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006B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006BED">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006BED">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B74E3E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006B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9B0D30">
              <w:rPr>
                <w:rFonts w:ascii="Univers" w:hAnsi="Univers"/>
                <w:b/>
                <w:sz w:val="32"/>
              </w:rPr>
              <w:t>United Nations</w:t>
            </w:r>
          </w:p>
          <w:p w14:paraId="190113BB" w14:textId="77777777" w:rsidR="00C15867" w:rsidRPr="00247EAE" w:rsidRDefault="00C15867" w:rsidP="00006B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006B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rPr>
            </w:pPr>
            <w:r w:rsidRPr="009B0D30">
              <w:rPr>
                <w:rFonts w:ascii="Univers" w:hAnsi="Univers"/>
                <w:b/>
                <w:sz w:val="32"/>
              </w:rPr>
              <w:t>Programme</w:t>
            </w:r>
          </w:p>
          <w:p w14:paraId="20B7F13D" w14:textId="77777777" w:rsidR="00C15867" w:rsidRPr="009B0D30" w:rsidRDefault="00C15867" w:rsidP="00006BED">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006BED">
            <w:r w:rsidRPr="009B0D30">
              <w:t>Distr.</w:t>
            </w:r>
          </w:p>
          <w:p w14:paraId="7DC4A275" w14:textId="77777777" w:rsidR="00923540" w:rsidRPr="009B0D30" w:rsidRDefault="00923540" w:rsidP="00006BED">
            <w:r w:rsidRPr="009B0D30">
              <w:t>GENERAL</w:t>
            </w:r>
          </w:p>
          <w:p w14:paraId="7B996FF7" w14:textId="77777777" w:rsidR="00C15867" w:rsidRPr="009B0D30" w:rsidRDefault="00C15867" w:rsidP="00006BED"/>
          <w:p w14:paraId="48695489" w14:textId="77777777" w:rsidR="00C15867" w:rsidRPr="009B0D30" w:rsidRDefault="00C15867" w:rsidP="00006BED"/>
          <w:p w14:paraId="0BDCE4B7" w14:textId="7B22126D" w:rsidR="00C15867" w:rsidRPr="009B0D30" w:rsidRDefault="00000000" w:rsidP="00006BED">
            <w:fldSimple w:instr=" DOCPROPERTY  &quot;Document number&quot;  \* MERGEFORMAT ">
              <w:r w:rsidR="008A479A">
                <w:t>UNEP/OzL.Pro/ExCom/94/57</w:t>
              </w:r>
            </w:fldSimple>
          </w:p>
          <w:p w14:paraId="343EE4E6" w14:textId="60DAA408" w:rsidR="00C15867" w:rsidRPr="009B0D30" w:rsidRDefault="00BC2495" w:rsidP="00006BED">
            <w:r w:rsidRPr="009B0D30">
              <w:fldChar w:fldCharType="begin"/>
            </w:r>
            <w:r w:rsidR="00851352" w:rsidRPr="009B0D30">
              <w:instrText xml:space="preserve"> DOCPROPERTY "Revision date" \@ "d MMMM YYYY"  \* MERGEFORMAT </w:instrText>
            </w:r>
            <w:r w:rsidRPr="009B0D30">
              <w:fldChar w:fldCharType="separate"/>
            </w:r>
            <w:r w:rsidR="00101FD5">
              <w:t>8</w:t>
            </w:r>
            <w:r w:rsidR="00273DA7">
              <w:t xml:space="preserve"> </w:t>
            </w:r>
            <w:r w:rsidR="009C76AF">
              <w:t xml:space="preserve">May </w:t>
            </w:r>
            <w:r w:rsidR="00273DA7">
              <w:t>2024</w:t>
            </w:r>
            <w:r w:rsidRPr="009B0D30">
              <w:fldChar w:fldCharType="end"/>
            </w:r>
          </w:p>
          <w:p w14:paraId="6BE009AB" w14:textId="77777777" w:rsidR="00C15867" w:rsidRPr="009B0D30" w:rsidRDefault="00C15867" w:rsidP="00006BED">
            <w:pPr>
              <w:rPr>
                <w:caps/>
              </w:rPr>
            </w:pPr>
          </w:p>
          <w:p w14:paraId="0CDFD538" w14:textId="77777777" w:rsidR="00C15867" w:rsidRPr="009B0D30" w:rsidRDefault="00C15867" w:rsidP="00006BED">
            <w:r w:rsidRPr="009B0D30">
              <w:t>ORIGINAL: ENGLISH</w:t>
            </w:r>
          </w:p>
        </w:tc>
      </w:tr>
    </w:tbl>
    <w:p w14:paraId="58B7F38C" w14:textId="77777777" w:rsidR="00CA59FB" w:rsidRDefault="00C15867" w:rsidP="00006BE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006BED">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427F2C29" w:rsidR="00066CE8" w:rsidRDefault="0079781A" w:rsidP="00006BED">
      <w:pPr>
        <w:jc w:val="left"/>
      </w:pPr>
      <w:r>
        <w:t xml:space="preserve">Item </w:t>
      </w:r>
      <w:r w:rsidR="009C76AF">
        <w:t>9(c)</w:t>
      </w:r>
      <w:r>
        <w:t xml:space="preserve"> </w:t>
      </w:r>
      <w:r w:rsidRPr="00512BEF">
        <w:t>of the provisional agenda</w:t>
      </w:r>
      <w:r w:rsidRPr="00512BEF">
        <w:rPr>
          <w:rStyle w:val="FootnoteReference"/>
        </w:rPr>
        <w:footnoteReference w:id="1"/>
      </w:r>
    </w:p>
    <w:p w14:paraId="409473FD" w14:textId="77777777" w:rsidR="00EA598B" w:rsidRDefault="00EA598B" w:rsidP="00006BED">
      <w:pPr>
        <w:jc w:val="left"/>
      </w:pPr>
    </w:p>
    <w:p w14:paraId="213DEB33" w14:textId="77777777" w:rsidR="00EA598B" w:rsidRDefault="00EA598B" w:rsidP="00006BED">
      <w:pPr>
        <w:jc w:val="left"/>
      </w:pPr>
    </w:p>
    <w:p w14:paraId="34104D60" w14:textId="77777777" w:rsidR="004E7F9C" w:rsidRPr="005C670D" w:rsidRDefault="004E7F9C" w:rsidP="00006BED">
      <w:pPr>
        <w:pStyle w:val="Title1"/>
        <w:jc w:val="left"/>
        <w:rPr>
          <w:b w:val="0"/>
          <w:lang w:val="en-CA"/>
        </w:rPr>
      </w:pPr>
    </w:p>
    <w:p w14:paraId="05A659E0" w14:textId="77777777" w:rsidR="00EA598B" w:rsidRPr="0034371D" w:rsidRDefault="00EA598B" w:rsidP="00006BED"/>
    <w:p w14:paraId="59D2A3E4" w14:textId="579181CF" w:rsidR="00EA598B" w:rsidRPr="0034371D" w:rsidRDefault="00EA598B" w:rsidP="00006BED">
      <w:pPr>
        <w:jc w:val="center"/>
        <w:rPr>
          <w:b/>
        </w:rPr>
      </w:pPr>
      <w:r w:rsidRPr="0034371D">
        <w:rPr>
          <w:b/>
        </w:rPr>
        <w:t xml:space="preserve">PROJECT PROPOSAL: </w:t>
      </w:r>
      <w:r w:rsidR="00E45A76" w:rsidRPr="00E45A76">
        <w:rPr>
          <w:b/>
        </w:rPr>
        <w:t>ZAMBIA</w:t>
      </w:r>
    </w:p>
    <w:p w14:paraId="00E6408B" w14:textId="77777777" w:rsidR="00EA598B" w:rsidRPr="0034371D" w:rsidRDefault="00EA598B" w:rsidP="00006BED"/>
    <w:p w14:paraId="1C46B864" w14:textId="77777777" w:rsidR="00EA598B" w:rsidRPr="0034371D" w:rsidRDefault="00EA598B" w:rsidP="00006BED"/>
    <w:p w14:paraId="601C8807" w14:textId="5D2FC0BD" w:rsidR="00EA598B" w:rsidRPr="0034371D" w:rsidRDefault="00EA598B" w:rsidP="00006BED">
      <w:pPr>
        <w:ind w:firstLine="720"/>
      </w:pPr>
      <w:r w:rsidRPr="0034371D">
        <w:t>This document consists of the comments and recommendation of the Secretariat on the following project proposal:</w:t>
      </w:r>
    </w:p>
    <w:p w14:paraId="419B669F" w14:textId="77777777" w:rsidR="00EA598B" w:rsidRPr="0034371D" w:rsidRDefault="00EA598B" w:rsidP="00006BED"/>
    <w:p w14:paraId="01BCBD7A" w14:textId="77777777" w:rsidR="00EA598B" w:rsidRPr="0034371D" w:rsidRDefault="00EA598B" w:rsidP="00006BED">
      <w:pPr>
        <w:rPr>
          <w:u w:val="single"/>
        </w:rPr>
      </w:pPr>
      <w:r w:rsidRPr="0034371D">
        <w:rPr>
          <w:u w:val="single"/>
        </w:rPr>
        <w:t>Phase-out</w:t>
      </w:r>
    </w:p>
    <w:p w14:paraId="40BDB162" w14:textId="77777777" w:rsidR="00EA598B" w:rsidRPr="0034371D" w:rsidRDefault="00EA598B" w:rsidP="00006B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70683">
        <w:tc>
          <w:tcPr>
            <w:tcW w:w="6941" w:type="dxa"/>
          </w:tcPr>
          <w:p w14:paraId="484AE20E" w14:textId="4BD21F48" w:rsidR="00EA598B" w:rsidRPr="0034371D" w:rsidRDefault="00EA598B" w:rsidP="006C2BC3">
            <w:pPr>
              <w:pStyle w:val="ListParagraph"/>
              <w:numPr>
                <w:ilvl w:val="0"/>
                <w:numId w:val="10"/>
              </w:numPr>
              <w:ind w:hanging="830"/>
              <w:jc w:val="left"/>
              <w:rPr>
                <w:lang w:val="en-CA"/>
              </w:rPr>
            </w:pPr>
            <w:r w:rsidRPr="0034371D">
              <w:rPr>
                <w:lang w:val="en-CA"/>
              </w:rPr>
              <w:t>HCFC phase-out management plan (stage </w:t>
            </w:r>
            <w:r w:rsidR="00E45A76" w:rsidRPr="00E45A76">
              <w:rPr>
                <w:lang w:val="en-CA"/>
              </w:rPr>
              <w:t>II</w:t>
            </w:r>
            <w:r>
              <w:rPr>
                <w:lang w:val="en-CA"/>
              </w:rPr>
              <w:t>,</w:t>
            </w:r>
            <w:r w:rsidRPr="0034371D">
              <w:rPr>
                <w:lang w:val="en-CA"/>
              </w:rPr>
              <w:t xml:space="preserve"> </w:t>
            </w:r>
            <w:r w:rsidR="00E45A76">
              <w:rPr>
                <w:lang w:val="en-CA"/>
              </w:rPr>
              <w:t>second</w:t>
            </w:r>
            <w:r>
              <w:rPr>
                <w:lang w:val="en-CA"/>
              </w:rPr>
              <w:t> </w:t>
            </w:r>
            <w:r w:rsidRPr="0034371D">
              <w:rPr>
                <w:lang w:val="en-CA"/>
              </w:rPr>
              <w:t>tranche)</w:t>
            </w:r>
          </w:p>
        </w:tc>
        <w:tc>
          <w:tcPr>
            <w:tcW w:w="2409" w:type="dxa"/>
          </w:tcPr>
          <w:p w14:paraId="7BCF21AD" w14:textId="1C700E47" w:rsidR="00EA598B" w:rsidRPr="0034371D" w:rsidRDefault="00E45A76" w:rsidP="00006BED">
            <w:pPr>
              <w:jc w:val="right"/>
            </w:pPr>
            <w:r w:rsidRPr="00E45A76">
              <w:t>UNEP</w:t>
            </w:r>
            <w:r w:rsidR="00EA598B" w:rsidRPr="0034371D">
              <w:t xml:space="preserve"> and </w:t>
            </w:r>
            <w:r w:rsidRPr="00E45A76">
              <w:t>UNIDO</w:t>
            </w:r>
          </w:p>
        </w:tc>
      </w:tr>
    </w:tbl>
    <w:p w14:paraId="7FF43FBE" w14:textId="77777777" w:rsidR="00EA598B" w:rsidRPr="0034371D" w:rsidRDefault="00EA598B" w:rsidP="00006BED"/>
    <w:p w14:paraId="583E4C44" w14:textId="77777777" w:rsidR="00EA598B" w:rsidRPr="0034371D" w:rsidRDefault="00EA598B" w:rsidP="00006BED"/>
    <w:p w14:paraId="6900AA70" w14:textId="77777777" w:rsidR="00EA598B" w:rsidRPr="0034371D" w:rsidRDefault="00EA598B" w:rsidP="00006BED"/>
    <w:p w14:paraId="59976D71" w14:textId="77777777" w:rsidR="00EA598B" w:rsidRPr="0034371D" w:rsidRDefault="00EA598B" w:rsidP="00006BED">
      <w:r w:rsidRPr="0034371D">
        <w:br w:type="page"/>
      </w:r>
    </w:p>
    <w:p w14:paraId="214E7154" w14:textId="77777777" w:rsidR="00EA598B" w:rsidRDefault="00EA598B" w:rsidP="00006BED">
      <w:pPr>
        <w:jc w:val="center"/>
        <w:rPr>
          <w:b/>
        </w:rPr>
      </w:pPr>
      <w:r w:rsidRPr="0034371D">
        <w:rPr>
          <w:b/>
        </w:rPr>
        <w:lastRenderedPageBreak/>
        <w:t>PROJECT EVALUATION SHEET – MULTI-YEAR PROJECTS</w:t>
      </w:r>
    </w:p>
    <w:p w14:paraId="595E5EDC" w14:textId="77777777" w:rsidR="00EA598B" w:rsidRPr="0034371D" w:rsidRDefault="00EA598B" w:rsidP="00006BED">
      <w:pPr>
        <w:jc w:val="center"/>
        <w:rPr>
          <w:b/>
        </w:rPr>
      </w:pPr>
    </w:p>
    <w:p w14:paraId="1469F25E" w14:textId="6DF78ABC" w:rsidR="00EA598B" w:rsidRPr="005120C8" w:rsidRDefault="00E45A76" w:rsidP="00006BED">
      <w:pPr>
        <w:jc w:val="center"/>
        <w:rPr>
          <w:b/>
          <w:bCs/>
        </w:rPr>
      </w:pPr>
      <w:r w:rsidRPr="005120C8">
        <w:rPr>
          <w:b/>
          <w:bCs/>
        </w:rPr>
        <w:t>Zambia</w:t>
      </w:r>
    </w:p>
    <w:p w14:paraId="3F83CED3" w14:textId="77777777" w:rsidR="00EA598B" w:rsidRPr="0034371D" w:rsidRDefault="00EA598B" w:rsidP="00006BED">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41F67F0A" w14:textId="77777777" w:rsidTr="00470683">
        <w:trPr>
          <w:trHeight w:val="240"/>
        </w:trPr>
        <w:tc>
          <w:tcPr>
            <w:tcW w:w="2830" w:type="dxa"/>
            <w:hideMark/>
          </w:tcPr>
          <w:p w14:paraId="3EA243DA" w14:textId="77777777" w:rsidR="00EA598B" w:rsidRPr="00830019" w:rsidRDefault="00EA598B" w:rsidP="00006BED">
            <w:pPr>
              <w:jc w:val="left"/>
              <w:rPr>
                <w:b/>
                <w:sz w:val="20"/>
                <w:szCs w:val="20"/>
                <w:lang w:val="en-US"/>
              </w:rPr>
            </w:pPr>
            <w:r w:rsidRPr="00830019">
              <w:rPr>
                <w:b/>
                <w:sz w:val="20"/>
                <w:szCs w:val="20"/>
                <w:lang w:val="en-US"/>
              </w:rPr>
              <w:t>(I) PROJECT TITLE</w:t>
            </w:r>
          </w:p>
        </w:tc>
        <w:tc>
          <w:tcPr>
            <w:tcW w:w="2127" w:type="dxa"/>
            <w:hideMark/>
          </w:tcPr>
          <w:p w14:paraId="7211DBCF" w14:textId="77777777" w:rsidR="00EA598B" w:rsidRPr="00830019" w:rsidRDefault="00EA598B" w:rsidP="00006BED">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006BED">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006BED">
            <w:pPr>
              <w:jc w:val="center"/>
              <w:rPr>
                <w:b/>
                <w:sz w:val="20"/>
                <w:szCs w:val="20"/>
                <w:lang w:val="en-US"/>
              </w:rPr>
            </w:pPr>
            <w:r w:rsidRPr="00830019">
              <w:rPr>
                <w:b/>
                <w:sz w:val="20"/>
                <w:szCs w:val="20"/>
                <w:lang w:val="en-US"/>
              </w:rPr>
              <w:t>CONTROL MEASURE</w:t>
            </w:r>
          </w:p>
        </w:tc>
      </w:tr>
      <w:tr w:rsidR="00EA598B" w:rsidRPr="00830019" w14:paraId="050CCCD9" w14:textId="77777777" w:rsidTr="00470683">
        <w:trPr>
          <w:trHeight w:val="240"/>
        </w:trPr>
        <w:tc>
          <w:tcPr>
            <w:tcW w:w="2830" w:type="dxa"/>
            <w:vAlign w:val="center"/>
            <w:hideMark/>
          </w:tcPr>
          <w:p w14:paraId="287474D5" w14:textId="2C269A41" w:rsidR="00EA598B" w:rsidRPr="00830019" w:rsidRDefault="00EA598B" w:rsidP="00006BED">
            <w:pPr>
              <w:jc w:val="center"/>
              <w:rPr>
                <w:sz w:val="20"/>
                <w:szCs w:val="20"/>
                <w:lang w:val="en-US"/>
              </w:rPr>
            </w:pPr>
            <w:r w:rsidRPr="00830019">
              <w:rPr>
                <w:sz w:val="20"/>
                <w:szCs w:val="20"/>
                <w:lang w:val="en-US"/>
              </w:rPr>
              <w:t>HCFC phase-out plan (stage </w:t>
            </w:r>
            <w:r w:rsidR="00E45A76" w:rsidRPr="00E45A76">
              <w:rPr>
                <w:sz w:val="20"/>
                <w:szCs w:val="20"/>
                <w:lang w:val="en-US"/>
              </w:rPr>
              <w:t>II</w:t>
            </w:r>
            <w:r w:rsidRPr="00830019">
              <w:rPr>
                <w:sz w:val="20"/>
                <w:szCs w:val="20"/>
                <w:lang w:val="en-US"/>
              </w:rPr>
              <w:t>)</w:t>
            </w:r>
          </w:p>
        </w:tc>
        <w:tc>
          <w:tcPr>
            <w:tcW w:w="2127" w:type="dxa"/>
            <w:vAlign w:val="center"/>
          </w:tcPr>
          <w:p w14:paraId="16B2CCD3" w14:textId="69A4838C" w:rsidR="00EA598B" w:rsidRPr="00830019" w:rsidRDefault="00E45A76" w:rsidP="00006BED">
            <w:pPr>
              <w:jc w:val="center"/>
              <w:rPr>
                <w:sz w:val="20"/>
                <w:szCs w:val="20"/>
                <w:lang w:val="en-US"/>
              </w:rPr>
            </w:pPr>
            <w:r w:rsidRPr="00E45A76">
              <w:rPr>
                <w:color w:val="000000" w:themeColor="text1"/>
                <w:sz w:val="20"/>
                <w:szCs w:val="20"/>
              </w:rPr>
              <w:t>UNEP</w:t>
            </w:r>
            <w:r w:rsidR="00EA598B" w:rsidRPr="00830019">
              <w:rPr>
                <w:color w:val="000000" w:themeColor="text1"/>
                <w:sz w:val="20"/>
                <w:szCs w:val="20"/>
              </w:rPr>
              <w:t xml:space="preserve"> (lead), </w:t>
            </w:r>
            <w:r w:rsidRPr="00E45A76">
              <w:rPr>
                <w:color w:val="000000" w:themeColor="text1"/>
                <w:sz w:val="20"/>
                <w:szCs w:val="20"/>
              </w:rPr>
              <w:t>UNIDO</w:t>
            </w:r>
          </w:p>
        </w:tc>
        <w:tc>
          <w:tcPr>
            <w:tcW w:w="2409" w:type="dxa"/>
            <w:vAlign w:val="center"/>
          </w:tcPr>
          <w:p w14:paraId="64686C07" w14:textId="0B6213B4" w:rsidR="00EA598B" w:rsidRPr="00830019" w:rsidRDefault="0095459A" w:rsidP="00006BED">
            <w:pPr>
              <w:jc w:val="center"/>
              <w:rPr>
                <w:sz w:val="20"/>
                <w:szCs w:val="20"/>
                <w:lang w:val="en-US"/>
              </w:rPr>
            </w:pPr>
            <w:r>
              <w:rPr>
                <w:sz w:val="20"/>
                <w:szCs w:val="20"/>
                <w:lang w:val="en-US"/>
              </w:rPr>
              <w:t>86th</w:t>
            </w:r>
          </w:p>
        </w:tc>
        <w:tc>
          <w:tcPr>
            <w:tcW w:w="2642" w:type="dxa"/>
            <w:vAlign w:val="center"/>
          </w:tcPr>
          <w:p w14:paraId="15053D49" w14:textId="408A96AD" w:rsidR="00EA598B" w:rsidRPr="00830019" w:rsidRDefault="0051651C" w:rsidP="00006BED">
            <w:pPr>
              <w:jc w:val="center"/>
              <w:rPr>
                <w:sz w:val="20"/>
                <w:szCs w:val="20"/>
                <w:lang w:val="en-US"/>
              </w:rPr>
            </w:pPr>
            <w:r>
              <w:rPr>
                <w:sz w:val="20"/>
                <w:szCs w:val="20"/>
                <w:lang w:val="en-US"/>
              </w:rPr>
              <w:t xml:space="preserve">100 </w:t>
            </w:r>
            <w:r w:rsidR="00EA598B">
              <w:rPr>
                <w:sz w:val="20"/>
                <w:szCs w:val="20"/>
                <w:lang w:val="en-US"/>
              </w:rPr>
              <w:t xml:space="preserve">% phase-out </w:t>
            </w:r>
            <w:r w:rsidR="00EA598B" w:rsidRPr="00830019">
              <w:rPr>
                <w:sz w:val="20"/>
                <w:szCs w:val="20"/>
                <w:lang w:val="en-US"/>
              </w:rPr>
              <w:t>by 20</w:t>
            </w:r>
            <w:r>
              <w:rPr>
                <w:sz w:val="20"/>
                <w:szCs w:val="20"/>
                <w:lang w:val="en-US"/>
              </w:rPr>
              <w:t>30</w:t>
            </w:r>
          </w:p>
        </w:tc>
      </w:tr>
    </w:tbl>
    <w:p w14:paraId="571B6491" w14:textId="77777777" w:rsidR="00EA598B" w:rsidRPr="00830019" w:rsidRDefault="00EA598B" w:rsidP="00006BED">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624BF1" w14:paraId="74467B43" w14:textId="77777777" w:rsidTr="00470683">
        <w:trPr>
          <w:trHeight w:val="43"/>
        </w:trPr>
        <w:tc>
          <w:tcPr>
            <w:tcW w:w="5200" w:type="dxa"/>
            <w:hideMark/>
          </w:tcPr>
          <w:p w14:paraId="50EDF04E" w14:textId="3A3A0715" w:rsidR="00EA598B" w:rsidRPr="00624BF1" w:rsidRDefault="00EA598B" w:rsidP="00006BED">
            <w:pPr>
              <w:jc w:val="left"/>
              <w:rPr>
                <w:b/>
                <w:sz w:val="20"/>
                <w:szCs w:val="20"/>
                <w:lang w:val="en-US"/>
              </w:rPr>
            </w:pPr>
            <w:r w:rsidRPr="00624BF1">
              <w:rPr>
                <w:b/>
                <w:sz w:val="20"/>
                <w:szCs w:val="20"/>
                <w:lang w:val="en-US"/>
              </w:rPr>
              <w:t>(II) LATEST ARTICLE</w:t>
            </w:r>
            <w:r w:rsidR="00CE0866" w:rsidRPr="00624BF1">
              <w:rPr>
                <w:b/>
                <w:sz w:val="20"/>
                <w:szCs w:val="20"/>
                <w:lang w:val="en-US"/>
              </w:rPr>
              <w:t xml:space="preserve"> </w:t>
            </w:r>
            <w:r w:rsidRPr="00624BF1">
              <w:rPr>
                <w:b/>
                <w:sz w:val="20"/>
                <w:szCs w:val="20"/>
                <w:lang w:val="en-US"/>
              </w:rPr>
              <w:t xml:space="preserve">7 DATA (Annex C Group </w:t>
            </w:r>
            <w:r w:rsidR="00B74393" w:rsidRPr="00624BF1">
              <w:rPr>
                <w:b/>
                <w:sz w:val="20"/>
                <w:szCs w:val="20"/>
                <w:lang w:val="en-US"/>
              </w:rPr>
              <w:t>I</w:t>
            </w:r>
            <w:r w:rsidRPr="00624BF1">
              <w:rPr>
                <w:b/>
                <w:sz w:val="20"/>
                <w:szCs w:val="20"/>
                <w:lang w:val="en-US"/>
              </w:rPr>
              <w:t>)</w:t>
            </w:r>
          </w:p>
        </w:tc>
        <w:tc>
          <w:tcPr>
            <w:tcW w:w="2400" w:type="dxa"/>
            <w:hideMark/>
          </w:tcPr>
          <w:p w14:paraId="5328D42D" w14:textId="30D14129" w:rsidR="00EA598B" w:rsidRPr="00624BF1" w:rsidRDefault="00EA598B" w:rsidP="00006BED">
            <w:pPr>
              <w:jc w:val="center"/>
              <w:rPr>
                <w:sz w:val="20"/>
                <w:szCs w:val="20"/>
                <w:lang w:val="en-US"/>
              </w:rPr>
            </w:pPr>
            <w:r w:rsidRPr="00624BF1">
              <w:rPr>
                <w:sz w:val="20"/>
                <w:szCs w:val="20"/>
                <w:lang w:val="en-US"/>
              </w:rPr>
              <w:t xml:space="preserve">Year: </w:t>
            </w:r>
            <w:r w:rsidR="008256A9" w:rsidRPr="00624BF1">
              <w:rPr>
                <w:sz w:val="20"/>
                <w:szCs w:val="20"/>
                <w:lang w:val="en-US"/>
              </w:rPr>
              <w:t>2023</w:t>
            </w:r>
          </w:p>
        </w:tc>
        <w:tc>
          <w:tcPr>
            <w:tcW w:w="2400" w:type="dxa"/>
            <w:hideMark/>
          </w:tcPr>
          <w:p w14:paraId="60609524" w14:textId="0803A655" w:rsidR="00EA598B" w:rsidRPr="00624BF1" w:rsidRDefault="00596E07" w:rsidP="00006BED">
            <w:pPr>
              <w:jc w:val="right"/>
              <w:rPr>
                <w:sz w:val="20"/>
                <w:szCs w:val="20"/>
                <w:lang w:val="en-US"/>
              </w:rPr>
            </w:pPr>
            <w:r w:rsidRPr="00624BF1">
              <w:rPr>
                <w:sz w:val="20"/>
                <w:szCs w:val="20"/>
                <w:lang w:val="en-US"/>
              </w:rPr>
              <w:t>2.0</w:t>
            </w:r>
            <w:r w:rsidR="00CC29FB">
              <w:rPr>
                <w:sz w:val="20"/>
                <w:szCs w:val="20"/>
                <w:lang w:val="en-US"/>
              </w:rPr>
              <w:t>7</w:t>
            </w:r>
            <w:r w:rsidR="00EA598B" w:rsidRPr="00624BF1">
              <w:rPr>
                <w:sz w:val="20"/>
                <w:szCs w:val="20"/>
                <w:lang w:val="en-US"/>
              </w:rPr>
              <w:t xml:space="preserve"> ODP tonnes</w:t>
            </w:r>
          </w:p>
        </w:tc>
      </w:tr>
    </w:tbl>
    <w:p w14:paraId="4EF3BCD7" w14:textId="77777777" w:rsidR="00EA598B" w:rsidRPr="00624BF1" w:rsidRDefault="00EA598B" w:rsidP="00006BED">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624BF1" w14:paraId="3AD9A647" w14:textId="77777777" w:rsidTr="00470683">
        <w:trPr>
          <w:trHeight w:val="249"/>
        </w:trPr>
        <w:tc>
          <w:tcPr>
            <w:tcW w:w="7933" w:type="dxa"/>
            <w:gridSpan w:val="8"/>
            <w:hideMark/>
          </w:tcPr>
          <w:p w14:paraId="77A0558D" w14:textId="77777777" w:rsidR="00EA598B" w:rsidRPr="00624BF1" w:rsidRDefault="00EA598B" w:rsidP="00006BED">
            <w:pPr>
              <w:jc w:val="left"/>
              <w:rPr>
                <w:b/>
                <w:sz w:val="20"/>
                <w:szCs w:val="20"/>
                <w:lang w:val="en-US"/>
              </w:rPr>
            </w:pPr>
            <w:r w:rsidRPr="00624BF1">
              <w:rPr>
                <w:b/>
                <w:sz w:val="20"/>
                <w:szCs w:val="20"/>
                <w:lang w:val="en-US"/>
              </w:rPr>
              <w:t>(III) LATEST COUNTRY PROGRAMME SECTORAL DATA (ODP tonnes)</w:t>
            </w:r>
          </w:p>
        </w:tc>
        <w:tc>
          <w:tcPr>
            <w:tcW w:w="2072" w:type="dxa"/>
            <w:gridSpan w:val="2"/>
            <w:hideMark/>
          </w:tcPr>
          <w:p w14:paraId="5CFEED12" w14:textId="4CBA3DA6" w:rsidR="00EA598B" w:rsidRPr="00624BF1" w:rsidRDefault="00EA598B" w:rsidP="00006BED">
            <w:pPr>
              <w:jc w:val="right"/>
              <w:rPr>
                <w:b/>
                <w:sz w:val="20"/>
                <w:szCs w:val="20"/>
                <w:lang w:val="en-US"/>
              </w:rPr>
            </w:pPr>
            <w:r w:rsidRPr="00624BF1">
              <w:rPr>
                <w:b/>
                <w:sz w:val="20"/>
                <w:szCs w:val="20"/>
                <w:lang w:val="en-US"/>
              </w:rPr>
              <w:t xml:space="preserve">Year: </w:t>
            </w:r>
            <w:r w:rsidR="00D02F43" w:rsidRPr="00624BF1">
              <w:rPr>
                <w:b/>
                <w:bCs/>
                <w:sz w:val="20"/>
                <w:szCs w:val="20"/>
                <w:lang w:val="en-US"/>
              </w:rPr>
              <w:t>202</w:t>
            </w:r>
            <w:r w:rsidR="00681DCE" w:rsidRPr="00624BF1">
              <w:rPr>
                <w:b/>
                <w:bCs/>
                <w:sz w:val="20"/>
                <w:szCs w:val="20"/>
                <w:lang w:val="en-US"/>
              </w:rPr>
              <w:t>3</w:t>
            </w:r>
          </w:p>
        </w:tc>
      </w:tr>
      <w:tr w:rsidR="00EA598B" w:rsidRPr="00624BF1" w14:paraId="6B678D04" w14:textId="77777777" w:rsidTr="00470683">
        <w:trPr>
          <w:trHeight w:val="249"/>
        </w:trPr>
        <w:tc>
          <w:tcPr>
            <w:tcW w:w="1273" w:type="dxa"/>
            <w:vAlign w:val="center"/>
            <w:hideMark/>
          </w:tcPr>
          <w:p w14:paraId="4ACCCA5C" w14:textId="77777777" w:rsidR="00EA598B" w:rsidRPr="00624BF1" w:rsidRDefault="00EA598B" w:rsidP="00006BED">
            <w:pPr>
              <w:jc w:val="center"/>
              <w:rPr>
                <w:sz w:val="20"/>
                <w:szCs w:val="20"/>
                <w:lang w:val="en-US"/>
              </w:rPr>
            </w:pPr>
            <w:r w:rsidRPr="00624BF1">
              <w:rPr>
                <w:sz w:val="20"/>
                <w:szCs w:val="20"/>
                <w:lang w:val="en-US"/>
              </w:rPr>
              <w:t>Chemical</w:t>
            </w:r>
          </w:p>
        </w:tc>
        <w:tc>
          <w:tcPr>
            <w:tcW w:w="851" w:type="dxa"/>
            <w:vAlign w:val="center"/>
            <w:hideMark/>
          </w:tcPr>
          <w:p w14:paraId="2D7BF9B9" w14:textId="77777777" w:rsidR="00EA598B" w:rsidRPr="00624BF1" w:rsidRDefault="00EA598B" w:rsidP="00006BED">
            <w:pPr>
              <w:jc w:val="center"/>
              <w:rPr>
                <w:sz w:val="20"/>
                <w:szCs w:val="20"/>
                <w:lang w:val="en-US"/>
              </w:rPr>
            </w:pPr>
            <w:r w:rsidRPr="00624BF1">
              <w:rPr>
                <w:sz w:val="20"/>
                <w:szCs w:val="20"/>
                <w:lang w:val="en-US"/>
              </w:rPr>
              <w:t>Aerosol</w:t>
            </w:r>
          </w:p>
        </w:tc>
        <w:tc>
          <w:tcPr>
            <w:tcW w:w="708" w:type="dxa"/>
            <w:vAlign w:val="center"/>
            <w:hideMark/>
          </w:tcPr>
          <w:p w14:paraId="082800EE" w14:textId="77777777" w:rsidR="00EA598B" w:rsidRPr="00624BF1" w:rsidRDefault="00EA598B" w:rsidP="00006BED">
            <w:pPr>
              <w:jc w:val="center"/>
              <w:rPr>
                <w:sz w:val="20"/>
                <w:szCs w:val="20"/>
                <w:lang w:val="en-US"/>
              </w:rPr>
            </w:pPr>
            <w:r w:rsidRPr="00624BF1">
              <w:rPr>
                <w:sz w:val="20"/>
                <w:szCs w:val="20"/>
                <w:lang w:val="en-US"/>
              </w:rPr>
              <w:t>Foam</w:t>
            </w:r>
          </w:p>
        </w:tc>
        <w:tc>
          <w:tcPr>
            <w:tcW w:w="851" w:type="dxa"/>
            <w:vAlign w:val="center"/>
            <w:hideMark/>
          </w:tcPr>
          <w:p w14:paraId="01B87252" w14:textId="77777777" w:rsidR="00EA598B" w:rsidRPr="00624BF1" w:rsidRDefault="00EA598B" w:rsidP="00006BED">
            <w:pPr>
              <w:jc w:val="center"/>
              <w:rPr>
                <w:sz w:val="20"/>
                <w:szCs w:val="20"/>
                <w:lang w:val="en-US"/>
              </w:rPr>
            </w:pPr>
            <w:r w:rsidRPr="00624BF1">
              <w:rPr>
                <w:sz w:val="20"/>
                <w:szCs w:val="20"/>
                <w:lang w:val="en-US"/>
              </w:rPr>
              <w:t>Fire-fighting</w:t>
            </w:r>
          </w:p>
        </w:tc>
        <w:tc>
          <w:tcPr>
            <w:tcW w:w="2549" w:type="dxa"/>
            <w:gridSpan w:val="2"/>
            <w:vAlign w:val="center"/>
            <w:hideMark/>
          </w:tcPr>
          <w:p w14:paraId="1C066EAF" w14:textId="77777777" w:rsidR="00EA598B" w:rsidRPr="00624BF1" w:rsidRDefault="00EA598B" w:rsidP="00006BED">
            <w:pPr>
              <w:jc w:val="center"/>
              <w:rPr>
                <w:sz w:val="20"/>
                <w:szCs w:val="20"/>
                <w:lang w:val="en-US"/>
              </w:rPr>
            </w:pPr>
            <w:r w:rsidRPr="00624BF1">
              <w:rPr>
                <w:sz w:val="20"/>
                <w:szCs w:val="20"/>
                <w:lang w:val="en-US"/>
              </w:rPr>
              <w:t>Refrigeration</w:t>
            </w:r>
          </w:p>
        </w:tc>
        <w:tc>
          <w:tcPr>
            <w:tcW w:w="851" w:type="dxa"/>
            <w:vAlign w:val="center"/>
            <w:hideMark/>
          </w:tcPr>
          <w:p w14:paraId="3DD10093" w14:textId="77777777" w:rsidR="00EA598B" w:rsidRPr="00624BF1" w:rsidRDefault="00EA598B" w:rsidP="00006BED">
            <w:pPr>
              <w:jc w:val="center"/>
              <w:rPr>
                <w:sz w:val="20"/>
                <w:szCs w:val="20"/>
                <w:lang w:val="en-US"/>
              </w:rPr>
            </w:pPr>
            <w:r w:rsidRPr="00624BF1">
              <w:rPr>
                <w:sz w:val="20"/>
                <w:szCs w:val="20"/>
                <w:lang w:val="en-US"/>
              </w:rPr>
              <w:t>Solvent</w:t>
            </w:r>
          </w:p>
        </w:tc>
        <w:tc>
          <w:tcPr>
            <w:tcW w:w="850" w:type="dxa"/>
            <w:vAlign w:val="center"/>
            <w:hideMark/>
          </w:tcPr>
          <w:p w14:paraId="160FDF72" w14:textId="77777777" w:rsidR="00EA598B" w:rsidRPr="00624BF1" w:rsidRDefault="00EA598B" w:rsidP="00006BED">
            <w:pPr>
              <w:jc w:val="center"/>
              <w:rPr>
                <w:sz w:val="20"/>
                <w:szCs w:val="20"/>
                <w:lang w:val="en-US"/>
              </w:rPr>
            </w:pPr>
            <w:r w:rsidRPr="00624BF1">
              <w:rPr>
                <w:sz w:val="20"/>
                <w:szCs w:val="20"/>
                <w:lang w:val="en-US"/>
              </w:rPr>
              <w:t>Process agent</w:t>
            </w:r>
          </w:p>
        </w:tc>
        <w:tc>
          <w:tcPr>
            <w:tcW w:w="713" w:type="dxa"/>
            <w:vAlign w:val="center"/>
            <w:hideMark/>
          </w:tcPr>
          <w:p w14:paraId="79FBDC4C" w14:textId="77777777" w:rsidR="00EA598B" w:rsidRPr="00624BF1" w:rsidRDefault="00EA598B" w:rsidP="00006BED">
            <w:pPr>
              <w:jc w:val="center"/>
              <w:rPr>
                <w:sz w:val="20"/>
                <w:szCs w:val="20"/>
                <w:lang w:val="en-US"/>
              </w:rPr>
            </w:pPr>
            <w:r w:rsidRPr="00624BF1">
              <w:rPr>
                <w:sz w:val="20"/>
                <w:szCs w:val="20"/>
                <w:lang w:val="en-US"/>
              </w:rPr>
              <w:t>Lab use</w:t>
            </w:r>
          </w:p>
        </w:tc>
        <w:tc>
          <w:tcPr>
            <w:tcW w:w="1359" w:type="dxa"/>
            <w:vAlign w:val="center"/>
            <w:hideMark/>
          </w:tcPr>
          <w:p w14:paraId="4E3F3F2D" w14:textId="77777777" w:rsidR="00EA598B" w:rsidRPr="00624BF1" w:rsidRDefault="00EA598B" w:rsidP="00006BED">
            <w:pPr>
              <w:jc w:val="center"/>
              <w:rPr>
                <w:sz w:val="20"/>
                <w:szCs w:val="20"/>
                <w:lang w:val="en-US"/>
              </w:rPr>
            </w:pPr>
            <w:r w:rsidRPr="00624BF1">
              <w:rPr>
                <w:sz w:val="20"/>
                <w:szCs w:val="20"/>
                <w:lang w:val="en-US"/>
              </w:rPr>
              <w:t>Total sector consumption</w:t>
            </w:r>
          </w:p>
        </w:tc>
      </w:tr>
      <w:tr w:rsidR="00EA598B" w:rsidRPr="00624BF1" w14:paraId="729BBDEF" w14:textId="77777777" w:rsidTr="00470683">
        <w:trPr>
          <w:trHeight w:val="249"/>
        </w:trPr>
        <w:tc>
          <w:tcPr>
            <w:tcW w:w="3683" w:type="dxa"/>
            <w:gridSpan w:val="4"/>
            <w:hideMark/>
          </w:tcPr>
          <w:p w14:paraId="7E99D354" w14:textId="27B8800C" w:rsidR="00EA598B" w:rsidRPr="00624BF1" w:rsidRDefault="00EA598B" w:rsidP="00006BED">
            <w:pPr>
              <w:jc w:val="center"/>
              <w:rPr>
                <w:sz w:val="20"/>
                <w:szCs w:val="20"/>
                <w:lang w:val="en-US"/>
              </w:rPr>
            </w:pPr>
          </w:p>
        </w:tc>
        <w:tc>
          <w:tcPr>
            <w:tcW w:w="1418" w:type="dxa"/>
            <w:hideMark/>
          </w:tcPr>
          <w:p w14:paraId="6E4D2789" w14:textId="77777777" w:rsidR="00EA598B" w:rsidRPr="00624BF1" w:rsidRDefault="00EA598B" w:rsidP="00006BED">
            <w:pPr>
              <w:jc w:val="center"/>
              <w:rPr>
                <w:sz w:val="20"/>
                <w:szCs w:val="20"/>
                <w:lang w:val="en-US"/>
              </w:rPr>
            </w:pPr>
            <w:r w:rsidRPr="00624BF1">
              <w:rPr>
                <w:sz w:val="20"/>
                <w:szCs w:val="20"/>
                <w:lang w:val="en-US"/>
              </w:rPr>
              <w:t>Manufacturing</w:t>
            </w:r>
          </w:p>
        </w:tc>
        <w:tc>
          <w:tcPr>
            <w:tcW w:w="1131" w:type="dxa"/>
            <w:hideMark/>
          </w:tcPr>
          <w:p w14:paraId="20F2B3E0" w14:textId="77777777" w:rsidR="00EA598B" w:rsidRPr="00624BF1" w:rsidRDefault="00EA598B" w:rsidP="00006BED">
            <w:pPr>
              <w:jc w:val="center"/>
              <w:rPr>
                <w:sz w:val="20"/>
                <w:szCs w:val="20"/>
                <w:lang w:val="en-US"/>
              </w:rPr>
            </w:pPr>
            <w:r w:rsidRPr="00624BF1">
              <w:rPr>
                <w:sz w:val="20"/>
                <w:szCs w:val="20"/>
                <w:lang w:val="en-US"/>
              </w:rPr>
              <w:t>Servicing</w:t>
            </w:r>
          </w:p>
        </w:tc>
        <w:tc>
          <w:tcPr>
            <w:tcW w:w="3773" w:type="dxa"/>
            <w:gridSpan w:val="4"/>
          </w:tcPr>
          <w:p w14:paraId="19EB4AA8" w14:textId="77777777" w:rsidR="00EA598B" w:rsidRPr="00624BF1" w:rsidRDefault="00EA598B" w:rsidP="00006BED">
            <w:pPr>
              <w:jc w:val="center"/>
              <w:rPr>
                <w:sz w:val="20"/>
                <w:szCs w:val="20"/>
                <w:lang w:val="en-US"/>
              </w:rPr>
            </w:pPr>
          </w:p>
        </w:tc>
      </w:tr>
      <w:tr w:rsidR="00EA598B" w:rsidRPr="00624BF1" w14:paraId="01862814" w14:textId="77777777" w:rsidTr="00470683">
        <w:trPr>
          <w:trHeight w:val="249"/>
        </w:trPr>
        <w:tc>
          <w:tcPr>
            <w:tcW w:w="1273" w:type="dxa"/>
            <w:hideMark/>
          </w:tcPr>
          <w:p w14:paraId="5BD26EC9" w14:textId="2233D612" w:rsidR="00EA598B" w:rsidRPr="00624BF1" w:rsidRDefault="008256A9" w:rsidP="00006BED">
            <w:pPr>
              <w:ind w:left="32"/>
              <w:jc w:val="left"/>
              <w:rPr>
                <w:sz w:val="20"/>
                <w:szCs w:val="20"/>
                <w:lang w:val="en-US"/>
              </w:rPr>
            </w:pPr>
            <w:r w:rsidRPr="00624BF1">
              <w:rPr>
                <w:sz w:val="20"/>
                <w:szCs w:val="20"/>
                <w:lang w:val="en-US"/>
              </w:rPr>
              <w:t>HC</w:t>
            </w:r>
            <w:r w:rsidR="00EA598B" w:rsidRPr="00624BF1">
              <w:rPr>
                <w:sz w:val="20"/>
                <w:szCs w:val="20"/>
                <w:lang w:val="en-US"/>
              </w:rPr>
              <w:t>FC-22</w:t>
            </w:r>
          </w:p>
        </w:tc>
        <w:tc>
          <w:tcPr>
            <w:tcW w:w="851" w:type="dxa"/>
          </w:tcPr>
          <w:p w14:paraId="32F103B1" w14:textId="77777777" w:rsidR="00EA598B" w:rsidRPr="00624BF1" w:rsidRDefault="00EA598B" w:rsidP="00006BED">
            <w:pPr>
              <w:jc w:val="right"/>
              <w:rPr>
                <w:sz w:val="20"/>
                <w:szCs w:val="20"/>
                <w:lang w:val="en-US"/>
              </w:rPr>
            </w:pPr>
          </w:p>
        </w:tc>
        <w:tc>
          <w:tcPr>
            <w:tcW w:w="708" w:type="dxa"/>
          </w:tcPr>
          <w:p w14:paraId="63275BA4" w14:textId="77777777" w:rsidR="00EA598B" w:rsidRPr="00624BF1" w:rsidRDefault="00EA598B" w:rsidP="00006BED">
            <w:pPr>
              <w:jc w:val="right"/>
              <w:rPr>
                <w:sz w:val="20"/>
                <w:szCs w:val="20"/>
                <w:lang w:val="en-US"/>
              </w:rPr>
            </w:pPr>
          </w:p>
        </w:tc>
        <w:tc>
          <w:tcPr>
            <w:tcW w:w="851" w:type="dxa"/>
          </w:tcPr>
          <w:p w14:paraId="77F38136" w14:textId="77777777" w:rsidR="00EA598B" w:rsidRPr="00624BF1" w:rsidRDefault="00EA598B" w:rsidP="00006BED">
            <w:pPr>
              <w:jc w:val="right"/>
              <w:rPr>
                <w:sz w:val="20"/>
                <w:szCs w:val="20"/>
                <w:lang w:val="en-US"/>
              </w:rPr>
            </w:pPr>
          </w:p>
        </w:tc>
        <w:tc>
          <w:tcPr>
            <w:tcW w:w="1418" w:type="dxa"/>
          </w:tcPr>
          <w:p w14:paraId="53B0DE44" w14:textId="77777777" w:rsidR="00EA598B" w:rsidRPr="00624BF1" w:rsidRDefault="00EA598B" w:rsidP="00006BED">
            <w:pPr>
              <w:jc w:val="right"/>
              <w:rPr>
                <w:sz w:val="20"/>
                <w:szCs w:val="20"/>
                <w:lang w:val="en-US"/>
              </w:rPr>
            </w:pPr>
          </w:p>
        </w:tc>
        <w:tc>
          <w:tcPr>
            <w:tcW w:w="1131" w:type="dxa"/>
          </w:tcPr>
          <w:p w14:paraId="434BB50A" w14:textId="08AC726F" w:rsidR="00EA598B" w:rsidRPr="00624BF1" w:rsidRDefault="00681DCE" w:rsidP="00006BED">
            <w:pPr>
              <w:jc w:val="right"/>
              <w:rPr>
                <w:sz w:val="20"/>
                <w:szCs w:val="20"/>
                <w:lang w:val="en-US"/>
              </w:rPr>
            </w:pPr>
            <w:r w:rsidRPr="00624BF1">
              <w:rPr>
                <w:sz w:val="20"/>
                <w:szCs w:val="20"/>
                <w:lang w:val="en-US"/>
              </w:rPr>
              <w:t>2.07</w:t>
            </w:r>
          </w:p>
        </w:tc>
        <w:tc>
          <w:tcPr>
            <w:tcW w:w="851" w:type="dxa"/>
          </w:tcPr>
          <w:p w14:paraId="4A6D0E68" w14:textId="77777777" w:rsidR="00EA598B" w:rsidRPr="00624BF1" w:rsidRDefault="00EA598B" w:rsidP="00006BED">
            <w:pPr>
              <w:jc w:val="right"/>
              <w:rPr>
                <w:sz w:val="20"/>
                <w:szCs w:val="20"/>
                <w:lang w:val="en-US"/>
              </w:rPr>
            </w:pPr>
          </w:p>
        </w:tc>
        <w:tc>
          <w:tcPr>
            <w:tcW w:w="850" w:type="dxa"/>
          </w:tcPr>
          <w:p w14:paraId="54CE9A73" w14:textId="77777777" w:rsidR="00EA598B" w:rsidRPr="00624BF1" w:rsidRDefault="00EA598B" w:rsidP="00006BED">
            <w:pPr>
              <w:jc w:val="right"/>
              <w:rPr>
                <w:sz w:val="20"/>
                <w:szCs w:val="20"/>
                <w:lang w:val="en-US"/>
              </w:rPr>
            </w:pPr>
          </w:p>
        </w:tc>
        <w:tc>
          <w:tcPr>
            <w:tcW w:w="713" w:type="dxa"/>
          </w:tcPr>
          <w:p w14:paraId="1508127C" w14:textId="77777777" w:rsidR="00EA598B" w:rsidRPr="00624BF1" w:rsidRDefault="00EA598B" w:rsidP="00006BED">
            <w:pPr>
              <w:jc w:val="right"/>
              <w:rPr>
                <w:sz w:val="20"/>
                <w:szCs w:val="20"/>
                <w:lang w:val="en-US"/>
              </w:rPr>
            </w:pPr>
          </w:p>
        </w:tc>
        <w:tc>
          <w:tcPr>
            <w:tcW w:w="1359" w:type="dxa"/>
          </w:tcPr>
          <w:p w14:paraId="71B9D751" w14:textId="7878E5C2" w:rsidR="00EA598B" w:rsidRPr="00624BF1" w:rsidRDefault="00DD5D71" w:rsidP="00006BED">
            <w:pPr>
              <w:jc w:val="right"/>
              <w:rPr>
                <w:sz w:val="20"/>
                <w:szCs w:val="20"/>
                <w:lang w:val="en-US"/>
              </w:rPr>
            </w:pPr>
            <w:r w:rsidRPr="00624BF1">
              <w:rPr>
                <w:color w:val="000000" w:themeColor="text1"/>
                <w:sz w:val="20"/>
                <w:szCs w:val="20"/>
              </w:rPr>
              <w:t>2.</w:t>
            </w:r>
            <w:r w:rsidR="00285757" w:rsidRPr="00624BF1">
              <w:rPr>
                <w:color w:val="000000" w:themeColor="text1"/>
                <w:sz w:val="20"/>
                <w:szCs w:val="20"/>
              </w:rPr>
              <w:t>07</w:t>
            </w:r>
          </w:p>
        </w:tc>
      </w:tr>
    </w:tbl>
    <w:p w14:paraId="48D19973" w14:textId="77777777" w:rsidR="00EA598B" w:rsidRPr="00624BF1" w:rsidRDefault="00EA598B" w:rsidP="00006BED">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624BF1" w14:paraId="7C1293F3" w14:textId="77777777" w:rsidTr="00470683">
        <w:trPr>
          <w:trHeight w:val="276"/>
        </w:trPr>
        <w:tc>
          <w:tcPr>
            <w:tcW w:w="0" w:type="auto"/>
            <w:gridSpan w:val="4"/>
            <w:hideMark/>
          </w:tcPr>
          <w:p w14:paraId="2BF89FAE" w14:textId="77777777" w:rsidR="00EA598B" w:rsidRPr="00624BF1" w:rsidRDefault="00EA598B" w:rsidP="00006BED">
            <w:pPr>
              <w:jc w:val="left"/>
              <w:rPr>
                <w:b/>
                <w:sz w:val="20"/>
                <w:szCs w:val="20"/>
                <w:lang w:val="en-US"/>
              </w:rPr>
            </w:pPr>
            <w:r w:rsidRPr="00624BF1">
              <w:rPr>
                <w:b/>
                <w:sz w:val="20"/>
                <w:szCs w:val="20"/>
                <w:lang w:val="en-US"/>
              </w:rPr>
              <w:t>(IV) CONSUMPTION DATA (ODP tonnes)</w:t>
            </w:r>
          </w:p>
        </w:tc>
      </w:tr>
      <w:tr w:rsidR="00EA598B" w:rsidRPr="00624BF1" w14:paraId="4D8F3538" w14:textId="77777777" w:rsidTr="00470683">
        <w:trPr>
          <w:trHeight w:val="276"/>
        </w:trPr>
        <w:tc>
          <w:tcPr>
            <w:tcW w:w="2405" w:type="dxa"/>
            <w:hideMark/>
          </w:tcPr>
          <w:p w14:paraId="6FC2C4E4" w14:textId="77777777" w:rsidR="00EA598B" w:rsidRPr="00624BF1" w:rsidRDefault="00EA598B" w:rsidP="00006BED">
            <w:pPr>
              <w:jc w:val="center"/>
              <w:rPr>
                <w:sz w:val="20"/>
                <w:szCs w:val="20"/>
                <w:lang w:val="en-US"/>
              </w:rPr>
            </w:pPr>
            <w:r w:rsidRPr="00624BF1">
              <w:rPr>
                <w:sz w:val="20"/>
                <w:szCs w:val="20"/>
                <w:lang w:val="en-US"/>
              </w:rPr>
              <w:t>2009-2010 baseline:</w:t>
            </w:r>
          </w:p>
        </w:tc>
        <w:tc>
          <w:tcPr>
            <w:tcW w:w="1701" w:type="dxa"/>
            <w:hideMark/>
          </w:tcPr>
          <w:p w14:paraId="1E084329" w14:textId="3366D0F1" w:rsidR="00EA598B" w:rsidRPr="00624BF1" w:rsidRDefault="00C97AA8" w:rsidP="00006BED">
            <w:pPr>
              <w:jc w:val="right"/>
              <w:rPr>
                <w:sz w:val="20"/>
                <w:szCs w:val="20"/>
                <w:lang w:val="en-US"/>
              </w:rPr>
            </w:pPr>
            <w:r w:rsidRPr="00624BF1">
              <w:rPr>
                <w:color w:val="000000" w:themeColor="text1"/>
                <w:sz w:val="20"/>
                <w:szCs w:val="20"/>
              </w:rPr>
              <w:t>5.00</w:t>
            </w:r>
          </w:p>
        </w:tc>
        <w:tc>
          <w:tcPr>
            <w:tcW w:w="4394" w:type="dxa"/>
            <w:hideMark/>
          </w:tcPr>
          <w:p w14:paraId="3E0537C3" w14:textId="77777777" w:rsidR="00EA598B" w:rsidRPr="00624BF1" w:rsidRDefault="00EA598B" w:rsidP="00006BED">
            <w:pPr>
              <w:jc w:val="center"/>
              <w:rPr>
                <w:sz w:val="20"/>
                <w:szCs w:val="20"/>
                <w:lang w:val="en-US"/>
              </w:rPr>
            </w:pPr>
            <w:r w:rsidRPr="00624BF1">
              <w:rPr>
                <w:sz w:val="20"/>
                <w:szCs w:val="20"/>
                <w:lang w:val="en-US"/>
              </w:rPr>
              <w:t>Starting point for sustained aggregate reductions:</w:t>
            </w:r>
          </w:p>
        </w:tc>
        <w:tc>
          <w:tcPr>
            <w:tcW w:w="1483" w:type="dxa"/>
            <w:hideMark/>
          </w:tcPr>
          <w:p w14:paraId="693912B2" w14:textId="16C970D1" w:rsidR="00EA598B" w:rsidRPr="00624BF1" w:rsidRDefault="00C97AA8" w:rsidP="00006BED">
            <w:pPr>
              <w:jc w:val="right"/>
              <w:rPr>
                <w:sz w:val="20"/>
                <w:szCs w:val="20"/>
                <w:lang w:val="en-US"/>
              </w:rPr>
            </w:pPr>
            <w:r w:rsidRPr="00624BF1">
              <w:rPr>
                <w:color w:val="000000" w:themeColor="text1"/>
                <w:sz w:val="20"/>
                <w:szCs w:val="20"/>
              </w:rPr>
              <w:t>5.00</w:t>
            </w:r>
          </w:p>
        </w:tc>
      </w:tr>
      <w:tr w:rsidR="00EA598B" w:rsidRPr="00624BF1" w14:paraId="425D6D96" w14:textId="77777777" w:rsidTr="00470683">
        <w:trPr>
          <w:trHeight w:val="276"/>
        </w:trPr>
        <w:tc>
          <w:tcPr>
            <w:tcW w:w="0" w:type="auto"/>
            <w:gridSpan w:val="4"/>
            <w:hideMark/>
          </w:tcPr>
          <w:p w14:paraId="09F9772B" w14:textId="77777777" w:rsidR="00EA598B" w:rsidRPr="00624BF1" w:rsidRDefault="00EA598B" w:rsidP="00006BED">
            <w:pPr>
              <w:ind w:left="316"/>
              <w:rPr>
                <w:b/>
                <w:sz w:val="20"/>
                <w:szCs w:val="20"/>
                <w:lang w:val="en-US"/>
              </w:rPr>
            </w:pPr>
            <w:r w:rsidRPr="00624BF1">
              <w:rPr>
                <w:b/>
                <w:sz w:val="20"/>
                <w:szCs w:val="20"/>
                <w:lang w:val="en-US"/>
              </w:rPr>
              <w:t>CONSUMPTION ELIGIBLE FOR FUNDING</w:t>
            </w:r>
          </w:p>
        </w:tc>
      </w:tr>
      <w:tr w:rsidR="00EA598B" w:rsidRPr="00830019" w14:paraId="7245534E" w14:textId="77777777" w:rsidTr="00470683">
        <w:trPr>
          <w:trHeight w:val="276"/>
        </w:trPr>
        <w:tc>
          <w:tcPr>
            <w:tcW w:w="2405" w:type="dxa"/>
            <w:hideMark/>
          </w:tcPr>
          <w:p w14:paraId="1541D97A" w14:textId="77777777" w:rsidR="00EA598B" w:rsidRPr="00624BF1" w:rsidRDefault="00EA598B" w:rsidP="00006BED">
            <w:pPr>
              <w:jc w:val="center"/>
              <w:rPr>
                <w:sz w:val="20"/>
                <w:szCs w:val="20"/>
                <w:lang w:val="en-US"/>
              </w:rPr>
            </w:pPr>
            <w:r w:rsidRPr="00624BF1">
              <w:rPr>
                <w:sz w:val="20"/>
                <w:szCs w:val="20"/>
                <w:lang w:val="en-US"/>
              </w:rPr>
              <w:t>Already approved:</w:t>
            </w:r>
          </w:p>
        </w:tc>
        <w:tc>
          <w:tcPr>
            <w:tcW w:w="1701" w:type="dxa"/>
            <w:hideMark/>
          </w:tcPr>
          <w:p w14:paraId="1A40E9D3" w14:textId="3DB64EC1" w:rsidR="00EA598B" w:rsidRPr="00624BF1" w:rsidRDefault="00285757" w:rsidP="00006BED">
            <w:pPr>
              <w:jc w:val="right"/>
              <w:rPr>
                <w:sz w:val="20"/>
                <w:szCs w:val="20"/>
                <w:lang w:val="en-US"/>
              </w:rPr>
            </w:pPr>
            <w:r w:rsidRPr="00624BF1">
              <w:rPr>
                <w:sz w:val="20"/>
                <w:szCs w:val="20"/>
              </w:rPr>
              <w:t>5.</w:t>
            </w:r>
            <w:r w:rsidR="00CC29FB">
              <w:rPr>
                <w:sz w:val="20"/>
                <w:szCs w:val="20"/>
              </w:rPr>
              <w:t>0</w:t>
            </w:r>
            <w:r w:rsidRPr="00624BF1">
              <w:rPr>
                <w:sz w:val="20"/>
                <w:szCs w:val="20"/>
              </w:rPr>
              <w:t>0</w:t>
            </w:r>
          </w:p>
        </w:tc>
        <w:tc>
          <w:tcPr>
            <w:tcW w:w="4394" w:type="dxa"/>
            <w:hideMark/>
          </w:tcPr>
          <w:p w14:paraId="47570896" w14:textId="77777777" w:rsidR="00EA598B" w:rsidRPr="00624BF1" w:rsidRDefault="00EA598B" w:rsidP="00006BED">
            <w:pPr>
              <w:jc w:val="center"/>
              <w:rPr>
                <w:i/>
                <w:sz w:val="20"/>
                <w:szCs w:val="20"/>
                <w:lang w:val="en-US"/>
              </w:rPr>
            </w:pPr>
            <w:r w:rsidRPr="00624BF1">
              <w:rPr>
                <w:sz w:val="20"/>
                <w:szCs w:val="20"/>
                <w:lang w:val="en-US"/>
              </w:rPr>
              <w:t>Remaining:</w:t>
            </w:r>
          </w:p>
        </w:tc>
        <w:tc>
          <w:tcPr>
            <w:tcW w:w="1483" w:type="dxa"/>
            <w:hideMark/>
          </w:tcPr>
          <w:p w14:paraId="70F14086" w14:textId="125057FD" w:rsidR="00EA598B" w:rsidRPr="00830019" w:rsidRDefault="00285757" w:rsidP="00006BED">
            <w:pPr>
              <w:jc w:val="right"/>
              <w:rPr>
                <w:sz w:val="20"/>
                <w:szCs w:val="20"/>
                <w:lang w:val="en-US"/>
              </w:rPr>
            </w:pPr>
            <w:r w:rsidRPr="00624BF1">
              <w:rPr>
                <w:color w:val="000000" w:themeColor="text1"/>
                <w:sz w:val="20"/>
                <w:szCs w:val="20"/>
              </w:rPr>
              <w:t>0</w:t>
            </w:r>
          </w:p>
        </w:tc>
      </w:tr>
    </w:tbl>
    <w:p w14:paraId="6899D6A3" w14:textId="77777777" w:rsidR="00EA598B" w:rsidRPr="00830019" w:rsidRDefault="00EA598B" w:rsidP="00006BED">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5EB6D5EC" w14:textId="77777777" w:rsidTr="000C28B6">
        <w:trPr>
          <w:trHeight w:val="264"/>
        </w:trPr>
        <w:tc>
          <w:tcPr>
            <w:tcW w:w="2038" w:type="pct"/>
            <w:gridSpan w:val="2"/>
            <w:shd w:val="clear" w:color="auto" w:fill="auto"/>
            <w:hideMark/>
          </w:tcPr>
          <w:p w14:paraId="70CC1C6E" w14:textId="77777777" w:rsidR="00EA598B" w:rsidRPr="00830019" w:rsidRDefault="00EA598B" w:rsidP="00006BED">
            <w:pPr>
              <w:jc w:val="left"/>
              <w:rPr>
                <w:b/>
                <w:sz w:val="20"/>
                <w:szCs w:val="20"/>
                <w:lang w:val="en-US"/>
              </w:rPr>
            </w:pPr>
            <w:r w:rsidRPr="00830019">
              <w:rPr>
                <w:b/>
                <w:sz w:val="20"/>
                <w:szCs w:val="20"/>
                <w:lang w:val="en-US"/>
              </w:rPr>
              <w:t>(V) ENDORSED BUSINESS PLAN</w:t>
            </w:r>
          </w:p>
        </w:tc>
        <w:tc>
          <w:tcPr>
            <w:tcW w:w="731" w:type="pct"/>
            <w:shd w:val="clear" w:color="auto" w:fill="auto"/>
            <w:vAlign w:val="center"/>
            <w:hideMark/>
          </w:tcPr>
          <w:p w14:paraId="616B9368" w14:textId="7117BF09" w:rsidR="00EA598B" w:rsidRPr="00830019" w:rsidRDefault="00EA598B" w:rsidP="00006BED">
            <w:pPr>
              <w:jc w:val="center"/>
              <w:rPr>
                <w:b/>
                <w:sz w:val="20"/>
                <w:szCs w:val="20"/>
                <w:lang w:val="en-US"/>
              </w:rPr>
            </w:pPr>
            <w:r w:rsidRPr="00830019">
              <w:rPr>
                <w:b/>
                <w:sz w:val="20"/>
                <w:szCs w:val="20"/>
                <w:lang w:val="en-US"/>
              </w:rPr>
              <w:t>202</w:t>
            </w:r>
            <w:r w:rsidR="005053DE">
              <w:rPr>
                <w:b/>
                <w:sz w:val="20"/>
                <w:szCs w:val="20"/>
                <w:lang w:val="en-US"/>
              </w:rPr>
              <w:t>4</w:t>
            </w:r>
          </w:p>
        </w:tc>
        <w:tc>
          <w:tcPr>
            <w:tcW w:w="731" w:type="pct"/>
            <w:shd w:val="clear" w:color="auto" w:fill="auto"/>
            <w:vAlign w:val="center"/>
            <w:hideMark/>
          </w:tcPr>
          <w:p w14:paraId="7702E8E6" w14:textId="617BCA6F" w:rsidR="00EA598B" w:rsidRPr="00830019" w:rsidRDefault="00EA598B" w:rsidP="00006BED">
            <w:pPr>
              <w:jc w:val="center"/>
              <w:rPr>
                <w:b/>
                <w:sz w:val="20"/>
                <w:szCs w:val="20"/>
                <w:lang w:val="en-US"/>
              </w:rPr>
            </w:pPr>
            <w:r w:rsidRPr="00830019">
              <w:rPr>
                <w:b/>
                <w:sz w:val="20"/>
                <w:szCs w:val="20"/>
                <w:lang w:val="en-US"/>
              </w:rPr>
              <w:t>202</w:t>
            </w:r>
            <w:r w:rsidR="005053DE">
              <w:rPr>
                <w:b/>
                <w:sz w:val="20"/>
                <w:szCs w:val="20"/>
                <w:lang w:val="en-US"/>
              </w:rPr>
              <w:t>5</w:t>
            </w:r>
          </w:p>
        </w:tc>
        <w:tc>
          <w:tcPr>
            <w:tcW w:w="731" w:type="pct"/>
            <w:shd w:val="clear" w:color="auto" w:fill="auto"/>
            <w:vAlign w:val="center"/>
            <w:hideMark/>
          </w:tcPr>
          <w:p w14:paraId="45ADC3E1" w14:textId="7CA6BED8" w:rsidR="00EA598B" w:rsidRPr="00830019" w:rsidRDefault="00EA598B" w:rsidP="00006BED">
            <w:pPr>
              <w:jc w:val="center"/>
              <w:rPr>
                <w:b/>
                <w:sz w:val="20"/>
                <w:szCs w:val="20"/>
                <w:lang w:val="en-US"/>
              </w:rPr>
            </w:pPr>
            <w:r w:rsidRPr="00830019">
              <w:rPr>
                <w:b/>
                <w:sz w:val="20"/>
                <w:szCs w:val="20"/>
                <w:lang w:val="en-US"/>
              </w:rPr>
              <w:t>202</w:t>
            </w:r>
            <w:r w:rsidR="005053DE">
              <w:rPr>
                <w:b/>
                <w:sz w:val="20"/>
                <w:szCs w:val="20"/>
                <w:lang w:val="en-US"/>
              </w:rPr>
              <w:t>6</w:t>
            </w:r>
          </w:p>
        </w:tc>
        <w:tc>
          <w:tcPr>
            <w:tcW w:w="768" w:type="pct"/>
            <w:shd w:val="clear" w:color="auto" w:fill="auto"/>
            <w:vAlign w:val="center"/>
            <w:hideMark/>
          </w:tcPr>
          <w:p w14:paraId="36406030" w14:textId="77777777" w:rsidR="00EA598B" w:rsidRPr="00830019" w:rsidRDefault="00EA598B" w:rsidP="00006BED">
            <w:pPr>
              <w:jc w:val="center"/>
              <w:rPr>
                <w:b/>
                <w:sz w:val="20"/>
                <w:szCs w:val="20"/>
                <w:lang w:val="en-US"/>
              </w:rPr>
            </w:pPr>
            <w:r w:rsidRPr="00830019">
              <w:rPr>
                <w:b/>
                <w:sz w:val="20"/>
                <w:szCs w:val="20"/>
                <w:lang w:val="en-US"/>
              </w:rPr>
              <w:t>Total</w:t>
            </w:r>
          </w:p>
        </w:tc>
      </w:tr>
      <w:tr w:rsidR="00EA598B" w:rsidRPr="00830019" w14:paraId="0398E026" w14:textId="77777777" w:rsidTr="000C28B6">
        <w:trPr>
          <w:trHeight w:val="187"/>
        </w:trPr>
        <w:tc>
          <w:tcPr>
            <w:tcW w:w="709" w:type="pct"/>
            <w:vMerge w:val="restart"/>
            <w:shd w:val="clear" w:color="auto" w:fill="auto"/>
            <w:vAlign w:val="center"/>
            <w:hideMark/>
          </w:tcPr>
          <w:p w14:paraId="27399953" w14:textId="01F9E280" w:rsidR="00EA598B" w:rsidRPr="00830019" w:rsidRDefault="00E45A76" w:rsidP="00006BED">
            <w:pPr>
              <w:jc w:val="center"/>
              <w:rPr>
                <w:sz w:val="20"/>
                <w:szCs w:val="20"/>
                <w:lang w:val="en-US"/>
              </w:rPr>
            </w:pPr>
            <w:r w:rsidRPr="00E45A76">
              <w:rPr>
                <w:color w:val="000000" w:themeColor="text1"/>
                <w:sz w:val="20"/>
                <w:szCs w:val="20"/>
              </w:rPr>
              <w:t>UNEP</w:t>
            </w:r>
          </w:p>
        </w:tc>
        <w:tc>
          <w:tcPr>
            <w:tcW w:w="1330" w:type="pct"/>
            <w:shd w:val="clear" w:color="auto" w:fill="auto"/>
            <w:hideMark/>
          </w:tcPr>
          <w:p w14:paraId="67BBCFC7" w14:textId="77777777" w:rsidR="00EA598B" w:rsidRPr="00830019" w:rsidRDefault="00EA598B" w:rsidP="00006BED">
            <w:pPr>
              <w:jc w:val="left"/>
              <w:rPr>
                <w:sz w:val="20"/>
                <w:szCs w:val="20"/>
                <w:lang w:val="en-US"/>
              </w:rPr>
            </w:pPr>
            <w:r w:rsidRPr="00830019">
              <w:rPr>
                <w:sz w:val="20"/>
                <w:szCs w:val="20"/>
                <w:lang w:val="en-US"/>
              </w:rPr>
              <w:t>ODS phase-out (ODP tonnes)</w:t>
            </w:r>
          </w:p>
        </w:tc>
        <w:tc>
          <w:tcPr>
            <w:tcW w:w="731" w:type="pct"/>
            <w:shd w:val="clear" w:color="auto" w:fill="auto"/>
          </w:tcPr>
          <w:p w14:paraId="2B1F0233" w14:textId="58F5BA11" w:rsidR="00EA598B" w:rsidRPr="00830019" w:rsidRDefault="00670148" w:rsidP="00006BED">
            <w:pPr>
              <w:jc w:val="right"/>
              <w:rPr>
                <w:sz w:val="20"/>
                <w:szCs w:val="20"/>
                <w:lang w:val="en-US"/>
              </w:rPr>
            </w:pPr>
            <w:r>
              <w:rPr>
                <w:sz w:val="20"/>
                <w:szCs w:val="20"/>
                <w:lang w:val="en-US"/>
              </w:rPr>
              <w:t>0.67</w:t>
            </w:r>
          </w:p>
        </w:tc>
        <w:tc>
          <w:tcPr>
            <w:tcW w:w="731" w:type="pct"/>
            <w:shd w:val="clear" w:color="auto" w:fill="auto"/>
          </w:tcPr>
          <w:p w14:paraId="5FA4307F" w14:textId="77777777" w:rsidR="00EA598B" w:rsidRPr="00830019" w:rsidRDefault="00EA598B" w:rsidP="00006BED">
            <w:pPr>
              <w:jc w:val="right"/>
              <w:rPr>
                <w:sz w:val="20"/>
                <w:szCs w:val="20"/>
                <w:lang w:val="en-US"/>
              </w:rPr>
            </w:pPr>
          </w:p>
        </w:tc>
        <w:tc>
          <w:tcPr>
            <w:tcW w:w="731" w:type="pct"/>
            <w:shd w:val="clear" w:color="auto" w:fill="auto"/>
          </w:tcPr>
          <w:p w14:paraId="38E56D66" w14:textId="77777777" w:rsidR="00EA598B" w:rsidRPr="00830019" w:rsidRDefault="00EA598B" w:rsidP="00006BED">
            <w:pPr>
              <w:jc w:val="right"/>
              <w:rPr>
                <w:sz w:val="20"/>
                <w:szCs w:val="20"/>
                <w:lang w:val="en-US"/>
              </w:rPr>
            </w:pPr>
          </w:p>
        </w:tc>
        <w:tc>
          <w:tcPr>
            <w:tcW w:w="768" w:type="pct"/>
            <w:shd w:val="clear" w:color="auto" w:fill="auto"/>
          </w:tcPr>
          <w:p w14:paraId="54A2C628" w14:textId="43C6165D" w:rsidR="00EA598B" w:rsidRPr="00830019" w:rsidRDefault="006B3008" w:rsidP="00006BED">
            <w:pPr>
              <w:jc w:val="right"/>
              <w:rPr>
                <w:sz w:val="20"/>
                <w:szCs w:val="20"/>
                <w:lang w:val="en-US"/>
              </w:rPr>
            </w:pPr>
            <w:r>
              <w:rPr>
                <w:sz w:val="20"/>
                <w:szCs w:val="20"/>
              </w:rPr>
              <w:t>0.67</w:t>
            </w:r>
          </w:p>
        </w:tc>
      </w:tr>
      <w:tr w:rsidR="00EA598B" w:rsidRPr="00830019" w14:paraId="0E4021C0" w14:textId="77777777" w:rsidTr="000C28B6">
        <w:trPr>
          <w:trHeight w:val="55"/>
        </w:trPr>
        <w:tc>
          <w:tcPr>
            <w:tcW w:w="709" w:type="pct"/>
            <w:vMerge/>
            <w:shd w:val="clear" w:color="auto" w:fill="auto"/>
            <w:vAlign w:val="center"/>
            <w:hideMark/>
          </w:tcPr>
          <w:p w14:paraId="1ADBCFB3" w14:textId="77777777" w:rsidR="00EA598B" w:rsidRPr="00830019" w:rsidRDefault="00EA598B" w:rsidP="00006BED">
            <w:pPr>
              <w:rPr>
                <w:sz w:val="20"/>
                <w:szCs w:val="20"/>
                <w:lang w:val="en-US"/>
              </w:rPr>
            </w:pPr>
          </w:p>
        </w:tc>
        <w:tc>
          <w:tcPr>
            <w:tcW w:w="1330" w:type="pct"/>
            <w:shd w:val="clear" w:color="auto" w:fill="auto"/>
            <w:hideMark/>
          </w:tcPr>
          <w:p w14:paraId="7DBBBAD9" w14:textId="77777777" w:rsidR="00EA598B" w:rsidRPr="00830019" w:rsidRDefault="00EA598B" w:rsidP="00006BED">
            <w:pPr>
              <w:jc w:val="left"/>
              <w:rPr>
                <w:sz w:val="20"/>
                <w:szCs w:val="20"/>
                <w:lang w:val="en-US"/>
              </w:rPr>
            </w:pPr>
            <w:r w:rsidRPr="00830019">
              <w:rPr>
                <w:sz w:val="20"/>
                <w:szCs w:val="20"/>
                <w:lang w:val="en-US"/>
              </w:rPr>
              <w:t>Funding (US $)</w:t>
            </w:r>
          </w:p>
        </w:tc>
        <w:tc>
          <w:tcPr>
            <w:tcW w:w="731" w:type="pct"/>
            <w:shd w:val="clear" w:color="auto" w:fill="auto"/>
          </w:tcPr>
          <w:p w14:paraId="25FC1936" w14:textId="753F9735" w:rsidR="00EA598B" w:rsidRPr="006B3008" w:rsidRDefault="001E76BB" w:rsidP="00006BED">
            <w:pPr>
              <w:jc w:val="right"/>
              <w:rPr>
                <w:sz w:val="20"/>
                <w:szCs w:val="20"/>
                <w:lang w:val="en-US"/>
              </w:rPr>
            </w:pPr>
            <w:r w:rsidRPr="006B3008">
              <w:rPr>
                <w:sz w:val="20"/>
                <w:szCs w:val="20"/>
                <w:lang w:val="en-US"/>
              </w:rPr>
              <w:t>214,700</w:t>
            </w:r>
            <w:r w:rsidR="00EA598B" w:rsidRPr="006B3008">
              <w:rPr>
                <w:sz w:val="20"/>
                <w:szCs w:val="20"/>
                <w:lang w:val="en-US"/>
              </w:rPr>
              <w:t>*</w:t>
            </w:r>
          </w:p>
        </w:tc>
        <w:tc>
          <w:tcPr>
            <w:tcW w:w="731" w:type="pct"/>
            <w:shd w:val="clear" w:color="auto" w:fill="auto"/>
          </w:tcPr>
          <w:p w14:paraId="535FE231" w14:textId="77777777" w:rsidR="00EA598B" w:rsidRPr="00830019" w:rsidRDefault="00EA598B" w:rsidP="00006BED">
            <w:pPr>
              <w:jc w:val="right"/>
              <w:rPr>
                <w:sz w:val="20"/>
                <w:szCs w:val="20"/>
                <w:lang w:val="en-US"/>
              </w:rPr>
            </w:pPr>
          </w:p>
        </w:tc>
        <w:tc>
          <w:tcPr>
            <w:tcW w:w="731" w:type="pct"/>
            <w:shd w:val="clear" w:color="auto" w:fill="auto"/>
          </w:tcPr>
          <w:p w14:paraId="207546C6" w14:textId="77777777" w:rsidR="00EA598B" w:rsidRPr="00830019" w:rsidRDefault="00EA598B" w:rsidP="00006BED">
            <w:pPr>
              <w:jc w:val="right"/>
              <w:rPr>
                <w:sz w:val="20"/>
                <w:szCs w:val="20"/>
                <w:lang w:val="en-US"/>
              </w:rPr>
            </w:pPr>
          </w:p>
        </w:tc>
        <w:tc>
          <w:tcPr>
            <w:tcW w:w="768" w:type="pct"/>
            <w:shd w:val="clear" w:color="auto" w:fill="auto"/>
          </w:tcPr>
          <w:p w14:paraId="4E28CCA8" w14:textId="608C605D" w:rsidR="00EA598B" w:rsidRPr="00830019" w:rsidRDefault="006B3008" w:rsidP="00006BED">
            <w:pPr>
              <w:jc w:val="right"/>
              <w:rPr>
                <w:sz w:val="20"/>
                <w:szCs w:val="20"/>
                <w:lang w:val="en-US"/>
              </w:rPr>
            </w:pPr>
            <w:r>
              <w:rPr>
                <w:sz w:val="20"/>
                <w:szCs w:val="20"/>
                <w:lang w:val="en-US"/>
              </w:rPr>
              <w:t>214,700</w:t>
            </w:r>
          </w:p>
        </w:tc>
      </w:tr>
      <w:tr w:rsidR="00EA598B" w:rsidRPr="00830019" w14:paraId="108AB8DB" w14:textId="77777777" w:rsidTr="000C28B6">
        <w:trPr>
          <w:trHeight w:val="264"/>
        </w:trPr>
        <w:tc>
          <w:tcPr>
            <w:tcW w:w="709" w:type="pct"/>
            <w:vMerge w:val="restart"/>
            <w:shd w:val="clear" w:color="auto" w:fill="auto"/>
            <w:vAlign w:val="center"/>
            <w:hideMark/>
          </w:tcPr>
          <w:p w14:paraId="4D5B789F" w14:textId="229FE31C" w:rsidR="00EA598B" w:rsidRPr="00830019" w:rsidRDefault="00E45A76" w:rsidP="00006BED">
            <w:pPr>
              <w:jc w:val="center"/>
              <w:rPr>
                <w:sz w:val="20"/>
                <w:szCs w:val="20"/>
                <w:lang w:val="en-US"/>
              </w:rPr>
            </w:pPr>
            <w:r w:rsidRPr="00E45A76">
              <w:rPr>
                <w:color w:val="000000" w:themeColor="text1"/>
                <w:sz w:val="20"/>
                <w:szCs w:val="20"/>
              </w:rPr>
              <w:t>UNIDO</w:t>
            </w:r>
          </w:p>
        </w:tc>
        <w:tc>
          <w:tcPr>
            <w:tcW w:w="1330" w:type="pct"/>
            <w:shd w:val="clear" w:color="auto" w:fill="auto"/>
            <w:hideMark/>
          </w:tcPr>
          <w:p w14:paraId="492F5C9A" w14:textId="77777777" w:rsidR="00EA598B" w:rsidRPr="00830019" w:rsidRDefault="00EA598B" w:rsidP="00006BED">
            <w:pPr>
              <w:jc w:val="left"/>
              <w:rPr>
                <w:sz w:val="20"/>
                <w:szCs w:val="20"/>
                <w:lang w:val="en-US"/>
              </w:rPr>
            </w:pPr>
            <w:r w:rsidRPr="00830019">
              <w:rPr>
                <w:sz w:val="20"/>
                <w:szCs w:val="20"/>
                <w:lang w:val="en-US"/>
              </w:rPr>
              <w:t>ODS phase-out (ODP tonnes)</w:t>
            </w:r>
          </w:p>
        </w:tc>
        <w:tc>
          <w:tcPr>
            <w:tcW w:w="731" w:type="pct"/>
            <w:shd w:val="clear" w:color="auto" w:fill="auto"/>
          </w:tcPr>
          <w:p w14:paraId="39006EEA" w14:textId="2398C291" w:rsidR="00EA598B" w:rsidRPr="006B3008" w:rsidRDefault="00670148" w:rsidP="00006BED">
            <w:pPr>
              <w:jc w:val="right"/>
              <w:rPr>
                <w:sz w:val="20"/>
                <w:szCs w:val="20"/>
                <w:lang w:val="en-US"/>
              </w:rPr>
            </w:pPr>
            <w:r w:rsidRPr="006B3008">
              <w:rPr>
                <w:sz w:val="20"/>
                <w:szCs w:val="20"/>
                <w:lang w:val="en-US"/>
              </w:rPr>
              <w:t>0.</w:t>
            </w:r>
            <w:r w:rsidR="001E76BB" w:rsidRPr="006B3008">
              <w:rPr>
                <w:sz w:val="20"/>
                <w:szCs w:val="20"/>
                <w:lang w:val="en-US"/>
              </w:rPr>
              <w:t>7</w:t>
            </w:r>
            <w:r w:rsidRPr="006B3008">
              <w:rPr>
                <w:sz w:val="20"/>
                <w:szCs w:val="20"/>
                <w:lang w:val="en-US"/>
              </w:rPr>
              <w:t>7</w:t>
            </w:r>
          </w:p>
        </w:tc>
        <w:tc>
          <w:tcPr>
            <w:tcW w:w="731" w:type="pct"/>
            <w:shd w:val="clear" w:color="auto" w:fill="auto"/>
          </w:tcPr>
          <w:p w14:paraId="60ABE138" w14:textId="77777777" w:rsidR="00EA598B" w:rsidRPr="00830019" w:rsidRDefault="00EA598B" w:rsidP="00006BED">
            <w:pPr>
              <w:jc w:val="right"/>
              <w:rPr>
                <w:sz w:val="20"/>
                <w:szCs w:val="20"/>
                <w:lang w:val="en-US"/>
              </w:rPr>
            </w:pPr>
          </w:p>
        </w:tc>
        <w:tc>
          <w:tcPr>
            <w:tcW w:w="731" w:type="pct"/>
            <w:shd w:val="clear" w:color="auto" w:fill="auto"/>
          </w:tcPr>
          <w:p w14:paraId="3CEC15DC" w14:textId="77777777" w:rsidR="00EA598B" w:rsidRPr="00830019" w:rsidRDefault="00EA598B" w:rsidP="00006BED">
            <w:pPr>
              <w:jc w:val="right"/>
              <w:rPr>
                <w:sz w:val="20"/>
                <w:szCs w:val="20"/>
                <w:lang w:val="en-US"/>
              </w:rPr>
            </w:pPr>
          </w:p>
        </w:tc>
        <w:tc>
          <w:tcPr>
            <w:tcW w:w="768" w:type="pct"/>
            <w:shd w:val="clear" w:color="auto" w:fill="auto"/>
          </w:tcPr>
          <w:p w14:paraId="480F5DB5" w14:textId="209F3F65" w:rsidR="00EA598B" w:rsidRPr="00830019" w:rsidRDefault="00046146" w:rsidP="00006BED">
            <w:pPr>
              <w:jc w:val="right"/>
              <w:rPr>
                <w:sz w:val="20"/>
                <w:szCs w:val="20"/>
                <w:lang w:val="en-US"/>
              </w:rPr>
            </w:pPr>
            <w:r>
              <w:rPr>
                <w:sz w:val="20"/>
                <w:szCs w:val="20"/>
              </w:rPr>
              <w:t>0.77</w:t>
            </w:r>
          </w:p>
        </w:tc>
      </w:tr>
      <w:tr w:rsidR="00EA598B" w:rsidRPr="00830019" w14:paraId="14079C05" w14:textId="77777777" w:rsidTr="000C28B6">
        <w:trPr>
          <w:trHeight w:val="264"/>
        </w:trPr>
        <w:tc>
          <w:tcPr>
            <w:tcW w:w="709" w:type="pct"/>
            <w:vMerge/>
            <w:shd w:val="clear" w:color="auto" w:fill="auto"/>
            <w:vAlign w:val="center"/>
            <w:hideMark/>
          </w:tcPr>
          <w:p w14:paraId="34E263B4" w14:textId="77777777" w:rsidR="00EA598B" w:rsidRPr="00830019" w:rsidRDefault="00EA598B" w:rsidP="00006BED">
            <w:pPr>
              <w:rPr>
                <w:sz w:val="20"/>
                <w:szCs w:val="20"/>
                <w:lang w:val="en-US"/>
              </w:rPr>
            </w:pPr>
          </w:p>
        </w:tc>
        <w:tc>
          <w:tcPr>
            <w:tcW w:w="1330" w:type="pct"/>
            <w:shd w:val="clear" w:color="auto" w:fill="auto"/>
            <w:hideMark/>
          </w:tcPr>
          <w:p w14:paraId="6C17C86E" w14:textId="77777777" w:rsidR="00EA598B" w:rsidRPr="00830019" w:rsidRDefault="00EA598B" w:rsidP="00006BED">
            <w:pPr>
              <w:jc w:val="left"/>
              <w:rPr>
                <w:sz w:val="20"/>
                <w:szCs w:val="20"/>
                <w:lang w:val="en-US"/>
              </w:rPr>
            </w:pPr>
            <w:r w:rsidRPr="00830019">
              <w:rPr>
                <w:sz w:val="20"/>
                <w:szCs w:val="20"/>
                <w:lang w:val="en-US"/>
              </w:rPr>
              <w:t>Funding (US $)</w:t>
            </w:r>
          </w:p>
        </w:tc>
        <w:tc>
          <w:tcPr>
            <w:tcW w:w="731" w:type="pct"/>
            <w:shd w:val="clear" w:color="auto" w:fill="auto"/>
          </w:tcPr>
          <w:p w14:paraId="67710E35" w14:textId="59C17EEA" w:rsidR="00EA598B" w:rsidRPr="006B3008" w:rsidRDefault="006B3008" w:rsidP="00006BED">
            <w:pPr>
              <w:jc w:val="right"/>
              <w:rPr>
                <w:sz w:val="20"/>
                <w:szCs w:val="20"/>
                <w:lang w:val="en-US"/>
              </w:rPr>
            </w:pPr>
            <w:r w:rsidRPr="006B3008">
              <w:rPr>
                <w:sz w:val="20"/>
                <w:szCs w:val="20"/>
                <w:lang w:val="en-US"/>
              </w:rPr>
              <w:t>183,610</w:t>
            </w:r>
            <w:r w:rsidR="00EA598B" w:rsidRPr="006B3008">
              <w:rPr>
                <w:sz w:val="20"/>
                <w:szCs w:val="20"/>
                <w:lang w:val="en-US"/>
              </w:rPr>
              <w:t>*</w:t>
            </w:r>
          </w:p>
        </w:tc>
        <w:tc>
          <w:tcPr>
            <w:tcW w:w="731" w:type="pct"/>
            <w:shd w:val="clear" w:color="auto" w:fill="auto"/>
          </w:tcPr>
          <w:p w14:paraId="773AF6F8" w14:textId="77777777" w:rsidR="00EA598B" w:rsidRPr="00830019" w:rsidRDefault="00EA598B" w:rsidP="00006BED">
            <w:pPr>
              <w:jc w:val="right"/>
              <w:rPr>
                <w:sz w:val="20"/>
                <w:szCs w:val="20"/>
                <w:lang w:val="en-US"/>
              </w:rPr>
            </w:pPr>
          </w:p>
        </w:tc>
        <w:tc>
          <w:tcPr>
            <w:tcW w:w="731" w:type="pct"/>
            <w:shd w:val="clear" w:color="auto" w:fill="auto"/>
          </w:tcPr>
          <w:p w14:paraId="2C2181A1" w14:textId="77777777" w:rsidR="00EA598B" w:rsidRPr="00830019" w:rsidRDefault="00EA598B" w:rsidP="00006BED">
            <w:pPr>
              <w:jc w:val="right"/>
              <w:rPr>
                <w:sz w:val="20"/>
                <w:szCs w:val="20"/>
                <w:lang w:val="en-US"/>
              </w:rPr>
            </w:pPr>
          </w:p>
        </w:tc>
        <w:tc>
          <w:tcPr>
            <w:tcW w:w="768" w:type="pct"/>
            <w:shd w:val="clear" w:color="auto" w:fill="auto"/>
          </w:tcPr>
          <w:p w14:paraId="1C76C8F2" w14:textId="79F06604" w:rsidR="00EA598B" w:rsidRPr="00830019" w:rsidRDefault="00046146" w:rsidP="00006BED">
            <w:pPr>
              <w:jc w:val="right"/>
              <w:rPr>
                <w:sz w:val="20"/>
                <w:szCs w:val="20"/>
                <w:lang w:val="en-US"/>
              </w:rPr>
            </w:pPr>
            <w:r>
              <w:rPr>
                <w:sz w:val="20"/>
                <w:szCs w:val="20"/>
                <w:lang w:val="en-US"/>
              </w:rPr>
              <w:t>183,610</w:t>
            </w:r>
          </w:p>
        </w:tc>
      </w:tr>
    </w:tbl>
    <w:p w14:paraId="02F936D3" w14:textId="7B82DB83" w:rsidR="00EA598B" w:rsidRDefault="00EA598B" w:rsidP="00006BED">
      <w:pPr>
        <w:ind w:right="-563"/>
        <w:rPr>
          <w:sz w:val="18"/>
          <w:szCs w:val="18"/>
        </w:rPr>
      </w:pPr>
      <w:r w:rsidRPr="006B3008">
        <w:rPr>
          <w:sz w:val="18"/>
          <w:szCs w:val="18"/>
        </w:rPr>
        <w:t>*</w:t>
      </w:r>
      <w:bookmarkStart w:id="0" w:name="_Hlk165889597"/>
      <w:r w:rsidRPr="006B3008">
        <w:rPr>
          <w:sz w:val="18"/>
          <w:szCs w:val="18"/>
        </w:rPr>
        <w:t>Including</w:t>
      </w:r>
      <w:r w:rsidRPr="00A43077">
        <w:rPr>
          <w:sz w:val="18"/>
          <w:szCs w:val="18"/>
        </w:rPr>
        <w:t xml:space="preserve"> US</w:t>
      </w:r>
      <w:r>
        <w:rPr>
          <w:sz w:val="18"/>
          <w:szCs w:val="18"/>
        </w:rPr>
        <w:t> </w:t>
      </w:r>
      <w:r w:rsidRPr="00A43077">
        <w:rPr>
          <w:sz w:val="18"/>
          <w:szCs w:val="18"/>
        </w:rPr>
        <w:t>$</w:t>
      </w:r>
      <w:r w:rsidR="002759B1">
        <w:rPr>
          <w:sz w:val="18"/>
          <w:szCs w:val="18"/>
        </w:rPr>
        <w:t>79,100</w:t>
      </w:r>
      <w:r w:rsidRPr="00A43077">
        <w:rPr>
          <w:sz w:val="18"/>
          <w:szCs w:val="18"/>
        </w:rPr>
        <w:t xml:space="preserve"> for </w:t>
      </w:r>
      <w:r w:rsidR="00E45A76" w:rsidRPr="00E45A76">
        <w:rPr>
          <w:sz w:val="18"/>
          <w:szCs w:val="18"/>
        </w:rPr>
        <w:t>UNEP</w:t>
      </w:r>
      <w:r w:rsidRPr="00A43077">
        <w:rPr>
          <w:sz w:val="18"/>
          <w:szCs w:val="18"/>
        </w:rPr>
        <w:t xml:space="preserve"> and US</w:t>
      </w:r>
      <w:r>
        <w:rPr>
          <w:sz w:val="18"/>
          <w:szCs w:val="18"/>
        </w:rPr>
        <w:t> </w:t>
      </w:r>
      <w:r w:rsidRPr="00A43077">
        <w:rPr>
          <w:sz w:val="18"/>
          <w:szCs w:val="18"/>
        </w:rPr>
        <w:t>$</w:t>
      </w:r>
      <w:r w:rsidR="00E7474B">
        <w:rPr>
          <w:sz w:val="18"/>
          <w:szCs w:val="18"/>
        </w:rPr>
        <w:t>32,100</w:t>
      </w:r>
      <w:r>
        <w:rPr>
          <w:sz w:val="18"/>
          <w:szCs w:val="18"/>
        </w:rPr>
        <w:t xml:space="preserve"> </w:t>
      </w:r>
      <w:r w:rsidRPr="00A43077">
        <w:rPr>
          <w:sz w:val="18"/>
          <w:szCs w:val="18"/>
        </w:rPr>
        <w:t xml:space="preserve">for </w:t>
      </w:r>
      <w:r w:rsidR="00E45A76" w:rsidRPr="00E45A76">
        <w:rPr>
          <w:sz w:val="18"/>
          <w:szCs w:val="18"/>
        </w:rPr>
        <w:t>UNIDO</w:t>
      </w:r>
      <w:r>
        <w:rPr>
          <w:sz w:val="18"/>
          <w:szCs w:val="18"/>
        </w:rPr>
        <w:t xml:space="preserve"> for </w:t>
      </w:r>
      <w:r w:rsidRPr="00A43077">
        <w:rPr>
          <w:sz w:val="18"/>
          <w:szCs w:val="18"/>
        </w:rPr>
        <w:t>additional activities to maintain energy efficiency</w:t>
      </w:r>
      <w:r>
        <w:rPr>
          <w:sz w:val="18"/>
          <w:szCs w:val="18"/>
        </w:rPr>
        <w:t xml:space="preserve"> (decision 89/6)</w:t>
      </w:r>
      <w:r w:rsidR="00503A0F">
        <w:rPr>
          <w:sz w:val="18"/>
          <w:szCs w:val="18"/>
        </w:rPr>
        <w:t>.</w:t>
      </w:r>
    </w:p>
    <w:bookmarkEnd w:id="0"/>
    <w:p w14:paraId="2DB8E950" w14:textId="77777777" w:rsidR="00EA598B" w:rsidRPr="00A43077" w:rsidRDefault="00EA598B" w:rsidP="00006BED">
      <w:pPr>
        <w:jc w:val="left"/>
        <w:rPr>
          <w:sz w:val="18"/>
          <w:szCs w:val="18"/>
        </w:rPr>
      </w:pPr>
    </w:p>
    <w:tbl>
      <w:tblPr>
        <w:tblStyle w:val="TableGrid"/>
        <w:tblW w:w="99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134"/>
        <w:gridCol w:w="1276"/>
        <w:gridCol w:w="851"/>
        <w:gridCol w:w="708"/>
        <w:gridCol w:w="993"/>
        <w:gridCol w:w="708"/>
        <w:gridCol w:w="851"/>
        <w:gridCol w:w="709"/>
        <w:gridCol w:w="708"/>
        <w:gridCol w:w="851"/>
      </w:tblGrid>
      <w:tr w:rsidR="0062613A" w:rsidRPr="00830019" w14:paraId="01D834C8" w14:textId="37BAC531" w:rsidTr="0062613A">
        <w:trPr>
          <w:trHeight w:val="286"/>
        </w:trPr>
        <w:tc>
          <w:tcPr>
            <w:tcW w:w="3541" w:type="dxa"/>
            <w:gridSpan w:val="3"/>
            <w:tcBorders>
              <w:top w:val="single" w:sz="2" w:space="0" w:color="auto"/>
              <w:left w:val="single" w:sz="2" w:space="0" w:color="auto"/>
              <w:bottom w:val="single" w:sz="2" w:space="0" w:color="auto"/>
              <w:right w:val="single" w:sz="2" w:space="0" w:color="auto"/>
            </w:tcBorders>
            <w:hideMark/>
          </w:tcPr>
          <w:p w14:paraId="29DB5F6F" w14:textId="5319E83E" w:rsidR="00AC79DD" w:rsidRPr="00830019" w:rsidRDefault="00AC79DD" w:rsidP="00006BED">
            <w:pPr>
              <w:spacing w:afterLines="20" w:after="48"/>
              <w:jc w:val="left"/>
              <w:rPr>
                <w:b/>
                <w:sz w:val="20"/>
                <w:szCs w:val="20"/>
                <w:lang w:val="en-US"/>
              </w:rPr>
            </w:pPr>
            <w:r w:rsidRPr="008C0014">
              <w:rPr>
                <w:b/>
                <w:sz w:val="19"/>
                <w:szCs w:val="19"/>
              </w:rPr>
              <w:t xml:space="preserve">(VI) PROJECT DATA </w:t>
            </w:r>
          </w:p>
        </w:tc>
        <w:tc>
          <w:tcPr>
            <w:tcW w:w="851" w:type="dxa"/>
            <w:tcBorders>
              <w:top w:val="single" w:sz="2" w:space="0" w:color="auto"/>
              <w:left w:val="single" w:sz="2" w:space="0" w:color="auto"/>
              <w:bottom w:val="single" w:sz="2" w:space="0" w:color="auto"/>
              <w:right w:val="single" w:sz="2" w:space="0" w:color="auto"/>
            </w:tcBorders>
            <w:hideMark/>
          </w:tcPr>
          <w:p w14:paraId="5FE8E6BC" w14:textId="3589E186" w:rsidR="00AC79DD" w:rsidRPr="00830019" w:rsidRDefault="00AC79DD" w:rsidP="00006BED">
            <w:pPr>
              <w:spacing w:afterLines="20" w:after="48"/>
              <w:jc w:val="center"/>
              <w:rPr>
                <w:b/>
                <w:sz w:val="20"/>
                <w:szCs w:val="20"/>
                <w:highlight w:val="cyan"/>
                <w:lang w:val="en-US"/>
              </w:rPr>
            </w:pPr>
            <w:r w:rsidRPr="008C0014">
              <w:rPr>
                <w:b/>
                <w:sz w:val="19"/>
                <w:szCs w:val="19"/>
              </w:rPr>
              <w:t>2020</w:t>
            </w:r>
          </w:p>
        </w:tc>
        <w:tc>
          <w:tcPr>
            <w:tcW w:w="708" w:type="dxa"/>
            <w:tcBorders>
              <w:top w:val="single" w:sz="2" w:space="0" w:color="auto"/>
              <w:left w:val="single" w:sz="2" w:space="0" w:color="auto"/>
              <w:bottom w:val="single" w:sz="2" w:space="0" w:color="auto"/>
              <w:right w:val="single" w:sz="2" w:space="0" w:color="auto"/>
            </w:tcBorders>
            <w:hideMark/>
          </w:tcPr>
          <w:p w14:paraId="04E8AA18" w14:textId="0B8DAD38" w:rsidR="00AC79DD" w:rsidRPr="00830019" w:rsidRDefault="00AC79DD" w:rsidP="00006BED">
            <w:pPr>
              <w:spacing w:afterLines="20" w:after="48"/>
              <w:jc w:val="center"/>
              <w:rPr>
                <w:b/>
                <w:sz w:val="20"/>
                <w:szCs w:val="20"/>
                <w:highlight w:val="cyan"/>
                <w:lang w:val="en-US"/>
              </w:rPr>
            </w:pPr>
            <w:r w:rsidRPr="008C0014">
              <w:rPr>
                <w:b/>
                <w:sz w:val="19"/>
                <w:szCs w:val="19"/>
              </w:rPr>
              <w:t>2021-2023</w:t>
            </w:r>
          </w:p>
        </w:tc>
        <w:tc>
          <w:tcPr>
            <w:tcW w:w="993" w:type="dxa"/>
            <w:tcBorders>
              <w:top w:val="single" w:sz="2" w:space="0" w:color="auto"/>
              <w:left w:val="single" w:sz="2" w:space="0" w:color="auto"/>
              <w:bottom w:val="single" w:sz="2" w:space="0" w:color="auto"/>
              <w:right w:val="single" w:sz="2" w:space="0" w:color="auto"/>
            </w:tcBorders>
            <w:hideMark/>
          </w:tcPr>
          <w:p w14:paraId="6CD20E7E" w14:textId="2B9A9B35" w:rsidR="00AC79DD" w:rsidRPr="00830019" w:rsidRDefault="00AC79DD" w:rsidP="00006BED">
            <w:pPr>
              <w:spacing w:afterLines="20" w:after="48"/>
              <w:jc w:val="center"/>
              <w:rPr>
                <w:b/>
                <w:sz w:val="20"/>
                <w:szCs w:val="20"/>
                <w:highlight w:val="cyan"/>
                <w:lang w:val="en-US"/>
              </w:rPr>
            </w:pPr>
            <w:r w:rsidRPr="008C0014">
              <w:rPr>
                <w:b/>
                <w:sz w:val="19"/>
                <w:szCs w:val="19"/>
              </w:rPr>
              <w:t>2024</w:t>
            </w:r>
            <w:r w:rsidR="00F13BCC">
              <w:rPr>
                <w:b/>
                <w:sz w:val="19"/>
                <w:szCs w:val="19"/>
              </w:rPr>
              <w:t>*</w:t>
            </w:r>
          </w:p>
        </w:tc>
        <w:tc>
          <w:tcPr>
            <w:tcW w:w="708" w:type="dxa"/>
            <w:tcBorders>
              <w:top w:val="single" w:sz="2" w:space="0" w:color="auto"/>
              <w:left w:val="single" w:sz="2" w:space="0" w:color="auto"/>
              <w:bottom w:val="single" w:sz="2" w:space="0" w:color="auto"/>
              <w:right w:val="single" w:sz="2" w:space="0" w:color="auto"/>
            </w:tcBorders>
            <w:hideMark/>
          </w:tcPr>
          <w:p w14:paraId="5182E551" w14:textId="17BEAB6E" w:rsidR="00AC79DD" w:rsidRPr="00830019" w:rsidRDefault="00AC79DD" w:rsidP="00006BED">
            <w:pPr>
              <w:spacing w:afterLines="20" w:after="48"/>
              <w:jc w:val="center"/>
              <w:rPr>
                <w:b/>
                <w:sz w:val="20"/>
                <w:szCs w:val="20"/>
                <w:highlight w:val="cyan"/>
                <w:lang w:val="en-US"/>
              </w:rPr>
            </w:pPr>
            <w:r w:rsidRPr="008C0014">
              <w:rPr>
                <w:b/>
                <w:sz w:val="19"/>
                <w:szCs w:val="19"/>
              </w:rPr>
              <w:t>2025-2026</w:t>
            </w:r>
          </w:p>
        </w:tc>
        <w:tc>
          <w:tcPr>
            <w:tcW w:w="851" w:type="dxa"/>
            <w:tcBorders>
              <w:top w:val="single" w:sz="2" w:space="0" w:color="auto"/>
              <w:left w:val="single" w:sz="2" w:space="0" w:color="auto"/>
              <w:bottom w:val="single" w:sz="2" w:space="0" w:color="auto"/>
              <w:right w:val="single" w:sz="2" w:space="0" w:color="auto"/>
            </w:tcBorders>
            <w:hideMark/>
          </w:tcPr>
          <w:p w14:paraId="25A443D9" w14:textId="4690FCC6" w:rsidR="00AC79DD" w:rsidRPr="00830019" w:rsidRDefault="00AC79DD" w:rsidP="00006BED">
            <w:pPr>
              <w:spacing w:afterLines="20" w:after="48"/>
              <w:jc w:val="center"/>
              <w:rPr>
                <w:b/>
                <w:sz w:val="20"/>
                <w:szCs w:val="20"/>
                <w:highlight w:val="cyan"/>
                <w:lang w:val="en-US"/>
              </w:rPr>
            </w:pPr>
            <w:r w:rsidRPr="008C0014">
              <w:rPr>
                <w:b/>
                <w:sz w:val="19"/>
                <w:szCs w:val="19"/>
              </w:rPr>
              <w:t>2027</w:t>
            </w:r>
          </w:p>
        </w:tc>
        <w:tc>
          <w:tcPr>
            <w:tcW w:w="709" w:type="dxa"/>
            <w:tcBorders>
              <w:top w:val="single" w:sz="2" w:space="0" w:color="auto"/>
              <w:left w:val="single" w:sz="2" w:space="0" w:color="auto"/>
              <w:bottom w:val="single" w:sz="2" w:space="0" w:color="auto"/>
              <w:right w:val="single" w:sz="2" w:space="0" w:color="auto"/>
            </w:tcBorders>
            <w:hideMark/>
          </w:tcPr>
          <w:p w14:paraId="29CB9321" w14:textId="40F73053" w:rsidR="00AC79DD" w:rsidRPr="00830019" w:rsidRDefault="00AC79DD" w:rsidP="00006BED">
            <w:pPr>
              <w:spacing w:afterLines="20" w:after="48"/>
              <w:jc w:val="center"/>
              <w:rPr>
                <w:b/>
                <w:sz w:val="20"/>
                <w:szCs w:val="20"/>
                <w:lang w:val="en-US"/>
              </w:rPr>
            </w:pPr>
            <w:r w:rsidRPr="008C0014">
              <w:rPr>
                <w:b/>
                <w:sz w:val="19"/>
                <w:szCs w:val="19"/>
              </w:rPr>
              <w:t>2028-2029</w:t>
            </w:r>
          </w:p>
        </w:tc>
        <w:tc>
          <w:tcPr>
            <w:tcW w:w="708" w:type="dxa"/>
            <w:tcBorders>
              <w:top w:val="single" w:sz="2" w:space="0" w:color="auto"/>
              <w:left w:val="single" w:sz="2" w:space="0" w:color="auto"/>
              <w:bottom w:val="single" w:sz="2" w:space="0" w:color="auto"/>
              <w:right w:val="single" w:sz="2" w:space="0" w:color="auto"/>
            </w:tcBorders>
          </w:tcPr>
          <w:p w14:paraId="132BC80A" w14:textId="6E666B60" w:rsidR="00AC79DD" w:rsidRPr="008C0014" w:rsidRDefault="00AC79DD" w:rsidP="00006BED">
            <w:pPr>
              <w:spacing w:afterLines="20" w:after="48"/>
              <w:jc w:val="center"/>
              <w:rPr>
                <w:b/>
                <w:sz w:val="19"/>
                <w:szCs w:val="19"/>
              </w:rPr>
            </w:pPr>
            <w:r w:rsidRPr="008C0014">
              <w:rPr>
                <w:b/>
                <w:sz w:val="19"/>
                <w:szCs w:val="19"/>
              </w:rPr>
              <w:t>2030</w:t>
            </w:r>
          </w:p>
        </w:tc>
        <w:tc>
          <w:tcPr>
            <w:tcW w:w="851" w:type="dxa"/>
            <w:tcBorders>
              <w:top w:val="single" w:sz="2" w:space="0" w:color="auto"/>
              <w:left w:val="single" w:sz="2" w:space="0" w:color="auto"/>
              <w:bottom w:val="single" w:sz="2" w:space="0" w:color="auto"/>
              <w:right w:val="single" w:sz="2" w:space="0" w:color="auto"/>
            </w:tcBorders>
          </w:tcPr>
          <w:p w14:paraId="11A5D5F1" w14:textId="2088FFC8" w:rsidR="00AC79DD" w:rsidRPr="008C0014" w:rsidRDefault="00AC79DD" w:rsidP="00006BED">
            <w:pPr>
              <w:spacing w:afterLines="20" w:after="48"/>
              <w:jc w:val="center"/>
              <w:rPr>
                <w:b/>
                <w:sz w:val="19"/>
                <w:szCs w:val="19"/>
              </w:rPr>
            </w:pPr>
            <w:r w:rsidRPr="008C0014">
              <w:rPr>
                <w:b/>
                <w:sz w:val="19"/>
                <w:szCs w:val="19"/>
              </w:rPr>
              <w:t>Total</w:t>
            </w:r>
          </w:p>
        </w:tc>
      </w:tr>
      <w:tr w:rsidR="0062613A" w:rsidRPr="00830019" w14:paraId="13F198AB" w14:textId="461AC528" w:rsidTr="0062613A">
        <w:trPr>
          <w:trHeight w:val="35"/>
        </w:trPr>
        <w:tc>
          <w:tcPr>
            <w:tcW w:w="3541" w:type="dxa"/>
            <w:gridSpan w:val="3"/>
            <w:tcBorders>
              <w:top w:val="single" w:sz="2" w:space="0" w:color="auto"/>
              <w:left w:val="single" w:sz="2" w:space="0" w:color="auto"/>
              <w:bottom w:val="single" w:sz="2" w:space="0" w:color="auto"/>
              <w:right w:val="single" w:sz="2" w:space="0" w:color="auto"/>
            </w:tcBorders>
            <w:hideMark/>
          </w:tcPr>
          <w:p w14:paraId="5E6D7D53" w14:textId="018CBBAE" w:rsidR="00AC79DD" w:rsidRPr="00830019" w:rsidRDefault="00AC79DD" w:rsidP="00006BED">
            <w:pPr>
              <w:spacing w:afterLines="20" w:after="48"/>
              <w:jc w:val="left"/>
              <w:rPr>
                <w:sz w:val="20"/>
                <w:szCs w:val="20"/>
                <w:lang w:val="en-US"/>
              </w:rPr>
            </w:pPr>
            <w:r w:rsidRPr="008C0014">
              <w:rPr>
                <w:sz w:val="19"/>
                <w:szCs w:val="19"/>
              </w:rPr>
              <w:t>Montreal Protocol consumption limits</w:t>
            </w:r>
          </w:p>
        </w:tc>
        <w:tc>
          <w:tcPr>
            <w:tcW w:w="851" w:type="dxa"/>
            <w:tcBorders>
              <w:top w:val="single" w:sz="2" w:space="0" w:color="auto"/>
              <w:left w:val="single" w:sz="2" w:space="0" w:color="auto"/>
              <w:bottom w:val="single" w:sz="2" w:space="0" w:color="auto"/>
              <w:right w:val="single" w:sz="2" w:space="0" w:color="auto"/>
            </w:tcBorders>
          </w:tcPr>
          <w:p w14:paraId="296DBA7D" w14:textId="0F08A25C" w:rsidR="00AC79DD" w:rsidRPr="00830019" w:rsidRDefault="00AC79DD" w:rsidP="00006BED">
            <w:pPr>
              <w:spacing w:afterLines="20" w:after="48"/>
              <w:jc w:val="right"/>
              <w:rPr>
                <w:sz w:val="20"/>
                <w:szCs w:val="20"/>
                <w:lang w:val="en-US"/>
              </w:rPr>
            </w:pPr>
            <w:r w:rsidRPr="008C0014">
              <w:rPr>
                <w:sz w:val="19"/>
                <w:szCs w:val="19"/>
              </w:rPr>
              <w:t>3.25</w:t>
            </w:r>
          </w:p>
        </w:tc>
        <w:tc>
          <w:tcPr>
            <w:tcW w:w="708" w:type="dxa"/>
            <w:tcBorders>
              <w:top w:val="single" w:sz="2" w:space="0" w:color="auto"/>
              <w:left w:val="single" w:sz="2" w:space="0" w:color="auto"/>
              <w:bottom w:val="single" w:sz="2" w:space="0" w:color="auto"/>
              <w:right w:val="single" w:sz="2" w:space="0" w:color="auto"/>
            </w:tcBorders>
          </w:tcPr>
          <w:p w14:paraId="71981603" w14:textId="594953FA" w:rsidR="00AC79DD" w:rsidRPr="00830019" w:rsidRDefault="00AC79DD" w:rsidP="00006BED">
            <w:pPr>
              <w:spacing w:afterLines="20" w:after="48"/>
              <w:jc w:val="right"/>
              <w:rPr>
                <w:sz w:val="20"/>
                <w:szCs w:val="20"/>
                <w:lang w:val="en-US"/>
              </w:rPr>
            </w:pPr>
            <w:r w:rsidRPr="008C0014">
              <w:rPr>
                <w:sz w:val="19"/>
                <w:szCs w:val="19"/>
              </w:rPr>
              <w:t>3.25</w:t>
            </w:r>
          </w:p>
        </w:tc>
        <w:tc>
          <w:tcPr>
            <w:tcW w:w="993" w:type="dxa"/>
            <w:tcBorders>
              <w:top w:val="single" w:sz="2" w:space="0" w:color="auto"/>
              <w:left w:val="single" w:sz="2" w:space="0" w:color="auto"/>
              <w:bottom w:val="single" w:sz="2" w:space="0" w:color="auto"/>
              <w:right w:val="single" w:sz="2" w:space="0" w:color="auto"/>
            </w:tcBorders>
          </w:tcPr>
          <w:p w14:paraId="729171AA" w14:textId="6D2777C5" w:rsidR="00AC79DD" w:rsidRPr="00830019" w:rsidRDefault="00AC79DD" w:rsidP="00006BED">
            <w:pPr>
              <w:spacing w:afterLines="20" w:after="48"/>
              <w:jc w:val="right"/>
              <w:rPr>
                <w:sz w:val="20"/>
                <w:szCs w:val="20"/>
                <w:lang w:val="en-US"/>
              </w:rPr>
            </w:pPr>
            <w:r w:rsidRPr="008C0014">
              <w:rPr>
                <w:sz w:val="19"/>
                <w:szCs w:val="19"/>
              </w:rPr>
              <w:t>3.25</w:t>
            </w:r>
          </w:p>
        </w:tc>
        <w:tc>
          <w:tcPr>
            <w:tcW w:w="708" w:type="dxa"/>
            <w:tcBorders>
              <w:top w:val="single" w:sz="2" w:space="0" w:color="auto"/>
              <w:left w:val="single" w:sz="2" w:space="0" w:color="auto"/>
              <w:bottom w:val="single" w:sz="2" w:space="0" w:color="auto"/>
              <w:right w:val="single" w:sz="2" w:space="0" w:color="auto"/>
            </w:tcBorders>
          </w:tcPr>
          <w:p w14:paraId="50C27B45" w14:textId="1E2AAFEA" w:rsidR="00AC79DD" w:rsidRPr="00830019" w:rsidRDefault="00AC79DD" w:rsidP="00006BED">
            <w:pPr>
              <w:spacing w:afterLines="20" w:after="48"/>
              <w:jc w:val="right"/>
              <w:rPr>
                <w:sz w:val="20"/>
                <w:szCs w:val="20"/>
                <w:lang w:val="en-US"/>
              </w:rPr>
            </w:pPr>
            <w:r w:rsidRPr="008C0014">
              <w:rPr>
                <w:sz w:val="19"/>
                <w:szCs w:val="19"/>
              </w:rPr>
              <w:t>1.63</w:t>
            </w:r>
          </w:p>
        </w:tc>
        <w:tc>
          <w:tcPr>
            <w:tcW w:w="851" w:type="dxa"/>
            <w:tcBorders>
              <w:top w:val="single" w:sz="2" w:space="0" w:color="auto"/>
              <w:left w:val="single" w:sz="2" w:space="0" w:color="auto"/>
              <w:bottom w:val="single" w:sz="2" w:space="0" w:color="auto"/>
              <w:right w:val="single" w:sz="2" w:space="0" w:color="auto"/>
            </w:tcBorders>
          </w:tcPr>
          <w:p w14:paraId="4FFFF14A" w14:textId="66AB547C" w:rsidR="00AC79DD" w:rsidRPr="00830019" w:rsidRDefault="00AC79DD" w:rsidP="00006BED">
            <w:pPr>
              <w:spacing w:afterLines="20" w:after="48"/>
              <w:jc w:val="right"/>
              <w:rPr>
                <w:sz w:val="20"/>
                <w:szCs w:val="20"/>
                <w:lang w:val="en-US"/>
              </w:rPr>
            </w:pPr>
            <w:r w:rsidRPr="008C0014">
              <w:rPr>
                <w:sz w:val="19"/>
                <w:szCs w:val="19"/>
              </w:rPr>
              <w:t>1.63</w:t>
            </w:r>
          </w:p>
        </w:tc>
        <w:tc>
          <w:tcPr>
            <w:tcW w:w="709" w:type="dxa"/>
            <w:tcBorders>
              <w:top w:val="single" w:sz="2" w:space="0" w:color="auto"/>
              <w:left w:val="single" w:sz="2" w:space="0" w:color="auto"/>
              <w:bottom w:val="single" w:sz="2" w:space="0" w:color="auto"/>
              <w:right w:val="single" w:sz="2" w:space="0" w:color="auto"/>
            </w:tcBorders>
            <w:hideMark/>
          </w:tcPr>
          <w:p w14:paraId="28D87AF4" w14:textId="68763D9B" w:rsidR="00AC79DD" w:rsidRPr="00830019" w:rsidRDefault="00AC79DD" w:rsidP="00006BED">
            <w:pPr>
              <w:spacing w:afterLines="20" w:after="48"/>
              <w:jc w:val="right"/>
              <w:rPr>
                <w:sz w:val="20"/>
                <w:szCs w:val="20"/>
                <w:lang w:val="en-US"/>
              </w:rPr>
            </w:pPr>
            <w:r w:rsidRPr="008C0014">
              <w:rPr>
                <w:sz w:val="19"/>
                <w:szCs w:val="19"/>
              </w:rPr>
              <w:t>1.63</w:t>
            </w:r>
          </w:p>
        </w:tc>
        <w:tc>
          <w:tcPr>
            <w:tcW w:w="708" w:type="dxa"/>
            <w:tcBorders>
              <w:top w:val="single" w:sz="2" w:space="0" w:color="auto"/>
              <w:left w:val="single" w:sz="2" w:space="0" w:color="auto"/>
              <w:bottom w:val="single" w:sz="2" w:space="0" w:color="auto"/>
              <w:right w:val="single" w:sz="2" w:space="0" w:color="auto"/>
            </w:tcBorders>
          </w:tcPr>
          <w:p w14:paraId="0C0A682D" w14:textId="42C94F0F" w:rsidR="00AC79DD" w:rsidRPr="008C0014" w:rsidRDefault="00AC79DD" w:rsidP="00006BED">
            <w:pPr>
              <w:spacing w:afterLines="20" w:after="48"/>
              <w:jc w:val="right"/>
              <w:rPr>
                <w:sz w:val="19"/>
                <w:szCs w:val="19"/>
              </w:rPr>
            </w:pPr>
            <w:r w:rsidRPr="008C0014">
              <w:rPr>
                <w:sz w:val="19"/>
                <w:szCs w:val="19"/>
              </w:rPr>
              <w:t>0.00</w:t>
            </w:r>
          </w:p>
        </w:tc>
        <w:tc>
          <w:tcPr>
            <w:tcW w:w="851" w:type="dxa"/>
            <w:tcBorders>
              <w:top w:val="single" w:sz="2" w:space="0" w:color="auto"/>
              <w:left w:val="single" w:sz="2" w:space="0" w:color="auto"/>
              <w:bottom w:val="single" w:sz="2" w:space="0" w:color="auto"/>
              <w:right w:val="single" w:sz="2" w:space="0" w:color="auto"/>
            </w:tcBorders>
          </w:tcPr>
          <w:p w14:paraId="064B3542" w14:textId="3FEABD27" w:rsidR="00AC79DD" w:rsidRPr="008C0014" w:rsidRDefault="00AC79DD" w:rsidP="00006BED">
            <w:pPr>
              <w:spacing w:afterLines="20" w:after="48"/>
              <w:jc w:val="right"/>
              <w:rPr>
                <w:sz w:val="19"/>
                <w:szCs w:val="19"/>
              </w:rPr>
            </w:pPr>
            <w:r w:rsidRPr="008C0014">
              <w:rPr>
                <w:sz w:val="19"/>
                <w:szCs w:val="19"/>
              </w:rPr>
              <w:t>n/a</w:t>
            </w:r>
          </w:p>
        </w:tc>
      </w:tr>
      <w:tr w:rsidR="0062613A" w:rsidRPr="00830019" w14:paraId="5E68196B" w14:textId="7E8C1859" w:rsidTr="0062613A">
        <w:trPr>
          <w:trHeight w:val="201"/>
        </w:trPr>
        <w:tc>
          <w:tcPr>
            <w:tcW w:w="3541" w:type="dxa"/>
            <w:gridSpan w:val="3"/>
            <w:tcBorders>
              <w:top w:val="single" w:sz="2" w:space="0" w:color="auto"/>
              <w:left w:val="single" w:sz="2" w:space="0" w:color="auto"/>
              <w:bottom w:val="single" w:sz="2" w:space="0" w:color="auto"/>
              <w:right w:val="single" w:sz="2" w:space="0" w:color="auto"/>
            </w:tcBorders>
            <w:hideMark/>
          </w:tcPr>
          <w:p w14:paraId="367A8A2D" w14:textId="26C7F82D" w:rsidR="00AC79DD" w:rsidRPr="00830019" w:rsidRDefault="00AC79DD" w:rsidP="00006BED">
            <w:pPr>
              <w:spacing w:afterLines="20" w:after="48"/>
              <w:jc w:val="left"/>
              <w:rPr>
                <w:sz w:val="20"/>
                <w:szCs w:val="20"/>
                <w:lang w:val="en-US"/>
              </w:rPr>
            </w:pPr>
            <w:r w:rsidRPr="008C0014">
              <w:rPr>
                <w:sz w:val="19"/>
                <w:szCs w:val="19"/>
              </w:rPr>
              <w:t>Maximum allowable consumption (ODP tonnes)</w:t>
            </w:r>
          </w:p>
        </w:tc>
        <w:tc>
          <w:tcPr>
            <w:tcW w:w="851" w:type="dxa"/>
            <w:tcBorders>
              <w:top w:val="single" w:sz="2" w:space="0" w:color="auto"/>
              <w:left w:val="single" w:sz="2" w:space="0" w:color="auto"/>
              <w:bottom w:val="single" w:sz="2" w:space="0" w:color="auto"/>
              <w:right w:val="single" w:sz="2" w:space="0" w:color="auto"/>
            </w:tcBorders>
          </w:tcPr>
          <w:p w14:paraId="1613A0B7" w14:textId="60888E8B" w:rsidR="00AC79DD" w:rsidRPr="00830019" w:rsidRDefault="00AC79DD" w:rsidP="00006BED">
            <w:pPr>
              <w:spacing w:afterLines="20" w:after="48"/>
              <w:jc w:val="right"/>
              <w:rPr>
                <w:sz w:val="20"/>
                <w:szCs w:val="20"/>
                <w:lang w:val="en-US"/>
              </w:rPr>
            </w:pPr>
            <w:r w:rsidRPr="008C0014">
              <w:rPr>
                <w:sz w:val="19"/>
                <w:szCs w:val="19"/>
              </w:rPr>
              <w:t>3.25</w:t>
            </w:r>
          </w:p>
        </w:tc>
        <w:tc>
          <w:tcPr>
            <w:tcW w:w="708" w:type="dxa"/>
            <w:tcBorders>
              <w:top w:val="single" w:sz="2" w:space="0" w:color="auto"/>
              <w:left w:val="single" w:sz="2" w:space="0" w:color="auto"/>
              <w:bottom w:val="single" w:sz="2" w:space="0" w:color="auto"/>
              <w:right w:val="single" w:sz="2" w:space="0" w:color="auto"/>
            </w:tcBorders>
          </w:tcPr>
          <w:p w14:paraId="0A094115" w14:textId="71D14D2D" w:rsidR="00AC79DD" w:rsidRPr="00830019" w:rsidRDefault="00AC79DD" w:rsidP="00006BED">
            <w:pPr>
              <w:spacing w:afterLines="20" w:after="48"/>
              <w:jc w:val="right"/>
              <w:rPr>
                <w:sz w:val="20"/>
                <w:szCs w:val="20"/>
                <w:lang w:val="en-US"/>
              </w:rPr>
            </w:pPr>
            <w:r w:rsidRPr="008C0014">
              <w:rPr>
                <w:sz w:val="19"/>
                <w:szCs w:val="19"/>
              </w:rPr>
              <w:t>2.50</w:t>
            </w:r>
          </w:p>
        </w:tc>
        <w:tc>
          <w:tcPr>
            <w:tcW w:w="993" w:type="dxa"/>
            <w:tcBorders>
              <w:top w:val="single" w:sz="2" w:space="0" w:color="auto"/>
              <w:left w:val="single" w:sz="2" w:space="0" w:color="auto"/>
              <w:bottom w:val="single" w:sz="2" w:space="0" w:color="auto"/>
              <w:right w:val="single" w:sz="2" w:space="0" w:color="auto"/>
            </w:tcBorders>
          </w:tcPr>
          <w:p w14:paraId="201289BD" w14:textId="058A99A8" w:rsidR="00AC79DD" w:rsidRPr="00830019" w:rsidRDefault="00AC79DD" w:rsidP="00006BED">
            <w:pPr>
              <w:spacing w:afterLines="20" w:after="48"/>
              <w:jc w:val="right"/>
              <w:rPr>
                <w:sz w:val="20"/>
                <w:szCs w:val="20"/>
                <w:lang w:val="en-US"/>
              </w:rPr>
            </w:pPr>
            <w:r w:rsidRPr="008C0014">
              <w:rPr>
                <w:sz w:val="19"/>
                <w:szCs w:val="19"/>
              </w:rPr>
              <w:t>2.50</w:t>
            </w:r>
          </w:p>
        </w:tc>
        <w:tc>
          <w:tcPr>
            <w:tcW w:w="708" w:type="dxa"/>
            <w:tcBorders>
              <w:top w:val="single" w:sz="2" w:space="0" w:color="auto"/>
              <w:left w:val="single" w:sz="2" w:space="0" w:color="auto"/>
              <w:bottom w:val="single" w:sz="2" w:space="0" w:color="auto"/>
              <w:right w:val="single" w:sz="2" w:space="0" w:color="auto"/>
            </w:tcBorders>
          </w:tcPr>
          <w:p w14:paraId="023AD99A" w14:textId="3135817F" w:rsidR="00AC79DD" w:rsidRPr="00830019" w:rsidRDefault="00AC79DD" w:rsidP="00006BED">
            <w:pPr>
              <w:spacing w:afterLines="20" w:after="48"/>
              <w:jc w:val="right"/>
              <w:rPr>
                <w:sz w:val="20"/>
                <w:szCs w:val="20"/>
                <w:lang w:val="en-US"/>
              </w:rPr>
            </w:pPr>
            <w:r w:rsidRPr="008C0014">
              <w:rPr>
                <w:sz w:val="19"/>
                <w:szCs w:val="19"/>
              </w:rPr>
              <w:t>1.63</w:t>
            </w:r>
          </w:p>
        </w:tc>
        <w:tc>
          <w:tcPr>
            <w:tcW w:w="851" w:type="dxa"/>
            <w:tcBorders>
              <w:top w:val="single" w:sz="2" w:space="0" w:color="auto"/>
              <w:left w:val="single" w:sz="2" w:space="0" w:color="auto"/>
              <w:bottom w:val="single" w:sz="2" w:space="0" w:color="auto"/>
              <w:right w:val="single" w:sz="2" w:space="0" w:color="auto"/>
            </w:tcBorders>
          </w:tcPr>
          <w:p w14:paraId="26BA966E" w14:textId="6CB5B934" w:rsidR="00AC79DD" w:rsidRPr="00830019" w:rsidRDefault="00AC79DD" w:rsidP="00006BED">
            <w:pPr>
              <w:spacing w:afterLines="20" w:after="48"/>
              <w:jc w:val="right"/>
              <w:rPr>
                <w:sz w:val="20"/>
                <w:szCs w:val="20"/>
                <w:lang w:val="en-US"/>
              </w:rPr>
            </w:pPr>
            <w:r w:rsidRPr="008C0014">
              <w:rPr>
                <w:sz w:val="19"/>
                <w:szCs w:val="19"/>
              </w:rPr>
              <w:t>1.63</w:t>
            </w:r>
          </w:p>
        </w:tc>
        <w:tc>
          <w:tcPr>
            <w:tcW w:w="709" w:type="dxa"/>
            <w:tcBorders>
              <w:top w:val="single" w:sz="2" w:space="0" w:color="auto"/>
              <w:left w:val="single" w:sz="2" w:space="0" w:color="auto"/>
              <w:bottom w:val="single" w:sz="2" w:space="0" w:color="auto"/>
              <w:right w:val="single" w:sz="2" w:space="0" w:color="auto"/>
            </w:tcBorders>
            <w:hideMark/>
          </w:tcPr>
          <w:p w14:paraId="5F29B741" w14:textId="11DE37A9" w:rsidR="00AC79DD" w:rsidRPr="00830019" w:rsidRDefault="00AC79DD" w:rsidP="00006BED">
            <w:pPr>
              <w:spacing w:afterLines="20" w:after="48"/>
              <w:jc w:val="right"/>
              <w:rPr>
                <w:sz w:val="20"/>
                <w:szCs w:val="20"/>
                <w:lang w:val="en-US"/>
              </w:rPr>
            </w:pPr>
            <w:r w:rsidRPr="008C0014">
              <w:rPr>
                <w:sz w:val="19"/>
                <w:szCs w:val="19"/>
              </w:rPr>
              <w:t>1.63</w:t>
            </w:r>
          </w:p>
        </w:tc>
        <w:tc>
          <w:tcPr>
            <w:tcW w:w="708" w:type="dxa"/>
            <w:tcBorders>
              <w:top w:val="single" w:sz="2" w:space="0" w:color="auto"/>
              <w:left w:val="single" w:sz="2" w:space="0" w:color="auto"/>
              <w:bottom w:val="single" w:sz="2" w:space="0" w:color="auto"/>
              <w:right w:val="single" w:sz="2" w:space="0" w:color="auto"/>
            </w:tcBorders>
          </w:tcPr>
          <w:p w14:paraId="5F8F1773" w14:textId="2B675EAE" w:rsidR="00AC79DD" w:rsidRPr="008C0014" w:rsidRDefault="00AC79DD" w:rsidP="00006BED">
            <w:pPr>
              <w:spacing w:afterLines="20" w:after="48"/>
              <w:jc w:val="right"/>
              <w:rPr>
                <w:sz w:val="19"/>
                <w:szCs w:val="19"/>
              </w:rPr>
            </w:pPr>
            <w:r w:rsidRPr="008C0014">
              <w:rPr>
                <w:sz w:val="19"/>
                <w:szCs w:val="19"/>
              </w:rPr>
              <w:t>0.00</w:t>
            </w:r>
          </w:p>
        </w:tc>
        <w:tc>
          <w:tcPr>
            <w:tcW w:w="851" w:type="dxa"/>
            <w:tcBorders>
              <w:top w:val="single" w:sz="2" w:space="0" w:color="auto"/>
              <w:left w:val="single" w:sz="2" w:space="0" w:color="auto"/>
              <w:bottom w:val="single" w:sz="2" w:space="0" w:color="auto"/>
              <w:right w:val="single" w:sz="2" w:space="0" w:color="auto"/>
            </w:tcBorders>
          </w:tcPr>
          <w:p w14:paraId="0F838034" w14:textId="37A80710" w:rsidR="00AC79DD" w:rsidRPr="008C0014" w:rsidRDefault="00AC79DD" w:rsidP="00006BED">
            <w:pPr>
              <w:spacing w:afterLines="20" w:after="48"/>
              <w:jc w:val="right"/>
              <w:rPr>
                <w:sz w:val="19"/>
                <w:szCs w:val="19"/>
              </w:rPr>
            </w:pPr>
            <w:r w:rsidRPr="008C0014">
              <w:rPr>
                <w:sz w:val="19"/>
                <w:szCs w:val="19"/>
              </w:rPr>
              <w:t>n/a</w:t>
            </w:r>
          </w:p>
        </w:tc>
      </w:tr>
      <w:tr w:rsidR="0062613A" w:rsidRPr="00830019" w14:paraId="03F6EE78" w14:textId="3BF508DD" w:rsidTr="0062613A">
        <w:trPr>
          <w:trHeight w:val="237"/>
        </w:trPr>
        <w:tc>
          <w:tcPr>
            <w:tcW w:w="1131" w:type="dxa"/>
            <w:vMerge w:val="restart"/>
            <w:tcBorders>
              <w:top w:val="single" w:sz="2" w:space="0" w:color="auto"/>
              <w:left w:val="single" w:sz="4" w:space="0" w:color="auto"/>
              <w:bottom w:val="single" w:sz="4" w:space="0" w:color="auto"/>
              <w:right w:val="single" w:sz="4" w:space="0" w:color="auto"/>
            </w:tcBorders>
            <w:hideMark/>
          </w:tcPr>
          <w:p w14:paraId="5AA411C9" w14:textId="3CB17147" w:rsidR="00DB0BDE" w:rsidRPr="00830019" w:rsidRDefault="00DB0BDE" w:rsidP="00006BED">
            <w:pPr>
              <w:spacing w:afterLines="20" w:after="48"/>
              <w:jc w:val="left"/>
              <w:rPr>
                <w:sz w:val="20"/>
                <w:szCs w:val="20"/>
                <w:lang w:val="en-US"/>
              </w:rPr>
            </w:pPr>
            <w:r w:rsidRPr="008C0014">
              <w:rPr>
                <w:sz w:val="19"/>
                <w:szCs w:val="19"/>
              </w:rPr>
              <w:t>Projects costs requested in principle (US $)</w:t>
            </w:r>
          </w:p>
        </w:tc>
        <w:tc>
          <w:tcPr>
            <w:tcW w:w="1134" w:type="dxa"/>
            <w:vMerge w:val="restart"/>
            <w:tcBorders>
              <w:top w:val="single" w:sz="2" w:space="0" w:color="auto"/>
              <w:left w:val="single" w:sz="4" w:space="0" w:color="auto"/>
              <w:bottom w:val="single" w:sz="4" w:space="0" w:color="auto"/>
              <w:right w:val="single" w:sz="4" w:space="0" w:color="auto"/>
            </w:tcBorders>
            <w:hideMark/>
          </w:tcPr>
          <w:p w14:paraId="634B25C8" w14:textId="6602DA22" w:rsidR="00DB0BDE" w:rsidRPr="00830019" w:rsidRDefault="00DB0BDE" w:rsidP="00006BED">
            <w:pPr>
              <w:spacing w:afterLines="20" w:after="48"/>
              <w:ind w:left="-196" w:right="-224"/>
              <w:jc w:val="center"/>
              <w:rPr>
                <w:sz w:val="20"/>
                <w:szCs w:val="20"/>
                <w:lang w:val="en-US"/>
              </w:rPr>
            </w:pPr>
            <w:r w:rsidRPr="008C0014">
              <w:rPr>
                <w:sz w:val="19"/>
                <w:szCs w:val="19"/>
              </w:rPr>
              <w:t>UNEP</w:t>
            </w:r>
          </w:p>
        </w:tc>
        <w:tc>
          <w:tcPr>
            <w:tcW w:w="1276" w:type="dxa"/>
            <w:tcBorders>
              <w:top w:val="single" w:sz="2" w:space="0" w:color="auto"/>
              <w:left w:val="single" w:sz="4" w:space="0" w:color="auto"/>
              <w:bottom w:val="single" w:sz="4" w:space="0" w:color="auto"/>
              <w:right w:val="single" w:sz="4" w:space="0" w:color="auto"/>
            </w:tcBorders>
            <w:hideMark/>
          </w:tcPr>
          <w:p w14:paraId="54F55AB9" w14:textId="778B513D" w:rsidR="00DB0BDE" w:rsidRPr="00830019" w:rsidRDefault="00DB0BDE" w:rsidP="00006BED">
            <w:pPr>
              <w:spacing w:afterLines="20" w:after="48"/>
              <w:jc w:val="left"/>
              <w:rPr>
                <w:sz w:val="20"/>
                <w:szCs w:val="20"/>
                <w:lang w:val="en-US"/>
              </w:rPr>
            </w:pPr>
            <w:r w:rsidRPr="008C0014">
              <w:rPr>
                <w:sz w:val="19"/>
                <w:szCs w:val="19"/>
              </w:rPr>
              <w:t>Project costs</w:t>
            </w:r>
          </w:p>
        </w:tc>
        <w:tc>
          <w:tcPr>
            <w:tcW w:w="851" w:type="dxa"/>
            <w:tcBorders>
              <w:top w:val="single" w:sz="2" w:space="0" w:color="auto"/>
              <w:left w:val="single" w:sz="4" w:space="0" w:color="auto"/>
              <w:bottom w:val="single" w:sz="4" w:space="0" w:color="auto"/>
              <w:right w:val="single" w:sz="4" w:space="0" w:color="auto"/>
            </w:tcBorders>
          </w:tcPr>
          <w:p w14:paraId="63A648B7" w14:textId="36B89AF4" w:rsidR="00DB0BDE" w:rsidRPr="00830019" w:rsidRDefault="00DB0BDE" w:rsidP="00006BED">
            <w:pPr>
              <w:spacing w:afterLines="20" w:after="48"/>
              <w:jc w:val="right"/>
              <w:rPr>
                <w:color w:val="000000"/>
                <w:sz w:val="20"/>
                <w:szCs w:val="20"/>
                <w:lang w:val="en-US" w:eastAsia="en-CA"/>
              </w:rPr>
            </w:pPr>
            <w:r w:rsidRPr="008C0014">
              <w:rPr>
                <w:kern w:val="28"/>
                <w:sz w:val="19"/>
                <w:szCs w:val="19"/>
              </w:rPr>
              <w:t>100,000</w:t>
            </w:r>
          </w:p>
        </w:tc>
        <w:tc>
          <w:tcPr>
            <w:tcW w:w="708" w:type="dxa"/>
            <w:tcBorders>
              <w:top w:val="single" w:sz="2" w:space="0" w:color="auto"/>
              <w:left w:val="single" w:sz="4" w:space="0" w:color="auto"/>
              <w:bottom w:val="single" w:sz="4" w:space="0" w:color="auto"/>
              <w:right w:val="single" w:sz="4" w:space="0" w:color="auto"/>
            </w:tcBorders>
          </w:tcPr>
          <w:p w14:paraId="7D4088B1" w14:textId="631D5DFA"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993" w:type="dxa"/>
            <w:tcBorders>
              <w:top w:val="single" w:sz="2" w:space="0" w:color="auto"/>
              <w:left w:val="single" w:sz="4" w:space="0" w:color="auto"/>
              <w:bottom w:val="single" w:sz="4" w:space="0" w:color="auto"/>
              <w:right w:val="single" w:sz="4" w:space="0" w:color="auto"/>
            </w:tcBorders>
          </w:tcPr>
          <w:p w14:paraId="2FC8E3F1" w14:textId="48A6370C" w:rsidR="00DB0BDE" w:rsidRPr="00830019" w:rsidRDefault="0062613A" w:rsidP="00006BED">
            <w:pPr>
              <w:spacing w:afterLines="20" w:after="48"/>
              <w:jc w:val="right"/>
              <w:rPr>
                <w:color w:val="000000"/>
                <w:sz w:val="20"/>
                <w:szCs w:val="20"/>
                <w:lang w:val="en-US" w:eastAsia="en-CA"/>
              </w:rPr>
            </w:pPr>
            <w:r>
              <w:rPr>
                <w:sz w:val="19"/>
                <w:szCs w:val="19"/>
              </w:rPr>
              <w:t>2</w:t>
            </w:r>
            <w:r w:rsidR="00DB0BDE" w:rsidRPr="008C0014">
              <w:rPr>
                <w:sz w:val="19"/>
                <w:szCs w:val="19"/>
              </w:rPr>
              <w:t>20,000</w:t>
            </w:r>
          </w:p>
        </w:tc>
        <w:tc>
          <w:tcPr>
            <w:tcW w:w="708" w:type="dxa"/>
            <w:tcBorders>
              <w:top w:val="single" w:sz="2" w:space="0" w:color="auto"/>
              <w:left w:val="single" w:sz="4" w:space="0" w:color="auto"/>
              <w:bottom w:val="single" w:sz="4" w:space="0" w:color="auto"/>
              <w:right w:val="single" w:sz="4" w:space="0" w:color="auto"/>
            </w:tcBorders>
          </w:tcPr>
          <w:p w14:paraId="48DD4EEB" w14:textId="596E3E43"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851" w:type="dxa"/>
            <w:tcBorders>
              <w:top w:val="single" w:sz="2" w:space="0" w:color="auto"/>
              <w:left w:val="single" w:sz="4" w:space="0" w:color="auto"/>
              <w:bottom w:val="single" w:sz="4" w:space="0" w:color="auto"/>
              <w:right w:val="single" w:sz="4" w:space="0" w:color="auto"/>
            </w:tcBorders>
          </w:tcPr>
          <w:p w14:paraId="6D297A50" w14:textId="3BED0AFA"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116,000</w:t>
            </w:r>
          </w:p>
        </w:tc>
        <w:tc>
          <w:tcPr>
            <w:tcW w:w="709" w:type="dxa"/>
            <w:tcBorders>
              <w:top w:val="single" w:sz="2" w:space="0" w:color="auto"/>
              <w:left w:val="single" w:sz="4" w:space="0" w:color="auto"/>
              <w:bottom w:val="single" w:sz="4" w:space="0" w:color="auto"/>
              <w:right w:val="single" w:sz="4" w:space="0" w:color="auto"/>
            </w:tcBorders>
          </w:tcPr>
          <w:p w14:paraId="6B46534F" w14:textId="53410147"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2" w:space="0" w:color="auto"/>
              <w:left w:val="single" w:sz="4" w:space="0" w:color="auto"/>
              <w:bottom w:val="single" w:sz="4" w:space="0" w:color="auto"/>
              <w:right w:val="single" w:sz="4" w:space="0" w:color="auto"/>
            </w:tcBorders>
          </w:tcPr>
          <w:p w14:paraId="4261CE71" w14:textId="55BCBB77" w:rsidR="00DB0BDE" w:rsidRPr="008C0014" w:rsidRDefault="00DB0BDE" w:rsidP="00006BED">
            <w:pPr>
              <w:spacing w:afterLines="20" w:after="48"/>
              <w:jc w:val="right"/>
              <w:rPr>
                <w:sz w:val="19"/>
                <w:szCs w:val="19"/>
              </w:rPr>
            </w:pPr>
            <w:r w:rsidRPr="008C0014">
              <w:rPr>
                <w:sz w:val="19"/>
                <w:szCs w:val="19"/>
              </w:rPr>
              <w:t>60,000</w:t>
            </w:r>
          </w:p>
        </w:tc>
        <w:tc>
          <w:tcPr>
            <w:tcW w:w="851" w:type="dxa"/>
            <w:tcBorders>
              <w:top w:val="single" w:sz="2" w:space="0" w:color="auto"/>
              <w:left w:val="single" w:sz="4" w:space="0" w:color="auto"/>
              <w:bottom w:val="single" w:sz="4" w:space="0" w:color="auto"/>
              <w:right w:val="single" w:sz="4" w:space="0" w:color="auto"/>
            </w:tcBorders>
          </w:tcPr>
          <w:p w14:paraId="3D399BD1" w14:textId="09A00B6A" w:rsidR="00DB0BDE" w:rsidRPr="008C0014" w:rsidRDefault="002218AB" w:rsidP="00006BED">
            <w:pPr>
              <w:spacing w:afterLines="20" w:after="48"/>
              <w:jc w:val="right"/>
              <w:rPr>
                <w:sz w:val="19"/>
                <w:szCs w:val="19"/>
              </w:rPr>
            </w:pPr>
            <w:r>
              <w:rPr>
                <w:sz w:val="19"/>
                <w:szCs w:val="19"/>
              </w:rPr>
              <w:t>4</w:t>
            </w:r>
            <w:r w:rsidR="00DB0BDE" w:rsidRPr="008C0014">
              <w:rPr>
                <w:sz w:val="19"/>
                <w:szCs w:val="19"/>
              </w:rPr>
              <w:t>96,000</w:t>
            </w:r>
          </w:p>
        </w:tc>
      </w:tr>
      <w:tr w:rsidR="0062613A" w:rsidRPr="00830019" w14:paraId="19D4F0DB" w14:textId="2B229DBE" w:rsidTr="0062613A">
        <w:trPr>
          <w:trHeight w:val="170"/>
        </w:trPr>
        <w:tc>
          <w:tcPr>
            <w:tcW w:w="1131" w:type="dxa"/>
            <w:vMerge/>
            <w:tcBorders>
              <w:top w:val="single" w:sz="4" w:space="0" w:color="auto"/>
              <w:left w:val="single" w:sz="4" w:space="0" w:color="auto"/>
              <w:bottom w:val="single" w:sz="4" w:space="0" w:color="auto"/>
              <w:right w:val="single" w:sz="4" w:space="0" w:color="auto"/>
            </w:tcBorders>
            <w:hideMark/>
          </w:tcPr>
          <w:p w14:paraId="3327334F" w14:textId="77777777" w:rsidR="00DB0BDE" w:rsidRPr="00830019" w:rsidRDefault="00DB0BDE" w:rsidP="00006BED">
            <w:pPr>
              <w:rPr>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hideMark/>
          </w:tcPr>
          <w:p w14:paraId="01E81CA5" w14:textId="77777777" w:rsidR="00DB0BDE" w:rsidRPr="00830019" w:rsidRDefault="00DB0BDE" w:rsidP="00006BED">
            <w:pPr>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409F893C" w14:textId="65A7538C" w:rsidR="00DB0BDE" w:rsidRPr="00830019" w:rsidRDefault="00DB0BDE" w:rsidP="00006BED">
            <w:pPr>
              <w:spacing w:afterLines="20" w:after="48"/>
              <w:jc w:val="left"/>
              <w:rPr>
                <w:sz w:val="20"/>
                <w:szCs w:val="20"/>
                <w:lang w:val="en-US"/>
              </w:rPr>
            </w:pPr>
            <w:r w:rsidRPr="008C0014">
              <w:rPr>
                <w:sz w:val="19"/>
                <w:szCs w:val="19"/>
              </w:rPr>
              <w:t>Support costs</w:t>
            </w:r>
          </w:p>
        </w:tc>
        <w:tc>
          <w:tcPr>
            <w:tcW w:w="851" w:type="dxa"/>
            <w:tcBorders>
              <w:top w:val="single" w:sz="4" w:space="0" w:color="auto"/>
              <w:left w:val="single" w:sz="4" w:space="0" w:color="auto"/>
              <w:bottom w:val="single" w:sz="4" w:space="0" w:color="auto"/>
              <w:right w:val="single" w:sz="4" w:space="0" w:color="auto"/>
            </w:tcBorders>
          </w:tcPr>
          <w:p w14:paraId="43608B7B" w14:textId="5F3D1253" w:rsidR="00DB0BDE" w:rsidRPr="00830019" w:rsidRDefault="00DB0BDE" w:rsidP="00006BED">
            <w:pPr>
              <w:spacing w:afterLines="20" w:after="48"/>
              <w:jc w:val="right"/>
              <w:rPr>
                <w:color w:val="000000"/>
                <w:sz w:val="20"/>
                <w:szCs w:val="20"/>
                <w:lang w:val="en-US" w:eastAsia="en-CA"/>
              </w:rPr>
            </w:pPr>
            <w:r w:rsidRPr="008C0014">
              <w:rPr>
                <w:kern w:val="28"/>
                <w:sz w:val="19"/>
                <w:szCs w:val="19"/>
              </w:rPr>
              <w:t>13,000</w:t>
            </w:r>
          </w:p>
        </w:tc>
        <w:tc>
          <w:tcPr>
            <w:tcW w:w="708" w:type="dxa"/>
            <w:tcBorders>
              <w:top w:val="single" w:sz="4" w:space="0" w:color="auto"/>
              <w:left w:val="single" w:sz="4" w:space="0" w:color="auto"/>
              <w:bottom w:val="single" w:sz="4" w:space="0" w:color="auto"/>
              <w:right w:val="single" w:sz="4" w:space="0" w:color="auto"/>
            </w:tcBorders>
          </w:tcPr>
          <w:p w14:paraId="69D3BF81" w14:textId="44F4ECA5"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993" w:type="dxa"/>
            <w:tcBorders>
              <w:top w:val="single" w:sz="4" w:space="0" w:color="auto"/>
              <w:left w:val="single" w:sz="4" w:space="0" w:color="auto"/>
              <w:bottom w:val="single" w:sz="4" w:space="0" w:color="auto"/>
              <w:right w:val="single" w:sz="4" w:space="0" w:color="auto"/>
            </w:tcBorders>
          </w:tcPr>
          <w:p w14:paraId="7B669F30" w14:textId="1F923FCC" w:rsidR="00DB0BDE" w:rsidRPr="00830019" w:rsidRDefault="00F13BCC" w:rsidP="00006BED">
            <w:pPr>
              <w:spacing w:afterLines="20" w:after="48"/>
              <w:jc w:val="right"/>
              <w:rPr>
                <w:color w:val="000000"/>
                <w:sz w:val="20"/>
                <w:szCs w:val="20"/>
                <w:lang w:val="en-US" w:eastAsia="en-CA"/>
              </w:rPr>
            </w:pPr>
            <w:r>
              <w:rPr>
                <w:sz w:val="19"/>
                <w:szCs w:val="19"/>
              </w:rPr>
              <w:t>28</w:t>
            </w:r>
            <w:r w:rsidR="00DB0BDE" w:rsidRPr="008C0014">
              <w:rPr>
                <w:sz w:val="19"/>
                <w:szCs w:val="19"/>
              </w:rPr>
              <w:t>,600</w:t>
            </w:r>
          </w:p>
        </w:tc>
        <w:tc>
          <w:tcPr>
            <w:tcW w:w="708" w:type="dxa"/>
            <w:tcBorders>
              <w:top w:val="single" w:sz="4" w:space="0" w:color="auto"/>
              <w:left w:val="single" w:sz="4" w:space="0" w:color="auto"/>
              <w:bottom w:val="single" w:sz="4" w:space="0" w:color="auto"/>
              <w:right w:val="single" w:sz="4" w:space="0" w:color="auto"/>
            </w:tcBorders>
          </w:tcPr>
          <w:p w14:paraId="2AF5E0C9" w14:textId="13919B56"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35BD4BAC" w14:textId="5E08F523"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15,080</w:t>
            </w:r>
          </w:p>
        </w:tc>
        <w:tc>
          <w:tcPr>
            <w:tcW w:w="709" w:type="dxa"/>
            <w:tcBorders>
              <w:top w:val="single" w:sz="4" w:space="0" w:color="auto"/>
              <w:left w:val="single" w:sz="4" w:space="0" w:color="auto"/>
              <w:bottom w:val="single" w:sz="4" w:space="0" w:color="auto"/>
              <w:right w:val="single" w:sz="4" w:space="0" w:color="auto"/>
            </w:tcBorders>
          </w:tcPr>
          <w:p w14:paraId="3A0CD85B" w14:textId="7FDAF454"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6A0A44B5" w14:textId="2E4A9746" w:rsidR="00DB0BDE" w:rsidRPr="008C0014" w:rsidRDefault="00DB0BDE" w:rsidP="00006BED">
            <w:pPr>
              <w:spacing w:afterLines="20" w:after="48"/>
              <w:jc w:val="right"/>
              <w:rPr>
                <w:sz w:val="19"/>
                <w:szCs w:val="19"/>
              </w:rPr>
            </w:pPr>
            <w:r w:rsidRPr="008C0014">
              <w:rPr>
                <w:sz w:val="19"/>
                <w:szCs w:val="19"/>
              </w:rPr>
              <w:t>7,800</w:t>
            </w:r>
          </w:p>
        </w:tc>
        <w:tc>
          <w:tcPr>
            <w:tcW w:w="851" w:type="dxa"/>
            <w:tcBorders>
              <w:top w:val="single" w:sz="4" w:space="0" w:color="auto"/>
              <w:left w:val="single" w:sz="4" w:space="0" w:color="auto"/>
              <w:bottom w:val="single" w:sz="4" w:space="0" w:color="auto"/>
              <w:right w:val="single" w:sz="4" w:space="0" w:color="auto"/>
            </w:tcBorders>
          </w:tcPr>
          <w:p w14:paraId="26FAC6EC" w14:textId="167547B5" w:rsidR="00DB0BDE" w:rsidRPr="008C0014" w:rsidRDefault="00DF49F3" w:rsidP="00006BED">
            <w:pPr>
              <w:spacing w:afterLines="20" w:after="48"/>
              <w:jc w:val="right"/>
              <w:rPr>
                <w:sz w:val="19"/>
                <w:szCs w:val="19"/>
              </w:rPr>
            </w:pPr>
            <w:r>
              <w:rPr>
                <w:sz w:val="19"/>
                <w:szCs w:val="19"/>
              </w:rPr>
              <w:t>64</w:t>
            </w:r>
            <w:r w:rsidR="00DB0BDE" w:rsidRPr="008C0014">
              <w:rPr>
                <w:sz w:val="19"/>
                <w:szCs w:val="19"/>
              </w:rPr>
              <w:t>,480</w:t>
            </w:r>
          </w:p>
        </w:tc>
      </w:tr>
      <w:tr w:rsidR="0062613A" w:rsidRPr="00830019" w14:paraId="272D48D8" w14:textId="7FBB442D" w:rsidTr="0062613A">
        <w:trPr>
          <w:trHeight w:val="258"/>
        </w:trPr>
        <w:tc>
          <w:tcPr>
            <w:tcW w:w="1131" w:type="dxa"/>
            <w:vMerge/>
            <w:tcBorders>
              <w:top w:val="single" w:sz="4" w:space="0" w:color="auto"/>
              <w:left w:val="single" w:sz="4" w:space="0" w:color="auto"/>
              <w:bottom w:val="single" w:sz="4" w:space="0" w:color="auto"/>
              <w:right w:val="single" w:sz="4" w:space="0" w:color="auto"/>
            </w:tcBorders>
            <w:hideMark/>
          </w:tcPr>
          <w:p w14:paraId="1928B436" w14:textId="77777777" w:rsidR="00DB0BDE" w:rsidRPr="00830019" w:rsidRDefault="00DB0BDE" w:rsidP="00006BED">
            <w:pPr>
              <w:rPr>
                <w:sz w:val="20"/>
                <w:szCs w:val="20"/>
                <w:lang w:val="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14:paraId="49964D5D" w14:textId="4B0C0B4D" w:rsidR="00DB0BDE" w:rsidRPr="00830019" w:rsidRDefault="00DB0BDE" w:rsidP="00006BED">
            <w:pPr>
              <w:spacing w:afterLines="20" w:after="48"/>
              <w:jc w:val="center"/>
              <w:rPr>
                <w:caps/>
                <w:sz w:val="20"/>
                <w:szCs w:val="20"/>
                <w:lang w:val="en-US"/>
              </w:rPr>
            </w:pPr>
            <w:r w:rsidRPr="008C0014">
              <w:rPr>
                <w:sz w:val="19"/>
                <w:szCs w:val="19"/>
              </w:rPr>
              <w:t>UNIDO</w:t>
            </w:r>
          </w:p>
        </w:tc>
        <w:tc>
          <w:tcPr>
            <w:tcW w:w="1276" w:type="dxa"/>
            <w:tcBorders>
              <w:top w:val="single" w:sz="4" w:space="0" w:color="auto"/>
              <w:left w:val="single" w:sz="4" w:space="0" w:color="auto"/>
              <w:bottom w:val="single" w:sz="4" w:space="0" w:color="auto"/>
              <w:right w:val="single" w:sz="4" w:space="0" w:color="auto"/>
            </w:tcBorders>
            <w:hideMark/>
          </w:tcPr>
          <w:p w14:paraId="2622C925" w14:textId="167600F0" w:rsidR="00DB0BDE" w:rsidRPr="00830019" w:rsidRDefault="00DB0BDE" w:rsidP="00006BED">
            <w:pPr>
              <w:spacing w:afterLines="20" w:after="48"/>
              <w:jc w:val="left"/>
              <w:rPr>
                <w:sz w:val="20"/>
                <w:szCs w:val="20"/>
                <w:lang w:val="en-US"/>
              </w:rPr>
            </w:pPr>
            <w:r w:rsidRPr="008C0014">
              <w:rPr>
                <w:sz w:val="19"/>
                <w:szCs w:val="19"/>
              </w:rPr>
              <w:t>Project costs</w:t>
            </w:r>
          </w:p>
        </w:tc>
        <w:tc>
          <w:tcPr>
            <w:tcW w:w="851" w:type="dxa"/>
            <w:tcBorders>
              <w:top w:val="single" w:sz="4" w:space="0" w:color="auto"/>
              <w:left w:val="single" w:sz="4" w:space="0" w:color="auto"/>
              <w:bottom w:val="single" w:sz="4" w:space="0" w:color="auto"/>
              <w:right w:val="single" w:sz="4" w:space="0" w:color="auto"/>
            </w:tcBorders>
          </w:tcPr>
          <w:p w14:paraId="1F8B5A8C" w14:textId="480EAC63" w:rsidR="00DB0BDE" w:rsidRPr="00830019" w:rsidRDefault="00DB0BDE" w:rsidP="00006BED">
            <w:pPr>
              <w:spacing w:afterLines="20" w:after="48"/>
              <w:jc w:val="right"/>
              <w:rPr>
                <w:color w:val="000000"/>
                <w:sz w:val="20"/>
                <w:szCs w:val="20"/>
                <w:lang w:val="en-US" w:eastAsia="en-CA"/>
              </w:rPr>
            </w:pPr>
            <w:r w:rsidRPr="008C0014">
              <w:rPr>
                <w:kern w:val="28"/>
                <w:sz w:val="19"/>
                <w:szCs w:val="19"/>
              </w:rPr>
              <w:t>50,000</w:t>
            </w:r>
          </w:p>
        </w:tc>
        <w:tc>
          <w:tcPr>
            <w:tcW w:w="708" w:type="dxa"/>
            <w:tcBorders>
              <w:top w:val="single" w:sz="4" w:space="0" w:color="auto"/>
              <w:left w:val="single" w:sz="4" w:space="0" w:color="auto"/>
              <w:bottom w:val="single" w:sz="4" w:space="0" w:color="auto"/>
              <w:right w:val="single" w:sz="4" w:space="0" w:color="auto"/>
            </w:tcBorders>
          </w:tcPr>
          <w:p w14:paraId="401D78FD" w14:textId="75F82A74"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993" w:type="dxa"/>
            <w:tcBorders>
              <w:top w:val="single" w:sz="4" w:space="0" w:color="auto"/>
              <w:left w:val="single" w:sz="4" w:space="0" w:color="auto"/>
              <w:bottom w:val="single" w:sz="4" w:space="0" w:color="auto"/>
              <w:right w:val="single" w:sz="4" w:space="0" w:color="auto"/>
            </w:tcBorders>
          </w:tcPr>
          <w:p w14:paraId="45B74A5E" w14:textId="4C8191D6" w:rsidR="00DB0BDE" w:rsidRPr="00830019" w:rsidRDefault="00DB0BDE" w:rsidP="00006BED">
            <w:pPr>
              <w:spacing w:afterLines="20" w:after="48"/>
              <w:jc w:val="right"/>
              <w:rPr>
                <w:color w:val="000000"/>
                <w:sz w:val="20"/>
                <w:szCs w:val="20"/>
                <w:lang w:val="en-US" w:eastAsia="en-CA"/>
              </w:rPr>
            </w:pPr>
            <w:r w:rsidRPr="008C0014">
              <w:rPr>
                <w:sz w:val="19"/>
                <w:szCs w:val="19"/>
              </w:rPr>
              <w:t>139,000</w:t>
            </w:r>
          </w:p>
        </w:tc>
        <w:tc>
          <w:tcPr>
            <w:tcW w:w="708" w:type="dxa"/>
            <w:tcBorders>
              <w:top w:val="single" w:sz="4" w:space="0" w:color="auto"/>
              <w:left w:val="single" w:sz="4" w:space="0" w:color="auto"/>
              <w:bottom w:val="single" w:sz="4" w:space="0" w:color="auto"/>
              <w:right w:val="single" w:sz="4" w:space="0" w:color="auto"/>
            </w:tcBorders>
          </w:tcPr>
          <w:p w14:paraId="23ACC46D" w14:textId="21C49596"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35F85FFE" w14:textId="18B128B1"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14875750" w14:textId="0DDC3E2B"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4E336A62" w14:textId="7B98BD78" w:rsidR="00DB0BDE" w:rsidRPr="008C0014" w:rsidRDefault="00DB0BDE" w:rsidP="00006BED">
            <w:pPr>
              <w:spacing w:afterLines="20" w:after="48"/>
              <w:jc w:val="right"/>
              <w:rPr>
                <w:sz w:val="19"/>
                <w:szCs w:val="19"/>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25850B25" w14:textId="2DA9A133" w:rsidR="00DB0BDE" w:rsidRPr="008C0014" w:rsidRDefault="00DB0BDE" w:rsidP="00006BED">
            <w:pPr>
              <w:spacing w:afterLines="20" w:after="48"/>
              <w:jc w:val="right"/>
              <w:rPr>
                <w:sz w:val="19"/>
                <w:szCs w:val="19"/>
              </w:rPr>
            </w:pPr>
            <w:r w:rsidRPr="008C0014">
              <w:rPr>
                <w:sz w:val="19"/>
                <w:szCs w:val="19"/>
              </w:rPr>
              <w:t>189,000</w:t>
            </w:r>
          </w:p>
        </w:tc>
      </w:tr>
      <w:tr w:rsidR="0062613A" w:rsidRPr="00830019" w14:paraId="69A2C037" w14:textId="2FA87C13" w:rsidTr="0062613A">
        <w:trPr>
          <w:trHeight w:val="121"/>
        </w:trPr>
        <w:tc>
          <w:tcPr>
            <w:tcW w:w="1131" w:type="dxa"/>
            <w:vMerge/>
            <w:tcBorders>
              <w:top w:val="single" w:sz="4" w:space="0" w:color="auto"/>
              <w:left w:val="single" w:sz="4" w:space="0" w:color="auto"/>
              <w:bottom w:val="single" w:sz="4" w:space="0" w:color="auto"/>
              <w:right w:val="single" w:sz="4" w:space="0" w:color="auto"/>
            </w:tcBorders>
            <w:hideMark/>
          </w:tcPr>
          <w:p w14:paraId="0F504377" w14:textId="77777777" w:rsidR="00DB0BDE" w:rsidRPr="00830019" w:rsidRDefault="00DB0BDE" w:rsidP="00006BED">
            <w:pPr>
              <w:rPr>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hideMark/>
          </w:tcPr>
          <w:p w14:paraId="1538DA2A" w14:textId="77777777" w:rsidR="00DB0BDE" w:rsidRPr="00830019" w:rsidRDefault="00DB0BDE" w:rsidP="00006BED">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41163DFF" w14:textId="17372C96" w:rsidR="00DB0BDE" w:rsidRPr="00830019" w:rsidRDefault="00DB0BDE" w:rsidP="00006BED">
            <w:pPr>
              <w:spacing w:afterLines="20" w:after="48"/>
              <w:jc w:val="left"/>
              <w:rPr>
                <w:sz w:val="20"/>
                <w:szCs w:val="20"/>
                <w:lang w:val="en-US"/>
              </w:rPr>
            </w:pPr>
            <w:r w:rsidRPr="008C0014">
              <w:rPr>
                <w:sz w:val="19"/>
                <w:szCs w:val="19"/>
              </w:rPr>
              <w:t>Support costs</w:t>
            </w:r>
          </w:p>
        </w:tc>
        <w:tc>
          <w:tcPr>
            <w:tcW w:w="851" w:type="dxa"/>
            <w:tcBorders>
              <w:top w:val="single" w:sz="4" w:space="0" w:color="auto"/>
              <w:left w:val="single" w:sz="4" w:space="0" w:color="auto"/>
              <w:bottom w:val="single" w:sz="4" w:space="0" w:color="auto"/>
              <w:right w:val="single" w:sz="4" w:space="0" w:color="auto"/>
            </w:tcBorders>
          </w:tcPr>
          <w:p w14:paraId="0D553715" w14:textId="3AB645B1" w:rsidR="00DB0BDE" w:rsidRPr="00830019" w:rsidRDefault="00DB0BDE" w:rsidP="00006BED">
            <w:pPr>
              <w:spacing w:afterLines="20" w:after="48"/>
              <w:jc w:val="right"/>
              <w:rPr>
                <w:color w:val="000000"/>
                <w:sz w:val="20"/>
                <w:szCs w:val="20"/>
                <w:lang w:val="en-US" w:eastAsia="en-CA"/>
              </w:rPr>
            </w:pPr>
            <w:r w:rsidRPr="008C0014">
              <w:rPr>
                <w:kern w:val="28"/>
                <w:sz w:val="19"/>
                <w:szCs w:val="19"/>
              </w:rPr>
              <w:t>4,500</w:t>
            </w:r>
          </w:p>
        </w:tc>
        <w:tc>
          <w:tcPr>
            <w:tcW w:w="708" w:type="dxa"/>
            <w:tcBorders>
              <w:top w:val="single" w:sz="4" w:space="0" w:color="auto"/>
              <w:left w:val="single" w:sz="4" w:space="0" w:color="auto"/>
              <w:bottom w:val="single" w:sz="4" w:space="0" w:color="auto"/>
              <w:right w:val="single" w:sz="4" w:space="0" w:color="auto"/>
            </w:tcBorders>
          </w:tcPr>
          <w:p w14:paraId="192ED322" w14:textId="7D9C70E9"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993" w:type="dxa"/>
            <w:tcBorders>
              <w:top w:val="single" w:sz="4" w:space="0" w:color="auto"/>
              <w:left w:val="single" w:sz="4" w:space="0" w:color="auto"/>
              <w:bottom w:val="single" w:sz="4" w:space="0" w:color="auto"/>
              <w:right w:val="single" w:sz="4" w:space="0" w:color="auto"/>
            </w:tcBorders>
          </w:tcPr>
          <w:p w14:paraId="3466832A" w14:textId="75A4A423" w:rsidR="00DB0BDE" w:rsidRPr="00830019" w:rsidRDefault="00DB0BDE" w:rsidP="00006BED">
            <w:pPr>
              <w:spacing w:afterLines="20" w:after="48"/>
              <w:jc w:val="right"/>
              <w:rPr>
                <w:color w:val="000000"/>
                <w:sz w:val="20"/>
                <w:szCs w:val="20"/>
                <w:lang w:val="en-US" w:eastAsia="en-CA"/>
              </w:rPr>
            </w:pPr>
            <w:r w:rsidRPr="008C0014">
              <w:rPr>
                <w:kern w:val="28"/>
                <w:sz w:val="19"/>
                <w:szCs w:val="19"/>
              </w:rPr>
              <w:t>12,510</w:t>
            </w:r>
          </w:p>
        </w:tc>
        <w:tc>
          <w:tcPr>
            <w:tcW w:w="708" w:type="dxa"/>
            <w:tcBorders>
              <w:top w:val="single" w:sz="4" w:space="0" w:color="auto"/>
              <w:left w:val="single" w:sz="4" w:space="0" w:color="auto"/>
              <w:bottom w:val="single" w:sz="4" w:space="0" w:color="auto"/>
              <w:right w:val="single" w:sz="4" w:space="0" w:color="auto"/>
            </w:tcBorders>
          </w:tcPr>
          <w:p w14:paraId="5BC2A47E" w14:textId="4839B88B" w:rsidR="00DB0BDE" w:rsidRPr="00830019" w:rsidRDefault="00DB0BDE" w:rsidP="00006BED">
            <w:pPr>
              <w:spacing w:afterLines="20" w:after="48"/>
              <w:jc w:val="right"/>
              <w:rPr>
                <w:color w:val="000000"/>
                <w:sz w:val="20"/>
                <w:szCs w:val="20"/>
                <w:lang w:val="en-US" w:eastAsia="en-CA"/>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552D657E" w14:textId="5F72D422"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499B65F2" w14:textId="5549B0A4" w:rsidR="00DB0BDE" w:rsidRPr="00830019" w:rsidRDefault="00CF09E5"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6DAC9F58" w14:textId="5F99FE10" w:rsidR="00DB0BDE" w:rsidRPr="008C0014" w:rsidRDefault="00DB0BDE" w:rsidP="00006BED">
            <w:pPr>
              <w:spacing w:afterLines="20" w:after="48"/>
              <w:jc w:val="right"/>
              <w:rPr>
                <w:sz w:val="19"/>
                <w:szCs w:val="19"/>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1269E6E3" w14:textId="31B4922A" w:rsidR="00DB0BDE" w:rsidRPr="008C0014" w:rsidRDefault="00DB0BDE" w:rsidP="00006BED">
            <w:pPr>
              <w:spacing w:afterLines="20" w:after="48"/>
              <w:jc w:val="right"/>
              <w:rPr>
                <w:sz w:val="19"/>
                <w:szCs w:val="19"/>
              </w:rPr>
            </w:pPr>
            <w:r w:rsidRPr="008C0014">
              <w:rPr>
                <w:sz w:val="19"/>
                <w:szCs w:val="19"/>
              </w:rPr>
              <w:t>17,010</w:t>
            </w:r>
          </w:p>
        </w:tc>
      </w:tr>
      <w:tr w:rsidR="0062613A" w:rsidRPr="00830019" w14:paraId="3DA6727F" w14:textId="46E06419" w:rsidTr="0062613A">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3B4ECE0" w14:textId="77777777" w:rsidR="00805A6E" w:rsidRPr="00830019" w:rsidRDefault="00805A6E" w:rsidP="00006BED">
            <w:pPr>
              <w:spacing w:afterLines="20" w:after="48"/>
              <w:jc w:val="left"/>
              <w:rPr>
                <w:sz w:val="20"/>
                <w:szCs w:val="20"/>
                <w:lang w:val="en-US"/>
              </w:rPr>
            </w:pPr>
            <w:r w:rsidRPr="00830019">
              <w:rPr>
                <w:sz w:val="20"/>
                <w:szCs w:val="20"/>
                <w:lang w:val="en-US"/>
              </w:rPr>
              <w:t>Funds approved by ExCom (US $)</w:t>
            </w:r>
          </w:p>
        </w:tc>
        <w:tc>
          <w:tcPr>
            <w:tcW w:w="1276" w:type="dxa"/>
            <w:tcBorders>
              <w:top w:val="single" w:sz="4" w:space="0" w:color="auto"/>
              <w:left w:val="single" w:sz="4" w:space="0" w:color="auto"/>
              <w:bottom w:val="single" w:sz="4" w:space="0" w:color="auto"/>
              <w:right w:val="single" w:sz="4" w:space="0" w:color="auto"/>
            </w:tcBorders>
            <w:hideMark/>
          </w:tcPr>
          <w:p w14:paraId="6EF0209E" w14:textId="77777777" w:rsidR="00805A6E" w:rsidRPr="00830019" w:rsidRDefault="00805A6E" w:rsidP="00006BED">
            <w:pPr>
              <w:spacing w:afterLines="20" w:after="48"/>
              <w:jc w:val="left"/>
              <w:rPr>
                <w:sz w:val="20"/>
                <w:szCs w:val="20"/>
                <w:lang w:val="en-US"/>
              </w:rPr>
            </w:pPr>
            <w:r w:rsidRPr="00830019">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vAlign w:val="center"/>
          </w:tcPr>
          <w:p w14:paraId="0D204609" w14:textId="4ED47DAB" w:rsidR="00805A6E" w:rsidRPr="00830019" w:rsidRDefault="00A715B8" w:rsidP="00006BED">
            <w:pPr>
              <w:spacing w:afterLines="20" w:after="48"/>
              <w:jc w:val="right"/>
              <w:rPr>
                <w:color w:val="000000"/>
                <w:sz w:val="20"/>
                <w:szCs w:val="20"/>
                <w:lang w:val="en-US" w:eastAsia="en-CA"/>
              </w:rPr>
            </w:pPr>
            <w:r>
              <w:rPr>
                <w:color w:val="000000"/>
                <w:sz w:val="20"/>
                <w:szCs w:val="20"/>
                <w:lang w:val="en-US" w:eastAsia="en-CA"/>
              </w:rPr>
              <w:t>150,000</w:t>
            </w:r>
          </w:p>
        </w:tc>
        <w:tc>
          <w:tcPr>
            <w:tcW w:w="708" w:type="dxa"/>
            <w:tcBorders>
              <w:top w:val="single" w:sz="4" w:space="0" w:color="auto"/>
              <w:left w:val="single" w:sz="4" w:space="0" w:color="auto"/>
              <w:bottom w:val="single" w:sz="4" w:space="0" w:color="auto"/>
              <w:right w:val="single" w:sz="4" w:space="0" w:color="auto"/>
            </w:tcBorders>
            <w:vAlign w:val="center"/>
          </w:tcPr>
          <w:p w14:paraId="2A2B8BD5" w14:textId="78E1A93F" w:rsidR="00805A6E" w:rsidRPr="00830019" w:rsidRDefault="00D548C0" w:rsidP="00006BED">
            <w:pPr>
              <w:spacing w:afterLines="20" w:after="48"/>
              <w:jc w:val="right"/>
              <w:rPr>
                <w:color w:val="000000"/>
                <w:sz w:val="20"/>
                <w:szCs w:val="20"/>
                <w:lang w:val="en-US" w:eastAsia="en-CA"/>
              </w:rPr>
            </w:pPr>
            <w:r>
              <w:rPr>
                <w:color w:val="000000"/>
                <w:sz w:val="20"/>
                <w:szCs w:val="20"/>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63A02592" w14:textId="679225F0" w:rsidR="00805A6E" w:rsidRPr="00830019" w:rsidRDefault="00810674"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11CE3EEA" w14:textId="08161C6F"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30504790" w14:textId="43787660"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12D62DC4" w14:textId="3C773C75"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296CE14F" w14:textId="21A9C3B5"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510C5F73" w14:textId="338C6A28" w:rsidR="00805A6E" w:rsidRPr="00830019" w:rsidRDefault="00DF49F3" w:rsidP="00006BED">
            <w:pPr>
              <w:spacing w:afterLines="20" w:after="48"/>
              <w:jc w:val="right"/>
              <w:rPr>
                <w:color w:val="000000"/>
                <w:sz w:val="20"/>
                <w:szCs w:val="20"/>
                <w:lang w:val="en-US" w:eastAsia="en-CA"/>
              </w:rPr>
            </w:pPr>
            <w:r>
              <w:rPr>
                <w:color w:val="000000"/>
                <w:sz w:val="20"/>
                <w:szCs w:val="20"/>
                <w:lang w:val="en-US" w:eastAsia="en-CA"/>
              </w:rPr>
              <w:t>150,000</w:t>
            </w:r>
          </w:p>
        </w:tc>
      </w:tr>
      <w:tr w:rsidR="0062613A" w:rsidRPr="00830019" w14:paraId="786BE7E5" w14:textId="75B2492C" w:rsidTr="0062613A">
        <w:trPr>
          <w:trHeight w:val="177"/>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805A6E" w:rsidRPr="00830019" w:rsidRDefault="00805A6E" w:rsidP="00006BED">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0AD8328C" w14:textId="77777777" w:rsidR="00805A6E" w:rsidRPr="00830019" w:rsidRDefault="00805A6E" w:rsidP="00006BED">
            <w:pPr>
              <w:spacing w:afterLines="20" w:after="48"/>
              <w:jc w:val="left"/>
              <w:rPr>
                <w:sz w:val="20"/>
                <w:szCs w:val="20"/>
                <w:lang w:val="en-US"/>
              </w:rPr>
            </w:pPr>
            <w:r w:rsidRPr="00830019">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vAlign w:val="center"/>
          </w:tcPr>
          <w:p w14:paraId="2317C874" w14:textId="5529283A" w:rsidR="00805A6E" w:rsidRPr="00830019" w:rsidRDefault="00EB12C5" w:rsidP="00006BED">
            <w:pPr>
              <w:spacing w:afterLines="20" w:after="48"/>
              <w:jc w:val="right"/>
              <w:rPr>
                <w:color w:val="000000"/>
                <w:sz w:val="20"/>
                <w:szCs w:val="20"/>
                <w:lang w:val="en-US" w:eastAsia="en-CA"/>
              </w:rPr>
            </w:pPr>
            <w:r>
              <w:rPr>
                <w:color w:val="000000"/>
                <w:sz w:val="20"/>
                <w:szCs w:val="20"/>
                <w:lang w:val="en-US" w:eastAsia="en-CA"/>
              </w:rPr>
              <w:t>17,500</w:t>
            </w:r>
          </w:p>
        </w:tc>
        <w:tc>
          <w:tcPr>
            <w:tcW w:w="708" w:type="dxa"/>
            <w:tcBorders>
              <w:top w:val="single" w:sz="4" w:space="0" w:color="auto"/>
              <w:left w:val="single" w:sz="4" w:space="0" w:color="auto"/>
              <w:bottom w:val="single" w:sz="4" w:space="0" w:color="auto"/>
              <w:right w:val="single" w:sz="4" w:space="0" w:color="auto"/>
            </w:tcBorders>
            <w:vAlign w:val="center"/>
          </w:tcPr>
          <w:p w14:paraId="6271C854" w14:textId="0426E082" w:rsidR="00805A6E" w:rsidRPr="00830019" w:rsidRDefault="00D548C0" w:rsidP="00006BED">
            <w:pPr>
              <w:spacing w:afterLines="20" w:after="48"/>
              <w:jc w:val="right"/>
              <w:rPr>
                <w:color w:val="000000"/>
                <w:sz w:val="20"/>
                <w:szCs w:val="20"/>
                <w:lang w:val="en-US" w:eastAsia="en-CA"/>
              </w:rPr>
            </w:pPr>
            <w:r>
              <w:rPr>
                <w:color w:val="000000"/>
                <w:sz w:val="20"/>
                <w:szCs w:val="20"/>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421F3594" w14:textId="6CC66012" w:rsidR="00805A6E" w:rsidRPr="00830019" w:rsidRDefault="00810674"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42573A4B" w14:textId="534D913C"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27642CAF" w14:textId="7F621012"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4912FC75" w14:textId="45572893"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53AE18FD" w14:textId="08C5C522" w:rsidR="00805A6E" w:rsidRPr="00830019" w:rsidRDefault="002218AB" w:rsidP="00006BED">
            <w:pPr>
              <w:spacing w:afterLines="20" w:after="48"/>
              <w:jc w:val="righ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5901936D" w14:textId="28A2CBF5" w:rsidR="00805A6E" w:rsidRPr="00830019" w:rsidRDefault="00DF49F3" w:rsidP="00006BED">
            <w:pPr>
              <w:spacing w:afterLines="20" w:after="48"/>
              <w:jc w:val="right"/>
              <w:rPr>
                <w:color w:val="000000"/>
                <w:sz w:val="20"/>
                <w:szCs w:val="20"/>
                <w:lang w:val="en-US" w:eastAsia="en-CA"/>
              </w:rPr>
            </w:pPr>
            <w:r>
              <w:rPr>
                <w:color w:val="000000"/>
                <w:sz w:val="20"/>
                <w:szCs w:val="20"/>
                <w:lang w:val="en-US" w:eastAsia="en-CA"/>
              </w:rPr>
              <w:t>17,500</w:t>
            </w:r>
          </w:p>
        </w:tc>
      </w:tr>
      <w:tr w:rsidR="0062613A" w:rsidRPr="005C7DD3" w14:paraId="22E81C21" w14:textId="143E4F7C" w:rsidTr="0062613A">
        <w:trPr>
          <w:trHeight w:val="25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5EAC42C3" w14:textId="77777777" w:rsidR="00805A6E" w:rsidRPr="00822348" w:rsidRDefault="00805A6E" w:rsidP="00006BED">
            <w:pPr>
              <w:spacing w:afterLines="20" w:after="48"/>
              <w:ind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18A1560" w14:textId="77777777" w:rsidR="00805A6E" w:rsidRPr="00822348" w:rsidRDefault="00805A6E" w:rsidP="00006BED">
            <w:pPr>
              <w:spacing w:afterLines="20" w:after="48"/>
              <w:jc w:val="left"/>
              <w:rPr>
                <w:sz w:val="20"/>
                <w:szCs w:val="20"/>
                <w:lang w:val="en-US"/>
              </w:rPr>
            </w:pPr>
            <w:r w:rsidRPr="00822348">
              <w:rPr>
                <w:sz w:val="20"/>
                <w:szCs w:val="20"/>
                <w:lang w:val="en-US"/>
              </w:rPr>
              <w:t>Project costs</w:t>
            </w:r>
          </w:p>
        </w:tc>
        <w:tc>
          <w:tcPr>
            <w:tcW w:w="851" w:type="dxa"/>
            <w:tcBorders>
              <w:top w:val="single" w:sz="4" w:space="0" w:color="auto"/>
              <w:left w:val="single" w:sz="4" w:space="0" w:color="auto"/>
              <w:bottom w:val="single" w:sz="4" w:space="0" w:color="auto"/>
              <w:right w:val="single" w:sz="4" w:space="0" w:color="auto"/>
            </w:tcBorders>
            <w:vAlign w:val="center"/>
          </w:tcPr>
          <w:p w14:paraId="7962B1E1" w14:textId="2B6F5F2A" w:rsidR="00805A6E" w:rsidRPr="005C7DD3" w:rsidRDefault="00D548C0" w:rsidP="00006BED">
            <w:pPr>
              <w:spacing w:afterLines="20" w:after="48"/>
              <w:jc w:val="right"/>
              <w:rPr>
                <w:color w:val="000000"/>
                <w:sz w:val="18"/>
                <w:szCs w:val="18"/>
                <w:lang w:val="en-US" w:eastAsia="en-CA"/>
              </w:rPr>
            </w:pPr>
            <w:r>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5A4EF2CF" w14:textId="627F9033" w:rsidR="00805A6E" w:rsidRPr="005C7DD3" w:rsidRDefault="00D548C0" w:rsidP="00006BED">
            <w:pPr>
              <w:spacing w:afterLines="20" w:after="48"/>
              <w:jc w:val="right"/>
              <w:rPr>
                <w:color w:val="000000"/>
                <w:sz w:val="18"/>
                <w:szCs w:val="18"/>
                <w:lang w:val="en-US" w:eastAsia="en-CA"/>
              </w:rPr>
            </w:pPr>
            <w:r>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21C5C299" w14:textId="55E1E708" w:rsidR="00805A6E" w:rsidRPr="005120C8" w:rsidRDefault="00DC2938" w:rsidP="00006BED">
            <w:pPr>
              <w:spacing w:afterLines="20" w:after="48"/>
              <w:jc w:val="right"/>
              <w:rPr>
                <w:color w:val="000000"/>
                <w:sz w:val="19"/>
                <w:szCs w:val="19"/>
                <w:lang w:val="en-US" w:eastAsia="en-CA"/>
              </w:rPr>
            </w:pPr>
            <w:r w:rsidRPr="005120C8">
              <w:rPr>
                <w:color w:val="000000"/>
                <w:sz w:val="19"/>
                <w:szCs w:val="19"/>
                <w:lang w:val="en-US" w:eastAsia="en-CA"/>
              </w:rPr>
              <w:t>359,000</w:t>
            </w:r>
          </w:p>
        </w:tc>
        <w:tc>
          <w:tcPr>
            <w:tcW w:w="708" w:type="dxa"/>
            <w:tcBorders>
              <w:top w:val="single" w:sz="4" w:space="0" w:color="auto"/>
              <w:left w:val="single" w:sz="4" w:space="0" w:color="auto"/>
              <w:bottom w:val="single" w:sz="4" w:space="0" w:color="auto"/>
              <w:right w:val="single" w:sz="4" w:space="0" w:color="auto"/>
            </w:tcBorders>
            <w:vAlign w:val="center"/>
          </w:tcPr>
          <w:p w14:paraId="3AC7216D" w14:textId="61C98C80"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045A3522" w14:textId="700F8284"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13B5075C" w14:textId="3BBC6199"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357C05CA" w14:textId="26285CAE"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1F6E3A2" w14:textId="7A9C7B53" w:rsidR="00805A6E" w:rsidRPr="005120C8" w:rsidRDefault="00DF49F3" w:rsidP="00006BED">
            <w:pPr>
              <w:spacing w:afterLines="20" w:after="48"/>
              <w:jc w:val="right"/>
              <w:rPr>
                <w:color w:val="000000"/>
                <w:sz w:val="19"/>
                <w:szCs w:val="19"/>
                <w:lang w:val="en-US" w:eastAsia="en-CA"/>
              </w:rPr>
            </w:pPr>
            <w:r w:rsidRPr="005120C8">
              <w:rPr>
                <w:color w:val="000000"/>
                <w:sz w:val="19"/>
                <w:szCs w:val="19"/>
                <w:lang w:val="en-US" w:eastAsia="en-CA"/>
              </w:rPr>
              <w:t>359,000</w:t>
            </w:r>
          </w:p>
        </w:tc>
      </w:tr>
      <w:tr w:rsidR="0062613A" w:rsidRPr="005C7DD3" w14:paraId="494E6857" w14:textId="7C989263" w:rsidTr="0062613A">
        <w:trPr>
          <w:trHeight w:val="243"/>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D8BF14F" w14:textId="77777777" w:rsidR="00805A6E" w:rsidRPr="00822348" w:rsidRDefault="00805A6E" w:rsidP="00006BED">
            <w:pP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CB53CF0" w14:textId="77777777" w:rsidR="00805A6E" w:rsidRPr="00822348" w:rsidRDefault="00805A6E" w:rsidP="00006BED">
            <w:pPr>
              <w:spacing w:afterLines="20" w:after="48"/>
              <w:jc w:val="left"/>
              <w:rPr>
                <w:sz w:val="20"/>
                <w:szCs w:val="20"/>
                <w:lang w:val="en-US"/>
              </w:rPr>
            </w:pPr>
            <w:r w:rsidRPr="00822348">
              <w:rPr>
                <w:sz w:val="20"/>
                <w:szCs w:val="20"/>
                <w:lang w:val="en-US"/>
              </w:rPr>
              <w:t>Support costs</w:t>
            </w:r>
          </w:p>
        </w:tc>
        <w:tc>
          <w:tcPr>
            <w:tcW w:w="851" w:type="dxa"/>
            <w:tcBorders>
              <w:top w:val="single" w:sz="4" w:space="0" w:color="auto"/>
              <w:left w:val="single" w:sz="4" w:space="0" w:color="auto"/>
              <w:bottom w:val="single" w:sz="4" w:space="0" w:color="auto"/>
              <w:right w:val="single" w:sz="4" w:space="0" w:color="auto"/>
            </w:tcBorders>
            <w:vAlign w:val="center"/>
          </w:tcPr>
          <w:p w14:paraId="0FEFA9D8" w14:textId="6AA28BFF" w:rsidR="00805A6E" w:rsidRPr="005C7DD3" w:rsidRDefault="00D548C0" w:rsidP="00006BED">
            <w:pPr>
              <w:spacing w:afterLines="20" w:after="48"/>
              <w:jc w:val="right"/>
              <w:rPr>
                <w:color w:val="000000"/>
                <w:sz w:val="18"/>
                <w:szCs w:val="18"/>
                <w:lang w:val="en-US" w:eastAsia="en-CA"/>
              </w:rPr>
            </w:pPr>
            <w:r>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vAlign w:val="center"/>
          </w:tcPr>
          <w:p w14:paraId="78537119" w14:textId="52CBDE7A" w:rsidR="00805A6E" w:rsidRPr="005C7DD3" w:rsidRDefault="00D548C0" w:rsidP="00006BED">
            <w:pPr>
              <w:spacing w:afterLines="20" w:after="48"/>
              <w:jc w:val="right"/>
              <w:rPr>
                <w:color w:val="000000"/>
                <w:sz w:val="18"/>
                <w:szCs w:val="18"/>
                <w:lang w:val="en-US" w:eastAsia="en-CA"/>
              </w:rPr>
            </w:pPr>
            <w:r>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vAlign w:val="center"/>
          </w:tcPr>
          <w:p w14:paraId="3426BDAD" w14:textId="703D8B92" w:rsidR="00805A6E" w:rsidRPr="005120C8" w:rsidRDefault="00E97A37" w:rsidP="00006BED">
            <w:pPr>
              <w:spacing w:afterLines="20" w:after="48"/>
              <w:jc w:val="right"/>
              <w:rPr>
                <w:color w:val="000000"/>
                <w:sz w:val="19"/>
                <w:szCs w:val="19"/>
                <w:lang w:val="en-US" w:eastAsia="en-CA"/>
              </w:rPr>
            </w:pPr>
            <w:r w:rsidRPr="005120C8">
              <w:rPr>
                <w:color w:val="000000"/>
                <w:sz w:val="19"/>
                <w:szCs w:val="19"/>
                <w:lang w:val="en-US" w:eastAsia="en-CA"/>
              </w:rPr>
              <w:t>41,110</w:t>
            </w:r>
          </w:p>
        </w:tc>
        <w:tc>
          <w:tcPr>
            <w:tcW w:w="708" w:type="dxa"/>
            <w:tcBorders>
              <w:top w:val="single" w:sz="4" w:space="0" w:color="auto"/>
              <w:left w:val="single" w:sz="4" w:space="0" w:color="auto"/>
              <w:bottom w:val="single" w:sz="4" w:space="0" w:color="auto"/>
              <w:right w:val="single" w:sz="4" w:space="0" w:color="auto"/>
            </w:tcBorders>
            <w:vAlign w:val="center"/>
          </w:tcPr>
          <w:p w14:paraId="4D475769" w14:textId="0C200550"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44F12E83" w14:textId="1E0EE516"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7392297C" w14:textId="44F90E63"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0434DA07" w14:textId="757842F1" w:rsidR="00805A6E" w:rsidRPr="005120C8" w:rsidRDefault="002218AB" w:rsidP="00006BED">
            <w:pPr>
              <w:spacing w:afterLines="20" w:after="48"/>
              <w:jc w:val="right"/>
              <w:rPr>
                <w:color w:val="000000"/>
                <w:sz w:val="19"/>
                <w:szCs w:val="19"/>
                <w:lang w:val="en-US" w:eastAsia="en-CA"/>
              </w:rPr>
            </w:pPr>
            <w:r w:rsidRPr="005120C8">
              <w:rPr>
                <w:color w:val="000000"/>
                <w:sz w:val="19"/>
                <w:szCs w:val="19"/>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A9CEDF8" w14:textId="73BBF60D" w:rsidR="00805A6E" w:rsidRPr="005120C8" w:rsidRDefault="00DF49F3" w:rsidP="00006BED">
            <w:pPr>
              <w:spacing w:afterLines="20" w:after="48"/>
              <w:jc w:val="right"/>
              <w:rPr>
                <w:color w:val="000000"/>
                <w:sz w:val="19"/>
                <w:szCs w:val="19"/>
                <w:lang w:val="en-US" w:eastAsia="en-CA"/>
              </w:rPr>
            </w:pPr>
            <w:r w:rsidRPr="005120C8">
              <w:rPr>
                <w:color w:val="000000"/>
                <w:sz w:val="19"/>
                <w:szCs w:val="19"/>
                <w:lang w:val="en-US" w:eastAsia="en-CA"/>
              </w:rPr>
              <w:t>41,110</w:t>
            </w:r>
          </w:p>
        </w:tc>
      </w:tr>
    </w:tbl>
    <w:p w14:paraId="6005B9D4" w14:textId="7350A5E8" w:rsidR="00EA598B" w:rsidRPr="005C7DD3" w:rsidRDefault="00EA598B" w:rsidP="00006BED">
      <w:pPr>
        <w:ind w:right="-563"/>
        <w:rPr>
          <w:sz w:val="18"/>
          <w:szCs w:val="18"/>
        </w:rPr>
      </w:pPr>
      <w:r w:rsidRPr="00DF49F3">
        <w:rPr>
          <w:sz w:val="18"/>
          <w:szCs w:val="18"/>
        </w:rPr>
        <w:t>*Funding</w:t>
      </w:r>
      <w:r w:rsidRPr="005C7DD3">
        <w:rPr>
          <w:sz w:val="18"/>
          <w:szCs w:val="18"/>
        </w:rPr>
        <w:t xml:space="preserve"> for 20</w:t>
      </w:r>
      <w:r w:rsidR="0062613A">
        <w:rPr>
          <w:sz w:val="18"/>
          <w:szCs w:val="18"/>
        </w:rPr>
        <w:t>24</w:t>
      </w:r>
      <w:r w:rsidRPr="005C7DD3">
        <w:rPr>
          <w:sz w:val="18"/>
          <w:szCs w:val="18"/>
        </w:rPr>
        <w:t xml:space="preserve"> includes US</w:t>
      </w:r>
      <w:r>
        <w:rPr>
          <w:sz w:val="18"/>
          <w:szCs w:val="18"/>
        </w:rPr>
        <w:t> </w:t>
      </w:r>
      <w:r w:rsidRPr="005C7DD3">
        <w:rPr>
          <w:sz w:val="18"/>
          <w:szCs w:val="18"/>
        </w:rPr>
        <w:t>$</w:t>
      </w:r>
      <w:r w:rsidR="0062613A">
        <w:rPr>
          <w:sz w:val="18"/>
          <w:szCs w:val="18"/>
        </w:rPr>
        <w:t>100,000</w:t>
      </w:r>
      <w:r w:rsidRPr="00037C63">
        <w:rPr>
          <w:sz w:val="18"/>
          <w:szCs w:val="18"/>
        </w:rPr>
        <w:t>,</w:t>
      </w:r>
      <w:r w:rsidRPr="005C7DD3">
        <w:rPr>
          <w:sz w:val="18"/>
          <w:szCs w:val="18"/>
        </w:rPr>
        <w:t xml:space="preserve"> plus agency support cost</w:t>
      </w:r>
      <w:r>
        <w:rPr>
          <w:sz w:val="18"/>
          <w:szCs w:val="18"/>
        </w:rPr>
        <w:t>s</w:t>
      </w:r>
      <w:r w:rsidRPr="005C7DD3">
        <w:rPr>
          <w:sz w:val="18"/>
          <w:szCs w:val="18"/>
        </w:rPr>
        <w:t xml:space="preserve"> of US</w:t>
      </w:r>
      <w:r>
        <w:rPr>
          <w:sz w:val="18"/>
          <w:szCs w:val="18"/>
        </w:rPr>
        <w:t> </w:t>
      </w:r>
      <w:r w:rsidRPr="00037C63">
        <w:rPr>
          <w:sz w:val="18"/>
          <w:szCs w:val="18"/>
        </w:rPr>
        <w:t>$</w:t>
      </w:r>
      <w:r w:rsidR="0062613A">
        <w:rPr>
          <w:sz w:val="18"/>
          <w:szCs w:val="18"/>
        </w:rPr>
        <w:t>13,000</w:t>
      </w:r>
      <w:r>
        <w:rPr>
          <w:sz w:val="18"/>
          <w:szCs w:val="18"/>
        </w:rPr>
        <w:t>,</w:t>
      </w:r>
      <w:r w:rsidRPr="005C7DD3">
        <w:rPr>
          <w:sz w:val="18"/>
          <w:szCs w:val="18"/>
        </w:rPr>
        <w:t xml:space="preserve"> for </w:t>
      </w:r>
      <w:r w:rsidR="00E45A76" w:rsidRPr="00E45A76">
        <w:rPr>
          <w:sz w:val="18"/>
          <w:szCs w:val="18"/>
        </w:rPr>
        <w:t>UNEP</w:t>
      </w:r>
      <w:r w:rsidRPr="005C7DD3">
        <w:rPr>
          <w:sz w:val="18"/>
          <w:szCs w:val="18"/>
        </w:rPr>
        <w:t xml:space="preserve"> for </w:t>
      </w:r>
      <w:r>
        <w:rPr>
          <w:sz w:val="18"/>
          <w:szCs w:val="18"/>
        </w:rPr>
        <w:t xml:space="preserve">additional activities to maintain </w:t>
      </w:r>
      <w:r w:rsidRPr="005C7DD3">
        <w:rPr>
          <w:sz w:val="18"/>
          <w:szCs w:val="18"/>
        </w:rPr>
        <w:t>energy efficiency (decision</w:t>
      </w:r>
      <w:r>
        <w:rPr>
          <w:sz w:val="18"/>
          <w:szCs w:val="18"/>
        </w:rPr>
        <w:t> </w:t>
      </w:r>
      <w:r w:rsidRPr="005C7DD3">
        <w:rPr>
          <w:sz w:val="18"/>
          <w:szCs w:val="18"/>
        </w:rPr>
        <w:t>89/6)</w:t>
      </w:r>
      <w:r w:rsidR="00503A0F">
        <w:rPr>
          <w:sz w:val="18"/>
          <w:szCs w:val="18"/>
        </w:rPr>
        <w:t>.</w:t>
      </w:r>
    </w:p>
    <w:p w14:paraId="56B6ED41" w14:textId="77777777" w:rsidR="00EA598B" w:rsidRPr="00830019" w:rsidRDefault="00EA598B" w:rsidP="00006BED">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830019" w14:paraId="1CD1AB9E" w14:textId="77777777" w:rsidTr="6E3BCB64">
        <w:trPr>
          <w:trHeight w:val="42"/>
        </w:trPr>
        <w:tc>
          <w:tcPr>
            <w:tcW w:w="4945" w:type="dxa"/>
            <w:hideMark/>
          </w:tcPr>
          <w:p w14:paraId="42B8BE64" w14:textId="77777777" w:rsidR="00EA598B" w:rsidRPr="00830019" w:rsidRDefault="00EA598B" w:rsidP="00006BED">
            <w:pPr>
              <w:spacing w:after="60"/>
              <w:jc w:val="left"/>
              <w:rPr>
                <w:b/>
                <w:sz w:val="20"/>
                <w:szCs w:val="20"/>
                <w:lang w:val="en-US"/>
              </w:rPr>
            </w:pPr>
            <w:r w:rsidRPr="00830019">
              <w:rPr>
                <w:b/>
                <w:sz w:val="20"/>
                <w:szCs w:val="20"/>
                <w:lang w:val="en-US"/>
              </w:rPr>
              <w:t>Secretariat's recommendation:</w:t>
            </w:r>
          </w:p>
        </w:tc>
        <w:tc>
          <w:tcPr>
            <w:tcW w:w="5055" w:type="dxa"/>
            <w:hideMark/>
          </w:tcPr>
          <w:p w14:paraId="446CCBC2" w14:textId="0CDB3402" w:rsidR="00EA598B" w:rsidRPr="00830019" w:rsidRDefault="00EA598B" w:rsidP="00006BED">
            <w:pPr>
              <w:spacing w:after="60"/>
              <w:jc w:val="center"/>
              <w:rPr>
                <w:sz w:val="20"/>
                <w:szCs w:val="20"/>
                <w:lang w:val="en-US"/>
              </w:rPr>
            </w:pPr>
            <w:r w:rsidRPr="008256A9">
              <w:rPr>
                <w:sz w:val="20"/>
                <w:szCs w:val="20"/>
                <w:lang w:val="en-US"/>
              </w:rPr>
              <w:t>Blanket approval</w:t>
            </w:r>
            <w:r w:rsidRPr="00830019">
              <w:rPr>
                <w:sz w:val="20"/>
                <w:szCs w:val="20"/>
                <w:lang w:val="en-US"/>
              </w:rPr>
              <w:t xml:space="preserve"> </w:t>
            </w:r>
          </w:p>
        </w:tc>
      </w:tr>
    </w:tbl>
    <w:p w14:paraId="7AF804B1" w14:textId="29EA15CC" w:rsidR="6E3BCB64" w:rsidRDefault="6E3BCB64" w:rsidP="00006BED"/>
    <w:p w14:paraId="32B19395" w14:textId="77777777" w:rsidR="00EA598B" w:rsidRPr="0034371D" w:rsidRDefault="00EA598B" w:rsidP="00006BED">
      <w:r w:rsidRPr="0034371D">
        <w:br w:type="page"/>
      </w:r>
    </w:p>
    <w:p w14:paraId="61778408" w14:textId="77777777" w:rsidR="00EA598B" w:rsidRPr="00031F5C" w:rsidRDefault="00EA598B" w:rsidP="00006BED">
      <w:pPr>
        <w:spacing w:after="240"/>
        <w:jc w:val="center"/>
        <w:rPr>
          <w:b/>
        </w:rPr>
      </w:pPr>
      <w:r w:rsidRPr="00031F5C">
        <w:rPr>
          <w:b/>
        </w:rPr>
        <w:lastRenderedPageBreak/>
        <w:t>PROJECT DESCRIPTION</w:t>
      </w:r>
    </w:p>
    <w:p w14:paraId="41111CFE" w14:textId="22ED23BD" w:rsidR="00EA598B" w:rsidRPr="00031F5C" w:rsidRDefault="00EA598B" w:rsidP="00006BED">
      <w:pPr>
        <w:pStyle w:val="Heading1"/>
      </w:pPr>
      <w:r w:rsidRPr="00031F5C">
        <w:t xml:space="preserve">On behalf of the Government of </w:t>
      </w:r>
      <w:r w:rsidR="00E45A76" w:rsidRPr="00031F5C">
        <w:t>Zambia</w:t>
      </w:r>
      <w:r w:rsidRPr="00031F5C">
        <w:t xml:space="preserve">, </w:t>
      </w:r>
      <w:r w:rsidR="00E45A76" w:rsidRPr="00031F5C">
        <w:t>UNEP</w:t>
      </w:r>
      <w:r w:rsidRPr="00031F5C">
        <w:t xml:space="preserve"> as the lead implementing agency has submitted a request for funding for the </w:t>
      </w:r>
      <w:r w:rsidR="00FC4C6E" w:rsidRPr="00031F5C">
        <w:t xml:space="preserve">second </w:t>
      </w:r>
      <w:r w:rsidRPr="00031F5C">
        <w:t>tranche of stage </w:t>
      </w:r>
      <w:r w:rsidR="00E45A76" w:rsidRPr="00031F5C">
        <w:t>II</w:t>
      </w:r>
      <w:r w:rsidRPr="00031F5C">
        <w:t xml:space="preserve"> of the HCFC phase-out management plan (HPMP), at a total cost of US $</w:t>
      </w:r>
      <w:r w:rsidR="00FA1F6F" w:rsidRPr="00031F5C">
        <w:t>400,110</w:t>
      </w:r>
      <w:r w:rsidRPr="00031F5C">
        <w:t>, consisting of US $</w:t>
      </w:r>
      <w:r w:rsidR="0074523C" w:rsidRPr="00031F5C">
        <w:t>220,000</w:t>
      </w:r>
      <w:r w:rsidRPr="00031F5C">
        <w:t>, plus agency support costs of US $</w:t>
      </w:r>
      <w:r w:rsidR="0074523C" w:rsidRPr="00031F5C">
        <w:t>28,600</w:t>
      </w:r>
      <w:r w:rsidRPr="00031F5C">
        <w:t xml:space="preserve">, for </w:t>
      </w:r>
      <w:r w:rsidR="00E45A76" w:rsidRPr="00031F5C">
        <w:t>UNEP</w:t>
      </w:r>
      <w:r w:rsidRPr="00031F5C">
        <w:t xml:space="preserve"> and US $</w:t>
      </w:r>
      <w:r w:rsidR="0074523C" w:rsidRPr="00031F5C">
        <w:t>139,000</w:t>
      </w:r>
      <w:r w:rsidRPr="00031F5C">
        <w:t>, plus agency support costs of US $</w:t>
      </w:r>
      <w:r w:rsidR="0074523C" w:rsidRPr="00031F5C">
        <w:t>12,510</w:t>
      </w:r>
      <w:r w:rsidRPr="00031F5C">
        <w:t xml:space="preserve">, for </w:t>
      </w:r>
      <w:r w:rsidR="00E45A76" w:rsidRPr="00031F5C">
        <w:t>UNIDO</w:t>
      </w:r>
      <w:r w:rsidRPr="00031F5C">
        <w:t>.</w:t>
      </w:r>
      <w:r w:rsidRPr="00031F5C">
        <w:rPr>
          <w:rStyle w:val="FootnoteReference"/>
        </w:rPr>
        <w:footnoteReference w:id="2"/>
      </w:r>
      <w:r w:rsidRPr="00031F5C">
        <w:t xml:space="preserve"> The submission includes a progress report on the implementation of the </w:t>
      </w:r>
      <w:r w:rsidR="0019132A" w:rsidRPr="00031F5C">
        <w:t>first</w:t>
      </w:r>
      <w:r w:rsidRPr="00031F5C">
        <w:t xml:space="preserve"> tranche, the verification report on HCFC consumption for 20</w:t>
      </w:r>
      <w:r w:rsidR="002B250F" w:rsidRPr="00031F5C">
        <w:t>19</w:t>
      </w:r>
      <w:r w:rsidRPr="00031F5C">
        <w:t xml:space="preserve"> to 202</w:t>
      </w:r>
      <w:r w:rsidR="000E1DB5">
        <w:t>3</w:t>
      </w:r>
      <w:r w:rsidRPr="00031F5C">
        <w:t>, a request for funding additional activities to maintain energy efficiency in the refrigeration servicing sector,</w:t>
      </w:r>
      <w:r w:rsidR="006E4B01" w:rsidRPr="00031F5C">
        <w:rPr>
          <w:rStyle w:val="FootnoteReference"/>
        </w:rPr>
        <w:footnoteReference w:id="3"/>
      </w:r>
      <w:r w:rsidRPr="00031F5C">
        <w:t xml:space="preserve"> and the tranche implementation plan for 2024 to</w:t>
      </w:r>
      <w:r w:rsidR="006E4B01" w:rsidRPr="00031F5C">
        <w:t xml:space="preserve"> </w:t>
      </w:r>
      <w:r w:rsidRPr="00031F5C">
        <w:t>20</w:t>
      </w:r>
      <w:r w:rsidR="0012188E" w:rsidRPr="00031F5C">
        <w:t>2</w:t>
      </w:r>
      <w:r w:rsidR="006A4328">
        <w:t>7</w:t>
      </w:r>
      <w:r w:rsidRPr="00031F5C">
        <w:t>.</w:t>
      </w:r>
    </w:p>
    <w:p w14:paraId="4892204D" w14:textId="77777777" w:rsidR="00EA598B" w:rsidRPr="00031F5C" w:rsidRDefault="00EA598B" w:rsidP="00006BED">
      <w:pPr>
        <w:spacing w:after="240"/>
        <w:rPr>
          <w:u w:val="single"/>
        </w:rPr>
      </w:pPr>
      <w:r w:rsidRPr="00031F5C">
        <w:rPr>
          <w:u w:val="single"/>
        </w:rPr>
        <w:t>Report on HCFC consumption</w:t>
      </w:r>
    </w:p>
    <w:p w14:paraId="4AEE3031" w14:textId="77777777" w:rsidR="00BF328F" w:rsidRPr="00282FAA" w:rsidRDefault="00EA598B" w:rsidP="00BF328F">
      <w:pPr>
        <w:pStyle w:val="Heading1"/>
        <w:rPr>
          <w:color w:val="000000" w:themeColor="text1"/>
        </w:rPr>
      </w:pPr>
      <w:r w:rsidRPr="00031F5C">
        <w:t xml:space="preserve">The Government of </w:t>
      </w:r>
      <w:r w:rsidR="00E45A76" w:rsidRPr="00031F5C">
        <w:t>Zambia</w:t>
      </w:r>
      <w:r w:rsidRPr="00031F5C">
        <w:t xml:space="preserve"> reported a consumption of</w:t>
      </w:r>
      <w:r w:rsidR="00EE19FA" w:rsidRPr="00031F5C">
        <w:t xml:space="preserve"> 2.0</w:t>
      </w:r>
      <w:r w:rsidR="0051651C" w:rsidRPr="00031F5C">
        <w:t>7</w:t>
      </w:r>
      <w:r w:rsidR="00EE19FA" w:rsidRPr="00031F5C">
        <w:t xml:space="preserve"> </w:t>
      </w:r>
      <w:r w:rsidRPr="00031F5C">
        <w:t>ODP tonnes of HCFCs in 202</w:t>
      </w:r>
      <w:r w:rsidR="0051651C" w:rsidRPr="00031F5C">
        <w:t>3</w:t>
      </w:r>
      <w:r w:rsidRPr="00031F5C">
        <w:t xml:space="preserve">, which is </w:t>
      </w:r>
      <w:r w:rsidR="001F4BB5" w:rsidRPr="00031F5C">
        <w:t>almost 59</w:t>
      </w:r>
      <w:r w:rsidR="00BF328F" w:rsidRPr="00031F5C">
        <w:t xml:space="preserve"> per cent </w:t>
      </w:r>
      <w:r w:rsidRPr="00031F5C">
        <w:t xml:space="preserve">below the </w:t>
      </w:r>
      <w:r w:rsidR="00A64302" w:rsidRPr="00031F5C">
        <w:t xml:space="preserve">country’s </w:t>
      </w:r>
      <w:r w:rsidRPr="00031F5C">
        <w:t>HCFC baseline for compliance.</w:t>
      </w:r>
      <w:r w:rsidR="00BF328F" w:rsidRPr="00031F5C">
        <w:t xml:space="preserve"> The 2019</w:t>
      </w:r>
      <w:r w:rsidR="00BF328F" w:rsidRPr="00031F5C">
        <w:noBreakHyphen/>
        <w:t xml:space="preserve">2023 HCFC </w:t>
      </w:r>
      <w:r w:rsidR="00BF328F" w:rsidRPr="00282FAA">
        <w:rPr>
          <w:color w:val="000000" w:themeColor="text1"/>
        </w:rPr>
        <w:t>consumption is shown in table 1.</w:t>
      </w:r>
    </w:p>
    <w:p w14:paraId="38BFEDBE" w14:textId="415B347D" w:rsidR="00EA598B" w:rsidRPr="00282FAA" w:rsidRDefault="00EA598B" w:rsidP="00006BED">
      <w:pPr>
        <w:rPr>
          <w:b/>
          <w:color w:val="000000" w:themeColor="text1"/>
        </w:rPr>
      </w:pPr>
      <w:r w:rsidRPr="00282FAA">
        <w:rPr>
          <w:b/>
          <w:color w:val="000000" w:themeColor="text1"/>
        </w:rPr>
        <w:t xml:space="preserve">Table 1. HCFC consumption in </w:t>
      </w:r>
      <w:r w:rsidR="00E45A76" w:rsidRPr="00282FAA">
        <w:rPr>
          <w:b/>
          <w:color w:val="000000" w:themeColor="text1"/>
        </w:rPr>
        <w:t>Zambia</w:t>
      </w:r>
      <w:r w:rsidRPr="00282FAA">
        <w:rPr>
          <w:b/>
          <w:color w:val="000000" w:themeColor="text1"/>
        </w:rPr>
        <w:t xml:space="preserve"> (201</w:t>
      </w:r>
      <w:r w:rsidR="00122D86" w:rsidRPr="00282FAA">
        <w:rPr>
          <w:b/>
          <w:color w:val="000000" w:themeColor="text1"/>
        </w:rPr>
        <w:t>9</w:t>
      </w:r>
      <w:r w:rsidRPr="00282FAA">
        <w:rPr>
          <w:b/>
          <w:color w:val="000000" w:themeColor="text1"/>
        </w:rPr>
        <w:t>-202</w:t>
      </w:r>
      <w:r w:rsidR="00122D86" w:rsidRPr="00282FAA">
        <w:rPr>
          <w:b/>
          <w:color w:val="000000" w:themeColor="text1"/>
        </w:rPr>
        <w:t>3</w:t>
      </w:r>
      <w:r w:rsidRPr="00282FAA">
        <w:rPr>
          <w:b/>
          <w:color w:val="000000" w:themeColor="text1"/>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229"/>
        <w:gridCol w:w="1229"/>
        <w:gridCol w:w="1229"/>
        <w:gridCol w:w="1229"/>
        <w:gridCol w:w="1229"/>
        <w:gridCol w:w="1227"/>
      </w:tblGrid>
      <w:tr w:rsidR="00282FAA" w:rsidRPr="00282FAA" w14:paraId="6502D973" w14:textId="77777777" w:rsidTr="004C725D">
        <w:trPr>
          <w:trHeight w:val="248"/>
          <w:tblHeader/>
        </w:trPr>
        <w:tc>
          <w:tcPr>
            <w:tcW w:w="1058" w:type="pct"/>
            <w:shd w:val="clear" w:color="auto" w:fill="auto"/>
            <w:noWrap/>
            <w:tcMar>
              <w:left w:w="43" w:type="dxa"/>
              <w:right w:w="43" w:type="dxa"/>
            </w:tcMar>
            <w:vAlign w:val="center"/>
            <w:hideMark/>
          </w:tcPr>
          <w:p w14:paraId="3610718F" w14:textId="77777777" w:rsidR="00EA598B" w:rsidRPr="00282FAA" w:rsidRDefault="00EA598B" w:rsidP="00006BED">
            <w:pPr>
              <w:jc w:val="center"/>
              <w:rPr>
                <w:b/>
                <w:bCs/>
                <w:color w:val="000000" w:themeColor="text1"/>
                <w:sz w:val="20"/>
                <w:szCs w:val="20"/>
              </w:rPr>
            </w:pPr>
            <w:r w:rsidRPr="00282FAA">
              <w:rPr>
                <w:b/>
                <w:bCs/>
                <w:color w:val="000000" w:themeColor="text1"/>
                <w:sz w:val="20"/>
                <w:szCs w:val="20"/>
              </w:rPr>
              <w:t>HCFC-22</w:t>
            </w:r>
          </w:p>
        </w:tc>
        <w:tc>
          <w:tcPr>
            <w:tcW w:w="657" w:type="pct"/>
            <w:shd w:val="clear" w:color="auto" w:fill="auto"/>
            <w:noWrap/>
            <w:vAlign w:val="center"/>
            <w:hideMark/>
          </w:tcPr>
          <w:p w14:paraId="2FE14521" w14:textId="36328D1B" w:rsidR="00EA598B" w:rsidRPr="00282FAA" w:rsidRDefault="00EA598B" w:rsidP="00006BED">
            <w:pPr>
              <w:jc w:val="center"/>
              <w:rPr>
                <w:b/>
                <w:bCs/>
                <w:color w:val="000000" w:themeColor="text1"/>
                <w:sz w:val="20"/>
                <w:szCs w:val="20"/>
              </w:rPr>
            </w:pPr>
            <w:r w:rsidRPr="00282FAA">
              <w:rPr>
                <w:b/>
                <w:bCs/>
                <w:color w:val="000000" w:themeColor="text1"/>
                <w:sz w:val="20"/>
                <w:szCs w:val="20"/>
              </w:rPr>
              <w:t>201</w:t>
            </w:r>
            <w:r w:rsidR="00122D86" w:rsidRPr="00282FAA">
              <w:rPr>
                <w:b/>
                <w:bCs/>
                <w:color w:val="000000" w:themeColor="text1"/>
                <w:sz w:val="20"/>
                <w:szCs w:val="20"/>
              </w:rPr>
              <w:t>9</w:t>
            </w:r>
          </w:p>
        </w:tc>
        <w:tc>
          <w:tcPr>
            <w:tcW w:w="657" w:type="pct"/>
            <w:shd w:val="clear" w:color="auto" w:fill="auto"/>
            <w:noWrap/>
            <w:vAlign w:val="center"/>
            <w:hideMark/>
          </w:tcPr>
          <w:p w14:paraId="7025D615" w14:textId="616DE605" w:rsidR="00EA598B" w:rsidRPr="00282FAA" w:rsidRDefault="00EA598B" w:rsidP="00006BED">
            <w:pPr>
              <w:jc w:val="center"/>
              <w:rPr>
                <w:b/>
                <w:bCs/>
                <w:color w:val="000000" w:themeColor="text1"/>
                <w:sz w:val="20"/>
                <w:szCs w:val="20"/>
              </w:rPr>
            </w:pPr>
            <w:r w:rsidRPr="00282FAA">
              <w:rPr>
                <w:b/>
                <w:bCs/>
                <w:color w:val="000000" w:themeColor="text1"/>
                <w:sz w:val="20"/>
                <w:szCs w:val="20"/>
              </w:rPr>
              <w:t>20</w:t>
            </w:r>
            <w:r w:rsidR="00122D86" w:rsidRPr="00282FAA">
              <w:rPr>
                <w:b/>
                <w:bCs/>
                <w:color w:val="000000" w:themeColor="text1"/>
                <w:sz w:val="20"/>
                <w:szCs w:val="20"/>
              </w:rPr>
              <w:t>20</w:t>
            </w:r>
          </w:p>
        </w:tc>
        <w:tc>
          <w:tcPr>
            <w:tcW w:w="657" w:type="pct"/>
          </w:tcPr>
          <w:p w14:paraId="7692CE53" w14:textId="334282E8" w:rsidR="00EA598B" w:rsidRPr="00282FAA" w:rsidRDefault="00EA598B" w:rsidP="00006BED">
            <w:pPr>
              <w:jc w:val="center"/>
              <w:rPr>
                <w:b/>
                <w:bCs/>
                <w:color w:val="000000" w:themeColor="text1"/>
                <w:sz w:val="20"/>
                <w:szCs w:val="20"/>
              </w:rPr>
            </w:pPr>
            <w:r w:rsidRPr="00282FAA">
              <w:rPr>
                <w:b/>
                <w:bCs/>
                <w:color w:val="000000" w:themeColor="text1"/>
                <w:sz w:val="20"/>
                <w:szCs w:val="20"/>
              </w:rPr>
              <w:t>202</w:t>
            </w:r>
            <w:r w:rsidR="00122D86" w:rsidRPr="00282FAA">
              <w:rPr>
                <w:b/>
                <w:bCs/>
                <w:color w:val="000000" w:themeColor="text1"/>
                <w:sz w:val="20"/>
                <w:szCs w:val="20"/>
              </w:rPr>
              <w:t>1</w:t>
            </w:r>
          </w:p>
        </w:tc>
        <w:tc>
          <w:tcPr>
            <w:tcW w:w="657" w:type="pct"/>
          </w:tcPr>
          <w:p w14:paraId="7902392A" w14:textId="62A53EB6" w:rsidR="00EA598B" w:rsidRPr="00282FAA" w:rsidRDefault="00EA598B" w:rsidP="00006BED">
            <w:pPr>
              <w:jc w:val="center"/>
              <w:rPr>
                <w:b/>
                <w:bCs/>
                <w:color w:val="000000" w:themeColor="text1"/>
                <w:sz w:val="20"/>
                <w:szCs w:val="20"/>
              </w:rPr>
            </w:pPr>
            <w:r w:rsidRPr="00282FAA">
              <w:rPr>
                <w:b/>
                <w:bCs/>
                <w:color w:val="000000" w:themeColor="text1"/>
                <w:sz w:val="20"/>
                <w:szCs w:val="20"/>
              </w:rPr>
              <w:t>202</w:t>
            </w:r>
            <w:r w:rsidR="00122D86" w:rsidRPr="00282FAA">
              <w:rPr>
                <w:b/>
                <w:bCs/>
                <w:color w:val="000000" w:themeColor="text1"/>
                <w:sz w:val="20"/>
                <w:szCs w:val="20"/>
              </w:rPr>
              <w:t>2</w:t>
            </w:r>
          </w:p>
        </w:tc>
        <w:tc>
          <w:tcPr>
            <w:tcW w:w="657" w:type="pct"/>
          </w:tcPr>
          <w:p w14:paraId="6557F991" w14:textId="6ED68CAB" w:rsidR="00EA598B" w:rsidRPr="00282FAA" w:rsidRDefault="00EA598B" w:rsidP="00006BED">
            <w:pPr>
              <w:jc w:val="center"/>
              <w:rPr>
                <w:b/>
                <w:bCs/>
                <w:color w:val="000000" w:themeColor="text1"/>
                <w:sz w:val="20"/>
                <w:szCs w:val="20"/>
              </w:rPr>
            </w:pPr>
            <w:r w:rsidRPr="00282FAA">
              <w:rPr>
                <w:b/>
                <w:bCs/>
                <w:color w:val="000000" w:themeColor="text1"/>
                <w:sz w:val="20"/>
                <w:szCs w:val="20"/>
              </w:rPr>
              <w:t>202</w:t>
            </w:r>
            <w:r w:rsidR="00122D86" w:rsidRPr="00282FAA">
              <w:rPr>
                <w:b/>
                <w:bCs/>
                <w:color w:val="000000" w:themeColor="text1"/>
                <w:sz w:val="20"/>
                <w:szCs w:val="20"/>
              </w:rPr>
              <w:t>3</w:t>
            </w:r>
          </w:p>
        </w:tc>
        <w:tc>
          <w:tcPr>
            <w:tcW w:w="656" w:type="pct"/>
            <w:shd w:val="clear" w:color="auto" w:fill="auto"/>
            <w:noWrap/>
            <w:vAlign w:val="center"/>
            <w:hideMark/>
          </w:tcPr>
          <w:p w14:paraId="7B0E0C82" w14:textId="77777777" w:rsidR="00EA598B" w:rsidRPr="00282FAA" w:rsidRDefault="00EA598B" w:rsidP="00006BED">
            <w:pPr>
              <w:jc w:val="center"/>
              <w:rPr>
                <w:b/>
                <w:bCs/>
                <w:color w:val="000000" w:themeColor="text1"/>
                <w:sz w:val="20"/>
                <w:szCs w:val="20"/>
              </w:rPr>
            </w:pPr>
            <w:r w:rsidRPr="00282FAA">
              <w:rPr>
                <w:b/>
                <w:bCs/>
                <w:color w:val="000000" w:themeColor="text1"/>
                <w:sz w:val="20"/>
                <w:szCs w:val="20"/>
              </w:rPr>
              <w:t>Baseline</w:t>
            </w:r>
          </w:p>
        </w:tc>
      </w:tr>
      <w:tr w:rsidR="00282FAA" w:rsidRPr="00282FAA" w14:paraId="39C2BDFF" w14:textId="77777777" w:rsidTr="004C725D">
        <w:trPr>
          <w:trHeight w:val="240"/>
        </w:trPr>
        <w:tc>
          <w:tcPr>
            <w:tcW w:w="1058" w:type="pct"/>
            <w:shd w:val="clear" w:color="auto" w:fill="auto"/>
            <w:noWrap/>
            <w:tcMar>
              <w:left w:w="43" w:type="dxa"/>
              <w:right w:w="43" w:type="dxa"/>
            </w:tcMar>
            <w:vAlign w:val="center"/>
            <w:hideMark/>
          </w:tcPr>
          <w:p w14:paraId="395D054B" w14:textId="77777777" w:rsidR="00EA598B" w:rsidRPr="00282FAA" w:rsidRDefault="00EA598B" w:rsidP="00006BED">
            <w:pPr>
              <w:ind w:left="98"/>
              <w:jc w:val="left"/>
              <w:rPr>
                <w:b/>
                <w:color w:val="000000" w:themeColor="text1"/>
                <w:sz w:val="20"/>
                <w:szCs w:val="20"/>
              </w:rPr>
            </w:pPr>
            <w:r w:rsidRPr="00282FAA">
              <w:rPr>
                <w:b/>
                <w:color w:val="000000" w:themeColor="text1"/>
                <w:sz w:val="20"/>
                <w:szCs w:val="20"/>
              </w:rPr>
              <w:t>Metric tonnes (mt)</w:t>
            </w:r>
          </w:p>
        </w:tc>
        <w:tc>
          <w:tcPr>
            <w:tcW w:w="657" w:type="pct"/>
            <w:shd w:val="clear" w:color="auto" w:fill="auto"/>
            <w:noWrap/>
            <w:vAlign w:val="bottom"/>
          </w:tcPr>
          <w:p w14:paraId="40A0D308" w14:textId="3C7D4A9C" w:rsidR="00EA598B" w:rsidRPr="00282FAA" w:rsidRDefault="00FC10C1" w:rsidP="00006BED">
            <w:pPr>
              <w:ind w:left="-201" w:right="104"/>
              <w:jc w:val="right"/>
              <w:rPr>
                <w:color w:val="000000" w:themeColor="text1"/>
                <w:sz w:val="20"/>
                <w:szCs w:val="20"/>
              </w:rPr>
            </w:pPr>
            <w:r w:rsidRPr="00282FAA">
              <w:rPr>
                <w:color w:val="000000" w:themeColor="text1"/>
                <w:sz w:val="20"/>
                <w:szCs w:val="20"/>
              </w:rPr>
              <w:t>40</w:t>
            </w:r>
            <w:r w:rsidR="00283715" w:rsidRPr="00282FAA">
              <w:rPr>
                <w:color w:val="000000" w:themeColor="text1"/>
                <w:sz w:val="20"/>
                <w:szCs w:val="20"/>
              </w:rPr>
              <w:t>.00</w:t>
            </w:r>
          </w:p>
        </w:tc>
        <w:tc>
          <w:tcPr>
            <w:tcW w:w="657" w:type="pct"/>
            <w:shd w:val="clear" w:color="auto" w:fill="auto"/>
            <w:noWrap/>
          </w:tcPr>
          <w:p w14:paraId="74CCAA00" w14:textId="20154F85" w:rsidR="00EA598B" w:rsidRPr="00282FAA" w:rsidRDefault="00FC10C1" w:rsidP="00006BED">
            <w:pPr>
              <w:ind w:left="-201" w:right="104"/>
              <w:jc w:val="right"/>
              <w:rPr>
                <w:color w:val="000000" w:themeColor="text1"/>
                <w:sz w:val="20"/>
                <w:szCs w:val="20"/>
              </w:rPr>
            </w:pPr>
            <w:r w:rsidRPr="00282FAA">
              <w:rPr>
                <w:color w:val="000000" w:themeColor="text1"/>
                <w:sz w:val="20"/>
                <w:szCs w:val="20"/>
              </w:rPr>
              <w:t>40</w:t>
            </w:r>
            <w:r w:rsidR="00283715" w:rsidRPr="00282FAA">
              <w:rPr>
                <w:color w:val="000000" w:themeColor="text1"/>
                <w:sz w:val="20"/>
                <w:szCs w:val="20"/>
              </w:rPr>
              <w:t>.00</w:t>
            </w:r>
          </w:p>
        </w:tc>
        <w:tc>
          <w:tcPr>
            <w:tcW w:w="657" w:type="pct"/>
          </w:tcPr>
          <w:p w14:paraId="6AA2C8DE" w14:textId="2F7DFAA1" w:rsidR="00EA598B" w:rsidRPr="00282FAA" w:rsidRDefault="00FC10C1" w:rsidP="00006BED">
            <w:pPr>
              <w:ind w:left="-201" w:right="104"/>
              <w:jc w:val="right"/>
              <w:rPr>
                <w:bCs/>
                <w:color w:val="000000" w:themeColor="text1"/>
                <w:sz w:val="20"/>
                <w:szCs w:val="20"/>
              </w:rPr>
            </w:pPr>
            <w:r w:rsidRPr="00282FAA">
              <w:rPr>
                <w:bCs/>
                <w:color w:val="000000" w:themeColor="text1"/>
                <w:sz w:val="20"/>
                <w:szCs w:val="20"/>
              </w:rPr>
              <w:t>39.</w:t>
            </w:r>
            <w:r w:rsidR="002727A9">
              <w:rPr>
                <w:bCs/>
                <w:color w:val="000000" w:themeColor="text1"/>
                <w:sz w:val="20"/>
                <w:szCs w:val="20"/>
              </w:rPr>
              <w:t>9</w:t>
            </w:r>
            <w:r w:rsidR="00283715" w:rsidRPr="00282FAA">
              <w:rPr>
                <w:bCs/>
                <w:color w:val="000000" w:themeColor="text1"/>
                <w:sz w:val="20"/>
                <w:szCs w:val="20"/>
              </w:rPr>
              <w:t>0</w:t>
            </w:r>
          </w:p>
        </w:tc>
        <w:tc>
          <w:tcPr>
            <w:tcW w:w="657" w:type="pct"/>
          </w:tcPr>
          <w:p w14:paraId="0200EB0E" w14:textId="7BEEEEC0" w:rsidR="00EA598B" w:rsidRPr="00282FAA" w:rsidRDefault="00FC10C1" w:rsidP="00006BED">
            <w:pPr>
              <w:ind w:left="-201" w:right="104"/>
              <w:jc w:val="right"/>
              <w:rPr>
                <w:bCs/>
                <w:color w:val="000000" w:themeColor="text1"/>
                <w:sz w:val="20"/>
                <w:szCs w:val="20"/>
              </w:rPr>
            </w:pPr>
            <w:r w:rsidRPr="00282FAA">
              <w:rPr>
                <w:bCs/>
                <w:color w:val="000000" w:themeColor="text1"/>
                <w:sz w:val="20"/>
                <w:szCs w:val="20"/>
              </w:rPr>
              <w:t>38.</w:t>
            </w:r>
            <w:r w:rsidR="00A53C63" w:rsidRPr="00282FAA">
              <w:rPr>
                <w:bCs/>
                <w:color w:val="000000" w:themeColor="text1"/>
                <w:sz w:val="20"/>
                <w:szCs w:val="20"/>
              </w:rPr>
              <w:t>2</w:t>
            </w:r>
            <w:r w:rsidR="00EC738E" w:rsidRPr="00282FAA">
              <w:rPr>
                <w:bCs/>
                <w:color w:val="000000" w:themeColor="text1"/>
                <w:sz w:val="20"/>
                <w:szCs w:val="20"/>
              </w:rPr>
              <w:t>0</w:t>
            </w:r>
          </w:p>
        </w:tc>
        <w:tc>
          <w:tcPr>
            <w:tcW w:w="657" w:type="pct"/>
            <w:shd w:val="clear" w:color="auto" w:fill="auto"/>
          </w:tcPr>
          <w:p w14:paraId="78463BF8" w14:textId="4D92F43D" w:rsidR="00EA598B" w:rsidRPr="00282FAA" w:rsidRDefault="00A53C63" w:rsidP="00006BED">
            <w:pPr>
              <w:ind w:left="-201" w:right="104"/>
              <w:jc w:val="right"/>
              <w:rPr>
                <w:rFonts w:eastAsiaTheme="minorHAnsi"/>
                <w:color w:val="000000" w:themeColor="text1"/>
                <w:sz w:val="20"/>
                <w:szCs w:val="20"/>
              </w:rPr>
            </w:pPr>
            <w:r w:rsidRPr="00282FAA">
              <w:rPr>
                <w:rFonts w:eastAsiaTheme="minorHAnsi"/>
                <w:color w:val="000000" w:themeColor="text1"/>
                <w:sz w:val="20"/>
                <w:szCs w:val="20"/>
              </w:rPr>
              <w:t>37.6</w:t>
            </w:r>
            <w:r w:rsidR="00031F5C" w:rsidRPr="00282FAA">
              <w:rPr>
                <w:rFonts w:eastAsiaTheme="minorHAnsi"/>
                <w:color w:val="000000" w:themeColor="text1"/>
                <w:sz w:val="20"/>
                <w:szCs w:val="20"/>
              </w:rPr>
              <w:t>4</w:t>
            </w:r>
          </w:p>
        </w:tc>
        <w:tc>
          <w:tcPr>
            <w:tcW w:w="656" w:type="pct"/>
            <w:shd w:val="clear" w:color="auto" w:fill="auto"/>
            <w:noWrap/>
            <w:vAlign w:val="center"/>
          </w:tcPr>
          <w:p w14:paraId="397788AA" w14:textId="3E29EB38" w:rsidR="00EA598B" w:rsidRPr="00282FAA" w:rsidRDefault="00877D90" w:rsidP="00006BED">
            <w:pPr>
              <w:ind w:left="-201" w:right="104"/>
              <w:jc w:val="right"/>
              <w:rPr>
                <w:b/>
                <w:bCs/>
                <w:color w:val="000000" w:themeColor="text1"/>
                <w:sz w:val="20"/>
                <w:szCs w:val="20"/>
              </w:rPr>
            </w:pPr>
            <w:r w:rsidRPr="00282FAA">
              <w:rPr>
                <w:b/>
                <w:bCs/>
                <w:color w:val="000000" w:themeColor="text1"/>
                <w:sz w:val="20"/>
                <w:szCs w:val="20"/>
              </w:rPr>
              <w:t>90.91</w:t>
            </w:r>
          </w:p>
        </w:tc>
      </w:tr>
      <w:tr w:rsidR="00282FAA" w:rsidRPr="00282FAA" w14:paraId="22FFD416" w14:textId="77777777" w:rsidTr="004C725D">
        <w:trPr>
          <w:trHeight w:val="248"/>
        </w:trPr>
        <w:tc>
          <w:tcPr>
            <w:tcW w:w="1058" w:type="pct"/>
            <w:shd w:val="clear" w:color="auto" w:fill="auto"/>
            <w:noWrap/>
            <w:tcMar>
              <w:left w:w="43" w:type="dxa"/>
              <w:right w:w="43" w:type="dxa"/>
            </w:tcMar>
            <w:vAlign w:val="center"/>
            <w:hideMark/>
          </w:tcPr>
          <w:p w14:paraId="7EFFAA1D" w14:textId="77777777" w:rsidR="00EA598B" w:rsidRPr="00282FAA" w:rsidRDefault="00EA598B" w:rsidP="00006BED">
            <w:pPr>
              <w:ind w:left="98"/>
              <w:jc w:val="left"/>
              <w:rPr>
                <w:b/>
                <w:color w:val="000000" w:themeColor="text1"/>
                <w:sz w:val="20"/>
                <w:szCs w:val="20"/>
              </w:rPr>
            </w:pPr>
            <w:r w:rsidRPr="00282FAA">
              <w:rPr>
                <w:b/>
                <w:color w:val="000000" w:themeColor="text1"/>
                <w:sz w:val="20"/>
                <w:szCs w:val="20"/>
              </w:rPr>
              <w:t>ODP tonnes</w:t>
            </w:r>
          </w:p>
        </w:tc>
        <w:tc>
          <w:tcPr>
            <w:tcW w:w="657" w:type="pct"/>
            <w:shd w:val="clear" w:color="auto" w:fill="auto"/>
            <w:noWrap/>
          </w:tcPr>
          <w:p w14:paraId="312E0981" w14:textId="7BE8FF38" w:rsidR="00EA598B" w:rsidRPr="00282FAA" w:rsidRDefault="00ED7F63" w:rsidP="00006BED">
            <w:pPr>
              <w:ind w:left="-201" w:right="104"/>
              <w:jc w:val="right"/>
              <w:rPr>
                <w:rFonts w:eastAsiaTheme="minorHAnsi"/>
                <w:color w:val="000000" w:themeColor="text1"/>
                <w:sz w:val="20"/>
                <w:szCs w:val="20"/>
              </w:rPr>
            </w:pPr>
            <w:r w:rsidRPr="00282FAA">
              <w:rPr>
                <w:rFonts w:eastAsiaTheme="minorHAnsi"/>
                <w:color w:val="000000" w:themeColor="text1"/>
                <w:sz w:val="20"/>
                <w:szCs w:val="20"/>
              </w:rPr>
              <w:t>2.20</w:t>
            </w:r>
          </w:p>
        </w:tc>
        <w:tc>
          <w:tcPr>
            <w:tcW w:w="657" w:type="pct"/>
            <w:shd w:val="clear" w:color="auto" w:fill="auto"/>
            <w:noWrap/>
          </w:tcPr>
          <w:p w14:paraId="4E2F7427" w14:textId="412D24C9" w:rsidR="00EA598B" w:rsidRPr="00282FAA" w:rsidRDefault="00ED7F63" w:rsidP="00006BED">
            <w:pPr>
              <w:ind w:left="-201" w:right="104"/>
              <w:jc w:val="right"/>
              <w:rPr>
                <w:color w:val="000000" w:themeColor="text1"/>
                <w:sz w:val="20"/>
                <w:szCs w:val="20"/>
              </w:rPr>
            </w:pPr>
            <w:r w:rsidRPr="00282FAA">
              <w:rPr>
                <w:color w:val="000000" w:themeColor="text1"/>
                <w:sz w:val="20"/>
                <w:szCs w:val="20"/>
              </w:rPr>
              <w:t>2.20</w:t>
            </w:r>
          </w:p>
        </w:tc>
        <w:tc>
          <w:tcPr>
            <w:tcW w:w="657" w:type="pct"/>
          </w:tcPr>
          <w:p w14:paraId="0D87D14A" w14:textId="2B56EF75" w:rsidR="00EA598B" w:rsidRPr="00282FAA" w:rsidRDefault="00ED7F63" w:rsidP="00006BED">
            <w:pPr>
              <w:ind w:left="-201" w:right="104"/>
              <w:jc w:val="right"/>
              <w:rPr>
                <w:color w:val="000000" w:themeColor="text1"/>
                <w:sz w:val="20"/>
                <w:szCs w:val="20"/>
              </w:rPr>
            </w:pPr>
            <w:r w:rsidRPr="00282FAA">
              <w:rPr>
                <w:color w:val="000000" w:themeColor="text1"/>
                <w:sz w:val="20"/>
                <w:szCs w:val="20"/>
              </w:rPr>
              <w:t>2.19</w:t>
            </w:r>
          </w:p>
        </w:tc>
        <w:tc>
          <w:tcPr>
            <w:tcW w:w="657" w:type="pct"/>
          </w:tcPr>
          <w:p w14:paraId="2E74C48C" w14:textId="00EB3527" w:rsidR="00EA598B" w:rsidRPr="00282FAA" w:rsidRDefault="00ED7F63" w:rsidP="00006BED">
            <w:pPr>
              <w:ind w:left="-201" w:right="104"/>
              <w:jc w:val="right"/>
              <w:rPr>
                <w:color w:val="000000" w:themeColor="text1"/>
                <w:sz w:val="20"/>
                <w:szCs w:val="20"/>
              </w:rPr>
            </w:pPr>
            <w:r w:rsidRPr="00282FAA">
              <w:rPr>
                <w:color w:val="000000" w:themeColor="text1"/>
                <w:sz w:val="20"/>
                <w:szCs w:val="20"/>
              </w:rPr>
              <w:t>2.10</w:t>
            </w:r>
          </w:p>
        </w:tc>
        <w:tc>
          <w:tcPr>
            <w:tcW w:w="657" w:type="pct"/>
            <w:shd w:val="clear" w:color="auto" w:fill="auto"/>
          </w:tcPr>
          <w:p w14:paraId="50A4FF55" w14:textId="393551E1" w:rsidR="00EA598B" w:rsidRPr="00282FAA" w:rsidRDefault="0051651C" w:rsidP="00006BED">
            <w:pPr>
              <w:ind w:left="-201" w:right="104"/>
              <w:jc w:val="right"/>
              <w:rPr>
                <w:rFonts w:eastAsiaTheme="minorHAnsi"/>
                <w:color w:val="000000" w:themeColor="text1"/>
                <w:sz w:val="20"/>
                <w:szCs w:val="20"/>
              </w:rPr>
            </w:pPr>
            <w:r w:rsidRPr="00282FAA">
              <w:rPr>
                <w:rFonts w:eastAsiaTheme="minorHAnsi"/>
                <w:color w:val="000000" w:themeColor="text1"/>
                <w:sz w:val="20"/>
                <w:szCs w:val="20"/>
              </w:rPr>
              <w:t>2.0</w:t>
            </w:r>
            <w:r w:rsidR="00031F5C" w:rsidRPr="00282FAA">
              <w:rPr>
                <w:rFonts w:eastAsiaTheme="minorHAnsi"/>
                <w:color w:val="000000" w:themeColor="text1"/>
                <w:sz w:val="20"/>
                <w:szCs w:val="20"/>
              </w:rPr>
              <w:t>7</w:t>
            </w:r>
          </w:p>
        </w:tc>
        <w:tc>
          <w:tcPr>
            <w:tcW w:w="656" w:type="pct"/>
            <w:shd w:val="clear" w:color="auto" w:fill="auto"/>
            <w:noWrap/>
          </w:tcPr>
          <w:p w14:paraId="64E43CDD" w14:textId="3C1CB0C1" w:rsidR="00EA598B" w:rsidRPr="00282FAA" w:rsidRDefault="00571B54" w:rsidP="00006BED">
            <w:pPr>
              <w:ind w:left="-201" w:right="104"/>
              <w:jc w:val="right"/>
              <w:rPr>
                <w:rFonts w:eastAsiaTheme="minorHAnsi"/>
                <w:color w:val="000000" w:themeColor="text1"/>
                <w:sz w:val="20"/>
                <w:szCs w:val="20"/>
              </w:rPr>
            </w:pPr>
            <w:r w:rsidRPr="00282FAA">
              <w:rPr>
                <w:rFonts w:eastAsiaTheme="minorHAnsi"/>
                <w:color w:val="000000" w:themeColor="text1"/>
                <w:sz w:val="20"/>
                <w:szCs w:val="20"/>
              </w:rPr>
              <w:t>5.00</w:t>
            </w:r>
          </w:p>
        </w:tc>
      </w:tr>
    </w:tbl>
    <w:p w14:paraId="7C1CAC42" w14:textId="394FCE8D" w:rsidR="009259E4" w:rsidRPr="00282FAA" w:rsidRDefault="009259E4" w:rsidP="00006BED">
      <w:pPr>
        <w:tabs>
          <w:tab w:val="left" w:pos="2026"/>
          <w:tab w:val="left" w:pos="3320"/>
          <w:tab w:val="left" w:pos="4549"/>
          <w:tab w:val="left" w:pos="5778"/>
          <w:tab w:val="left" w:pos="7007"/>
          <w:tab w:val="left" w:pos="8236"/>
        </w:tabs>
        <w:ind w:left="48" w:right="104"/>
        <w:jc w:val="left"/>
        <w:rPr>
          <w:rFonts w:eastAsiaTheme="minorHAnsi"/>
          <w:color w:val="000000" w:themeColor="text1"/>
          <w:sz w:val="20"/>
          <w:szCs w:val="20"/>
        </w:rPr>
      </w:pPr>
    </w:p>
    <w:p w14:paraId="0D91A03D" w14:textId="2F69587A" w:rsidR="000E1DB5" w:rsidRDefault="00B04E30" w:rsidP="000E1DB5">
      <w:pPr>
        <w:pStyle w:val="Heading1"/>
      </w:pPr>
      <w:r w:rsidRPr="000E1DB5">
        <w:t>HCFC</w:t>
      </w:r>
      <w:r w:rsidRPr="000E1DB5">
        <w:rPr>
          <w:color w:val="000000" w:themeColor="text1"/>
        </w:rPr>
        <w:t xml:space="preserve">-22 was the only HCFC imported into the country from 2019 to 2023 and is used in the </w:t>
      </w:r>
      <w:r w:rsidR="00DA1C30" w:rsidRPr="000E1DB5">
        <w:rPr>
          <w:color w:val="000000" w:themeColor="text1"/>
        </w:rPr>
        <w:t xml:space="preserve">refrigeration servicing </w:t>
      </w:r>
      <w:r w:rsidR="00DA1C30" w:rsidRPr="00DA1C30">
        <w:t>sector</w:t>
      </w:r>
      <w:r>
        <w:t xml:space="preserve"> as follows: about</w:t>
      </w:r>
      <w:r w:rsidR="00DA1C30" w:rsidRPr="00DA1C30">
        <w:t xml:space="preserve"> 48</w:t>
      </w:r>
      <w:r w:rsidR="001F4BB5">
        <w:t xml:space="preserve"> per cent</w:t>
      </w:r>
      <w:r w:rsidR="00DA1C30" w:rsidRPr="00DA1C30">
        <w:t xml:space="preserve"> </w:t>
      </w:r>
      <w:r>
        <w:t>for</w:t>
      </w:r>
      <w:r w:rsidR="00DA1C30" w:rsidRPr="00DA1C30">
        <w:t xml:space="preserve"> industrial refrigeration, 46</w:t>
      </w:r>
      <w:r w:rsidR="001F4BB5">
        <w:t xml:space="preserve"> per cent</w:t>
      </w:r>
      <w:r w:rsidR="00DA1C30" w:rsidRPr="00DA1C30">
        <w:t xml:space="preserve"> </w:t>
      </w:r>
      <w:r>
        <w:t xml:space="preserve">for </w:t>
      </w:r>
      <w:r w:rsidR="00DA1C30" w:rsidRPr="00DA1C30">
        <w:t>air</w:t>
      </w:r>
      <w:r>
        <w:noBreakHyphen/>
      </w:r>
      <w:r w:rsidR="00DA1C30" w:rsidRPr="00DA1C30">
        <w:t>conditioning</w:t>
      </w:r>
      <w:r w:rsidR="006F453C">
        <w:t xml:space="preserve"> (AC)</w:t>
      </w:r>
      <w:r w:rsidR="00DA1C30" w:rsidRPr="00DA1C30">
        <w:t xml:space="preserve">, </w:t>
      </w:r>
      <w:r w:rsidR="001F4BB5">
        <w:t>3 per cent</w:t>
      </w:r>
      <w:r w:rsidR="00DA1C30" w:rsidRPr="00DA1C30">
        <w:t xml:space="preserve"> </w:t>
      </w:r>
      <w:r>
        <w:t xml:space="preserve">for </w:t>
      </w:r>
      <w:r w:rsidR="00DA1C30" w:rsidRPr="00DA1C30">
        <w:t>commercial refrigeration and 3</w:t>
      </w:r>
      <w:r w:rsidR="001F4BB5">
        <w:t xml:space="preserve"> per cent</w:t>
      </w:r>
      <w:r w:rsidR="00DA1C30" w:rsidRPr="00DA1C30">
        <w:t xml:space="preserve"> for chillers</w:t>
      </w:r>
      <w:r w:rsidR="00DA1C30">
        <w:t>.</w:t>
      </w:r>
      <w:r w:rsidR="008B1DBE">
        <w:t xml:space="preserve"> </w:t>
      </w:r>
      <w:r w:rsidR="008B1DBE" w:rsidRPr="00E54B96">
        <w:t xml:space="preserve">HCFC-22 </w:t>
      </w:r>
      <w:r>
        <w:t xml:space="preserve">consumption decreased </w:t>
      </w:r>
      <w:r w:rsidR="008B1DBE">
        <w:t xml:space="preserve">from 56 per cent of the baseline in 2019 to 59 per cent in 2024 </w:t>
      </w:r>
      <w:r w:rsidR="00282FAA" w:rsidRPr="000E1DB5">
        <w:t xml:space="preserve">due to the enforcement of the licensing and quota system, </w:t>
      </w:r>
      <w:r w:rsidRPr="000E1DB5">
        <w:t>implementation of activities in the refrigeration servicing sector under the HPMP</w:t>
      </w:r>
      <w:r w:rsidR="006F453C" w:rsidRPr="000E1DB5">
        <w:t xml:space="preserve"> and the increasing use of ODS alternatives</w:t>
      </w:r>
      <w:r w:rsidR="000E1DB5" w:rsidRPr="000E1DB5">
        <w:t xml:space="preserve"> in the refrigeration sector</w:t>
      </w:r>
      <w:r w:rsidR="00282FAA" w:rsidRPr="000E1DB5">
        <w:t>.</w:t>
      </w:r>
    </w:p>
    <w:p w14:paraId="55FDADD4" w14:textId="28BA4910" w:rsidR="00EA598B" w:rsidRPr="000E1DB5" w:rsidRDefault="00EA598B" w:rsidP="00522AFC">
      <w:pPr>
        <w:pStyle w:val="Heading1"/>
        <w:numPr>
          <w:ilvl w:val="0"/>
          <w:numId w:val="0"/>
        </w:numPr>
        <w:spacing w:before="240"/>
        <w:rPr>
          <w:i/>
        </w:rPr>
      </w:pPr>
      <w:r w:rsidRPr="000E1DB5">
        <w:rPr>
          <w:i/>
        </w:rPr>
        <w:t>Country programme implementation report</w:t>
      </w:r>
    </w:p>
    <w:p w14:paraId="7B2FAD8B" w14:textId="7BE6DD18" w:rsidR="00EA598B" w:rsidRPr="00A82C67" w:rsidRDefault="00EA598B" w:rsidP="00006BED">
      <w:pPr>
        <w:pStyle w:val="Heading1"/>
      </w:pPr>
      <w:r w:rsidRPr="0034371D">
        <w:t xml:space="preserve">The Government of </w:t>
      </w:r>
      <w:r w:rsidR="00E45A76" w:rsidRPr="00E45A76">
        <w:t>Zambia</w:t>
      </w:r>
      <w:r w:rsidRPr="0034371D">
        <w:t xml:space="preserve"> reported HCFC sector consumption data under the</w:t>
      </w:r>
      <w:r w:rsidRPr="00282FAA">
        <w:rPr>
          <w:color w:val="000000" w:themeColor="text1"/>
        </w:rPr>
        <w:t xml:space="preserve"> 202</w:t>
      </w:r>
      <w:r w:rsidR="007E3561" w:rsidRPr="00282FAA">
        <w:rPr>
          <w:color w:val="000000" w:themeColor="text1"/>
        </w:rPr>
        <w:t>3</w:t>
      </w:r>
      <w:r w:rsidRPr="00282FAA">
        <w:rPr>
          <w:color w:val="000000" w:themeColor="text1"/>
        </w:rPr>
        <w:t xml:space="preserve"> </w:t>
      </w:r>
      <w:r>
        <w:t>country programme (</w:t>
      </w:r>
      <w:r w:rsidRPr="0034371D">
        <w:t>CP</w:t>
      </w:r>
      <w:r>
        <w:t>)</w:t>
      </w:r>
      <w:r w:rsidRPr="0034371D">
        <w:t xml:space="preserve"> </w:t>
      </w:r>
      <w:r w:rsidRPr="00A82C67">
        <w:t xml:space="preserve">implementation report that is consistent with the data reported under Article 7 of the Montreal Protocol. </w:t>
      </w:r>
    </w:p>
    <w:p w14:paraId="6F21B2B8" w14:textId="1B1AD9D8" w:rsidR="00EA598B" w:rsidRPr="00A82C67" w:rsidRDefault="00EA598B" w:rsidP="00006BED">
      <w:pPr>
        <w:spacing w:after="240"/>
        <w:rPr>
          <w:i/>
        </w:rPr>
      </w:pPr>
      <w:r w:rsidRPr="00A82C67">
        <w:rPr>
          <w:i/>
        </w:rPr>
        <w:t>Verification report</w:t>
      </w:r>
    </w:p>
    <w:p w14:paraId="7AD222F8" w14:textId="7774021B" w:rsidR="00EA598B" w:rsidRPr="00A82C67" w:rsidRDefault="00EA598B" w:rsidP="00006BED">
      <w:pPr>
        <w:pStyle w:val="Heading1"/>
      </w:pPr>
      <w:r w:rsidRPr="00A82C67">
        <w:t>The verification report confirmed that the Government was implementing a licensing and quota system for HCFC imports and exports</w:t>
      </w:r>
      <w:r w:rsidR="00E33886" w:rsidRPr="00A82C67">
        <w:t>,</w:t>
      </w:r>
      <w:r w:rsidR="00D0479C" w:rsidRPr="00A82C67">
        <w:t xml:space="preserve"> and</w:t>
      </w:r>
      <w:r w:rsidRPr="00A82C67">
        <w:t xml:space="preserve"> that the total consumption of HCFCs reported under Article 7 of the Montreal Protocol for 20</w:t>
      </w:r>
      <w:r w:rsidR="00B1552D" w:rsidRPr="00A82C67">
        <w:t>19</w:t>
      </w:r>
      <w:r w:rsidRPr="00A82C67">
        <w:t xml:space="preserve"> to 202</w:t>
      </w:r>
      <w:r w:rsidR="009C76AF">
        <w:t>3</w:t>
      </w:r>
      <w:r w:rsidRPr="00A82C67">
        <w:t xml:space="preserve"> was correct (as shown in table 1 above</w:t>
      </w:r>
      <w:r w:rsidR="00C46F27" w:rsidRPr="00A82C67">
        <w:t>).</w:t>
      </w:r>
      <w:r w:rsidR="00624BF1">
        <w:t xml:space="preserve"> </w:t>
      </w:r>
      <w:r w:rsidR="00CB7713" w:rsidRPr="00A82C67">
        <w:t xml:space="preserve">The verification report concluded </w:t>
      </w:r>
      <w:r w:rsidR="00CB7713" w:rsidRPr="000E1DB5">
        <w:rPr>
          <w:i/>
          <w:iCs/>
        </w:rPr>
        <w:t>inter alia</w:t>
      </w:r>
      <w:r w:rsidR="00CB7713" w:rsidRPr="00A82C67">
        <w:t xml:space="preserve"> that Zambia was in compliance with the targets defined in the Agreement between the country and Executive Committee; </w:t>
      </w:r>
      <w:r w:rsidR="000E1DB5">
        <w:t xml:space="preserve">and </w:t>
      </w:r>
      <w:r w:rsidR="00CB7713" w:rsidRPr="00A82C67">
        <w:t xml:space="preserve">the legislative and regulatory framework </w:t>
      </w:r>
      <w:r w:rsidR="00A82C67" w:rsidRPr="00A82C67">
        <w:t xml:space="preserve">was in place </w:t>
      </w:r>
      <w:r w:rsidR="00E011CD" w:rsidRPr="00A82C67">
        <w:t>to ensure compliance</w:t>
      </w:r>
      <w:r w:rsidR="000E1DB5">
        <w:t xml:space="preserve"> with the Montreal Protocol</w:t>
      </w:r>
      <w:r w:rsidR="00E011CD" w:rsidRPr="00A82C67">
        <w:t>.</w:t>
      </w:r>
      <w:r w:rsidR="00EA2D17" w:rsidRPr="00A82C67">
        <w:t xml:space="preserve"> </w:t>
      </w:r>
      <w:r w:rsidR="009D6763" w:rsidRPr="00A82C67">
        <w:t>The r</w:t>
      </w:r>
      <w:r w:rsidR="00EA2D17" w:rsidRPr="00A82C67">
        <w:t xml:space="preserve">ecommendations from the verification report </w:t>
      </w:r>
      <w:r w:rsidR="009D6763" w:rsidRPr="00A82C67">
        <w:t>including</w:t>
      </w:r>
      <w:r w:rsidR="00D0479C" w:rsidRPr="00A82C67">
        <w:t xml:space="preserve"> </w:t>
      </w:r>
      <w:r w:rsidR="009D6763" w:rsidRPr="00A82C67">
        <w:t>finalization of the establishment of the online licensing system for ODS and HFC</w:t>
      </w:r>
      <w:r w:rsidR="00327202">
        <w:t>s</w:t>
      </w:r>
      <w:r w:rsidR="009D6763" w:rsidRPr="00A82C67">
        <w:t xml:space="preserve">, </w:t>
      </w:r>
      <w:r w:rsidR="00E33886" w:rsidRPr="00A82C67">
        <w:t xml:space="preserve">revision of </w:t>
      </w:r>
      <w:r w:rsidR="009D6763" w:rsidRPr="00A82C67">
        <w:t>the validity of licen</w:t>
      </w:r>
      <w:r w:rsidR="00E33886" w:rsidRPr="00A82C67">
        <w:t>c</w:t>
      </w:r>
      <w:r w:rsidR="009D6763" w:rsidRPr="00A82C67">
        <w:t>es from three years to one year,</w:t>
      </w:r>
      <w:r w:rsidR="00D0479C" w:rsidRPr="00A82C67">
        <w:t xml:space="preserve"> the procurement of refrigerant identifiers for customs entry points;</w:t>
      </w:r>
      <w:r w:rsidR="009D6763" w:rsidRPr="00A82C67">
        <w:t xml:space="preserve"> </w:t>
      </w:r>
      <w:r w:rsidR="00D0479C" w:rsidRPr="00A82C67">
        <w:t xml:space="preserve">and </w:t>
      </w:r>
      <w:r w:rsidR="009D6763" w:rsidRPr="00A82C67">
        <w:t xml:space="preserve">continued monitoring to </w:t>
      </w:r>
      <w:r w:rsidR="009D6763" w:rsidRPr="00591119">
        <w:t>combat illegal ODS trade</w:t>
      </w:r>
      <w:r w:rsidR="00D0479C" w:rsidRPr="00591119">
        <w:t>,</w:t>
      </w:r>
      <w:r w:rsidR="009D6763" w:rsidRPr="00591119">
        <w:t xml:space="preserve"> </w:t>
      </w:r>
      <w:r w:rsidR="00EA2D17" w:rsidRPr="00591119">
        <w:t xml:space="preserve">will be </w:t>
      </w:r>
      <w:r w:rsidR="008B1DBE" w:rsidRPr="00591119">
        <w:t>addressed</w:t>
      </w:r>
      <w:r w:rsidR="00EA2D17" w:rsidRPr="00591119">
        <w:t xml:space="preserve"> as part of the </w:t>
      </w:r>
      <w:r w:rsidR="009D6763" w:rsidRPr="00591119">
        <w:t xml:space="preserve">implementation of the </w:t>
      </w:r>
      <w:r w:rsidR="00EA2D17" w:rsidRPr="00591119">
        <w:t>second tranche of</w:t>
      </w:r>
      <w:r w:rsidR="008B1DBE" w:rsidRPr="00591119">
        <w:t xml:space="preserve"> stage II of the </w:t>
      </w:r>
      <w:r w:rsidR="00EA2D17" w:rsidRPr="00591119">
        <w:t>HPMP</w:t>
      </w:r>
      <w:r w:rsidR="007E3561" w:rsidRPr="00591119">
        <w:t>.</w:t>
      </w:r>
      <w:r w:rsidR="00624BF1">
        <w:t xml:space="preserve"> </w:t>
      </w:r>
      <w:r w:rsidR="00023D5A" w:rsidRPr="00591119">
        <w:t xml:space="preserve">The procurement and maintenance of refrigerant identifiers is discussed </w:t>
      </w:r>
      <w:r w:rsidR="00023D5A" w:rsidRPr="009E6AD7">
        <w:t xml:space="preserve">in paragraph </w:t>
      </w:r>
      <w:r w:rsidR="009E6AD7" w:rsidRPr="009E6AD7">
        <w:t>14</w:t>
      </w:r>
      <w:r w:rsidR="00023D5A" w:rsidRPr="009E6AD7">
        <w:t>.</w:t>
      </w:r>
      <w:r w:rsidR="00023D5A">
        <w:t xml:space="preserve"> </w:t>
      </w:r>
    </w:p>
    <w:p w14:paraId="6A94741C" w14:textId="08FA5184" w:rsidR="00EA598B" w:rsidRPr="002C47F9" w:rsidRDefault="00EA598B" w:rsidP="00810674">
      <w:pPr>
        <w:keepNext/>
        <w:spacing w:after="240"/>
        <w:rPr>
          <w:u w:val="single"/>
        </w:rPr>
      </w:pPr>
      <w:r w:rsidRPr="002C47F9">
        <w:rPr>
          <w:u w:val="single"/>
        </w:rPr>
        <w:lastRenderedPageBreak/>
        <w:t>Status of implementation of</w:t>
      </w:r>
      <w:r>
        <w:rPr>
          <w:u w:val="single"/>
        </w:rPr>
        <w:t xml:space="preserve"> </w:t>
      </w:r>
      <w:r w:rsidRPr="00603A94">
        <w:rPr>
          <w:u w:val="single"/>
        </w:rPr>
        <w:t>stage I o</w:t>
      </w:r>
      <w:r w:rsidRPr="002C47F9">
        <w:rPr>
          <w:u w:val="single"/>
        </w:rPr>
        <w:t>f the HCFC phase-out management plan</w:t>
      </w:r>
      <w:r>
        <w:rPr>
          <w:u w:val="single"/>
        </w:rPr>
        <w:t xml:space="preserve"> </w:t>
      </w:r>
    </w:p>
    <w:p w14:paraId="5C37454A" w14:textId="7B5283FA" w:rsidR="00EA598B" w:rsidRPr="002C47F9" w:rsidRDefault="00EA598B" w:rsidP="00810674">
      <w:pPr>
        <w:pStyle w:val="Heading1"/>
        <w:keepNext/>
      </w:pPr>
      <w:r w:rsidRPr="00F56628">
        <w:t>Stage I of</w:t>
      </w:r>
      <w:r w:rsidRPr="002C47F9">
        <w:t xml:space="preserve"> the HPMP was </w:t>
      </w:r>
      <w:r w:rsidRPr="00702EDF">
        <w:t xml:space="preserve">completed </w:t>
      </w:r>
      <w:r w:rsidR="009A1B30" w:rsidRPr="00702EDF">
        <w:t xml:space="preserve">on </w:t>
      </w:r>
      <w:r w:rsidR="00F56628" w:rsidRPr="00702EDF">
        <w:t>3</w:t>
      </w:r>
      <w:r w:rsidR="00352A4F" w:rsidRPr="00702EDF">
        <w:t>0</w:t>
      </w:r>
      <w:r w:rsidR="00F56628" w:rsidRPr="00702EDF">
        <w:t xml:space="preserve"> </w:t>
      </w:r>
      <w:r w:rsidR="00B67011" w:rsidRPr="00702EDF">
        <w:t xml:space="preserve">June </w:t>
      </w:r>
      <w:r w:rsidR="00F56628" w:rsidRPr="00702EDF">
        <w:t>202</w:t>
      </w:r>
      <w:r w:rsidR="00B67011" w:rsidRPr="00702EDF">
        <w:t>3</w:t>
      </w:r>
      <w:r w:rsidR="00226A4C" w:rsidRPr="00702EDF">
        <w:t>,</w:t>
      </w:r>
      <w:r w:rsidRPr="00702EDF">
        <w:t xml:space="preserve"> in line</w:t>
      </w:r>
      <w:r w:rsidRPr="002C47F9">
        <w:t xml:space="preserve"> with the extension approved by the Executive Committee </w:t>
      </w:r>
      <w:r>
        <w:t xml:space="preserve">in </w:t>
      </w:r>
      <w:r w:rsidRPr="002C47F9">
        <w:t>decision</w:t>
      </w:r>
      <w:r w:rsidR="003332BE">
        <w:t> </w:t>
      </w:r>
      <w:r w:rsidR="00B67011">
        <w:t>90/23</w:t>
      </w:r>
      <w:r>
        <w:t>.</w:t>
      </w:r>
      <w:r w:rsidRPr="002C47F9">
        <w:t xml:space="preserve"> </w:t>
      </w:r>
      <w:r>
        <w:t>T</w:t>
      </w:r>
      <w:r w:rsidRPr="002C47F9">
        <w:t xml:space="preserve">he project completion report </w:t>
      </w:r>
      <w:r>
        <w:t xml:space="preserve">was </w:t>
      </w:r>
      <w:r w:rsidRPr="002C47F9">
        <w:t xml:space="preserve">submitted </w:t>
      </w:r>
      <w:r w:rsidR="00207D32">
        <w:t>on 29</w:t>
      </w:r>
      <w:r w:rsidR="001C0FEA">
        <w:t> </w:t>
      </w:r>
      <w:r w:rsidR="00207D32">
        <w:t>February</w:t>
      </w:r>
      <w:r w:rsidR="001C0FEA">
        <w:t> 2024</w:t>
      </w:r>
      <w:r>
        <w:t>.</w:t>
      </w:r>
    </w:p>
    <w:p w14:paraId="4F6A1008" w14:textId="349C63D9" w:rsidR="00EA598B" w:rsidRPr="0034371D" w:rsidRDefault="00EA598B" w:rsidP="00006BED">
      <w:pPr>
        <w:spacing w:after="240"/>
        <w:rPr>
          <w:u w:val="single"/>
        </w:rPr>
      </w:pPr>
      <w:r w:rsidRPr="0034371D">
        <w:rPr>
          <w:u w:val="single"/>
        </w:rPr>
        <w:t xml:space="preserve">Progress report on the implementation of the </w:t>
      </w:r>
      <w:r w:rsidR="00F0668D">
        <w:rPr>
          <w:u w:val="single"/>
        </w:rPr>
        <w:t>first</w:t>
      </w:r>
      <w:r w:rsidRPr="0034371D">
        <w:rPr>
          <w:u w:val="single"/>
        </w:rPr>
        <w:t xml:space="preserve"> tranche of </w:t>
      </w:r>
      <w:r>
        <w:rPr>
          <w:u w:val="single"/>
        </w:rPr>
        <w:t xml:space="preserve">stage </w:t>
      </w:r>
      <w:r w:rsidR="00E45A76" w:rsidRPr="00E45A76">
        <w:rPr>
          <w:u w:val="single"/>
        </w:rPr>
        <w:t>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32F5EF2E" w14:textId="77777777" w:rsidR="00EA598B" w:rsidRDefault="00EA598B" w:rsidP="00006BED">
      <w:pPr>
        <w:spacing w:after="240"/>
        <w:rPr>
          <w:i/>
        </w:rPr>
      </w:pPr>
      <w:r w:rsidRPr="0034371D">
        <w:rPr>
          <w:i/>
        </w:rPr>
        <w:t>Legal framework</w:t>
      </w:r>
    </w:p>
    <w:p w14:paraId="7FC96DF4" w14:textId="14D3720A" w:rsidR="008959E0" w:rsidRPr="000E1DB5" w:rsidRDefault="00B67011" w:rsidP="00B43467">
      <w:pPr>
        <w:pStyle w:val="Heading1"/>
        <w:rPr>
          <w:shd w:val="clear" w:color="auto" w:fill="FFFFFF"/>
          <w:lang w:val="en-US"/>
        </w:rPr>
      </w:pPr>
      <w:r w:rsidRPr="00316531">
        <w:t>Zambia’s ODS</w:t>
      </w:r>
      <w:r w:rsidR="005A3B33">
        <w:t xml:space="preserve"> regulation</w:t>
      </w:r>
      <w:r w:rsidRPr="00316531">
        <w:t xml:space="preserve"> </w:t>
      </w:r>
      <w:r w:rsidR="00316531" w:rsidRPr="00316531">
        <w:t>control</w:t>
      </w:r>
      <w:r w:rsidR="005A3B33">
        <w:t>s</w:t>
      </w:r>
      <w:r w:rsidR="00316531" w:rsidRPr="00316531">
        <w:t xml:space="preserve"> imports and exports of ODS and ODS-based </w:t>
      </w:r>
      <w:r w:rsidR="002F7FC0" w:rsidRPr="00316531">
        <w:t>equipment and</w:t>
      </w:r>
      <w:r w:rsidR="00316531" w:rsidRPr="00316531">
        <w:t xml:space="preserve"> provide</w:t>
      </w:r>
      <w:r w:rsidR="000E1DB5">
        <w:t>s</w:t>
      </w:r>
      <w:r w:rsidR="00316531" w:rsidRPr="00316531">
        <w:t xml:space="preserve"> for licensing and quota systems and a requirement for labelling HCFC </w:t>
      </w:r>
      <w:r w:rsidR="00991F28" w:rsidRPr="00316531">
        <w:t>containers.</w:t>
      </w:r>
      <w:r w:rsidRPr="00316531">
        <w:t xml:space="preserve"> The registration of ODS importers</w:t>
      </w:r>
      <w:r w:rsidR="005A3B33">
        <w:t>,</w:t>
      </w:r>
      <w:r w:rsidRPr="00316531">
        <w:t xml:space="preserve"> and the certification and registration of refrigeration servicing technicians have been mandatory since January 2015. </w:t>
      </w:r>
      <w:r w:rsidR="000E1DB5">
        <w:t xml:space="preserve">Furthermore, the </w:t>
      </w:r>
      <w:r w:rsidR="00F15C7B">
        <w:t>national ozone unit (</w:t>
      </w:r>
      <w:r w:rsidR="00316531" w:rsidRPr="00316531">
        <w:t>NOU</w:t>
      </w:r>
      <w:r w:rsidR="00F15C7B">
        <w:t>)</w:t>
      </w:r>
      <w:r w:rsidR="00316531" w:rsidRPr="00316531">
        <w:t xml:space="preserve"> ceased authorizing the</w:t>
      </w:r>
      <w:r w:rsidRPr="00316531">
        <w:t xml:space="preserve"> import</w:t>
      </w:r>
      <w:r w:rsidR="00316531" w:rsidRPr="00316531">
        <w:t xml:space="preserve"> </w:t>
      </w:r>
      <w:r w:rsidRPr="00316531">
        <w:t>of HCFC-based equipment</w:t>
      </w:r>
      <w:r w:rsidR="006D4AB6" w:rsidRPr="00316531">
        <w:t xml:space="preserve"> </w:t>
      </w:r>
      <w:r w:rsidR="00316531" w:rsidRPr="00316531">
        <w:t xml:space="preserve">as </w:t>
      </w:r>
      <w:r w:rsidR="00051542" w:rsidRPr="00316531">
        <w:t>of 1</w:t>
      </w:r>
      <w:r w:rsidR="00477DD0">
        <w:t> </w:t>
      </w:r>
      <w:r w:rsidR="00051542" w:rsidRPr="00316531">
        <w:t xml:space="preserve">January 2022 </w:t>
      </w:r>
      <w:r w:rsidR="00316531" w:rsidRPr="00316531">
        <w:t xml:space="preserve">in anticipation of the </w:t>
      </w:r>
      <w:r w:rsidR="00316531" w:rsidRPr="005A3B33">
        <w:t xml:space="preserve">finalization of the gazette process to </w:t>
      </w:r>
      <w:r w:rsidR="005A3B33" w:rsidRPr="005A3B33">
        <w:t>publish</w:t>
      </w:r>
      <w:r w:rsidR="00316531" w:rsidRPr="005A3B33">
        <w:t xml:space="preserve"> the ban</w:t>
      </w:r>
      <w:r w:rsidR="00477DD0">
        <w:t xml:space="preserve"> on the import of HCFC-based equipment</w:t>
      </w:r>
      <w:r w:rsidR="00316531" w:rsidRPr="005A3B33">
        <w:t>.</w:t>
      </w:r>
      <w:r w:rsidR="00624BF1">
        <w:t xml:space="preserve"> </w:t>
      </w:r>
      <w:r w:rsidR="00051542" w:rsidRPr="00316531">
        <w:t>T</w:t>
      </w:r>
      <w:r w:rsidR="008959E0" w:rsidRPr="00316531">
        <w:t>he Government of Zambia ratified the Kigali Amendment o</w:t>
      </w:r>
      <w:r w:rsidR="00C27777">
        <w:t>n</w:t>
      </w:r>
      <w:r w:rsidR="008959E0" w:rsidRPr="00316531">
        <w:t xml:space="preserve"> 15 March 2021</w:t>
      </w:r>
      <w:r w:rsidR="00051542" w:rsidRPr="00316531">
        <w:t xml:space="preserve"> and</w:t>
      </w:r>
      <w:r w:rsidR="008959E0" w:rsidRPr="00316531">
        <w:t xml:space="preserve"> </w:t>
      </w:r>
      <w:r w:rsidR="008959E0" w:rsidRPr="000E1DB5">
        <w:rPr>
          <w:shd w:val="clear" w:color="auto" w:fill="FFFFFF"/>
          <w:lang w:val="en-US"/>
        </w:rPr>
        <w:t xml:space="preserve">the </w:t>
      </w:r>
      <w:r w:rsidR="00A77420" w:rsidRPr="000E1DB5">
        <w:rPr>
          <w:shd w:val="clear" w:color="auto" w:fill="FFFFFF"/>
          <w:lang w:val="en-US"/>
        </w:rPr>
        <w:t>Environmental Law</w:t>
      </w:r>
      <w:r w:rsidR="000E1DB5">
        <w:rPr>
          <w:shd w:val="clear" w:color="auto" w:fill="FFFFFF"/>
          <w:lang w:val="en-US"/>
        </w:rPr>
        <w:t xml:space="preserve"> on ODS was </w:t>
      </w:r>
      <w:r w:rsidR="008959E0" w:rsidRPr="000E1DB5">
        <w:rPr>
          <w:shd w:val="clear" w:color="auto" w:fill="FFFFFF"/>
          <w:lang w:val="en-US"/>
        </w:rPr>
        <w:t xml:space="preserve">amended </w:t>
      </w:r>
      <w:r w:rsidR="00051542" w:rsidRPr="000E1DB5">
        <w:rPr>
          <w:shd w:val="clear" w:color="auto" w:fill="FFFFFF"/>
          <w:lang w:val="en-US"/>
        </w:rPr>
        <w:t xml:space="preserve">in 2023 </w:t>
      </w:r>
      <w:r w:rsidR="008959E0" w:rsidRPr="000E1DB5">
        <w:rPr>
          <w:shd w:val="clear" w:color="auto" w:fill="FFFFFF"/>
          <w:lang w:val="en-US"/>
        </w:rPr>
        <w:t>to include HFC</w:t>
      </w:r>
      <w:r w:rsidR="007347BE">
        <w:rPr>
          <w:shd w:val="clear" w:color="auto" w:fill="FFFFFF"/>
          <w:lang w:val="en-US"/>
        </w:rPr>
        <w:t>s</w:t>
      </w:r>
      <w:r w:rsidR="008959E0" w:rsidRPr="000E1DB5">
        <w:rPr>
          <w:shd w:val="clear" w:color="auto" w:fill="FFFFFF"/>
          <w:lang w:val="en-US"/>
        </w:rPr>
        <w:t xml:space="preserve"> </w:t>
      </w:r>
      <w:r w:rsidR="00051542" w:rsidRPr="000E1DB5">
        <w:rPr>
          <w:shd w:val="clear" w:color="auto" w:fill="FFFFFF"/>
          <w:lang w:val="en-US"/>
        </w:rPr>
        <w:t xml:space="preserve">in the </w:t>
      </w:r>
      <w:r w:rsidR="008959E0" w:rsidRPr="000E1DB5">
        <w:rPr>
          <w:shd w:val="clear" w:color="auto" w:fill="FFFFFF"/>
          <w:lang w:val="en-US"/>
        </w:rPr>
        <w:t>licensing</w:t>
      </w:r>
      <w:r w:rsidR="00051542" w:rsidRPr="000E1DB5">
        <w:rPr>
          <w:shd w:val="clear" w:color="auto" w:fill="FFFFFF"/>
          <w:lang w:val="en-US"/>
        </w:rPr>
        <w:t xml:space="preserve"> system</w:t>
      </w:r>
      <w:r w:rsidR="008959E0" w:rsidRPr="000E1DB5">
        <w:rPr>
          <w:shd w:val="clear" w:color="auto" w:fill="FFFFFF"/>
          <w:lang w:val="en-US"/>
        </w:rPr>
        <w:t>.</w:t>
      </w:r>
    </w:p>
    <w:p w14:paraId="19DD6394" w14:textId="3881B215" w:rsidR="00051542" w:rsidRPr="00580290" w:rsidRDefault="001E2F02" w:rsidP="00006BED">
      <w:pPr>
        <w:pStyle w:val="Heading1"/>
        <w:rPr>
          <w:lang w:val="en-US"/>
        </w:rPr>
      </w:pPr>
      <w:r w:rsidRPr="00580290">
        <w:t>Seventy</w:t>
      </w:r>
      <w:r w:rsidR="00051542" w:rsidRPr="00580290">
        <w:t xml:space="preserve"> customs inspectors (15 female) </w:t>
      </w:r>
      <w:r w:rsidRPr="00580290">
        <w:t xml:space="preserve">were trained in two workshops </w:t>
      </w:r>
      <w:r w:rsidR="00051542" w:rsidRPr="00580290">
        <w:t xml:space="preserve">on ODS-related regulations, identification of refrigerants and HCFC-based equipment, </w:t>
      </w:r>
      <w:r w:rsidR="00051542" w:rsidRPr="00580290">
        <w:rPr>
          <w:color w:val="000000" w:themeColor="text1"/>
        </w:rPr>
        <w:t>application of the 2022 H</w:t>
      </w:r>
      <w:r w:rsidR="00083EAC">
        <w:rPr>
          <w:color w:val="000000" w:themeColor="text1"/>
        </w:rPr>
        <w:t xml:space="preserve">armonized </w:t>
      </w:r>
      <w:r w:rsidR="00051542" w:rsidRPr="00580290">
        <w:rPr>
          <w:color w:val="000000" w:themeColor="text1"/>
        </w:rPr>
        <w:t>S</w:t>
      </w:r>
      <w:r w:rsidR="00083EAC">
        <w:rPr>
          <w:color w:val="000000" w:themeColor="text1"/>
        </w:rPr>
        <w:t>ystem</w:t>
      </w:r>
      <w:r w:rsidR="00051542" w:rsidRPr="00580290">
        <w:rPr>
          <w:color w:val="000000" w:themeColor="text1"/>
        </w:rPr>
        <w:t xml:space="preserve"> Custom Code to HCFC and HFC imports,</w:t>
      </w:r>
      <w:r w:rsidR="00051542" w:rsidRPr="00580290">
        <w:t xml:space="preserve"> and the use of refrigerant identifiers</w:t>
      </w:r>
      <w:r w:rsidR="00580290" w:rsidRPr="00580290">
        <w:t>.</w:t>
      </w:r>
      <w:r w:rsidR="00624BF1">
        <w:t xml:space="preserve"> </w:t>
      </w:r>
      <w:r w:rsidR="000E1DB5">
        <w:t xml:space="preserve">One </w:t>
      </w:r>
      <w:r w:rsidR="00051542" w:rsidRPr="00580290">
        <w:t xml:space="preserve">additional virtual training workshop </w:t>
      </w:r>
      <w:r w:rsidR="000E1DB5">
        <w:t xml:space="preserve">on </w:t>
      </w:r>
      <w:r w:rsidR="000E1DB5" w:rsidRPr="000E1DB5">
        <w:t>“Control of ODS import and export for Montreal Protocol enforcement”</w:t>
      </w:r>
      <w:r w:rsidR="000E1DB5">
        <w:t xml:space="preserve"> was carried out in December</w:t>
      </w:r>
      <w:r w:rsidR="005143C7">
        <w:t> </w:t>
      </w:r>
      <w:r w:rsidR="000E1DB5">
        <w:t xml:space="preserve">2022 for </w:t>
      </w:r>
      <w:r w:rsidRPr="00580290">
        <w:t>c</w:t>
      </w:r>
      <w:r w:rsidR="00051542" w:rsidRPr="00580290">
        <w:t xml:space="preserve">ustoms officers and </w:t>
      </w:r>
      <w:r w:rsidR="000E1DB5">
        <w:t xml:space="preserve">officers from the </w:t>
      </w:r>
      <w:r w:rsidR="00051542" w:rsidRPr="00580290">
        <w:t xml:space="preserve">Standards </w:t>
      </w:r>
      <w:r w:rsidRPr="00580290">
        <w:t>Agency</w:t>
      </w:r>
      <w:r w:rsidR="00580290" w:rsidRPr="00580290">
        <w:t>.</w:t>
      </w:r>
      <w:r w:rsidR="00624BF1">
        <w:t xml:space="preserve"> </w:t>
      </w:r>
      <w:r w:rsidR="004E6AF4">
        <w:t>Forty-five participants (11</w:t>
      </w:r>
      <w:r w:rsidR="005143C7">
        <w:t> </w:t>
      </w:r>
      <w:r w:rsidR="004E6AF4">
        <w:t xml:space="preserve">female and 34 male), including </w:t>
      </w:r>
      <w:r w:rsidR="004E6AF4" w:rsidRPr="00580290">
        <w:t xml:space="preserve">representatives </w:t>
      </w:r>
      <w:r w:rsidR="004E6AF4">
        <w:t>of</w:t>
      </w:r>
      <w:r w:rsidR="004E6AF4" w:rsidRPr="00580290">
        <w:t xml:space="preserve"> Namibia and Zimbabwe</w:t>
      </w:r>
      <w:r w:rsidR="004E6AF4">
        <w:t xml:space="preserve">, attended a regional </w:t>
      </w:r>
      <w:r w:rsidR="00051542" w:rsidRPr="00580290">
        <w:t xml:space="preserve">border dialogue meeting </w:t>
      </w:r>
      <w:r w:rsidRPr="00580290">
        <w:t xml:space="preserve">in 2023 </w:t>
      </w:r>
      <w:r w:rsidR="00051542" w:rsidRPr="00580290">
        <w:t xml:space="preserve">to discuss </w:t>
      </w:r>
      <w:r w:rsidR="00051542" w:rsidRPr="00580290">
        <w:rPr>
          <w:rFonts w:eastAsia="SimSun"/>
          <w:color w:val="000000"/>
          <w:lang w:eastAsia="zh-CN"/>
        </w:rPr>
        <w:t xml:space="preserve">the </w:t>
      </w:r>
      <w:r w:rsidR="00580290" w:rsidRPr="00580290">
        <w:rPr>
          <w:rFonts w:eastAsia="SimSun"/>
          <w:color w:val="000000"/>
          <w:lang w:eastAsia="zh-CN"/>
        </w:rPr>
        <w:t xml:space="preserve">cross-border </w:t>
      </w:r>
      <w:r w:rsidR="00051542" w:rsidRPr="00580290">
        <w:rPr>
          <w:rFonts w:eastAsia="SimSun"/>
          <w:color w:val="000000"/>
          <w:lang w:eastAsia="zh-CN"/>
        </w:rPr>
        <w:t>movement of refrigerants and HCFC</w:t>
      </w:r>
      <w:r w:rsidR="00580290" w:rsidRPr="00580290">
        <w:rPr>
          <w:rFonts w:eastAsia="SimSun"/>
          <w:color w:val="000000"/>
          <w:lang w:eastAsia="zh-CN"/>
        </w:rPr>
        <w:noBreakHyphen/>
      </w:r>
      <w:r w:rsidR="00557373" w:rsidRPr="00580290">
        <w:rPr>
          <w:rFonts w:eastAsia="SimSun"/>
          <w:color w:val="000000"/>
          <w:lang w:eastAsia="zh-CN"/>
        </w:rPr>
        <w:t>based equipment</w:t>
      </w:r>
      <w:r w:rsidR="00051542" w:rsidRPr="00580290">
        <w:rPr>
          <w:rFonts w:eastAsia="SimSun"/>
          <w:color w:val="000000"/>
          <w:lang w:eastAsia="zh-CN"/>
        </w:rPr>
        <w:t>.</w:t>
      </w:r>
      <w:r w:rsidR="00624BF1">
        <w:rPr>
          <w:rFonts w:eastAsia="SimSun"/>
          <w:color w:val="000000"/>
          <w:lang w:eastAsia="zh-CN"/>
        </w:rPr>
        <w:t xml:space="preserve"> </w:t>
      </w:r>
    </w:p>
    <w:p w14:paraId="342BE0E4" w14:textId="37AA1040" w:rsidR="00EA598B" w:rsidRPr="00E26033" w:rsidRDefault="00EA598B" w:rsidP="00006BED">
      <w:pPr>
        <w:spacing w:after="240"/>
        <w:rPr>
          <w:i/>
        </w:rPr>
      </w:pPr>
      <w:r w:rsidRPr="00E26033">
        <w:rPr>
          <w:i/>
        </w:rPr>
        <w:t>Refrigeration servicing sector</w:t>
      </w:r>
    </w:p>
    <w:p w14:paraId="07364CA1" w14:textId="77777777" w:rsidR="00A917E9" w:rsidRDefault="00A917E9" w:rsidP="00006BED">
      <w:pPr>
        <w:pStyle w:val="Heading1"/>
      </w:pPr>
      <w:r w:rsidRPr="00E26033">
        <w:t>The following</w:t>
      </w:r>
      <w:r>
        <w:t xml:space="preserve"> activities were implemented in the servicing sector:</w:t>
      </w:r>
    </w:p>
    <w:p w14:paraId="59BDEC76" w14:textId="732AD214" w:rsidR="004E6AF4" w:rsidRPr="006B1FD6" w:rsidRDefault="004E6AF4" w:rsidP="004E6AF4">
      <w:pPr>
        <w:pStyle w:val="Heading2"/>
        <w:widowControl/>
        <w:numPr>
          <w:ilvl w:val="1"/>
          <w:numId w:val="1"/>
        </w:numPr>
        <w:rPr>
          <w:color w:val="000000" w:themeColor="text1"/>
        </w:rPr>
      </w:pPr>
      <w:r w:rsidRPr="00D151B1">
        <w:rPr>
          <w:rFonts w:eastAsia="SimSun"/>
          <w:i/>
          <w:iCs/>
          <w:color w:val="000000" w:themeColor="text1"/>
          <w:lang w:eastAsia="zh-CN"/>
        </w:rPr>
        <w:t>Development and implementation of technical standards and sustainable public procurement for RAC systems</w:t>
      </w:r>
      <w:r w:rsidRPr="00D151B1">
        <w:rPr>
          <w:rFonts w:eastAsia="SimSun"/>
          <w:color w:val="000000" w:themeColor="text1"/>
          <w:lang w:eastAsia="zh-CN"/>
        </w:rPr>
        <w:t xml:space="preserve">: </w:t>
      </w:r>
      <w:r w:rsidR="005143C7">
        <w:rPr>
          <w:rFonts w:eastAsia="SimSun"/>
          <w:color w:val="000000" w:themeColor="text1"/>
          <w:lang w:eastAsia="zh-CN"/>
        </w:rPr>
        <w:t>O</w:t>
      </w:r>
      <w:r w:rsidRPr="00D151B1">
        <w:rPr>
          <w:rFonts w:eastAsia="SimSun"/>
          <w:color w:val="000000" w:themeColor="text1"/>
          <w:lang w:eastAsia="zh-CN"/>
        </w:rPr>
        <w:t xml:space="preserve">rganized one stakeholder consultation workshop to review the </w:t>
      </w:r>
      <w:r w:rsidRPr="00FE0964">
        <w:rPr>
          <w:rFonts w:eastAsia="SimSun"/>
          <w:color w:val="000000" w:themeColor="text1"/>
          <w:lang w:eastAsia="zh-CN"/>
        </w:rPr>
        <w:t>draft standards on safe handling of HCFC</w:t>
      </w:r>
      <w:r w:rsidR="004869D3">
        <w:rPr>
          <w:rFonts w:eastAsia="SimSun"/>
          <w:color w:val="000000" w:themeColor="text1"/>
          <w:lang w:eastAsia="zh-CN"/>
        </w:rPr>
        <w:t>s</w:t>
      </w:r>
      <w:r w:rsidRPr="00FE0964">
        <w:rPr>
          <w:rFonts w:eastAsia="SimSun"/>
          <w:color w:val="000000" w:themeColor="text1"/>
          <w:lang w:eastAsia="zh-CN"/>
        </w:rPr>
        <w:t>, HFC</w:t>
      </w:r>
      <w:r w:rsidR="004869D3">
        <w:rPr>
          <w:rFonts w:eastAsia="SimSun"/>
          <w:color w:val="000000" w:themeColor="text1"/>
          <w:lang w:eastAsia="zh-CN"/>
        </w:rPr>
        <w:t>s</w:t>
      </w:r>
      <w:r w:rsidRPr="00FE0964">
        <w:rPr>
          <w:rFonts w:eastAsia="SimSun"/>
          <w:color w:val="000000" w:themeColor="text1"/>
          <w:lang w:eastAsia="zh-CN"/>
        </w:rPr>
        <w:t xml:space="preserve"> and hydrocarbon refrigerants, </w:t>
      </w:r>
      <w:r w:rsidR="00FE0964" w:rsidRPr="00FE0964">
        <w:rPr>
          <w:rFonts w:eastAsia="SimSun"/>
          <w:color w:val="000000" w:themeColor="text1"/>
          <w:lang w:eastAsia="zh-CN"/>
        </w:rPr>
        <w:t xml:space="preserve">the operation of equipment including </w:t>
      </w:r>
      <w:r w:rsidRPr="00FE0964">
        <w:rPr>
          <w:rFonts w:eastAsia="SimSun"/>
          <w:color w:val="000000" w:themeColor="text1"/>
          <w:lang w:eastAsia="zh-CN"/>
        </w:rPr>
        <w:t>refrigerant identifiers</w:t>
      </w:r>
      <w:r w:rsidR="00FE0964" w:rsidRPr="00FE0964">
        <w:rPr>
          <w:rFonts w:eastAsia="SimSun"/>
          <w:color w:val="000000" w:themeColor="text1"/>
          <w:lang w:eastAsia="zh-CN"/>
        </w:rPr>
        <w:t xml:space="preserve">, </w:t>
      </w:r>
      <w:r w:rsidRPr="00FE0964">
        <w:rPr>
          <w:rFonts w:eastAsia="SimSun"/>
          <w:color w:val="000000" w:themeColor="text1"/>
          <w:lang w:eastAsia="zh-CN"/>
        </w:rPr>
        <w:t xml:space="preserve">and refrigeration recovery and recycling </w:t>
      </w:r>
      <w:r w:rsidR="00FE0964" w:rsidRPr="00FE0964">
        <w:rPr>
          <w:rFonts w:eastAsia="SimSun"/>
          <w:color w:val="000000" w:themeColor="text1"/>
          <w:lang w:eastAsia="zh-CN"/>
        </w:rPr>
        <w:t>machines</w:t>
      </w:r>
      <w:r w:rsidR="00FE0964">
        <w:rPr>
          <w:rFonts w:eastAsia="SimSun"/>
          <w:color w:val="000000" w:themeColor="text1"/>
          <w:lang w:eastAsia="zh-CN"/>
        </w:rPr>
        <w:t xml:space="preserve">; submitted the aforementioned draft standards </w:t>
      </w:r>
      <w:r w:rsidRPr="00D151B1">
        <w:rPr>
          <w:color w:val="000000" w:themeColor="text1"/>
        </w:rPr>
        <w:t xml:space="preserve">to the </w:t>
      </w:r>
      <w:r w:rsidR="00FE0964">
        <w:rPr>
          <w:color w:val="000000" w:themeColor="text1"/>
        </w:rPr>
        <w:t>S</w:t>
      </w:r>
      <w:r w:rsidRPr="00D151B1">
        <w:rPr>
          <w:color w:val="000000" w:themeColor="text1"/>
        </w:rPr>
        <w:t>tandard</w:t>
      </w:r>
      <w:r w:rsidR="00FE0964">
        <w:rPr>
          <w:color w:val="000000" w:themeColor="text1"/>
        </w:rPr>
        <w:t>s Agency</w:t>
      </w:r>
      <w:r w:rsidRPr="00D151B1">
        <w:rPr>
          <w:color w:val="000000" w:themeColor="text1"/>
        </w:rPr>
        <w:t xml:space="preserve"> for finalization</w:t>
      </w:r>
      <w:r w:rsidR="00FE0964">
        <w:rPr>
          <w:color w:val="000000" w:themeColor="text1"/>
        </w:rPr>
        <w:t xml:space="preserve">; organized </w:t>
      </w:r>
      <w:r w:rsidRPr="00D151B1">
        <w:rPr>
          <w:color w:val="000000" w:themeColor="text1"/>
        </w:rPr>
        <w:t>training for 20 public procurement officers on the criteria to acquire the RAC equipment</w:t>
      </w:r>
      <w:r w:rsidR="005143C7">
        <w:rPr>
          <w:color w:val="000000" w:themeColor="text1"/>
        </w:rPr>
        <w:t>,</w:t>
      </w:r>
      <w:r w:rsidRPr="00D151B1">
        <w:rPr>
          <w:color w:val="000000" w:themeColor="text1"/>
        </w:rPr>
        <w:t xml:space="preserve"> and a</w:t>
      </w:r>
      <w:r w:rsidR="00FE0964">
        <w:rPr>
          <w:color w:val="000000" w:themeColor="text1"/>
        </w:rPr>
        <w:t xml:space="preserve">n awareness </w:t>
      </w:r>
      <w:r w:rsidRPr="00D151B1">
        <w:rPr>
          <w:color w:val="000000" w:themeColor="text1"/>
        </w:rPr>
        <w:t xml:space="preserve">workshop for 30 stakeholders (importers, industry representatives and end users) to promote low-GWP </w:t>
      </w:r>
      <w:r w:rsidRPr="006B1FD6">
        <w:rPr>
          <w:color w:val="000000" w:themeColor="text1"/>
        </w:rPr>
        <w:t>refrigerant based equipment</w:t>
      </w:r>
      <w:r w:rsidR="00FE0964" w:rsidRPr="006B1FD6">
        <w:rPr>
          <w:color w:val="000000" w:themeColor="text1"/>
        </w:rPr>
        <w:t>;</w:t>
      </w:r>
    </w:p>
    <w:p w14:paraId="43B952E3" w14:textId="38FF152F" w:rsidR="005D3BDC" w:rsidRPr="006B1FD6" w:rsidRDefault="00150E77" w:rsidP="00D36979">
      <w:pPr>
        <w:pStyle w:val="Heading2"/>
        <w:widowControl/>
        <w:spacing w:after="0"/>
        <w:contextualSpacing/>
        <w:rPr>
          <w:color w:val="000000" w:themeColor="text1"/>
        </w:rPr>
      </w:pPr>
      <w:r w:rsidRPr="006B1FD6">
        <w:rPr>
          <w:rFonts w:eastAsia="SimSun"/>
          <w:i/>
          <w:iCs/>
          <w:color w:val="000000" w:themeColor="text1"/>
          <w:lang w:eastAsia="zh-CN"/>
        </w:rPr>
        <w:t>Enhancement of the RAC technician</w:t>
      </w:r>
      <w:r w:rsidR="00AD641E">
        <w:rPr>
          <w:rFonts w:eastAsia="SimSun"/>
          <w:i/>
          <w:iCs/>
          <w:color w:val="000000" w:themeColor="text1"/>
          <w:lang w:eastAsia="zh-CN"/>
        </w:rPr>
        <w:t>s</w:t>
      </w:r>
      <w:r w:rsidRPr="006B1FD6">
        <w:rPr>
          <w:rFonts w:eastAsia="SimSun"/>
          <w:i/>
          <w:iCs/>
          <w:color w:val="000000" w:themeColor="text1"/>
          <w:lang w:eastAsia="zh-CN"/>
        </w:rPr>
        <w:t xml:space="preserve"> certification scheme</w:t>
      </w:r>
      <w:r w:rsidRPr="006B1FD6">
        <w:rPr>
          <w:rFonts w:eastAsia="SimSun"/>
          <w:color w:val="000000" w:themeColor="text1"/>
          <w:lang w:eastAsia="zh-CN"/>
        </w:rPr>
        <w:t xml:space="preserve">: </w:t>
      </w:r>
      <w:r w:rsidR="005143C7">
        <w:rPr>
          <w:rFonts w:eastAsia="SimSun"/>
          <w:color w:val="000000" w:themeColor="text1"/>
          <w:lang w:eastAsia="zh-CN"/>
        </w:rPr>
        <w:t>D</w:t>
      </w:r>
      <w:r w:rsidR="00D36979" w:rsidRPr="006B1FD6">
        <w:rPr>
          <w:color w:val="000000" w:themeColor="text1"/>
        </w:rPr>
        <w:t>eveloped the training module on the safe use of hydrocarbons in collaboration with the Northern Technical College (NORTEC)</w:t>
      </w:r>
      <w:r w:rsidR="005F3F29" w:rsidRPr="006B1FD6">
        <w:rPr>
          <w:color w:val="000000" w:themeColor="text1"/>
        </w:rPr>
        <w:t xml:space="preserve"> to be included in the good servicing practices training programme</w:t>
      </w:r>
      <w:r w:rsidR="00D36979" w:rsidRPr="006B1FD6">
        <w:rPr>
          <w:color w:val="000000" w:themeColor="text1"/>
        </w:rPr>
        <w:t xml:space="preserve">; revised the </w:t>
      </w:r>
      <w:r w:rsidR="00D52612" w:rsidRPr="006B1FD6">
        <w:rPr>
          <w:color w:val="000000" w:themeColor="text1"/>
        </w:rPr>
        <w:t>certification</w:t>
      </w:r>
      <w:r w:rsidR="005F3F29" w:rsidRPr="006B1FD6">
        <w:rPr>
          <w:color w:val="000000" w:themeColor="text1"/>
        </w:rPr>
        <w:t xml:space="preserve"> scheme</w:t>
      </w:r>
      <w:r w:rsidR="00D52612" w:rsidRPr="006B1FD6">
        <w:rPr>
          <w:color w:val="000000" w:themeColor="text1"/>
        </w:rPr>
        <w:t xml:space="preserve"> </w:t>
      </w:r>
      <w:r w:rsidR="00D36979" w:rsidRPr="006B1FD6">
        <w:rPr>
          <w:color w:val="000000" w:themeColor="text1"/>
        </w:rPr>
        <w:t xml:space="preserve">to </w:t>
      </w:r>
      <w:r w:rsidR="00D52612" w:rsidRPr="006B1FD6">
        <w:rPr>
          <w:color w:val="000000" w:themeColor="text1"/>
        </w:rPr>
        <w:t xml:space="preserve">include </w:t>
      </w:r>
      <w:r w:rsidR="00D36979" w:rsidRPr="006B1FD6">
        <w:rPr>
          <w:color w:val="000000" w:themeColor="text1"/>
        </w:rPr>
        <w:t xml:space="preserve">the </w:t>
      </w:r>
      <w:r w:rsidR="00A81746">
        <w:rPr>
          <w:color w:val="000000" w:themeColor="text1"/>
        </w:rPr>
        <w:t xml:space="preserve">hydrocarbons </w:t>
      </w:r>
      <w:r w:rsidR="005F3F29" w:rsidRPr="006B1FD6">
        <w:rPr>
          <w:color w:val="000000" w:themeColor="text1"/>
        </w:rPr>
        <w:t xml:space="preserve">training </w:t>
      </w:r>
      <w:r w:rsidR="00D36979" w:rsidRPr="006B1FD6">
        <w:rPr>
          <w:color w:val="000000" w:themeColor="text1"/>
        </w:rPr>
        <w:t>module</w:t>
      </w:r>
      <w:r w:rsidR="00D52612" w:rsidRPr="006B1FD6">
        <w:rPr>
          <w:color w:val="000000" w:themeColor="text1"/>
        </w:rPr>
        <w:t xml:space="preserve">; </w:t>
      </w:r>
      <w:r w:rsidR="005F3F29" w:rsidRPr="006B1FD6">
        <w:rPr>
          <w:color w:val="000000" w:themeColor="text1"/>
        </w:rPr>
        <w:t xml:space="preserve">trained </w:t>
      </w:r>
      <w:r w:rsidR="00D36979" w:rsidRPr="006B1FD6">
        <w:rPr>
          <w:color w:val="000000" w:themeColor="text1"/>
        </w:rPr>
        <w:t xml:space="preserve">75 </w:t>
      </w:r>
      <w:r w:rsidR="005F3F29" w:rsidRPr="006B1FD6">
        <w:rPr>
          <w:color w:val="000000" w:themeColor="text1"/>
        </w:rPr>
        <w:t xml:space="preserve">RAC </w:t>
      </w:r>
      <w:r w:rsidR="00D52612" w:rsidRPr="006B1FD6">
        <w:rPr>
          <w:color w:val="000000" w:themeColor="text1"/>
        </w:rPr>
        <w:t>technicians</w:t>
      </w:r>
      <w:r w:rsidR="005F3F29" w:rsidRPr="006B1FD6">
        <w:rPr>
          <w:color w:val="000000" w:themeColor="text1"/>
        </w:rPr>
        <w:t xml:space="preserve"> and other large end-users</w:t>
      </w:r>
      <w:r w:rsidR="00D52612" w:rsidRPr="006B1FD6">
        <w:rPr>
          <w:color w:val="000000" w:themeColor="text1"/>
        </w:rPr>
        <w:t>, including 20 women, in three workshops on good servicing practices including servicing cold storages and other large end-users</w:t>
      </w:r>
      <w:r w:rsidR="00D36979" w:rsidRPr="006B1FD6">
        <w:rPr>
          <w:color w:val="000000" w:themeColor="text1"/>
        </w:rPr>
        <w:t xml:space="preserve">; </w:t>
      </w:r>
      <w:r w:rsidR="005F3F29" w:rsidRPr="006B1FD6">
        <w:rPr>
          <w:color w:val="000000" w:themeColor="text1"/>
        </w:rPr>
        <w:t xml:space="preserve">conducted </w:t>
      </w:r>
      <w:r w:rsidR="00D36979" w:rsidRPr="006B1FD6">
        <w:rPr>
          <w:color w:val="000000" w:themeColor="text1"/>
        </w:rPr>
        <w:t>t</w:t>
      </w:r>
      <w:r w:rsidR="005D3BDC" w:rsidRPr="006B1FD6">
        <w:rPr>
          <w:color w:val="000000" w:themeColor="text1"/>
        </w:rPr>
        <w:t>wo trainer</w:t>
      </w:r>
      <w:r w:rsidR="005F3F29" w:rsidRPr="006B1FD6">
        <w:rPr>
          <w:color w:val="000000" w:themeColor="text1"/>
        </w:rPr>
        <w:t>s</w:t>
      </w:r>
      <w:r w:rsidR="005D3BDC" w:rsidRPr="006B1FD6">
        <w:rPr>
          <w:color w:val="000000" w:themeColor="text1"/>
        </w:rPr>
        <w:t xml:space="preserve"> training sessions on domestic and commercial hydrocarbon-based refrigeration </w:t>
      </w:r>
      <w:r w:rsidR="005F3F29" w:rsidRPr="006B1FD6">
        <w:rPr>
          <w:color w:val="000000" w:themeColor="text1"/>
        </w:rPr>
        <w:t xml:space="preserve">for </w:t>
      </w:r>
      <w:r w:rsidR="005D3BDC" w:rsidRPr="006B1FD6">
        <w:rPr>
          <w:color w:val="000000" w:themeColor="text1"/>
        </w:rPr>
        <w:t>28 RAC technicians, including three females</w:t>
      </w:r>
      <w:r w:rsidR="006B1FD6" w:rsidRPr="006B1FD6">
        <w:rPr>
          <w:color w:val="000000" w:themeColor="text1"/>
        </w:rPr>
        <w:t xml:space="preserve">; and </w:t>
      </w:r>
    </w:p>
    <w:p w14:paraId="2415F0E9" w14:textId="2CDC859D" w:rsidR="005F3F29" w:rsidRPr="00CF64DF" w:rsidRDefault="00356F99" w:rsidP="0085789D">
      <w:pPr>
        <w:pStyle w:val="Heading2"/>
        <w:widowControl/>
        <w:spacing w:after="0"/>
        <w:contextualSpacing/>
      </w:pPr>
      <w:r w:rsidRPr="006B1FD6">
        <w:rPr>
          <w:rFonts w:eastAsia="SimSun"/>
          <w:i/>
          <w:iCs/>
          <w:color w:val="000000"/>
          <w:lang w:eastAsia="zh-CN"/>
        </w:rPr>
        <w:lastRenderedPageBreak/>
        <w:t>Strengthening the centres of excellence and technical assistance</w:t>
      </w:r>
      <w:r w:rsidR="00187017" w:rsidRPr="006B1FD6">
        <w:rPr>
          <w:rFonts w:eastAsia="SimSun"/>
          <w:color w:val="000000"/>
          <w:lang w:eastAsia="zh-CN"/>
        </w:rPr>
        <w:t>:</w:t>
      </w:r>
      <w:r w:rsidR="00187017" w:rsidRPr="006B1FD6">
        <w:t xml:space="preserve"> </w:t>
      </w:r>
      <w:r w:rsidR="005143C7">
        <w:t>Procured and delivered e</w:t>
      </w:r>
      <w:r w:rsidR="00FF0959" w:rsidRPr="006B1FD6">
        <w:rPr>
          <w:color w:val="000000" w:themeColor="text1"/>
        </w:rPr>
        <w:t>quipment</w:t>
      </w:r>
      <w:r w:rsidR="00582168" w:rsidRPr="006B1FD6">
        <w:rPr>
          <w:color w:val="000000" w:themeColor="text1"/>
          <w:vertAlign w:val="superscript"/>
        </w:rPr>
        <w:footnoteReference w:id="4"/>
      </w:r>
      <w:r w:rsidR="00FF0959" w:rsidRPr="006B1FD6">
        <w:rPr>
          <w:color w:val="000000" w:themeColor="text1"/>
        </w:rPr>
        <w:t xml:space="preserve"> and </w:t>
      </w:r>
      <w:r w:rsidR="00543112">
        <w:rPr>
          <w:color w:val="000000" w:themeColor="text1"/>
        </w:rPr>
        <w:t>one</w:t>
      </w:r>
      <w:r w:rsidR="00500F10" w:rsidRPr="006B1FD6">
        <w:rPr>
          <w:color w:val="000000" w:themeColor="text1"/>
        </w:rPr>
        <w:t xml:space="preserve"> </w:t>
      </w:r>
      <w:r w:rsidR="00FF0959" w:rsidRPr="006B1FD6">
        <w:rPr>
          <w:color w:val="000000" w:themeColor="text1"/>
        </w:rPr>
        <w:t xml:space="preserve">refrigerant identifier </w:t>
      </w:r>
      <w:r w:rsidR="00076C6A" w:rsidRPr="006B1FD6">
        <w:rPr>
          <w:color w:val="000000" w:themeColor="text1"/>
        </w:rPr>
        <w:t>to</w:t>
      </w:r>
      <w:r w:rsidR="001D7B63" w:rsidRPr="006B1FD6">
        <w:rPr>
          <w:color w:val="000000" w:themeColor="text1"/>
        </w:rPr>
        <w:t xml:space="preserve"> the </w:t>
      </w:r>
      <w:r w:rsidR="00864D15" w:rsidRPr="006B1FD6">
        <w:rPr>
          <w:color w:val="000000" w:themeColor="text1"/>
        </w:rPr>
        <w:t xml:space="preserve">NORTEC </w:t>
      </w:r>
      <w:r w:rsidR="00BE1F2A" w:rsidRPr="006B1FD6">
        <w:rPr>
          <w:color w:val="000000" w:themeColor="text1"/>
        </w:rPr>
        <w:t xml:space="preserve">training centre </w:t>
      </w:r>
      <w:r w:rsidR="00D72434" w:rsidRPr="006B1FD6">
        <w:rPr>
          <w:color w:val="000000" w:themeColor="text1"/>
        </w:rPr>
        <w:t xml:space="preserve">in </w:t>
      </w:r>
      <w:r w:rsidR="00FF0959" w:rsidRPr="006B1FD6">
        <w:rPr>
          <w:color w:val="000000" w:themeColor="text1"/>
        </w:rPr>
        <w:t>October 2022</w:t>
      </w:r>
      <w:r w:rsidR="0085789D" w:rsidRPr="006B1FD6">
        <w:rPr>
          <w:color w:val="000000" w:themeColor="text1"/>
        </w:rPr>
        <w:t xml:space="preserve"> to be utilized for training </w:t>
      </w:r>
      <w:r w:rsidR="00582168" w:rsidRPr="006B1FD6">
        <w:rPr>
          <w:color w:val="000000" w:themeColor="text1"/>
        </w:rPr>
        <w:t xml:space="preserve">RAC technicians </w:t>
      </w:r>
      <w:r w:rsidR="0085789D" w:rsidRPr="006B1FD6">
        <w:rPr>
          <w:color w:val="000000" w:themeColor="text1"/>
        </w:rPr>
        <w:t xml:space="preserve">on </w:t>
      </w:r>
      <w:r w:rsidR="00582168" w:rsidRPr="006B1FD6">
        <w:rPr>
          <w:color w:val="000000" w:themeColor="text1"/>
        </w:rPr>
        <w:t>good service practices</w:t>
      </w:r>
      <w:r w:rsidR="00D830E9" w:rsidRPr="006B1FD6">
        <w:rPr>
          <w:color w:val="000000" w:themeColor="text1"/>
        </w:rPr>
        <w:t xml:space="preserve">; </w:t>
      </w:r>
      <w:r w:rsidR="005F58A9" w:rsidRPr="006B1FD6">
        <w:rPr>
          <w:color w:val="000000" w:themeColor="text1"/>
        </w:rPr>
        <w:t xml:space="preserve">in collaboration with UNIDO, a training workshop was held to train eight </w:t>
      </w:r>
      <w:r w:rsidR="009E6AD7">
        <w:rPr>
          <w:color w:val="000000" w:themeColor="text1"/>
        </w:rPr>
        <w:t xml:space="preserve">trainers </w:t>
      </w:r>
      <w:r w:rsidR="00D830E9" w:rsidRPr="006B1FD6">
        <w:rPr>
          <w:color w:val="000000" w:themeColor="text1"/>
        </w:rPr>
        <w:t>on hydrocarbon</w:t>
      </w:r>
      <w:r w:rsidR="005F58A9" w:rsidRPr="006B1FD6">
        <w:rPr>
          <w:color w:val="000000" w:themeColor="text1"/>
        </w:rPr>
        <w:t>-</w:t>
      </w:r>
      <w:r w:rsidR="00D830E9" w:rsidRPr="006B1FD6">
        <w:rPr>
          <w:color w:val="000000" w:themeColor="text1"/>
        </w:rPr>
        <w:t xml:space="preserve">based </w:t>
      </w:r>
      <w:r w:rsidR="005F58A9" w:rsidRPr="006B1FD6">
        <w:rPr>
          <w:color w:val="000000" w:themeColor="text1"/>
        </w:rPr>
        <w:t xml:space="preserve">and other procured </w:t>
      </w:r>
      <w:r w:rsidR="00D830E9" w:rsidRPr="006B1FD6">
        <w:rPr>
          <w:color w:val="000000" w:themeColor="text1"/>
        </w:rPr>
        <w:t>equipment</w:t>
      </w:r>
      <w:r w:rsidR="005F58A9" w:rsidRPr="006B1FD6">
        <w:rPr>
          <w:color w:val="000000" w:themeColor="text1"/>
        </w:rPr>
        <w:t>; awareness</w:t>
      </w:r>
      <w:r w:rsidR="005F3F29" w:rsidRPr="006B1FD6">
        <w:rPr>
          <w:color w:val="000000" w:themeColor="text1"/>
        </w:rPr>
        <w:t xml:space="preserve"> materials </w:t>
      </w:r>
      <w:r w:rsidR="00D830E9" w:rsidRPr="006B1FD6">
        <w:rPr>
          <w:color w:val="000000" w:themeColor="text1"/>
        </w:rPr>
        <w:t>were developed;</w:t>
      </w:r>
      <w:r w:rsidR="00624BF1">
        <w:rPr>
          <w:color w:val="000000" w:themeColor="text1"/>
        </w:rPr>
        <w:t xml:space="preserve"> </w:t>
      </w:r>
      <w:r w:rsidR="00D830E9" w:rsidRPr="006B1FD6">
        <w:rPr>
          <w:color w:val="000000" w:themeColor="text1"/>
        </w:rPr>
        <w:t xml:space="preserve">and </w:t>
      </w:r>
      <w:r w:rsidR="005F58A9" w:rsidRPr="006B1FD6">
        <w:rPr>
          <w:color w:val="000000" w:themeColor="text1"/>
        </w:rPr>
        <w:t>c</w:t>
      </w:r>
      <w:r w:rsidR="00D830E9" w:rsidRPr="006B1FD6">
        <w:rPr>
          <w:color w:val="000000" w:themeColor="text1"/>
        </w:rPr>
        <w:t>apacity building and trials on low</w:t>
      </w:r>
      <w:r w:rsidR="00611260">
        <w:rPr>
          <w:color w:val="000000" w:themeColor="text1"/>
        </w:rPr>
        <w:t>-</w:t>
      </w:r>
      <w:r w:rsidR="00D830E9" w:rsidRPr="006B1FD6">
        <w:rPr>
          <w:color w:val="000000" w:themeColor="text1"/>
        </w:rPr>
        <w:t>GWP and safe handling of refrigerants conducted</w:t>
      </w:r>
      <w:r w:rsidR="005F58A9">
        <w:rPr>
          <w:color w:val="000000" w:themeColor="text1"/>
        </w:rPr>
        <w:t xml:space="preserve">; and trials were conducted on the </w:t>
      </w:r>
      <w:r w:rsidR="005F58A9" w:rsidRPr="005F58A9">
        <w:rPr>
          <w:color w:val="000000" w:themeColor="text1"/>
        </w:rPr>
        <w:t xml:space="preserve">performance </w:t>
      </w:r>
      <w:r w:rsidR="005F58A9">
        <w:rPr>
          <w:color w:val="000000" w:themeColor="text1"/>
        </w:rPr>
        <w:t xml:space="preserve">of </w:t>
      </w:r>
      <w:r w:rsidR="005F58A9" w:rsidRPr="005F58A9">
        <w:rPr>
          <w:color w:val="000000" w:themeColor="text1"/>
        </w:rPr>
        <w:t>various alternative technologies</w:t>
      </w:r>
      <w:r w:rsidR="005F58A9">
        <w:rPr>
          <w:color w:val="000000" w:themeColor="text1"/>
        </w:rPr>
        <w:t xml:space="preserve">. </w:t>
      </w:r>
    </w:p>
    <w:p w14:paraId="280F80D6" w14:textId="77777777" w:rsidR="005F3F29" w:rsidRPr="005F3F29" w:rsidRDefault="005F3F29" w:rsidP="006B1FD6">
      <w:pPr>
        <w:pStyle w:val="Heading2"/>
        <w:widowControl/>
        <w:numPr>
          <w:ilvl w:val="0"/>
          <w:numId w:val="0"/>
        </w:numPr>
        <w:spacing w:after="0"/>
        <w:ind w:left="1440"/>
        <w:contextualSpacing/>
        <w:rPr>
          <w:color w:val="196B24"/>
        </w:rPr>
      </w:pPr>
    </w:p>
    <w:p w14:paraId="38E3E304" w14:textId="72DAA260" w:rsidR="00EA598B" w:rsidRPr="00500F10" w:rsidRDefault="00EA598B" w:rsidP="00500F10">
      <w:pPr>
        <w:pStyle w:val="Heading2"/>
        <w:widowControl/>
        <w:numPr>
          <w:ilvl w:val="0"/>
          <w:numId w:val="0"/>
        </w:numPr>
        <w:rPr>
          <w:i/>
        </w:rPr>
      </w:pPr>
      <w:r w:rsidRPr="00500F10">
        <w:rPr>
          <w:i/>
        </w:rPr>
        <w:t>Project implementation and monitoring</w:t>
      </w:r>
    </w:p>
    <w:p w14:paraId="6DCC56C0" w14:textId="3DD053EC" w:rsidR="00CB6749" w:rsidRPr="006C30DD" w:rsidRDefault="00CB6749" w:rsidP="00CB6749">
      <w:pPr>
        <w:pStyle w:val="Heading1"/>
      </w:pPr>
      <w:r w:rsidRPr="006C30DD">
        <w:t>Of the US $</w:t>
      </w:r>
      <w:r>
        <w:t>2</w:t>
      </w:r>
      <w:r w:rsidRPr="006C30DD">
        <w:t>0,000 approved for project monitoring</w:t>
      </w:r>
      <w:r w:rsidR="00611260">
        <w:t>,</w:t>
      </w:r>
      <w:r w:rsidRPr="006C30DD">
        <w:t xml:space="preserve"> US $5,000 was disbursed to support monitoring and implementation of stage </w:t>
      </w:r>
      <w:r>
        <w:t>II including t</w:t>
      </w:r>
      <w:r w:rsidRPr="006C30DD">
        <w:t xml:space="preserve">hree field </w:t>
      </w:r>
      <w:r>
        <w:t xml:space="preserve">visits </w:t>
      </w:r>
      <w:r w:rsidRPr="006C30DD">
        <w:t xml:space="preserve">to </w:t>
      </w:r>
      <w:r>
        <w:t xml:space="preserve">ensure </w:t>
      </w:r>
      <w:r w:rsidRPr="006C30DD">
        <w:t xml:space="preserve">compliance </w:t>
      </w:r>
      <w:r>
        <w:t>with</w:t>
      </w:r>
      <w:r w:rsidRPr="006C30DD">
        <w:t xml:space="preserve"> best practices</w:t>
      </w:r>
      <w:r>
        <w:t xml:space="preserve"> in the RAC servicing sector</w:t>
      </w:r>
      <w:r w:rsidR="00A81746" w:rsidRPr="00A81746">
        <w:t xml:space="preserve"> </w:t>
      </w:r>
      <w:r w:rsidR="00A81746">
        <w:t>and US $15,000 redistributed to other activities</w:t>
      </w:r>
      <w:r w:rsidR="009E6AD7">
        <w:t>.</w:t>
      </w:r>
    </w:p>
    <w:p w14:paraId="322FAC56" w14:textId="1BF0CB87" w:rsidR="00EA598B" w:rsidRPr="00B70169" w:rsidRDefault="00EA598B" w:rsidP="00006BED">
      <w:pPr>
        <w:spacing w:after="240"/>
      </w:pPr>
      <w:r w:rsidRPr="00845156">
        <w:rPr>
          <w:u w:val="single"/>
        </w:rPr>
        <w:t>Level of fund</w:t>
      </w:r>
      <w:r w:rsidRPr="0034371D">
        <w:rPr>
          <w:u w:val="single"/>
        </w:rPr>
        <w:t xml:space="preserve"> disbursement</w:t>
      </w:r>
      <w:r w:rsidRPr="00B70169">
        <w:t xml:space="preserve"> </w:t>
      </w:r>
    </w:p>
    <w:p w14:paraId="69F32FF0" w14:textId="22FEB433" w:rsidR="00EA598B" w:rsidRPr="008E1402" w:rsidRDefault="00EA598B" w:rsidP="00006BED">
      <w:pPr>
        <w:pStyle w:val="Heading1"/>
      </w:pPr>
      <w:r w:rsidRPr="0034371D">
        <w:t xml:space="preserve">As of </w:t>
      </w:r>
      <w:r w:rsidR="000957C9">
        <w:t>April</w:t>
      </w:r>
      <w:r>
        <w:t xml:space="preserve"> 202</w:t>
      </w:r>
      <w:r w:rsidR="0028712C">
        <w:t>4</w:t>
      </w:r>
      <w:r w:rsidRPr="0034371D">
        <w:t>, of the US $</w:t>
      </w:r>
      <w:r w:rsidR="00F97C22">
        <w:t>150,000</w:t>
      </w:r>
      <w:r w:rsidRPr="0034371D">
        <w:t xml:space="preserve"> approved so far (US $</w:t>
      </w:r>
      <w:r w:rsidR="00FA2135">
        <w:t>100,000</w:t>
      </w:r>
      <w:r w:rsidRPr="0034371D">
        <w:t xml:space="preserve"> for </w:t>
      </w:r>
      <w:r w:rsidR="00E45A76" w:rsidRPr="00E45A76">
        <w:t>UNEP</w:t>
      </w:r>
      <w:r w:rsidRPr="0034371D">
        <w:t xml:space="preserve"> and US </w:t>
      </w:r>
      <w:r w:rsidR="00FA2135">
        <w:t>$50,000</w:t>
      </w:r>
      <w:r w:rsidRPr="0034371D">
        <w:t xml:space="preserve"> for </w:t>
      </w:r>
      <w:r w:rsidR="00E45A76" w:rsidRPr="00E45A76">
        <w:t>UNIDO</w:t>
      </w:r>
      <w:r w:rsidRPr="0034371D">
        <w:t>), US $</w:t>
      </w:r>
      <w:r w:rsidR="00FA2135">
        <w:t>146,500</w:t>
      </w:r>
      <w:r w:rsidRPr="0034371D">
        <w:t xml:space="preserve"> (</w:t>
      </w:r>
      <w:r w:rsidR="00FA2135">
        <w:t>97.7</w:t>
      </w:r>
      <w:r w:rsidRPr="0034371D">
        <w:t> per</w:t>
      </w:r>
      <w:r w:rsidR="002D0826">
        <w:t> </w:t>
      </w:r>
      <w:r w:rsidRPr="0034371D">
        <w:t>cent) had been disbursed (US $</w:t>
      </w:r>
      <w:r w:rsidR="004427E0">
        <w:t>100,000</w:t>
      </w:r>
      <w:r w:rsidRPr="0034371D">
        <w:t xml:space="preserve"> for </w:t>
      </w:r>
      <w:r w:rsidR="00E45A76" w:rsidRPr="00E45A76">
        <w:t>UNEP</w:t>
      </w:r>
      <w:r w:rsidRPr="0034371D">
        <w:t xml:space="preserve"> and US $</w:t>
      </w:r>
      <w:r w:rsidR="004427E0">
        <w:t>4</w:t>
      </w:r>
      <w:r w:rsidR="000957C9">
        <w:t>7</w:t>
      </w:r>
      <w:r w:rsidR="004427E0">
        <w:t>,</w:t>
      </w:r>
      <w:r w:rsidR="000957C9">
        <w:t>9</w:t>
      </w:r>
      <w:r w:rsidR="004427E0">
        <w:t xml:space="preserve">00 </w:t>
      </w:r>
      <w:r w:rsidRPr="0034371D">
        <w:t xml:space="preserve">for </w:t>
      </w:r>
      <w:r w:rsidR="00E45A76" w:rsidRPr="00E45A76">
        <w:t>UNIDO</w:t>
      </w:r>
      <w:r w:rsidRPr="0034371D">
        <w:t xml:space="preserve">). </w:t>
      </w:r>
      <w:r w:rsidRPr="008E1402">
        <w:t>The balance of US $</w:t>
      </w:r>
      <w:r w:rsidR="000957C9" w:rsidRPr="008E1402">
        <w:t>2</w:t>
      </w:r>
      <w:r w:rsidR="003A2FD5" w:rsidRPr="008E1402">
        <w:t>,</w:t>
      </w:r>
      <w:r w:rsidR="000957C9" w:rsidRPr="008E1402">
        <w:t>1</w:t>
      </w:r>
      <w:r w:rsidR="003A2FD5" w:rsidRPr="008E1402">
        <w:t>00</w:t>
      </w:r>
      <w:r w:rsidRPr="008E1402">
        <w:t xml:space="preserve"> will be disbursed in </w:t>
      </w:r>
      <w:r w:rsidR="000957C9" w:rsidRPr="008E1402">
        <w:t>2024</w:t>
      </w:r>
      <w:r w:rsidR="00A20075" w:rsidRPr="008E1402">
        <w:t>.</w:t>
      </w:r>
    </w:p>
    <w:p w14:paraId="6A5879F4" w14:textId="789B3C1D" w:rsidR="00EA598B" w:rsidRPr="008E1402" w:rsidRDefault="00EA598B" w:rsidP="00006BED">
      <w:pPr>
        <w:spacing w:before="240" w:after="240"/>
        <w:rPr>
          <w:u w:val="single"/>
        </w:rPr>
      </w:pPr>
      <w:r w:rsidRPr="008E1402">
        <w:rPr>
          <w:u w:val="single"/>
        </w:rPr>
        <w:t xml:space="preserve">Implementation plan for the </w:t>
      </w:r>
      <w:r w:rsidR="00A71C59" w:rsidRPr="008E1402">
        <w:rPr>
          <w:u w:val="single"/>
        </w:rPr>
        <w:t>second</w:t>
      </w:r>
      <w:r w:rsidRPr="008E1402">
        <w:rPr>
          <w:u w:val="single"/>
        </w:rPr>
        <w:t xml:space="preserve"> tranche of stage </w:t>
      </w:r>
      <w:r w:rsidR="00E45A76" w:rsidRPr="008E1402">
        <w:rPr>
          <w:u w:val="single"/>
        </w:rPr>
        <w:t>II</w:t>
      </w:r>
      <w:r w:rsidRPr="008E1402">
        <w:rPr>
          <w:u w:val="single"/>
        </w:rPr>
        <w:t xml:space="preserve"> of the HCFC phase</w:t>
      </w:r>
      <w:r w:rsidRPr="008E1402">
        <w:rPr>
          <w:u w:val="single"/>
        </w:rPr>
        <w:noBreakHyphen/>
        <w:t>out management plan</w:t>
      </w:r>
    </w:p>
    <w:p w14:paraId="5F4B6C11" w14:textId="1F352BCA" w:rsidR="00EA598B" w:rsidRPr="008E1402" w:rsidRDefault="00EA598B" w:rsidP="00006BED">
      <w:pPr>
        <w:pStyle w:val="Heading1"/>
      </w:pPr>
      <w:bookmarkStart w:id="1" w:name="_Hlk164446614"/>
      <w:bookmarkStart w:id="2" w:name="_Hlk126934425"/>
      <w:bookmarkStart w:id="3" w:name="_Hlk126663552"/>
      <w:r w:rsidRPr="008E1402">
        <w:t xml:space="preserve">The following activities will be implemented between </w:t>
      </w:r>
      <w:r w:rsidR="00F705E5" w:rsidRPr="008E1402">
        <w:t>J</w:t>
      </w:r>
      <w:r w:rsidR="000563D5" w:rsidRPr="008E1402">
        <w:t>u</w:t>
      </w:r>
      <w:r w:rsidR="00834501" w:rsidRPr="008E1402">
        <w:t>ly</w:t>
      </w:r>
      <w:r w:rsidR="00F705E5" w:rsidRPr="008E1402">
        <w:t xml:space="preserve"> </w:t>
      </w:r>
      <w:r w:rsidRPr="008E1402">
        <w:t xml:space="preserve">2024 and </w:t>
      </w:r>
      <w:r w:rsidR="006A4328" w:rsidRPr="008E1402">
        <w:t>June 202</w:t>
      </w:r>
      <w:r w:rsidR="009D7357">
        <w:t>7:</w:t>
      </w:r>
    </w:p>
    <w:p w14:paraId="0C41BF2E" w14:textId="7877F2B2" w:rsidR="00487714" w:rsidRPr="009601AC" w:rsidRDefault="00487714" w:rsidP="00006BED">
      <w:pPr>
        <w:pStyle w:val="Heading2"/>
        <w:widowControl/>
        <w:numPr>
          <w:ilvl w:val="1"/>
          <w:numId w:val="1"/>
        </w:numPr>
        <w:rPr>
          <w:color w:val="000000" w:themeColor="text1"/>
        </w:rPr>
      </w:pPr>
      <w:bookmarkStart w:id="4" w:name="_Hlk165797330"/>
      <w:r w:rsidRPr="00F11B19">
        <w:rPr>
          <w:i/>
          <w:color w:val="000000" w:themeColor="text1"/>
        </w:rPr>
        <w:t>Strengthening the enforcement of ODS regulations</w:t>
      </w:r>
      <w:r w:rsidRPr="00F11B19">
        <w:rPr>
          <w:color w:val="000000" w:themeColor="text1"/>
        </w:rPr>
        <w:t xml:space="preserve">: </w:t>
      </w:r>
      <w:r w:rsidR="005A1269">
        <w:t>d</w:t>
      </w:r>
      <w:r w:rsidRPr="00F11B19">
        <w:t xml:space="preserve">rafting standard operational procedures for </w:t>
      </w:r>
      <w:r>
        <w:t xml:space="preserve">revising the </w:t>
      </w:r>
      <w:r w:rsidRPr="00F11B19">
        <w:t xml:space="preserve">quota allocation approach, licensing application/approval, and data reporting process for various stakeholders including </w:t>
      </w:r>
      <w:r>
        <w:t xml:space="preserve">the </w:t>
      </w:r>
      <w:r w:rsidR="00D151B1">
        <w:t xml:space="preserve">RAC </w:t>
      </w:r>
      <w:r>
        <w:t xml:space="preserve">association </w:t>
      </w:r>
      <w:r w:rsidRPr="00F11B19">
        <w:t>and importers;</w:t>
      </w:r>
      <w:r w:rsidRPr="00F11B19">
        <w:rPr>
          <w:color w:val="000000" w:themeColor="text1"/>
        </w:rPr>
        <w:t xml:space="preserve"> launching an online Montreal Protocol controlled substances license application and quota allocations</w:t>
      </w:r>
      <w:r>
        <w:rPr>
          <w:color w:val="000000" w:themeColor="text1"/>
        </w:rPr>
        <w:t xml:space="preserve"> system</w:t>
      </w:r>
      <w:r w:rsidRPr="00F11B19">
        <w:rPr>
          <w:color w:val="000000" w:themeColor="text1"/>
        </w:rPr>
        <w:t xml:space="preserve">; </w:t>
      </w:r>
      <w:r w:rsidR="004316D4" w:rsidRPr="000D2D2F">
        <w:t xml:space="preserve">capacity-building for 20 customs trainers on the revised </w:t>
      </w:r>
      <w:r w:rsidR="00557373">
        <w:t xml:space="preserve">ODS </w:t>
      </w:r>
      <w:r w:rsidR="004316D4" w:rsidRPr="000D2D2F">
        <w:t>legislation and procedures, and</w:t>
      </w:r>
      <w:r w:rsidR="004316D4" w:rsidRPr="00F11B19">
        <w:rPr>
          <w:color w:val="000000" w:themeColor="text1"/>
        </w:rPr>
        <w:t xml:space="preserve"> </w:t>
      </w:r>
      <w:r w:rsidR="00557373">
        <w:rPr>
          <w:color w:val="000000" w:themeColor="text1"/>
        </w:rPr>
        <w:t xml:space="preserve">training </w:t>
      </w:r>
      <w:r w:rsidRPr="00F11B19">
        <w:rPr>
          <w:color w:val="000000" w:themeColor="text1"/>
        </w:rPr>
        <w:t xml:space="preserve">workshops </w:t>
      </w:r>
      <w:r w:rsidR="00557373">
        <w:rPr>
          <w:color w:val="000000" w:themeColor="text1"/>
        </w:rPr>
        <w:t xml:space="preserve">for 75 </w:t>
      </w:r>
      <w:r w:rsidRPr="00F11B19">
        <w:rPr>
          <w:color w:val="000000" w:themeColor="text1"/>
        </w:rPr>
        <w:t>customs and enforcement officers</w:t>
      </w:r>
      <w:r w:rsidR="00557373">
        <w:rPr>
          <w:color w:val="000000" w:themeColor="text1"/>
        </w:rPr>
        <w:t xml:space="preserve"> </w:t>
      </w:r>
      <w:r w:rsidR="00557373" w:rsidRPr="00F11B19">
        <w:rPr>
          <w:color w:val="000000" w:themeColor="text1"/>
        </w:rPr>
        <w:t xml:space="preserve">on </w:t>
      </w:r>
      <w:r w:rsidR="00557373">
        <w:rPr>
          <w:color w:val="000000" w:themeColor="text1"/>
        </w:rPr>
        <w:t xml:space="preserve">the </w:t>
      </w:r>
      <w:r w:rsidR="00557373" w:rsidRPr="00F11B19">
        <w:rPr>
          <w:color w:val="000000" w:themeColor="text1"/>
        </w:rPr>
        <w:t>Montreal Protocol, the revised national legal framework on ODS and the prevention of illegal</w:t>
      </w:r>
      <w:r w:rsidR="00557373" w:rsidRPr="00F11B19" w:rsidDel="00ED0E31">
        <w:rPr>
          <w:color w:val="000000" w:themeColor="text1"/>
        </w:rPr>
        <w:t xml:space="preserve"> </w:t>
      </w:r>
      <w:r w:rsidR="00557373" w:rsidRPr="00F11B19">
        <w:rPr>
          <w:color w:val="000000" w:themeColor="text1"/>
        </w:rPr>
        <w:t>HCFC trade</w:t>
      </w:r>
      <w:r w:rsidRPr="00F11B19">
        <w:rPr>
          <w:color w:val="000000" w:themeColor="text1"/>
        </w:rPr>
        <w:t xml:space="preserve">; production of one </w:t>
      </w:r>
      <w:r w:rsidR="00557373">
        <w:rPr>
          <w:color w:val="000000" w:themeColor="text1"/>
        </w:rPr>
        <w:t xml:space="preserve">training </w:t>
      </w:r>
      <w:r w:rsidRPr="00F11B19">
        <w:rPr>
          <w:color w:val="000000" w:themeColor="text1"/>
        </w:rPr>
        <w:t xml:space="preserve">video </w:t>
      </w:r>
      <w:r w:rsidR="00557373">
        <w:rPr>
          <w:color w:val="000000" w:themeColor="text1"/>
        </w:rPr>
        <w:t xml:space="preserve">for </w:t>
      </w:r>
      <w:r w:rsidRPr="00F11B19">
        <w:rPr>
          <w:color w:val="000000" w:themeColor="text1"/>
        </w:rPr>
        <w:t xml:space="preserve">environmental inspectors on </w:t>
      </w:r>
      <w:r w:rsidR="00557373">
        <w:rPr>
          <w:color w:val="000000" w:themeColor="text1"/>
        </w:rPr>
        <w:t xml:space="preserve">regulations for controlled </w:t>
      </w:r>
      <w:r w:rsidRPr="00F11B19">
        <w:rPr>
          <w:color w:val="000000" w:themeColor="text1"/>
        </w:rPr>
        <w:t xml:space="preserve">substances; and </w:t>
      </w:r>
      <w:r w:rsidR="00444574">
        <w:rPr>
          <w:color w:val="000000" w:themeColor="text1"/>
        </w:rPr>
        <w:t xml:space="preserve">procurement of </w:t>
      </w:r>
      <w:r w:rsidRPr="00F11B19">
        <w:rPr>
          <w:color w:val="000000" w:themeColor="text1"/>
        </w:rPr>
        <w:t xml:space="preserve">five portable ODS identifiers </w:t>
      </w:r>
      <w:r w:rsidR="008D5C7B">
        <w:rPr>
          <w:color w:val="000000" w:themeColor="text1"/>
        </w:rPr>
        <w:t xml:space="preserve">for </w:t>
      </w:r>
      <w:r w:rsidR="00444574">
        <w:rPr>
          <w:color w:val="000000" w:themeColor="text1"/>
        </w:rPr>
        <w:t xml:space="preserve">customs </w:t>
      </w:r>
      <w:r w:rsidRPr="00F11B19">
        <w:rPr>
          <w:color w:val="000000" w:themeColor="text1"/>
        </w:rPr>
        <w:t>(UNEP) (</w:t>
      </w:r>
      <w:r w:rsidRPr="002A3E44">
        <w:rPr>
          <w:color w:val="000000" w:themeColor="text1"/>
        </w:rPr>
        <w:t>US $</w:t>
      </w:r>
      <w:r w:rsidR="009601AC" w:rsidRPr="002A3E44">
        <w:rPr>
          <w:color w:val="000000" w:themeColor="text1"/>
        </w:rPr>
        <w:t>3</w:t>
      </w:r>
      <w:r w:rsidRPr="002A3E44">
        <w:rPr>
          <w:color w:val="000000" w:themeColor="text1"/>
        </w:rPr>
        <w:t>5,000)</w:t>
      </w:r>
      <w:r w:rsidRPr="009601AC">
        <w:rPr>
          <w:color w:val="000000" w:themeColor="text1"/>
        </w:rPr>
        <w:t xml:space="preserve"> and (UNIDO) (US $20,000);</w:t>
      </w:r>
    </w:p>
    <w:p w14:paraId="35B3D325" w14:textId="0E21B289" w:rsidR="00EA598B" w:rsidRPr="009601AC" w:rsidRDefault="007D565B" w:rsidP="00006BED">
      <w:pPr>
        <w:pStyle w:val="Heading2"/>
        <w:widowControl/>
        <w:numPr>
          <w:ilvl w:val="1"/>
          <w:numId w:val="1"/>
        </w:numPr>
        <w:rPr>
          <w:color w:val="000000" w:themeColor="text1"/>
        </w:rPr>
      </w:pPr>
      <w:r w:rsidRPr="009601AC">
        <w:rPr>
          <w:i/>
          <w:iCs/>
        </w:rPr>
        <w:t>Development and implementation of technical standards for RAC systems:</w:t>
      </w:r>
      <w:r w:rsidRPr="009601AC">
        <w:t xml:space="preserve"> </w:t>
      </w:r>
      <w:r w:rsidR="005A1269">
        <w:rPr>
          <w:color w:val="000000" w:themeColor="text1"/>
        </w:rPr>
        <w:t>c</w:t>
      </w:r>
      <w:r w:rsidR="009601AC" w:rsidRPr="009601AC">
        <w:rPr>
          <w:color w:val="000000" w:themeColor="text1"/>
        </w:rPr>
        <w:t xml:space="preserve">onducting a needs assessment study with regards </w:t>
      </w:r>
      <w:r w:rsidR="00D65E3F">
        <w:rPr>
          <w:color w:val="000000" w:themeColor="text1"/>
        </w:rPr>
        <w:t xml:space="preserve">to the introduction of relevant </w:t>
      </w:r>
      <w:r w:rsidR="009601AC" w:rsidRPr="009601AC">
        <w:rPr>
          <w:color w:val="000000" w:themeColor="text1"/>
        </w:rPr>
        <w:t xml:space="preserve">international standards for flammable refrigerants </w:t>
      </w:r>
      <w:r w:rsidR="00D65E3F">
        <w:rPr>
          <w:color w:val="000000" w:themeColor="text1"/>
        </w:rPr>
        <w:t>in</w:t>
      </w:r>
      <w:r w:rsidR="009601AC" w:rsidRPr="009601AC">
        <w:rPr>
          <w:color w:val="000000" w:themeColor="text1"/>
        </w:rPr>
        <w:t xml:space="preserve"> Zambia; develop</w:t>
      </w:r>
      <w:r w:rsidR="00D65E3F">
        <w:rPr>
          <w:color w:val="000000" w:themeColor="text1"/>
        </w:rPr>
        <w:t>ing</w:t>
      </w:r>
      <w:r w:rsidR="009601AC" w:rsidRPr="009601AC">
        <w:rPr>
          <w:color w:val="000000" w:themeColor="text1"/>
        </w:rPr>
        <w:t xml:space="preserve"> technical standards to minimize the risk of using low-GWP technology systems during the installation, operation, maintenance, and decommissioning of RAC equipment; organiz</w:t>
      </w:r>
      <w:r w:rsidR="00D65E3F">
        <w:rPr>
          <w:color w:val="000000" w:themeColor="text1"/>
        </w:rPr>
        <w:t>ing</w:t>
      </w:r>
      <w:r w:rsidR="009601AC" w:rsidRPr="009601AC">
        <w:rPr>
          <w:color w:val="000000" w:themeColor="text1"/>
        </w:rPr>
        <w:t xml:space="preserve"> at least two stakeholder consultation workshop</w:t>
      </w:r>
      <w:r w:rsidR="00D65E3F">
        <w:rPr>
          <w:color w:val="000000" w:themeColor="text1"/>
        </w:rPr>
        <w:t>s</w:t>
      </w:r>
      <w:r w:rsidR="009601AC" w:rsidRPr="009601AC">
        <w:rPr>
          <w:color w:val="000000" w:themeColor="text1"/>
        </w:rPr>
        <w:t xml:space="preserve"> </w:t>
      </w:r>
      <w:r w:rsidR="00D65E3F">
        <w:rPr>
          <w:color w:val="000000" w:themeColor="text1"/>
        </w:rPr>
        <w:t xml:space="preserve">to finalize </w:t>
      </w:r>
      <w:r w:rsidR="009601AC" w:rsidRPr="009601AC">
        <w:rPr>
          <w:color w:val="000000" w:themeColor="text1"/>
        </w:rPr>
        <w:t>the national RAC standards; print</w:t>
      </w:r>
      <w:r w:rsidR="00D65E3F">
        <w:rPr>
          <w:color w:val="000000" w:themeColor="text1"/>
        </w:rPr>
        <w:t>ing</w:t>
      </w:r>
      <w:r w:rsidR="009601AC" w:rsidRPr="009601AC">
        <w:rPr>
          <w:color w:val="000000" w:themeColor="text1"/>
        </w:rPr>
        <w:t xml:space="preserve"> and disseminat</w:t>
      </w:r>
      <w:r w:rsidR="00D65E3F">
        <w:rPr>
          <w:color w:val="000000" w:themeColor="text1"/>
        </w:rPr>
        <w:t>ing</w:t>
      </w:r>
      <w:r w:rsidR="009601AC" w:rsidRPr="009601AC">
        <w:rPr>
          <w:color w:val="000000" w:themeColor="text1"/>
        </w:rPr>
        <w:t xml:space="preserve"> the RAC standards; </w:t>
      </w:r>
      <w:r w:rsidR="009601AC" w:rsidRPr="009601AC">
        <w:rPr>
          <w:color w:val="000000" w:themeColor="text1"/>
          <w:shd w:val="clear" w:color="auto" w:fill="FFFFFF" w:themeFill="background1"/>
        </w:rPr>
        <w:t>conduct</w:t>
      </w:r>
      <w:r w:rsidR="00D5460C">
        <w:rPr>
          <w:color w:val="000000" w:themeColor="text1"/>
          <w:shd w:val="clear" w:color="auto" w:fill="FFFFFF" w:themeFill="background1"/>
        </w:rPr>
        <w:t>ing</w:t>
      </w:r>
      <w:r w:rsidR="009601AC" w:rsidRPr="009601AC">
        <w:rPr>
          <w:color w:val="000000" w:themeColor="text1"/>
          <w:shd w:val="clear" w:color="auto" w:fill="FFFFFF" w:themeFill="background1"/>
        </w:rPr>
        <w:t xml:space="preserve"> five </w:t>
      </w:r>
      <w:r w:rsidR="00D5460C">
        <w:rPr>
          <w:color w:val="000000" w:themeColor="text1"/>
          <w:shd w:val="clear" w:color="auto" w:fill="FFFFFF" w:themeFill="background1"/>
        </w:rPr>
        <w:t xml:space="preserve">capacity building </w:t>
      </w:r>
      <w:r w:rsidR="009601AC" w:rsidRPr="009601AC">
        <w:rPr>
          <w:color w:val="000000" w:themeColor="text1"/>
          <w:shd w:val="clear" w:color="auto" w:fill="FFFFFF" w:themeFill="background1"/>
        </w:rPr>
        <w:t xml:space="preserve">workshops to </w:t>
      </w:r>
      <w:r w:rsidR="00D5460C">
        <w:rPr>
          <w:color w:val="000000" w:themeColor="text1"/>
          <w:shd w:val="clear" w:color="auto" w:fill="FFFFFF" w:themeFill="background1"/>
        </w:rPr>
        <w:t>train</w:t>
      </w:r>
      <w:r w:rsidR="005143C7">
        <w:rPr>
          <w:color w:val="000000" w:themeColor="text1"/>
          <w:shd w:val="clear" w:color="auto" w:fill="FFFFFF" w:themeFill="background1"/>
        </w:rPr>
        <w:t xml:space="preserve"> </w:t>
      </w:r>
      <w:r w:rsidR="009601AC" w:rsidRPr="009601AC">
        <w:rPr>
          <w:color w:val="000000" w:themeColor="text1"/>
          <w:shd w:val="clear" w:color="auto" w:fill="FFFFFF" w:themeFill="background1"/>
        </w:rPr>
        <w:t xml:space="preserve">100 </w:t>
      </w:r>
      <w:r w:rsidR="005A1269">
        <w:rPr>
          <w:color w:val="000000" w:themeColor="text1"/>
          <w:shd w:val="clear" w:color="auto" w:fill="FFFFFF" w:themeFill="background1"/>
        </w:rPr>
        <w:t>participants</w:t>
      </w:r>
      <w:r w:rsidR="009601AC" w:rsidRPr="009601AC">
        <w:rPr>
          <w:color w:val="000000" w:themeColor="text1"/>
          <w:shd w:val="clear" w:color="auto" w:fill="FFFFFF" w:themeFill="background1"/>
        </w:rPr>
        <w:t xml:space="preserve"> (environmental inspectors, NOU </w:t>
      </w:r>
      <w:r w:rsidR="005A1269">
        <w:rPr>
          <w:color w:val="000000" w:themeColor="text1"/>
          <w:shd w:val="clear" w:color="auto" w:fill="FFFFFF" w:themeFill="background1"/>
        </w:rPr>
        <w:t xml:space="preserve">staff </w:t>
      </w:r>
      <w:r w:rsidR="009601AC" w:rsidRPr="009601AC">
        <w:rPr>
          <w:color w:val="000000" w:themeColor="text1"/>
          <w:shd w:val="clear" w:color="auto" w:fill="FFFFFF" w:themeFill="background1"/>
        </w:rPr>
        <w:t xml:space="preserve">and </w:t>
      </w:r>
      <w:r w:rsidR="005A1269">
        <w:rPr>
          <w:color w:val="000000" w:themeColor="text1"/>
          <w:shd w:val="clear" w:color="auto" w:fill="FFFFFF" w:themeFill="background1"/>
        </w:rPr>
        <w:t xml:space="preserve">officers from </w:t>
      </w:r>
      <w:r w:rsidR="009601AC" w:rsidRPr="009601AC">
        <w:rPr>
          <w:color w:val="000000" w:themeColor="text1"/>
          <w:shd w:val="clear" w:color="auto" w:fill="FFFFFF" w:themeFill="background1"/>
        </w:rPr>
        <w:t>the Zambia Bureau of Standards) on RAC standards</w:t>
      </w:r>
      <w:r w:rsidR="009601AC" w:rsidRPr="009601AC">
        <w:rPr>
          <w:color w:val="000000" w:themeColor="text1"/>
        </w:rPr>
        <w:t xml:space="preserve"> </w:t>
      </w:r>
      <w:r w:rsidR="00EA598B" w:rsidRPr="009601AC">
        <w:rPr>
          <w:color w:val="000000" w:themeColor="text1"/>
        </w:rPr>
        <w:t>(</w:t>
      </w:r>
      <w:r w:rsidRPr="009601AC">
        <w:rPr>
          <w:color w:val="000000" w:themeColor="text1"/>
        </w:rPr>
        <w:t>UNEP</w:t>
      </w:r>
      <w:r w:rsidR="00EA598B" w:rsidRPr="009601AC">
        <w:rPr>
          <w:color w:val="000000" w:themeColor="text1"/>
        </w:rPr>
        <w:t>) (US $</w:t>
      </w:r>
      <w:r w:rsidR="009601AC" w:rsidRPr="009601AC">
        <w:rPr>
          <w:color w:val="000000" w:themeColor="text1"/>
        </w:rPr>
        <w:t>4</w:t>
      </w:r>
      <w:r w:rsidRPr="009601AC">
        <w:rPr>
          <w:color w:val="000000" w:themeColor="text1"/>
        </w:rPr>
        <w:t>5,000</w:t>
      </w:r>
      <w:r w:rsidR="00EA598B" w:rsidRPr="009601AC">
        <w:rPr>
          <w:color w:val="000000" w:themeColor="text1"/>
        </w:rPr>
        <w:t>);</w:t>
      </w:r>
    </w:p>
    <w:p w14:paraId="7607B170" w14:textId="71EB6752" w:rsidR="001D2EEE" w:rsidRDefault="00677207" w:rsidP="001D2EEE">
      <w:pPr>
        <w:pStyle w:val="Heading2"/>
        <w:widowControl/>
        <w:numPr>
          <w:ilvl w:val="1"/>
          <w:numId w:val="1"/>
        </w:numPr>
        <w:rPr>
          <w:color w:val="000000" w:themeColor="text1"/>
        </w:rPr>
      </w:pPr>
      <w:r w:rsidRPr="00677207">
        <w:rPr>
          <w:i/>
          <w:color w:val="000000" w:themeColor="text1"/>
          <w:shd w:val="clear" w:color="auto" w:fill="FFFFFF" w:themeFill="background1"/>
        </w:rPr>
        <w:t>Strengthening</w:t>
      </w:r>
      <w:r w:rsidRPr="003D0242">
        <w:rPr>
          <w:i/>
          <w:color w:val="000000"/>
          <w:shd w:val="clear" w:color="auto" w:fill="FFFFFF"/>
        </w:rPr>
        <w:t xml:space="preserve"> the RAC technician certification scheme</w:t>
      </w:r>
      <w:r w:rsidRPr="003D0242">
        <w:rPr>
          <w:color w:val="000000"/>
          <w:shd w:val="clear" w:color="auto" w:fill="FFFFFF"/>
        </w:rPr>
        <w:t xml:space="preserve">: </w:t>
      </w:r>
      <w:r w:rsidR="005A1269">
        <w:rPr>
          <w:color w:val="000000"/>
        </w:rPr>
        <w:t>t</w:t>
      </w:r>
      <w:r w:rsidRPr="003D0242">
        <w:rPr>
          <w:color w:val="000000"/>
        </w:rPr>
        <w:t>rain</w:t>
      </w:r>
      <w:r>
        <w:rPr>
          <w:color w:val="000000"/>
        </w:rPr>
        <w:t>ing</w:t>
      </w:r>
      <w:r w:rsidRPr="003D0242">
        <w:rPr>
          <w:color w:val="000000"/>
        </w:rPr>
        <w:t xml:space="preserve"> and certif</w:t>
      </w:r>
      <w:r>
        <w:rPr>
          <w:color w:val="000000"/>
        </w:rPr>
        <w:t xml:space="preserve">ication of </w:t>
      </w:r>
      <w:r w:rsidRPr="003D0242">
        <w:rPr>
          <w:color w:val="000000"/>
        </w:rPr>
        <w:t xml:space="preserve">225 refrigeration technicians to ensure best practices in handling flammable refrigerants and </w:t>
      </w:r>
      <w:r>
        <w:rPr>
          <w:color w:val="000000"/>
        </w:rPr>
        <w:t>adoption of refrigerant leakage prevention measures</w:t>
      </w:r>
      <w:r w:rsidRPr="003D0242">
        <w:rPr>
          <w:color w:val="000000"/>
        </w:rPr>
        <w:t>; promot</w:t>
      </w:r>
      <w:r>
        <w:rPr>
          <w:color w:val="000000"/>
        </w:rPr>
        <w:t>ing</w:t>
      </w:r>
      <w:r w:rsidRPr="003D0242">
        <w:rPr>
          <w:color w:val="000000"/>
        </w:rPr>
        <w:t xml:space="preserve"> the hiring of certified technicians through mass media and meetings with groups of end</w:t>
      </w:r>
      <w:r w:rsidRPr="003D0242">
        <w:rPr>
          <w:color w:val="000000"/>
        </w:rPr>
        <w:noBreakHyphen/>
        <w:t>users (e.g., hotels, restaurants, supermarkets); and provid</w:t>
      </w:r>
      <w:r>
        <w:rPr>
          <w:color w:val="000000"/>
        </w:rPr>
        <w:t>ing</w:t>
      </w:r>
      <w:r w:rsidRPr="003D0242">
        <w:rPr>
          <w:color w:val="000000"/>
        </w:rPr>
        <w:t xml:space="preserve"> technical support to the RAC Association of </w:t>
      </w:r>
      <w:r w:rsidRPr="003D0242">
        <w:rPr>
          <w:color w:val="000000"/>
        </w:rPr>
        <w:lastRenderedPageBreak/>
        <w:t xml:space="preserve">Zambia to monitor the application of </w:t>
      </w:r>
      <w:r w:rsidR="001C49EF">
        <w:rPr>
          <w:color w:val="000000"/>
        </w:rPr>
        <w:t xml:space="preserve">the association’s </w:t>
      </w:r>
      <w:r w:rsidRPr="003D0242">
        <w:rPr>
          <w:color w:val="000000"/>
        </w:rPr>
        <w:t>codes of conduct</w:t>
      </w:r>
      <w:r w:rsidR="001D2EEE">
        <w:rPr>
          <w:color w:val="000000"/>
        </w:rPr>
        <w:t xml:space="preserve"> </w:t>
      </w:r>
      <w:r w:rsidR="001D2EEE" w:rsidRPr="00D151B1">
        <w:rPr>
          <w:color w:val="000000" w:themeColor="text1"/>
        </w:rPr>
        <w:t>(UNEP) (US $</w:t>
      </w:r>
      <w:r w:rsidR="001D2EEE">
        <w:rPr>
          <w:color w:val="000000" w:themeColor="text1"/>
        </w:rPr>
        <w:t>3</w:t>
      </w:r>
      <w:r w:rsidR="001D2EEE" w:rsidRPr="00D151B1">
        <w:rPr>
          <w:color w:val="000000" w:themeColor="text1"/>
        </w:rPr>
        <w:t>5,000);</w:t>
      </w:r>
    </w:p>
    <w:p w14:paraId="61F0B008" w14:textId="475CC55F" w:rsidR="001D2EEE" w:rsidRPr="00624BF1" w:rsidRDefault="001D2EEE" w:rsidP="001D2EEE">
      <w:pPr>
        <w:pStyle w:val="Heading2"/>
        <w:widowControl/>
        <w:numPr>
          <w:ilvl w:val="1"/>
          <w:numId w:val="1"/>
        </w:numPr>
      </w:pPr>
      <w:r w:rsidRPr="003D0242">
        <w:rPr>
          <w:i/>
          <w:color w:val="000000"/>
        </w:rPr>
        <w:t>Strengthening the three existing centres of excellence and creating two new centres:</w:t>
      </w:r>
      <w:r w:rsidRPr="003D0242">
        <w:rPr>
          <w:color w:val="000000"/>
        </w:rPr>
        <w:t xml:space="preserve"> </w:t>
      </w:r>
      <w:r w:rsidR="005A1269">
        <w:rPr>
          <w:color w:val="000000"/>
        </w:rPr>
        <w:t>d</w:t>
      </w:r>
      <w:r w:rsidRPr="003D0242">
        <w:rPr>
          <w:color w:val="000000"/>
        </w:rPr>
        <w:t>eliver</w:t>
      </w:r>
      <w:r>
        <w:rPr>
          <w:color w:val="000000"/>
        </w:rPr>
        <w:t>y of</w:t>
      </w:r>
      <w:r w:rsidRPr="003D0242">
        <w:rPr>
          <w:color w:val="000000"/>
        </w:rPr>
        <w:t xml:space="preserve"> two sets of equipment for good practices (e.g., refrigerant recovery units, refrigerant identifiers, vacuum pumps and service tools) for </w:t>
      </w:r>
      <w:r>
        <w:rPr>
          <w:color w:val="000000"/>
        </w:rPr>
        <w:t xml:space="preserve">two </w:t>
      </w:r>
      <w:r w:rsidRPr="003D0242">
        <w:rPr>
          <w:color w:val="000000"/>
        </w:rPr>
        <w:t>new centres</w:t>
      </w:r>
      <w:r w:rsidR="005A1269">
        <w:rPr>
          <w:color w:val="000000"/>
        </w:rPr>
        <w:t xml:space="preserve"> of excellence</w:t>
      </w:r>
      <w:r w:rsidRPr="003D0242">
        <w:rPr>
          <w:color w:val="000000"/>
        </w:rPr>
        <w:t xml:space="preserve">, and five sets of equipment and tools for the handling of hydrocarbons </w:t>
      </w:r>
      <w:r w:rsidRPr="003D0242">
        <w:rPr>
          <w:color w:val="000000"/>
          <w:kern w:val="28"/>
        </w:rPr>
        <w:t xml:space="preserve">to all </w:t>
      </w:r>
      <w:r>
        <w:rPr>
          <w:color w:val="000000"/>
          <w:kern w:val="28"/>
        </w:rPr>
        <w:t xml:space="preserve">five </w:t>
      </w:r>
      <w:r w:rsidRPr="003D0242">
        <w:rPr>
          <w:color w:val="000000"/>
          <w:kern w:val="28"/>
        </w:rPr>
        <w:t>centres;</w:t>
      </w:r>
      <w:r w:rsidRPr="003D0242">
        <w:rPr>
          <w:color w:val="000000"/>
        </w:rPr>
        <w:t xml:space="preserve"> </w:t>
      </w:r>
      <w:bookmarkStart w:id="5" w:name="_Hlk164445257"/>
      <w:r w:rsidRPr="003D0242">
        <w:rPr>
          <w:color w:val="000000"/>
        </w:rPr>
        <w:t xml:space="preserve">feasibility study and </w:t>
      </w:r>
      <w:r w:rsidRPr="003D0242">
        <w:rPr>
          <w:color w:val="000000"/>
          <w:kern w:val="28"/>
        </w:rPr>
        <w:t xml:space="preserve">development of the business model for </w:t>
      </w:r>
      <w:r w:rsidRPr="003D0242">
        <w:rPr>
          <w:color w:val="000000"/>
        </w:rPr>
        <w:t>establishing a recovery and re</w:t>
      </w:r>
      <w:r w:rsidRPr="003D0242">
        <w:rPr>
          <w:color w:val="000000"/>
        </w:rPr>
        <w:noBreakHyphen/>
        <w:t xml:space="preserve">use scheme </w:t>
      </w:r>
      <w:r w:rsidRPr="003D0242">
        <w:rPr>
          <w:color w:val="000000"/>
          <w:kern w:val="28"/>
        </w:rPr>
        <w:t xml:space="preserve">and the procurement of equipment for one reclaim centre (e.g. one </w:t>
      </w:r>
      <w:r w:rsidRPr="000D2D2F">
        <w:rPr>
          <w:kern w:val="28"/>
        </w:rPr>
        <w:t>reclaim unit for multiple non-flammable refrigerants, refrigerant identifier and laboratory items for simple quality check of reclaimed refrigerant; recovery units, cylinders of 100 lbs and 30</w:t>
      </w:r>
      <w:r w:rsidR="001C49EF">
        <w:rPr>
          <w:kern w:val="28"/>
        </w:rPr>
        <w:t> </w:t>
      </w:r>
      <w:r w:rsidRPr="000D2D2F">
        <w:rPr>
          <w:kern w:val="28"/>
        </w:rPr>
        <w:t>lbs, a storage tank for unintended mixtures, and scales)</w:t>
      </w:r>
      <w:r w:rsidRPr="003D0242">
        <w:rPr>
          <w:color w:val="000000"/>
          <w:kern w:val="28"/>
        </w:rPr>
        <w:t xml:space="preserve">; </w:t>
      </w:r>
      <w:bookmarkEnd w:id="5"/>
      <w:r w:rsidRPr="003D0242">
        <w:rPr>
          <w:color w:val="000000"/>
        </w:rPr>
        <w:t>(UNIDO) (US $</w:t>
      </w:r>
      <w:r w:rsidRPr="000D2D2F">
        <w:t xml:space="preserve">139,000 and </w:t>
      </w:r>
      <w:r w:rsidR="000957C9" w:rsidRPr="00624BF1">
        <w:t>US</w:t>
      </w:r>
      <w:r w:rsidR="005A1269" w:rsidRPr="00624BF1">
        <w:t> </w:t>
      </w:r>
      <w:r w:rsidR="000957C9" w:rsidRPr="00624BF1">
        <w:t xml:space="preserve">$2,100 </w:t>
      </w:r>
      <w:r w:rsidRPr="00624BF1">
        <w:t>remaining budget from the first tranche</w:t>
      </w:r>
      <w:r w:rsidRPr="00624BF1">
        <w:rPr>
          <w:color w:val="000000"/>
        </w:rPr>
        <w:t xml:space="preserve">); </w:t>
      </w:r>
      <w:r w:rsidRPr="00624BF1">
        <w:t>and</w:t>
      </w:r>
    </w:p>
    <w:p w14:paraId="7E3DB934" w14:textId="453DB1C6" w:rsidR="00B36F5A" w:rsidRPr="00624BF1" w:rsidRDefault="00B36F5A" w:rsidP="00006BED">
      <w:pPr>
        <w:pStyle w:val="Heading2"/>
        <w:widowControl/>
        <w:numPr>
          <w:ilvl w:val="1"/>
          <w:numId w:val="1"/>
        </w:numPr>
      </w:pPr>
      <w:r w:rsidRPr="005120C8">
        <w:rPr>
          <w:i/>
          <w:iCs/>
        </w:rPr>
        <w:t>Activities to maintain energy efficiency</w:t>
      </w:r>
      <w:r w:rsidRPr="00624BF1">
        <w:t xml:space="preserve">: </w:t>
      </w:r>
      <w:r w:rsidR="005A1269" w:rsidRPr="00624BF1">
        <w:t>d</w:t>
      </w:r>
      <w:r w:rsidRPr="00624BF1">
        <w:t>escribed in detail in the following section (UNEP) (US $100,000); and</w:t>
      </w:r>
    </w:p>
    <w:p w14:paraId="59247BA4" w14:textId="22E211D3" w:rsidR="00511004" w:rsidRPr="00624BF1" w:rsidRDefault="00B36F5A" w:rsidP="00A647B2">
      <w:pPr>
        <w:pStyle w:val="Heading2"/>
        <w:widowControl/>
        <w:numPr>
          <w:ilvl w:val="1"/>
          <w:numId w:val="1"/>
        </w:numPr>
      </w:pPr>
      <w:r w:rsidRPr="00624BF1">
        <w:rPr>
          <w:i/>
          <w:iCs/>
        </w:rPr>
        <w:t>Project monitoring</w:t>
      </w:r>
      <w:r w:rsidR="009306D4" w:rsidRPr="00624BF1">
        <w:t>: continue the coordination and monitoring of the HPMP action plan</w:t>
      </w:r>
      <w:r w:rsidR="00624BF1">
        <w:t xml:space="preserve"> </w:t>
      </w:r>
      <w:r w:rsidR="00511004" w:rsidRPr="00624BF1">
        <w:t>including a consultant to assist NOU in monitoring and collecting data, travel, and workshops/ meetings (UNEP) (US $5,000).</w:t>
      </w:r>
    </w:p>
    <w:p w14:paraId="270049F3" w14:textId="5FAE319D" w:rsidR="00EA598B" w:rsidRPr="00F10E01" w:rsidRDefault="00EA598B" w:rsidP="00006BED">
      <w:pPr>
        <w:spacing w:after="240"/>
        <w:rPr>
          <w:i/>
          <w:highlight w:val="yellow"/>
        </w:rPr>
      </w:pPr>
      <w:bookmarkStart w:id="6" w:name="_Hlk164511464"/>
      <w:bookmarkEnd w:id="1"/>
      <w:bookmarkEnd w:id="4"/>
      <w:r w:rsidRPr="00605ECB">
        <w:rPr>
          <w:i/>
        </w:rPr>
        <w:t>Activities to maintain energy efficiency in the refrigeration servicing sector</w:t>
      </w:r>
    </w:p>
    <w:p w14:paraId="09D967C2" w14:textId="0AE2266B" w:rsidR="008E1038" w:rsidRPr="00CE04C1" w:rsidRDefault="008E1038" w:rsidP="009D0EAF">
      <w:pPr>
        <w:pStyle w:val="Heading1"/>
        <w:rPr>
          <w:lang w:eastAsia="en-CA"/>
        </w:rPr>
      </w:pPr>
      <w:bookmarkStart w:id="7" w:name="_Hlk126934504"/>
      <w:bookmarkEnd w:id="2"/>
      <w:bookmarkEnd w:id="3"/>
      <w:bookmarkEnd w:id="6"/>
      <w:r w:rsidRPr="000206D8">
        <w:rPr>
          <w:lang w:eastAsia="en-CA"/>
        </w:rPr>
        <w:t xml:space="preserve">The project related to energy efficiency, submitted in line with decision 89/6, has been designed to introduce alternatives to HCFCs with low or zero GWP and to maintain energy efficiency in the refrigeration sector </w:t>
      </w:r>
      <w:r>
        <w:rPr>
          <w:lang w:eastAsia="en-CA"/>
        </w:rPr>
        <w:t xml:space="preserve">as per </w:t>
      </w:r>
      <w:r w:rsidRPr="000206D8">
        <w:rPr>
          <w:lang w:eastAsia="en-CA"/>
        </w:rPr>
        <w:t>paragraphs b(iii) and (v</w:t>
      </w:r>
      <w:r>
        <w:rPr>
          <w:lang w:eastAsia="en-CA"/>
        </w:rPr>
        <w:t xml:space="preserve">). </w:t>
      </w:r>
      <w:r w:rsidRPr="000206D8">
        <w:rPr>
          <w:lang w:eastAsia="en-CA"/>
        </w:rPr>
        <w:t>The description and proposed cost of activities to maintain energy efficiency in the sector to be implemented by UNEP include</w:t>
      </w:r>
      <w:r>
        <w:rPr>
          <w:lang w:eastAsia="en-CA"/>
        </w:rPr>
        <w:t>:</w:t>
      </w:r>
    </w:p>
    <w:p w14:paraId="6D084CAA" w14:textId="5502FD98" w:rsidR="00FF0499" w:rsidRPr="00006BED" w:rsidRDefault="00CE04C1" w:rsidP="00006BED">
      <w:pPr>
        <w:pStyle w:val="Heading2"/>
        <w:widowControl/>
        <w:spacing w:after="0"/>
      </w:pPr>
      <w:r w:rsidRPr="00CE04C1">
        <w:rPr>
          <w:i/>
          <w:iCs/>
          <w:color w:val="000000"/>
        </w:rPr>
        <w:t xml:space="preserve">Cooperation and </w:t>
      </w:r>
      <w:r w:rsidR="00882743">
        <w:rPr>
          <w:i/>
          <w:iCs/>
          <w:color w:val="000000"/>
        </w:rPr>
        <w:t>c</w:t>
      </w:r>
      <w:r w:rsidRPr="00CE04C1">
        <w:rPr>
          <w:i/>
          <w:iCs/>
          <w:color w:val="000000"/>
        </w:rPr>
        <w:t xml:space="preserve">ollaboration for </w:t>
      </w:r>
      <w:r w:rsidR="00882743">
        <w:rPr>
          <w:i/>
          <w:iCs/>
          <w:color w:val="000000"/>
        </w:rPr>
        <w:t>p</w:t>
      </w:r>
      <w:r w:rsidRPr="00CE04C1">
        <w:rPr>
          <w:i/>
          <w:iCs/>
          <w:color w:val="000000"/>
        </w:rPr>
        <w:t xml:space="preserve">olicy </w:t>
      </w:r>
      <w:r w:rsidR="00882743">
        <w:rPr>
          <w:i/>
          <w:iCs/>
          <w:color w:val="000000"/>
        </w:rPr>
        <w:t>e</w:t>
      </w:r>
      <w:r w:rsidRPr="00CE04C1">
        <w:rPr>
          <w:i/>
          <w:iCs/>
          <w:color w:val="000000"/>
        </w:rPr>
        <w:t>nhancement:</w:t>
      </w:r>
      <w:r w:rsidR="00FF0499">
        <w:rPr>
          <w:i/>
          <w:iCs/>
          <w:color w:val="000000"/>
        </w:rPr>
        <w:t xml:space="preserve"> </w:t>
      </w:r>
      <w:r w:rsidR="001C49EF">
        <w:rPr>
          <w:color w:val="000000"/>
        </w:rPr>
        <w:t>d</w:t>
      </w:r>
      <w:r w:rsidR="00FF0499" w:rsidRPr="00FF0499">
        <w:rPr>
          <w:color w:val="0E101A"/>
        </w:rPr>
        <w:t xml:space="preserve">eveloping the collaboration framework between the NOU and the Energy Regulatory Commission to facilitate </w:t>
      </w:r>
      <w:r w:rsidR="00FF0499" w:rsidRPr="00547350">
        <w:rPr>
          <w:color w:val="0E101A"/>
        </w:rPr>
        <w:t>coordination for policy enhancement and introduction of minimum energy performance standards (MEPS</w:t>
      </w:r>
      <w:r w:rsidR="00FF0499" w:rsidRPr="00FF0499">
        <w:rPr>
          <w:color w:val="0E101A"/>
        </w:rPr>
        <w:t>) and labelling for domestic refrigerators and freezers and potential</w:t>
      </w:r>
      <w:r w:rsidR="003B337E">
        <w:rPr>
          <w:color w:val="0E101A"/>
        </w:rPr>
        <w:t xml:space="preserve">ly other </w:t>
      </w:r>
      <w:r w:rsidR="00FF0499" w:rsidRPr="00FF0499">
        <w:rPr>
          <w:color w:val="0E101A"/>
        </w:rPr>
        <w:t xml:space="preserve">appliances </w:t>
      </w:r>
      <w:r w:rsidR="003B337E">
        <w:rPr>
          <w:color w:val="0E101A"/>
        </w:rPr>
        <w:t xml:space="preserve">in the </w:t>
      </w:r>
      <w:r w:rsidR="003B337E" w:rsidRPr="00624BF1">
        <w:rPr>
          <w:color w:val="0E101A"/>
        </w:rPr>
        <w:t>future</w:t>
      </w:r>
      <w:r w:rsidR="00FF0499" w:rsidRPr="00624BF1">
        <w:rPr>
          <w:color w:val="0E101A"/>
        </w:rPr>
        <w:t xml:space="preserve">; analysis of the existing national and international legislation on energy efficiency for the </w:t>
      </w:r>
      <w:r w:rsidR="00F2018F" w:rsidRPr="00624BF1">
        <w:rPr>
          <w:color w:val="0E101A"/>
        </w:rPr>
        <w:t xml:space="preserve">refrigeration, air-conditioning and heat pump </w:t>
      </w:r>
      <w:r w:rsidR="003B337E" w:rsidRPr="00624BF1">
        <w:rPr>
          <w:color w:val="0E101A"/>
        </w:rPr>
        <w:t>(</w:t>
      </w:r>
      <w:r w:rsidR="00FF0499" w:rsidRPr="00624BF1">
        <w:rPr>
          <w:color w:val="0E101A"/>
        </w:rPr>
        <w:t>RACHP</w:t>
      </w:r>
      <w:r w:rsidR="003B337E" w:rsidRPr="00624BF1">
        <w:rPr>
          <w:color w:val="0E101A"/>
        </w:rPr>
        <w:t>)</w:t>
      </w:r>
      <w:r w:rsidR="00FF0499" w:rsidRPr="00624BF1">
        <w:rPr>
          <w:color w:val="0E101A"/>
        </w:rPr>
        <w:t xml:space="preserve"> sector, identification of existing gaps in the country legislation</w:t>
      </w:r>
      <w:r w:rsidR="00547350" w:rsidRPr="00624BF1">
        <w:rPr>
          <w:color w:val="0E101A"/>
        </w:rPr>
        <w:t>,</w:t>
      </w:r>
      <w:r w:rsidR="00FF0499" w:rsidRPr="00624BF1">
        <w:rPr>
          <w:color w:val="0E101A"/>
        </w:rPr>
        <w:t xml:space="preserve"> and outlining ways to update the country regulatory framework on MEPS and labelling</w:t>
      </w:r>
      <w:r w:rsidR="00FF0499" w:rsidRPr="00FF0499">
        <w:rPr>
          <w:color w:val="0E101A"/>
        </w:rPr>
        <w:t xml:space="preserve"> for energy efficiency and GWP, including a methodology for their application and monitoring the imports of </w:t>
      </w:r>
      <w:r w:rsidR="00667F1F">
        <w:rPr>
          <w:color w:val="0E101A"/>
        </w:rPr>
        <w:t xml:space="preserve">labelled RAC </w:t>
      </w:r>
      <w:r w:rsidR="00FF0499" w:rsidRPr="00FF0499">
        <w:rPr>
          <w:color w:val="0E101A"/>
        </w:rPr>
        <w:t>equipment; and one information note for decision makers and main stakeholders highlighting the critical points of the program</w:t>
      </w:r>
      <w:r w:rsidR="003B337E">
        <w:rPr>
          <w:color w:val="0E101A"/>
        </w:rPr>
        <w:t>me</w:t>
      </w:r>
      <w:r w:rsidR="00FF0499" w:rsidRPr="00FF0499">
        <w:rPr>
          <w:color w:val="0E101A"/>
        </w:rPr>
        <w:t xml:space="preserve"> (U</w:t>
      </w:r>
      <w:r w:rsidR="00FF0499" w:rsidRPr="00006BED">
        <w:t xml:space="preserve">S $25,000); </w:t>
      </w:r>
    </w:p>
    <w:p w14:paraId="7609F694" w14:textId="77777777" w:rsidR="00FF0499" w:rsidRPr="00006BED" w:rsidRDefault="00FF0499" w:rsidP="00006BED"/>
    <w:p w14:paraId="47F86FA7" w14:textId="60678B46" w:rsidR="00F76B37" w:rsidRPr="00B22AAE" w:rsidRDefault="00F76B37" w:rsidP="008F2779">
      <w:pPr>
        <w:pStyle w:val="Heading2"/>
        <w:rPr>
          <w:rStyle w:val="eop"/>
        </w:rPr>
      </w:pPr>
      <w:r w:rsidRPr="00CF64DF">
        <w:rPr>
          <w:rStyle w:val="normaltextrun"/>
          <w:i/>
          <w:iCs/>
        </w:rPr>
        <w:t>Capacity</w:t>
      </w:r>
      <w:r w:rsidR="00CE04C1" w:rsidRPr="00CF64DF">
        <w:rPr>
          <w:rStyle w:val="normaltextrun"/>
          <w:i/>
          <w:iCs/>
        </w:rPr>
        <w:t xml:space="preserve"> </w:t>
      </w:r>
      <w:r w:rsidRPr="00CF64DF">
        <w:rPr>
          <w:rStyle w:val="normaltextrun"/>
          <w:i/>
          <w:iCs/>
        </w:rPr>
        <w:t xml:space="preserve">building of </w:t>
      </w:r>
      <w:r w:rsidR="007B3D13" w:rsidRPr="00CF64DF">
        <w:rPr>
          <w:rStyle w:val="normaltextrun"/>
          <w:i/>
          <w:iCs/>
        </w:rPr>
        <w:t>decision makers</w:t>
      </w:r>
      <w:r w:rsidRPr="00CF64DF">
        <w:rPr>
          <w:rStyle w:val="normaltextrun"/>
        </w:rPr>
        <w:t xml:space="preserve">: </w:t>
      </w:r>
      <w:r w:rsidR="001C49EF" w:rsidRPr="00CF64DF">
        <w:t>f</w:t>
      </w:r>
      <w:r w:rsidR="00FF0499" w:rsidRPr="00CF64DF">
        <w:t xml:space="preserve">ive-day study tour for representatives from the Ministry of Environment, the NOU, the Energy Regulatory Authority, and the Zambia </w:t>
      </w:r>
      <w:r w:rsidR="00810674" w:rsidRPr="00CF64DF">
        <w:t xml:space="preserve">Bureau of </w:t>
      </w:r>
      <w:r w:rsidR="00FF0499" w:rsidRPr="00CF64DF">
        <w:t>Standards to China</w:t>
      </w:r>
      <w:r w:rsidR="00CB1E02" w:rsidRPr="00CF64DF">
        <w:t xml:space="preserve"> </w:t>
      </w:r>
      <w:r w:rsidR="001C7FB2" w:rsidRPr="00CF64DF">
        <w:t xml:space="preserve">to </w:t>
      </w:r>
      <w:r w:rsidR="00E52A36" w:rsidRPr="00CF64DF">
        <w:t>learn about the</w:t>
      </w:r>
      <w:r w:rsidR="0001406A" w:rsidRPr="00CF64DF">
        <w:t>ir</w:t>
      </w:r>
      <w:r w:rsidR="00E52A36" w:rsidRPr="00CF64DF">
        <w:t xml:space="preserve"> latest </w:t>
      </w:r>
      <w:r w:rsidR="0001406A" w:rsidRPr="00CF64DF">
        <w:t xml:space="preserve">development on </w:t>
      </w:r>
      <w:r w:rsidR="00E52A36" w:rsidRPr="00CF64DF">
        <w:t xml:space="preserve">low-GWP </w:t>
      </w:r>
      <w:r w:rsidR="0001406A" w:rsidRPr="00CF64DF">
        <w:t xml:space="preserve">alternative </w:t>
      </w:r>
      <w:r w:rsidR="00E52A36" w:rsidRPr="00CF64DF">
        <w:t xml:space="preserve">technology and </w:t>
      </w:r>
      <w:r w:rsidR="00845511" w:rsidRPr="00CF64DF">
        <w:t xml:space="preserve">their experience on </w:t>
      </w:r>
      <w:r w:rsidR="00E52A36" w:rsidRPr="00CF64DF">
        <w:t>energy efficiency rating standards, labelling and testing</w:t>
      </w:r>
      <w:r w:rsidR="00E52A36" w:rsidRPr="00CF64DF" w:rsidDel="00E52A36">
        <w:t xml:space="preserve"> </w:t>
      </w:r>
      <w:r w:rsidRPr="00CF64DF">
        <w:rPr>
          <w:rStyle w:val="normaltextrun"/>
        </w:rPr>
        <w:t>(US</w:t>
      </w:r>
      <w:r w:rsidR="008E3156" w:rsidRPr="00CF64DF">
        <w:t> </w:t>
      </w:r>
      <w:r w:rsidRPr="00CF64DF">
        <w:rPr>
          <w:rStyle w:val="normaltextrun"/>
        </w:rPr>
        <w:t>$</w:t>
      </w:r>
      <w:r w:rsidR="00E86773" w:rsidRPr="00CF64DF">
        <w:rPr>
          <w:rStyle w:val="normaltextrun"/>
        </w:rPr>
        <w:t>2</w:t>
      </w:r>
      <w:r w:rsidRPr="00CF64DF">
        <w:rPr>
          <w:rStyle w:val="normaltextrun"/>
        </w:rPr>
        <w:t>0,000);</w:t>
      </w:r>
      <w:r w:rsidR="00624BF1">
        <w:rPr>
          <w:rStyle w:val="normaltextrun"/>
        </w:rPr>
        <w:t xml:space="preserve"> </w:t>
      </w:r>
    </w:p>
    <w:p w14:paraId="484505A4" w14:textId="4A953CA4" w:rsidR="00FF0499" w:rsidRPr="00006BED" w:rsidRDefault="007B3D13" w:rsidP="00006BED">
      <w:pPr>
        <w:pStyle w:val="Heading2"/>
        <w:widowControl/>
        <w:tabs>
          <w:tab w:val="left" w:pos="6139"/>
        </w:tabs>
        <w:spacing w:after="0"/>
      </w:pPr>
      <w:r w:rsidRPr="00006BED">
        <w:rPr>
          <w:i/>
          <w:iCs/>
        </w:rPr>
        <w:t>Coordination meetings and workshops</w:t>
      </w:r>
      <w:r w:rsidRPr="00006BED">
        <w:t>:</w:t>
      </w:r>
      <w:r w:rsidR="00416D13" w:rsidRPr="00006BED">
        <w:t xml:space="preserve"> </w:t>
      </w:r>
      <w:r w:rsidR="001C49EF">
        <w:t>e</w:t>
      </w:r>
      <w:r w:rsidR="00FF0499" w:rsidRPr="00006BED">
        <w:t>stablish and operate a working group</w:t>
      </w:r>
      <w:r w:rsidR="001C7FB2">
        <w:t>, including the Zambia Bureau of Standards</w:t>
      </w:r>
      <w:r w:rsidR="00AE6782">
        <w:t>,</w:t>
      </w:r>
      <w:r w:rsidR="001C7FB2">
        <w:t xml:space="preserve"> to </w:t>
      </w:r>
      <w:r w:rsidR="00FF0499" w:rsidRPr="00006BED">
        <w:t>develop</w:t>
      </w:r>
      <w:r w:rsidR="001C7FB2">
        <w:t xml:space="preserve"> </w:t>
      </w:r>
      <w:r w:rsidR="00FF0499" w:rsidRPr="00006BED">
        <w:t>MEPS, energy</w:t>
      </w:r>
      <w:r w:rsidR="00FF0499" w:rsidRPr="00006BED">
        <w:noBreakHyphen/>
        <w:t xml:space="preserve">efficiency and GWP labels </w:t>
      </w:r>
      <w:r w:rsidR="001C7FB2">
        <w:t xml:space="preserve">and a </w:t>
      </w:r>
      <w:r w:rsidR="00FF0499" w:rsidRPr="00006BED">
        <w:t>plan for their application</w:t>
      </w:r>
      <w:r w:rsidR="001C7FB2">
        <w:t xml:space="preserve">, </w:t>
      </w:r>
      <w:r w:rsidR="00FF0499" w:rsidRPr="00006BED">
        <w:t xml:space="preserve">and </w:t>
      </w:r>
      <w:r w:rsidR="001C7FB2">
        <w:t xml:space="preserve">also to monitor </w:t>
      </w:r>
      <w:r w:rsidR="00FF0499" w:rsidRPr="00006BED">
        <w:t xml:space="preserve">equipment imports in coordination with </w:t>
      </w:r>
      <w:r w:rsidR="008D5C7B">
        <w:t xml:space="preserve">the </w:t>
      </w:r>
      <w:r w:rsidR="008D5C7B" w:rsidRPr="008D5C7B">
        <w:t>Customs General Administration</w:t>
      </w:r>
      <w:r w:rsidR="00FF0499" w:rsidRPr="00006BED">
        <w:t xml:space="preserve"> and other enforcement trade agencies</w:t>
      </w:r>
      <w:r w:rsidR="00FF0499" w:rsidRPr="00006BED">
        <w:rPr>
          <w:sz w:val="36"/>
          <w:szCs w:val="36"/>
        </w:rPr>
        <w:t xml:space="preserve"> </w:t>
      </w:r>
      <w:r w:rsidR="00882743" w:rsidRPr="00006BED">
        <w:rPr>
          <w:rStyle w:val="normaltextrun"/>
        </w:rPr>
        <w:t>(US</w:t>
      </w:r>
      <w:r w:rsidR="008E3156" w:rsidRPr="00006BED">
        <w:t> </w:t>
      </w:r>
      <w:r w:rsidR="008E3156" w:rsidRPr="00006BED">
        <w:rPr>
          <w:rStyle w:val="normaltextrun"/>
        </w:rPr>
        <w:t>$</w:t>
      </w:r>
      <w:r w:rsidR="00882743" w:rsidRPr="00006BED">
        <w:rPr>
          <w:rStyle w:val="normaltextrun"/>
        </w:rPr>
        <w:t>20,000)</w:t>
      </w:r>
      <w:r w:rsidR="00882743" w:rsidRPr="00006BED">
        <w:t xml:space="preserve">; </w:t>
      </w:r>
    </w:p>
    <w:p w14:paraId="7450ADE2" w14:textId="77777777" w:rsidR="00006BED" w:rsidRPr="00006BED" w:rsidRDefault="00006BED" w:rsidP="00006BED"/>
    <w:p w14:paraId="28E7113D" w14:textId="72465048" w:rsidR="00C574EA" w:rsidRPr="009E6AD7" w:rsidRDefault="00C574EA" w:rsidP="00006BED">
      <w:pPr>
        <w:pStyle w:val="Heading2"/>
        <w:widowControl/>
        <w:spacing w:after="0"/>
      </w:pPr>
      <w:r w:rsidRPr="00006BED">
        <w:rPr>
          <w:i/>
          <w:iCs/>
        </w:rPr>
        <w:t>Development of economic analysis, report, and infographics</w:t>
      </w:r>
      <w:r w:rsidRPr="00006BED">
        <w:t xml:space="preserve">: </w:t>
      </w:r>
      <w:r w:rsidR="00780999" w:rsidRPr="00006BED">
        <w:t>financial analysis</w:t>
      </w:r>
      <w:r w:rsidR="001C7FB2">
        <w:t xml:space="preserve"> to compare the </w:t>
      </w:r>
      <w:r w:rsidR="001C7FB2" w:rsidRPr="00624BF1">
        <w:t>energy efficiency</w:t>
      </w:r>
      <w:r w:rsidR="00780999" w:rsidRPr="00624BF1">
        <w:t xml:space="preserve"> and lifetime costs </w:t>
      </w:r>
      <w:r w:rsidR="001C7FB2" w:rsidRPr="00624BF1">
        <w:t xml:space="preserve">of </w:t>
      </w:r>
      <w:r w:rsidR="00780999" w:rsidRPr="00624BF1">
        <w:t xml:space="preserve">RACHP equipment currently available </w:t>
      </w:r>
      <w:r w:rsidR="00780999" w:rsidRPr="00624BF1">
        <w:rPr>
          <w:color w:val="0E101A"/>
        </w:rPr>
        <w:t xml:space="preserve">in the </w:t>
      </w:r>
      <w:r w:rsidR="00780999" w:rsidRPr="00624BF1">
        <w:rPr>
          <w:color w:val="0E101A"/>
        </w:rPr>
        <w:lastRenderedPageBreak/>
        <w:t>Zambian</w:t>
      </w:r>
      <w:r w:rsidR="001C7FB2" w:rsidRPr="00624BF1">
        <w:rPr>
          <w:color w:val="0E101A"/>
        </w:rPr>
        <w:t xml:space="preserve"> </w:t>
      </w:r>
      <w:r w:rsidR="00780999" w:rsidRPr="00624BF1">
        <w:rPr>
          <w:color w:val="0E101A"/>
        </w:rPr>
        <w:t>market; and developing</w:t>
      </w:r>
      <w:r w:rsidR="00AD2419" w:rsidRPr="00624BF1">
        <w:rPr>
          <w:color w:val="0E101A"/>
        </w:rPr>
        <w:t xml:space="preserve"> </w:t>
      </w:r>
      <w:r w:rsidR="00780999" w:rsidRPr="00624BF1">
        <w:rPr>
          <w:color w:val="0E101A"/>
        </w:rPr>
        <w:t xml:space="preserve">two </w:t>
      </w:r>
      <w:r w:rsidR="009A2943" w:rsidRPr="00624BF1">
        <w:rPr>
          <w:color w:val="0E101A"/>
        </w:rPr>
        <w:t>i</w:t>
      </w:r>
      <w:r w:rsidR="00780999" w:rsidRPr="00624BF1">
        <w:rPr>
          <w:color w:val="0E101A"/>
        </w:rPr>
        <w:t xml:space="preserve">nfographics on energy-efficiency labels and the ODP and GWP values of refrigerants </w:t>
      </w:r>
      <w:r w:rsidR="001C7FB2" w:rsidRPr="00624BF1">
        <w:rPr>
          <w:color w:val="0E101A"/>
        </w:rPr>
        <w:t xml:space="preserve">that demonstrate </w:t>
      </w:r>
      <w:r w:rsidR="00780999" w:rsidRPr="00624BF1">
        <w:rPr>
          <w:color w:val="0E101A"/>
        </w:rPr>
        <w:t>the economic and environmental benefits</w:t>
      </w:r>
      <w:r w:rsidR="00AD2419" w:rsidRPr="00624BF1">
        <w:rPr>
          <w:color w:val="0E101A"/>
        </w:rPr>
        <w:t xml:space="preserve"> of low and zero GWP equipment; </w:t>
      </w:r>
      <w:r w:rsidR="006A4328" w:rsidRPr="00624BF1">
        <w:rPr>
          <w:color w:val="0E101A"/>
        </w:rPr>
        <w:t xml:space="preserve">printing and </w:t>
      </w:r>
      <w:r w:rsidR="00AD2419" w:rsidRPr="00624BF1">
        <w:rPr>
          <w:color w:val="0E101A"/>
        </w:rPr>
        <w:t xml:space="preserve">distribution </w:t>
      </w:r>
      <w:r w:rsidR="00AD2419" w:rsidRPr="009E6AD7">
        <w:rPr>
          <w:color w:val="0E101A"/>
        </w:rPr>
        <w:t xml:space="preserve">of </w:t>
      </w:r>
      <w:r w:rsidR="00780999" w:rsidRPr="009E6AD7">
        <w:rPr>
          <w:color w:val="0E101A"/>
        </w:rPr>
        <w:t>3,000 copies </w:t>
      </w:r>
      <w:r w:rsidR="00AD2419" w:rsidRPr="009E6AD7">
        <w:rPr>
          <w:color w:val="0E101A"/>
        </w:rPr>
        <w:t xml:space="preserve">of infographics to industry, schools and law enforcement officers </w:t>
      </w:r>
      <w:r w:rsidRPr="009E6AD7">
        <w:t>(US</w:t>
      </w:r>
      <w:r w:rsidR="008E3156" w:rsidRPr="009E6AD7">
        <w:t> $</w:t>
      </w:r>
      <w:r w:rsidRPr="009E6AD7">
        <w:t>14,000);</w:t>
      </w:r>
    </w:p>
    <w:p w14:paraId="5781A693" w14:textId="7E144FC9" w:rsidR="00780999" w:rsidRPr="00624BF1" w:rsidRDefault="00780999" w:rsidP="00006BED"/>
    <w:p w14:paraId="084B47D4" w14:textId="49C7685C" w:rsidR="008E3156" w:rsidRPr="00624BF1" w:rsidRDefault="001C49EF" w:rsidP="00006BED">
      <w:pPr>
        <w:pStyle w:val="Heading2"/>
        <w:widowControl/>
        <w:spacing w:after="0"/>
      </w:pPr>
      <w:r w:rsidRPr="00624BF1">
        <w:rPr>
          <w:i/>
          <w:iCs/>
          <w:color w:val="0E101A"/>
        </w:rPr>
        <w:t>Workshops:</w:t>
      </w:r>
      <w:r w:rsidRPr="00624BF1">
        <w:rPr>
          <w:color w:val="0E101A"/>
        </w:rPr>
        <w:t xml:space="preserve"> </w:t>
      </w:r>
      <w:r w:rsidR="00D036AF" w:rsidRPr="00624BF1">
        <w:rPr>
          <w:color w:val="0E101A"/>
        </w:rPr>
        <w:t xml:space="preserve">At least </w:t>
      </w:r>
      <w:r w:rsidR="006A4328" w:rsidRPr="00624BF1">
        <w:rPr>
          <w:color w:val="0E101A"/>
        </w:rPr>
        <w:t>one</w:t>
      </w:r>
      <w:r w:rsidR="00780999" w:rsidRPr="00624BF1">
        <w:rPr>
          <w:color w:val="0E101A"/>
        </w:rPr>
        <w:t xml:space="preserve"> </w:t>
      </w:r>
      <w:r w:rsidR="00250687" w:rsidRPr="00624BF1">
        <w:rPr>
          <w:color w:val="0E101A"/>
        </w:rPr>
        <w:t xml:space="preserve">awareness raising </w:t>
      </w:r>
      <w:r w:rsidR="008056D8" w:rsidRPr="00624BF1">
        <w:rPr>
          <w:color w:val="0E101A"/>
        </w:rPr>
        <w:t xml:space="preserve">workshop </w:t>
      </w:r>
      <w:r w:rsidR="00250687" w:rsidRPr="00624BF1">
        <w:rPr>
          <w:color w:val="0E101A"/>
        </w:rPr>
        <w:t xml:space="preserve">for </w:t>
      </w:r>
      <w:r w:rsidR="008056D8" w:rsidRPr="00624BF1">
        <w:rPr>
          <w:color w:val="0E101A"/>
        </w:rPr>
        <w:t>25</w:t>
      </w:r>
      <w:r w:rsidR="00780999" w:rsidRPr="00624BF1">
        <w:rPr>
          <w:color w:val="0E101A"/>
        </w:rPr>
        <w:t xml:space="preserve"> equipment importers and end</w:t>
      </w:r>
      <w:r w:rsidR="009A2943" w:rsidRPr="00624BF1">
        <w:rPr>
          <w:color w:val="0E101A"/>
        </w:rPr>
        <w:noBreakHyphen/>
      </w:r>
      <w:r w:rsidR="00780999" w:rsidRPr="00624BF1">
        <w:rPr>
          <w:color w:val="0E101A"/>
        </w:rPr>
        <w:t xml:space="preserve">users </w:t>
      </w:r>
      <w:r w:rsidR="00250687" w:rsidRPr="00624BF1">
        <w:rPr>
          <w:color w:val="0E101A"/>
        </w:rPr>
        <w:t xml:space="preserve">on </w:t>
      </w:r>
      <w:r w:rsidR="00780999" w:rsidRPr="00624BF1">
        <w:rPr>
          <w:color w:val="0E101A"/>
        </w:rPr>
        <w:t xml:space="preserve">MEPS </w:t>
      </w:r>
      <w:r w:rsidR="00250687" w:rsidRPr="00624BF1">
        <w:rPr>
          <w:color w:val="0E101A"/>
        </w:rPr>
        <w:t xml:space="preserve">and </w:t>
      </w:r>
      <w:r w:rsidR="00780999" w:rsidRPr="00624BF1">
        <w:rPr>
          <w:color w:val="0E101A"/>
        </w:rPr>
        <w:t>energy-efficien</w:t>
      </w:r>
      <w:r w:rsidR="00250687" w:rsidRPr="00624BF1">
        <w:rPr>
          <w:color w:val="0E101A"/>
        </w:rPr>
        <w:t>cy</w:t>
      </w:r>
      <w:r w:rsidR="00780999" w:rsidRPr="00624BF1">
        <w:rPr>
          <w:color w:val="0E101A"/>
        </w:rPr>
        <w:t xml:space="preserve">; and at least one training workshop for </w:t>
      </w:r>
      <w:r w:rsidR="008056D8" w:rsidRPr="00624BF1">
        <w:rPr>
          <w:color w:val="0E101A"/>
        </w:rPr>
        <w:t>2</w:t>
      </w:r>
      <w:r w:rsidR="00780999" w:rsidRPr="00624BF1">
        <w:rPr>
          <w:color w:val="0E101A"/>
        </w:rPr>
        <w:t>0</w:t>
      </w:r>
      <w:r w:rsidR="00635EF5">
        <w:rPr>
          <w:color w:val="0E101A"/>
        </w:rPr>
        <w:t> </w:t>
      </w:r>
      <w:r w:rsidR="00780999" w:rsidRPr="00624BF1">
        <w:rPr>
          <w:color w:val="0E101A"/>
        </w:rPr>
        <w:t xml:space="preserve">customs and trade </w:t>
      </w:r>
      <w:r w:rsidR="00EB6313" w:rsidRPr="00624BF1">
        <w:rPr>
          <w:color w:val="0E101A"/>
        </w:rPr>
        <w:t xml:space="preserve">officers </w:t>
      </w:r>
      <w:bookmarkStart w:id="8" w:name="_Hlk164513430"/>
      <w:r w:rsidR="00780999" w:rsidRPr="00624BF1">
        <w:rPr>
          <w:color w:val="0E101A"/>
        </w:rPr>
        <w:t xml:space="preserve">on monitoring and inspection of labelled refrigerant-based products and </w:t>
      </w:r>
      <w:r w:rsidR="008056D8" w:rsidRPr="00624BF1">
        <w:rPr>
          <w:color w:val="0E101A"/>
        </w:rPr>
        <w:t xml:space="preserve">their </w:t>
      </w:r>
      <w:r w:rsidR="00780999" w:rsidRPr="00624BF1">
        <w:rPr>
          <w:color w:val="0E101A"/>
        </w:rPr>
        <w:t>energy</w:t>
      </w:r>
      <w:r w:rsidR="00250687" w:rsidRPr="00624BF1">
        <w:rPr>
          <w:color w:val="0E101A"/>
        </w:rPr>
        <w:t xml:space="preserve"> </w:t>
      </w:r>
      <w:r w:rsidR="00780999" w:rsidRPr="00624BF1">
        <w:rPr>
          <w:color w:val="0E101A"/>
        </w:rPr>
        <w:t>efficiency classification</w:t>
      </w:r>
      <w:r w:rsidR="00780999" w:rsidRPr="00624BF1">
        <w:rPr>
          <w:color w:val="0E101A"/>
          <w:sz w:val="36"/>
          <w:szCs w:val="36"/>
        </w:rPr>
        <w:t xml:space="preserve"> </w:t>
      </w:r>
      <w:bookmarkEnd w:id="8"/>
      <w:r w:rsidR="008E3156" w:rsidRPr="00624BF1">
        <w:t>(US $11,000)</w:t>
      </w:r>
      <w:r w:rsidR="00D036AF" w:rsidRPr="00624BF1">
        <w:t xml:space="preserve">; and </w:t>
      </w:r>
    </w:p>
    <w:p w14:paraId="791B61FD" w14:textId="77777777" w:rsidR="00780999" w:rsidRPr="00780999" w:rsidRDefault="00780999" w:rsidP="00006BED"/>
    <w:p w14:paraId="45BA155B" w14:textId="01FB6B44" w:rsidR="008E3156" w:rsidRDefault="00D036AF" w:rsidP="00006BED">
      <w:pPr>
        <w:pStyle w:val="Heading2"/>
        <w:widowControl/>
        <w:spacing w:after="0"/>
      </w:pPr>
      <w:r>
        <w:rPr>
          <w:color w:val="0E101A"/>
        </w:rPr>
        <w:t>A</w:t>
      </w:r>
      <w:r w:rsidR="00780999" w:rsidRPr="00780999">
        <w:rPr>
          <w:color w:val="0E101A"/>
        </w:rPr>
        <w:t xml:space="preserve">wareness and outreach campaign </w:t>
      </w:r>
      <w:r w:rsidR="00250687">
        <w:rPr>
          <w:color w:val="0E101A"/>
        </w:rPr>
        <w:t xml:space="preserve">targeting </w:t>
      </w:r>
      <w:r w:rsidR="00780999" w:rsidRPr="00780999">
        <w:rPr>
          <w:color w:val="0E101A"/>
        </w:rPr>
        <w:t xml:space="preserve">RAC technicians, retailers, </w:t>
      </w:r>
      <w:r w:rsidR="00250687">
        <w:rPr>
          <w:color w:val="0E101A"/>
        </w:rPr>
        <w:t xml:space="preserve">and </w:t>
      </w:r>
      <w:r w:rsidR="00780999" w:rsidRPr="00780999">
        <w:rPr>
          <w:color w:val="0E101A"/>
        </w:rPr>
        <w:t>end</w:t>
      </w:r>
      <w:r w:rsidR="00250687">
        <w:rPr>
          <w:color w:val="0E101A"/>
        </w:rPr>
        <w:t>-</w:t>
      </w:r>
      <w:r w:rsidR="00780999" w:rsidRPr="00780999">
        <w:rPr>
          <w:color w:val="0E101A"/>
        </w:rPr>
        <w:t xml:space="preserve">users </w:t>
      </w:r>
      <w:r w:rsidR="00250687">
        <w:rPr>
          <w:color w:val="0E101A"/>
        </w:rPr>
        <w:t xml:space="preserve">on </w:t>
      </w:r>
      <w:r w:rsidR="00780999" w:rsidRPr="00780999">
        <w:rPr>
          <w:color w:val="0E101A"/>
        </w:rPr>
        <w:t xml:space="preserve">the </w:t>
      </w:r>
      <w:r w:rsidR="00250687">
        <w:rPr>
          <w:color w:val="0E101A"/>
        </w:rPr>
        <w:t>benefits of</w:t>
      </w:r>
      <w:r w:rsidR="00780999" w:rsidRPr="00780999">
        <w:rPr>
          <w:color w:val="0E101A"/>
        </w:rPr>
        <w:t xml:space="preserve"> low-GWP </w:t>
      </w:r>
      <w:r w:rsidR="00250687">
        <w:rPr>
          <w:color w:val="0E101A"/>
        </w:rPr>
        <w:t>refrigerant</w:t>
      </w:r>
      <w:r w:rsidR="00780999" w:rsidRPr="00780999">
        <w:rPr>
          <w:color w:val="0E101A"/>
        </w:rPr>
        <w:t xml:space="preserve"> energy</w:t>
      </w:r>
      <w:r w:rsidR="00250687">
        <w:rPr>
          <w:color w:val="0E101A"/>
        </w:rPr>
        <w:t xml:space="preserve"> </w:t>
      </w:r>
      <w:r w:rsidR="00780999" w:rsidRPr="00780999">
        <w:rPr>
          <w:color w:val="0E101A"/>
        </w:rPr>
        <w:t>efficien</w:t>
      </w:r>
      <w:r>
        <w:rPr>
          <w:color w:val="0E101A"/>
        </w:rPr>
        <w:t>t</w:t>
      </w:r>
      <w:r w:rsidR="00780999" w:rsidRPr="00780999">
        <w:rPr>
          <w:color w:val="0E101A"/>
        </w:rPr>
        <w:t xml:space="preserve"> appliances</w:t>
      </w:r>
      <w:r w:rsidR="008E3156" w:rsidRPr="008E3156">
        <w:t xml:space="preserve"> (US $10,000)</w:t>
      </w:r>
      <w:r>
        <w:t>.</w:t>
      </w:r>
    </w:p>
    <w:bookmarkEnd w:id="7"/>
    <w:p w14:paraId="293C7513" w14:textId="61B6EF3D" w:rsidR="00EA598B" w:rsidRPr="0034371D" w:rsidRDefault="00EA598B" w:rsidP="00006BED">
      <w:pPr>
        <w:spacing w:before="360" w:after="240"/>
        <w:jc w:val="center"/>
        <w:rPr>
          <w:b/>
        </w:rPr>
      </w:pPr>
      <w:r w:rsidRPr="0034371D">
        <w:rPr>
          <w:b/>
        </w:rPr>
        <w:t>SECRETARIAT’S COMMENTS AND RECOMMENDATION</w:t>
      </w:r>
    </w:p>
    <w:p w14:paraId="0F6425E2" w14:textId="77777777" w:rsidR="00EA598B" w:rsidRPr="0034371D" w:rsidRDefault="00EA598B" w:rsidP="00006BED">
      <w:pPr>
        <w:rPr>
          <w:b/>
        </w:rPr>
      </w:pPr>
      <w:r w:rsidRPr="0034371D">
        <w:rPr>
          <w:b/>
        </w:rPr>
        <w:t>COMMENTS</w:t>
      </w:r>
    </w:p>
    <w:p w14:paraId="100E09A0" w14:textId="25039397" w:rsidR="00EA598B" w:rsidRDefault="00EA598B" w:rsidP="00006BED">
      <w:pPr>
        <w:spacing w:before="240" w:after="240"/>
      </w:pPr>
      <w:r w:rsidRPr="0034371D">
        <w:rPr>
          <w:u w:val="single"/>
        </w:rPr>
        <w:t xml:space="preserve">Report on HCFC </w:t>
      </w:r>
      <w:r w:rsidRPr="00AB1CF3">
        <w:rPr>
          <w:u w:val="single"/>
        </w:rPr>
        <w:t>consumption and verification</w:t>
      </w:r>
    </w:p>
    <w:p w14:paraId="5EDE36D9" w14:textId="1E5263B7" w:rsidR="001F70B9" w:rsidRPr="001F70B9" w:rsidRDefault="001F70B9" w:rsidP="001F70B9">
      <w:pPr>
        <w:pStyle w:val="Heading1"/>
      </w:pPr>
      <w:r w:rsidRPr="001F70B9">
        <w:t>The verification report noted that some refrigerant identifiers distributed to Customs officers were no longer functional and recommended the procurement of further identifiers. UNEP explained that</w:t>
      </w:r>
      <w:r w:rsidR="00624BF1">
        <w:t xml:space="preserve"> </w:t>
      </w:r>
      <w:r w:rsidRPr="001F70B9">
        <w:t>modern refrigerant identifiers</w:t>
      </w:r>
      <w:r w:rsidR="009D7357">
        <w:rPr>
          <w:rStyle w:val="FootnoteReference"/>
        </w:rPr>
        <w:footnoteReference w:id="5"/>
      </w:r>
      <w:r w:rsidRPr="001F70B9">
        <w:t xml:space="preserve"> had been purchased</w:t>
      </w:r>
      <w:r w:rsidR="006159BC">
        <w:t xml:space="preserve"> </w:t>
      </w:r>
      <w:r w:rsidRPr="001F70B9">
        <w:t>including identifiers for C</w:t>
      </w:r>
      <w:r w:rsidR="00895000">
        <w:t>O</w:t>
      </w:r>
      <w:r w:rsidRPr="001F70B9">
        <w:rPr>
          <w:vertAlign w:val="subscript"/>
        </w:rPr>
        <w:t>2</w:t>
      </w:r>
      <w:r w:rsidRPr="001F70B9">
        <w:t xml:space="preserve"> and ammonia. The NOU has two of the identifiers, which are maintained by the </w:t>
      </w:r>
      <w:r w:rsidR="006159BC">
        <w:rPr>
          <w:rStyle w:val="normaltextrun"/>
          <w:color w:val="000000"/>
          <w:shd w:val="clear" w:color="auto" w:fill="FFFFFF"/>
        </w:rPr>
        <w:t>Zambia Environmental Management Agency (</w:t>
      </w:r>
      <w:r w:rsidRPr="001F70B9">
        <w:t>ZEMA</w:t>
      </w:r>
      <w:r w:rsidR="006159BC">
        <w:t>)</w:t>
      </w:r>
      <w:r w:rsidRPr="001F70B9">
        <w:t xml:space="preserve"> equipment officer, and the rest were distributed to the Customs department. Training on the use of identifiers was carried out in 2022 and 2023. UNEP noted the main challenge was the difficulty in obtaining spare parts for older refrigerant identifiers which is exacerbated by the limited number of identifiers in the country</w:t>
      </w:r>
      <w:r w:rsidRPr="001F70B9">
        <w:rPr>
          <w:i/>
          <w:iCs/>
        </w:rPr>
        <w:t>.</w:t>
      </w:r>
      <w:r w:rsidRPr="001F70B9">
        <w:t xml:space="preserve"> UNEP will coordinate with UNIDO to resolve the matter of maintenance of refrigerant identifiers. </w:t>
      </w:r>
    </w:p>
    <w:p w14:paraId="1702B8CD" w14:textId="7A6961B1" w:rsidR="00EA598B" w:rsidRPr="003D1668" w:rsidRDefault="00EA598B" w:rsidP="00006BED">
      <w:pPr>
        <w:spacing w:before="240" w:after="240"/>
        <w:rPr>
          <w:u w:val="single"/>
        </w:rPr>
      </w:pPr>
      <w:r w:rsidRPr="0034371D">
        <w:rPr>
          <w:u w:val="single"/>
        </w:rPr>
        <w:t xml:space="preserve">Progress report on the implementation of the </w:t>
      </w:r>
      <w:r w:rsidR="001C429D">
        <w:rPr>
          <w:u w:val="single"/>
        </w:rPr>
        <w:t>first</w:t>
      </w:r>
      <w:r w:rsidRPr="0034371D">
        <w:rPr>
          <w:u w:val="single"/>
        </w:rPr>
        <w:t xml:space="preserve"> tranche of </w:t>
      </w:r>
      <w:r>
        <w:rPr>
          <w:u w:val="single"/>
        </w:rPr>
        <w:t xml:space="preserve">stage </w:t>
      </w:r>
      <w:r w:rsidR="00E45A76" w:rsidRPr="00E45A76">
        <w:rPr>
          <w:u w:val="single"/>
        </w:rPr>
        <w:t>II</w:t>
      </w:r>
      <w:r>
        <w:rPr>
          <w:u w:val="single"/>
        </w:rPr>
        <w:t xml:space="preserve"> of </w:t>
      </w:r>
      <w:r w:rsidRPr="0034371D">
        <w:rPr>
          <w:u w:val="single"/>
        </w:rPr>
        <w:t>the H</w:t>
      </w:r>
      <w:r>
        <w:rPr>
          <w:u w:val="single"/>
        </w:rPr>
        <w:t>CFC phase</w:t>
      </w:r>
      <w:r>
        <w:rPr>
          <w:u w:val="single"/>
        </w:rPr>
        <w:noBreakHyphen/>
        <w:t>out management plan</w:t>
      </w:r>
    </w:p>
    <w:p w14:paraId="5E785B8D" w14:textId="77777777" w:rsidR="00EA598B" w:rsidRPr="003D1668" w:rsidRDefault="00EA598B" w:rsidP="00006BED">
      <w:pPr>
        <w:spacing w:before="240" w:after="240"/>
        <w:rPr>
          <w:i/>
        </w:rPr>
      </w:pPr>
      <w:r w:rsidRPr="0034371D">
        <w:rPr>
          <w:i/>
        </w:rPr>
        <w:t>Legal framework</w:t>
      </w:r>
    </w:p>
    <w:p w14:paraId="4A5D0A36" w14:textId="765E8F97" w:rsidR="00EA598B" w:rsidRPr="00DC2175" w:rsidRDefault="00EA598B" w:rsidP="00006BED">
      <w:pPr>
        <w:pStyle w:val="Heading1"/>
      </w:pPr>
      <w:r w:rsidRPr="0034371D">
        <w:t xml:space="preserve">The Government of </w:t>
      </w:r>
      <w:r w:rsidR="00E45A76" w:rsidRPr="00E45A76">
        <w:t>Zambia</w:t>
      </w:r>
      <w:r w:rsidRPr="0034371D">
        <w:t xml:space="preserve"> has already issued </w:t>
      </w:r>
      <w:r w:rsidR="00B31062">
        <w:t xml:space="preserve">the </w:t>
      </w:r>
      <w:r w:rsidRPr="0034371D">
        <w:t>HCFC import quota for 202</w:t>
      </w:r>
      <w:r w:rsidR="00480690">
        <w:t>4</w:t>
      </w:r>
      <w:r w:rsidRPr="0034371D">
        <w:t xml:space="preserve"> </w:t>
      </w:r>
      <w:r w:rsidR="00006BED">
        <w:t xml:space="preserve">as 2.5 ODP tonnes, which is </w:t>
      </w:r>
      <w:r w:rsidRPr="00A43993">
        <w:t xml:space="preserve">in accordance with the </w:t>
      </w:r>
      <w:r w:rsidR="00006BED">
        <w:t xml:space="preserve">maximum allowed consumption of the </w:t>
      </w:r>
      <w:r w:rsidR="009A2943">
        <w:t>A</w:t>
      </w:r>
      <w:r w:rsidR="00006BED">
        <w:t xml:space="preserve">greement with the Executive Committee </w:t>
      </w:r>
      <w:r w:rsidR="009A2943">
        <w:t>and</w:t>
      </w:r>
      <w:r w:rsidR="00006BED">
        <w:t xml:space="preserve"> lower than the Montreal Protocol </w:t>
      </w:r>
      <w:r>
        <w:t>control targets</w:t>
      </w:r>
      <w:r w:rsidR="00181B32">
        <w:rPr>
          <w:b/>
        </w:rPr>
        <w:t>.</w:t>
      </w:r>
    </w:p>
    <w:p w14:paraId="0BA38E66" w14:textId="77777777" w:rsidR="00EA598B" w:rsidRPr="0034371D" w:rsidRDefault="00EA598B" w:rsidP="00006BED">
      <w:pPr>
        <w:spacing w:after="240"/>
        <w:rPr>
          <w:i/>
        </w:rPr>
      </w:pPr>
      <w:r w:rsidRPr="0034371D">
        <w:rPr>
          <w:i/>
        </w:rPr>
        <w:t>Refrigeration servicing sector</w:t>
      </w:r>
    </w:p>
    <w:p w14:paraId="1322D0AD" w14:textId="39AC380B" w:rsidR="00224E0A" w:rsidRPr="005120C8" w:rsidRDefault="00224E0A" w:rsidP="00224E0A">
      <w:pPr>
        <w:rPr>
          <w:rFonts w:eastAsia="SimSun"/>
          <w:i/>
          <w:iCs/>
          <w:color w:val="000000" w:themeColor="text1"/>
          <w:u w:val="single"/>
          <w:lang w:eastAsia="zh-CN"/>
        </w:rPr>
      </w:pPr>
      <w:r w:rsidRPr="005120C8">
        <w:rPr>
          <w:rFonts w:eastAsia="SimSun"/>
          <w:i/>
          <w:iCs/>
          <w:color w:val="000000" w:themeColor="text1"/>
          <w:u w:val="single"/>
          <w:lang w:eastAsia="zh-CN"/>
        </w:rPr>
        <w:t>Development and implementation of technical standards and sustainable public procurement for RAC systems</w:t>
      </w:r>
    </w:p>
    <w:p w14:paraId="6C83BCBF" w14:textId="77777777" w:rsidR="00224E0A" w:rsidRPr="00454BE5" w:rsidRDefault="00224E0A" w:rsidP="00224E0A">
      <w:pPr>
        <w:rPr>
          <w:color w:val="000000" w:themeColor="text1"/>
        </w:rPr>
      </w:pPr>
    </w:p>
    <w:p w14:paraId="05CF528A" w14:textId="086217CD" w:rsidR="00E120E0" w:rsidRDefault="00454BE5" w:rsidP="00094E9D">
      <w:pPr>
        <w:pStyle w:val="Heading1"/>
      </w:pPr>
      <w:r w:rsidRPr="00B771BE">
        <w:t xml:space="preserve">A draft standard operation procedure (SOP) for quota allocation, licensing application, and data reporting processes was prepared in November 2023, which included recommendations from key stakeholders. UNEP explained that the </w:t>
      </w:r>
      <w:r w:rsidR="00E120E0" w:rsidRPr="00B771BE">
        <w:t>NOU plans to start using the SOP in</w:t>
      </w:r>
      <w:r w:rsidR="00B31062">
        <w:t xml:space="preserve"> the</w:t>
      </w:r>
      <w:r w:rsidR="00E120E0" w:rsidRPr="00B771BE">
        <w:t xml:space="preserve"> third quarter of 2024. The Secretariat noted that the NOU </w:t>
      </w:r>
      <w:r w:rsidR="00B31062">
        <w:t xml:space="preserve">had </w:t>
      </w:r>
      <w:r w:rsidR="00E120E0" w:rsidRPr="00B771BE">
        <w:t>prepared propos</w:t>
      </w:r>
      <w:r w:rsidR="00B31062">
        <w:t>ed</w:t>
      </w:r>
      <w:r w:rsidR="00E120E0" w:rsidRPr="00B771BE">
        <w:t xml:space="preserve"> process flowchart for the development of the online licensing system, including a list of relevant documents to be included in the online licensing platform. </w:t>
      </w:r>
      <w:r w:rsidR="00DF0A3E" w:rsidRPr="00B771BE">
        <w:t>UNEP advised that the online system, the Environmental Management System (EMS),</w:t>
      </w:r>
      <w:r w:rsidR="00E120E0" w:rsidRPr="00B771BE">
        <w:t xml:space="preserve"> should be operational by December 2024</w:t>
      </w:r>
      <w:r w:rsidR="00DF0A3E" w:rsidRPr="00B771BE">
        <w:t xml:space="preserve"> noting that the system is </w:t>
      </w:r>
      <w:r w:rsidR="00AF2673" w:rsidRPr="00B771BE">
        <w:t>separate</w:t>
      </w:r>
      <w:r w:rsidR="00E120E0" w:rsidRPr="00B771BE">
        <w:t xml:space="preserve"> from</w:t>
      </w:r>
      <w:r w:rsidR="00DF0A3E" w:rsidRPr="00B771BE">
        <w:t>, but synchronised</w:t>
      </w:r>
      <w:r w:rsidR="00895000">
        <w:t xml:space="preserve"> w</w:t>
      </w:r>
      <w:r w:rsidR="00DF0A3E" w:rsidRPr="00B771BE">
        <w:t xml:space="preserve">ith, </w:t>
      </w:r>
      <w:r w:rsidR="00E120E0" w:rsidRPr="00B771BE">
        <w:t>the ASYCUDA</w:t>
      </w:r>
      <w:r w:rsidR="00635EF5">
        <w:rPr>
          <w:rStyle w:val="FootnoteReference"/>
        </w:rPr>
        <w:footnoteReference w:id="6"/>
      </w:r>
      <w:r w:rsidR="00DF0A3E" w:rsidRPr="00B771BE">
        <w:t xml:space="preserve"> system</w:t>
      </w:r>
      <w:r w:rsidR="00E120E0" w:rsidRPr="00B771BE">
        <w:t>.</w:t>
      </w:r>
      <w:r w:rsidR="00DF0A3E" w:rsidRPr="00B771BE">
        <w:t xml:space="preserve"> </w:t>
      </w:r>
      <w:r w:rsidR="00E120E0" w:rsidRPr="000D2D2F">
        <w:t xml:space="preserve">Government </w:t>
      </w:r>
      <w:r w:rsidR="00AF2673">
        <w:t>o</w:t>
      </w:r>
      <w:r w:rsidR="00E120E0" w:rsidRPr="000D2D2F">
        <w:t xml:space="preserve">fficers and </w:t>
      </w:r>
      <w:r w:rsidR="00AF2673">
        <w:t xml:space="preserve">the </w:t>
      </w:r>
      <w:r w:rsidR="00E120E0" w:rsidRPr="000D2D2F">
        <w:t xml:space="preserve">private sector </w:t>
      </w:r>
      <w:r w:rsidR="00AF2673">
        <w:t xml:space="preserve">will be trained </w:t>
      </w:r>
      <w:r w:rsidR="00E120E0">
        <w:t>on</w:t>
      </w:r>
      <w:r w:rsidR="00E120E0" w:rsidRPr="000D2D2F">
        <w:t xml:space="preserve"> </w:t>
      </w:r>
      <w:r w:rsidR="002B0C95">
        <w:t xml:space="preserve">the </w:t>
      </w:r>
      <w:r w:rsidR="00E120E0">
        <w:t xml:space="preserve">use of </w:t>
      </w:r>
      <w:r w:rsidR="00E120E0" w:rsidRPr="000D2D2F">
        <w:t xml:space="preserve">the online </w:t>
      </w:r>
      <w:r w:rsidR="00E120E0" w:rsidRPr="000D2D2F">
        <w:lastRenderedPageBreak/>
        <w:t xml:space="preserve">platform </w:t>
      </w:r>
      <w:r w:rsidR="00E120E0">
        <w:t>under the second tranche of stage II of the HPMP</w:t>
      </w:r>
      <w:r w:rsidR="00DF0A3E">
        <w:t xml:space="preserve">. The </w:t>
      </w:r>
      <w:r w:rsidR="00E120E0" w:rsidRPr="000D2D2F">
        <w:t xml:space="preserve">online system </w:t>
      </w:r>
      <w:r w:rsidR="00E120E0">
        <w:t xml:space="preserve">will </w:t>
      </w:r>
      <w:r w:rsidR="00E120E0" w:rsidRPr="000D2D2F">
        <w:t>be used to receive applications from the importers for refrigerants</w:t>
      </w:r>
      <w:r w:rsidR="00DF0A3E">
        <w:t xml:space="preserve"> (</w:t>
      </w:r>
      <w:r w:rsidR="00E120E0">
        <w:t xml:space="preserve">not </w:t>
      </w:r>
      <w:r w:rsidR="00E120E0" w:rsidRPr="000D2D2F">
        <w:t>equipment</w:t>
      </w:r>
      <w:r w:rsidR="00DF0A3E">
        <w:t xml:space="preserve">) including </w:t>
      </w:r>
      <w:r w:rsidR="00E120E0">
        <w:t xml:space="preserve">HFCs. </w:t>
      </w:r>
    </w:p>
    <w:p w14:paraId="70234FC5" w14:textId="7E86D25E" w:rsidR="00E120E0" w:rsidRPr="00454BE5" w:rsidRDefault="00DF0A3E" w:rsidP="00B771BE">
      <w:pPr>
        <w:pStyle w:val="Heading1"/>
      </w:pPr>
      <w:r w:rsidRPr="00B771BE">
        <w:t xml:space="preserve">As </w:t>
      </w:r>
      <w:r w:rsidR="00E120E0" w:rsidRPr="00B771BE">
        <w:t xml:space="preserve">ASYCUDA and the </w:t>
      </w:r>
      <w:r w:rsidRPr="00B771BE">
        <w:t xml:space="preserve">EMS </w:t>
      </w:r>
      <w:r w:rsidR="00E120E0" w:rsidRPr="00B771BE">
        <w:t xml:space="preserve">will be synchronised, </w:t>
      </w:r>
      <w:r w:rsidRPr="00B771BE">
        <w:t xml:space="preserve">the online licence will be </w:t>
      </w:r>
      <w:r w:rsidR="00E120E0" w:rsidRPr="00B771BE">
        <w:t xml:space="preserve">transmitted directly to the </w:t>
      </w:r>
      <w:r w:rsidRPr="00B771BE">
        <w:t>C</w:t>
      </w:r>
      <w:r w:rsidR="00E120E0" w:rsidRPr="00B771BE">
        <w:t>ustom department.</w:t>
      </w:r>
      <w:r w:rsidRPr="00B771BE">
        <w:t xml:space="preserve"> However, the </w:t>
      </w:r>
      <w:r w:rsidR="00AF2673" w:rsidRPr="00B771BE">
        <w:t xml:space="preserve">quota will be monitored </w:t>
      </w:r>
      <w:r w:rsidRPr="00B771BE">
        <w:t xml:space="preserve">from </w:t>
      </w:r>
      <w:r w:rsidR="00AF2673" w:rsidRPr="00B771BE">
        <w:t xml:space="preserve">within the ASYCUDA </w:t>
      </w:r>
      <w:r w:rsidRPr="00B771BE">
        <w:t xml:space="preserve">system and once an </w:t>
      </w:r>
      <w:r w:rsidR="00AF2673" w:rsidRPr="00B771BE">
        <w:t>import quota is exceeded</w:t>
      </w:r>
      <w:r w:rsidRPr="00B771BE">
        <w:t>,</w:t>
      </w:r>
      <w:r w:rsidR="00AF2673" w:rsidRPr="00B771BE">
        <w:t xml:space="preserve"> </w:t>
      </w:r>
      <w:r w:rsidR="00281ACA">
        <w:t>the</w:t>
      </w:r>
      <w:r w:rsidRPr="00B771BE">
        <w:t xml:space="preserve"> import </w:t>
      </w:r>
      <w:r w:rsidR="00AF2673" w:rsidRPr="00B771BE">
        <w:t>registration will not be authorised.</w:t>
      </w:r>
      <w:r w:rsidRPr="00B771BE">
        <w:t xml:space="preserve"> UNEP advised that the online EMS </w:t>
      </w:r>
      <w:r w:rsidR="00D51669" w:rsidRPr="00B771BE">
        <w:t>will not contain data on price, country of origin or type of cylinders although this information w</w:t>
      </w:r>
      <w:r w:rsidR="00281ACA">
        <w:t>ill</w:t>
      </w:r>
      <w:r w:rsidR="00D51669" w:rsidRPr="00B771BE">
        <w:t xml:space="preserve"> be available from the ASYCUDA system.</w:t>
      </w:r>
    </w:p>
    <w:p w14:paraId="0C8361A7" w14:textId="77777777" w:rsidR="001E76B0" w:rsidRPr="005120C8" w:rsidRDefault="001E76B0" w:rsidP="0017748C">
      <w:pPr>
        <w:rPr>
          <w:rFonts w:eastAsia="SimSun"/>
          <w:i/>
          <w:iCs/>
          <w:color w:val="000000" w:themeColor="text1"/>
          <w:u w:val="single"/>
          <w:lang w:eastAsia="zh-CN"/>
        </w:rPr>
      </w:pPr>
      <w:r w:rsidRPr="005120C8">
        <w:rPr>
          <w:rFonts w:eastAsia="SimSun"/>
          <w:i/>
          <w:iCs/>
          <w:color w:val="000000" w:themeColor="text1"/>
          <w:u w:val="single"/>
          <w:lang w:eastAsia="zh-CN"/>
        </w:rPr>
        <w:t>Enhancement of the RAC technician’s certification scheme</w:t>
      </w:r>
    </w:p>
    <w:p w14:paraId="41DC5B7A" w14:textId="77777777" w:rsidR="001E76B0" w:rsidRPr="00454BE5" w:rsidRDefault="001E76B0" w:rsidP="0017748C">
      <w:pPr>
        <w:rPr>
          <w:rFonts w:eastAsia="SimSun"/>
          <w:color w:val="000000" w:themeColor="text1"/>
          <w:lang w:eastAsia="zh-CN"/>
        </w:rPr>
      </w:pPr>
    </w:p>
    <w:p w14:paraId="40336CD5" w14:textId="3C9181A4" w:rsidR="008E1402" w:rsidRPr="00A96B58" w:rsidRDefault="008E1402" w:rsidP="008D368E">
      <w:pPr>
        <w:pStyle w:val="Heading1"/>
        <w:rPr>
          <w:color w:val="000000" w:themeColor="text1"/>
        </w:rPr>
      </w:pPr>
      <w:r w:rsidRPr="00A96B58">
        <w:rPr>
          <w:color w:val="000000" w:themeColor="text1"/>
        </w:rPr>
        <w:t xml:space="preserve">The training module on the safe use of hydrocarbons was developed in collaboration with the Northern Technical College (NORTEC) </w:t>
      </w:r>
      <w:r w:rsidR="005D78AB" w:rsidRPr="00A96B58">
        <w:rPr>
          <w:color w:val="000000" w:themeColor="text1"/>
        </w:rPr>
        <w:t xml:space="preserve">and will be delivered </w:t>
      </w:r>
      <w:r w:rsidRPr="00A96B58">
        <w:rPr>
          <w:color w:val="000000" w:themeColor="text1"/>
        </w:rPr>
        <w:t>as part of the training programme on good servicing practices under the HPMP</w:t>
      </w:r>
      <w:r w:rsidR="005D78AB" w:rsidRPr="00A96B58">
        <w:rPr>
          <w:color w:val="000000" w:themeColor="text1"/>
        </w:rPr>
        <w:t xml:space="preserve">. </w:t>
      </w:r>
      <w:r w:rsidRPr="00A96B58">
        <w:rPr>
          <w:color w:val="000000" w:themeColor="text1"/>
        </w:rPr>
        <w:t>RAC lecturers from NORTEC</w:t>
      </w:r>
      <w:r w:rsidR="005D78AB" w:rsidRPr="00A96B58">
        <w:rPr>
          <w:color w:val="000000" w:themeColor="text1"/>
        </w:rPr>
        <w:t xml:space="preserve"> are also involved in delivering the training courses including those on flammable refrigerants</w:t>
      </w:r>
      <w:r w:rsidRPr="00A96B58">
        <w:rPr>
          <w:color w:val="000000" w:themeColor="text1"/>
        </w:rPr>
        <w:t xml:space="preserve">. To </w:t>
      </w:r>
      <w:r w:rsidR="005D78AB" w:rsidRPr="00A96B58">
        <w:rPr>
          <w:color w:val="000000" w:themeColor="text1"/>
        </w:rPr>
        <w:t xml:space="preserve">achieve </w:t>
      </w:r>
      <w:r w:rsidRPr="00A96B58">
        <w:rPr>
          <w:color w:val="000000" w:themeColor="text1"/>
        </w:rPr>
        <w:t>certifi</w:t>
      </w:r>
      <w:r w:rsidR="005D78AB" w:rsidRPr="00A96B58">
        <w:rPr>
          <w:color w:val="000000" w:themeColor="text1"/>
        </w:rPr>
        <w:t xml:space="preserve">cation, </w:t>
      </w:r>
      <w:r w:rsidR="00281ACA">
        <w:rPr>
          <w:color w:val="000000" w:themeColor="text1"/>
        </w:rPr>
        <w:t xml:space="preserve">the </w:t>
      </w:r>
      <w:r w:rsidRPr="00A96B58">
        <w:rPr>
          <w:color w:val="000000" w:themeColor="text1"/>
        </w:rPr>
        <w:t xml:space="preserve">technicians </w:t>
      </w:r>
      <w:r w:rsidR="005D78AB" w:rsidRPr="00A96B58">
        <w:rPr>
          <w:color w:val="000000" w:themeColor="text1"/>
        </w:rPr>
        <w:t xml:space="preserve">must obtain </w:t>
      </w:r>
      <w:r w:rsidRPr="00A96B58">
        <w:rPr>
          <w:color w:val="000000" w:themeColor="text1"/>
        </w:rPr>
        <w:t>a technical college training certificate which includes training on the safe handling of refrigerants</w:t>
      </w:r>
      <w:r w:rsidR="006C6DE4">
        <w:rPr>
          <w:color w:val="000000" w:themeColor="text1"/>
        </w:rPr>
        <w:t>.</w:t>
      </w:r>
    </w:p>
    <w:p w14:paraId="32DD186F" w14:textId="77777777" w:rsidR="00B31062" w:rsidRPr="00B31062" w:rsidRDefault="00A805B5" w:rsidP="00BB5697">
      <w:pPr>
        <w:pStyle w:val="Heading1"/>
        <w:rPr>
          <w:rFonts w:eastAsia="SimSun"/>
          <w:color w:val="000000"/>
          <w:u w:val="single"/>
          <w:lang w:eastAsia="zh-CN"/>
        </w:rPr>
      </w:pPr>
      <w:r w:rsidRPr="00B31062">
        <w:rPr>
          <w:color w:val="000000" w:themeColor="text1"/>
        </w:rPr>
        <w:t>UNEP informed the Secretariat that the process to incorporate the revised</w:t>
      </w:r>
      <w:r w:rsidR="00B31062" w:rsidRPr="00B31062">
        <w:rPr>
          <w:color w:val="000000" w:themeColor="text1"/>
        </w:rPr>
        <w:t xml:space="preserve"> </w:t>
      </w:r>
      <w:r w:rsidRPr="00B31062">
        <w:rPr>
          <w:color w:val="000000" w:themeColor="text1"/>
        </w:rPr>
        <w:t xml:space="preserve">good servicing practice training into the regular training courses offered by technical and vocational education and training (TVET) institutes will start by the end of 2024 for completion by December 2025. </w:t>
      </w:r>
      <w:r w:rsidR="00A96B58" w:rsidRPr="00B31062">
        <w:rPr>
          <w:color w:val="000000" w:themeColor="text1"/>
        </w:rPr>
        <w:t>During the first tranche of stage</w:t>
      </w:r>
      <w:r w:rsidR="00B31062" w:rsidRPr="00B31062">
        <w:rPr>
          <w:color w:val="000000" w:themeColor="text1"/>
        </w:rPr>
        <w:t> </w:t>
      </w:r>
      <w:r w:rsidR="00A96B58" w:rsidRPr="00B31062">
        <w:rPr>
          <w:color w:val="000000" w:themeColor="text1"/>
        </w:rPr>
        <w:t xml:space="preserve">II, the </w:t>
      </w:r>
      <w:r w:rsidR="0017748C" w:rsidRPr="00B31062">
        <w:rPr>
          <w:color w:val="000000" w:themeColor="text1"/>
        </w:rPr>
        <w:t>main topics included in good servicing practice training</w:t>
      </w:r>
      <w:r w:rsidR="00281ACA" w:rsidRPr="00B31062">
        <w:rPr>
          <w:color w:val="000000" w:themeColor="text1"/>
        </w:rPr>
        <w:t xml:space="preserve"> were</w:t>
      </w:r>
      <w:r w:rsidR="0017748C" w:rsidRPr="00B31062">
        <w:rPr>
          <w:color w:val="000000" w:themeColor="text1"/>
        </w:rPr>
        <w:t xml:space="preserve">: tools and equipment servicing and repair; best </w:t>
      </w:r>
      <w:r w:rsidRPr="00B31062">
        <w:rPr>
          <w:color w:val="000000" w:themeColor="text1"/>
        </w:rPr>
        <w:t>servicing practices</w:t>
      </w:r>
      <w:r w:rsidR="0017748C" w:rsidRPr="00B31062">
        <w:rPr>
          <w:color w:val="000000" w:themeColor="text1"/>
        </w:rPr>
        <w:t xml:space="preserve">; </w:t>
      </w:r>
      <w:r w:rsidRPr="00B31062">
        <w:rPr>
          <w:color w:val="000000" w:themeColor="text1"/>
        </w:rPr>
        <w:t xml:space="preserve">safe </w:t>
      </w:r>
      <w:r w:rsidR="0017748C" w:rsidRPr="00B31062">
        <w:rPr>
          <w:color w:val="000000" w:themeColor="text1"/>
        </w:rPr>
        <w:t>handling o</w:t>
      </w:r>
      <w:r w:rsidR="00281ACA" w:rsidRPr="00B31062">
        <w:rPr>
          <w:color w:val="000000" w:themeColor="text1"/>
        </w:rPr>
        <w:t>f</w:t>
      </w:r>
      <w:r w:rsidR="0017748C" w:rsidRPr="00B31062">
        <w:rPr>
          <w:color w:val="000000" w:themeColor="text1"/>
        </w:rPr>
        <w:t xml:space="preserve"> </w:t>
      </w:r>
      <w:r w:rsidRPr="00B31062">
        <w:rPr>
          <w:color w:val="000000" w:themeColor="text1"/>
        </w:rPr>
        <w:t xml:space="preserve">hydrocarbon </w:t>
      </w:r>
      <w:r w:rsidR="0017748C" w:rsidRPr="00B31062">
        <w:rPr>
          <w:color w:val="000000" w:themeColor="text1"/>
        </w:rPr>
        <w:t xml:space="preserve">refrigerants; servicing </w:t>
      </w:r>
      <w:r w:rsidRPr="00B31062">
        <w:rPr>
          <w:color w:val="000000" w:themeColor="text1"/>
        </w:rPr>
        <w:t>hydrocarbon</w:t>
      </w:r>
      <w:r w:rsidR="0017748C" w:rsidRPr="00B31062">
        <w:rPr>
          <w:color w:val="000000" w:themeColor="text1"/>
        </w:rPr>
        <w:t>-based air</w:t>
      </w:r>
      <w:r w:rsidR="00B31062" w:rsidRPr="00B31062">
        <w:rPr>
          <w:color w:val="000000" w:themeColor="text1"/>
        </w:rPr>
        <w:noBreakHyphen/>
      </w:r>
      <w:r w:rsidR="0017748C" w:rsidRPr="00B31062">
        <w:rPr>
          <w:color w:val="000000" w:themeColor="text1"/>
        </w:rPr>
        <w:t xml:space="preserve">conditioners; </w:t>
      </w:r>
      <w:r w:rsidRPr="00B31062">
        <w:rPr>
          <w:color w:val="000000" w:themeColor="text1"/>
        </w:rPr>
        <w:t xml:space="preserve">and national </w:t>
      </w:r>
      <w:r w:rsidR="0017748C" w:rsidRPr="00B31062">
        <w:rPr>
          <w:color w:val="000000" w:themeColor="text1"/>
        </w:rPr>
        <w:t xml:space="preserve">laws governing refrigerant management. </w:t>
      </w:r>
    </w:p>
    <w:p w14:paraId="790A3561" w14:textId="5D30C407" w:rsidR="001E76B0" w:rsidRPr="005120C8" w:rsidRDefault="001E76B0" w:rsidP="00B31062">
      <w:pPr>
        <w:pStyle w:val="Heading1"/>
        <w:numPr>
          <w:ilvl w:val="0"/>
          <w:numId w:val="0"/>
        </w:numPr>
        <w:rPr>
          <w:rFonts w:eastAsia="SimSun"/>
          <w:i/>
          <w:iCs/>
          <w:color w:val="000000"/>
          <w:u w:val="single"/>
          <w:lang w:eastAsia="zh-CN"/>
        </w:rPr>
      </w:pPr>
      <w:r w:rsidRPr="005120C8">
        <w:rPr>
          <w:rFonts w:eastAsia="SimSun"/>
          <w:i/>
          <w:iCs/>
          <w:color w:val="000000"/>
          <w:u w:val="single"/>
          <w:lang w:eastAsia="zh-CN"/>
        </w:rPr>
        <w:t>Strengthening the centres of excellence and technical assistance</w:t>
      </w:r>
    </w:p>
    <w:p w14:paraId="49CBDA37" w14:textId="64ED9FC5" w:rsidR="00460857" w:rsidRPr="008F2779" w:rsidRDefault="00313A6B" w:rsidP="001C5D84">
      <w:pPr>
        <w:pStyle w:val="Heading1"/>
        <w:rPr>
          <w:lang w:eastAsia="en-CA"/>
        </w:rPr>
      </w:pPr>
      <w:r w:rsidRPr="008F2779">
        <w:t>In response to a question on the feasibility assessment for establishing a refrigerant recovery and re-use scheme and developing the business model for operating a reclaim centre, UNEP explained that the results from the survey carried out indicate</w:t>
      </w:r>
      <w:r w:rsidR="00FB0551" w:rsidRPr="008F2779">
        <w:t>d</w:t>
      </w:r>
      <w:r w:rsidRPr="008F2779">
        <w:t xml:space="preserve"> a need for the establishment of a recovery and re-use scheme in the country and identified challenges to make it functional. For instance, most small and medium-sized enterprises do not have recovery machines, and</w:t>
      </w:r>
      <w:r w:rsidR="00A74F77">
        <w:t xml:space="preserve"> </w:t>
      </w:r>
      <w:r w:rsidR="00FB0551" w:rsidRPr="008F2779">
        <w:t xml:space="preserve">lack of </w:t>
      </w:r>
      <w:r w:rsidRPr="008F2779">
        <w:t>train</w:t>
      </w:r>
      <w:r w:rsidR="00FB0551" w:rsidRPr="008F2779">
        <w:t>ed</w:t>
      </w:r>
      <w:r w:rsidRPr="008F2779">
        <w:t xml:space="preserve"> technicians in the informal sector </w:t>
      </w:r>
      <w:r w:rsidR="00FB0551" w:rsidRPr="008F2779">
        <w:t>o</w:t>
      </w:r>
      <w:r w:rsidRPr="008F2779">
        <w:t>n recovery and re-use technology. Thus, UNIDO will support the country in developing the business model for establishing a recovery and re-use scheme before acquiring the reclaiming station.</w:t>
      </w:r>
    </w:p>
    <w:p w14:paraId="0904F778" w14:textId="1D6A2B32" w:rsidR="00EA598B" w:rsidRPr="001D6A8E" w:rsidRDefault="00EA598B" w:rsidP="00006BED">
      <w:pPr>
        <w:spacing w:after="240"/>
        <w:rPr>
          <w:u w:val="single"/>
        </w:rPr>
      </w:pPr>
      <w:r w:rsidRPr="001D6A8E">
        <w:rPr>
          <w:u w:val="single"/>
        </w:rPr>
        <w:t xml:space="preserve">Implementation plan for the </w:t>
      </w:r>
      <w:r w:rsidR="00E9489B">
        <w:rPr>
          <w:u w:val="single"/>
        </w:rPr>
        <w:t>second</w:t>
      </w:r>
      <w:r>
        <w:rPr>
          <w:u w:val="single"/>
        </w:rPr>
        <w:t xml:space="preserve"> </w:t>
      </w:r>
      <w:r w:rsidRPr="001D6A8E">
        <w:rPr>
          <w:u w:val="single"/>
        </w:rPr>
        <w:t xml:space="preserve">tranche of stage </w:t>
      </w:r>
      <w:r w:rsidR="00E45A76" w:rsidRPr="00E45A76">
        <w:rPr>
          <w:u w:val="single"/>
        </w:rPr>
        <w:t>II</w:t>
      </w:r>
      <w:r w:rsidRPr="001D6A8E">
        <w:rPr>
          <w:u w:val="single"/>
        </w:rPr>
        <w:t xml:space="preserve"> of the HCFC phase</w:t>
      </w:r>
      <w:r>
        <w:rPr>
          <w:u w:val="single"/>
        </w:rPr>
        <w:noBreakHyphen/>
      </w:r>
      <w:r w:rsidRPr="001D6A8E">
        <w:rPr>
          <w:u w:val="single"/>
        </w:rPr>
        <w:t>out management plan</w:t>
      </w:r>
    </w:p>
    <w:p w14:paraId="1E516D58" w14:textId="09F2DE48" w:rsidR="00D06EF6" w:rsidRPr="001C66DB" w:rsidRDefault="00D06EF6" w:rsidP="00D06EF6">
      <w:pPr>
        <w:spacing w:after="240"/>
        <w:rPr>
          <w:i/>
        </w:rPr>
      </w:pPr>
      <w:r w:rsidRPr="001C66DB">
        <w:rPr>
          <w:i/>
        </w:rPr>
        <w:t>Project monitoring</w:t>
      </w:r>
    </w:p>
    <w:p w14:paraId="34DC8D87" w14:textId="49A68E2A" w:rsidR="00D06EF6" w:rsidRPr="003A2AF7" w:rsidRDefault="00D06EF6" w:rsidP="00D06EF6">
      <w:pPr>
        <w:pStyle w:val="Heading1"/>
        <w:rPr>
          <w:color w:val="196B24"/>
        </w:rPr>
      </w:pPr>
      <w:r>
        <w:t xml:space="preserve">In response to a query from the </w:t>
      </w:r>
      <w:r w:rsidRPr="003A2AF7">
        <w:t>Secretariat</w:t>
      </w:r>
      <w:r>
        <w:t xml:space="preserve">, </w:t>
      </w:r>
      <w:r w:rsidRPr="003A2AF7">
        <w:t xml:space="preserve">UNEP explained that the </w:t>
      </w:r>
      <w:r>
        <w:t>HPMP coordinator is supported under the i</w:t>
      </w:r>
      <w:r w:rsidRPr="003A2AF7">
        <w:t xml:space="preserve">nstitutional </w:t>
      </w:r>
      <w:r>
        <w:t>s</w:t>
      </w:r>
      <w:r w:rsidRPr="003A2AF7">
        <w:t>trengthening (IS) project</w:t>
      </w:r>
      <w:r>
        <w:t xml:space="preserve"> and thus US $5,000 of funding would be sufficient to cover HPMP monitoring and coordination in the second tranche of stage II of the HPMP. </w:t>
      </w:r>
    </w:p>
    <w:p w14:paraId="0A8FD04D" w14:textId="7A376DBF" w:rsidR="00EA598B" w:rsidRPr="0075193E" w:rsidRDefault="00EA598B" w:rsidP="00006BED">
      <w:pPr>
        <w:spacing w:after="240"/>
        <w:outlineLvl w:val="0"/>
      </w:pPr>
      <w:r w:rsidRPr="00605ECB">
        <w:rPr>
          <w:i/>
          <w:iCs/>
        </w:rPr>
        <w:t>Activities to maintain energy efficiency in the refrigeration servicing sector</w:t>
      </w:r>
      <w:r>
        <w:rPr>
          <w:i/>
          <w:iCs/>
        </w:rPr>
        <w:t xml:space="preserve"> </w:t>
      </w:r>
    </w:p>
    <w:p w14:paraId="4B37456A" w14:textId="6B2A764D" w:rsidR="00012074" w:rsidRPr="00D11E15" w:rsidRDefault="00EA598B" w:rsidP="00B953E2">
      <w:pPr>
        <w:pStyle w:val="Heading1"/>
        <w:rPr>
          <w:color w:val="000000" w:themeColor="text1"/>
          <w:lang w:eastAsia="en-CA"/>
        </w:rPr>
      </w:pPr>
      <w:r w:rsidRPr="009F6FCC">
        <w:t>In line with decision 89/6(d),</w:t>
      </w:r>
      <w:r>
        <w:t xml:space="preserve"> </w:t>
      </w:r>
      <w:r w:rsidR="00E45A76" w:rsidRPr="00E9489B">
        <w:t>UNEP</w:t>
      </w:r>
      <w:r w:rsidRPr="00E9489B">
        <w:t xml:space="preserve"> </w:t>
      </w:r>
      <w:r w:rsidR="00A66571" w:rsidRPr="00E9489B">
        <w:t>has</w:t>
      </w:r>
      <w:r w:rsidRPr="00E9489B">
        <w:t xml:space="preserve"> includ</w:t>
      </w:r>
      <w:r w:rsidRPr="00605ECB">
        <w:t>ed in the tranche implementation plan the specific actions, performance indicators and funding associated with additional activities to maintain energy efficiency</w:t>
      </w:r>
      <w:r w:rsidRPr="00D06600">
        <w:t xml:space="preserve">. </w:t>
      </w:r>
      <w:r w:rsidR="003A2AF7" w:rsidRPr="00B0315D">
        <w:t xml:space="preserve">UNEP informed the Secretariat that there </w:t>
      </w:r>
      <w:r w:rsidR="00B0315D" w:rsidRPr="00B0315D">
        <w:t xml:space="preserve">is no </w:t>
      </w:r>
      <w:r w:rsidR="003A2AF7" w:rsidRPr="00B0315D">
        <w:t>non-M</w:t>
      </w:r>
      <w:r w:rsidR="00B0315D" w:rsidRPr="00B0315D">
        <w:t>ultilateral Fund funding support</w:t>
      </w:r>
      <w:r w:rsidR="009E69F4">
        <w:t>ing</w:t>
      </w:r>
      <w:r w:rsidR="00B0315D" w:rsidRPr="00B0315D">
        <w:t xml:space="preserve"> </w:t>
      </w:r>
      <w:r w:rsidR="003A2AF7" w:rsidRPr="000D2D2F">
        <w:t>energy efficiency-</w:t>
      </w:r>
      <w:r w:rsidR="00B0315D">
        <w:t xml:space="preserve">activities in the </w:t>
      </w:r>
      <w:r w:rsidR="009E69F4">
        <w:t xml:space="preserve">RAC </w:t>
      </w:r>
      <w:r w:rsidR="00B0315D">
        <w:t xml:space="preserve">area </w:t>
      </w:r>
      <w:r w:rsidR="009E69F4">
        <w:t xml:space="preserve">in Zambia </w:t>
      </w:r>
      <w:r w:rsidR="00BD7657">
        <w:t xml:space="preserve">and that the country </w:t>
      </w:r>
      <w:r w:rsidR="00241671">
        <w:t xml:space="preserve">is </w:t>
      </w:r>
      <w:r w:rsidR="00BD7657">
        <w:t xml:space="preserve">yet </w:t>
      </w:r>
      <w:r w:rsidR="00241671">
        <w:t xml:space="preserve">to establish </w:t>
      </w:r>
      <w:r w:rsidR="00BD7657">
        <w:t xml:space="preserve">a National Cooling Action Plan. </w:t>
      </w:r>
      <w:r w:rsidR="00241671">
        <w:t xml:space="preserve">The Secretariat noted that </w:t>
      </w:r>
      <w:r w:rsidR="00241671" w:rsidRPr="000D2D2F">
        <w:t xml:space="preserve">Zambia is part of the </w:t>
      </w:r>
      <w:r w:rsidR="00241671" w:rsidRPr="000D2D2F">
        <w:rPr>
          <w:lang w:eastAsia="en-CA"/>
        </w:rPr>
        <w:t xml:space="preserve">Southern African Development Community (SADC) </w:t>
      </w:r>
      <w:r w:rsidR="00241671" w:rsidRPr="000D2D2F">
        <w:t xml:space="preserve">and that </w:t>
      </w:r>
      <w:r w:rsidR="00066A1C">
        <w:t xml:space="preserve">in February 2024 </w:t>
      </w:r>
      <w:r w:rsidR="00241671" w:rsidRPr="000D2D2F">
        <w:t xml:space="preserve">SACD </w:t>
      </w:r>
      <w:r w:rsidR="00EC0835">
        <w:t xml:space="preserve">formally approved </w:t>
      </w:r>
      <w:r w:rsidR="00EC0835" w:rsidRPr="00EC0835">
        <w:t>harmonized regional MEPS for air conditioners and residential refrigeration appliances</w:t>
      </w:r>
      <w:r w:rsidR="00EC0835" w:rsidRPr="00A81746">
        <w:t>.</w:t>
      </w:r>
      <w:r w:rsidR="00EC0835">
        <w:t xml:space="preserve"> </w:t>
      </w:r>
      <w:r w:rsidR="00937FE6" w:rsidRPr="00937FE6">
        <w:t xml:space="preserve">The </w:t>
      </w:r>
      <w:r w:rsidR="00937FE6">
        <w:t xml:space="preserve">Secretariat understands that the </w:t>
      </w:r>
      <w:r w:rsidR="00937FE6" w:rsidRPr="00937FE6">
        <w:t>regional MEP</w:t>
      </w:r>
      <w:r w:rsidR="00635EF5">
        <w:t>S</w:t>
      </w:r>
      <w:r w:rsidR="00937FE6" w:rsidRPr="00937FE6">
        <w:t xml:space="preserve"> </w:t>
      </w:r>
      <w:r w:rsidR="00937FE6" w:rsidRPr="00937FE6">
        <w:lastRenderedPageBreak/>
        <w:t xml:space="preserve">have been distributed to </w:t>
      </w:r>
      <w:r w:rsidR="00937FE6" w:rsidRPr="00D11E15">
        <w:rPr>
          <w:color w:val="000000" w:themeColor="text1"/>
        </w:rPr>
        <w:t>SADC member states to adopt the harmonized standards into national regulations</w:t>
      </w:r>
      <w:r w:rsidR="00937FE6" w:rsidRPr="00D11E15">
        <w:rPr>
          <w:rStyle w:val="FootnoteReference"/>
          <w:color w:val="000000" w:themeColor="text1"/>
        </w:rPr>
        <w:footnoteReference w:id="7"/>
      </w:r>
      <w:r w:rsidR="00937FE6" w:rsidRPr="00D11E15">
        <w:rPr>
          <w:color w:val="000000" w:themeColor="text1"/>
        </w:rPr>
        <w:t xml:space="preserve"> </w:t>
      </w:r>
      <w:r w:rsidR="009E69F4" w:rsidRPr="00D11E15">
        <w:rPr>
          <w:color w:val="000000" w:themeColor="text1"/>
        </w:rPr>
        <w:t xml:space="preserve">and </w:t>
      </w:r>
      <w:r w:rsidR="00937FE6" w:rsidRPr="00D11E15">
        <w:rPr>
          <w:color w:val="000000" w:themeColor="text1"/>
        </w:rPr>
        <w:t xml:space="preserve">UNEP confirmed that </w:t>
      </w:r>
      <w:r w:rsidR="00937FE6" w:rsidRPr="009E6AD7">
        <w:rPr>
          <w:color w:val="000000" w:themeColor="text1"/>
        </w:rPr>
        <w:t>Zambia</w:t>
      </w:r>
      <w:r w:rsidR="005E76B4" w:rsidRPr="009E6AD7">
        <w:rPr>
          <w:color w:val="000000" w:themeColor="text1"/>
        </w:rPr>
        <w:t xml:space="preserve"> will</w:t>
      </w:r>
      <w:r w:rsidR="009E6AD7" w:rsidRPr="009E6AD7">
        <w:rPr>
          <w:color w:val="000000" w:themeColor="text1"/>
        </w:rPr>
        <w:t xml:space="preserve"> </w:t>
      </w:r>
      <w:r w:rsidR="00427E2C">
        <w:rPr>
          <w:color w:val="000000" w:themeColor="text1"/>
        </w:rPr>
        <w:t xml:space="preserve">adapt </w:t>
      </w:r>
      <w:r w:rsidR="00427E2C" w:rsidRPr="00B5729F">
        <w:rPr>
          <w:color w:val="000000" w:themeColor="text1"/>
        </w:rPr>
        <w:t>the MEP</w:t>
      </w:r>
      <w:r w:rsidR="00635EF5">
        <w:rPr>
          <w:color w:val="000000" w:themeColor="text1"/>
        </w:rPr>
        <w:t>S</w:t>
      </w:r>
      <w:r w:rsidR="00427E2C" w:rsidRPr="00B5729F">
        <w:rPr>
          <w:color w:val="000000" w:themeColor="text1"/>
        </w:rPr>
        <w:t xml:space="preserve"> for the national RAC sector</w:t>
      </w:r>
      <w:r w:rsidR="009E69F4" w:rsidRPr="00427E2C">
        <w:rPr>
          <w:color w:val="000000" w:themeColor="text1"/>
        </w:rPr>
        <w:t>.</w:t>
      </w:r>
      <w:r w:rsidR="00624BF1" w:rsidRPr="009E6AD7">
        <w:rPr>
          <w:color w:val="000000" w:themeColor="text1"/>
        </w:rPr>
        <w:t xml:space="preserve"> </w:t>
      </w:r>
      <w:r w:rsidR="00066A1C" w:rsidRPr="009E6AD7">
        <w:rPr>
          <w:color w:val="000000" w:themeColor="text1"/>
        </w:rPr>
        <w:t>Energy</w:t>
      </w:r>
      <w:r w:rsidR="00066A1C" w:rsidRPr="00D11E15">
        <w:rPr>
          <w:color w:val="000000" w:themeColor="text1"/>
        </w:rPr>
        <w:t xml:space="preserve"> </w:t>
      </w:r>
      <w:r w:rsidR="00066A1C" w:rsidRPr="00D11E15">
        <w:rPr>
          <w:color w:val="000000" w:themeColor="text1"/>
          <w:lang w:eastAsia="en-CA"/>
        </w:rPr>
        <w:t xml:space="preserve">labelling in the context of MEPS is mandated with the Energy Regulation Act and the Environmental Management </w:t>
      </w:r>
    </w:p>
    <w:p w14:paraId="01FDA743" w14:textId="1E759D87" w:rsidR="00066A1C" w:rsidRPr="00B6320B" w:rsidRDefault="009E69F4" w:rsidP="004B34BE">
      <w:pPr>
        <w:pStyle w:val="Heading1"/>
        <w:rPr>
          <w:color w:val="000000" w:themeColor="text1"/>
          <w:lang w:eastAsia="en-CA"/>
        </w:rPr>
      </w:pPr>
      <w:r w:rsidRPr="00B6320B">
        <w:rPr>
          <w:rFonts w:eastAsia="Batang"/>
          <w:color w:val="000000" w:themeColor="text1"/>
          <w:lang w:val="en-IN"/>
        </w:rPr>
        <w:t xml:space="preserve">The additional activities are </w:t>
      </w:r>
      <w:r w:rsidRPr="00B6320B">
        <w:rPr>
          <w:color w:val="000000" w:themeColor="text1"/>
          <w:lang w:eastAsia="en-CA"/>
        </w:rPr>
        <w:t xml:space="preserve">designed to increase </w:t>
      </w:r>
      <w:r w:rsidR="00012074" w:rsidRPr="00B6320B">
        <w:rPr>
          <w:color w:val="000000" w:themeColor="text1"/>
          <w:lang w:eastAsia="en-CA"/>
        </w:rPr>
        <w:t>coordination</w:t>
      </w:r>
      <w:r w:rsidRPr="00B6320B">
        <w:rPr>
          <w:color w:val="000000" w:themeColor="text1"/>
          <w:lang w:eastAsia="en-CA"/>
        </w:rPr>
        <w:t xml:space="preserve"> among the key stakeholders in Zambia and to raise awareness of the benefits of adopting low-GWP and energy efficient technologies among consumers. </w:t>
      </w:r>
      <w:r w:rsidR="00012074" w:rsidRPr="00B6320B">
        <w:rPr>
          <w:color w:val="000000" w:themeColor="text1"/>
          <w:lang w:eastAsia="en-CA"/>
        </w:rPr>
        <w:t>The sustained adoption of low-GWP equipment w</w:t>
      </w:r>
      <w:r w:rsidR="006159BC">
        <w:rPr>
          <w:color w:val="000000" w:themeColor="text1"/>
          <w:lang w:eastAsia="en-CA"/>
        </w:rPr>
        <w:t>ill</w:t>
      </w:r>
      <w:r w:rsidR="00012074" w:rsidRPr="00B6320B">
        <w:rPr>
          <w:color w:val="000000" w:themeColor="text1"/>
          <w:lang w:eastAsia="en-CA"/>
        </w:rPr>
        <w:t xml:space="preserve"> be achieved through training and changes in the l</w:t>
      </w:r>
      <w:r w:rsidR="003F6EE3" w:rsidRPr="00B6320B">
        <w:rPr>
          <w:color w:val="000000" w:themeColor="text1"/>
          <w:lang w:eastAsia="en-CA"/>
        </w:rPr>
        <w:t>a</w:t>
      </w:r>
      <w:r w:rsidR="00012074" w:rsidRPr="00B6320B">
        <w:rPr>
          <w:color w:val="000000" w:themeColor="text1"/>
          <w:lang w:eastAsia="en-CA"/>
        </w:rPr>
        <w:t xml:space="preserve">w so that the </w:t>
      </w:r>
      <w:r w:rsidRPr="00B6320B">
        <w:rPr>
          <w:color w:val="000000" w:themeColor="text1"/>
          <w:lang w:eastAsia="en-CA"/>
        </w:rPr>
        <w:t>MEP</w:t>
      </w:r>
      <w:r w:rsidR="00635EF5">
        <w:rPr>
          <w:color w:val="000000" w:themeColor="text1"/>
          <w:lang w:eastAsia="en-CA"/>
        </w:rPr>
        <w:t>S</w:t>
      </w:r>
      <w:r w:rsidR="00012074" w:rsidRPr="00B6320B">
        <w:rPr>
          <w:color w:val="000000" w:themeColor="text1"/>
          <w:lang w:eastAsia="en-CA"/>
        </w:rPr>
        <w:t xml:space="preserve"> </w:t>
      </w:r>
      <w:r w:rsidRPr="00B6320B">
        <w:rPr>
          <w:color w:val="000000" w:themeColor="text1"/>
          <w:lang w:eastAsia="en-CA"/>
        </w:rPr>
        <w:t xml:space="preserve">and labelling system would be mandatory for </w:t>
      </w:r>
      <w:r w:rsidR="005E76B4" w:rsidRPr="00B6320B">
        <w:rPr>
          <w:color w:val="000000" w:themeColor="text1"/>
          <w:lang w:eastAsia="en-CA"/>
        </w:rPr>
        <w:t xml:space="preserve">imported </w:t>
      </w:r>
      <w:r w:rsidR="006159BC">
        <w:rPr>
          <w:color w:val="000000" w:themeColor="text1"/>
          <w:lang w:eastAsia="en-CA"/>
        </w:rPr>
        <w:t xml:space="preserve">new </w:t>
      </w:r>
      <w:r w:rsidR="005E76B4" w:rsidRPr="00B6320B">
        <w:rPr>
          <w:color w:val="000000" w:themeColor="text1"/>
          <w:lang w:eastAsia="en-CA"/>
        </w:rPr>
        <w:t>domestic</w:t>
      </w:r>
      <w:r w:rsidRPr="00B6320B">
        <w:rPr>
          <w:color w:val="000000" w:themeColor="text1"/>
          <w:lang w:eastAsia="en-CA"/>
        </w:rPr>
        <w:t xml:space="preserve"> refrigerators and freezers</w:t>
      </w:r>
      <w:r w:rsidR="006159BC">
        <w:rPr>
          <w:color w:val="000000" w:themeColor="text1"/>
          <w:lang w:eastAsia="en-CA"/>
        </w:rPr>
        <w:t xml:space="preserve">. </w:t>
      </w:r>
      <w:r w:rsidR="005E76B4" w:rsidRPr="00B6320B">
        <w:rPr>
          <w:color w:val="000000" w:themeColor="text1"/>
          <w:lang w:eastAsia="en-CA"/>
        </w:rPr>
        <w:t>UNEP indicated</w:t>
      </w:r>
      <w:r w:rsidR="00012074" w:rsidRPr="00B6320B">
        <w:rPr>
          <w:color w:val="000000" w:themeColor="text1"/>
          <w:lang w:eastAsia="en-CA"/>
        </w:rPr>
        <w:t xml:space="preserve"> that </w:t>
      </w:r>
      <w:r w:rsidR="00012074" w:rsidRPr="00B6320B">
        <w:rPr>
          <w:color w:val="000000" w:themeColor="text1"/>
        </w:rPr>
        <w:t xml:space="preserve">Zambia would consider banning the import of certain types of RAC </w:t>
      </w:r>
      <w:r w:rsidR="00012074" w:rsidRPr="000D2D2F">
        <w:t xml:space="preserve">equipment, such as HFC-based equipment manufactured </w:t>
      </w:r>
      <w:r w:rsidR="00012074">
        <w:t xml:space="preserve">within </w:t>
      </w:r>
      <w:r w:rsidR="00012074" w:rsidRPr="000D2D2F">
        <w:t>ten years</w:t>
      </w:r>
      <w:r w:rsidR="00012074">
        <w:t xml:space="preserve"> so that the </w:t>
      </w:r>
      <w:r w:rsidR="00012074" w:rsidRPr="000D2D2F">
        <w:t>Government can circumscribe the MEPS application to fewer types of equipment</w:t>
      </w:r>
      <w:r w:rsidR="00066A1C">
        <w:t xml:space="preserve">, which would lower the </w:t>
      </w:r>
      <w:r w:rsidR="00012074" w:rsidRPr="000D2D2F">
        <w:t xml:space="preserve">associated cost of MEPS </w:t>
      </w:r>
      <w:r w:rsidR="00012074" w:rsidRPr="00B6320B">
        <w:rPr>
          <w:color w:val="000000" w:themeColor="text1"/>
        </w:rPr>
        <w:t>implementation and monitoring</w:t>
      </w:r>
      <w:r w:rsidR="00066A1C" w:rsidRPr="00B6320B">
        <w:rPr>
          <w:color w:val="000000" w:themeColor="text1"/>
        </w:rPr>
        <w:t xml:space="preserve">. </w:t>
      </w:r>
      <w:r w:rsidR="006159BC">
        <w:rPr>
          <w:color w:val="000000" w:themeColor="text1"/>
          <w:lang w:eastAsia="en-CA"/>
        </w:rPr>
        <w:t xml:space="preserve">ZEMA </w:t>
      </w:r>
      <w:r w:rsidR="00B6320B" w:rsidRPr="00B6320B">
        <w:rPr>
          <w:color w:val="000000" w:themeColor="text1"/>
          <w:lang w:eastAsia="en-CA"/>
        </w:rPr>
        <w:t xml:space="preserve">would be responsible </w:t>
      </w:r>
      <w:r w:rsidR="00066A1C" w:rsidRPr="00B6320B">
        <w:rPr>
          <w:color w:val="000000" w:themeColor="text1"/>
          <w:lang w:eastAsia="en-CA"/>
        </w:rPr>
        <w:t xml:space="preserve">for </w:t>
      </w:r>
      <w:r w:rsidR="00B6320B" w:rsidRPr="00B6320B">
        <w:rPr>
          <w:color w:val="000000" w:themeColor="text1"/>
          <w:lang w:eastAsia="en-CA"/>
        </w:rPr>
        <w:t xml:space="preserve">management of </w:t>
      </w:r>
      <w:r w:rsidR="00066A1C" w:rsidRPr="00B6320B">
        <w:rPr>
          <w:color w:val="000000" w:themeColor="text1"/>
          <w:lang w:eastAsia="en-CA"/>
        </w:rPr>
        <w:t>the MEPS and</w:t>
      </w:r>
      <w:r w:rsidR="00B6320B" w:rsidRPr="00B6320B">
        <w:rPr>
          <w:color w:val="000000" w:themeColor="text1"/>
          <w:lang w:eastAsia="en-CA"/>
        </w:rPr>
        <w:t xml:space="preserve"> </w:t>
      </w:r>
      <w:r w:rsidR="00066A1C" w:rsidRPr="00B6320B">
        <w:rPr>
          <w:color w:val="000000" w:themeColor="text1"/>
          <w:lang w:eastAsia="en-CA"/>
        </w:rPr>
        <w:t>labellin</w:t>
      </w:r>
      <w:r w:rsidR="00B6320B" w:rsidRPr="00B6320B">
        <w:rPr>
          <w:color w:val="000000" w:themeColor="text1"/>
          <w:lang w:eastAsia="en-CA"/>
        </w:rPr>
        <w:t xml:space="preserve">g for </w:t>
      </w:r>
      <w:r w:rsidR="00066A1C" w:rsidRPr="00B6320B">
        <w:rPr>
          <w:color w:val="000000" w:themeColor="text1"/>
          <w:lang w:eastAsia="en-CA"/>
        </w:rPr>
        <w:t>refrigerator and freezer import</w:t>
      </w:r>
      <w:r w:rsidR="00B6320B" w:rsidRPr="00B6320B">
        <w:rPr>
          <w:color w:val="000000" w:themeColor="text1"/>
          <w:lang w:eastAsia="en-CA"/>
        </w:rPr>
        <w:t>s</w:t>
      </w:r>
      <w:r w:rsidR="00066A1C" w:rsidRPr="00B6320B">
        <w:rPr>
          <w:color w:val="000000" w:themeColor="text1"/>
          <w:lang w:eastAsia="en-CA"/>
        </w:rPr>
        <w:t xml:space="preserve"> </w:t>
      </w:r>
      <w:r w:rsidR="00B6320B">
        <w:rPr>
          <w:color w:val="000000" w:themeColor="text1"/>
          <w:lang w:eastAsia="en-CA"/>
        </w:rPr>
        <w:t xml:space="preserve">and </w:t>
      </w:r>
      <w:r w:rsidR="00B6320B" w:rsidRPr="00B6320B">
        <w:rPr>
          <w:color w:val="000000" w:themeColor="text1"/>
          <w:lang w:eastAsia="en-CA"/>
        </w:rPr>
        <w:t xml:space="preserve">the agency’s </w:t>
      </w:r>
      <w:r w:rsidR="00696597" w:rsidRPr="00B6320B">
        <w:rPr>
          <w:color w:val="000000" w:themeColor="text1"/>
          <w:lang w:eastAsia="en-CA"/>
        </w:rPr>
        <w:t>environmental inspectors</w:t>
      </w:r>
      <w:r w:rsidR="00B6320B">
        <w:rPr>
          <w:color w:val="000000" w:themeColor="text1"/>
          <w:lang w:eastAsia="en-CA"/>
        </w:rPr>
        <w:t xml:space="preserve"> would monitor MEP</w:t>
      </w:r>
      <w:r w:rsidR="00635EF5">
        <w:rPr>
          <w:color w:val="000000" w:themeColor="text1"/>
          <w:lang w:eastAsia="en-CA"/>
        </w:rPr>
        <w:t>S</w:t>
      </w:r>
      <w:r w:rsidR="00B6320B">
        <w:rPr>
          <w:color w:val="000000" w:themeColor="text1"/>
          <w:lang w:eastAsia="en-CA"/>
        </w:rPr>
        <w:t xml:space="preserve"> and labelling in the </w:t>
      </w:r>
      <w:r w:rsidR="006743BF">
        <w:rPr>
          <w:color w:val="000000" w:themeColor="text1"/>
          <w:lang w:eastAsia="en-CA"/>
        </w:rPr>
        <w:t xml:space="preserve">national </w:t>
      </w:r>
      <w:r w:rsidR="00B6320B">
        <w:rPr>
          <w:color w:val="000000" w:themeColor="text1"/>
          <w:lang w:eastAsia="en-CA"/>
        </w:rPr>
        <w:t>market</w:t>
      </w:r>
      <w:r w:rsidR="00696597" w:rsidRPr="00B6320B">
        <w:rPr>
          <w:color w:val="000000" w:themeColor="text1"/>
          <w:lang w:eastAsia="en-CA"/>
        </w:rPr>
        <w:t xml:space="preserve">. </w:t>
      </w:r>
    </w:p>
    <w:p w14:paraId="30EC1C47" w14:textId="13502D48" w:rsidR="00505AEC" w:rsidRPr="00A74F77" w:rsidRDefault="00505AEC" w:rsidP="00505AEC">
      <w:pPr>
        <w:pStyle w:val="Heading1"/>
      </w:pPr>
      <w:r w:rsidRPr="00A74F77">
        <w:t xml:space="preserve">Regarding the study tour, UNEP explained that China is the region's largest country supplier of air conditioners and added that the study tour would allow the trainer to see modern equipment unavailable in Zambia. Furthermore, the direct learning of the Zambian government </w:t>
      </w:r>
      <w:r w:rsidR="00A74F77">
        <w:t>o</w:t>
      </w:r>
      <w:r w:rsidRPr="00A74F77">
        <w:t>fficers from the Chinese industry and government about implementing their MEPS and labelling systems will enrich their views on developing and implementing the Zambia MEPS and labelling systems. </w:t>
      </w:r>
    </w:p>
    <w:p w14:paraId="7E99A42A" w14:textId="26D48D95" w:rsidR="00907B29" w:rsidRPr="00CA461A" w:rsidRDefault="00696597" w:rsidP="00907B29">
      <w:pPr>
        <w:pStyle w:val="Heading1"/>
        <w:rPr>
          <w:rFonts w:eastAsia="Batang"/>
          <w:i/>
          <w:iCs/>
          <w:color w:val="000000" w:themeColor="text1"/>
          <w:lang w:val="en-IN"/>
        </w:rPr>
      </w:pPr>
      <w:r w:rsidRPr="00CA461A">
        <w:rPr>
          <w:rFonts w:eastAsia="Batang"/>
          <w:color w:val="000000" w:themeColor="text1"/>
          <w:lang w:val="en-IN"/>
        </w:rPr>
        <w:t>UNEP informed the Secretariat that the additional activities would be completed within 18 months of approval</w:t>
      </w:r>
      <w:r w:rsidR="00246C1E">
        <w:rPr>
          <w:rFonts w:eastAsia="Batang"/>
          <w:color w:val="000000" w:themeColor="text1"/>
          <w:lang w:val="en-IN"/>
        </w:rPr>
        <w:t xml:space="preserve"> based on the </w:t>
      </w:r>
      <w:r w:rsidR="006302C9" w:rsidRPr="00CA461A">
        <w:rPr>
          <w:rFonts w:eastAsia="Batang"/>
          <w:color w:val="000000" w:themeColor="text1"/>
          <w:lang w:val="en-IN"/>
        </w:rPr>
        <w:t xml:space="preserve">expected date of implementation of the sub-components </w:t>
      </w:r>
      <w:r w:rsidR="00246C1E">
        <w:rPr>
          <w:rFonts w:eastAsia="Batang"/>
          <w:color w:val="000000" w:themeColor="text1"/>
          <w:lang w:val="en-IN"/>
        </w:rPr>
        <w:t xml:space="preserve">as </w:t>
      </w:r>
      <w:r w:rsidR="006302C9" w:rsidRPr="00CA461A">
        <w:rPr>
          <w:rFonts w:eastAsia="Batang"/>
          <w:color w:val="000000" w:themeColor="text1"/>
          <w:lang w:val="en-IN"/>
        </w:rPr>
        <w:t>indic</w:t>
      </w:r>
      <w:r w:rsidR="004260D2">
        <w:rPr>
          <w:rFonts w:eastAsia="Batang"/>
          <w:color w:val="000000" w:themeColor="text1"/>
          <w:lang w:val="en-IN"/>
        </w:rPr>
        <w:t>a</w:t>
      </w:r>
      <w:r w:rsidR="006302C9" w:rsidRPr="00CA461A">
        <w:rPr>
          <w:rFonts w:eastAsia="Batang"/>
          <w:color w:val="000000" w:themeColor="text1"/>
          <w:lang w:val="en-IN"/>
        </w:rPr>
        <w:t>ted in Table 2</w:t>
      </w:r>
      <w:r w:rsidR="00246C1E">
        <w:rPr>
          <w:rFonts w:eastAsia="Batang"/>
          <w:color w:val="000000" w:themeColor="text1"/>
          <w:lang w:val="en-IN"/>
        </w:rPr>
        <w:t xml:space="preserve"> below. </w:t>
      </w:r>
      <w:r w:rsidR="00246C1E" w:rsidRPr="00930B0A">
        <w:rPr>
          <w:rFonts w:eastAsia="Batang"/>
          <w:color w:val="000000" w:themeColor="text1"/>
          <w:lang w:val="en-IN"/>
        </w:rPr>
        <w:t xml:space="preserve">The </w:t>
      </w:r>
      <w:r w:rsidR="006302C9" w:rsidRPr="00930B0A">
        <w:rPr>
          <w:rFonts w:eastAsia="Batang"/>
          <w:color w:val="000000" w:themeColor="text1"/>
          <w:lang w:val="en-IN"/>
        </w:rPr>
        <w:t xml:space="preserve">project </w:t>
      </w:r>
      <w:r w:rsidR="00907B29" w:rsidRPr="00930B0A">
        <w:rPr>
          <w:rFonts w:eastAsia="Batang"/>
          <w:color w:val="000000" w:themeColor="text1"/>
          <w:lang w:val="en-IN"/>
        </w:rPr>
        <w:t>budget</w:t>
      </w:r>
      <w:r w:rsidR="00246C1E" w:rsidRPr="00930B0A">
        <w:rPr>
          <w:rFonts w:eastAsia="Batang"/>
          <w:color w:val="000000" w:themeColor="text1"/>
          <w:lang w:val="en-IN"/>
        </w:rPr>
        <w:t xml:space="preserve">, also indicated in table 2, </w:t>
      </w:r>
      <w:r w:rsidR="006302C9" w:rsidRPr="00930B0A">
        <w:rPr>
          <w:rFonts w:eastAsia="Batang"/>
          <w:color w:val="000000" w:themeColor="text1"/>
          <w:lang w:val="en-IN"/>
        </w:rPr>
        <w:t xml:space="preserve">had </w:t>
      </w:r>
      <w:r w:rsidR="00246C1E" w:rsidRPr="00930B0A">
        <w:rPr>
          <w:rFonts w:eastAsia="Batang"/>
          <w:color w:val="000000" w:themeColor="text1"/>
          <w:lang w:val="en-IN"/>
        </w:rPr>
        <w:t xml:space="preserve">been </w:t>
      </w:r>
      <w:r w:rsidR="006302C9" w:rsidRPr="00930B0A">
        <w:rPr>
          <w:rFonts w:eastAsia="Batang"/>
          <w:color w:val="000000" w:themeColor="text1"/>
          <w:lang w:val="en-IN"/>
        </w:rPr>
        <w:t xml:space="preserve">adjusted </w:t>
      </w:r>
      <w:r w:rsidR="00246C1E" w:rsidRPr="00930B0A">
        <w:rPr>
          <w:rFonts w:eastAsia="Batang"/>
          <w:color w:val="000000" w:themeColor="text1"/>
          <w:lang w:val="en-IN"/>
        </w:rPr>
        <w:t xml:space="preserve">for two sub-components </w:t>
      </w:r>
      <w:r w:rsidR="006302C9" w:rsidRPr="00930B0A">
        <w:rPr>
          <w:rFonts w:eastAsia="Batang"/>
          <w:color w:val="000000" w:themeColor="text1"/>
          <w:lang w:val="en-IN"/>
        </w:rPr>
        <w:t xml:space="preserve">following discussions with the </w:t>
      </w:r>
      <w:r w:rsidR="00CA461A" w:rsidRPr="00930B0A">
        <w:rPr>
          <w:rFonts w:eastAsia="Batang"/>
          <w:color w:val="000000" w:themeColor="text1"/>
          <w:lang w:val="en-IN"/>
        </w:rPr>
        <w:t>Secretariat</w:t>
      </w:r>
      <w:r w:rsidR="00246C1E" w:rsidRPr="00930B0A">
        <w:rPr>
          <w:rFonts w:eastAsia="Batang"/>
          <w:color w:val="000000" w:themeColor="text1"/>
          <w:lang w:val="en-IN"/>
        </w:rPr>
        <w:t>.</w:t>
      </w:r>
      <w:r w:rsidR="00246C1E">
        <w:rPr>
          <w:rFonts w:eastAsia="Batang"/>
          <w:color w:val="000000" w:themeColor="text1"/>
          <w:lang w:val="en-IN"/>
        </w:rPr>
        <w:t xml:space="preserve"> </w:t>
      </w:r>
    </w:p>
    <w:p w14:paraId="72C1CDCE" w14:textId="3389F2E7" w:rsidR="00907B29" w:rsidRPr="00282FAA" w:rsidRDefault="00907B29" w:rsidP="00907B29">
      <w:pPr>
        <w:rPr>
          <w:b/>
          <w:color w:val="000000" w:themeColor="text1"/>
        </w:rPr>
      </w:pPr>
      <w:r w:rsidRPr="00282FAA">
        <w:rPr>
          <w:b/>
          <w:color w:val="000000" w:themeColor="text1"/>
        </w:rPr>
        <w:t>Table </w:t>
      </w:r>
      <w:r>
        <w:rPr>
          <w:b/>
          <w:color w:val="000000" w:themeColor="text1"/>
        </w:rPr>
        <w:t xml:space="preserve">2. Budget for </w:t>
      </w:r>
      <w:r w:rsidRPr="00907B29">
        <w:rPr>
          <w:b/>
          <w:color w:val="000000" w:themeColor="text1"/>
        </w:rPr>
        <w:t>Activities to maintain energy efficiency in the refrigeration servicing sector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96"/>
        <w:gridCol w:w="1521"/>
        <w:gridCol w:w="1133"/>
      </w:tblGrid>
      <w:tr w:rsidR="003C1872" w:rsidRPr="00834501" w14:paraId="169FECD0" w14:textId="77777777" w:rsidTr="00D11E15">
        <w:trPr>
          <w:jc w:val="center"/>
        </w:trPr>
        <w:tc>
          <w:tcPr>
            <w:tcW w:w="6696" w:type="dxa"/>
            <w:shd w:val="clear" w:color="auto" w:fill="auto"/>
            <w:tcMar>
              <w:top w:w="0" w:type="dxa"/>
              <w:left w:w="108" w:type="dxa"/>
              <w:bottom w:w="0" w:type="dxa"/>
              <w:right w:w="108" w:type="dxa"/>
            </w:tcMar>
            <w:hideMark/>
          </w:tcPr>
          <w:p w14:paraId="0155E584" w14:textId="31420381" w:rsidR="003C1872" w:rsidRPr="00834501" w:rsidRDefault="003C1872" w:rsidP="00834501">
            <w:pPr>
              <w:pStyle w:val="Heading1"/>
              <w:numPr>
                <w:ilvl w:val="0"/>
                <w:numId w:val="0"/>
              </w:numPr>
              <w:spacing w:after="60"/>
              <w:rPr>
                <w:rFonts w:eastAsia="Batang"/>
                <w:b/>
                <w:bCs/>
                <w:sz w:val="20"/>
                <w:szCs w:val="20"/>
                <w:lang w:val="en-IN"/>
              </w:rPr>
            </w:pPr>
            <w:r w:rsidRPr="00834501">
              <w:rPr>
                <w:rFonts w:eastAsia="Batang"/>
                <w:b/>
                <w:bCs/>
                <w:sz w:val="20"/>
                <w:szCs w:val="20"/>
                <w:lang w:val="en-IN"/>
              </w:rPr>
              <w:t> Component/Activity</w:t>
            </w:r>
          </w:p>
        </w:tc>
        <w:tc>
          <w:tcPr>
            <w:tcW w:w="1521" w:type="dxa"/>
          </w:tcPr>
          <w:p w14:paraId="0413EB38" w14:textId="6E29EA33" w:rsidR="003C1872" w:rsidRPr="00834501" w:rsidRDefault="003C1872" w:rsidP="00834501">
            <w:pPr>
              <w:pStyle w:val="Heading1"/>
              <w:numPr>
                <w:ilvl w:val="0"/>
                <w:numId w:val="0"/>
              </w:numPr>
              <w:spacing w:after="60"/>
              <w:rPr>
                <w:rFonts w:eastAsia="Batang"/>
                <w:b/>
                <w:bCs/>
                <w:sz w:val="20"/>
                <w:szCs w:val="20"/>
                <w:lang w:val="en-IN"/>
              </w:rPr>
            </w:pPr>
            <w:r>
              <w:rPr>
                <w:rFonts w:eastAsia="Batang"/>
                <w:b/>
                <w:bCs/>
                <w:sz w:val="20"/>
                <w:szCs w:val="20"/>
                <w:lang w:val="en-IN"/>
              </w:rPr>
              <w:t>Proposed date implementation</w:t>
            </w:r>
          </w:p>
        </w:tc>
        <w:tc>
          <w:tcPr>
            <w:tcW w:w="1133" w:type="dxa"/>
            <w:shd w:val="clear" w:color="auto" w:fill="auto"/>
            <w:tcMar>
              <w:top w:w="0" w:type="dxa"/>
              <w:left w:w="108" w:type="dxa"/>
              <w:bottom w:w="0" w:type="dxa"/>
              <w:right w:w="108" w:type="dxa"/>
            </w:tcMar>
            <w:hideMark/>
          </w:tcPr>
          <w:p w14:paraId="5752980C" w14:textId="1C5BAD4C" w:rsidR="003C1872" w:rsidRPr="00834501" w:rsidRDefault="003C1872" w:rsidP="00834501">
            <w:pPr>
              <w:pStyle w:val="Heading1"/>
              <w:numPr>
                <w:ilvl w:val="0"/>
                <w:numId w:val="0"/>
              </w:numPr>
              <w:spacing w:after="60"/>
              <w:rPr>
                <w:rFonts w:eastAsia="Batang"/>
                <w:b/>
                <w:bCs/>
                <w:sz w:val="20"/>
                <w:szCs w:val="20"/>
                <w:lang w:val="en-IN"/>
              </w:rPr>
            </w:pPr>
            <w:r w:rsidRPr="00834501">
              <w:rPr>
                <w:rFonts w:eastAsia="Batang"/>
                <w:b/>
                <w:bCs/>
                <w:sz w:val="20"/>
                <w:szCs w:val="20"/>
                <w:lang w:val="en-IN"/>
              </w:rPr>
              <w:t>Budget (US$)</w:t>
            </w:r>
          </w:p>
        </w:tc>
      </w:tr>
      <w:tr w:rsidR="003C1872" w:rsidRPr="00834501" w14:paraId="2023CB69" w14:textId="77777777" w:rsidTr="00D11E15">
        <w:trPr>
          <w:jc w:val="center"/>
        </w:trPr>
        <w:tc>
          <w:tcPr>
            <w:tcW w:w="6696" w:type="dxa"/>
            <w:shd w:val="clear" w:color="auto" w:fill="auto"/>
            <w:tcMar>
              <w:top w:w="0" w:type="dxa"/>
              <w:left w:w="108" w:type="dxa"/>
              <w:bottom w:w="0" w:type="dxa"/>
              <w:right w:w="108" w:type="dxa"/>
            </w:tcMar>
            <w:hideMark/>
          </w:tcPr>
          <w:p w14:paraId="104CAE73" w14:textId="709F5D38" w:rsidR="003C1872" w:rsidRPr="00834501" w:rsidRDefault="003C1872" w:rsidP="00834501">
            <w:pPr>
              <w:pStyle w:val="Heading1"/>
              <w:numPr>
                <w:ilvl w:val="0"/>
                <w:numId w:val="0"/>
              </w:numPr>
              <w:spacing w:after="60"/>
              <w:rPr>
                <w:rFonts w:eastAsia="Batang"/>
                <w:b/>
                <w:bCs/>
                <w:sz w:val="20"/>
                <w:szCs w:val="20"/>
                <w:lang w:val="en-IN"/>
              </w:rPr>
            </w:pPr>
            <w:r w:rsidRPr="00834501">
              <w:rPr>
                <w:rFonts w:eastAsia="Batang"/>
                <w:b/>
                <w:bCs/>
                <w:sz w:val="20"/>
                <w:szCs w:val="20"/>
                <w:lang w:val="en-IN"/>
              </w:rPr>
              <w:t>1: Cooperation and Collaboration for Policy Enhancement and Introduction of MEPS</w:t>
            </w:r>
          </w:p>
        </w:tc>
        <w:tc>
          <w:tcPr>
            <w:tcW w:w="1521" w:type="dxa"/>
          </w:tcPr>
          <w:p w14:paraId="50456941" w14:textId="77777777" w:rsidR="003C1872" w:rsidRPr="00834501" w:rsidRDefault="003C1872" w:rsidP="00834501">
            <w:pPr>
              <w:pStyle w:val="Heading1"/>
              <w:numPr>
                <w:ilvl w:val="0"/>
                <w:numId w:val="0"/>
              </w:numPr>
              <w:spacing w:after="60"/>
              <w:rPr>
                <w:rFonts w:eastAsia="Batang"/>
                <w:sz w:val="20"/>
                <w:szCs w:val="20"/>
                <w:lang w:val="en-IN"/>
              </w:rPr>
            </w:pPr>
          </w:p>
        </w:tc>
        <w:tc>
          <w:tcPr>
            <w:tcW w:w="1133" w:type="dxa"/>
            <w:shd w:val="clear" w:color="auto" w:fill="auto"/>
            <w:tcMar>
              <w:top w:w="0" w:type="dxa"/>
              <w:left w:w="108" w:type="dxa"/>
              <w:bottom w:w="0" w:type="dxa"/>
              <w:right w:w="108" w:type="dxa"/>
            </w:tcMar>
            <w:hideMark/>
          </w:tcPr>
          <w:p w14:paraId="68CD1ECF" w14:textId="0B337613"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 </w:t>
            </w:r>
          </w:p>
        </w:tc>
      </w:tr>
      <w:tr w:rsidR="003C1872" w:rsidRPr="00834501" w14:paraId="60648607" w14:textId="77777777" w:rsidTr="00D11E15">
        <w:trPr>
          <w:jc w:val="center"/>
        </w:trPr>
        <w:tc>
          <w:tcPr>
            <w:tcW w:w="6696" w:type="dxa"/>
            <w:shd w:val="clear" w:color="auto" w:fill="auto"/>
            <w:tcMar>
              <w:top w:w="0" w:type="dxa"/>
              <w:left w:w="108" w:type="dxa"/>
              <w:bottom w:w="0" w:type="dxa"/>
              <w:right w:w="108" w:type="dxa"/>
            </w:tcMar>
            <w:hideMark/>
          </w:tcPr>
          <w:p w14:paraId="183F3751" w14:textId="3BEBE878"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 xml:space="preserve">1.1: Development of analysis, report, and </w:t>
            </w:r>
            <w:r w:rsidR="000B3127">
              <w:rPr>
                <w:rFonts w:eastAsia="Batang"/>
                <w:sz w:val="20"/>
                <w:szCs w:val="20"/>
                <w:lang w:val="en-IN"/>
              </w:rPr>
              <w:t>i</w:t>
            </w:r>
            <w:r w:rsidRPr="00834501">
              <w:rPr>
                <w:rFonts w:eastAsia="Batang"/>
                <w:sz w:val="20"/>
                <w:szCs w:val="20"/>
                <w:lang w:val="en-IN"/>
              </w:rPr>
              <w:t>nformation note</w:t>
            </w:r>
          </w:p>
        </w:tc>
        <w:tc>
          <w:tcPr>
            <w:tcW w:w="1521" w:type="dxa"/>
          </w:tcPr>
          <w:p w14:paraId="691D7BAC" w14:textId="314F9034" w:rsidR="003C1872" w:rsidRPr="00834501" w:rsidRDefault="004F611A" w:rsidP="004F611A">
            <w:pPr>
              <w:pStyle w:val="Heading1"/>
              <w:numPr>
                <w:ilvl w:val="0"/>
                <w:numId w:val="0"/>
              </w:numPr>
              <w:spacing w:after="60"/>
              <w:jc w:val="center"/>
              <w:rPr>
                <w:rFonts w:eastAsia="Batang"/>
                <w:sz w:val="20"/>
                <w:szCs w:val="20"/>
                <w:lang w:val="en-IN"/>
              </w:rPr>
            </w:pPr>
            <w:r>
              <w:rPr>
                <w:rFonts w:eastAsia="Batang"/>
                <w:sz w:val="20"/>
                <w:szCs w:val="20"/>
                <w:lang w:val="en-IN"/>
              </w:rPr>
              <w:t>Sept. 2024</w:t>
            </w:r>
          </w:p>
        </w:tc>
        <w:tc>
          <w:tcPr>
            <w:tcW w:w="1133" w:type="dxa"/>
            <w:shd w:val="clear" w:color="auto" w:fill="auto"/>
            <w:tcMar>
              <w:top w:w="0" w:type="dxa"/>
              <w:left w:w="108" w:type="dxa"/>
              <w:bottom w:w="0" w:type="dxa"/>
              <w:right w:w="108" w:type="dxa"/>
            </w:tcMar>
            <w:hideMark/>
          </w:tcPr>
          <w:p w14:paraId="4C39CC6E" w14:textId="11E3BEDA" w:rsidR="003C1872" w:rsidRPr="00834501" w:rsidRDefault="003C1872" w:rsidP="00D11E15">
            <w:pPr>
              <w:pStyle w:val="Heading1"/>
              <w:numPr>
                <w:ilvl w:val="0"/>
                <w:numId w:val="0"/>
              </w:numPr>
              <w:spacing w:after="60"/>
              <w:jc w:val="center"/>
              <w:rPr>
                <w:rFonts w:eastAsia="Batang"/>
                <w:sz w:val="20"/>
                <w:szCs w:val="20"/>
                <w:lang w:val="en-IN"/>
              </w:rPr>
            </w:pPr>
            <w:r w:rsidRPr="00834501">
              <w:rPr>
                <w:rFonts w:eastAsia="Batang"/>
                <w:sz w:val="20"/>
                <w:szCs w:val="20"/>
                <w:lang w:val="en-IN"/>
              </w:rPr>
              <w:t>25,000</w:t>
            </w:r>
          </w:p>
        </w:tc>
      </w:tr>
      <w:tr w:rsidR="003C1872" w:rsidRPr="00834501" w14:paraId="137F335B" w14:textId="77777777" w:rsidTr="00D11E15">
        <w:trPr>
          <w:jc w:val="center"/>
        </w:trPr>
        <w:tc>
          <w:tcPr>
            <w:tcW w:w="6696" w:type="dxa"/>
            <w:shd w:val="clear" w:color="auto" w:fill="auto"/>
            <w:tcMar>
              <w:top w:w="0" w:type="dxa"/>
              <w:left w:w="108" w:type="dxa"/>
              <w:bottom w:w="0" w:type="dxa"/>
              <w:right w:w="108" w:type="dxa"/>
            </w:tcMar>
            <w:hideMark/>
          </w:tcPr>
          <w:p w14:paraId="0B76B43B" w14:textId="77777777"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1.2: Study tour to China with already established labelling system</w:t>
            </w:r>
          </w:p>
        </w:tc>
        <w:tc>
          <w:tcPr>
            <w:tcW w:w="1521" w:type="dxa"/>
          </w:tcPr>
          <w:p w14:paraId="4800905B" w14:textId="21DAAF5B" w:rsidR="003C1872" w:rsidRPr="00834501" w:rsidRDefault="004F611A" w:rsidP="004F611A">
            <w:pPr>
              <w:pStyle w:val="Heading1"/>
              <w:numPr>
                <w:ilvl w:val="0"/>
                <w:numId w:val="0"/>
              </w:numPr>
              <w:spacing w:after="60"/>
              <w:jc w:val="center"/>
              <w:rPr>
                <w:rFonts w:eastAsia="Batang"/>
                <w:sz w:val="20"/>
                <w:szCs w:val="20"/>
                <w:lang w:val="en-IN"/>
              </w:rPr>
            </w:pPr>
            <w:r>
              <w:rPr>
                <w:rFonts w:eastAsia="Batang"/>
                <w:sz w:val="20"/>
                <w:szCs w:val="20"/>
                <w:lang w:val="en-IN"/>
              </w:rPr>
              <w:t>Nov. 2024</w:t>
            </w:r>
          </w:p>
        </w:tc>
        <w:tc>
          <w:tcPr>
            <w:tcW w:w="1133" w:type="dxa"/>
            <w:shd w:val="clear" w:color="auto" w:fill="auto"/>
            <w:tcMar>
              <w:top w:w="0" w:type="dxa"/>
              <w:left w:w="108" w:type="dxa"/>
              <w:bottom w:w="0" w:type="dxa"/>
              <w:right w:w="108" w:type="dxa"/>
            </w:tcMar>
            <w:hideMark/>
          </w:tcPr>
          <w:p w14:paraId="63ECEE4F" w14:textId="2B1E6474" w:rsidR="003C1872" w:rsidRPr="00834501" w:rsidRDefault="003C1872" w:rsidP="00D11E15">
            <w:pPr>
              <w:pStyle w:val="Heading1"/>
              <w:numPr>
                <w:ilvl w:val="0"/>
                <w:numId w:val="0"/>
              </w:numPr>
              <w:spacing w:after="60"/>
              <w:jc w:val="center"/>
              <w:rPr>
                <w:rFonts w:eastAsia="Batang"/>
                <w:sz w:val="20"/>
                <w:szCs w:val="20"/>
                <w:lang w:val="en-IN"/>
              </w:rPr>
            </w:pPr>
            <w:r w:rsidRPr="00834501">
              <w:rPr>
                <w:rFonts w:eastAsia="Batang"/>
                <w:sz w:val="20"/>
                <w:szCs w:val="20"/>
                <w:lang w:val="en-IN"/>
              </w:rPr>
              <w:t>20,000</w:t>
            </w:r>
          </w:p>
        </w:tc>
      </w:tr>
      <w:tr w:rsidR="003C1872" w:rsidRPr="00834501" w14:paraId="7D7C5EF7" w14:textId="77777777" w:rsidTr="00D11E15">
        <w:trPr>
          <w:jc w:val="center"/>
        </w:trPr>
        <w:tc>
          <w:tcPr>
            <w:tcW w:w="6696" w:type="dxa"/>
            <w:shd w:val="clear" w:color="auto" w:fill="auto"/>
            <w:tcMar>
              <w:top w:w="0" w:type="dxa"/>
              <w:left w:w="108" w:type="dxa"/>
              <w:bottom w:w="0" w:type="dxa"/>
              <w:right w:w="108" w:type="dxa"/>
            </w:tcMar>
            <w:hideMark/>
          </w:tcPr>
          <w:p w14:paraId="11E1D7B1" w14:textId="644218EF"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 xml:space="preserve">1.3: Coordination </w:t>
            </w:r>
            <w:r w:rsidR="000B3127">
              <w:rPr>
                <w:rFonts w:eastAsia="Batang"/>
                <w:sz w:val="20"/>
                <w:szCs w:val="20"/>
                <w:lang w:val="en-IN"/>
              </w:rPr>
              <w:t>m</w:t>
            </w:r>
            <w:r w:rsidRPr="00834501">
              <w:rPr>
                <w:rFonts w:eastAsia="Batang"/>
                <w:sz w:val="20"/>
                <w:szCs w:val="20"/>
                <w:lang w:val="en-IN"/>
              </w:rPr>
              <w:t>eetings/</w:t>
            </w:r>
            <w:r w:rsidR="00B0315D">
              <w:rPr>
                <w:rFonts w:eastAsia="Batang"/>
                <w:sz w:val="20"/>
                <w:szCs w:val="20"/>
                <w:lang w:val="en-IN"/>
              </w:rPr>
              <w:t>w</w:t>
            </w:r>
            <w:r w:rsidRPr="00834501">
              <w:rPr>
                <w:rFonts w:eastAsia="Batang"/>
                <w:sz w:val="20"/>
                <w:szCs w:val="20"/>
                <w:lang w:val="en-IN"/>
              </w:rPr>
              <w:t>orkshops</w:t>
            </w:r>
          </w:p>
        </w:tc>
        <w:tc>
          <w:tcPr>
            <w:tcW w:w="1521" w:type="dxa"/>
          </w:tcPr>
          <w:p w14:paraId="4336F967" w14:textId="6D77FC39" w:rsidR="003C1872" w:rsidRPr="00834501" w:rsidRDefault="004F611A" w:rsidP="004F611A">
            <w:pPr>
              <w:pStyle w:val="Heading1"/>
              <w:numPr>
                <w:ilvl w:val="0"/>
                <w:numId w:val="0"/>
              </w:numPr>
              <w:spacing w:after="60"/>
              <w:jc w:val="center"/>
              <w:rPr>
                <w:rFonts w:eastAsia="Batang"/>
                <w:sz w:val="20"/>
                <w:szCs w:val="20"/>
                <w:lang w:val="en-IN"/>
              </w:rPr>
            </w:pPr>
            <w:r>
              <w:rPr>
                <w:rFonts w:eastAsia="Batang"/>
                <w:sz w:val="20"/>
                <w:szCs w:val="20"/>
                <w:lang w:val="en-IN"/>
              </w:rPr>
              <w:t>Feb/Mar 2025</w:t>
            </w:r>
          </w:p>
        </w:tc>
        <w:tc>
          <w:tcPr>
            <w:tcW w:w="1133" w:type="dxa"/>
            <w:shd w:val="clear" w:color="auto" w:fill="auto"/>
            <w:tcMar>
              <w:top w:w="0" w:type="dxa"/>
              <w:left w:w="108" w:type="dxa"/>
              <w:bottom w:w="0" w:type="dxa"/>
              <w:right w:w="108" w:type="dxa"/>
            </w:tcMar>
            <w:hideMark/>
          </w:tcPr>
          <w:p w14:paraId="201C6C88" w14:textId="58AEC135" w:rsidR="003C1872" w:rsidRPr="00834501" w:rsidRDefault="003C1872" w:rsidP="00D11E15">
            <w:pPr>
              <w:pStyle w:val="Heading1"/>
              <w:numPr>
                <w:ilvl w:val="0"/>
                <w:numId w:val="0"/>
              </w:numPr>
              <w:spacing w:after="60"/>
              <w:jc w:val="center"/>
              <w:rPr>
                <w:rFonts w:eastAsia="Batang"/>
                <w:sz w:val="20"/>
                <w:szCs w:val="20"/>
                <w:lang w:val="en-IN"/>
              </w:rPr>
            </w:pPr>
            <w:r w:rsidRPr="00834501">
              <w:rPr>
                <w:rFonts w:eastAsia="Batang"/>
                <w:sz w:val="20"/>
                <w:szCs w:val="20"/>
                <w:lang w:val="en-IN"/>
              </w:rPr>
              <w:t>20,000</w:t>
            </w:r>
          </w:p>
        </w:tc>
      </w:tr>
      <w:tr w:rsidR="003C1872" w:rsidRPr="00834501" w14:paraId="172205E1" w14:textId="77777777" w:rsidTr="00D11E15">
        <w:trPr>
          <w:jc w:val="center"/>
        </w:trPr>
        <w:tc>
          <w:tcPr>
            <w:tcW w:w="6696" w:type="dxa"/>
            <w:shd w:val="clear" w:color="auto" w:fill="auto"/>
            <w:tcMar>
              <w:top w:w="0" w:type="dxa"/>
              <w:left w:w="108" w:type="dxa"/>
              <w:bottom w:w="0" w:type="dxa"/>
              <w:right w:w="108" w:type="dxa"/>
            </w:tcMar>
            <w:hideMark/>
          </w:tcPr>
          <w:p w14:paraId="27542776" w14:textId="77777777" w:rsidR="003C1872" w:rsidRPr="00834501" w:rsidRDefault="003C1872" w:rsidP="00834501">
            <w:pPr>
              <w:pStyle w:val="Heading1"/>
              <w:numPr>
                <w:ilvl w:val="0"/>
                <w:numId w:val="0"/>
              </w:numPr>
              <w:spacing w:after="60"/>
              <w:rPr>
                <w:rFonts w:eastAsia="Batang"/>
                <w:b/>
                <w:bCs/>
                <w:i/>
                <w:iCs/>
                <w:sz w:val="20"/>
                <w:szCs w:val="20"/>
                <w:lang w:val="en-IN"/>
              </w:rPr>
            </w:pPr>
            <w:r w:rsidRPr="00834501">
              <w:rPr>
                <w:rFonts w:eastAsia="Batang"/>
                <w:b/>
                <w:bCs/>
                <w:i/>
                <w:iCs/>
                <w:sz w:val="20"/>
                <w:szCs w:val="20"/>
                <w:lang w:val="en-IN"/>
              </w:rPr>
              <w:t>Total Component 1:</w:t>
            </w:r>
          </w:p>
        </w:tc>
        <w:tc>
          <w:tcPr>
            <w:tcW w:w="1521" w:type="dxa"/>
          </w:tcPr>
          <w:p w14:paraId="48BC0C76" w14:textId="77777777" w:rsidR="003C1872" w:rsidRPr="00834501" w:rsidRDefault="003C1872" w:rsidP="004F611A">
            <w:pPr>
              <w:pStyle w:val="Heading1"/>
              <w:numPr>
                <w:ilvl w:val="0"/>
                <w:numId w:val="0"/>
              </w:numPr>
              <w:spacing w:after="60"/>
              <w:jc w:val="center"/>
              <w:rPr>
                <w:rFonts w:eastAsia="Batang"/>
                <w:i/>
                <w:iCs/>
                <w:sz w:val="20"/>
                <w:szCs w:val="20"/>
                <w:lang w:val="en-IN"/>
              </w:rPr>
            </w:pPr>
          </w:p>
        </w:tc>
        <w:tc>
          <w:tcPr>
            <w:tcW w:w="1133" w:type="dxa"/>
            <w:shd w:val="clear" w:color="auto" w:fill="auto"/>
            <w:tcMar>
              <w:top w:w="0" w:type="dxa"/>
              <w:left w:w="108" w:type="dxa"/>
              <w:bottom w:w="0" w:type="dxa"/>
              <w:right w:w="108" w:type="dxa"/>
            </w:tcMar>
            <w:hideMark/>
          </w:tcPr>
          <w:p w14:paraId="627AABE9" w14:textId="2F0AB485" w:rsidR="003C1872" w:rsidRPr="00834501" w:rsidRDefault="003C1872" w:rsidP="00D11E15">
            <w:pPr>
              <w:pStyle w:val="Heading1"/>
              <w:numPr>
                <w:ilvl w:val="0"/>
                <w:numId w:val="0"/>
              </w:numPr>
              <w:spacing w:after="60"/>
              <w:jc w:val="center"/>
              <w:rPr>
                <w:rFonts w:eastAsia="Batang"/>
                <w:i/>
                <w:iCs/>
                <w:sz w:val="20"/>
                <w:szCs w:val="20"/>
                <w:lang w:val="en-IN"/>
              </w:rPr>
            </w:pPr>
            <w:r w:rsidRPr="00834501">
              <w:rPr>
                <w:rFonts w:eastAsia="Batang"/>
                <w:i/>
                <w:iCs/>
                <w:sz w:val="20"/>
                <w:szCs w:val="20"/>
                <w:lang w:val="en-IN"/>
              </w:rPr>
              <w:t>65,000</w:t>
            </w:r>
          </w:p>
        </w:tc>
      </w:tr>
      <w:tr w:rsidR="003C1872" w:rsidRPr="00834501" w14:paraId="7C975A17" w14:textId="77777777" w:rsidTr="00D11E15">
        <w:trPr>
          <w:jc w:val="center"/>
        </w:trPr>
        <w:tc>
          <w:tcPr>
            <w:tcW w:w="6696" w:type="dxa"/>
            <w:shd w:val="clear" w:color="auto" w:fill="auto"/>
            <w:tcMar>
              <w:top w:w="0" w:type="dxa"/>
              <w:left w:w="108" w:type="dxa"/>
              <w:bottom w:w="0" w:type="dxa"/>
              <w:right w:w="108" w:type="dxa"/>
            </w:tcMar>
            <w:hideMark/>
          </w:tcPr>
          <w:p w14:paraId="0F48425D" w14:textId="7D1AB543" w:rsidR="003C1872" w:rsidRPr="00834501" w:rsidRDefault="003C1872" w:rsidP="00834501">
            <w:pPr>
              <w:pStyle w:val="Heading1"/>
              <w:numPr>
                <w:ilvl w:val="0"/>
                <w:numId w:val="0"/>
              </w:numPr>
              <w:spacing w:after="60"/>
              <w:rPr>
                <w:rFonts w:eastAsia="Batang"/>
                <w:b/>
                <w:bCs/>
                <w:sz w:val="20"/>
                <w:szCs w:val="20"/>
                <w:lang w:val="en-IN"/>
              </w:rPr>
            </w:pPr>
            <w:r w:rsidRPr="00834501">
              <w:rPr>
                <w:rFonts w:eastAsia="Batang"/>
                <w:b/>
                <w:bCs/>
                <w:sz w:val="20"/>
                <w:szCs w:val="20"/>
                <w:lang w:val="en-IN"/>
              </w:rPr>
              <w:t>2: Awareness and Outreach Programmes</w:t>
            </w:r>
          </w:p>
        </w:tc>
        <w:tc>
          <w:tcPr>
            <w:tcW w:w="1521" w:type="dxa"/>
          </w:tcPr>
          <w:p w14:paraId="61ABC887" w14:textId="77777777" w:rsidR="003C1872" w:rsidRPr="00834501" w:rsidRDefault="003C1872" w:rsidP="004F611A">
            <w:pPr>
              <w:pStyle w:val="Heading1"/>
              <w:numPr>
                <w:ilvl w:val="0"/>
                <w:numId w:val="0"/>
              </w:numPr>
              <w:spacing w:after="60"/>
              <w:jc w:val="center"/>
              <w:rPr>
                <w:rFonts w:eastAsia="Batang"/>
                <w:sz w:val="20"/>
                <w:szCs w:val="20"/>
                <w:lang w:val="en-IN"/>
              </w:rPr>
            </w:pPr>
          </w:p>
        </w:tc>
        <w:tc>
          <w:tcPr>
            <w:tcW w:w="1133" w:type="dxa"/>
            <w:shd w:val="clear" w:color="auto" w:fill="auto"/>
            <w:tcMar>
              <w:top w:w="0" w:type="dxa"/>
              <w:left w:w="108" w:type="dxa"/>
              <w:bottom w:w="0" w:type="dxa"/>
              <w:right w:w="108" w:type="dxa"/>
            </w:tcMar>
            <w:hideMark/>
          </w:tcPr>
          <w:p w14:paraId="6226910C" w14:textId="79878912" w:rsidR="003C1872" w:rsidRPr="00834501" w:rsidRDefault="003C1872" w:rsidP="00D11E15">
            <w:pPr>
              <w:pStyle w:val="Heading1"/>
              <w:numPr>
                <w:ilvl w:val="0"/>
                <w:numId w:val="0"/>
              </w:numPr>
              <w:spacing w:after="60"/>
              <w:jc w:val="center"/>
              <w:rPr>
                <w:rFonts w:eastAsia="Batang"/>
                <w:sz w:val="20"/>
                <w:szCs w:val="20"/>
                <w:lang w:val="en-IN"/>
              </w:rPr>
            </w:pPr>
          </w:p>
        </w:tc>
      </w:tr>
      <w:tr w:rsidR="003C1872" w:rsidRPr="00834501" w14:paraId="249D45FE" w14:textId="77777777" w:rsidTr="00D11E15">
        <w:trPr>
          <w:jc w:val="center"/>
        </w:trPr>
        <w:tc>
          <w:tcPr>
            <w:tcW w:w="6696" w:type="dxa"/>
            <w:shd w:val="clear" w:color="auto" w:fill="auto"/>
            <w:tcMar>
              <w:top w:w="0" w:type="dxa"/>
              <w:left w:w="108" w:type="dxa"/>
              <w:bottom w:w="0" w:type="dxa"/>
              <w:right w:w="108" w:type="dxa"/>
            </w:tcMar>
            <w:hideMark/>
          </w:tcPr>
          <w:p w14:paraId="5568114D" w14:textId="132A5319"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 xml:space="preserve">2.1: Development of economic analysis, report, and </w:t>
            </w:r>
            <w:r w:rsidR="00B0315D">
              <w:rPr>
                <w:rFonts w:eastAsia="Batang"/>
                <w:sz w:val="20"/>
                <w:szCs w:val="20"/>
                <w:lang w:val="en-IN"/>
              </w:rPr>
              <w:t xml:space="preserve">printed </w:t>
            </w:r>
            <w:r w:rsidRPr="00834501">
              <w:rPr>
                <w:rFonts w:eastAsia="Batang"/>
                <w:sz w:val="20"/>
                <w:szCs w:val="20"/>
                <w:lang w:val="en-IN"/>
              </w:rPr>
              <w:t>infographics</w:t>
            </w:r>
          </w:p>
        </w:tc>
        <w:tc>
          <w:tcPr>
            <w:tcW w:w="1521" w:type="dxa"/>
          </w:tcPr>
          <w:p w14:paraId="1CFA5603" w14:textId="1BD120B5" w:rsidR="003C1872" w:rsidRPr="00834501" w:rsidRDefault="004F611A" w:rsidP="004F611A">
            <w:pPr>
              <w:pStyle w:val="Heading1"/>
              <w:numPr>
                <w:ilvl w:val="0"/>
                <w:numId w:val="0"/>
              </w:numPr>
              <w:spacing w:after="60"/>
              <w:jc w:val="center"/>
              <w:rPr>
                <w:rFonts w:eastAsia="Batang"/>
                <w:sz w:val="20"/>
                <w:szCs w:val="20"/>
                <w:lang w:val="en-IN"/>
              </w:rPr>
            </w:pPr>
            <w:r>
              <w:rPr>
                <w:rFonts w:eastAsia="Batang"/>
                <w:sz w:val="20"/>
                <w:szCs w:val="20"/>
                <w:lang w:val="en-IN"/>
              </w:rPr>
              <w:t>May 2025</w:t>
            </w:r>
          </w:p>
        </w:tc>
        <w:tc>
          <w:tcPr>
            <w:tcW w:w="1133" w:type="dxa"/>
            <w:shd w:val="clear" w:color="auto" w:fill="auto"/>
            <w:tcMar>
              <w:top w:w="0" w:type="dxa"/>
              <w:left w:w="108" w:type="dxa"/>
              <w:bottom w:w="0" w:type="dxa"/>
              <w:right w:w="108" w:type="dxa"/>
            </w:tcMar>
            <w:hideMark/>
          </w:tcPr>
          <w:p w14:paraId="146C9503" w14:textId="1638D2C4" w:rsidR="003C1872" w:rsidRPr="00834501" w:rsidRDefault="003C1872" w:rsidP="00D11E15">
            <w:pPr>
              <w:pStyle w:val="Heading1"/>
              <w:numPr>
                <w:ilvl w:val="0"/>
                <w:numId w:val="0"/>
              </w:numPr>
              <w:spacing w:after="60"/>
              <w:jc w:val="center"/>
              <w:rPr>
                <w:rFonts w:eastAsia="Batang"/>
                <w:sz w:val="20"/>
                <w:szCs w:val="20"/>
                <w:lang w:val="en-IN"/>
              </w:rPr>
            </w:pPr>
            <w:r w:rsidRPr="00834501">
              <w:rPr>
                <w:rFonts w:eastAsia="Batang"/>
                <w:sz w:val="20"/>
                <w:szCs w:val="20"/>
                <w:lang w:val="en-IN"/>
              </w:rPr>
              <w:t>17,000</w:t>
            </w:r>
          </w:p>
        </w:tc>
      </w:tr>
      <w:tr w:rsidR="003C1872" w:rsidRPr="00834501" w14:paraId="7069552C" w14:textId="77777777" w:rsidTr="00D11E15">
        <w:trPr>
          <w:jc w:val="center"/>
        </w:trPr>
        <w:tc>
          <w:tcPr>
            <w:tcW w:w="6696" w:type="dxa"/>
            <w:shd w:val="clear" w:color="auto" w:fill="auto"/>
            <w:tcMar>
              <w:top w:w="0" w:type="dxa"/>
              <w:left w:w="108" w:type="dxa"/>
              <w:bottom w:w="0" w:type="dxa"/>
              <w:right w:w="108" w:type="dxa"/>
            </w:tcMar>
            <w:hideMark/>
          </w:tcPr>
          <w:p w14:paraId="4092FA10" w14:textId="77777777"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2.2: Workshops</w:t>
            </w:r>
          </w:p>
        </w:tc>
        <w:tc>
          <w:tcPr>
            <w:tcW w:w="1521" w:type="dxa"/>
          </w:tcPr>
          <w:p w14:paraId="222AF739" w14:textId="6DB8BA3A" w:rsidR="003C1872" w:rsidRPr="00834501" w:rsidRDefault="004F611A" w:rsidP="004F611A">
            <w:pPr>
              <w:pStyle w:val="Heading1"/>
              <w:numPr>
                <w:ilvl w:val="0"/>
                <w:numId w:val="0"/>
              </w:numPr>
              <w:spacing w:after="60"/>
              <w:jc w:val="center"/>
              <w:rPr>
                <w:rFonts w:eastAsia="Batang"/>
                <w:sz w:val="20"/>
                <w:szCs w:val="20"/>
                <w:lang w:val="en-IN"/>
              </w:rPr>
            </w:pPr>
            <w:r>
              <w:rPr>
                <w:rFonts w:eastAsia="Batang"/>
                <w:sz w:val="20"/>
                <w:szCs w:val="20"/>
                <w:lang w:val="en-IN"/>
              </w:rPr>
              <w:t>July 2025</w:t>
            </w:r>
          </w:p>
        </w:tc>
        <w:tc>
          <w:tcPr>
            <w:tcW w:w="1133" w:type="dxa"/>
            <w:shd w:val="clear" w:color="auto" w:fill="auto"/>
            <w:tcMar>
              <w:top w:w="0" w:type="dxa"/>
              <w:left w:w="108" w:type="dxa"/>
              <w:bottom w:w="0" w:type="dxa"/>
              <w:right w:w="108" w:type="dxa"/>
            </w:tcMar>
            <w:hideMark/>
          </w:tcPr>
          <w:p w14:paraId="61901B04" w14:textId="5FA27604" w:rsidR="003C1872" w:rsidRPr="00834501" w:rsidRDefault="003C1872" w:rsidP="00D11E15">
            <w:pPr>
              <w:pStyle w:val="Heading1"/>
              <w:numPr>
                <w:ilvl w:val="0"/>
                <w:numId w:val="0"/>
              </w:numPr>
              <w:spacing w:after="60"/>
              <w:jc w:val="center"/>
              <w:rPr>
                <w:rFonts w:eastAsia="Batang"/>
                <w:sz w:val="20"/>
                <w:szCs w:val="20"/>
                <w:lang w:val="en-IN"/>
              </w:rPr>
            </w:pPr>
            <w:r w:rsidRPr="00834501">
              <w:rPr>
                <w:rFonts w:eastAsia="Batang"/>
                <w:sz w:val="20"/>
                <w:szCs w:val="20"/>
                <w:lang w:val="en-IN"/>
              </w:rPr>
              <w:t>8,000</w:t>
            </w:r>
          </w:p>
        </w:tc>
      </w:tr>
      <w:tr w:rsidR="003C1872" w:rsidRPr="00834501" w14:paraId="2AFBD1E8" w14:textId="77777777" w:rsidTr="00D11E15">
        <w:trPr>
          <w:jc w:val="center"/>
        </w:trPr>
        <w:tc>
          <w:tcPr>
            <w:tcW w:w="6696" w:type="dxa"/>
            <w:shd w:val="clear" w:color="auto" w:fill="auto"/>
            <w:tcMar>
              <w:top w:w="0" w:type="dxa"/>
              <w:left w:w="108" w:type="dxa"/>
              <w:bottom w:w="0" w:type="dxa"/>
              <w:right w:w="108" w:type="dxa"/>
            </w:tcMar>
            <w:hideMark/>
          </w:tcPr>
          <w:p w14:paraId="13F56855" w14:textId="3F81B0BC" w:rsidR="003C1872" w:rsidRPr="00834501" w:rsidRDefault="003C1872" w:rsidP="00834501">
            <w:pPr>
              <w:pStyle w:val="Heading1"/>
              <w:numPr>
                <w:ilvl w:val="0"/>
                <w:numId w:val="0"/>
              </w:numPr>
              <w:spacing w:after="60"/>
              <w:rPr>
                <w:rFonts w:eastAsia="Batang"/>
                <w:sz w:val="20"/>
                <w:szCs w:val="20"/>
                <w:lang w:val="en-IN"/>
              </w:rPr>
            </w:pPr>
            <w:r w:rsidRPr="00834501">
              <w:rPr>
                <w:rFonts w:eastAsia="Batang"/>
                <w:sz w:val="20"/>
                <w:szCs w:val="20"/>
                <w:lang w:val="en-IN"/>
              </w:rPr>
              <w:t xml:space="preserve">2.3: Awareness </w:t>
            </w:r>
            <w:r w:rsidR="00B0315D">
              <w:rPr>
                <w:rFonts w:eastAsia="Batang"/>
                <w:sz w:val="20"/>
                <w:szCs w:val="20"/>
                <w:lang w:val="en-IN"/>
              </w:rPr>
              <w:t>c</w:t>
            </w:r>
            <w:r w:rsidRPr="00834501">
              <w:rPr>
                <w:rFonts w:eastAsia="Batang"/>
                <w:sz w:val="20"/>
                <w:szCs w:val="20"/>
                <w:lang w:val="en-IN"/>
              </w:rPr>
              <w:t>ampaign and development of materials</w:t>
            </w:r>
          </w:p>
        </w:tc>
        <w:tc>
          <w:tcPr>
            <w:tcW w:w="1521" w:type="dxa"/>
          </w:tcPr>
          <w:p w14:paraId="72D91AE9" w14:textId="545BE837" w:rsidR="003C1872" w:rsidRPr="00834501" w:rsidRDefault="004F611A" w:rsidP="004F611A">
            <w:pPr>
              <w:pStyle w:val="Heading1"/>
              <w:numPr>
                <w:ilvl w:val="0"/>
                <w:numId w:val="0"/>
              </w:numPr>
              <w:spacing w:after="60"/>
              <w:jc w:val="center"/>
              <w:rPr>
                <w:rFonts w:eastAsia="Batang"/>
                <w:sz w:val="20"/>
                <w:szCs w:val="20"/>
                <w:lang w:val="en-IN"/>
              </w:rPr>
            </w:pPr>
            <w:r>
              <w:rPr>
                <w:rFonts w:eastAsia="Batang"/>
                <w:sz w:val="20"/>
                <w:szCs w:val="20"/>
                <w:lang w:val="en-IN"/>
              </w:rPr>
              <w:t>August 2025</w:t>
            </w:r>
          </w:p>
        </w:tc>
        <w:tc>
          <w:tcPr>
            <w:tcW w:w="1133" w:type="dxa"/>
            <w:shd w:val="clear" w:color="auto" w:fill="auto"/>
            <w:tcMar>
              <w:top w:w="0" w:type="dxa"/>
              <w:left w:w="108" w:type="dxa"/>
              <w:bottom w:w="0" w:type="dxa"/>
              <w:right w:w="108" w:type="dxa"/>
            </w:tcMar>
            <w:hideMark/>
          </w:tcPr>
          <w:p w14:paraId="48B0355B" w14:textId="655B18F3" w:rsidR="003C1872" w:rsidRPr="00834501" w:rsidRDefault="003C1872" w:rsidP="00D11E15">
            <w:pPr>
              <w:pStyle w:val="Heading1"/>
              <w:numPr>
                <w:ilvl w:val="0"/>
                <w:numId w:val="0"/>
              </w:numPr>
              <w:spacing w:after="60"/>
              <w:jc w:val="center"/>
              <w:rPr>
                <w:rFonts w:eastAsia="Batang"/>
                <w:sz w:val="20"/>
                <w:szCs w:val="20"/>
                <w:lang w:val="en-IN"/>
              </w:rPr>
            </w:pPr>
            <w:r w:rsidRPr="00834501">
              <w:rPr>
                <w:rFonts w:eastAsia="Batang"/>
                <w:sz w:val="20"/>
                <w:szCs w:val="20"/>
                <w:lang w:val="en-IN"/>
              </w:rPr>
              <w:t>10,000</w:t>
            </w:r>
          </w:p>
        </w:tc>
      </w:tr>
      <w:tr w:rsidR="003C1872" w:rsidRPr="00834501" w14:paraId="169D473C" w14:textId="77777777" w:rsidTr="00D11E15">
        <w:trPr>
          <w:jc w:val="center"/>
        </w:trPr>
        <w:tc>
          <w:tcPr>
            <w:tcW w:w="6696" w:type="dxa"/>
            <w:shd w:val="clear" w:color="auto" w:fill="auto"/>
            <w:tcMar>
              <w:top w:w="0" w:type="dxa"/>
              <w:left w:w="108" w:type="dxa"/>
              <w:bottom w:w="0" w:type="dxa"/>
              <w:right w:w="108" w:type="dxa"/>
            </w:tcMar>
            <w:hideMark/>
          </w:tcPr>
          <w:p w14:paraId="19B06FB3" w14:textId="77777777" w:rsidR="003C1872" w:rsidRPr="00834501" w:rsidRDefault="003C1872" w:rsidP="00834501">
            <w:pPr>
              <w:pStyle w:val="Heading1"/>
              <w:numPr>
                <w:ilvl w:val="0"/>
                <w:numId w:val="0"/>
              </w:numPr>
              <w:spacing w:after="60"/>
              <w:rPr>
                <w:rFonts w:eastAsia="Batang"/>
                <w:i/>
                <w:iCs/>
                <w:sz w:val="20"/>
                <w:szCs w:val="20"/>
                <w:lang w:val="en-IN"/>
              </w:rPr>
            </w:pPr>
            <w:r w:rsidRPr="00834501">
              <w:rPr>
                <w:rFonts w:eastAsia="Batang"/>
                <w:i/>
                <w:iCs/>
                <w:sz w:val="20"/>
                <w:szCs w:val="20"/>
                <w:lang w:val="en-IN"/>
              </w:rPr>
              <w:t>Total Component 2:</w:t>
            </w:r>
          </w:p>
        </w:tc>
        <w:tc>
          <w:tcPr>
            <w:tcW w:w="1521" w:type="dxa"/>
          </w:tcPr>
          <w:p w14:paraId="6FC2A790" w14:textId="77777777" w:rsidR="003C1872" w:rsidRPr="00834501" w:rsidRDefault="003C1872" w:rsidP="00907B29">
            <w:pPr>
              <w:pStyle w:val="Heading1"/>
              <w:numPr>
                <w:ilvl w:val="0"/>
                <w:numId w:val="0"/>
              </w:numPr>
              <w:spacing w:after="60"/>
              <w:jc w:val="right"/>
              <w:rPr>
                <w:rFonts w:eastAsia="Batang"/>
                <w:i/>
                <w:iCs/>
                <w:sz w:val="20"/>
                <w:szCs w:val="20"/>
                <w:lang w:val="en-IN"/>
              </w:rPr>
            </w:pPr>
          </w:p>
        </w:tc>
        <w:tc>
          <w:tcPr>
            <w:tcW w:w="1133" w:type="dxa"/>
            <w:shd w:val="clear" w:color="auto" w:fill="auto"/>
            <w:tcMar>
              <w:top w:w="0" w:type="dxa"/>
              <w:left w:w="108" w:type="dxa"/>
              <w:bottom w:w="0" w:type="dxa"/>
              <w:right w:w="108" w:type="dxa"/>
            </w:tcMar>
            <w:hideMark/>
          </w:tcPr>
          <w:p w14:paraId="20B9E545" w14:textId="0DEA476C" w:rsidR="003C1872" w:rsidRPr="00834501" w:rsidRDefault="003C1872" w:rsidP="00D11E15">
            <w:pPr>
              <w:pStyle w:val="Heading1"/>
              <w:numPr>
                <w:ilvl w:val="0"/>
                <w:numId w:val="0"/>
              </w:numPr>
              <w:spacing w:after="60"/>
              <w:jc w:val="center"/>
              <w:rPr>
                <w:rFonts w:eastAsia="Batang"/>
                <w:i/>
                <w:iCs/>
                <w:sz w:val="20"/>
                <w:szCs w:val="20"/>
                <w:lang w:val="en-IN"/>
              </w:rPr>
            </w:pPr>
            <w:r w:rsidRPr="00834501">
              <w:rPr>
                <w:rFonts w:eastAsia="Batang"/>
                <w:i/>
                <w:iCs/>
                <w:sz w:val="20"/>
                <w:szCs w:val="20"/>
                <w:lang w:val="en-IN"/>
              </w:rPr>
              <w:t>35,000</w:t>
            </w:r>
          </w:p>
        </w:tc>
      </w:tr>
      <w:tr w:rsidR="003C1872" w:rsidRPr="00834501" w14:paraId="37D5DCF3" w14:textId="77777777" w:rsidTr="00D11E15">
        <w:trPr>
          <w:jc w:val="center"/>
        </w:trPr>
        <w:tc>
          <w:tcPr>
            <w:tcW w:w="6696" w:type="dxa"/>
            <w:shd w:val="clear" w:color="auto" w:fill="auto"/>
            <w:tcMar>
              <w:top w:w="0" w:type="dxa"/>
              <w:left w:w="108" w:type="dxa"/>
              <w:bottom w:w="0" w:type="dxa"/>
              <w:right w:w="108" w:type="dxa"/>
            </w:tcMar>
            <w:hideMark/>
          </w:tcPr>
          <w:p w14:paraId="2AC280FF" w14:textId="77777777" w:rsidR="003C1872" w:rsidRPr="00834501" w:rsidRDefault="003C1872" w:rsidP="00834501">
            <w:pPr>
              <w:pStyle w:val="Heading1"/>
              <w:numPr>
                <w:ilvl w:val="0"/>
                <w:numId w:val="0"/>
              </w:numPr>
              <w:spacing w:after="60"/>
              <w:rPr>
                <w:rFonts w:eastAsia="Batang"/>
                <w:b/>
                <w:bCs/>
                <w:sz w:val="20"/>
                <w:szCs w:val="20"/>
                <w:lang w:val="en-IN"/>
              </w:rPr>
            </w:pPr>
            <w:r w:rsidRPr="00834501">
              <w:rPr>
                <w:rFonts w:eastAsia="Batang"/>
                <w:b/>
                <w:bCs/>
                <w:sz w:val="20"/>
                <w:szCs w:val="20"/>
                <w:lang w:val="en-IN"/>
              </w:rPr>
              <w:t xml:space="preserve">GRAND TOTAL </w:t>
            </w:r>
          </w:p>
        </w:tc>
        <w:tc>
          <w:tcPr>
            <w:tcW w:w="1521" w:type="dxa"/>
          </w:tcPr>
          <w:p w14:paraId="262A63BD" w14:textId="77777777" w:rsidR="003C1872" w:rsidRPr="00834501" w:rsidRDefault="003C1872" w:rsidP="00907B29">
            <w:pPr>
              <w:pStyle w:val="Heading1"/>
              <w:numPr>
                <w:ilvl w:val="0"/>
                <w:numId w:val="0"/>
              </w:numPr>
              <w:spacing w:after="60"/>
              <w:jc w:val="right"/>
              <w:rPr>
                <w:rFonts w:eastAsia="Batang"/>
                <w:b/>
                <w:bCs/>
                <w:sz w:val="20"/>
                <w:szCs w:val="20"/>
                <w:lang w:val="en-IN"/>
              </w:rPr>
            </w:pPr>
          </w:p>
        </w:tc>
        <w:tc>
          <w:tcPr>
            <w:tcW w:w="1133" w:type="dxa"/>
            <w:shd w:val="clear" w:color="auto" w:fill="auto"/>
            <w:tcMar>
              <w:top w:w="0" w:type="dxa"/>
              <w:left w:w="108" w:type="dxa"/>
              <w:bottom w:w="0" w:type="dxa"/>
              <w:right w:w="108" w:type="dxa"/>
            </w:tcMar>
            <w:hideMark/>
          </w:tcPr>
          <w:p w14:paraId="02DB72F5" w14:textId="19A33B65" w:rsidR="003C1872" w:rsidRPr="00CA2C59" w:rsidRDefault="003C1872" w:rsidP="00D11E15">
            <w:pPr>
              <w:pStyle w:val="Heading1"/>
              <w:numPr>
                <w:ilvl w:val="0"/>
                <w:numId w:val="0"/>
              </w:numPr>
              <w:spacing w:after="60"/>
              <w:jc w:val="center"/>
              <w:rPr>
                <w:rFonts w:eastAsia="Batang"/>
                <w:sz w:val="20"/>
                <w:szCs w:val="20"/>
                <w:lang w:val="en-IN"/>
              </w:rPr>
            </w:pPr>
            <w:r w:rsidRPr="00CA2C59">
              <w:rPr>
                <w:rFonts w:eastAsia="Batang"/>
                <w:sz w:val="20"/>
                <w:szCs w:val="20"/>
                <w:lang w:val="en-IN"/>
              </w:rPr>
              <w:t>100,000</w:t>
            </w:r>
          </w:p>
        </w:tc>
      </w:tr>
    </w:tbl>
    <w:p w14:paraId="25DC0EF6" w14:textId="4DD3956E" w:rsidR="00F15A21" w:rsidRPr="00CA2C59" w:rsidRDefault="00F15A21" w:rsidP="00F15A21">
      <w:pPr>
        <w:pStyle w:val="Heading1"/>
        <w:numPr>
          <w:ilvl w:val="0"/>
          <w:numId w:val="0"/>
        </w:numPr>
        <w:tabs>
          <w:tab w:val="num" w:pos="6809"/>
          <w:tab w:val="left" w:pos="8222"/>
        </w:tabs>
        <w:spacing w:after="60"/>
        <w:jc w:val="left"/>
        <w:rPr>
          <w:rFonts w:eastAsia="Batang"/>
          <w:sz w:val="20"/>
          <w:szCs w:val="20"/>
          <w:lang w:val="en-IN"/>
        </w:rPr>
      </w:pPr>
    </w:p>
    <w:p w14:paraId="3590EE23" w14:textId="77777777" w:rsidR="00EA598B" w:rsidRPr="00006BED" w:rsidRDefault="00EA598B" w:rsidP="00D177E4">
      <w:pPr>
        <w:spacing w:after="240"/>
        <w:rPr>
          <w:u w:val="single"/>
        </w:rPr>
      </w:pPr>
      <w:r w:rsidRPr="00006BED">
        <w:rPr>
          <w:u w:val="single"/>
        </w:rPr>
        <w:t>Gender policy implementation</w:t>
      </w:r>
    </w:p>
    <w:p w14:paraId="703A020D" w14:textId="6A77EB3B" w:rsidR="00D06600" w:rsidRPr="007C78F4" w:rsidRDefault="00D06600" w:rsidP="00D177E4">
      <w:pPr>
        <w:pStyle w:val="Heading1"/>
        <w:rPr>
          <w:rFonts w:eastAsia="Batang"/>
          <w:lang w:val="en-IN"/>
        </w:rPr>
      </w:pPr>
      <w:r>
        <w:rPr>
          <w:rFonts w:eastAsia="Batang"/>
          <w:lang w:val="en-IN"/>
        </w:rPr>
        <w:t>I</w:t>
      </w:r>
      <w:r w:rsidRPr="00D06600">
        <w:rPr>
          <w:rFonts w:eastAsia="Batang"/>
          <w:lang w:val="en-IN"/>
        </w:rPr>
        <w:t xml:space="preserve">n accordance with </w:t>
      </w:r>
      <w:r>
        <w:rPr>
          <w:rFonts w:eastAsia="Batang"/>
          <w:lang w:val="en-IN"/>
        </w:rPr>
        <w:t>the Multilateral Fund’s</w:t>
      </w:r>
      <w:r w:rsidRPr="00D06600">
        <w:rPr>
          <w:rFonts w:eastAsia="Batang"/>
          <w:lang w:val="en-IN"/>
        </w:rPr>
        <w:t xml:space="preserve"> decisions on gender mainstreaming 84/92(d) and 90/48(c), the Government of Zambia has encouraged the involvement of women in training activities </w:t>
      </w:r>
      <w:r w:rsidR="00EA177D" w:rsidRPr="00D06600">
        <w:rPr>
          <w:rFonts w:eastAsia="Batang"/>
          <w:lang w:val="en-IN"/>
        </w:rPr>
        <w:t>conducted</w:t>
      </w:r>
      <w:r w:rsidRPr="00D06600">
        <w:rPr>
          <w:rFonts w:eastAsia="Batang"/>
          <w:lang w:val="en-IN"/>
        </w:rPr>
        <w:t xml:space="preserve"> under the first tranche of stage II. The NOU supported the collection of sex-disaggregated data and identified specific indicators and targets. As a result, 3</w:t>
      </w:r>
      <w:r w:rsidR="00444CA1">
        <w:rPr>
          <w:rFonts w:eastAsia="Batang"/>
          <w:lang w:val="en-IN"/>
        </w:rPr>
        <w:t>3 per cent</w:t>
      </w:r>
      <w:r w:rsidRPr="00D06600">
        <w:rPr>
          <w:rFonts w:eastAsia="Batang"/>
          <w:lang w:val="en-IN"/>
        </w:rPr>
        <w:t xml:space="preserve"> of project staff, technical experts, and consultants</w:t>
      </w:r>
      <w:r w:rsidR="00444CA1">
        <w:rPr>
          <w:rFonts w:eastAsia="Batang"/>
          <w:lang w:val="en-IN"/>
        </w:rPr>
        <w:t xml:space="preserve"> were women</w:t>
      </w:r>
      <w:r w:rsidRPr="00D06600">
        <w:rPr>
          <w:rFonts w:eastAsia="Batang"/>
          <w:lang w:val="en-IN"/>
        </w:rPr>
        <w:t xml:space="preserve">. A database of women experts </w:t>
      </w:r>
      <w:r w:rsidR="005E76B4" w:rsidRPr="00D06600">
        <w:rPr>
          <w:rFonts w:eastAsia="Batang"/>
          <w:lang w:val="en-IN"/>
        </w:rPr>
        <w:t xml:space="preserve">was </w:t>
      </w:r>
      <w:r w:rsidR="005E76B4">
        <w:rPr>
          <w:rFonts w:eastAsia="Batang"/>
          <w:lang w:val="en-IN"/>
        </w:rPr>
        <w:t>developed</w:t>
      </w:r>
      <w:r w:rsidRPr="00D06600">
        <w:rPr>
          <w:rFonts w:eastAsia="Batang"/>
          <w:lang w:val="en-IN"/>
        </w:rPr>
        <w:t xml:space="preserve"> for future</w:t>
      </w:r>
      <w:r>
        <w:rPr>
          <w:rFonts w:eastAsia="Batang"/>
          <w:lang w:val="en-IN"/>
        </w:rPr>
        <w:t xml:space="preserve"> contracts</w:t>
      </w:r>
      <w:r w:rsidRPr="00D06600">
        <w:rPr>
          <w:rFonts w:eastAsia="Batang"/>
          <w:lang w:val="en-IN"/>
        </w:rPr>
        <w:t xml:space="preserve">. </w:t>
      </w:r>
      <w:r w:rsidR="00096C33">
        <w:rPr>
          <w:rFonts w:eastAsia="Batang"/>
          <w:lang w:val="en-IN"/>
        </w:rPr>
        <w:t xml:space="preserve">With regard to </w:t>
      </w:r>
      <w:r w:rsidR="00096C33">
        <w:rPr>
          <w:rFonts w:eastAsia="Batang"/>
          <w:lang w:val="en-IN"/>
        </w:rPr>
        <w:lastRenderedPageBreak/>
        <w:t xml:space="preserve">meetings and training, the level of women’s participation was 49 </w:t>
      </w:r>
      <w:r w:rsidR="00444CA1">
        <w:rPr>
          <w:rFonts w:eastAsia="Batang"/>
          <w:lang w:val="en-IN"/>
        </w:rPr>
        <w:t xml:space="preserve">per </w:t>
      </w:r>
      <w:r w:rsidR="005E76B4">
        <w:rPr>
          <w:rFonts w:eastAsia="Batang"/>
          <w:lang w:val="en-IN"/>
        </w:rPr>
        <w:t>cent in</w:t>
      </w:r>
      <w:r w:rsidR="00096C33">
        <w:rPr>
          <w:rFonts w:eastAsia="Batang"/>
          <w:lang w:val="en-IN"/>
        </w:rPr>
        <w:t xml:space="preserve"> </w:t>
      </w:r>
      <w:r w:rsidRPr="00D06600">
        <w:rPr>
          <w:rFonts w:eastAsia="Batang"/>
          <w:lang w:val="en-IN"/>
        </w:rPr>
        <w:t>stakeholder consultation meetings</w:t>
      </w:r>
      <w:r w:rsidR="00096C33">
        <w:rPr>
          <w:rFonts w:eastAsia="Batang"/>
          <w:lang w:val="en-IN"/>
        </w:rPr>
        <w:t xml:space="preserve">; </w:t>
      </w:r>
      <w:r w:rsidR="004260D2">
        <w:rPr>
          <w:rFonts w:eastAsia="Batang"/>
          <w:lang w:val="en-IN"/>
        </w:rPr>
        <w:t>2</w:t>
      </w:r>
      <w:r w:rsidR="00444CA1">
        <w:rPr>
          <w:rFonts w:eastAsia="Batang"/>
          <w:lang w:val="en-IN"/>
        </w:rPr>
        <w:t xml:space="preserve"> per cent </w:t>
      </w:r>
      <w:r w:rsidR="00096C33">
        <w:rPr>
          <w:rFonts w:eastAsia="Batang"/>
          <w:lang w:val="en-IN"/>
        </w:rPr>
        <w:t xml:space="preserve">in </w:t>
      </w:r>
      <w:r w:rsidRPr="00D06600">
        <w:rPr>
          <w:rFonts w:eastAsia="Batang"/>
          <w:lang w:val="en-IN"/>
        </w:rPr>
        <w:t>RAC technicians train</w:t>
      </w:r>
      <w:r w:rsidR="00096C33">
        <w:rPr>
          <w:rFonts w:eastAsia="Batang"/>
          <w:lang w:val="en-IN"/>
        </w:rPr>
        <w:t xml:space="preserve">ing </w:t>
      </w:r>
      <w:r w:rsidR="004260D2">
        <w:rPr>
          <w:rFonts w:eastAsia="Batang"/>
          <w:lang w:val="en-IN"/>
        </w:rPr>
        <w:t>(</w:t>
      </w:r>
      <w:r w:rsidR="00444CA1">
        <w:rPr>
          <w:rFonts w:eastAsia="Batang"/>
          <w:lang w:val="en-IN"/>
        </w:rPr>
        <w:t xml:space="preserve">reflecting the </w:t>
      </w:r>
      <w:r w:rsidR="00EA177D">
        <w:rPr>
          <w:rFonts w:eastAsia="Batang"/>
          <w:lang w:val="en-IN"/>
        </w:rPr>
        <w:t>small number</w:t>
      </w:r>
      <w:r w:rsidR="00444CA1">
        <w:rPr>
          <w:rFonts w:eastAsia="Batang"/>
          <w:lang w:val="en-IN"/>
        </w:rPr>
        <w:t xml:space="preserve"> of women working in this field in </w:t>
      </w:r>
      <w:r w:rsidRPr="007C78F4">
        <w:rPr>
          <w:rFonts w:eastAsia="Batang"/>
          <w:lang w:val="en-IN"/>
        </w:rPr>
        <w:t>the country</w:t>
      </w:r>
      <w:r w:rsidR="004260D2">
        <w:rPr>
          <w:rFonts w:eastAsia="Batang"/>
          <w:lang w:val="en-IN"/>
        </w:rPr>
        <w:t>)</w:t>
      </w:r>
      <w:r w:rsidR="00096C33">
        <w:rPr>
          <w:rFonts w:eastAsia="Batang"/>
          <w:lang w:val="en-IN"/>
        </w:rPr>
        <w:t>;</w:t>
      </w:r>
      <w:r w:rsidRPr="007C78F4">
        <w:rPr>
          <w:rFonts w:eastAsia="Batang"/>
          <w:lang w:val="en-IN"/>
        </w:rPr>
        <w:t xml:space="preserve"> 66</w:t>
      </w:r>
      <w:r w:rsidR="00096C33">
        <w:rPr>
          <w:rFonts w:eastAsia="Batang"/>
          <w:lang w:val="en-IN"/>
        </w:rPr>
        <w:t xml:space="preserve"> per cent of customs officers; and 76 per cent </w:t>
      </w:r>
      <w:r w:rsidRPr="007C78F4">
        <w:rPr>
          <w:rFonts w:eastAsia="Batang"/>
          <w:lang w:val="en-IN"/>
        </w:rPr>
        <w:t>of import brokers.</w:t>
      </w:r>
      <w:r w:rsidR="00444CA1">
        <w:rPr>
          <w:rFonts w:eastAsia="Batang"/>
          <w:lang w:val="en-IN"/>
        </w:rPr>
        <w:t xml:space="preserve"> </w:t>
      </w:r>
      <w:r w:rsidR="004E6AF4">
        <w:rPr>
          <w:rFonts w:eastAsia="Batang"/>
          <w:lang w:val="en-IN"/>
        </w:rPr>
        <w:t xml:space="preserve">Eleven of the </w:t>
      </w:r>
      <w:r w:rsidR="00EA177D">
        <w:rPr>
          <w:rFonts w:eastAsia="Batang"/>
          <w:lang w:val="en-IN"/>
        </w:rPr>
        <w:t>forty</w:t>
      </w:r>
      <w:r w:rsidR="004260D2">
        <w:rPr>
          <w:rFonts w:eastAsia="Batang"/>
          <w:lang w:val="en-IN"/>
        </w:rPr>
        <w:noBreakHyphen/>
      </w:r>
      <w:r w:rsidR="00EA177D">
        <w:rPr>
          <w:rFonts w:eastAsia="Batang"/>
          <w:lang w:val="en-IN"/>
        </w:rPr>
        <w:t>five</w:t>
      </w:r>
      <w:r w:rsidR="004E6AF4">
        <w:rPr>
          <w:rFonts w:eastAsia="Batang"/>
          <w:lang w:val="en-IN"/>
        </w:rPr>
        <w:t xml:space="preserve"> </w:t>
      </w:r>
      <w:r w:rsidR="004E6AF4">
        <w:t xml:space="preserve">participants attending the regional </w:t>
      </w:r>
      <w:r w:rsidR="004E6AF4" w:rsidRPr="00580290">
        <w:t>border dialogue in 2023</w:t>
      </w:r>
      <w:r w:rsidR="004E6AF4">
        <w:t xml:space="preserve"> were women</w:t>
      </w:r>
      <w:r w:rsidR="00EA177D">
        <w:t>.</w:t>
      </w:r>
      <w:r w:rsidR="00EA177D">
        <w:rPr>
          <w:rFonts w:eastAsia="SimSun"/>
          <w:color w:val="000000"/>
          <w:lang w:eastAsia="zh-CN"/>
        </w:rPr>
        <w:t xml:space="preserve"> </w:t>
      </w:r>
    </w:p>
    <w:p w14:paraId="3F94FCF7" w14:textId="734A6685" w:rsidR="00EA598B" w:rsidRPr="00F86FE2" w:rsidRDefault="00EA598B" w:rsidP="00F86FE2">
      <w:pPr>
        <w:pStyle w:val="Heading1"/>
        <w:numPr>
          <w:ilvl w:val="0"/>
          <w:numId w:val="0"/>
        </w:numPr>
        <w:rPr>
          <w:u w:val="single"/>
        </w:rPr>
      </w:pPr>
      <w:r w:rsidRPr="007C78F4">
        <w:rPr>
          <w:u w:val="single"/>
        </w:rPr>
        <w:t>Updated Agreement</w:t>
      </w:r>
      <w:r w:rsidRPr="00863E48">
        <w:t xml:space="preserve"> </w:t>
      </w:r>
    </w:p>
    <w:p w14:paraId="15F8BD18" w14:textId="56C384C1" w:rsidR="001232CF" w:rsidRPr="000A6091" w:rsidRDefault="001232CF" w:rsidP="001232CF">
      <w:pPr>
        <w:pStyle w:val="Heading1"/>
        <w:rPr>
          <w:lang w:eastAsia="en-CA"/>
        </w:rPr>
      </w:pPr>
      <w:r w:rsidRPr="00605ECB">
        <w:rPr>
          <w:lang w:eastAsia="en-CA"/>
        </w:rPr>
        <w:t xml:space="preserve">In view of </w:t>
      </w:r>
      <w:r w:rsidRPr="00837B3B">
        <w:rPr>
          <w:lang w:eastAsia="en-CA"/>
        </w:rPr>
        <w:t xml:space="preserve">the inclusion of funding for additional activities to maintain energy efficiency in the refrigeration servicing sector, </w:t>
      </w:r>
      <w:r w:rsidR="003364DA">
        <w:rPr>
          <w:lang w:eastAsia="en-CA"/>
        </w:rPr>
        <w:t xml:space="preserve">and the accordingly revised funding schedule, </w:t>
      </w:r>
      <w:r w:rsidRPr="00837B3B">
        <w:rPr>
          <w:lang w:eastAsia="en-CA"/>
        </w:rPr>
        <w:t xml:space="preserve">the Agreement between the Government of </w:t>
      </w:r>
      <w:r>
        <w:rPr>
          <w:lang w:eastAsia="en-CA"/>
        </w:rPr>
        <w:t xml:space="preserve">Zambia </w:t>
      </w:r>
      <w:r w:rsidRPr="00837B3B">
        <w:rPr>
          <w:lang w:eastAsia="en-CA"/>
        </w:rPr>
        <w:t>and the Executive Committee has been updated. Specif</w:t>
      </w:r>
      <w:r w:rsidRPr="008B0A68">
        <w:rPr>
          <w:lang w:eastAsia="en-CA"/>
        </w:rPr>
        <w:t>ically, Appendix 2</w:t>
      </w:r>
      <w:r w:rsidRPr="008B0A68">
        <w:rPr>
          <w:lang w:eastAsia="en-CA"/>
        </w:rPr>
        <w:noBreakHyphen/>
        <w:t>A has been revised</w:t>
      </w:r>
      <w:r w:rsidRPr="00B25D38">
        <w:rPr>
          <w:lang w:eastAsia="en-CA"/>
        </w:rPr>
        <w:t xml:space="preserve"> </w:t>
      </w:r>
      <w:r w:rsidRPr="008B0A68">
        <w:rPr>
          <w:lang w:eastAsia="en-CA"/>
        </w:rPr>
        <w:t>and paragraph</w:t>
      </w:r>
      <w:r>
        <w:rPr>
          <w:lang w:eastAsia="en-CA"/>
        </w:rPr>
        <w:t xml:space="preserve"> 17 </w:t>
      </w:r>
      <w:r w:rsidRPr="008B0A68">
        <w:rPr>
          <w:lang w:eastAsia="en-CA"/>
        </w:rPr>
        <w:t xml:space="preserve">has been added to indicate that the updated Agreement supersedes that </w:t>
      </w:r>
      <w:r w:rsidRPr="000A6091">
        <w:rPr>
          <w:lang w:eastAsia="en-CA"/>
        </w:rPr>
        <w:t>reached at the 8</w:t>
      </w:r>
      <w:r w:rsidR="00067D5D" w:rsidRPr="000A6091">
        <w:rPr>
          <w:lang w:eastAsia="en-CA"/>
        </w:rPr>
        <w:t>6</w:t>
      </w:r>
      <w:r w:rsidRPr="000A6091">
        <w:rPr>
          <w:vertAlign w:val="superscript"/>
          <w:lang w:eastAsia="en-CA"/>
        </w:rPr>
        <w:t>th</w:t>
      </w:r>
      <w:r w:rsidRPr="000A6091">
        <w:rPr>
          <w:lang w:eastAsia="en-CA"/>
        </w:rPr>
        <w:t xml:space="preserve"> meeting, as contained in </w:t>
      </w:r>
      <w:r w:rsidR="005B0367">
        <w:rPr>
          <w:lang w:eastAsia="en-CA"/>
        </w:rPr>
        <w:t>a</w:t>
      </w:r>
      <w:r w:rsidR="003364DA" w:rsidRPr="000A6091">
        <w:rPr>
          <w:lang w:eastAsia="en-CA"/>
        </w:rPr>
        <w:t>nnex I</w:t>
      </w:r>
      <w:r w:rsidRPr="000A6091">
        <w:rPr>
          <w:lang w:eastAsia="en-CA"/>
        </w:rPr>
        <w:t xml:space="preserve"> to the present document. The full updated Agreement will be appended to the final report of the 94</w:t>
      </w:r>
      <w:r w:rsidRPr="000A6091">
        <w:rPr>
          <w:vertAlign w:val="superscript"/>
          <w:lang w:eastAsia="en-CA"/>
        </w:rPr>
        <w:t>th</w:t>
      </w:r>
      <w:r w:rsidRPr="000A6091">
        <w:rPr>
          <w:lang w:eastAsia="en-CA"/>
        </w:rPr>
        <w:t> meeting.</w:t>
      </w:r>
    </w:p>
    <w:p w14:paraId="1DD88263" w14:textId="77777777" w:rsidR="00EA598B" w:rsidRPr="000A6091" w:rsidRDefault="00EA598B" w:rsidP="00006BED">
      <w:pPr>
        <w:pStyle w:val="NormalWeb"/>
        <w:rPr>
          <w:color w:val="000000" w:themeColor="text1"/>
          <w:sz w:val="22"/>
          <w:szCs w:val="22"/>
          <w:u w:val="single"/>
        </w:rPr>
      </w:pPr>
      <w:r w:rsidRPr="000A6091">
        <w:rPr>
          <w:color w:val="000000" w:themeColor="text1"/>
          <w:sz w:val="22"/>
          <w:szCs w:val="22"/>
          <w:u w:val="single"/>
        </w:rPr>
        <w:t>Sustainability of the HCFC phase-out and assessment of risks</w:t>
      </w:r>
    </w:p>
    <w:p w14:paraId="3FEDAB6C" w14:textId="40FCAD71" w:rsidR="003F6EE3" w:rsidRPr="000A6091" w:rsidRDefault="00410D11" w:rsidP="003F6EE3">
      <w:pPr>
        <w:pStyle w:val="Heading1"/>
        <w:spacing w:before="240"/>
        <w:rPr>
          <w:color w:val="000000" w:themeColor="text1"/>
        </w:rPr>
      </w:pPr>
      <w:r w:rsidRPr="000A6091">
        <w:rPr>
          <w:color w:val="000000" w:themeColor="text1"/>
        </w:rPr>
        <w:t xml:space="preserve">The Secretariat discussed with UNEP the risks to successful HCFC total phase-out and the sustainability of HPMP achievements. UNEP </w:t>
      </w:r>
      <w:r w:rsidR="006333E3" w:rsidRPr="000A6091">
        <w:rPr>
          <w:color w:val="000000" w:themeColor="text1"/>
        </w:rPr>
        <w:t xml:space="preserve">expressed confidence that the </w:t>
      </w:r>
      <w:r w:rsidRPr="000A6091">
        <w:rPr>
          <w:color w:val="000000" w:themeColor="text1"/>
        </w:rPr>
        <w:t>HPMP targets will continue to be met</w:t>
      </w:r>
      <w:r w:rsidR="006333E3" w:rsidRPr="000A6091">
        <w:rPr>
          <w:color w:val="000000" w:themeColor="text1"/>
        </w:rPr>
        <w:t xml:space="preserve"> due to the success of the activities implemented so far which have </w:t>
      </w:r>
      <w:r w:rsidR="00AD16AD" w:rsidRPr="000A6091">
        <w:rPr>
          <w:color w:val="000000" w:themeColor="text1"/>
        </w:rPr>
        <w:t xml:space="preserve">contributed to improving </w:t>
      </w:r>
      <w:r w:rsidR="006333E3" w:rsidRPr="000A6091">
        <w:rPr>
          <w:color w:val="000000" w:themeColor="text1"/>
        </w:rPr>
        <w:t xml:space="preserve">the </w:t>
      </w:r>
      <w:r w:rsidRPr="000A6091">
        <w:rPr>
          <w:color w:val="000000" w:themeColor="text1"/>
        </w:rPr>
        <w:t xml:space="preserve">servicing practices </w:t>
      </w:r>
      <w:r w:rsidR="006333E3" w:rsidRPr="000A6091">
        <w:rPr>
          <w:color w:val="000000" w:themeColor="text1"/>
        </w:rPr>
        <w:t xml:space="preserve">of RAC technicians </w:t>
      </w:r>
      <w:r w:rsidR="00AD16AD" w:rsidRPr="000A6091">
        <w:rPr>
          <w:color w:val="000000" w:themeColor="text1"/>
        </w:rPr>
        <w:t xml:space="preserve">and </w:t>
      </w:r>
      <w:r w:rsidRPr="000A6091">
        <w:rPr>
          <w:color w:val="000000" w:themeColor="text1"/>
        </w:rPr>
        <w:t>ensuring</w:t>
      </w:r>
      <w:r w:rsidR="00AD16AD" w:rsidRPr="000A6091">
        <w:rPr>
          <w:color w:val="000000" w:themeColor="text1"/>
        </w:rPr>
        <w:t xml:space="preserve"> the </w:t>
      </w:r>
      <w:r w:rsidRPr="000A6091">
        <w:rPr>
          <w:color w:val="000000" w:themeColor="text1"/>
        </w:rPr>
        <w:t xml:space="preserve">effectiveness of the </w:t>
      </w:r>
      <w:r w:rsidR="00AD16AD" w:rsidRPr="000A6091">
        <w:rPr>
          <w:color w:val="000000" w:themeColor="text1"/>
        </w:rPr>
        <w:t xml:space="preserve">licensing and quota system </w:t>
      </w:r>
      <w:r w:rsidR="006333E3" w:rsidRPr="000A6091">
        <w:rPr>
          <w:color w:val="000000" w:themeColor="text1"/>
        </w:rPr>
        <w:t>to control ODS import</w:t>
      </w:r>
      <w:r w:rsidRPr="000A6091">
        <w:rPr>
          <w:color w:val="000000" w:themeColor="text1"/>
        </w:rPr>
        <w:t>s</w:t>
      </w:r>
      <w:r w:rsidR="00AD16AD" w:rsidRPr="000A6091">
        <w:rPr>
          <w:color w:val="000000" w:themeColor="text1"/>
        </w:rPr>
        <w:t>. Additionally, since 1 January 2022, the country</w:t>
      </w:r>
      <w:r w:rsidRPr="000A6091">
        <w:rPr>
          <w:color w:val="000000" w:themeColor="text1"/>
        </w:rPr>
        <w:t xml:space="preserve"> has</w:t>
      </w:r>
      <w:r w:rsidR="000A3691" w:rsidRPr="000A6091">
        <w:rPr>
          <w:color w:val="000000" w:themeColor="text1"/>
        </w:rPr>
        <w:t xml:space="preserve"> ceased to grant licences for the import</w:t>
      </w:r>
      <w:r w:rsidR="004260D2" w:rsidRPr="000A6091">
        <w:rPr>
          <w:color w:val="000000" w:themeColor="text1"/>
        </w:rPr>
        <w:t xml:space="preserve"> of</w:t>
      </w:r>
      <w:r w:rsidR="000A3691" w:rsidRPr="000A6091">
        <w:rPr>
          <w:color w:val="000000" w:themeColor="text1"/>
        </w:rPr>
        <w:t xml:space="preserve"> </w:t>
      </w:r>
      <w:r w:rsidR="00AD16AD" w:rsidRPr="000A6091">
        <w:rPr>
          <w:color w:val="000000" w:themeColor="text1"/>
        </w:rPr>
        <w:t>HCFC-based equipment</w:t>
      </w:r>
      <w:r w:rsidR="008F4519" w:rsidRPr="000A6091">
        <w:rPr>
          <w:color w:val="000000" w:themeColor="text1"/>
        </w:rPr>
        <w:t xml:space="preserve"> </w:t>
      </w:r>
      <w:r w:rsidR="008F4519" w:rsidRPr="000A6091">
        <w:rPr>
          <w:rFonts w:eastAsia="SimSun"/>
          <w:color w:val="000000" w:themeColor="text1"/>
          <w:lang w:eastAsia="zh-CN"/>
        </w:rPr>
        <w:t>which will contribute to the reduction of consumption of HCFCs in the country</w:t>
      </w:r>
      <w:r w:rsidR="00AD16AD" w:rsidRPr="000A6091">
        <w:rPr>
          <w:color w:val="000000" w:themeColor="text1"/>
        </w:rPr>
        <w:t xml:space="preserve">. </w:t>
      </w:r>
      <w:r w:rsidR="00C57366" w:rsidRPr="000A6091">
        <w:rPr>
          <w:color w:val="000000" w:themeColor="text1"/>
        </w:rPr>
        <w:t xml:space="preserve">The General Customs Administration </w:t>
      </w:r>
      <w:r w:rsidR="001A6DED" w:rsidRPr="000A6091">
        <w:rPr>
          <w:color w:val="000000" w:themeColor="text1"/>
        </w:rPr>
        <w:t xml:space="preserve">is </w:t>
      </w:r>
      <w:r w:rsidR="00C57366" w:rsidRPr="000A6091">
        <w:rPr>
          <w:color w:val="000000" w:themeColor="text1"/>
        </w:rPr>
        <w:t xml:space="preserve">regularly training customs and enforcement officers </w:t>
      </w:r>
      <w:r w:rsidR="001A6DED" w:rsidRPr="000A6091">
        <w:rPr>
          <w:color w:val="000000" w:themeColor="text1"/>
        </w:rPr>
        <w:t xml:space="preserve">on the controlled substances under the </w:t>
      </w:r>
      <w:r w:rsidR="00C57366" w:rsidRPr="000A6091">
        <w:rPr>
          <w:color w:val="000000" w:themeColor="text1"/>
        </w:rPr>
        <w:t xml:space="preserve">Montreal Protocol, </w:t>
      </w:r>
      <w:r w:rsidR="001A6DED" w:rsidRPr="000A6091">
        <w:rPr>
          <w:color w:val="000000" w:themeColor="text1"/>
        </w:rPr>
        <w:t xml:space="preserve">employing </w:t>
      </w:r>
      <w:r w:rsidR="0019370D" w:rsidRPr="000A6091">
        <w:rPr>
          <w:color w:val="000000" w:themeColor="text1"/>
        </w:rPr>
        <w:t>c</w:t>
      </w:r>
      <w:r w:rsidR="00C57366" w:rsidRPr="000A6091">
        <w:rPr>
          <w:color w:val="000000" w:themeColor="text1"/>
        </w:rPr>
        <w:t xml:space="preserve">ustoms trainers who were previously trained </w:t>
      </w:r>
      <w:r w:rsidR="001A6DED" w:rsidRPr="000A6091">
        <w:rPr>
          <w:color w:val="000000" w:themeColor="text1"/>
        </w:rPr>
        <w:t xml:space="preserve">through </w:t>
      </w:r>
      <w:r w:rsidR="00C57366" w:rsidRPr="000A6091">
        <w:rPr>
          <w:color w:val="000000" w:themeColor="text1"/>
        </w:rPr>
        <w:t>HPMP</w:t>
      </w:r>
      <w:r w:rsidR="001A6DED" w:rsidRPr="000A6091">
        <w:rPr>
          <w:color w:val="000000" w:themeColor="text1"/>
        </w:rPr>
        <w:t xml:space="preserve"> trainer training</w:t>
      </w:r>
      <w:r w:rsidR="00C57366" w:rsidRPr="000A6091">
        <w:rPr>
          <w:color w:val="000000" w:themeColor="text1"/>
        </w:rPr>
        <w:t xml:space="preserve">. In the servicing sector, technical and vocational </w:t>
      </w:r>
      <w:r w:rsidR="00EC7286">
        <w:rPr>
          <w:color w:val="000000" w:themeColor="text1"/>
        </w:rPr>
        <w:t xml:space="preserve">education </w:t>
      </w:r>
      <w:r w:rsidR="00C57366" w:rsidRPr="000A6091">
        <w:rPr>
          <w:color w:val="000000" w:themeColor="text1"/>
        </w:rPr>
        <w:t>institutes</w:t>
      </w:r>
      <w:r w:rsidR="00EC7286">
        <w:rPr>
          <w:color w:val="000000" w:themeColor="text1"/>
        </w:rPr>
        <w:t xml:space="preserve"> (TVET)</w:t>
      </w:r>
      <w:r w:rsidR="00C57366" w:rsidRPr="000A6091">
        <w:rPr>
          <w:color w:val="000000" w:themeColor="text1"/>
        </w:rPr>
        <w:t xml:space="preserve"> have incorporated good practices and </w:t>
      </w:r>
      <w:r w:rsidR="001A6DED" w:rsidRPr="000A6091">
        <w:rPr>
          <w:color w:val="000000" w:themeColor="text1"/>
        </w:rPr>
        <w:t xml:space="preserve">the </w:t>
      </w:r>
      <w:r w:rsidR="00C57366" w:rsidRPr="000A6091">
        <w:rPr>
          <w:color w:val="000000" w:themeColor="text1"/>
        </w:rPr>
        <w:t>safe use of alternative refrigerants into their training curriculum</w:t>
      </w:r>
      <w:r w:rsidR="00DC31A7" w:rsidRPr="000A6091">
        <w:rPr>
          <w:color w:val="000000" w:themeColor="text1"/>
        </w:rPr>
        <w:t>, and the</w:t>
      </w:r>
      <w:r w:rsidR="00B823A7" w:rsidRPr="000A6091">
        <w:rPr>
          <w:color w:val="000000" w:themeColor="text1"/>
        </w:rPr>
        <w:t xml:space="preserve"> </w:t>
      </w:r>
      <w:r w:rsidR="004A471C" w:rsidRPr="000A6091">
        <w:rPr>
          <w:color w:val="000000" w:themeColor="text1"/>
        </w:rPr>
        <w:t>e</w:t>
      </w:r>
      <w:r w:rsidR="004C296E" w:rsidRPr="000A6091">
        <w:rPr>
          <w:color w:val="000000" w:themeColor="text1"/>
        </w:rPr>
        <w:t>quipment provided to t</w:t>
      </w:r>
      <w:r w:rsidR="007563F2" w:rsidRPr="000A6091">
        <w:rPr>
          <w:color w:val="000000" w:themeColor="text1"/>
        </w:rPr>
        <w:t xml:space="preserve">raining centres </w:t>
      </w:r>
      <w:r w:rsidR="004C296E" w:rsidRPr="000A6091">
        <w:rPr>
          <w:color w:val="000000" w:themeColor="text1"/>
        </w:rPr>
        <w:t xml:space="preserve">has enhanced </w:t>
      </w:r>
      <w:r w:rsidR="008F4519" w:rsidRPr="000A6091">
        <w:rPr>
          <w:color w:val="000000" w:themeColor="text1"/>
        </w:rPr>
        <w:t>their capacity</w:t>
      </w:r>
      <w:r w:rsidR="00B823A7" w:rsidRPr="000A6091">
        <w:rPr>
          <w:color w:val="000000" w:themeColor="text1"/>
        </w:rPr>
        <w:t xml:space="preserve"> to support the RAC technician training</w:t>
      </w:r>
      <w:r w:rsidR="00DC31A7" w:rsidRPr="000A6091">
        <w:rPr>
          <w:color w:val="000000" w:themeColor="text1"/>
        </w:rPr>
        <w:t xml:space="preserve">. The </w:t>
      </w:r>
      <w:r w:rsidR="0066197E" w:rsidRPr="000A6091">
        <w:rPr>
          <w:color w:val="000000" w:themeColor="text1"/>
        </w:rPr>
        <w:t xml:space="preserve">equipment acquired and distributed </w:t>
      </w:r>
      <w:r w:rsidR="00B823A7" w:rsidRPr="000A6091">
        <w:rPr>
          <w:color w:val="000000" w:themeColor="text1"/>
        </w:rPr>
        <w:t xml:space="preserve">under </w:t>
      </w:r>
      <w:r w:rsidR="00DC31A7" w:rsidRPr="000A6091">
        <w:rPr>
          <w:color w:val="000000" w:themeColor="text1"/>
        </w:rPr>
        <w:t xml:space="preserve">the first tranche </w:t>
      </w:r>
      <w:r w:rsidR="00B823A7" w:rsidRPr="000A6091">
        <w:rPr>
          <w:color w:val="000000" w:themeColor="text1"/>
        </w:rPr>
        <w:t xml:space="preserve">will </w:t>
      </w:r>
      <w:r w:rsidR="008F4519" w:rsidRPr="000A6091">
        <w:rPr>
          <w:color w:val="000000" w:themeColor="text1"/>
        </w:rPr>
        <w:t>ensure</w:t>
      </w:r>
      <w:r w:rsidR="00B823A7" w:rsidRPr="000A6091">
        <w:rPr>
          <w:color w:val="000000" w:themeColor="text1"/>
        </w:rPr>
        <w:t xml:space="preserve"> </w:t>
      </w:r>
      <w:r w:rsidR="008F4519" w:rsidRPr="000A6091">
        <w:rPr>
          <w:rFonts w:eastAsia="SimSun"/>
          <w:color w:val="000000" w:themeColor="text1"/>
          <w:lang w:eastAsia="zh-CN"/>
        </w:rPr>
        <w:t xml:space="preserve">the long-term sustainability of training on </w:t>
      </w:r>
      <w:r w:rsidR="00B823A7" w:rsidRPr="000A6091">
        <w:rPr>
          <w:rFonts w:eastAsia="SimSun"/>
          <w:color w:val="000000" w:themeColor="text1"/>
          <w:lang w:eastAsia="zh-CN"/>
        </w:rPr>
        <w:t xml:space="preserve">natural refrigerant </w:t>
      </w:r>
      <w:r w:rsidR="004C296E" w:rsidRPr="000A6091">
        <w:rPr>
          <w:color w:val="000000" w:themeColor="text1"/>
        </w:rPr>
        <w:t>alternative</w:t>
      </w:r>
      <w:r w:rsidR="00B823A7" w:rsidRPr="000A6091">
        <w:rPr>
          <w:color w:val="000000" w:themeColor="text1"/>
        </w:rPr>
        <w:t>s</w:t>
      </w:r>
      <w:r w:rsidR="004C296E" w:rsidRPr="000A6091">
        <w:rPr>
          <w:color w:val="000000" w:themeColor="text1"/>
        </w:rPr>
        <w:t>.</w:t>
      </w:r>
      <w:r w:rsidR="00C57366" w:rsidRPr="000A6091">
        <w:rPr>
          <w:color w:val="000000" w:themeColor="text1"/>
        </w:rPr>
        <w:t xml:space="preserve"> </w:t>
      </w:r>
      <w:r w:rsidR="0019370D" w:rsidRPr="000A6091">
        <w:rPr>
          <w:color w:val="000000" w:themeColor="text1"/>
        </w:rPr>
        <w:t>Furthermore, to ensure the sustainability of the professionalization of the servicing sector, the country will launch the certification of technicians and a code of conduct on servicing in close cooperation with servicing associations as part of the second tranche of stage II.</w:t>
      </w:r>
      <w:r w:rsidR="00DC31A7" w:rsidRPr="000A6091">
        <w:rPr>
          <w:color w:val="000000" w:themeColor="text1"/>
        </w:rPr>
        <w:t xml:space="preserve"> </w:t>
      </w:r>
      <w:r w:rsidR="003F6EE3" w:rsidRPr="000A6091">
        <w:rPr>
          <w:color w:val="000000" w:themeColor="text1"/>
          <w:lang w:eastAsia="en-CA"/>
        </w:rPr>
        <w:t>The</w:t>
      </w:r>
      <w:r w:rsidR="003F6EE3" w:rsidRPr="000A6091">
        <w:rPr>
          <w:color w:val="000000" w:themeColor="text1"/>
        </w:rPr>
        <w:t xml:space="preserve"> additional activities on energy efficiency</w:t>
      </w:r>
      <w:r w:rsidR="00624BF1" w:rsidRPr="000A6091">
        <w:rPr>
          <w:color w:val="000000" w:themeColor="text1"/>
        </w:rPr>
        <w:t xml:space="preserve"> </w:t>
      </w:r>
      <w:r w:rsidR="0066197E" w:rsidRPr="000A6091">
        <w:rPr>
          <w:color w:val="000000" w:themeColor="text1"/>
        </w:rPr>
        <w:t xml:space="preserve">will </w:t>
      </w:r>
      <w:r w:rsidR="003F6EE3" w:rsidRPr="000A6091">
        <w:rPr>
          <w:color w:val="000000" w:themeColor="text1"/>
        </w:rPr>
        <w:t>result in positive impacts on environmental sustainability due to more energy efficient RACHP appliances</w:t>
      </w:r>
      <w:r w:rsidR="0066197E" w:rsidRPr="000A6091">
        <w:rPr>
          <w:color w:val="000000" w:themeColor="text1"/>
        </w:rPr>
        <w:t xml:space="preserve"> and </w:t>
      </w:r>
      <w:r w:rsidR="00D0201D" w:rsidRPr="000A6091">
        <w:rPr>
          <w:color w:val="000000" w:themeColor="text1"/>
        </w:rPr>
        <w:t xml:space="preserve">it </w:t>
      </w:r>
      <w:r w:rsidR="0066197E" w:rsidRPr="000A6091">
        <w:rPr>
          <w:color w:val="000000" w:themeColor="text1"/>
        </w:rPr>
        <w:t xml:space="preserve">will be sustained through the </w:t>
      </w:r>
      <w:r w:rsidR="007C6A16" w:rsidRPr="000A6091">
        <w:rPr>
          <w:color w:val="000000" w:themeColor="text1"/>
        </w:rPr>
        <w:t xml:space="preserve">mandatory </w:t>
      </w:r>
      <w:r w:rsidR="0066197E" w:rsidRPr="000A6091">
        <w:rPr>
          <w:color w:val="000000" w:themeColor="text1"/>
        </w:rPr>
        <w:t>labeling regulation as well as capacity building of the government officers and main importers</w:t>
      </w:r>
      <w:r w:rsidR="007C6A16" w:rsidRPr="000A6091">
        <w:rPr>
          <w:color w:val="000000" w:themeColor="text1"/>
        </w:rPr>
        <w:t xml:space="preserve">, and public awareness raising </w:t>
      </w:r>
      <w:r w:rsidR="003F6EE3" w:rsidRPr="000A6091">
        <w:rPr>
          <w:color w:val="000000" w:themeColor="text1"/>
        </w:rPr>
        <w:t xml:space="preserve">. </w:t>
      </w:r>
    </w:p>
    <w:p w14:paraId="06FADE6D" w14:textId="20C9C913" w:rsidR="00AA6537" w:rsidRPr="000A6091" w:rsidRDefault="000A3691" w:rsidP="005120C8">
      <w:pPr>
        <w:pStyle w:val="Heading1"/>
        <w:widowControl w:val="0"/>
        <w:rPr>
          <w:rFonts w:eastAsia="SimSun"/>
          <w:color w:val="000000" w:themeColor="text1"/>
          <w:lang w:eastAsia="zh-CN"/>
        </w:rPr>
      </w:pPr>
      <w:r w:rsidRPr="000A6091">
        <w:rPr>
          <w:rFonts w:eastAsia="SimSun"/>
          <w:color w:val="000000" w:themeColor="text1"/>
          <w:lang w:eastAsia="zh-CN"/>
        </w:rPr>
        <w:t>UNEP</w:t>
      </w:r>
      <w:r w:rsidR="00AA6537" w:rsidRPr="000A6091">
        <w:rPr>
          <w:rFonts w:eastAsia="SimSun"/>
          <w:color w:val="000000" w:themeColor="text1"/>
          <w:lang w:eastAsia="zh-CN"/>
        </w:rPr>
        <w:t xml:space="preserve"> noted </w:t>
      </w:r>
      <w:r w:rsidR="008F4519" w:rsidRPr="000A6091">
        <w:rPr>
          <w:rFonts w:eastAsia="SimSun"/>
          <w:color w:val="000000" w:themeColor="text1"/>
          <w:lang w:eastAsia="zh-CN"/>
        </w:rPr>
        <w:t xml:space="preserve">that the </w:t>
      </w:r>
      <w:r w:rsidRPr="000A6091">
        <w:rPr>
          <w:rFonts w:eastAsia="SimSun"/>
          <w:color w:val="000000" w:themeColor="text1"/>
          <w:lang w:eastAsia="zh-CN"/>
        </w:rPr>
        <w:t>risks associated with the implementation of stage II of the HPMP</w:t>
      </w:r>
      <w:r w:rsidR="008F4519" w:rsidRPr="000A6091">
        <w:rPr>
          <w:rFonts w:eastAsia="SimSun"/>
          <w:color w:val="000000" w:themeColor="text1"/>
          <w:lang w:eastAsia="zh-CN"/>
        </w:rPr>
        <w:t xml:space="preserve"> could be controlled, for example the </w:t>
      </w:r>
      <w:r w:rsidR="00AA6537" w:rsidRPr="000A6091">
        <w:rPr>
          <w:rFonts w:eastAsia="SimSun"/>
          <w:color w:val="000000" w:themeColor="text1"/>
          <w:lang w:eastAsia="zh-CN"/>
        </w:rPr>
        <w:t>timely implementation of activities</w:t>
      </w:r>
      <w:r w:rsidRPr="000A6091">
        <w:rPr>
          <w:rFonts w:eastAsia="SimSun"/>
          <w:color w:val="000000" w:themeColor="text1"/>
          <w:lang w:eastAsia="zh-CN"/>
        </w:rPr>
        <w:t xml:space="preserve">, the lack of trainers, </w:t>
      </w:r>
      <w:r w:rsidR="00EC7286">
        <w:rPr>
          <w:rFonts w:eastAsia="SimSun"/>
          <w:color w:val="000000" w:themeColor="text1"/>
          <w:lang w:eastAsia="zh-CN"/>
        </w:rPr>
        <w:t xml:space="preserve">and </w:t>
      </w:r>
      <w:r w:rsidR="0066197E" w:rsidRPr="000A6091">
        <w:rPr>
          <w:rFonts w:eastAsia="SimSun"/>
          <w:color w:val="000000" w:themeColor="text1"/>
          <w:lang w:eastAsia="zh-CN"/>
        </w:rPr>
        <w:t>changes</w:t>
      </w:r>
      <w:r w:rsidR="00AA6537" w:rsidRPr="000A6091">
        <w:rPr>
          <w:rFonts w:eastAsia="SimSun"/>
          <w:color w:val="000000" w:themeColor="text1"/>
          <w:lang w:eastAsia="zh-CN"/>
        </w:rPr>
        <w:t xml:space="preserve"> to government</w:t>
      </w:r>
      <w:r w:rsidR="00EC7286">
        <w:rPr>
          <w:rFonts w:eastAsia="SimSun"/>
          <w:color w:val="000000" w:themeColor="text1"/>
          <w:lang w:eastAsia="zh-CN"/>
        </w:rPr>
        <w:t xml:space="preserve">. Regarding </w:t>
      </w:r>
      <w:r w:rsidR="00B5729F">
        <w:rPr>
          <w:rFonts w:eastAsia="SimSun"/>
          <w:color w:val="000000" w:themeColor="text1"/>
          <w:lang w:eastAsia="zh-CN"/>
        </w:rPr>
        <w:t xml:space="preserve">the lack of availability of </w:t>
      </w:r>
      <w:r w:rsidR="00EC7286">
        <w:rPr>
          <w:rFonts w:eastAsia="SimSun"/>
          <w:color w:val="000000" w:themeColor="text1"/>
          <w:lang w:eastAsia="zh-CN"/>
        </w:rPr>
        <w:t>low-GWP alternative technology</w:t>
      </w:r>
      <w:r w:rsidR="00B5729F">
        <w:rPr>
          <w:rFonts w:eastAsia="SimSun"/>
          <w:color w:val="000000" w:themeColor="text1"/>
          <w:lang w:eastAsia="zh-CN"/>
        </w:rPr>
        <w:t xml:space="preserve"> in the market</w:t>
      </w:r>
      <w:r w:rsidR="00EC7286">
        <w:rPr>
          <w:rFonts w:eastAsia="SimSun"/>
          <w:color w:val="000000" w:themeColor="text1"/>
          <w:lang w:eastAsia="zh-CN"/>
        </w:rPr>
        <w:t>, UNEP assess</w:t>
      </w:r>
      <w:r w:rsidR="00B5729F">
        <w:rPr>
          <w:rFonts w:eastAsia="SimSun"/>
          <w:color w:val="000000" w:themeColor="text1"/>
          <w:lang w:eastAsia="zh-CN"/>
        </w:rPr>
        <w:t xml:space="preserve">ment was </w:t>
      </w:r>
      <w:r w:rsidR="00EC7286">
        <w:rPr>
          <w:rFonts w:eastAsia="SimSun"/>
          <w:color w:val="000000" w:themeColor="text1"/>
          <w:lang w:eastAsia="zh-CN"/>
        </w:rPr>
        <w:t xml:space="preserve">that </w:t>
      </w:r>
      <w:r w:rsidR="00045F24">
        <w:rPr>
          <w:rFonts w:eastAsia="SimSun"/>
          <w:color w:val="000000" w:themeColor="text1"/>
          <w:lang w:eastAsia="zh-CN"/>
        </w:rPr>
        <w:t xml:space="preserve">the </w:t>
      </w:r>
      <w:r w:rsidR="00D86F56">
        <w:rPr>
          <w:rFonts w:eastAsia="SimSun"/>
          <w:color w:val="000000" w:themeColor="text1"/>
          <w:lang w:eastAsia="zh-CN"/>
        </w:rPr>
        <w:t>high price</w:t>
      </w:r>
      <w:r w:rsidR="00045F24">
        <w:rPr>
          <w:rFonts w:eastAsia="SimSun"/>
          <w:color w:val="000000" w:themeColor="text1"/>
          <w:lang w:eastAsia="zh-CN"/>
        </w:rPr>
        <w:t>s</w:t>
      </w:r>
      <w:r w:rsidR="00D86F56">
        <w:rPr>
          <w:rFonts w:eastAsia="SimSun"/>
          <w:color w:val="000000" w:themeColor="text1"/>
          <w:lang w:eastAsia="zh-CN"/>
        </w:rPr>
        <w:t xml:space="preserve"> of alternatives was the cause</w:t>
      </w:r>
      <w:r w:rsidR="00EC7286">
        <w:rPr>
          <w:rFonts w:eastAsia="SimSun"/>
          <w:color w:val="000000" w:themeColor="text1"/>
          <w:lang w:eastAsia="zh-CN"/>
        </w:rPr>
        <w:t xml:space="preserve"> </w:t>
      </w:r>
      <w:r w:rsidR="00D86F56">
        <w:rPr>
          <w:rFonts w:eastAsia="SimSun"/>
          <w:color w:val="000000" w:themeColor="text1"/>
          <w:lang w:eastAsia="zh-CN"/>
        </w:rPr>
        <w:t xml:space="preserve">of this </w:t>
      </w:r>
      <w:r w:rsidR="00B5729F">
        <w:rPr>
          <w:rFonts w:eastAsia="SimSun"/>
          <w:color w:val="000000" w:themeColor="text1"/>
          <w:lang w:eastAsia="zh-CN"/>
        </w:rPr>
        <w:t>challenge,</w:t>
      </w:r>
      <w:r w:rsidR="00D86F56">
        <w:rPr>
          <w:rFonts w:eastAsia="SimSun"/>
          <w:color w:val="000000" w:themeColor="text1"/>
          <w:lang w:eastAsia="zh-CN"/>
        </w:rPr>
        <w:t xml:space="preserve"> and </w:t>
      </w:r>
      <w:r w:rsidR="00045F24">
        <w:rPr>
          <w:rFonts w:eastAsia="SimSun"/>
          <w:color w:val="000000" w:themeColor="text1"/>
          <w:lang w:eastAsia="zh-CN"/>
        </w:rPr>
        <w:t xml:space="preserve">that </w:t>
      </w:r>
      <w:r w:rsidR="00D86F56">
        <w:rPr>
          <w:rFonts w:eastAsia="SimSun"/>
          <w:color w:val="000000" w:themeColor="text1"/>
          <w:lang w:eastAsia="zh-CN"/>
        </w:rPr>
        <w:t>it could be mitigate</w:t>
      </w:r>
      <w:r w:rsidR="00045F24">
        <w:rPr>
          <w:rFonts w:eastAsia="SimSun"/>
          <w:color w:val="000000" w:themeColor="text1"/>
          <w:lang w:eastAsia="zh-CN"/>
        </w:rPr>
        <w:t>d</w:t>
      </w:r>
      <w:r w:rsidR="00D86F56">
        <w:rPr>
          <w:rFonts w:eastAsia="SimSun"/>
          <w:color w:val="000000" w:themeColor="text1"/>
          <w:lang w:eastAsia="zh-CN"/>
        </w:rPr>
        <w:t xml:space="preserve"> through large</w:t>
      </w:r>
      <w:r w:rsidR="00045F24">
        <w:rPr>
          <w:rFonts w:eastAsia="SimSun"/>
          <w:color w:val="000000" w:themeColor="text1"/>
          <w:lang w:eastAsia="zh-CN"/>
        </w:rPr>
        <w:t>r</w:t>
      </w:r>
      <w:r w:rsidR="00D86F56">
        <w:rPr>
          <w:rFonts w:eastAsia="SimSun"/>
          <w:color w:val="000000" w:themeColor="text1"/>
          <w:lang w:eastAsia="zh-CN"/>
        </w:rPr>
        <w:t xml:space="preserve"> volume of imports. </w:t>
      </w:r>
      <w:r w:rsidR="00045F24">
        <w:rPr>
          <w:rFonts w:eastAsia="SimSun"/>
          <w:color w:val="000000" w:themeColor="text1"/>
          <w:lang w:eastAsia="zh-CN"/>
        </w:rPr>
        <w:t xml:space="preserve">With regard to </w:t>
      </w:r>
      <w:r w:rsidR="00EC7286">
        <w:rPr>
          <w:rFonts w:eastAsia="SimSun"/>
          <w:color w:val="000000" w:themeColor="text1"/>
          <w:lang w:eastAsia="zh-CN"/>
        </w:rPr>
        <w:t xml:space="preserve">potential </w:t>
      </w:r>
      <w:r w:rsidR="00AA6537" w:rsidRPr="000A6091">
        <w:rPr>
          <w:rFonts w:eastAsia="SimSun"/>
          <w:color w:val="000000" w:themeColor="text1"/>
          <w:lang w:eastAsia="zh-CN"/>
        </w:rPr>
        <w:t>illegal imports</w:t>
      </w:r>
      <w:r w:rsidR="00EC7286">
        <w:rPr>
          <w:rFonts w:eastAsia="SimSun"/>
          <w:color w:val="000000" w:themeColor="text1"/>
          <w:lang w:eastAsia="zh-CN"/>
        </w:rPr>
        <w:t xml:space="preserve">, UNEP indicated that Zambia needs to improve borders monitoring </w:t>
      </w:r>
    </w:p>
    <w:p w14:paraId="4F781734" w14:textId="2EF0FADF" w:rsidR="00EA598B" w:rsidRPr="0034371D" w:rsidRDefault="00EA598B" w:rsidP="00E24384">
      <w:pPr>
        <w:rPr>
          <w:u w:val="single"/>
        </w:rPr>
      </w:pPr>
      <w:r w:rsidRPr="0034371D">
        <w:rPr>
          <w:u w:val="single"/>
        </w:rPr>
        <w:t>Conclusion</w:t>
      </w:r>
    </w:p>
    <w:p w14:paraId="0C8A794B" w14:textId="25C8CA97" w:rsidR="00B31524" w:rsidRPr="00681697" w:rsidRDefault="00063623" w:rsidP="00681697">
      <w:pPr>
        <w:pStyle w:val="Heading1"/>
        <w:spacing w:before="240"/>
        <w:rPr>
          <w:color w:val="000000" w:themeColor="text1"/>
          <w:lang w:eastAsia="en-CA"/>
        </w:rPr>
      </w:pPr>
      <w:r w:rsidRPr="00681697">
        <w:rPr>
          <w:color w:val="000000" w:themeColor="text1"/>
          <w:lang w:eastAsia="en-CA"/>
        </w:rPr>
        <w:t xml:space="preserve">The </w:t>
      </w:r>
      <w:r w:rsidRPr="00681697">
        <w:t>Government</w:t>
      </w:r>
      <w:r w:rsidRPr="00681697">
        <w:rPr>
          <w:color w:val="000000" w:themeColor="text1"/>
          <w:lang w:eastAsia="en-CA"/>
        </w:rPr>
        <w:t xml:space="preserve"> of Zambia has been enforcing its HCFC import and export licensing and quota system and </w:t>
      </w:r>
      <w:r w:rsidR="006C2BC3" w:rsidRPr="00681697">
        <w:rPr>
          <w:color w:val="000000" w:themeColor="text1"/>
          <w:lang w:eastAsia="en-CA"/>
        </w:rPr>
        <w:t xml:space="preserve">continues to be in compliance with the Montreal Protocol. </w:t>
      </w:r>
      <w:r w:rsidRPr="00681697">
        <w:rPr>
          <w:color w:val="000000" w:themeColor="text1"/>
          <w:lang w:eastAsia="en-CA"/>
        </w:rPr>
        <w:t>HCFC-22 consumption has fallen to 2.</w:t>
      </w:r>
      <w:r w:rsidRPr="000A6091">
        <w:rPr>
          <w:color w:val="000000" w:themeColor="text1"/>
          <w:lang w:eastAsia="en-CA"/>
        </w:rPr>
        <w:t>07 ODP tonnes in 2023 which is 59 per cent below the HCFC baseline for compliance</w:t>
      </w:r>
      <w:r w:rsidR="007C6A16" w:rsidRPr="000A6091">
        <w:rPr>
          <w:color w:val="000000" w:themeColor="text1"/>
          <w:lang w:eastAsia="en-CA"/>
        </w:rPr>
        <w:t xml:space="preserve"> and </w:t>
      </w:r>
      <w:r w:rsidR="00863A7A">
        <w:rPr>
          <w:color w:val="000000" w:themeColor="text1"/>
          <w:lang w:eastAsia="en-CA"/>
        </w:rPr>
        <w:t xml:space="preserve">17 per cent below </w:t>
      </w:r>
      <w:r w:rsidR="007C6A16" w:rsidRPr="00A52BD0">
        <w:rPr>
          <w:lang w:eastAsia="en-CA"/>
        </w:rPr>
        <w:t xml:space="preserve">the maximum </w:t>
      </w:r>
      <w:r w:rsidR="007C6A16" w:rsidRPr="000A6091">
        <w:rPr>
          <w:color w:val="000000" w:themeColor="text1"/>
          <w:lang w:eastAsia="en-CA"/>
        </w:rPr>
        <w:t>allow</w:t>
      </w:r>
      <w:r w:rsidR="000A6091" w:rsidRPr="000A6091">
        <w:rPr>
          <w:color w:val="000000" w:themeColor="text1"/>
          <w:lang w:eastAsia="en-CA"/>
        </w:rPr>
        <w:t>able</w:t>
      </w:r>
      <w:r w:rsidR="007C6A16" w:rsidRPr="000A6091">
        <w:rPr>
          <w:color w:val="000000" w:themeColor="text1"/>
          <w:lang w:eastAsia="en-CA"/>
        </w:rPr>
        <w:t xml:space="preserve"> consumption</w:t>
      </w:r>
      <w:r w:rsidR="006C2BC3" w:rsidRPr="000A6091">
        <w:rPr>
          <w:color w:val="000000" w:themeColor="text1"/>
          <w:lang w:eastAsia="en-CA"/>
        </w:rPr>
        <w:t>, and import</w:t>
      </w:r>
      <w:r w:rsidR="009A5A53" w:rsidRPr="000A6091">
        <w:rPr>
          <w:color w:val="000000" w:themeColor="text1"/>
          <w:lang w:eastAsia="en-CA"/>
        </w:rPr>
        <w:t>s</w:t>
      </w:r>
      <w:r w:rsidR="006C2BC3" w:rsidRPr="000A6091">
        <w:rPr>
          <w:color w:val="000000" w:themeColor="text1"/>
          <w:lang w:eastAsia="en-CA"/>
        </w:rPr>
        <w:t xml:space="preserve"> of HCFC-based equipment </w:t>
      </w:r>
      <w:r w:rsidR="009A5A53" w:rsidRPr="000A6091">
        <w:rPr>
          <w:color w:val="000000" w:themeColor="text1"/>
          <w:lang w:eastAsia="en-CA"/>
        </w:rPr>
        <w:t xml:space="preserve">have </w:t>
      </w:r>
      <w:r w:rsidR="006C2BC3" w:rsidRPr="000A6091">
        <w:rPr>
          <w:color w:val="000000" w:themeColor="text1"/>
          <w:lang w:eastAsia="en-CA"/>
        </w:rPr>
        <w:t xml:space="preserve">not been authorized since 1 January 2022. </w:t>
      </w:r>
      <w:r w:rsidR="009A5A53" w:rsidRPr="000A6091">
        <w:rPr>
          <w:color w:val="000000" w:themeColor="text1"/>
        </w:rPr>
        <w:t xml:space="preserve">The disbursement rate of funds from the first tranche has reached almost 98 per cent and </w:t>
      </w:r>
      <w:r w:rsidR="00942F59" w:rsidRPr="000A6091">
        <w:rPr>
          <w:color w:val="000000" w:themeColor="text1"/>
          <w:lang w:eastAsia="en-CA"/>
        </w:rPr>
        <w:t>activities in the servicing</w:t>
      </w:r>
      <w:r w:rsidR="00942F59" w:rsidRPr="00681697">
        <w:rPr>
          <w:color w:val="000000" w:themeColor="text1"/>
          <w:lang w:eastAsia="en-CA"/>
        </w:rPr>
        <w:t xml:space="preserve"> sector are progressing well</w:t>
      </w:r>
      <w:r w:rsidR="009A5A53" w:rsidRPr="00681697">
        <w:rPr>
          <w:color w:val="000000" w:themeColor="text1"/>
          <w:lang w:eastAsia="en-CA"/>
        </w:rPr>
        <w:t xml:space="preserve"> including the</w:t>
      </w:r>
      <w:r w:rsidR="00B22AAE">
        <w:rPr>
          <w:color w:val="000000" w:themeColor="text1"/>
          <w:lang w:eastAsia="en-CA"/>
        </w:rPr>
        <w:t xml:space="preserve"> development of the online licensing system,</w:t>
      </w:r>
      <w:r w:rsidR="009A5A53" w:rsidRPr="00681697">
        <w:rPr>
          <w:color w:val="000000" w:themeColor="text1"/>
          <w:lang w:eastAsia="en-CA"/>
        </w:rPr>
        <w:t xml:space="preserve"> training of RAC trainers</w:t>
      </w:r>
      <w:r w:rsidR="00B22AAE">
        <w:rPr>
          <w:color w:val="000000" w:themeColor="text1"/>
          <w:lang w:eastAsia="en-CA"/>
        </w:rPr>
        <w:t xml:space="preserve">, </w:t>
      </w:r>
      <w:r w:rsidR="009A5A53" w:rsidRPr="00681697">
        <w:rPr>
          <w:color w:val="000000" w:themeColor="text1"/>
          <w:lang w:eastAsia="en-CA"/>
        </w:rPr>
        <w:t>the development of the RAC curriculum</w:t>
      </w:r>
      <w:r w:rsidR="003E6B8F">
        <w:rPr>
          <w:color w:val="000000" w:themeColor="text1"/>
          <w:lang w:eastAsia="en-CA"/>
        </w:rPr>
        <w:t xml:space="preserve"> </w:t>
      </w:r>
      <w:r w:rsidR="00045F24">
        <w:rPr>
          <w:color w:val="000000" w:themeColor="text1"/>
          <w:lang w:eastAsia="en-CA"/>
        </w:rPr>
        <w:t xml:space="preserve">to </w:t>
      </w:r>
      <w:r w:rsidR="00D86F56">
        <w:rPr>
          <w:color w:val="000000" w:themeColor="text1"/>
          <w:lang w:eastAsia="en-CA"/>
        </w:rPr>
        <w:t>includ</w:t>
      </w:r>
      <w:r w:rsidR="00045F24">
        <w:rPr>
          <w:color w:val="000000" w:themeColor="text1"/>
          <w:lang w:eastAsia="en-CA"/>
        </w:rPr>
        <w:t>e</w:t>
      </w:r>
      <w:r w:rsidR="00D86F56">
        <w:rPr>
          <w:color w:val="000000" w:themeColor="text1"/>
          <w:lang w:eastAsia="en-CA"/>
        </w:rPr>
        <w:t xml:space="preserve"> hydrocarbons</w:t>
      </w:r>
      <w:r w:rsidR="00045F24">
        <w:rPr>
          <w:color w:val="000000" w:themeColor="text1"/>
          <w:lang w:eastAsia="en-CA"/>
        </w:rPr>
        <w:t>,</w:t>
      </w:r>
      <w:r w:rsidR="00D86F56">
        <w:rPr>
          <w:color w:val="000000" w:themeColor="text1"/>
          <w:lang w:eastAsia="en-CA"/>
        </w:rPr>
        <w:t xml:space="preserve"> and its inclusion in the </w:t>
      </w:r>
      <w:r w:rsidR="007C6A16">
        <w:rPr>
          <w:color w:val="000000" w:themeColor="text1"/>
          <w:lang w:eastAsia="en-CA"/>
        </w:rPr>
        <w:t xml:space="preserve">revised </w:t>
      </w:r>
      <w:r w:rsidR="007C6A16" w:rsidRPr="00681697">
        <w:rPr>
          <w:color w:val="000000" w:themeColor="text1"/>
          <w:lang w:eastAsia="en-CA"/>
        </w:rPr>
        <w:t>certification</w:t>
      </w:r>
      <w:r w:rsidR="00B22AAE">
        <w:rPr>
          <w:color w:val="000000" w:themeColor="text1"/>
          <w:lang w:eastAsia="en-CA"/>
        </w:rPr>
        <w:t xml:space="preserve"> scheme</w:t>
      </w:r>
      <w:r w:rsidR="009A5A53" w:rsidRPr="00681697">
        <w:rPr>
          <w:color w:val="000000" w:themeColor="text1"/>
          <w:lang w:eastAsia="en-CA"/>
        </w:rPr>
        <w:t xml:space="preserve">. </w:t>
      </w:r>
      <w:r w:rsidR="006C2BC3" w:rsidRPr="00681697">
        <w:rPr>
          <w:color w:val="000000" w:themeColor="text1"/>
          <w:lang w:eastAsia="en-CA"/>
        </w:rPr>
        <w:t xml:space="preserve">The second tranche includes </w:t>
      </w:r>
      <w:r w:rsidR="00B31524" w:rsidRPr="00681697">
        <w:rPr>
          <w:color w:val="000000" w:themeColor="text1"/>
          <w:lang w:eastAsia="en-CA"/>
        </w:rPr>
        <w:t xml:space="preserve">additional </w:t>
      </w:r>
      <w:r w:rsidR="00B31524" w:rsidRPr="00681697">
        <w:rPr>
          <w:color w:val="000000" w:themeColor="text1"/>
          <w:lang w:eastAsia="en-CA"/>
        </w:rPr>
        <w:lastRenderedPageBreak/>
        <w:t xml:space="preserve">activities to maintain energy efficiency in the refrigeration servicing sector which </w:t>
      </w:r>
      <w:r w:rsidRPr="00681697">
        <w:rPr>
          <w:color w:val="000000" w:themeColor="text1"/>
          <w:lang w:eastAsia="en-CA"/>
        </w:rPr>
        <w:t xml:space="preserve">aim to enhance coordination between the NOU and the </w:t>
      </w:r>
      <w:r w:rsidR="006C2BC3" w:rsidRPr="00681697">
        <w:rPr>
          <w:color w:val="000000" w:themeColor="text1"/>
          <w:lang w:eastAsia="en-CA"/>
        </w:rPr>
        <w:t xml:space="preserve">Zambia </w:t>
      </w:r>
      <w:r w:rsidRPr="00681697">
        <w:rPr>
          <w:color w:val="000000" w:themeColor="text1"/>
          <w:lang w:eastAsia="en-CA"/>
        </w:rPr>
        <w:t xml:space="preserve">Energy Regulatory Commission to promote </w:t>
      </w:r>
      <w:r w:rsidRPr="00D86F56">
        <w:rPr>
          <w:color w:val="000000" w:themeColor="text1"/>
          <w:lang w:eastAsia="en-CA"/>
        </w:rPr>
        <w:t>the uptake</w:t>
      </w:r>
      <w:r w:rsidRPr="00681697">
        <w:rPr>
          <w:color w:val="000000" w:themeColor="text1"/>
          <w:lang w:eastAsia="en-CA"/>
        </w:rPr>
        <w:t xml:space="preserve"> of energy efficient low-GWP refrigeration equipment and to educate importers, retailers and end-users on the economic benefits of low-GWP energy</w:t>
      </w:r>
      <w:r w:rsidR="004A51EE">
        <w:rPr>
          <w:color w:val="000000" w:themeColor="text1"/>
          <w:lang w:eastAsia="en-CA"/>
        </w:rPr>
        <w:t>-</w:t>
      </w:r>
      <w:r w:rsidRPr="00681697">
        <w:rPr>
          <w:color w:val="000000" w:themeColor="text1"/>
          <w:lang w:eastAsia="en-CA"/>
        </w:rPr>
        <w:t xml:space="preserve">efficient appliances. </w:t>
      </w:r>
      <w:r w:rsidR="00FC208D" w:rsidRPr="00681697">
        <w:rPr>
          <w:color w:val="000000" w:themeColor="text1"/>
          <w:lang w:eastAsia="en-CA"/>
        </w:rPr>
        <w:t xml:space="preserve">The Secretariat recommends approval of the second tranche to ensure continued implementation of planned activities. </w:t>
      </w:r>
    </w:p>
    <w:p w14:paraId="3C7B959E" w14:textId="77777777" w:rsidR="00EA598B" w:rsidRDefault="00EA598B" w:rsidP="005120C8">
      <w:pPr>
        <w:spacing w:after="240"/>
        <w:rPr>
          <w:b/>
        </w:rPr>
      </w:pPr>
      <w:r w:rsidRPr="0034371D">
        <w:rPr>
          <w:b/>
        </w:rPr>
        <w:t>RECOMMENDATION</w:t>
      </w:r>
    </w:p>
    <w:p w14:paraId="65338F2B" w14:textId="7357613A" w:rsidR="00EA598B" w:rsidRPr="0034371D" w:rsidRDefault="00EA598B" w:rsidP="00006BED">
      <w:pPr>
        <w:pStyle w:val="Heading1"/>
        <w:spacing w:before="240"/>
      </w:pPr>
      <w:r w:rsidRPr="0034371D">
        <w:t>The Fund Secretariat recommends that the Executive Committee</w:t>
      </w:r>
      <w:r w:rsidR="00AE6782">
        <w:t xml:space="preserve"> note</w:t>
      </w:r>
      <w:r w:rsidRPr="0034371D">
        <w:t>:</w:t>
      </w:r>
    </w:p>
    <w:p w14:paraId="067ED8F7" w14:textId="53D3852E" w:rsidR="00EA598B" w:rsidRDefault="006A7DEC" w:rsidP="00F621A8">
      <w:pPr>
        <w:pStyle w:val="Heading2"/>
        <w:numPr>
          <w:ilvl w:val="1"/>
          <w:numId w:val="1"/>
        </w:numPr>
      </w:pPr>
      <w:r>
        <w:t>T</w:t>
      </w:r>
      <w:r w:rsidR="00EA598B" w:rsidRPr="0034371D">
        <w:t xml:space="preserve">he progress report on the implementation of the </w:t>
      </w:r>
      <w:r w:rsidR="004A51EE">
        <w:t xml:space="preserve">first </w:t>
      </w:r>
      <w:r w:rsidR="00EA598B" w:rsidRPr="0034371D">
        <w:t xml:space="preserve">tranche of </w:t>
      </w:r>
      <w:r w:rsidR="00EA598B">
        <w:t>stage </w:t>
      </w:r>
      <w:r w:rsidR="00E45A76" w:rsidRPr="00E45A76">
        <w:t>II</w:t>
      </w:r>
      <w:r w:rsidR="00EA598B">
        <w:t xml:space="preserve"> </w:t>
      </w:r>
      <w:r w:rsidR="00EA598B" w:rsidRPr="0034371D">
        <w:t>of the HCFC phase</w:t>
      </w:r>
      <w:r w:rsidR="00EA598B">
        <w:t>-</w:t>
      </w:r>
      <w:r w:rsidR="00EA598B" w:rsidRPr="0034371D">
        <w:t xml:space="preserve">out management plan (HPMP) for </w:t>
      </w:r>
      <w:r w:rsidR="00E45A76" w:rsidRPr="00E45A76">
        <w:t>Zambia</w:t>
      </w:r>
      <w:r w:rsidR="00EA598B" w:rsidRPr="0034371D">
        <w:t>;</w:t>
      </w:r>
    </w:p>
    <w:p w14:paraId="4B56240B" w14:textId="746D8F11" w:rsidR="00EA598B" w:rsidRPr="00244DC0" w:rsidRDefault="00EA598B" w:rsidP="00F621A8">
      <w:pPr>
        <w:pStyle w:val="Heading2"/>
        <w:numPr>
          <w:ilvl w:val="1"/>
          <w:numId w:val="1"/>
        </w:numPr>
      </w:pPr>
      <w:r w:rsidRPr="008B0A68">
        <w:t>The submission of additional activities to maintain energy efficiency in the refrigeration servicing sector in the amount of</w:t>
      </w:r>
      <w:r>
        <w:t xml:space="preserve"> </w:t>
      </w:r>
      <w:r w:rsidRPr="0034371D">
        <w:t>US $</w:t>
      </w:r>
      <w:r w:rsidR="00DD1908">
        <w:t xml:space="preserve">100,000, </w:t>
      </w:r>
      <w:r w:rsidRPr="008B0A68">
        <w:t>plus agency support costs of</w:t>
      </w:r>
      <w:r w:rsidRPr="0034371D">
        <w:t xml:space="preserve"> US $</w:t>
      </w:r>
      <w:r w:rsidR="00DD1908">
        <w:t>13,000</w:t>
      </w:r>
      <w:r>
        <w:t>,</w:t>
      </w:r>
      <w:r w:rsidRPr="0034371D">
        <w:t xml:space="preserve"> </w:t>
      </w:r>
      <w:r w:rsidRPr="008B0A68">
        <w:t>for</w:t>
      </w:r>
      <w:r w:rsidRPr="0034371D">
        <w:t xml:space="preserve"> </w:t>
      </w:r>
      <w:r w:rsidR="00E45A76" w:rsidRPr="00E45A76">
        <w:t>UNEP</w:t>
      </w:r>
      <w:r>
        <w:t>;</w:t>
      </w:r>
      <w:r w:rsidR="00D56CEB">
        <w:t xml:space="preserve"> and</w:t>
      </w:r>
    </w:p>
    <w:p w14:paraId="7A7F818C" w14:textId="74A90A61" w:rsidR="003C2832" w:rsidRPr="006333E3" w:rsidRDefault="003C2832" w:rsidP="00F621A8">
      <w:pPr>
        <w:pStyle w:val="Heading2"/>
        <w:numPr>
          <w:ilvl w:val="1"/>
          <w:numId w:val="1"/>
        </w:numPr>
      </w:pPr>
      <w:r>
        <w:t>T</w:t>
      </w:r>
      <w:r w:rsidRPr="0034371D">
        <w:t xml:space="preserve">hat the Fund Secretariat has updated the Agreement between the Government of </w:t>
      </w:r>
      <w:r>
        <w:t xml:space="preserve">the </w:t>
      </w:r>
      <w:r w:rsidR="009232C3" w:rsidRPr="006333E3">
        <w:t>Z</w:t>
      </w:r>
      <w:r w:rsidRPr="006333E3">
        <w:t xml:space="preserve">ambia and the Executive Committee, as contained in </w:t>
      </w:r>
      <w:r w:rsidR="004A51EE">
        <w:t>a</w:t>
      </w:r>
      <w:r w:rsidRPr="006333E3">
        <w:t>nnex I to the present document, specifically Appendix 2</w:t>
      </w:r>
      <w:r w:rsidRPr="006333E3">
        <w:noBreakHyphen/>
        <w:t xml:space="preserve">A, based on the revised funding level due to the </w:t>
      </w:r>
      <w:r w:rsidRPr="006333E3">
        <w:rPr>
          <w:lang w:eastAsia="en-CA"/>
        </w:rPr>
        <w:t>inclusion of</w:t>
      </w:r>
      <w:r w:rsidRPr="006333E3">
        <w:t xml:space="preserve"> funding for additional activities to maintain energy efficiency in the refrigeration servicing sector referred to in subparagraph (b) above; and paragraph 17 that has been added to indicate that the updated Agreement supersedes that reached at the 86</w:t>
      </w:r>
      <w:r w:rsidRPr="006333E3">
        <w:rPr>
          <w:vertAlign w:val="superscript"/>
        </w:rPr>
        <w:t>th</w:t>
      </w:r>
      <w:r w:rsidRPr="006333E3">
        <w:t xml:space="preserve"> meeting</w:t>
      </w:r>
      <w:r w:rsidR="003568B6" w:rsidRPr="006333E3">
        <w:t>.</w:t>
      </w:r>
    </w:p>
    <w:p w14:paraId="4E51A403" w14:textId="6DBFBA5C" w:rsidR="00EA598B" w:rsidRPr="006333E3" w:rsidRDefault="00EA598B" w:rsidP="00070F65">
      <w:pPr>
        <w:pStyle w:val="Heading1"/>
      </w:pPr>
      <w:r w:rsidRPr="006333E3">
        <w:t xml:space="preserve">The Fund Secretariat further recommends blanket approval of the </w:t>
      </w:r>
      <w:r w:rsidR="00420E73" w:rsidRPr="006333E3">
        <w:t xml:space="preserve">second </w:t>
      </w:r>
      <w:r w:rsidRPr="006333E3">
        <w:t>tranche of stage </w:t>
      </w:r>
      <w:r w:rsidR="00E45A76" w:rsidRPr="006333E3">
        <w:t>II</w:t>
      </w:r>
      <w:r w:rsidRPr="006333E3">
        <w:t xml:space="preserve"> of the HPMP for </w:t>
      </w:r>
      <w:r w:rsidR="00E45A76" w:rsidRPr="006333E3">
        <w:t>Zambia</w:t>
      </w:r>
      <w:r w:rsidRPr="006333E3">
        <w:t>, and the corresponding 2024-20</w:t>
      </w:r>
      <w:r w:rsidR="00420E73" w:rsidRPr="006333E3">
        <w:t>2</w:t>
      </w:r>
      <w:r w:rsidR="004260D2">
        <w:t>7</w:t>
      </w:r>
      <w:r w:rsidRPr="006333E3">
        <w:t xml:space="preserve"> tranche implementation plan, at the funding levels shown in the table below</w:t>
      </w:r>
      <w:r w:rsidR="00865938" w:rsidRPr="006333E3">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070F65" w14:paraId="11C7F3A6" w14:textId="77777777" w:rsidTr="00070F65">
        <w:trPr>
          <w:tblHeader/>
        </w:trPr>
        <w:tc>
          <w:tcPr>
            <w:tcW w:w="536" w:type="dxa"/>
          </w:tcPr>
          <w:p w14:paraId="2D0DDD7C" w14:textId="77777777" w:rsidR="00EA598B" w:rsidRPr="00070F65" w:rsidRDefault="00EA598B" w:rsidP="00006BED">
            <w:pPr>
              <w:jc w:val="center"/>
              <w:rPr>
                <w:b/>
                <w:bCs/>
                <w:sz w:val="20"/>
                <w:szCs w:val="20"/>
              </w:rPr>
            </w:pPr>
          </w:p>
        </w:tc>
        <w:tc>
          <w:tcPr>
            <w:tcW w:w="4260" w:type="dxa"/>
          </w:tcPr>
          <w:p w14:paraId="07F6A216" w14:textId="77777777" w:rsidR="00EA598B" w:rsidRPr="00070F65" w:rsidRDefault="00EA598B" w:rsidP="00006BED">
            <w:pPr>
              <w:jc w:val="center"/>
              <w:rPr>
                <w:b/>
                <w:bCs/>
                <w:sz w:val="20"/>
                <w:szCs w:val="20"/>
              </w:rPr>
            </w:pPr>
            <w:r w:rsidRPr="00070F65">
              <w:rPr>
                <w:b/>
                <w:bCs/>
                <w:sz w:val="20"/>
                <w:szCs w:val="20"/>
              </w:rPr>
              <w:t>Project title</w:t>
            </w:r>
          </w:p>
        </w:tc>
        <w:tc>
          <w:tcPr>
            <w:tcW w:w="1543" w:type="dxa"/>
            <w:tcMar>
              <w:left w:w="29" w:type="dxa"/>
              <w:right w:w="29" w:type="dxa"/>
            </w:tcMar>
          </w:tcPr>
          <w:p w14:paraId="1BB4D6C6" w14:textId="77777777" w:rsidR="00EA598B" w:rsidRPr="00070F65" w:rsidRDefault="00EA598B" w:rsidP="00006BED">
            <w:pPr>
              <w:jc w:val="center"/>
              <w:rPr>
                <w:b/>
                <w:bCs/>
                <w:sz w:val="20"/>
                <w:szCs w:val="20"/>
              </w:rPr>
            </w:pPr>
            <w:r w:rsidRPr="00070F65">
              <w:rPr>
                <w:b/>
                <w:bCs/>
                <w:sz w:val="20"/>
                <w:szCs w:val="20"/>
              </w:rPr>
              <w:t>Project funding (US $)</w:t>
            </w:r>
          </w:p>
        </w:tc>
        <w:tc>
          <w:tcPr>
            <w:tcW w:w="1437" w:type="dxa"/>
            <w:tcMar>
              <w:left w:w="29" w:type="dxa"/>
              <w:right w:w="29" w:type="dxa"/>
            </w:tcMar>
          </w:tcPr>
          <w:p w14:paraId="03A026ED" w14:textId="77777777" w:rsidR="00EA598B" w:rsidRPr="00070F65" w:rsidRDefault="00EA598B" w:rsidP="00006BED">
            <w:pPr>
              <w:jc w:val="center"/>
              <w:rPr>
                <w:b/>
                <w:bCs/>
                <w:sz w:val="20"/>
                <w:szCs w:val="20"/>
              </w:rPr>
            </w:pPr>
            <w:r w:rsidRPr="00070F65">
              <w:rPr>
                <w:b/>
                <w:bCs/>
                <w:sz w:val="20"/>
                <w:szCs w:val="20"/>
              </w:rPr>
              <w:t>Support costs (US $)</w:t>
            </w:r>
          </w:p>
        </w:tc>
        <w:tc>
          <w:tcPr>
            <w:tcW w:w="1574" w:type="dxa"/>
            <w:tcMar>
              <w:left w:w="29" w:type="dxa"/>
              <w:right w:w="29" w:type="dxa"/>
            </w:tcMar>
          </w:tcPr>
          <w:p w14:paraId="32020008" w14:textId="77777777" w:rsidR="00EA598B" w:rsidRPr="00070F65" w:rsidRDefault="00EA598B" w:rsidP="00006BED">
            <w:pPr>
              <w:jc w:val="center"/>
              <w:rPr>
                <w:b/>
                <w:bCs/>
                <w:sz w:val="20"/>
                <w:szCs w:val="20"/>
              </w:rPr>
            </w:pPr>
            <w:r w:rsidRPr="00070F65">
              <w:rPr>
                <w:b/>
                <w:bCs/>
                <w:sz w:val="20"/>
                <w:szCs w:val="20"/>
              </w:rPr>
              <w:t>Implementing agency</w:t>
            </w:r>
          </w:p>
        </w:tc>
      </w:tr>
      <w:tr w:rsidR="00EA598B" w:rsidRPr="00070F65" w14:paraId="24116D0C" w14:textId="77777777" w:rsidTr="00070F65">
        <w:tc>
          <w:tcPr>
            <w:tcW w:w="536" w:type="dxa"/>
          </w:tcPr>
          <w:p w14:paraId="3EDAD862" w14:textId="77777777" w:rsidR="00EA598B" w:rsidRPr="00070F65" w:rsidRDefault="00EA598B" w:rsidP="00006BED">
            <w:pPr>
              <w:rPr>
                <w:sz w:val="20"/>
                <w:szCs w:val="20"/>
              </w:rPr>
            </w:pPr>
            <w:r w:rsidRPr="00070F65">
              <w:rPr>
                <w:sz w:val="20"/>
                <w:szCs w:val="20"/>
              </w:rPr>
              <w:t>(a)</w:t>
            </w:r>
          </w:p>
        </w:tc>
        <w:tc>
          <w:tcPr>
            <w:tcW w:w="4260" w:type="dxa"/>
          </w:tcPr>
          <w:p w14:paraId="6CAC0077" w14:textId="5CFE2EDD" w:rsidR="00EA598B" w:rsidRPr="00070F65" w:rsidRDefault="00EA598B" w:rsidP="00006BED">
            <w:pPr>
              <w:jc w:val="left"/>
              <w:rPr>
                <w:sz w:val="20"/>
                <w:szCs w:val="20"/>
              </w:rPr>
            </w:pPr>
            <w:r w:rsidRPr="00070F65">
              <w:rPr>
                <w:sz w:val="20"/>
                <w:szCs w:val="20"/>
              </w:rPr>
              <w:t>HCFC phase-out management plan (stage </w:t>
            </w:r>
            <w:r w:rsidR="00E45A76" w:rsidRPr="00070F65">
              <w:rPr>
                <w:sz w:val="20"/>
                <w:szCs w:val="20"/>
              </w:rPr>
              <w:t>II</w:t>
            </w:r>
            <w:r w:rsidRPr="00070F65">
              <w:rPr>
                <w:sz w:val="20"/>
                <w:szCs w:val="20"/>
              </w:rPr>
              <w:t xml:space="preserve">, </w:t>
            </w:r>
            <w:r w:rsidR="00CD01C2" w:rsidRPr="00070F65">
              <w:rPr>
                <w:sz w:val="20"/>
                <w:szCs w:val="20"/>
              </w:rPr>
              <w:t>second</w:t>
            </w:r>
            <w:r w:rsidRPr="00070F65">
              <w:rPr>
                <w:sz w:val="20"/>
                <w:szCs w:val="20"/>
              </w:rPr>
              <w:t> tranche)</w:t>
            </w:r>
          </w:p>
        </w:tc>
        <w:tc>
          <w:tcPr>
            <w:tcW w:w="1543" w:type="dxa"/>
          </w:tcPr>
          <w:p w14:paraId="1D9ABF68" w14:textId="33E83DD7" w:rsidR="00EA598B" w:rsidRPr="00070F65" w:rsidRDefault="00CD01C2" w:rsidP="00006BED">
            <w:pPr>
              <w:jc w:val="right"/>
              <w:rPr>
                <w:sz w:val="20"/>
                <w:szCs w:val="20"/>
              </w:rPr>
            </w:pPr>
            <w:r w:rsidRPr="00070F65">
              <w:rPr>
                <w:sz w:val="20"/>
                <w:szCs w:val="20"/>
              </w:rPr>
              <w:t>220,000</w:t>
            </w:r>
          </w:p>
        </w:tc>
        <w:tc>
          <w:tcPr>
            <w:tcW w:w="1437" w:type="dxa"/>
          </w:tcPr>
          <w:p w14:paraId="54ADBB18" w14:textId="13AA50E8" w:rsidR="00EA598B" w:rsidRPr="00070F65" w:rsidRDefault="00CD01C2" w:rsidP="00006BED">
            <w:pPr>
              <w:jc w:val="right"/>
            </w:pPr>
            <w:r w:rsidRPr="00070F65">
              <w:rPr>
                <w:sz w:val="20"/>
                <w:szCs w:val="20"/>
              </w:rPr>
              <w:t>28,600</w:t>
            </w:r>
          </w:p>
        </w:tc>
        <w:tc>
          <w:tcPr>
            <w:tcW w:w="1574" w:type="dxa"/>
          </w:tcPr>
          <w:p w14:paraId="27EF580B" w14:textId="072B43D6" w:rsidR="00EA598B" w:rsidRPr="00070F65" w:rsidRDefault="00E45A76" w:rsidP="00006BED">
            <w:pPr>
              <w:jc w:val="center"/>
              <w:rPr>
                <w:sz w:val="20"/>
                <w:szCs w:val="20"/>
              </w:rPr>
            </w:pPr>
            <w:r w:rsidRPr="00070F65">
              <w:rPr>
                <w:sz w:val="20"/>
                <w:szCs w:val="20"/>
              </w:rPr>
              <w:t>UNEP</w:t>
            </w:r>
          </w:p>
        </w:tc>
      </w:tr>
      <w:tr w:rsidR="00EA598B" w:rsidRPr="00070F65" w14:paraId="716785E6" w14:textId="77777777" w:rsidTr="00070F65">
        <w:tc>
          <w:tcPr>
            <w:tcW w:w="536" w:type="dxa"/>
          </w:tcPr>
          <w:p w14:paraId="4B913109" w14:textId="77777777" w:rsidR="00EA598B" w:rsidRPr="00070F65" w:rsidRDefault="00EA598B" w:rsidP="00006BED">
            <w:pPr>
              <w:rPr>
                <w:sz w:val="20"/>
                <w:szCs w:val="20"/>
              </w:rPr>
            </w:pPr>
            <w:r w:rsidRPr="00070F65">
              <w:rPr>
                <w:sz w:val="20"/>
                <w:szCs w:val="20"/>
              </w:rPr>
              <w:t>(b)</w:t>
            </w:r>
          </w:p>
        </w:tc>
        <w:tc>
          <w:tcPr>
            <w:tcW w:w="4260" w:type="dxa"/>
          </w:tcPr>
          <w:p w14:paraId="1C1311A5" w14:textId="49F67096" w:rsidR="00EA598B" w:rsidRPr="00070F65" w:rsidRDefault="00EA598B" w:rsidP="00006BED">
            <w:pPr>
              <w:jc w:val="left"/>
              <w:rPr>
                <w:sz w:val="20"/>
                <w:szCs w:val="20"/>
              </w:rPr>
            </w:pPr>
            <w:r w:rsidRPr="00070F65">
              <w:rPr>
                <w:sz w:val="20"/>
                <w:szCs w:val="20"/>
              </w:rPr>
              <w:t>HCFC phase-out management plan (stage </w:t>
            </w:r>
            <w:r w:rsidR="00E45A76" w:rsidRPr="00070F65">
              <w:rPr>
                <w:sz w:val="20"/>
                <w:szCs w:val="20"/>
              </w:rPr>
              <w:t>II</w:t>
            </w:r>
            <w:r w:rsidRPr="00070F65">
              <w:rPr>
                <w:sz w:val="20"/>
                <w:szCs w:val="20"/>
              </w:rPr>
              <w:t xml:space="preserve">, </w:t>
            </w:r>
            <w:r w:rsidR="00CD01C2" w:rsidRPr="00070F65">
              <w:rPr>
                <w:sz w:val="20"/>
                <w:szCs w:val="20"/>
              </w:rPr>
              <w:t>second</w:t>
            </w:r>
            <w:r w:rsidRPr="00070F65">
              <w:rPr>
                <w:sz w:val="20"/>
                <w:szCs w:val="20"/>
              </w:rPr>
              <w:t> tranche)</w:t>
            </w:r>
          </w:p>
        </w:tc>
        <w:tc>
          <w:tcPr>
            <w:tcW w:w="1543" w:type="dxa"/>
          </w:tcPr>
          <w:p w14:paraId="2298A595" w14:textId="01FB53CF" w:rsidR="00EA598B" w:rsidRPr="00070F65" w:rsidRDefault="00CD01C2" w:rsidP="00006BED">
            <w:pPr>
              <w:jc w:val="right"/>
              <w:rPr>
                <w:sz w:val="20"/>
                <w:szCs w:val="20"/>
              </w:rPr>
            </w:pPr>
            <w:r w:rsidRPr="00070F65">
              <w:rPr>
                <w:sz w:val="20"/>
                <w:szCs w:val="20"/>
              </w:rPr>
              <w:t>139,000</w:t>
            </w:r>
          </w:p>
        </w:tc>
        <w:tc>
          <w:tcPr>
            <w:tcW w:w="1437" w:type="dxa"/>
          </w:tcPr>
          <w:p w14:paraId="55151946" w14:textId="229B9D5F" w:rsidR="00EA598B" w:rsidRPr="00070F65" w:rsidRDefault="00CD01C2" w:rsidP="00006BED">
            <w:pPr>
              <w:jc w:val="right"/>
            </w:pPr>
            <w:r w:rsidRPr="00070F65">
              <w:rPr>
                <w:sz w:val="20"/>
                <w:szCs w:val="20"/>
              </w:rPr>
              <w:t>12,510</w:t>
            </w:r>
          </w:p>
        </w:tc>
        <w:tc>
          <w:tcPr>
            <w:tcW w:w="1574" w:type="dxa"/>
          </w:tcPr>
          <w:p w14:paraId="25776B99" w14:textId="699DD577" w:rsidR="00EA598B" w:rsidRPr="00070F65" w:rsidRDefault="00E45A76" w:rsidP="00006BED">
            <w:pPr>
              <w:jc w:val="center"/>
              <w:rPr>
                <w:sz w:val="20"/>
                <w:szCs w:val="20"/>
              </w:rPr>
            </w:pPr>
            <w:r w:rsidRPr="00070F65">
              <w:rPr>
                <w:sz w:val="20"/>
                <w:szCs w:val="20"/>
              </w:rPr>
              <w:t>UNIDO</w:t>
            </w:r>
          </w:p>
        </w:tc>
      </w:tr>
    </w:tbl>
    <w:p w14:paraId="3CB31A8D" w14:textId="77777777" w:rsidR="00EA598B" w:rsidRPr="00070F65" w:rsidRDefault="00EA598B" w:rsidP="00006BED">
      <w:pPr>
        <w:rPr>
          <w:highlight w:val="yellow"/>
        </w:rPr>
      </w:pPr>
    </w:p>
    <w:p w14:paraId="4FF7B569" w14:textId="77777777" w:rsidR="00EA598B" w:rsidRPr="0034371D" w:rsidRDefault="00EA598B" w:rsidP="00006BED"/>
    <w:p w14:paraId="0815B8E1" w14:textId="77777777" w:rsidR="00DB4666" w:rsidRPr="0030636A" w:rsidRDefault="00DB4666" w:rsidP="00DB4666">
      <w:pPr>
        <w:pStyle w:val="StyleHeader4Para4Left0Firstline0"/>
        <w:numPr>
          <w:ilvl w:val="0"/>
          <w:numId w:val="0"/>
        </w:numPr>
        <w:rPr>
          <w:sz w:val="22"/>
        </w:rPr>
      </w:pPr>
    </w:p>
    <w:p w14:paraId="446252A6" w14:textId="77777777" w:rsidR="00DB4666" w:rsidRPr="0030636A" w:rsidRDefault="00DB4666" w:rsidP="00DB4666">
      <w:pPr>
        <w:pStyle w:val="StyleHeader4Para4Left0Firstline0"/>
        <w:numPr>
          <w:ilvl w:val="0"/>
          <w:numId w:val="0"/>
        </w:numPr>
        <w:rPr>
          <w:sz w:val="22"/>
        </w:rPr>
      </w:pPr>
    </w:p>
    <w:p w14:paraId="0B098C04" w14:textId="77777777" w:rsidR="00DB4666" w:rsidRPr="0030636A" w:rsidRDefault="00DB4666" w:rsidP="00DB4666">
      <w:pPr>
        <w:sectPr w:rsidR="00DB4666" w:rsidRPr="0030636A" w:rsidSect="00AC70E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84D238A" w14:textId="77777777" w:rsidR="00DB4666" w:rsidRPr="0030636A" w:rsidRDefault="00DB4666" w:rsidP="00DB4666">
      <w:pPr>
        <w:jc w:val="center"/>
        <w:rPr>
          <w:b/>
          <w:bCs/>
        </w:rPr>
      </w:pPr>
      <w:r w:rsidRPr="0030636A">
        <w:rPr>
          <w:b/>
          <w:bCs/>
        </w:rPr>
        <w:lastRenderedPageBreak/>
        <w:t>Annex I</w:t>
      </w:r>
    </w:p>
    <w:p w14:paraId="12590D73" w14:textId="77777777" w:rsidR="00DB4666" w:rsidRPr="0030636A" w:rsidRDefault="00DB4666" w:rsidP="00DB4666">
      <w:pPr>
        <w:jc w:val="center"/>
        <w:rPr>
          <w:b/>
          <w:bCs/>
        </w:rPr>
      </w:pPr>
    </w:p>
    <w:p w14:paraId="7D659D9C" w14:textId="5E4530A4" w:rsidR="00DB4666" w:rsidRPr="0030636A" w:rsidRDefault="00DB4666" w:rsidP="00DB4666">
      <w:pPr>
        <w:jc w:val="center"/>
        <w:rPr>
          <w:b/>
          <w:bCs/>
        </w:rPr>
      </w:pPr>
      <w:r w:rsidRPr="0030636A">
        <w:rPr>
          <w:b/>
          <w:bCs/>
        </w:rPr>
        <w:t>TEXT TO BE INCLUDED IN THE AGREEMENT BETWEEN THE GOVERNMENT OF</w:t>
      </w:r>
      <w:r>
        <w:rPr>
          <w:b/>
          <w:bCs/>
        </w:rPr>
        <w:t xml:space="preserve"> ZAMBIA</w:t>
      </w:r>
      <w:r w:rsidRPr="0030636A">
        <w:rPr>
          <w:b/>
          <w:bCs/>
        </w:rPr>
        <w:t xml:space="preserve"> AND THE EXECUTIVE COMMITTEE OF THE MULTILATERAL FUND FOR THE REDUCTION IN CONSUMPTION OF HYDROCHLOROFLUOROCARBONS IN ACCORDANCE WITH STAGE II OF THE HCFC PHASE-OUT MANAGEMENT PLAN</w:t>
      </w:r>
    </w:p>
    <w:p w14:paraId="3E5C69A6" w14:textId="77777777" w:rsidR="00DB4666" w:rsidRPr="0030636A" w:rsidRDefault="00DB4666" w:rsidP="00DB4666">
      <w:pPr>
        <w:jc w:val="center"/>
        <w:rPr>
          <w:b/>
          <w:bCs/>
        </w:rPr>
      </w:pPr>
    </w:p>
    <w:p w14:paraId="7A4DE86E" w14:textId="77777777" w:rsidR="00DB4666" w:rsidRPr="0030636A" w:rsidRDefault="00DB4666" w:rsidP="00DB4666">
      <w:pPr>
        <w:jc w:val="center"/>
      </w:pPr>
      <w:r w:rsidRPr="0030636A">
        <w:t>(Relevant changes are in bold font for ease of reference)</w:t>
      </w:r>
    </w:p>
    <w:p w14:paraId="19DAD014" w14:textId="77777777" w:rsidR="00DB4666" w:rsidRPr="0030636A" w:rsidRDefault="00DB4666" w:rsidP="00DB4666"/>
    <w:p w14:paraId="7A6D5C83" w14:textId="163775A2" w:rsidR="00DB4666" w:rsidRPr="0030636A" w:rsidRDefault="00DB4666" w:rsidP="00DB4666">
      <w:pPr>
        <w:rPr>
          <w:b/>
          <w:bCs/>
        </w:rPr>
      </w:pPr>
      <w:r w:rsidRPr="0030636A">
        <w:rPr>
          <w:b/>
          <w:bCs/>
        </w:rPr>
        <w:t>17.</w:t>
      </w:r>
      <w:r w:rsidRPr="0030636A">
        <w:rPr>
          <w:b/>
          <w:bCs/>
        </w:rPr>
        <w:tab/>
        <w:t xml:space="preserve">This updated Agreement supersedes the Agreement reached between the Government of </w:t>
      </w:r>
      <w:r w:rsidR="00930B0A">
        <w:rPr>
          <w:b/>
          <w:bCs/>
        </w:rPr>
        <w:t xml:space="preserve">Zambia </w:t>
      </w:r>
      <w:r w:rsidRPr="0030636A">
        <w:rPr>
          <w:b/>
          <w:bCs/>
        </w:rPr>
        <w:t>and the Executive Committee at the 8</w:t>
      </w:r>
      <w:r w:rsidR="00067D5D">
        <w:rPr>
          <w:b/>
          <w:bCs/>
        </w:rPr>
        <w:t>6</w:t>
      </w:r>
      <w:r w:rsidRPr="0030636A">
        <w:rPr>
          <w:b/>
          <w:bCs/>
          <w:vertAlign w:val="superscript"/>
        </w:rPr>
        <w:t>th</w:t>
      </w:r>
      <w:r w:rsidRPr="0030636A">
        <w:rPr>
          <w:b/>
          <w:bCs/>
        </w:rPr>
        <w:t> meeting of the Executive Committee.</w:t>
      </w:r>
    </w:p>
    <w:p w14:paraId="50831835" w14:textId="77777777" w:rsidR="00DB4666" w:rsidRPr="0030636A" w:rsidRDefault="00DB4666" w:rsidP="00DB4666">
      <w:pPr>
        <w:rPr>
          <w:b/>
          <w:bCs/>
        </w:rPr>
      </w:pPr>
    </w:p>
    <w:p w14:paraId="50448497" w14:textId="77777777" w:rsidR="00DB4666" w:rsidRPr="0030636A" w:rsidRDefault="00DB4666" w:rsidP="00DB4666">
      <w:pPr>
        <w:keepNext/>
        <w:tabs>
          <w:tab w:val="left" w:pos="-360"/>
          <w:tab w:val="left" w:pos="720"/>
        </w:tabs>
        <w:suppressAutoHyphens/>
        <w:overflowPunct w:val="0"/>
        <w:autoSpaceDE w:val="0"/>
        <w:autoSpaceDN w:val="0"/>
        <w:jc w:val="left"/>
        <w:textAlignment w:val="baseline"/>
        <w:rPr>
          <w:b/>
          <w:kern w:val="28"/>
        </w:rPr>
      </w:pPr>
      <w:r w:rsidRPr="0030636A">
        <w:rPr>
          <w:b/>
          <w:kern w:val="28"/>
        </w:rPr>
        <w:t>APPENDIX 2-A: THE TARGETS, AND FUNDING</w:t>
      </w:r>
    </w:p>
    <w:p w14:paraId="7EA513C5" w14:textId="625F6BAA" w:rsidR="00DB4666" w:rsidRPr="0030636A" w:rsidRDefault="00DB4666" w:rsidP="00DB4666">
      <w:pPr>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803"/>
        <w:gridCol w:w="810"/>
        <w:gridCol w:w="718"/>
        <w:gridCol w:w="812"/>
        <w:gridCol w:w="630"/>
        <w:gridCol w:w="812"/>
        <w:gridCol w:w="630"/>
        <w:gridCol w:w="724"/>
        <w:gridCol w:w="800"/>
      </w:tblGrid>
      <w:tr w:rsidR="00067D5D" w:rsidRPr="008C0014" w14:paraId="499ECC79" w14:textId="77777777" w:rsidTr="00803555">
        <w:trPr>
          <w:trHeight w:val="98"/>
          <w:tblHeader/>
          <w:jc w:val="center"/>
        </w:trPr>
        <w:tc>
          <w:tcPr>
            <w:tcW w:w="327" w:type="pct"/>
            <w:shd w:val="clear" w:color="auto" w:fill="auto"/>
            <w:tcMar>
              <w:left w:w="72" w:type="dxa"/>
              <w:right w:w="72" w:type="dxa"/>
            </w:tcMar>
            <w:hideMark/>
          </w:tcPr>
          <w:p w14:paraId="3ADBA47D"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Row</w:t>
            </w:r>
          </w:p>
        </w:tc>
        <w:tc>
          <w:tcPr>
            <w:tcW w:w="1499" w:type="pct"/>
            <w:shd w:val="clear" w:color="auto" w:fill="auto"/>
            <w:tcMar>
              <w:left w:w="72" w:type="dxa"/>
              <w:right w:w="72" w:type="dxa"/>
            </w:tcMar>
            <w:hideMark/>
          </w:tcPr>
          <w:p w14:paraId="17421998"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Particulars</w:t>
            </w:r>
          </w:p>
        </w:tc>
        <w:tc>
          <w:tcPr>
            <w:tcW w:w="433" w:type="pct"/>
            <w:shd w:val="clear" w:color="auto" w:fill="auto"/>
            <w:tcMar>
              <w:left w:w="72" w:type="dxa"/>
              <w:right w:w="72" w:type="dxa"/>
            </w:tcMar>
            <w:hideMark/>
          </w:tcPr>
          <w:p w14:paraId="5DDC88F3"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2020</w:t>
            </w:r>
          </w:p>
        </w:tc>
        <w:tc>
          <w:tcPr>
            <w:tcW w:w="384" w:type="pct"/>
            <w:shd w:val="clear" w:color="auto" w:fill="auto"/>
            <w:tcMar>
              <w:left w:w="72" w:type="dxa"/>
              <w:right w:w="72" w:type="dxa"/>
            </w:tcMar>
            <w:hideMark/>
          </w:tcPr>
          <w:p w14:paraId="707EBCF9"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2021-2023</w:t>
            </w:r>
          </w:p>
        </w:tc>
        <w:tc>
          <w:tcPr>
            <w:tcW w:w="434" w:type="pct"/>
            <w:shd w:val="clear" w:color="auto" w:fill="auto"/>
            <w:tcMar>
              <w:left w:w="72" w:type="dxa"/>
              <w:right w:w="72" w:type="dxa"/>
            </w:tcMar>
            <w:hideMark/>
          </w:tcPr>
          <w:p w14:paraId="49248F79"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2024</w:t>
            </w:r>
          </w:p>
        </w:tc>
        <w:tc>
          <w:tcPr>
            <w:tcW w:w="337" w:type="pct"/>
            <w:shd w:val="clear" w:color="auto" w:fill="auto"/>
            <w:tcMar>
              <w:left w:w="72" w:type="dxa"/>
              <w:right w:w="72" w:type="dxa"/>
            </w:tcMar>
            <w:hideMark/>
          </w:tcPr>
          <w:p w14:paraId="1AA0E7E8"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2025-2026</w:t>
            </w:r>
          </w:p>
        </w:tc>
        <w:tc>
          <w:tcPr>
            <w:tcW w:w="434" w:type="pct"/>
            <w:shd w:val="clear" w:color="auto" w:fill="auto"/>
            <w:tcMar>
              <w:left w:w="72" w:type="dxa"/>
              <w:right w:w="72" w:type="dxa"/>
            </w:tcMar>
            <w:hideMark/>
          </w:tcPr>
          <w:p w14:paraId="29ED65AE"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2027</w:t>
            </w:r>
          </w:p>
        </w:tc>
        <w:tc>
          <w:tcPr>
            <w:tcW w:w="337" w:type="pct"/>
            <w:shd w:val="clear" w:color="auto" w:fill="auto"/>
            <w:tcMar>
              <w:left w:w="72" w:type="dxa"/>
              <w:right w:w="72" w:type="dxa"/>
            </w:tcMar>
          </w:tcPr>
          <w:p w14:paraId="1362991C"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2028- 2029</w:t>
            </w:r>
          </w:p>
        </w:tc>
        <w:tc>
          <w:tcPr>
            <w:tcW w:w="387" w:type="pct"/>
            <w:shd w:val="clear" w:color="auto" w:fill="auto"/>
            <w:tcMar>
              <w:left w:w="72" w:type="dxa"/>
              <w:right w:w="72" w:type="dxa"/>
            </w:tcMar>
          </w:tcPr>
          <w:p w14:paraId="489872EE"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2030</w:t>
            </w:r>
          </w:p>
        </w:tc>
        <w:tc>
          <w:tcPr>
            <w:tcW w:w="428" w:type="pct"/>
            <w:shd w:val="clear" w:color="auto" w:fill="auto"/>
            <w:tcMar>
              <w:left w:w="72" w:type="dxa"/>
              <w:right w:w="72" w:type="dxa"/>
            </w:tcMar>
            <w:hideMark/>
          </w:tcPr>
          <w:p w14:paraId="1B7DF14D" w14:textId="77777777" w:rsidR="00067D5D" w:rsidRPr="008C0014" w:rsidRDefault="00067D5D" w:rsidP="00803555">
            <w:pPr>
              <w:keepNext/>
              <w:keepLines/>
              <w:jc w:val="center"/>
              <w:rPr>
                <w:b/>
                <w:bCs/>
                <w:sz w:val="20"/>
                <w:szCs w:val="20"/>
                <w:lang w:eastAsia="en-CA"/>
              </w:rPr>
            </w:pPr>
            <w:r w:rsidRPr="008C0014">
              <w:rPr>
                <w:b/>
                <w:bCs/>
                <w:sz w:val="20"/>
                <w:szCs w:val="20"/>
                <w:lang w:eastAsia="en-CA"/>
              </w:rPr>
              <w:t>Total</w:t>
            </w:r>
          </w:p>
        </w:tc>
      </w:tr>
      <w:tr w:rsidR="00067D5D" w:rsidRPr="008C0014" w14:paraId="574B42D9" w14:textId="77777777" w:rsidTr="00803555">
        <w:trPr>
          <w:trHeight w:val="408"/>
          <w:jc w:val="center"/>
        </w:trPr>
        <w:tc>
          <w:tcPr>
            <w:tcW w:w="327" w:type="pct"/>
            <w:shd w:val="clear" w:color="auto" w:fill="auto"/>
            <w:tcMar>
              <w:left w:w="72" w:type="dxa"/>
              <w:right w:w="72" w:type="dxa"/>
            </w:tcMar>
            <w:hideMark/>
          </w:tcPr>
          <w:p w14:paraId="6C170BF4" w14:textId="77777777" w:rsidR="00067D5D" w:rsidRPr="008C0014" w:rsidRDefault="00067D5D" w:rsidP="00803555">
            <w:pPr>
              <w:keepNext/>
              <w:keepLines/>
              <w:jc w:val="left"/>
              <w:rPr>
                <w:sz w:val="20"/>
                <w:szCs w:val="20"/>
                <w:lang w:eastAsia="en-CA"/>
              </w:rPr>
            </w:pPr>
            <w:r w:rsidRPr="008C0014">
              <w:rPr>
                <w:sz w:val="20"/>
                <w:szCs w:val="20"/>
                <w:lang w:eastAsia="en-CA"/>
              </w:rPr>
              <w:t>1.1</w:t>
            </w:r>
          </w:p>
        </w:tc>
        <w:tc>
          <w:tcPr>
            <w:tcW w:w="1499" w:type="pct"/>
            <w:shd w:val="clear" w:color="auto" w:fill="auto"/>
            <w:tcMar>
              <w:left w:w="72" w:type="dxa"/>
              <w:right w:w="72" w:type="dxa"/>
            </w:tcMar>
            <w:hideMark/>
          </w:tcPr>
          <w:p w14:paraId="4B329337" w14:textId="77777777" w:rsidR="00067D5D" w:rsidRPr="008C0014" w:rsidRDefault="00067D5D" w:rsidP="00803555">
            <w:pPr>
              <w:keepNext/>
              <w:keepLines/>
              <w:jc w:val="left"/>
              <w:rPr>
                <w:sz w:val="20"/>
                <w:szCs w:val="20"/>
                <w:lang w:eastAsia="en-CA"/>
              </w:rPr>
            </w:pPr>
            <w:r w:rsidRPr="008C0014">
              <w:rPr>
                <w:sz w:val="20"/>
                <w:szCs w:val="20"/>
                <w:lang w:eastAsia="en-CA"/>
              </w:rPr>
              <w:t>Montreal Protocol reduction schedule of Annex C, Group I substances (ODP tonnes)</w:t>
            </w:r>
          </w:p>
        </w:tc>
        <w:tc>
          <w:tcPr>
            <w:tcW w:w="433" w:type="pct"/>
            <w:shd w:val="clear" w:color="auto" w:fill="auto"/>
            <w:tcMar>
              <w:left w:w="72" w:type="dxa"/>
              <w:right w:w="72" w:type="dxa"/>
            </w:tcMar>
          </w:tcPr>
          <w:p w14:paraId="6E467D52" w14:textId="77777777" w:rsidR="00067D5D" w:rsidRPr="008C0014" w:rsidRDefault="00067D5D" w:rsidP="00803555">
            <w:pPr>
              <w:keepNext/>
              <w:keepLines/>
              <w:jc w:val="right"/>
              <w:rPr>
                <w:sz w:val="20"/>
                <w:szCs w:val="20"/>
                <w:lang w:eastAsia="en-CA"/>
              </w:rPr>
            </w:pPr>
            <w:r w:rsidRPr="008C0014">
              <w:rPr>
                <w:sz w:val="20"/>
                <w:szCs w:val="20"/>
                <w:lang w:eastAsia="en-CA"/>
              </w:rPr>
              <w:t>3.25</w:t>
            </w:r>
          </w:p>
        </w:tc>
        <w:tc>
          <w:tcPr>
            <w:tcW w:w="384" w:type="pct"/>
            <w:shd w:val="clear" w:color="auto" w:fill="auto"/>
            <w:tcMar>
              <w:left w:w="72" w:type="dxa"/>
              <w:right w:w="72" w:type="dxa"/>
            </w:tcMar>
          </w:tcPr>
          <w:p w14:paraId="2142928D" w14:textId="77777777" w:rsidR="00067D5D" w:rsidRPr="008C0014" w:rsidRDefault="00067D5D" w:rsidP="00803555">
            <w:pPr>
              <w:keepNext/>
              <w:keepLines/>
              <w:jc w:val="right"/>
              <w:rPr>
                <w:sz w:val="20"/>
                <w:szCs w:val="20"/>
                <w:lang w:eastAsia="en-CA"/>
              </w:rPr>
            </w:pPr>
            <w:r w:rsidRPr="008C0014">
              <w:rPr>
                <w:sz w:val="20"/>
                <w:szCs w:val="20"/>
                <w:lang w:eastAsia="en-CA"/>
              </w:rPr>
              <w:t>3.25</w:t>
            </w:r>
          </w:p>
        </w:tc>
        <w:tc>
          <w:tcPr>
            <w:tcW w:w="434" w:type="pct"/>
            <w:shd w:val="clear" w:color="auto" w:fill="auto"/>
            <w:tcMar>
              <w:left w:w="72" w:type="dxa"/>
              <w:right w:w="72" w:type="dxa"/>
            </w:tcMar>
          </w:tcPr>
          <w:p w14:paraId="11FCE419" w14:textId="77777777" w:rsidR="00067D5D" w:rsidRPr="00067D5D" w:rsidRDefault="00067D5D" w:rsidP="00803555">
            <w:pPr>
              <w:keepNext/>
              <w:keepLines/>
              <w:jc w:val="right"/>
              <w:rPr>
                <w:sz w:val="20"/>
                <w:szCs w:val="20"/>
                <w:lang w:eastAsia="en-CA"/>
              </w:rPr>
            </w:pPr>
            <w:r w:rsidRPr="00067D5D">
              <w:rPr>
                <w:sz w:val="20"/>
                <w:szCs w:val="20"/>
                <w:lang w:eastAsia="en-CA"/>
              </w:rPr>
              <w:t>3.25</w:t>
            </w:r>
          </w:p>
        </w:tc>
        <w:tc>
          <w:tcPr>
            <w:tcW w:w="337" w:type="pct"/>
            <w:shd w:val="clear" w:color="auto" w:fill="auto"/>
            <w:tcMar>
              <w:left w:w="72" w:type="dxa"/>
              <w:right w:w="72" w:type="dxa"/>
            </w:tcMar>
          </w:tcPr>
          <w:p w14:paraId="2DC74164" w14:textId="77777777" w:rsidR="00067D5D" w:rsidRPr="008C0014" w:rsidRDefault="00067D5D" w:rsidP="00803555">
            <w:pPr>
              <w:keepNext/>
              <w:keepLines/>
              <w:jc w:val="right"/>
              <w:rPr>
                <w:sz w:val="20"/>
                <w:szCs w:val="20"/>
                <w:lang w:eastAsia="en-CA"/>
              </w:rPr>
            </w:pPr>
            <w:r w:rsidRPr="008C0014">
              <w:rPr>
                <w:sz w:val="20"/>
                <w:szCs w:val="20"/>
                <w:lang w:eastAsia="en-CA"/>
              </w:rPr>
              <w:t>1.63</w:t>
            </w:r>
          </w:p>
        </w:tc>
        <w:tc>
          <w:tcPr>
            <w:tcW w:w="434" w:type="pct"/>
            <w:shd w:val="clear" w:color="auto" w:fill="auto"/>
            <w:tcMar>
              <w:left w:w="72" w:type="dxa"/>
              <w:right w:w="72" w:type="dxa"/>
            </w:tcMar>
          </w:tcPr>
          <w:p w14:paraId="5024568B" w14:textId="77777777" w:rsidR="00067D5D" w:rsidRPr="008C0014" w:rsidRDefault="00067D5D" w:rsidP="00803555">
            <w:pPr>
              <w:keepNext/>
              <w:keepLines/>
              <w:jc w:val="right"/>
              <w:rPr>
                <w:sz w:val="20"/>
                <w:szCs w:val="20"/>
                <w:lang w:eastAsia="en-CA"/>
              </w:rPr>
            </w:pPr>
            <w:r w:rsidRPr="008C0014">
              <w:rPr>
                <w:sz w:val="20"/>
                <w:szCs w:val="20"/>
                <w:lang w:eastAsia="en-CA"/>
              </w:rPr>
              <w:t>1.63</w:t>
            </w:r>
          </w:p>
        </w:tc>
        <w:tc>
          <w:tcPr>
            <w:tcW w:w="337" w:type="pct"/>
            <w:shd w:val="clear" w:color="auto" w:fill="auto"/>
            <w:tcMar>
              <w:left w:w="72" w:type="dxa"/>
              <w:right w:w="72" w:type="dxa"/>
            </w:tcMar>
          </w:tcPr>
          <w:p w14:paraId="1D18FBB3" w14:textId="77777777" w:rsidR="00067D5D" w:rsidRPr="008C0014" w:rsidRDefault="00067D5D" w:rsidP="00803555">
            <w:pPr>
              <w:keepNext/>
              <w:keepLines/>
              <w:jc w:val="right"/>
              <w:rPr>
                <w:sz w:val="20"/>
                <w:szCs w:val="20"/>
                <w:lang w:eastAsia="en-CA"/>
              </w:rPr>
            </w:pPr>
            <w:r w:rsidRPr="008C0014">
              <w:rPr>
                <w:sz w:val="20"/>
                <w:szCs w:val="20"/>
                <w:lang w:eastAsia="en-CA"/>
              </w:rPr>
              <w:t>1.63</w:t>
            </w:r>
          </w:p>
        </w:tc>
        <w:tc>
          <w:tcPr>
            <w:tcW w:w="387" w:type="pct"/>
            <w:shd w:val="clear" w:color="auto" w:fill="auto"/>
            <w:tcMar>
              <w:left w:w="72" w:type="dxa"/>
              <w:right w:w="72" w:type="dxa"/>
            </w:tcMar>
          </w:tcPr>
          <w:p w14:paraId="627CB667" w14:textId="77777777" w:rsidR="00067D5D" w:rsidRPr="008C0014" w:rsidRDefault="00067D5D" w:rsidP="00803555">
            <w:pPr>
              <w:keepNext/>
              <w:keepLines/>
              <w:jc w:val="right"/>
              <w:rPr>
                <w:sz w:val="20"/>
                <w:szCs w:val="20"/>
                <w:lang w:eastAsia="en-CA"/>
              </w:rPr>
            </w:pPr>
            <w:r w:rsidRPr="008C0014">
              <w:rPr>
                <w:sz w:val="20"/>
                <w:szCs w:val="20"/>
                <w:lang w:eastAsia="en-CA"/>
              </w:rPr>
              <w:t>0.00</w:t>
            </w:r>
          </w:p>
        </w:tc>
        <w:tc>
          <w:tcPr>
            <w:tcW w:w="428" w:type="pct"/>
            <w:shd w:val="clear" w:color="auto" w:fill="auto"/>
            <w:tcMar>
              <w:left w:w="72" w:type="dxa"/>
              <w:right w:w="72" w:type="dxa"/>
            </w:tcMar>
          </w:tcPr>
          <w:p w14:paraId="656E65FB" w14:textId="77777777" w:rsidR="00067D5D" w:rsidRPr="008C0014" w:rsidRDefault="00067D5D" w:rsidP="00803555">
            <w:pPr>
              <w:keepNext/>
              <w:keepLines/>
              <w:jc w:val="right"/>
              <w:rPr>
                <w:sz w:val="20"/>
                <w:szCs w:val="20"/>
                <w:lang w:eastAsia="en-CA"/>
              </w:rPr>
            </w:pPr>
            <w:r w:rsidRPr="008C0014">
              <w:rPr>
                <w:sz w:val="20"/>
                <w:szCs w:val="20"/>
                <w:lang w:eastAsia="en-CA"/>
              </w:rPr>
              <w:t>n/a</w:t>
            </w:r>
          </w:p>
        </w:tc>
      </w:tr>
      <w:tr w:rsidR="00067D5D" w:rsidRPr="008C0014" w14:paraId="75980E80" w14:textId="77777777" w:rsidTr="00803555">
        <w:trPr>
          <w:trHeight w:val="408"/>
          <w:jc w:val="center"/>
        </w:trPr>
        <w:tc>
          <w:tcPr>
            <w:tcW w:w="327" w:type="pct"/>
            <w:shd w:val="clear" w:color="auto" w:fill="auto"/>
            <w:tcMar>
              <w:left w:w="72" w:type="dxa"/>
              <w:right w:w="72" w:type="dxa"/>
            </w:tcMar>
            <w:hideMark/>
          </w:tcPr>
          <w:p w14:paraId="7D50518D" w14:textId="77777777" w:rsidR="00067D5D" w:rsidRPr="008C0014" w:rsidRDefault="00067D5D" w:rsidP="00803555">
            <w:pPr>
              <w:jc w:val="left"/>
              <w:rPr>
                <w:sz w:val="20"/>
                <w:szCs w:val="20"/>
                <w:lang w:eastAsia="en-CA"/>
              </w:rPr>
            </w:pPr>
            <w:r w:rsidRPr="008C0014">
              <w:rPr>
                <w:sz w:val="20"/>
                <w:szCs w:val="20"/>
                <w:lang w:eastAsia="en-CA"/>
              </w:rPr>
              <w:t>1.2</w:t>
            </w:r>
          </w:p>
        </w:tc>
        <w:tc>
          <w:tcPr>
            <w:tcW w:w="1499" w:type="pct"/>
            <w:shd w:val="clear" w:color="auto" w:fill="auto"/>
            <w:tcMar>
              <w:left w:w="72" w:type="dxa"/>
              <w:right w:w="72" w:type="dxa"/>
            </w:tcMar>
            <w:hideMark/>
          </w:tcPr>
          <w:p w14:paraId="0D557C72" w14:textId="77777777" w:rsidR="00067D5D" w:rsidRPr="008C0014" w:rsidRDefault="00067D5D" w:rsidP="00803555">
            <w:pPr>
              <w:jc w:val="left"/>
              <w:rPr>
                <w:sz w:val="20"/>
                <w:szCs w:val="20"/>
                <w:lang w:eastAsia="en-CA"/>
              </w:rPr>
            </w:pPr>
            <w:r w:rsidRPr="008C0014">
              <w:rPr>
                <w:sz w:val="20"/>
                <w:szCs w:val="20"/>
                <w:lang w:eastAsia="en-CA"/>
              </w:rPr>
              <w:t>Maximum allowable total consumption of Annex C, Group I substances (ODP tonnes)</w:t>
            </w:r>
          </w:p>
        </w:tc>
        <w:tc>
          <w:tcPr>
            <w:tcW w:w="433" w:type="pct"/>
            <w:shd w:val="clear" w:color="auto" w:fill="auto"/>
            <w:tcMar>
              <w:left w:w="72" w:type="dxa"/>
              <w:right w:w="72" w:type="dxa"/>
            </w:tcMar>
          </w:tcPr>
          <w:p w14:paraId="2393DC62" w14:textId="77777777" w:rsidR="00067D5D" w:rsidRPr="008C0014" w:rsidRDefault="00067D5D" w:rsidP="00803555">
            <w:pPr>
              <w:jc w:val="right"/>
              <w:rPr>
                <w:sz w:val="20"/>
                <w:szCs w:val="20"/>
                <w:lang w:eastAsia="en-CA"/>
              </w:rPr>
            </w:pPr>
            <w:r w:rsidRPr="008C0014">
              <w:rPr>
                <w:sz w:val="20"/>
                <w:szCs w:val="20"/>
                <w:lang w:eastAsia="en-CA"/>
              </w:rPr>
              <w:t>3.25</w:t>
            </w:r>
          </w:p>
        </w:tc>
        <w:tc>
          <w:tcPr>
            <w:tcW w:w="384" w:type="pct"/>
            <w:shd w:val="clear" w:color="auto" w:fill="auto"/>
            <w:tcMar>
              <w:left w:w="72" w:type="dxa"/>
              <w:right w:w="72" w:type="dxa"/>
            </w:tcMar>
          </w:tcPr>
          <w:p w14:paraId="7A7A7390" w14:textId="77777777" w:rsidR="00067D5D" w:rsidRPr="008C0014" w:rsidRDefault="00067D5D" w:rsidP="00803555">
            <w:pPr>
              <w:jc w:val="right"/>
              <w:rPr>
                <w:sz w:val="20"/>
                <w:szCs w:val="20"/>
                <w:lang w:eastAsia="en-CA"/>
              </w:rPr>
            </w:pPr>
            <w:r w:rsidRPr="008C0014">
              <w:rPr>
                <w:sz w:val="20"/>
                <w:szCs w:val="20"/>
                <w:lang w:eastAsia="en-CA"/>
              </w:rPr>
              <w:t>2.50</w:t>
            </w:r>
          </w:p>
        </w:tc>
        <w:tc>
          <w:tcPr>
            <w:tcW w:w="434" w:type="pct"/>
            <w:shd w:val="clear" w:color="auto" w:fill="auto"/>
            <w:tcMar>
              <w:left w:w="72" w:type="dxa"/>
              <w:right w:w="72" w:type="dxa"/>
            </w:tcMar>
          </w:tcPr>
          <w:p w14:paraId="46B064F5" w14:textId="77777777" w:rsidR="00067D5D" w:rsidRPr="00067D5D" w:rsidRDefault="00067D5D" w:rsidP="00803555">
            <w:pPr>
              <w:jc w:val="right"/>
              <w:rPr>
                <w:sz w:val="20"/>
                <w:szCs w:val="20"/>
                <w:lang w:eastAsia="en-CA"/>
              </w:rPr>
            </w:pPr>
            <w:r w:rsidRPr="00067D5D">
              <w:rPr>
                <w:sz w:val="20"/>
                <w:szCs w:val="20"/>
                <w:lang w:eastAsia="en-CA"/>
              </w:rPr>
              <w:t>2.50</w:t>
            </w:r>
          </w:p>
        </w:tc>
        <w:tc>
          <w:tcPr>
            <w:tcW w:w="337" w:type="pct"/>
            <w:shd w:val="clear" w:color="auto" w:fill="auto"/>
            <w:tcMar>
              <w:left w:w="72" w:type="dxa"/>
              <w:right w:w="72" w:type="dxa"/>
            </w:tcMar>
          </w:tcPr>
          <w:p w14:paraId="781DD867" w14:textId="77777777" w:rsidR="00067D5D" w:rsidRPr="008C0014" w:rsidRDefault="00067D5D" w:rsidP="00803555">
            <w:pPr>
              <w:jc w:val="right"/>
              <w:rPr>
                <w:sz w:val="20"/>
                <w:szCs w:val="20"/>
                <w:lang w:eastAsia="en-CA"/>
              </w:rPr>
            </w:pPr>
            <w:r w:rsidRPr="008C0014">
              <w:rPr>
                <w:sz w:val="20"/>
                <w:szCs w:val="20"/>
                <w:lang w:eastAsia="en-CA"/>
              </w:rPr>
              <w:t>1.63</w:t>
            </w:r>
          </w:p>
        </w:tc>
        <w:tc>
          <w:tcPr>
            <w:tcW w:w="434" w:type="pct"/>
            <w:shd w:val="clear" w:color="auto" w:fill="auto"/>
            <w:tcMar>
              <w:left w:w="72" w:type="dxa"/>
              <w:right w:w="72" w:type="dxa"/>
            </w:tcMar>
          </w:tcPr>
          <w:p w14:paraId="2C03D99C" w14:textId="77777777" w:rsidR="00067D5D" w:rsidRPr="008C0014" w:rsidRDefault="00067D5D" w:rsidP="00803555">
            <w:pPr>
              <w:jc w:val="right"/>
              <w:rPr>
                <w:sz w:val="20"/>
                <w:szCs w:val="20"/>
                <w:lang w:eastAsia="en-CA"/>
              </w:rPr>
            </w:pPr>
            <w:r w:rsidRPr="008C0014">
              <w:rPr>
                <w:sz w:val="20"/>
                <w:szCs w:val="20"/>
                <w:lang w:eastAsia="en-CA"/>
              </w:rPr>
              <w:t>1.63</w:t>
            </w:r>
          </w:p>
        </w:tc>
        <w:tc>
          <w:tcPr>
            <w:tcW w:w="337" w:type="pct"/>
            <w:shd w:val="clear" w:color="auto" w:fill="auto"/>
            <w:tcMar>
              <w:left w:w="72" w:type="dxa"/>
              <w:right w:w="72" w:type="dxa"/>
            </w:tcMar>
          </w:tcPr>
          <w:p w14:paraId="2AC0089E" w14:textId="77777777" w:rsidR="00067D5D" w:rsidRPr="008C0014" w:rsidRDefault="00067D5D" w:rsidP="00803555">
            <w:pPr>
              <w:jc w:val="right"/>
              <w:rPr>
                <w:sz w:val="20"/>
                <w:szCs w:val="20"/>
                <w:lang w:eastAsia="en-CA"/>
              </w:rPr>
            </w:pPr>
            <w:r w:rsidRPr="008C0014">
              <w:rPr>
                <w:sz w:val="20"/>
                <w:szCs w:val="20"/>
                <w:lang w:eastAsia="en-CA"/>
              </w:rPr>
              <w:t>1.63</w:t>
            </w:r>
          </w:p>
        </w:tc>
        <w:tc>
          <w:tcPr>
            <w:tcW w:w="387" w:type="pct"/>
            <w:shd w:val="clear" w:color="auto" w:fill="auto"/>
            <w:tcMar>
              <w:left w:w="72" w:type="dxa"/>
              <w:right w:w="72" w:type="dxa"/>
            </w:tcMar>
          </w:tcPr>
          <w:p w14:paraId="24177229" w14:textId="77777777" w:rsidR="00067D5D" w:rsidRPr="008C0014" w:rsidRDefault="00067D5D" w:rsidP="00803555">
            <w:pPr>
              <w:jc w:val="right"/>
              <w:rPr>
                <w:sz w:val="20"/>
                <w:szCs w:val="20"/>
                <w:lang w:eastAsia="en-CA"/>
              </w:rPr>
            </w:pPr>
            <w:r w:rsidRPr="008C0014">
              <w:rPr>
                <w:sz w:val="20"/>
                <w:szCs w:val="20"/>
                <w:lang w:eastAsia="en-CA"/>
              </w:rPr>
              <w:t>0.00</w:t>
            </w:r>
          </w:p>
        </w:tc>
        <w:tc>
          <w:tcPr>
            <w:tcW w:w="428" w:type="pct"/>
            <w:shd w:val="clear" w:color="auto" w:fill="auto"/>
            <w:tcMar>
              <w:left w:w="72" w:type="dxa"/>
              <w:right w:w="72" w:type="dxa"/>
            </w:tcMar>
          </w:tcPr>
          <w:p w14:paraId="328363CA" w14:textId="77777777" w:rsidR="00067D5D" w:rsidRPr="008C0014" w:rsidRDefault="00067D5D" w:rsidP="00803555">
            <w:pPr>
              <w:jc w:val="right"/>
              <w:rPr>
                <w:sz w:val="20"/>
                <w:szCs w:val="20"/>
                <w:lang w:eastAsia="en-CA"/>
              </w:rPr>
            </w:pPr>
            <w:r w:rsidRPr="008C0014">
              <w:rPr>
                <w:sz w:val="20"/>
                <w:szCs w:val="20"/>
                <w:lang w:eastAsia="en-CA"/>
              </w:rPr>
              <w:t>n/a</w:t>
            </w:r>
          </w:p>
        </w:tc>
      </w:tr>
      <w:tr w:rsidR="00067D5D" w:rsidRPr="00624BF1" w14:paraId="37110963" w14:textId="77777777" w:rsidTr="00803555">
        <w:trPr>
          <w:trHeight w:val="116"/>
          <w:jc w:val="center"/>
        </w:trPr>
        <w:tc>
          <w:tcPr>
            <w:tcW w:w="327" w:type="pct"/>
            <w:shd w:val="clear" w:color="auto" w:fill="auto"/>
            <w:tcMar>
              <w:left w:w="72" w:type="dxa"/>
              <w:right w:w="72" w:type="dxa"/>
            </w:tcMar>
            <w:hideMark/>
          </w:tcPr>
          <w:p w14:paraId="657147B3" w14:textId="77777777" w:rsidR="00067D5D" w:rsidRPr="00624BF1" w:rsidRDefault="00067D5D" w:rsidP="00803555">
            <w:pPr>
              <w:jc w:val="left"/>
              <w:rPr>
                <w:sz w:val="20"/>
                <w:szCs w:val="20"/>
                <w:lang w:eastAsia="en-CA"/>
              </w:rPr>
            </w:pPr>
            <w:r w:rsidRPr="00624BF1">
              <w:rPr>
                <w:sz w:val="20"/>
                <w:szCs w:val="20"/>
                <w:lang w:eastAsia="en-CA"/>
              </w:rPr>
              <w:t>2.1</w:t>
            </w:r>
          </w:p>
        </w:tc>
        <w:tc>
          <w:tcPr>
            <w:tcW w:w="1499" w:type="pct"/>
            <w:shd w:val="clear" w:color="auto" w:fill="auto"/>
            <w:tcMar>
              <w:left w:w="72" w:type="dxa"/>
              <w:right w:w="72" w:type="dxa"/>
            </w:tcMar>
            <w:hideMark/>
          </w:tcPr>
          <w:p w14:paraId="45D879F7" w14:textId="77777777" w:rsidR="00067D5D" w:rsidRPr="00624BF1" w:rsidRDefault="00067D5D" w:rsidP="00803555">
            <w:pPr>
              <w:jc w:val="left"/>
              <w:rPr>
                <w:sz w:val="20"/>
                <w:szCs w:val="20"/>
                <w:lang w:eastAsia="en-CA"/>
              </w:rPr>
            </w:pPr>
            <w:r w:rsidRPr="00624BF1">
              <w:rPr>
                <w:sz w:val="20"/>
                <w:szCs w:val="20"/>
                <w:lang w:eastAsia="en-CA"/>
              </w:rPr>
              <w:t>Lead IA (UNEP) agreed funding (US $)</w:t>
            </w:r>
          </w:p>
        </w:tc>
        <w:tc>
          <w:tcPr>
            <w:tcW w:w="433" w:type="pct"/>
            <w:shd w:val="clear" w:color="auto" w:fill="auto"/>
            <w:tcMar>
              <w:left w:w="72" w:type="dxa"/>
              <w:right w:w="72" w:type="dxa"/>
            </w:tcMar>
          </w:tcPr>
          <w:p w14:paraId="1CCBCDB4" w14:textId="77777777" w:rsidR="00067D5D" w:rsidRPr="00624BF1" w:rsidRDefault="00067D5D" w:rsidP="00803555">
            <w:pPr>
              <w:jc w:val="right"/>
              <w:rPr>
                <w:sz w:val="20"/>
                <w:szCs w:val="20"/>
                <w:lang w:eastAsia="en-CA"/>
              </w:rPr>
            </w:pPr>
            <w:r w:rsidRPr="00624BF1">
              <w:rPr>
                <w:sz w:val="20"/>
                <w:szCs w:val="20"/>
                <w:lang w:eastAsia="en-CA"/>
              </w:rPr>
              <w:t>100,000</w:t>
            </w:r>
          </w:p>
        </w:tc>
        <w:tc>
          <w:tcPr>
            <w:tcW w:w="384" w:type="pct"/>
            <w:shd w:val="clear" w:color="auto" w:fill="auto"/>
            <w:tcMar>
              <w:left w:w="72" w:type="dxa"/>
              <w:right w:w="72" w:type="dxa"/>
            </w:tcMar>
          </w:tcPr>
          <w:p w14:paraId="519F251E"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615FC89D" w14:textId="63B63DAC" w:rsidR="00067D5D" w:rsidRPr="00624BF1" w:rsidRDefault="00067D5D" w:rsidP="00803555">
            <w:pPr>
              <w:jc w:val="right"/>
              <w:rPr>
                <w:b/>
                <w:bCs/>
                <w:sz w:val="20"/>
                <w:szCs w:val="20"/>
                <w:lang w:eastAsia="en-CA"/>
              </w:rPr>
            </w:pPr>
            <w:r w:rsidRPr="00624BF1">
              <w:rPr>
                <w:b/>
                <w:bCs/>
                <w:sz w:val="20"/>
                <w:szCs w:val="20"/>
                <w:lang w:eastAsia="en-CA"/>
              </w:rPr>
              <w:t>220,000</w:t>
            </w:r>
          </w:p>
        </w:tc>
        <w:tc>
          <w:tcPr>
            <w:tcW w:w="337" w:type="pct"/>
            <w:shd w:val="clear" w:color="auto" w:fill="auto"/>
            <w:tcMar>
              <w:left w:w="72" w:type="dxa"/>
              <w:right w:w="72" w:type="dxa"/>
            </w:tcMar>
          </w:tcPr>
          <w:p w14:paraId="32A00B46"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0DD46E9" w14:textId="77777777" w:rsidR="00067D5D" w:rsidRPr="00624BF1" w:rsidRDefault="00067D5D" w:rsidP="00803555">
            <w:pPr>
              <w:jc w:val="right"/>
              <w:rPr>
                <w:sz w:val="20"/>
                <w:szCs w:val="20"/>
                <w:lang w:eastAsia="en-CA"/>
              </w:rPr>
            </w:pPr>
            <w:r w:rsidRPr="00624BF1">
              <w:rPr>
                <w:sz w:val="20"/>
                <w:szCs w:val="20"/>
                <w:lang w:eastAsia="en-CA"/>
              </w:rPr>
              <w:t>116,000</w:t>
            </w:r>
          </w:p>
        </w:tc>
        <w:tc>
          <w:tcPr>
            <w:tcW w:w="337" w:type="pct"/>
            <w:shd w:val="clear" w:color="auto" w:fill="auto"/>
            <w:tcMar>
              <w:left w:w="72" w:type="dxa"/>
              <w:right w:w="72" w:type="dxa"/>
            </w:tcMar>
          </w:tcPr>
          <w:p w14:paraId="03F62141"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14666E77" w14:textId="77777777" w:rsidR="00067D5D" w:rsidRPr="00624BF1" w:rsidRDefault="00067D5D" w:rsidP="00803555">
            <w:pPr>
              <w:jc w:val="right"/>
              <w:rPr>
                <w:sz w:val="20"/>
                <w:szCs w:val="20"/>
                <w:lang w:eastAsia="en-CA"/>
              </w:rPr>
            </w:pPr>
            <w:r w:rsidRPr="00624BF1">
              <w:rPr>
                <w:sz w:val="20"/>
                <w:szCs w:val="20"/>
                <w:lang w:eastAsia="en-CA"/>
              </w:rPr>
              <w:t>60,000</w:t>
            </w:r>
          </w:p>
        </w:tc>
        <w:tc>
          <w:tcPr>
            <w:tcW w:w="428" w:type="pct"/>
            <w:shd w:val="clear" w:color="auto" w:fill="auto"/>
            <w:tcMar>
              <w:left w:w="72" w:type="dxa"/>
              <w:right w:w="72" w:type="dxa"/>
            </w:tcMar>
          </w:tcPr>
          <w:p w14:paraId="38A89962" w14:textId="53FE955F" w:rsidR="00067D5D" w:rsidRPr="00624BF1" w:rsidRDefault="00067D5D" w:rsidP="00803555">
            <w:pPr>
              <w:jc w:val="right"/>
              <w:rPr>
                <w:b/>
                <w:bCs/>
                <w:sz w:val="20"/>
                <w:szCs w:val="20"/>
                <w:lang w:eastAsia="en-CA"/>
              </w:rPr>
            </w:pPr>
            <w:r w:rsidRPr="00624BF1">
              <w:rPr>
                <w:b/>
                <w:bCs/>
                <w:sz w:val="20"/>
                <w:szCs w:val="20"/>
                <w:lang w:eastAsia="en-CA"/>
              </w:rPr>
              <w:t>496,000</w:t>
            </w:r>
          </w:p>
        </w:tc>
      </w:tr>
      <w:tr w:rsidR="00067D5D" w:rsidRPr="00624BF1" w14:paraId="69AD0A87" w14:textId="77777777" w:rsidTr="00803555">
        <w:trPr>
          <w:trHeight w:val="56"/>
          <w:jc w:val="center"/>
        </w:trPr>
        <w:tc>
          <w:tcPr>
            <w:tcW w:w="327" w:type="pct"/>
            <w:shd w:val="clear" w:color="auto" w:fill="auto"/>
            <w:tcMar>
              <w:left w:w="72" w:type="dxa"/>
              <w:right w:w="72" w:type="dxa"/>
            </w:tcMar>
            <w:hideMark/>
          </w:tcPr>
          <w:p w14:paraId="23A1EB11" w14:textId="77777777" w:rsidR="00067D5D" w:rsidRPr="00624BF1" w:rsidRDefault="00067D5D" w:rsidP="00803555">
            <w:pPr>
              <w:jc w:val="left"/>
              <w:rPr>
                <w:sz w:val="20"/>
                <w:szCs w:val="20"/>
                <w:lang w:eastAsia="en-CA"/>
              </w:rPr>
            </w:pPr>
            <w:r w:rsidRPr="00624BF1">
              <w:rPr>
                <w:sz w:val="20"/>
                <w:szCs w:val="20"/>
                <w:lang w:eastAsia="en-CA"/>
              </w:rPr>
              <w:t>2.2</w:t>
            </w:r>
          </w:p>
        </w:tc>
        <w:tc>
          <w:tcPr>
            <w:tcW w:w="1499" w:type="pct"/>
            <w:shd w:val="clear" w:color="auto" w:fill="auto"/>
            <w:tcMar>
              <w:left w:w="72" w:type="dxa"/>
              <w:right w:w="72" w:type="dxa"/>
            </w:tcMar>
            <w:hideMark/>
          </w:tcPr>
          <w:p w14:paraId="15C3A553" w14:textId="77777777" w:rsidR="00067D5D" w:rsidRPr="00624BF1" w:rsidRDefault="00067D5D" w:rsidP="00803555">
            <w:pPr>
              <w:jc w:val="left"/>
              <w:rPr>
                <w:sz w:val="20"/>
                <w:szCs w:val="20"/>
                <w:lang w:eastAsia="en-CA"/>
              </w:rPr>
            </w:pPr>
            <w:r w:rsidRPr="00624BF1">
              <w:rPr>
                <w:sz w:val="20"/>
                <w:szCs w:val="20"/>
                <w:lang w:eastAsia="en-CA"/>
              </w:rPr>
              <w:t>Support costs for Lead IA (US $)</w:t>
            </w:r>
          </w:p>
        </w:tc>
        <w:tc>
          <w:tcPr>
            <w:tcW w:w="433" w:type="pct"/>
            <w:shd w:val="clear" w:color="auto" w:fill="auto"/>
            <w:tcMar>
              <w:left w:w="72" w:type="dxa"/>
              <w:right w:w="72" w:type="dxa"/>
            </w:tcMar>
          </w:tcPr>
          <w:p w14:paraId="0DAA12D5" w14:textId="77777777" w:rsidR="00067D5D" w:rsidRPr="00624BF1" w:rsidRDefault="00067D5D" w:rsidP="00803555">
            <w:pPr>
              <w:jc w:val="right"/>
              <w:rPr>
                <w:sz w:val="20"/>
                <w:szCs w:val="20"/>
                <w:lang w:eastAsia="en-CA"/>
              </w:rPr>
            </w:pPr>
            <w:r w:rsidRPr="00624BF1">
              <w:rPr>
                <w:sz w:val="20"/>
                <w:szCs w:val="20"/>
                <w:lang w:eastAsia="en-CA"/>
              </w:rPr>
              <w:t>13,000</w:t>
            </w:r>
          </w:p>
        </w:tc>
        <w:tc>
          <w:tcPr>
            <w:tcW w:w="384" w:type="pct"/>
            <w:shd w:val="clear" w:color="auto" w:fill="auto"/>
            <w:tcMar>
              <w:left w:w="72" w:type="dxa"/>
              <w:right w:w="72" w:type="dxa"/>
            </w:tcMar>
          </w:tcPr>
          <w:p w14:paraId="50A13943"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541EAEE8" w14:textId="382F55BE" w:rsidR="00067D5D" w:rsidRPr="00624BF1" w:rsidRDefault="00067D5D" w:rsidP="00803555">
            <w:pPr>
              <w:jc w:val="right"/>
              <w:rPr>
                <w:b/>
                <w:bCs/>
                <w:sz w:val="20"/>
                <w:szCs w:val="20"/>
                <w:lang w:eastAsia="en-CA"/>
              </w:rPr>
            </w:pPr>
            <w:r w:rsidRPr="00624BF1">
              <w:rPr>
                <w:b/>
                <w:bCs/>
                <w:sz w:val="20"/>
                <w:szCs w:val="20"/>
                <w:lang w:eastAsia="en-CA"/>
              </w:rPr>
              <w:t>28,600</w:t>
            </w:r>
          </w:p>
        </w:tc>
        <w:tc>
          <w:tcPr>
            <w:tcW w:w="337" w:type="pct"/>
            <w:shd w:val="clear" w:color="auto" w:fill="auto"/>
            <w:tcMar>
              <w:left w:w="72" w:type="dxa"/>
              <w:right w:w="72" w:type="dxa"/>
            </w:tcMar>
          </w:tcPr>
          <w:p w14:paraId="3828E5E1"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1407BC49" w14:textId="77777777" w:rsidR="00067D5D" w:rsidRPr="00624BF1" w:rsidRDefault="00067D5D" w:rsidP="00803555">
            <w:pPr>
              <w:jc w:val="right"/>
              <w:rPr>
                <w:sz w:val="20"/>
                <w:szCs w:val="20"/>
                <w:lang w:eastAsia="en-CA"/>
              </w:rPr>
            </w:pPr>
            <w:r w:rsidRPr="00624BF1">
              <w:rPr>
                <w:sz w:val="20"/>
                <w:szCs w:val="20"/>
                <w:lang w:eastAsia="en-CA"/>
              </w:rPr>
              <w:t>15,080</w:t>
            </w:r>
          </w:p>
        </w:tc>
        <w:tc>
          <w:tcPr>
            <w:tcW w:w="337" w:type="pct"/>
            <w:shd w:val="clear" w:color="auto" w:fill="auto"/>
            <w:tcMar>
              <w:left w:w="72" w:type="dxa"/>
              <w:right w:w="72" w:type="dxa"/>
            </w:tcMar>
          </w:tcPr>
          <w:p w14:paraId="07CF044E"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2BE4D843" w14:textId="77777777" w:rsidR="00067D5D" w:rsidRPr="00624BF1" w:rsidRDefault="00067D5D" w:rsidP="00803555">
            <w:pPr>
              <w:jc w:val="right"/>
              <w:rPr>
                <w:sz w:val="20"/>
                <w:szCs w:val="20"/>
                <w:lang w:eastAsia="en-CA"/>
              </w:rPr>
            </w:pPr>
            <w:r w:rsidRPr="00624BF1">
              <w:rPr>
                <w:sz w:val="20"/>
                <w:szCs w:val="20"/>
                <w:lang w:eastAsia="en-CA"/>
              </w:rPr>
              <w:t>7,800</w:t>
            </w:r>
          </w:p>
        </w:tc>
        <w:tc>
          <w:tcPr>
            <w:tcW w:w="428" w:type="pct"/>
            <w:shd w:val="clear" w:color="auto" w:fill="auto"/>
            <w:tcMar>
              <w:left w:w="72" w:type="dxa"/>
              <w:right w:w="72" w:type="dxa"/>
            </w:tcMar>
          </w:tcPr>
          <w:p w14:paraId="05495776" w14:textId="2A88466D" w:rsidR="00067D5D" w:rsidRPr="00624BF1" w:rsidRDefault="00067D5D" w:rsidP="00803555">
            <w:pPr>
              <w:jc w:val="right"/>
              <w:rPr>
                <w:b/>
                <w:bCs/>
                <w:sz w:val="20"/>
                <w:szCs w:val="20"/>
                <w:lang w:eastAsia="en-CA"/>
              </w:rPr>
            </w:pPr>
            <w:r w:rsidRPr="00624BF1">
              <w:rPr>
                <w:b/>
                <w:bCs/>
                <w:sz w:val="20"/>
                <w:szCs w:val="20"/>
                <w:lang w:eastAsia="en-CA"/>
              </w:rPr>
              <w:t>64,480</w:t>
            </w:r>
          </w:p>
        </w:tc>
      </w:tr>
      <w:tr w:rsidR="00067D5D" w:rsidRPr="00624BF1" w14:paraId="5BF760E8" w14:textId="77777777" w:rsidTr="00803555">
        <w:trPr>
          <w:trHeight w:val="161"/>
          <w:jc w:val="center"/>
        </w:trPr>
        <w:tc>
          <w:tcPr>
            <w:tcW w:w="327" w:type="pct"/>
            <w:shd w:val="clear" w:color="auto" w:fill="auto"/>
            <w:tcMar>
              <w:left w:w="72" w:type="dxa"/>
              <w:right w:w="72" w:type="dxa"/>
            </w:tcMar>
            <w:hideMark/>
          </w:tcPr>
          <w:p w14:paraId="2E79D3E1" w14:textId="77777777" w:rsidR="00067D5D" w:rsidRPr="00624BF1" w:rsidRDefault="00067D5D" w:rsidP="00803555">
            <w:pPr>
              <w:jc w:val="left"/>
              <w:rPr>
                <w:sz w:val="20"/>
                <w:szCs w:val="20"/>
                <w:lang w:eastAsia="en-CA"/>
              </w:rPr>
            </w:pPr>
            <w:r w:rsidRPr="00624BF1">
              <w:rPr>
                <w:sz w:val="20"/>
                <w:szCs w:val="20"/>
                <w:lang w:eastAsia="en-CA"/>
              </w:rPr>
              <w:t>2.3</w:t>
            </w:r>
          </w:p>
        </w:tc>
        <w:tc>
          <w:tcPr>
            <w:tcW w:w="1499" w:type="pct"/>
            <w:shd w:val="clear" w:color="auto" w:fill="auto"/>
            <w:tcMar>
              <w:left w:w="72" w:type="dxa"/>
              <w:right w:w="72" w:type="dxa"/>
            </w:tcMar>
            <w:hideMark/>
          </w:tcPr>
          <w:p w14:paraId="12C23BBA" w14:textId="77777777" w:rsidR="00067D5D" w:rsidRPr="00624BF1" w:rsidRDefault="00067D5D" w:rsidP="00803555">
            <w:pPr>
              <w:jc w:val="left"/>
              <w:rPr>
                <w:sz w:val="20"/>
                <w:szCs w:val="20"/>
                <w:lang w:eastAsia="en-CA"/>
              </w:rPr>
            </w:pPr>
            <w:r w:rsidRPr="00624BF1">
              <w:rPr>
                <w:sz w:val="20"/>
                <w:szCs w:val="20"/>
                <w:lang w:eastAsia="en-CA"/>
              </w:rPr>
              <w:t>Cooperating IA (UNIDO) agreed funding (US $)</w:t>
            </w:r>
          </w:p>
        </w:tc>
        <w:tc>
          <w:tcPr>
            <w:tcW w:w="433" w:type="pct"/>
            <w:shd w:val="clear" w:color="auto" w:fill="auto"/>
            <w:tcMar>
              <w:left w:w="72" w:type="dxa"/>
              <w:right w:w="72" w:type="dxa"/>
            </w:tcMar>
          </w:tcPr>
          <w:p w14:paraId="407A1202" w14:textId="77777777" w:rsidR="00067D5D" w:rsidRPr="00624BF1" w:rsidRDefault="00067D5D" w:rsidP="00803555">
            <w:pPr>
              <w:jc w:val="right"/>
              <w:rPr>
                <w:sz w:val="20"/>
                <w:szCs w:val="20"/>
                <w:lang w:eastAsia="en-CA"/>
              </w:rPr>
            </w:pPr>
            <w:r w:rsidRPr="00624BF1">
              <w:rPr>
                <w:sz w:val="20"/>
                <w:szCs w:val="20"/>
                <w:lang w:eastAsia="en-CA"/>
              </w:rPr>
              <w:t>50,000</w:t>
            </w:r>
          </w:p>
        </w:tc>
        <w:tc>
          <w:tcPr>
            <w:tcW w:w="384" w:type="pct"/>
            <w:shd w:val="clear" w:color="auto" w:fill="auto"/>
            <w:tcMar>
              <w:left w:w="72" w:type="dxa"/>
              <w:right w:w="72" w:type="dxa"/>
            </w:tcMar>
          </w:tcPr>
          <w:p w14:paraId="26119C7D"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0CAD1F03" w14:textId="77777777" w:rsidR="00067D5D" w:rsidRPr="00624BF1" w:rsidRDefault="00067D5D" w:rsidP="00803555">
            <w:pPr>
              <w:jc w:val="right"/>
              <w:rPr>
                <w:sz w:val="20"/>
                <w:szCs w:val="20"/>
                <w:lang w:eastAsia="en-CA"/>
              </w:rPr>
            </w:pPr>
            <w:r w:rsidRPr="00624BF1">
              <w:rPr>
                <w:sz w:val="20"/>
                <w:szCs w:val="20"/>
                <w:lang w:eastAsia="en-CA"/>
              </w:rPr>
              <w:t>139,000</w:t>
            </w:r>
          </w:p>
        </w:tc>
        <w:tc>
          <w:tcPr>
            <w:tcW w:w="337" w:type="pct"/>
            <w:shd w:val="clear" w:color="auto" w:fill="auto"/>
            <w:tcMar>
              <w:left w:w="72" w:type="dxa"/>
              <w:right w:w="72" w:type="dxa"/>
            </w:tcMar>
          </w:tcPr>
          <w:p w14:paraId="688B6106"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46160017" w14:textId="77777777" w:rsidR="00067D5D" w:rsidRPr="00624BF1" w:rsidRDefault="00067D5D" w:rsidP="00803555">
            <w:pPr>
              <w:jc w:val="right"/>
              <w:rPr>
                <w:sz w:val="20"/>
                <w:szCs w:val="20"/>
                <w:lang w:eastAsia="en-CA"/>
              </w:rPr>
            </w:pPr>
            <w:r w:rsidRPr="00624BF1">
              <w:rPr>
                <w:sz w:val="20"/>
                <w:szCs w:val="20"/>
                <w:lang w:eastAsia="en-CA"/>
              </w:rPr>
              <w:t>0</w:t>
            </w:r>
          </w:p>
        </w:tc>
        <w:tc>
          <w:tcPr>
            <w:tcW w:w="337" w:type="pct"/>
            <w:shd w:val="clear" w:color="auto" w:fill="auto"/>
            <w:tcMar>
              <w:left w:w="72" w:type="dxa"/>
              <w:right w:w="72" w:type="dxa"/>
            </w:tcMar>
          </w:tcPr>
          <w:p w14:paraId="550E552F"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21E6DC52" w14:textId="77777777" w:rsidR="00067D5D" w:rsidRPr="00624BF1" w:rsidRDefault="00067D5D" w:rsidP="00803555">
            <w:pPr>
              <w:jc w:val="right"/>
              <w:rPr>
                <w:sz w:val="20"/>
                <w:szCs w:val="20"/>
                <w:lang w:eastAsia="en-CA"/>
              </w:rPr>
            </w:pPr>
            <w:r w:rsidRPr="00624BF1">
              <w:rPr>
                <w:sz w:val="20"/>
                <w:szCs w:val="20"/>
                <w:lang w:eastAsia="en-CA"/>
              </w:rPr>
              <w:t>0</w:t>
            </w:r>
          </w:p>
        </w:tc>
        <w:tc>
          <w:tcPr>
            <w:tcW w:w="428" w:type="pct"/>
            <w:shd w:val="clear" w:color="auto" w:fill="auto"/>
            <w:tcMar>
              <w:left w:w="72" w:type="dxa"/>
              <w:right w:w="72" w:type="dxa"/>
            </w:tcMar>
          </w:tcPr>
          <w:p w14:paraId="309EED03" w14:textId="77777777" w:rsidR="00067D5D" w:rsidRPr="00624BF1" w:rsidRDefault="00067D5D" w:rsidP="00803555">
            <w:pPr>
              <w:jc w:val="right"/>
              <w:rPr>
                <w:sz w:val="20"/>
                <w:szCs w:val="20"/>
                <w:lang w:eastAsia="en-CA"/>
              </w:rPr>
            </w:pPr>
            <w:r w:rsidRPr="00624BF1">
              <w:rPr>
                <w:sz w:val="20"/>
                <w:szCs w:val="20"/>
                <w:lang w:eastAsia="en-CA"/>
              </w:rPr>
              <w:t>189,000</w:t>
            </w:r>
          </w:p>
        </w:tc>
      </w:tr>
      <w:tr w:rsidR="00067D5D" w:rsidRPr="00624BF1" w14:paraId="232EFF3B" w14:textId="77777777" w:rsidTr="00803555">
        <w:trPr>
          <w:trHeight w:val="60"/>
          <w:jc w:val="center"/>
        </w:trPr>
        <w:tc>
          <w:tcPr>
            <w:tcW w:w="327" w:type="pct"/>
            <w:shd w:val="clear" w:color="auto" w:fill="auto"/>
            <w:tcMar>
              <w:left w:w="72" w:type="dxa"/>
              <w:right w:w="72" w:type="dxa"/>
            </w:tcMar>
            <w:hideMark/>
          </w:tcPr>
          <w:p w14:paraId="3C4D95CC" w14:textId="77777777" w:rsidR="00067D5D" w:rsidRPr="00624BF1" w:rsidRDefault="00067D5D" w:rsidP="00803555">
            <w:pPr>
              <w:jc w:val="left"/>
              <w:rPr>
                <w:sz w:val="20"/>
                <w:szCs w:val="20"/>
                <w:lang w:eastAsia="en-CA"/>
              </w:rPr>
            </w:pPr>
            <w:r w:rsidRPr="00624BF1">
              <w:rPr>
                <w:sz w:val="20"/>
                <w:szCs w:val="20"/>
                <w:lang w:eastAsia="en-CA"/>
              </w:rPr>
              <w:t>2.4</w:t>
            </w:r>
          </w:p>
        </w:tc>
        <w:tc>
          <w:tcPr>
            <w:tcW w:w="1499" w:type="pct"/>
            <w:shd w:val="clear" w:color="auto" w:fill="auto"/>
            <w:tcMar>
              <w:left w:w="72" w:type="dxa"/>
              <w:right w:w="72" w:type="dxa"/>
            </w:tcMar>
            <w:hideMark/>
          </w:tcPr>
          <w:p w14:paraId="07789412" w14:textId="77777777" w:rsidR="00067D5D" w:rsidRPr="00624BF1" w:rsidRDefault="00067D5D" w:rsidP="00803555">
            <w:pPr>
              <w:jc w:val="left"/>
              <w:rPr>
                <w:sz w:val="20"/>
                <w:szCs w:val="20"/>
                <w:lang w:eastAsia="en-CA"/>
              </w:rPr>
            </w:pPr>
            <w:r w:rsidRPr="00624BF1">
              <w:rPr>
                <w:sz w:val="20"/>
                <w:szCs w:val="20"/>
                <w:lang w:eastAsia="en-CA"/>
              </w:rPr>
              <w:t>Support costs for Cooperating IA (US $)</w:t>
            </w:r>
          </w:p>
        </w:tc>
        <w:tc>
          <w:tcPr>
            <w:tcW w:w="433" w:type="pct"/>
            <w:shd w:val="clear" w:color="auto" w:fill="auto"/>
            <w:tcMar>
              <w:left w:w="72" w:type="dxa"/>
              <w:right w:w="72" w:type="dxa"/>
            </w:tcMar>
          </w:tcPr>
          <w:p w14:paraId="37D52BAA" w14:textId="77777777" w:rsidR="00067D5D" w:rsidRPr="00624BF1" w:rsidRDefault="00067D5D" w:rsidP="00803555">
            <w:pPr>
              <w:jc w:val="right"/>
              <w:rPr>
                <w:sz w:val="20"/>
                <w:szCs w:val="20"/>
                <w:lang w:eastAsia="en-CA"/>
              </w:rPr>
            </w:pPr>
            <w:r w:rsidRPr="00624BF1">
              <w:rPr>
                <w:sz w:val="20"/>
                <w:szCs w:val="20"/>
                <w:lang w:eastAsia="en-CA"/>
              </w:rPr>
              <w:t>4,500</w:t>
            </w:r>
          </w:p>
        </w:tc>
        <w:tc>
          <w:tcPr>
            <w:tcW w:w="384" w:type="pct"/>
            <w:shd w:val="clear" w:color="auto" w:fill="auto"/>
            <w:tcMar>
              <w:left w:w="72" w:type="dxa"/>
              <w:right w:w="72" w:type="dxa"/>
            </w:tcMar>
          </w:tcPr>
          <w:p w14:paraId="07F8EA49"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7340979B" w14:textId="77777777" w:rsidR="00067D5D" w:rsidRPr="00624BF1" w:rsidRDefault="00067D5D" w:rsidP="00803555">
            <w:pPr>
              <w:jc w:val="right"/>
              <w:rPr>
                <w:sz w:val="20"/>
                <w:szCs w:val="20"/>
                <w:lang w:eastAsia="en-CA"/>
              </w:rPr>
            </w:pPr>
            <w:r w:rsidRPr="00624BF1">
              <w:rPr>
                <w:sz w:val="20"/>
                <w:szCs w:val="20"/>
                <w:lang w:eastAsia="en-CA"/>
              </w:rPr>
              <w:t>12,510</w:t>
            </w:r>
          </w:p>
        </w:tc>
        <w:tc>
          <w:tcPr>
            <w:tcW w:w="337" w:type="pct"/>
            <w:shd w:val="clear" w:color="auto" w:fill="auto"/>
            <w:tcMar>
              <w:left w:w="72" w:type="dxa"/>
              <w:right w:w="72" w:type="dxa"/>
            </w:tcMar>
          </w:tcPr>
          <w:p w14:paraId="10051224"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2D95BA3C" w14:textId="77777777" w:rsidR="00067D5D" w:rsidRPr="00624BF1" w:rsidRDefault="00067D5D" w:rsidP="00803555">
            <w:pPr>
              <w:jc w:val="right"/>
              <w:rPr>
                <w:sz w:val="20"/>
                <w:szCs w:val="20"/>
                <w:lang w:eastAsia="en-CA"/>
              </w:rPr>
            </w:pPr>
            <w:r w:rsidRPr="00624BF1">
              <w:rPr>
                <w:sz w:val="20"/>
                <w:szCs w:val="20"/>
                <w:lang w:eastAsia="en-CA"/>
              </w:rPr>
              <w:t>0</w:t>
            </w:r>
          </w:p>
        </w:tc>
        <w:tc>
          <w:tcPr>
            <w:tcW w:w="337" w:type="pct"/>
            <w:shd w:val="clear" w:color="auto" w:fill="auto"/>
            <w:tcMar>
              <w:left w:w="72" w:type="dxa"/>
              <w:right w:w="72" w:type="dxa"/>
            </w:tcMar>
          </w:tcPr>
          <w:p w14:paraId="64164A64"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4630B9D1" w14:textId="77777777" w:rsidR="00067D5D" w:rsidRPr="00624BF1" w:rsidRDefault="00067D5D" w:rsidP="00803555">
            <w:pPr>
              <w:jc w:val="right"/>
              <w:rPr>
                <w:sz w:val="20"/>
                <w:szCs w:val="20"/>
                <w:lang w:eastAsia="en-CA"/>
              </w:rPr>
            </w:pPr>
            <w:r w:rsidRPr="00624BF1">
              <w:rPr>
                <w:sz w:val="20"/>
                <w:szCs w:val="20"/>
                <w:lang w:eastAsia="en-CA"/>
              </w:rPr>
              <w:t>0</w:t>
            </w:r>
          </w:p>
        </w:tc>
        <w:tc>
          <w:tcPr>
            <w:tcW w:w="428" w:type="pct"/>
            <w:shd w:val="clear" w:color="auto" w:fill="auto"/>
            <w:tcMar>
              <w:left w:w="72" w:type="dxa"/>
              <w:right w:w="72" w:type="dxa"/>
            </w:tcMar>
          </w:tcPr>
          <w:p w14:paraId="56555872" w14:textId="77777777" w:rsidR="00067D5D" w:rsidRPr="00624BF1" w:rsidRDefault="00067D5D" w:rsidP="00803555">
            <w:pPr>
              <w:jc w:val="right"/>
              <w:rPr>
                <w:sz w:val="20"/>
                <w:szCs w:val="20"/>
                <w:lang w:eastAsia="en-CA"/>
              </w:rPr>
            </w:pPr>
            <w:r w:rsidRPr="00624BF1">
              <w:rPr>
                <w:sz w:val="20"/>
                <w:szCs w:val="20"/>
                <w:lang w:eastAsia="en-CA"/>
              </w:rPr>
              <w:t>17,010</w:t>
            </w:r>
          </w:p>
        </w:tc>
      </w:tr>
      <w:tr w:rsidR="00067D5D" w:rsidRPr="00624BF1" w14:paraId="1908A80E" w14:textId="77777777" w:rsidTr="00803555">
        <w:trPr>
          <w:trHeight w:val="62"/>
          <w:jc w:val="center"/>
        </w:trPr>
        <w:tc>
          <w:tcPr>
            <w:tcW w:w="327" w:type="pct"/>
            <w:shd w:val="clear" w:color="auto" w:fill="auto"/>
            <w:tcMar>
              <w:left w:w="72" w:type="dxa"/>
              <w:right w:w="72" w:type="dxa"/>
            </w:tcMar>
            <w:hideMark/>
          </w:tcPr>
          <w:p w14:paraId="5D0250E6" w14:textId="77777777" w:rsidR="00067D5D" w:rsidRPr="00624BF1" w:rsidRDefault="00067D5D" w:rsidP="00803555">
            <w:pPr>
              <w:jc w:val="left"/>
              <w:rPr>
                <w:sz w:val="20"/>
                <w:szCs w:val="20"/>
                <w:lang w:eastAsia="en-CA"/>
              </w:rPr>
            </w:pPr>
            <w:r w:rsidRPr="00624BF1">
              <w:rPr>
                <w:sz w:val="20"/>
                <w:szCs w:val="20"/>
                <w:lang w:eastAsia="en-CA"/>
              </w:rPr>
              <w:t>3.1</w:t>
            </w:r>
          </w:p>
        </w:tc>
        <w:tc>
          <w:tcPr>
            <w:tcW w:w="1499" w:type="pct"/>
            <w:shd w:val="clear" w:color="auto" w:fill="auto"/>
            <w:tcMar>
              <w:left w:w="72" w:type="dxa"/>
              <w:right w:w="72" w:type="dxa"/>
            </w:tcMar>
            <w:hideMark/>
          </w:tcPr>
          <w:p w14:paraId="3CE678EC" w14:textId="77777777" w:rsidR="00067D5D" w:rsidRPr="00624BF1" w:rsidRDefault="00067D5D" w:rsidP="00803555">
            <w:pPr>
              <w:jc w:val="left"/>
              <w:rPr>
                <w:sz w:val="20"/>
                <w:szCs w:val="20"/>
                <w:lang w:eastAsia="en-CA"/>
              </w:rPr>
            </w:pPr>
            <w:r w:rsidRPr="00624BF1">
              <w:rPr>
                <w:sz w:val="20"/>
                <w:szCs w:val="20"/>
                <w:lang w:eastAsia="en-CA"/>
              </w:rPr>
              <w:t>Total agreed funding (US $)</w:t>
            </w:r>
          </w:p>
        </w:tc>
        <w:tc>
          <w:tcPr>
            <w:tcW w:w="433" w:type="pct"/>
            <w:shd w:val="clear" w:color="auto" w:fill="auto"/>
            <w:tcMar>
              <w:left w:w="72" w:type="dxa"/>
              <w:right w:w="72" w:type="dxa"/>
            </w:tcMar>
          </w:tcPr>
          <w:p w14:paraId="70B9C8C1" w14:textId="77777777" w:rsidR="00067D5D" w:rsidRPr="00624BF1" w:rsidRDefault="00067D5D" w:rsidP="00803555">
            <w:pPr>
              <w:jc w:val="right"/>
              <w:rPr>
                <w:sz w:val="20"/>
                <w:szCs w:val="20"/>
                <w:lang w:eastAsia="en-CA"/>
              </w:rPr>
            </w:pPr>
            <w:r w:rsidRPr="00624BF1">
              <w:rPr>
                <w:sz w:val="20"/>
                <w:szCs w:val="20"/>
                <w:lang w:eastAsia="en-CA"/>
              </w:rPr>
              <w:t>150,000</w:t>
            </w:r>
          </w:p>
        </w:tc>
        <w:tc>
          <w:tcPr>
            <w:tcW w:w="384" w:type="pct"/>
            <w:shd w:val="clear" w:color="auto" w:fill="auto"/>
            <w:tcMar>
              <w:left w:w="72" w:type="dxa"/>
              <w:right w:w="72" w:type="dxa"/>
            </w:tcMar>
          </w:tcPr>
          <w:p w14:paraId="225777D8"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109D6A52" w14:textId="15A93290" w:rsidR="00067D5D" w:rsidRPr="00624BF1" w:rsidRDefault="00067D5D" w:rsidP="00803555">
            <w:pPr>
              <w:jc w:val="right"/>
              <w:rPr>
                <w:b/>
                <w:bCs/>
                <w:sz w:val="20"/>
                <w:szCs w:val="20"/>
                <w:lang w:eastAsia="en-CA"/>
              </w:rPr>
            </w:pPr>
            <w:r w:rsidRPr="00624BF1">
              <w:rPr>
                <w:b/>
                <w:bCs/>
                <w:sz w:val="20"/>
                <w:szCs w:val="20"/>
                <w:lang w:eastAsia="en-CA"/>
              </w:rPr>
              <w:t>359,000</w:t>
            </w:r>
          </w:p>
        </w:tc>
        <w:tc>
          <w:tcPr>
            <w:tcW w:w="337" w:type="pct"/>
            <w:shd w:val="clear" w:color="auto" w:fill="auto"/>
            <w:tcMar>
              <w:left w:w="72" w:type="dxa"/>
              <w:right w:w="72" w:type="dxa"/>
            </w:tcMar>
          </w:tcPr>
          <w:p w14:paraId="02047EE5"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0184C607" w14:textId="77777777" w:rsidR="00067D5D" w:rsidRPr="00624BF1" w:rsidRDefault="00067D5D" w:rsidP="00803555">
            <w:pPr>
              <w:jc w:val="right"/>
              <w:rPr>
                <w:sz w:val="20"/>
                <w:szCs w:val="20"/>
                <w:lang w:eastAsia="en-CA"/>
              </w:rPr>
            </w:pPr>
            <w:r w:rsidRPr="00624BF1">
              <w:rPr>
                <w:sz w:val="20"/>
                <w:szCs w:val="20"/>
                <w:lang w:eastAsia="en-CA"/>
              </w:rPr>
              <w:t>116,000</w:t>
            </w:r>
          </w:p>
        </w:tc>
        <w:tc>
          <w:tcPr>
            <w:tcW w:w="337" w:type="pct"/>
            <w:shd w:val="clear" w:color="auto" w:fill="auto"/>
            <w:tcMar>
              <w:left w:w="72" w:type="dxa"/>
              <w:right w:w="72" w:type="dxa"/>
            </w:tcMar>
          </w:tcPr>
          <w:p w14:paraId="5DAD9BD0"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683F5DE9" w14:textId="77777777" w:rsidR="00067D5D" w:rsidRPr="00624BF1" w:rsidRDefault="00067D5D" w:rsidP="00803555">
            <w:pPr>
              <w:jc w:val="right"/>
              <w:rPr>
                <w:sz w:val="20"/>
                <w:szCs w:val="20"/>
                <w:lang w:eastAsia="en-CA"/>
              </w:rPr>
            </w:pPr>
            <w:r w:rsidRPr="00624BF1">
              <w:rPr>
                <w:sz w:val="20"/>
                <w:szCs w:val="20"/>
                <w:lang w:eastAsia="en-CA"/>
              </w:rPr>
              <w:t>60,000</w:t>
            </w:r>
          </w:p>
        </w:tc>
        <w:tc>
          <w:tcPr>
            <w:tcW w:w="428" w:type="pct"/>
            <w:shd w:val="clear" w:color="auto" w:fill="auto"/>
            <w:tcMar>
              <w:left w:w="72" w:type="dxa"/>
              <w:right w:w="72" w:type="dxa"/>
            </w:tcMar>
          </w:tcPr>
          <w:p w14:paraId="62029B32" w14:textId="6744BAC0" w:rsidR="00067D5D" w:rsidRPr="00624BF1" w:rsidRDefault="00067D5D" w:rsidP="00803555">
            <w:pPr>
              <w:jc w:val="right"/>
              <w:rPr>
                <w:b/>
                <w:bCs/>
                <w:sz w:val="20"/>
                <w:szCs w:val="20"/>
                <w:lang w:eastAsia="en-CA"/>
              </w:rPr>
            </w:pPr>
            <w:r w:rsidRPr="00624BF1">
              <w:rPr>
                <w:b/>
                <w:bCs/>
                <w:sz w:val="20"/>
                <w:szCs w:val="20"/>
                <w:lang w:eastAsia="en-CA"/>
              </w:rPr>
              <w:t>685,000</w:t>
            </w:r>
          </w:p>
        </w:tc>
      </w:tr>
      <w:tr w:rsidR="00067D5D" w:rsidRPr="00624BF1" w14:paraId="6252A23F" w14:textId="77777777" w:rsidTr="00803555">
        <w:trPr>
          <w:trHeight w:val="62"/>
          <w:jc w:val="center"/>
        </w:trPr>
        <w:tc>
          <w:tcPr>
            <w:tcW w:w="327" w:type="pct"/>
            <w:shd w:val="clear" w:color="auto" w:fill="auto"/>
            <w:tcMar>
              <w:left w:w="72" w:type="dxa"/>
              <w:right w:w="72" w:type="dxa"/>
            </w:tcMar>
            <w:hideMark/>
          </w:tcPr>
          <w:p w14:paraId="7C23E139" w14:textId="77777777" w:rsidR="00067D5D" w:rsidRPr="00624BF1" w:rsidRDefault="00067D5D" w:rsidP="00803555">
            <w:pPr>
              <w:jc w:val="left"/>
              <w:rPr>
                <w:sz w:val="20"/>
                <w:szCs w:val="20"/>
                <w:lang w:eastAsia="en-CA"/>
              </w:rPr>
            </w:pPr>
            <w:r w:rsidRPr="00624BF1">
              <w:rPr>
                <w:sz w:val="20"/>
                <w:szCs w:val="20"/>
                <w:lang w:eastAsia="en-CA"/>
              </w:rPr>
              <w:t>3.2</w:t>
            </w:r>
          </w:p>
        </w:tc>
        <w:tc>
          <w:tcPr>
            <w:tcW w:w="1499" w:type="pct"/>
            <w:shd w:val="clear" w:color="auto" w:fill="auto"/>
            <w:tcMar>
              <w:left w:w="72" w:type="dxa"/>
              <w:right w:w="72" w:type="dxa"/>
            </w:tcMar>
            <w:hideMark/>
          </w:tcPr>
          <w:p w14:paraId="07843422" w14:textId="77777777" w:rsidR="00067D5D" w:rsidRPr="00624BF1" w:rsidRDefault="00067D5D" w:rsidP="00803555">
            <w:pPr>
              <w:jc w:val="left"/>
              <w:rPr>
                <w:sz w:val="20"/>
                <w:szCs w:val="20"/>
                <w:lang w:eastAsia="en-CA"/>
              </w:rPr>
            </w:pPr>
            <w:r w:rsidRPr="00624BF1">
              <w:rPr>
                <w:sz w:val="20"/>
                <w:szCs w:val="20"/>
                <w:lang w:eastAsia="en-CA"/>
              </w:rPr>
              <w:t>Total support costs (US $)</w:t>
            </w:r>
          </w:p>
        </w:tc>
        <w:tc>
          <w:tcPr>
            <w:tcW w:w="433" w:type="pct"/>
            <w:shd w:val="clear" w:color="auto" w:fill="auto"/>
            <w:tcMar>
              <w:left w:w="72" w:type="dxa"/>
              <w:right w:w="72" w:type="dxa"/>
            </w:tcMar>
          </w:tcPr>
          <w:p w14:paraId="75D0A988" w14:textId="77777777" w:rsidR="00067D5D" w:rsidRPr="00624BF1" w:rsidRDefault="00067D5D" w:rsidP="00803555">
            <w:pPr>
              <w:jc w:val="right"/>
              <w:rPr>
                <w:sz w:val="20"/>
                <w:szCs w:val="20"/>
                <w:lang w:eastAsia="en-CA"/>
              </w:rPr>
            </w:pPr>
            <w:r w:rsidRPr="00624BF1">
              <w:rPr>
                <w:sz w:val="20"/>
                <w:szCs w:val="20"/>
                <w:lang w:eastAsia="en-CA"/>
              </w:rPr>
              <w:t>17,500</w:t>
            </w:r>
          </w:p>
        </w:tc>
        <w:tc>
          <w:tcPr>
            <w:tcW w:w="384" w:type="pct"/>
            <w:shd w:val="clear" w:color="auto" w:fill="auto"/>
            <w:tcMar>
              <w:left w:w="72" w:type="dxa"/>
              <w:right w:w="72" w:type="dxa"/>
            </w:tcMar>
          </w:tcPr>
          <w:p w14:paraId="6104B48D"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0C8F5FAA" w14:textId="02F2276D" w:rsidR="00067D5D" w:rsidRPr="00624BF1" w:rsidRDefault="00067D5D" w:rsidP="00803555">
            <w:pPr>
              <w:jc w:val="right"/>
              <w:rPr>
                <w:b/>
                <w:bCs/>
                <w:sz w:val="20"/>
                <w:szCs w:val="20"/>
                <w:lang w:eastAsia="en-CA"/>
              </w:rPr>
            </w:pPr>
            <w:r w:rsidRPr="00624BF1">
              <w:rPr>
                <w:b/>
                <w:bCs/>
                <w:sz w:val="20"/>
                <w:szCs w:val="20"/>
                <w:lang w:eastAsia="en-CA"/>
              </w:rPr>
              <w:t>41,110</w:t>
            </w:r>
          </w:p>
        </w:tc>
        <w:tc>
          <w:tcPr>
            <w:tcW w:w="337" w:type="pct"/>
            <w:shd w:val="clear" w:color="auto" w:fill="auto"/>
            <w:tcMar>
              <w:left w:w="72" w:type="dxa"/>
              <w:right w:w="72" w:type="dxa"/>
            </w:tcMar>
          </w:tcPr>
          <w:p w14:paraId="7355B972"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3AB84F90" w14:textId="77777777" w:rsidR="00067D5D" w:rsidRPr="00624BF1" w:rsidRDefault="00067D5D" w:rsidP="00803555">
            <w:pPr>
              <w:jc w:val="right"/>
              <w:rPr>
                <w:sz w:val="20"/>
                <w:szCs w:val="20"/>
                <w:lang w:eastAsia="en-CA"/>
              </w:rPr>
            </w:pPr>
            <w:r w:rsidRPr="00624BF1">
              <w:rPr>
                <w:sz w:val="20"/>
                <w:szCs w:val="20"/>
                <w:lang w:eastAsia="en-CA"/>
              </w:rPr>
              <w:t>15,080</w:t>
            </w:r>
          </w:p>
        </w:tc>
        <w:tc>
          <w:tcPr>
            <w:tcW w:w="337" w:type="pct"/>
            <w:shd w:val="clear" w:color="auto" w:fill="auto"/>
            <w:tcMar>
              <w:left w:w="72" w:type="dxa"/>
              <w:right w:w="72" w:type="dxa"/>
            </w:tcMar>
          </w:tcPr>
          <w:p w14:paraId="4BD1189C"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2FA9F596" w14:textId="77777777" w:rsidR="00067D5D" w:rsidRPr="00624BF1" w:rsidRDefault="00067D5D" w:rsidP="00803555">
            <w:pPr>
              <w:jc w:val="right"/>
              <w:rPr>
                <w:sz w:val="20"/>
                <w:szCs w:val="20"/>
                <w:lang w:eastAsia="en-CA"/>
              </w:rPr>
            </w:pPr>
            <w:r w:rsidRPr="00624BF1">
              <w:rPr>
                <w:sz w:val="20"/>
                <w:szCs w:val="20"/>
                <w:lang w:eastAsia="en-CA"/>
              </w:rPr>
              <w:t>7,800</w:t>
            </w:r>
          </w:p>
        </w:tc>
        <w:tc>
          <w:tcPr>
            <w:tcW w:w="428" w:type="pct"/>
            <w:shd w:val="clear" w:color="auto" w:fill="auto"/>
            <w:tcMar>
              <w:left w:w="72" w:type="dxa"/>
              <w:right w:w="72" w:type="dxa"/>
            </w:tcMar>
          </w:tcPr>
          <w:p w14:paraId="263F37F6" w14:textId="406C1B67" w:rsidR="00067D5D" w:rsidRPr="00624BF1" w:rsidRDefault="00067D5D" w:rsidP="00803555">
            <w:pPr>
              <w:jc w:val="right"/>
              <w:rPr>
                <w:b/>
                <w:bCs/>
                <w:sz w:val="20"/>
                <w:szCs w:val="20"/>
                <w:lang w:eastAsia="en-CA"/>
              </w:rPr>
            </w:pPr>
            <w:r w:rsidRPr="00624BF1">
              <w:rPr>
                <w:b/>
                <w:bCs/>
                <w:sz w:val="20"/>
                <w:szCs w:val="20"/>
                <w:lang w:eastAsia="en-CA"/>
              </w:rPr>
              <w:t>81,490</w:t>
            </w:r>
          </w:p>
        </w:tc>
      </w:tr>
      <w:tr w:rsidR="00067D5D" w:rsidRPr="00624BF1" w14:paraId="3F7D2E80" w14:textId="77777777" w:rsidTr="00803555">
        <w:trPr>
          <w:trHeight w:val="53"/>
          <w:jc w:val="center"/>
        </w:trPr>
        <w:tc>
          <w:tcPr>
            <w:tcW w:w="327" w:type="pct"/>
            <w:shd w:val="clear" w:color="auto" w:fill="auto"/>
            <w:tcMar>
              <w:left w:w="72" w:type="dxa"/>
              <w:right w:w="72" w:type="dxa"/>
            </w:tcMar>
            <w:hideMark/>
          </w:tcPr>
          <w:p w14:paraId="1727287A" w14:textId="77777777" w:rsidR="00067D5D" w:rsidRPr="00624BF1" w:rsidRDefault="00067D5D" w:rsidP="00803555">
            <w:pPr>
              <w:jc w:val="left"/>
              <w:rPr>
                <w:sz w:val="20"/>
                <w:szCs w:val="20"/>
                <w:lang w:eastAsia="en-CA"/>
              </w:rPr>
            </w:pPr>
            <w:r w:rsidRPr="00624BF1">
              <w:rPr>
                <w:sz w:val="20"/>
                <w:szCs w:val="20"/>
                <w:lang w:eastAsia="en-CA"/>
              </w:rPr>
              <w:t>3.3</w:t>
            </w:r>
          </w:p>
        </w:tc>
        <w:tc>
          <w:tcPr>
            <w:tcW w:w="1499" w:type="pct"/>
            <w:shd w:val="clear" w:color="auto" w:fill="auto"/>
            <w:tcMar>
              <w:left w:w="72" w:type="dxa"/>
              <w:right w:w="72" w:type="dxa"/>
            </w:tcMar>
            <w:hideMark/>
          </w:tcPr>
          <w:p w14:paraId="54487EC6" w14:textId="77777777" w:rsidR="00067D5D" w:rsidRPr="00624BF1" w:rsidRDefault="00067D5D" w:rsidP="00803555">
            <w:pPr>
              <w:jc w:val="left"/>
              <w:rPr>
                <w:sz w:val="20"/>
                <w:szCs w:val="20"/>
                <w:lang w:eastAsia="en-CA"/>
              </w:rPr>
            </w:pPr>
            <w:r w:rsidRPr="00624BF1">
              <w:rPr>
                <w:sz w:val="20"/>
                <w:szCs w:val="20"/>
                <w:lang w:eastAsia="en-CA"/>
              </w:rPr>
              <w:t>Total agreed costs (US $)</w:t>
            </w:r>
          </w:p>
        </w:tc>
        <w:tc>
          <w:tcPr>
            <w:tcW w:w="433" w:type="pct"/>
            <w:shd w:val="clear" w:color="auto" w:fill="auto"/>
            <w:tcMar>
              <w:left w:w="72" w:type="dxa"/>
              <w:right w:w="72" w:type="dxa"/>
            </w:tcMar>
          </w:tcPr>
          <w:p w14:paraId="7C346371" w14:textId="77777777" w:rsidR="00067D5D" w:rsidRPr="00624BF1" w:rsidRDefault="00067D5D" w:rsidP="00803555">
            <w:pPr>
              <w:jc w:val="right"/>
              <w:rPr>
                <w:sz w:val="20"/>
                <w:szCs w:val="20"/>
                <w:lang w:eastAsia="en-CA"/>
              </w:rPr>
            </w:pPr>
            <w:r w:rsidRPr="00624BF1">
              <w:rPr>
                <w:sz w:val="20"/>
                <w:szCs w:val="20"/>
                <w:lang w:eastAsia="en-CA"/>
              </w:rPr>
              <w:t>167,500</w:t>
            </w:r>
          </w:p>
        </w:tc>
        <w:tc>
          <w:tcPr>
            <w:tcW w:w="384" w:type="pct"/>
            <w:shd w:val="clear" w:color="auto" w:fill="auto"/>
            <w:tcMar>
              <w:left w:w="72" w:type="dxa"/>
              <w:right w:w="72" w:type="dxa"/>
            </w:tcMar>
          </w:tcPr>
          <w:p w14:paraId="00D7ED60"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76BA3125" w14:textId="68B66454" w:rsidR="00067D5D" w:rsidRPr="00624BF1" w:rsidRDefault="00067D5D" w:rsidP="00803555">
            <w:pPr>
              <w:jc w:val="right"/>
              <w:rPr>
                <w:b/>
                <w:bCs/>
                <w:sz w:val="20"/>
                <w:szCs w:val="20"/>
                <w:lang w:eastAsia="en-CA"/>
              </w:rPr>
            </w:pPr>
            <w:r w:rsidRPr="00624BF1">
              <w:rPr>
                <w:b/>
                <w:bCs/>
                <w:sz w:val="20"/>
                <w:szCs w:val="20"/>
                <w:lang w:eastAsia="en-CA"/>
              </w:rPr>
              <w:t>400,110</w:t>
            </w:r>
          </w:p>
        </w:tc>
        <w:tc>
          <w:tcPr>
            <w:tcW w:w="337" w:type="pct"/>
            <w:shd w:val="clear" w:color="auto" w:fill="auto"/>
            <w:tcMar>
              <w:left w:w="72" w:type="dxa"/>
              <w:right w:w="72" w:type="dxa"/>
            </w:tcMar>
          </w:tcPr>
          <w:p w14:paraId="5FFC5E43" w14:textId="77777777" w:rsidR="00067D5D" w:rsidRPr="00624BF1" w:rsidRDefault="00067D5D" w:rsidP="00803555">
            <w:pPr>
              <w:jc w:val="right"/>
              <w:rPr>
                <w:sz w:val="20"/>
                <w:szCs w:val="20"/>
                <w:lang w:eastAsia="en-CA"/>
              </w:rPr>
            </w:pPr>
            <w:r w:rsidRPr="00624BF1">
              <w:rPr>
                <w:sz w:val="20"/>
                <w:szCs w:val="20"/>
                <w:lang w:eastAsia="en-CA"/>
              </w:rPr>
              <w:t>0</w:t>
            </w:r>
          </w:p>
        </w:tc>
        <w:tc>
          <w:tcPr>
            <w:tcW w:w="434" w:type="pct"/>
            <w:shd w:val="clear" w:color="auto" w:fill="auto"/>
            <w:tcMar>
              <w:left w:w="72" w:type="dxa"/>
              <w:right w:w="72" w:type="dxa"/>
            </w:tcMar>
          </w:tcPr>
          <w:p w14:paraId="6FB92573" w14:textId="77777777" w:rsidR="00067D5D" w:rsidRPr="00624BF1" w:rsidRDefault="00067D5D" w:rsidP="00803555">
            <w:pPr>
              <w:jc w:val="right"/>
              <w:rPr>
                <w:sz w:val="20"/>
                <w:szCs w:val="20"/>
                <w:lang w:eastAsia="en-CA"/>
              </w:rPr>
            </w:pPr>
            <w:r w:rsidRPr="00624BF1">
              <w:rPr>
                <w:sz w:val="20"/>
                <w:szCs w:val="20"/>
                <w:lang w:eastAsia="en-CA"/>
              </w:rPr>
              <w:t>131,080</w:t>
            </w:r>
          </w:p>
        </w:tc>
        <w:tc>
          <w:tcPr>
            <w:tcW w:w="337" w:type="pct"/>
            <w:shd w:val="clear" w:color="auto" w:fill="auto"/>
            <w:tcMar>
              <w:left w:w="72" w:type="dxa"/>
              <w:right w:w="72" w:type="dxa"/>
            </w:tcMar>
          </w:tcPr>
          <w:p w14:paraId="2CDEA94F" w14:textId="77777777" w:rsidR="00067D5D" w:rsidRPr="00624BF1" w:rsidRDefault="00067D5D" w:rsidP="00803555">
            <w:pPr>
              <w:jc w:val="right"/>
              <w:rPr>
                <w:sz w:val="20"/>
                <w:szCs w:val="20"/>
                <w:lang w:eastAsia="en-CA"/>
              </w:rPr>
            </w:pPr>
            <w:r w:rsidRPr="00624BF1">
              <w:rPr>
                <w:sz w:val="20"/>
                <w:szCs w:val="20"/>
                <w:lang w:eastAsia="en-CA"/>
              </w:rPr>
              <w:t>0</w:t>
            </w:r>
          </w:p>
        </w:tc>
        <w:tc>
          <w:tcPr>
            <w:tcW w:w="387" w:type="pct"/>
            <w:shd w:val="clear" w:color="auto" w:fill="auto"/>
            <w:tcMar>
              <w:left w:w="72" w:type="dxa"/>
              <w:right w:w="72" w:type="dxa"/>
            </w:tcMar>
          </w:tcPr>
          <w:p w14:paraId="75121157" w14:textId="77777777" w:rsidR="00067D5D" w:rsidRPr="00624BF1" w:rsidRDefault="00067D5D" w:rsidP="00803555">
            <w:pPr>
              <w:jc w:val="right"/>
              <w:rPr>
                <w:sz w:val="20"/>
                <w:szCs w:val="20"/>
                <w:lang w:eastAsia="en-CA"/>
              </w:rPr>
            </w:pPr>
            <w:r w:rsidRPr="00624BF1">
              <w:rPr>
                <w:sz w:val="20"/>
                <w:szCs w:val="20"/>
                <w:lang w:eastAsia="en-CA"/>
              </w:rPr>
              <w:t>67,800</w:t>
            </w:r>
          </w:p>
        </w:tc>
        <w:tc>
          <w:tcPr>
            <w:tcW w:w="428" w:type="pct"/>
            <w:shd w:val="clear" w:color="auto" w:fill="auto"/>
            <w:tcMar>
              <w:left w:w="72" w:type="dxa"/>
              <w:right w:w="72" w:type="dxa"/>
            </w:tcMar>
          </w:tcPr>
          <w:p w14:paraId="5130280C" w14:textId="6DA7BA0C" w:rsidR="00067D5D" w:rsidRPr="00624BF1" w:rsidRDefault="00067D5D" w:rsidP="00803555">
            <w:pPr>
              <w:jc w:val="right"/>
              <w:rPr>
                <w:b/>
                <w:bCs/>
                <w:sz w:val="20"/>
                <w:szCs w:val="20"/>
                <w:lang w:eastAsia="en-CA"/>
              </w:rPr>
            </w:pPr>
            <w:r w:rsidRPr="00624BF1">
              <w:rPr>
                <w:b/>
                <w:bCs/>
                <w:sz w:val="20"/>
                <w:szCs w:val="20"/>
                <w:lang w:eastAsia="en-CA"/>
              </w:rPr>
              <w:t>766,490</w:t>
            </w:r>
          </w:p>
        </w:tc>
      </w:tr>
      <w:tr w:rsidR="00067D5D" w:rsidRPr="00624BF1" w14:paraId="1580E8D0" w14:textId="77777777" w:rsidTr="00803555">
        <w:trPr>
          <w:trHeight w:val="53"/>
          <w:jc w:val="center"/>
        </w:trPr>
        <w:tc>
          <w:tcPr>
            <w:tcW w:w="327" w:type="pct"/>
            <w:shd w:val="clear" w:color="auto" w:fill="auto"/>
            <w:tcMar>
              <w:left w:w="72" w:type="dxa"/>
              <w:right w:w="72" w:type="dxa"/>
            </w:tcMar>
            <w:hideMark/>
          </w:tcPr>
          <w:p w14:paraId="406DABAF" w14:textId="77777777" w:rsidR="00067D5D" w:rsidRPr="00624BF1" w:rsidRDefault="00067D5D" w:rsidP="00803555">
            <w:pPr>
              <w:jc w:val="left"/>
              <w:rPr>
                <w:sz w:val="20"/>
                <w:szCs w:val="20"/>
                <w:lang w:eastAsia="en-CA"/>
              </w:rPr>
            </w:pPr>
            <w:r w:rsidRPr="00624BF1">
              <w:rPr>
                <w:sz w:val="20"/>
                <w:szCs w:val="20"/>
                <w:lang w:eastAsia="en-CA"/>
              </w:rPr>
              <w:t>4.1.1</w:t>
            </w:r>
          </w:p>
        </w:tc>
        <w:tc>
          <w:tcPr>
            <w:tcW w:w="4245" w:type="pct"/>
            <w:gridSpan w:val="8"/>
            <w:shd w:val="clear" w:color="auto" w:fill="auto"/>
            <w:tcMar>
              <w:left w:w="72" w:type="dxa"/>
              <w:right w:w="72" w:type="dxa"/>
            </w:tcMar>
            <w:hideMark/>
          </w:tcPr>
          <w:p w14:paraId="4A60217B" w14:textId="77777777" w:rsidR="00067D5D" w:rsidRPr="00624BF1" w:rsidRDefault="00067D5D" w:rsidP="00803555">
            <w:pPr>
              <w:jc w:val="left"/>
              <w:rPr>
                <w:sz w:val="20"/>
                <w:szCs w:val="20"/>
                <w:lang w:eastAsia="en-CA"/>
              </w:rPr>
            </w:pPr>
            <w:r w:rsidRPr="00624BF1">
              <w:rPr>
                <w:sz w:val="20"/>
                <w:szCs w:val="20"/>
                <w:lang w:eastAsia="en-CA"/>
              </w:rPr>
              <w:t>Total phase-out of HCFC-22 agreed to be achieved under this Agreement (ODP tonnes)</w:t>
            </w:r>
          </w:p>
        </w:tc>
        <w:tc>
          <w:tcPr>
            <w:tcW w:w="428" w:type="pct"/>
            <w:shd w:val="clear" w:color="auto" w:fill="auto"/>
            <w:tcMar>
              <w:left w:w="72" w:type="dxa"/>
              <w:right w:w="72" w:type="dxa"/>
            </w:tcMar>
          </w:tcPr>
          <w:p w14:paraId="64F13B68" w14:textId="77777777" w:rsidR="00067D5D" w:rsidRPr="00624BF1" w:rsidRDefault="00067D5D" w:rsidP="00803555">
            <w:pPr>
              <w:jc w:val="right"/>
              <w:rPr>
                <w:sz w:val="20"/>
                <w:szCs w:val="20"/>
                <w:lang w:eastAsia="en-CA"/>
              </w:rPr>
            </w:pPr>
            <w:r w:rsidRPr="00624BF1">
              <w:rPr>
                <w:sz w:val="20"/>
                <w:szCs w:val="20"/>
                <w:lang w:eastAsia="en-CA"/>
              </w:rPr>
              <w:t>3.25</w:t>
            </w:r>
          </w:p>
        </w:tc>
      </w:tr>
      <w:tr w:rsidR="00067D5D" w:rsidRPr="00624BF1" w14:paraId="18EE71B1" w14:textId="77777777" w:rsidTr="00803555">
        <w:trPr>
          <w:trHeight w:val="116"/>
          <w:jc w:val="center"/>
        </w:trPr>
        <w:tc>
          <w:tcPr>
            <w:tcW w:w="327" w:type="pct"/>
            <w:shd w:val="clear" w:color="auto" w:fill="auto"/>
            <w:tcMar>
              <w:left w:w="72" w:type="dxa"/>
              <w:right w:w="72" w:type="dxa"/>
            </w:tcMar>
            <w:hideMark/>
          </w:tcPr>
          <w:p w14:paraId="0D7039D9" w14:textId="77777777" w:rsidR="00067D5D" w:rsidRPr="00624BF1" w:rsidRDefault="00067D5D" w:rsidP="00803555">
            <w:pPr>
              <w:jc w:val="left"/>
              <w:rPr>
                <w:sz w:val="20"/>
                <w:szCs w:val="20"/>
                <w:lang w:eastAsia="en-CA"/>
              </w:rPr>
            </w:pPr>
            <w:r w:rsidRPr="00624BF1">
              <w:rPr>
                <w:sz w:val="20"/>
                <w:szCs w:val="20"/>
                <w:lang w:eastAsia="en-CA"/>
              </w:rPr>
              <w:t>4.1.2</w:t>
            </w:r>
          </w:p>
        </w:tc>
        <w:tc>
          <w:tcPr>
            <w:tcW w:w="4245" w:type="pct"/>
            <w:gridSpan w:val="8"/>
            <w:shd w:val="clear" w:color="auto" w:fill="auto"/>
            <w:tcMar>
              <w:left w:w="72" w:type="dxa"/>
              <w:right w:w="72" w:type="dxa"/>
            </w:tcMar>
            <w:hideMark/>
          </w:tcPr>
          <w:p w14:paraId="2567FBD9" w14:textId="77777777" w:rsidR="00067D5D" w:rsidRPr="00624BF1" w:rsidRDefault="00067D5D" w:rsidP="00803555">
            <w:pPr>
              <w:jc w:val="left"/>
              <w:rPr>
                <w:sz w:val="20"/>
                <w:szCs w:val="20"/>
                <w:lang w:eastAsia="en-CA"/>
              </w:rPr>
            </w:pPr>
            <w:r w:rsidRPr="00624BF1">
              <w:rPr>
                <w:sz w:val="20"/>
                <w:szCs w:val="20"/>
                <w:lang w:eastAsia="en-CA"/>
              </w:rPr>
              <w:t>Phase-out of HCFC-22 to be achieved in the previous stage (ODP tonnes)</w:t>
            </w:r>
          </w:p>
        </w:tc>
        <w:tc>
          <w:tcPr>
            <w:tcW w:w="428" w:type="pct"/>
            <w:shd w:val="clear" w:color="auto" w:fill="auto"/>
            <w:tcMar>
              <w:left w:w="72" w:type="dxa"/>
              <w:right w:w="72" w:type="dxa"/>
            </w:tcMar>
          </w:tcPr>
          <w:p w14:paraId="21356849" w14:textId="77777777" w:rsidR="00067D5D" w:rsidRPr="00624BF1" w:rsidRDefault="00067D5D" w:rsidP="00803555">
            <w:pPr>
              <w:jc w:val="right"/>
              <w:rPr>
                <w:sz w:val="20"/>
                <w:szCs w:val="20"/>
                <w:lang w:eastAsia="en-CA"/>
              </w:rPr>
            </w:pPr>
            <w:r w:rsidRPr="00624BF1">
              <w:rPr>
                <w:sz w:val="20"/>
                <w:szCs w:val="20"/>
                <w:lang w:eastAsia="en-CA"/>
              </w:rPr>
              <w:t>1.75</w:t>
            </w:r>
          </w:p>
        </w:tc>
      </w:tr>
      <w:tr w:rsidR="00067D5D" w:rsidRPr="00624BF1" w14:paraId="478E02ED" w14:textId="77777777" w:rsidTr="00803555">
        <w:trPr>
          <w:trHeight w:val="98"/>
          <w:jc w:val="center"/>
        </w:trPr>
        <w:tc>
          <w:tcPr>
            <w:tcW w:w="327" w:type="pct"/>
            <w:shd w:val="clear" w:color="auto" w:fill="auto"/>
            <w:tcMar>
              <w:left w:w="72" w:type="dxa"/>
              <w:right w:w="72" w:type="dxa"/>
            </w:tcMar>
            <w:hideMark/>
          </w:tcPr>
          <w:p w14:paraId="0E8C5D7C" w14:textId="77777777" w:rsidR="00067D5D" w:rsidRPr="00624BF1" w:rsidRDefault="00067D5D" w:rsidP="00803555">
            <w:pPr>
              <w:jc w:val="left"/>
              <w:rPr>
                <w:sz w:val="20"/>
                <w:szCs w:val="20"/>
                <w:lang w:eastAsia="en-CA"/>
              </w:rPr>
            </w:pPr>
            <w:r w:rsidRPr="00624BF1">
              <w:rPr>
                <w:sz w:val="20"/>
                <w:szCs w:val="20"/>
                <w:lang w:eastAsia="en-CA"/>
              </w:rPr>
              <w:t>4.1.3</w:t>
            </w:r>
          </w:p>
        </w:tc>
        <w:tc>
          <w:tcPr>
            <w:tcW w:w="4245" w:type="pct"/>
            <w:gridSpan w:val="8"/>
            <w:shd w:val="clear" w:color="auto" w:fill="auto"/>
            <w:tcMar>
              <w:left w:w="72" w:type="dxa"/>
              <w:right w:w="72" w:type="dxa"/>
            </w:tcMar>
            <w:hideMark/>
          </w:tcPr>
          <w:p w14:paraId="39EB0AC8" w14:textId="77777777" w:rsidR="00067D5D" w:rsidRPr="00624BF1" w:rsidRDefault="00067D5D" w:rsidP="00803555">
            <w:pPr>
              <w:jc w:val="left"/>
              <w:rPr>
                <w:sz w:val="20"/>
                <w:szCs w:val="20"/>
                <w:lang w:eastAsia="en-CA"/>
              </w:rPr>
            </w:pPr>
            <w:r w:rsidRPr="00624BF1">
              <w:rPr>
                <w:sz w:val="20"/>
                <w:szCs w:val="20"/>
                <w:lang w:eastAsia="en-CA"/>
              </w:rPr>
              <w:t>Remaining eligible consumption for HCFC-22 (ODP tonnes)</w:t>
            </w:r>
          </w:p>
        </w:tc>
        <w:tc>
          <w:tcPr>
            <w:tcW w:w="428" w:type="pct"/>
            <w:shd w:val="clear" w:color="auto" w:fill="auto"/>
            <w:tcMar>
              <w:left w:w="72" w:type="dxa"/>
              <w:right w:w="72" w:type="dxa"/>
            </w:tcMar>
          </w:tcPr>
          <w:p w14:paraId="09095EFF" w14:textId="77777777" w:rsidR="00067D5D" w:rsidRPr="00624BF1" w:rsidRDefault="00067D5D" w:rsidP="00803555">
            <w:pPr>
              <w:jc w:val="right"/>
              <w:rPr>
                <w:sz w:val="20"/>
                <w:szCs w:val="20"/>
                <w:lang w:eastAsia="en-CA"/>
              </w:rPr>
            </w:pPr>
            <w:r w:rsidRPr="00624BF1">
              <w:rPr>
                <w:sz w:val="20"/>
                <w:szCs w:val="20"/>
                <w:lang w:eastAsia="en-CA"/>
              </w:rPr>
              <w:t>0.00</w:t>
            </w:r>
          </w:p>
        </w:tc>
      </w:tr>
    </w:tbl>
    <w:p w14:paraId="2E1310F8" w14:textId="77777777" w:rsidR="00067D5D" w:rsidRPr="008C0014" w:rsidRDefault="00067D5D" w:rsidP="00067D5D">
      <w:pPr>
        <w:pStyle w:val="Heading1"/>
        <w:numPr>
          <w:ilvl w:val="0"/>
          <w:numId w:val="0"/>
        </w:numPr>
        <w:rPr>
          <w:sz w:val="19"/>
          <w:szCs w:val="19"/>
        </w:rPr>
      </w:pPr>
      <w:r w:rsidRPr="00624BF1">
        <w:rPr>
          <w:sz w:val="19"/>
          <w:szCs w:val="19"/>
        </w:rPr>
        <w:t>*Date of completion of stage I as per stage I Agreement: 31 December 2021</w:t>
      </w:r>
    </w:p>
    <w:p w14:paraId="148AB07D" w14:textId="77777777" w:rsidR="00A453C7" w:rsidRDefault="00A453C7" w:rsidP="00DB4666"/>
    <w:p w14:paraId="77BE99BC" w14:textId="77777777" w:rsidR="00A453C7" w:rsidRDefault="00A453C7" w:rsidP="00DB4666"/>
    <w:p w14:paraId="74D9C40B" w14:textId="77777777" w:rsidR="00A453C7" w:rsidRPr="0030636A" w:rsidRDefault="00A453C7" w:rsidP="00DB46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4666" w:rsidRPr="0030636A" w14:paraId="488C8ACA" w14:textId="77777777" w:rsidTr="00803555">
        <w:tc>
          <w:tcPr>
            <w:tcW w:w="1915" w:type="dxa"/>
          </w:tcPr>
          <w:p w14:paraId="4664E313" w14:textId="77777777" w:rsidR="00DB4666" w:rsidRPr="0030636A" w:rsidRDefault="00DB4666" w:rsidP="00803555"/>
        </w:tc>
        <w:tc>
          <w:tcPr>
            <w:tcW w:w="1915" w:type="dxa"/>
          </w:tcPr>
          <w:p w14:paraId="276818E2" w14:textId="77777777" w:rsidR="00DB4666" w:rsidRPr="0030636A" w:rsidRDefault="00DB4666" w:rsidP="00803555"/>
        </w:tc>
        <w:tc>
          <w:tcPr>
            <w:tcW w:w="1915" w:type="dxa"/>
            <w:tcBorders>
              <w:bottom w:val="single" w:sz="4" w:space="0" w:color="auto"/>
            </w:tcBorders>
          </w:tcPr>
          <w:p w14:paraId="5F8F6CCB" w14:textId="77777777" w:rsidR="00DB4666" w:rsidRPr="0030636A" w:rsidRDefault="00DB4666" w:rsidP="00803555"/>
        </w:tc>
        <w:tc>
          <w:tcPr>
            <w:tcW w:w="1915" w:type="dxa"/>
          </w:tcPr>
          <w:p w14:paraId="1C4D87A8" w14:textId="77777777" w:rsidR="00DB4666" w:rsidRPr="0030636A" w:rsidRDefault="00DB4666" w:rsidP="00803555"/>
        </w:tc>
        <w:tc>
          <w:tcPr>
            <w:tcW w:w="1916" w:type="dxa"/>
          </w:tcPr>
          <w:p w14:paraId="6559FEB0" w14:textId="77777777" w:rsidR="00DB4666" w:rsidRPr="0030636A" w:rsidRDefault="00DB4666" w:rsidP="00803555"/>
        </w:tc>
      </w:tr>
    </w:tbl>
    <w:p w14:paraId="52B553F4" w14:textId="77777777" w:rsidR="00DB4666" w:rsidRPr="0030636A" w:rsidRDefault="00DB4666" w:rsidP="00DB4666"/>
    <w:p w14:paraId="30989425" w14:textId="2D6E5AFD" w:rsidR="00EA598B" w:rsidRPr="009B0D30" w:rsidRDefault="00EA598B" w:rsidP="004316D4"/>
    <w:sectPr w:rsidR="00EA598B" w:rsidRPr="009B0D30" w:rsidSect="00AC70EE">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88491" w14:textId="77777777" w:rsidR="00AC70EE" w:rsidRDefault="00AC70EE" w:rsidP="004A504B">
      <w:r>
        <w:separator/>
      </w:r>
    </w:p>
  </w:endnote>
  <w:endnote w:type="continuationSeparator" w:id="0">
    <w:p w14:paraId="55F5DA4F" w14:textId="77777777" w:rsidR="00AC70EE" w:rsidRDefault="00AC70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1B45D" w14:textId="71557EC9" w:rsidR="00DB4666" w:rsidRPr="0033525D" w:rsidRDefault="00DB466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2D4E8" w14:textId="3A50357B" w:rsidR="00DB4666" w:rsidRPr="0033525D" w:rsidRDefault="00DB466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3944D" w14:textId="1F48A3BE" w:rsidR="00DB4666" w:rsidRDefault="00DB466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CCF90E" w14:textId="77777777" w:rsidR="00DB4666" w:rsidRDefault="00DB466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4D290016"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54BAC1D8" w14:textId="77777777" w:rsidR="00736BBF" w:rsidRDefault="00736BB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04A45605"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7CB8B859" w14:textId="77777777" w:rsidR="00736BBF" w:rsidRDefault="00736BB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9172301"/>
      <w:docPartObj>
        <w:docPartGallery w:val="Page Numbers (Bottom of Page)"/>
        <w:docPartUnique/>
      </w:docPartObj>
    </w:sdtPr>
    <w:sdtEndPr>
      <w:rPr>
        <w:noProof/>
      </w:rPr>
    </w:sdtEndPr>
    <w:sdtContent>
      <w:p w14:paraId="1B36A86C" w14:textId="2346085A" w:rsidR="008A479A" w:rsidRDefault="008A4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5B3889" w14:textId="77777777" w:rsidR="00AC70EE" w:rsidRDefault="00AC70EE" w:rsidP="004A504B">
      <w:r>
        <w:separator/>
      </w:r>
    </w:p>
  </w:footnote>
  <w:footnote w:type="continuationSeparator" w:id="0">
    <w:p w14:paraId="161FE1A8" w14:textId="77777777" w:rsidR="00AC70EE" w:rsidRDefault="00AC70EE" w:rsidP="004A504B">
      <w:r>
        <w:continuationSeparator/>
      </w:r>
    </w:p>
  </w:footnote>
  <w:footnote w:id="1">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60CF6F20" w14:textId="7EFAA42A" w:rsidR="00EA598B" w:rsidRPr="00FE3307" w:rsidRDefault="00EA598B" w:rsidP="00EA598B">
      <w:pPr>
        <w:pStyle w:val="FootnoteText"/>
      </w:pPr>
      <w:r w:rsidRPr="00FE3307">
        <w:rPr>
          <w:rStyle w:val="FootnoteReference"/>
        </w:rPr>
        <w:footnoteRef/>
      </w:r>
      <w:r w:rsidRPr="00FE3307">
        <w:t xml:space="preserve"> </w:t>
      </w:r>
      <w:r w:rsidR="00097DC4">
        <w:rPr>
          <w:rStyle w:val="normaltextrun"/>
          <w:color w:val="000000"/>
          <w:shd w:val="clear" w:color="auto" w:fill="FFFFFF"/>
        </w:rPr>
        <w:t>As per the letter of 22 March 2024 from the Zambia Environmental Management Agency (ZEMA) to the Secretariat.</w:t>
      </w:r>
      <w:r w:rsidR="00097DC4">
        <w:rPr>
          <w:rStyle w:val="eop"/>
          <w:color w:val="000000"/>
          <w:shd w:val="clear" w:color="auto" w:fill="FFFFFF"/>
        </w:rPr>
        <w:t> </w:t>
      </w:r>
    </w:p>
  </w:footnote>
  <w:footnote w:id="3">
    <w:p w14:paraId="3DDB302F" w14:textId="77777777" w:rsidR="006E4B01" w:rsidRPr="00526E90" w:rsidRDefault="006E4B01" w:rsidP="006E4B01">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4377226B" w14:textId="72318E66" w:rsidR="00582168" w:rsidRDefault="00582168" w:rsidP="00582168">
      <w:pPr>
        <w:pStyle w:val="FootnoteText"/>
      </w:pPr>
      <w:r>
        <w:rPr>
          <w:rStyle w:val="FootnoteReference"/>
        </w:rPr>
        <w:footnoteRef/>
      </w:r>
      <w:r>
        <w:t xml:space="preserve"> Tube cutters, deburring tool (2), flare and swag kit, brazing handle with igniter, tube benders, </w:t>
      </w:r>
      <w:r w:rsidR="00460857">
        <w:t xml:space="preserve">open, pipe and socket </w:t>
      </w:r>
      <w:r>
        <w:t>wrench</w:t>
      </w:r>
      <w:r w:rsidR="00460857">
        <w:t xml:space="preserve"> sets</w:t>
      </w:r>
      <w:r>
        <w:t>, screw</w:t>
      </w:r>
      <w:r w:rsidR="00460857">
        <w:t>dr</w:t>
      </w:r>
      <w:r>
        <w:t>iver</w:t>
      </w:r>
      <w:r w:rsidR="00460857">
        <w:t>s</w:t>
      </w:r>
      <w:r>
        <w:t xml:space="preserve">, allen keys, </w:t>
      </w:r>
      <w:r w:rsidR="00460857">
        <w:t>p</w:t>
      </w:r>
      <w:r>
        <w:t>liers</w:t>
      </w:r>
      <w:r w:rsidR="00460857">
        <w:t>, flat spanner set, ste</w:t>
      </w:r>
      <w:r>
        <w:t>el file set</w:t>
      </w:r>
      <w:r w:rsidR="00460857">
        <w:t>s</w:t>
      </w:r>
      <w:r>
        <w:t xml:space="preserve"> (4)</w:t>
      </w:r>
      <w:r w:rsidR="00460857">
        <w:t>, and a power drill.</w:t>
      </w:r>
      <w:r>
        <w:tab/>
      </w:r>
    </w:p>
  </w:footnote>
  <w:footnote w:id="5">
    <w:p w14:paraId="5330EF98" w14:textId="0CA1FC10" w:rsidR="009D7357" w:rsidRDefault="009D7357">
      <w:pPr>
        <w:pStyle w:val="FootnoteText"/>
      </w:pPr>
      <w:r>
        <w:rPr>
          <w:rStyle w:val="FootnoteReference"/>
        </w:rPr>
        <w:footnoteRef/>
      </w:r>
      <w:r>
        <w:t xml:space="preserve"> Refrigerant identifiers that can detect </w:t>
      </w:r>
      <w:r w:rsidRPr="009D7357">
        <w:t>HCFC-22, R-134, R-600, R-410 and R400</w:t>
      </w:r>
      <w:r>
        <w:t>.</w:t>
      </w:r>
    </w:p>
  </w:footnote>
  <w:footnote w:id="6">
    <w:p w14:paraId="224BE067" w14:textId="1CED03B3" w:rsidR="00635EF5" w:rsidRPr="00635EF5" w:rsidRDefault="00635EF5">
      <w:pPr>
        <w:pStyle w:val="FootnoteText"/>
      </w:pPr>
      <w:r>
        <w:rPr>
          <w:rStyle w:val="FootnoteReference"/>
        </w:rPr>
        <w:footnoteRef/>
      </w:r>
      <w:r>
        <w:t xml:space="preserve"> Automated System for Customs Data</w:t>
      </w:r>
    </w:p>
  </w:footnote>
  <w:footnote w:id="7">
    <w:p w14:paraId="52516775" w14:textId="77777777" w:rsidR="00937FE6" w:rsidRDefault="00937FE6" w:rsidP="00937FE6">
      <w:pPr>
        <w:pStyle w:val="FootnoteText"/>
      </w:pPr>
      <w:r>
        <w:rPr>
          <w:rStyle w:val="FootnoteReference"/>
        </w:rPr>
        <w:footnoteRef/>
      </w:r>
      <w:r>
        <w:t xml:space="preserve"> </w:t>
      </w:r>
      <w:r w:rsidRPr="00937FE6">
        <w:t>https://united4efficiency.org/harmonized-regional-meps-for-cooling-products-approved-for-sadc-region/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2990D" w14:textId="16CBB167" w:rsidR="00DB4666" w:rsidRPr="0033525D" w:rsidRDefault="00000000">
    <w:fldSimple w:instr=" DOCPROPERTY &quot;Document number&quot;  \* MERGEFORMAT ">
      <w:r w:rsidR="008A479A">
        <w:t>UNEP/OzL.Pro/ExCom/94/57</w:t>
      </w:r>
    </w:fldSimple>
  </w:p>
  <w:p w14:paraId="0E96404C" w14:textId="77777777" w:rsidR="00DB4666" w:rsidRPr="0033525D" w:rsidRDefault="00DB4666"/>
  <w:p w14:paraId="352D5C68" w14:textId="77777777" w:rsidR="00DB4666" w:rsidRPr="0033525D" w:rsidRDefault="00DB46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A8963" w14:textId="7C1AF579" w:rsidR="00DB4666" w:rsidRPr="0033525D" w:rsidRDefault="00000000">
    <w:pPr>
      <w:jc w:val="right"/>
    </w:pPr>
    <w:fldSimple w:instr=" DOCPROPERTY &quot;Document number&quot;  \* MERGEFORMAT ">
      <w:r w:rsidR="008A479A">
        <w:t>UNEP/OzL.Pro/ExCom/94/57</w:t>
      </w:r>
    </w:fldSimple>
  </w:p>
  <w:p w14:paraId="05655D6E" w14:textId="77777777" w:rsidR="00DB4666" w:rsidRPr="0033525D" w:rsidRDefault="00DB4666"/>
  <w:p w14:paraId="1CBDFCDC" w14:textId="77777777" w:rsidR="00DB4666" w:rsidRPr="0033525D" w:rsidRDefault="00DB4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19103EDF" w:rsidR="00DC6A10" w:rsidRPr="0033525D" w:rsidRDefault="00000000">
    <w:fldSimple w:instr=" DOCPROPERTY &quot;Document number&quot;  \* MERGEFORMAT ">
      <w:r w:rsidR="00AC5DC0">
        <w:t>UNEP/OzL.Pro/ExCom/94/</w:t>
      </w:r>
      <w:r w:rsidR="0004060F">
        <w:t>57</w:t>
      </w:r>
    </w:fldSimple>
  </w:p>
  <w:p w14:paraId="5C3022B5" w14:textId="77777777" w:rsidR="00DC6A10" w:rsidRPr="0033525D" w:rsidRDefault="00DC6A10"/>
  <w:p w14:paraId="3DB06D38"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188B32F7" w:rsidR="00DC6A10" w:rsidRPr="0033525D" w:rsidRDefault="00000000">
    <w:pPr>
      <w:jc w:val="right"/>
    </w:pPr>
    <w:fldSimple w:instr=" DOCPROPERTY &quot;Document number&quot;  \* MERGEFORMAT ">
      <w:r w:rsidR="00AC5DC0">
        <w:t>UNEP/OzL.Pro/ExCom/94/</w:t>
      </w:r>
      <w:r w:rsidR="0004060F">
        <w:t>57</w:t>
      </w:r>
    </w:fldSimple>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p w14:paraId="4E153B13" w14:textId="77777777" w:rsidR="00736BBF" w:rsidRDefault="00736B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9C7C2" w14:textId="3E488598" w:rsidR="00DB4666" w:rsidRDefault="00000000" w:rsidP="00DB4666">
    <w:pPr>
      <w:jc w:val="right"/>
    </w:pPr>
    <w:fldSimple w:instr=" DOCPROPERTY &quot;Document number&quot;  \* MERGEFORMAT ">
      <w:r w:rsidR="008A479A">
        <w:t>UNEP/OzL.Pro/ExCom/94/57</w:t>
      </w:r>
    </w:fldSimple>
  </w:p>
  <w:p w14:paraId="13CC0FAA" w14:textId="21BFB615" w:rsidR="00DB4666" w:rsidRDefault="00DB4666" w:rsidP="00DB4666">
    <w:pPr>
      <w:jc w:val="right"/>
    </w:pPr>
    <w:r>
      <w:t>Annex I</w:t>
    </w:r>
  </w:p>
  <w:p w14:paraId="3449525F" w14:textId="77777777" w:rsidR="008A479A" w:rsidRPr="0033525D" w:rsidRDefault="008A479A" w:rsidP="00DB4666">
    <w:pPr>
      <w:jc w:val="right"/>
    </w:pPr>
  </w:p>
  <w:p w14:paraId="314DB926" w14:textId="3A0D966B" w:rsidR="0004060F" w:rsidRDefault="000406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5C0ED3A"/>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tabs>
          <w:tab w:val="num" w:pos="0"/>
        </w:tabs>
        <w:ind w:left="1440" w:hanging="720"/>
      </w:pPr>
      <w:rPr>
        <w:color w:val="auto"/>
        <w:sz w:val="22"/>
        <w:szCs w:val="22"/>
      </w:r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3751882"/>
    <w:multiLevelType w:val="hybridMultilevel"/>
    <w:tmpl w:val="BB681424"/>
    <w:lvl w:ilvl="0" w:tplc="1A96719A">
      <w:start w:val="1"/>
      <w:numFmt w:val="decimal"/>
      <w:lvlText w:val="%1."/>
      <w:lvlJc w:val="left"/>
      <w:pPr>
        <w:ind w:left="720" w:hanging="360"/>
      </w:pPr>
    </w:lvl>
    <w:lvl w:ilvl="1" w:tplc="B6545C10">
      <w:start w:val="1"/>
      <w:numFmt w:val="decimal"/>
      <w:lvlText w:val="%2."/>
      <w:lvlJc w:val="left"/>
      <w:pPr>
        <w:ind w:left="720" w:hanging="360"/>
      </w:pPr>
    </w:lvl>
    <w:lvl w:ilvl="2" w:tplc="2A3462B6">
      <w:start w:val="1"/>
      <w:numFmt w:val="decimal"/>
      <w:lvlText w:val="%3."/>
      <w:lvlJc w:val="left"/>
      <w:pPr>
        <w:ind w:left="720" w:hanging="360"/>
      </w:pPr>
    </w:lvl>
    <w:lvl w:ilvl="3" w:tplc="59CA212C">
      <w:start w:val="1"/>
      <w:numFmt w:val="decimal"/>
      <w:lvlText w:val="%4."/>
      <w:lvlJc w:val="left"/>
      <w:pPr>
        <w:ind w:left="720" w:hanging="360"/>
      </w:pPr>
    </w:lvl>
    <w:lvl w:ilvl="4" w:tplc="07A22844">
      <w:start w:val="1"/>
      <w:numFmt w:val="decimal"/>
      <w:lvlText w:val="%5."/>
      <w:lvlJc w:val="left"/>
      <w:pPr>
        <w:ind w:left="720" w:hanging="360"/>
      </w:pPr>
    </w:lvl>
    <w:lvl w:ilvl="5" w:tplc="059C852A">
      <w:start w:val="1"/>
      <w:numFmt w:val="decimal"/>
      <w:lvlText w:val="%6."/>
      <w:lvlJc w:val="left"/>
      <w:pPr>
        <w:ind w:left="720" w:hanging="360"/>
      </w:pPr>
    </w:lvl>
    <w:lvl w:ilvl="6" w:tplc="3D7AE1A0">
      <w:start w:val="1"/>
      <w:numFmt w:val="decimal"/>
      <w:lvlText w:val="%7."/>
      <w:lvlJc w:val="left"/>
      <w:pPr>
        <w:ind w:left="720" w:hanging="360"/>
      </w:pPr>
    </w:lvl>
    <w:lvl w:ilvl="7" w:tplc="6B8A21B0">
      <w:start w:val="1"/>
      <w:numFmt w:val="decimal"/>
      <w:lvlText w:val="%8."/>
      <w:lvlJc w:val="left"/>
      <w:pPr>
        <w:ind w:left="720" w:hanging="360"/>
      </w:pPr>
    </w:lvl>
    <w:lvl w:ilvl="8" w:tplc="D3F05088">
      <w:start w:val="1"/>
      <w:numFmt w:val="decimal"/>
      <w:lvlText w:val="%9."/>
      <w:lvlJc w:val="left"/>
      <w:pPr>
        <w:ind w:left="720" w:hanging="360"/>
      </w:pPr>
    </w:lvl>
  </w:abstractNum>
  <w:abstractNum w:abstractNumId="2" w15:restartNumberingAfterBreak="0">
    <w:nsid w:val="21EC1AD1"/>
    <w:multiLevelType w:val="multilevel"/>
    <w:tmpl w:val="3F5054B8"/>
    <w:lvl w:ilvl="0">
      <w:start w:val="1"/>
      <w:numFmt w:val="bullet"/>
      <w:lvlText w:val=""/>
      <w:lvlJc w:val="left"/>
      <w:pPr>
        <w:tabs>
          <w:tab w:val="num" w:pos="0"/>
        </w:tabs>
        <w:ind w:left="0" w:firstLine="0"/>
      </w:pPr>
      <w:rPr>
        <w:rFonts w:ascii="Symbol" w:hAnsi="Symbol" w:hint="default"/>
        <w:i w:val="0"/>
        <w:iCs/>
      </w:rPr>
    </w:lvl>
    <w:lvl w:ilvl="1">
      <w:start w:val="1"/>
      <w:numFmt w:val="lowerLetter"/>
      <w:lvlText w:val="(%2)"/>
      <w:lvlJc w:val="left"/>
      <w:pPr>
        <w:tabs>
          <w:tab w:val="num" w:pos="0"/>
        </w:tabs>
        <w:ind w:left="1440" w:hanging="720"/>
      </w:pPr>
      <w:rPr>
        <w:sz w:val="22"/>
        <w:szCs w:val="22"/>
      </w:rPr>
    </w:lvl>
    <w:lvl w:ilvl="2">
      <w:start w:val="1"/>
      <w:numFmt w:val="lowerLetter"/>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7BD2B73"/>
    <w:multiLevelType w:val="hybridMultilevel"/>
    <w:tmpl w:val="1D14C9FC"/>
    <w:lvl w:ilvl="0" w:tplc="77DCCF22">
      <w:start w:val="1"/>
      <w:numFmt w:val="decimal"/>
      <w:lvlText w:val="%1."/>
      <w:lvlJc w:val="left"/>
      <w:pPr>
        <w:ind w:left="720" w:hanging="360"/>
      </w:pPr>
    </w:lvl>
    <w:lvl w:ilvl="1" w:tplc="D7A217B6">
      <w:start w:val="1"/>
      <w:numFmt w:val="decimal"/>
      <w:lvlText w:val="%2."/>
      <w:lvlJc w:val="left"/>
      <w:pPr>
        <w:ind w:left="720" w:hanging="360"/>
      </w:pPr>
    </w:lvl>
    <w:lvl w:ilvl="2" w:tplc="09D0E200">
      <w:start w:val="1"/>
      <w:numFmt w:val="decimal"/>
      <w:lvlText w:val="%3."/>
      <w:lvlJc w:val="left"/>
      <w:pPr>
        <w:ind w:left="720" w:hanging="360"/>
      </w:pPr>
    </w:lvl>
    <w:lvl w:ilvl="3" w:tplc="D4FEAF2C">
      <w:start w:val="1"/>
      <w:numFmt w:val="decimal"/>
      <w:lvlText w:val="%4."/>
      <w:lvlJc w:val="left"/>
      <w:pPr>
        <w:ind w:left="720" w:hanging="360"/>
      </w:pPr>
    </w:lvl>
    <w:lvl w:ilvl="4" w:tplc="A74CB726">
      <w:start w:val="1"/>
      <w:numFmt w:val="decimal"/>
      <w:lvlText w:val="%5."/>
      <w:lvlJc w:val="left"/>
      <w:pPr>
        <w:ind w:left="720" w:hanging="360"/>
      </w:pPr>
    </w:lvl>
    <w:lvl w:ilvl="5" w:tplc="CDD01A3A">
      <w:start w:val="1"/>
      <w:numFmt w:val="decimal"/>
      <w:lvlText w:val="%6."/>
      <w:lvlJc w:val="left"/>
      <w:pPr>
        <w:ind w:left="720" w:hanging="360"/>
      </w:pPr>
    </w:lvl>
    <w:lvl w:ilvl="6" w:tplc="6F441366">
      <w:start w:val="1"/>
      <w:numFmt w:val="decimal"/>
      <w:lvlText w:val="%7."/>
      <w:lvlJc w:val="left"/>
      <w:pPr>
        <w:ind w:left="720" w:hanging="360"/>
      </w:pPr>
    </w:lvl>
    <w:lvl w:ilvl="7" w:tplc="A7F26B7C">
      <w:start w:val="1"/>
      <w:numFmt w:val="decimal"/>
      <w:lvlText w:val="%8."/>
      <w:lvlJc w:val="left"/>
      <w:pPr>
        <w:ind w:left="720" w:hanging="360"/>
      </w:pPr>
    </w:lvl>
    <w:lvl w:ilvl="8" w:tplc="D408DBB2">
      <w:start w:val="1"/>
      <w:numFmt w:val="decimal"/>
      <w:lvlText w:val="%9."/>
      <w:lvlJc w:val="left"/>
      <w:pPr>
        <w:ind w:left="720" w:hanging="36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0F24D47"/>
    <w:multiLevelType w:val="hybridMultilevel"/>
    <w:tmpl w:val="BC14C406"/>
    <w:lvl w:ilvl="0" w:tplc="900A5B00">
      <w:start w:val="1"/>
      <w:numFmt w:val="decimal"/>
      <w:lvlText w:val="%1."/>
      <w:lvlJc w:val="left"/>
      <w:pPr>
        <w:ind w:left="720" w:hanging="360"/>
      </w:pPr>
    </w:lvl>
    <w:lvl w:ilvl="1" w:tplc="9940B55A">
      <w:start w:val="1"/>
      <w:numFmt w:val="decimal"/>
      <w:lvlText w:val="%2."/>
      <w:lvlJc w:val="left"/>
      <w:pPr>
        <w:ind w:left="720" w:hanging="360"/>
      </w:pPr>
    </w:lvl>
    <w:lvl w:ilvl="2" w:tplc="C45A5624">
      <w:start w:val="1"/>
      <w:numFmt w:val="decimal"/>
      <w:lvlText w:val="%3."/>
      <w:lvlJc w:val="left"/>
      <w:pPr>
        <w:ind w:left="720" w:hanging="360"/>
      </w:pPr>
    </w:lvl>
    <w:lvl w:ilvl="3" w:tplc="2F206E6A">
      <w:start w:val="1"/>
      <w:numFmt w:val="decimal"/>
      <w:lvlText w:val="%4."/>
      <w:lvlJc w:val="left"/>
      <w:pPr>
        <w:ind w:left="720" w:hanging="360"/>
      </w:pPr>
    </w:lvl>
    <w:lvl w:ilvl="4" w:tplc="7B9A3B00">
      <w:start w:val="1"/>
      <w:numFmt w:val="decimal"/>
      <w:lvlText w:val="%5."/>
      <w:lvlJc w:val="left"/>
      <w:pPr>
        <w:ind w:left="720" w:hanging="360"/>
      </w:pPr>
    </w:lvl>
    <w:lvl w:ilvl="5" w:tplc="F33ABE3A">
      <w:start w:val="1"/>
      <w:numFmt w:val="decimal"/>
      <w:lvlText w:val="%6."/>
      <w:lvlJc w:val="left"/>
      <w:pPr>
        <w:ind w:left="720" w:hanging="360"/>
      </w:pPr>
    </w:lvl>
    <w:lvl w:ilvl="6" w:tplc="5A087424">
      <w:start w:val="1"/>
      <w:numFmt w:val="decimal"/>
      <w:lvlText w:val="%7."/>
      <w:lvlJc w:val="left"/>
      <w:pPr>
        <w:ind w:left="720" w:hanging="360"/>
      </w:pPr>
    </w:lvl>
    <w:lvl w:ilvl="7" w:tplc="12B89DF8">
      <w:start w:val="1"/>
      <w:numFmt w:val="decimal"/>
      <w:lvlText w:val="%8."/>
      <w:lvlJc w:val="left"/>
      <w:pPr>
        <w:ind w:left="720" w:hanging="360"/>
      </w:pPr>
    </w:lvl>
    <w:lvl w:ilvl="8" w:tplc="BE229534">
      <w:start w:val="1"/>
      <w:numFmt w:val="decimal"/>
      <w:lvlText w:val="%9."/>
      <w:lvlJc w:val="left"/>
      <w:pPr>
        <w:ind w:left="720" w:hanging="36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7"/>
  </w:num>
  <w:num w:numId="7" w16cid:durableId="559828470">
    <w:abstractNumId w:val="8"/>
  </w:num>
  <w:num w:numId="8" w16cid:durableId="1488010068">
    <w:abstractNumId w:val="10"/>
  </w:num>
  <w:num w:numId="9" w16cid:durableId="444007775">
    <w:abstractNumId w:val="5"/>
  </w:num>
  <w:num w:numId="10" w16cid:durableId="1051735893">
    <w:abstractNumId w:val="9"/>
  </w:num>
  <w:num w:numId="11" w16cid:durableId="2089619020">
    <w:abstractNumId w:val="0"/>
  </w:num>
  <w:num w:numId="12" w16cid:durableId="1496534438">
    <w:abstractNumId w:val="0"/>
  </w:num>
  <w:num w:numId="13" w16cid:durableId="1015619070">
    <w:abstractNumId w:val="6"/>
  </w:num>
  <w:num w:numId="14" w16cid:durableId="2099055890">
    <w:abstractNumId w:val="0"/>
  </w:num>
  <w:num w:numId="15" w16cid:durableId="1528760419">
    <w:abstractNumId w:val="0"/>
  </w:num>
  <w:num w:numId="16" w16cid:durableId="1299335637">
    <w:abstractNumId w:val="0"/>
  </w:num>
  <w:num w:numId="17" w16cid:durableId="1861889266">
    <w:abstractNumId w:val="0"/>
  </w:num>
  <w:num w:numId="18" w16cid:durableId="70155643">
    <w:abstractNumId w:val="2"/>
  </w:num>
  <w:num w:numId="19" w16cid:durableId="1143737462">
    <w:abstractNumId w:val="0"/>
  </w:num>
  <w:num w:numId="20" w16cid:durableId="913854136">
    <w:abstractNumId w:val="0"/>
  </w:num>
  <w:num w:numId="21" w16cid:durableId="1237324223">
    <w:abstractNumId w:val="0"/>
  </w:num>
  <w:num w:numId="22" w16cid:durableId="106700464">
    <w:abstractNumId w:val="0"/>
  </w:num>
  <w:num w:numId="23" w16cid:durableId="964894923">
    <w:abstractNumId w:val="0"/>
  </w:num>
  <w:num w:numId="24" w16cid:durableId="302275707">
    <w:abstractNumId w:val="0"/>
  </w:num>
  <w:num w:numId="25" w16cid:durableId="1218980329">
    <w:abstractNumId w:val="0"/>
  </w:num>
  <w:num w:numId="26" w16cid:durableId="562258004">
    <w:abstractNumId w:val="0"/>
  </w:num>
  <w:num w:numId="27" w16cid:durableId="1630279324">
    <w:abstractNumId w:val="1"/>
  </w:num>
  <w:num w:numId="28" w16cid:durableId="155727700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EF3"/>
    <w:rsid w:val="00000FED"/>
    <w:rsid w:val="0000347B"/>
    <w:rsid w:val="00004213"/>
    <w:rsid w:val="0000434E"/>
    <w:rsid w:val="00005DD8"/>
    <w:rsid w:val="00006BED"/>
    <w:rsid w:val="00012074"/>
    <w:rsid w:val="0001406A"/>
    <w:rsid w:val="0001571C"/>
    <w:rsid w:val="000206D8"/>
    <w:rsid w:val="000211A9"/>
    <w:rsid w:val="00021238"/>
    <w:rsid w:val="00022071"/>
    <w:rsid w:val="00023D5A"/>
    <w:rsid w:val="0002417C"/>
    <w:rsid w:val="00031260"/>
    <w:rsid w:val="00031F5C"/>
    <w:rsid w:val="0003606D"/>
    <w:rsid w:val="0003681A"/>
    <w:rsid w:val="00036ABF"/>
    <w:rsid w:val="000372B7"/>
    <w:rsid w:val="000374AD"/>
    <w:rsid w:val="0004060F"/>
    <w:rsid w:val="00044FE1"/>
    <w:rsid w:val="00045F24"/>
    <w:rsid w:val="00046146"/>
    <w:rsid w:val="0004724D"/>
    <w:rsid w:val="00050F6E"/>
    <w:rsid w:val="00051542"/>
    <w:rsid w:val="00054A62"/>
    <w:rsid w:val="000563D5"/>
    <w:rsid w:val="00061EC2"/>
    <w:rsid w:val="00063623"/>
    <w:rsid w:val="00066A1C"/>
    <w:rsid w:val="00066CE8"/>
    <w:rsid w:val="00067D5D"/>
    <w:rsid w:val="00070F65"/>
    <w:rsid w:val="00072A6B"/>
    <w:rsid w:val="00076843"/>
    <w:rsid w:val="00076C6A"/>
    <w:rsid w:val="00080ED0"/>
    <w:rsid w:val="00083EAC"/>
    <w:rsid w:val="00085A2D"/>
    <w:rsid w:val="00085B8F"/>
    <w:rsid w:val="00090481"/>
    <w:rsid w:val="00090598"/>
    <w:rsid w:val="000957C9"/>
    <w:rsid w:val="00096C33"/>
    <w:rsid w:val="0009733F"/>
    <w:rsid w:val="00097DC4"/>
    <w:rsid w:val="000A042C"/>
    <w:rsid w:val="000A3395"/>
    <w:rsid w:val="000A3691"/>
    <w:rsid w:val="000A3826"/>
    <w:rsid w:val="000A6091"/>
    <w:rsid w:val="000A6C26"/>
    <w:rsid w:val="000A782E"/>
    <w:rsid w:val="000B3127"/>
    <w:rsid w:val="000B36C8"/>
    <w:rsid w:val="000B69F4"/>
    <w:rsid w:val="000C28B6"/>
    <w:rsid w:val="000C6873"/>
    <w:rsid w:val="000D52A4"/>
    <w:rsid w:val="000D7006"/>
    <w:rsid w:val="000E07BC"/>
    <w:rsid w:val="000E1DB5"/>
    <w:rsid w:val="000E2E21"/>
    <w:rsid w:val="000E4E24"/>
    <w:rsid w:val="000F1CD4"/>
    <w:rsid w:val="000F4103"/>
    <w:rsid w:val="000F70A7"/>
    <w:rsid w:val="00101FD5"/>
    <w:rsid w:val="00107E0A"/>
    <w:rsid w:val="00113CCA"/>
    <w:rsid w:val="0012188E"/>
    <w:rsid w:val="00122A8C"/>
    <w:rsid w:val="00122D86"/>
    <w:rsid w:val="00122F25"/>
    <w:rsid w:val="001232CF"/>
    <w:rsid w:val="00126EEF"/>
    <w:rsid w:val="00130109"/>
    <w:rsid w:val="00131168"/>
    <w:rsid w:val="00135980"/>
    <w:rsid w:val="0013786F"/>
    <w:rsid w:val="00150E77"/>
    <w:rsid w:val="00156329"/>
    <w:rsid w:val="001607B4"/>
    <w:rsid w:val="00164719"/>
    <w:rsid w:val="00166FC4"/>
    <w:rsid w:val="001677AC"/>
    <w:rsid w:val="00174AA5"/>
    <w:rsid w:val="0017748C"/>
    <w:rsid w:val="001804EA"/>
    <w:rsid w:val="00181836"/>
    <w:rsid w:val="00181B32"/>
    <w:rsid w:val="0018228B"/>
    <w:rsid w:val="00183E32"/>
    <w:rsid w:val="00186741"/>
    <w:rsid w:val="00187017"/>
    <w:rsid w:val="00190A61"/>
    <w:rsid w:val="0019132A"/>
    <w:rsid w:val="0019370D"/>
    <w:rsid w:val="001955DB"/>
    <w:rsid w:val="00197179"/>
    <w:rsid w:val="001A0A8F"/>
    <w:rsid w:val="001A1BAD"/>
    <w:rsid w:val="001A2215"/>
    <w:rsid w:val="001A2FF8"/>
    <w:rsid w:val="001A3342"/>
    <w:rsid w:val="001A3E3D"/>
    <w:rsid w:val="001A6774"/>
    <w:rsid w:val="001A6DED"/>
    <w:rsid w:val="001A7049"/>
    <w:rsid w:val="001A7D59"/>
    <w:rsid w:val="001B1E40"/>
    <w:rsid w:val="001C0FEA"/>
    <w:rsid w:val="001C429D"/>
    <w:rsid w:val="001C49EF"/>
    <w:rsid w:val="001C5D84"/>
    <w:rsid w:val="001C66DB"/>
    <w:rsid w:val="001C75B0"/>
    <w:rsid w:val="001C764E"/>
    <w:rsid w:val="001C7FB2"/>
    <w:rsid w:val="001D0B23"/>
    <w:rsid w:val="001D2EEE"/>
    <w:rsid w:val="001D331D"/>
    <w:rsid w:val="001D721B"/>
    <w:rsid w:val="001D7B63"/>
    <w:rsid w:val="001E0C4C"/>
    <w:rsid w:val="001E1052"/>
    <w:rsid w:val="001E193A"/>
    <w:rsid w:val="001E21B1"/>
    <w:rsid w:val="001E2F02"/>
    <w:rsid w:val="001E2F93"/>
    <w:rsid w:val="001E4554"/>
    <w:rsid w:val="001E4946"/>
    <w:rsid w:val="001E4A14"/>
    <w:rsid w:val="001E61E5"/>
    <w:rsid w:val="001E76B0"/>
    <w:rsid w:val="001E76BB"/>
    <w:rsid w:val="001F2159"/>
    <w:rsid w:val="001F2584"/>
    <w:rsid w:val="001F4BB5"/>
    <w:rsid w:val="001F53FD"/>
    <w:rsid w:val="001F70B9"/>
    <w:rsid w:val="00201FD5"/>
    <w:rsid w:val="0020323E"/>
    <w:rsid w:val="002049CF"/>
    <w:rsid w:val="00207D32"/>
    <w:rsid w:val="00210B8B"/>
    <w:rsid w:val="00212B71"/>
    <w:rsid w:val="00213787"/>
    <w:rsid w:val="00214863"/>
    <w:rsid w:val="002156B4"/>
    <w:rsid w:val="002218AB"/>
    <w:rsid w:val="00224E0A"/>
    <w:rsid w:val="00224FCD"/>
    <w:rsid w:val="00226A4C"/>
    <w:rsid w:val="00237119"/>
    <w:rsid w:val="00240398"/>
    <w:rsid w:val="00241671"/>
    <w:rsid w:val="002429DB"/>
    <w:rsid w:val="00242E04"/>
    <w:rsid w:val="00246C1E"/>
    <w:rsid w:val="00247EAE"/>
    <w:rsid w:val="00250687"/>
    <w:rsid w:val="0025208E"/>
    <w:rsid w:val="00253222"/>
    <w:rsid w:val="00261C13"/>
    <w:rsid w:val="00261EDF"/>
    <w:rsid w:val="00262847"/>
    <w:rsid w:val="00264368"/>
    <w:rsid w:val="0026752F"/>
    <w:rsid w:val="002727A9"/>
    <w:rsid w:val="00273DA7"/>
    <w:rsid w:val="002759B1"/>
    <w:rsid w:val="00277A35"/>
    <w:rsid w:val="00281ACA"/>
    <w:rsid w:val="00281BB2"/>
    <w:rsid w:val="00282FAA"/>
    <w:rsid w:val="00283715"/>
    <w:rsid w:val="00284E2F"/>
    <w:rsid w:val="0028502D"/>
    <w:rsid w:val="00285757"/>
    <w:rsid w:val="0028712C"/>
    <w:rsid w:val="002932F4"/>
    <w:rsid w:val="002A03C3"/>
    <w:rsid w:val="002A1467"/>
    <w:rsid w:val="002A17AB"/>
    <w:rsid w:val="002A3DF3"/>
    <w:rsid w:val="002A3E44"/>
    <w:rsid w:val="002A5200"/>
    <w:rsid w:val="002B0C95"/>
    <w:rsid w:val="002B1213"/>
    <w:rsid w:val="002B250F"/>
    <w:rsid w:val="002B254E"/>
    <w:rsid w:val="002B45CB"/>
    <w:rsid w:val="002B4CE8"/>
    <w:rsid w:val="002B72E9"/>
    <w:rsid w:val="002C3508"/>
    <w:rsid w:val="002C4DF8"/>
    <w:rsid w:val="002C4E65"/>
    <w:rsid w:val="002C5538"/>
    <w:rsid w:val="002C719E"/>
    <w:rsid w:val="002C7998"/>
    <w:rsid w:val="002D0826"/>
    <w:rsid w:val="002D24D4"/>
    <w:rsid w:val="002D5D1D"/>
    <w:rsid w:val="002D7A67"/>
    <w:rsid w:val="002E4890"/>
    <w:rsid w:val="002E5948"/>
    <w:rsid w:val="002F073B"/>
    <w:rsid w:val="002F1E53"/>
    <w:rsid w:val="002F2CAA"/>
    <w:rsid w:val="002F3177"/>
    <w:rsid w:val="002F39C5"/>
    <w:rsid w:val="002F7FC0"/>
    <w:rsid w:val="0030052C"/>
    <w:rsid w:val="00302683"/>
    <w:rsid w:val="00313A6B"/>
    <w:rsid w:val="00316531"/>
    <w:rsid w:val="0031665B"/>
    <w:rsid w:val="003175D4"/>
    <w:rsid w:val="0032086A"/>
    <w:rsid w:val="00322829"/>
    <w:rsid w:val="00327202"/>
    <w:rsid w:val="003306E1"/>
    <w:rsid w:val="003320E4"/>
    <w:rsid w:val="003332BE"/>
    <w:rsid w:val="0033525D"/>
    <w:rsid w:val="00335D4B"/>
    <w:rsid w:val="003364DA"/>
    <w:rsid w:val="003414F3"/>
    <w:rsid w:val="00352A4F"/>
    <w:rsid w:val="0035613E"/>
    <w:rsid w:val="003568B6"/>
    <w:rsid w:val="00356F99"/>
    <w:rsid w:val="0036000D"/>
    <w:rsid w:val="00363020"/>
    <w:rsid w:val="00363EE9"/>
    <w:rsid w:val="00366518"/>
    <w:rsid w:val="00372754"/>
    <w:rsid w:val="00374DA6"/>
    <w:rsid w:val="00375B7C"/>
    <w:rsid w:val="00375C53"/>
    <w:rsid w:val="00376128"/>
    <w:rsid w:val="0037742E"/>
    <w:rsid w:val="00377D56"/>
    <w:rsid w:val="0038245A"/>
    <w:rsid w:val="003838C7"/>
    <w:rsid w:val="003840E6"/>
    <w:rsid w:val="00385CFC"/>
    <w:rsid w:val="0039156E"/>
    <w:rsid w:val="0039337A"/>
    <w:rsid w:val="00393C9C"/>
    <w:rsid w:val="003A2067"/>
    <w:rsid w:val="003A2AF7"/>
    <w:rsid w:val="003A2FD5"/>
    <w:rsid w:val="003A3189"/>
    <w:rsid w:val="003A3CA7"/>
    <w:rsid w:val="003A57F7"/>
    <w:rsid w:val="003B199A"/>
    <w:rsid w:val="003B337E"/>
    <w:rsid w:val="003B33BD"/>
    <w:rsid w:val="003B569D"/>
    <w:rsid w:val="003B7308"/>
    <w:rsid w:val="003B77AC"/>
    <w:rsid w:val="003C152E"/>
    <w:rsid w:val="003C1872"/>
    <w:rsid w:val="003C2832"/>
    <w:rsid w:val="003C3C0E"/>
    <w:rsid w:val="003D2F86"/>
    <w:rsid w:val="003D32BE"/>
    <w:rsid w:val="003D42A6"/>
    <w:rsid w:val="003D45D4"/>
    <w:rsid w:val="003D4F21"/>
    <w:rsid w:val="003D4FAC"/>
    <w:rsid w:val="003D6AEE"/>
    <w:rsid w:val="003D6FE8"/>
    <w:rsid w:val="003E1885"/>
    <w:rsid w:val="003E6309"/>
    <w:rsid w:val="003E6B8F"/>
    <w:rsid w:val="003E7906"/>
    <w:rsid w:val="003F000F"/>
    <w:rsid w:val="003F3C50"/>
    <w:rsid w:val="003F6EE3"/>
    <w:rsid w:val="00406202"/>
    <w:rsid w:val="00406A6A"/>
    <w:rsid w:val="00406B22"/>
    <w:rsid w:val="00407147"/>
    <w:rsid w:val="004078FA"/>
    <w:rsid w:val="00410D11"/>
    <w:rsid w:val="004141C0"/>
    <w:rsid w:val="00416D13"/>
    <w:rsid w:val="004171FD"/>
    <w:rsid w:val="00420E73"/>
    <w:rsid w:val="004260D2"/>
    <w:rsid w:val="00427E2C"/>
    <w:rsid w:val="004316D4"/>
    <w:rsid w:val="00431E08"/>
    <w:rsid w:val="004328A7"/>
    <w:rsid w:val="00434C74"/>
    <w:rsid w:val="004427E0"/>
    <w:rsid w:val="00444574"/>
    <w:rsid w:val="00444CA1"/>
    <w:rsid w:val="00446B04"/>
    <w:rsid w:val="00454BE5"/>
    <w:rsid w:val="00454ED1"/>
    <w:rsid w:val="00456EB4"/>
    <w:rsid w:val="00457827"/>
    <w:rsid w:val="00460857"/>
    <w:rsid w:val="004718F3"/>
    <w:rsid w:val="00475040"/>
    <w:rsid w:val="00476693"/>
    <w:rsid w:val="00477DD0"/>
    <w:rsid w:val="00480690"/>
    <w:rsid w:val="0048298E"/>
    <w:rsid w:val="004869D3"/>
    <w:rsid w:val="00487714"/>
    <w:rsid w:val="00487E0B"/>
    <w:rsid w:val="004902B8"/>
    <w:rsid w:val="00490C06"/>
    <w:rsid w:val="00493D40"/>
    <w:rsid w:val="00493EE3"/>
    <w:rsid w:val="004967B6"/>
    <w:rsid w:val="004972FD"/>
    <w:rsid w:val="004A1741"/>
    <w:rsid w:val="004A471C"/>
    <w:rsid w:val="004A4A73"/>
    <w:rsid w:val="004A504B"/>
    <w:rsid w:val="004A5143"/>
    <w:rsid w:val="004A51EE"/>
    <w:rsid w:val="004A6911"/>
    <w:rsid w:val="004B3652"/>
    <w:rsid w:val="004B54E0"/>
    <w:rsid w:val="004B7384"/>
    <w:rsid w:val="004B7482"/>
    <w:rsid w:val="004C296E"/>
    <w:rsid w:val="004C4269"/>
    <w:rsid w:val="004C725D"/>
    <w:rsid w:val="004D0BAA"/>
    <w:rsid w:val="004D465F"/>
    <w:rsid w:val="004D6236"/>
    <w:rsid w:val="004D7F90"/>
    <w:rsid w:val="004E4DBB"/>
    <w:rsid w:val="004E4E41"/>
    <w:rsid w:val="004E6AF4"/>
    <w:rsid w:val="004E73DB"/>
    <w:rsid w:val="004E7F9C"/>
    <w:rsid w:val="004F3493"/>
    <w:rsid w:val="004F5102"/>
    <w:rsid w:val="004F5143"/>
    <w:rsid w:val="004F611A"/>
    <w:rsid w:val="00500F10"/>
    <w:rsid w:val="00503A0F"/>
    <w:rsid w:val="005053DE"/>
    <w:rsid w:val="00505AEC"/>
    <w:rsid w:val="00511004"/>
    <w:rsid w:val="005120A7"/>
    <w:rsid w:val="005120C8"/>
    <w:rsid w:val="00512B09"/>
    <w:rsid w:val="00512EF6"/>
    <w:rsid w:val="005143C7"/>
    <w:rsid w:val="0051651C"/>
    <w:rsid w:val="005171CD"/>
    <w:rsid w:val="005220ED"/>
    <w:rsid w:val="00522DD9"/>
    <w:rsid w:val="00526C5D"/>
    <w:rsid w:val="00526E90"/>
    <w:rsid w:val="00531328"/>
    <w:rsid w:val="00533796"/>
    <w:rsid w:val="00537343"/>
    <w:rsid w:val="00543112"/>
    <w:rsid w:val="00547350"/>
    <w:rsid w:val="0055089A"/>
    <w:rsid w:val="005509C7"/>
    <w:rsid w:val="005516F3"/>
    <w:rsid w:val="00555D75"/>
    <w:rsid w:val="00557373"/>
    <w:rsid w:val="005579A4"/>
    <w:rsid w:val="00560DF0"/>
    <w:rsid w:val="0056759C"/>
    <w:rsid w:val="00571B54"/>
    <w:rsid w:val="00580290"/>
    <w:rsid w:val="00580602"/>
    <w:rsid w:val="00582168"/>
    <w:rsid w:val="00591119"/>
    <w:rsid w:val="0059513E"/>
    <w:rsid w:val="00596E07"/>
    <w:rsid w:val="005A1269"/>
    <w:rsid w:val="005A3B33"/>
    <w:rsid w:val="005A5431"/>
    <w:rsid w:val="005A6AA4"/>
    <w:rsid w:val="005A6D9F"/>
    <w:rsid w:val="005B0367"/>
    <w:rsid w:val="005B48FF"/>
    <w:rsid w:val="005B4B58"/>
    <w:rsid w:val="005C1A03"/>
    <w:rsid w:val="005C1E32"/>
    <w:rsid w:val="005C556D"/>
    <w:rsid w:val="005C6023"/>
    <w:rsid w:val="005C670D"/>
    <w:rsid w:val="005D0287"/>
    <w:rsid w:val="005D363F"/>
    <w:rsid w:val="005D3BDC"/>
    <w:rsid w:val="005D78AB"/>
    <w:rsid w:val="005E3456"/>
    <w:rsid w:val="005E6EEF"/>
    <w:rsid w:val="005E76B4"/>
    <w:rsid w:val="005F2016"/>
    <w:rsid w:val="005F3F29"/>
    <w:rsid w:val="005F423B"/>
    <w:rsid w:val="005F58A9"/>
    <w:rsid w:val="005F6B0A"/>
    <w:rsid w:val="00603A94"/>
    <w:rsid w:val="00604C15"/>
    <w:rsid w:val="00611260"/>
    <w:rsid w:val="00613F05"/>
    <w:rsid w:val="006158D5"/>
    <w:rsid w:val="006159BC"/>
    <w:rsid w:val="00622DD5"/>
    <w:rsid w:val="00624BF1"/>
    <w:rsid w:val="00625D83"/>
    <w:rsid w:val="0062613A"/>
    <w:rsid w:val="006302C9"/>
    <w:rsid w:val="006308CB"/>
    <w:rsid w:val="006314FA"/>
    <w:rsid w:val="006333E3"/>
    <w:rsid w:val="006337CB"/>
    <w:rsid w:val="00635EF5"/>
    <w:rsid w:val="00636707"/>
    <w:rsid w:val="00640F24"/>
    <w:rsid w:val="006422EB"/>
    <w:rsid w:val="00643064"/>
    <w:rsid w:val="00643496"/>
    <w:rsid w:val="00651984"/>
    <w:rsid w:val="00653BEE"/>
    <w:rsid w:val="0066197E"/>
    <w:rsid w:val="006623E7"/>
    <w:rsid w:val="00662B80"/>
    <w:rsid w:val="0066768F"/>
    <w:rsid w:val="00667F1F"/>
    <w:rsid w:val="00670148"/>
    <w:rsid w:val="00670F6C"/>
    <w:rsid w:val="006743BF"/>
    <w:rsid w:val="00676E58"/>
    <w:rsid w:val="00677207"/>
    <w:rsid w:val="0067784B"/>
    <w:rsid w:val="00681697"/>
    <w:rsid w:val="00681DCE"/>
    <w:rsid w:val="00682EDB"/>
    <w:rsid w:val="006852C7"/>
    <w:rsid w:val="006852CE"/>
    <w:rsid w:val="006856DC"/>
    <w:rsid w:val="00692D14"/>
    <w:rsid w:val="00692F76"/>
    <w:rsid w:val="00696597"/>
    <w:rsid w:val="006A4328"/>
    <w:rsid w:val="006A5954"/>
    <w:rsid w:val="006A7A3B"/>
    <w:rsid w:val="006A7DEC"/>
    <w:rsid w:val="006B0382"/>
    <w:rsid w:val="006B1FD6"/>
    <w:rsid w:val="006B3008"/>
    <w:rsid w:val="006B65C7"/>
    <w:rsid w:val="006C08D1"/>
    <w:rsid w:val="006C1727"/>
    <w:rsid w:val="006C2BC3"/>
    <w:rsid w:val="006C32FD"/>
    <w:rsid w:val="006C39CE"/>
    <w:rsid w:val="006C6DE4"/>
    <w:rsid w:val="006D0FCC"/>
    <w:rsid w:val="006D21F5"/>
    <w:rsid w:val="006D2D7B"/>
    <w:rsid w:val="006D3089"/>
    <w:rsid w:val="006D3190"/>
    <w:rsid w:val="006D4AB6"/>
    <w:rsid w:val="006D657C"/>
    <w:rsid w:val="006E126D"/>
    <w:rsid w:val="006E1FC3"/>
    <w:rsid w:val="006E24E0"/>
    <w:rsid w:val="006E4B01"/>
    <w:rsid w:val="006F040A"/>
    <w:rsid w:val="006F453C"/>
    <w:rsid w:val="006F68DB"/>
    <w:rsid w:val="00702EDF"/>
    <w:rsid w:val="00704CE9"/>
    <w:rsid w:val="0070616B"/>
    <w:rsid w:val="00706295"/>
    <w:rsid w:val="00706FDA"/>
    <w:rsid w:val="00707285"/>
    <w:rsid w:val="00711F9A"/>
    <w:rsid w:val="0071230C"/>
    <w:rsid w:val="00713810"/>
    <w:rsid w:val="0071439C"/>
    <w:rsid w:val="00715B62"/>
    <w:rsid w:val="007224D7"/>
    <w:rsid w:val="007303A5"/>
    <w:rsid w:val="00730B3E"/>
    <w:rsid w:val="00732DCF"/>
    <w:rsid w:val="0073420B"/>
    <w:rsid w:val="007347BE"/>
    <w:rsid w:val="00734DCA"/>
    <w:rsid w:val="00736367"/>
    <w:rsid w:val="00736BBF"/>
    <w:rsid w:val="00741B8F"/>
    <w:rsid w:val="0074523C"/>
    <w:rsid w:val="00746E5A"/>
    <w:rsid w:val="0074760E"/>
    <w:rsid w:val="00750683"/>
    <w:rsid w:val="00752BC1"/>
    <w:rsid w:val="00753B0A"/>
    <w:rsid w:val="00754ABA"/>
    <w:rsid w:val="007563F2"/>
    <w:rsid w:val="007601B8"/>
    <w:rsid w:val="00772DE9"/>
    <w:rsid w:val="00780999"/>
    <w:rsid w:val="00782B0D"/>
    <w:rsid w:val="00792E4A"/>
    <w:rsid w:val="00795627"/>
    <w:rsid w:val="0079781A"/>
    <w:rsid w:val="007A1546"/>
    <w:rsid w:val="007A228C"/>
    <w:rsid w:val="007A2C5A"/>
    <w:rsid w:val="007A368E"/>
    <w:rsid w:val="007A47D2"/>
    <w:rsid w:val="007A5868"/>
    <w:rsid w:val="007A6D54"/>
    <w:rsid w:val="007B04CE"/>
    <w:rsid w:val="007B3CD1"/>
    <w:rsid w:val="007B3D13"/>
    <w:rsid w:val="007B6871"/>
    <w:rsid w:val="007B7A2F"/>
    <w:rsid w:val="007C0251"/>
    <w:rsid w:val="007C32EE"/>
    <w:rsid w:val="007C39D3"/>
    <w:rsid w:val="007C3CBE"/>
    <w:rsid w:val="007C3D33"/>
    <w:rsid w:val="007C4547"/>
    <w:rsid w:val="007C6A16"/>
    <w:rsid w:val="007C78F4"/>
    <w:rsid w:val="007D294A"/>
    <w:rsid w:val="007D47D2"/>
    <w:rsid w:val="007D565B"/>
    <w:rsid w:val="007D6EC0"/>
    <w:rsid w:val="007D7AB7"/>
    <w:rsid w:val="007D7E1D"/>
    <w:rsid w:val="007E3561"/>
    <w:rsid w:val="007E503C"/>
    <w:rsid w:val="007F1CE1"/>
    <w:rsid w:val="007F600C"/>
    <w:rsid w:val="00801A78"/>
    <w:rsid w:val="0080345C"/>
    <w:rsid w:val="008056D8"/>
    <w:rsid w:val="00805A6E"/>
    <w:rsid w:val="00810674"/>
    <w:rsid w:val="00811356"/>
    <w:rsid w:val="00812622"/>
    <w:rsid w:val="00814790"/>
    <w:rsid w:val="008170DF"/>
    <w:rsid w:val="0082522F"/>
    <w:rsid w:val="008256A9"/>
    <w:rsid w:val="00827B11"/>
    <w:rsid w:val="00830B6C"/>
    <w:rsid w:val="0083146A"/>
    <w:rsid w:val="008316DE"/>
    <w:rsid w:val="00831979"/>
    <w:rsid w:val="00832CFF"/>
    <w:rsid w:val="00834501"/>
    <w:rsid w:val="00845511"/>
    <w:rsid w:val="00846C57"/>
    <w:rsid w:val="0085063B"/>
    <w:rsid w:val="00851352"/>
    <w:rsid w:val="00854927"/>
    <w:rsid w:val="00857077"/>
    <w:rsid w:val="0085789D"/>
    <w:rsid w:val="00863230"/>
    <w:rsid w:val="00863A7A"/>
    <w:rsid w:val="00863E48"/>
    <w:rsid w:val="00864D15"/>
    <w:rsid w:val="00865938"/>
    <w:rsid w:val="00865BD0"/>
    <w:rsid w:val="008717D8"/>
    <w:rsid w:val="0087215C"/>
    <w:rsid w:val="008723BD"/>
    <w:rsid w:val="00875D25"/>
    <w:rsid w:val="00875F8E"/>
    <w:rsid w:val="00877D90"/>
    <w:rsid w:val="00880E35"/>
    <w:rsid w:val="00882743"/>
    <w:rsid w:val="008875FE"/>
    <w:rsid w:val="00887F8E"/>
    <w:rsid w:val="008910C4"/>
    <w:rsid w:val="00895000"/>
    <w:rsid w:val="008959E0"/>
    <w:rsid w:val="00896234"/>
    <w:rsid w:val="00897E43"/>
    <w:rsid w:val="008A0CA7"/>
    <w:rsid w:val="008A479A"/>
    <w:rsid w:val="008A6F41"/>
    <w:rsid w:val="008B1DBE"/>
    <w:rsid w:val="008B770D"/>
    <w:rsid w:val="008C02E4"/>
    <w:rsid w:val="008C1673"/>
    <w:rsid w:val="008C222B"/>
    <w:rsid w:val="008C313E"/>
    <w:rsid w:val="008C47F1"/>
    <w:rsid w:val="008C5738"/>
    <w:rsid w:val="008C7480"/>
    <w:rsid w:val="008C7EAD"/>
    <w:rsid w:val="008D0A7A"/>
    <w:rsid w:val="008D0CFE"/>
    <w:rsid w:val="008D368E"/>
    <w:rsid w:val="008D56D1"/>
    <w:rsid w:val="008D5C7B"/>
    <w:rsid w:val="008D5C93"/>
    <w:rsid w:val="008D6152"/>
    <w:rsid w:val="008E1038"/>
    <w:rsid w:val="008E1402"/>
    <w:rsid w:val="008E3156"/>
    <w:rsid w:val="008E3E5A"/>
    <w:rsid w:val="008E7BA9"/>
    <w:rsid w:val="008F0F81"/>
    <w:rsid w:val="008F2779"/>
    <w:rsid w:val="008F27BF"/>
    <w:rsid w:val="008F2E64"/>
    <w:rsid w:val="008F4519"/>
    <w:rsid w:val="00907B29"/>
    <w:rsid w:val="009112B2"/>
    <w:rsid w:val="009142EC"/>
    <w:rsid w:val="009145C8"/>
    <w:rsid w:val="009145E4"/>
    <w:rsid w:val="00914B68"/>
    <w:rsid w:val="009154C3"/>
    <w:rsid w:val="00916F57"/>
    <w:rsid w:val="009232C3"/>
    <w:rsid w:val="00923540"/>
    <w:rsid w:val="009259E4"/>
    <w:rsid w:val="00926767"/>
    <w:rsid w:val="009306D4"/>
    <w:rsid w:val="00930B0A"/>
    <w:rsid w:val="00933112"/>
    <w:rsid w:val="009361D5"/>
    <w:rsid w:val="00937FE6"/>
    <w:rsid w:val="00941B96"/>
    <w:rsid w:val="009428A4"/>
    <w:rsid w:val="00942F59"/>
    <w:rsid w:val="0094553D"/>
    <w:rsid w:val="00947618"/>
    <w:rsid w:val="00953A46"/>
    <w:rsid w:val="0095459A"/>
    <w:rsid w:val="00954C9C"/>
    <w:rsid w:val="00954E31"/>
    <w:rsid w:val="00956E20"/>
    <w:rsid w:val="009601AC"/>
    <w:rsid w:val="009646AB"/>
    <w:rsid w:val="009659F4"/>
    <w:rsid w:val="0096608B"/>
    <w:rsid w:val="00967CC6"/>
    <w:rsid w:val="00970D60"/>
    <w:rsid w:val="00987157"/>
    <w:rsid w:val="00990E4A"/>
    <w:rsid w:val="00991D79"/>
    <w:rsid w:val="00991F28"/>
    <w:rsid w:val="0099390E"/>
    <w:rsid w:val="00994834"/>
    <w:rsid w:val="009960E5"/>
    <w:rsid w:val="009A1B30"/>
    <w:rsid w:val="009A2943"/>
    <w:rsid w:val="009A3705"/>
    <w:rsid w:val="009A5118"/>
    <w:rsid w:val="009A5A53"/>
    <w:rsid w:val="009A7ADC"/>
    <w:rsid w:val="009B0D30"/>
    <w:rsid w:val="009B660D"/>
    <w:rsid w:val="009C1457"/>
    <w:rsid w:val="009C19B7"/>
    <w:rsid w:val="009C5ABB"/>
    <w:rsid w:val="009C76AF"/>
    <w:rsid w:val="009D212D"/>
    <w:rsid w:val="009D302C"/>
    <w:rsid w:val="009D55C8"/>
    <w:rsid w:val="009D6763"/>
    <w:rsid w:val="009D7357"/>
    <w:rsid w:val="009D7C51"/>
    <w:rsid w:val="009E196C"/>
    <w:rsid w:val="009E679C"/>
    <w:rsid w:val="009E69F4"/>
    <w:rsid w:val="009E6A0A"/>
    <w:rsid w:val="009E6AD7"/>
    <w:rsid w:val="009F36BF"/>
    <w:rsid w:val="009F5C32"/>
    <w:rsid w:val="009F7A10"/>
    <w:rsid w:val="00A01EE2"/>
    <w:rsid w:val="00A111B6"/>
    <w:rsid w:val="00A20075"/>
    <w:rsid w:val="00A2668B"/>
    <w:rsid w:val="00A26D27"/>
    <w:rsid w:val="00A27E2B"/>
    <w:rsid w:val="00A3213A"/>
    <w:rsid w:val="00A36007"/>
    <w:rsid w:val="00A376EE"/>
    <w:rsid w:val="00A4031E"/>
    <w:rsid w:val="00A40467"/>
    <w:rsid w:val="00A42A99"/>
    <w:rsid w:val="00A43D7D"/>
    <w:rsid w:val="00A453C7"/>
    <w:rsid w:val="00A5151A"/>
    <w:rsid w:val="00A52BD0"/>
    <w:rsid w:val="00A53C63"/>
    <w:rsid w:val="00A57E0A"/>
    <w:rsid w:val="00A6035B"/>
    <w:rsid w:val="00A64302"/>
    <w:rsid w:val="00A66563"/>
    <w:rsid w:val="00A66571"/>
    <w:rsid w:val="00A70B0F"/>
    <w:rsid w:val="00A70E90"/>
    <w:rsid w:val="00A715B8"/>
    <w:rsid w:val="00A71C59"/>
    <w:rsid w:val="00A734EC"/>
    <w:rsid w:val="00A74F77"/>
    <w:rsid w:val="00A759C5"/>
    <w:rsid w:val="00A77420"/>
    <w:rsid w:val="00A77919"/>
    <w:rsid w:val="00A805B5"/>
    <w:rsid w:val="00A806CF"/>
    <w:rsid w:val="00A81746"/>
    <w:rsid w:val="00A823F6"/>
    <w:rsid w:val="00A82C67"/>
    <w:rsid w:val="00A83E6C"/>
    <w:rsid w:val="00A8719E"/>
    <w:rsid w:val="00A87EE5"/>
    <w:rsid w:val="00A917E9"/>
    <w:rsid w:val="00A96B58"/>
    <w:rsid w:val="00A96C93"/>
    <w:rsid w:val="00AA0538"/>
    <w:rsid w:val="00AA0A89"/>
    <w:rsid w:val="00AA182E"/>
    <w:rsid w:val="00AA5276"/>
    <w:rsid w:val="00AA5368"/>
    <w:rsid w:val="00AA563C"/>
    <w:rsid w:val="00AA6429"/>
    <w:rsid w:val="00AA6537"/>
    <w:rsid w:val="00AB0103"/>
    <w:rsid w:val="00AB1CF3"/>
    <w:rsid w:val="00AC0029"/>
    <w:rsid w:val="00AC01AA"/>
    <w:rsid w:val="00AC19FD"/>
    <w:rsid w:val="00AC1C60"/>
    <w:rsid w:val="00AC2B54"/>
    <w:rsid w:val="00AC4F72"/>
    <w:rsid w:val="00AC5041"/>
    <w:rsid w:val="00AC5DC0"/>
    <w:rsid w:val="00AC70EE"/>
    <w:rsid w:val="00AC79DD"/>
    <w:rsid w:val="00AD16AD"/>
    <w:rsid w:val="00AD2419"/>
    <w:rsid w:val="00AD30AE"/>
    <w:rsid w:val="00AD641E"/>
    <w:rsid w:val="00AE482E"/>
    <w:rsid w:val="00AE6782"/>
    <w:rsid w:val="00AF2673"/>
    <w:rsid w:val="00AF741A"/>
    <w:rsid w:val="00B01ADB"/>
    <w:rsid w:val="00B028CB"/>
    <w:rsid w:val="00B0315D"/>
    <w:rsid w:val="00B04161"/>
    <w:rsid w:val="00B04E30"/>
    <w:rsid w:val="00B056F9"/>
    <w:rsid w:val="00B11E3D"/>
    <w:rsid w:val="00B130DF"/>
    <w:rsid w:val="00B14D2C"/>
    <w:rsid w:val="00B1552D"/>
    <w:rsid w:val="00B17E82"/>
    <w:rsid w:val="00B203F3"/>
    <w:rsid w:val="00B22167"/>
    <w:rsid w:val="00B22425"/>
    <w:rsid w:val="00B22AAE"/>
    <w:rsid w:val="00B2416F"/>
    <w:rsid w:val="00B31062"/>
    <w:rsid w:val="00B31524"/>
    <w:rsid w:val="00B35636"/>
    <w:rsid w:val="00B36F5A"/>
    <w:rsid w:val="00B4575A"/>
    <w:rsid w:val="00B501A1"/>
    <w:rsid w:val="00B53553"/>
    <w:rsid w:val="00B54BDB"/>
    <w:rsid w:val="00B5729F"/>
    <w:rsid w:val="00B575BA"/>
    <w:rsid w:val="00B620E3"/>
    <w:rsid w:val="00B6320B"/>
    <w:rsid w:val="00B64D14"/>
    <w:rsid w:val="00B67011"/>
    <w:rsid w:val="00B701D0"/>
    <w:rsid w:val="00B71608"/>
    <w:rsid w:val="00B74393"/>
    <w:rsid w:val="00B76429"/>
    <w:rsid w:val="00B771BE"/>
    <w:rsid w:val="00B823A7"/>
    <w:rsid w:val="00B825D0"/>
    <w:rsid w:val="00B84998"/>
    <w:rsid w:val="00B86471"/>
    <w:rsid w:val="00B86E08"/>
    <w:rsid w:val="00B956D4"/>
    <w:rsid w:val="00B96CB6"/>
    <w:rsid w:val="00B9719B"/>
    <w:rsid w:val="00B97446"/>
    <w:rsid w:val="00BA316A"/>
    <w:rsid w:val="00BA58F7"/>
    <w:rsid w:val="00BA6197"/>
    <w:rsid w:val="00BA627E"/>
    <w:rsid w:val="00BA7432"/>
    <w:rsid w:val="00BB2764"/>
    <w:rsid w:val="00BC0F9E"/>
    <w:rsid w:val="00BC1AA0"/>
    <w:rsid w:val="00BC2448"/>
    <w:rsid w:val="00BC2495"/>
    <w:rsid w:val="00BC314A"/>
    <w:rsid w:val="00BC7EB9"/>
    <w:rsid w:val="00BC7F85"/>
    <w:rsid w:val="00BD0667"/>
    <w:rsid w:val="00BD1582"/>
    <w:rsid w:val="00BD1CB4"/>
    <w:rsid w:val="00BD2643"/>
    <w:rsid w:val="00BD3B9D"/>
    <w:rsid w:val="00BD56B1"/>
    <w:rsid w:val="00BD6558"/>
    <w:rsid w:val="00BD7657"/>
    <w:rsid w:val="00BE0721"/>
    <w:rsid w:val="00BE1F2A"/>
    <w:rsid w:val="00BE34BB"/>
    <w:rsid w:val="00BF2AD7"/>
    <w:rsid w:val="00BF2B13"/>
    <w:rsid w:val="00BF2F76"/>
    <w:rsid w:val="00BF3022"/>
    <w:rsid w:val="00BF3214"/>
    <w:rsid w:val="00BF328F"/>
    <w:rsid w:val="00BF3BF2"/>
    <w:rsid w:val="00BF5573"/>
    <w:rsid w:val="00C054D9"/>
    <w:rsid w:val="00C0769D"/>
    <w:rsid w:val="00C1099C"/>
    <w:rsid w:val="00C15867"/>
    <w:rsid w:val="00C21D67"/>
    <w:rsid w:val="00C22398"/>
    <w:rsid w:val="00C2296D"/>
    <w:rsid w:val="00C23155"/>
    <w:rsid w:val="00C26537"/>
    <w:rsid w:val="00C27777"/>
    <w:rsid w:val="00C2799C"/>
    <w:rsid w:val="00C34E84"/>
    <w:rsid w:val="00C359A2"/>
    <w:rsid w:val="00C40C41"/>
    <w:rsid w:val="00C4332A"/>
    <w:rsid w:val="00C45142"/>
    <w:rsid w:val="00C45885"/>
    <w:rsid w:val="00C46F27"/>
    <w:rsid w:val="00C50853"/>
    <w:rsid w:val="00C50F22"/>
    <w:rsid w:val="00C53D5E"/>
    <w:rsid w:val="00C550B1"/>
    <w:rsid w:val="00C564D8"/>
    <w:rsid w:val="00C56BB5"/>
    <w:rsid w:val="00C57366"/>
    <w:rsid w:val="00C574EA"/>
    <w:rsid w:val="00C57971"/>
    <w:rsid w:val="00C617AB"/>
    <w:rsid w:val="00C655BD"/>
    <w:rsid w:val="00C65BD7"/>
    <w:rsid w:val="00C6651B"/>
    <w:rsid w:val="00C72E11"/>
    <w:rsid w:val="00C754DE"/>
    <w:rsid w:val="00C76BA4"/>
    <w:rsid w:val="00C76EDD"/>
    <w:rsid w:val="00C83A48"/>
    <w:rsid w:val="00C85865"/>
    <w:rsid w:val="00C85E85"/>
    <w:rsid w:val="00C87353"/>
    <w:rsid w:val="00C97AA8"/>
    <w:rsid w:val="00CA0085"/>
    <w:rsid w:val="00CA29D0"/>
    <w:rsid w:val="00CA2C59"/>
    <w:rsid w:val="00CA2EAE"/>
    <w:rsid w:val="00CA3FE7"/>
    <w:rsid w:val="00CA461A"/>
    <w:rsid w:val="00CA4AC1"/>
    <w:rsid w:val="00CA59FB"/>
    <w:rsid w:val="00CB0316"/>
    <w:rsid w:val="00CB0B11"/>
    <w:rsid w:val="00CB1DBA"/>
    <w:rsid w:val="00CB1E02"/>
    <w:rsid w:val="00CB1F29"/>
    <w:rsid w:val="00CB426A"/>
    <w:rsid w:val="00CB5354"/>
    <w:rsid w:val="00CB6749"/>
    <w:rsid w:val="00CB6DD4"/>
    <w:rsid w:val="00CB6EFB"/>
    <w:rsid w:val="00CB7713"/>
    <w:rsid w:val="00CC29FB"/>
    <w:rsid w:val="00CC364F"/>
    <w:rsid w:val="00CC3C9E"/>
    <w:rsid w:val="00CC446E"/>
    <w:rsid w:val="00CC6A14"/>
    <w:rsid w:val="00CC70A3"/>
    <w:rsid w:val="00CD01C2"/>
    <w:rsid w:val="00CD0677"/>
    <w:rsid w:val="00CD4442"/>
    <w:rsid w:val="00CD4634"/>
    <w:rsid w:val="00CD53C3"/>
    <w:rsid w:val="00CD574E"/>
    <w:rsid w:val="00CD7E04"/>
    <w:rsid w:val="00CE04C1"/>
    <w:rsid w:val="00CE0866"/>
    <w:rsid w:val="00CE1301"/>
    <w:rsid w:val="00CE17A7"/>
    <w:rsid w:val="00CE20A9"/>
    <w:rsid w:val="00CE4A83"/>
    <w:rsid w:val="00CE4C22"/>
    <w:rsid w:val="00CE6992"/>
    <w:rsid w:val="00CE76E5"/>
    <w:rsid w:val="00CF09E5"/>
    <w:rsid w:val="00CF41EC"/>
    <w:rsid w:val="00CF5802"/>
    <w:rsid w:val="00CF5D04"/>
    <w:rsid w:val="00CF64DF"/>
    <w:rsid w:val="00CF6704"/>
    <w:rsid w:val="00CF7EC5"/>
    <w:rsid w:val="00D0201D"/>
    <w:rsid w:val="00D02F43"/>
    <w:rsid w:val="00D036AF"/>
    <w:rsid w:val="00D0479C"/>
    <w:rsid w:val="00D04DE4"/>
    <w:rsid w:val="00D062F8"/>
    <w:rsid w:val="00D063F1"/>
    <w:rsid w:val="00D06600"/>
    <w:rsid w:val="00D06EF6"/>
    <w:rsid w:val="00D11E15"/>
    <w:rsid w:val="00D14F22"/>
    <w:rsid w:val="00D151B1"/>
    <w:rsid w:val="00D16E23"/>
    <w:rsid w:val="00D177E4"/>
    <w:rsid w:val="00D25D68"/>
    <w:rsid w:val="00D34D99"/>
    <w:rsid w:val="00D36979"/>
    <w:rsid w:val="00D37391"/>
    <w:rsid w:val="00D43E58"/>
    <w:rsid w:val="00D459CE"/>
    <w:rsid w:val="00D4741C"/>
    <w:rsid w:val="00D51669"/>
    <w:rsid w:val="00D52612"/>
    <w:rsid w:val="00D5460C"/>
    <w:rsid w:val="00D548C0"/>
    <w:rsid w:val="00D56CEB"/>
    <w:rsid w:val="00D57918"/>
    <w:rsid w:val="00D60EC5"/>
    <w:rsid w:val="00D65E3F"/>
    <w:rsid w:val="00D67F6D"/>
    <w:rsid w:val="00D70930"/>
    <w:rsid w:val="00D72434"/>
    <w:rsid w:val="00D73DC6"/>
    <w:rsid w:val="00D74C1A"/>
    <w:rsid w:val="00D754C1"/>
    <w:rsid w:val="00D77393"/>
    <w:rsid w:val="00D77A35"/>
    <w:rsid w:val="00D806F1"/>
    <w:rsid w:val="00D814A3"/>
    <w:rsid w:val="00D81B3E"/>
    <w:rsid w:val="00D830E9"/>
    <w:rsid w:val="00D84751"/>
    <w:rsid w:val="00D86F56"/>
    <w:rsid w:val="00D8773C"/>
    <w:rsid w:val="00D90C70"/>
    <w:rsid w:val="00D90E49"/>
    <w:rsid w:val="00D9153F"/>
    <w:rsid w:val="00D9284D"/>
    <w:rsid w:val="00D936FD"/>
    <w:rsid w:val="00D96ADE"/>
    <w:rsid w:val="00D96C8E"/>
    <w:rsid w:val="00D97786"/>
    <w:rsid w:val="00DA0CE2"/>
    <w:rsid w:val="00DA1C30"/>
    <w:rsid w:val="00DA2387"/>
    <w:rsid w:val="00DA75AE"/>
    <w:rsid w:val="00DB03C1"/>
    <w:rsid w:val="00DB0BDE"/>
    <w:rsid w:val="00DB4666"/>
    <w:rsid w:val="00DB4A51"/>
    <w:rsid w:val="00DB6E01"/>
    <w:rsid w:val="00DC2938"/>
    <w:rsid w:val="00DC31A7"/>
    <w:rsid w:val="00DC6A10"/>
    <w:rsid w:val="00DC7575"/>
    <w:rsid w:val="00DD07B7"/>
    <w:rsid w:val="00DD1908"/>
    <w:rsid w:val="00DD1B4B"/>
    <w:rsid w:val="00DD320C"/>
    <w:rsid w:val="00DD5D71"/>
    <w:rsid w:val="00DE6010"/>
    <w:rsid w:val="00DE657E"/>
    <w:rsid w:val="00DF045A"/>
    <w:rsid w:val="00DF0A3E"/>
    <w:rsid w:val="00DF4704"/>
    <w:rsid w:val="00DF49F3"/>
    <w:rsid w:val="00E011CD"/>
    <w:rsid w:val="00E024AA"/>
    <w:rsid w:val="00E02729"/>
    <w:rsid w:val="00E07E5D"/>
    <w:rsid w:val="00E120E0"/>
    <w:rsid w:val="00E12242"/>
    <w:rsid w:val="00E15C77"/>
    <w:rsid w:val="00E166A4"/>
    <w:rsid w:val="00E2091A"/>
    <w:rsid w:val="00E230EC"/>
    <w:rsid w:val="00E24384"/>
    <w:rsid w:val="00E250F1"/>
    <w:rsid w:val="00E25592"/>
    <w:rsid w:val="00E26033"/>
    <w:rsid w:val="00E331FF"/>
    <w:rsid w:val="00E33886"/>
    <w:rsid w:val="00E3550D"/>
    <w:rsid w:val="00E40242"/>
    <w:rsid w:val="00E40EED"/>
    <w:rsid w:val="00E44823"/>
    <w:rsid w:val="00E45A76"/>
    <w:rsid w:val="00E45FFC"/>
    <w:rsid w:val="00E503A4"/>
    <w:rsid w:val="00E52838"/>
    <w:rsid w:val="00E52A36"/>
    <w:rsid w:val="00E54B96"/>
    <w:rsid w:val="00E614E0"/>
    <w:rsid w:val="00E6364D"/>
    <w:rsid w:val="00E63BBE"/>
    <w:rsid w:val="00E67A05"/>
    <w:rsid w:val="00E71101"/>
    <w:rsid w:val="00E72FDC"/>
    <w:rsid w:val="00E73F7F"/>
    <w:rsid w:val="00E7474B"/>
    <w:rsid w:val="00E753E8"/>
    <w:rsid w:val="00E755EC"/>
    <w:rsid w:val="00E80F9F"/>
    <w:rsid w:val="00E85409"/>
    <w:rsid w:val="00E86773"/>
    <w:rsid w:val="00E9489B"/>
    <w:rsid w:val="00E97A37"/>
    <w:rsid w:val="00EA177D"/>
    <w:rsid w:val="00EA2292"/>
    <w:rsid w:val="00EA2D17"/>
    <w:rsid w:val="00EA3FF4"/>
    <w:rsid w:val="00EA429F"/>
    <w:rsid w:val="00EA4F9E"/>
    <w:rsid w:val="00EA598B"/>
    <w:rsid w:val="00EA63CA"/>
    <w:rsid w:val="00EA6D3B"/>
    <w:rsid w:val="00EB00AD"/>
    <w:rsid w:val="00EB12C5"/>
    <w:rsid w:val="00EB136C"/>
    <w:rsid w:val="00EB23D3"/>
    <w:rsid w:val="00EB2FB0"/>
    <w:rsid w:val="00EB480E"/>
    <w:rsid w:val="00EB5EC6"/>
    <w:rsid w:val="00EB6313"/>
    <w:rsid w:val="00EB7FC9"/>
    <w:rsid w:val="00EC0835"/>
    <w:rsid w:val="00EC7286"/>
    <w:rsid w:val="00EC738E"/>
    <w:rsid w:val="00ED102A"/>
    <w:rsid w:val="00ED27E8"/>
    <w:rsid w:val="00ED7137"/>
    <w:rsid w:val="00ED7F63"/>
    <w:rsid w:val="00EE19FA"/>
    <w:rsid w:val="00EE2FA2"/>
    <w:rsid w:val="00EE5F96"/>
    <w:rsid w:val="00EF06EA"/>
    <w:rsid w:val="00F03B61"/>
    <w:rsid w:val="00F0668D"/>
    <w:rsid w:val="00F07604"/>
    <w:rsid w:val="00F11B19"/>
    <w:rsid w:val="00F13386"/>
    <w:rsid w:val="00F13BCC"/>
    <w:rsid w:val="00F146FA"/>
    <w:rsid w:val="00F15A21"/>
    <w:rsid w:val="00F15C7B"/>
    <w:rsid w:val="00F164ED"/>
    <w:rsid w:val="00F2018F"/>
    <w:rsid w:val="00F21088"/>
    <w:rsid w:val="00F22C5B"/>
    <w:rsid w:val="00F24C24"/>
    <w:rsid w:val="00F326BF"/>
    <w:rsid w:val="00F327E7"/>
    <w:rsid w:val="00F340AF"/>
    <w:rsid w:val="00F35170"/>
    <w:rsid w:val="00F35746"/>
    <w:rsid w:val="00F364BB"/>
    <w:rsid w:val="00F40C48"/>
    <w:rsid w:val="00F41C0A"/>
    <w:rsid w:val="00F447C7"/>
    <w:rsid w:val="00F4539F"/>
    <w:rsid w:val="00F459B4"/>
    <w:rsid w:val="00F461DE"/>
    <w:rsid w:val="00F46B9A"/>
    <w:rsid w:val="00F50705"/>
    <w:rsid w:val="00F5211B"/>
    <w:rsid w:val="00F54F96"/>
    <w:rsid w:val="00F554A9"/>
    <w:rsid w:val="00F56628"/>
    <w:rsid w:val="00F62019"/>
    <w:rsid w:val="00F621A8"/>
    <w:rsid w:val="00F63738"/>
    <w:rsid w:val="00F659FD"/>
    <w:rsid w:val="00F67667"/>
    <w:rsid w:val="00F705E5"/>
    <w:rsid w:val="00F716FD"/>
    <w:rsid w:val="00F73D89"/>
    <w:rsid w:val="00F7585D"/>
    <w:rsid w:val="00F76B37"/>
    <w:rsid w:val="00F80355"/>
    <w:rsid w:val="00F843CB"/>
    <w:rsid w:val="00F8671B"/>
    <w:rsid w:val="00F86FE2"/>
    <w:rsid w:val="00F87C43"/>
    <w:rsid w:val="00F960DE"/>
    <w:rsid w:val="00F97C22"/>
    <w:rsid w:val="00FA1F6F"/>
    <w:rsid w:val="00FA2135"/>
    <w:rsid w:val="00FA2EB1"/>
    <w:rsid w:val="00FA5722"/>
    <w:rsid w:val="00FB0453"/>
    <w:rsid w:val="00FB0551"/>
    <w:rsid w:val="00FB0C81"/>
    <w:rsid w:val="00FB4CD2"/>
    <w:rsid w:val="00FB6A1E"/>
    <w:rsid w:val="00FC10C1"/>
    <w:rsid w:val="00FC208D"/>
    <w:rsid w:val="00FC2200"/>
    <w:rsid w:val="00FC2540"/>
    <w:rsid w:val="00FC38BE"/>
    <w:rsid w:val="00FC4C6E"/>
    <w:rsid w:val="00FC51E5"/>
    <w:rsid w:val="00FC63AA"/>
    <w:rsid w:val="00FD4216"/>
    <w:rsid w:val="00FE0964"/>
    <w:rsid w:val="00FE0A07"/>
    <w:rsid w:val="00FF0204"/>
    <w:rsid w:val="00FF0499"/>
    <w:rsid w:val="00FF0959"/>
    <w:rsid w:val="00FF3AED"/>
    <w:rsid w:val="6E3BCB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66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Style1">
    <w:name w:val="Style1"/>
    <w:uiPriority w:val="1"/>
    <w:rsid w:val="00DA1C30"/>
    <w:rPr>
      <w:rFonts w:ascii="Times New Roman" w:hAnsi="Times New Roman"/>
      <w:sz w:val="20"/>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953A46"/>
    <w:rPr>
      <w:sz w:val="22"/>
      <w:szCs w:val="22"/>
      <w:lang w:val="en-GB"/>
    </w:rPr>
  </w:style>
  <w:style w:type="paragraph" w:styleId="BodyText">
    <w:name w:val="Body Text"/>
    <w:basedOn w:val="Normal"/>
    <w:link w:val="BodyTextChar"/>
    <w:uiPriority w:val="99"/>
    <w:semiHidden/>
    <w:unhideWhenUsed/>
    <w:rsid w:val="00C50853"/>
    <w:pPr>
      <w:spacing w:after="120"/>
    </w:pPr>
  </w:style>
  <w:style w:type="character" w:customStyle="1" w:styleId="BodyTextChar">
    <w:name w:val="Body Text Char"/>
    <w:basedOn w:val="DefaultParagraphFont"/>
    <w:link w:val="BodyText"/>
    <w:uiPriority w:val="99"/>
    <w:semiHidden/>
    <w:rsid w:val="00C50853"/>
    <w:rPr>
      <w:sz w:val="22"/>
      <w:szCs w:val="22"/>
      <w:lang w:val="en-CA"/>
    </w:rPr>
  </w:style>
  <w:style w:type="character" w:styleId="Hyperlink">
    <w:name w:val="Hyperlink"/>
    <w:basedOn w:val="DefaultParagraphFont"/>
    <w:uiPriority w:val="99"/>
    <w:unhideWhenUsed/>
    <w:rsid w:val="0051651C"/>
    <w:rPr>
      <w:color w:val="0000FF" w:themeColor="hyperlink"/>
      <w:u w:val="single"/>
    </w:rPr>
  </w:style>
  <w:style w:type="character" w:styleId="UnresolvedMention">
    <w:name w:val="Unresolved Mention"/>
    <w:basedOn w:val="DefaultParagraphFont"/>
    <w:uiPriority w:val="99"/>
    <w:semiHidden/>
    <w:unhideWhenUsed/>
    <w:rsid w:val="0051651C"/>
    <w:rPr>
      <w:color w:val="605E5C"/>
      <w:shd w:val="clear" w:color="auto" w:fill="E1DFDD"/>
    </w:rPr>
  </w:style>
  <w:style w:type="paragraph" w:customStyle="1" w:styleId="paragraph">
    <w:name w:val="paragraph"/>
    <w:basedOn w:val="Normal"/>
    <w:rsid w:val="00F76B37"/>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F76B37"/>
  </w:style>
  <w:style w:type="character" w:customStyle="1" w:styleId="eop">
    <w:name w:val="eop"/>
    <w:basedOn w:val="DefaultParagraphFont"/>
    <w:rsid w:val="00F76B37"/>
  </w:style>
  <w:style w:type="character" w:styleId="Emphasis">
    <w:name w:val="Emphasis"/>
    <w:basedOn w:val="DefaultParagraphFont"/>
    <w:uiPriority w:val="20"/>
    <w:qFormat/>
    <w:rsid w:val="00FF0499"/>
    <w:rPr>
      <w:i/>
      <w:iCs/>
    </w:rPr>
  </w:style>
  <w:style w:type="paragraph" w:customStyle="1" w:styleId="ydp92a5edcyiv6894894880msonormal">
    <w:name w:val="ydp92a5edcyiv6894894880msonormal"/>
    <w:basedOn w:val="Normal"/>
    <w:rsid w:val="00834501"/>
    <w:pPr>
      <w:spacing w:before="100" w:beforeAutospacing="1" w:after="100" w:afterAutospacing="1"/>
      <w:jc w:val="left"/>
    </w:pPr>
    <w:rPr>
      <w:rFonts w:ascii="Aptos" w:eastAsiaTheme="minorHAnsi" w:hAnsi="Aptos" w:cs="Aptos"/>
      <w:sz w:val="24"/>
      <w:szCs w:val="24"/>
      <w:lang w:val="en-GB" w:eastAsia="en-GB"/>
    </w:rPr>
  </w:style>
  <w:style w:type="paragraph" w:customStyle="1" w:styleId="pf0">
    <w:name w:val="pf0"/>
    <w:basedOn w:val="Normal"/>
    <w:rsid w:val="008E1402"/>
    <w:pPr>
      <w:spacing w:before="100" w:beforeAutospacing="1" w:after="100" w:afterAutospacing="1"/>
      <w:jc w:val="left"/>
    </w:pPr>
    <w:rPr>
      <w:sz w:val="24"/>
      <w:szCs w:val="24"/>
      <w:lang w:val="en-GB" w:eastAsia="en-GB"/>
    </w:rPr>
  </w:style>
  <w:style w:type="character" w:customStyle="1" w:styleId="cf01">
    <w:name w:val="cf01"/>
    <w:basedOn w:val="DefaultParagraphFont"/>
    <w:rsid w:val="008E1402"/>
    <w:rPr>
      <w:rFonts w:ascii="Segoe UI" w:hAnsi="Segoe UI" w:cs="Segoe UI" w:hint="default"/>
      <w:sz w:val="24"/>
      <w:szCs w:val="24"/>
    </w:rPr>
  </w:style>
  <w:style w:type="character" w:customStyle="1" w:styleId="cf21">
    <w:name w:val="cf21"/>
    <w:basedOn w:val="DefaultParagraphFont"/>
    <w:rsid w:val="008E1402"/>
    <w:rPr>
      <w:rFonts w:ascii="Segoe UI" w:hAnsi="Segoe UI" w:cs="Segoe UI" w:hint="default"/>
      <w:sz w:val="24"/>
      <w:szCs w:val="24"/>
    </w:rPr>
  </w:style>
  <w:style w:type="character" w:customStyle="1" w:styleId="cf31">
    <w:name w:val="cf31"/>
    <w:basedOn w:val="DefaultParagraphFont"/>
    <w:rsid w:val="008E1402"/>
    <w:rPr>
      <w:rFonts w:ascii="Segoe UI" w:hAnsi="Segoe UI" w:cs="Segoe UI" w:hint="default"/>
      <w:sz w:val="24"/>
      <w:szCs w:val="24"/>
      <w:shd w:val="clear" w:color="auto" w:fill="FFFF00"/>
    </w:rPr>
  </w:style>
  <w:style w:type="character" w:customStyle="1" w:styleId="cf41">
    <w:name w:val="cf41"/>
    <w:basedOn w:val="DefaultParagraphFont"/>
    <w:rsid w:val="008E1402"/>
    <w:rPr>
      <w:rFonts w:ascii="Segoe UI" w:hAnsi="Segoe UI" w:cs="Segoe UI" w:hint="default"/>
      <w:color w:val="196B24"/>
      <w:sz w:val="24"/>
      <w:szCs w:val="24"/>
    </w:rPr>
  </w:style>
  <w:style w:type="character" w:customStyle="1" w:styleId="cf51">
    <w:name w:val="cf51"/>
    <w:basedOn w:val="DefaultParagraphFont"/>
    <w:rsid w:val="008E1402"/>
    <w:rPr>
      <w:rFonts w:ascii="Segoe UI" w:hAnsi="Segoe UI" w:cs="Segoe UI" w:hint="default"/>
      <w:i/>
      <w:iCs/>
      <w:color w:val="196B24"/>
      <w:sz w:val="24"/>
      <w:szCs w:val="24"/>
    </w:rPr>
  </w:style>
  <w:style w:type="character" w:customStyle="1" w:styleId="HeaderChar">
    <w:name w:val="Header Char"/>
    <w:basedOn w:val="DefaultParagraphFont"/>
    <w:link w:val="Header"/>
    <w:rsid w:val="00DB4666"/>
    <w:rPr>
      <w:sz w:val="22"/>
      <w:szCs w:val="22"/>
      <w:lang w:val="en-CA"/>
    </w:rPr>
  </w:style>
  <w:style w:type="character" w:customStyle="1" w:styleId="FooterChar">
    <w:name w:val="Footer Char"/>
    <w:basedOn w:val="DefaultParagraphFont"/>
    <w:link w:val="Footer"/>
    <w:uiPriority w:val="99"/>
    <w:rsid w:val="008A479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0235">
      <w:bodyDiv w:val="1"/>
      <w:marLeft w:val="0"/>
      <w:marRight w:val="0"/>
      <w:marTop w:val="0"/>
      <w:marBottom w:val="0"/>
      <w:divBdr>
        <w:top w:val="none" w:sz="0" w:space="0" w:color="auto"/>
        <w:left w:val="none" w:sz="0" w:space="0" w:color="auto"/>
        <w:bottom w:val="none" w:sz="0" w:space="0" w:color="auto"/>
        <w:right w:val="none" w:sz="0" w:space="0" w:color="auto"/>
      </w:divBdr>
    </w:div>
    <w:div w:id="28070889">
      <w:bodyDiv w:val="1"/>
      <w:marLeft w:val="0"/>
      <w:marRight w:val="0"/>
      <w:marTop w:val="0"/>
      <w:marBottom w:val="0"/>
      <w:divBdr>
        <w:top w:val="none" w:sz="0" w:space="0" w:color="auto"/>
        <w:left w:val="none" w:sz="0" w:space="0" w:color="auto"/>
        <w:bottom w:val="none" w:sz="0" w:space="0" w:color="auto"/>
        <w:right w:val="none" w:sz="0" w:space="0" w:color="auto"/>
      </w:divBdr>
    </w:div>
    <w:div w:id="103619600">
      <w:bodyDiv w:val="1"/>
      <w:marLeft w:val="0"/>
      <w:marRight w:val="0"/>
      <w:marTop w:val="0"/>
      <w:marBottom w:val="0"/>
      <w:divBdr>
        <w:top w:val="none" w:sz="0" w:space="0" w:color="auto"/>
        <w:left w:val="none" w:sz="0" w:space="0" w:color="auto"/>
        <w:bottom w:val="none" w:sz="0" w:space="0" w:color="auto"/>
        <w:right w:val="none" w:sz="0" w:space="0" w:color="auto"/>
      </w:divBdr>
    </w:div>
    <w:div w:id="1341090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1325321">
      <w:bodyDiv w:val="1"/>
      <w:marLeft w:val="0"/>
      <w:marRight w:val="0"/>
      <w:marTop w:val="0"/>
      <w:marBottom w:val="0"/>
      <w:divBdr>
        <w:top w:val="none" w:sz="0" w:space="0" w:color="auto"/>
        <w:left w:val="none" w:sz="0" w:space="0" w:color="auto"/>
        <w:bottom w:val="none" w:sz="0" w:space="0" w:color="auto"/>
        <w:right w:val="none" w:sz="0" w:space="0" w:color="auto"/>
      </w:divBdr>
      <w:divsChild>
        <w:div w:id="1587376506">
          <w:marLeft w:val="0"/>
          <w:marRight w:val="0"/>
          <w:marTop w:val="0"/>
          <w:marBottom w:val="0"/>
          <w:divBdr>
            <w:top w:val="none" w:sz="0" w:space="0" w:color="auto"/>
            <w:left w:val="none" w:sz="0" w:space="0" w:color="auto"/>
            <w:bottom w:val="none" w:sz="0" w:space="0" w:color="auto"/>
            <w:right w:val="none" w:sz="0" w:space="0" w:color="auto"/>
          </w:divBdr>
        </w:div>
      </w:divsChild>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8212606">
      <w:bodyDiv w:val="1"/>
      <w:marLeft w:val="0"/>
      <w:marRight w:val="0"/>
      <w:marTop w:val="0"/>
      <w:marBottom w:val="0"/>
      <w:divBdr>
        <w:top w:val="none" w:sz="0" w:space="0" w:color="auto"/>
        <w:left w:val="none" w:sz="0" w:space="0" w:color="auto"/>
        <w:bottom w:val="none" w:sz="0" w:space="0" w:color="auto"/>
        <w:right w:val="none" w:sz="0" w:space="0" w:color="auto"/>
      </w:divBdr>
    </w:div>
    <w:div w:id="1374497241">
      <w:bodyDiv w:val="1"/>
      <w:marLeft w:val="0"/>
      <w:marRight w:val="0"/>
      <w:marTop w:val="0"/>
      <w:marBottom w:val="0"/>
      <w:divBdr>
        <w:top w:val="none" w:sz="0" w:space="0" w:color="auto"/>
        <w:left w:val="none" w:sz="0" w:space="0" w:color="auto"/>
        <w:bottom w:val="none" w:sz="0" w:space="0" w:color="auto"/>
        <w:right w:val="none" w:sz="0" w:space="0" w:color="auto"/>
      </w:divBdr>
    </w:div>
    <w:div w:id="1613779812">
      <w:bodyDiv w:val="1"/>
      <w:marLeft w:val="0"/>
      <w:marRight w:val="0"/>
      <w:marTop w:val="0"/>
      <w:marBottom w:val="0"/>
      <w:divBdr>
        <w:top w:val="none" w:sz="0" w:space="0" w:color="auto"/>
        <w:left w:val="none" w:sz="0" w:space="0" w:color="auto"/>
        <w:bottom w:val="none" w:sz="0" w:space="0" w:color="auto"/>
        <w:right w:val="none" w:sz="0" w:space="0" w:color="auto"/>
      </w:divBdr>
    </w:div>
    <w:div w:id="1663660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88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B4F9B1B8-E770-465F-90E2-F2390B0CA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4</TotalTime>
  <Pages>13</Pages>
  <Words>5086</Words>
  <Characters>28996</Characters>
  <Application>Microsoft Office Word</Application>
  <DocSecurity>0</DocSecurity>
  <Lines>241</Lines>
  <Paragraphs>68</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Project proposal: Zambia</vt:lpstr>
      <vt:lpstr/>
      <vt:lpstr>On behalf of the Government of Zambia, UNEP as the lead implementing agency has </vt:lpstr>
      <vt:lpstr>The Government of Zambia reported a consumption of 2.07 ODP tonnes of HCFCs in 2</vt:lpstr>
      <vt:lpstr>HCFC-22 was the only HCFC imported into the country from 2019 to 2023 and is use</vt:lpstr>
      <vt:lpstr>Country programme implementation report</vt:lpstr>
      <vt:lpstr>The Government of Zambia reported HCFC sector consumption data under the 2023 co</vt:lpstr>
      <vt:lpstr>The verification report confirmed that the Government was implementing a licensi</vt:lpstr>
      <vt:lpstr>Stage I of the HPMP was completed on 30 June 2023, in line with the extension ap</vt:lpstr>
      <vt:lpstr>Zambia’s ODS regulation controls imports and exports of ODS and ODS-based equipm</vt:lpstr>
      <vt:lpstr>Seventy customs inspectors (15 female) were trained in two workshops on ODS-rela</vt:lpstr>
      <vt:lpstr>The following activities were implemented in the servicing sector:</vt:lpstr>
      <vt:lpstr>    Development and implementation of technical standards and sustainable public pro</vt:lpstr>
      <vt:lpstr>    Enhancement of the RAC technicians certification scheme: Developed the training </vt:lpstr>
      <vt:lpstr>    Strengthening the centres of excellence and technical assistance: Procured and d</vt:lpstr>
      <vt:lpstr>    </vt:lpstr>
      <vt:lpstr>    Project implementation and monitoring</vt:lpstr>
      <vt:lpstr>Of the US $20,000 approved for project monitoring, US $5,000 was disbursed to su</vt:lpstr>
      <vt:lpstr>As of April 2024, of the US $150,000 approved so far (US $100,000 for UNEP and U</vt:lpstr>
      <vt:lpstr>The following activities will be implemented between July 2024 and June 2027:</vt:lpstr>
      <vt:lpstr>    Strengthening the enforcement of ODS regulations: drafting standard operational </vt:lpstr>
      <vt:lpstr>    Development and implementation of technical standards for RAC systems: conductin</vt:lpstr>
      <vt:lpstr>    Strengthening the RAC technician certification scheme: training and certificatio</vt:lpstr>
      <vt:lpstr>    Strengthening the three existing centres of excellence and creating two new cent</vt:lpstr>
      <vt:lpstr>    Activities to maintain energy efficiency: described in detail in the following s</vt:lpstr>
      <vt:lpstr>    Project monitoring: continue the coordination and monitoring of the HPMP action </vt:lpstr>
      <vt:lpstr>The project related to energy efficiency, submitted in line with decision 89/6, </vt:lpstr>
      <vt:lpstr>    Cooperation and collaboration for policy enhancement: developing the collaborati</vt:lpstr>
      <vt:lpstr>    Capacity building of decision makers: five-day study tour for five representativ</vt:lpstr>
      <vt:lpstr>    Ministry of Environment, the NOU, the Energy Regulatory Authority, and the Zambi</vt:lpstr>
      <vt:lpstr>    Coordination meetings and workshops: establish and operate a working group, incl</vt:lpstr>
      <vt:lpstr>    Development of economic analysis, report, and infographics: financial analysis t</vt:lpstr>
      <vt:lpstr>    Workshops: At least one awareness raising workshop for 25 equipment importers an</vt:lpstr>
      <vt:lpstr>    Awareness and outreach campaign targeting RAC technicians, retailers, and end-us</vt:lpstr>
      <vt:lpstr>The verification report noted that some refrigerant identifiers distributed to C</vt:lpstr>
      <vt:lpstr>The Government of Zambia has already issued the HCFC import quota for 2024 as 2.</vt:lpstr>
      <vt:lpstr>A draft standard operation procedure (SOP) for quota allocation, licensing appli</vt:lpstr>
      <vt:lpstr>As ASYCUDA and the EMS will be synchronised, the online licence will be transmit</vt:lpstr>
      <vt:lpstr>The training module on the safe use of hydrocarbons was developed in collaborati</vt:lpstr>
      <vt:lpstr>UNEP informed the Secretariat that the process to incorporate the revised good s</vt:lpstr>
      <vt:lpstr>Strengthening the centres of excellence and technical assistance</vt:lpstr>
      <vt:lpstr>In response to a question on the feasibility assessment for establishing a refri</vt:lpstr>
      <vt:lpstr>In response to a query from the Secretariat, UNEP explained that the HPMP coordi</vt:lpstr>
      <vt:lpstr>Activities to maintain energy efficiency in the refrigeration servicing sector </vt:lpstr>
      <vt:lpstr>In line with decision 89/6(d), UNEP has included in the tranche implementation p</vt:lpstr>
      <vt:lpstr>The additional activities are designed to increase coordination among the key st</vt:lpstr>
      <vt:lpstr>Regarding the study tour, UNEP explained that China is the region's largest coun</vt:lpstr>
      <vt:lpstr>UNEP informed the Secretariat that the additional activities would be completed </vt:lpstr>
      <vt:lpstr/>
      <vt:lpstr>In accordance with the Multilateral Fund’s decisions on gender mainstreaming 84/</vt:lpstr>
      <vt:lpstr>Updated Agreement </vt:lpstr>
      <vt:lpstr>In view of the inclusion of funding for additional activities to maintain energy</vt:lpstr>
      <vt:lpstr>The Secretariat discussed with UNEP the risks to successful HCFC total phase-out</vt:lpstr>
      <vt:lpstr>UNEP noted that the risks associated with the implementation of stage II of the </vt:lpstr>
      <vt:lpstr>The Government of Zambia has been enforcing its HCFC import and export licensing</vt:lpstr>
      <vt:lpstr>The Fund Secretariat recommends that the Executive Committee note:</vt:lpstr>
      <vt:lpstr>    The progress report on the implementation of the first tranche of stage II of th</vt:lpstr>
      <vt:lpstr>    The submission of additional activities to maintain energy efficiency in the ref</vt:lpstr>
      <vt:lpstr>    That the Fund Secretariat has updated the Agreement between the Government of th</vt:lpstr>
      <vt:lpstr>The Fund Secretariat further recommends blanket approval of the second tranche o</vt:lpstr>
      <vt:lpstr>*Date of completion of stage I as per stage I Agreement: 31 December 2021</vt:lpstr>
    </vt:vector>
  </TitlesOfParts>
  <Company/>
  <LinksUpToDate>false</LinksUpToDate>
  <CharactersWithSpaces>34014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creator>Dearing</dc:creator>
  <cp:keywords>94th ExCom</cp:keywords>
  <cp:lastModifiedBy>Elina Yuen</cp:lastModifiedBy>
  <cp:revision>6</cp:revision>
  <cp:lastPrinted>2001-05-26T16:40:00Z</cp:lastPrinted>
  <dcterms:created xsi:type="dcterms:W3CDTF">2024-05-08T22:29:00Z</dcterms:created>
  <dcterms:modified xsi:type="dcterms:W3CDTF">2024-05-08T23:04:00Z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UNEP/OzL.Pro/ExCom/94/57</vt:lpwstr>
  </property>
  <property fmtid="{D5CDD505-2E9C-101B-9397-08002B2CF9AE}" pid="3" name="Revision date">
    <vt:lpwstr>4/01/2024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