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FB0A05" w14:paraId="2D212414" w14:textId="77777777" w:rsidTr="00FB0A0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38A16CF" w14:textId="1D4EE76A" w:rsidR="00FB0A05" w:rsidRPr="00BD7C2B" w:rsidRDefault="00FB0A05" w:rsidP="00FB0A05">
            <w:pPr>
              <w:jc w:val="left"/>
              <w:rPr>
                <w:rFonts w:ascii="Arial" w:hAnsi="Arial" w:cs="Arial"/>
                <w:b/>
                <w:bCs/>
                <w:lang w:val="en-US" w:bidi="ar-LB"/>
              </w:rPr>
            </w:pPr>
            <w:r w:rsidRPr="00BD7C2B">
              <w:rPr>
                <w:rFonts w:ascii="Arial" w:hAnsi="Arial" w:cs="Arial"/>
                <w:b/>
                <w:bCs/>
                <w:sz w:val="72"/>
                <w:szCs w:val="72"/>
                <w:lang w:val="en-US" w:bidi="ar-LB"/>
              </w:rPr>
              <w:t>EP</w:t>
            </w:r>
            <w:r w:rsidR="000B41EE">
              <w:rPr>
                <w:rFonts w:ascii="Arial" w:hAnsi="Arial" w:cs="Arial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399C4D6" w14:textId="53E85EE7" w:rsidR="00FB0A05" w:rsidRDefault="00FB0A05" w:rsidP="00FB0A05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0B41EE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FB0A05" w14:paraId="6F1B597A" w14:textId="77777777" w:rsidTr="00D42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71E10A" w14:textId="42EC9FA9" w:rsidR="00FB0A05" w:rsidRDefault="00FB0A05" w:rsidP="00FB0A05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2336" behindDoc="1" locked="0" layoutInCell="0" allowOverlap="1" wp14:anchorId="06660994" wp14:editId="6FECF24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0AD32B4E" w14:textId="77777777" w:rsidR="00FB0A05" w:rsidRDefault="00FB0A05" w:rsidP="00872B1D">
            <w:pPr>
              <w:jc w:val="left"/>
              <w:rPr>
                <w:lang w:val="en-US" w:bidi="ar-LB"/>
              </w:rPr>
            </w:pPr>
            <w:r w:rsidRPr="00872B1D">
              <w:rPr>
                <w:sz w:val="24"/>
                <w:szCs w:val="20"/>
                <w:lang w:val="en-US" w:bidi="ar-DZ"/>
              </w:rPr>
              <w:t>GENERAL</w:t>
            </w:r>
          </w:p>
          <w:p w14:paraId="4AFE0393" w14:textId="7D33B1F5" w:rsidR="00FB0A05" w:rsidRPr="00D62D30" w:rsidRDefault="00FB0A05" w:rsidP="00FB0A05">
            <w:pPr>
              <w:rPr>
                <w:lang w:bidi="ar-LB"/>
              </w:rPr>
            </w:pPr>
          </w:p>
          <w:p w14:paraId="0DDBEFA1" w14:textId="5408E53B" w:rsidR="00FB0A05" w:rsidRPr="00D62D30" w:rsidRDefault="00F5444E" w:rsidP="00FB0A05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0B41EE">
              <w:rPr>
                <w:lang w:bidi="ar-LB"/>
              </w:rPr>
              <w:t>UNEP/</w:t>
            </w:r>
            <w:proofErr w:type="spellStart"/>
            <w:r w:rsidR="000B41EE">
              <w:rPr>
                <w:lang w:bidi="ar-LB"/>
              </w:rPr>
              <w:t>OzL.Pro</w:t>
            </w:r>
            <w:proofErr w:type="spellEnd"/>
            <w:r w:rsidR="000B41EE">
              <w:rPr>
                <w:lang w:bidi="ar-LB"/>
              </w:rPr>
              <w:t>/ExCom/95/84</w:t>
            </w:r>
            <w:r>
              <w:rPr>
                <w:lang w:bidi="ar-LB"/>
              </w:rPr>
              <w:fldChar w:fldCharType="end"/>
            </w:r>
          </w:p>
          <w:p w14:paraId="4984A311" w14:textId="2C02D36A" w:rsidR="00FB0A05" w:rsidRPr="00D62D30" w:rsidRDefault="00FB0A05" w:rsidP="00FB0A05">
            <w:pPr>
              <w:rPr>
                <w:lang w:bidi="ar-LB"/>
              </w:rPr>
            </w:pPr>
            <w:r w:rsidRPr="00D62D30">
              <w:rPr>
                <w:lang w:bidi="ar-LB"/>
              </w:rPr>
              <w:fldChar w:fldCharType="begin"/>
            </w:r>
            <w:r w:rsidRPr="00D62D30">
              <w:rPr>
                <w:lang w:bidi="ar-LB"/>
              </w:rPr>
              <w:instrText xml:space="preserve"> DOCPROPERTY "Revision date" \@ "d MMMM YYYY"  \* MERGEFORMAT </w:instrText>
            </w:r>
            <w:r w:rsidRPr="00D62D30">
              <w:rPr>
                <w:lang w:bidi="ar-LB"/>
              </w:rPr>
              <w:fldChar w:fldCharType="separate"/>
            </w:r>
            <w:r w:rsidR="000B41EE">
              <w:rPr>
                <w:lang w:bidi="ar-LB"/>
              </w:rPr>
              <w:t>6 November 2024</w:t>
            </w:r>
            <w:r w:rsidRPr="00D62D30">
              <w:rPr>
                <w:lang w:bidi="ar-LB"/>
              </w:rPr>
              <w:fldChar w:fldCharType="end"/>
            </w:r>
          </w:p>
          <w:p w14:paraId="0070AA22" w14:textId="77777777" w:rsidR="00FB0A05" w:rsidRPr="00D62D30" w:rsidRDefault="00FB0A05" w:rsidP="00FB0A05">
            <w:pPr>
              <w:rPr>
                <w:caps/>
                <w:lang w:bidi="ar-LB"/>
              </w:rPr>
            </w:pPr>
          </w:p>
          <w:p w14:paraId="0C341E63" w14:textId="77777777" w:rsidR="00FB0A05" w:rsidRDefault="00FB0A05" w:rsidP="00D42098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467E77FB" w14:textId="469CBF98" w:rsidR="00FB0A05" w:rsidRDefault="00FB0A05" w:rsidP="00D42098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0B41EE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CDC4FA" w14:textId="77777777" w:rsidR="00FB0A05" w:rsidRDefault="00FB0A05" w:rsidP="00FB0A0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7D0AA121" w14:textId="6C51C13D" w:rsidR="00FB0A05" w:rsidRDefault="00FB0A05" w:rsidP="00FB0A0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0B41EE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BD46800" w14:textId="77777777" w:rsidR="00FB0A05" w:rsidRDefault="00FB0A05" w:rsidP="00FB0A0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3EA688F7" w14:textId="77777777" w:rsidR="00FB0A05" w:rsidRDefault="00FB0A05" w:rsidP="00FB0A05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E131B7" w14:textId="77777777" w:rsidR="00FB0A05" w:rsidRDefault="00FB0A05" w:rsidP="00FB0A05">
            <w:pPr>
              <w:rPr>
                <w:caps/>
                <w:lang w:val="en-US" w:bidi="ar-LB"/>
              </w:rPr>
            </w:pPr>
          </w:p>
          <w:p w14:paraId="7B3D05FB" w14:textId="433EF658" w:rsidR="00FB0A05" w:rsidRDefault="000B7D11" w:rsidP="00FB0A05">
            <w:pPr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3360" behindDoc="0" locked="0" layoutInCell="0" allowOverlap="1" wp14:anchorId="4FE7B05F" wp14:editId="4253BB45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504190</wp:posOffset>
                  </wp:positionV>
                  <wp:extent cx="579755" cy="555625"/>
                  <wp:effectExtent l="0" t="0" r="0" b="0"/>
                  <wp:wrapNone/>
                  <wp:docPr id="5" name="Picture 5" descr="Description: 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744A1B9" w14:textId="77777777" w:rsidR="00FB0A05" w:rsidRDefault="00FB0A05" w:rsidP="00FB0A05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EFCE82F" w14:textId="7A7ACE49" w:rsidR="00FB0A05" w:rsidRDefault="00FB0A05" w:rsidP="006B386F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</w:t>
      </w:r>
      <w:r w:rsidR="000B41EE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التنفيـذيــــة</w:t>
      </w:r>
      <w:r w:rsidR="000B41EE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للصنــدوق</w:t>
      </w:r>
      <w:r w:rsidR="000B41EE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المــتعــدد</w:t>
      </w:r>
      <w:r w:rsidR="000B41EE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bidi="ar-LB"/>
        </w:rPr>
        <w:t>الأطـــراف</w:t>
      </w:r>
    </w:p>
    <w:p w14:paraId="776432D4" w14:textId="70692E33" w:rsidR="00FB0A05" w:rsidRDefault="00FB0A05" w:rsidP="006B386F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لتنفيـــذ</w:t>
      </w:r>
      <w:r w:rsidR="000B41EE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بروتوكـول</w:t>
      </w:r>
      <w:r w:rsidR="000B41EE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مونتريــال</w:t>
      </w:r>
      <w:r w:rsidR="000B41EE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59FEF49D" w14:textId="4D09EE16" w:rsidR="00FB0A05" w:rsidRPr="00A755B6" w:rsidRDefault="00FB0A05" w:rsidP="006B386F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A755B6">
        <w:rPr>
          <w:sz w:val="28"/>
          <w:szCs w:val="28"/>
          <w:rtl/>
          <w:lang w:val="en-US" w:eastAsia="en-CA" w:bidi="ar-LB"/>
        </w:rPr>
        <w:t>الاجتمــــــاع</w:t>
      </w:r>
      <w:r w:rsidR="000B41EE">
        <w:rPr>
          <w:sz w:val="28"/>
          <w:szCs w:val="28"/>
          <w:rtl/>
          <w:lang w:val="en-US" w:eastAsia="en-CA" w:bidi="ar-LB"/>
        </w:rPr>
        <w:t xml:space="preserve"> </w:t>
      </w:r>
      <w:r w:rsidR="009F05BA">
        <w:rPr>
          <w:rFonts w:hint="cs"/>
          <w:sz w:val="28"/>
          <w:szCs w:val="28"/>
          <w:rtl/>
          <w:lang w:val="en-US" w:eastAsia="en-CA"/>
        </w:rPr>
        <w:t>الخامس</w:t>
      </w:r>
      <w:r w:rsidR="000B41EE">
        <w:rPr>
          <w:sz w:val="28"/>
          <w:szCs w:val="28"/>
          <w:rtl/>
          <w:lang w:val="en-US" w:eastAsia="en-CA" w:bidi="ar-LB"/>
        </w:rPr>
        <w:t xml:space="preserve"> </w:t>
      </w:r>
      <w:r w:rsidR="009D7227">
        <w:rPr>
          <w:sz w:val="28"/>
          <w:szCs w:val="28"/>
          <w:rtl/>
          <w:lang w:val="en-US" w:eastAsia="en-CA" w:bidi="ar-LB"/>
        </w:rPr>
        <w:t>والتسعــــون</w:t>
      </w:r>
      <w:r w:rsidR="000B41EE">
        <w:rPr>
          <w:sz w:val="28"/>
          <w:szCs w:val="28"/>
          <w:rtl/>
          <w:lang w:val="en-US" w:eastAsia="en-CA" w:bidi="ar-LB"/>
        </w:rPr>
        <w:t xml:space="preserve"> </w:t>
      </w:r>
    </w:p>
    <w:p w14:paraId="24FAFFC8" w14:textId="1E6300FA" w:rsidR="00FB0A05" w:rsidRPr="009F05BA" w:rsidRDefault="00FB0A05" w:rsidP="006B386F">
      <w:pPr>
        <w:pStyle w:val="0Heading0"/>
        <w:bidi/>
        <w:ind w:left="4"/>
        <w:rPr>
          <w:sz w:val="26"/>
          <w:szCs w:val="26"/>
          <w:lang w:val="en-US" w:bidi="ar-LB"/>
        </w:rPr>
      </w:pPr>
      <w:r w:rsidRPr="00A755B6">
        <w:rPr>
          <w:sz w:val="28"/>
          <w:szCs w:val="28"/>
          <w:rtl/>
          <w:lang w:bidi="ar-LB"/>
        </w:rPr>
        <w:t>مونتريال،</w:t>
      </w:r>
      <w:r w:rsidR="000B41EE">
        <w:rPr>
          <w:sz w:val="28"/>
          <w:szCs w:val="28"/>
          <w:rtl/>
          <w:lang w:bidi="ar-LB"/>
        </w:rPr>
        <w:t xml:space="preserve"> </w:t>
      </w:r>
      <w:r w:rsidR="009F05BA">
        <w:rPr>
          <w:sz w:val="28"/>
          <w:szCs w:val="28"/>
          <w:lang w:val="en-US" w:bidi="ar-LB"/>
        </w:rPr>
        <w:t>4</w:t>
      </w:r>
      <w:r w:rsidR="000B41E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-</w:t>
      </w:r>
      <w:r w:rsidR="000B41EE">
        <w:rPr>
          <w:sz w:val="28"/>
          <w:szCs w:val="28"/>
          <w:rtl/>
          <w:lang w:bidi="ar-LB"/>
        </w:rPr>
        <w:t xml:space="preserve"> </w:t>
      </w:r>
      <w:r w:rsidR="009F05BA">
        <w:rPr>
          <w:sz w:val="28"/>
          <w:szCs w:val="28"/>
          <w:lang w:bidi="ar-LB"/>
        </w:rPr>
        <w:t>8</w:t>
      </w:r>
      <w:r w:rsidR="000B41E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ديسمبر</w:t>
      </w:r>
      <w:bookmarkStart w:id="0" w:name="_Hlk128756171"/>
      <w:r>
        <w:rPr>
          <w:sz w:val="28"/>
          <w:szCs w:val="28"/>
          <w:lang w:val="en-CA" w:bidi="ar-LB"/>
        </w:rPr>
        <w:t>/</w:t>
      </w:r>
      <w:bookmarkEnd w:id="0"/>
      <w:r>
        <w:rPr>
          <w:sz w:val="28"/>
          <w:szCs w:val="28"/>
          <w:rtl/>
          <w:lang w:bidi="ar-LB"/>
        </w:rPr>
        <w:t>كانون</w:t>
      </w:r>
      <w:r w:rsidR="000B41E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الأول</w:t>
      </w:r>
      <w:r w:rsidR="000B41EE">
        <w:rPr>
          <w:sz w:val="28"/>
          <w:szCs w:val="28"/>
          <w:rtl/>
          <w:lang w:bidi="ar-LB"/>
        </w:rPr>
        <w:t xml:space="preserve"> </w:t>
      </w:r>
      <w:r w:rsidR="009F05BA">
        <w:rPr>
          <w:sz w:val="26"/>
          <w:szCs w:val="26"/>
          <w:lang w:val="en-US" w:bidi="ar-LB"/>
        </w:rPr>
        <w:t>2024</w:t>
      </w:r>
    </w:p>
    <w:p w14:paraId="4C335FD7" w14:textId="779F7F29" w:rsidR="00FB0A05" w:rsidRPr="006D5FFE" w:rsidRDefault="00FB0A05" w:rsidP="006B386F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6D5FFE">
        <w:rPr>
          <w:sz w:val="28"/>
          <w:szCs w:val="28"/>
          <w:rtl/>
          <w:lang w:bidi="ar-LB"/>
        </w:rPr>
        <w:t>البند</w:t>
      </w:r>
      <w:r w:rsidR="000B41E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9</w:t>
      </w:r>
      <w:r w:rsidR="000B41E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(و)</w:t>
      </w:r>
      <w:r w:rsidR="000B41EE">
        <w:rPr>
          <w:sz w:val="28"/>
          <w:szCs w:val="28"/>
          <w:rtl/>
          <w:lang w:bidi="ar-LB"/>
        </w:rPr>
        <w:t xml:space="preserve"> </w:t>
      </w:r>
      <w:r w:rsidRPr="006D5FFE">
        <w:rPr>
          <w:sz w:val="28"/>
          <w:szCs w:val="28"/>
          <w:rtl/>
          <w:lang w:bidi="ar-LB"/>
        </w:rPr>
        <w:t>من</w:t>
      </w:r>
      <w:r w:rsidR="000B41EE">
        <w:rPr>
          <w:sz w:val="28"/>
          <w:szCs w:val="28"/>
          <w:rtl/>
          <w:lang w:bidi="ar-LB"/>
        </w:rPr>
        <w:t xml:space="preserve"> </w:t>
      </w:r>
      <w:r w:rsidRPr="006D5FFE">
        <w:rPr>
          <w:sz w:val="28"/>
          <w:szCs w:val="28"/>
          <w:rtl/>
          <w:lang w:bidi="ar-LB"/>
        </w:rPr>
        <w:t>جدول</w:t>
      </w:r>
      <w:r w:rsidR="000B41EE">
        <w:rPr>
          <w:sz w:val="28"/>
          <w:szCs w:val="28"/>
          <w:rtl/>
          <w:lang w:bidi="ar-LB"/>
        </w:rPr>
        <w:t xml:space="preserve"> </w:t>
      </w:r>
      <w:r w:rsidRPr="006D5FFE">
        <w:rPr>
          <w:sz w:val="28"/>
          <w:szCs w:val="28"/>
          <w:rtl/>
          <w:lang w:bidi="ar-LB"/>
        </w:rPr>
        <w:t>الأعمال</w:t>
      </w:r>
      <w:r w:rsidR="000B41EE">
        <w:rPr>
          <w:sz w:val="28"/>
          <w:szCs w:val="28"/>
          <w:rtl/>
          <w:lang w:bidi="ar-LB"/>
        </w:rPr>
        <w:t xml:space="preserve"> </w:t>
      </w:r>
      <w:r w:rsidRPr="006D5FFE">
        <w:rPr>
          <w:sz w:val="28"/>
          <w:szCs w:val="28"/>
          <w:rtl/>
          <w:lang w:bidi="ar-LB"/>
        </w:rPr>
        <w:t>المؤقت</w:t>
      </w:r>
      <w:r w:rsidRPr="00CE28F7">
        <w:rPr>
          <w:rStyle w:val="FootnoteReference"/>
          <w:lang w:bidi="ar-LB"/>
        </w:rPr>
        <w:footnoteReference w:id="1"/>
      </w:r>
    </w:p>
    <w:p w14:paraId="69F0A02E" w14:textId="77777777" w:rsidR="00FB0A05" w:rsidRPr="009B0D30" w:rsidRDefault="00FB0A05" w:rsidP="00FB0A05">
      <w:pPr>
        <w:bidi/>
        <w:jc w:val="left"/>
        <w:rPr>
          <w:lang w:bidi="ar-LB"/>
        </w:rPr>
      </w:pPr>
    </w:p>
    <w:p w14:paraId="71A67132" w14:textId="035D30FD" w:rsidR="00066CE8" w:rsidRPr="00D62D30" w:rsidRDefault="00066CE8" w:rsidP="00205EB8">
      <w:pPr>
        <w:pStyle w:val="Heading5"/>
        <w:numPr>
          <w:ilvl w:val="0"/>
          <w:numId w:val="0"/>
        </w:numPr>
        <w:bidi/>
        <w:rPr>
          <w:lang w:bidi="ar-LB"/>
        </w:rPr>
      </w:pPr>
    </w:p>
    <w:p w14:paraId="7DB71D5B" w14:textId="25A2E0EA" w:rsidR="00DE5580" w:rsidRPr="00747924" w:rsidRDefault="00DE5580" w:rsidP="00297FAA">
      <w:pPr>
        <w:pStyle w:val="Heading1"/>
        <w:numPr>
          <w:ilvl w:val="0"/>
          <w:numId w:val="0"/>
        </w:numPr>
        <w:bidi/>
        <w:jc w:val="center"/>
        <w:rPr>
          <w:bCs/>
          <w:caps/>
          <w:sz w:val="26"/>
          <w:szCs w:val="26"/>
          <w:rtl/>
          <w:lang w:bidi="ar-LB"/>
        </w:rPr>
      </w:pPr>
      <w:r w:rsidRPr="00747924">
        <w:rPr>
          <w:bCs/>
          <w:caps/>
          <w:sz w:val="26"/>
          <w:szCs w:val="26"/>
          <w:rtl/>
          <w:lang w:bidi="ar-LB"/>
        </w:rPr>
        <w:t>تكاليف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الوحدة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الأساسية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لكل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من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اليوئنديبي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واليونيدو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والبنك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Pr="00747924">
        <w:rPr>
          <w:bCs/>
          <w:caps/>
          <w:sz w:val="26"/>
          <w:szCs w:val="26"/>
          <w:rtl/>
          <w:lang w:bidi="ar-LB"/>
        </w:rPr>
        <w:t>الدولي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="00673F43" w:rsidRPr="00747924">
        <w:rPr>
          <w:bCs/>
          <w:caps/>
          <w:sz w:val="26"/>
          <w:szCs w:val="26"/>
          <w:rtl/>
          <w:lang w:bidi="ar-LB"/>
        </w:rPr>
        <w:t>لعام</w:t>
      </w:r>
      <w:r w:rsidR="000B41EE" w:rsidRPr="00747924">
        <w:rPr>
          <w:bCs/>
          <w:caps/>
          <w:sz w:val="26"/>
          <w:szCs w:val="26"/>
          <w:rtl/>
          <w:lang w:bidi="ar-LB"/>
        </w:rPr>
        <w:t xml:space="preserve"> </w:t>
      </w:r>
      <w:r w:rsidR="009F05BA" w:rsidRPr="00747924">
        <w:rPr>
          <w:b/>
          <w:caps/>
          <w:sz w:val="26"/>
          <w:szCs w:val="26"/>
          <w:lang w:bidi="ar-LB"/>
        </w:rPr>
        <w:t>2025</w:t>
      </w:r>
    </w:p>
    <w:p w14:paraId="298F95F8" w14:textId="77777777" w:rsidR="005F5E80" w:rsidRPr="00D62D30" w:rsidRDefault="005F5E80" w:rsidP="00205EB8">
      <w:pPr>
        <w:bidi/>
        <w:rPr>
          <w:b/>
          <w:bCs/>
          <w:rtl/>
          <w:lang w:bidi="ar-LB"/>
        </w:rPr>
      </w:pPr>
    </w:p>
    <w:p w14:paraId="33A237FE" w14:textId="2A5467BD" w:rsidR="005F5E80" w:rsidRPr="00633125" w:rsidRDefault="00DE5580" w:rsidP="000B41EE">
      <w:pPr>
        <w:bidi/>
        <w:spacing w:after="240"/>
        <w:rPr>
          <w:b/>
          <w:bCs/>
          <w:sz w:val="26"/>
          <w:szCs w:val="26"/>
          <w:lang w:bidi="ar-LB"/>
        </w:rPr>
      </w:pPr>
      <w:r w:rsidRPr="00633125">
        <w:rPr>
          <w:b/>
          <w:bCs/>
          <w:sz w:val="26"/>
          <w:szCs w:val="26"/>
          <w:rtl/>
          <w:lang w:bidi="ar-LB"/>
        </w:rPr>
        <w:t>أولا</w:t>
      </w:r>
      <w:r w:rsidR="000B41EE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E317BF">
        <w:rPr>
          <w:rFonts w:hint="cs"/>
          <w:b/>
          <w:bCs/>
          <w:sz w:val="26"/>
          <w:szCs w:val="26"/>
          <w:rtl/>
          <w:lang w:bidi="ar-LB"/>
        </w:rPr>
        <w:t>-</w:t>
      </w:r>
      <w:r w:rsidR="000B41EE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مقدمة</w:t>
      </w:r>
    </w:p>
    <w:p w14:paraId="340C805A" w14:textId="2EDAB5AD" w:rsidR="00DE5580" w:rsidRPr="00F50679" w:rsidRDefault="00DE5580" w:rsidP="00D42098">
      <w:pPr>
        <w:pStyle w:val="Heading1"/>
        <w:numPr>
          <w:ilvl w:val="0"/>
          <w:numId w:val="7"/>
        </w:numPr>
        <w:bidi/>
        <w:spacing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تجري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الوثيقة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تقييما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لطلبات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ومتطلبات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7227" w:rsidRPr="00F50679">
        <w:rPr>
          <w:sz w:val="26"/>
          <w:szCs w:val="26"/>
          <w:rtl/>
          <w:lang w:val="en-US" w:bidi="ar-LB"/>
        </w:rPr>
        <w:t>اليوئنديبي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والمدى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6872A4">
        <w:rPr>
          <w:sz w:val="26"/>
          <w:szCs w:val="26"/>
          <w:rtl/>
          <w:lang w:val="en-US" w:bidi="ar-LB"/>
        </w:rPr>
        <w:t>الذي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6872A4">
        <w:rPr>
          <w:sz w:val="26"/>
          <w:szCs w:val="26"/>
          <w:rtl/>
          <w:lang w:val="en-US" w:bidi="ar-LB"/>
        </w:rPr>
        <w:t>سيمكن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المتوافرة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لمجموع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F05BA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32EF0">
        <w:rPr>
          <w:rFonts w:hint="cs"/>
          <w:sz w:val="26"/>
          <w:szCs w:val="26"/>
          <w:rtl/>
          <w:lang w:val="en-US" w:bidi="ar-LB"/>
        </w:rPr>
        <w:t>ت</w:t>
      </w:r>
      <w:r w:rsidRPr="00F50679">
        <w:rPr>
          <w:sz w:val="26"/>
          <w:szCs w:val="26"/>
          <w:rtl/>
          <w:lang w:val="en-US" w:bidi="ar-LB"/>
        </w:rPr>
        <w:t>غطي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sz w:val="26"/>
          <w:szCs w:val="26"/>
          <w:lang w:val="en-US" w:bidi="ar-LB"/>
        </w:rPr>
        <w:t>2025</w:t>
      </w:r>
      <w:r w:rsidRPr="00F50679">
        <w:rPr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ويُعرض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التقييم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بصورة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منفصلة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الثلاثة،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كما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الوثيقة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توصية.</w:t>
      </w:r>
    </w:p>
    <w:p w14:paraId="3DB9B812" w14:textId="7A1C6D42" w:rsidR="00DE5580" w:rsidRPr="00F50679" w:rsidRDefault="009F05BA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</w:t>
      </w:r>
      <w:r w:rsidR="00DE5580" w:rsidRPr="00F50679">
        <w:rPr>
          <w:sz w:val="26"/>
          <w:szCs w:val="26"/>
          <w:rtl/>
          <w:lang w:val="en-US" w:bidi="ar-LB"/>
        </w:rPr>
        <w:t>تستند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الوثيقة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المعلومات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المقدمة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الوكالات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الثلاثة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والإدارية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2023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والتكاليف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المقدرة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2024</w:t>
      </w:r>
      <w:r w:rsidR="00DE5580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والميزانية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المقترحة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2025</w:t>
      </w:r>
      <w:r w:rsidR="00DE5580" w:rsidRPr="00F50679">
        <w:rPr>
          <w:sz w:val="26"/>
          <w:szCs w:val="26"/>
          <w:rtl/>
          <w:lang w:val="en-US" w:bidi="ar-LB"/>
        </w:rPr>
        <w:t>.</w:t>
      </w:r>
      <w:r w:rsidR="000B41EE">
        <w:rPr>
          <w:rtl/>
          <w:lang w:val="en-US"/>
        </w:rPr>
        <w:t xml:space="preserve"> </w:t>
      </w:r>
      <w:r w:rsidR="00F23543" w:rsidRPr="00632EF0">
        <w:rPr>
          <w:sz w:val="26"/>
          <w:szCs w:val="26"/>
          <w:vertAlign w:val="superscript"/>
          <w:lang w:val="en-US"/>
        </w:rPr>
        <w:footnoteReference w:id="2"/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وخلال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استعراض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المعلومات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المقدمة،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أجرت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الأمانة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مناقشات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مطولة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الوكالات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الثلاثة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32EF0">
        <w:rPr>
          <w:rFonts w:hint="cs"/>
          <w:sz w:val="26"/>
          <w:szCs w:val="26"/>
          <w:rtl/>
          <w:lang w:val="en-US" w:bidi="ar-LB"/>
        </w:rPr>
        <w:t>جرت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632EF0">
        <w:rPr>
          <w:rFonts w:hint="cs"/>
          <w:sz w:val="26"/>
          <w:szCs w:val="26"/>
          <w:rtl/>
          <w:lang w:val="en-US" w:bidi="ar-LB"/>
        </w:rPr>
        <w:t>خلالها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مناقشة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جميع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المسائل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المطروحة.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وتلاحظ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الأمانة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التقدير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التعاون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الذي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قدمته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الوكالات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الثلاثة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عملية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5580" w:rsidRPr="00F50679">
        <w:rPr>
          <w:sz w:val="26"/>
          <w:szCs w:val="26"/>
          <w:rtl/>
          <w:lang w:val="en-US" w:bidi="ar-LB"/>
        </w:rPr>
        <w:t>الاستعراض.</w:t>
      </w:r>
    </w:p>
    <w:p w14:paraId="16242121" w14:textId="2B3658A6" w:rsidR="00F23543" w:rsidRPr="00F50679" w:rsidRDefault="00F23543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ويتضمن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المرفق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الوثيقة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موجزا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لمختلف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نظم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للصندوق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المتعدد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الأطراف.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وتيسيرا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لاستعراض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1E3499">
        <w:rPr>
          <w:rFonts w:hint="cs"/>
          <w:sz w:val="26"/>
          <w:szCs w:val="26"/>
          <w:rtl/>
          <w:lang w:val="en-US" w:bidi="ar-LB"/>
        </w:rPr>
        <w:t>عُرضت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بيانات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وغير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ذلك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لكل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وكالة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السنوات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الثلاثة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الأخيرة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="009F05BA" w:rsidRPr="00F50679">
        <w:rPr>
          <w:sz w:val="26"/>
          <w:szCs w:val="26"/>
          <w:lang w:val="en-US" w:bidi="ar-LB"/>
        </w:rPr>
        <w:t>2021</w:t>
      </w:r>
      <w:r w:rsidRPr="00F50679">
        <w:rPr>
          <w:sz w:val="26"/>
          <w:szCs w:val="26"/>
          <w:rtl/>
          <w:lang w:val="en-US" w:bidi="ar-LB"/>
        </w:rPr>
        <w:t>-</w:t>
      </w:r>
      <w:r w:rsidR="009F05BA" w:rsidRPr="00F50679">
        <w:rPr>
          <w:sz w:val="26"/>
          <w:szCs w:val="26"/>
          <w:lang w:val="en-US" w:bidi="ar-LB"/>
        </w:rPr>
        <w:t>2023</w:t>
      </w:r>
      <w:r w:rsidRPr="00F50679">
        <w:rPr>
          <w:sz w:val="26"/>
          <w:szCs w:val="26"/>
          <w:rtl/>
          <w:lang w:val="en-US" w:bidi="ar-LB"/>
        </w:rPr>
        <w:t>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الوثيقة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الرئيسية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في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حين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rFonts w:hint="cs"/>
          <w:sz w:val="26"/>
          <w:szCs w:val="26"/>
          <w:rtl/>
          <w:lang w:val="en-US" w:bidi="ar-LB"/>
        </w:rPr>
        <w:t>تم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إدراج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البيانات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التاريخية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F05BA" w:rsidRPr="00F50679">
        <w:rPr>
          <w:sz w:val="26"/>
          <w:szCs w:val="26"/>
          <w:lang w:val="en-US" w:bidi="ar-LB"/>
        </w:rPr>
        <w:t>2015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المرفق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الثاني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الوثيقة.</w:t>
      </w:r>
      <w:r w:rsidR="000B41EE">
        <w:rPr>
          <w:sz w:val="26"/>
          <w:szCs w:val="26"/>
          <w:rtl/>
          <w:lang w:val="en-US" w:bidi="ar-LB"/>
        </w:rPr>
        <w:t xml:space="preserve"> </w:t>
      </w:r>
    </w:p>
    <w:p w14:paraId="29D78F31" w14:textId="15A5BD30" w:rsidR="00DE6D60" w:rsidRPr="00E317BF" w:rsidRDefault="00E317BF" w:rsidP="000B41EE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E317BF">
        <w:rPr>
          <w:rFonts w:hint="cs"/>
          <w:sz w:val="26"/>
          <w:szCs w:val="26"/>
          <w:u w:val="single"/>
          <w:rtl/>
        </w:rPr>
        <w:lastRenderedPageBreak/>
        <w:t>ا</w:t>
      </w:r>
      <w:r w:rsidR="00DE6D60" w:rsidRPr="00E317BF">
        <w:rPr>
          <w:sz w:val="26"/>
          <w:szCs w:val="26"/>
          <w:u w:val="single"/>
          <w:rtl/>
          <w:lang w:bidi="ar-LB"/>
        </w:rPr>
        <w:t>لقرار</w:t>
      </w:r>
      <w:r w:rsidR="000B41EE">
        <w:rPr>
          <w:sz w:val="26"/>
          <w:szCs w:val="26"/>
          <w:u w:val="single"/>
          <w:rtl/>
          <w:lang w:bidi="ar-LB"/>
        </w:rPr>
        <w:t xml:space="preserve"> </w:t>
      </w:r>
      <w:r w:rsidR="00DE6D60" w:rsidRPr="00E317BF">
        <w:rPr>
          <w:sz w:val="26"/>
          <w:szCs w:val="26"/>
          <w:u w:val="single"/>
          <w:rtl/>
          <w:lang w:bidi="ar-LB"/>
        </w:rPr>
        <w:t>المتخذ</w:t>
      </w:r>
      <w:r w:rsidR="000B41EE">
        <w:rPr>
          <w:sz w:val="26"/>
          <w:szCs w:val="26"/>
          <w:u w:val="single"/>
          <w:rtl/>
          <w:lang w:bidi="ar-LB"/>
        </w:rPr>
        <w:t xml:space="preserve"> </w:t>
      </w:r>
      <w:r w:rsidR="00DE6D60" w:rsidRPr="00E317BF">
        <w:rPr>
          <w:sz w:val="26"/>
          <w:szCs w:val="26"/>
          <w:u w:val="single"/>
          <w:rtl/>
          <w:lang w:bidi="ar-LB"/>
        </w:rPr>
        <w:t>في</w:t>
      </w:r>
      <w:r w:rsidR="000B41EE">
        <w:rPr>
          <w:sz w:val="26"/>
          <w:szCs w:val="26"/>
          <w:u w:val="single"/>
          <w:rtl/>
          <w:lang w:bidi="ar-LB"/>
        </w:rPr>
        <w:t xml:space="preserve"> </w:t>
      </w:r>
      <w:r w:rsidR="00DE6D60" w:rsidRPr="00E317BF">
        <w:rPr>
          <w:sz w:val="26"/>
          <w:szCs w:val="26"/>
          <w:u w:val="single"/>
          <w:rtl/>
          <w:lang w:bidi="ar-LB"/>
        </w:rPr>
        <w:t>الاجتماع</w:t>
      </w:r>
      <w:r w:rsidR="000B41EE">
        <w:rPr>
          <w:sz w:val="26"/>
          <w:szCs w:val="26"/>
          <w:u w:val="single"/>
          <w:rtl/>
          <w:lang w:bidi="ar-LB"/>
        </w:rPr>
        <w:t xml:space="preserve"> </w:t>
      </w:r>
      <w:r w:rsidR="00DE6D60" w:rsidRPr="00E317BF">
        <w:rPr>
          <w:sz w:val="26"/>
          <w:szCs w:val="26"/>
          <w:u w:val="single"/>
          <w:rtl/>
          <w:lang w:bidi="ar-LB"/>
        </w:rPr>
        <w:t>الثالث</w:t>
      </w:r>
      <w:r w:rsidR="000B41EE">
        <w:rPr>
          <w:sz w:val="26"/>
          <w:szCs w:val="26"/>
          <w:u w:val="single"/>
          <w:rtl/>
          <w:lang w:bidi="ar-LB"/>
        </w:rPr>
        <w:t xml:space="preserve"> </w:t>
      </w:r>
      <w:r w:rsidR="00DE6D60" w:rsidRPr="00E317BF">
        <w:rPr>
          <w:sz w:val="26"/>
          <w:szCs w:val="26"/>
          <w:u w:val="single"/>
          <w:rtl/>
          <w:lang w:bidi="ar-LB"/>
        </w:rPr>
        <w:t>والتسعين</w:t>
      </w:r>
    </w:p>
    <w:p w14:paraId="4D9D1F65" w14:textId="0C6E9656" w:rsidR="00DE6D60" w:rsidRPr="00F50679" w:rsidRDefault="00E317BF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في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الاجتماع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الثالث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والتسعين،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و</w:t>
      </w:r>
      <w:r w:rsidR="00DE6D60" w:rsidRPr="00F50679">
        <w:rPr>
          <w:sz w:val="26"/>
          <w:szCs w:val="26"/>
          <w:rtl/>
          <w:lang w:val="en-US" w:bidi="ar-LB"/>
        </w:rPr>
        <w:t>أثناء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استعراض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نظام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الأطراف،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وافقت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ل</w:t>
      </w:r>
      <w:r w:rsidRPr="00F50679">
        <w:rPr>
          <w:sz w:val="26"/>
          <w:szCs w:val="26"/>
          <w:rtl/>
          <w:lang w:val="en-US" w:bidi="ar-LB"/>
        </w:rPr>
        <w:t>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بمقدار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200,000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منها،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سنة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السنوات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الثلاث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2024-2026،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من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أجل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تعزيز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قدرتها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تقديم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الفني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والسياس</w:t>
      </w:r>
      <w:r w:rsidRPr="00F50679">
        <w:rPr>
          <w:rFonts w:hint="cs"/>
          <w:sz w:val="26"/>
          <w:szCs w:val="26"/>
          <w:rtl/>
          <w:lang w:val="en-US" w:bidi="ar-LB"/>
        </w:rPr>
        <w:t>اتي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5،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أ</w:t>
      </w:r>
      <w:r w:rsidR="001E3499">
        <w:rPr>
          <w:rFonts w:hint="cs"/>
          <w:sz w:val="26"/>
          <w:szCs w:val="26"/>
          <w:rtl/>
          <w:lang w:val="en-US" w:bidi="ar-LB"/>
        </w:rPr>
        <w:t>ساس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1E3499">
        <w:rPr>
          <w:rFonts w:hint="cs"/>
          <w:sz w:val="26"/>
          <w:szCs w:val="26"/>
          <w:rtl/>
          <w:lang w:val="en-US" w:bidi="ar-LB"/>
        </w:rPr>
        <w:t>تنطبق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الفترة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الثلاث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سنوات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2024-2026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1E3499">
        <w:rPr>
          <w:rFonts w:hint="cs"/>
          <w:sz w:val="26"/>
          <w:szCs w:val="26"/>
          <w:rtl/>
          <w:lang w:val="en-US" w:bidi="ar-LB"/>
        </w:rPr>
        <w:t>فقط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(القرار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93/95(ب</w:t>
      </w:r>
      <w:r w:rsidRPr="00F50679">
        <w:rPr>
          <w:rFonts w:hint="cs"/>
          <w:sz w:val="26"/>
          <w:szCs w:val="26"/>
          <w:rtl/>
          <w:lang w:val="en-US" w:bidi="ar-LB"/>
        </w:rPr>
        <w:t>)).</w:t>
      </w:r>
    </w:p>
    <w:p w14:paraId="3631E7D8" w14:textId="3745D0B2" w:rsidR="00CC1A38" w:rsidRPr="00F50679" w:rsidRDefault="00E317BF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يخضع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الإضافي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لمعدل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السنوية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الذي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يصل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0.7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المائة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المتفق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عليه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القرار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67/15.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وبالتالي</w:t>
      </w:r>
      <w:r w:rsidR="00DE6D60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و</w:t>
      </w:r>
      <w:r w:rsidR="00DE6D60" w:rsidRPr="00F50679">
        <w:rPr>
          <w:sz w:val="26"/>
          <w:szCs w:val="26"/>
          <w:rtl/>
          <w:lang w:val="en-US" w:bidi="ar-LB"/>
        </w:rPr>
        <w:t>حيثما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كان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ذلك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مناسبا،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تم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حساب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ميزانيات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الوحدات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ب</w:t>
      </w:r>
      <w:r w:rsidR="00DE6D60" w:rsidRPr="00F50679">
        <w:rPr>
          <w:sz w:val="26"/>
          <w:szCs w:val="26"/>
          <w:rtl/>
          <w:lang w:val="en-US" w:bidi="ar-LB"/>
        </w:rPr>
        <w:t>تطبيق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نسبة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المطلوبة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باستثناء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الإضافي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المعتمد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بقيمة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200,000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أمريكي،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ثم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إضافة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الإضافي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بقيمة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200,000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E6D60" w:rsidRPr="00F50679">
        <w:rPr>
          <w:sz w:val="26"/>
          <w:szCs w:val="26"/>
          <w:rtl/>
          <w:lang w:val="en-US" w:bidi="ar-LB"/>
        </w:rPr>
        <w:t>الناتج.</w:t>
      </w:r>
    </w:p>
    <w:p w14:paraId="161CD579" w14:textId="30A881DA" w:rsidR="005F5E80" w:rsidRPr="00F50679" w:rsidRDefault="00F23543" w:rsidP="000B41EE">
      <w:pPr>
        <w:pStyle w:val="Heading1"/>
        <w:numPr>
          <w:ilvl w:val="0"/>
          <w:numId w:val="0"/>
        </w:numPr>
        <w:bidi/>
        <w:spacing w:before="120" w:line="340" w:lineRule="exact"/>
        <w:ind w:left="6"/>
        <w:rPr>
          <w:b/>
          <w:bCs/>
          <w:sz w:val="26"/>
          <w:szCs w:val="26"/>
          <w:lang w:val="en-US" w:bidi="ar-LB"/>
        </w:rPr>
      </w:pPr>
      <w:r w:rsidRPr="00F50679">
        <w:rPr>
          <w:b/>
          <w:bCs/>
          <w:sz w:val="26"/>
          <w:szCs w:val="26"/>
          <w:rtl/>
          <w:lang w:val="en-US" w:bidi="ar-LB"/>
        </w:rPr>
        <w:t>ثانيا</w:t>
      </w:r>
      <w:r w:rsidR="000B41EE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rFonts w:hint="cs"/>
          <w:b/>
          <w:bCs/>
          <w:sz w:val="26"/>
          <w:szCs w:val="26"/>
          <w:rtl/>
          <w:lang w:val="en-US" w:bidi="ar-LB"/>
        </w:rPr>
        <w:t>-</w:t>
      </w:r>
      <w:r w:rsidR="000B41EE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Pr="00F50679">
        <w:rPr>
          <w:b/>
          <w:bCs/>
          <w:sz w:val="26"/>
          <w:szCs w:val="26"/>
          <w:rtl/>
          <w:lang w:val="en-US" w:bidi="ar-LB"/>
        </w:rPr>
        <w:t>اليوئنديبي</w:t>
      </w:r>
    </w:p>
    <w:p w14:paraId="44101394" w14:textId="4121FD36" w:rsidR="00F23543" w:rsidRPr="00F50679" w:rsidRDefault="00F23543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وافقت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rFonts w:hint="cs"/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sz w:val="26"/>
          <w:szCs w:val="26"/>
          <w:lang w:val="en-US" w:bidi="ar-LB"/>
        </w:rPr>
        <w:t>2,357,835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(المقرر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sz w:val="26"/>
          <w:szCs w:val="26"/>
          <w:lang w:val="en-US" w:bidi="ar-LB"/>
        </w:rPr>
        <w:t>93</w:t>
      </w:r>
      <w:r w:rsidRPr="00F50679">
        <w:rPr>
          <w:sz w:val="26"/>
          <w:szCs w:val="26"/>
          <w:rtl/>
          <w:lang w:val="en-US" w:bidi="ar-LB"/>
        </w:rPr>
        <w:t>/</w:t>
      </w:r>
      <w:r w:rsidR="00E317BF" w:rsidRPr="00F50679">
        <w:rPr>
          <w:sz w:val="26"/>
          <w:szCs w:val="26"/>
          <w:lang w:val="en-US" w:bidi="ar-LB"/>
        </w:rPr>
        <w:t>92</w:t>
      </w:r>
      <w:r w:rsidRPr="00F50679">
        <w:rPr>
          <w:sz w:val="26"/>
          <w:szCs w:val="26"/>
          <w:rtl/>
          <w:lang w:val="en-US" w:bidi="ar-LB"/>
        </w:rPr>
        <w:t>(ب)(1)</w:t>
      </w:r>
      <w:r w:rsidR="008A4F32" w:rsidRPr="00F50679">
        <w:rPr>
          <w:sz w:val="26"/>
          <w:szCs w:val="26"/>
          <w:rtl/>
          <w:lang w:val="en-US" w:bidi="ar-LB"/>
        </w:rPr>
        <w:t>).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ويقدم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الجدول1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والتكاليف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rFonts w:hint="cs"/>
          <w:sz w:val="26"/>
          <w:szCs w:val="26"/>
          <w:rtl/>
          <w:lang w:val="en-US" w:bidi="ar-LB"/>
        </w:rPr>
        <w:t>التي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rFonts w:hint="cs"/>
          <w:sz w:val="26"/>
          <w:szCs w:val="26"/>
          <w:rtl/>
          <w:lang w:val="en-US" w:bidi="ar-LB"/>
        </w:rPr>
        <w:t>قدمتها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rFonts w:hint="cs"/>
          <w:sz w:val="26"/>
          <w:szCs w:val="26"/>
          <w:rtl/>
          <w:lang w:val="en-US" w:bidi="ar-LB"/>
        </w:rPr>
        <w:t>ال</w:t>
      </w:r>
      <w:r w:rsidR="008A4F32" w:rsidRPr="00F50679">
        <w:rPr>
          <w:sz w:val="26"/>
          <w:szCs w:val="26"/>
          <w:rtl/>
          <w:lang w:val="en-US" w:bidi="ar-LB"/>
        </w:rPr>
        <w:t>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 w:rsidRPr="00F50679">
        <w:rPr>
          <w:sz w:val="26"/>
          <w:szCs w:val="26"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4F32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317BF">
        <w:rPr>
          <w:sz w:val="26"/>
          <w:szCs w:val="26"/>
          <w:lang w:val="en-US" w:bidi="ar-LB"/>
        </w:rPr>
        <w:t>2025</w:t>
      </w:r>
      <w:r w:rsidR="008A4F32" w:rsidRPr="00F50679">
        <w:rPr>
          <w:sz w:val="26"/>
          <w:szCs w:val="26"/>
          <w:rtl/>
          <w:lang w:val="en-US" w:bidi="ar-LB"/>
        </w:rPr>
        <w:t>.</w:t>
      </w:r>
    </w:p>
    <w:p w14:paraId="1E201778" w14:textId="4F6FB750" w:rsidR="005F5E80" w:rsidRPr="006B386F" w:rsidRDefault="00946CE3" w:rsidP="006B386F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4"/>
          <w:szCs w:val="24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1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بيانات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ميزانية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الوحدة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الأساسية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وغير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ذلك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للسنوات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E317BF" w:rsidRPr="006B386F">
        <w:rPr>
          <w:b/>
          <w:bCs/>
          <w:sz w:val="24"/>
          <w:szCs w:val="24"/>
          <w:lang w:val="en-US" w:bidi="ar-LB"/>
        </w:rPr>
        <w:t>2021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الى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E317BF" w:rsidRPr="006B386F">
        <w:rPr>
          <w:b/>
          <w:bCs/>
          <w:sz w:val="24"/>
          <w:szCs w:val="24"/>
          <w:lang w:val="en-US" w:bidi="ar-LB"/>
        </w:rPr>
        <w:t>2025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لليوئنديبي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(بالدولار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81094C" w:rsidRPr="006B386F">
        <w:rPr>
          <w:b/>
          <w:bCs/>
          <w:sz w:val="24"/>
          <w:szCs w:val="24"/>
          <w:rtl/>
          <w:lang w:val="en-US" w:bidi="ar-LB"/>
        </w:rPr>
        <w:t>الأمريكي)</w:t>
      </w:r>
    </w:p>
    <w:tbl>
      <w:tblPr>
        <w:bidiVisual/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1068"/>
        <w:gridCol w:w="1068"/>
        <w:gridCol w:w="1068"/>
        <w:gridCol w:w="1120"/>
        <w:gridCol w:w="1121"/>
        <w:gridCol w:w="1166"/>
      </w:tblGrid>
      <w:tr w:rsidR="00E317BF" w:rsidRPr="00892D0C" w14:paraId="0C8E9654" w14:textId="77777777" w:rsidTr="001E3499">
        <w:trPr>
          <w:tblHeader/>
          <w:jc w:val="center"/>
        </w:trPr>
        <w:tc>
          <w:tcPr>
            <w:tcW w:w="2891" w:type="dxa"/>
            <w:vMerge w:val="restart"/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7B715320" w14:textId="038BCAF3" w:rsidR="00E317BF" w:rsidRPr="00892D0C" w:rsidRDefault="00E317BF" w:rsidP="001E349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</w:pP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بند</w:t>
            </w:r>
            <w:r w:rsidR="000B41EE"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التكاليف</w:t>
            </w:r>
          </w:p>
        </w:tc>
        <w:tc>
          <w:tcPr>
            <w:tcW w:w="1068" w:type="dxa"/>
            <w:shd w:val="clear" w:color="auto" w:fill="auto"/>
            <w:hideMark/>
          </w:tcPr>
          <w:p w14:paraId="458EF17B" w14:textId="77777777" w:rsidR="00E317BF" w:rsidRPr="00892D0C" w:rsidRDefault="00E317BF" w:rsidP="00E317B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1068" w:type="dxa"/>
            <w:shd w:val="clear" w:color="auto" w:fill="auto"/>
            <w:hideMark/>
          </w:tcPr>
          <w:p w14:paraId="17D2C318" w14:textId="77777777" w:rsidR="00E317BF" w:rsidRPr="00892D0C" w:rsidRDefault="00E317BF" w:rsidP="00E317B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1068" w:type="dxa"/>
          </w:tcPr>
          <w:p w14:paraId="0B93272B" w14:textId="77777777" w:rsidR="00E317BF" w:rsidRPr="00892D0C" w:rsidRDefault="00E317BF" w:rsidP="00E317B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2241" w:type="dxa"/>
            <w:gridSpan w:val="2"/>
            <w:shd w:val="clear" w:color="auto" w:fill="auto"/>
            <w:hideMark/>
          </w:tcPr>
          <w:p w14:paraId="27525FFC" w14:textId="77777777" w:rsidR="00E317BF" w:rsidRPr="00892D0C" w:rsidRDefault="00E317BF" w:rsidP="00E317B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1166" w:type="dxa"/>
            <w:shd w:val="clear" w:color="auto" w:fill="auto"/>
            <w:hideMark/>
          </w:tcPr>
          <w:p w14:paraId="1E390557" w14:textId="77777777" w:rsidR="00E317BF" w:rsidRPr="00892D0C" w:rsidRDefault="00E317BF" w:rsidP="00E317B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</w:tr>
      <w:tr w:rsidR="00425B16" w:rsidRPr="00892D0C" w14:paraId="0717E599" w14:textId="77777777" w:rsidTr="00E317BF">
        <w:trPr>
          <w:tblHeader/>
          <w:jc w:val="center"/>
        </w:trPr>
        <w:tc>
          <w:tcPr>
            <w:tcW w:w="2891" w:type="dxa"/>
            <w:vMerge/>
            <w:tcMar>
              <w:left w:w="29" w:type="dxa"/>
              <w:right w:w="0" w:type="dxa"/>
            </w:tcMar>
            <w:hideMark/>
          </w:tcPr>
          <w:p w14:paraId="5529BF13" w14:textId="77777777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D941C56" w14:textId="681A53A8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06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60FE050" w14:textId="40E0229D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</w:tcPr>
          <w:p w14:paraId="5A1D4B6E" w14:textId="26AE1E8C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12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30E3AA3B" w14:textId="1F121291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الميزانية</w:t>
            </w:r>
          </w:p>
        </w:tc>
        <w:tc>
          <w:tcPr>
            <w:tcW w:w="112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9066929" w14:textId="78B1869A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**</w:t>
            </w: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المقدرة</w:t>
            </w:r>
            <w:r w:rsidR="000B41EE"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16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5FD078F" w14:textId="2EEC4A37" w:rsidR="00425B16" w:rsidRPr="00892D0C" w:rsidRDefault="00425B16" w:rsidP="00425B1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**</w:t>
            </w:r>
            <w:r w:rsidRPr="00892D0C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المقترحة</w:t>
            </w:r>
          </w:p>
        </w:tc>
      </w:tr>
      <w:tr w:rsidR="000B41EE" w:rsidRPr="00892D0C" w14:paraId="1F3014B8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3ACFE098" w14:textId="77405C84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موظفو الوحدة الأساسية </w:t>
            </w: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والموظفون المتعاقدون</w:t>
            </w:r>
          </w:p>
        </w:tc>
        <w:tc>
          <w:tcPr>
            <w:tcW w:w="1068" w:type="dxa"/>
            <w:shd w:val="clear" w:color="auto" w:fill="auto"/>
            <w:hideMark/>
          </w:tcPr>
          <w:p w14:paraId="53E80208" w14:textId="507E8495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2,431,357</w:t>
            </w:r>
          </w:p>
        </w:tc>
        <w:tc>
          <w:tcPr>
            <w:tcW w:w="1068" w:type="dxa"/>
            <w:shd w:val="clear" w:color="auto" w:fill="auto"/>
          </w:tcPr>
          <w:p w14:paraId="06A2CC72" w14:textId="495F370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2,380,166</w:t>
            </w:r>
          </w:p>
        </w:tc>
        <w:tc>
          <w:tcPr>
            <w:tcW w:w="1068" w:type="dxa"/>
          </w:tcPr>
          <w:p w14:paraId="2E89D53B" w14:textId="58626A5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2,243,059</w:t>
            </w:r>
          </w:p>
        </w:tc>
        <w:tc>
          <w:tcPr>
            <w:tcW w:w="1120" w:type="dxa"/>
            <w:shd w:val="clear" w:color="auto" w:fill="auto"/>
          </w:tcPr>
          <w:p w14:paraId="78C60B87" w14:textId="151CBE2F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2,525,119</w:t>
            </w:r>
          </w:p>
        </w:tc>
        <w:tc>
          <w:tcPr>
            <w:tcW w:w="1121" w:type="dxa"/>
            <w:shd w:val="clear" w:color="auto" w:fill="auto"/>
          </w:tcPr>
          <w:p w14:paraId="60B524BD" w14:textId="6CEECBA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2,310,351</w:t>
            </w:r>
          </w:p>
        </w:tc>
        <w:tc>
          <w:tcPr>
            <w:tcW w:w="1166" w:type="dxa"/>
            <w:shd w:val="clear" w:color="auto" w:fill="auto"/>
          </w:tcPr>
          <w:p w14:paraId="204F59AD" w14:textId="0786A2D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2,472,075</w:t>
            </w:r>
          </w:p>
        </w:tc>
      </w:tr>
      <w:tr w:rsidR="000B41EE" w:rsidRPr="00892D0C" w14:paraId="391932EA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1297ACA4" w14:textId="023D0D61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السفريات (الموظفون والاستشاريون)</w:t>
            </w:r>
          </w:p>
        </w:tc>
        <w:tc>
          <w:tcPr>
            <w:tcW w:w="1068" w:type="dxa"/>
            <w:shd w:val="clear" w:color="auto" w:fill="auto"/>
            <w:hideMark/>
          </w:tcPr>
          <w:p w14:paraId="5FC6C23A" w14:textId="68CFCC0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-112</w:t>
            </w:r>
          </w:p>
        </w:tc>
        <w:tc>
          <w:tcPr>
            <w:tcW w:w="1068" w:type="dxa"/>
            <w:shd w:val="clear" w:color="auto" w:fill="auto"/>
          </w:tcPr>
          <w:p w14:paraId="6716232E" w14:textId="41FBD1D1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68,900</w:t>
            </w:r>
          </w:p>
        </w:tc>
        <w:tc>
          <w:tcPr>
            <w:tcW w:w="1068" w:type="dxa"/>
          </w:tcPr>
          <w:p w14:paraId="57507C11" w14:textId="311477EF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168,020</w:t>
            </w:r>
          </w:p>
        </w:tc>
        <w:tc>
          <w:tcPr>
            <w:tcW w:w="1120" w:type="dxa"/>
            <w:shd w:val="clear" w:color="auto" w:fill="auto"/>
          </w:tcPr>
          <w:p w14:paraId="45B488A5" w14:textId="2283C1D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180,000</w:t>
            </w:r>
          </w:p>
        </w:tc>
        <w:tc>
          <w:tcPr>
            <w:tcW w:w="1121" w:type="dxa"/>
            <w:shd w:val="clear" w:color="auto" w:fill="auto"/>
          </w:tcPr>
          <w:p w14:paraId="39EAEE12" w14:textId="2A0E573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180,000 </w:t>
            </w:r>
          </w:p>
        </w:tc>
        <w:tc>
          <w:tcPr>
            <w:tcW w:w="1166" w:type="dxa"/>
            <w:shd w:val="clear" w:color="auto" w:fill="auto"/>
          </w:tcPr>
          <w:p w14:paraId="04BBF100" w14:textId="00847F6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180,000 </w:t>
            </w:r>
          </w:p>
        </w:tc>
      </w:tr>
      <w:tr w:rsidR="000B41EE" w:rsidRPr="00892D0C" w14:paraId="0A5531A3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16C31167" w14:textId="1B7C883F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مباني</w:t>
            </w: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 المكاتب (المستأجرة والتكاليف العامة)</w:t>
            </w:r>
          </w:p>
        </w:tc>
        <w:tc>
          <w:tcPr>
            <w:tcW w:w="1068" w:type="dxa"/>
            <w:shd w:val="clear" w:color="auto" w:fill="auto"/>
            <w:hideMark/>
          </w:tcPr>
          <w:p w14:paraId="547F6074" w14:textId="594D1B9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131,294</w:t>
            </w:r>
          </w:p>
        </w:tc>
        <w:tc>
          <w:tcPr>
            <w:tcW w:w="1068" w:type="dxa"/>
            <w:shd w:val="clear" w:color="auto" w:fill="auto"/>
          </w:tcPr>
          <w:p w14:paraId="35A41948" w14:textId="5D4EDCB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131,380</w:t>
            </w:r>
          </w:p>
        </w:tc>
        <w:tc>
          <w:tcPr>
            <w:tcW w:w="1068" w:type="dxa"/>
          </w:tcPr>
          <w:p w14:paraId="736AC282" w14:textId="14B42B9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56,183</w:t>
            </w:r>
          </w:p>
        </w:tc>
        <w:tc>
          <w:tcPr>
            <w:tcW w:w="1120" w:type="dxa"/>
            <w:shd w:val="clear" w:color="auto" w:fill="auto"/>
          </w:tcPr>
          <w:p w14:paraId="61B4EFE2" w14:textId="1E00EFC2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131,380</w:t>
            </w:r>
          </w:p>
        </w:tc>
        <w:tc>
          <w:tcPr>
            <w:tcW w:w="1121" w:type="dxa"/>
            <w:shd w:val="clear" w:color="auto" w:fill="auto"/>
          </w:tcPr>
          <w:p w14:paraId="75639846" w14:textId="3E5D0835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131,380</w:t>
            </w:r>
          </w:p>
        </w:tc>
        <w:tc>
          <w:tcPr>
            <w:tcW w:w="1166" w:type="dxa"/>
            <w:shd w:val="clear" w:color="auto" w:fill="auto"/>
          </w:tcPr>
          <w:p w14:paraId="08D5BA35" w14:textId="2568B4C1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131,380</w:t>
            </w:r>
          </w:p>
        </w:tc>
      </w:tr>
      <w:tr w:rsidR="000B41EE" w:rsidRPr="00892D0C" w14:paraId="37BD25BC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015DFE67" w14:textId="50C6F48C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تكاليف الإمدادات من المعدات وغيرها من التكاليف (</w:t>
            </w: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الحواسيب</w:t>
            </w: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 والإمدادات)</w:t>
            </w:r>
          </w:p>
        </w:tc>
        <w:tc>
          <w:tcPr>
            <w:tcW w:w="1068" w:type="dxa"/>
            <w:shd w:val="clear" w:color="auto" w:fill="auto"/>
            <w:hideMark/>
          </w:tcPr>
          <w:p w14:paraId="0DF57423" w14:textId="237355C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11,132</w:t>
            </w:r>
          </w:p>
        </w:tc>
        <w:tc>
          <w:tcPr>
            <w:tcW w:w="1068" w:type="dxa"/>
            <w:shd w:val="clear" w:color="auto" w:fill="auto"/>
          </w:tcPr>
          <w:p w14:paraId="1C751778" w14:textId="524496A8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6,857</w:t>
            </w:r>
          </w:p>
        </w:tc>
        <w:tc>
          <w:tcPr>
            <w:tcW w:w="1068" w:type="dxa"/>
          </w:tcPr>
          <w:p w14:paraId="531210C6" w14:textId="40FBB66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766</w:t>
            </w:r>
          </w:p>
        </w:tc>
        <w:tc>
          <w:tcPr>
            <w:tcW w:w="1120" w:type="dxa"/>
            <w:shd w:val="clear" w:color="auto" w:fill="auto"/>
          </w:tcPr>
          <w:p w14:paraId="771A6AA2" w14:textId="2251430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15,000</w:t>
            </w:r>
          </w:p>
        </w:tc>
        <w:tc>
          <w:tcPr>
            <w:tcW w:w="1121" w:type="dxa"/>
            <w:shd w:val="clear" w:color="auto" w:fill="auto"/>
          </w:tcPr>
          <w:p w14:paraId="4B79C442" w14:textId="762D3B91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15,000</w:t>
            </w:r>
          </w:p>
        </w:tc>
        <w:tc>
          <w:tcPr>
            <w:tcW w:w="1166" w:type="dxa"/>
            <w:shd w:val="clear" w:color="auto" w:fill="auto"/>
          </w:tcPr>
          <w:p w14:paraId="196AF81D" w14:textId="51AE2C28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15,000</w:t>
            </w:r>
          </w:p>
        </w:tc>
      </w:tr>
      <w:tr w:rsidR="000B41EE" w:rsidRPr="00892D0C" w14:paraId="24C497BD" w14:textId="77777777" w:rsidTr="00E317BF">
        <w:trPr>
          <w:trHeight w:val="150"/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6E5D75C9" w14:textId="47C88AB6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الخدمات </w:t>
            </w: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التعاقدية</w:t>
            </w: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 (الشركات)</w:t>
            </w:r>
          </w:p>
        </w:tc>
        <w:tc>
          <w:tcPr>
            <w:tcW w:w="1068" w:type="dxa"/>
            <w:shd w:val="clear" w:color="auto" w:fill="auto"/>
            <w:hideMark/>
          </w:tcPr>
          <w:p w14:paraId="127C8DB8" w14:textId="4A9BE28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14:paraId="4F557C52" w14:textId="32DA81FE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2,430</w:t>
            </w:r>
          </w:p>
        </w:tc>
        <w:tc>
          <w:tcPr>
            <w:tcW w:w="1068" w:type="dxa"/>
          </w:tcPr>
          <w:p w14:paraId="1D8F43A3" w14:textId="065DF4A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14:paraId="1C2282A2" w14:textId="63D3A5E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121" w:type="dxa"/>
            <w:shd w:val="clear" w:color="auto" w:fill="auto"/>
          </w:tcPr>
          <w:p w14:paraId="72FA4017" w14:textId="3BD9E87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30,000 </w:t>
            </w:r>
          </w:p>
        </w:tc>
        <w:tc>
          <w:tcPr>
            <w:tcW w:w="1166" w:type="dxa"/>
            <w:shd w:val="clear" w:color="auto" w:fill="auto"/>
          </w:tcPr>
          <w:p w14:paraId="057997E3" w14:textId="12815FDA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30,000 </w:t>
            </w:r>
          </w:p>
        </w:tc>
      </w:tr>
      <w:tr w:rsidR="000B41EE" w:rsidRPr="00892D0C" w14:paraId="45ABD8EC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24FDF0F3" w14:textId="11B353EC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سداد تكاليف الخدمات المركزية لموظفي الوحدة الأساسية</w:t>
            </w:r>
          </w:p>
        </w:tc>
        <w:tc>
          <w:tcPr>
            <w:tcW w:w="1068" w:type="dxa"/>
            <w:shd w:val="clear" w:color="auto" w:fill="auto"/>
            <w:hideMark/>
          </w:tcPr>
          <w:p w14:paraId="3D115219" w14:textId="1D69AE5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222,590</w:t>
            </w:r>
          </w:p>
        </w:tc>
        <w:tc>
          <w:tcPr>
            <w:tcW w:w="1068" w:type="dxa"/>
            <w:shd w:val="clear" w:color="auto" w:fill="auto"/>
          </w:tcPr>
          <w:p w14:paraId="5C876F48" w14:textId="1083017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222,303</w:t>
            </w:r>
          </w:p>
        </w:tc>
        <w:tc>
          <w:tcPr>
            <w:tcW w:w="1068" w:type="dxa"/>
          </w:tcPr>
          <w:p w14:paraId="52C51411" w14:textId="54DDE1B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162,833</w:t>
            </w:r>
          </w:p>
        </w:tc>
        <w:tc>
          <w:tcPr>
            <w:tcW w:w="1120" w:type="dxa"/>
            <w:shd w:val="clear" w:color="auto" w:fill="auto"/>
          </w:tcPr>
          <w:p w14:paraId="6D9FB421" w14:textId="43AAAFE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250,000</w:t>
            </w:r>
          </w:p>
        </w:tc>
        <w:tc>
          <w:tcPr>
            <w:tcW w:w="1121" w:type="dxa"/>
            <w:shd w:val="clear" w:color="auto" w:fill="auto"/>
          </w:tcPr>
          <w:p w14:paraId="22CE3BAB" w14:textId="131EA04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250,000</w:t>
            </w:r>
          </w:p>
        </w:tc>
        <w:tc>
          <w:tcPr>
            <w:tcW w:w="1166" w:type="dxa"/>
            <w:shd w:val="clear" w:color="auto" w:fill="auto"/>
          </w:tcPr>
          <w:p w14:paraId="5CD3D554" w14:textId="507D7A0C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250,000</w:t>
            </w:r>
          </w:p>
        </w:tc>
      </w:tr>
      <w:tr w:rsidR="000B41EE" w:rsidRPr="00892D0C" w14:paraId="2207F73E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</w:tcPr>
          <w:p w14:paraId="6CADB4AB" w14:textId="22FC7EFE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التمويل الإضافي</w:t>
            </w: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 بموجب القرار 93/95(ب</w:t>
            </w: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)</w:t>
            </w:r>
          </w:p>
        </w:tc>
        <w:tc>
          <w:tcPr>
            <w:tcW w:w="1068" w:type="dxa"/>
            <w:shd w:val="clear" w:color="auto" w:fill="auto"/>
          </w:tcPr>
          <w:p w14:paraId="5EF8E347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  <w:shd w:val="clear" w:color="auto" w:fill="auto"/>
          </w:tcPr>
          <w:p w14:paraId="0D340EDC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12ACF43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20" w:type="dxa"/>
            <w:shd w:val="clear" w:color="auto" w:fill="auto"/>
          </w:tcPr>
          <w:p w14:paraId="025DFFCE" w14:textId="788D439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200,000</w:t>
            </w:r>
          </w:p>
        </w:tc>
        <w:tc>
          <w:tcPr>
            <w:tcW w:w="1121" w:type="dxa"/>
            <w:shd w:val="clear" w:color="auto" w:fill="auto"/>
          </w:tcPr>
          <w:p w14:paraId="6B2B39BB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66" w:type="dxa"/>
            <w:shd w:val="clear" w:color="auto" w:fill="auto"/>
          </w:tcPr>
          <w:p w14:paraId="7452A81B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0B41EE" w:rsidRPr="00892D0C" w14:paraId="37C3DCDF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26A4BA80" w14:textId="6A349F1D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التسويات = (زائد الاستخدام الأقل من الميزانية ناقص الاستخدام الزائد عن الميزانية)</w:t>
            </w:r>
          </w:p>
        </w:tc>
        <w:tc>
          <w:tcPr>
            <w:tcW w:w="1068" w:type="dxa"/>
            <w:shd w:val="clear" w:color="auto" w:fill="auto"/>
            <w:hideMark/>
          </w:tcPr>
          <w:p w14:paraId="18938417" w14:textId="304F9D4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-683,114</w:t>
            </w:r>
          </w:p>
        </w:tc>
        <w:tc>
          <w:tcPr>
            <w:tcW w:w="1068" w:type="dxa"/>
            <w:shd w:val="clear" w:color="auto" w:fill="auto"/>
          </w:tcPr>
          <w:p w14:paraId="6E3F13AF" w14:textId="660C087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-684,097</w:t>
            </w:r>
          </w:p>
        </w:tc>
        <w:tc>
          <w:tcPr>
            <w:tcW w:w="1068" w:type="dxa"/>
          </w:tcPr>
          <w:p w14:paraId="04E31CA9" w14:textId="55706186" w:rsidR="000B41EE" w:rsidRPr="00892D0C" w:rsidRDefault="000B41EE" w:rsidP="000B41EE">
            <w:pPr>
              <w:ind w:left="-1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-488,027</w:t>
            </w:r>
          </w:p>
        </w:tc>
        <w:tc>
          <w:tcPr>
            <w:tcW w:w="1120" w:type="dxa"/>
            <w:shd w:val="clear" w:color="auto" w:fill="auto"/>
          </w:tcPr>
          <w:p w14:paraId="17CF2B15" w14:textId="45725CE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-973,664</w:t>
            </w:r>
          </w:p>
        </w:tc>
        <w:tc>
          <w:tcPr>
            <w:tcW w:w="1121" w:type="dxa"/>
            <w:shd w:val="clear" w:color="auto" w:fill="auto"/>
          </w:tcPr>
          <w:p w14:paraId="01B47423" w14:textId="38540071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-558,896</w:t>
            </w:r>
          </w:p>
        </w:tc>
        <w:tc>
          <w:tcPr>
            <w:tcW w:w="1166" w:type="dxa"/>
            <w:shd w:val="clear" w:color="auto" w:fill="auto"/>
          </w:tcPr>
          <w:p w14:paraId="02D81C57" w14:textId="1F9619A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-705,516</w:t>
            </w:r>
          </w:p>
        </w:tc>
      </w:tr>
      <w:tr w:rsidR="000B41EE" w:rsidRPr="00892D0C" w14:paraId="757E850B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6FFD2860" w14:textId="1C4D7A8E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الأموال المعادة</w:t>
            </w: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 xml:space="preserve"> (- = </w:t>
            </w:r>
            <w:r w:rsidRPr="00892D0C">
              <w:rPr>
                <w:rFonts w:asciiTheme="majorBidi" w:hAnsiTheme="majorBidi" w:hint="cs"/>
                <w:sz w:val="20"/>
                <w:szCs w:val="20"/>
                <w:rtl/>
              </w:rPr>
              <w:t>الأموال المعادة)</w:t>
            </w:r>
          </w:p>
        </w:tc>
        <w:tc>
          <w:tcPr>
            <w:tcW w:w="1068" w:type="dxa"/>
            <w:shd w:val="clear" w:color="auto" w:fill="auto"/>
            <w:hideMark/>
          </w:tcPr>
          <w:p w14:paraId="5E02ED79" w14:textId="443E9916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14:paraId="315D2BE0" w14:textId="4830543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E68FFF3" w14:textId="2858C1A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14:paraId="7D2FE35E" w14:textId="464FEF71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1" w:type="dxa"/>
            <w:shd w:val="clear" w:color="auto" w:fill="auto"/>
          </w:tcPr>
          <w:p w14:paraId="3132820A" w14:textId="67AD251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79B37AE4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0B41EE" w:rsidRPr="00892D0C" w14:paraId="1E62E201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11C2FFBE" w14:textId="4D9AC4D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- المجموع الفرعي لتكاليف الوحدة الأساسية</w:t>
            </w: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 w:bidi="ar-LB"/>
              </w:rPr>
              <w:t>*</w:t>
            </w:r>
          </w:p>
        </w:tc>
        <w:tc>
          <w:tcPr>
            <w:tcW w:w="1068" w:type="dxa"/>
            <w:shd w:val="clear" w:color="auto" w:fill="auto"/>
            <w:hideMark/>
          </w:tcPr>
          <w:p w14:paraId="00D9E289" w14:textId="4A055EE8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2,113,147</w:t>
            </w:r>
          </w:p>
        </w:tc>
        <w:tc>
          <w:tcPr>
            <w:tcW w:w="1068" w:type="dxa"/>
            <w:shd w:val="clear" w:color="auto" w:fill="auto"/>
          </w:tcPr>
          <w:p w14:paraId="41D45253" w14:textId="425AB75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2,127,939</w:t>
            </w:r>
          </w:p>
        </w:tc>
        <w:tc>
          <w:tcPr>
            <w:tcW w:w="1068" w:type="dxa"/>
          </w:tcPr>
          <w:p w14:paraId="0967089B" w14:textId="73C634B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  <w:t>2,142,834</w:t>
            </w:r>
          </w:p>
        </w:tc>
        <w:tc>
          <w:tcPr>
            <w:tcW w:w="1120" w:type="dxa"/>
            <w:shd w:val="clear" w:color="auto" w:fill="auto"/>
          </w:tcPr>
          <w:p w14:paraId="50C1E811" w14:textId="1F2F32C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2,357,835</w:t>
            </w:r>
          </w:p>
        </w:tc>
        <w:tc>
          <w:tcPr>
            <w:tcW w:w="1121" w:type="dxa"/>
            <w:shd w:val="clear" w:color="auto" w:fill="auto"/>
          </w:tcPr>
          <w:p w14:paraId="39F0B223" w14:textId="58396638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  <w:t>2,357,835</w:t>
            </w:r>
          </w:p>
        </w:tc>
        <w:tc>
          <w:tcPr>
            <w:tcW w:w="1166" w:type="dxa"/>
            <w:shd w:val="clear" w:color="auto" w:fill="auto"/>
          </w:tcPr>
          <w:p w14:paraId="61EEBA03" w14:textId="5C7A896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2,372,940</w:t>
            </w:r>
          </w:p>
        </w:tc>
      </w:tr>
      <w:tr w:rsidR="000B41EE" w:rsidRPr="00892D0C" w14:paraId="1E36FFB5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5284FCD4" w14:textId="4E90398E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سداد تكاليف المكاتب القطرية والإنفاذ الوطني بما في ذلك التكاليف الإدارية</w:t>
            </w:r>
          </w:p>
        </w:tc>
        <w:tc>
          <w:tcPr>
            <w:tcW w:w="1068" w:type="dxa"/>
            <w:shd w:val="clear" w:color="auto" w:fill="auto"/>
            <w:hideMark/>
          </w:tcPr>
          <w:p w14:paraId="52E44142" w14:textId="00EA1ABC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833,284</w:t>
            </w:r>
          </w:p>
        </w:tc>
        <w:tc>
          <w:tcPr>
            <w:tcW w:w="1068" w:type="dxa"/>
            <w:shd w:val="clear" w:color="auto" w:fill="auto"/>
          </w:tcPr>
          <w:p w14:paraId="19A85E91" w14:textId="7D51A845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830,343</w:t>
            </w:r>
          </w:p>
        </w:tc>
        <w:tc>
          <w:tcPr>
            <w:tcW w:w="1068" w:type="dxa"/>
          </w:tcPr>
          <w:p w14:paraId="6B408F21" w14:textId="71AA646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621,273</w:t>
            </w:r>
          </w:p>
        </w:tc>
        <w:tc>
          <w:tcPr>
            <w:tcW w:w="1120" w:type="dxa"/>
            <w:shd w:val="clear" w:color="auto" w:fill="auto"/>
          </w:tcPr>
          <w:p w14:paraId="26BFD682" w14:textId="29F57BB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742,500</w:t>
            </w:r>
          </w:p>
        </w:tc>
        <w:tc>
          <w:tcPr>
            <w:tcW w:w="1121" w:type="dxa"/>
            <w:shd w:val="clear" w:color="auto" w:fill="auto"/>
          </w:tcPr>
          <w:p w14:paraId="2894F3E6" w14:textId="046C5A3E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742,500</w:t>
            </w:r>
          </w:p>
        </w:tc>
        <w:tc>
          <w:tcPr>
            <w:tcW w:w="1166" w:type="dxa"/>
            <w:shd w:val="clear" w:color="auto" w:fill="auto"/>
          </w:tcPr>
          <w:p w14:paraId="755D7AA5" w14:textId="51E1319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742,500</w:t>
            </w:r>
          </w:p>
        </w:tc>
      </w:tr>
      <w:tr w:rsidR="000B41EE" w:rsidRPr="00892D0C" w14:paraId="1D8571C0" w14:textId="77777777" w:rsidTr="00E317BF">
        <w:trPr>
          <w:trHeight w:val="78"/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3EFC8EA8" w14:textId="21377F43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تكاليف دعم الوكالة المنفذة (الداخلية) بما في ذلك التكاليف الإدارية</w:t>
            </w:r>
          </w:p>
        </w:tc>
        <w:tc>
          <w:tcPr>
            <w:tcW w:w="1068" w:type="dxa"/>
            <w:shd w:val="clear" w:color="auto" w:fill="auto"/>
            <w:hideMark/>
          </w:tcPr>
          <w:p w14:paraId="79F99CF1" w14:textId="450C22A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14:paraId="7806C88D" w14:textId="2BD2BF8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748C4EE" w14:textId="49AF67BC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14:paraId="7DB7B41A" w14:textId="433B566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21" w:type="dxa"/>
            <w:shd w:val="clear" w:color="auto" w:fill="auto"/>
          </w:tcPr>
          <w:p w14:paraId="0B853AE4" w14:textId="6A5BB43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1130F075" w14:textId="3005835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</w:tr>
      <w:tr w:rsidR="000B41EE" w:rsidRPr="00892D0C" w14:paraId="4389FD9A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2369A3E6" w14:textId="39D20AAB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أعمال الوساطة المالية بما في ذلك التكاليف الإدارية</w:t>
            </w:r>
          </w:p>
        </w:tc>
        <w:tc>
          <w:tcPr>
            <w:tcW w:w="1068" w:type="dxa"/>
            <w:shd w:val="clear" w:color="auto" w:fill="auto"/>
            <w:hideMark/>
          </w:tcPr>
          <w:p w14:paraId="26C17D88" w14:textId="6438BC1F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14:paraId="67F98F1D" w14:textId="659F7C7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BF43B07" w14:textId="68283D8A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14:paraId="1389602D" w14:textId="7404A458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21" w:type="dxa"/>
            <w:shd w:val="clear" w:color="auto" w:fill="auto"/>
          </w:tcPr>
          <w:p w14:paraId="183B4FBA" w14:textId="37362052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366E60F2" w14:textId="59AF762A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</w:tr>
      <w:tr w:rsidR="000B41EE" w:rsidRPr="00892D0C" w14:paraId="3C4D6735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1FD2E70C" w14:textId="48A2BEEF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سداد الخدمات المركزية لموظفي الوحدة الأساسية (بما في ذلك التكاليف الإدارية)</w:t>
            </w:r>
          </w:p>
        </w:tc>
        <w:tc>
          <w:tcPr>
            <w:tcW w:w="1068" w:type="dxa"/>
            <w:shd w:val="clear" w:color="auto" w:fill="auto"/>
            <w:hideMark/>
          </w:tcPr>
          <w:p w14:paraId="78F672A0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  <w:shd w:val="clear" w:color="auto" w:fill="auto"/>
          </w:tcPr>
          <w:p w14:paraId="219857F7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</w:tcPr>
          <w:p w14:paraId="6C737186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20" w:type="dxa"/>
            <w:shd w:val="clear" w:color="auto" w:fill="auto"/>
          </w:tcPr>
          <w:p w14:paraId="23D716DF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21" w:type="dxa"/>
            <w:shd w:val="clear" w:color="auto" w:fill="auto"/>
          </w:tcPr>
          <w:p w14:paraId="0D951FCA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66" w:type="dxa"/>
            <w:shd w:val="clear" w:color="auto" w:fill="auto"/>
          </w:tcPr>
          <w:p w14:paraId="2CF13365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0B41EE" w:rsidRPr="00892D0C" w14:paraId="7102A4E8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007D3AF8" w14:textId="253A1124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استرداد التكاليف</w:t>
            </w:r>
          </w:p>
        </w:tc>
        <w:tc>
          <w:tcPr>
            <w:tcW w:w="1068" w:type="dxa"/>
            <w:shd w:val="clear" w:color="auto" w:fill="auto"/>
            <w:hideMark/>
          </w:tcPr>
          <w:p w14:paraId="5F4BDFFC" w14:textId="4986CF2F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222,590</w:t>
            </w:r>
          </w:p>
        </w:tc>
        <w:tc>
          <w:tcPr>
            <w:tcW w:w="1068" w:type="dxa"/>
            <w:shd w:val="clear" w:color="auto" w:fill="auto"/>
          </w:tcPr>
          <w:p w14:paraId="7CDCA09C" w14:textId="1580599E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222,303</w:t>
            </w:r>
          </w:p>
        </w:tc>
        <w:tc>
          <w:tcPr>
            <w:tcW w:w="1068" w:type="dxa"/>
          </w:tcPr>
          <w:p w14:paraId="370A72B7" w14:textId="6939D75F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162,833</w:t>
            </w:r>
          </w:p>
        </w:tc>
        <w:tc>
          <w:tcPr>
            <w:tcW w:w="1120" w:type="dxa"/>
            <w:shd w:val="clear" w:color="auto" w:fill="auto"/>
          </w:tcPr>
          <w:p w14:paraId="26DF9B7E" w14:textId="37007CD9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250,000</w:t>
            </w:r>
          </w:p>
        </w:tc>
        <w:tc>
          <w:tcPr>
            <w:tcW w:w="1121" w:type="dxa"/>
            <w:shd w:val="clear" w:color="auto" w:fill="auto"/>
          </w:tcPr>
          <w:p w14:paraId="6B5CEF69" w14:textId="437231F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250,000</w:t>
            </w:r>
          </w:p>
        </w:tc>
        <w:tc>
          <w:tcPr>
            <w:tcW w:w="1166" w:type="dxa"/>
            <w:shd w:val="clear" w:color="auto" w:fill="auto"/>
          </w:tcPr>
          <w:p w14:paraId="675989A6" w14:textId="223A0BA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250,000</w:t>
            </w:r>
          </w:p>
        </w:tc>
      </w:tr>
      <w:tr w:rsidR="000B41EE" w:rsidRPr="00892D0C" w14:paraId="41A55CCD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0D7D3EF0" w14:textId="4128E78F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التسويات= (زيادة التكاليف عن الميزانية وانخفاض التكاليف عن الميزانية)</w:t>
            </w:r>
          </w:p>
        </w:tc>
        <w:tc>
          <w:tcPr>
            <w:tcW w:w="1068" w:type="dxa"/>
            <w:shd w:val="clear" w:color="auto" w:fill="auto"/>
            <w:hideMark/>
          </w:tcPr>
          <w:p w14:paraId="18E42AD2" w14:textId="0316EF75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683,114</w:t>
            </w:r>
          </w:p>
        </w:tc>
        <w:tc>
          <w:tcPr>
            <w:tcW w:w="1068" w:type="dxa"/>
            <w:shd w:val="clear" w:color="auto" w:fill="auto"/>
          </w:tcPr>
          <w:p w14:paraId="044B8585" w14:textId="1F89B7A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684,097</w:t>
            </w:r>
          </w:p>
        </w:tc>
        <w:tc>
          <w:tcPr>
            <w:tcW w:w="1068" w:type="dxa"/>
          </w:tcPr>
          <w:p w14:paraId="604E00E1" w14:textId="243E0B7C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488,027</w:t>
            </w:r>
          </w:p>
        </w:tc>
        <w:tc>
          <w:tcPr>
            <w:tcW w:w="1120" w:type="dxa"/>
            <w:shd w:val="clear" w:color="auto" w:fill="auto"/>
          </w:tcPr>
          <w:p w14:paraId="2B848F1B" w14:textId="13B00996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</w:rPr>
              <w:t>973,664</w:t>
            </w:r>
          </w:p>
        </w:tc>
        <w:tc>
          <w:tcPr>
            <w:tcW w:w="1121" w:type="dxa"/>
            <w:shd w:val="clear" w:color="auto" w:fill="auto"/>
          </w:tcPr>
          <w:p w14:paraId="1772D0B5" w14:textId="549FCD74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558,896</w:t>
            </w:r>
          </w:p>
        </w:tc>
        <w:tc>
          <w:tcPr>
            <w:tcW w:w="1166" w:type="dxa"/>
            <w:shd w:val="clear" w:color="auto" w:fill="auto"/>
          </w:tcPr>
          <w:p w14:paraId="2ABD77B0" w14:textId="4F902090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705,516</w:t>
            </w:r>
          </w:p>
        </w:tc>
      </w:tr>
      <w:tr w:rsidR="000B41EE" w:rsidRPr="00892D0C" w14:paraId="58172140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7FE5F158" w14:textId="0174F581" w:rsidR="000B41EE" w:rsidRPr="00892D0C" w:rsidRDefault="000B41EE" w:rsidP="000B41EE">
            <w:pPr>
              <w:bidi/>
              <w:jc w:val="left"/>
              <w:rPr>
                <w:rFonts w:asciiTheme="majorBidi" w:hAnsiTheme="majorBidi"/>
                <w:sz w:val="20"/>
                <w:szCs w:val="20"/>
              </w:rPr>
            </w:pPr>
            <w:r w:rsidRPr="00892D0C">
              <w:rPr>
                <w:rFonts w:asciiTheme="majorBidi" w:hAnsiTheme="majorBidi"/>
                <w:sz w:val="20"/>
                <w:szCs w:val="20"/>
                <w:rtl/>
              </w:rPr>
              <w:t>تكاليف المشروعات (- = تخصم ثم تحذف)</w:t>
            </w:r>
          </w:p>
        </w:tc>
        <w:tc>
          <w:tcPr>
            <w:tcW w:w="1068" w:type="dxa"/>
            <w:shd w:val="clear" w:color="auto" w:fill="auto"/>
            <w:hideMark/>
          </w:tcPr>
          <w:p w14:paraId="3368CB1C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  <w:shd w:val="clear" w:color="auto" w:fill="auto"/>
          </w:tcPr>
          <w:p w14:paraId="5644BAAD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</w:tcPr>
          <w:p w14:paraId="25BA5FF5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20" w:type="dxa"/>
            <w:shd w:val="clear" w:color="auto" w:fill="auto"/>
          </w:tcPr>
          <w:p w14:paraId="79FFFD10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21" w:type="dxa"/>
            <w:shd w:val="clear" w:color="auto" w:fill="auto"/>
            <w:noWrap/>
          </w:tcPr>
          <w:p w14:paraId="6C9C3E74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166" w:type="dxa"/>
            <w:shd w:val="clear" w:color="auto" w:fill="auto"/>
          </w:tcPr>
          <w:p w14:paraId="4114DAB5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0B41EE" w:rsidRPr="00892D0C" w14:paraId="0EFD7BA9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0A6389BE" w14:textId="158B456E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lastRenderedPageBreak/>
              <w:t>باء- المجموع الفرعي لتكاليف دعم الوكالة وتكاليف التنفيذ</w:t>
            </w:r>
          </w:p>
        </w:tc>
        <w:tc>
          <w:tcPr>
            <w:tcW w:w="1068" w:type="dxa"/>
            <w:shd w:val="clear" w:color="auto" w:fill="auto"/>
            <w:hideMark/>
          </w:tcPr>
          <w:p w14:paraId="27A7EA4F" w14:textId="54D9A702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1,738,988</w:t>
            </w:r>
          </w:p>
        </w:tc>
        <w:tc>
          <w:tcPr>
            <w:tcW w:w="1068" w:type="dxa"/>
            <w:shd w:val="clear" w:color="auto" w:fill="auto"/>
          </w:tcPr>
          <w:p w14:paraId="3CE8DF81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1,736,743</w:t>
            </w:r>
          </w:p>
          <w:p w14:paraId="4A14F4DF" w14:textId="77777777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68" w:type="dxa"/>
          </w:tcPr>
          <w:p w14:paraId="2102DFB6" w14:textId="5AB11462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1,272,133</w:t>
            </w:r>
          </w:p>
        </w:tc>
        <w:tc>
          <w:tcPr>
            <w:tcW w:w="1120" w:type="dxa"/>
            <w:shd w:val="clear" w:color="auto" w:fill="auto"/>
          </w:tcPr>
          <w:p w14:paraId="064D14A6" w14:textId="6A3537B5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1,966,164</w:t>
            </w:r>
          </w:p>
        </w:tc>
        <w:tc>
          <w:tcPr>
            <w:tcW w:w="1121" w:type="dxa"/>
            <w:shd w:val="clear" w:color="auto" w:fill="auto"/>
          </w:tcPr>
          <w:p w14:paraId="561DDB60" w14:textId="223DEC2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1,551,396</w:t>
            </w:r>
          </w:p>
        </w:tc>
        <w:tc>
          <w:tcPr>
            <w:tcW w:w="1166" w:type="dxa"/>
            <w:shd w:val="clear" w:color="auto" w:fill="auto"/>
          </w:tcPr>
          <w:p w14:paraId="5275DF1F" w14:textId="4B30DF0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1,698,016</w:t>
            </w:r>
          </w:p>
        </w:tc>
      </w:tr>
      <w:tr w:rsidR="000B41EE" w:rsidRPr="00892D0C" w14:paraId="73145429" w14:textId="77777777" w:rsidTr="00E317BF">
        <w:trPr>
          <w:jc w:val="center"/>
        </w:trPr>
        <w:tc>
          <w:tcPr>
            <w:tcW w:w="2891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2D7DBC3E" w14:textId="0686B30A" w:rsidR="000B41EE" w:rsidRPr="00892D0C" w:rsidRDefault="000B41EE" w:rsidP="000B41E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 الكلي (ألف + باء)</w:t>
            </w:r>
          </w:p>
        </w:tc>
        <w:tc>
          <w:tcPr>
            <w:tcW w:w="1068" w:type="dxa"/>
            <w:shd w:val="clear" w:color="auto" w:fill="auto"/>
            <w:hideMark/>
          </w:tcPr>
          <w:p w14:paraId="4BAB52B1" w14:textId="67748D73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3,852,135</w:t>
            </w:r>
          </w:p>
        </w:tc>
        <w:tc>
          <w:tcPr>
            <w:tcW w:w="1068" w:type="dxa"/>
            <w:shd w:val="clear" w:color="auto" w:fill="auto"/>
          </w:tcPr>
          <w:p w14:paraId="069024AD" w14:textId="6932CDE2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3,864,682</w:t>
            </w:r>
          </w:p>
        </w:tc>
        <w:tc>
          <w:tcPr>
            <w:tcW w:w="1068" w:type="dxa"/>
          </w:tcPr>
          <w:p w14:paraId="62DBA230" w14:textId="7A1901FE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3,414,967</w:t>
            </w:r>
          </w:p>
        </w:tc>
        <w:tc>
          <w:tcPr>
            <w:tcW w:w="1120" w:type="dxa"/>
            <w:shd w:val="clear" w:color="auto" w:fill="auto"/>
          </w:tcPr>
          <w:p w14:paraId="1EEA0520" w14:textId="21C14636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4,323,999</w:t>
            </w:r>
          </w:p>
        </w:tc>
        <w:tc>
          <w:tcPr>
            <w:tcW w:w="1121" w:type="dxa"/>
            <w:shd w:val="clear" w:color="auto" w:fill="auto"/>
          </w:tcPr>
          <w:p w14:paraId="12D34F81" w14:textId="7392BADD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3,909,231</w:t>
            </w:r>
          </w:p>
        </w:tc>
        <w:tc>
          <w:tcPr>
            <w:tcW w:w="1166" w:type="dxa"/>
            <w:shd w:val="clear" w:color="auto" w:fill="auto"/>
          </w:tcPr>
          <w:p w14:paraId="4F9DC827" w14:textId="266B102B" w:rsidR="000B41EE" w:rsidRPr="00892D0C" w:rsidRDefault="000B41EE" w:rsidP="000B41E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892D0C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4,070,956</w:t>
            </w:r>
          </w:p>
        </w:tc>
      </w:tr>
    </w:tbl>
    <w:p w14:paraId="08AC13EB" w14:textId="24772539" w:rsidR="006961EB" w:rsidRDefault="005F5E80" w:rsidP="00425B16">
      <w:pPr>
        <w:pStyle w:val="Heading1"/>
        <w:keepNext/>
        <w:numPr>
          <w:ilvl w:val="0"/>
          <w:numId w:val="0"/>
        </w:numPr>
        <w:bidi/>
        <w:spacing w:before="120" w:after="0"/>
        <w:rPr>
          <w:sz w:val="19"/>
          <w:szCs w:val="19"/>
          <w:rtl/>
          <w:lang w:bidi="ar-LB"/>
        </w:rPr>
      </w:pPr>
      <w:r w:rsidRPr="00D62D30">
        <w:rPr>
          <w:sz w:val="19"/>
          <w:szCs w:val="19"/>
          <w:lang w:bidi="ar-LB"/>
        </w:rPr>
        <w:t>*</w:t>
      </w:r>
      <w:r w:rsidR="000B41EE">
        <w:rPr>
          <w:sz w:val="19"/>
          <w:szCs w:val="19"/>
          <w:vertAlign w:val="superscript"/>
          <w:rtl/>
          <w:lang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تزيد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الوحدة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الأساسية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عن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المجموع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الفرعي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المسموح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به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البالغ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25B16" w:rsidRPr="00425B16">
        <w:rPr>
          <w:sz w:val="19"/>
          <w:szCs w:val="19"/>
          <w:lang w:bidi="ar-LB"/>
        </w:rPr>
        <w:t>2,113,147</w:t>
      </w:r>
      <w:r w:rsidR="000B41EE">
        <w:rPr>
          <w:rFonts w:hint="cs"/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دولارا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أمريكيا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25B16">
        <w:rPr>
          <w:rFonts w:hint="cs"/>
          <w:sz w:val="19"/>
          <w:szCs w:val="19"/>
          <w:rtl/>
          <w:lang w:val="en-US" w:bidi="ar-LB"/>
        </w:rPr>
        <w:t>في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25B16">
        <w:rPr>
          <w:rFonts w:hint="cs"/>
          <w:sz w:val="19"/>
          <w:szCs w:val="19"/>
          <w:rtl/>
          <w:lang w:val="en-US" w:bidi="ar-LB"/>
        </w:rPr>
        <w:t>عام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25B16">
        <w:rPr>
          <w:sz w:val="19"/>
          <w:szCs w:val="19"/>
          <w:lang w:val="en-US" w:bidi="ar-LB"/>
        </w:rPr>
        <w:t>2021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و</w:t>
      </w:r>
      <w:r w:rsidR="00425B16" w:rsidRPr="00425B16">
        <w:rPr>
          <w:sz w:val="19"/>
          <w:szCs w:val="19"/>
          <w:lang w:bidi="ar-LB"/>
        </w:rPr>
        <w:t>2,127,939</w:t>
      </w:r>
      <w:r w:rsidR="000B41EE">
        <w:rPr>
          <w:rFonts w:hint="cs"/>
          <w:sz w:val="19"/>
          <w:szCs w:val="19"/>
          <w:rtl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دولارا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أمريكيا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25B16">
        <w:rPr>
          <w:rFonts w:hint="cs"/>
          <w:sz w:val="19"/>
          <w:szCs w:val="19"/>
          <w:rtl/>
          <w:lang w:val="en-US"/>
        </w:rPr>
        <w:t>في</w:t>
      </w:r>
      <w:r w:rsidR="000B41EE">
        <w:rPr>
          <w:rFonts w:hint="cs"/>
          <w:sz w:val="19"/>
          <w:szCs w:val="19"/>
          <w:rtl/>
          <w:lang w:val="en-US"/>
        </w:rPr>
        <w:t xml:space="preserve"> </w:t>
      </w:r>
      <w:r w:rsidR="00425B16">
        <w:rPr>
          <w:rFonts w:hint="cs"/>
          <w:sz w:val="19"/>
          <w:szCs w:val="19"/>
          <w:rtl/>
          <w:lang w:val="en-US"/>
        </w:rPr>
        <w:t>عام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533D75">
        <w:rPr>
          <w:sz w:val="19"/>
          <w:szCs w:val="19"/>
          <w:lang w:val="en-US" w:bidi="ar-LB"/>
        </w:rPr>
        <w:t>2022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6961EB">
        <w:rPr>
          <w:sz w:val="19"/>
          <w:szCs w:val="19"/>
          <w:rtl/>
          <w:lang w:val="en-US" w:bidi="ar-LB"/>
        </w:rPr>
        <w:t>و</w:t>
      </w:r>
      <w:r w:rsidR="00425B16" w:rsidRPr="00425B16">
        <w:rPr>
          <w:sz w:val="19"/>
          <w:szCs w:val="19"/>
          <w:lang w:bidi="ar-LB"/>
        </w:rPr>
        <w:t>2,142,834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دولارا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أمريكيا</w:t>
      </w:r>
      <w:r w:rsidR="000B41EE">
        <w:rPr>
          <w:sz w:val="19"/>
          <w:szCs w:val="19"/>
          <w:rtl/>
          <w:lang w:bidi="ar-LB"/>
        </w:rPr>
        <w:t xml:space="preserve"> </w:t>
      </w:r>
      <w:r w:rsidR="00533D75">
        <w:rPr>
          <w:rFonts w:hint="cs"/>
          <w:sz w:val="19"/>
          <w:szCs w:val="19"/>
          <w:rtl/>
          <w:lang w:bidi="ar-LB"/>
        </w:rPr>
        <w:t>في</w:t>
      </w:r>
      <w:r w:rsidR="000B41EE">
        <w:rPr>
          <w:rFonts w:hint="cs"/>
          <w:sz w:val="19"/>
          <w:szCs w:val="19"/>
          <w:rtl/>
          <w:lang w:bidi="ar-LB"/>
        </w:rPr>
        <w:t xml:space="preserve"> </w:t>
      </w:r>
      <w:r w:rsidR="00533D75">
        <w:rPr>
          <w:rFonts w:hint="cs"/>
          <w:sz w:val="19"/>
          <w:szCs w:val="19"/>
          <w:rtl/>
          <w:lang w:bidi="ar-LB"/>
        </w:rPr>
        <w:t>عام</w:t>
      </w:r>
      <w:r w:rsidR="000B41EE">
        <w:rPr>
          <w:sz w:val="19"/>
          <w:szCs w:val="19"/>
          <w:rtl/>
          <w:lang w:bidi="ar-LB"/>
        </w:rPr>
        <w:t xml:space="preserve"> </w:t>
      </w:r>
      <w:r w:rsidR="00425B16">
        <w:rPr>
          <w:sz w:val="19"/>
          <w:szCs w:val="19"/>
          <w:lang w:val="en-US" w:bidi="ar-LB"/>
        </w:rPr>
        <w:t>2023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و</w:t>
      </w:r>
      <w:r w:rsidR="00425B16" w:rsidRPr="00425B16">
        <w:rPr>
          <w:sz w:val="19"/>
          <w:szCs w:val="19"/>
          <w:lang w:bidi="ar-LB"/>
        </w:rPr>
        <w:t>2,357,835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دولارا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أمريكيا</w:t>
      </w:r>
      <w:r w:rsidR="000B41EE">
        <w:rPr>
          <w:sz w:val="19"/>
          <w:szCs w:val="19"/>
          <w:rtl/>
          <w:lang w:bidi="ar-LB"/>
        </w:rPr>
        <w:t xml:space="preserve"> </w:t>
      </w:r>
      <w:r w:rsidR="00533D75">
        <w:rPr>
          <w:rFonts w:hint="cs"/>
          <w:sz w:val="19"/>
          <w:szCs w:val="19"/>
          <w:rtl/>
          <w:lang w:bidi="ar-LB"/>
        </w:rPr>
        <w:t>في</w:t>
      </w:r>
      <w:r w:rsidR="000B41EE">
        <w:rPr>
          <w:rFonts w:hint="cs"/>
          <w:sz w:val="19"/>
          <w:szCs w:val="19"/>
          <w:rtl/>
          <w:lang w:bidi="ar-LB"/>
        </w:rPr>
        <w:t xml:space="preserve"> </w:t>
      </w:r>
      <w:r w:rsidR="00533D75">
        <w:rPr>
          <w:rFonts w:hint="cs"/>
          <w:sz w:val="19"/>
          <w:szCs w:val="19"/>
          <w:rtl/>
          <w:lang w:bidi="ar-LB"/>
        </w:rPr>
        <w:t>عام</w:t>
      </w:r>
      <w:r w:rsidR="000B41EE">
        <w:rPr>
          <w:sz w:val="19"/>
          <w:szCs w:val="19"/>
          <w:rtl/>
          <w:lang w:bidi="ar-LB"/>
        </w:rPr>
        <w:t xml:space="preserve"> </w:t>
      </w:r>
      <w:r w:rsidR="00425B16">
        <w:rPr>
          <w:sz w:val="19"/>
          <w:szCs w:val="19"/>
          <w:lang w:val="en-US" w:bidi="ar-LB"/>
        </w:rPr>
        <w:t>2024</w:t>
      </w:r>
      <w:r w:rsidR="006961EB">
        <w:rPr>
          <w:sz w:val="19"/>
          <w:szCs w:val="19"/>
          <w:rtl/>
          <w:lang w:bidi="ar-LB"/>
        </w:rPr>
        <w:t>.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ولذا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تعين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إجراء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خط</w:t>
      </w:r>
      <w:r w:rsidR="000B41EE">
        <w:rPr>
          <w:sz w:val="19"/>
          <w:szCs w:val="19"/>
          <w:rtl/>
          <w:lang w:bidi="ar-LB"/>
        </w:rPr>
        <w:t xml:space="preserve"> </w:t>
      </w:r>
      <w:r w:rsidR="006961EB">
        <w:rPr>
          <w:sz w:val="19"/>
          <w:szCs w:val="19"/>
          <w:rtl/>
          <w:lang w:bidi="ar-LB"/>
        </w:rPr>
        <w:t>تسويات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والتسويات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السلبية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للوصول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الى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الحد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الأقصى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اللازم.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كما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أجريت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تسوية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إيجابية</w:t>
      </w:r>
      <w:r w:rsidR="000B41EE">
        <w:rPr>
          <w:rFonts w:hint="cs"/>
          <w:sz w:val="19"/>
          <w:szCs w:val="19"/>
          <w:rtl/>
        </w:rPr>
        <w:t xml:space="preserve"> </w:t>
      </w:r>
      <w:r w:rsidR="00425B16">
        <w:rPr>
          <w:rFonts w:hint="cs"/>
          <w:sz w:val="19"/>
          <w:szCs w:val="19"/>
          <w:rtl/>
        </w:rPr>
        <w:t>مقابلة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في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إطار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تكاليف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دعم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الوكالة/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تكاليف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التنفيذ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لضمان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أن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تعكس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التكاليف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الإجمالية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المتكبدة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للتكاليف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الإدارية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المبلغ</w:t>
      </w:r>
      <w:r w:rsidR="000B41EE">
        <w:rPr>
          <w:sz w:val="19"/>
          <w:szCs w:val="19"/>
          <w:rtl/>
          <w:lang w:bidi="ar-LB"/>
        </w:rPr>
        <w:t xml:space="preserve"> </w:t>
      </w:r>
      <w:r w:rsidR="00425B16">
        <w:rPr>
          <w:rFonts w:hint="cs"/>
          <w:sz w:val="19"/>
          <w:szCs w:val="19"/>
          <w:rtl/>
          <w:lang w:bidi="ar-LB"/>
        </w:rPr>
        <w:t>الذي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تتجاوزه</w:t>
      </w:r>
      <w:r w:rsidR="000B41EE">
        <w:rPr>
          <w:sz w:val="19"/>
          <w:szCs w:val="19"/>
          <w:rtl/>
          <w:lang w:bidi="ar-LB"/>
        </w:rPr>
        <w:t xml:space="preserve"> </w:t>
      </w:r>
      <w:r w:rsidR="00FC473F">
        <w:rPr>
          <w:sz w:val="19"/>
          <w:szCs w:val="19"/>
          <w:rtl/>
          <w:lang w:bidi="ar-LB"/>
        </w:rPr>
        <w:t>الوكالة.</w:t>
      </w:r>
    </w:p>
    <w:p w14:paraId="79124989" w14:textId="015A740A" w:rsidR="00425B16" w:rsidRPr="00425B16" w:rsidRDefault="00425B16" w:rsidP="00425B16">
      <w:pPr>
        <w:pStyle w:val="Heading1"/>
        <w:keepNext/>
        <w:numPr>
          <w:ilvl w:val="0"/>
          <w:numId w:val="0"/>
        </w:numPr>
        <w:bidi/>
        <w:spacing w:after="0"/>
        <w:rPr>
          <w:sz w:val="19"/>
          <w:szCs w:val="19"/>
          <w:rtl/>
          <w:lang w:bidi="ar-LB"/>
        </w:rPr>
      </w:pPr>
      <w:r w:rsidRPr="00D62D30">
        <w:rPr>
          <w:sz w:val="19"/>
          <w:szCs w:val="19"/>
          <w:lang w:bidi="ar-LB"/>
        </w:rPr>
        <w:t>**</w:t>
      </w:r>
      <w:r w:rsidR="000B41EE">
        <w:rPr>
          <w:rFonts w:hint="cs"/>
          <w:sz w:val="19"/>
          <w:szCs w:val="19"/>
          <w:vertAlign w:val="superscript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بما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في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ذلك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تمويل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إضافي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قدره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200,000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دولار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أميركي</w:t>
      </w:r>
      <w:r w:rsidR="000B41EE">
        <w:rPr>
          <w:sz w:val="19"/>
          <w:szCs w:val="19"/>
          <w:rtl/>
          <w:lang w:bidi="ar-LB"/>
        </w:rPr>
        <w:t xml:space="preserve"> </w:t>
      </w:r>
      <w:r>
        <w:rPr>
          <w:rFonts w:hint="cs"/>
          <w:sz w:val="19"/>
          <w:szCs w:val="19"/>
          <w:rtl/>
          <w:lang w:bidi="ar-LB"/>
        </w:rPr>
        <w:t>عملا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بالقرار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93/95(ب).</w:t>
      </w:r>
    </w:p>
    <w:p w14:paraId="6F8037F1" w14:textId="77777777" w:rsidR="005F5E80" w:rsidRPr="00D62D30" w:rsidRDefault="005F5E80" w:rsidP="0081094C">
      <w:pPr>
        <w:keepNext/>
        <w:bidi/>
        <w:rPr>
          <w:rtl/>
        </w:rPr>
      </w:pPr>
    </w:p>
    <w:p w14:paraId="24EF16F5" w14:textId="379751FA" w:rsidR="005F5E80" w:rsidRPr="00633125" w:rsidRDefault="00FC473F" w:rsidP="000B41EE">
      <w:pPr>
        <w:bidi/>
        <w:spacing w:after="240"/>
        <w:rPr>
          <w:b/>
          <w:bCs/>
          <w:sz w:val="26"/>
          <w:szCs w:val="26"/>
          <w:lang w:bidi="ar-LB"/>
        </w:rPr>
      </w:pPr>
      <w:r w:rsidRPr="00633125">
        <w:rPr>
          <w:b/>
          <w:bCs/>
          <w:sz w:val="26"/>
          <w:szCs w:val="26"/>
          <w:rtl/>
          <w:lang w:bidi="ar-LB"/>
        </w:rPr>
        <w:t>ثانيا-1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تكاليف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الوحدة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الأساسية</w:t>
      </w:r>
    </w:p>
    <w:p w14:paraId="1F7DC798" w14:textId="0B9EC595" w:rsidR="00FC473F" w:rsidRPr="00F50679" w:rsidRDefault="00FC473F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يمثل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lang w:val="en-US" w:bidi="ar-LB"/>
        </w:rPr>
        <w:t>2,372,940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وحدته</w:t>
      </w:r>
      <w:r w:rsidR="00CA6A05" w:rsidRPr="00F50679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بنسبة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lang w:val="en-US" w:bidi="ar-LB"/>
        </w:rPr>
        <w:t>0.7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A82F99" w:rsidRPr="00F50679">
        <w:rPr>
          <w:sz w:val="26"/>
          <w:szCs w:val="26"/>
          <w:rtl/>
          <w:lang w:val="en-US" w:bidi="ar-LB"/>
        </w:rPr>
        <w:t>المئة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الموافق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عليها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lang w:val="en-US" w:bidi="ar-LB"/>
        </w:rPr>
        <w:t>2024</w:t>
      </w:r>
      <w:r w:rsidR="00425B16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rFonts w:hint="cs"/>
          <w:sz w:val="26"/>
          <w:szCs w:val="26"/>
          <w:rtl/>
          <w:lang w:val="en-US" w:bidi="ar-LB"/>
        </w:rPr>
        <w:t>وذلك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rFonts w:hint="cs"/>
          <w:sz w:val="26"/>
          <w:szCs w:val="26"/>
          <w:rtl/>
          <w:lang w:val="en-US" w:bidi="ar-LB"/>
        </w:rPr>
        <w:t>وفقا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لطريقة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الحساب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الموضحة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الفقرة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sz w:val="26"/>
          <w:szCs w:val="26"/>
          <w:rtl/>
          <w:lang w:val="en-US" w:bidi="ar-LB"/>
        </w:rPr>
        <w:t>5.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25B16" w:rsidRPr="00F50679">
        <w:rPr>
          <w:rFonts w:hint="cs"/>
          <w:sz w:val="26"/>
          <w:szCs w:val="26"/>
          <w:rtl/>
          <w:lang w:val="en-US" w:bidi="ar-LB"/>
        </w:rPr>
        <w:t>و</w:t>
      </w:r>
      <w:r w:rsidR="00F11B90" w:rsidRPr="00F50679">
        <w:rPr>
          <w:sz w:val="26"/>
          <w:szCs w:val="26"/>
          <w:rtl/>
          <w:lang w:val="en-US" w:bidi="ar-LB"/>
        </w:rPr>
        <w:t>تتوقع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تتجاوز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27642" w:rsidRPr="00F50679">
        <w:rPr>
          <w:sz w:val="26"/>
          <w:szCs w:val="26"/>
          <w:rtl/>
          <w:lang w:val="en-US" w:bidi="ar-LB"/>
        </w:rPr>
        <w:t>وحدته</w:t>
      </w:r>
      <w:r w:rsidR="00CA6A05" w:rsidRPr="00F50679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A6A05" w:rsidRPr="00F50679">
        <w:rPr>
          <w:rFonts w:hint="cs"/>
          <w:sz w:val="26"/>
          <w:szCs w:val="26"/>
          <w:rtl/>
          <w:lang w:val="en-US" w:bidi="ar-LB"/>
        </w:rPr>
        <w:t>ا</w:t>
      </w:r>
      <w:r w:rsidR="00F11B90" w:rsidRPr="00F50679">
        <w:rPr>
          <w:sz w:val="26"/>
          <w:szCs w:val="26"/>
          <w:rtl/>
          <w:lang w:val="en-US" w:bidi="ar-LB"/>
        </w:rPr>
        <w:t>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بمقدار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BF79E8" w:rsidRPr="00F50679">
        <w:rPr>
          <w:sz w:val="26"/>
          <w:szCs w:val="26"/>
          <w:lang w:val="en-US" w:bidi="ar-LB"/>
        </w:rPr>
        <w:t>705,516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(</w:t>
      </w:r>
      <w:r w:rsidR="00CA6A05" w:rsidRPr="00F50679">
        <w:rPr>
          <w:rFonts w:hint="cs"/>
          <w:sz w:val="26"/>
          <w:szCs w:val="26"/>
          <w:rtl/>
          <w:lang w:val="en-US" w:bidi="ar-LB"/>
        </w:rPr>
        <w:t>المذكورة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BF79E8">
        <w:rPr>
          <w:rFonts w:hint="cs"/>
          <w:sz w:val="26"/>
          <w:szCs w:val="26"/>
          <w:rtl/>
          <w:lang w:val="en-US" w:bidi="ar-LB"/>
        </w:rPr>
        <w:t>على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BF79E8">
        <w:rPr>
          <w:rFonts w:hint="cs"/>
          <w:sz w:val="26"/>
          <w:szCs w:val="26"/>
          <w:rtl/>
          <w:lang w:val="en-US" w:bidi="ar-LB"/>
        </w:rPr>
        <w:t>أنها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"</w:t>
      </w:r>
      <w:r w:rsidR="00F11B90" w:rsidRPr="00F50679">
        <w:rPr>
          <w:sz w:val="26"/>
          <w:szCs w:val="26"/>
          <w:rtl/>
          <w:lang w:val="en-US" w:bidi="ar-LB"/>
        </w:rPr>
        <w:t>تسويات</w:t>
      </w:r>
      <w:r w:rsidR="00641A90" w:rsidRPr="00F50679">
        <w:rPr>
          <w:sz w:val="26"/>
          <w:szCs w:val="26"/>
          <w:rtl/>
          <w:lang w:val="en-US" w:bidi="ar-LB"/>
        </w:rPr>
        <w:t>"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11B90" w:rsidRPr="00F50679">
        <w:rPr>
          <w:sz w:val="26"/>
          <w:szCs w:val="26"/>
          <w:rtl/>
          <w:lang w:val="en-US" w:bidi="ar-LB"/>
        </w:rPr>
        <w:t>1</w:t>
      </w:r>
      <w:r w:rsidR="008D1DF9" w:rsidRPr="00F50679">
        <w:rPr>
          <w:sz w:val="26"/>
          <w:szCs w:val="26"/>
          <w:rtl/>
          <w:lang w:val="en-US" w:bidi="ar-LB"/>
        </w:rPr>
        <w:t>).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D1DF9" w:rsidRPr="00F50679">
        <w:rPr>
          <w:sz w:val="26"/>
          <w:szCs w:val="26"/>
          <w:rtl/>
          <w:lang w:val="en-US" w:bidi="ar-LB"/>
        </w:rPr>
        <w:t>وتتجاوز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عادة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مخصصات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ميزانيتها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للوحدة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الأساسية</w:t>
      </w:r>
      <w:r w:rsidR="00641A90" w:rsidRPr="00A24281">
        <w:rPr>
          <w:sz w:val="26"/>
          <w:szCs w:val="26"/>
          <w:vertAlign w:val="superscript"/>
          <w:lang w:val="en-US"/>
        </w:rPr>
        <w:footnoteReference w:id="3"/>
      </w:r>
      <w:r w:rsidR="000B41EE">
        <w:rPr>
          <w:sz w:val="26"/>
          <w:szCs w:val="26"/>
          <w:vertAlign w:val="superscript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وتسترد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المتحصلة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عليها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مشروعات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1A90" w:rsidRPr="00F50679">
        <w:rPr>
          <w:sz w:val="26"/>
          <w:szCs w:val="26"/>
          <w:rtl/>
          <w:lang w:val="en-US" w:bidi="ar-LB"/>
        </w:rPr>
        <w:t>الأطراف.</w:t>
      </w:r>
    </w:p>
    <w:p w14:paraId="6C616465" w14:textId="7A4DF4D4" w:rsidR="005F5E80" w:rsidRPr="00F50679" w:rsidRDefault="00641A90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واقترحت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D1DF9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BF79E8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تتألف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من:</w:t>
      </w:r>
    </w:p>
    <w:p w14:paraId="6D577C9A" w14:textId="24DAA4A8" w:rsidR="00641A90" w:rsidRPr="00F53B74" w:rsidRDefault="00641A90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lang w:bidi="ar-LB"/>
        </w:rPr>
      </w:pPr>
      <w:r w:rsidRPr="00F53B74">
        <w:rPr>
          <w:sz w:val="26"/>
          <w:szCs w:val="26"/>
          <w:rtl/>
          <w:lang w:bidi="ar-LB"/>
        </w:rPr>
        <w:t>رواتب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الموظفين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(</w:t>
      </w:r>
      <w:r w:rsidRPr="00F53B74">
        <w:rPr>
          <w:sz w:val="26"/>
          <w:szCs w:val="26"/>
          <w:lang w:bidi="ar-LB"/>
        </w:rPr>
        <w:t>80.</w:t>
      </w:r>
      <w:r w:rsidR="00CA6A05" w:rsidRPr="00F53B74">
        <w:rPr>
          <w:sz w:val="26"/>
          <w:szCs w:val="26"/>
          <w:lang w:bidi="ar-LB"/>
        </w:rPr>
        <w:t>3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F53B74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الميزانية)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ففي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F53B74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F53B74">
        <w:rPr>
          <w:sz w:val="26"/>
          <w:szCs w:val="26"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تقديرات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الموظفين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تبلغ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F53B74">
        <w:rPr>
          <w:sz w:val="26"/>
          <w:szCs w:val="26"/>
          <w:lang w:bidi="ar-LB"/>
        </w:rPr>
        <w:t>79</w:t>
      </w:r>
      <w:r w:rsidRPr="00F53B74">
        <w:rPr>
          <w:sz w:val="26"/>
          <w:szCs w:val="26"/>
          <w:lang w:bidi="ar-LB"/>
        </w:rPr>
        <w:t>.2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F53B74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الإجمالية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(تتراوح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بين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lang w:bidi="ar-LB"/>
        </w:rPr>
        <w:t>70.5</w:t>
      </w:r>
      <w:r w:rsidR="000B41EE">
        <w:rPr>
          <w:sz w:val="26"/>
          <w:szCs w:val="26"/>
          <w:rtl/>
          <w:lang w:bidi="ar-LB"/>
        </w:rPr>
        <w:t xml:space="preserve"> </w:t>
      </w:r>
      <w:r w:rsidRPr="00F53B74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B23EE8" w:rsidRPr="00F53B74">
        <w:rPr>
          <w:rFonts w:hint="cs"/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rtl/>
          <w:lang w:bidi="ar-LB"/>
        </w:rPr>
        <w:t>الى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lang w:bidi="ar-LB"/>
        </w:rPr>
        <w:t>87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B23EE8" w:rsidRPr="00F53B74">
        <w:rPr>
          <w:rFonts w:hint="cs"/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rtl/>
          <w:lang w:bidi="ar-LB"/>
        </w:rPr>
        <w:t>منذ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95B4E" w:rsidRPr="00F53B74">
        <w:rPr>
          <w:sz w:val="26"/>
          <w:szCs w:val="26"/>
          <w:rtl/>
          <w:lang w:bidi="ar-LB"/>
        </w:rPr>
        <w:t>2011)؛</w:t>
      </w:r>
    </w:p>
    <w:p w14:paraId="7215D42C" w14:textId="32858A79" w:rsidR="00095B4E" w:rsidRPr="00633125" w:rsidRDefault="00095B4E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lang w:bidi="ar-LB"/>
        </w:rPr>
      </w:pPr>
      <w:r w:rsidRPr="00633125">
        <w:rPr>
          <w:sz w:val="26"/>
          <w:szCs w:val="26"/>
          <w:rtl/>
          <w:lang w:bidi="ar-LB"/>
        </w:rPr>
        <w:t>سداد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المركزية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="00CA6A05">
        <w:rPr>
          <w:sz w:val="26"/>
          <w:szCs w:val="26"/>
          <w:lang w:bidi="ar-LB"/>
        </w:rPr>
        <w:t>8.1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633125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الميزانية)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وكان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المبلغ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الوارد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250,000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أمريكي)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يزيد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sz w:val="26"/>
          <w:szCs w:val="26"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="00CA6A05">
        <w:rPr>
          <w:sz w:val="26"/>
          <w:szCs w:val="26"/>
          <w:lang w:bidi="ar-LB"/>
        </w:rPr>
        <w:t>162</w:t>
      </w:r>
      <w:r w:rsidRPr="00633125">
        <w:rPr>
          <w:sz w:val="26"/>
          <w:szCs w:val="26"/>
          <w:lang w:bidi="ar-LB"/>
        </w:rPr>
        <w:t>,</w:t>
      </w:r>
      <w:r w:rsidR="00CA6A05">
        <w:rPr>
          <w:sz w:val="26"/>
          <w:szCs w:val="26"/>
          <w:lang w:bidi="ar-LB"/>
        </w:rPr>
        <w:t>833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أمريكي)،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وبنفس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المستوى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كتكاليف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sz w:val="26"/>
          <w:szCs w:val="26"/>
          <w:lang w:bidi="ar-LB"/>
        </w:rPr>
        <w:t>2024</w:t>
      </w:r>
      <w:r w:rsidRPr="00633125">
        <w:rPr>
          <w:sz w:val="26"/>
          <w:szCs w:val="26"/>
          <w:rtl/>
          <w:lang w:bidi="ar-LB"/>
        </w:rPr>
        <w:t>؛</w:t>
      </w:r>
    </w:p>
    <w:p w14:paraId="6F9DD06E" w14:textId="79F42161" w:rsidR="00095B4E" w:rsidRPr="00633125" w:rsidRDefault="00095B4E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lang w:bidi="ar-LB"/>
        </w:rPr>
      </w:pPr>
      <w:r w:rsidRPr="00633125">
        <w:rPr>
          <w:sz w:val="26"/>
          <w:szCs w:val="26"/>
          <w:rtl/>
          <w:lang w:bidi="ar-LB"/>
        </w:rPr>
        <w:t>السفريات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5.</w:t>
      </w:r>
      <w:r w:rsidR="00CA6A05">
        <w:rPr>
          <w:sz w:val="26"/>
          <w:szCs w:val="26"/>
          <w:lang w:bidi="ar-LB"/>
        </w:rPr>
        <w:t>8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633125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الميزانية).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وكانت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180,000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أمريكي)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بنفس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مستوى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sz w:val="26"/>
          <w:szCs w:val="26"/>
          <w:lang w:bidi="ar-LB"/>
        </w:rPr>
        <w:t>2024</w:t>
      </w:r>
      <w:r w:rsidR="00DE6BF4" w:rsidRPr="00633125">
        <w:rPr>
          <w:sz w:val="26"/>
          <w:szCs w:val="26"/>
          <w:rtl/>
          <w:lang w:bidi="ar-LB"/>
        </w:rPr>
        <w:t>.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ويتوقع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أن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تغطي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sz w:val="26"/>
          <w:szCs w:val="26"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والميزانية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sz w:val="26"/>
          <w:szCs w:val="26"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المرتبطة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بالزيادة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المتوقع</w:t>
      </w:r>
      <w:r w:rsidR="00CA6A05">
        <w:rPr>
          <w:rFonts w:hint="cs"/>
          <w:sz w:val="26"/>
          <w:szCs w:val="26"/>
          <w:rtl/>
          <w:lang w:bidi="ar-LB"/>
        </w:rPr>
        <w:t>ة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 w:rsidRPr="0038604D">
        <w:rPr>
          <w:rFonts w:hint="cs"/>
          <w:sz w:val="26"/>
          <w:szCs w:val="26"/>
          <w:rtl/>
          <w:lang w:bidi="ar-LB"/>
        </w:rPr>
        <w:t>في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 w:rsidRPr="0038604D">
        <w:rPr>
          <w:rFonts w:hint="cs"/>
          <w:sz w:val="26"/>
          <w:szCs w:val="26"/>
          <w:rtl/>
          <w:lang w:bidi="ar-LB"/>
        </w:rPr>
        <w:t>السفريات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لتلبية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احتياجات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بلدان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المادة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5</w:t>
      </w:r>
      <w:r w:rsidR="00CA6A05">
        <w:rPr>
          <w:rFonts w:hint="cs"/>
          <w:sz w:val="26"/>
          <w:szCs w:val="26"/>
          <w:rtl/>
          <w:lang w:bidi="ar-LB"/>
        </w:rPr>
        <w:t>،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لا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سيما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في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إعداد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>
        <w:rPr>
          <w:rFonts w:hint="cs"/>
          <w:sz w:val="26"/>
          <w:szCs w:val="26"/>
          <w:rtl/>
          <w:lang w:bidi="ar-LB"/>
        </w:rPr>
        <w:t>وتنفيذ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خطط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التنفيذ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المتعلقة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بالمواد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الهيدروفلوروكربونية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بموجب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تعديل</w:t>
      </w:r>
      <w:r w:rsidR="000B41EE">
        <w:rPr>
          <w:sz w:val="26"/>
          <w:szCs w:val="26"/>
          <w:rtl/>
          <w:lang w:bidi="ar-LB"/>
        </w:rPr>
        <w:t xml:space="preserve"> </w:t>
      </w:r>
      <w:r w:rsidR="00CA6A05" w:rsidRPr="00CA6A05">
        <w:rPr>
          <w:sz w:val="26"/>
          <w:szCs w:val="26"/>
          <w:rtl/>
          <w:lang w:bidi="ar-LB"/>
        </w:rPr>
        <w:t>كيغالي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والأنشطة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المتعلقة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بكفاءة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استخدام</w:t>
      </w:r>
      <w:r w:rsidR="000B41EE">
        <w:rPr>
          <w:sz w:val="26"/>
          <w:szCs w:val="26"/>
          <w:rtl/>
          <w:lang w:bidi="ar-LB"/>
        </w:rPr>
        <w:t xml:space="preserve"> </w:t>
      </w:r>
      <w:r w:rsidR="00DE6BF4" w:rsidRPr="00633125">
        <w:rPr>
          <w:sz w:val="26"/>
          <w:szCs w:val="26"/>
          <w:rtl/>
          <w:lang w:bidi="ar-LB"/>
        </w:rPr>
        <w:t>الطاقة؛</w:t>
      </w:r>
    </w:p>
    <w:p w14:paraId="52E6F686" w14:textId="181B6CE6" w:rsidR="00DE6BF4" w:rsidRPr="00633125" w:rsidRDefault="00DE6BF4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lang w:bidi="ar-LB"/>
        </w:rPr>
      </w:pPr>
      <w:r w:rsidRPr="00633125">
        <w:rPr>
          <w:sz w:val="26"/>
          <w:szCs w:val="26"/>
          <w:rtl/>
          <w:lang w:bidi="ar-LB"/>
        </w:rPr>
        <w:t>إيجار</w:t>
      </w:r>
      <w:r w:rsidR="000B41EE">
        <w:rPr>
          <w:sz w:val="26"/>
          <w:szCs w:val="26"/>
          <w:rtl/>
          <w:lang w:bidi="ar-LB"/>
        </w:rPr>
        <w:t xml:space="preserve"> </w:t>
      </w:r>
      <w:r w:rsidR="008D1DF9" w:rsidRPr="00633125">
        <w:rPr>
          <w:sz w:val="26"/>
          <w:szCs w:val="26"/>
          <w:rtl/>
          <w:lang w:bidi="ar-LB"/>
        </w:rPr>
        <w:t>مباني</w:t>
      </w:r>
      <w:r w:rsidR="000B41EE">
        <w:rPr>
          <w:sz w:val="26"/>
          <w:szCs w:val="26"/>
          <w:rtl/>
          <w:lang w:bidi="ar-LB"/>
        </w:rPr>
        <w:t xml:space="preserve"> </w:t>
      </w:r>
      <w:r w:rsidR="00F27642" w:rsidRPr="00633125">
        <w:rPr>
          <w:sz w:val="26"/>
          <w:szCs w:val="26"/>
          <w:rtl/>
          <w:lang w:bidi="ar-LB"/>
        </w:rPr>
        <w:t>ال</w:t>
      </w:r>
      <w:r w:rsidR="003C6F3F" w:rsidRPr="00633125">
        <w:rPr>
          <w:sz w:val="26"/>
          <w:szCs w:val="26"/>
          <w:rtl/>
          <w:lang w:bidi="ar-LB"/>
        </w:rPr>
        <w:t>مكاتب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4.</w:t>
      </w:r>
      <w:r w:rsidR="00CA6A05">
        <w:rPr>
          <w:sz w:val="26"/>
          <w:szCs w:val="26"/>
          <w:lang w:bidi="ar-LB"/>
        </w:rPr>
        <w:t>3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B23EE8" w:rsidRPr="00633125">
        <w:rPr>
          <w:rFonts w:hint="cs"/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الميزانية).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(</w:t>
      </w:r>
      <w:r w:rsidR="004A03CC">
        <w:rPr>
          <w:sz w:val="26"/>
          <w:szCs w:val="26"/>
          <w:lang w:bidi="ar-LB"/>
        </w:rPr>
        <w:t>131</w:t>
      </w:r>
      <w:r w:rsidR="004A03CC" w:rsidRPr="00633125">
        <w:rPr>
          <w:sz w:val="26"/>
          <w:szCs w:val="26"/>
          <w:lang w:bidi="ar-LB"/>
        </w:rPr>
        <w:t>,</w:t>
      </w:r>
      <w:r w:rsidR="004A03CC">
        <w:rPr>
          <w:sz w:val="26"/>
          <w:szCs w:val="26"/>
          <w:lang w:bidi="ar-LB"/>
        </w:rPr>
        <w:t>380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دولار</w:t>
      </w:r>
      <w:r w:rsidR="004A03CC">
        <w:rPr>
          <w:rFonts w:hint="cs"/>
          <w:sz w:val="26"/>
          <w:szCs w:val="26"/>
          <w:rtl/>
          <w:lang w:bidi="ar-LB"/>
        </w:rPr>
        <w:t>ا</w:t>
      </w:r>
      <w:r w:rsidR="000B41EE">
        <w:rPr>
          <w:sz w:val="26"/>
          <w:szCs w:val="26"/>
          <w:rtl/>
          <w:lang w:bidi="ar-LB"/>
        </w:rPr>
        <w:t xml:space="preserve"> </w:t>
      </w:r>
      <w:r w:rsidR="0046207C">
        <w:rPr>
          <w:rFonts w:hint="cs"/>
          <w:sz w:val="26"/>
          <w:szCs w:val="26"/>
          <w:rtl/>
          <w:lang w:bidi="ar-LB"/>
        </w:rPr>
        <w:t>أمريكيا</w:t>
      </w:r>
      <w:r w:rsidR="004A03CC" w:rsidRPr="004A03CC">
        <w:rPr>
          <w:sz w:val="26"/>
          <w:szCs w:val="26"/>
          <w:rtl/>
          <w:lang w:bidi="ar-LB"/>
        </w:rPr>
        <w:t>)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(</w:t>
      </w:r>
      <w:r w:rsidR="004A03CC" w:rsidRPr="0038604D">
        <w:rPr>
          <w:sz w:val="26"/>
          <w:szCs w:val="26"/>
          <w:lang w:bidi="ar-LB"/>
        </w:rPr>
        <w:t>56</w:t>
      </w:r>
      <w:r w:rsidR="004A03CC" w:rsidRPr="00633125">
        <w:rPr>
          <w:sz w:val="26"/>
          <w:szCs w:val="26"/>
          <w:lang w:bidi="ar-LB"/>
        </w:rPr>
        <w:t>,</w:t>
      </w:r>
      <w:r w:rsidR="004A03CC">
        <w:rPr>
          <w:sz w:val="26"/>
          <w:szCs w:val="26"/>
          <w:lang w:bidi="ar-LB"/>
        </w:rPr>
        <w:t>183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46207C">
        <w:rPr>
          <w:rFonts w:hint="cs"/>
          <w:sz w:val="26"/>
          <w:szCs w:val="26"/>
          <w:rtl/>
          <w:lang w:bidi="ar-LB"/>
        </w:rPr>
        <w:t>أمريكيا</w:t>
      </w:r>
      <w:r w:rsidR="004A03CC" w:rsidRPr="004A03CC">
        <w:rPr>
          <w:sz w:val="26"/>
          <w:szCs w:val="26"/>
          <w:rtl/>
          <w:lang w:bidi="ar-LB"/>
        </w:rPr>
        <w:t>)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و</w:t>
      </w:r>
      <w:r w:rsidR="004A03CC">
        <w:rPr>
          <w:rFonts w:hint="cs"/>
          <w:sz w:val="26"/>
          <w:szCs w:val="26"/>
          <w:rtl/>
          <w:lang w:bidi="ar-LB"/>
        </w:rPr>
        <w:t>ب</w:t>
      </w:r>
      <w:r w:rsidR="004A03CC" w:rsidRPr="004A03CC">
        <w:rPr>
          <w:sz w:val="26"/>
          <w:szCs w:val="26"/>
          <w:rtl/>
          <w:lang w:bidi="ar-LB"/>
        </w:rPr>
        <w:t>نفس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مستوى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المقدرة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2024</w:t>
      </w:r>
      <w:r w:rsidRPr="00633125">
        <w:rPr>
          <w:sz w:val="26"/>
          <w:szCs w:val="26"/>
          <w:rtl/>
          <w:lang w:bidi="ar-LB"/>
        </w:rPr>
        <w:t>؛</w:t>
      </w:r>
    </w:p>
    <w:p w14:paraId="1A53338E" w14:textId="73962483" w:rsidR="00DE6BF4" w:rsidRPr="00633125" w:rsidRDefault="00DE6BF4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lang w:bidi="ar-LB"/>
        </w:rPr>
      </w:pPr>
      <w:r w:rsidRPr="00633125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التعاقدية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1.0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166CF6" w:rsidRPr="00633125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الميزانية)</w:t>
      </w:r>
      <w:r w:rsidR="004A03CC">
        <w:rPr>
          <w:rFonts w:hint="cs"/>
          <w:sz w:val="26"/>
          <w:szCs w:val="26"/>
          <w:rtl/>
          <w:lang w:bidi="ar-LB"/>
        </w:rPr>
        <w:t>.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أدرجت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هذه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بنفس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مستويات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8857B7" w:rsidRPr="00633125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>
        <w:rPr>
          <w:sz w:val="26"/>
          <w:szCs w:val="26"/>
          <w:lang w:bidi="ar-LB"/>
        </w:rPr>
        <w:t>2024</w:t>
      </w:r>
      <w:r w:rsidR="008857B7" w:rsidRPr="00633125">
        <w:rPr>
          <w:sz w:val="26"/>
          <w:szCs w:val="26"/>
          <w:rtl/>
          <w:lang w:bidi="ar-LB"/>
        </w:rPr>
        <w:t>؛</w:t>
      </w:r>
    </w:p>
    <w:p w14:paraId="1FABD5F5" w14:textId="73FF329D" w:rsidR="001E3AEB" w:rsidRDefault="00AC087F" w:rsidP="00D42098">
      <w:pPr>
        <w:pStyle w:val="Heading2"/>
        <w:widowControl/>
        <w:numPr>
          <w:ilvl w:val="1"/>
          <w:numId w:val="11"/>
        </w:numPr>
        <w:bidi/>
        <w:spacing w:before="120" w:line="340" w:lineRule="exact"/>
        <w:rPr>
          <w:sz w:val="26"/>
          <w:szCs w:val="26"/>
          <w:rtl/>
          <w:lang w:bidi="ar-LB"/>
        </w:rPr>
      </w:pPr>
      <w:r w:rsidRPr="00633125">
        <w:rPr>
          <w:sz w:val="26"/>
          <w:szCs w:val="26"/>
          <w:rtl/>
          <w:lang w:bidi="ar-LB"/>
        </w:rPr>
        <w:lastRenderedPageBreak/>
        <w:t>إمدادات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المعدات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0.5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166CF6" w:rsidRPr="00633125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الميزانية).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وبلغت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(</w:t>
      </w:r>
      <w:r w:rsidRPr="00633125">
        <w:rPr>
          <w:sz w:val="26"/>
          <w:szCs w:val="26"/>
          <w:lang w:bidi="ar-LB"/>
        </w:rPr>
        <w:t>15,000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633125">
        <w:rPr>
          <w:sz w:val="26"/>
          <w:szCs w:val="26"/>
          <w:rtl/>
          <w:lang w:bidi="ar-LB"/>
        </w:rPr>
        <w:t>أمريكي)</w:t>
      </w:r>
      <w:r w:rsidR="000B41EE">
        <w:rPr>
          <w:sz w:val="26"/>
          <w:szCs w:val="26"/>
          <w:rtl/>
          <w:lang w:bidi="ar-LB"/>
        </w:rPr>
        <w:t xml:space="preserve"> </w:t>
      </w:r>
      <w:r w:rsidR="00DF0361" w:rsidRPr="00633125">
        <w:rPr>
          <w:sz w:val="26"/>
          <w:szCs w:val="26"/>
          <w:rtl/>
          <w:lang w:bidi="ar-LB"/>
        </w:rPr>
        <w:t>نفس</w:t>
      </w:r>
      <w:r w:rsidR="000B41EE">
        <w:rPr>
          <w:sz w:val="26"/>
          <w:szCs w:val="26"/>
          <w:rtl/>
          <w:lang w:bidi="ar-LB"/>
        </w:rPr>
        <w:t xml:space="preserve"> </w:t>
      </w:r>
      <w:r w:rsidR="00DF0361" w:rsidRPr="00633125">
        <w:rPr>
          <w:sz w:val="26"/>
          <w:szCs w:val="26"/>
          <w:rtl/>
          <w:lang w:bidi="ar-LB"/>
        </w:rPr>
        <w:t>مستوى</w:t>
      </w:r>
      <w:r w:rsidR="000B41EE">
        <w:rPr>
          <w:sz w:val="26"/>
          <w:szCs w:val="26"/>
          <w:rtl/>
          <w:lang w:bidi="ar-LB"/>
        </w:rPr>
        <w:t xml:space="preserve"> </w:t>
      </w:r>
      <w:r w:rsidR="00DF0361" w:rsidRPr="00633125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DF0361" w:rsidRPr="00633125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DF0361" w:rsidRPr="00633125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>
        <w:rPr>
          <w:sz w:val="26"/>
          <w:szCs w:val="26"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وأعلى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(766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4A03CC" w:rsidRPr="004A03CC">
        <w:rPr>
          <w:sz w:val="26"/>
          <w:szCs w:val="26"/>
          <w:rtl/>
          <w:lang w:bidi="ar-LB"/>
        </w:rPr>
        <w:t>أمريكيا).</w:t>
      </w:r>
    </w:p>
    <w:p w14:paraId="00C0A306" w14:textId="28716DA5" w:rsidR="005F5E80" w:rsidRPr="00633125" w:rsidRDefault="00DF0361" w:rsidP="00975CA9">
      <w:pPr>
        <w:jc w:val="right"/>
        <w:rPr>
          <w:b/>
          <w:bCs/>
          <w:sz w:val="26"/>
          <w:szCs w:val="26"/>
          <w:lang w:bidi="ar-LB"/>
        </w:rPr>
      </w:pPr>
      <w:r w:rsidRPr="00633125">
        <w:rPr>
          <w:b/>
          <w:bCs/>
          <w:sz w:val="26"/>
          <w:szCs w:val="26"/>
          <w:rtl/>
          <w:lang w:bidi="ar-LB"/>
        </w:rPr>
        <w:t>ثانيا-2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مجموع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التكاليف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633125">
        <w:rPr>
          <w:b/>
          <w:bCs/>
          <w:sz w:val="26"/>
          <w:szCs w:val="26"/>
          <w:rtl/>
          <w:lang w:bidi="ar-LB"/>
        </w:rPr>
        <w:t>الإدارية</w:t>
      </w:r>
    </w:p>
    <w:p w14:paraId="0EBB8F7D" w14:textId="450E6000" w:rsidR="00DF0361" w:rsidRPr="00F50679" w:rsidRDefault="004A03CC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تتوقع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تبلغ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4,070,956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وهو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166CF6" w:rsidRPr="00F50679">
        <w:rPr>
          <w:sz w:val="26"/>
          <w:szCs w:val="26"/>
          <w:rtl/>
          <w:lang w:val="en-US" w:bidi="ar-LB"/>
        </w:rPr>
        <w:t>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166CF6" w:rsidRPr="00F50679">
        <w:rPr>
          <w:sz w:val="26"/>
          <w:szCs w:val="26"/>
          <w:rtl/>
          <w:lang w:val="en-US" w:bidi="ar-LB"/>
        </w:rPr>
        <w:t>يزيد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بصورة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طفيفة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بلغت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3,909,231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F0361" w:rsidRPr="00F50679">
        <w:rPr>
          <w:sz w:val="26"/>
          <w:szCs w:val="26"/>
          <w:rtl/>
          <w:lang w:val="en-US" w:bidi="ar-LB"/>
        </w:rPr>
        <w:t>أمريكيا.</w:t>
      </w:r>
    </w:p>
    <w:p w14:paraId="70E322D0" w14:textId="3AB57E6F" w:rsidR="00DF0361" w:rsidRPr="00F50679" w:rsidRDefault="007D306A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ويتوقع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يصل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مستوى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سداد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المكاتب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القطرية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والتنفيذ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الوطني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نفس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مستوى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Pr="00F50679">
        <w:rPr>
          <w:sz w:val="26"/>
          <w:szCs w:val="26"/>
          <w:lang w:val="en-US" w:bidi="ar-LB"/>
        </w:rPr>
        <w:t>742,500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أمريكي).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ويعتبر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ذلك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أعلى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sz w:val="26"/>
          <w:szCs w:val="26"/>
          <w:lang w:val="en-US" w:bidi="ar-LB"/>
        </w:rPr>
        <w:t>2023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="004A03CC" w:rsidRPr="00F50679">
        <w:rPr>
          <w:sz w:val="26"/>
          <w:szCs w:val="26"/>
          <w:lang w:val="en-US" w:bidi="ar-LB"/>
        </w:rPr>
        <w:t>621,273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أمريكيا)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مستوى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أيضا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نطاق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2011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و2018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Pr="00F50679">
        <w:rPr>
          <w:sz w:val="26"/>
          <w:szCs w:val="26"/>
          <w:lang w:val="en-US" w:bidi="ar-LB"/>
        </w:rPr>
        <w:t>1,472,814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2,442,896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أمريكيا).</w:t>
      </w:r>
    </w:p>
    <w:p w14:paraId="29C04CF6" w14:textId="52F801EF" w:rsidR="007D306A" w:rsidRPr="00F50679" w:rsidRDefault="007D306A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وتشمل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المتوقعة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المتاحة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الأطراف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لليوئنديبي</w:t>
      </w:r>
      <w:r w:rsidR="000B41EE">
        <w:rPr>
          <w:rFonts w:hint="cs"/>
          <w:sz w:val="26"/>
          <w:szCs w:val="26"/>
          <w:rtl/>
          <w:lang w:val="en-US"/>
        </w:rPr>
        <w:t xml:space="preserve"> </w:t>
      </w:r>
      <w:r w:rsidR="00AE57DB">
        <w:rPr>
          <w:rFonts w:hint="cs"/>
          <w:sz w:val="26"/>
          <w:szCs w:val="26"/>
          <w:rtl/>
          <w:lang w:val="en-US"/>
        </w:rPr>
        <w:t>لتغطية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AE57DB">
        <w:rPr>
          <w:rFonts w:hint="cs"/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زائدا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رصيد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متبقي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إيرادات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يسبق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استخدامه.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ول</w:t>
      </w:r>
      <w:r w:rsidR="00631367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تتوافر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إلاّ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صرف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المشروع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عليها.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2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التقدير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للفترة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sz w:val="26"/>
          <w:szCs w:val="26"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95FC7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sz w:val="26"/>
          <w:szCs w:val="26"/>
          <w:lang w:val="en-US" w:bidi="ar-LB"/>
        </w:rPr>
        <w:t>2024</w:t>
      </w:r>
      <w:r w:rsidR="00E95FC7" w:rsidRPr="00F50679">
        <w:rPr>
          <w:sz w:val="26"/>
          <w:szCs w:val="26"/>
          <w:rtl/>
          <w:lang w:val="en-US" w:bidi="ar-LB"/>
        </w:rPr>
        <w:t>.</w:t>
      </w:r>
    </w:p>
    <w:p w14:paraId="3283EE3F" w14:textId="60D26840" w:rsidR="005F5E80" w:rsidRPr="006B386F" w:rsidRDefault="00E95FC7" w:rsidP="006B386F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4"/>
          <w:szCs w:val="24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2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تقدير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المتوافر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إيرادات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في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المستقبل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لليوئنديبي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(بالدولار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الأمريكي)</w:t>
      </w:r>
    </w:p>
    <w:tbl>
      <w:tblPr>
        <w:bidiVisual/>
        <w:tblW w:w="9368" w:type="dxa"/>
        <w:tblLook w:val="04A0" w:firstRow="1" w:lastRow="0" w:firstColumn="1" w:lastColumn="0" w:noHBand="0" w:noVBand="1"/>
      </w:tblPr>
      <w:tblGrid>
        <w:gridCol w:w="4179"/>
        <w:gridCol w:w="1297"/>
        <w:gridCol w:w="1297"/>
        <w:gridCol w:w="1297"/>
        <w:gridCol w:w="1298"/>
      </w:tblGrid>
      <w:tr w:rsidR="004A03CC" w:rsidRPr="003F3B83" w14:paraId="4BAC8D4C" w14:textId="77777777" w:rsidTr="004A03CC">
        <w:trPr>
          <w:trHeight w:val="49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ED24B" w14:textId="08BD1FDF" w:rsidR="004A03CC" w:rsidRPr="003F3B83" w:rsidRDefault="004A03CC" w:rsidP="004A03CC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الوصف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676BD" w14:textId="77777777" w:rsidR="004A03CC" w:rsidRPr="003F3B83" w:rsidRDefault="004A03CC" w:rsidP="004A03C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154B" w14:textId="77777777" w:rsidR="004A03CC" w:rsidRPr="003F3B83" w:rsidRDefault="004A03CC" w:rsidP="004A03C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B8F8C" w14:textId="77777777" w:rsidR="004A03CC" w:rsidRPr="003F3B83" w:rsidRDefault="004A03CC" w:rsidP="004A03C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EDBA2" w14:textId="7075AAB1" w:rsidR="004A03CC" w:rsidRPr="003F3B83" w:rsidRDefault="004A03CC" w:rsidP="004A03C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*2024</w:t>
            </w:r>
          </w:p>
        </w:tc>
      </w:tr>
      <w:tr w:rsidR="001E3AEB" w:rsidRPr="003F3B83" w14:paraId="033079A4" w14:textId="77777777" w:rsidTr="00377234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58656" w14:textId="04A1EA2F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صافي تكاليف دعم الوكالة زائدا تكاليف الوحدة الأساسية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5009" w14:textId="6ACF3790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3,856,069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24FC" w14:textId="753E4304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3,113,117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DCED5" w14:textId="720CFE0E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4,839,432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4A1D0" w14:textId="507F8899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5,125,431</w:t>
            </w:r>
          </w:p>
        </w:tc>
      </w:tr>
      <w:tr w:rsidR="001E3AEB" w:rsidRPr="003F3B83" w14:paraId="69C28047" w14:textId="77777777" w:rsidTr="00377234">
        <w:trPr>
          <w:trHeight w:val="131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2A38" w14:textId="6EA1CB96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مجموع التكاليف الإدارية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958B" w14:textId="1B890464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3,852,135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AED2" w14:textId="534C210A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3,864,682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600A" w14:textId="4E3A88C3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3,414,967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850D9" w14:textId="52B77409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3,909,231</w:t>
            </w:r>
          </w:p>
        </w:tc>
      </w:tr>
      <w:tr w:rsidR="001E3AEB" w:rsidRPr="003F3B83" w14:paraId="0523FB58" w14:textId="77777777" w:rsidTr="00377234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0FC3" w14:textId="2151BC2A" w:rsidR="001E3AEB" w:rsidRPr="003F3B83" w:rsidRDefault="001E3AEB" w:rsidP="001E3AEB">
            <w:pPr>
              <w:keepNext/>
              <w:bidi/>
              <w:ind w:right="-58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المتبقي سنويا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A23B" w14:textId="7D117575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3,934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649D" w14:textId="5C4C101B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(751,565)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90D6" w14:textId="045635E2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1,424,465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A2540" w14:textId="7B5BD555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1,216,200</w:t>
            </w:r>
          </w:p>
        </w:tc>
      </w:tr>
      <w:tr w:rsidR="001E3AEB" w:rsidRPr="003F3B83" w14:paraId="244AC09F" w14:textId="77777777" w:rsidTr="00377234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1272" w14:textId="0C144DEC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الجاري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7116" w14:textId="571AE5A7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(1,552,592)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3262" w14:textId="319396ED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(2,304,157)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A7D3" w14:textId="736957CD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(879,692)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D3BC5" w14:textId="4088A55B" w:rsidR="001E3AEB" w:rsidRPr="003F3B83" w:rsidRDefault="001E3AEB" w:rsidP="001E3AEB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336,508</w:t>
            </w:r>
          </w:p>
        </w:tc>
      </w:tr>
    </w:tbl>
    <w:p w14:paraId="43134363" w14:textId="0C1D593D" w:rsidR="009649DF" w:rsidRDefault="005F5E80" w:rsidP="001E3AEB">
      <w:pPr>
        <w:widowControl w:val="0"/>
        <w:bidi/>
        <w:rPr>
          <w:sz w:val="19"/>
          <w:szCs w:val="19"/>
          <w:rtl/>
          <w:lang w:val="en-US" w:bidi="ar-LB"/>
        </w:rPr>
      </w:pPr>
      <w:r w:rsidRPr="00D62D30">
        <w:rPr>
          <w:sz w:val="19"/>
          <w:szCs w:val="19"/>
          <w:lang w:bidi="ar-LB"/>
        </w:rPr>
        <w:t>*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بما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في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ذلك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التي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جرت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الموافقة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عليها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خلال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الاجتماع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الرابع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والتسعين</w:t>
      </w:r>
      <w:r w:rsidR="004A03CC">
        <w:rPr>
          <w:rFonts w:hint="cs"/>
          <w:sz w:val="19"/>
          <w:szCs w:val="19"/>
          <w:rtl/>
          <w:lang w:val="en-US" w:bidi="ar-LB"/>
        </w:rPr>
        <w:t>،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وقيمة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وتكاليف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الوحدة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الأساسية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9649DF">
        <w:rPr>
          <w:sz w:val="19"/>
          <w:szCs w:val="19"/>
          <w:rtl/>
          <w:lang w:val="en-US" w:bidi="ar-LB"/>
        </w:rPr>
        <w:t>من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التقارير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المقدمة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للاجتماع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الخامس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A03CC">
        <w:rPr>
          <w:rFonts w:hint="cs"/>
          <w:sz w:val="19"/>
          <w:szCs w:val="19"/>
          <w:rtl/>
          <w:lang w:val="en-US" w:bidi="ar-LB"/>
        </w:rPr>
        <w:t>والتسعين</w:t>
      </w:r>
      <w:r w:rsidR="009649DF">
        <w:rPr>
          <w:sz w:val="19"/>
          <w:szCs w:val="19"/>
          <w:rtl/>
          <w:lang w:val="en-US" w:bidi="ar-LB"/>
        </w:rPr>
        <w:t>.</w:t>
      </w:r>
    </w:p>
    <w:p w14:paraId="4C07BC35" w14:textId="3D63BB98" w:rsidR="009649DF" w:rsidRPr="00F50679" w:rsidRDefault="009649DF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واستنادا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التحليل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2،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يمكن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يحصل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AE57DB">
        <w:rPr>
          <w:rFonts w:hint="cs"/>
          <w:sz w:val="26"/>
          <w:szCs w:val="26"/>
          <w:rtl/>
          <w:lang w:val="en-US" w:bidi="ar-LB"/>
        </w:rPr>
        <w:t>نهاية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AE57DB">
        <w:rPr>
          <w:rFonts w:hint="cs"/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رصيد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تجميعي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قدره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A03CC" w:rsidRPr="00F50679">
        <w:rPr>
          <w:sz w:val="26"/>
          <w:szCs w:val="26"/>
          <w:lang w:val="en-US" w:bidi="ar-LB"/>
        </w:rPr>
        <w:t>336,508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</w:t>
      </w:r>
      <w:r w:rsidR="004A03CC" w:rsidRPr="00F50679">
        <w:rPr>
          <w:rFonts w:hint="cs"/>
          <w:sz w:val="26"/>
          <w:szCs w:val="26"/>
          <w:rtl/>
          <w:lang w:val="en-US" w:bidi="ar-LB"/>
        </w:rPr>
        <w:t>ة</w:t>
      </w:r>
      <w:r w:rsidRPr="00F50679">
        <w:rPr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rFonts w:hint="cs"/>
          <w:sz w:val="26"/>
          <w:szCs w:val="26"/>
          <w:rtl/>
          <w:lang w:val="en-US" w:bidi="ar-LB"/>
        </w:rPr>
        <w:t>وسيحتاج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rFonts w:hint="cs"/>
          <w:sz w:val="26"/>
          <w:szCs w:val="26"/>
          <w:rtl/>
          <w:lang w:val="en-US" w:bidi="ar-LB"/>
        </w:rPr>
        <w:t>ال</w:t>
      </w:r>
      <w:r w:rsidRPr="00F50679">
        <w:rPr>
          <w:sz w:val="26"/>
          <w:szCs w:val="26"/>
          <w:rtl/>
          <w:lang w:val="en-US" w:bidi="ar-LB"/>
        </w:rPr>
        <w:t>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rFonts w:hint="cs"/>
          <w:sz w:val="26"/>
          <w:szCs w:val="26"/>
          <w:rtl/>
          <w:lang w:val="en-US" w:bidi="ar-LB"/>
        </w:rPr>
        <w:t>إلى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rFonts w:hint="cs"/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يجمع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94F79" w:rsidRPr="00F50679">
        <w:rPr>
          <w:sz w:val="26"/>
          <w:szCs w:val="26"/>
          <w:rtl/>
          <w:lang w:val="en-US" w:bidi="ar-LB"/>
        </w:rPr>
        <w:t>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94F79" w:rsidRPr="00F50679">
        <w:rPr>
          <w:sz w:val="26"/>
          <w:szCs w:val="26"/>
          <w:rtl/>
          <w:lang w:val="en-US" w:bidi="ar-LB"/>
        </w:rPr>
        <w:t>يقل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sz w:val="26"/>
          <w:szCs w:val="26"/>
          <w:lang w:val="en-US" w:bidi="ar-LB"/>
        </w:rPr>
        <w:t>3,734,448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لتغطية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مجموع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المتوقع</w:t>
      </w:r>
      <w:r w:rsidR="006D2DA1">
        <w:rPr>
          <w:rFonts w:hint="cs"/>
          <w:sz w:val="26"/>
          <w:szCs w:val="26"/>
          <w:rtl/>
          <w:lang w:val="en-US" w:bidi="ar-LB"/>
        </w:rPr>
        <w:t>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البالغ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2AB9" w:rsidRPr="00F50679">
        <w:rPr>
          <w:sz w:val="26"/>
          <w:szCs w:val="26"/>
          <w:lang w:val="en-US" w:bidi="ar-LB"/>
        </w:rPr>
        <w:t>4,070,956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A14A0" w:rsidRPr="00F50679">
        <w:rPr>
          <w:sz w:val="26"/>
          <w:szCs w:val="26"/>
          <w:rtl/>
          <w:lang w:val="en-US" w:bidi="ar-LB"/>
        </w:rPr>
        <w:t>أمريكيا.</w:t>
      </w:r>
    </w:p>
    <w:p w14:paraId="2DAB2F22" w14:textId="51095CFB" w:rsidR="005F5E80" w:rsidRPr="00633125" w:rsidRDefault="008A14A0" w:rsidP="00205EB8">
      <w:pPr>
        <w:keepNext/>
        <w:bidi/>
        <w:spacing w:after="240"/>
        <w:rPr>
          <w:bCs/>
          <w:sz w:val="26"/>
          <w:szCs w:val="26"/>
          <w:lang w:bidi="ar-LB"/>
        </w:rPr>
      </w:pPr>
      <w:r w:rsidRPr="00633125">
        <w:rPr>
          <w:bCs/>
          <w:sz w:val="26"/>
          <w:szCs w:val="26"/>
          <w:rtl/>
          <w:lang w:bidi="ar-LB"/>
        </w:rPr>
        <w:t>ثالثا</w:t>
      </w:r>
      <w:r w:rsidR="000B41EE">
        <w:rPr>
          <w:bCs/>
          <w:sz w:val="26"/>
          <w:szCs w:val="26"/>
          <w:rtl/>
          <w:lang w:bidi="ar-LB"/>
        </w:rPr>
        <w:t xml:space="preserve"> </w:t>
      </w:r>
      <w:r w:rsidR="005B2AB9">
        <w:rPr>
          <w:bCs/>
          <w:sz w:val="26"/>
          <w:szCs w:val="26"/>
          <w:lang w:bidi="ar-LB"/>
        </w:rPr>
        <w:t>-</w:t>
      </w:r>
      <w:r w:rsidR="000B41EE">
        <w:rPr>
          <w:bCs/>
          <w:sz w:val="26"/>
          <w:szCs w:val="26"/>
          <w:rtl/>
          <w:lang w:bidi="ar-LB"/>
        </w:rPr>
        <w:t xml:space="preserve"> </w:t>
      </w:r>
      <w:r w:rsidRPr="00633125">
        <w:rPr>
          <w:bCs/>
          <w:sz w:val="26"/>
          <w:szCs w:val="26"/>
          <w:rtl/>
          <w:lang w:bidi="ar-LB"/>
        </w:rPr>
        <w:t>اليونيدو</w:t>
      </w:r>
    </w:p>
    <w:p w14:paraId="01BA4B16" w14:textId="415F6F1E" w:rsidR="008A14A0" w:rsidRPr="00633125" w:rsidRDefault="008A14A0" w:rsidP="00D42098">
      <w:pPr>
        <w:pStyle w:val="Heading1"/>
        <w:numPr>
          <w:ilvl w:val="0"/>
          <w:numId w:val="7"/>
        </w:numPr>
        <w:bidi/>
        <w:ind w:left="4" w:firstLine="0"/>
        <w:rPr>
          <w:sz w:val="26"/>
          <w:szCs w:val="26"/>
          <w:lang w:bidi="ar-LB"/>
        </w:rPr>
      </w:pPr>
      <w:r w:rsidRPr="00F50679">
        <w:rPr>
          <w:sz w:val="26"/>
          <w:szCs w:val="26"/>
          <w:rtl/>
          <w:lang w:val="en-US" w:bidi="ar-LB"/>
        </w:rPr>
        <w:t>وافقت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0A1B6E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E3810" w:rsidRPr="00F50679">
        <w:rPr>
          <w:sz w:val="26"/>
          <w:szCs w:val="26"/>
          <w:lang w:val="en-US" w:bidi="ar-LB"/>
        </w:rPr>
        <w:t>2,264,760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(المقرر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E3810" w:rsidRPr="00F50679">
        <w:rPr>
          <w:sz w:val="26"/>
          <w:szCs w:val="26"/>
          <w:lang w:val="en-US" w:bidi="ar-LB"/>
        </w:rPr>
        <w:t>93</w:t>
      </w:r>
      <w:r w:rsidRPr="00F50679">
        <w:rPr>
          <w:sz w:val="26"/>
          <w:szCs w:val="26"/>
          <w:rtl/>
          <w:lang w:val="en-US" w:bidi="ar-LB"/>
        </w:rPr>
        <w:t>/</w:t>
      </w:r>
      <w:r w:rsidR="00CE3810" w:rsidRPr="00F50679">
        <w:rPr>
          <w:sz w:val="26"/>
          <w:szCs w:val="26"/>
          <w:lang w:val="en-US" w:bidi="ar-LB"/>
        </w:rPr>
        <w:t>92</w:t>
      </w:r>
      <w:r w:rsidRPr="00F50679">
        <w:rPr>
          <w:sz w:val="26"/>
          <w:szCs w:val="26"/>
          <w:rtl/>
          <w:lang w:val="en-US" w:bidi="ar-LB"/>
        </w:rPr>
        <w:t>(ب)(2).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A6196" w:rsidRPr="00F50679">
        <w:rPr>
          <w:rFonts w:hint="cs"/>
          <w:sz w:val="26"/>
          <w:szCs w:val="26"/>
          <w:rtl/>
          <w:lang w:val="en-US" w:bidi="ar-LB"/>
        </w:rPr>
        <w:t>ويعرض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A6196">
        <w:rPr>
          <w:sz w:val="26"/>
          <w:szCs w:val="26"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A6196" w:rsidRPr="00F50679">
        <w:rPr>
          <w:sz w:val="26"/>
          <w:szCs w:val="26"/>
          <w:lang w:val="en-US" w:bidi="ar-LB"/>
        </w:rPr>
        <w:t>2025</w:t>
      </w:r>
      <w:r w:rsidRPr="00F50679">
        <w:rPr>
          <w:sz w:val="26"/>
          <w:szCs w:val="26"/>
          <w:rtl/>
          <w:lang w:val="en-US" w:bidi="ar-LB"/>
        </w:rPr>
        <w:t>.</w:t>
      </w:r>
      <w:r w:rsidR="000B41EE">
        <w:rPr>
          <w:rtl/>
          <w:lang w:val="en-US"/>
        </w:rPr>
        <w:t xml:space="preserve"> </w:t>
      </w:r>
      <w:r w:rsidRPr="006D2DA1">
        <w:rPr>
          <w:sz w:val="26"/>
          <w:szCs w:val="26"/>
          <w:vertAlign w:val="superscript"/>
          <w:lang w:val="en-US"/>
        </w:rPr>
        <w:footnoteReference w:id="4"/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ويستند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الرقم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المدرج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ك</w:t>
      </w:r>
      <w:r w:rsidR="005A6196" w:rsidRPr="00F50679">
        <w:rPr>
          <w:rFonts w:hint="cs"/>
          <w:sz w:val="26"/>
          <w:szCs w:val="26"/>
          <w:rtl/>
          <w:lang w:val="en-US" w:bidi="ar-LB"/>
        </w:rPr>
        <w:t>رق</w:t>
      </w:r>
      <w:r w:rsidR="00C81843">
        <w:rPr>
          <w:rFonts w:hint="cs"/>
          <w:sz w:val="26"/>
          <w:szCs w:val="26"/>
          <w:rtl/>
          <w:lang w:val="en-US" w:bidi="ar-LB"/>
        </w:rPr>
        <w:t>م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5A6196" w:rsidRPr="00F50679">
        <w:rPr>
          <w:rFonts w:hint="cs"/>
          <w:sz w:val="26"/>
          <w:szCs w:val="26"/>
          <w:rtl/>
          <w:lang w:val="en-US" w:bidi="ar-LB"/>
        </w:rPr>
        <w:t>"</w:t>
      </w:r>
      <w:r w:rsidRPr="00F50679">
        <w:rPr>
          <w:sz w:val="26"/>
          <w:szCs w:val="26"/>
          <w:rtl/>
          <w:lang w:val="en-US" w:bidi="ar-LB"/>
        </w:rPr>
        <w:t>فعلي</w:t>
      </w:r>
      <w:r w:rsidR="005A6196" w:rsidRPr="00F50679">
        <w:rPr>
          <w:rFonts w:hint="cs"/>
          <w:sz w:val="26"/>
          <w:szCs w:val="26"/>
          <w:rtl/>
          <w:lang w:val="en-US" w:bidi="ar-LB"/>
        </w:rPr>
        <w:t>"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نموذج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أعده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لتقدير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الأطراف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إعمالا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للمقرر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56/</w:t>
      </w:r>
      <w:r w:rsidR="00764D70" w:rsidRPr="00F50679">
        <w:rPr>
          <w:sz w:val="26"/>
          <w:szCs w:val="26"/>
          <w:rtl/>
          <w:lang w:val="en-US" w:bidi="ar-LB"/>
        </w:rPr>
        <w:t>41</w:t>
      </w:r>
      <w:r w:rsidR="00764D70" w:rsidRPr="00633125">
        <w:rPr>
          <w:sz w:val="26"/>
          <w:szCs w:val="26"/>
          <w:rtl/>
          <w:lang w:bidi="ar-LB"/>
        </w:rPr>
        <w:t>.</w:t>
      </w:r>
      <w:r w:rsidR="000B41EE">
        <w:rPr>
          <w:rStyle w:val="FootnoteReference"/>
          <w:sz w:val="26"/>
          <w:szCs w:val="26"/>
          <w:rtl/>
          <w:lang w:bidi="ar-LB"/>
        </w:rPr>
        <w:t xml:space="preserve"> </w:t>
      </w:r>
      <w:r w:rsidR="00764D70" w:rsidRPr="00633125">
        <w:rPr>
          <w:rStyle w:val="FootnoteReference"/>
          <w:sz w:val="26"/>
          <w:szCs w:val="26"/>
          <w:lang w:bidi="ar-LB"/>
        </w:rPr>
        <w:footnoteReference w:id="5"/>
      </w:r>
    </w:p>
    <w:p w14:paraId="672A4B48" w14:textId="7EB95B79" w:rsidR="005F5E80" w:rsidRPr="006B386F" w:rsidRDefault="00DF5445" w:rsidP="006B386F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4"/>
          <w:szCs w:val="24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lastRenderedPageBreak/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3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بيانات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ميزانية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الوحدة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الأساسية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وغير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ذلك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للفترة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5A6196" w:rsidRPr="006B386F">
        <w:rPr>
          <w:b/>
          <w:bCs/>
          <w:sz w:val="24"/>
          <w:szCs w:val="24"/>
          <w:lang w:val="en-US" w:bidi="ar-LB"/>
        </w:rPr>
        <w:t>2021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الى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5A6196" w:rsidRPr="006B386F">
        <w:rPr>
          <w:b/>
          <w:bCs/>
          <w:sz w:val="24"/>
          <w:szCs w:val="24"/>
          <w:lang w:val="en-US" w:bidi="ar-LB"/>
        </w:rPr>
        <w:t>2025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لليونيدو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(بالدولارات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الأمريكية)</w:t>
      </w:r>
    </w:p>
    <w:tbl>
      <w:tblPr>
        <w:bidiVisual/>
        <w:tblW w:w="9752" w:type="dxa"/>
        <w:tblInd w:w="-202" w:type="dxa"/>
        <w:tblLayout w:type="fixed"/>
        <w:tblLook w:val="04A0" w:firstRow="1" w:lastRow="0" w:firstColumn="1" w:lastColumn="0" w:noHBand="0" w:noVBand="1"/>
      </w:tblPr>
      <w:tblGrid>
        <w:gridCol w:w="3323"/>
        <w:gridCol w:w="1035"/>
        <w:gridCol w:w="1071"/>
        <w:gridCol w:w="1085"/>
        <w:gridCol w:w="1055"/>
        <w:gridCol w:w="1049"/>
        <w:gridCol w:w="1134"/>
      </w:tblGrid>
      <w:tr w:rsidR="005A6196" w:rsidRPr="00BC4603" w14:paraId="5EEBC666" w14:textId="77777777" w:rsidTr="00547B87">
        <w:trPr>
          <w:tblHeader/>
        </w:trPr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5B7795A3" w14:textId="52E06FB9" w:rsidR="005A6196" w:rsidRPr="00BC4603" w:rsidRDefault="005A6196" w:rsidP="005A6196">
            <w:pPr>
              <w:keepNext/>
              <w:keepLines/>
              <w:bidi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بند</w:t>
            </w:r>
            <w:r w:rsidR="000B41EE"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التكاليف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4661C" w14:textId="77777777" w:rsidR="005A6196" w:rsidRPr="00BC4603" w:rsidRDefault="005A6196" w:rsidP="005A6196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F61F" w14:textId="77777777" w:rsidR="005A6196" w:rsidRPr="00BC4603" w:rsidRDefault="005A6196" w:rsidP="005A6196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D4B5" w14:textId="77777777" w:rsidR="005A6196" w:rsidRPr="00BC4603" w:rsidRDefault="005A6196" w:rsidP="005A6196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0E9A" w14:textId="77777777" w:rsidR="005A6196" w:rsidRPr="00BC4603" w:rsidRDefault="005A6196" w:rsidP="005A6196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50489" w14:textId="77777777" w:rsidR="005A6196" w:rsidRPr="00BC4603" w:rsidRDefault="005A6196" w:rsidP="005A6196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</w:tr>
      <w:tr w:rsidR="005A6196" w:rsidRPr="00BC4603" w14:paraId="78CA59F1" w14:textId="77777777" w:rsidTr="00547B87">
        <w:trPr>
          <w:tblHeader/>
        </w:trPr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14:paraId="16270D9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788D" w14:textId="0C60E08A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AE7D" w14:textId="36662802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F39" w14:textId="58F508C2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الفعلي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83184A" w14:textId="62012A14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الميزانية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47AF04" w14:textId="4FA34CB0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المقدرة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120804" w14:textId="7C3BCE77" w:rsidR="005A6196" w:rsidRPr="00BC4603" w:rsidRDefault="005A6196" w:rsidP="005A619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</w:pPr>
            <w:r w:rsidRPr="00BC460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المقترحة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</w:t>
            </w:r>
          </w:p>
        </w:tc>
      </w:tr>
      <w:tr w:rsidR="005A6196" w:rsidRPr="00BC4603" w14:paraId="3DE04E3B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5E96040" w14:textId="3E1D7494" w:rsidR="005A6196" w:rsidRPr="00BC4603" w:rsidRDefault="00050ED9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موظفو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الوحدة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الأساسية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والموظفون</w:t>
            </w:r>
            <w:r w:rsidR="000B41EE" w:rsidRPr="00BC4603">
              <w:rPr>
                <w:rFonts w:asciiTheme="majorBidi" w:hAnsiTheme="majorBidi" w:hint="cs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المتعاقدون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E27B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947,075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F86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1,113,459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DF49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1,341,886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6D91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1,722,600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45FC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1,447,900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BA6F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1,842,100</w:t>
            </w:r>
          </w:p>
        </w:tc>
      </w:tr>
      <w:tr w:rsidR="005A6196" w:rsidRPr="00BC4603" w14:paraId="0938B476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1260FBD" w14:textId="7FF1B0D5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السفريات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(الموظفون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والاستشاريون)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6AB7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AE7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103,169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6E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160,021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798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369,400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FA13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366,900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96F8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386,200</w:t>
            </w:r>
          </w:p>
        </w:tc>
      </w:tr>
      <w:tr w:rsidR="005A6196" w:rsidRPr="00BC4603" w14:paraId="49F045C0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F6FD6AD" w14:textId="176459C4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أماكن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المكاتب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(المستأجرة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العامة)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B937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52,649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6C2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50,835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785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66,330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A0AF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99,900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42E2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92,200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B686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116,700</w:t>
            </w:r>
          </w:p>
        </w:tc>
      </w:tr>
      <w:tr w:rsidR="005A6196" w:rsidRPr="00BC4603" w14:paraId="5CDE9C3B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1B0C1E6" w14:textId="27103AE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الإمدادات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المعدات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وغيرها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(الحواسيب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والإمدادات)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B64A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26,170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3B2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22,531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56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35,764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3914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53,500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9940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31,800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1C49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61,600</w:t>
            </w:r>
          </w:p>
        </w:tc>
      </w:tr>
      <w:tr w:rsidR="005A6196" w:rsidRPr="00BC4603" w14:paraId="307AB697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31C798E" w14:textId="6B8544A1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الخدمات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 w:hint="cs"/>
                <w:sz w:val="20"/>
                <w:szCs w:val="20"/>
                <w:rtl/>
                <w:lang w:eastAsia="en-CA" w:bidi="ar-LB"/>
              </w:rPr>
              <w:t>التعاقدية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(الشركات)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0375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C7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99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77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2,212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75CB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17,700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DCBC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5,100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E5FB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17,700</w:t>
            </w:r>
          </w:p>
        </w:tc>
      </w:tr>
      <w:tr w:rsidR="005A6196" w:rsidRPr="00BC4603" w14:paraId="6E506A84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EBB80CA" w14:textId="326BE051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إعادة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الخدمة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المركزية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لموظفي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الوحدة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الأساسية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8BF9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325,920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E79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363,380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64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477,770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5A13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607,000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5FAD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510,900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4F7B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719,900</w:t>
            </w:r>
          </w:p>
        </w:tc>
      </w:tr>
      <w:tr w:rsidR="005A6196" w:rsidRPr="00BC4603" w14:paraId="50771526" w14:textId="77777777" w:rsidTr="00547B87">
        <w:trPr>
          <w:trHeight w:val="54"/>
        </w:trPr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</w:tcPr>
          <w:p w14:paraId="1E1342E4" w14:textId="0D345595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التمويل</w:t>
            </w:r>
            <w:r w:rsidR="000B41EE" w:rsidRPr="00BC4603">
              <w:rPr>
                <w:rFonts w:asciiTheme="majorBidi" w:hAnsiTheme="majorBidi" w:hint="cs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الإضافي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بموجب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القرار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93/95(ب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9DEB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2EE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AB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8569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200,000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DA21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0F72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A6196" w:rsidRPr="00BC4603" w14:paraId="0E0398C7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3732392" w14:textId="7E567AA6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التسويات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=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(زائد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الاستخدام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الأقل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ناقص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الاستخدام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الزائد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85B3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670,186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7D7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382,680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88D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-33,576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B9FD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-805,340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9CD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-190,040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01A7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-864,987</w:t>
            </w:r>
          </w:p>
        </w:tc>
      </w:tr>
      <w:tr w:rsidR="005A6196" w:rsidRPr="00BC4603" w14:paraId="33D017A3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B08CC75" w14:textId="01DC3DFA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الأموال</w:t>
            </w:r>
            <w:r w:rsidR="000B41EE" w:rsidRPr="00BC4603">
              <w:rPr>
                <w:rFonts w:asciiTheme="majorBidi" w:hAnsiTheme="majorBidi" w:hint="cs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المعادة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(-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/>
                <w:sz w:val="20"/>
                <w:szCs w:val="20"/>
                <w:rtl/>
              </w:rPr>
              <w:t>=</w:t>
            </w:r>
            <w:r w:rsidR="000B41EE" w:rsidRPr="00BC4603">
              <w:rPr>
                <w:rFonts w:asciiTheme="majorBidi" w:hAnsiTheme="majorBidi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الأموال</w:t>
            </w:r>
            <w:r w:rsidR="000B41EE" w:rsidRPr="00BC4603">
              <w:rPr>
                <w:rFonts w:asciiTheme="majorBidi" w:hAnsiTheme="majorBidi" w:hint="cs"/>
                <w:sz w:val="20"/>
                <w:szCs w:val="20"/>
                <w:rtl/>
              </w:rPr>
              <w:t xml:space="preserve"> </w:t>
            </w:r>
            <w:r w:rsidRPr="00BC4603">
              <w:rPr>
                <w:rFonts w:asciiTheme="majorBidi" w:hAnsiTheme="majorBidi" w:hint="cs"/>
                <w:sz w:val="20"/>
                <w:szCs w:val="20"/>
                <w:rtl/>
              </w:rPr>
              <w:t>المعادة)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866E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-670,186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102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-382,680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403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663D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1958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18B0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5A6196" w:rsidRPr="00BC4603" w14:paraId="0C028F77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1279E9B" w14:textId="036DF1A2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ألف-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لتكاليف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الوحدة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الأساسية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C8AB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1,351,814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18E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1,653,474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ECA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2,050,407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F6B0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2,264,760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9A829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2,264,760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504B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2,279,213</w:t>
            </w:r>
          </w:p>
        </w:tc>
      </w:tr>
      <w:tr w:rsidR="005A6196" w:rsidRPr="00BC4603" w14:paraId="0DE7ADA4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946776F" w14:textId="553C8DDF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سداد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المكاتب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القطرية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والإنفاذ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الوطني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بما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0C7C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858,449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BB3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637,077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3294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1,012,091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52C7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692,000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681E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1,126,800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2641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1,137,500</w:t>
            </w:r>
          </w:p>
        </w:tc>
      </w:tr>
      <w:tr w:rsidR="005A6196" w:rsidRPr="00BC4603" w14:paraId="3ED9F511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BFD1EC9" w14:textId="14159895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دعم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الوكالة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المنفذة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(الداخلية)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بما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2ACF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1,163,401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5B9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1,286,907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786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484,470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2CEE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1,574,400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9586D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1,103,300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230E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891,700</w:t>
            </w:r>
          </w:p>
        </w:tc>
      </w:tr>
      <w:tr w:rsidR="005A6196" w:rsidRPr="00BC4603" w14:paraId="7A54BA43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A9B5209" w14:textId="1CF189BB" w:rsidR="005A6196" w:rsidRPr="00BC4603" w:rsidRDefault="005A6196" w:rsidP="005A6196">
            <w:pPr>
              <w:bidi/>
              <w:ind w:right="-10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أعمال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الوساطة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المالية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بما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6FA5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91A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A5E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A75A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015E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52C6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5A6196" w:rsidRPr="00BC4603" w14:paraId="53FF7FFC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F7A968D" w14:textId="75F593D2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سداد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الخدمات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المركزية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لموظفي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الوحدة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الأساسية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(بما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الإدارية)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E5C9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DA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3BF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30BD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AE48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E787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A6196" w:rsidRPr="00BC4603" w14:paraId="054399FE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BDDC6D5" w14:textId="2CF5DBE8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استرداد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19C8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443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46F9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E8E4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43E9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2CF3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5A6196" w:rsidRPr="00BC4603" w14:paraId="35BA8F9F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D775D2C" w14:textId="581C9ECB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التسويات=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(زيادة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وانخفاض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عن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E27C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-670,186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32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-382,680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7350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33,576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AA63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805,340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78A3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190,040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EFC1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864,987</w:t>
            </w:r>
          </w:p>
        </w:tc>
      </w:tr>
      <w:tr w:rsidR="005A6196" w:rsidRPr="00BC4603" w14:paraId="75A13820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1248B52" w14:textId="5CB79023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(-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=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تخصم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ثم</w:t>
            </w:r>
            <w:r w:rsidR="000B41EE"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تحذف)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1AA5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DED8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B50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A8CA3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1FA71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1A7D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5A6196" w:rsidRPr="00BC4603" w14:paraId="7D8FD473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4F30CF9" w14:textId="382CE29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باء-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لتكاليف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دعم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الوكالة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وتكاليف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5952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1,351,664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09A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1,541,304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00E6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1,530,137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E434F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3,071,740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8F9AE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2,420,140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F42BB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2,894,187</w:t>
            </w:r>
          </w:p>
        </w:tc>
      </w:tr>
      <w:tr w:rsidR="005A6196" w:rsidRPr="00BC4603" w14:paraId="2E6BAE54" w14:textId="77777777" w:rsidTr="00547B87">
        <w:tc>
          <w:tcPr>
            <w:tcW w:w="3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1D63BC9" w14:textId="3D863EA0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الكلي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(ألف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+</w:t>
            </w:r>
            <w:r w:rsidR="000B41EE"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باء)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0592C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2,703,478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CDF2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3,194,778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720A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3,580,544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9BB2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5,136,500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DB8FD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4,684,900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E7217" w14:textId="77777777" w:rsidR="005A6196" w:rsidRPr="00BC4603" w:rsidRDefault="005A6196" w:rsidP="005A619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C46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5,173,400</w:t>
            </w:r>
          </w:p>
        </w:tc>
      </w:tr>
    </w:tbl>
    <w:p w14:paraId="7C036E86" w14:textId="577B9144" w:rsidR="005A6196" w:rsidRPr="00425B16" w:rsidRDefault="005A6196" w:rsidP="001E3AEB">
      <w:pPr>
        <w:pStyle w:val="Heading1"/>
        <w:keepNext/>
        <w:numPr>
          <w:ilvl w:val="0"/>
          <w:numId w:val="0"/>
        </w:numPr>
        <w:bidi/>
        <w:rPr>
          <w:sz w:val="19"/>
          <w:szCs w:val="19"/>
          <w:rtl/>
          <w:lang w:bidi="ar-LB"/>
        </w:rPr>
      </w:pPr>
      <w:r w:rsidRPr="00D62D30">
        <w:rPr>
          <w:sz w:val="19"/>
          <w:szCs w:val="19"/>
          <w:lang w:bidi="ar-LB"/>
        </w:rPr>
        <w:t>**</w:t>
      </w:r>
      <w:r w:rsidR="000B41EE">
        <w:rPr>
          <w:rFonts w:hint="cs"/>
          <w:sz w:val="19"/>
          <w:szCs w:val="19"/>
          <w:vertAlign w:val="superscript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بما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في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ذلك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تمويل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إضافي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قدره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200,000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دولار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أميركي</w:t>
      </w:r>
      <w:r w:rsidR="000B41EE">
        <w:rPr>
          <w:sz w:val="19"/>
          <w:szCs w:val="19"/>
          <w:rtl/>
          <w:lang w:bidi="ar-LB"/>
        </w:rPr>
        <w:t xml:space="preserve"> </w:t>
      </w:r>
      <w:r>
        <w:rPr>
          <w:rFonts w:hint="cs"/>
          <w:sz w:val="19"/>
          <w:szCs w:val="19"/>
          <w:rtl/>
          <w:lang w:bidi="ar-LB"/>
        </w:rPr>
        <w:t>عملا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بالقرار</w:t>
      </w:r>
      <w:r w:rsidR="000B41EE">
        <w:rPr>
          <w:sz w:val="19"/>
          <w:szCs w:val="19"/>
          <w:rtl/>
          <w:lang w:bidi="ar-LB"/>
        </w:rPr>
        <w:t xml:space="preserve"> </w:t>
      </w:r>
      <w:r w:rsidRPr="00425B16">
        <w:rPr>
          <w:sz w:val="19"/>
          <w:szCs w:val="19"/>
          <w:rtl/>
          <w:lang w:bidi="ar-LB"/>
        </w:rPr>
        <w:t>93/95(ب).</w:t>
      </w:r>
    </w:p>
    <w:p w14:paraId="72D261D8" w14:textId="78BA7312" w:rsidR="005F5E80" w:rsidRPr="000E4B43" w:rsidRDefault="002215A8" w:rsidP="001E3AEB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</w:rPr>
      </w:pPr>
      <w:r w:rsidRPr="000E4B43">
        <w:rPr>
          <w:b/>
          <w:bCs/>
          <w:rtl/>
          <w:lang w:bidi="ar-LB"/>
        </w:rPr>
        <w:t>ثالثا-1</w:t>
      </w:r>
      <w:r w:rsidR="000B41EE">
        <w:rPr>
          <w:b/>
          <w:bCs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تكاليف</w:t>
      </w:r>
      <w:r w:rsidR="000B41E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الوحدة</w:t>
      </w:r>
      <w:r w:rsidR="000B41E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الأساسية</w:t>
      </w:r>
    </w:p>
    <w:p w14:paraId="318F9DF6" w14:textId="5F3FEE15" w:rsidR="002215A8" w:rsidRPr="00F50679" w:rsidRDefault="002215A8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يمثل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180596" w:rsidRPr="00F50679">
        <w:rPr>
          <w:sz w:val="26"/>
          <w:szCs w:val="26"/>
          <w:lang w:val="en-US" w:bidi="ar-LB"/>
        </w:rPr>
        <w:t>2,279,213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180596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بنسبة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0.7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E1E13" w:rsidRPr="00F50679">
        <w:rPr>
          <w:sz w:val="26"/>
          <w:szCs w:val="26"/>
          <w:rtl/>
          <w:lang w:val="en-US" w:bidi="ar-LB"/>
        </w:rPr>
        <w:t>المئة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المقترحة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3CC2" w:rsidRPr="00F50679">
        <w:rPr>
          <w:sz w:val="26"/>
          <w:szCs w:val="26"/>
          <w:lang w:val="en-US" w:bidi="ar-LB"/>
        </w:rPr>
        <w:t>2024</w:t>
      </w:r>
      <w:r w:rsidRPr="00F50679">
        <w:rPr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يتجاوز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وحدته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بمقدار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3CC2" w:rsidRPr="00F50679">
        <w:rPr>
          <w:sz w:val="26"/>
          <w:szCs w:val="26"/>
          <w:lang w:val="en-US" w:bidi="ar-LB"/>
        </w:rPr>
        <w:t>864,987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(يرد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العمود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الخاص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A5FD7" w:rsidRPr="00F50679">
        <w:rPr>
          <w:sz w:val="26"/>
          <w:szCs w:val="26"/>
          <w:rtl/>
          <w:lang w:val="en-US" w:bidi="ar-LB"/>
        </w:rPr>
        <w:t>"</w:t>
      </w:r>
      <w:r w:rsidRPr="00F50679">
        <w:rPr>
          <w:sz w:val="26"/>
          <w:szCs w:val="26"/>
          <w:rtl/>
          <w:lang w:val="en-US" w:bidi="ar-LB"/>
        </w:rPr>
        <w:t>بالتسويات</w:t>
      </w:r>
      <w:r w:rsidR="00DA5FD7" w:rsidRPr="00F50679">
        <w:rPr>
          <w:sz w:val="26"/>
          <w:szCs w:val="26"/>
          <w:rtl/>
          <w:lang w:val="en-US" w:bidi="ar-LB"/>
        </w:rPr>
        <w:t>"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A5FD7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A5FD7"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A5FD7" w:rsidRPr="00F50679">
        <w:rPr>
          <w:sz w:val="26"/>
          <w:szCs w:val="26"/>
          <w:rtl/>
          <w:lang w:val="en-US" w:bidi="ar-LB"/>
        </w:rPr>
        <w:t>3)</w:t>
      </w:r>
      <w:r w:rsidR="005028A4">
        <w:rPr>
          <w:rFonts w:hint="cs"/>
          <w:sz w:val="26"/>
          <w:szCs w:val="26"/>
          <w:rtl/>
          <w:lang w:val="en-US" w:bidi="ar-LB"/>
        </w:rPr>
        <w:t>.</w:t>
      </w:r>
    </w:p>
    <w:p w14:paraId="16F07910" w14:textId="733BBFC5" w:rsidR="00DA5FD7" w:rsidRPr="00F50679" w:rsidRDefault="00DA5FD7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واقترح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43CC2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تتألف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من:</w:t>
      </w:r>
    </w:p>
    <w:p w14:paraId="5CFFAA76" w14:textId="129DFBEE" w:rsidR="00DA5FD7" w:rsidRPr="003B07BA" w:rsidRDefault="00DA5FD7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رواتب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الموظفين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643CC2" w:rsidRPr="001F0536">
        <w:rPr>
          <w:rFonts w:asciiTheme="majorBidi" w:hAnsiTheme="majorBidi" w:cstheme="majorBidi"/>
          <w:sz w:val="26"/>
          <w:szCs w:val="26"/>
          <w:lang w:bidi="ar-LB"/>
        </w:rPr>
        <w:t>58.6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E13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تتألف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bidi="ar-LB"/>
        </w:rPr>
        <w:t>9.20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موظفين).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bidi="ar-LB"/>
        </w:rPr>
        <w:t>2024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كانت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التقديرية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للموظفين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تبلغ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bidi="ar-LB"/>
        </w:rPr>
        <w:t>59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E13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الشاملة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(تتراوح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bidi="ar-LB"/>
        </w:rPr>
        <w:t>59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الى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lang w:bidi="ar-LB"/>
        </w:rPr>
        <w:t>70.1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1E13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2011).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ويتوقع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يتز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</w:rPr>
        <w:t>ا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يد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عدد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الموظفين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</w:rPr>
        <w:t>المعينين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  <w:lang w:bidi="ar-LB"/>
        </w:rPr>
        <w:t>عدد</w:t>
      </w:r>
      <w:r w:rsidR="000B41EE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  <w:lang w:bidi="ar-LB"/>
        </w:rPr>
        <w:t>تقديري</w:t>
      </w:r>
      <w:r w:rsidR="000B41EE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  <w:lang w:bidi="ar-LB"/>
        </w:rPr>
        <w:t>يبلغ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val="en-US" w:bidi="ar-LB"/>
        </w:rPr>
        <w:t>6.92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1F053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 w:cstheme="majorBidi" w:hint="cs"/>
          <w:sz w:val="26"/>
          <w:szCs w:val="26"/>
          <w:rtl/>
        </w:rPr>
        <w:t>عام</w:t>
      </w:r>
      <w:r w:rsidR="000B41EE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43CC2" w:rsidRPr="001F0536">
        <w:rPr>
          <w:rFonts w:asciiTheme="majorBidi" w:hAnsiTheme="majorBidi" w:cstheme="majorBidi"/>
          <w:sz w:val="26"/>
          <w:szCs w:val="26"/>
          <w:lang w:val="en-US"/>
        </w:rPr>
        <w:t>2024</w:t>
      </w:r>
      <w:r w:rsidR="000B41E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64BA8" w:rsidRPr="003B07BA">
        <w:rPr>
          <w:rFonts w:asciiTheme="majorBidi" w:hAnsiTheme="majorBidi"/>
          <w:sz w:val="26"/>
          <w:szCs w:val="26"/>
          <w:rtl/>
          <w:lang w:bidi="ar-LB"/>
        </w:rPr>
        <w:t>الى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9.20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2025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،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حيث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تجري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بالفعل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مناقشات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حول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1F0536">
        <w:rPr>
          <w:rFonts w:asciiTheme="majorBidi" w:hAnsiTheme="majorBidi"/>
          <w:sz w:val="26"/>
          <w:szCs w:val="26"/>
          <w:rtl/>
          <w:lang w:bidi="ar-LB"/>
        </w:rPr>
        <w:t>البدلاء؛</w:t>
      </w:r>
    </w:p>
    <w:p w14:paraId="1F8BD55A" w14:textId="527DAB2F" w:rsidR="00464BA8" w:rsidRPr="003B07BA" w:rsidRDefault="00464BA8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3B07BA">
        <w:rPr>
          <w:rFonts w:asciiTheme="majorBidi" w:hAnsiTheme="majorBidi"/>
          <w:sz w:val="26"/>
          <w:szCs w:val="26"/>
          <w:rtl/>
          <w:lang w:bidi="ar-LB"/>
        </w:rPr>
        <w:t>الخدمات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المركزية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22.9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E13" w:rsidRPr="003B07BA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الميزانية).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وتتعلق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المصروفات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بتكاليف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الأجهزة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الرئاسية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لأمانة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والإدارة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العامة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المناسبة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استنادا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الى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مونتريال.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وكانت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الفعلية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للخدمات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المركزية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2023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24,970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دولارا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أمريكيا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lastRenderedPageBreak/>
        <w:t>التقديرية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/>
          <w:sz w:val="26"/>
          <w:szCs w:val="26"/>
          <w:lang w:bidi="ar-LB"/>
        </w:rPr>
        <w:t>452,800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،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ويعود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السبب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ذلك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5028A4">
        <w:rPr>
          <w:rFonts w:asciiTheme="majorBidi" w:hAnsiTheme="majorBidi" w:hint="cs"/>
          <w:sz w:val="26"/>
          <w:szCs w:val="26"/>
          <w:rtl/>
          <w:lang w:bidi="ar-LB"/>
        </w:rPr>
        <w:t>جزئيا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إلى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F1A5B" w:rsidRPr="003B07BA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الموظفين،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والتي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تشكّل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جزءا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كبيرا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الخدمات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3B07BA">
        <w:rPr>
          <w:rFonts w:asciiTheme="majorBidi" w:hAnsiTheme="majorBidi" w:hint="cs"/>
          <w:sz w:val="26"/>
          <w:szCs w:val="26"/>
          <w:rtl/>
          <w:lang w:bidi="ar-LB"/>
        </w:rPr>
        <w:t>المركزية.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المتوقع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تكون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الخدمات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المركزية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لموظفي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الأساسية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(510,900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أقل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المبلغ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المدرج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607,000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بمقدار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96,100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العامة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المتخذة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 w:hint="cs"/>
          <w:sz w:val="26"/>
          <w:szCs w:val="26"/>
          <w:rtl/>
          <w:lang w:bidi="ar-LB"/>
        </w:rPr>
        <w:t>بالنسبة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 w:hint="cs"/>
          <w:sz w:val="26"/>
          <w:szCs w:val="26"/>
          <w:rtl/>
          <w:lang w:bidi="ar-LB"/>
        </w:rPr>
        <w:t>إلى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النفقات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43CC2" w:rsidRPr="000E4B43">
        <w:rPr>
          <w:rFonts w:asciiTheme="majorBidi" w:hAnsiTheme="majorBidi"/>
          <w:sz w:val="26"/>
          <w:szCs w:val="26"/>
          <w:rtl/>
          <w:lang w:bidi="ar-LB"/>
        </w:rPr>
        <w:t>الإدارية؛</w:t>
      </w:r>
    </w:p>
    <w:p w14:paraId="3579BD30" w14:textId="7E77D43C" w:rsidR="00240248" w:rsidRPr="003B07BA" w:rsidRDefault="005F1A5B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3B07BA">
        <w:rPr>
          <w:rFonts w:asciiTheme="majorBidi" w:hAnsiTheme="majorBidi"/>
          <w:sz w:val="26"/>
          <w:szCs w:val="26"/>
          <w:rtl/>
          <w:lang w:bidi="ar-LB"/>
        </w:rPr>
        <w:t>السفريات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75184C" w:rsidRPr="003B07BA">
        <w:rPr>
          <w:rFonts w:asciiTheme="majorBidi" w:hAnsiTheme="majorBidi"/>
          <w:sz w:val="26"/>
          <w:szCs w:val="26"/>
          <w:lang w:bidi="ar-LB"/>
        </w:rPr>
        <w:t>12.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3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E13" w:rsidRPr="003B07BA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الميزانية)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وتزيد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386,200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التقديرية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2024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366,900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وتزيد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تكبدت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منذ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2011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(من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284,000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5184C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240248" w:rsidRPr="003B07B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7B347AB0" w14:textId="14E86CCF" w:rsidR="00240248" w:rsidRPr="003B07BA" w:rsidRDefault="00240248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3B07BA">
        <w:rPr>
          <w:rFonts w:asciiTheme="majorBidi" w:hAnsiTheme="majorBidi"/>
          <w:sz w:val="26"/>
          <w:szCs w:val="26"/>
          <w:rtl/>
          <w:lang w:bidi="ar-LB"/>
        </w:rPr>
        <w:t>إيجار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مباني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المكاتب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3B07BA">
        <w:rPr>
          <w:rFonts w:asciiTheme="majorBidi" w:hAnsiTheme="majorBidi"/>
          <w:sz w:val="26"/>
          <w:szCs w:val="26"/>
          <w:lang w:bidi="ar-LB"/>
        </w:rPr>
        <w:t>3.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7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E13" w:rsidRPr="003B07BA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الميزانية)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وتزيد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116,700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التقديرية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2024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92,200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والتكاليف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الفعلية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2023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66,330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أمريكي)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وسوف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تظل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مباني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المكاتب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73360" w:rsidRPr="003B07BA">
        <w:rPr>
          <w:rFonts w:asciiTheme="majorBidi" w:hAnsiTheme="majorBidi"/>
          <w:sz w:val="26"/>
          <w:szCs w:val="26"/>
          <w:rtl/>
          <w:lang w:bidi="ar-LB"/>
        </w:rPr>
        <w:t>م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تناسبا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المعينين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للوحدة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الرئيسية</w:t>
      </w:r>
      <w:r w:rsidR="006C4C9F" w:rsidRPr="003B07B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2357CF0B" w14:textId="7C476F2E" w:rsidR="00473360" w:rsidRPr="003B07BA" w:rsidRDefault="006C4C9F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3B07BA">
        <w:rPr>
          <w:rFonts w:asciiTheme="majorBidi" w:hAnsiTheme="majorBidi"/>
          <w:sz w:val="26"/>
          <w:szCs w:val="26"/>
          <w:rtl/>
          <w:lang w:bidi="ar-LB"/>
        </w:rPr>
        <w:t>إمدادات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E13" w:rsidRPr="003B07BA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الميزانية)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وتزيد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61,600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التقديرية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2024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31,800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والتكاليف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الفعلية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2023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35,764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دولارا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أمريكيا)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0E78DAE6" w14:textId="06A7CB14" w:rsidR="005D55DF" w:rsidRPr="003B07BA" w:rsidRDefault="005D55DF" w:rsidP="00D42098">
      <w:pPr>
        <w:pStyle w:val="Heading2"/>
        <w:widowControl/>
        <w:numPr>
          <w:ilvl w:val="1"/>
          <w:numId w:val="10"/>
        </w:numPr>
        <w:bidi/>
        <w:spacing w:before="120" w:line="340" w:lineRule="exact"/>
        <w:rPr>
          <w:rFonts w:asciiTheme="majorBidi" w:hAnsiTheme="majorBidi"/>
          <w:sz w:val="26"/>
          <w:szCs w:val="26"/>
          <w:lang w:bidi="ar-LB"/>
        </w:rPr>
      </w:pPr>
      <w:r w:rsidRPr="003B07BA">
        <w:rPr>
          <w:rFonts w:asciiTheme="majorBidi" w:hAnsiTheme="majorBidi"/>
          <w:sz w:val="26"/>
          <w:szCs w:val="26"/>
          <w:rtl/>
          <w:lang w:bidi="ar-LB"/>
        </w:rPr>
        <w:t>الخدمات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التعاقدية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3B07BA">
        <w:rPr>
          <w:rFonts w:asciiTheme="majorBidi" w:hAnsiTheme="majorBidi"/>
          <w:sz w:val="26"/>
          <w:szCs w:val="26"/>
          <w:lang w:bidi="ar-LB"/>
        </w:rPr>
        <w:t>0.6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1E13" w:rsidRPr="003B07BA"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B07BA">
        <w:rPr>
          <w:rFonts w:asciiTheme="majorBidi" w:hAnsiTheme="majorBidi"/>
          <w:sz w:val="26"/>
          <w:szCs w:val="26"/>
          <w:rtl/>
          <w:lang w:bidi="ar-LB"/>
        </w:rPr>
        <w:t>الميزانية)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.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وتزيد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17,700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التقديرية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2024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5,100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0B41E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أمريكي)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والتكاليف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الفعلية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لعام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/>
          <w:sz w:val="26"/>
          <w:szCs w:val="26"/>
          <w:lang w:bidi="ar-LB"/>
        </w:rPr>
        <w:t>2023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(</w:t>
      </w:r>
      <w:r w:rsidR="00E124F4" w:rsidRPr="003B07BA">
        <w:rPr>
          <w:rFonts w:asciiTheme="majorBidi" w:hAnsiTheme="majorBidi"/>
          <w:sz w:val="26"/>
          <w:szCs w:val="26"/>
          <w:rtl/>
          <w:lang w:bidi="ar-LB"/>
        </w:rPr>
        <w:t>2,212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دولارا</w:t>
      </w:r>
      <w:r w:rsidR="000B41EE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E124F4" w:rsidRPr="003B07BA">
        <w:rPr>
          <w:rFonts w:asciiTheme="majorBidi" w:hAnsiTheme="majorBidi" w:hint="cs"/>
          <w:sz w:val="26"/>
          <w:szCs w:val="26"/>
          <w:rtl/>
          <w:lang w:bidi="ar-LB"/>
        </w:rPr>
        <w:t>أمريكيا).</w:t>
      </w:r>
    </w:p>
    <w:p w14:paraId="7DDB0168" w14:textId="6B136469" w:rsidR="005F5E80" w:rsidRPr="000E4B43" w:rsidRDefault="007B7FF2" w:rsidP="001E3AEB">
      <w:pPr>
        <w:pStyle w:val="Heading1"/>
        <w:keepNext/>
        <w:numPr>
          <w:ilvl w:val="0"/>
          <w:numId w:val="0"/>
        </w:numPr>
        <w:bidi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ثالثا-2</w:t>
      </w:r>
      <w:r w:rsidR="000B41E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مجموع</w:t>
      </w:r>
      <w:r w:rsidR="000B41E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التكاليف</w:t>
      </w:r>
      <w:r w:rsidR="000B41E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0E4B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الإدارية</w:t>
      </w:r>
    </w:p>
    <w:p w14:paraId="4D8DE1F3" w14:textId="2C47DC26" w:rsidR="007B7FF2" w:rsidRPr="00F50679" w:rsidRDefault="007B7FF2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اقترحت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صافية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5,173,400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وهو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054A01" w:rsidRPr="00F50679">
        <w:rPr>
          <w:sz w:val="26"/>
          <w:szCs w:val="26"/>
          <w:rtl/>
          <w:lang w:val="en-US" w:bidi="ar-LB"/>
        </w:rPr>
        <w:t>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054A01" w:rsidRPr="00F50679">
        <w:rPr>
          <w:sz w:val="26"/>
          <w:szCs w:val="26"/>
          <w:rtl/>
          <w:lang w:val="en-US" w:bidi="ar-LB"/>
        </w:rPr>
        <w:t>يزيد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rFonts w:hint="cs"/>
          <w:sz w:val="26"/>
          <w:szCs w:val="26"/>
          <w:rtl/>
          <w:lang w:val="en-US" w:bidi="ar-LB"/>
        </w:rPr>
        <w:t>البالغة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4,684,900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</w:t>
      </w:r>
      <w:r w:rsidR="00E124F4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rFonts w:hint="cs"/>
          <w:sz w:val="26"/>
          <w:szCs w:val="26"/>
          <w:rtl/>
          <w:lang w:val="en-US" w:bidi="ar-LB"/>
        </w:rPr>
        <w:t>ولكن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rFonts w:hint="cs"/>
          <w:sz w:val="26"/>
          <w:szCs w:val="26"/>
          <w:rtl/>
          <w:lang w:val="en-US" w:bidi="ar-LB"/>
        </w:rPr>
        <w:t>يقع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rFonts w:hint="cs"/>
          <w:sz w:val="26"/>
          <w:szCs w:val="26"/>
          <w:rtl/>
          <w:lang w:val="en-US" w:bidi="ar-LB"/>
        </w:rPr>
        <w:t>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نطاق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</w:t>
      </w:r>
      <w:r w:rsidR="00E124F4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Pr="00F50679">
        <w:rPr>
          <w:sz w:val="26"/>
          <w:szCs w:val="26"/>
          <w:lang w:val="en-US" w:bidi="ar-LB"/>
        </w:rPr>
        <w:t>2,703,478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6,821,000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أمريكي).</w:t>
      </w:r>
    </w:p>
    <w:p w14:paraId="4E03B7F5" w14:textId="4E84A806" w:rsidR="007B7FF2" w:rsidRPr="00F50679" w:rsidRDefault="007B7FF2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وتقل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سداد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المكاتب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القطرية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والتنفيذ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الوطني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البالغة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1,137,500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E124F4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="005B63F1" w:rsidRPr="00F50679">
        <w:rPr>
          <w:sz w:val="26"/>
          <w:szCs w:val="26"/>
          <w:lang w:val="en-US" w:bidi="ar-LB"/>
        </w:rPr>
        <w:t>1,126,800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rFonts w:hint="cs"/>
          <w:sz w:val="26"/>
          <w:szCs w:val="26"/>
          <w:rtl/>
          <w:lang w:val="en-US" w:bidi="ar-LB"/>
        </w:rPr>
        <w:t>و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lang w:val="en-US" w:bidi="ar-LB"/>
        </w:rPr>
        <w:t>2023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="005B63F1" w:rsidRPr="00F50679">
        <w:rPr>
          <w:sz w:val="26"/>
          <w:szCs w:val="26"/>
          <w:lang w:val="en-US" w:bidi="ar-LB"/>
        </w:rPr>
        <w:t>1,012,091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5B63F1" w:rsidRPr="00F50679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</w:t>
      </w:r>
      <w:r w:rsidR="005B63F1" w:rsidRPr="00F50679">
        <w:rPr>
          <w:rFonts w:hint="cs"/>
          <w:sz w:val="26"/>
          <w:szCs w:val="26"/>
          <w:rtl/>
          <w:lang w:val="en-US" w:bidi="ar-LB"/>
        </w:rPr>
        <w:t>ا</w:t>
      </w:r>
      <w:r w:rsidR="0044463E" w:rsidRPr="00F50679">
        <w:rPr>
          <w:sz w:val="26"/>
          <w:szCs w:val="26"/>
          <w:rtl/>
          <w:lang w:val="en-US" w:bidi="ar-LB"/>
        </w:rPr>
        <w:t>)</w:t>
      </w:r>
      <w:r w:rsidR="005B63F1" w:rsidRPr="00F50679">
        <w:rPr>
          <w:rFonts w:hint="cs"/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غير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الرقم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يقل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السنوات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السابقة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(تتراوح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بين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lang w:val="en-US" w:bidi="ar-LB"/>
        </w:rPr>
        <w:t>1,145,400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lang w:val="en-US" w:bidi="ar-LB"/>
        </w:rPr>
        <w:t>3,602,000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فيما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بين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2011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و2016).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ويرجع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rFonts w:hint="cs"/>
          <w:sz w:val="26"/>
          <w:szCs w:val="26"/>
          <w:rtl/>
          <w:lang w:val="en-US" w:bidi="ar-LB"/>
        </w:rPr>
        <w:t>سبب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الارتفاع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ارتفاع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المكاتب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الميدانية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وزيادة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نسبة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نفقات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التعاون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الفني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المرتبطة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ببروتوكول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مونتريال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إجمالي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نفقات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التعاون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الفني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B63F1" w:rsidRPr="00F50679">
        <w:rPr>
          <w:sz w:val="26"/>
          <w:szCs w:val="26"/>
          <w:rtl/>
          <w:lang w:val="en-US" w:bidi="ar-LB"/>
        </w:rPr>
        <w:t>لليونيدو.</w:t>
      </w:r>
    </w:p>
    <w:p w14:paraId="275345D7" w14:textId="1A14CE74" w:rsidR="0044463E" w:rsidRPr="00F50679" w:rsidRDefault="00C65280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وتقل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(</w:t>
      </w:r>
      <w:r w:rsidRPr="00F50679">
        <w:rPr>
          <w:sz w:val="26"/>
          <w:szCs w:val="26"/>
          <w:lang w:val="en-US" w:bidi="ar-LB"/>
        </w:rPr>
        <w:t>891,700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بمقدار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lang w:val="en-US" w:bidi="ar-LB"/>
        </w:rPr>
        <w:t>211,600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و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تزيد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407,230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4463E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2023</w:t>
      </w:r>
      <w:r w:rsidR="008074DD" w:rsidRPr="00F50679">
        <w:rPr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وتراوحت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بين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lang w:val="en-US" w:bidi="ar-LB"/>
        </w:rPr>
        <w:t>733,600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B5E55">
        <w:rPr>
          <w:rFonts w:hint="cs"/>
          <w:sz w:val="26"/>
          <w:szCs w:val="26"/>
          <w:rtl/>
          <w:lang w:val="en-US" w:bidi="ar-LB"/>
        </w:rPr>
        <w:t>و</w:t>
      </w:r>
      <w:r w:rsidR="008074DD" w:rsidRPr="00F50679">
        <w:rPr>
          <w:sz w:val="26"/>
          <w:szCs w:val="26"/>
          <w:lang w:val="en-US" w:bidi="ar-LB"/>
        </w:rPr>
        <w:t>3,302,800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للفترة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2011-</w:t>
      </w:r>
      <w:r w:rsidR="00460949" w:rsidRPr="00F50679">
        <w:rPr>
          <w:sz w:val="26"/>
          <w:szCs w:val="26"/>
          <w:lang w:val="en-US" w:bidi="ar-LB"/>
        </w:rPr>
        <w:t>2024</w:t>
      </w:r>
      <w:r w:rsidR="008074DD" w:rsidRPr="00F50679">
        <w:rPr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وأوضح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ال</w:t>
      </w:r>
      <w:r w:rsidR="00460949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ل</w:t>
      </w:r>
      <w:r w:rsidR="00460949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كانت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أقل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249,130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8074DD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من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التقديرات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بسبب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انخفاض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الموظفين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العاملين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الأنشطة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غير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وانخفاض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نسبة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أوامر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الشراء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المتعلقة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ببروتوكول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مونتريال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الإجمالي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لأوامر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الشراء.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ولمعالجة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التحديات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المتعلقة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بالتوظيف،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وافقت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الأعضاء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المرونة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الأفقية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استخدام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التشغيلية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للمنظمة.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و</w:t>
      </w:r>
      <w:r w:rsidR="00460949" w:rsidRPr="00F50679">
        <w:rPr>
          <w:sz w:val="26"/>
          <w:szCs w:val="26"/>
          <w:rtl/>
          <w:lang w:val="en-US" w:bidi="ar-LB"/>
        </w:rPr>
        <w:t>سمح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ذلك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لإدارة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بتخصيص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تشغيلية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lastRenderedPageBreak/>
        <w:t>إضافية،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ونتيجة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لذلك،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بدأت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عملية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التوظيف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اعتبا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ر</w:t>
      </w:r>
      <w:r w:rsidR="00460949" w:rsidRPr="00F50679">
        <w:rPr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2024.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تؤدي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التدابير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استقرار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التوظيف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والتكاليف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المرتبطة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بالأنشطة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غير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rtl/>
          <w:lang w:val="en-US" w:bidi="ar-LB"/>
        </w:rPr>
        <w:t>الأساسية</w:t>
      </w:r>
      <w:r w:rsidR="008074DD" w:rsidRPr="00F50679">
        <w:rPr>
          <w:sz w:val="26"/>
          <w:szCs w:val="26"/>
          <w:rtl/>
          <w:lang w:val="en-US" w:bidi="ar-LB"/>
        </w:rPr>
        <w:t>.</w:t>
      </w:r>
    </w:p>
    <w:p w14:paraId="10C2ACA5" w14:textId="19F62701" w:rsidR="008074DD" w:rsidRPr="00F50679" w:rsidRDefault="008074DD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وتتضمن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المتاحة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المتوقعة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الأطراف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لليونيدو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DB5E55">
        <w:rPr>
          <w:rFonts w:hint="cs"/>
          <w:sz w:val="26"/>
          <w:szCs w:val="26"/>
          <w:rtl/>
          <w:lang w:val="en-US" w:bidi="ar-LB"/>
        </w:rPr>
        <w:t>لتغطية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DB5E55">
        <w:rPr>
          <w:rFonts w:hint="cs"/>
          <w:sz w:val="26"/>
          <w:szCs w:val="26"/>
          <w:rtl/>
          <w:lang w:val="en-US" w:bidi="ar-LB"/>
        </w:rPr>
        <w:t>ال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زائدا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أي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رصيد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rFonts w:hint="cs"/>
          <w:sz w:val="26"/>
          <w:szCs w:val="26"/>
          <w:rtl/>
          <w:lang w:val="en-US" w:bidi="ar-LB"/>
        </w:rPr>
        <w:t>متبق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إيرادات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يسبق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استخدامها.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تتوافر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إلاّ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صرف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المشروع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عليها.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التقييم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الخاص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بالفترة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0949" w:rsidRPr="00F50679">
        <w:rPr>
          <w:sz w:val="26"/>
          <w:szCs w:val="26"/>
          <w:lang w:val="en-US" w:bidi="ar-LB"/>
        </w:rPr>
        <w:t>2024</w:t>
      </w:r>
      <w:r w:rsidRPr="00F50679">
        <w:rPr>
          <w:sz w:val="26"/>
          <w:szCs w:val="26"/>
          <w:rtl/>
          <w:lang w:val="en-US" w:bidi="ar-LB"/>
        </w:rPr>
        <w:t>.</w:t>
      </w:r>
    </w:p>
    <w:p w14:paraId="43F2E90D" w14:textId="76960714" w:rsidR="005F5E80" w:rsidRPr="006B386F" w:rsidRDefault="008074DD" w:rsidP="001E3AEB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6"/>
          <w:szCs w:val="26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4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تقييم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المتاح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إيرادات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المقبلة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لليونيدو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(بالدولار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الأمريكي)</w:t>
      </w:r>
    </w:p>
    <w:tbl>
      <w:tblPr>
        <w:bidiVisual/>
        <w:tblW w:w="9350" w:type="dxa"/>
        <w:tblLook w:val="04A0" w:firstRow="1" w:lastRow="0" w:firstColumn="1" w:lastColumn="0" w:noHBand="0" w:noVBand="1"/>
      </w:tblPr>
      <w:tblGrid>
        <w:gridCol w:w="4248"/>
        <w:gridCol w:w="1275"/>
        <w:gridCol w:w="1276"/>
        <w:gridCol w:w="1275"/>
        <w:gridCol w:w="1276"/>
      </w:tblGrid>
      <w:tr w:rsidR="00460949" w:rsidRPr="003F3B83" w14:paraId="13364DD0" w14:textId="77777777" w:rsidTr="00460949">
        <w:trPr>
          <w:trHeight w:val="4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A7E15" w14:textId="3B8CBB26" w:rsidR="00460949" w:rsidRPr="003F3B83" w:rsidRDefault="00460949" w:rsidP="00460949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الوصف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A15B" w14:textId="77777777" w:rsidR="00460949" w:rsidRPr="003F3B83" w:rsidRDefault="00460949" w:rsidP="00460949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DC9A" w14:textId="77777777" w:rsidR="00460949" w:rsidRPr="003F3B83" w:rsidRDefault="00460949" w:rsidP="00460949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8D0CA" w14:textId="77777777" w:rsidR="00460949" w:rsidRPr="003F3B83" w:rsidRDefault="00460949" w:rsidP="00460949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ED537" w14:textId="581D0EDE" w:rsidR="00460949" w:rsidRPr="003F3B83" w:rsidRDefault="00460949" w:rsidP="00460949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*2024</w:t>
            </w:r>
          </w:p>
        </w:tc>
      </w:tr>
      <w:tr w:rsidR="001E3AEB" w:rsidRPr="003F3B83" w14:paraId="72E29C18" w14:textId="77777777" w:rsidTr="00910AEB">
        <w:trPr>
          <w:trHeight w:val="9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EC32" w14:textId="196D0771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التكاليف الصافية لدعم الوكالة زائدا تكاليف الوحدة الأساسية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90685" w14:textId="05A0A3B0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3,279,613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BD350" w14:textId="6397ED33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3,486,116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68A58" w14:textId="2C23BB94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4,492,154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6031F" w14:textId="37DC2BCB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4,146,207</w:t>
            </w:r>
          </w:p>
        </w:tc>
      </w:tr>
      <w:tr w:rsidR="001E3AEB" w:rsidRPr="003F3B83" w14:paraId="2B332D58" w14:textId="77777777" w:rsidTr="007C57C8">
        <w:trPr>
          <w:trHeight w:val="13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2AC5" w14:textId="1F2EF8D7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مجموع التكاليف الإدارية باستثناء تكاليف المشروع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B08A" w14:textId="5FCAC1CA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2,703,478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8A68" w14:textId="458F6DCF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3,194,778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B7D50" w14:textId="540DD3A9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3,580,544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3557B" w14:textId="44DEE0FA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4,684,900</w:t>
            </w:r>
          </w:p>
        </w:tc>
      </w:tr>
      <w:tr w:rsidR="001E3AEB" w:rsidRPr="003F3B83" w14:paraId="554F3E35" w14:textId="77777777" w:rsidTr="00776162">
        <w:trPr>
          <w:trHeight w:val="4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64C1" w14:textId="7EEF2859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المتبقي في العام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92D83" w14:textId="30860DC5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576,135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3B58F" w14:textId="049CE02D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291,338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906EA" w14:textId="6582B254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911,610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B224A" w14:textId="3DEDCDF5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(538,693)</w:t>
            </w:r>
          </w:p>
        </w:tc>
      </w:tr>
      <w:tr w:rsidR="001E3AEB" w:rsidRPr="003F3B83" w14:paraId="60DB4A84" w14:textId="77777777" w:rsidTr="00122C88">
        <w:trPr>
          <w:trHeight w:val="7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627A" w14:textId="6FA5356D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الجاري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8B963" w14:textId="79A36064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(5,717,851)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CE75B" w14:textId="5705EB54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(5,426,513)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4401C" w14:textId="4102C8E5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(4,514,903)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C58E7" w14:textId="4C278E8D" w:rsidR="001E3AEB" w:rsidRPr="003F3B83" w:rsidRDefault="001E3AEB" w:rsidP="001E3AEB">
            <w:pPr>
              <w:bidi/>
              <w:jc w:val="left"/>
              <w:rPr>
                <w:sz w:val="20"/>
                <w:szCs w:val="20"/>
              </w:rPr>
            </w:pPr>
            <w:r w:rsidRPr="003F3B83">
              <w:rPr>
                <w:sz w:val="20"/>
                <w:szCs w:val="20"/>
              </w:rPr>
              <w:t>(5,053,596)</w:t>
            </w:r>
          </w:p>
        </w:tc>
      </w:tr>
    </w:tbl>
    <w:p w14:paraId="5B917BC6" w14:textId="73D3A1C8" w:rsidR="00B961FA" w:rsidRDefault="005F5E80" w:rsidP="00B961FA">
      <w:pPr>
        <w:widowControl w:val="0"/>
        <w:bidi/>
        <w:rPr>
          <w:sz w:val="19"/>
          <w:szCs w:val="19"/>
          <w:rtl/>
          <w:lang w:val="en-US" w:bidi="ar-LB"/>
        </w:rPr>
      </w:pPr>
      <w:r w:rsidRPr="00D62D30">
        <w:rPr>
          <w:sz w:val="19"/>
          <w:szCs w:val="19"/>
          <w:lang w:bidi="ar-LB"/>
        </w:rPr>
        <w:t>*</w:t>
      </w:r>
      <w:r w:rsidR="000B41EE">
        <w:rPr>
          <w:sz w:val="19"/>
          <w:szCs w:val="19"/>
          <w:rtl/>
          <w:lang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بما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في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ذلك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التي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تمت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الموافقة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عليها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خلال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الاجتماع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الرابع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والتسعين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وقيمة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وتكاليف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الوحدة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الأساسية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من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التقارير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المقدمة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للاجتماع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0949">
        <w:rPr>
          <w:rFonts w:hint="cs"/>
          <w:sz w:val="19"/>
          <w:szCs w:val="19"/>
          <w:rtl/>
          <w:lang w:val="en-US" w:bidi="ar-LB"/>
        </w:rPr>
        <w:t>الخامس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B961FA">
        <w:rPr>
          <w:sz w:val="19"/>
          <w:szCs w:val="19"/>
          <w:rtl/>
          <w:lang w:val="en-US" w:bidi="ar-LB"/>
        </w:rPr>
        <w:t>والتسعين.</w:t>
      </w:r>
    </w:p>
    <w:p w14:paraId="493089F8" w14:textId="22A21C8E" w:rsidR="00B961FA" w:rsidRPr="00F50679" w:rsidRDefault="00B961FA" w:rsidP="00D42098">
      <w:pPr>
        <w:pStyle w:val="Heading1"/>
        <w:numPr>
          <w:ilvl w:val="0"/>
          <w:numId w:val="7"/>
        </w:numPr>
        <w:bidi/>
        <w:spacing w:before="24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واستن</w:t>
      </w:r>
      <w:r w:rsidR="002B1E8A" w:rsidRPr="00F50679">
        <w:rPr>
          <w:sz w:val="26"/>
          <w:szCs w:val="26"/>
          <w:rtl/>
          <w:lang w:val="en-US" w:bidi="ar-LB"/>
        </w:rPr>
        <w:t>ادا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التحليل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نهاية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lang w:val="en-US" w:bidi="ar-LB"/>
        </w:rPr>
        <w:t>2024</w:t>
      </w:r>
      <w:r w:rsidR="002B1E8A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من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الممكن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أن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يكون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لدى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رصيد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مجمع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سالب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قدره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lang w:val="en-US" w:bidi="ar-LB"/>
        </w:rPr>
        <w:t>5,053,596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أمريكي.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و</w:t>
      </w:r>
      <w:r w:rsidR="006957C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2025،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rFonts w:hint="cs"/>
          <w:sz w:val="26"/>
          <w:szCs w:val="26"/>
          <w:rtl/>
          <w:lang w:val="en-US" w:bidi="ar-LB"/>
        </w:rPr>
        <w:t>س</w:t>
      </w:r>
      <w:r w:rsidR="006957CC" w:rsidRPr="00F50679">
        <w:rPr>
          <w:sz w:val="26"/>
          <w:szCs w:val="26"/>
          <w:rtl/>
          <w:lang w:val="en-US" w:bidi="ar-LB"/>
        </w:rPr>
        <w:t>يتعين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31205">
        <w:rPr>
          <w:rFonts w:hint="cs"/>
          <w:sz w:val="26"/>
          <w:szCs w:val="26"/>
          <w:rtl/>
          <w:lang w:val="en-US" w:bidi="ar-LB"/>
        </w:rPr>
        <w:t>يولد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يقل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10,226,996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لتغطية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إجمالي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تكاليفه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957CC" w:rsidRPr="00F50679">
        <w:rPr>
          <w:sz w:val="26"/>
          <w:szCs w:val="26"/>
          <w:rtl/>
          <w:lang w:val="en-US" w:bidi="ar-LB"/>
        </w:rPr>
        <w:t>المتوقعة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البالغة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62E98" w:rsidRPr="00F50679">
        <w:rPr>
          <w:sz w:val="26"/>
          <w:szCs w:val="26"/>
          <w:lang w:val="en-US" w:bidi="ar-LB"/>
        </w:rPr>
        <w:t>5,173,400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أمريكي.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وأشار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أنه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سوف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يستمر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كما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كان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الحال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السابق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362E98" w:rsidRPr="00F50679">
        <w:rPr>
          <w:rFonts w:hint="cs"/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إدارة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عملياته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استنادا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تسليمه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لعمليات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المشروع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لديه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والحصول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الخاص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بالوحدة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B1E8A" w:rsidRPr="00F50679">
        <w:rPr>
          <w:sz w:val="26"/>
          <w:szCs w:val="26"/>
          <w:rtl/>
          <w:lang w:val="en-US" w:bidi="ar-LB"/>
        </w:rPr>
        <w:t>الأساسية.</w:t>
      </w:r>
    </w:p>
    <w:p w14:paraId="51C091F0" w14:textId="2403167E" w:rsidR="005F5E80" w:rsidRPr="00294F79" w:rsidRDefault="00D01310" w:rsidP="000B41EE">
      <w:pPr>
        <w:keepNext/>
        <w:bidi/>
        <w:spacing w:after="240"/>
        <w:rPr>
          <w:bCs/>
          <w:sz w:val="26"/>
          <w:szCs w:val="26"/>
          <w:lang w:bidi="ar-LB"/>
        </w:rPr>
      </w:pPr>
      <w:r w:rsidRPr="00294F79">
        <w:rPr>
          <w:bCs/>
          <w:sz w:val="26"/>
          <w:szCs w:val="26"/>
          <w:rtl/>
          <w:lang w:bidi="ar-LB"/>
        </w:rPr>
        <w:t>رابعا-</w:t>
      </w:r>
      <w:r w:rsidR="000B41EE">
        <w:rPr>
          <w:bCs/>
          <w:sz w:val="26"/>
          <w:szCs w:val="26"/>
          <w:rtl/>
          <w:lang w:bidi="ar-LB"/>
        </w:rPr>
        <w:t xml:space="preserve"> </w:t>
      </w:r>
      <w:r w:rsidRPr="00294F79">
        <w:rPr>
          <w:bCs/>
          <w:sz w:val="26"/>
          <w:szCs w:val="26"/>
          <w:rtl/>
          <w:lang w:bidi="ar-LB"/>
        </w:rPr>
        <w:t>البنك</w:t>
      </w:r>
      <w:r w:rsidR="000B41EE">
        <w:rPr>
          <w:bCs/>
          <w:sz w:val="26"/>
          <w:szCs w:val="26"/>
          <w:rtl/>
          <w:lang w:bidi="ar-LB"/>
        </w:rPr>
        <w:t xml:space="preserve"> </w:t>
      </w:r>
      <w:r w:rsidRPr="00294F79">
        <w:rPr>
          <w:bCs/>
          <w:sz w:val="26"/>
          <w:szCs w:val="26"/>
          <w:rtl/>
          <w:lang w:bidi="ar-LB"/>
        </w:rPr>
        <w:t>الدولي</w:t>
      </w:r>
    </w:p>
    <w:p w14:paraId="1195A076" w14:textId="098E18DE" w:rsidR="00D01310" w:rsidRPr="00F50679" w:rsidRDefault="00D01310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وافقت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452D6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452D6" w:rsidRPr="00F50679">
        <w:rPr>
          <w:sz w:val="26"/>
          <w:szCs w:val="26"/>
          <w:lang w:val="en-US" w:bidi="ar-LB"/>
        </w:rPr>
        <w:t>1,947,145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(المقرر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452D6" w:rsidRPr="00F50679">
        <w:rPr>
          <w:sz w:val="26"/>
          <w:szCs w:val="26"/>
          <w:lang w:val="en-US" w:bidi="ar-LB"/>
        </w:rPr>
        <w:t>93</w:t>
      </w:r>
      <w:r w:rsidRPr="00F50679">
        <w:rPr>
          <w:sz w:val="26"/>
          <w:szCs w:val="26"/>
          <w:rtl/>
          <w:lang w:val="en-US" w:bidi="ar-LB"/>
        </w:rPr>
        <w:t>/</w:t>
      </w:r>
      <w:r w:rsidR="009452D6" w:rsidRPr="00F50679">
        <w:rPr>
          <w:sz w:val="26"/>
          <w:szCs w:val="26"/>
          <w:lang w:val="en-US" w:bidi="ar-LB"/>
        </w:rPr>
        <w:t>92</w:t>
      </w:r>
      <w:r w:rsidRPr="00F50679">
        <w:rPr>
          <w:sz w:val="26"/>
          <w:szCs w:val="26"/>
          <w:rtl/>
          <w:lang w:val="en-US" w:bidi="ar-LB"/>
        </w:rPr>
        <w:t>(ب)(3</w:t>
      </w:r>
      <w:r w:rsidRPr="00294F79">
        <w:rPr>
          <w:sz w:val="26"/>
          <w:szCs w:val="26"/>
          <w:rtl/>
          <w:lang w:bidi="ar-LB"/>
        </w:rPr>
        <w:t>)).</w:t>
      </w:r>
      <w:r w:rsidR="009452D6">
        <w:rPr>
          <w:rStyle w:val="FootnoteReference"/>
          <w:sz w:val="26"/>
          <w:szCs w:val="26"/>
          <w:rtl/>
          <w:lang w:bidi="ar-LB"/>
        </w:rPr>
        <w:footnoteReference w:id="6"/>
      </w:r>
      <w:r w:rsidR="000B41EE">
        <w:rPr>
          <w:sz w:val="26"/>
          <w:szCs w:val="26"/>
          <w:rtl/>
          <w:lang w:bidi="ar-LB"/>
        </w:rPr>
        <w:t xml:space="preserve"> </w:t>
      </w:r>
      <w:r w:rsidR="009452D6" w:rsidRPr="00F50679">
        <w:rPr>
          <w:rFonts w:hint="cs"/>
          <w:sz w:val="26"/>
          <w:szCs w:val="26"/>
          <w:rtl/>
          <w:lang w:val="en-US" w:bidi="ar-LB"/>
        </w:rPr>
        <w:t>ويعرض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المقدمة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452D6" w:rsidRPr="00F50679">
        <w:rPr>
          <w:sz w:val="26"/>
          <w:szCs w:val="26"/>
          <w:lang w:val="en-US" w:bidi="ar-LB"/>
        </w:rPr>
        <w:t>2021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452D6" w:rsidRPr="00F50679">
        <w:rPr>
          <w:sz w:val="26"/>
          <w:szCs w:val="26"/>
          <w:lang w:val="en-US" w:bidi="ar-LB"/>
        </w:rPr>
        <w:t>2025</w:t>
      </w:r>
      <w:r w:rsidRPr="00F50679">
        <w:rPr>
          <w:sz w:val="26"/>
          <w:szCs w:val="26"/>
          <w:rtl/>
          <w:lang w:val="en-US" w:bidi="ar-LB"/>
        </w:rPr>
        <w:t>.</w:t>
      </w:r>
    </w:p>
    <w:p w14:paraId="44456D45" w14:textId="4F589D56" w:rsidR="005F5E80" w:rsidRPr="006B386F" w:rsidRDefault="00D01310" w:rsidP="006B386F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4"/>
          <w:szCs w:val="24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5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بيانات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ميزانية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الوحدة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الأساسية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وغير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ذلك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للفترة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من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9452D6" w:rsidRPr="006B386F">
        <w:rPr>
          <w:b/>
          <w:bCs/>
          <w:sz w:val="24"/>
          <w:szCs w:val="24"/>
          <w:lang w:val="en-US" w:bidi="ar-LB"/>
        </w:rPr>
        <w:t>2021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الى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="009452D6" w:rsidRPr="006B386F">
        <w:rPr>
          <w:b/>
          <w:bCs/>
          <w:sz w:val="24"/>
          <w:szCs w:val="24"/>
          <w:lang w:val="en-US" w:bidi="ar-LB"/>
        </w:rPr>
        <w:t>2025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للبنك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الدولي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(بالدولار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الأمريكي)</w:t>
      </w:r>
    </w:p>
    <w:tbl>
      <w:tblPr>
        <w:bidiVisual/>
        <w:tblW w:w="9900" w:type="dxa"/>
        <w:tblLayout w:type="fixed"/>
        <w:tblLook w:val="04A0" w:firstRow="1" w:lastRow="0" w:firstColumn="1" w:lastColumn="0" w:noHBand="0" w:noVBand="1"/>
      </w:tblPr>
      <w:tblGrid>
        <w:gridCol w:w="3492"/>
        <w:gridCol w:w="1039"/>
        <w:gridCol w:w="1040"/>
        <w:gridCol w:w="1040"/>
        <w:gridCol w:w="1114"/>
        <w:gridCol w:w="1114"/>
        <w:gridCol w:w="1061"/>
      </w:tblGrid>
      <w:tr w:rsidR="009452D6" w:rsidRPr="00F3555A" w14:paraId="55E32343" w14:textId="77777777" w:rsidTr="009452D6">
        <w:trPr>
          <w:trHeight w:val="64"/>
          <w:tblHeader/>
        </w:trPr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CDC5289" w14:textId="23B7057D" w:rsidR="009452D6" w:rsidRPr="00F3555A" w:rsidRDefault="009452D6" w:rsidP="009452D6">
            <w:pPr>
              <w:keepNext/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بند</w:t>
            </w:r>
            <w:r w:rsidR="000B41EE"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التكاليف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B574F46" w14:textId="77777777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2021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13DC" w14:textId="77777777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2022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BA30" w14:textId="77777777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2023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AB2800F" w14:textId="77777777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2024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CE770E6" w14:textId="77777777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2025</w:t>
            </w:r>
          </w:p>
        </w:tc>
      </w:tr>
      <w:tr w:rsidR="009452D6" w:rsidRPr="00F3555A" w14:paraId="012E467D" w14:textId="77777777" w:rsidTr="009452D6">
        <w:trPr>
          <w:trHeight w:val="135"/>
          <w:tblHeader/>
        </w:trPr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14:paraId="05CC96FD" w14:textId="77777777" w:rsidR="009452D6" w:rsidRPr="00F3555A" w:rsidRDefault="009452D6" w:rsidP="009452D6">
            <w:pPr>
              <w:keepNext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4C90CA1" w14:textId="3C180E7C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الفعلي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01C" w14:textId="03F5C0D4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الفعلي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A825" w14:textId="6040D1A1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الفعلي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85F6498" w14:textId="0EE32599" w:rsidR="009452D6" w:rsidRPr="00F3555A" w:rsidRDefault="009452D6" w:rsidP="009452D6">
            <w:pPr>
              <w:keepNext/>
              <w:bidi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eastAsia="en-CA"/>
              </w:rPr>
            </w:pPr>
            <w:r w:rsidRPr="00F3555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الميزانية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EA2C3D4" w14:textId="4F9AAD57" w:rsidR="009452D6" w:rsidRPr="00F3555A" w:rsidRDefault="009452D6" w:rsidP="009452D6">
            <w:pPr>
              <w:keepNext/>
              <w:bidi/>
              <w:ind w:left="-101" w:right="-114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المقدرة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53F8716" w14:textId="238C4CF7" w:rsidR="009452D6" w:rsidRPr="00F3555A" w:rsidRDefault="009452D6" w:rsidP="009452D6">
            <w:pPr>
              <w:keepNext/>
              <w:bidi/>
              <w:ind w:left="-102" w:right="-11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المقترحة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*</w:t>
            </w:r>
          </w:p>
        </w:tc>
      </w:tr>
      <w:tr w:rsidR="001E3AEB" w:rsidRPr="00F3555A" w14:paraId="30559AA4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752E7AC" w14:textId="243101E2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/>
                <w:sz w:val="20"/>
                <w:szCs w:val="20"/>
                <w:rtl/>
              </w:rPr>
              <w:t xml:space="preserve">موظفو الوحدة الأساسية </w:t>
            </w:r>
            <w:r w:rsidRPr="00F3555A">
              <w:rPr>
                <w:rFonts w:asciiTheme="majorBidi" w:hAnsiTheme="majorBidi" w:hint="cs"/>
                <w:sz w:val="20"/>
                <w:szCs w:val="20"/>
                <w:rtl/>
              </w:rPr>
              <w:t>والموظفون المتعاقدون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28EAF83" w14:textId="76F8B4B8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1,224,772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2DD2" w14:textId="5045FF00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1,162,554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CD72" w14:textId="4D57297E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 xml:space="preserve">1,229,965 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A48676E" w14:textId="53E26710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1,271,755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6B4B8B5" w14:textId="0E56402A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1,375,336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E1ED81C" w14:textId="70B5EFBC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1,413,580</w:t>
            </w:r>
          </w:p>
        </w:tc>
      </w:tr>
      <w:tr w:rsidR="001E3AEB" w:rsidRPr="00F3555A" w14:paraId="45E7162E" w14:textId="77777777" w:rsidTr="009452D6">
        <w:trPr>
          <w:trHeight w:val="71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F1A51C7" w14:textId="3C3F2651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السفريات (الموظفون والاستشاريون)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FC03515" w14:textId="358CD2F9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EC9" w14:textId="1B6B2459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91,921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BCA" w14:textId="520B6D6F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164,756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5C724E5" w14:textId="032CB7BA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175,000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3DF4E17" w14:textId="07DD7F29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214,845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8C3AD96" w14:textId="30AF68B2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211,848</w:t>
            </w:r>
          </w:p>
        </w:tc>
      </w:tr>
      <w:tr w:rsidR="001E3AEB" w:rsidRPr="00F3555A" w14:paraId="1B8C17A7" w14:textId="77777777" w:rsidTr="009452D6">
        <w:trPr>
          <w:trHeight w:val="55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D4AAF83" w14:textId="5BD3688A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أماكن المكاتب (المستأجرة والتكاليف العامة)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53C1566" w14:textId="25487A69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B79B" w14:textId="7F8A2D47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 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8F14" w14:textId="2DC2FF0B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B02969B" w14:textId="3B1E439F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D5895D3" w14:textId="2933100C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A787E25" w14:textId="182BD19E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5AAB8DAC" w14:textId="77777777" w:rsidTr="009452D6">
        <w:trPr>
          <w:trHeight w:val="159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8741CB6" w14:textId="45DA1677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 الإمدادات من المعدات وغيرها من التكاليف (الحواسيب والإمدادات)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97E510D" w14:textId="1F6DA6A7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1,436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EE3" w14:textId="109D105A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-77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31CE" w14:textId="47C41F0D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196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8306D2C" w14:textId="67B24D16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4D919D0" w14:textId="56FADC11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626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7BFF876" w14:textId="5D4028B5" w:rsidR="001E3AEB" w:rsidRPr="00F3555A" w:rsidRDefault="001E3AEB" w:rsidP="001E3AEB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5436D3E3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266F247" w14:textId="65BAF2A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الخدمات </w:t>
            </w:r>
            <w:r w:rsidRPr="00F3555A">
              <w:rPr>
                <w:rFonts w:asciiTheme="majorBidi" w:hAnsiTheme="majorBidi" w:cstheme="majorBidi" w:hint="cs"/>
                <w:sz w:val="20"/>
                <w:szCs w:val="20"/>
                <w:rtl/>
                <w:lang w:eastAsia="en-CA" w:bidi="ar-LB"/>
              </w:rPr>
              <w:t>التعاقدية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(الشركات)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2694BC2" w14:textId="586EC8E2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1,000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33A2" w14:textId="5E71959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7,136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BCC0" w14:textId="70D5CB6F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57,626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646BEA2" w14:textId="3CC67FB9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59,647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30C1F1F" w14:textId="00637CC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43,642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312D30A" w14:textId="6C78E689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61,128</w:t>
            </w:r>
          </w:p>
        </w:tc>
      </w:tr>
      <w:tr w:rsidR="001E3AEB" w:rsidRPr="00F3555A" w14:paraId="04D2C60F" w14:textId="77777777" w:rsidTr="009452D6">
        <w:trPr>
          <w:trHeight w:val="146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66BA094" w14:textId="5DDA4156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إعادة تكاليف الخدمة المركزية لموظفي الوحدة الأساسية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9FC23EE" w14:textId="72BA8C1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247,637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5D51" w14:textId="174ADAE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193,342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D002" w14:textId="38BB154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212,024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E339F8F" w14:textId="6C5CA954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240,743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D7D320E" w14:textId="5004C43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279,386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6F5F55C" w14:textId="2AEA83D9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260,589</w:t>
            </w:r>
          </w:p>
        </w:tc>
      </w:tr>
      <w:tr w:rsidR="001E3AEB" w:rsidRPr="00F3555A" w14:paraId="4356DB46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504D5B0" w14:textId="68378B8D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hint="cs"/>
                <w:sz w:val="20"/>
                <w:szCs w:val="20"/>
                <w:rtl/>
              </w:rPr>
              <w:t>التمويل الإضافي</w:t>
            </w:r>
            <w:r w:rsidRPr="00F3555A">
              <w:rPr>
                <w:rFonts w:asciiTheme="majorBidi" w:hAnsiTheme="majorBidi"/>
                <w:sz w:val="20"/>
                <w:szCs w:val="20"/>
                <w:rtl/>
              </w:rPr>
              <w:t xml:space="preserve"> بموجب القرار 93/95(ب</w:t>
            </w:r>
            <w:r w:rsidRPr="00F3555A">
              <w:rPr>
                <w:rFonts w:asciiTheme="majorBidi" w:hAnsiTheme="majorBidi" w:hint="cs"/>
                <w:sz w:val="20"/>
                <w:szCs w:val="20"/>
                <w:rtl/>
              </w:rPr>
              <w:t>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586892B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145B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C9D0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9B119D6" w14:textId="4396B0E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200,000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A390886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908D817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E3AEB" w:rsidRPr="00F3555A" w14:paraId="58B32B82" w14:textId="77777777" w:rsidTr="009452D6">
        <w:trPr>
          <w:trHeight w:val="73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626DC00" w14:textId="744AB61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التسويات = (زائد الاستخدام الأقل من الميزانية ناقص الاستخدام الزائد عن الميزانية)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BD2E875" w14:textId="1E797793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260,155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9F1A" w14:textId="01680D00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280,124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970A" w14:textId="71628CF0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70,433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20F385F" w14:textId="7AF6D46F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CF250E8" w14:textId="4D35DB4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33,310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7169733" w14:textId="61E41D5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083C2F2E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C990BF7" w14:textId="58AE7AB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hint="cs"/>
                <w:sz w:val="20"/>
                <w:szCs w:val="20"/>
                <w:rtl/>
              </w:rPr>
              <w:lastRenderedPageBreak/>
              <w:t>الأموال المعادة</w:t>
            </w:r>
            <w:r w:rsidRPr="00F3555A">
              <w:rPr>
                <w:rFonts w:asciiTheme="majorBidi" w:hAnsiTheme="majorBidi"/>
                <w:sz w:val="20"/>
                <w:szCs w:val="20"/>
                <w:rtl/>
              </w:rPr>
              <w:t xml:space="preserve"> (- = </w:t>
            </w:r>
            <w:r w:rsidRPr="00F3555A">
              <w:rPr>
                <w:rFonts w:asciiTheme="majorBidi" w:hAnsiTheme="majorBidi" w:hint="cs"/>
                <w:sz w:val="20"/>
                <w:szCs w:val="20"/>
                <w:rtl/>
              </w:rPr>
              <w:t>الأموال المعادة)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66CF898" w14:textId="114B0FBB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-260,155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AE6B" w14:textId="35F78BF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-280,124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187D" w14:textId="178A807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-70,433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6B9302E" w14:textId="64646D7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97A141A" w14:textId="554C927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-33,310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B61F68C" w14:textId="691C20AB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3ADA7E80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7EAB4C8" w14:textId="08EA6A5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ألف- المجموع الفرعي لتكاليف الوحدة الأساسي</w:t>
            </w:r>
            <w:r w:rsidRPr="00F3555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 w:bidi="ar-LB"/>
              </w:rPr>
              <w:t>ة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226118E" w14:textId="5E2F067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1,474,845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5792" w14:textId="3DB8CDA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1,454,876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2D7E" w14:textId="7F3BAD9D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1,664,567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036101E" w14:textId="6C5D45D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1,947,145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5152477" w14:textId="446307F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1,913,835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724D3B4" w14:textId="790DED06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1,947,145</w:t>
            </w:r>
          </w:p>
        </w:tc>
      </w:tr>
      <w:tr w:rsidR="001E3AEB" w:rsidRPr="00F3555A" w14:paraId="20AB4CAE" w14:textId="77777777" w:rsidTr="009452D6">
        <w:trPr>
          <w:trHeight w:val="121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B33D3BB" w14:textId="2718868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سداد تكاليف المكاتب القطرية والإنفاذ الوطني بما في ذلك التكاليف الإدارية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3E4EA7F7" w14:textId="249916C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748,694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475" w14:textId="77777777" w:rsidR="001E3AEB" w:rsidRPr="00F3555A" w:rsidRDefault="001E3AEB" w:rsidP="001E3AE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1,165,041</w:t>
            </w:r>
          </w:p>
          <w:p w14:paraId="7A8FC9E5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574A" w14:textId="29B6EDF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1,062,864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ABEB0E3" w14:textId="5DF842B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1,100,000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094C9CE" w14:textId="55DDB3F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1,100,000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70EDFC4" w14:textId="0C51582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1,100,000</w:t>
            </w:r>
          </w:p>
        </w:tc>
      </w:tr>
      <w:tr w:rsidR="001E3AEB" w:rsidRPr="00F3555A" w14:paraId="49C71676" w14:textId="77777777" w:rsidTr="009452D6">
        <w:trPr>
          <w:trHeight w:val="249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6A966F5" w14:textId="46907636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 دعم الوكالة المنفذة (الداخلية) بما في ذلك التكاليف الإدارية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BDFA43E" w14:textId="1AEB8B73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8CD5" w14:textId="275DDE7D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8497" w14:textId="7BE827B2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F22A46B" w14:textId="23BB2B3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F0A779C" w14:textId="3CC9568F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F9B743D" w14:textId="17173869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4B7B2C77" w14:textId="77777777" w:rsidTr="009452D6">
        <w:trPr>
          <w:trHeight w:val="144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5B57F96" w14:textId="7208DEAF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أعمال الوساطة المالية بما في ذلك التكاليف الإدارية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EEC8BB6" w14:textId="3A779115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A672" w14:textId="29FEA890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61BE" w14:textId="65CB88DF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470994D" w14:textId="062980BE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EB612A9" w14:textId="11CEE3DD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9F6C89E" w14:textId="5CAB8BB8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1E3AEB" w:rsidRPr="00F3555A" w14:paraId="2026BB58" w14:textId="77777777" w:rsidTr="009452D6">
        <w:trPr>
          <w:trHeight w:val="197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F65AD9E" w14:textId="538F7B3A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سداد الخدمات المركزية لموظفي الوحدة الأساسية (بما في ذلك التكاليف الإدارية)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AC25ED1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384A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49D9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6C5D0F0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DED6F7C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8DAE242" w14:textId="77777777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E3AEB" w:rsidRPr="00F3555A" w14:paraId="19579B90" w14:textId="77777777" w:rsidTr="009452D6">
        <w:trPr>
          <w:trHeight w:val="127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8EDEFBF" w14:textId="76034E23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استرداد التكاليف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B131E85" w14:textId="1A85D833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ADA2" w14:textId="4473CC7D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71C" w14:textId="16D2CED0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111ED0B" w14:textId="3D27ED01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7BFB0F6" w14:textId="2BBB6D1C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FF4B1D8" w14:textId="7FE79E6C" w:rsidR="001E3AEB" w:rsidRPr="00F3555A" w:rsidRDefault="001E3AEB" w:rsidP="001E3AE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9452D6" w:rsidRPr="00F3555A" w14:paraId="521446F4" w14:textId="77777777" w:rsidTr="009452D6">
        <w:trPr>
          <w:trHeight w:val="103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0F7B2F6" w14:textId="5FF7C9C5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التسويات=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(زيادة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عن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وانخفاض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التكاليف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عن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الميزانية)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999646E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9A5E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C9C8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29E025B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2CD2AE9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3F3FBEB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9452D6" w:rsidRPr="00F3555A" w14:paraId="5F6D7A56" w14:textId="77777777" w:rsidTr="009452D6">
        <w:trPr>
          <w:trHeight w:val="157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EF2DDA6" w14:textId="3ACBF649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تكاليف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(-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=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تخصم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ثم</w:t>
            </w:r>
            <w:r w:rsidR="000B41EE"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تحذف)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62E0F6E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DEFA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0BF0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633DE56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</w:tcPr>
          <w:p w14:paraId="3EE57584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3DA0E91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452D6" w:rsidRPr="00F3555A" w14:paraId="7AB79B53" w14:textId="77777777" w:rsidTr="009452D6">
        <w:trPr>
          <w:trHeight w:val="128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5FB0EC9" w14:textId="338486E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باء-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لتكاليف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دعم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الوكالة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وتكاليف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B72EAD2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748,694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3DCC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1,165,041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AE32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1,062,864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FF9B45E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1,100,000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9894BE5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1,100,000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331708C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1,100,000</w:t>
            </w:r>
          </w:p>
        </w:tc>
      </w:tr>
      <w:tr w:rsidR="009452D6" w:rsidRPr="00F3555A" w14:paraId="48A49AD9" w14:textId="77777777" w:rsidTr="009452D6">
        <w:trPr>
          <w:trHeight w:val="52"/>
        </w:trPr>
        <w:tc>
          <w:tcPr>
            <w:tcW w:w="3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0CEB1A4" w14:textId="2EC527AC" w:rsidR="009452D6" w:rsidRPr="00F3555A" w:rsidRDefault="009452D6" w:rsidP="009452D6">
            <w:pPr>
              <w:bidi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الكلي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(ألف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+</w:t>
            </w:r>
            <w:r w:rsidR="000B41EE"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LB"/>
              </w:rPr>
              <w:t>باء)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481CF66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2,223,809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4868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2,619,917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B25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2,727,431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A489A5B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3,047,145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E566C94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3,013,835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490233D" w14:textId="77777777" w:rsidR="009452D6" w:rsidRPr="00F3555A" w:rsidRDefault="009452D6" w:rsidP="009452D6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3555A">
              <w:rPr>
                <w:rFonts w:asciiTheme="majorBidi" w:hAnsiTheme="majorBidi" w:cstheme="majorBidi"/>
                <w:b/>
                <w:sz w:val="20"/>
                <w:szCs w:val="20"/>
              </w:rPr>
              <w:t>3,047,145</w:t>
            </w:r>
          </w:p>
        </w:tc>
      </w:tr>
    </w:tbl>
    <w:p w14:paraId="097B93C1" w14:textId="47B99D6B" w:rsidR="005F5E80" w:rsidRPr="004D42B1" w:rsidRDefault="00C44867" w:rsidP="004D42B1">
      <w:pPr>
        <w:widowControl w:val="0"/>
        <w:bidi/>
        <w:rPr>
          <w:sz w:val="19"/>
          <w:szCs w:val="19"/>
          <w:lang w:val="en-US" w:bidi="ar-LB"/>
        </w:rPr>
      </w:pPr>
      <w:r w:rsidRPr="00D62D30">
        <w:rPr>
          <w:sz w:val="19"/>
          <w:szCs w:val="19"/>
          <w:lang w:bidi="ar-LB"/>
        </w:rPr>
        <w:t>*</w:t>
      </w:r>
      <w:r w:rsidR="000B41EE">
        <w:rPr>
          <w:sz w:val="19"/>
          <w:szCs w:val="19"/>
          <w:rtl/>
          <w:lang w:bidi="ar-LB"/>
        </w:rPr>
        <w:t xml:space="preserve"> </w:t>
      </w:r>
      <w:r>
        <w:rPr>
          <w:sz w:val="19"/>
          <w:szCs w:val="19"/>
          <w:rtl/>
          <w:lang w:val="en-US" w:bidi="ar-LB"/>
        </w:rPr>
        <w:t>بما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في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ذلك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تمويل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إضافي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قدره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lang w:val="en-US" w:bidi="ar-LB"/>
        </w:rPr>
        <w:t>000</w:t>
      </w:r>
      <w:r w:rsidR="004D42B1" w:rsidRPr="004D42B1">
        <w:rPr>
          <w:sz w:val="19"/>
          <w:szCs w:val="19"/>
          <w:rtl/>
          <w:lang w:val="en-US" w:bidi="ar-LB"/>
        </w:rPr>
        <w:t>,</w:t>
      </w:r>
      <w:r w:rsidR="004D42B1" w:rsidRPr="004D42B1">
        <w:rPr>
          <w:sz w:val="19"/>
          <w:szCs w:val="19"/>
          <w:lang w:val="en-US" w:bidi="ar-LB"/>
        </w:rPr>
        <w:t>200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دولار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أمريكي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لتعزيز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قدرة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البنك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الدولي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على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تقديم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الدعم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الفني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rFonts w:hint="cs"/>
          <w:sz w:val="19"/>
          <w:szCs w:val="19"/>
          <w:rtl/>
          <w:lang w:val="en-US" w:bidi="ar-LB"/>
        </w:rPr>
        <w:t>والسياساتي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إلى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بلدان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المادة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5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وفقا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للقرار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D42B1" w:rsidRPr="004D42B1">
        <w:rPr>
          <w:sz w:val="19"/>
          <w:szCs w:val="19"/>
          <w:rtl/>
          <w:lang w:val="en-US" w:bidi="ar-LB"/>
        </w:rPr>
        <w:t>93/95(ب).</w:t>
      </w:r>
    </w:p>
    <w:p w14:paraId="64E00A2F" w14:textId="5099FD5D" w:rsidR="005F5E80" w:rsidRPr="00294F79" w:rsidRDefault="003F1747" w:rsidP="000B41EE">
      <w:pPr>
        <w:keepNext/>
        <w:bidi/>
        <w:spacing w:before="240" w:after="240"/>
        <w:rPr>
          <w:b/>
          <w:bCs/>
          <w:sz w:val="26"/>
          <w:szCs w:val="26"/>
          <w:lang w:bidi="ar-LB"/>
        </w:rPr>
      </w:pPr>
      <w:r w:rsidRPr="00294F79">
        <w:rPr>
          <w:b/>
          <w:bCs/>
          <w:sz w:val="26"/>
          <w:szCs w:val="26"/>
          <w:rtl/>
          <w:lang w:bidi="ar-LB"/>
        </w:rPr>
        <w:t>رابعا-1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تكاليف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الوحدة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الأساسية</w:t>
      </w:r>
    </w:p>
    <w:p w14:paraId="68C2A089" w14:textId="302EF61F" w:rsidR="003F1747" w:rsidRPr="00F50679" w:rsidRDefault="00C953D9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bidi="ar-LB"/>
        </w:rPr>
        <w:t>إن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1,947,145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لميزانية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وحدته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هو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نفس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المخصص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لميزان</w:t>
      </w:r>
      <w:r w:rsidRPr="00F50679">
        <w:rPr>
          <w:rFonts w:hint="cs"/>
          <w:sz w:val="26"/>
          <w:szCs w:val="26"/>
          <w:rtl/>
          <w:lang w:val="en-US" w:bidi="ar-LB"/>
        </w:rPr>
        <w:t>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Pr="00F50679">
        <w:rPr>
          <w:rFonts w:hint="cs"/>
          <w:sz w:val="26"/>
          <w:szCs w:val="26"/>
          <w:rtl/>
          <w:lang w:val="en-US" w:bidi="ar-LB"/>
        </w:rPr>
        <w:t>وحدته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2024.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وعلى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خلاف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اليوئنديبي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واليونيدو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يحصل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عائدات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أو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حسابه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F1747" w:rsidRPr="00F50679">
        <w:rPr>
          <w:sz w:val="26"/>
          <w:szCs w:val="26"/>
          <w:rtl/>
          <w:lang w:val="en-US" w:bidi="ar-LB"/>
        </w:rPr>
        <w:t>العام.</w:t>
      </w:r>
    </w:p>
    <w:p w14:paraId="79740F2E" w14:textId="14D0C4BF" w:rsidR="005F5E80" w:rsidRPr="00F50679" w:rsidRDefault="003F1747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وتتألف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يقترحها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953D9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33125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33125" w:rsidRPr="00F50679">
        <w:rPr>
          <w:sz w:val="26"/>
          <w:szCs w:val="26"/>
          <w:rtl/>
          <w:lang w:val="en-US" w:bidi="ar-LB"/>
        </w:rPr>
        <w:t>التالي</w:t>
      </w:r>
      <w:r w:rsidRPr="00F50679">
        <w:rPr>
          <w:sz w:val="26"/>
          <w:szCs w:val="26"/>
          <w:rtl/>
          <w:lang w:val="en-US" w:bidi="ar-LB"/>
        </w:rPr>
        <w:t>:</w:t>
      </w:r>
    </w:p>
    <w:p w14:paraId="618196D5" w14:textId="768B2E6C" w:rsidR="003F1747" w:rsidRPr="001F0536" w:rsidRDefault="003F1747" w:rsidP="00D42098">
      <w:pPr>
        <w:pStyle w:val="Heading2"/>
        <w:keepNext/>
        <w:widowControl/>
        <w:numPr>
          <w:ilvl w:val="1"/>
          <w:numId w:val="9"/>
        </w:numPr>
        <w:bidi/>
        <w:spacing w:before="120" w:line="340" w:lineRule="exact"/>
        <w:rPr>
          <w:sz w:val="26"/>
          <w:szCs w:val="26"/>
          <w:lang w:bidi="ar-LB"/>
        </w:rPr>
      </w:pPr>
      <w:r w:rsidRPr="001F0536">
        <w:rPr>
          <w:sz w:val="26"/>
          <w:szCs w:val="26"/>
          <w:rtl/>
          <w:lang w:bidi="ar-LB"/>
        </w:rPr>
        <w:t>رواتب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الموظفين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(</w:t>
      </w:r>
      <w:r w:rsidRPr="001F0536">
        <w:rPr>
          <w:sz w:val="26"/>
          <w:szCs w:val="26"/>
          <w:lang w:bidi="ar-LB"/>
        </w:rPr>
        <w:t>72.</w:t>
      </w:r>
      <w:r w:rsidR="00C953D9" w:rsidRPr="001F0536">
        <w:rPr>
          <w:sz w:val="26"/>
          <w:szCs w:val="26"/>
          <w:lang w:bidi="ar-LB"/>
        </w:rPr>
        <w:t>6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633125" w:rsidRPr="001F0536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الميزانية)</w:t>
      </w:r>
      <w:r w:rsidR="00C953D9" w:rsidRPr="001F0536">
        <w:rPr>
          <w:rFonts w:hint="cs"/>
          <w:sz w:val="26"/>
          <w:szCs w:val="26"/>
          <w:rtl/>
        </w:rPr>
        <w:t>.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rFonts w:hint="cs"/>
          <w:sz w:val="26"/>
          <w:szCs w:val="26"/>
          <w:rtl/>
          <w:lang w:bidi="ar-LB"/>
        </w:rPr>
        <w:t>وتزيد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1F0536">
        <w:rPr>
          <w:sz w:val="26"/>
          <w:szCs w:val="26"/>
          <w:rtl/>
          <w:lang w:bidi="ar-LB"/>
        </w:rPr>
        <w:t>ال</w:t>
      </w:r>
      <w:r w:rsidR="00FB38B8" w:rsidRPr="001F0536">
        <w:rPr>
          <w:sz w:val="26"/>
          <w:szCs w:val="26"/>
          <w:rtl/>
          <w:lang w:bidi="ar-LB"/>
        </w:rPr>
        <w:t>موظفين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(</w:t>
      </w:r>
      <w:r w:rsidR="00C953D9" w:rsidRPr="001F0536">
        <w:rPr>
          <w:sz w:val="26"/>
          <w:szCs w:val="26"/>
          <w:lang w:bidi="ar-LB"/>
        </w:rPr>
        <w:t>1,413,580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rFonts w:hint="cs"/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sz w:val="26"/>
          <w:szCs w:val="26"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(</w:t>
      </w:r>
      <w:r w:rsidR="00C953D9" w:rsidRPr="001F0536">
        <w:rPr>
          <w:sz w:val="26"/>
          <w:szCs w:val="26"/>
          <w:lang w:bidi="ar-LB"/>
        </w:rPr>
        <w:t>1,375,336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أمريكي).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وعلاوة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ذلك،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فإن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الموظفين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الفعلية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953D9" w:rsidRPr="001F0536">
        <w:rPr>
          <w:rFonts w:hint="cs"/>
          <w:sz w:val="26"/>
          <w:szCs w:val="26"/>
          <w:rtl/>
          <w:lang w:bidi="ar-LB"/>
        </w:rPr>
        <w:t>لعام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C953D9" w:rsidRPr="00F72B5A">
        <w:rPr>
          <w:sz w:val="26"/>
          <w:szCs w:val="26"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(</w:t>
      </w:r>
      <w:r w:rsidR="00C953D9" w:rsidRPr="001F0536">
        <w:rPr>
          <w:sz w:val="26"/>
          <w:szCs w:val="26"/>
          <w:lang w:bidi="ar-LB"/>
        </w:rPr>
        <w:t>1,229,965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rFonts w:hint="cs"/>
          <w:sz w:val="26"/>
          <w:szCs w:val="26"/>
          <w:rtl/>
          <w:lang w:bidi="ar-LB"/>
        </w:rPr>
        <w:t>أقل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rFonts w:hint="cs"/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C953D9" w:rsidRPr="001F0536">
        <w:rPr>
          <w:sz w:val="26"/>
          <w:szCs w:val="26"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(</w:t>
      </w:r>
      <w:r w:rsidR="00C953D9" w:rsidRPr="001F0536">
        <w:rPr>
          <w:sz w:val="26"/>
          <w:szCs w:val="26"/>
          <w:lang w:bidi="ar-LB"/>
        </w:rPr>
        <w:t>1,292,000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FB38B8" w:rsidRPr="001F0536">
        <w:rPr>
          <w:sz w:val="26"/>
          <w:szCs w:val="26"/>
          <w:rtl/>
          <w:lang w:bidi="ar-LB"/>
        </w:rPr>
        <w:t>أمريكي)؛</w:t>
      </w:r>
    </w:p>
    <w:p w14:paraId="380D6BB1" w14:textId="447E307C" w:rsidR="00FB38B8" w:rsidRPr="00294F79" w:rsidRDefault="00FB38B8" w:rsidP="00D42098">
      <w:pPr>
        <w:pStyle w:val="Heading2"/>
        <w:keepNext/>
        <w:widowControl/>
        <w:numPr>
          <w:ilvl w:val="1"/>
          <w:numId w:val="9"/>
        </w:numPr>
        <w:bidi/>
        <w:spacing w:before="120"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سداد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المركزية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(</w:t>
      </w:r>
      <w:r w:rsidRPr="00294F79">
        <w:rPr>
          <w:sz w:val="26"/>
          <w:szCs w:val="26"/>
          <w:lang w:bidi="ar-LB"/>
        </w:rPr>
        <w:t>13.</w:t>
      </w:r>
      <w:r w:rsidR="00875837">
        <w:rPr>
          <w:sz w:val="26"/>
          <w:szCs w:val="26"/>
          <w:lang w:bidi="ar-LB"/>
        </w:rPr>
        <w:t>4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633125" w:rsidRPr="00294F79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الميزانية).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وكانت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875837" w:rsidRPr="00F72B5A">
        <w:rPr>
          <w:sz w:val="26"/>
          <w:szCs w:val="26"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(</w:t>
      </w:r>
      <w:r w:rsidR="00875837" w:rsidRPr="00875837">
        <w:rPr>
          <w:sz w:val="26"/>
          <w:szCs w:val="26"/>
          <w:lang w:bidi="ar-LB"/>
        </w:rPr>
        <w:t>212,024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تقل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بنسبة</w:t>
      </w:r>
      <w:r w:rsidR="000B41EE">
        <w:rPr>
          <w:sz w:val="26"/>
          <w:szCs w:val="26"/>
          <w:rtl/>
          <w:lang w:bidi="ar-LB"/>
        </w:rPr>
        <w:t xml:space="preserve"> </w:t>
      </w:r>
      <w:r w:rsidR="00875837">
        <w:rPr>
          <w:sz w:val="26"/>
          <w:szCs w:val="26"/>
          <w:lang w:bidi="ar-LB"/>
        </w:rPr>
        <w:t>14.8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633125" w:rsidRPr="00294F79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(</w:t>
      </w:r>
      <w:r w:rsidR="00875837" w:rsidRPr="00875837">
        <w:rPr>
          <w:sz w:val="26"/>
          <w:szCs w:val="26"/>
          <w:lang w:bidi="ar-LB"/>
        </w:rPr>
        <w:t>249,000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أمريكي).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وتقل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875837" w:rsidRPr="00F72B5A">
        <w:rPr>
          <w:sz w:val="26"/>
          <w:szCs w:val="26"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(</w:t>
      </w:r>
      <w:r w:rsidR="00875837" w:rsidRPr="00875837">
        <w:rPr>
          <w:sz w:val="26"/>
          <w:szCs w:val="26"/>
          <w:lang w:bidi="ar-LB"/>
        </w:rPr>
        <w:t>260,589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التقديرية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75837" w:rsidRPr="00F72B5A">
        <w:rPr>
          <w:sz w:val="26"/>
          <w:szCs w:val="26"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(</w:t>
      </w:r>
      <w:r w:rsidR="00875837" w:rsidRPr="00875837">
        <w:rPr>
          <w:sz w:val="26"/>
          <w:szCs w:val="26"/>
          <w:lang w:bidi="ar-LB"/>
        </w:rPr>
        <w:t>279,386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أمريكي)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إلا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أنها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875837" w:rsidRPr="00F72B5A">
        <w:rPr>
          <w:sz w:val="26"/>
          <w:szCs w:val="26"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(</w:t>
      </w:r>
      <w:r w:rsidR="00875837" w:rsidRPr="00875837">
        <w:rPr>
          <w:sz w:val="26"/>
          <w:szCs w:val="26"/>
          <w:lang w:bidi="ar-LB"/>
        </w:rPr>
        <w:t>212,024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5C5771" w:rsidRPr="00294F79">
        <w:rPr>
          <w:sz w:val="26"/>
          <w:szCs w:val="26"/>
          <w:rtl/>
          <w:lang w:bidi="ar-LB"/>
        </w:rPr>
        <w:t>أمريكيا)؛</w:t>
      </w:r>
    </w:p>
    <w:p w14:paraId="3C16077B" w14:textId="3E16B639" w:rsidR="00EF4693" w:rsidRPr="00294F79" w:rsidRDefault="00EF4693" w:rsidP="00D42098">
      <w:pPr>
        <w:pStyle w:val="Heading2"/>
        <w:keepNext/>
        <w:widowControl/>
        <w:numPr>
          <w:ilvl w:val="1"/>
          <w:numId w:val="9"/>
        </w:numPr>
        <w:bidi/>
        <w:spacing w:before="120"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السفريات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(</w:t>
      </w:r>
      <w:r w:rsidR="008722B6">
        <w:rPr>
          <w:sz w:val="26"/>
          <w:szCs w:val="26"/>
          <w:lang w:bidi="ar-LB"/>
        </w:rPr>
        <w:t>10.9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633125" w:rsidRPr="00294F79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الميزانية</w:t>
      </w:r>
      <w:r w:rsidR="000B2B3A">
        <w:rPr>
          <w:rFonts w:hint="cs"/>
          <w:sz w:val="26"/>
          <w:szCs w:val="26"/>
          <w:rtl/>
          <w:lang w:bidi="ar-LB"/>
        </w:rPr>
        <w:t>).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2025،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وفي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ظل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عودة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السفر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إلى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مستوياته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الطبيعية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بعد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جائحة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كوفيد</w:t>
      </w:r>
      <w:r w:rsidR="000B2B3A">
        <w:rPr>
          <w:rFonts w:hint="cs"/>
          <w:sz w:val="26"/>
          <w:szCs w:val="26"/>
          <w:rtl/>
          <w:lang w:bidi="ar-LB"/>
        </w:rPr>
        <w:t>-</w:t>
      </w:r>
      <w:r w:rsidR="000B2B3A" w:rsidRPr="000B2B3A">
        <w:rPr>
          <w:sz w:val="26"/>
          <w:szCs w:val="26"/>
          <w:rtl/>
          <w:lang w:bidi="ar-LB"/>
        </w:rPr>
        <w:t>19،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زادت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السفر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وأصبحت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الآن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مستويات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قبل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الجائحة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بسبب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ارتفاع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أسعار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تذاكر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الطيران.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الرغم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هذه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المرتفعة،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واصل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الموظفون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البحث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فرص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توفير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كلما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أمكن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ذلك،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مثل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التخطيط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للدورات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الافتراضية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عند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الإمكان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والجمع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بين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رحلات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السفر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للعمل.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وتعتبر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(211,848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</w:t>
      </w:r>
      <w:r w:rsidR="000B2B3A">
        <w:rPr>
          <w:rFonts w:hint="cs"/>
          <w:sz w:val="26"/>
          <w:szCs w:val="26"/>
          <w:rtl/>
          <w:lang w:bidi="ar-LB"/>
        </w:rPr>
        <w:t>ر</w:t>
      </w:r>
      <w:r w:rsidR="000B2B3A" w:rsidRPr="000B2B3A">
        <w:rPr>
          <w:sz w:val="26"/>
          <w:szCs w:val="26"/>
          <w:rtl/>
          <w:lang w:bidi="ar-LB"/>
        </w:rPr>
        <w:t>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أقل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lastRenderedPageBreak/>
        <w:t>المقدرة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(214,845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بنسبة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28.6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المائة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(164,756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أمريكيا)؛</w:t>
      </w:r>
    </w:p>
    <w:p w14:paraId="02DE9828" w14:textId="648601F6" w:rsidR="00947394" w:rsidRPr="00294F79" w:rsidRDefault="00947394" w:rsidP="00D42098">
      <w:pPr>
        <w:pStyle w:val="Heading2"/>
        <w:keepNext/>
        <w:widowControl/>
        <w:numPr>
          <w:ilvl w:val="1"/>
          <w:numId w:val="9"/>
        </w:numPr>
        <w:bidi/>
        <w:spacing w:before="120"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="00807589" w:rsidRPr="00294F79">
        <w:rPr>
          <w:sz w:val="26"/>
          <w:szCs w:val="26"/>
          <w:rtl/>
          <w:lang w:bidi="ar-LB"/>
        </w:rPr>
        <w:t>التعاقدية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(</w:t>
      </w:r>
      <w:r w:rsidRPr="00294F79">
        <w:rPr>
          <w:sz w:val="26"/>
          <w:szCs w:val="26"/>
          <w:lang w:bidi="ar-LB"/>
        </w:rPr>
        <w:t>3.</w:t>
      </w:r>
      <w:r w:rsidR="000B2B3A">
        <w:rPr>
          <w:sz w:val="26"/>
          <w:szCs w:val="26"/>
          <w:lang w:bidi="ar-LB"/>
        </w:rPr>
        <w:t>1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633125" w:rsidRPr="00294F79">
        <w:rPr>
          <w:sz w:val="26"/>
          <w:szCs w:val="26"/>
          <w:rtl/>
          <w:lang w:bidi="ar-LB"/>
        </w:rPr>
        <w:t>المئة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الميزانية)</w:t>
      </w:r>
      <w:r w:rsidR="000B2B3A">
        <w:rPr>
          <w:rFonts w:hint="cs"/>
          <w:sz w:val="26"/>
          <w:szCs w:val="26"/>
          <w:rtl/>
          <w:lang w:bidi="ar-LB"/>
        </w:rPr>
        <w:t>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2023،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التعاقدية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(57,626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بنسبة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25.3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المائة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المقدرة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(46,000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أمريكي).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كما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استمرت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الخدمات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التعاقدية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الارتفاع،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لتقترب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مستويات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قبل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الجائحة.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>
        <w:rPr>
          <w:rFonts w:hint="cs"/>
          <w:sz w:val="26"/>
          <w:szCs w:val="26"/>
          <w:rtl/>
          <w:lang w:bidi="ar-LB"/>
        </w:rPr>
        <w:t>و</w:t>
      </w:r>
      <w:r w:rsidR="000B2B3A" w:rsidRPr="000B2B3A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المقترحة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(61,128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أعلى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المقدرة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2024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(43,642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والتكاليف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الفعلية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(57,626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807589" w:rsidRPr="00294F79">
        <w:rPr>
          <w:sz w:val="26"/>
          <w:szCs w:val="26"/>
          <w:rtl/>
          <w:lang w:bidi="ar-LB"/>
        </w:rPr>
        <w:t>؛</w:t>
      </w:r>
    </w:p>
    <w:p w14:paraId="58531C4E" w14:textId="2B4B2FDC" w:rsidR="00B513F8" w:rsidRPr="00294F79" w:rsidRDefault="00B513F8" w:rsidP="00D42098">
      <w:pPr>
        <w:pStyle w:val="Heading2"/>
        <w:keepNext/>
        <w:widowControl/>
        <w:numPr>
          <w:ilvl w:val="1"/>
          <w:numId w:val="9"/>
        </w:numPr>
        <w:bidi/>
        <w:spacing w:before="120"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لم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ت</w:t>
      </w:r>
      <w:r w:rsidR="00555A1C" w:rsidRPr="00294F79">
        <w:rPr>
          <w:sz w:val="26"/>
          <w:szCs w:val="26"/>
          <w:rtl/>
          <w:lang w:bidi="ar-LB"/>
        </w:rPr>
        <w:t>در</w:t>
      </w:r>
      <w:r w:rsidRPr="00294F79">
        <w:rPr>
          <w:sz w:val="26"/>
          <w:szCs w:val="26"/>
          <w:rtl/>
          <w:lang w:bidi="ar-LB"/>
        </w:rPr>
        <w:t>ج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لإيجار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مباني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المكاتب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وإمدادات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المعدات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بالنظر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الى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أنها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قد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استوعبت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بالدرجة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الأولى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ميزا</w:t>
      </w:r>
      <w:r w:rsidRPr="00294F79">
        <w:rPr>
          <w:sz w:val="26"/>
          <w:szCs w:val="26"/>
          <w:rtl/>
          <w:lang w:bidi="ar-LB"/>
        </w:rPr>
        <w:t>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البنك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الدولي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(بدلا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الوحدة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الأساسية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لبروتوكول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مونتريال)،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باستثناء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2021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</w:t>
      </w:r>
      <w:r w:rsidR="00C15993" w:rsidRPr="00C15993">
        <w:rPr>
          <w:sz w:val="26"/>
          <w:szCs w:val="26"/>
          <w:rtl/>
          <w:lang w:bidi="ar-LB"/>
        </w:rPr>
        <w:t>1,436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وعام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2023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(196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="000B2B3A" w:rsidRPr="000B2B3A">
        <w:rPr>
          <w:sz w:val="26"/>
          <w:szCs w:val="26"/>
          <w:rtl/>
          <w:lang w:bidi="ar-LB"/>
        </w:rPr>
        <w:t>أمريكيا)</w:t>
      </w:r>
      <w:r w:rsidR="00555A1C" w:rsidRPr="00294F79">
        <w:rPr>
          <w:sz w:val="26"/>
          <w:szCs w:val="26"/>
          <w:rtl/>
          <w:lang w:bidi="ar-LB"/>
        </w:rPr>
        <w:t>لإيجار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مباني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المكاتب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وإمدادات</w:t>
      </w:r>
      <w:r w:rsidR="000B41EE">
        <w:rPr>
          <w:sz w:val="26"/>
          <w:szCs w:val="26"/>
          <w:rtl/>
          <w:lang w:bidi="ar-LB"/>
        </w:rPr>
        <w:t xml:space="preserve"> </w:t>
      </w:r>
      <w:r w:rsidR="00555A1C" w:rsidRPr="00294F79">
        <w:rPr>
          <w:sz w:val="26"/>
          <w:szCs w:val="26"/>
          <w:rtl/>
          <w:lang w:bidi="ar-LB"/>
        </w:rPr>
        <w:t>المعدات</w:t>
      </w:r>
      <w:r w:rsidRPr="00294F79">
        <w:rPr>
          <w:sz w:val="26"/>
          <w:szCs w:val="26"/>
          <w:rtl/>
          <w:lang w:bidi="ar-LB"/>
        </w:rPr>
        <w:t>.</w:t>
      </w:r>
    </w:p>
    <w:p w14:paraId="48BE3B83" w14:textId="4BD50888" w:rsidR="0053659F" w:rsidRPr="00F50679" w:rsidRDefault="0053659F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وسوف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يعيد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70,433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83E5A">
        <w:rPr>
          <w:rFonts w:hint="cs"/>
          <w:sz w:val="26"/>
          <w:szCs w:val="26"/>
          <w:rtl/>
          <w:lang w:val="en-US" w:bidi="ar-LB"/>
        </w:rPr>
        <w:t>ك</w:t>
      </w:r>
      <w:r w:rsidRPr="00F50679">
        <w:rPr>
          <w:sz w:val="26"/>
          <w:szCs w:val="26"/>
          <w:rtl/>
          <w:lang w:val="en-US" w:bidi="ar-LB"/>
        </w:rPr>
        <w:t>مدخرات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2023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الاجتماع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الخامس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والتسعين.</w:t>
      </w:r>
      <w:r w:rsidR="000B41EE">
        <w:rPr>
          <w:sz w:val="26"/>
          <w:szCs w:val="26"/>
          <w:vertAlign w:val="superscript"/>
          <w:rtl/>
          <w:lang w:val="en-US"/>
        </w:rPr>
        <w:t xml:space="preserve"> </w:t>
      </w:r>
      <w:r w:rsidRPr="00283E5A">
        <w:rPr>
          <w:sz w:val="26"/>
          <w:szCs w:val="26"/>
          <w:vertAlign w:val="superscript"/>
          <w:lang w:val="en-US"/>
        </w:rPr>
        <w:footnoteReference w:id="7"/>
      </w:r>
      <w:r w:rsidR="000B41EE">
        <w:rPr>
          <w:sz w:val="26"/>
          <w:szCs w:val="26"/>
          <w:vertAlign w:val="superscript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وقد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ترغب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تلاحظ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التقدير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4275B" w:rsidRPr="00F50679">
        <w:rPr>
          <w:sz w:val="26"/>
          <w:szCs w:val="26"/>
          <w:rtl/>
          <w:lang w:val="en-US" w:bidi="ar-LB"/>
        </w:rPr>
        <w:t>سوف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4275B" w:rsidRPr="00F50679">
        <w:rPr>
          <w:sz w:val="26"/>
          <w:szCs w:val="26"/>
          <w:rtl/>
          <w:lang w:val="en-US" w:bidi="ar-LB"/>
        </w:rPr>
        <w:t>يعيد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4275B" w:rsidRPr="00F50679">
        <w:rPr>
          <w:sz w:val="26"/>
          <w:szCs w:val="26"/>
          <w:rtl/>
          <w:lang w:val="en-US" w:bidi="ar-LB"/>
        </w:rPr>
        <w:t>الأرصدة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4275B" w:rsidRPr="00F50679">
        <w:rPr>
          <w:sz w:val="26"/>
          <w:szCs w:val="26"/>
          <w:rtl/>
          <w:lang w:val="en-US" w:bidi="ar-LB"/>
        </w:rPr>
        <w:t>غير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34275B" w:rsidRPr="00F50679">
        <w:rPr>
          <w:sz w:val="26"/>
          <w:szCs w:val="26"/>
          <w:rtl/>
          <w:lang w:val="en-US" w:bidi="ar-LB"/>
        </w:rPr>
        <w:t>المستخدمة.</w:t>
      </w:r>
    </w:p>
    <w:p w14:paraId="2707E1C8" w14:textId="12C8178B" w:rsidR="005F5E80" w:rsidRPr="00294F79" w:rsidRDefault="0034275B" w:rsidP="000B41EE">
      <w:pPr>
        <w:keepNext/>
        <w:widowControl w:val="0"/>
        <w:bidi/>
        <w:spacing w:after="240"/>
        <w:rPr>
          <w:b/>
          <w:bCs/>
          <w:sz w:val="26"/>
          <w:szCs w:val="26"/>
          <w:lang w:bidi="ar-LB"/>
        </w:rPr>
      </w:pPr>
      <w:r w:rsidRPr="00294F79">
        <w:rPr>
          <w:b/>
          <w:bCs/>
          <w:sz w:val="26"/>
          <w:szCs w:val="26"/>
          <w:rtl/>
          <w:lang w:bidi="ar-LB"/>
        </w:rPr>
        <w:t>رابعا-</w:t>
      </w:r>
      <w:r w:rsidR="00C15993">
        <w:rPr>
          <w:b/>
          <w:bCs/>
          <w:sz w:val="26"/>
          <w:szCs w:val="26"/>
          <w:lang w:bidi="ar-LB"/>
        </w:rPr>
        <w:t>2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مجموع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التكاليف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Pr="00294F79">
        <w:rPr>
          <w:b/>
          <w:bCs/>
          <w:sz w:val="26"/>
          <w:szCs w:val="26"/>
          <w:rtl/>
          <w:lang w:bidi="ar-LB"/>
        </w:rPr>
        <w:t>الإدارية</w:t>
      </w:r>
    </w:p>
    <w:p w14:paraId="65C02086" w14:textId="3DC4F0C2" w:rsidR="0034275B" w:rsidRPr="00F50679" w:rsidRDefault="0034275B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ميزانية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سداد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المكاتب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القطرية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المقترحة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Pr="00F50679">
        <w:rPr>
          <w:sz w:val="26"/>
          <w:szCs w:val="26"/>
          <w:lang w:val="en-US" w:bidi="ar-LB"/>
        </w:rPr>
        <w:t>1,100,000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تعادل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نفس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إلاّ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تزيد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الفعلية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2023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(</w:t>
      </w:r>
      <w:r w:rsidR="00C15993" w:rsidRPr="00F50679">
        <w:rPr>
          <w:sz w:val="26"/>
          <w:szCs w:val="26"/>
          <w:lang w:val="en-US" w:bidi="ar-LB"/>
        </w:rPr>
        <w:t>1,062,864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لتقديم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للإدارة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والإشرا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ف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أنشطة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بروتوكول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مونتريال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ويقدر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مجموع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283E5A">
        <w:rPr>
          <w:rFonts w:hint="cs"/>
          <w:sz w:val="26"/>
          <w:szCs w:val="26"/>
          <w:rtl/>
          <w:lang w:val="en-US" w:bidi="ar-LB"/>
        </w:rPr>
        <w:t>بمبلغ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3,047,145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وهو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94F79" w:rsidRPr="00F50679">
        <w:rPr>
          <w:rFonts w:hint="cs"/>
          <w:sz w:val="26"/>
          <w:szCs w:val="26"/>
          <w:rtl/>
          <w:lang w:val="en-US" w:bidi="ar-LB"/>
        </w:rPr>
        <w:t>ما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294F79" w:rsidRPr="00F50679">
        <w:rPr>
          <w:rFonts w:hint="cs"/>
          <w:sz w:val="26"/>
          <w:szCs w:val="26"/>
          <w:rtl/>
          <w:lang w:val="en-US" w:bidi="ar-LB"/>
        </w:rPr>
        <w:t>يزي</w:t>
      </w:r>
      <w:r w:rsidR="00294F79" w:rsidRPr="00F50679">
        <w:rPr>
          <w:rFonts w:hint="eastAsia"/>
          <w:sz w:val="26"/>
          <w:szCs w:val="26"/>
          <w:rtl/>
          <w:lang w:val="en-US" w:bidi="ar-LB"/>
        </w:rPr>
        <w:t>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التقديرية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البالغة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3,013,835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دولار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54766B" w:rsidRPr="00F50679">
        <w:rPr>
          <w:sz w:val="26"/>
          <w:szCs w:val="26"/>
          <w:rtl/>
          <w:lang w:val="en-US" w:bidi="ar-LB"/>
        </w:rPr>
        <w:t>أمريكي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.</w:t>
      </w:r>
    </w:p>
    <w:p w14:paraId="0C979E63" w14:textId="695B26E7" w:rsidR="0054766B" w:rsidRPr="00F50679" w:rsidRDefault="0054766B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وتتضمن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المتاحة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المتوقعة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الأطراف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83E5A">
        <w:rPr>
          <w:rFonts w:hint="cs"/>
          <w:sz w:val="26"/>
          <w:szCs w:val="26"/>
          <w:rtl/>
          <w:lang w:val="en-US" w:bidi="ar-LB"/>
        </w:rPr>
        <w:t>لتغطية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283E5A">
        <w:rPr>
          <w:rFonts w:hint="cs"/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الوحدة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زائدا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الرصيد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المتبقي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إيرادات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تستخدم</w:t>
      </w:r>
      <w:r w:rsidR="00C15993" w:rsidRPr="00F50679">
        <w:rPr>
          <w:rFonts w:hint="cs"/>
          <w:sz w:val="26"/>
          <w:szCs w:val="26"/>
          <w:rtl/>
          <w:lang w:val="en-US" w:bidi="ar-LB"/>
        </w:rPr>
        <w:t>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تتوافر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إلاّ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صرف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المشروع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الموافق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عليها.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ويقدم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6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التقييم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الخاص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بالفترة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C15993" w:rsidRPr="00F50679">
        <w:rPr>
          <w:sz w:val="26"/>
          <w:szCs w:val="26"/>
          <w:lang w:val="en-US" w:bidi="ar-LB"/>
        </w:rPr>
        <w:t>2021</w:t>
      </w:r>
      <w:r w:rsidRPr="00F50679">
        <w:rPr>
          <w:sz w:val="26"/>
          <w:szCs w:val="26"/>
          <w:rtl/>
          <w:lang w:val="en-US" w:bidi="ar-LB"/>
        </w:rPr>
        <w:t>-</w:t>
      </w:r>
      <w:r w:rsidR="00C15993" w:rsidRPr="00F50679">
        <w:rPr>
          <w:sz w:val="26"/>
          <w:szCs w:val="26"/>
          <w:lang w:val="en-US" w:bidi="ar-LB"/>
        </w:rPr>
        <w:t>2024</w:t>
      </w:r>
      <w:r w:rsidRPr="00F50679">
        <w:rPr>
          <w:sz w:val="26"/>
          <w:szCs w:val="26"/>
          <w:rtl/>
          <w:lang w:val="en-US" w:bidi="ar-LB"/>
        </w:rPr>
        <w:t>.</w:t>
      </w:r>
    </w:p>
    <w:p w14:paraId="3BF43D13" w14:textId="7368932E" w:rsidR="005F5E80" w:rsidRPr="006B386F" w:rsidRDefault="0054766B" w:rsidP="006B386F">
      <w:pPr>
        <w:pStyle w:val="Heading1"/>
        <w:numPr>
          <w:ilvl w:val="0"/>
          <w:numId w:val="0"/>
        </w:numPr>
        <w:bidi/>
        <w:spacing w:before="120" w:after="0" w:line="340" w:lineRule="exact"/>
        <w:ind w:left="6"/>
        <w:rPr>
          <w:b/>
          <w:bCs/>
          <w:sz w:val="24"/>
          <w:szCs w:val="24"/>
          <w:lang w:val="en-US" w:bidi="ar-LB"/>
        </w:rPr>
      </w:pPr>
      <w:r w:rsidRPr="006B386F">
        <w:rPr>
          <w:b/>
          <w:bCs/>
          <w:sz w:val="24"/>
          <w:szCs w:val="24"/>
          <w:rtl/>
          <w:lang w:val="en-US" w:bidi="ar-LB"/>
        </w:rPr>
        <w:t>الجدول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6</w:t>
      </w:r>
      <w:r w:rsidR="000B41EE">
        <w:rPr>
          <w:rFonts w:hint="cs"/>
          <w:b/>
          <w:bCs/>
          <w:sz w:val="24"/>
          <w:szCs w:val="24"/>
          <w:rtl/>
          <w:lang w:val="en-US" w:bidi="ar-LB"/>
        </w:rPr>
        <w:t xml:space="preserve"> </w:t>
      </w:r>
      <w:r w:rsidR="00C31205">
        <w:rPr>
          <w:rFonts w:hint="cs"/>
          <w:b/>
          <w:bCs/>
          <w:sz w:val="24"/>
          <w:szCs w:val="24"/>
          <w:rtl/>
          <w:lang w:val="en-US" w:bidi="ar-LB"/>
        </w:rPr>
        <w:t>-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تقييم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توافر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الموارد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للتكاليف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الإدارية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المقبلة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للبنك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الدولي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(بالدولار</w:t>
      </w:r>
      <w:r w:rsidR="000B41E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6B386F">
        <w:rPr>
          <w:b/>
          <w:bCs/>
          <w:sz w:val="24"/>
          <w:szCs w:val="24"/>
          <w:rtl/>
          <w:lang w:val="en-US" w:bidi="ar-LB"/>
        </w:rPr>
        <w:t>الأمريكي)</w:t>
      </w:r>
    </w:p>
    <w:tbl>
      <w:tblPr>
        <w:bidiVisual/>
        <w:tblW w:w="9356" w:type="dxa"/>
        <w:tblLayout w:type="fixed"/>
        <w:tblLook w:val="04A0" w:firstRow="1" w:lastRow="0" w:firstColumn="1" w:lastColumn="0" w:noHBand="0" w:noVBand="1"/>
      </w:tblPr>
      <w:tblGrid>
        <w:gridCol w:w="4412"/>
        <w:gridCol w:w="1236"/>
        <w:gridCol w:w="1236"/>
        <w:gridCol w:w="1236"/>
        <w:gridCol w:w="1236"/>
      </w:tblGrid>
      <w:tr w:rsidR="00C15993" w:rsidRPr="003F3B83" w14:paraId="5B6424D3" w14:textId="77777777" w:rsidTr="00C15993">
        <w:trPr>
          <w:trHeight w:val="44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BBBF7" w14:textId="79C746BC" w:rsidR="00C15993" w:rsidRPr="003F3B83" w:rsidRDefault="0046207C" w:rsidP="00C15993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D856" w14:textId="77777777" w:rsidR="00C15993" w:rsidRPr="003F3B83" w:rsidRDefault="00C15993" w:rsidP="00C15993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61A69" w14:textId="77777777" w:rsidR="00C15993" w:rsidRPr="003F3B83" w:rsidRDefault="00C15993" w:rsidP="00C15993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FE657" w14:textId="77777777" w:rsidR="00C15993" w:rsidRPr="003F3B83" w:rsidRDefault="00C15993" w:rsidP="00C15993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47A48" w14:textId="1B87DDFC" w:rsidR="00C15993" w:rsidRPr="003F3B83" w:rsidRDefault="00C15993" w:rsidP="00C15993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F3B83">
              <w:rPr>
                <w:b/>
                <w:bCs/>
                <w:sz w:val="20"/>
                <w:szCs w:val="20"/>
              </w:rPr>
              <w:t>*2024</w:t>
            </w:r>
          </w:p>
        </w:tc>
      </w:tr>
      <w:tr w:rsidR="001E3AEB" w:rsidRPr="003F3B83" w14:paraId="4F995EAF" w14:textId="77777777" w:rsidTr="00E9756F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87B" w14:textId="2F04EC73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التكاليف الصافية لدعم الوكالة زائدا تكاليف الوحدة الأساسية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77AC1" w14:textId="13DE9E29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2,128,476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D104E" w14:textId="1376740F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3,068,235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78A81" w14:textId="6E7FFBA8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3,053,751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94E9B" w14:textId="23C9B9DD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val="en-US"/>
              </w:rPr>
            </w:pPr>
            <w:r w:rsidRPr="003F3B83">
              <w:rPr>
                <w:sz w:val="20"/>
                <w:szCs w:val="20"/>
              </w:rPr>
              <w:t>3,352,620</w:t>
            </w:r>
          </w:p>
        </w:tc>
      </w:tr>
      <w:tr w:rsidR="001E3AEB" w:rsidRPr="003F3B83" w14:paraId="76646E52" w14:textId="77777777" w:rsidTr="005C30AA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3943" w14:textId="7F497A5F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مجموع التكاليف الإدارية باستثناء تكاليف المشروع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A971" w14:textId="5722491F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2,223,809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0F53" w14:textId="3B43FD8A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2,619,917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8A44" w14:textId="6BE88565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2,727,431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D2580" w14:textId="402C4A40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3,013,835</w:t>
            </w:r>
          </w:p>
        </w:tc>
      </w:tr>
      <w:tr w:rsidR="001E3AEB" w:rsidRPr="003F3B83" w14:paraId="16231269" w14:textId="77777777" w:rsidTr="005C30AA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434B" w14:textId="51B989FF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المتبقي في العام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3F54" w14:textId="142E7678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-95,333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645D" w14:textId="32438329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448,318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1E5F" w14:textId="4E14A3A0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326,320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1381" w14:textId="159AC0FA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338,785</w:t>
            </w:r>
          </w:p>
        </w:tc>
      </w:tr>
      <w:tr w:rsidR="001E3AEB" w:rsidRPr="003F3B83" w14:paraId="65D83FE5" w14:textId="77777777" w:rsidTr="005C30AA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F1C0" w14:textId="6CBAFC8B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الرصيد الجاري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4803" w14:textId="64723B6B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948,328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7F31" w14:textId="78E9E856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1,396,646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6E6B" w14:textId="7F71F0D6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1,722,966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BBCD7" w14:textId="678B2BCD" w:rsidR="001E3AEB" w:rsidRPr="003F3B83" w:rsidRDefault="001E3AEB" w:rsidP="001E3AE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3F3B83">
              <w:rPr>
                <w:sz w:val="20"/>
                <w:szCs w:val="20"/>
              </w:rPr>
              <w:t>2,061,751</w:t>
            </w:r>
          </w:p>
        </w:tc>
      </w:tr>
    </w:tbl>
    <w:p w14:paraId="500EC88B" w14:textId="646E1DD2" w:rsidR="00D23E57" w:rsidRDefault="00D23E57" w:rsidP="00D23E57">
      <w:pPr>
        <w:widowControl w:val="0"/>
        <w:bidi/>
        <w:rPr>
          <w:sz w:val="19"/>
          <w:szCs w:val="19"/>
          <w:rtl/>
          <w:lang w:val="en-US" w:bidi="ar-LB"/>
        </w:rPr>
      </w:pPr>
      <w:r w:rsidRPr="00D62D30">
        <w:rPr>
          <w:sz w:val="19"/>
          <w:szCs w:val="19"/>
          <w:lang w:bidi="ar-LB"/>
        </w:rPr>
        <w:t>*</w:t>
      </w:r>
      <w:r w:rsidR="000B41EE">
        <w:rPr>
          <w:sz w:val="19"/>
          <w:szCs w:val="19"/>
          <w:rtl/>
          <w:lang w:bidi="ar-LB"/>
        </w:rPr>
        <w:t xml:space="preserve"> </w:t>
      </w:r>
      <w:r>
        <w:rPr>
          <w:sz w:val="19"/>
          <w:szCs w:val="19"/>
          <w:rtl/>
          <w:lang w:val="en-US" w:bidi="ar-LB"/>
        </w:rPr>
        <w:t>بما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في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ذلك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التي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تمت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الموافقة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عليها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خلال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الاجتماع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الرابع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والتسعين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وقيمة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دعم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الوكالة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وتكاليف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الوحدة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الأساسية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من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التقارير</w:t>
      </w:r>
      <w:r w:rsidR="000B41EE">
        <w:rPr>
          <w:rFonts w:hint="cs"/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المقدمة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للاجتماع</w:t>
      </w:r>
      <w:r w:rsidR="000B41EE">
        <w:rPr>
          <w:sz w:val="19"/>
          <w:szCs w:val="19"/>
          <w:rtl/>
          <w:lang w:val="en-US" w:bidi="ar-LB"/>
        </w:rPr>
        <w:t xml:space="preserve"> </w:t>
      </w:r>
      <w:r w:rsidR="0046207C">
        <w:rPr>
          <w:rFonts w:hint="cs"/>
          <w:sz w:val="19"/>
          <w:szCs w:val="19"/>
          <w:rtl/>
          <w:lang w:val="en-US" w:bidi="ar-LB"/>
        </w:rPr>
        <w:t>الخامس</w:t>
      </w:r>
      <w:r w:rsidR="000B41EE">
        <w:rPr>
          <w:sz w:val="19"/>
          <w:szCs w:val="19"/>
          <w:rtl/>
          <w:lang w:val="en-US" w:bidi="ar-LB"/>
        </w:rPr>
        <w:t xml:space="preserve"> </w:t>
      </w:r>
      <w:r>
        <w:rPr>
          <w:sz w:val="19"/>
          <w:szCs w:val="19"/>
          <w:rtl/>
          <w:lang w:val="en-US" w:bidi="ar-LB"/>
        </w:rPr>
        <w:t>والتسعين.</w:t>
      </w:r>
    </w:p>
    <w:p w14:paraId="47FD8CC1" w14:textId="32761F47" w:rsidR="00D23E57" w:rsidRPr="00F50679" w:rsidRDefault="00D23E57" w:rsidP="00D42098">
      <w:pPr>
        <w:pStyle w:val="Heading1"/>
        <w:numPr>
          <w:ilvl w:val="0"/>
          <w:numId w:val="7"/>
        </w:numPr>
        <w:bidi/>
        <w:spacing w:before="24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واستنادا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التحليل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الوارد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الجدول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6،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يمكن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يجمع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نهاية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lang w:val="en-US" w:bidi="ar-LB"/>
        </w:rPr>
        <w:t>2024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رصيد</w:t>
      </w:r>
      <w:r w:rsidR="00283E5A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قدره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lang w:val="en-US" w:bidi="ar-LB"/>
        </w:rPr>
        <w:t>2,061,751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بالاستناد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إلى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ال</w:t>
      </w:r>
      <w:r w:rsidRPr="00F50679">
        <w:rPr>
          <w:sz w:val="26"/>
          <w:szCs w:val="26"/>
          <w:rtl/>
          <w:lang w:val="en-US" w:bidi="ar-LB"/>
        </w:rPr>
        <w:t>موافقات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الاجتماع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الرابع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والتسعين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والتقارير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المقدمة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للاجتماع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الخامس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والتسعين.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وسيتعين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يولد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يقل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985,394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أمريكيا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الوكالة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lastRenderedPageBreak/>
        <w:t>وتكاليف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الوحدات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لتغطية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إجمالي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تكاليفه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الإدارية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المتوقعة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تبلغ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3,047,145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دولارا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أم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ري</w:t>
      </w:r>
      <w:r w:rsidR="0046207C" w:rsidRPr="00F50679">
        <w:rPr>
          <w:sz w:val="26"/>
          <w:szCs w:val="26"/>
          <w:rtl/>
          <w:lang w:val="en-US" w:bidi="ar-LB"/>
        </w:rPr>
        <w:t>كيا</w:t>
      </w:r>
      <w:r w:rsidR="0046207C" w:rsidRPr="00F50679">
        <w:rPr>
          <w:rFonts w:hint="cs"/>
          <w:sz w:val="26"/>
          <w:szCs w:val="26"/>
          <w:rtl/>
          <w:lang w:val="en-US" w:bidi="ar-LB"/>
        </w:rPr>
        <w:t>.</w:t>
      </w:r>
    </w:p>
    <w:p w14:paraId="7F90E828" w14:textId="6B0FE647" w:rsidR="0046207C" w:rsidRPr="0046207C" w:rsidRDefault="0041334F" w:rsidP="000B41EE">
      <w:pPr>
        <w:bidi/>
        <w:spacing w:before="240" w:after="240"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خامسا</w:t>
      </w:r>
      <w:r w:rsidR="000B41EE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LB"/>
        </w:rPr>
        <w:t>-</w:t>
      </w:r>
      <w:r w:rsidR="000B41EE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LB"/>
        </w:rPr>
        <w:t>الت</w:t>
      </w:r>
      <w:r w:rsidR="0046207C" w:rsidRPr="0046207C">
        <w:rPr>
          <w:b/>
          <w:bCs/>
          <w:sz w:val="26"/>
          <w:szCs w:val="26"/>
          <w:rtl/>
          <w:lang w:bidi="ar-LB"/>
        </w:rPr>
        <w:t>مويل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LB"/>
        </w:rPr>
        <w:t>ال</w:t>
      </w:r>
      <w:r w:rsidR="0046207C" w:rsidRPr="0046207C">
        <w:rPr>
          <w:b/>
          <w:bCs/>
          <w:sz w:val="26"/>
          <w:szCs w:val="26"/>
          <w:rtl/>
          <w:lang w:bidi="ar-LB"/>
        </w:rPr>
        <w:t>إضافي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="0046207C" w:rsidRPr="0046207C">
        <w:rPr>
          <w:b/>
          <w:bCs/>
          <w:sz w:val="26"/>
          <w:szCs w:val="26"/>
          <w:rtl/>
          <w:lang w:bidi="ar-LB"/>
        </w:rPr>
        <w:t>للوحدات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="0046207C" w:rsidRPr="0046207C">
        <w:rPr>
          <w:b/>
          <w:bCs/>
          <w:sz w:val="26"/>
          <w:szCs w:val="26"/>
          <w:rtl/>
          <w:lang w:bidi="ar-LB"/>
        </w:rPr>
        <w:t>الأساسية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="0046207C" w:rsidRPr="0046207C">
        <w:rPr>
          <w:b/>
          <w:bCs/>
          <w:sz w:val="26"/>
          <w:szCs w:val="26"/>
          <w:rtl/>
          <w:lang w:bidi="ar-LB"/>
        </w:rPr>
        <w:t>بموجب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="0046207C" w:rsidRPr="0046207C">
        <w:rPr>
          <w:b/>
          <w:bCs/>
          <w:sz w:val="26"/>
          <w:szCs w:val="26"/>
          <w:rtl/>
          <w:lang w:bidi="ar-LB"/>
        </w:rPr>
        <w:t>القرار</w:t>
      </w:r>
      <w:r w:rsidR="000B41EE">
        <w:rPr>
          <w:b/>
          <w:bCs/>
          <w:sz w:val="26"/>
          <w:szCs w:val="26"/>
          <w:rtl/>
          <w:lang w:bidi="ar-LB"/>
        </w:rPr>
        <w:t xml:space="preserve"> </w:t>
      </w:r>
      <w:r w:rsidR="0046207C" w:rsidRPr="0046207C">
        <w:rPr>
          <w:b/>
          <w:bCs/>
          <w:sz w:val="26"/>
          <w:szCs w:val="26"/>
          <w:rtl/>
          <w:lang w:bidi="ar-LB"/>
        </w:rPr>
        <w:t>93/95(ب</w:t>
      </w:r>
      <w:r>
        <w:rPr>
          <w:rFonts w:hint="cs"/>
          <w:b/>
          <w:bCs/>
          <w:sz w:val="26"/>
          <w:szCs w:val="26"/>
          <w:rtl/>
          <w:lang w:bidi="ar-LB"/>
        </w:rPr>
        <w:t>)</w:t>
      </w:r>
    </w:p>
    <w:p w14:paraId="008C1822" w14:textId="3B73E415" w:rsidR="0046207C" w:rsidRPr="00F50679" w:rsidRDefault="005D4A0C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قدم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اليوئنديبي</w:t>
      </w:r>
      <w:r w:rsidR="00283E5A">
        <w:rPr>
          <w:rFonts w:hint="cs"/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2945E2" w:rsidRPr="00F50679">
        <w:rPr>
          <w:rFonts w:hint="cs"/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طلباته</w:t>
      </w:r>
      <w:r w:rsidRPr="00F50679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لميزانيات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الوحدات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2025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معلومات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كيفية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استخدامه</w:t>
      </w:r>
      <w:r w:rsidRPr="00F50679">
        <w:rPr>
          <w:rFonts w:hint="cs"/>
          <w:sz w:val="26"/>
          <w:szCs w:val="26"/>
          <w:rtl/>
          <w:lang w:val="en-US" w:bidi="ar-LB"/>
        </w:rPr>
        <w:t>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الإضافي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للوحدات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الأساسية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المخصص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وكالة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بموجب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القرار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93/95(ب)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2024</w:t>
      </w:r>
      <w:r w:rsidR="0046207C" w:rsidRPr="00F50679">
        <w:rPr>
          <w:sz w:val="26"/>
          <w:szCs w:val="26"/>
          <w:lang w:val="en-US" w:bidi="ar-LB"/>
        </w:rPr>
        <w:t>.</w:t>
      </w:r>
    </w:p>
    <w:p w14:paraId="19867598" w14:textId="7E5B054C" w:rsidR="0046207C" w:rsidRPr="00F50679" w:rsidRDefault="002945E2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وفي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حالة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اليوئنديبي</w:t>
      </w:r>
      <w:r w:rsidR="0046207C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استخدام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الأموال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لتوظيف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موظفين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إضافيين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تطوير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المش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روعات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وتنفيذها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531AA">
        <w:rPr>
          <w:rFonts w:hint="cs"/>
          <w:sz w:val="26"/>
          <w:szCs w:val="26"/>
          <w:rtl/>
          <w:lang w:val="en-US" w:bidi="ar-LB"/>
        </w:rPr>
        <w:t>أقاليم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أفريقيا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وأمريكا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اللاتينية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ومنطقة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البحر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الكاريبي،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وتوظيف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خبير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كفاءة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الطاقة.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يساعد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الإضافي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اليوئنديبي</w:t>
      </w:r>
      <w:r w:rsidR="0046207C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والبلدان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يساعدها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الصندوق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المتعدد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الأطراف،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تطوير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المشروعات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المتعلقة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بالتخفيض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التدريجي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للمواد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الهيدروفلوروكربون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ية</w:t>
      </w:r>
      <w:r w:rsidR="0046207C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وكفاءة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الطاقة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وغيرها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الأنشطة</w:t>
      </w:r>
      <w:r w:rsidR="0046207C" w:rsidRPr="00F50679">
        <w:rPr>
          <w:sz w:val="26"/>
          <w:szCs w:val="26"/>
          <w:lang w:val="en-US" w:bidi="ar-LB"/>
        </w:rPr>
        <w:t>.</w:t>
      </w:r>
    </w:p>
    <w:p w14:paraId="565A0642" w14:textId="165F9BAE" w:rsidR="0046207C" w:rsidRPr="00F50679" w:rsidRDefault="002945E2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وتستخدم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الأموال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الإضافية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تطوير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المشروعات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للحصول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بموجب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نوافذ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التمويل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المختلفة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أنشأتها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التنفيذية،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وتوفير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الخبرة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خلال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الاستشاريين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الفنيين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مجالات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العمل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الجديدة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(</w:t>
      </w:r>
      <w:r w:rsidR="006531AA">
        <w:rPr>
          <w:rFonts w:hint="cs"/>
          <w:sz w:val="26"/>
          <w:szCs w:val="26"/>
          <w:rtl/>
          <w:lang w:val="en-US" w:bidi="ar-LB"/>
        </w:rPr>
        <w:t>مثلب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كفاءة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الطاقة)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لتطوير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ذخيرة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المشروعات</w:t>
      </w:r>
      <w:r w:rsidR="0046207C"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فضلا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تعزيز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القدرات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ضمن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فريق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اليونيدو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الأساسي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مجالات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العمل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الجديدة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والناشئة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بموجب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بروتوكول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مونتريال.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وبشكل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عام،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فإن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مثل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هذا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الدعم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مطلوب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قبل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جميع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البلدان؛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وجه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الخصوص،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تتطلب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ذات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الاستهلاك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المنخفض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والبلدان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أفريقيا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وآسيا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مساعدة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محددة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بنا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ء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على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احتياجاتها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46207C" w:rsidRPr="00F50679">
        <w:rPr>
          <w:sz w:val="26"/>
          <w:szCs w:val="26"/>
          <w:rtl/>
          <w:lang w:val="en-US" w:bidi="ar-LB"/>
        </w:rPr>
        <w:t>الفريدة</w:t>
      </w:r>
      <w:r w:rsidR="0046207C" w:rsidRPr="00F50679">
        <w:rPr>
          <w:sz w:val="26"/>
          <w:szCs w:val="26"/>
          <w:lang w:val="en-US" w:bidi="ar-LB"/>
        </w:rPr>
        <w:t>.</w:t>
      </w:r>
    </w:p>
    <w:p w14:paraId="56AF069A" w14:textId="110AE391" w:rsidR="0046207C" w:rsidRPr="00F50679" w:rsidRDefault="0046207C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val="en-US"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وأشا</w:t>
      </w:r>
      <w:r w:rsidRPr="00F50679">
        <w:rPr>
          <w:sz w:val="26"/>
          <w:szCs w:val="26"/>
          <w:rtl/>
          <w:lang w:val="en-US" w:bidi="ar-LB"/>
        </w:rPr>
        <w:t>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الأموال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الإضافية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استخدمت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لإجراء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حلقات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عمل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فنية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واجتماعات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استشارية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للبلدان،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وبناء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قدرات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موظفي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البنك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الدولي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بشأن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تنفيذ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مشروع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التخفيض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التدريجي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للمواد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sz w:val="26"/>
          <w:szCs w:val="26"/>
          <w:rtl/>
          <w:lang w:val="en-US" w:bidi="ar-LB"/>
        </w:rPr>
        <w:t>الهيدروفلوروكربونية</w:t>
      </w:r>
      <w:r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وكفاءة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الطاقة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أثناء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9D15D6" w:rsidRPr="00F50679">
        <w:rPr>
          <w:rFonts w:hint="cs"/>
          <w:sz w:val="26"/>
          <w:szCs w:val="26"/>
          <w:rtl/>
          <w:lang w:val="en-US" w:bidi="ar-LB"/>
        </w:rPr>
        <w:t>التخفيض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التدريجي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المواد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الهيدروفلوروكربون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ية</w:t>
      </w:r>
      <w:r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وغيرها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الجوانب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المتعلقة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بإدارة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دورة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حياة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غازات</w:t>
      </w:r>
      <w:r w:rsidR="000B41EE">
        <w:rPr>
          <w:rFonts w:hint="cs"/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التبريد</w:t>
      </w:r>
      <w:r w:rsidRPr="00F50679">
        <w:rPr>
          <w:sz w:val="26"/>
          <w:szCs w:val="26"/>
          <w:lang w:val="en-US" w:bidi="ar-LB"/>
        </w:rPr>
        <w:t>.</w:t>
      </w:r>
    </w:p>
    <w:p w14:paraId="60D49766" w14:textId="653B800E" w:rsidR="0046207C" w:rsidRPr="0046207C" w:rsidRDefault="0046207C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rtl/>
          <w:lang w:bidi="ar-LB"/>
        </w:rPr>
      </w:pPr>
      <w:r w:rsidRPr="00F50679">
        <w:rPr>
          <w:rFonts w:hint="cs"/>
          <w:sz w:val="26"/>
          <w:szCs w:val="26"/>
          <w:rtl/>
          <w:lang w:val="en-US" w:bidi="ar-LB"/>
        </w:rPr>
        <w:t>ومن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المتوقع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أن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تساعد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الأنشطة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المخطط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لها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باستخدام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الأموال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الإضافية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البلدان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تطوير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وتنفيذ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المشروعات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المتعلقة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6531AA">
        <w:rPr>
          <w:rFonts w:hint="cs"/>
          <w:sz w:val="26"/>
          <w:szCs w:val="26"/>
          <w:rtl/>
          <w:lang w:val="en-US" w:bidi="ar-LB"/>
        </w:rPr>
        <w:t>ب</w:t>
      </w:r>
      <w:r w:rsidR="00FB49B9" w:rsidRPr="00F50679">
        <w:rPr>
          <w:sz w:val="26"/>
          <w:szCs w:val="26"/>
          <w:rtl/>
          <w:lang w:val="en-US" w:bidi="ar-LB"/>
        </w:rPr>
        <w:t>التخفيض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sz w:val="26"/>
          <w:szCs w:val="26"/>
          <w:rtl/>
          <w:lang w:val="en-US" w:bidi="ar-LB"/>
        </w:rPr>
        <w:t>التدريجي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sz w:val="26"/>
          <w:szCs w:val="26"/>
          <w:rtl/>
          <w:lang w:val="en-US" w:bidi="ar-LB"/>
        </w:rPr>
        <w:t>للمواد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sz w:val="26"/>
          <w:szCs w:val="26"/>
          <w:rtl/>
          <w:lang w:val="en-US" w:bidi="ar-LB"/>
        </w:rPr>
        <w:t>الهيدروفلوروكربونية</w:t>
      </w:r>
      <w:r w:rsidRPr="00F50679">
        <w:rPr>
          <w:sz w:val="26"/>
          <w:szCs w:val="26"/>
          <w:rtl/>
          <w:lang w:val="en-US" w:bidi="ar-LB"/>
        </w:rPr>
        <w:t>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وكفاءة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الطاقة،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وغيرها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من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الأنشطة.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="00FB49B9" w:rsidRPr="00F50679">
        <w:rPr>
          <w:rFonts w:hint="cs"/>
          <w:sz w:val="26"/>
          <w:szCs w:val="26"/>
          <w:rtl/>
          <w:lang w:val="en-US" w:bidi="ar-LB"/>
        </w:rPr>
        <w:t>و</w:t>
      </w:r>
      <w:r w:rsidRPr="00F50679">
        <w:rPr>
          <w:sz w:val="26"/>
          <w:szCs w:val="26"/>
          <w:rtl/>
          <w:lang w:val="en-US" w:bidi="ar-LB"/>
        </w:rPr>
        <w:t>بالإضافة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إلى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ذلك،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ستساعد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هذه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الأموال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بناء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قدرات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الوكالات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المنفذة</w:t>
      </w:r>
      <w:r w:rsidR="000B41EE">
        <w:rPr>
          <w:sz w:val="26"/>
          <w:szCs w:val="26"/>
          <w:rtl/>
          <w:lang w:bidi="ar-LB"/>
        </w:rPr>
        <w:t xml:space="preserve"> </w:t>
      </w:r>
      <w:r w:rsidRPr="0046207C">
        <w:rPr>
          <w:sz w:val="26"/>
          <w:szCs w:val="26"/>
          <w:rtl/>
          <w:lang w:bidi="ar-LB"/>
        </w:rPr>
        <w:t>لدعم</w:t>
      </w:r>
      <w:r w:rsidR="000B41EE">
        <w:rPr>
          <w:sz w:val="26"/>
          <w:szCs w:val="26"/>
          <w:rtl/>
          <w:lang w:bidi="ar-LB"/>
        </w:rPr>
        <w:t xml:space="preserve"> </w:t>
      </w:r>
      <w:r w:rsidRPr="0046207C">
        <w:rPr>
          <w:sz w:val="26"/>
          <w:szCs w:val="26"/>
          <w:rtl/>
          <w:lang w:bidi="ar-LB"/>
        </w:rPr>
        <w:t>هذه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rFonts w:hint="cs"/>
          <w:sz w:val="26"/>
          <w:szCs w:val="26"/>
          <w:rtl/>
          <w:lang w:bidi="ar-LB"/>
        </w:rPr>
        <w:t>المشروعات</w:t>
      </w:r>
      <w:r w:rsidRPr="0046207C">
        <w:rPr>
          <w:sz w:val="26"/>
          <w:szCs w:val="26"/>
          <w:rtl/>
          <w:lang w:bidi="ar-LB"/>
        </w:rPr>
        <w:t>.</w:t>
      </w:r>
    </w:p>
    <w:p w14:paraId="183DEAC4" w14:textId="1525AD35" w:rsidR="005F5E80" w:rsidRPr="00294F79" w:rsidRDefault="00B8160B" w:rsidP="000B41EE">
      <w:pPr>
        <w:pStyle w:val="Heading1"/>
        <w:keepNext/>
        <w:numPr>
          <w:ilvl w:val="0"/>
          <w:numId w:val="0"/>
        </w:numPr>
        <w:bidi/>
        <w:rPr>
          <w:bCs/>
          <w:sz w:val="26"/>
          <w:szCs w:val="26"/>
          <w:lang w:bidi="ar-LB"/>
        </w:rPr>
      </w:pPr>
      <w:r w:rsidRPr="00294F79">
        <w:rPr>
          <w:bCs/>
          <w:sz w:val="26"/>
          <w:szCs w:val="26"/>
          <w:rtl/>
          <w:lang w:bidi="ar-LB"/>
        </w:rPr>
        <w:t>خامسا</w:t>
      </w:r>
      <w:r w:rsidR="000B41EE">
        <w:rPr>
          <w:bCs/>
          <w:sz w:val="26"/>
          <w:szCs w:val="26"/>
          <w:rtl/>
          <w:lang w:bidi="ar-LB"/>
        </w:rPr>
        <w:t xml:space="preserve"> </w:t>
      </w:r>
      <w:r w:rsidRPr="00294F79">
        <w:rPr>
          <w:bCs/>
          <w:sz w:val="26"/>
          <w:szCs w:val="26"/>
          <w:rtl/>
          <w:lang w:bidi="ar-LB"/>
        </w:rPr>
        <w:t>التوصية</w:t>
      </w:r>
    </w:p>
    <w:p w14:paraId="1A64150E" w14:textId="65A557B1" w:rsidR="005F5E80" w:rsidRPr="00F50679" w:rsidRDefault="00B8160B" w:rsidP="00D42098">
      <w:pPr>
        <w:pStyle w:val="Heading1"/>
        <w:numPr>
          <w:ilvl w:val="0"/>
          <w:numId w:val="7"/>
        </w:numPr>
        <w:bidi/>
        <w:spacing w:before="120" w:line="340" w:lineRule="exact"/>
        <w:ind w:left="6" w:firstLine="0"/>
        <w:rPr>
          <w:sz w:val="26"/>
          <w:szCs w:val="26"/>
          <w:lang w:val="en-US" w:bidi="ar-LB"/>
        </w:rPr>
      </w:pPr>
      <w:r w:rsidRPr="00F50679">
        <w:rPr>
          <w:sz w:val="26"/>
          <w:szCs w:val="26"/>
          <w:rtl/>
          <w:lang w:val="en-US" w:bidi="ar-LB"/>
        </w:rPr>
        <w:t>قد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ترغب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اللجنة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التنفيذية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فيما</w:t>
      </w:r>
      <w:r w:rsidR="000B41EE">
        <w:rPr>
          <w:sz w:val="26"/>
          <w:szCs w:val="26"/>
          <w:rtl/>
          <w:lang w:val="en-US" w:bidi="ar-LB"/>
        </w:rPr>
        <w:t xml:space="preserve"> </w:t>
      </w:r>
      <w:r w:rsidRPr="00F50679">
        <w:rPr>
          <w:sz w:val="26"/>
          <w:szCs w:val="26"/>
          <w:rtl/>
          <w:lang w:val="en-US" w:bidi="ar-LB"/>
        </w:rPr>
        <w:t>يلي:</w:t>
      </w:r>
    </w:p>
    <w:p w14:paraId="0C88883D" w14:textId="182FE5D4" w:rsidR="005F5E80" w:rsidRPr="00CD5942" w:rsidRDefault="00B8160B" w:rsidP="00D42098">
      <w:pPr>
        <w:pStyle w:val="Heading2"/>
        <w:numPr>
          <w:ilvl w:val="1"/>
          <w:numId w:val="8"/>
        </w:numPr>
        <w:bidi/>
        <w:rPr>
          <w:sz w:val="26"/>
          <w:szCs w:val="26"/>
          <w:lang w:bidi="ar-LB"/>
        </w:rPr>
      </w:pPr>
      <w:r w:rsidRPr="00CD5942">
        <w:rPr>
          <w:sz w:val="26"/>
          <w:szCs w:val="26"/>
          <w:rtl/>
          <w:lang w:bidi="ar-LB"/>
        </w:rPr>
        <w:t>أن</w:t>
      </w:r>
      <w:r w:rsidR="000B41EE">
        <w:rPr>
          <w:sz w:val="26"/>
          <w:szCs w:val="26"/>
          <w:rtl/>
          <w:lang w:bidi="ar-LB"/>
        </w:rPr>
        <w:t xml:space="preserve"> </w:t>
      </w:r>
      <w:r w:rsidRPr="00CD5942">
        <w:rPr>
          <w:sz w:val="26"/>
          <w:szCs w:val="26"/>
          <w:rtl/>
          <w:lang w:bidi="ar-LB"/>
        </w:rPr>
        <w:t>تح</w:t>
      </w:r>
      <w:r w:rsidR="00701F08" w:rsidRPr="00CD5942">
        <w:rPr>
          <w:rFonts w:hint="cs"/>
          <w:sz w:val="26"/>
          <w:szCs w:val="26"/>
          <w:rtl/>
          <w:lang w:bidi="ar-LB"/>
        </w:rPr>
        <w:t>ي</w:t>
      </w:r>
      <w:r w:rsidRPr="00CD5942">
        <w:rPr>
          <w:sz w:val="26"/>
          <w:szCs w:val="26"/>
          <w:rtl/>
          <w:lang w:bidi="ar-LB"/>
        </w:rPr>
        <w:t>ط</w:t>
      </w:r>
      <w:r w:rsidR="000B41EE">
        <w:rPr>
          <w:sz w:val="26"/>
          <w:szCs w:val="26"/>
          <w:rtl/>
          <w:lang w:bidi="ar-LB"/>
        </w:rPr>
        <w:t xml:space="preserve"> </w:t>
      </w:r>
      <w:r w:rsidRPr="00CD5942">
        <w:rPr>
          <w:sz w:val="26"/>
          <w:szCs w:val="26"/>
          <w:rtl/>
          <w:lang w:bidi="ar-LB"/>
        </w:rPr>
        <w:t>علما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701F08" w:rsidRPr="00CD5942">
        <w:rPr>
          <w:rFonts w:hint="cs"/>
          <w:sz w:val="26"/>
          <w:szCs w:val="26"/>
          <w:rtl/>
          <w:lang w:bidi="ar-LB"/>
        </w:rPr>
        <w:t>بما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="00701F08" w:rsidRPr="00CD5942">
        <w:rPr>
          <w:rFonts w:hint="cs"/>
          <w:sz w:val="26"/>
          <w:szCs w:val="26"/>
          <w:rtl/>
          <w:lang w:bidi="ar-LB"/>
        </w:rPr>
        <w:t>يلي</w:t>
      </w:r>
      <w:r w:rsidRPr="00CD5942">
        <w:rPr>
          <w:sz w:val="26"/>
          <w:szCs w:val="26"/>
          <w:rtl/>
          <w:lang w:bidi="ar-LB"/>
        </w:rPr>
        <w:t>:</w:t>
      </w:r>
    </w:p>
    <w:p w14:paraId="6EF952BA" w14:textId="12B37D74" w:rsidR="00B8160B" w:rsidRPr="00294F79" w:rsidRDefault="00B8160B" w:rsidP="000B41EE">
      <w:pPr>
        <w:pStyle w:val="Heading3"/>
        <w:bidi/>
        <w:spacing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التقرير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الخاص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بتكاليف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الوحدة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الأساسية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sz w:val="26"/>
          <w:szCs w:val="26"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B41A7E" w:rsidRPr="00294F79">
        <w:rPr>
          <w:sz w:val="26"/>
          <w:szCs w:val="26"/>
          <w:rtl/>
          <w:lang w:bidi="ar-LB"/>
        </w:rPr>
        <w:t>لليوئنديبي</w:t>
      </w:r>
      <w:r w:rsidR="00FB49B9">
        <w:rPr>
          <w:rFonts w:hint="cs"/>
          <w:sz w:val="26"/>
          <w:szCs w:val="26"/>
          <w:rtl/>
        </w:rPr>
        <w:t>،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واليونيدو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والبنك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الدولي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بحسب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جاء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الوثيقة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lang w:bidi="ar-LB"/>
        </w:rPr>
        <w:t>UNEP/</w:t>
      </w:r>
      <w:proofErr w:type="spellStart"/>
      <w:r w:rsidRPr="00294F79">
        <w:rPr>
          <w:sz w:val="26"/>
          <w:szCs w:val="26"/>
          <w:lang w:bidi="ar-LB"/>
        </w:rPr>
        <w:t>OzL.Pro</w:t>
      </w:r>
      <w:proofErr w:type="spellEnd"/>
      <w:r w:rsidRPr="00294F79">
        <w:rPr>
          <w:sz w:val="26"/>
          <w:szCs w:val="26"/>
          <w:lang w:bidi="ar-LB"/>
        </w:rPr>
        <w:t>/ExCom/</w:t>
      </w:r>
      <w:r w:rsidR="00FB49B9">
        <w:rPr>
          <w:sz w:val="26"/>
          <w:szCs w:val="26"/>
          <w:lang w:bidi="ar-LB"/>
        </w:rPr>
        <w:t>95</w:t>
      </w:r>
      <w:r w:rsidRPr="00294F79">
        <w:rPr>
          <w:sz w:val="26"/>
          <w:szCs w:val="26"/>
          <w:lang w:bidi="ar-LB"/>
        </w:rPr>
        <w:t>/</w:t>
      </w:r>
      <w:r w:rsidR="00FB49B9">
        <w:rPr>
          <w:sz w:val="26"/>
          <w:szCs w:val="26"/>
          <w:lang w:bidi="ar-LB"/>
        </w:rPr>
        <w:t>84</w:t>
      </w:r>
      <w:r w:rsidRPr="00294F79">
        <w:rPr>
          <w:sz w:val="26"/>
          <w:szCs w:val="26"/>
          <w:rtl/>
          <w:lang w:bidi="ar-LB"/>
        </w:rPr>
        <w:t>؛</w:t>
      </w:r>
    </w:p>
    <w:p w14:paraId="00B9F5B3" w14:textId="1C95F22E" w:rsidR="00B8160B" w:rsidRPr="00294F79" w:rsidRDefault="00B8160B" w:rsidP="000B41EE">
      <w:pPr>
        <w:pStyle w:val="Heading3"/>
        <w:bidi/>
        <w:spacing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مع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التقدير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أن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rFonts w:hint="cs"/>
          <w:sz w:val="26"/>
          <w:szCs w:val="26"/>
          <w:rtl/>
        </w:rPr>
        <w:t>عمليات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الوحدة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الأساسية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rFonts w:hint="cs"/>
          <w:sz w:val="26"/>
          <w:szCs w:val="26"/>
          <w:rtl/>
          <w:lang w:bidi="ar-LB"/>
        </w:rPr>
        <w:t>ل</w:t>
      </w:r>
      <w:r w:rsidRPr="00294F79">
        <w:rPr>
          <w:sz w:val="26"/>
          <w:szCs w:val="26"/>
          <w:rtl/>
          <w:lang w:bidi="ar-LB"/>
        </w:rPr>
        <w:t>لبنك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الدولي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تقل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عن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مستويات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الميزانية،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وأن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البنك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الدولي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سوف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rFonts w:hint="cs"/>
          <w:sz w:val="26"/>
          <w:szCs w:val="26"/>
          <w:rtl/>
          <w:lang w:bidi="ar-LB"/>
        </w:rPr>
        <w:t>يعيد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>
        <w:rPr>
          <w:rFonts w:hint="cs"/>
          <w:sz w:val="26"/>
          <w:szCs w:val="26"/>
          <w:rtl/>
          <w:lang w:bidi="ar-LB"/>
        </w:rPr>
        <w:t>الأرصدة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غير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المستخدمة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البالغة</w:t>
      </w:r>
      <w:r w:rsidR="000B41EE">
        <w:rPr>
          <w:sz w:val="26"/>
          <w:szCs w:val="26"/>
          <w:rtl/>
          <w:lang w:bidi="ar-LB"/>
        </w:rPr>
        <w:t xml:space="preserve"> </w:t>
      </w:r>
      <w:r w:rsidR="00FB49B9" w:rsidRPr="00FB49B9">
        <w:rPr>
          <w:sz w:val="26"/>
          <w:szCs w:val="26"/>
          <w:lang w:bidi="ar-LB"/>
        </w:rPr>
        <w:t>70,433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أمريكيا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للصندوق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المتعدد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الأطراف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خلال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الاجت</w:t>
      </w:r>
      <w:r w:rsidR="00A10366" w:rsidRPr="00294F79">
        <w:rPr>
          <w:sz w:val="26"/>
          <w:szCs w:val="26"/>
          <w:rtl/>
          <w:lang w:bidi="ar-LB"/>
        </w:rPr>
        <w:t>ماع</w:t>
      </w:r>
      <w:r w:rsidR="000B41EE">
        <w:rPr>
          <w:sz w:val="26"/>
          <w:szCs w:val="26"/>
          <w:rtl/>
          <w:lang w:bidi="ar-LB"/>
        </w:rPr>
        <w:t xml:space="preserve"> </w:t>
      </w:r>
      <w:r w:rsidR="00701F08">
        <w:rPr>
          <w:rFonts w:hint="cs"/>
          <w:sz w:val="26"/>
          <w:szCs w:val="26"/>
          <w:rtl/>
          <w:lang w:bidi="ar-LB"/>
        </w:rPr>
        <w:t>الخامس</w:t>
      </w:r>
      <w:r w:rsidR="000B41EE">
        <w:rPr>
          <w:sz w:val="26"/>
          <w:szCs w:val="26"/>
          <w:rtl/>
          <w:lang w:bidi="ar-LB"/>
        </w:rPr>
        <w:t xml:space="preserve"> </w:t>
      </w:r>
      <w:r w:rsidR="00294F79" w:rsidRPr="00294F79">
        <w:rPr>
          <w:sz w:val="26"/>
          <w:szCs w:val="26"/>
          <w:rtl/>
          <w:lang w:bidi="ar-LB"/>
        </w:rPr>
        <w:t>والتسعين؛</w:t>
      </w:r>
    </w:p>
    <w:p w14:paraId="4E3F67AC" w14:textId="573C5E77" w:rsidR="005F5E80" w:rsidRPr="00294F79" w:rsidRDefault="00A10366" w:rsidP="000B41EE">
      <w:pPr>
        <w:pStyle w:val="Heading2"/>
        <w:bidi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lastRenderedPageBreak/>
        <w:t>أن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تنظر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فيما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إذا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كانت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توافق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على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ميزانية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الوحدة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الأساسية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لعام</w:t>
      </w:r>
      <w:r w:rsidR="000B41EE">
        <w:rPr>
          <w:sz w:val="26"/>
          <w:szCs w:val="26"/>
          <w:rtl/>
          <w:lang w:bidi="ar-LB"/>
        </w:rPr>
        <w:t xml:space="preserve"> </w:t>
      </w:r>
      <w:r w:rsidR="00701F08">
        <w:rPr>
          <w:sz w:val="26"/>
          <w:szCs w:val="26"/>
          <w:lang w:bidi="ar-LB"/>
        </w:rPr>
        <w:t>2025</w:t>
      </w:r>
      <w:r w:rsidR="000B41EE">
        <w:rPr>
          <w:sz w:val="26"/>
          <w:szCs w:val="26"/>
          <w:rtl/>
          <w:lang w:bidi="ar-LB"/>
        </w:rPr>
        <w:t xml:space="preserve"> </w:t>
      </w:r>
      <w:r w:rsidR="00BE07D1" w:rsidRPr="00294F79">
        <w:rPr>
          <w:sz w:val="26"/>
          <w:szCs w:val="26"/>
          <w:rtl/>
          <w:lang w:bidi="ar-LB"/>
        </w:rPr>
        <w:t>لكل</w:t>
      </w:r>
      <w:r w:rsidR="000B41EE">
        <w:rPr>
          <w:sz w:val="26"/>
          <w:szCs w:val="26"/>
          <w:rtl/>
          <w:lang w:bidi="ar-LB"/>
        </w:rPr>
        <w:t xml:space="preserve"> </w:t>
      </w:r>
      <w:r w:rsidR="00BE07D1" w:rsidRPr="00294F79">
        <w:rPr>
          <w:sz w:val="26"/>
          <w:szCs w:val="26"/>
          <w:rtl/>
          <w:lang w:bidi="ar-LB"/>
        </w:rPr>
        <w:t>من</w:t>
      </w:r>
      <w:r w:rsidR="006531AA">
        <w:rPr>
          <w:rFonts w:hint="cs"/>
          <w:sz w:val="26"/>
          <w:szCs w:val="26"/>
          <w:rtl/>
          <w:lang w:bidi="ar-LB"/>
        </w:rPr>
        <w:t>:</w:t>
      </w:r>
    </w:p>
    <w:p w14:paraId="1C49F811" w14:textId="4864740A" w:rsidR="00A10366" w:rsidRPr="00294F79" w:rsidRDefault="00A10366" w:rsidP="000B41EE">
      <w:pPr>
        <w:pStyle w:val="Heading3"/>
        <w:bidi/>
        <w:spacing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اليوئنديبي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بمبلغ</w:t>
      </w:r>
      <w:r w:rsidR="000B41EE">
        <w:rPr>
          <w:sz w:val="26"/>
          <w:szCs w:val="26"/>
          <w:rtl/>
          <w:lang w:bidi="ar-LB"/>
        </w:rPr>
        <w:t xml:space="preserve"> </w:t>
      </w:r>
      <w:r w:rsidR="00701F08" w:rsidRPr="00701F08">
        <w:rPr>
          <w:sz w:val="26"/>
          <w:szCs w:val="26"/>
          <w:lang w:bidi="ar-LB"/>
        </w:rPr>
        <w:t>2,372,940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دولارا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أمريكيا؛</w:t>
      </w:r>
    </w:p>
    <w:p w14:paraId="39373C93" w14:textId="0870D757" w:rsidR="00A10366" w:rsidRPr="00294F79" w:rsidRDefault="00A10366" w:rsidP="000B41EE">
      <w:pPr>
        <w:pStyle w:val="Heading3"/>
        <w:bidi/>
        <w:spacing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اليونيدو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بمبلغ</w:t>
      </w:r>
      <w:r w:rsidR="000B41EE">
        <w:rPr>
          <w:sz w:val="26"/>
          <w:szCs w:val="26"/>
          <w:rtl/>
          <w:lang w:bidi="ar-LB"/>
        </w:rPr>
        <w:t xml:space="preserve"> </w:t>
      </w:r>
      <w:r w:rsidR="00701F08" w:rsidRPr="00701F08">
        <w:rPr>
          <w:sz w:val="26"/>
          <w:szCs w:val="26"/>
          <w:lang w:bidi="ar-LB"/>
        </w:rPr>
        <w:t>2,279,213</w:t>
      </w:r>
      <w:r w:rsidR="000B41EE">
        <w:rPr>
          <w:rFonts w:hint="cs"/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أمريكيا؛</w:t>
      </w:r>
    </w:p>
    <w:p w14:paraId="7E95E5BB" w14:textId="7F14CA5B" w:rsidR="00A10366" w:rsidRPr="00294F79" w:rsidRDefault="00A10366" w:rsidP="000B41EE">
      <w:pPr>
        <w:pStyle w:val="Heading3"/>
        <w:bidi/>
        <w:spacing w:line="340" w:lineRule="exact"/>
        <w:rPr>
          <w:sz w:val="26"/>
          <w:szCs w:val="26"/>
          <w:lang w:bidi="ar-LB"/>
        </w:rPr>
      </w:pPr>
      <w:r w:rsidRPr="00294F79">
        <w:rPr>
          <w:sz w:val="26"/>
          <w:szCs w:val="26"/>
          <w:rtl/>
          <w:lang w:bidi="ar-LB"/>
        </w:rPr>
        <w:t>البنك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الدولي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بمبلغ</w:t>
      </w:r>
      <w:r w:rsidR="000B41EE">
        <w:rPr>
          <w:sz w:val="26"/>
          <w:szCs w:val="26"/>
          <w:rtl/>
          <w:lang w:bidi="ar-LB"/>
        </w:rPr>
        <w:t xml:space="preserve"> </w:t>
      </w:r>
      <w:r w:rsidR="00701F08" w:rsidRPr="00701F08">
        <w:rPr>
          <w:sz w:val="26"/>
          <w:szCs w:val="26"/>
          <w:lang w:bidi="ar-LB"/>
        </w:rPr>
        <w:t>1,947,145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دولار</w:t>
      </w:r>
      <w:r w:rsidR="000B41EE">
        <w:rPr>
          <w:sz w:val="26"/>
          <w:szCs w:val="26"/>
          <w:rtl/>
          <w:lang w:bidi="ar-LB"/>
        </w:rPr>
        <w:t xml:space="preserve"> </w:t>
      </w:r>
      <w:r w:rsidRPr="00294F79">
        <w:rPr>
          <w:sz w:val="26"/>
          <w:szCs w:val="26"/>
          <w:rtl/>
          <w:lang w:bidi="ar-LB"/>
        </w:rPr>
        <w:t>أمريكيا</w:t>
      </w:r>
      <w:r w:rsidR="00701F08">
        <w:rPr>
          <w:rFonts w:hint="cs"/>
          <w:sz w:val="26"/>
          <w:szCs w:val="26"/>
          <w:rtl/>
          <w:lang w:bidi="ar-LB"/>
        </w:rPr>
        <w:t>.</w:t>
      </w:r>
    </w:p>
    <w:p w14:paraId="0545501F" w14:textId="77777777" w:rsidR="002A6E1B" w:rsidRPr="00294F79" w:rsidRDefault="002A6E1B" w:rsidP="002A6E1B">
      <w:pPr>
        <w:rPr>
          <w:sz w:val="26"/>
          <w:szCs w:val="26"/>
          <w:lang w:bidi="ar-LB"/>
        </w:rPr>
      </w:pPr>
    </w:p>
    <w:p w14:paraId="3B60CA15" w14:textId="77777777" w:rsidR="002A6E1B" w:rsidRPr="00D62D30" w:rsidRDefault="002A6E1B" w:rsidP="002A6E1B">
      <w:pPr>
        <w:rPr>
          <w:lang w:bidi="ar-LB"/>
        </w:rPr>
        <w:sectPr w:rsidR="002A6E1B" w:rsidRPr="00D62D30" w:rsidSect="00896234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8F145D8" w14:textId="40A99339" w:rsidR="00B268DD" w:rsidRPr="00A066AC" w:rsidRDefault="00B268DD" w:rsidP="000B41EE">
      <w:pPr>
        <w:bidi/>
        <w:spacing w:after="240" w:line="264" w:lineRule="auto"/>
        <w:jc w:val="center"/>
        <w:rPr>
          <w:bCs/>
          <w:sz w:val="26"/>
          <w:szCs w:val="26"/>
        </w:rPr>
      </w:pPr>
      <w:r w:rsidRPr="00A066AC">
        <w:rPr>
          <w:rFonts w:hint="cs"/>
          <w:bCs/>
          <w:sz w:val="26"/>
          <w:szCs w:val="26"/>
          <w:rtl/>
        </w:rPr>
        <w:lastRenderedPageBreak/>
        <w:t>المرفق</w:t>
      </w:r>
      <w:r w:rsidR="000B41EE">
        <w:rPr>
          <w:rFonts w:hint="cs"/>
          <w:bCs/>
          <w:sz w:val="26"/>
          <w:szCs w:val="26"/>
          <w:rtl/>
        </w:rPr>
        <w:t xml:space="preserve"> </w:t>
      </w:r>
      <w:r w:rsidRPr="00A066AC">
        <w:rPr>
          <w:rFonts w:hint="cs"/>
          <w:bCs/>
          <w:sz w:val="26"/>
          <w:szCs w:val="26"/>
          <w:rtl/>
        </w:rPr>
        <w:t>الأول</w:t>
      </w:r>
    </w:p>
    <w:p w14:paraId="2B1116CF" w14:textId="22A698C8" w:rsidR="00B268DD" w:rsidRPr="00B8367A" w:rsidRDefault="00B268DD" w:rsidP="000B41EE">
      <w:pPr>
        <w:bidi/>
        <w:spacing w:after="240" w:line="264" w:lineRule="auto"/>
        <w:jc w:val="center"/>
        <w:rPr>
          <w:bCs/>
          <w:sz w:val="28"/>
          <w:szCs w:val="28"/>
        </w:rPr>
      </w:pPr>
      <w:r w:rsidRPr="00B8367A">
        <w:rPr>
          <w:bCs/>
          <w:sz w:val="28"/>
          <w:szCs w:val="28"/>
          <w:rtl/>
        </w:rPr>
        <w:t>ملخص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bCs/>
          <w:sz w:val="28"/>
          <w:szCs w:val="28"/>
          <w:rtl/>
        </w:rPr>
        <w:t>نظم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bCs/>
          <w:sz w:val="28"/>
          <w:szCs w:val="28"/>
          <w:rtl/>
        </w:rPr>
        <w:t>التكلفة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bCs/>
          <w:sz w:val="28"/>
          <w:szCs w:val="28"/>
          <w:rtl/>
        </w:rPr>
        <w:t>الإدارية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bCs/>
          <w:sz w:val="28"/>
          <w:szCs w:val="28"/>
          <w:rtl/>
        </w:rPr>
        <w:t>للصندوق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rFonts w:hint="cs"/>
          <w:bCs/>
          <w:sz w:val="28"/>
          <w:szCs w:val="28"/>
          <w:rtl/>
        </w:rPr>
        <w:t>الم</w:t>
      </w:r>
      <w:r w:rsidRPr="00B8367A">
        <w:rPr>
          <w:bCs/>
          <w:sz w:val="28"/>
          <w:szCs w:val="28"/>
          <w:rtl/>
        </w:rPr>
        <w:t>تعدد</w:t>
      </w:r>
      <w:r w:rsidR="000B41EE">
        <w:rPr>
          <w:bCs/>
          <w:sz w:val="28"/>
          <w:szCs w:val="28"/>
          <w:rtl/>
        </w:rPr>
        <w:t xml:space="preserve"> </w:t>
      </w:r>
      <w:r w:rsidRPr="00B8367A">
        <w:rPr>
          <w:bCs/>
          <w:sz w:val="28"/>
          <w:szCs w:val="28"/>
          <w:rtl/>
        </w:rPr>
        <w:t>الأطراف</w:t>
      </w:r>
    </w:p>
    <w:p w14:paraId="49A4D00A" w14:textId="2066438F" w:rsidR="00B268DD" w:rsidRPr="00A066AC" w:rsidRDefault="00B268DD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 w:rsidRPr="00A066AC">
        <w:rPr>
          <w:sz w:val="26"/>
          <w:szCs w:val="26"/>
          <w:rtl/>
        </w:rPr>
        <w:t>منذ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إنشاء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الصندوق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rFonts w:hint="cs"/>
          <w:sz w:val="26"/>
          <w:szCs w:val="26"/>
          <w:rtl/>
        </w:rPr>
        <w:t>ال</w:t>
      </w:r>
      <w:r w:rsidRPr="00A066AC">
        <w:rPr>
          <w:sz w:val="26"/>
          <w:szCs w:val="26"/>
          <w:rtl/>
        </w:rPr>
        <w:t>متعدد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الأطراف،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rFonts w:hint="cs"/>
          <w:sz w:val="26"/>
          <w:szCs w:val="26"/>
          <w:rtl/>
        </w:rPr>
        <w:t>أبقت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التنفيذية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للصندوق</w:t>
      </w:r>
      <w:r w:rsidR="000B41EE">
        <w:rPr>
          <w:rFonts w:hint="cs"/>
          <w:sz w:val="26"/>
          <w:szCs w:val="26"/>
          <w:rtl/>
        </w:rPr>
        <w:t xml:space="preserve"> </w:t>
      </w:r>
      <w:r w:rsidRPr="00A066AC">
        <w:rPr>
          <w:rFonts w:hint="cs"/>
          <w:sz w:val="26"/>
          <w:szCs w:val="26"/>
          <w:rtl/>
        </w:rPr>
        <w:t>قيد</w:t>
      </w:r>
      <w:r w:rsidR="000B41EE">
        <w:rPr>
          <w:rFonts w:hint="cs"/>
          <w:sz w:val="26"/>
          <w:szCs w:val="26"/>
          <w:rtl/>
        </w:rPr>
        <w:t xml:space="preserve"> </w:t>
      </w:r>
      <w:r w:rsidRPr="00A066AC">
        <w:rPr>
          <w:rFonts w:hint="cs"/>
          <w:sz w:val="26"/>
          <w:szCs w:val="26"/>
          <w:rtl/>
        </w:rPr>
        <w:t>الاستعراض</w:t>
      </w:r>
      <w:r w:rsidRPr="00A066AC">
        <w:rPr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مما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أدى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A86A0E">
        <w:rPr>
          <w:rFonts w:hint="cs"/>
          <w:sz w:val="26"/>
          <w:szCs w:val="26"/>
          <w:rtl/>
        </w:rPr>
        <w:t>خمسة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أنظمة</w:t>
      </w:r>
      <w:r w:rsidR="000B41EE">
        <w:rPr>
          <w:sz w:val="26"/>
          <w:szCs w:val="26"/>
          <w:rtl/>
        </w:rPr>
        <w:t xml:space="preserve"> </w:t>
      </w:r>
      <w:r w:rsidR="006531AA">
        <w:rPr>
          <w:rFonts w:hint="cs"/>
          <w:sz w:val="26"/>
          <w:szCs w:val="26"/>
          <w:rtl/>
        </w:rPr>
        <w:t>تكاليف</w:t>
      </w:r>
      <w:r w:rsidR="000B41EE">
        <w:rPr>
          <w:sz w:val="26"/>
          <w:szCs w:val="26"/>
          <w:rtl/>
        </w:rPr>
        <w:t xml:space="preserve"> </w:t>
      </w:r>
      <w:r w:rsidRPr="00A066AC">
        <w:rPr>
          <w:sz w:val="26"/>
          <w:szCs w:val="26"/>
          <w:rtl/>
        </w:rPr>
        <w:t>إدارية</w:t>
      </w:r>
      <w:r w:rsidR="000B41EE">
        <w:rPr>
          <w:sz w:val="26"/>
          <w:szCs w:val="26"/>
          <w:rtl/>
        </w:rPr>
        <w:t xml:space="preserve"> </w:t>
      </w:r>
      <w:r w:rsidR="006531AA">
        <w:rPr>
          <w:rFonts w:hint="cs"/>
          <w:sz w:val="26"/>
          <w:szCs w:val="26"/>
          <w:rtl/>
        </w:rPr>
        <w:t>متمايزة</w:t>
      </w:r>
      <w:r w:rsidRPr="00A066AC">
        <w:rPr>
          <w:sz w:val="26"/>
          <w:szCs w:val="26"/>
          <w:rtl/>
        </w:rPr>
        <w:t>.</w:t>
      </w:r>
    </w:p>
    <w:p w14:paraId="52CDE0BE" w14:textId="7B4CEC49" w:rsidR="00B268DD" w:rsidRPr="00A066AC" w:rsidRDefault="00A86A0E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rFonts w:hint="cs"/>
          <w:sz w:val="26"/>
          <w:szCs w:val="26"/>
          <w:rtl/>
        </w:rPr>
        <w:t>استُخدم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الأول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للصندوق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</w:t>
      </w:r>
      <w:r w:rsidR="00B268DD" w:rsidRPr="00A066AC">
        <w:rPr>
          <w:sz w:val="26"/>
          <w:szCs w:val="26"/>
          <w:rtl/>
        </w:rPr>
        <w:t>متعدد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الأطراف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حتى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1998.</w:t>
      </w:r>
      <w:r w:rsidR="000B41EE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تمت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الموافقة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الثاني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السادس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والعشرين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>
        <w:rPr>
          <w:rFonts w:hint="cs"/>
          <w:sz w:val="26"/>
          <w:szCs w:val="26"/>
          <w:rtl/>
        </w:rPr>
        <w:t>نوفمبر/</w:t>
      </w:r>
      <w:r w:rsidR="00B268DD" w:rsidRPr="00A066AC">
        <w:rPr>
          <w:sz w:val="26"/>
          <w:szCs w:val="26"/>
          <w:rtl/>
        </w:rPr>
        <w:t>تشرين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الثاني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1998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عندما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تغيير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تخصيص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لليوئنديبي</w:t>
      </w:r>
      <w:r>
        <w:rPr>
          <w:rFonts w:hint="cs"/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واليونيدو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والبنك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الدولي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معدل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ثابت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13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المئة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ينطبق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جميع</w:t>
      </w:r>
      <w:r w:rsidR="000B41EE">
        <w:rPr>
          <w:sz w:val="26"/>
          <w:szCs w:val="26"/>
          <w:rtl/>
        </w:rPr>
        <w:t xml:space="preserve"> </w:t>
      </w:r>
      <w:r w:rsidR="00907294">
        <w:rPr>
          <w:rFonts w:hint="cs"/>
          <w:sz w:val="26"/>
          <w:szCs w:val="26"/>
          <w:rtl/>
        </w:rPr>
        <w:t>المشروعات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مقياس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متدرج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(المقرر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26/41).</w:t>
      </w:r>
    </w:p>
    <w:p w14:paraId="3F33B7BC" w14:textId="718839A3" w:rsidR="00B268DD" w:rsidRPr="00A066AC" w:rsidRDefault="00A86A0E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تم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تغيير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مرة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أخرى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ديسمبر/كانون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الأول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2002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نطاق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أضيق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يتضمن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منحة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وحدة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أساسية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قدرها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1</w:t>
      </w:r>
      <w:r w:rsidR="00B268DD">
        <w:rPr>
          <w:rFonts w:hint="cs"/>
          <w:sz w:val="26"/>
          <w:szCs w:val="26"/>
          <w:rtl/>
        </w:rPr>
        <w:t>.</w:t>
      </w:r>
      <w:r w:rsidR="00B268DD" w:rsidRPr="00A066AC">
        <w:rPr>
          <w:sz w:val="26"/>
          <w:szCs w:val="26"/>
          <w:rtl/>
        </w:rPr>
        <w:t>5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مليون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أمريكي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لكل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وكالة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(المقرر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38/68).</w:t>
      </w:r>
      <w:r w:rsidR="000B41EE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حدثت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زيادات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سنوية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لمعظم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الوكالات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منذ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السادس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والأربعين.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حيث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طلب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41/94(د)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الأمانة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إجراء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استعراض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سنوي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الإدارية.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فيما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مدد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56/41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العمل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38/68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الخاص</w:t>
      </w:r>
      <w:r w:rsidR="000B41EE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به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لي</w:t>
      </w:r>
      <w:r w:rsidR="00907294">
        <w:rPr>
          <w:rFonts w:hint="cs"/>
          <w:sz w:val="26"/>
          <w:szCs w:val="26"/>
          <w:rtl/>
        </w:rPr>
        <w:t>ن</w:t>
      </w:r>
      <w:r w:rsidR="00B268DD" w:rsidRPr="00A066AC">
        <w:rPr>
          <w:sz w:val="26"/>
          <w:szCs w:val="26"/>
          <w:rtl/>
        </w:rPr>
        <w:t>طبق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فترة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الثلاث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2009-2011.</w:t>
      </w:r>
    </w:p>
    <w:p w14:paraId="3E1C718D" w14:textId="7A5040E1" w:rsidR="00B268DD" w:rsidRPr="00A066AC" w:rsidRDefault="00A86A0E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السابع</w:t>
      </w:r>
      <w:r w:rsidR="000B41EE">
        <w:rPr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والستين</w:t>
      </w:r>
      <w:r w:rsidR="00B268DD" w:rsidRPr="00A066AC">
        <w:rPr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قررت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تطبيق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جديد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لفترة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السنوات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الثلاث</w:t>
      </w:r>
      <w:r w:rsidR="000B41EE">
        <w:rPr>
          <w:sz w:val="26"/>
          <w:szCs w:val="26"/>
          <w:rtl/>
        </w:rPr>
        <w:t xml:space="preserve"> </w:t>
      </w:r>
      <w:r w:rsidR="00907294">
        <w:rPr>
          <w:sz w:val="26"/>
          <w:szCs w:val="26"/>
        </w:rPr>
        <w:t>2012</w:t>
      </w:r>
      <w:r w:rsidR="00907294">
        <w:rPr>
          <w:rFonts w:hint="cs"/>
          <w:sz w:val="26"/>
          <w:szCs w:val="26"/>
          <w:rtl/>
        </w:rPr>
        <w:t>-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2014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اليوئنديبي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واليونيدو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والبنك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الدولي،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يتألف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تمويل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سنوي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للوحدة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الأساسية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يمكن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النظر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زيادة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سنوية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بشأنه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تصل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0.7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3EE8">
        <w:rPr>
          <w:rFonts w:hint="cs"/>
          <w:sz w:val="26"/>
          <w:szCs w:val="26"/>
          <w:rtl/>
        </w:rPr>
        <w:t>المئة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بموجب</w:t>
      </w:r>
      <w:r w:rsidR="000B41EE">
        <w:rPr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الاستعراض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السنوي،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وتطبيق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رسوم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الوكالة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التالية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أساس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التمويل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لكل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وكالة: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رسوم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</w:t>
      </w:r>
      <w:r w:rsidR="00B268DD" w:rsidRPr="00A066AC">
        <w:rPr>
          <w:sz w:val="26"/>
          <w:szCs w:val="26"/>
          <w:rtl/>
        </w:rPr>
        <w:t>وكالة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7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A82F99">
        <w:rPr>
          <w:sz w:val="26"/>
          <w:szCs w:val="26"/>
          <w:rtl/>
        </w:rPr>
        <w:t>المئة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للمشروعات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تزيد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تكلفة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مشروعها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عن</w:t>
      </w:r>
      <w:r w:rsidR="000B41EE">
        <w:rPr>
          <w:sz w:val="26"/>
          <w:szCs w:val="26"/>
          <w:rtl/>
        </w:rPr>
        <w:t xml:space="preserve"> </w:t>
      </w:r>
      <w:r w:rsidR="00B268DD">
        <w:rPr>
          <w:rFonts w:hint="cs"/>
          <w:sz w:val="26"/>
          <w:szCs w:val="26"/>
          <w:rtl/>
        </w:rPr>
        <w:t>250,000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أمريكي،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بالإضافة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مشروعات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التعزيز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المؤسسي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وإعداد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المشروع؛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رسوم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</w:t>
      </w:r>
      <w:r w:rsidR="00B268DD" w:rsidRPr="00A066AC">
        <w:rPr>
          <w:sz w:val="26"/>
          <w:szCs w:val="26"/>
          <w:rtl/>
        </w:rPr>
        <w:t>وكالة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9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A82F99">
        <w:rPr>
          <w:sz w:val="26"/>
          <w:szCs w:val="26"/>
          <w:rtl/>
        </w:rPr>
        <w:t>المئة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للمش</w:t>
      </w:r>
      <w:r w:rsidR="004E0FD6">
        <w:rPr>
          <w:rFonts w:hint="cs"/>
          <w:sz w:val="26"/>
          <w:szCs w:val="26"/>
          <w:rtl/>
        </w:rPr>
        <w:t>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تبلغ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تكلفة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المشروع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فيها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أو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تقل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250</w:t>
      </w:r>
      <w:r w:rsidR="00B268DD">
        <w:rPr>
          <w:rFonts w:hint="cs"/>
          <w:sz w:val="26"/>
          <w:szCs w:val="26"/>
          <w:rtl/>
        </w:rPr>
        <w:t>,</w:t>
      </w:r>
      <w:r w:rsidR="00B268DD" w:rsidRPr="00A066AC">
        <w:rPr>
          <w:sz w:val="26"/>
          <w:szCs w:val="26"/>
          <w:rtl/>
        </w:rPr>
        <w:t>000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أمريكي؛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رسم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</w:t>
      </w:r>
      <w:r w:rsidR="00B268DD" w:rsidRPr="00A066AC">
        <w:rPr>
          <w:sz w:val="26"/>
          <w:szCs w:val="26"/>
          <w:rtl/>
        </w:rPr>
        <w:t>وكالة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بما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لا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يزيد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6.5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A82F99">
        <w:rPr>
          <w:sz w:val="26"/>
          <w:szCs w:val="26"/>
          <w:rtl/>
        </w:rPr>
        <w:t>المئة</w:t>
      </w:r>
      <w:r w:rsidR="00B268DD" w:rsidRPr="00A066AC">
        <w:rPr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يتم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تحديده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أساس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كل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حالة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حدة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بالنسبة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للمش</w:t>
      </w:r>
      <w:r w:rsidR="004E0FD6">
        <w:rPr>
          <w:rFonts w:hint="cs"/>
          <w:sz w:val="26"/>
          <w:szCs w:val="26"/>
          <w:rtl/>
        </w:rPr>
        <w:t>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قطاع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الإنتاج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(المقرر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67/15(ب)).</w:t>
      </w:r>
    </w:p>
    <w:p w14:paraId="643D0849" w14:textId="1B10674C" w:rsidR="00B268DD" w:rsidRPr="00A066AC" w:rsidRDefault="00907294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4E0FD6">
        <w:rPr>
          <w:rFonts w:hint="cs"/>
          <w:sz w:val="26"/>
          <w:szCs w:val="26"/>
          <w:rtl/>
        </w:rPr>
        <w:t>ين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الثالث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والسبعين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والتاسع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والسبعين</w:t>
      </w:r>
      <w:r w:rsidR="00B268DD" w:rsidRPr="00A066AC">
        <w:rPr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قررت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تطبيق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الحالي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الوكالات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الثنائية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والمنفذة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خلال</w:t>
      </w:r>
      <w:r w:rsidR="000B41EE">
        <w:rPr>
          <w:sz w:val="26"/>
          <w:szCs w:val="26"/>
          <w:rtl/>
        </w:rPr>
        <w:t xml:space="preserve"> </w:t>
      </w:r>
      <w:r w:rsidR="00B268DD">
        <w:rPr>
          <w:rFonts w:hint="cs"/>
          <w:sz w:val="26"/>
          <w:szCs w:val="26"/>
          <w:rtl/>
        </w:rPr>
        <w:t>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>
        <w:rPr>
          <w:rFonts w:hint="cs"/>
          <w:sz w:val="26"/>
          <w:szCs w:val="26"/>
          <w:rtl/>
        </w:rPr>
        <w:t>الثلاث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2015-2017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(القرار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73/62(ب))</w:t>
      </w:r>
      <w:r w:rsidR="000B41EE">
        <w:rPr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وفترة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الثلاث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2018-2020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(القرار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79/41(ج))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التوالي.</w:t>
      </w:r>
      <w:r w:rsidR="000B41EE">
        <w:rPr>
          <w:rFonts w:hint="cs"/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وعلاوة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ذلك،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طلب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القرار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79/41(هـ)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="004E0FD6" w:rsidRPr="00A066AC">
        <w:rPr>
          <w:rFonts w:hint="cs"/>
          <w:sz w:val="26"/>
          <w:szCs w:val="26"/>
          <w:rtl/>
        </w:rPr>
        <w:t>اليوئنديبي</w:t>
      </w:r>
      <w:r w:rsidR="000B41EE">
        <w:rPr>
          <w:sz w:val="26"/>
          <w:szCs w:val="26"/>
          <w:rtl/>
        </w:rPr>
        <w:t xml:space="preserve"> </w:t>
      </w:r>
      <w:r w:rsidR="004E0FD6" w:rsidRPr="00A066AC">
        <w:rPr>
          <w:sz w:val="26"/>
          <w:szCs w:val="26"/>
          <w:rtl/>
        </w:rPr>
        <w:t>واليونيدو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والبنك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الدولي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تقديم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تقاريره</w:t>
      </w:r>
      <w:r w:rsidR="004E0FD6">
        <w:rPr>
          <w:rFonts w:hint="cs"/>
          <w:sz w:val="26"/>
          <w:szCs w:val="26"/>
          <w:rtl/>
        </w:rPr>
        <w:t>ا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السنوية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عن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تمويل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الوحد</w:t>
      </w:r>
      <w:r w:rsidR="004E0FD6">
        <w:rPr>
          <w:rFonts w:hint="cs"/>
          <w:sz w:val="26"/>
          <w:szCs w:val="26"/>
          <w:rtl/>
        </w:rPr>
        <w:t>ة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الأساسية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باستخدام</w:t>
      </w:r>
      <w:r w:rsidR="000B41EE">
        <w:rPr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النموذج</w:t>
      </w:r>
      <w:r w:rsidR="000B41EE">
        <w:rPr>
          <w:sz w:val="26"/>
          <w:szCs w:val="26"/>
          <w:rtl/>
        </w:rPr>
        <w:t xml:space="preserve"> </w:t>
      </w:r>
      <w:r w:rsidR="004E0FD6" w:rsidRPr="004E0FD6">
        <w:rPr>
          <w:sz w:val="26"/>
          <w:szCs w:val="26"/>
          <w:rtl/>
        </w:rPr>
        <w:t>المنقح</w:t>
      </w:r>
      <w:r w:rsidR="000B41EE">
        <w:rPr>
          <w:sz w:val="26"/>
          <w:szCs w:val="26"/>
          <w:rtl/>
        </w:rPr>
        <w:t xml:space="preserve"> </w:t>
      </w:r>
      <w:r w:rsidR="004E0FD6">
        <w:rPr>
          <w:rFonts w:hint="cs"/>
          <w:sz w:val="26"/>
          <w:szCs w:val="26"/>
          <w:rtl/>
        </w:rPr>
        <w:t>للإبلاغ.</w:t>
      </w:r>
    </w:p>
    <w:p w14:paraId="3776EF1C" w14:textId="57466A74" w:rsidR="00B268DD" w:rsidRPr="00A066AC" w:rsidRDefault="00191462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السادس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والثمانين،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قررت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التنفيذية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السماح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للوكالات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الثنائية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والمنفذة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بمواصلة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استخدام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</w:t>
      </w:r>
      <w:r>
        <w:rPr>
          <w:rFonts w:hint="cs"/>
          <w:sz w:val="26"/>
          <w:szCs w:val="26"/>
          <w:rtl/>
        </w:rPr>
        <w:t>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الحالي</w:t>
      </w:r>
      <w:r w:rsidR="000B41EE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للمشروعات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سيتم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تقديمها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2021،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أساس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استثنائي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بسبب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الوضع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الاستثنائي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الناجم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جائحة</w:t>
      </w:r>
      <w:r w:rsidR="000B41EE">
        <w:rPr>
          <w:rFonts w:hint="cs"/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كوفيد-19،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وبدون</w:t>
      </w:r>
      <w:r w:rsidR="000B41EE">
        <w:rPr>
          <w:sz w:val="26"/>
          <w:szCs w:val="26"/>
          <w:rtl/>
        </w:rPr>
        <w:t xml:space="preserve"> </w:t>
      </w:r>
      <w:r w:rsidR="00907294">
        <w:rPr>
          <w:rFonts w:hint="cs"/>
          <w:sz w:val="26"/>
          <w:szCs w:val="26"/>
          <w:rtl/>
        </w:rPr>
        <w:t>أن</w:t>
      </w:r>
      <w:r w:rsidR="000B41EE">
        <w:rPr>
          <w:rFonts w:hint="cs"/>
          <w:sz w:val="26"/>
          <w:szCs w:val="26"/>
          <w:rtl/>
        </w:rPr>
        <w:t xml:space="preserve"> </w:t>
      </w:r>
      <w:r w:rsidR="00907294">
        <w:rPr>
          <w:rFonts w:hint="cs"/>
          <w:sz w:val="26"/>
          <w:szCs w:val="26"/>
          <w:rtl/>
        </w:rPr>
        <w:t>يشكّل</w:t>
      </w:r>
      <w:r w:rsidR="000B41EE">
        <w:rPr>
          <w:rFonts w:hint="cs"/>
          <w:sz w:val="26"/>
          <w:szCs w:val="26"/>
          <w:rtl/>
        </w:rPr>
        <w:t xml:space="preserve"> </w:t>
      </w:r>
      <w:r w:rsidR="00907294">
        <w:rPr>
          <w:rFonts w:hint="cs"/>
          <w:sz w:val="26"/>
          <w:szCs w:val="26"/>
          <w:rtl/>
        </w:rPr>
        <w:t>ذلك</w:t>
      </w:r>
      <w:r w:rsidR="000B41EE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سابقة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(المقرر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86/92(ب)).</w:t>
      </w:r>
    </w:p>
    <w:p w14:paraId="68BFD485" w14:textId="387BD518" w:rsidR="00B268DD" w:rsidRDefault="00191462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الثامن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والثمانين،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قررت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التنفيذية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السماح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للوكالات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الثنائية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والمنفذة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بمواصلة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استخدام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الحالي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للمشروعات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ستقدم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عامي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2022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rFonts w:hint="cs"/>
          <w:sz w:val="26"/>
          <w:szCs w:val="26"/>
          <w:rtl/>
        </w:rPr>
        <w:t>و2023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(المقرر</w:t>
      </w:r>
      <w:r w:rsidR="000B41EE">
        <w:rPr>
          <w:sz w:val="26"/>
          <w:szCs w:val="26"/>
          <w:rtl/>
        </w:rPr>
        <w:t xml:space="preserve"> </w:t>
      </w:r>
      <w:r w:rsidR="00B268DD" w:rsidRPr="00A066AC">
        <w:rPr>
          <w:sz w:val="26"/>
          <w:szCs w:val="26"/>
          <w:rtl/>
        </w:rPr>
        <w:t>88/74(ب)).</w:t>
      </w:r>
    </w:p>
    <w:p w14:paraId="49A565F5" w14:textId="7C709FA1" w:rsidR="00BC2AB0" w:rsidRPr="00BC2AB0" w:rsidRDefault="00BC2AB0" w:rsidP="00D42098">
      <w:pPr>
        <w:pStyle w:val="Heading1"/>
        <w:numPr>
          <w:ilvl w:val="0"/>
          <w:numId w:val="12"/>
        </w:numPr>
        <w:bidi/>
        <w:spacing w:before="120" w:line="340" w:lineRule="exact"/>
        <w:ind w:left="6" w:firstLine="0"/>
        <w:rPr>
          <w:sz w:val="26"/>
          <w:szCs w:val="26"/>
        </w:rPr>
      </w:pPr>
      <w:r w:rsidRPr="00BC2AB0">
        <w:rPr>
          <w:sz w:val="26"/>
          <w:szCs w:val="26"/>
          <w:rtl/>
        </w:rPr>
        <w:t>وفي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الثالث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والتسعين،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وافقت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اللجنة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التنفيذية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زيادة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تمويل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الوحدة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الأساسية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ل</w:t>
      </w:r>
      <w:r w:rsidR="00343FDE" w:rsidRPr="00A066AC">
        <w:rPr>
          <w:rFonts w:hint="cs"/>
          <w:sz w:val="26"/>
          <w:szCs w:val="26"/>
          <w:rtl/>
        </w:rPr>
        <w:t>ليوئنديبي</w:t>
      </w:r>
      <w:r w:rsidR="000B41EE">
        <w:rPr>
          <w:sz w:val="26"/>
          <w:szCs w:val="26"/>
          <w:rtl/>
        </w:rPr>
        <w:t xml:space="preserve"> </w:t>
      </w:r>
      <w:r w:rsidR="00343FDE" w:rsidRPr="00A066AC">
        <w:rPr>
          <w:sz w:val="26"/>
          <w:szCs w:val="26"/>
          <w:rtl/>
        </w:rPr>
        <w:t>واليونيدو</w:t>
      </w:r>
      <w:r w:rsidR="000B41EE">
        <w:rPr>
          <w:sz w:val="26"/>
          <w:szCs w:val="26"/>
          <w:rtl/>
        </w:rPr>
        <w:t xml:space="preserve"> </w:t>
      </w:r>
      <w:r w:rsidR="00343FDE" w:rsidRPr="00A066AC">
        <w:rPr>
          <w:sz w:val="26"/>
          <w:szCs w:val="26"/>
          <w:rtl/>
        </w:rPr>
        <w:t>والبنك</w:t>
      </w:r>
      <w:r w:rsidR="000B41EE">
        <w:rPr>
          <w:sz w:val="26"/>
          <w:szCs w:val="26"/>
          <w:rtl/>
        </w:rPr>
        <w:t xml:space="preserve"> </w:t>
      </w:r>
      <w:r w:rsidR="00343FDE" w:rsidRPr="00A066AC">
        <w:rPr>
          <w:sz w:val="26"/>
          <w:szCs w:val="26"/>
          <w:rtl/>
        </w:rPr>
        <w:t>الدولي</w:t>
      </w:r>
      <w:r w:rsidRPr="00BC2AB0">
        <w:rPr>
          <w:sz w:val="26"/>
          <w:szCs w:val="26"/>
          <w:rtl/>
        </w:rPr>
        <w:t>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بمقدار</w:t>
      </w:r>
      <w:r w:rsidR="000B41EE">
        <w:rPr>
          <w:sz w:val="26"/>
          <w:szCs w:val="26"/>
          <w:rtl/>
        </w:rPr>
        <w:t xml:space="preserve"> </w:t>
      </w:r>
      <w:r w:rsidR="00343FDE">
        <w:rPr>
          <w:sz w:val="26"/>
          <w:szCs w:val="26"/>
          <w:lang w:val="en-US"/>
        </w:rPr>
        <w:t>200,000</w:t>
      </w:r>
      <w:r w:rsidR="000B41EE">
        <w:rPr>
          <w:sz w:val="26"/>
          <w:szCs w:val="26"/>
          <w:rtl/>
        </w:rPr>
        <w:t xml:space="preserve"> </w:t>
      </w:r>
      <w:r w:rsidR="00343FDE" w:rsidRPr="00343FDE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="00343FDE" w:rsidRPr="00343FDE">
        <w:rPr>
          <w:sz w:val="26"/>
          <w:szCs w:val="26"/>
          <w:rtl/>
        </w:rPr>
        <w:t>أمريكي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لكل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منها،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لكل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عام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خلال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الثلاث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2024-2026،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لتعزيز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قدرتها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تقديم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الدعم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الفني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والسياس</w:t>
      </w:r>
      <w:r w:rsidR="00343FDE">
        <w:rPr>
          <w:rFonts w:hint="cs"/>
          <w:sz w:val="26"/>
          <w:szCs w:val="26"/>
          <w:rtl/>
        </w:rPr>
        <w:t>اتي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لبلدان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المادة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5،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أساس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أن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تنطبق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الزيادة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فقط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الثلاث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lastRenderedPageBreak/>
        <w:t>2024-2026.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وعلاوة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ذلك،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الإبقاء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نظام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التكاليف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الإدارية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للصندوق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المتعدد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الأطراف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الخاص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بفترة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الثلاث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2021-2023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على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فترة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الثلاث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سنوات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2024-2026،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باستثناء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رسوم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الوكالة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للمرحلة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الأولى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خطط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</w:t>
      </w:r>
      <w:r w:rsidRPr="00BC2AB0">
        <w:rPr>
          <w:sz w:val="26"/>
          <w:szCs w:val="26"/>
          <w:rtl/>
        </w:rPr>
        <w:t>تنفيذ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المتعلقة</w:t>
      </w:r>
      <w:r w:rsidR="000B41EE">
        <w:rPr>
          <w:rFonts w:hint="cs"/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بالمواد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الهيدروفلوروكربون</w:t>
      </w:r>
      <w:r w:rsidR="00343FDE">
        <w:rPr>
          <w:rFonts w:hint="cs"/>
          <w:sz w:val="26"/>
          <w:szCs w:val="26"/>
          <w:rtl/>
        </w:rPr>
        <w:t>ية</w:t>
      </w:r>
      <w:r w:rsidR="000B41EE">
        <w:rPr>
          <w:rFonts w:hint="cs"/>
          <w:sz w:val="26"/>
          <w:szCs w:val="26"/>
          <w:rtl/>
          <w:lang w:val="en-US"/>
        </w:rPr>
        <w:t xml:space="preserve"> </w:t>
      </w:r>
      <w:r w:rsidR="00343FDE">
        <w:rPr>
          <w:rFonts w:hint="cs"/>
          <w:sz w:val="26"/>
          <w:szCs w:val="26"/>
          <w:rtl/>
          <w:lang w:val="en-US"/>
        </w:rPr>
        <w:t>بموجب</w:t>
      </w:r>
      <w:r w:rsidR="000B41EE">
        <w:rPr>
          <w:rFonts w:hint="cs"/>
          <w:sz w:val="26"/>
          <w:szCs w:val="26"/>
          <w:rtl/>
          <w:lang w:val="en-US"/>
        </w:rPr>
        <w:t xml:space="preserve"> </w:t>
      </w:r>
      <w:r w:rsidR="00343FDE">
        <w:rPr>
          <w:rFonts w:hint="cs"/>
          <w:sz w:val="26"/>
          <w:szCs w:val="26"/>
          <w:rtl/>
          <w:lang w:val="en-US"/>
        </w:rPr>
        <w:t>تعديل</w:t>
      </w:r>
      <w:r w:rsidR="000B41EE">
        <w:rPr>
          <w:rFonts w:hint="cs"/>
          <w:sz w:val="26"/>
          <w:szCs w:val="26"/>
          <w:rtl/>
          <w:lang w:val="en-US"/>
        </w:rPr>
        <w:t xml:space="preserve"> </w:t>
      </w:r>
      <w:r w:rsidR="00343FDE">
        <w:rPr>
          <w:rFonts w:hint="cs"/>
          <w:sz w:val="26"/>
          <w:szCs w:val="26"/>
          <w:rtl/>
          <w:lang w:val="en-US"/>
        </w:rPr>
        <w:t>كيغالي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للبلدان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ذات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الاستهلاك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المنخفض،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والتي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سيتم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تطبيقها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بدءا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من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الاجتماع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الثالث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والتسعين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النحو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التالي: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13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المائة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للمشروعات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تصل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قيمتها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إلى</w:t>
      </w:r>
      <w:r w:rsidR="000B41EE">
        <w:rPr>
          <w:sz w:val="26"/>
          <w:szCs w:val="26"/>
          <w:rtl/>
        </w:rPr>
        <w:t xml:space="preserve"> </w:t>
      </w:r>
      <w:r w:rsidR="00343FDE">
        <w:rPr>
          <w:sz w:val="26"/>
          <w:szCs w:val="26"/>
        </w:rPr>
        <w:t>500,000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أمريكي؛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و</w:t>
      </w:r>
      <w:r w:rsidRPr="00BC2AB0">
        <w:rPr>
          <w:sz w:val="26"/>
          <w:szCs w:val="26"/>
          <w:rtl/>
        </w:rPr>
        <w:t>بنسبة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13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المائة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أول</w:t>
      </w:r>
      <w:r w:rsidR="000B41EE">
        <w:rPr>
          <w:sz w:val="26"/>
          <w:szCs w:val="26"/>
          <w:rtl/>
        </w:rPr>
        <w:t xml:space="preserve"> </w:t>
      </w:r>
      <w:r w:rsidR="00343FDE">
        <w:rPr>
          <w:sz w:val="26"/>
          <w:szCs w:val="26"/>
        </w:rPr>
        <w:t>500,000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أمريكي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و11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في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المائة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على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الرصيد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المتبقي</w:t>
      </w:r>
      <w:r w:rsidR="000B41EE">
        <w:rPr>
          <w:sz w:val="26"/>
          <w:szCs w:val="26"/>
          <w:rtl/>
        </w:rPr>
        <w:t xml:space="preserve"> </w:t>
      </w:r>
      <w:r w:rsidR="00343FDE">
        <w:rPr>
          <w:rFonts w:hint="cs"/>
          <w:sz w:val="26"/>
          <w:szCs w:val="26"/>
          <w:rtl/>
        </w:rPr>
        <w:t>للمشروعات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التي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تتجاوز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قيمتها</w:t>
      </w:r>
      <w:r w:rsidR="000B41EE">
        <w:rPr>
          <w:sz w:val="26"/>
          <w:szCs w:val="26"/>
          <w:rtl/>
        </w:rPr>
        <w:t xml:space="preserve"> </w:t>
      </w:r>
      <w:r w:rsidR="00343FDE">
        <w:rPr>
          <w:sz w:val="26"/>
          <w:szCs w:val="26"/>
        </w:rPr>
        <w:t>500,000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دولار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أمريكي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(القرار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93/95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(ب)</w:t>
      </w:r>
      <w:r w:rsidR="000B41EE">
        <w:rPr>
          <w:sz w:val="26"/>
          <w:szCs w:val="26"/>
          <w:rtl/>
        </w:rPr>
        <w:t xml:space="preserve"> </w:t>
      </w:r>
      <w:r w:rsidRPr="00BC2AB0">
        <w:rPr>
          <w:sz w:val="26"/>
          <w:szCs w:val="26"/>
          <w:rtl/>
        </w:rPr>
        <w:t>و(ج)).</w:t>
      </w:r>
    </w:p>
    <w:p w14:paraId="2248D9DF" w14:textId="77777777" w:rsidR="00B268DD" w:rsidRPr="004E6702" w:rsidRDefault="00B268DD" w:rsidP="00B268DD">
      <w:pPr>
        <w:rPr>
          <w:rFonts w:asciiTheme="majorBidi" w:hAnsiTheme="majorBidi" w:cstheme="majorBidi"/>
          <w:sz w:val="24"/>
          <w:szCs w:val="24"/>
        </w:rPr>
      </w:pPr>
    </w:p>
    <w:p w14:paraId="5FDAF489" w14:textId="77777777" w:rsidR="00B268DD" w:rsidRPr="004E6702" w:rsidRDefault="00B268DD" w:rsidP="00B268DD">
      <w:pPr>
        <w:rPr>
          <w:rFonts w:asciiTheme="majorBidi" w:hAnsiTheme="majorBidi" w:cstheme="majorBidi"/>
          <w:sz w:val="24"/>
          <w:szCs w:val="24"/>
        </w:rPr>
      </w:pPr>
    </w:p>
    <w:p w14:paraId="6DE41245" w14:textId="77777777" w:rsidR="00B268DD" w:rsidRPr="004E6702" w:rsidRDefault="00B268DD" w:rsidP="00B268DD">
      <w:pPr>
        <w:rPr>
          <w:rFonts w:asciiTheme="majorBidi" w:hAnsiTheme="majorBidi" w:cstheme="majorBidi"/>
          <w:sz w:val="24"/>
          <w:szCs w:val="24"/>
        </w:rPr>
      </w:pPr>
    </w:p>
    <w:p w14:paraId="619DCD7C" w14:textId="77777777" w:rsidR="00B268DD" w:rsidRPr="004E6702" w:rsidRDefault="00B268DD" w:rsidP="00B268DD">
      <w:pPr>
        <w:jc w:val="center"/>
        <w:rPr>
          <w:rFonts w:asciiTheme="majorBidi" w:hAnsiTheme="majorBidi" w:cstheme="majorBidi"/>
          <w:b/>
          <w:sz w:val="24"/>
          <w:szCs w:val="24"/>
        </w:rPr>
        <w:sectPr w:rsidR="00B268DD" w:rsidRPr="004E6702" w:rsidSect="00606BFF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5EBB3B90" w14:textId="769DFEC0" w:rsidR="000E4B43" w:rsidRPr="003F3B83" w:rsidRDefault="000E4B43" w:rsidP="000E4B43">
      <w:pPr>
        <w:jc w:val="center"/>
        <w:rPr>
          <w:b/>
        </w:rPr>
      </w:pPr>
      <w:r w:rsidRPr="003F3B83">
        <w:rPr>
          <w:b/>
        </w:rPr>
        <w:lastRenderedPageBreak/>
        <w:t>Annex</w:t>
      </w:r>
      <w:r w:rsidR="000B41EE">
        <w:rPr>
          <w:b/>
        </w:rPr>
        <w:t xml:space="preserve"> </w:t>
      </w:r>
      <w:r w:rsidRPr="003F3B83">
        <w:rPr>
          <w:b/>
        </w:rPr>
        <w:t>II</w:t>
      </w:r>
    </w:p>
    <w:p w14:paraId="4FE8DB34" w14:textId="77777777" w:rsidR="000E4B43" w:rsidRPr="003F3B83" w:rsidRDefault="000E4B43" w:rsidP="000E4B43">
      <w:pPr>
        <w:jc w:val="center"/>
        <w:rPr>
          <w:b/>
        </w:rPr>
      </w:pPr>
    </w:p>
    <w:p w14:paraId="332E3634" w14:textId="4098B9F5" w:rsidR="000E4B43" w:rsidRPr="003F3B83" w:rsidRDefault="000E4B43" w:rsidP="000E4B43">
      <w:pPr>
        <w:jc w:val="center"/>
        <w:rPr>
          <w:b/>
        </w:rPr>
      </w:pPr>
      <w:r w:rsidRPr="003F3B83">
        <w:rPr>
          <w:b/>
        </w:rPr>
        <w:t>CORE</w:t>
      </w:r>
      <w:r w:rsidR="000B41EE">
        <w:rPr>
          <w:b/>
        </w:rPr>
        <w:t xml:space="preserve"> </w:t>
      </w:r>
      <w:r w:rsidRPr="003F3B83">
        <w:rPr>
          <w:b/>
        </w:rPr>
        <w:t>UNIT</w:t>
      </w:r>
      <w:r w:rsidR="000B41EE">
        <w:rPr>
          <w:b/>
        </w:rPr>
        <w:t xml:space="preserve"> </w:t>
      </w:r>
      <w:r w:rsidRPr="003F3B83">
        <w:rPr>
          <w:b/>
        </w:rPr>
        <w:t>BUDGET</w:t>
      </w:r>
      <w:r w:rsidR="000B41EE">
        <w:rPr>
          <w:b/>
        </w:rPr>
        <w:t xml:space="preserve"> </w:t>
      </w:r>
      <w:r w:rsidRPr="003F3B83">
        <w:rPr>
          <w:b/>
        </w:rPr>
        <w:t>DATA</w:t>
      </w:r>
      <w:r w:rsidR="000B41EE">
        <w:rPr>
          <w:b/>
        </w:rPr>
        <w:t xml:space="preserve"> </w:t>
      </w:r>
      <w:r w:rsidRPr="003F3B83">
        <w:rPr>
          <w:b/>
        </w:rPr>
        <w:t>AND</w:t>
      </w:r>
      <w:r w:rsidR="000B41EE">
        <w:rPr>
          <w:b/>
        </w:rPr>
        <w:t xml:space="preserve"> </w:t>
      </w:r>
      <w:r w:rsidRPr="003F3B83">
        <w:rPr>
          <w:b/>
        </w:rPr>
        <w:t>OTHER</w:t>
      </w:r>
      <w:r w:rsidR="000B41EE">
        <w:rPr>
          <w:b/>
        </w:rPr>
        <w:t xml:space="preserve"> </w:t>
      </w:r>
      <w:r w:rsidRPr="003F3B83">
        <w:rPr>
          <w:b/>
        </w:rPr>
        <w:t>ADMINISTRATIVE</w:t>
      </w:r>
      <w:r w:rsidR="000B41EE">
        <w:rPr>
          <w:b/>
        </w:rPr>
        <w:t xml:space="preserve"> </w:t>
      </w:r>
      <w:r w:rsidRPr="003F3B83">
        <w:rPr>
          <w:b/>
        </w:rPr>
        <w:t>COSTS</w:t>
      </w:r>
      <w:r w:rsidR="000B41EE">
        <w:rPr>
          <w:b/>
        </w:rPr>
        <w:t xml:space="preserve"> </w:t>
      </w:r>
      <w:r w:rsidRPr="003F3B83">
        <w:rPr>
          <w:b/>
        </w:rPr>
        <w:t>FOR</w:t>
      </w:r>
      <w:r w:rsidR="000B41EE">
        <w:rPr>
          <w:b/>
        </w:rPr>
        <w:t xml:space="preserve"> </w:t>
      </w:r>
      <w:r w:rsidRPr="003F3B83">
        <w:rPr>
          <w:b/>
        </w:rPr>
        <w:t>2015</w:t>
      </w:r>
      <w:r w:rsidR="000B41EE">
        <w:rPr>
          <w:b/>
        </w:rPr>
        <w:t xml:space="preserve"> </w:t>
      </w:r>
      <w:r w:rsidRPr="003F3B83">
        <w:rPr>
          <w:b/>
        </w:rPr>
        <w:t>TO</w:t>
      </w:r>
      <w:r w:rsidR="000B41EE">
        <w:rPr>
          <w:b/>
        </w:rPr>
        <w:t xml:space="preserve"> </w:t>
      </w:r>
      <w:r w:rsidRPr="003F3B83">
        <w:rPr>
          <w:b/>
        </w:rPr>
        <w:t>2025</w:t>
      </w:r>
      <w:r w:rsidR="000B41EE">
        <w:rPr>
          <w:b/>
        </w:rPr>
        <w:t xml:space="preserve"> </w:t>
      </w:r>
      <w:r w:rsidRPr="003F3B83">
        <w:rPr>
          <w:b/>
        </w:rPr>
        <w:t>FOR</w:t>
      </w:r>
      <w:r w:rsidR="000B41EE">
        <w:rPr>
          <w:b/>
        </w:rPr>
        <w:t xml:space="preserve"> </w:t>
      </w:r>
      <w:r w:rsidRPr="003F3B83">
        <w:rPr>
          <w:b/>
        </w:rPr>
        <w:t>UNDP,</w:t>
      </w:r>
      <w:r w:rsidR="000B41EE">
        <w:rPr>
          <w:b/>
        </w:rPr>
        <w:t xml:space="preserve"> </w:t>
      </w:r>
      <w:r w:rsidRPr="003F3B83">
        <w:rPr>
          <w:b/>
        </w:rPr>
        <w:t>UNIDO</w:t>
      </w:r>
      <w:r w:rsidR="000B41EE">
        <w:rPr>
          <w:b/>
        </w:rPr>
        <w:t xml:space="preserve"> </w:t>
      </w:r>
      <w:r w:rsidRPr="003F3B83">
        <w:rPr>
          <w:b/>
        </w:rPr>
        <w:t>AND</w:t>
      </w:r>
      <w:r w:rsidR="000B41EE">
        <w:rPr>
          <w:b/>
        </w:rPr>
        <w:t xml:space="preserve"> </w:t>
      </w:r>
      <w:r w:rsidRPr="003F3B83">
        <w:rPr>
          <w:b/>
        </w:rPr>
        <w:t>THE</w:t>
      </w:r>
      <w:r w:rsidR="000B41EE">
        <w:rPr>
          <w:b/>
        </w:rPr>
        <w:t xml:space="preserve"> </w:t>
      </w:r>
      <w:r w:rsidRPr="003F3B83">
        <w:rPr>
          <w:b/>
        </w:rPr>
        <w:t>WORLD</w:t>
      </w:r>
      <w:r w:rsidR="000B41EE">
        <w:rPr>
          <w:b/>
        </w:rPr>
        <w:t xml:space="preserve"> </w:t>
      </w:r>
      <w:r w:rsidRPr="003F3B83">
        <w:rPr>
          <w:b/>
        </w:rPr>
        <w:t>BANK</w:t>
      </w:r>
      <w:r w:rsidR="000B41EE">
        <w:rPr>
          <w:b/>
        </w:rPr>
        <w:t xml:space="preserve"> </w:t>
      </w:r>
      <w:r w:rsidRPr="003F3B83">
        <w:rPr>
          <w:b/>
        </w:rPr>
        <w:t>(US$)</w:t>
      </w:r>
    </w:p>
    <w:p w14:paraId="0EE23A57" w14:textId="77777777" w:rsidR="000E4B43" w:rsidRPr="003F3B83" w:rsidRDefault="000E4B43" w:rsidP="000E4B43">
      <w:pPr>
        <w:keepNext/>
        <w:keepLines/>
        <w:rPr>
          <w:b/>
        </w:rPr>
      </w:pPr>
    </w:p>
    <w:p w14:paraId="17E4E018" w14:textId="580F7580" w:rsidR="000E4B43" w:rsidRPr="003F3B83" w:rsidRDefault="000E4B43" w:rsidP="000E4B43">
      <w:pPr>
        <w:keepNext/>
        <w:keepLines/>
        <w:rPr>
          <w:b/>
        </w:rPr>
      </w:pPr>
      <w:r w:rsidRPr="003F3B83">
        <w:rPr>
          <w:b/>
        </w:rPr>
        <w:t>UNDP</w:t>
      </w:r>
      <w:r w:rsidR="000B41EE">
        <w:rPr>
          <w:b/>
        </w:rPr>
        <w:t xml:space="preserve"> </w:t>
      </w:r>
    </w:p>
    <w:tbl>
      <w:tblPr>
        <w:tblW w:w="14514" w:type="dxa"/>
        <w:tblLook w:val="04A0" w:firstRow="1" w:lastRow="0" w:firstColumn="1" w:lastColumn="0" w:noHBand="0" w:noVBand="1"/>
      </w:tblPr>
      <w:tblGrid>
        <w:gridCol w:w="4248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</w:tblGrid>
      <w:tr w:rsidR="000E4B43" w:rsidRPr="003F3B83" w14:paraId="6345C0C3" w14:textId="77777777" w:rsidTr="00FB598B">
        <w:trPr>
          <w:trHeight w:val="122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ACF2" w14:textId="11480B12" w:rsidR="000E4B43" w:rsidRPr="003F3B83" w:rsidRDefault="000E4B43" w:rsidP="00FB598B">
            <w:pPr>
              <w:keepNext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Cost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item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8A8B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7CD0A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1CA9A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66B35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BB46E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5DA8B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E6A2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58A0C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DED37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21E51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1B9E8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</w:tr>
      <w:tr w:rsidR="000E4B43" w:rsidRPr="003F3B83" w14:paraId="36217DEB" w14:textId="77777777" w:rsidTr="00FB598B">
        <w:trPr>
          <w:trHeight w:val="8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DD9F" w14:textId="77777777" w:rsidR="000E4B43" w:rsidRPr="003F3B83" w:rsidRDefault="000E4B43" w:rsidP="00FB598B">
            <w:pPr>
              <w:keepNext/>
              <w:jc w:val="left"/>
              <w:rPr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2DC00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ED188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069A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24A1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CF06F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91CA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C674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2257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1210C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DA119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Budget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A30D2" w14:textId="77777777" w:rsidR="000E4B43" w:rsidRPr="003F3B83" w:rsidRDefault="000E4B43" w:rsidP="00FB598B">
            <w:pPr>
              <w:keepNext/>
              <w:ind w:left="-164" w:right="-135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Estimated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C1FB" w14:textId="77777777" w:rsidR="000E4B43" w:rsidRPr="003F3B83" w:rsidRDefault="000E4B43" w:rsidP="00FB598B">
            <w:pPr>
              <w:keepNext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Proposed</w:t>
            </w:r>
          </w:p>
        </w:tc>
      </w:tr>
      <w:tr w:rsidR="000E4B43" w:rsidRPr="003F3B83" w14:paraId="36AE53F8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8201" w14:textId="155ADB35" w:rsidR="000E4B43" w:rsidRPr="003F3B83" w:rsidRDefault="000E4B43" w:rsidP="00FB598B">
            <w:pPr>
              <w:keepNext/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2DD7" w14:textId="401F11E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63E7" w14:textId="28E80A2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63BE" w14:textId="7080E0F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4D28" w14:textId="76544FCA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EF45" w14:textId="7E02FFC9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E796" w14:textId="459E118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71DD6" w14:textId="16AEE81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8B5B" w14:textId="0B33AF12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F228F" w14:textId="3D04067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B593" w14:textId="5978DEBE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71FD" w14:textId="39E99F4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C97B" w14:textId="18D7BD81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78DBF259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143A" w14:textId="37A8DD95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personnel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CEBA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1,991,859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A60A7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2,043,505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DCD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2,305,838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9C0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2,375,437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079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2,379,866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CFAC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2,316,147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DC85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2,431,357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A6FF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2,380,166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72F5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2,243,059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F6B0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2,525,119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8D5C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2,310,351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D6FE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2,472,075</w:t>
            </w:r>
          </w:p>
        </w:tc>
      </w:tr>
      <w:tr w:rsidR="000E4B43" w:rsidRPr="003F3B83" w14:paraId="51EA5FCC" w14:textId="77777777" w:rsidTr="00FB598B">
        <w:trPr>
          <w:trHeight w:val="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27F6" w14:textId="423537CD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Travel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consultant)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2C3F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168,418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912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155,061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2DA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173,099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7CB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176,170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6DE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182,129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AB5D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17,032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FF10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31D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68,900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A196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168,020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E909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CCAF7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339B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180,000</w:t>
            </w:r>
          </w:p>
        </w:tc>
      </w:tr>
      <w:tr w:rsidR="000E4B43" w:rsidRPr="003F3B83" w14:paraId="52BC301A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FD09" w14:textId="677F2BE3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Space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(rent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common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19A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109,380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D541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159,872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A47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162,982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517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164,998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BC26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153,176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EB0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130,925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0C1F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131,294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B51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131,380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9DC9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56,183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0A2E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131,380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7A45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131,380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928B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131,380</w:t>
            </w:r>
          </w:p>
        </w:tc>
      </w:tr>
      <w:tr w:rsidR="000E4B43" w:rsidRPr="003F3B83" w14:paraId="7C6AA292" w14:textId="77777777" w:rsidTr="00FB598B">
        <w:trPr>
          <w:trHeight w:val="8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28B2" w14:textId="66DF4854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Equipment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other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(computers,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etc.)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E09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19,442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2BC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16,485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49E2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9,196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53FD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12,146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E57D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8,351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E8C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15,777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E242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11,132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E1B2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6,857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3797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8623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D8FF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9778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15,000</w:t>
            </w:r>
          </w:p>
        </w:tc>
      </w:tr>
      <w:tr w:rsidR="000E4B43" w:rsidRPr="003F3B83" w14:paraId="7CD49F5C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BADE8" w14:textId="05010E3B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(firms)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B624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16,175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95E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0F99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24,547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4AED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13,510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276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958B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1,648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D2F5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BB5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84B2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6DAA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EEBD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A99A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30,000</w:t>
            </w:r>
          </w:p>
        </w:tc>
      </w:tr>
      <w:tr w:rsidR="000E4B43" w:rsidRPr="003F3B83" w14:paraId="54207F65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27F84" w14:textId="32D67A67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9E6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317,160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B3A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251,317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273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308,375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A43C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381,004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5E88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240,968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568D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251,221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3E0F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222,590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B1E6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222,303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B379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162,833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1006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8AFF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3034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</w:tr>
      <w:tr w:rsidR="000E4B43" w:rsidRPr="003F3B83" w14:paraId="264CACED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3B07" w14:textId="2011372D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Additional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decision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93/95(b)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9669D" w14:textId="405849DE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849B" w14:textId="7D3D2792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F39F" w14:textId="37529FB8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FCEEA" w14:textId="061AE10A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1AAAC" w14:textId="0C5C7B59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3CCA" w14:textId="12A4A064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BC9E" w14:textId="1D56A65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DCBD2" w14:textId="3A12562A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109A4" w14:textId="1266DEC7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B7D9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DFFB7" w14:textId="50A5EEF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81079" w14:textId="75E189CD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87BB6F2" w14:textId="77777777" w:rsidTr="00FB598B">
        <w:trPr>
          <w:trHeight w:val="14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2D810" w14:textId="1E8B9327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7C11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-595,905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830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-585,526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B283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-929,036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C36A" w14:textId="77777777" w:rsidR="000E4B43" w:rsidRPr="003F3B83" w:rsidRDefault="000E4B43" w:rsidP="00FB598B">
            <w:pPr>
              <w:keepNext/>
              <w:ind w:left="-121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-1,053,880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6F8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-904,918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8CD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-601,414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53B0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-683,114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5E37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-684,097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526D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-488,027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0370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-973,664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B425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-558,896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BB0D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-705,516</w:t>
            </w:r>
          </w:p>
        </w:tc>
      </w:tr>
      <w:tr w:rsidR="000E4B43" w:rsidRPr="003F3B83" w14:paraId="0C68F812" w14:textId="77777777" w:rsidTr="00FB598B">
        <w:trPr>
          <w:trHeight w:val="8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140B" w14:textId="4B815A9B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Return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returned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BC855" w14:textId="40D9A975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132A8" w14:textId="2D3D36EA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11F5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0AF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C48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D188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-32,878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2116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CF5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959E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9F0C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67BD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A1C3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078266E5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183B6" w14:textId="2375DE41" w:rsidR="000E4B43" w:rsidRPr="003F3B83" w:rsidRDefault="000E4B43" w:rsidP="00FB598B">
            <w:pPr>
              <w:keepNext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6A74B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2,026,529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CE1B5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2,040,715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BA12B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2,055,000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29BE1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2,069,385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2D57D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2,083,871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0994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2,098,458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D658E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2,113,147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DCEB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2,127,939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DF2A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2,142,834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E2626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2,357,835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A5C1D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2,357,835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CBC59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2,372,940</w:t>
            </w:r>
          </w:p>
        </w:tc>
      </w:tr>
      <w:tr w:rsidR="000E4B43" w:rsidRPr="003F3B83" w14:paraId="6F5F8654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21A63" w14:textId="109357FE" w:rsidR="000E4B43" w:rsidRPr="003F3B83" w:rsidRDefault="000E4B43" w:rsidP="00FB598B">
            <w:pPr>
              <w:keepNext/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costs/implementation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0E79" w14:textId="3D4AF152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0EE0" w14:textId="734DCA5D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75D4" w14:textId="1B38DBD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004F" w14:textId="15BAD724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BCAC" w14:textId="09ACE08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1ADB" w14:textId="29328CF8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0D83" w14:textId="05CB71A8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3F25" w14:textId="25C9E03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3F23" w14:textId="5F22380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139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3,131,499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FEBF" w14:textId="6DE9CE3D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AC5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3,078,455</w:t>
            </w:r>
          </w:p>
        </w:tc>
      </w:tr>
      <w:tr w:rsidR="000E4B43" w:rsidRPr="003F3B83" w14:paraId="552C1132" w14:textId="77777777" w:rsidTr="00FB598B">
        <w:trPr>
          <w:trHeight w:val="209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46F7" w14:textId="4D4844B1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country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offices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national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execution,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C54B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1,775,969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A1E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1,472,814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232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1,749,877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8FE3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2,214,588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C61E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488,288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05C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1,077,150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A9C5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833,284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CD70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830,343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0FE9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621,273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35CF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742,500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24A7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742,500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FB62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742,500</w:t>
            </w:r>
          </w:p>
        </w:tc>
      </w:tr>
      <w:tr w:rsidR="000E4B43" w:rsidRPr="003F3B83" w14:paraId="3486E9F2" w14:textId="77777777" w:rsidTr="00FB598B">
        <w:trPr>
          <w:trHeight w:val="1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C7DE3" w14:textId="140EBFA1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Executing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agency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(internal),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6355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86C0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5D95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05F8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DEB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4FC07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5563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1BE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02EE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53B5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2ABD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6F6C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349B6E96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A9BA" w14:textId="62AF7BF6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Financial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intermediaries,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22F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CBE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2DB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D7E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433D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4F20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4EDB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0B87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2449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D282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9F97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3FC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78F5AE20" w14:textId="77777777" w:rsidTr="00FB598B">
        <w:trPr>
          <w:trHeight w:val="25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E2F0F" w14:textId="6C5F3E0E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1FA0" w14:textId="5619F42A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A1A6A" w14:textId="1985E48E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40D75" w14:textId="05255C0F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4F6C7" w14:textId="6D3B3FB4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0FC0" w14:textId="67CC3A61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2DC9" w14:textId="11506CE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A6D96" w14:textId="064B5CE7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C6BE" w14:textId="39B739D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74A29" w14:textId="76864C0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B6EC" w14:textId="067B8623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6622" w14:textId="5CA8F26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FD7E" w14:textId="27510691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78FDFE38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5FC49" w14:textId="428335D3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recovery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C3D5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317,160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C44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251,317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C1FA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308,375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627A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381,004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D69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240,968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02D8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251,221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E638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222,590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C748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222,303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F340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162,833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B302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42D6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F8AD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250,000</w:t>
            </w:r>
          </w:p>
        </w:tc>
      </w:tr>
      <w:tr w:rsidR="000E4B43" w:rsidRPr="003F3B83" w14:paraId="33803140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E9950" w14:textId="4CBA0FDA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C6C5A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595,905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58DD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585,526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E4B97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929,036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B05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1,053,880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6381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904,918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10F4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601,414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4C2B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683,114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F5DE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684,097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1F6F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488,027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D337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973,664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C65E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558,896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D0FB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705,516</w:t>
            </w:r>
          </w:p>
        </w:tc>
      </w:tr>
      <w:tr w:rsidR="000E4B43" w:rsidRPr="003F3B83" w14:paraId="4BE69535" w14:textId="77777777" w:rsidTr="00FB598B">
        <w:trPr>
          <w:trHeight w:val="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E3B51" w14:textId="35E717EC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Project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to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deducted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thus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removed)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66EC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5F9F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D28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11FD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EA8C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02C7" w14:textId="3B6DC0E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06022" w14:textId="4FB123CA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025F" w14:textId="56171C72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8C051" w14:textId="7651EF77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BA0B" w14:textId="3E4BF559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10EF" w14:textId="1CD6F23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91F8" w14:textId="64ADED4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75973719" w14:textId="77777777" w:rsidTr="00FB598B">
        <w:trPr>
          <w:trHeight w:val="13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70258" w14:textId="4CB980CF" w:rsidR="000E4B43" w:rsidRPr="003F3B83" w:rsidRDefault="000E4B43" w:rsidP="00FB598B">
            <w:pPr>
              <w:keepNext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implementation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DFFC" w14:textId="305D1BDD" w:rsidR="000E4B43" w:rsidRPr="003F3B83" w:rsidRDefault="000B41EE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A7D3E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2,309,657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A44A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2,987,288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292E2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3,649,473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9C671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1,634,174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8478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1,929,785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918A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1,738,988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24F9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1,736,743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51BE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1,272,133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FA9C2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1,966,164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0591C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1,551,396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54A7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1,698,016</w:t>
            </w:r>
          </w:p>
        </w:tc>
      </w:tr>
      <w:tr w:rsidR="000E4B43" w:rsidRPr="003F3B83" w14:paraId="7E488586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9AF45" w14:textId="6FE609E5" w:rsidR="000E4B43" w:rsidRPr="003F3B83" w:rsidRDefault="000E4B43" w:rsidP="00FB598B">
            <w:pPr>
              <w:keepNext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Administrative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C733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4,715,563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E744" w14:textId="6427E564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D938" w14:textId="0B2F0D94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180D" w14:textId="5A9B3ABD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9B58" w14:textId="1BA84B2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32AC" w14:textId="149CEE7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8B0B3" w14:textId="33ED70F4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900E" w14:textId="6F67FAD5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63870" w14:textId="654FC889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E1E1" w14:textId="1710162A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943" w14:textId="2C73DE0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D5D8" w14:textId="67D9903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584AE4C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75F83" w14:textId="473E4E36" w:rsidR="000E4B43" w:rsidRPr="003F3B83" w:rsidRDefault="000E4B43" w:rsidP="00FB598B">
            <w:pPr>
              <w:keepNext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Supervisory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incurred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MPU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80BC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56,970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83C9D" w14:textId="2DBC53CA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A27C7" w14:textId="4038A1F9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4E7D8" w14:textId="48E97FE5" w:rsidR="000E4B43" w:rsidRPr="003F3B83" w:rsidRDefault="000B41EE" w:rsidP="00FB598B">
            <w:pPr>
              <w:keepNext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082F" w14:textId="5CBED0B1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CE31" w14:textId="340F6F1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7DC7B" w14:textId="67BF6168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3ABE" w14:textId="509E8A3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45F9F" w14:textId="5C8B9949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0D02" w14:textId="5DCF012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F30C" w14:textId="48E2E58F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EDBA" w14:textId="248AF8A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8550E61" w14:textId="77777777" w:rsidTr="00FB598B">
        <w:trPr>
          <w:trHeight w:val="7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5627" w14:textId="01716A6A" w:rsidR="000E4B43" w:rsidRPr="003F3B83" w:rsidRDefault="000E4B43" w:rsidP="00FB598B">
            <w:pPr>
              <w:keepNext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Grand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(A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+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B)**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8E704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4,772,532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5DEB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4,350,371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6D592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5,042,289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BE34F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5,718,858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C1A0D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3,718,046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04D96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4,028,243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4218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3,852,135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D5AF3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3,864,682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FA03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3,414,967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227D9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4,323,999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F72BE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3,909,231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1C4BB" w14:textId="77777777" w:rsidR="000E4B43" w:rsidRPr="003F3B83" w:rsidRDefault="000E4B43" w:rsidP="00FB598B">
            <w:pPr>
              <w:keepNext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4,070,956</w:t>
            </w:r>
          </w:p>
        </w:tc>
      </w:tr>
      <w:tr w:rsidR="000E4B43" w:rsidRPr="003F3B83" w14:paraId="225DF758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6DEB" w14:textId="5B10B4D7" w:rsidR="000E4B43" w:rsidRPr="003F3B83" w:rsidRDefault="000E4B43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Net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agency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plus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Pr="003F3B83">
              <w:rPr>
                <w:sz w:val="16"/>
                <w:szCs w:val="16"/>
                <w:lang w:val="en-US" w:eastAsia="zh-CN"/>
              </w:rPr>
              <w:t>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793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4,215,555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BFD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4,991,070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8AC7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4,540,670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DA1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4,940,676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AB5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2,791,753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AE1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4,206,878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F2B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3,856,069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E17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3,113,117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938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4,839,432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E248" w14:textId="4D7EE66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A7E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5,125,431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FB775" w14:textId="63DBC2AC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09B66A7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BDC5" w14:textId="50350325" w:rsidR="000E4B43" w:rsidRPr="003F3B83" w:rsidRDefault="000E4B43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Total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administrative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D70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4,772,532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04AD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4,350,371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58A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5,042,289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0FE2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5,718,858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055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3,718,046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322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4,028,243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8BFB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3,852,135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1485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3,864,682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013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3,414,967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7F16" w14:textId="08F0616C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3C3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3,909,231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B092A" w14:textId="1A06F53B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0F21FFC1" w14:textId="77777777" w:rsidTr="00FB598B">
        <w:trPr>
          <w:trHeight w:val="7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D8B4" w14:textId="37C23579" w:rsidR="000E4B43" w:rsidRPr="003F3B83" w:rsidRDefault="000E4B43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Balance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year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4888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-556,977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6CC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640,699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492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-501,619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847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-778,182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2D94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-926,292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85FF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178,635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4B7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3,934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3D0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-751,565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8BD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1,424,465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575F" w14:textId="43EEDCE6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A2D0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1,216,200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FF475" w14:textId="56098930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35805D38" w14:textId="77777777" w:rsidTr="00FB598B">
        <w:trPr>
          <w:trHeight w:val="4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3B06" w14:textId="3AF63634" w:rsidR="000E4B43" w:rsidRPr="003F3B83" w:rsidRDefault="000E4B43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Running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balance</w:t>
            </w:r>
            <w:r w:rsidRPr="003F3B83">
              <w:rPr>
                <w:sz w:val="16"/>
                <w:szCs w:val="16"/>
                <w:lang w:val="en-US" w:eastAsia="zh-CN"/>
              </w:rPr>
              <w:t>****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1996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-169,767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897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470,932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DC13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-30,687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74C9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-808,868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F91E" w14:textId="77777777" w:rsidR="000E4B43" w:rsidRPr="003F3B83" w:rsidRDefault="000E4B43" w:rsidP="00FB598B">
            <w:pPr>
              <w:keepNext/>
              <w:ind w:left="-133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-1,735,161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D347" w14:textId="77777777" w:rsidR="000E4B43" w:rsidRPr="003F3B83" w:rsidRDefault="000E4B43" w:rsidP="00FB598B">
            <w:pPr>
              <w:keepNext/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-1,556,526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53C4" w14:textId="77777777" w:rsidR="000E4B43" w:rsidRPr="003F3B83" w:rsidRDefault="000E4B43" w:rsidP="00FB598B">
            <w:pPr>
              <w:keepNext/>
              <w:ind w:left="-114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-1,552,592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3B2E" w14:textId="77777777" w:rsidR="000E4B43" w:rsidRPr="003F3B83" w:rsidRDefault="000E4B43" w:rsidP="00FB598B">
            <w:pPr>
              <w:keepNext/>
              <w:ind w:left="-119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-2,304,157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174C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-879,692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924F" w14:textId="5EFABCE9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900E" w14:textId="77777777" w:rsidR="000E4B43" w:rsidRPr="003F3B83" w:rsidRDefault="000E4B43" w:rsidP="00FB598B">
            <w:pPr>
              <w:keepNext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336,508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33B22" w14:textId="0AD5C1B3" w:rsidR="000E4B43" w:rsidRPr="003F3B83" w:rsidRDefault="000B41EE" w:rsidP="00FB598B">
            <w:pPr>
              <w:keepNext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18850D54" w14:textId="7BC567D0" w:rsidR="000E4B43" w:rsidRPr="003F3B83" w:rsidRDefault="000E4B43" w:rsidP="000E4B43">
      <w:pPr>
        <w:keepNext/>
        <w:keepLines/>
        <w:rPr>
          <w:bCs/>
          <w:sz w:val="16"/>
          <w:szCs w:val="16"/>
        </w:rPr>
      </w:pPr>
      <w:r w:rsidRPr="003F3B83">
        <w:rPr>
          <w:bCs/>
          <w:sz w:val="16"/>
          <w:szCs w:val="16"/>
        </w:rPr>
        <w:t>*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of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core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unit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higher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than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allowed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subtotal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of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$2,026,529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2015,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$2,040,715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2016,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$2,055,000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2017,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$2,069,385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2018,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$2,083,871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2019,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$2,098,458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2020,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$2,113,147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2021,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$2,127,939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2022,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$2,142,834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2023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$2,357,835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2024.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adjustment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line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negative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adjustment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were,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therefore,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introduced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arrive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required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ceiling.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corresponding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positive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adjustment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also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provided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under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agency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support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costs/implementation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ensure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that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total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incurred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for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administrative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also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reflect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amount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exceeded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agency.</w:t>
      </w:r>
    </w:p>
    <w:p w14:paraId="435D1D24" w14:textId="763D4A34" w:rsidR="000E4B43" w:rsidRPr="003F3B83" w:rsidRDefault="000E4B43" w:rsidP="000E4B43">
      <w:pPr>
        <w:keepNext/>
        <w:keepLines/>
        <w:rPr>
          <w:bCs/>
          <w:sz w:val="16"/>
          <w:szCs w:val="16"/>
        </w:rPr>
      </w:pPr>
      <w:r w:rsidRPr="003F3B83">
        <w:rPr>
          <w:bCs/>
          <w:sz w:val="16"/>
          <w:szCs w:val="16"/>
        </w:rPr>
        <w:t>**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Reflects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total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annual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amount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provided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Multilateral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Fund.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transition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revised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reporting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format,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budget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lines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“total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administrative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support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costs”,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“supervisory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incurred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Montreal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Protocol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Unit”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are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reflected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order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show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trends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period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between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2013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2015.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These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lines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will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removed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over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time.</w:t>
      </w:r>
    </w:p>
    <w:p w14:paraId="6633CECF" w14:textId="7F3A298C" w:rsidR="000E4B43" w:rsidRPr="003F3B83" w:rsidRDefault="000E4B43" w:rsidP="000E4B43">
      <w:pPr>
        <w:keepNext/>
        <w:keepLines/>
        <w:rPr>
          <w:bCs/>
          <w:sz w:val="16"/>
          <w:szCs w:val="16"/>
        </w:rPr>
      </w:pPr>
      <w:r w:rsidRPr="003F3B83">
        <w:rPr>
          <w:bCs/>
          <w:sz w:val="16"/>
          <w:szCs w:val="16"/>
        </w:rPr>
        <w:t>***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For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2024,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including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agency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support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approved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94</w:t>
      </w:r>
      <w:r w:rsidRPr="003F3B83">
        <w:rPr>
          <w:bCs/>
          <w:sz w:val="16"/>
          <w:szCs w:val="16"/>
          <w:vertAlign w:val="superscript"/>
        </w:rPr>
        <w:t>th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meeting,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value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of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agency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support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core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unit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from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submissions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95</w:t>
      </w:r>
      <w:r w:rsidRPr="003F3B83">
        <w:rPr>
          <w:bCs/>
          <w:sz w:val="16"/>
          <w:szCs w:val="16"/>
          <w:vertAlign w:val="superscript"/>
        </w:rPr>
        <w:t>th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meeting.</w:t>
      </w:r>
    </w:p>
    <w:p w14:paraId="6C91C824" w14:textId="0F190E05" w:rsidR="000E4B43" w:rsidRPr="003F3B83" w:rsidRDefault="000E4B43" w:rsidP="000E4B43">
      <w:pPr>
        <w:keepNext/>
        <w:keepLines/>
        <w:rPr>
          <w:bCs/>
          <w:sz w:val="16"/>
          <w:szCs w:val="16"/>
        </w:rPr>
      </w:pPr>
      <w:r w:rsidRPr="003F3B83">
        <w:rPr>
          <w:bCs/>
          <w:sz w:val="16"/>
          <w:szCs w:val="16"/>
        </w:rPr>
        <w:t>****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Excludes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any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balance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from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years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prior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2002.</w:t>
      </w:r>
    </w:p>
    <w:p w14:paraId="2FB81154" w14:textId="77777777" w:rsidR="000E4B43" w:rsidRPr="003F3B83" w:rsidRDefault="000E4B43" w:rsidP="000E4B43">
      <w:pPr>
        <w:keepNext/>
        <w:keepLines/>
        <w:rPr>
          <w:bCs/>
          <w:sz w:val="16"/>
          <w:szCs w:val="16"/>
        </w:rPr>
      </w:pPr>
    </w:p>
    <w:p w14:paraId="437D8DEB" w14:textId="77777777" w:rsidR="000E4B43" w:rsidRPr="003F3B83" w:rsidRDefault="000E4B43" w:rsidP="000E4B43">
      <w:pPr>
        <w:jc w:val="left"/>
        <w:rPr>
          <w:bCs/>
          <w:sz w:val="16"/>
          <w:szCs w:val="16"/>
        </w:rPr>
      </w:pPr>
      <w:r w:rsidRPr="003F3B83">
        <w:rPr>
          <w:bCs/>
          <w:sz w:val="16"/>
          <w:szCs w:val="16"/>
        </w:rPr>
        <w:br w:type="page"/>
      </w:r>
    </w:p>
    <w:p w14:paraId="42BA585F" w14:textId="77777777" w:rsidR="000E4B43" w:rsidRPr="003F3B83" w:rsidRDefault="000E4B43" w:rsidP="000E4B43">
      <w:pPr>
        <w:keepNext/>
        <w:keepLines/>
        <w:rPr>
          <w:b/>
          <w:caps/>
        </w:rPr>
      </w:pPr>
      <w:r w:rsidRPr="003F3B83">
        <w:rPr>
          <w:b/>
          <w:caps/>
        </w:rPr>
        <w:lastRenderedPageBreak/>
        <w:t>UNIDO</w:t>
      </w:r>
    </w:p>
    <w:tbl>
      <w:tblPr>
        <w:tblW w:w="14313" w:type="dxa"/>
        <w:tblLook w:val="04A0" w:firstRow="1" w:lastRow="0" w:firstColumn="1" w:lastColumn="0" w:noHBand="0" w:noVBand="1"/>
      </w:tblPr>
      <w:tblGrid>
        <w:gridCol w:w="3823"/>
        <w:gridCol w:w="936"/>
        <w:gridCol w:w="936"/>
        <w:gridCol w:w="856"/>
        <w:gridCol w:w="856"/>
        <w:gridCol w:w="856"/>
        <w:gridCol w:w="856"/>
        <w:gridCol w:w="856"/>
        <w:gridCol w:w="856"/>
        <w:gridCol w:w="856"/>
        <w:gridCol w:w="856"/>
        <w:gridCol w:w="919"/>
        <w:gridCol w:w="856"/>
      </w:tblGrid>
      <w:tr w:rsidR="000E4B43" w:rsidRPr="003F3B83" w14:paraId="0C952174" w14:textId="77777777" w:rsidTr="00FB598B">
        <w:trPr>
          <w:trHeight w:val="4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D12DA" w14:textId="3A65100A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Cost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item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DC9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14FB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5B686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2E9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0125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5C68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EE75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ED340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B026F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94166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EE788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</w:tr>
      <w:tr w:rsidR="000E4B43" w:rsidRPr="003F3B83" w14:paraId="6FCDD21F" w14:textId="77777777" w:rsidTr="00FB598B">
        <w:trPr>
          <w:trHeight w:val="6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118D6" w14:textId="755BE825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29E57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125DB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0985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E750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1EA83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8692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66D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FB4E7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BD77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9A86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Budget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2BE6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Estimated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3AD5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Proposed</w:t>
            </w:r>
          </w:p>
        </w:tc>
      </w:tr>
      <w:tr w:rsidR="000E4B43" w:rsidRPr="003F3B83" w14:paraId="158BA3A3" w14:textId="77777777" w:rsidTr="00FB598B">
        <w:trPr>
          <w:trHeight w:val="15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2D9CF" w14:textId="1BCD4325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ABF46" w14:textId="0390B3EF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8E1E7" w14:textId="5AE353DD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F5653" w14:textId="6AF90490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F8E49" w14:textId="67718088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26216" w14:textId="6C59859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9981F" w14:textId="1C8DA0D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DA499" w14:textId="0EA0D86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03210" w14:textId="15468A2B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D574B" w14:textId="08C704B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ABD06" w14:textId="5D4FEB2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274C9" w14:textId="7A6FA87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70230" w14:textId="1927F5D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4D8A62BD" w14:textId="77777777" w:rsidTr="00FB598B">
        <w:trPr>
          <w:trHeight w:val="10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16089" w14:textId="79F8972E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personnel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123B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1,293,800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3E2F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1,383,600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631F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1,501,300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862B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1,307,624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0F6D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1,351,602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9FAC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1,416,184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5B2D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947,075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B2EE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1,113,459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27E3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1,341,886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04C2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1,722,600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68E5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1,447,900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0B0C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1,842,100</w:t>
            </w:r>
          </w:p>
        </w:tc>
      </w:tr>
      <w:tr w:rsidR="000E4B43" w:rsidRPr="003F3B83" w14:paraId="5DA20230" w14:textId="77777777" w:rsidTr="00FB598B">
        <w:trPr>
          <w:trHeight w:val="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AB929" w14:textId="58090110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Travel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consultant)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E453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147,700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146D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161,100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7580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81D8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196,736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1342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137,864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ACF4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DB99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5D2E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103,169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914A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160,021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9321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369,400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4634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366,900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114A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386,200</w:t>
            </w:r>
          </w:p>
        </w:tc>
      </w:tr>
      <w:tr w:rsidR="000E4B43" w:rsidRPr="003F3B83" w14:paraId="54B776FD" w14:textId="77777777" w:rsidTr="00FB598B">
        <w:trPr>
          <w:trHeight w:val="1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ADC22" w14:textId="34385268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Space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(rent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common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BBF0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75,400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C054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76,200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31BD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76,600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F863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80,548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C723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84,323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5EB4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84,131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04AC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52,649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1866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50,835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E6D5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66,330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5A4D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99,900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14D6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92,200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25F8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116,700</w:t>
            </w:r>
          </w:p>
        </w:tc>
      </w:tr>
      <w:tr w:rsidR="000E4B43" w:rsidRPr="003F3B83" w14:paraId="4F311E0E" w14:textId="77777777" w:rsidTr="00FB598B">
        <w:trPr>
          <w:trHeight w:val="37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CA38D" w14:textId="4316F62D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Equipment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other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(computers,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etc.)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B115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52,600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43A0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30,900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1E93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CCD4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33,842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CF98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63,164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CD7B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33,721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BE85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26,170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C095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22,531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E7AD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35,764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B51B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53,500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B8C0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31,800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72C7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61,600</w:t>
            </w:r>
          </w:p>
        </w:tc>
      </w:tr>
      <w:tr w:rsidR="000E4B43" w:rsidRPr="003F3B83" w14:paraId="38ABA1DA" w14:textId="77777777" w:rsidTr="00FB598B">
        <w:trPr>
          <w:trHeight w:val="12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AD69B" w14:textId="234A4A8F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(firms)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7B1C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17,500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C055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5E9F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CAEB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8BA5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6,356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0829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F2B3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A55B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835A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2,212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F73D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17,700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C5BC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96BD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17,700</w:t>
            </w:r>
          </w:p>
        </w:tc>
      </w:tr>
      <w:tr w:rsidR="000E4B43" w:rsidRPr="003F3B83" w14:paraId="48A4C125" w14:textId="77777777" w:rsidTr="00FB598B">
        <w:trPr>
          <w:trHeight w:val="7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CF440" w14:textId="0F07C255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2FCB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447,300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6AF0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432,900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6A87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471,600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9CB2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442,123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35C8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464,626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26EB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496,559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DD54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325,920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C794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363,380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5B39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477,770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7B26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607,000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3D2B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510,900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874C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719,900</w:t>
            </w:r>
          </w:p>
        </w:tc>
      </w:tr>
      <w:tr w:rsidR="000E4B43" w:rsidRPr="003F3B83" w14:paraId="1179819F" w14:textId="77777777" w:rsidTr="00FB598B">
        <w:trPr>
          <w:trHeight w:val="16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293E3" w14:textId="29627CDE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Additional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decision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93/95(b)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576F" w14:textId="0AAF9509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733CA" w14:textId="34814EB7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8687" w14:textId="54661108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7C116" w14:textId="52602A32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72CE1" w14:textId="7B768DD7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17CF2" w14:textId="578B51E6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31525" w14:textId="065FA76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F265A" w14:textId="0128371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F127A" w14:textId="02A8FEF7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4AC9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200,000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EB1CB" w14:textId="36F4496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77968" w14:textId="2F9A9FB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361E3CC1" w14:textId="77777777" w:rsidTr="00FB598B">
        <w:trPr>
          <w:trHeight w:val="10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E6762" w14:textId="37688609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1046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-7,771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2A92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-44,985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1015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C04F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8878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-24,066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4E8B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F982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DFA4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80A6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-33,576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4E91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-805,340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FDE9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-190,040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A432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-864,987</w:t>
            </w:r>
          </w:p>
        </w:tc>
      </w:tr>
      <w:tr w:rsidR="000E4B43" w:rsidRPr="003F3B83" w14:paraId="7C81C20B" w14:textId="77777777" w:rsidTr="00FB598B">
        <w:trPr>
          <w:trHeight w:val="5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D83F1" w14:textId="78D170E1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Return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returned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B92F6" w14:textId="76EFF4CF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1BC1D" w14:textId="16D8D7F6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A68B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03FE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11BE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908D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4433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2A60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79A8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10EC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0D65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C811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1B6CD820" w14:textId="77777777" w:rsidTr="00FB598B">
        <w:trPr>
          <w:trHeight w:val="15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E2D17" w14:textId="05AF4ADD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48007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2,026,529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080F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2,040,715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1015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2,055,000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E2102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2,061,454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50380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2,083,870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3FAB2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2,049,054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57D86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1,351,814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D1EBA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1,653,474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07D04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2,050,407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8F7A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2,264,760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29BA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2,264,760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B81B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2,279,213</w:t>
            </w:r>
          </w:p>
        </w:tc>
      </w:tr>
      <w:tr w:rsidR="000E4B43" w:rsidRPr="003F3B83" w14:paraId="7CFC3B20" w14:textId="77777777" w:rsidTr="00FB598B">
        <w:trPr>
          <w:trHeight w:val="10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BFA66" w14:textId="6E744B7B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costs/implementation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1EC6E" w14:textId="29A72EB2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7F57A" w14:textId="481D839B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12808" w14:textId="78FFD75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98528" w14:textId="2C6134DB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64FF6" w14:textId="29553308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65095" w14:textId="6919E047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3128" w14:textId="3133E74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09AE2" w14:textId="3112B8E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2914A" w14:textId="4B1829F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C9EC5" w14:textId="6956791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3D21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2,454,800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EC29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3,144,200</w:t>
            </w:r>
          </w:p>
        </w:tc>
      </w:tr>
      <w:tr w:rsidR="000E4B43" w:rsidRPr="003F3B83" w14:paraId="523E17AD" w14:textId="77777777" w:rsidTr="00FB598B">
        <w:trPr>
          <w:trHeight w:val="19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528C4" w14:textId="3698A091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country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offices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national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execution,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9E7D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1,327,500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091C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1,145,400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60D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584,300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32B9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729,854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CD8E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1,339,603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A494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814,755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ABC9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858,449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2518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637,077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EDCB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1,012,091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5870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692,000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A2D1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1,126,800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1073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1,137,500</w:t>
            </w:r>
          </w:p>
        </w:tc>
      </w:tr>
      <w:tr w:rsidR="000E4B43" w:rsidRPr="003F3B83" w14:paraId="148FF74C" w14:textId="77777777" w:rsidTr="00FB598B">
        <w:trPr>
          <w:trHeight w:val="23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F341F" w14:textId="3A01DD2D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Executing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agency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(internal),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F4EC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2,289,600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EB12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1,600,400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F75E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1,703,200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B942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1,354,611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FAFE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1,386,593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CF86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1,352,699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36BE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1,163,401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0466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1,286,907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8C49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484,470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9B38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1,574,400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965E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1,103,300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77F0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891,700</w:t>
            </w:r>
          </w:p>
        </w:tc>
      </w:tr>
      <w:tr w:rsidR="000E4B43" w:rsidRPr="003F3B83" w14:paraId="3AA8D804" w14:textId="77777777" w:rsidTr="00FB598B">
        <w:trPr>
          <w:trHeight w:val="1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EDF58" w14:textId="761E017D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Financial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intermediaries,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B30C6" w14:textId="4FF5428E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AF4D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0D9C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FFED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12E0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F1F1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9058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516A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2067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FC7B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EB82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BEB9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04DE2660" w14:textId="77777777" w:rsidTr="00FB598B">
        <w:trPr>
          <w:trHeight w:val="9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3F016" w14:textId="5843730B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E65A4" w14:textId="004921D4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E22C4" w14:textId="66C01866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8790C" w14:textId="094B0DEB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86B8A" w14:textId="7D8D27E2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29773" w14:textId="52220D8C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8FC75" w14:textId="525B19E0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9DAB7" w14:textId="72288021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85986" w14:textId="23614D1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F489C" w14:textId="5EDED29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18E32" w14:textId="61B1910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8E1DD" w14:textId="294330B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DC2FC" w14:textId="60F3E40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36C10C89" w14:textId="77777777" w:rsidTr="00FB598B">
        <w:trPr>
          <w:trHeight w:val="13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2E8C5" w14:textId="5DA1F281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recovery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8BABD" w14:textId="6026EFEC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0B11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67D5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2950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BBFA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5280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DD97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1E7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9A79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EA54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70D0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A970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7067ACBE" w14:textId="77777777" w:rsidTr="00FB598B">
        <w:trPr>
          <w:trHeight w:val="8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ABC90" w14:textId="51A466E8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09D2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7,771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9CDE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44,985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C6CC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717E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C65B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24,066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7CA5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96A5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1F23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6C51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33,576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395F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805,340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BF3D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190,040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5C51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864,987</w:t>
            </w:r>
          </w:p>
        </w:tc>
      </w:tr>
      <w:tr w:rsidR="000E4B43" w:rsidRPr="003F3B83" w14:paraId="5550D674" w14:textId="77777777" w:rsidTr="00FB598B">
        <w:trPr>
          <w:trHeight w:val="17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AF29A" w14:textId="0934491D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Project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to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deducted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thus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removed)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9E845" w14:textId="45885446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06F3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-187,800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85EA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-134,800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3672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-136,283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86DF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-38,099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FD58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E8CD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E82F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38D5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2C26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914A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9403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424599E6" w14:textId="77777777" w:rsidTr="00FB598B">
        <w:trPr>
          <w:trHeight w:val="11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01435" w14:textId="27F2A97C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implementation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3F697" w14:textId="36A4B1E7" w:rsidR="000E4B43" w:rsidRPr="003F3B83" w:rsidRDefault="000B41EE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7E7A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2,602,985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FDC79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2,357,900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9D4C3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1,948,182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42FA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2,712,163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417D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2,167,455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28F14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1,351,664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7F08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1,541,304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2FAB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1,530,137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8A3C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3,071,740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0FC9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2,420,140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5FB47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2,894,187</w:t>
            </w:r>
          </w:p>
        </w:tc>
      </w:tr>
      <w:tr w:rsidR="000E4B43" w:rsidRPr="003F3B83" w14:paraId="40BF8256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DF4DC" w14:textId="117AC325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administrative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74968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5,651,400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7D813" w14:textId="008C50F5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931B5" w14:textId="07E40888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4E0AB" w14:textId="63D3C38F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BD9E3" w14:textId="463830F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2A42B" w14:textId="416A7AB0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0E322" w14:textId="4B74CCFB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65D34" w14:textId="25CAB0F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2632A" w14:textId="77CAEE5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322D7" w14:textId="2ECBE2B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C711E" w14:textId="6F16EF8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C4BAA" w14:textId="7F28B36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66CCEEC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0552" w14:textId="2A07FDEE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Minus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project-related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0D9B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-977,800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A496" w14:textId="58679441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FFD9C" w14:textId="1E2876B7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131E6" w14:textId="064F7A03" w:rsidR="000E4B43" w:rsidRPr="003F3B83" w:rsidRDefault="000B41EE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4116E" w14:textId="0BEBEE7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D90BC" w14:textId="476CD0B3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66C17" w14:textId="76D11A4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D887F" w14:textId="23FC489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A3752" w14:textId="6A98F49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90DB3" w14:textId="0EE5663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F3563" w14:textId="408D22B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FFAFE" w14:textId="224750E8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09B674F3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AF5BE" w14:textId="44C5397B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Grand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(A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+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B)**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27B33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4,673,600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D330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4,643,700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CB6F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5015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25DE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9FA5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643D0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2,703,478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4325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3,194,778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D15A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3,580,544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4238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5,336,500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48C12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4,684,900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E830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5,173,400</w:t>
            </w:r>
          </w:p>
        </w:tc>
      </w:tr>
      <w:tr w:rsidR="000E4B43" w:rsidRPr="003F3B83" w14:paraId="65383ED7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13EFB" w14:textId="577CD80C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Net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plus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costs***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9FF9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4,527,712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E5C7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4,530,130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B4D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3,388,549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839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4,354,557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E52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3,394,612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47E6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2,438,117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231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3,279,613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C04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3,486,116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7A5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4,492,154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D98C5" w14:textId="211255F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A968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4,146,207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CC400" w14:textId="75807411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144BB166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FAE46" w14:textId="7C960CF7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Total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administrative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excluding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project</w:t>
            </w:r>
            <w:r w:rsidRPr="003F3B83">
              <w:rPr>
                <w:sz w:val="16"/>
                <w:szCs w:val="16"/>
                <w:lang w:eastAsia="zh-CN"/>
              </w:rPr>
              <w:noBreakHyphen/>
              <w:t>related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D8A0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4,673,600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5C74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4,643,700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9FD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F4D2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083E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E6F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7C4E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2,703,478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A1DA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3,194,778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03E9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3,580,544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D5C01" w14:textId="72FDE23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F5A9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4,684,900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356F5" w14:textId="7C366A62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7F231711" w14:textId="77777777" w:rsidTr="00FB598B">
        <w:trPr>
          <w:trHeight w:val="5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158F7" w14:textId="76AE87D5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Balance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year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DD6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-145,888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1E62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-113,570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6751B" w14:textId="77777777" w:rsidR="000E4B43" w:rsidRPr="003F3B83" w:rsidRDefault="000E4B43" w:rsidP="00FB598B">
            <w:pPr>
              <w:ind w:left="-135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-1,024,351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73C9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344,921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3407" w14:textId="77777777" w:rsidR="000E4B43" w:rsidRPr="003F3B83" w:rsidRDefault="000E4B43" w:rsidP="00FB598B">
            <w:pPr>
              <w:ind w:left="-151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-1,401,421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1E2B2" w14:textId="77777777" w:rsidR="000E4B43" w:rsidRPr="003F3B83" w:rsidRDefault="000E4B43" w:rsidP="00FB598B">
            <w:pPr>
              <w:ind w:left="-150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-1,778,392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2A95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576,135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7774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291,338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79E4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911,610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F1E0C" w14:textId="63B989F3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0848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-538,693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A1F63" w14:textId="4DC608B2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2FE9CBF2" w14:textId="77777777" w:rsidTr="00FB598B">
        <w:trPr>
          <w:trHeight w:val="4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8DBEB" w14:textId="111D8F8D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Running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balance****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979B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-2,321,173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E8BC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-2,434,743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A7DC" w14:textId="77777777" w:rsidR="000E4B43" w:rsidRPr="003F3B83" w:rsidRDefault="000E4B43" w:rsidP="00FB598B">
            <w:pPr>
              <w:ind w:left="-135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-3,459,094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6B99" w14:textId="77777777" w:rsidR="000E4B43" w:rsidRPr="003F3B83" w:rsidRDefault="000E4B43" w:rsidP="00FB598B">
            <w:pPr>
              <w:ind w:left="-143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-3,114,172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4D421" w14:textId="77777777" w:rsidR="000E4B43" w:rsidRPr="003F3B83" w:rsidRDefault="000E4B43" w:rsidP="00FB598B">
            <w:pPr>
              <w:ind w:left="-151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-4,515,593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AC017" w14:textId="77777777" w:rsidR="000E4B43" w:rsidRPr="003F3B83" w:rsidRDefault="000E4B43" w:rsidP="00FB598B">
            <w:pPr>
              <w:ind w:left="-150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-6,293,985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24D9" w14:textId="77777777" w:rsidR="000E4B43" w:rsidRPr="003F3B83" w:rsidRDefault="000E4B43" w:rsidP="00FB598B">
            <w:pPr>
              <w:ind w:left="-158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-5,717,851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A6149" w14:textId="77777777" w:rsidR="000E4B43" w:rsidRPr="003F3B83" w:rsidRDefault="000E4B43" w:rsidP="00FB598B">
            <w:pPr>
              <w:ind w:left="-165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-5,426,513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202A" w14:textId="77777777" w:rsidR="000E4B43" w:rsidRPr="003F3B83" w:rsidRDefault="000E4B43" w:rsidP="00FB598B">
            <w:pPr>
              <w:ind w:left="-174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-4,514,903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59B4A" w14:textId="6E6D1E4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29E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-5,053,596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BF384" w14:textId="4886932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3741D736" w14:textId="0532197F" w:rsidR="000E4B43" w:rsidRPr="003F3B83" w:rsidRDefault="000E4B43" w:rsidP="000E4B43">
      <w:pPr>
        <w:keepLines/>
        <w:ind w:right="508"/>
        <w:rPr>
          <w:sz w:val="16"/>
          <w:szCs w:val="16"/>
        </w:rPr>
      </w:pPr>
      <w:r w:rsidRPr="003F3B83">
        <w:rPr>
          <w:bCs/>
          <w:sz w:val="16"/>
          <w:szCs w:val="16"/>
        </w:rPr>
        <w:t>*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cost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of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core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unit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higher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than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allowed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subtotal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of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$2,026,529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2015,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$2,040,715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2016,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$2,055,000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2017,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$2,083,870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2019,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$2,050,407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2023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US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$2,264,760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2024.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adjustment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line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and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negative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adjustment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were,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therefore,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introduced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to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arrive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at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the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required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bCs/>
          <w:sz w:val="16"/>
          <w:szCs w:val="16"/>
        </w:rPr>
        <w:t>ceiling.</w:t>
      </w:r>
      <w:r w:rsidR="000B41EE">
        <w:rPr>
          <w:bCs/>
          <w:sz w:val="16"/>
          <w:szCs w:val="16"/>
        </w:rPr>
        <w:t xml:space="preserve"> </w:t>
      </w:r>
      <w:r w:rsidRPr="003F3B83">
        <w:rPr>
          <w:sz w:val="16"/>
          <w:szCs w:val="16"/>
        </w:rPr>
        <w:t>A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corresponding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positive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adjustment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also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provided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under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support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costs/implementation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ensure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that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total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incurred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for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administrative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also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reflect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amount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exceeded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by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agency.</w:t>
      </w:r>
    </w:p>
    <w:p w14:paraId="73E9F35A" w14:textId="53E44516" w:rsidR="000E4B43" w:rsidRPr="003F3B83" w:rsidRDefault="000E4B43" w:rsidP="000E4B43">
      <w:pPr>
        <w:pStyle w:val="Title1"/>
        <w:ind w:right="508"/>
        <w:jc w:val="both"/>
        <w:outlineLvl w:val="9"/>
        <w:rPr>
          <w:b w:val="0"/>
          <w:caps w:val="0"/>
          <w:sz w:val="16"/>
          <w:szCs w:val="16"/>
          <w:lang w:val="en-CA" w:eastAsia="en-CA"/>
        </w:rPr>
      </w:pPr>
      <w:r w:rsidRPr="003F3B83">
        <w:rPr>
          <w:b w:val="0"/>
          <w:caps w:val="0"/>
          <w:sz w:val="16"/>
          <w:szCs w:val="16"/>
          <w:lang w:val="en-CA"/>
        </w:rPr>
        <w:t>**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Reflects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total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annual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amount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provided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by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the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Multilateral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Fund.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In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the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transition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to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the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revised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reporting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format,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the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budget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lines</w:t>
      </w:r>
      <w:r w:rsidR="000B41EE">
        <w:rPr>
          <w:b w:val="0"/>
          <w:caps w:val="0"/>
          <w:sz w:val="16"/>
          <w:szCs w:val="16"/>
          <w:lang w:val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/>
        </w:rPr>
        <w:t>“t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otal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administrative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support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costs”,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and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“minus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project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noBreakHyphen/>
        <w:t>related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bCs/>
          <w:caps w:val="0"/>
          <w:sz w:val="16"/>
          <w:szCs w:val="16"/>
          <w:lang w:val="en-CA" w:eastAsia="en-CA"/>
        </w:rPr>
        <w:t>costs”</w:t>
      </w:r>
      <w:r w:rsidR="000B41EE">
        <w:rPr>
          <w:b w:val="0"/>
          <w:bCs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are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reflected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in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order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to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show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trends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in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the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period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between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2013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and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2015.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These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lines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will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be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removed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over</w:t>
      </w:r>
      <w:r w:rsidR="000B41EE">
        <w:rPr>
          <w:b w:val="0"/>
          <w:caps w:val="0"/>
          <w:sz w:val="16"/>
          <w:szCs w:val="16"/>
          <w:lang w:val="en-CA" w:eastAsia="en-CA"/>
        </w:rPr>
        <w:t xml:space="preserve"> </w:t>
      </w:r>
      <w:r w:rsidRPr="003F3B83">
        <w:rPr>
          <w:b w:val="0"/>
          <w:caps w:val="0"/>
          <w:sz w:val="16"/>
          <w:szCs w:val="16"/>
          <w:lang w:val="en-CA" w:eastAsia="en-CA"/>
        </w:rPr>
        <w:t>time.</w:t>
      </w:r>
    </w:p>
    <w:p w14:paraId="7129C17F" w14:textId="30F09772" w:rsidR="000E4B43" w:rsidRPr="003F3B83" w:rsidRDefault="000E4B43" w:rsidP="000E4B43">
      <w:pPr>
        <w:rPr>
          <w:sz w:val="16"/>
          <w:szCs w:val="16"/>
        </w:rPr>
      </w:pPr>
      <w:r w:rsidRPr="003F3B83">
        <w:rPr>
          <w:sz w:val="16"/>
          <w:szCs w:val="16"/>
        </w:rPr>
        <w:t>***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For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2024,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including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support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approved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94</w:t>
      </w:r>
      <w:r w:rsidRPr="003F3B83">
        <w:rPr>
          <w:sz w:val="16"/>
          <w:szCs w:val="16"/>
          <w:vertAlign w:val="superscript"/>
        </w:rPr>
        <w:t>th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meeting,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and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value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of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support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and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core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unit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from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submissions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95</w:t>
      </w:r>
      <w:r w:rsidRPr="003F3B83">
        <w:rPr>
          <w:sz w:val="16"/>
          <w:szCs w:val="16"/>
          <w:vertAlign w:val="superscript"/>
        </w:rPr>
        <w:t>th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meeting.</w:t>
      </w:r>
    </w:p>
    <w:p w14:paraId="69F12470" w14:textId="772EE7E1" w:rsidR="000E4B43" w:rsidRPr="003F3B83" w:rsidRDefault="000E4B43" w:rsidP="000E4B43">
      <w:pPr>
        <w:rPr>
          <w:caps/>
          <w:sz w:val="16"/>
          <w:szCs w:val="16"/>
        </w:rPr>
      </w:pPr>
      <w:r w:rsidRPr="003F3B83">
        <w:rPr>
          <w:sz w:val="16"/>
          <w:szCs w:val="16"/>
        </w:rPr>
        <w:t>****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Secretariat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had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estimated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running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balance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in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2007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since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2002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of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$2,127,930,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but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UNIDO’s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balance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of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$1,828,243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used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instead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of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Secretariat’s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calculation.</w:t>
      </w:r>
    </w:p>
    <w:p w14:paraId="630FCDE7" w14:textId="77777777" w:rsidR="000E4B43" w:rsidRPr="003F3B83" w:rsidRDefault="000E4B43" w:rsidP="000E4B43">
      <w:pPr>
        <w:jc w:val="left"/>
        <w:rPr>
          <w:bCs/>
          <w:sz w:val="16"/>
          <w:szCs w:val="16"/>
        </w:rPr>
      </w:pPr>
      <w:r w:rsidRPr="003F3B83">
        <w:rPr>
          <w:b/>
          <w:bCs/>
          <w:caps/>
          <w:sz w:val="16"/>
          <w:szCs w:val="16"/>
        </w:rPr>
        <w:br w:type="page"/>
      </w:r>
    </w:p>
    <w:p w14:paraId="705B025D" w14:textId="57CD539E" w:rsidR="000E4B43" w:rsidRPr="003F3B83" w:rsidRDefault="000E4B43" w:rsidP="000E4B43">
      <w:pPr>
        <w:keepNext/>
        <w:keepLines/>
        <w:rPr>
          <w:b/>
          <w:caps/>
        </w:rPr>
      </w:pPr>
      <w:r w:rsidRPr="003F3B83">
        <w:rPr>
          <w:b/>
          <w:caps/>
        </w:rPr>
        <w:lastRenderedPageBreak/>
        <w:t>THE</w:t>
      </w:r>
      <w:r w:rsidR="000B41EE">
        <w:rPr>
          <w:b/>
          <w:caps/>
        </w:rPr>
        <w:t xml:space="preserve"> </w:t>
      </w:r>
      <w:r w:rsidRPr="003F3B83">
        <w:rPr>
          <w:b/>
          <w:caps/>
        </w:rPr>
        <w:t>WORLD</w:t>
      </w:r>
      <w:r w:rsidR="000B41EE">
        <w:rPr>
          <w:b/>
          <w:caps/>
        </w:rPr>
        <w:t xml:space="preserve"> </w:t>
      </w:r>
      <w:r w:rsidRPr="003F3B83">
        <w:rPr>
          <w:b/>
          <w:caps/>
        </w:rPr>
        <w:t>BANK</w:t>
      </w:r>
    </w:p>
    <w:tbl>
      <w:tblPr>
        <w:tblW w:w="14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862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10"/>
        <w:gridCol w:w="980"/>
      </w:tblGrid>
      <w:tr w:rsidR="000E4B43" w:rsidRPr="003F3B83" w14:paraId="15F240D2" w14:textId="77777777" w:rsidTr="00FB598B">
        <w:trPr>
          <w:trHeight w:val="122"/>
        </w:trPr>
        <w:tc>
          <w:tcPr>
            <w:tcW w:w="3681" w:type="dxa"/>
            <w:vMerge w:val="restart"/>
            <w:shd w:val="clear" w:color="auto" w:fill="auto"/>
            <w:hideMark/>
          </w:tcPr>
          <w:p w14:paraId="6E7695C1" w14:textId="580D1E62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Cost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item</w:t>
            </w:r>
          </w:p>
        </w:tc>
        <w:tc>
          <w:tcPr>
            <w:tcW w:w="862" w:type="dxa"/>
            <w:shd w:val="clear" w:color="auto" w:fill="auto"/>
            <w:hideMark/>
          </w:tcPr>
          <w:p w14:paraId="565C0393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2015</w:t>
            </w:r>
          </w:p>
        </w:tc>
        <w:tc>
          <w:tcPr>
            <w:tcW w:w="856" w:type="dxa"/>
            <w:shd w:val="clear" w:color="auto" w:fill="auto"/>
            <w:hideMark/>
          </w:tcPr>
          <w:p w14:paraId="2301FEF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856" w:type="dxa"/>
            <w:shd w:val="clear" w:color="auto" w:fill="auto"/>
            <w:hideMark/>
          </w:tcPr>
          <w:p w14:paraId="1E9FE88F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856" w:type="dxa"/>
            <w:shd w:val="clear" w:color="auto" w:fill="auto"/>
            <w:hideMark/>
          </w:tcPr>
          <w:p w14:paraId="77A975B6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856" w:type="dxa"/>
            <w:shd w:val="clear" w:color="auto" w:fill="auto"/>
            <w:hideMark/>
          </w:tcPr>
          <w:p w14:paraId="3B15B710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856" w:type="dxa"/>
            <w:shd w:val="clear" w:color="auto" w:fill="auto"/>
            <w:hideMark/>
          </w:tcPr>
          <w:p w14:paraId="4B1CA286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856" w:type="dxa"/>
            <w:shd w:val="clear" w:color="auto" w:fill="auto"/>
            <w:hideMark/>
          </w:tcPr>
          <w:p w14:paraId="2493D3F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856" w:type="dxa"/>
            <w:shd w:val="clear" w:color="auto" w:fill="auto"/>
            <w:hideMark/>
          </w:tcPr>
          <w:p w14:paraId="56383433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856" w:type="dxa"/>
            <w:shd w:val="clear" w:color="auto" w:fill="auto"/>
            <w:hideMark/>
          </w:tcPr>
          <w:p w14:paraId="45377792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1766" w:type="dxa"/>
            <w:gridSpan w:val="2"/>
            <w:shd w:val="clear" w:color="auto" w:fill="auto"/>
            <w:hideMark/>
          </w:tcPr>
          <w:p w14:paraId="7BF2FD38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980" w:type="dxa"/>
            <w:shd w:val="clear" w:color="auto" w:fill="auto"/>
            <w:hideMark/>
          </w:tcPr>
          <w:p w14:paraId="33E93DB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</w:tr>
      <w:tr w:rsidR="000E4B43" w:rsidRPr="003F3B83" w14:paraId="6DD5B933" w14:textId="77777777" w:rsidTr="00FB598B">
        <w:trPr>
          <w:trHeight w:val="47"/>
        </w:trPr>
        <w:tc>
          <w:tcPr>
            <w:tcW w:w="3681" w:type="dxa"/>
            <w:vMerge/>
            <w:vAlign w:val="center"/>
            <w:hideMark/>
          </w:tcPr>
          <w:p w14:paraId="09AD84DF" w14:textId="77777777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62" w:type="dxa"/>
            <w:shd w:val="clear" w:color="auto" w:fill="auto"/>
            <w:hideMark/>
          </w:tcPr>
          <w:p w14:paraId="60CF048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00EE6F24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562A6A5B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343EFA54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6F164294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44050E58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11041313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645C6FDB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493C07F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shd w:val="clear" w:color="auto" w:fill="auto"/>
            <w:hideMark/>
          </w:tcPr>
          <w:p w14:paraId="1F0B502D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Budget</w:t>
            </w:r>
          </w:p>
        </w:tc>
        <w:tc>
          <w:tcPr>
            <w:tcW w:w="910" w:type="dxa"/>
            <w:shd w:val="clear" w:color="auto" w:fill="auto"/>
            <w:hideMark/>
          </w:tcPr>
          <w:p w14:paraId="100F8AF8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Estimated</w:t>
            </w:r>
          </w:p>
        </w:tc>
        <w:tc>
          <w:tcPr>
            <w:tcW w:w="980" w:type="dxa"/>
            <w:shd w:val="clear" w:color="auto" w:fill="auto"/>
            <w:hideMark/>
          </w:tcPr>
          <w:p w14:paraId="3F52FD8C" w14:textId="77777777" w:rsidR="000E4B43" w:rsidRPr="003F3B83" w:rsidRDefault="000E4B43" w:rsidP="00FB598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Proposed</w:t>
            </w:r>
          </w:p>
        </w:tc>
      </w:tr>
      <w:tr w:rsidR="000E4B43" w:rsidRPr="003F3B83" w14:paraId="1BDE2B3B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3B2ED576" w14:textId="2F94DE27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</w:p>
        </w:tc>
        <w:tc>
          <w:tcPr>
            <w:tcW w:w="862" w:type="dxa"/>
            <w:shd w:val="clear" w:color="auto" w:fill="auto"/>
            <w:hideMark/>
          </w:tcPr>
          <w:p w14:paraId="0EBFD3FB" w14:textId="1D7F113A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7033FBED" w14:textId="4A0FCB7E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1554B8B3" w14:textId="6E3CFB84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6E3E5968" w14:textId="2B968E62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68F8D554" w14:textId="5B0D3468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D1CDC98" w14:textId="34D1B6A7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7478E55" w14:textId="2A2355B0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F2C27ED" w14:textId="60B85D77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C0468CA" w14:textId="74DB0DB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0350857" w14:textId="2FB4BAB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1D8DCE4B" w14:textId="3B26051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42FE12B" w14:textId="0B6213A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65FDE7B5" w14:textId="77777777" w:rsidTr="00FB598B">
        <w:trPr>
          <w:trHeight w:val="103"/>
        </w:trPr>
        <w:tc>
          <w:tcPr>
            <w:tcW w:w="3681" w:type="dxa"/>
            <w:shd w:val="clear" w:color="auto" w:fill="auto"/>
            <w:hideMark/>
          </w:tcPr>
          <w:p w14:paraId="352D2C88" w14:textId="1D7028CF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personnel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862" w:type="dxa"/>
            <w:shd w:val="clear" w:color="auto" w:fill="auto"/>
            <w:hideMark/>
          </w:tcPr>
          <w:p w14:paraId="21123CC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827,111</w:t>
            </w:r>
          </w:p>
        </w:tc>
        <w:tc>
          <w:tcPr>
            <w:tcW w:w="856" w:type="dxa"/>
            <w:shd w:val="clear" w:color="auto" w:fill="auto"/>
            <w:hideMark/>
          </w:tcPr>
          <w:p w14:paraId="53B2F3F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1,089,481</w:t>
            </w:r>
          </w:p>
        </w:tc>
        <w:tc>
          <w:tcPr>
            <w:tcW w:w="856" w:type="dxa"/>
            <w:shd w:val="clear" w:color="auto" w:fill="auto"/>
            <w:hideMark/>
          </w:tcPr>
          <w:p w14:paraId="13470C4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1,086,340</w:t>
            </w:r>
          </w:p>
        </w:tc>
        <w:tc>
          <w:tcPr>
            <w:tcW w:w="856" w:type="dxa"/>
            <w:shd w:val="clear" w:color="auto" w:fill="auto"/>
            <w:hideMark/>
          </w:tcPr>
          <w:p w14:paraId="27ADB6D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1,226,215</w:t>
            </w:r>
          </w:p>
        </w:tc>
        <w:tc>
          <w:tcPr>
            <w:tcW w:w="856" w:type="dxa"/>
            <w:shd w:val="clear" w:color="auto" w:fill="auto"/>
            <w:hideMark/>
          </w:tcPr>
          <w:p w14:paraId="4E4C037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1,250,888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52CB56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1,055,231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F3828D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1,224,772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88322E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1,162,554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9DE181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1,229,965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84ED19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1,271,755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62CC7B2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1,375,336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99C8DE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1,413,580</w:t>
            </w:r>
          </w:p>
        </w:tc>
      </w:tr>
      <w:tr w:rsidR="000E4B43" w:rsidRPr="003F3B83" w14:paraId="5853FD99" w14:textId="77777777" w:rsidTr="00FB598B">
        <w:trPr>
          <w:trHeight w:val="48"/>
        </w:trPr>
        <w:tc>
          <w:tcPr>
            <w:tcW w:w="3681" w:type="dxa"/>
            <w:shd w:val="clear" w:color="auto" w:fill="auto"/>
            <w:hideMark/>
          </w:tcPr>
          <w:p w14:paraId="58AEFB72" w14:textId="0FD46206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Travel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consultant)</w:t>
            </w:r>
          </w:p>
        </w:tc>
        <w:tc>
          <w:tcPr>
            <w:tcW w:w="862" w:type="dxa"/>
            <w:shd w:val="clear" w:color="auto" w:fill="auto"/>
            <w:hideMark/>
          </w:tcPr>
          <w:p w14:paraId="4BF1257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205,498</w:t>
            </w:r>
          </w:p>
        </w:tc>
        <w:tc>
          <w:tcPr>
            <w:tcW w:w="856" w:type="dxa"/>
            <w:shd w:val="clear" w:color="auto" w:fill="auto"/>
            <w:hideMark/>
          </w:tcPr>
          <w:p w14:paraId="7D3668D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216,356</w:t>
            </w:r>
          </w:p>
        </w:tc>
        <w:tc>
          <w:tcPr>
            <w:tcW w:w="856" w:type="dxa"/>
            <w:shd w:val="clear" w:color="auto" w:fill="auto"/>
            <w:hideMark/>
          </w:tcPr>
          <w:p w14:paraId="2B62006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178,550</w:t>
            </w:r>
          </w:p>
        </w:tc>
        <w:tc>
          <w:tcPr>
            <w:tcW w:w="856" w:type="dxa"/>
            <w:shd w:val="clear" w:color="auto" w:fill="auto"/>
            <w:hideMark/>
          </w:tcPr>
          <w:p w14:paraId="69B6AE6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180,873</w:t>
            </w:r>
          </w:p>
        </w:tc>
        <w:tc>
          <w:tcPr>
            <w:tcW w:w="856" w:type="dxa"/>
            <w:shd w:val="clear" w:color="auto" w:fill="auto"/>
            <w:hideMark/>
          </w:tcPr>
          <w:p w14:paraId="204DCC1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151,281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39A341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13,481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DCD2BA0" w14:textId="4B40CD3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30F67B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91,921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10B12C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164,756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0DD203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175,000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4E29741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214,845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75739E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211,848</w:t>
            </w:r>
          </w:p>
        </w:tc>
      </w:tr>
      <w:tr w:rsidR="000E4B43" w:rsidRPr="003F3B83" w14:paraId="2799C540" w14:textId="77777777" w:rsidTr="00FB598B">
        <w:trPr>
          <w:trHeight w:val="150"/>
        </w:trPr>
        <w:tc>
          <w:tcPr>
            <w:tcW w:w="3681" w:type="dxa"/>
            <w:shd w:val="clear" w:color="auto" w:fill="auto"/>
            <w:hideMark/>
          </w:tcPr>
          <w:p w14:paraId="2934AB67" w14:textId="5E8BFA22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Space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(rent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common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costs)</w:t>
            </w:r>
          </w:p>
        </w:tc>
        <w:tc>
          <w:tcPr>
            <w:tcW w:w="862" w:type="dxa"/>
            <w:shd w:val="clear" w:color="auto" w:fill="auto"/>
            <w:hideMark/>
          </w:tcPr>
          <w:p w14:paraId="64A0599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434</w:t>
            </w:r>
          </w:p>
        </w:tc>
        <w:tc>
          <w:tcPr>
            <w:tcW w:w="856" w:type="dxa"/>
            <w:shd w:val="clear" w:color="auto" w:fill="auto"/>
            <w:hideMark/>
          </w:tcPr>
          <w:p w14:paraId="769916F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1,027</w:t>
            </w:r>
          </w:p>
        </w:tc>
        <w:tc>
          <w:tcPr>
            <w:tcW w:w="856" w:type="dxa"/>
            <w:shd w:val="clear" w:color="auto" w:fill="auto"/>
            <w:hideMark/>
          </w:tcPr>
          <w:p w14:paraId="6A14101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EBB6D39" w14:textId="349F563B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1759F622" w14:textId="47AEE3E9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1442255" w14:textId="584D3521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DE6089E" w14:textId="740C381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CE58B42" w14:textId="7155F34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D1C5876" w14:textId="4DB6F53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37A9FE0" w14:textId="1B2DF32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42543BB4" w14:textId="6B343AF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4832E73" w14:textId="04F0090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79101660" w14:textId="77777777" w:rsidTr="00FB598B">
        <w:trPr>
          <w:trHeight w:val="96"/>
        </w:trPr>
        <w:tc>
          <w:tcPr>
            <w:tcW w:w="3681" w:type="dxa"/>
            <w:shd w:val="clear" w:color="auto" w:fill="auto"/>
            <w:hideMark/>
          </w:tcPr>
          <w:p w14:paraId="5130E910" w14:textId="6348B017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Equipment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other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(computers,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supplies,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etc.)</w:t>
            </w:r>
          </w:p>
        </w:tc>
        <w:tc>
          <w:tcPr>
            <w:tcW w:w="862" w:type="dxa"/>
            <w:shd w:val="clear" w:color="auto" w:fill="auto"/>
            <w:hideMark/>
          </w:tcPr>
          <w:p w14:paraId="5C69E93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19,618</w:t>
            </w:r>
          </w:p>
        </w:tc>
        <w:tc>
          <w:tcPr>
            <w:tcW w:w="856" w:type="dxa"/>
            <w:shd w:val="clear" w:color="auto" w:fill="auto"/>
            <w:hideMark/>
          </w:tcPr>
          <w:p w14:paraId="6625047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33,178</w:t>
            </w:r>
          </w:p>
        </w:tc>
        <w:tc>
          <w:tcPr>
            <w:tcW w:w="856" w:type="dxa"/>
            <w:shd w:val="clear" w:color="auto" w:fill="auto"/>
            <w:hideMark/>
          </w:tcPr>
          <w:p w14:paraId="35289A5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262</w:t>
            </w:r>
          </w:p>
        </w:tc>
        <w:tc>
          <w:tcPr>
            <w:tcW w:w="856" w:type="dxa"/>
            <w:shd w:val="clear" w:color="auto" w:fill="auto"/>
            <w:hideMark/>
          </w:tcPr>
          <w:p w14:paraId="71B5473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1,637</w:t>
            </w:r>
          </w:p>
        </w:tc>
        <w:tc>
          <w:tcPr>
            <w:tcW w:w="856" w:type="dxa"/>
            <w:shd w:val="clear" w:color="auto" w:fill="auto"/>
            <w:hideMark/>
          </w:tcPr>
          <w:p w14:paraId="527A7D8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02F38E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EA6D5F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1,436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16BAC6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-77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AC23B3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865BB1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31C7379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626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2ACC50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2AD98BAF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793769D7" w14:textId="36B88A75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Contractual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(firms)</w:t>
            </w:r>
          </w:p>
        </w:tc>
        <w:tc>
          <w:tcPr>
            <w:tcW w:w="862" w:type="dxa"/>
            <w:shd w:val="clear" w:color="auto" w:fill="auto"/>
            <w:hideMark/>
          </w:tcPr>
          <w:p w14:paraId="5DE45EC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49,989</w:t>
            </w:r>
          </w:p>
        </w:tc>
        <w:tc>
          <w:tcPr>
            <w:tcW w:w="856" w:type="dxa"/>
            <w:shd w:val="clear" w:color="auto" w:fill="auto"/>
            <w:hideMark/>
          </w:tcPr>
          <w:p w14:paraId="1D15EED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96,839</w:t>
            </w:r>
          </w:p>
        </w:tc>
        <w:tc>
          <w:tcPr>
            <w:tcW w:w="856" w:type="dxa"/>
            <w:shd w:val="clear" w:color="auto" w:fill="auto"/>
            <w:hideMark/>
          </w:tcPr>
          <w:p w14:paraId="6D79489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189,400</w:t>
            </w:r>
          </w:p>
        </w:tc>
        <w:tc>
          <w:tcPr>
            <w:tcW w:w="856" w:type="dxa"/>
            <w:shd w:val="clear" w:color="auto" w:fill="auto"/>
            <w:hideMark/>
          </w:tcPr>
          <w:p w14:paraId="60E2741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73,389</w:t>
            </w:r>
          </w:p>
        </w:tc>
        <w:tc>
          <w:tcPr>
            <w:tcW w:w="856" w:type="dxa"/>
            <w:shd w:val="clear" w:color="auto" w:fill="auto"/>
            <w:hideMark/>
          </w:tcPr>
          <w:p w14:paraId="6A8C68D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38,983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79F4C8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10,292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54704D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1,000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091C8B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7,136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3CD935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57,626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09AEE7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59,647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32BB0DF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43,642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149D0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61,128</w:t>
            </w:r>
          </w:p>
        </w:tc>
      </w:tr>
      <w:tr w:rsidR="000E4B43" w:rsidRPr="003F3B83" w14:paraId="2157A1FE" w14:textId="77777777" w:rsidTr="00FB598B">
        <w:trPr>
          <w:trHeight w:val="90"/>
        </w:trPr>
        <w:tc>
          <w:tcPr>
            <w:tcW w:w="3681" w:type="dxa"/>
            <w:shd w:val="clear" w:color="auto" w:fill="auto"/>
            <w:hideMark/>
          </w:tcPr>
          <w:p w14:paraId="76D0867F" w14:textId="4FDD0EDC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</w:p>
        </w:tc>
        <w:tc>
          <w:tcPr>
            <w:tcW w:w="862" w:type="dxa"/>
            <w:shd w:val="clear" w:color="auto" w:fill="auto"/>
            <w:hideMark/>
          </w:tcPr>
          <w:p w14:paraId="38C4B2B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210,909</w:t>
            </w:r>
          </w:p>
        </w:tc>
        <w:tc>
          <w:tcPr>
            <w:tcW w:w="856" w:type="dxa"/>
            <w:shd w:val="clear" w:color="auto" w:fill="auto"/>
            <w:hideMark/>
          </w:tcPr>
          <w:p w14:paraId="6D09FF8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225,643</w:t>
            </w:r>
          </w:p>
        </w:tc>
        <w:tc>
          <w:tcPr>
            <w:tcW w:w="856" w:type="dxa"/>
            <w:shd w:val="clear" w:color="auto" w:fill="auto"/>
            <w:hideMark/>
          </w:tcPr>
          <w:p w14:paraId="339DF74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210,378</w:t>
            </w:r>
          </w:p>
        </w:tc>
        <w:tc>
          <w:tcPr>
            <w:tcW w:w="856" w:type="dxa"/>
            <w:shd w:val="clear" w:color="auto" w:fill="auto"/>
            <w:hideMark/>
          </w:tcPr>
          <w:p w14:paraId="4E25237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245,946</w:t>
            </w:r>
          </w:p>
        </w:tc>
        <w:tc>
          <w:tcPr>
            <w:tcW w:w="856" w:type="dxa"/>
            <w:shd w:val="clear" w:color="auto" w:fill="auto"/>
            <w:hideMark/>
          </w:tcPr>
          <w:p w14:paraId="01CE1B3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249,954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AF6F36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212,792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EE4C23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247,637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8FC666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193,342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5F0E81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212,024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603909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240,743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11CDF3F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279,386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51492F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260,589</w:t>
            </w:r>
          </w:p>
        </w:tc>
      </w:tr>
      <w:tr w:rsidR="000E4B43" w:rsidRPr="003F3B83" w14:paraId="02A45254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39EE5BF3" w14:textId="41C6AD3C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Additional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decision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93/95(b)</w:t>
            </w:r>
          </w:p>
        </w:tc>
        <w:tc>
          <w:tcPr>
            <w:tcW w:w="862" w:type="dxa"/>
            <w:shd w:val="clear" w:color="auto" w:fill="auto"/>
            <w:hideMark/>
          </w:tcPr>
          <w:p w14:paraId="084A487B" w14:textId="177B5A75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4CB49F0" w14:textId="195286D3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5E038F5" w14:textId="57D43ADD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5F5CE65" w14:textId="3BF65209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61FBC5CA" w14:textId="243B1532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2DFD311" w14:textId="2F910DA0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FB0F03E" w14:textId="11B6ED87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1FD55CA" w14:textId="20AB5A82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ED0E300" w14:textId="0FB5B0D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EA14ED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200,000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5D597D45" w14:textId="19E63A5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2795A2" w14:textId="7E68C78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6C3545D2" w14:textId="77777777" w:rsidTr="00FB598B">
        <w:trPr>
          <w:trHeight w:val="123"/>
        </w:trPr>
        <w:tc>
          <w:tcPr>
            <w:tcW w:w="3681" w:type="dxa"/>
            <w:shd w:val="clear" w:color="auto" w:fill="auto"/>
            <w:hideMark/>
          </w:tcPr>
          <w:p w14:paraId="74F71842" w14:textId="1C5F086A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overrun)</w:t>
            </w:r>
          </w:p>
        </w:tc>
        <w:tc>
          <w:tcPr>
            <w:tcW w:w="862" w:type="dxa"/>
            <w:shd w:val="clear" w:color="auto" w:fill="auto"/>
            <w:hideMark/>
          </w:tcPr>
          <w:p w14:paraId="466AA19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3C5701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62,476</w:t>
            </w:r>
          </w:p>
        </w:tc>
        <w:tc>
          <w:tcPr>
            <w:tcW w:w="856" w:type="dxa"/>
            <w:shd w:val="clear" w:color="auto" w:fill="auto"/>
            <w:hideMark/>
          </w:tcPr>
          <w:p w14:paraId="4869636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60,070</w:t>
            </w:r>
          </w:p>
        </w:tc>
        <w:tc>
          <w:tcPr>
            <w:tcW w:w="856" w:type="dxa"/>
            <w:shd w:val="clear" w:color="auto" w:fill="auto"/>
            <w:hideMark/>
          </w:tcPr>
          <w:p w14:paraId="0E17C38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6,940</w:t>
            </w:r>
          </w:p>
        </w:tc>
        <w:tc>
          <w:tcPr>
            <w:tcW w:w="856" w:type="dxa"/>
            <w:shd w:val="clear" w:color="auto" w:fill="auto"/>
            <w:hideMark/>
          </w:tcPr>
          <w:p w14:paraId="40B5131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43,894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DA96B2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443,204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77FF02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260,155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22C411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280,124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6C8CE3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70,433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09AFD4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14F4421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33,310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9988BB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5D10F26D" w14:textId="77777777" w:rsidTr="00FB598B">
        <w:trPr>
          <w:trHeight w:val="70"/>
        </w:trPr>
        <w:tc>
          <w:tcPr>
            <w:tcW w:w="3681" w:type="dxa"/>
            <w:shd w:val="clear" w:color="auto" w:fill="auto"/>
            <w:hideMark/>
          </w:tcPr>
          <w:p w14:paraId="52C46EAB" w14:textId="5E2FD514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Return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returned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funds)</w:t>
            </w:r>
          </w:p>
        </w:tc>
        <w:tc>
          <w:tcPr>
            <w:tcW w:w="862" w:type="dxa"/>
            <w:shd w:val="clear" w:color="auto" w:fill="auto"/>
            <w:hideMark/>
          </w:tcPr>
          <w:p w14:paraId="54D666D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-411,441</w:t>
            </w:r>
          </w:p>
        </w:tc>
        <w:tc>
          <w:tcPr>
            <w:tcW w:w="856" w:type="dxa"/>
            <w:shd w:val="clear" w:color="auto" w:fill="auto"/>
            <w:hideMark/>
          </w:tcPr>
          <w:p w14:paraId="403351D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-62,476</w:t>
            </w:r>
          </w:p>
        </w:tc>
        <w:tc>
          <w:tcPr>
            <w:tcW w:w="856" w:type="dxa"/>
            <w:shd w:val="clear" w:color="auto" w:fill="auto"/>
            <w:hideMark/>
          </w:tcPr>
          <w:p w14:paraId="0BD69C5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-60,070</w:t>
            </w:r>
          </w:p>
        </w:tc>
        <w:tc>
          <w:tcPr>
            <w:tcW w:w="856" w:type="dxa"/>
            <w:shd w:val="clear" w:color="auto" w:fill="auto"/>
            <w:hideMark/>
          </w:tcPr>
          <w:p w14:paraId="433962A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-6940</w:t>
            </w:r>
          </w:p>
        </w:tc>
        <w:tc>
          <w:tcPr>
            <w:tcW w:w="856" w:type="dxa"/>
            <w:shd w:val="clear" w:color="auto" w:fill="auto"/>
            <w:hideMark/>
          </w:tcPr>
          <w:p w14:paraId="0B8B0D8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-43,894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092612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-443,204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AA6446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-260,155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79BDE0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-280,124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1A21AA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-70,433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2E607A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5DC19E3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-33,310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7DE7A9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694FE07B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6E31330F" w14:textId="012E430E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A.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core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unit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862" w:type="dxa"/>
            <w:shd w:val="clear" w:color="auto" w:fill="auto"/>
            <w:hideMark/>
          </w:tcPr>
          <w:p w14:paraId="7080C32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902,118</w:t>
            </w:r>
          </w:p>
        </w:tc>
        <w:tc>
          <w:tcPr>
            <w:tcW w:w="856" w:type="dxa"/>
            <w:shd w:val="clear" w:color="auto" w:fill="auto"/>
            <w:hideMark/>
          </w:tcPr>
          <w:p w14:paraId="16CAAC6C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1,662,524</w:t>
            </w:r>
          </w:p>
        </w:tc>
        <w:tc>
          <w:tcPr>
            <w:tcW w:w="856" w:type="dxa"/>
            <w:shd w:val="clear" w:color="auto" w:fill="auto"/>
            <w:hideMark/>
          </w:tcPr>
          <w:p w14:paraId="7845603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1,664,930</w:t>
            </w:r>
          </w:p>
        </w:tc>
        <w:tc>
          <w:tcPr>
            <w:tcW w:w="856" w:type="dxa"/>
            <w:shd w:val="clear" w:color="auto" w:fill="auto"/>
            <w:hideMark/>
          </w:tcPr>
          <w:p w14:paraId="1888BB3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1,728,060</w:t>
            </w:r>
          </w:p>
        </w:tc>
        <w:tc>
          <w:tcPr>
            <w:tcW w:w="856" w:type="dxa"/>
            <w:shd w:val="clear" w:color="auto" w:fill="auto"/>
            <w:hideMark/>
          </w:tcPr>
          <w:p w14:paraId="50828D96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1,691,106</w:t>
            </w:r>
          </w:p>
        </w:tc>
        <w:tc>
          <w:tcPr>
            <w:tcW w:w="856" w:type="dxa"/>
            <w:shd w:val="clear" w:color="auto" w:fill="auto"/>
            <w:hideMark/>
          </w:tcPr>
          <w:p w14:paraId="3B7E8936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1,291,796</w:t>
            </w:r>
          </w:p>
        </w:tc>
        <w:tc>
          <w:tcPr>
            <w:tcW w:w="856" w:type="dxa"/>
            <w:shd w:val="clear" w:color="auto" w:fill="auto"/>
            <w:hideMark/>
          </w:tcPr>
          <w:p w14:paraId="0062AEAB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1,474,845</w:t>
            </w:r>
          </w:p>
        </w:tc>
        <w:tc>
          <w:tcPr>
            <w:tcW w:w="856" w:type="dxa"/>
            <w:shd w:val="clear" w:color="auto" w:fill="auto"/>
            <w:hideMark/>
          </w:tcPr>
          <w:p w14:paraId="64D385A0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1,454,876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1BA2B1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1,664,567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E14AD2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1,947,145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7A44C002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1,913,835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A870822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1,947,145</w:t>
            </w:r>
          </w:p>
        </w:tc>
      </w:tr>
      <w:tr w:rsidR="000E4B43" w:rsidRPr="003F3B83" w14:paraId="4225E8BB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3863D09C" w14:textId="69C60AC2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costs/implementation</w:t>
            </w:r>
          </w:p>
        </w:tc>
        <w:tc>
          <w:tcPr>
            <w:tcW w:w="862" w:type="dxa"/>
            <w:shd w:val="clear" w:color="auto" w:fill="auto"/>
            <w:hideMark/>
          </w:tcPr>
          <w:p w14:paraId="6846C929" w14:textId="6E82B9D2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7EA01796" w14:textId="62AB8861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5EB5D2B2" w14:textId="1D007F71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0060E497" w14:textId="43254F07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02E13E1" w14:textId="351DA870" w:rsidR="000E4B43" w:rsidRPr="003F3B83" w:rsidRDefault="000B41EE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2BD59DC" w14:textId="4959503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52D1AD9" w14:textId="4398E3B8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E6BCD13" w14:textId="4AD85E38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8A72E5D" w14:textId="3E01DCD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0AA852B" w14:textId="4F4827B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38C3A53A" w14:textId="3BA8781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4A67D68" w14:textId="362FEC6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5F4F4FD9" w14:textId="77777777" w:rsidTr="00FB598B">
        <w:trPr>
          <w:trHeight w:val="191"/>
        </w:trPr>
        <w:tc>
          <w:tcPr>
            <w:tcW w:w="3681" w:type="dxa"/>
            <w:shd w:val="clear" w:color="auto" w:fill="auto"/>
            <w:hideMark/>
          </w:tcPr>
          <w:p w14:paraId="435E21A1" w14:textId="7D05AB72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country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offices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national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execution,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62" w:type="dxa"/>
            <w:shd w:val="clear" w:color="auto" w:fill="auto"/>
            <w:hideMark/>
          </w:tcPr>
          <w:p w14:paraId="0D3CF33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1,210,733</w:t>
            </w:r>
          </w:p>
        </w:tc>
        <w:tc>
          <w:tcPr>
            <w:tcW w:w="856" w:type="dxa"/>
            <w:shd w:val="clear" w:color="auto" w:fill="auto"/>
            <w:hideMark/>
          </w:tcPr>
          <w:p w14:paraId="764B0A4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1,249,361</w:t>
            </w:r>
          </w:p>
        </w:tc>
        <w:tc>
          <w:tcPr>
            <w:tcW w:w="856" w:type="dxa"/>
            <w:shd w:val="clear" w:color="auto" w:fill="auto"/>
            <w:hideMark/>
          </w:tcPr>
          <w:p w14:paraId="37D701D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1,491,814</w:t>
            </w:r>
          </w:p>
        </w:tc>
        <w:tc>
          <w:tcPr>
            <w:tcW w:w="856" w:type="dxa"/>
            <w:shd w:val="clear" w:color="auto" w:fill="auto"/>
            <w:hideMark/>
          </w:tcPr>
          <w:p w14:paraId="4E6E751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2,114,429</w:t>
            </w:r>
          </w:p>
        </w:tc>
        <w:tc>
          <w:tcPr>
            <w:tcW w:w="856" w:type="dxa"/>
            <w:shd w:val="clear" w:color="auto" w:fill="auto"/>
            <w:hideMark/>
          </w:tcPr>
          <w:p w14:paraId="7E8EC0F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1,258,437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58E3DE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1,172,183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CEA270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748,694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DE81C6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1,165,041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C963B4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1,062,864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A6C5AB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29E2305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564990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1,100,000</w:t>
            </w:r>
          </w:p>
        </w:tc>
      </w:tr>
      <w:tr w:rsidR="000E4B43" w:rsidRPr="003F3B83" w14:paraId="400C640E" w14:textId="77777777" w:rsidTr="00FB598B">
        <w:trPr>
          <w:trHeight w:val="97"/>
        </w:trPr>
        <w:tc>
          <w:tcPr>
            <w:tcW w:w="3681" w:type="dxa"/>
            <w:shd w:val="clear" w:color="auto" w:fill="auto"/>
            <w:hideMark/>
          </w:tcPr>
          <w:p w14:paraId="00B71B6A" w14:textId="6DC5A73B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Executing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agency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(internal),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62" w:type="dxa"/>
            <w:shd w:val="clear" w:color="auto" w:fill="auto"/>
            <w:hideMark/>
          </w:tcPr>
          <w:p w14:paraId="0BA3745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8B32EB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D13B9D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8CC8A3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9E0194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5372D4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0D1179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083066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D994B4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CE99C9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79281BD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2C238D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23AB8B16" w14:textId="77777777" w:rsidTr="00FB598B">
        <w:trPr>
          <w:trHeight w:val="145"/>
        </w:trPr>
        <w:tc>
          <w:tcPr>
            <w:tcW w:w="3681" w:type="dxa"/>
            <w:shd w:val="clear" w:color="auto" w:fill="auto"/>
            <w:hideMark/>
          </w:tcPr>
          <w:p w14:paraId="36674AE6" w14:textId="1F079A47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Financial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intermediaries,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overheads</w:t>
            </w:r>
          </w:p>
        </w:tc>
        <w:tc>
          <w:tcPr>
            <w:tcW w:w="862" w:type="dxa"/>
            <w:shd w:val="clear" w:color="auto" w:fill="auto"/>
            <w:hideMark/>
          </w:tcPr>
          <w:p w14:paraId="33B11CE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CAF222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5BE60F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39B27B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250847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5F64D9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50AEEC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F76EAC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019039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AABC65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0AE5F06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245326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12582FDE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07039387" w14:textId="699F1DB2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Reimbursement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central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services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for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staff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(including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overhead)</w:t>
            </w:r>
          </w:p>
        </w:tc>
        <w:tc>
          <w:tcPr>
            <w:tcW w:w="862" w:type="dxa"/>
            <w:shd w:val="clear" w:color="auto" w:fill="auto"/>
            <w:hideMark/>
          </w:tcPr>
          <w:p w14:paraId="2F3F4EED" w14:textId="62A7B7A6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AC3AC5F" w14:textId="6706663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FB87CEC" w14:textId="762A84E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539D3D5A" w14:textId="44C43BEA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52479ACF" w14:textId="7D962D1C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00ACD5E" w14:textId="0970247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97564A4" w14:textId="35A6E9E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7A2CB16" w14:textId="476C4023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B55C6DD" w14:textId="5E49BF5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4BAC4C7" w14:textId="5B62C04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3C1C04D9" w14:textId="4FB0BBAA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9F2CABB" w14:textId="386A824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4582BEF7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5C311982" w14:textId="05FF2266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Cost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recovery</w:t>
            </w:r>
          </w:p>
        </w:tc>
        <w:tc>
          <w:tcPr>
            <w:tcW w:w="862" w:type="dxa"/>
            <w:shd w:val="clear" w:color="auto" w:fill="auto"/>
            <w:hideMark/>
          </w:tcPr>
          <w:p w14:paraId="62AC837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F3C540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86F9A2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C79CAA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760EFA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CD73C0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826A84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E121CB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7E51E9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BD2FC2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081FCBE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6DDC95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40F0AD50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43E4DCD3" w14:textId="093455D1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Adjustments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(+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overrun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underuse)</w:t>
            </w:r>
          </w:p>
        </w:tc>
        <w:tc>
          <w:tcPr>
            <w:tcW w:w="862" w:type="dxa"/>
            <w:shd w:val="clear" w:color="auto" w:fill="auto"/>
            <w:hideMark/>
          </w:tcPr>
          <w:p w14:paraId="3DF8755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FBACA5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BF18B3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C761FA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AAA5597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3A2539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56E1B4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C1A497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1780402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E2AED2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3FD956E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FE78BF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0E4B43" w:rsidRPr="003F3B83" w14:paraId="4B08741D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6C35AD34" w14:textId="76250C21" w:rsidR="000E4B43" w:rsidRPr="003F3B83" w:rsidRDefault="000E4B43" w:rsidP="00FB598B">
            <w:pPr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Project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(-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=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to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deducted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and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thus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removed)</w:t>
            </w:r>
          </w:p>
        </w:tc>
        <w:tc>
          <w:tcPr>
            <w:tcW w:w="862" w:type="dxa"/>
            <w:shd w:val="clear" w:color="auto" w:fill="auto"/>
            <w:hideMark/>
          </w:tcPr>
          <w:p w14:paraId="6242873E" w14:textId="2ACB074F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2D4B502F" w14:textId="5196A848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3D4FDBD0" w14:textId="172A7D5A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3BB09201" w14:textId="2C7AEF32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7FDE093A" w14:textId="73F893DF" w:rsidR="000E4B43" w:rsidRPr="003F3B83" w:rsidRDefault="000B41EE" w:rsidP="00FB598B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414E03F" w14:textId="1E33147C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FEB9333" w14:textId="72549F1E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7B7ADBD9" w14:textId="64177F6F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3351093F" w14:textId="096ED181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6DC81A4" w14:textId="60AE8015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14663C8F" w14:textId="10924A81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12DF478" w14:textId="73FCF426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29E48D4D" w14:textId="77777777" w:rsidTr="00FB598B">
        <w:trPr>
          <w:trHeight w:val="133"/>
        </w:trPr>
        <w:tc>
          <w:tcPr>
            <w:tcW w:w="3681" w:type="dxa"/>
            <w:shd w:val="clear" w:color="auto" w:fill="auto"/>
            <w:hideMark/>
          </w:tcPr>
          <w:p w14:paraId="1E5B522E" w14:textId="1AC1ACE1" w:rsidR="000E4B43" w:rsidRPr="003F3B83" w:rsidRDefault="000E4B43" w:rsidP="00FB598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B.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Sub-total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agency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support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costs/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implementation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costs</w:t>
            </w:r>
          </w:p>
        </w:tc>
        <w:tc>
          <w:tcPr>
            <w:tcW w:w="862" w:type="dxa"/>
            <w:shd w:val="clear" w:color="auto" w:fill="auto"/>
            <w:hideMark/>
          </w:tcPr>
          <w:p w14:paraId="306C79CA" w14:textId="328687A4" w:rsidR="000E4B43" w:rsidRPr="003F3B83" w:rsidRDefault="000B41EE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4C89145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1,249,361</w:t>
            </w:r>
          </w:p>
        </w:tc>
        <w:tc>
          <w:tcPr>
            <w:tcW w:w="856" w:type="dxa"/>
            <w:shd w:val="clear" w:color="auto" w:fill="auto"/>
            <w:hideMark/>
          </w:tcPr>
          <w:p w14:paraId="41DF601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1,491,814</w:t>
            </w:r>
          </w:p>
        </w:tc>
        <w:tc>
          <w:tcPr>
            <w:tcW w:w="856" w:type="dxa"/>
            <w:shd w:val="clear" w:color="auto" w:fill="auto"/>
            <w:hideMark/>
          </w:tcPr>
          <w:p w14:paraId="31775669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2,114,429</w:t>
            </w:r>
          </w:p>
        </w:tc>
        <w:tc>
          <w:tcPr>
            <w:tcW w:w="856" w:type="dxa"/>
            <w:shd w:val="clear" w:color="auto" w:fill="auto"/>
            <w:hideMark/>
          </w:tcPr>
          <w:p w14:paraId="4A3AC91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1,258,437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C426EF8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1,172,183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BA80F97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748,964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96AD21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1,165,041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420BC6E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1,062,864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8DB5FD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72F9A575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E4D633A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</w:tr>
      <w:tr w:rsidR="000E4B43" w:rsidRPr="003F3B83" w14:paraId="23DCB124" w14:textId="77777777" w:rsidTr="00FB598B">
        <w:trPr>
          <w:trHeight w:val="47"/>
        </w:trPr>
        <w:tc>
          <w:tcPr>
            <w:tcW w:w="3681" w:type="dxa"/>
            <w:shd w:val="clear" w:color="auto" w:fill="auto"/>
            <w:hideMark/>
          </w:tcPr>
          <w:p w14:paraId="400D85BC" w14:textId="165E8F67" w:rsidR="000E4B43" w:rsidRPr="003F3B83" w:rsidRDefault="000E4B43" w:rsidP="00FB598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Grand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total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(A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+</w:t>
            </w:r>
            <w:r w:rsidR="000B41EE">
              <w:rPr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b/>
                <w:bCs/>
                <w:sz w:val="16"/>
                <w:szCs w:val="16"/>
                <w:lang w:eastAsia="zh-CN"/>
              </w:rPr>
              <w:t>B)</w:t>
            </w:r>
          </w:p>
        </w:tc>
        <w:tc>
          <w:tcPr>
            <w:tcW w:w="862" w:type="dxa"/>
            <w:shd w:val="clear" w:color="auto" w:fill="auto"/>
            <w:hideMark/>
          </w:tcPr>
          <w:p w14:paraId="61D0511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2,112,851</w:t>
            </w:r>
          </w:p>
        </w:tc>
        <w:tc>
          <w:tcPr>
            <w:tcW w:w="856" w:type="dxa"/>
            <w:shd w:val="clear" w:color="auto" w:fill="auto"/>
            <w:hideMark/>
          </w:tcPr>
          <w:p w14:paraId="0FC2D5DE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2,911,885</w:t>
            </w:r>
          </w:p>
        </w:tc>
        <w:tc>
          <w:tcPr>
            <w:tcW w:w="856" w:type="dxa"/>
            <w:shd w:val="clear" w:color="auto" w:fill="auto"/>
            <w:hideMark/>
          </w:tcPr>
          <w:p w14:paraId="40934D36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3,156,744</w:t>
            </w:r>
          </w:p>
        </w:tc>
        <w:tc>
          <w:tcPr>
            <w:tcW w:w="856" w:type="dxa"/>
            <w:shd w:val="clear" w:color="auto" w:fill="auto"/>
            <w:hideMark/>
          </w:tcPr>
          <w:p w14:paraId="6E05E6DB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3,842,489</w:t>
            </w:r>
          </w:p>
        </w:tc>
        <w:tc>
          <w:tcPr>
            <w:tcW w:w="856" w:type="dxa"/>
            <w:shd w:val="clear" w:color="auto" w:fill="auto"/>
            <w:hideMark/>
          </w:tcPr>
          <w:p w14:paraId="7376626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2,949,544</w:t>
            </w:r>
          </w:p>
        </w:tc>
        <w:tc>
          <w:tcPr>
            <w:tcW w:w="856" w:type="dxa"/>
            <w:shd w:val="clear" w:color="auto" w:fill="auto"/>
            <w:hideMark/>
          </w:tcPr>
          <w:p w14:paraId="1FA928FD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2,463,979</w:t>
            </w:r>
          </w:p>
        </w:tc>
        <w:tc>
          <w:tcPr>
            <w:tcW w:w="856" w:type="dxa"/>
            <w:shd w:val="clear" w:color="auto" w:fill="auto"/>
            <w:hideMark/>
          </w:tcPr>
          <w:p w14:paraId="37962E3A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2,223,809</w:t>
            </w:r>
          </w:p>
        </w:tc>
        <w:tc>
          <w:tcPr>
            <w:tcW w:w="856" w:type="dxa"/>
            <w:shd w:val="clear" w:color="auto" w:fill="auto"/>
            <w:hideMark/>
          </w:tcPr>
          <w:p w14:paraId="1778496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2,619,917</w:t>
            </w:r>
          </w:p>
        </w:tc>
        <w:tc>
          <w:tcPr>
            <w:tcW w:w="856" w:type="dxa"/>
            <w:shd w:val="clear" w:color="auto" w:fill="auto"/>
            <w:hideMark/>
          </w:tcPr>
          <w:p w14:paraId="7CA3CDB3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2,727,431</w:t>
            </w:r>
          </w:p>
        </w:tc>
        <w:tc>
          <w:tcPr>
            <w:tcW w:w="856" w:type="dxa"/>
            <w:shd w:val="clear" w:color="auto" w:fill="auto"/>
            <w:hideMark/>
          </w:tcPr>
          <w:p w14:paraId="33174676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3,047,145</w:t>
            </w:r>
          </w:p>
        </w:tc>
        <w:tc>
          <w:tcPr>
            <w:tcW w:w="910" w:type="dxa"/>
            <w:shd w:val="clear" w:color="auto" w:fill="auto"/>
            <w:hideMark/>
          </w:tcPr>
          <w:p w14:paraId="1EF6EF11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3,013,835</w:t>
            </w:r>
          </w:p>
        </w:tc>
        <w:tc>
          <w:tcPr>
            <w:tcW w:w="980" w:type="dxa"/>
            <w:shd w:val="clear" w:color="auto" w:fill="auto"/>
            <w:hideMark/>
          </w:tcPr>
          <w:p w14:paraId="023E1C9F" w14:textId="77777777" w:rsidR="000E4B43" w:rsidRPr="003F3B83" w:rsidRDefault="000E4B43" w:rsidP="00FB598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3F3B83">
              <w:rPr>
                <w:b/>
                <w:bCs/>
                <w:sz w:val="16"/>
                <w:szCs w:val="16"/>
                <w:lang w:eastAsia="zh-CN"/>
              </w:rPr>
              <w:t>3,047,145</w:t>
            </w:r>
          </w:p>
        </w:tc>
      </w:tr>
      <w:tr w:rsidR="000E4B43" w:rsidRPr="003F3B83" w14:paraId="4A36BF9F" w14:textId="77777777" w:rsidTr="00FB598B">
        <w:trPr>
          <w:trHeight w:val="47"/>
        </w:trPr>
        <w:tc>
          <w:tcPr>
            <w:tcW w:w="3681" w:type="dxa"/>
            <w:shd w:val="clear" w:color="auto" w:fill="auto"/>
            <w:vAlign w:val="center"/>
            <w:hideMark/>
          </w:tcPr>
          <w:p w14:paraId="64848074" w14:textId="752A63F6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Net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agency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support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plus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core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unit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costs*</w:t>
            </w:r>
          </w:p>
        </w:tc>
        <w:tc>
          <w:tcPr>
            <w:tcW w:w="862" w:type="dxa"/>
            <w:shd w:val="clear" w:color="auto" w:fill="auto"/>
            <w:hideMark/>
          </w:tcPr>
          <w:p w14:paraId="4A40D2D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5,458,181</w:t>
            </w:r>
          </w:p>
        </w:tc>
        <w:tc>
          <w:tcPr>
            <w:tcW w:w="856" w:type="dxa"/>
            <w:shd w:val="clear" w:color="auto" w:fill="auto"/>
            <w:hideMark/>
          </w:tcPr>
          <w:p w14:paraId="33E5166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2,549,351</w:t>
            </w:r>
          </w:p>
        </w:tc>
        <w:tc>
          <w:tcPr>
            <w:tcW w:w="856" w:type="dxa"/>
            <w:shd w:val="clear" w:color="auto" w:fill="auto"/>
            <w:hideMark/>
          </w:tcPr>
          <w:p w14:paraId="76999C9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1,882,250</w:t>
            </w:r>
          </w:p>
        </w:tc>
        <w:tc>
          <w:tcPr>
            <w:tcW w:w="856" w:type="dxa"/>
            <w:shd w:val="clear" w:color="auto" w:fill="auto"/>
            <w:hideMark/>
          </w:tcPr>
          <w:p w14:paraId="7E198D5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3,251,509</w:t>
            </w:r>
          </w:p>
        </w:tc>
        <w:tc>
          <w:tcPr>
            <w:tcW w:w="856" w:type="dxa"/>
            <w:shd w:val="clear" w:color="auto" w:fill="auto"/>
            <w:hideMark/>
          </w:tcPr>
          <w:p w14:paraId="35505B3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1,472,339</w:t>
            </w:r>
          </w:p>
        </w:tc>
        <w:tc>
          <w:tcPr>
            <w:tcW w:w="856" w:type="dxa"/>
            <w:shd w:val="clear" w:color="auto" w:fill="auto"/>
            <w:hideMark/>
          </w:tcPr>
          <w:p w14:paraId="66C8E6C9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1,619,536</w:t>
            </w:r>
          </w:p>
        </w:tc>
        <w:tc>
          <w:tcPr>
            <w:tcW w:w="856" w:type="dxa"/>
            <w:shd w:val="clear" w:color="auto" w:fill="auto"/>
            <w:hideMark/>
          </w:tcPr>
          <w:p w14:paraId="444A8CA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2,128,476</w:t>
            </w:r>
          </w:p>
        </w:tc>
        <w:tc>
          <w:tcPr>
            <w:tcW w:w="856" w:type="dxa"/>
            <w:shd w:val="clear" w:color="auto" w:fill="auto"/>
            <w:hideMark/>
          </w:tcPr>
          <w:p w14:paraId="7B01CDA2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3,068,235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0F3AB53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3,053,751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A45DD82" w14:textId="09333960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454FB3B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3,352,620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DAE7E7A" w14:textId="0C59782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2219B4F7" w14:textId="77777777" w:rsidTr="00FB598B">
        <w:trPr>
          <w:trHeight w:val="47"/>
        </w:trPr>
        <w:tc>
          <w:tcPr>
            <w:tcW w:w="3681" w:type="dxa"/>
            <w:shd w:val="clear" w:color="auto" w:fill="auto"/>
            <w:vAlign w:val="center"/>
            <w:hideMark/>
          </w:tcPr>
          <w:p w14:paraId="31622488" w14:textId="67D92BFB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Total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administrative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cost</w:t>
            </w:r>
          </w:p>
        </w:tc>
        <w:tc>
          <w:tcPr>
            <w:tcW w:w="862" w:type="dxa"/>
            <w:shd w:val="clear" w:color="auto" w:fill="auto"/>
            <w:vAlign w:val="center"/>
            <w:hideMark/>
          </w:tcPr>
          <w:p w14:paraId="1D20533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2,112,851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7C254EB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2,911,885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3E49348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3,156,744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19719A94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3,842,489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3643F0B0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2,949,544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6775705E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2,463,979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1F64BD96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2,223,809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76C9EB7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2,619,917</w:t>
            </w:r>
          </w:p>
        </w:tc>
        <w:tc>
          <w:tcPr>
            <w:tcW w:w="856" w:type="dxa"/>
            <w:shd w:val="clear" w:color="auto" w:fill="auto"/>
            <w:noWrap/>
            <w:vAlign w:val="center"/>
            <w:hideMark/>
          </w:tcPr>
          <w:p w14:paraId="3B5C5655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2,727,431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6068C3A2" w14:textId="6E68692D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noWrap/>
            <w:hideMark/>
          </w:tcPr>
          <w:p w14:paraId="2E26060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3,013,835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3C11A46" w14:textId="78E80DA9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405054B0" w14:textId="77777777" w:rsidTr="00FB598B">
        <w:trPr>
          <w:trHeight w:val="47"/>
        </w:trPr>
        <w:tc>
          <w:tcPr>
            <w:tcW w:w="3681" w:type="dxa"/>
            <w:shd w:val="clear" w:color="auto" w:fill="auto"/>
            <w:vAlign w:val="center"/>
            <w:hideMark/>
          </w:tcPr>
          <w:p w14:paraId="4F4030C9" w14:textId="3EDB9362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Balance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per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year</w:t>
            </w:r>
          </w:p>
        </w:tc>
        <w:tc>
          <w:tcPr>
            <w:tcW w:w="862" w:type="dxa"/>
            <w:shd w:val="clear" w:color="auto" w:fill="auto"/>
            <w:vAlign w:val="center"/>
            <w:hideMark/>
          </w:tcPr>
          <w:p w14:paraId="6C9C6CA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3,345,330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48022AF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-362,534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1638661C" w14:textId="77777777" w:rsidR="000E4B43" w:rsidRPr="003F3B83" w:rsidRDefault="000E4B43" w:rsidP="00FB598B">
            <w:pPr>
              <w:ind w:left="-123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-1,274,494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0CB2021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-590,980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407C005" w14:textId="77777777" w:rsidR="000E4B43" w:rsidRPr="003F3B83" w:rsidRDefault="000E4B43" w:rsidP="00FB598B">
            <w:pPr>
              <w:ind w:left="-139"/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-1,477,205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585E3D1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-844,443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25B24F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-95,333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6DA6616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448,318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2F4DEA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326,320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270D9158" w14:textId="2DDAAB4B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14:paraId="4E8DA20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338,785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A8EB8B2" w14:textId="09275E54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0E4B43" w:rsidRPr="003F3B83" w14:paraId="059BD79E" w14:textId="77777777" w:rsidTr="00FB598B">
        <w:trPr>
          <w:trHeight w:val="107"/>
        </w:trPr>
        <w:tc>
          <w:tcPr>
            <w:tcW w:w="3681" w:type="dxa"/>
            <w:shd w:val="clear" w:color="auto" w:fill="auto"/>
            <w:vAlign w:val="center"/>
            <w:hideMark/>
          </w:tcPr>
          <w:p w14:paraId="64CDBD7A" w14:textId="153F83B1" w:rsidR="000E4B43" w:rsidRPr="003F3B83" w:rsidRDefault="000E4B43" w:rsidP="00FB598B">
            <w:pPr>
              <w:jc w:val="lef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Running</w:t>
            </w:r>
            <w:r w:rsidR="000B41EE">
              <w:rPr>
                <w:sz w:val="16"/>
                <w:szCs w:val="16"/>
                <w:lang w:eastAsia="zh-CN"/>
              </w:rPr>
              <w:t xml:space="preserve"> </w:t>
            </w:r>
            <w:r w:rsidRPr="003F3B83">
              <w:rPr>
                <w:sz w:val="16"/>
                <w:szCs w:val="16"/>
                <w:lang w:eastAsia="zh-CN"/>
              </w:rPr>
              <w:t>balance**</w:t>
            </w:r>
          </w:p>
        </w:tc>
        <w:tc>
          <w:tcPr>
            <w:tcW w:w="862" w:type="dxa"/>
            <w:shd w:val="clear" w:color="auto" w:fill="auto"/>
            <w:vAlign w:val="center"/>
            <w:hideMark/>
          </w:tcPr>
          <w:p w14:paraId="43EACD7B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5,593,317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1D9D18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5,230,783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C4927AD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3,956,289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5D83F1A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3,365,309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9DBBE9C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1,888,104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6E2C400F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1,043,661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2A2740A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948,328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1D4A6F63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1,396,646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4B9FF4F1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1,722,966</w:t>
            </w:r>
          </w:p>
        </w:tc>
        <w:tc>
          <w:tcPr>
            <w:tcW w:w="856" w:type="dxa"/>
            <w:shd w:val="clear" w:color="auto" w:fill="auto"/>
            <w:noWrap/>
            <w:hideMark/>
          </w:tcPr>
          <w:p w14:paraId="5284A26F" w14:textId="1BCE2473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14:paraId="455850D8" w14:textId="77777777" w:rsidR="000E4B43" w:rsidRPr="003F3B83" w:rsidRDefault="000E4B43" w:rsidP="00FB598B">
            <w:pPr>
              <w:jc w:val="right"/>
              <w:rPr>
                <w:sz w:val="16"/>
                <w:szCs w:val="16"/>
                <w:lang w:eastAsia="zh-CN"/>
              </w:rPr>
            </w:pPr>
            <w:r w:rsidRPr="003F3B83">
              <w:rPr>
                <w:sz w:val="16"/>
                <w:szCs w:val="16"/>
                <w:lang w:eastAsia="zh-CN"/>
              </w:rPr>
              <w:t>2,061,751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822441C" w14:textId="486E5FD2" w:rsidR="000E4B43" w:rsidRPr="003F3B83" w:rsidRDefault="000B41EE" w:rsidP="00FB598B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46AB7C06" w14:textId="0871AEB6" w:rsidR="000E4B43" w:rsidRPr="003F3B83" w:rsidRDefault="000E4B43" w:rsidP="000E4B43">
      <w:pPr>
        <w:keepNext/>
        <w:keepLines/>
        <w:rPr>
          <w:caps/>
          <w:sz w:val="16"/>
          <w:szCs w:val="16"/>
        </w:rPr>
      </w:pPr>
      <w:r w:rsidRPr="003F3B83">
        <w:rPr>
          <w:sz w:val="16"/>
          <w:szCs w:val="16"/>
        </w:rPr>
        <w:t>*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For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2024,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including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support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approved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94</w:t>
      </w:r>
      <w:r w:rsidRPr="003F3B83">
        <w:rPr>
          <w:sz w:val="16"/>
          <w:szCs w:val="16"/>
          <w:vertAlign w:val="superscript"/>
        </w:rPr>
        <w:t>th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meeting,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and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value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of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agency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support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and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core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unit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costs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from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submissions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the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95</w:t>
      </w:r>
      <w:r w:rsidRPr="003F3B83">
        <w:rPr>
          <w:sz w:val="16"/>
          <w:szCs w:val="16"/>
          <w:vertAlign w:val="superscript"/>
        </w:rPr>
        <w:t>th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meeting.</w:t>
      </w:r>
    </w:p>
    <w:p w14:paraId="3BC1D1CA" w14:textId="0CCFD354" w:rsidR="000E4B43" w:rsidRPr="003F3B83" w:rsidRDefault="000E4B43" w:rsidP="000E4B43">
      <w:pPr>
        <w:keepNext/>
        <w:keepLines/>
        <w:rPr>
          <w:sz w:val="16"/>
          <w:szCs w:val="16"/>
        </w:rPr>
      </w:pPr>
      <w:r w:rsidRPr="003F3B83">
        <w:rPr>
          <w:sz w:val="16"/>
          <w:szCs w:val="16"/>
        </w:rPr>
        <w:t>**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Excludes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any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balance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from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years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prior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to</w:t>
      </w:r>
      <w:r w:rsidR="000B41EE">
        <w:rPr>
          <w:sz w:val="16"/>
          <w:szCs w:val="16"/>
        </w:rPr>
        <w:t xml:space="preserve"> </w:t>
      </w:r>
      <w:r w:rsidRPr="003F3B83">
        <w:rPr>
          <w:sz w:val="16"/>
          <w:szCs w:val="16"/>
        </w:rPr>
        <w:t>2002.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268DD" w:rsidRPr="009B0D30" w14:paraId="2069F46A" w14:textId="77777777" w:rsidTr="00976F7F">
        <w:trPr>
          <w:jc w:val="center"/>
        </w:trPr>
        <w:tc>
          <w:tcPr>
            <w:tcW w:w="1871" w:type="dxa"/>
          </w:tcPr>
          <w:p w14:paraId="5870864D" w14:textId="77777777" w:rsidR="00B268DD" w:rsidRDefault="00B268DD" w:rsidP="00976F7F"/>
          <w:p w14:paraId="6FDD0C7D" w14:textId="77777777" w:rsidR="00B268DD" w:rsidRPr="009B0D30" w:rsidRDefault="00B268DD" w:rsidP="00976F7F"/>
        </w:tc>
        <w:tc>
          <w:tcPr>
            <w:tcW w:w="1872" w:type="dxa"/>
          </w:tcPr>
          <w:p w14:paraId="0E35136B" w14:textId="77777777" w:rsidR="00B268DD" w:rsidRPr="009B0D30" w:rsidRDefault="00B268DD" w:rsidP="00976F7F"/>
        </w:tc>
        <w:tc>
          <w:tcPr>
            <w:tcW w:w="1872" w:type="dxa"/>
            <w:tcBorders>
              <w:bottom w:val="single" w:sz="4" w:space="0" w:color="auto"/>
            </w:tcBorders>
          </w:tcPr>
          <w:p w14:paraId="2536BB07" w14:textId="77777777" w:rsidR="00B268DD" w:rsidRPr="009B0D30" w:rsidRDefault="00B268DD" w:rsidP="00976F7F"/>
        </w:tc>
        <w:tc>
          <w:tcPr>
            <w:tcW w:w="1872" w:type="dxa"/>
          </w:tcPr>
          <w:p w14:paraId="3FB1B623" w14:textId="77777777" w:rsidR="00B268DD" w:rsidRPr="009B0D30" w:rsidRDefault="00B268DD" w:rsidP="00976F7F"/>
        </w:tc>
        <w:tc>
          <w:tcPr>
            <w:tcW w:w="1873" w:type="dxa"/>
          </w:tcPr>
          <w:p w14:paraId="1FA53834" w14:textId="77777777" w:rsidR="00B268DD" w:rsidRPr="009B0D30" w:rsidRDefault="00B268DD" w:rsidP="00976F7F"/>
        </w:tc>
      </w:tr>
    </w:tbl>
    <w:p w14:paraId="1BD251F7" w14:textId="77777777" w:rsidR="00B268DD" w:rsidRPr="009B0D30" w:rsidRDefault="00B268DD" w:rsidP="007F6F2A"/>
    <w:sectPr w:rsidR="00B268DD" w:rsidRPr="009B0D30" w:rsidSect="00C306F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82FEF" w14:textId="77777777" w:rsidR="00A51792" w:rsidRDefault="00A51792" w:rsidP="004A504B">
      <w:r>
        <w:separator/>
      </w:r>
    </w:p>
  </w:endnote>
  <w:endnote w:type="continuationSeparator" w:id="0">
    <w:p w14:paraId="3293B841" w14:textId="77777777" w:rsidR="00A51792" w:rsidRDefault="00A5179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282BE" w14:textId="77777777" w:rsidR="00947394" w:rsidRPr="0033525D" w:rsidRDefault="0094739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41A7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AB304" w14:textId="77777777" w:rsidR="00947394" w:rsidRPr="0033525D" w:rsidRDefault="0094739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41A7E">
      <w:rPr>
        <w:noProof/>
      </w:rPr>
      <w:t>3</w:t>
    </w:r>
    <w:r>
      <w:rPr>
        <w:noProof/>
      </w:rPr>
      <w:fldChar w:fldCharType="end"/>
    </w:r>
  </w:p>
  <w:p w14:paraId="5CE26469" w14:textId="77777777" w:rsidR="00947394" w:rsidRDefault="009473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6A600" w14:textId="37C4E988" w:rsidR="00947394" w:rsidRDefault="00947394" w:rsidP="00FB0A0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0B41EE">
      <w:rPr>
        <w:rFonts w:cs="Arabic Transparent"/>
        <w:rtl/>
      </w:rPr>
      <w:t xml:space="preserve"> </w:t>
    </w:r>
  </w:p>
  <w:p w14:paraId="67DB24D7" w14:textId="5643AEA4" w:rsidR="00947394" w:rsidRDefault="00947394" w:rsidP="00FB0A0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0B41E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0B41EE">
      <w:rPr>
        <w:rFonts w:cs="Arabic Transparent"/>
        <w:rtl/>
      </w:rPr>
      <w:t xml:space="preserve"> </w:t>
    </w:r>
  </w:p>
  <w:p w14:paraId="22E9BBEF" w14:textId="77777777" w:rsidR="00947394" w:rsidRPr="00FB0A05" w:rsidRDefault="00947394" w:rsidP="00FB0A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FC353" w14:textId="77777777" w:rsidR="00B268DD" w:rsidRPr="0033525D" w:rsidRDefault="00B268D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DE0D4" w14:textId="77777777" w:rsidR="00B268DD" w:rsidRPr="0033525D" w:rsidRDefault="00B268D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51CCA" w14:textId="77777777" w:rsidR="00B268DD" w:rsidRPr="0033525D" w:rsidRDefault="00B268DD" w:rsidP="00606BF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39A5A42" w14:textId="77777777" w:rsidR="00B268DD" w:rsidRPr="003403DD" w:rsidRDefault="00B268DD" w:rsidP="00606BF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8689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24B53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89471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F7B7ED" w14:textId="77777777" w:rsidR="00EB60F7" w:rsidRDefault="00547B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57D44A" w14:textId="77777777" w:rsidR="004E7F9C" w:rsidRPr="00C306F0" w:rsidRDefault="004E7F9C" w:rsidP="00C30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75C41" w14:textId="77777777" w:rsidR="00A51792" w:rsidRDefault="00A51792" w:rsidP="00FB0A05">
      <w:pPr>
        <w:bidi/>
      </w:pPr>
      <w:r>
        <w:separator/>
      </w:r>
    </w:p>
  </w:footnote>
  <w:footnote w:type="continuationSeparator" w:id="0">
    <w:p w14:paraId="75FA99DF" w14:textId="77777777" w:rsidR="00A51792" w:rsidRDefault="00A51792" w:rsidP="004A504B">
      <w:r>
        <w:continuationSeparator/>
      </w:r>
    </w:p>
  </w:footnote>
  <w:footnote w:id="1">
    <w:p w14:paraId="4F3E0630" w14:textId="64C28CD7" w:rsidR="00947394" w:rsidRPr="008D6DF4" w:rsidRDefault="00947394" w:rsidP="00FB0A05">
      <w:pPr>
        <w:pStyle w:val="FootnoteText"/>
        <w:bidi/>
        <w:rPr>
          <w:lang w:val="en-US"/>
        </w:rPr>
      </w:pPr>
      <w:r w:rsidRPr="008D6DF4">
        <w:rPr>
          <w:rStyle w:val="FootnoteReference"/>
        </w:rPr>
        <w:footnoteRef/>
      </w:r>
      <w:r w:rsidR="000B41EE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الوثيقة</w:t>
      </w:r>
      <w:r w:rsidR="000B41EE">
        <w:rPr>
          <w:rFonts w:hint="cs"/>
          <w:rtl/>
          <w:lang w:val="en-US"/>
        </w:rPr>
        <w:t xml:space="preserve"> </w:t>
      </w:r>
      <w:r w:rsidRPr="008D6DF4">
        <w:rPr>
          <w:lang w:val="en-US"/>
        </w:rPr>
        <w:t>UNEP/OzL.Pro/ExCom/</w:t>
      </w:r>
      <w:r w:rsidR="009F05BA">
        <w:rPr>
          <w:lang w:val="en-US"/>
        </w:rPr>
        <w:t>95</w:t>
      </w:r>
      <w:r w:rsidRPr="008D6DF4">
        <w:rPr>
          <w:lang w:val="en-US"/>
        </w:rPr>
        <w:t>/1</w:t>
      </w:r>
      <w:r>
        <w:rPr>
          <w:rFonts w:hint="cs"/>
          <w:rtl/>
          <w:lang w:val="en-US"/>
        </w:rPr>
        <w:t>.</w:t>
      </w:r>
    </w:p>
  </w:footnote>
  <w:footnote w:id="2">
    <w:p w14:paraId="1B2A051E" w14:textId="4D3BDD57" w:rsidR="00947394" w:rsidRPr="00B60240" w:rsidRDefault="00947394" w:rsidP="00B64EA3">
      <w:pPr>
        <w:pStyle w:val="FootnoteText"/>
        <w:bidi/>
      </w:pPr>
      <w:r w:rsidRPr="00AB4D3A">
        <w:rPr>
          <w:rStyle w:val="FootnoteReference"/>
        </w:rPr>
        <w:footnoteRef/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استخدمت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الوكالات</w:t>
      </w:r>
      <w:r w:rsidR="000B41EE">
        <w:rPr>
          <w:rFonts w:hint="cs"/>
          <w:rtl/>
          <w:lang w:val="en-US" w:bidi="ar-EG"/>
        </w:rPr>
        <w:t xml:space="preserve"> </w:t>
      </w:r>
      <w:r w:rsidR="00632EF0">
        <w:rPr>
          <w:rFonts w:hint="cs"/>
          <w:rtl/>
          <w:lang w:val="en-US" w:bidi="ar-EG"/>
        </w:rPr>
        <w:t>النموذج</w:t>
      </w:r>
      <w:r w:rsidR="000B41EE">
        <w:rPr>
          <w:rFonts w:hint="cs"/>
          <w:rtl/>
          <w:lang w:val="en-US" w:bidi="ar-EG"/>
        </w:rPr>
        <w:t xml:space="preserve"> </w:t>
      </w:r>
      <w:r w:rsidR="00632EF0">
        <w:rPr>
          <w:rFonts w:hint="cs"/>
          <w:rtl/>
          <w:lang w:val="en-US" w:bidi="ar-EG"/>
        </w:rPr>
        <w:t>المنقح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للإبلاغ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عن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الإدارية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الواردة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المرفق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18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الوثيقة</w:t>
      </w:r>
      <w:r w:rsidRPr="00AB4D3A">
        <w:t>UNEP/OzL.Pro/ExCom/79/51</w:t>
      </w:r>
      <w:r>
        <w:rPr>
          <w:rFonts w:hint="cs"/>
          <w:rtl/>
          <w:lang w:val="en-US" w:bidi="ar-EG"/>
        </w:rPr>
        <w:t>،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إعمالا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للمقرر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79/41(</w:t>
      </w:r>
      <w:r>
        <w:rPr>
          <w:rtl/>
          <w:lang w:val="en-US" w:bidi="ar-EG"/>
        </w:rPr>
        <w:t>ﻫ</w:t>
      </w:r>
      <w:r>
        <w:rPr>
          <w:rFonts w:hint="cs"/>
          <w:rtl/>
          <w:lang w:val="en-US" w:bidi="ar-EG"/>
        </w:rPr>
        <w:t>).</w:t>
      </w:r>
    </w:p>
  </w:footnote>
  <w:footnote w:id="3">
    <w:p w14:paraId="60483FCA" w14:textId="44125A2F" w:rsidR="00947394" w:rsidRPr="00B60240" w:rsidRDefault="00947394" w:rsidP="00B41A7E">
      <w:pPr>
        <w:pStyle w:val="FootnoteText"/>
        <w:bidi/>
      </w:pPr>
      <w:r w:rsidRPr="002776DA">
        <w:rPr>
          <w:rStyle w:val="FootnoteReference"/>
        </w:rPr>
        <w:footnoteRef/>
      </w:r>
      <w:r w:rsidR="000B41EE">
        <w:rPr>
          <w:rtl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0B41EE">
        <w:rPr>
          <w:rFonts w:hint="cs"/>
          <w:rtl/>
          <w:lang w:val="en-US" w:bidi="ar-EG"/>
        </w:rPr>
        <w:t xml:space="preserve"> </w:t>
      </w:r>
      <w:r w:rsidR="00A24281">
        <w:rPr>
          <w:rFonts w:hint="cs"/>
          <w:rtl/>
          <w:lang w:val="en-US" w:bidi="ar-EG"/>
        </w:rPr>
        <w:t>أربع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مناسبات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السنوات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العشر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الماضية،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تجاوزت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الوحدة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الأساسية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بأكثر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0B41EE">
        <w:rPr>
          <w:rFonts w:hint="cs"/>
          <w:rtl/>
          <w:lang w:val="en-US" w:bidi="ar-EG"/>
        </w:rPr>
        <w:t xml:space="preserve"> </w:t>
      </w:r>
      <w:r w:rsidRPr="002776DA">
        <w:t>800,000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دولار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أمريكي: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وبلغت</w:t>
      </w:r>
      <w:r w:rsidR="000B41EE">
        <w:rPr>
          <w:rFonts w:hint="cs"/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849,676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دولارا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أمريكي</w:t>
      </w:r>
      <w:r w:rsidR="00A24281">
        <w:rPr>
          <w:rFonts w:hint="cs"/>
          <w:rtl/>
          <w:lang w:val="en-US" w:bidi="ar-EG"/>
        </w:rPr>
        <w:t>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2013،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و929,036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دولارا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أمريكيا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2017،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و1,053,880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دولارا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أمريكيا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2018،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و904,918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دولارا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أمريكي</w:t>
      </w:r>
      <w:r w:rsidR="00A24281">
        <w:rPr>
          <w:rFonts w:hint="cs"/>
          <w:rtl/>
          <w:lang w:val="en-US" w:bidi="ar-EG"/>
        </w:rPr>
        <w:t>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2019</w:t>
      </w:r>
      <w:r w:rsidRPr="008857B7">
        <w:rPr>
          <w:rtl/>
          <w:lang w:val="en-US" w:bidi="ar-EG"/>
        </w:rPr>
        <w:t>،</w:t>
      </w:r>
      <w:r w:rsidR="000B41EE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وسوف</w:t>
      </w:r>
      <w:r w:rsidR="000B41EE">
        <w:rPr>
          <w:rtl/>
          <w:lang w:val="en-US" w:bidi="ar-EG"/>
        </w:rPr>
        <w:t xml:space="preserve"> </w:t>
      </w:r>
      <w:r w:rsidR="006330C0">
        <w:rPr>
          <w:rFonts w:hint="cs"/>
          <w:rtl/>
          <w:lang w:val="en-US" w:bidi="ar-EG"/>
        </w:rPr>
        <w:t>ي</w:t>
      </w:r>
      <w:r w:rsidR="006330C0" w:rsidRPr="008857B7">
        <w:rPr>
          <w:rFonts w:hint="cs"/>
          <w:rtl/>
          <w:lang w:val="en-US" w:bidi="ar-EG"/>
        </w:rPr>
        <w:t>تجاوز</w:t>
      </w:r>
      <w:r w:rsidR="000B41EE">
        <w:rPr>
          <w:rFonts w:hint="cs"/>
          <w:rtl/>
          <w:lang w:val="en-US" w:bidi="ar-EG"/>
        </w:rPr>
        <w:t xml:space="preserve"> </w:t>
      </w:r>
      <w:r w:rsidR="006330C0">
        <w:rPr>
          <w:rFonts w:hint="cs"/>
          <w:rtl/>
          <w:lang w:val="en-US" w:bidi="ar-EG"/>
        </w:rPr>
        <w:t>اليوئنديبي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 w:rsidR="00A24281">
        <w:rPr>
          <w:rFonts w:hint="cs"/>
          <w:rtl/>
          <w:lang w:val="en-US"/>
        </w:rPr>
        <w:t>عام</w:t>
      </w:r>
      <w:r w:rsidR="000B41EE">
        <w:rPr>
          <w:rFonts w:hint="cs"/>
          <w:rtl/>
          <w:lang w:val="en-US"/>
        </w:rPr>
        <w:t xml:space="preserve"> </w:t>
      </w:r>
      <w:r w:rsidR="00A24281">
        <w:rPr>
          <w:lang w:val="en-US"/>
        </w:rPr>
        <w:t>2024</w:t>
      </w:r>
      <w:r w:rsidR="000B41EE">
        <w:rPr>
          <w:rFonts w:hint="cs"/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تكاليفها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بمقدار</w:t>
      </w:r>
      <w:r w:rsidR="000B41EE">
        <w:rPr>
          <w:rtl/>
          <w:lang w:val="en-US" w:bidi="ar-EG"/>
        </w:rPr>
        <w:t xml:space="preserve"> </w:t>
      </w:r>
      <w:r w:rsidR="00A24281" w:rsidRPr="00A24281">
        <w:rPr>
          <w:rtl/>
          <w:lang w:val="en-US" w:bidi="ar-EG"/>
        </w:rPr>
        <w:t>558,896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دولارا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أمريكيا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(</w:t>
      </w:r>
      <w:r>
        <w:rPr>
          <w:rFonts w:hint="cs"/>
          <w:rtl/>
          <w:lang w:val="en-US" w:bidi="ar-EG"/>
        </w:rPr>
        <w:t>نحو</w:t>
      </w:r>
      <w:r w:rsidR="000B41EE">
        <w:rPr>
          <w:rtl/>
          <w:lang w:val="en-US" w:bidi="ar-EG"/>
        </w:rPr>
        <w:t xml:space="preserve"> </w:t>
      </w:r>
      <w:r w:rsidR="00A24281">
        <w:rPr>
          <w:lang w:val="en-US" w:bidi="ar-EG"/>
        </w:rPr>
        <w:t>23.7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 w:rsidR="00B23EE8" w:rsidRPr="008857B7">
        <w:rPr>
          <w:rFonts w:hint="cs"/>
          <w:rtl/>
          <w:lang w:val="en-US" w:bidi="ar-EG"/>
        </w:rPr>
        <w:t>المئة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عن</w:t>
      </w:r>
      <w:r w:rsidR="000B41EE">
        <w:rPr>
          <w:rtl/>
          <w:lang w:val="en-US" w:bidi="ar-EG"/>
        </w:rPr>
        <w:t xml:space="preserve"> </w:t>
      </w:r>
      <w:r w:rsidRPr="008857B7">
        <w:rPr>
          <w:rtl/>
          <w:lang w:val="en-US" w:bidi="ar-EG"/>
        </w:rPr>
        <w:t>الميزانية).</w:t>
      </w:r>
      <w:r w:rsidR="000B41EE">
        <w:rPr>
          <w:rtl/>
        </w:rPr>
        <w:t xml:space="preserve"> </w:t>
      </w:r>
    </w:p>
  </w:footnote>
  <w:footnote w:id="4">
    <w:p w14:paraId="57C9C280" w14:textId="62D00801" w:rsidR="00947394" w:rsidRPr="00A34662" w:rsidRDefault="00947394" w:rsidP="00764D70">
      <w:pPr>
        <w:pStyle w:val="FootnoteText"/>
        <w:bidi/>
      </w:pPr>
      <w:r w:rsidRPr="00A34662">
        <w:rPr>
          <w:rStyle w:val="FootnoteReference"/>
        </w:rPr>
        <w:footnoteRef/>
      </w:r>
      <w:r w:rsidR="000B41EE">
        <w:rPr>
          <w:rtl/>
        </w:rPr>
        <w:t xml:space="preserve"> </w:t>
      </w:r>
      <w:r>
        <w:rPr>
          <w:rFonts w:cs="Arial" w:hint="cs"/>
          <w:rtl/>
          <w:lang w:val="en-US" w:bidi="ar-EG"/>
        </w:rPr>
        <w:t>لم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يسبق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أبدا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كان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لليونيدو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نظاما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محاسبيا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ملائما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لمحور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التكاليف،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وكان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ذلك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سييسر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الإبلاغ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استنادا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الى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البيانات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الفعلية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مع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المراجعة،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وأشار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اليونيدو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الى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أنه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قد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أنشئ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في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2017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وسيلة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تنسيق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لبيان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مجموع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التكاليف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الإدارية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بما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في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ذلك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تلك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التي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قد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يطل</w:t>
      </w:r>
      <w:r w:rsidR="004A580F">
        <w:rPr>
          <w:rFonts w:cs="Arial" w:hint="cs"/>
          <w:rtl/>
          <w:lang w:val="en-US" w:bidi="ar-EG"/>
        </w:rPr>
        <w:t>ق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عليها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وفقا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لمنهجية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اليونيدو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الحالية</w:t>
      </w:r>
      <w:r w:rsidR="000B41EE">
        <w:rPr>
          <w:rFonts w:cs="Arial" w:hint="cs"/>
          <w:rtl/>
          <w:lang w:val="en-US" w:bidi="ar-EG"/>
        </w:rPr>
        <w:t xml:space="preserve"> </w:t>
      </w:r>
      <w:r w:rsidR="004A580F">
        <w:rPr>
          <w:rFonts w:cs="Arial" w:hint="cs"/>
          <w:rtl/>
          <w:lang w:val="en-US" w:bidi="ar-EG"/>
        </w:rPr>
        <w:t>اسم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تكاليف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إدارية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محتملة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تتعلق</w:t>
      </w:r>
      <w:r w:rsidR="000B41EE">
        <w:rPr>
          <w:rFonts w:cs="Arial" w:hint="cs"/>
          <w:rtl/>
          <w:lang w:val="en-US" w:bidi="ar-EG"/>
        </w:rPr>
        <w:t xml:space="preserve"> </w:t>
      </w:r>
      <w:r>
        <w:rPr>
          <w:rFonts w:cs="Arial" w:hint="cs"/>
          <w:rtl/>
          <w:lang w:val="en-US" w:bidi="ar-EG"/>
        </w:rPr>
        <w:t>بالمشروع.</w:t>
      </w:r>
    </w:p>
  </w:footnote>
  <w:footnote w:id="5">
    <w:p w14:paraId="6BE04E20" w14:textId="4E41D79D" w:rsidR="00947394" w:rsidRPr="00E2441A" w:rsidRDefault="00947394" w:rsidP="00CA689A">
      <w:pPr>
        <w:pStyle w:val="FootnoteText"/>
        <w:bidi/>
        <w:rPr>
          <w:lang w:val="en-US"/>
        </w:rPr>
      </w:pPr>
      <w:r w:rsidRPr="00A34662">
        <w:rPr>
          <w:rStyle w:val="FootnoteReference"/>
        </w:rPr>
        <w:footnoteRef/>
      </w:r>
      <w:r w:rsidR="000B41EE">
        <w:rPr>
          <w:rtl/>
        </w:rPr>
        <w:t xml:space="preserve"> </w:t>
      </w:r>
      <w:r w:rsidR="004A580F">
        <w:rPr>
          <w:rFonts w:hint="cs"/>
          <w:rtl/>
          <w:lang w:val="en-US" w:bidi="ar-EG"/>
        </w:rPr>
        <w:t>طُلب</w:t>
      </w:r>
      <w:r w:rsidR="000B41EE">
        <w:rPr>
          <w:rFonts w:hint="cs"/>
          <w:rtl/>
          <w:lang w:val="en-US" w:bidi="ar-EG"/>
        </w:rPr>
        <w:t xml:space="preserve"> </w:t>
      </w:r>
      <w:r w:rsidR="004A580F">
        <w:rPr>
          <w:rFonts w:hint="cs"/>
          <w:rtl/>
          <w:lang w:val="en-US" w:bidi="ar-EG"/>
        </w:rPr>
        <w:t>من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اليونيدو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تقديم</w:t>
      </w:r>
      <w:r w:rsidR="000B41EE">
        <w:rPr>
          <w:rFonts w:hint="cs"/>
          <w:rtl/>
          <w:lang w:val="en-US" w:bidi="ar-EG"/>
        </w:rPr>
        <w:t xml:space="preserve"> </w:t>
      </w:r>
      <w:r w:rsidR="004A580F">
        <w:rPr>
          <w:rFonts w:hint="cs"/>
          <w:rtl/>
          <w:lang w:val="en-US" w:bidi="ar-EG"/>
        </w:rPr>
        <w:t>الافتراض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لنموذج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الإدارية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الخاصة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به</w:t>
      </w:r>
      <w:r w:rsidR="004A580F">
        <w:rPr>
          <w:rFonts w:hint="cs"/>
          <w:rtl/>
          <w:lang w:val="en-US" w:bidi="ar-EG"/>
        </w:rPr>
        <w:t>،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وفي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الطلبات</w:t>
      </w:r>
      <w:r w:rsidR="000B41EE">
        <w:rPr>
          <w:rFonts w:hint="cs"/>
          <w:rtl/>
          <w:lang w:val="en-US" w:bidi="ar-EG"/>
        </w:rPr>
        <w:t xml:space="preserve"> </w:t>
      </w:r>
      <w:r w:rsidR="004A580F">
        <w:rPr>
          <w:rFonts w:hint="cs"/>
          <w:rtl/>
          <w:lang w:val="en-US" w:bidi="ar-EG"/>
        </w:rPr>
        <w:t>المقبلة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لتمويل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الوحدة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الأساسية</w:t>
      </w:r>
      <w:r w:rsidR="000B41EE">
        <w:rPr>
          <w:rFonts w:hint="cs"/>
          <w:rtl/>
          <w:lang w:val="en-US" w:bidi="ar-EG"/>
        </w:rPr>
        <w:t xml:space="preserve"> </w:t>
      </w:r>
      <w:r w:rsidR="004A580F">
        <w:rPr>
          <w:rFonts w:hint="cs"/>
          <w:rtl/>
          <w:lang w:val="en-US" w:bidi="ar-EG"/>
        </w:rPr>
        <w:t>بيان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المعلومات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الخاصة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الإدارية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تميز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الأنشطة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المتعلقة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بالمشروع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عن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الإدارية.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وعقب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ذلك،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أحاطت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اللجنة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التنفيذية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المقرر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59/28(ج)،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بالمنهجية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المستخدمة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تحديد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المتعلقة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بالمشروع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التقرير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السنوي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لليونيدو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بشأن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التكاليف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الإدارية</w:t>
      </w:r>
      <w:r w:rsidR="000B41EE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(الوثيقة</w:t>
      </w:r>
      <w:r w:rsidR="000B41EE">
        <w:rPr>
          <w:rFonts w:hint="cs"/>
          <w:rtl/>
          <w:lang w:val="en-US" w:bidi="ar-EG"/>
        </w:rPr>
        <w:t xml:space="preserve"> </w:t>
      </w:r>
      <w:r w:rsidRPr="00A34662">
        <w:t>UNEP/OzL.Pro/ExCom/60/51</w:t>
      </w:r>
      <w:r>
        <w:rPr>
          <w:rFonts w:hint="cs"/>
          <w:rtl/>
          <w:lang w:val="en-US" w:bidi="ar-EG"/>
        </w:rPr>
        <w:t>).</w:t>
      </w:r>
      <w:r w:rsidR="000B41EE">
        <w:rPr>
          <w:rtl/>
        </w:rPr>
        <w:t xml:space="preserve"> </w:t>
      </w:r>
    </w:p>
  </w:footnote>
  <w:footnote w:id="6">
    <w:p w14:paraId="4A68186D" w14:textId="60E7A8C0" w:rsidR="009452D6" w:rsidRPr="00A12AAC" w:rsidRDefault="009452D6" w:rsidP="009452D6">
      <w:pPr>
        <w:pStyle w:val="FootnoteText"/>
        <w:bidi/>
        <w:rPr>
          <w:lang w:val="en-US" w:bidi="ar-EG"/>
        </w:rPr>
      </w:pPr>
      <w:r w:rsidRPr="007306E5">
        <w:rPr>
          <w:vertAlign w:val="superscript"/>
          <w:lang w:val="en-US" w:bidi="ar-EG"/>
        </w:rPr>
        <w:footnoteRef/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بما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في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ذلك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تمويل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إضافي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قدره</w:t>
      </w:r>
      <w:r w:rsidR="000B41EE">
        <w:rPr>
          <w:rtl/>
          <w:lang w:val="en-US" w:bidi="ar-EG"/>
        </w:rPr>
        <w:t xml:space="preserve"> </w:t>
      </w:r>
      <w:r w:rsidR="007306E5">
        <w:rPr>
          <w:lang w:val="en-US" w:bidi="ar-EG"/>
        </w:rPr>
        <w:t>000</w:t>
      </w:r>
      <w:r w:rsidR="007306E5" w:rsidRPr="007306E5">
        <w:rPr>
          <w:rtl/>
          <w:lang w:val="en-US" w:bidi="ar-EG"/>
        </w:rPr>
        <w:t>,</w:t>
      </w:r>
      <w:r w:rsidR="007306E5">
        <w:rPr>
          <w:lang w:val="en-US" w:bidi="ar-EG"/>
        </w:rPr>
        <w:t>200</w:t>
      </w:r>
      <w:r w:rsidR="000B41EE">
        <w:rPr>
          <w:rFonts w:hint="cs"/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دولار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أمريكي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لتعزيز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قدرة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البنك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الدولي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على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تقديم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الدعم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الفني</w:t>
      </w:r>
      <w:r w:rsidR="000B41EE">
        <w:rPr>
          <w:rFonts w:hint="cs"/>
          <w:rtl/>
          <w:lang w:val="en-US"/>
        </w:rPr>
        <w:t xml:space="preserve"> </w:t>
      </w:r>
      <w:r w:rsidR="007306E5">
        <w:rPr>
          <w:rFonts w:hint="cs"/>
          <w:rtl/>
          <w:lang w:val="en-US"/>
        </w:rPr>
        <w:t>والسياساتي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إلى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بلدان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المادة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5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وفقاً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للقرار</w:t>
      </w:r>
      <w:r w:rsidR="000B41EE">
        <w:rPr>
          <w:rtl/>
          <w:lang w:val="en-US" w:bidi="ar-EG"/>
        </w:rPr>
        <w:t xml:space="preserve"> </w:t>
      </w:r>
      <w:r w:rsidR="00A12AAC" w:rsidRPr="00A12AAC">
        <w:rPr>
          <w:rtl/>
          <w:lang w:val="en-US" w:bidi="ar-EG"/>
        </w:rPr>
        <w:t>93/95(ب).</w:t>
      </w:r>
    </w:p>
  </w:footnote>
  <w:footnote w:id="7">
    <w:p w14:paraId="21C65263" w14:textId="442261C3" w:rsidR="0053659F" w:rsidRPr="00E93D99" w:rsidRDefault="0053659F" w:rsidP="0034275B">
      <w:pPr>
        <w:pStyle w:val="FootnoteText"/>
        <w:bidi/>
      </w:pPr>
      <w:r>
        <w:rPr>
          <w:rStyle w:val="FootnoteReference"/>
        </w:rPr>
        <w:footnoteRef/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أدرجت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إعادة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المدخرات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في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التقرير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المتعلق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بالأرصدة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المتبقية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وتوافر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الموارد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(الوثيقة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t>UNEP/OzL.Pro/ExCom/93/4</w:t>
      </w:r>
      <w:r w:rsidR="0034275B">
        <w:rPr>
          <w:rFonts w:hint="cs"/>
          <w:rtl/>
          <w:lang w:val="en-US" w:bidi="ar-EG"/>
        </w:rPr>
        <w:t>،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المرفق</w:t>
      </w:r>
      <w:r w:rsidR="000B41EE">
        <w:rPr>
          <w:rFonts w:hint="cs"/>
          <w:rtl/>
          <w:lang w:val="en-US" w:bidi="ar-EG"/>
        </w:rPr>
        <w:t xml:space="preserve"> </w:t>
      </w:r>
      <w:r w:rsidR="0034275B">
        <w:rPr>
          <w:rFonts w:hint="cs"/>
          <w:rtl/>
          <w:lang w:val="en-US" w:bidi="ar-EG"/>
        </w:rPr>
        <w:t>الثالث).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A6A5B" w14:textId="09B08ADE" w:rsidR="00947394" w:rsidRPr="00862884" w:rsidRDefault="000B41EE" w:rsidP="00CC1A38">
    <w:pPr>
      <w:jc w:val="right"/>
      <w:rPr>
        <w:sz w:val="24"/>
        <w:szCs w:val="24"/>
      </w:rPr>
    </w:pPr>
    <w:r w:rsidRPr="00862884">
      <w:rPr>
        <w:sz w:val="24"/>
        <w:szCs w:val="24"/>
      </w:rPr>
      <w:fldChar w:fldCharType="begin"/>
    </w:r>
    <w:r w:rsidRPr="00862884">
      <w:rPr>
        <w:sz w:val="24"/>
        <w:szCs w:val="24"/>
      </w:rPr>
      <w:instrText xml:space="preserve"> DOCPROPERTY "Document number"  \* MERGEFORMAT </w:instrText>
    </w:r>
    <w:r w:rsidRPr="00862884">
      <w:rPr>
        <w:sz w:val="24"/>
        <w:szCs w:val="24"/>
      </w:rPr>
      <w:fldChar w:fldCharType="separate"/>
    </w:r>
    <w:r w:rsidR="00862884">
      <w:rPr>
        <w:sz w:val="24"/>
        <w:szCs w:val="24"/>
      </w:rPr>
      <w:t>UNEP/</w:t>
    </w:r>
    <w:proofErr w:type="spellStart"/>
    <w:r w:rsidR="00862884">
      <w:rPr>
        <w:sz w:val="24"/>
        <w:szCs w:val="24"/>
      </w:rPr>
      <w:t>OzL.Pro</w:t>
    </w:r>
    <w:proofErr w:type="spellEnd"/>
    <w:r w:rsidR="00862884">
      <w:rPr>
        <w:sz w:val="24"/>
        <w:szCs w:val="24"/>
      </w:rPr>
      <w:t>/ExCom/95/84</w:t>
    </w:r>
    <w:r w:rsidRPr="00862884">
      <w:rPr>
        <w:sz w:val="24"/>
        <w:szCs w:val="24"/>
      </w:rPr>
      <w:fldChar w:fldCharType="end"/>
    </w:r>
  </w:p>
  <w:p w14:paraId="529F0E08" w14:textId="77777777" w:rsidR="00947394" w:rsidRPr="0033525D" w:rsidRDefault="00947394"/>
  <w:p w14:paraId="3AEA351A" w14:textId="77777777" w:rsidR="00947394" w:rsidRPr="0033525D" w:rsidRDefault="009473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AE303" w14:textId="5FE09953" w:rsidR="00947394" w:rsidRPr="00862884" w:rsidRDefault="000B41EE" w:rsidP="00CC1A38">
    <w:pPr>
      <w:jc w:val="left"/>
      <w:rPr>
        <w:sz w:val="24"/>
        <w:szCs w:val="24"/>
      </w:rPr>
    </w:pPr>
    <w:r w:rsidRPr="00862884">
      <w:rPr>
        <w:sz w:val="24"/>
        <w:szCs w:val="24"/>
      </w:rPr>
      <w:fldChar w:fldCharType="begin"/>
    </w:r>
    <w:r w:rsidRPr="00862884">
      <w:rPr>
        <w:sz w:val="24"/>
        <w:szCs w:val="24"/>
      </w:rPr>
      <w:instrText xml:space="preserve"> DOCPROPERTY "Document number"  \* MERGEFORMAT </w:instrText>
    </w:r>
    <w:r w:rsidRPr="00862884">
      <w:rPr>
        <w:sz w:val="24"/>
        <w:szCs w:val="24"/>
      </w:rPr>
      <w:fldChar w:fldCharType="separate"/>
    </w:r>
    <w:r w:rsidRPr="00862884">
      <w:rPr>
        <w:sz w:val="24"/>
        <w:szCs w:val="24"/>
      </w:rPr>
      <w:t>UNEP/</w:t>
    </w:r>
    <w:proofErr w:type="spellStart"/>
    <w:r w:rsidRPr="00862884">
      <w:rPr>
        <w:sz w:val="24"/>
        <w:szCs w:val="24"/>
      </w:rPr>
      <w:t>OzL.Pro</w:t>
    </w:r>
    <w:proofErr w:type="spellEnd"/>
    <w:r w:rsidRPr="00862884">
      <w:rPr>
        <w:sz w:val="24"/>
        <w:szCs w:val="24"/>
      </w:rPr>
      <w:t>/ExCom/95/84</w:t>
    </w:r>
    <w:r w:rsidRPr="00862884">
      <w:rPr>
        <w:sz w:val="24"/>
        <w:szCs w:val="24"/>
      </w:rPr>
      <w:fldChar w:fldCharType="end"/>
    </w:r>
  </w:p>
  <w:p w14:paraId="64C3A309" w14:textId="77777777" w:rsidR="00947394" w:rsidRDefault="00947394"/>
  <w:p w14:paraId="7EDD2C14" w14:textId="77777777" w:rsidR="001E3AEB" w:rsidRDefault="001E3AE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70A7A" w14:textId="2378BA3C" w:rsidR="00B268DD" w:rsidRPr="0033525D" w:rsidRDefault="001E3AEB">
    <w:fldSimple w:instr=" DOCPROPERTY &quot;Document number&quot;  \* MERGEFORMAT ">
      <w:r>
        <w:t>UNEP/OzL.Pro/ExCom/95/84</w:t>
      </w:r>
    </w:fldSimple>
  </w:p>
  <w:p w14:paraId="0D5DA857" w14:textId="0E3D265A" w:rsidR="00B268DD" w:rsidRPr="0033525D" w:rsidRDefault="00B268DD">
    <w:r>
      <w:t>Annex</w:t>
    </w:r>
    <w:r w:rsidR="000B41EE">
      <w:t xml:space="preserve"> </w:t>
    </w:r>
    <w:r>
      <w:t>I</w:t>
    </w:r>
  </w:p>
  <w:p w14:paraId="6E9789B1" w14:textId="77777777" w:rsidR="00B268DD" w:rsidRDefault="00B268DD"/>
  <w:p w14:paraId="09E8F0F7" w14:textId="77777777" w:rsidR="001E3AEB" w:rsidRPr="0033525D" w:rsidRDefault="001E3AE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57C5F" w14:textId="77777777" w:rsidR="00B268DD" w:rsidRPr="0033525D" w:rsidRDefault="00B268DD">
    <w:pPr>
      <w:jc w:val="right"/>
    </w:pPr>
    <w:fldSimple w:instr=" DOCPROPERTY &quot;Document number&quot;  \* MERGEFORMAT ">
      <w:r>
        <w:t>UNEP/OzL.Pro/ExCom/91/59</w:t>
      </w:r>
    </w:fldSimple>
  </w:p>
  <w:p w14:paraId="73F8E553" w14:textId="0468A86B" w:rsidR="00B268DD" w:rsidRPr="0033525D" w:rsidRDefault="00B268DD" w:rsidP="00606BFF">
    <w:pPr>
      <w:jc w:val="right"/>
    </w:pPr>
    <w:r>
      <w:t>Annex</w:t>
    </w:r>
    <w:r w:rsidR="000B41EE">
      <w:t xml:space="preserve"> </w:t>
    </w:r>
    <w:r>
      <w:t>I</w:t>
    </w:r>
  </w:p>
  <w:p w14:paraId="13B843DA" w14:textId="77777777" w:rsidR="00B268DD" w:rsidRPr="0033525D" w:rsidRDefault="00B268D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45F91" w14:textId="69577270" w:rsidR="00266183" w:rsidRPr="0033525D" w:rsidRDefault="00266183" w:rsidP="001E3AEB">
    <w:pPr>
      <w:jc w:val="right"/>
    </w:pPr>
    <w:fldSimple w:instr=" DOCPROPERTY &quot;Document number&quot;  \* MERGEFORMAT ">
      <w:r>
        <w:t>UNEP/OzL.Pro/ExCom/</w:t>
      </w:r>
      <w:r w:rsidR="003741DF">
        <w:t>95</w:t>
      </w:r>
      <w:r>
        <w:t>/</w:t>
      </w:r>
      <w:r w:rsidR="003741DF">
        <w:t>84</w:t>
      </w:r>
    </w:fldSimple>
  </w:p>
  <w:p w14:paraId="5EFB717E" w14:textId="4A7E1DD0" w:rsidR="00B268DD" w:rsidRDefault="00B268DD" w:rsidP="001E3AEB">
    <w:pPr>
      <w:pStyle w:val="Header"/>
      <w:jc w:val="right"/>
    </w:pPr>
    <w:r>
      <w:t>Annex</w:t>
    </w:r>
    <w:r w:rsidR="000B41EE">
      <w:t xml:space="preserve"> </w:t>
    </w:r>
    <w:r>
      <w:t>I</w:t>
    </w:r>
  </w:p>
  <w:p w14:paraId="1A630BAE" w14:textId="77777777" w:rsidR="00B268DD" w:rsidRDefault="00B268DD" w:rsidP="00606BFF">
    <w:pPr>
      <w:pStyle w:val="Header"/>
      <w:jc w:val="right"/>
    </w:pPr>
  </w:p>
  <w:p w14:paraId="156EA68D" w14:textId="77777777" w:rsidR="001E3AEB" w:rsidRDefault="001E3AEB" w:rsidP="00606BFF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D9241" w14:textId="69A1485D" w:rsidR="00DC6A10" w:rsidRPr="00862884" w:rsidRDefault="003F000F">
    <w:pPr>
      <w:rPr>
        <w:sz w:val="24"/>
        <w:szCs w:val="24"/>
      </w:rPr>
    </w:pPr>
    <w:r w:rsidRPr="00862884">
      <w:rPr>
        <w:sz w:val="24"/>
        <w:szCs w:val="24"/>
      </w:rPr>
      <w:fldChar w:fldCharType="begin"/>
    </w:r>
    <w:r w:rsidRPr="00862884">
      <w:rPr>
        <w:sz w:val="24"/>
        <w:szCs w:val="24"/>
      </w:rPr>
      <w:instrText xml:space="preserve"> DOCPROPERTY "Document number"  \* MERGEFORMAT </w:instrText>
    </w:r>
    <w:r w:rsidRPr="00862884">
      <w:rPr>
        <w:sz w:val="24"/>
        <w:szCs w:val="24"/>
      </w:rPr>
      <w:fldChar w:fldCharType="separate"/>
    </w:r>
    <w:r w:rsidRPr="00862884">
      <w:rPr>
        <w:sz w:val="24"/>
        <w:szCs w:val="24"/>
      </w:rPr>
      <w:t>UNEP/</w:t>
    </w:r>
    <w:proofErr w:type="spellStart"/>
    <w:r w:rsidRPr="00862884">
      <w:rPr>
        <w:sz w:val="24"/>
        <w:szCs w:val="24"/>
      </w:rPr>
      <w:t>OzL.Pro</w:t>
    </w:r>
    <w:proofErr w:type="spellEnd"/>
    <w:r w:rsidRPr="00862884">
      <w:rPr>
        <w:sz w:val="24"/>
        <w:szCs w:val="24"/>
      </w:rPr>
      <w:t>/ExCom/</w:t>
    </w:r>
    <w:r w:rsidR="003741DF" w:rsidRPr="00862884">
      <w:rPr>
        <w:sz w:val="24"/>
        <w:szCs w:val="24"/>
      </w:rPr>
      <w:t>95</w:t>
    </w:r>
    <w:r w:rsidRPr="00862884">
      <w:rPr>
        <w:sz w:val="24"/>
        <w:szCs w:val="24"/>
      </w:rPr>
      <w:t>/</w:t>
    </w:r>
    <w:r w:rsidR="003741DF" w:rsidRPr="00862884">
      <w:rPr>
        <w:sz w:val="24"/>
        <w:szCs w:val="24"/>
      </w:rPr>
      <w:t>84</w:t>
    </w:r>
    <w:r w:rsidRPr="00862884">
      <w:rPr>
        <w:sz w:val="24"/>
        <w:szCs w:val="24"/>
      </w:rPr>
      <w:fldChar w:fldCharType="end"/>
    </w:r>
  </w:p>
  <w:p w14:paraId="78B09BFB" w14:textId="411A3680" w:rsidR="00DC6A10" w:rsidRPr="00862884" w:rsidRDefault="00547B87">
    <w:pPr>
      <w:rPr>
        <w:sz w:val="24"/>
        <w:szCs w:val="24"/>
      </w:rPr>
    </w:pPr>
    <w:r w:rsidRPr="00862884">
      <w:rPr>
        <w:sz w:val="24"/>
        <w:szCs w:val="24"/>
      </w:rPr>
      <w:t>Annex</w:t>
    </w:r>
    <w:r w:rsidR="000B41EE" w:rsidRPr="00862884">
      <w:rPr>
        <w:sz w:val="24"/>
        <w:szCs w:val="24"/>
      </w:rPr>
      <w:t xml:space="preserve"> </w:t>
    </w:r>
    <w:r w:rsidRPr="00862884">
      <w:rPr>
        <w:sz w:val="24"/>
        <w:szCs w:val="24"/>
      </w:rPr>
      <w:t>II</w:t>
    </w:r>
  </w:p>
  <w:p w14:paraId="2A5CDA41" w14:textId="77777777" w:rsidR="00EB60F7" w:rsidRPr="00862884" w:rsidRDefault="00EB60F7">
    <w:pPr>
      <w:rPr>
        <w:sz w:val="24"/>
        <w:szCs w:val="24"/>
      </w:rPr>
    </w:pPr>
  </w:p>
  <w:p w14:paraId="472DC302" w14:textId="77777777" w:rsidR="00DC6A10" w:rsidRPr="00862884" w:rsidRDefault="00DC6A10">
    <w:pPr>
      <w:rPr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6CA5C" w14:textId="5E204996" w:rsidR="00DC6A10" w:rsidRPr="00862884" w:rsidRDefault="003F000F">
    <w:pPr>
      <w:jc w:val="right"/>
      <w:rPr>
        <w:sz w:val="24"/>
        <w:szCs w:val="24"/>
      </w:rPr>
    </w:pPr>
    <w:r w:rsidRPr="00862884">
      <w:rPr>
        <w:sz w:val="24"/>
        <w:szCs w:val="24"/>
      </w:rPr>
      <w:fldChar w:fldCharType="begin"/>
    </w:r>
    <w:r w:rsidRPr="00862884">
      <w:rPr>
        <w:sz w:val="24"/>
        <w:szCs w:val="24"/>
      </w:rPr>
      <w:instrText xml:space="preserve"> DOCPROPERTY "Document number"  \* MERGEFORMAT </w:instrText>
    </w:r>
    <w:r w:rsidRPr="00862884">
      <w:rPr>
        <w:sz w:val="24"/>
        <w:szCs w:val="24"/>
      </w:rPr>
      <w:fldChar w:fldCharType="separate"/>
    </w:r>
    <w:r w:rsidRPr="00862884">
      <w:rPr>
        <w:sz w:val="24"/>
        <w:szCs w:val="24"/>
      </w:rPr>
      <w:t>UNEP/</w:t>
    </w:r>
    <w:proofErr w:type="spellStart"/>
    <w:r w:rsidRPr="00862884">
      <w:rPr>
        <w:sz w:val="24"/>
        <w:szCs w:val="24"/>
      </w:rPr>
      <w:t>OzL.Pro</w:t>
    </w:r>
    <w:proofErr w:type="spellEnd"/>
    <w:r w:rsidRPr="00862884">
      <w:rPr>
        <w:sz w:val="24"/>
        <w:szCs w:val="24"/>
      </w:rPr>
      <w:t>/ExCom/</w:t>
    </w:r>
    <w:r w:rsidR="003741DF" w:rsidRPr="00862884">
      <w:rPr>
        <w:sz w:val="24"/>
        <w:szCs w:val="24"/>
      </w:rPr>
      <w:t>95</w:t>
    </w:r>
    <w:r w:rsidR="006C2F11" w:rsidRPr="00862884">
      <w:rPr>
        <w:sz w:val="24"/>
        <w:szCs w:val="24"/>
      </w:rPr>
      <w:t>/</w:t>
    </w:r>
    <w:r w:rsidR="003741DF" w:rsidRPr="00862884">
      <w:rPr>
        <w:sz w:val="24"/>
        <w:szCs w:val="24"/>
      </w:rPr>
      <w:t>84</w:t>
    </w:r>
    <w:r w:rsidRPr="00862884">
      <w:rPr>
        <w:sz w:val="24"/>
        <w:szCs w:val="24"/>
      </w:rPr>
      <w:fldChar w:fldCharType="end"/>
    </w:r>
  </w:p>
  <w:p w14:paraId="5E6DD96D" w14:textId="77E66EB5" w:rsidR="00DC6A10" w:rsidRPr="00862884" w:rsidRDefault="00547B87" w:rsidP="00C306F0">
    <w:pPr>
      <w:jc w:val="right"/>
      <w:rPr>
        <w:sz w:val="24"/>
        <w:szCs w:val="24"/>
      </w:rPr>
    </w:pPr>
    <w:r w:rsidRPr="00862884">
      <w:rPr>
        <w:sz w:val="24"/>
        <w:szCs w:val="24"/>
      </w:rPr>
      <w:t>Annex</w:t>
    </w:r>
    <w:r w:rsidR="000B41EE" w:rsidRPr="00862884">
      <w:rPr>
        <w:sz w:val="24"/>
        <w:szCs w:val="24"/>
      </w:rPr>
      <w:t xml:space="preserve"> </w:t>
    </w:r>
    <w:r w:rsidRPr="00862884">
      <w:rPr>
        <w:sz w:val="24"/>
        <w:szCs w:val="24"/>
      </w:rPr>
      <w:t>II</w:t>
    </w:r>
  </w:p>
  <w:p w14:paraId="373B18AB" w14:textId="77777777" w:rsidR="00DC6A10" w:rsidRPr="00862884" w:rsidRDefault="00DC6A10">
    <w:pPr>
      <w:pStyle w:val="Header"/>
      <w:rPr>
        <w:sz w:val="24"/>
        <w:szCs w:val="24"/>
      </w:rPr>
    </w:pPr>
  </w:p>
  <w:p w14:paraId="712E2B70" w14:textId="77777777" w:rsidR="00EB60F7" w:rsidRPr="00862884" w:rsidRDefault="00EB60F7">
    <w:pPr>
      <w:pStyle w:val="Header"/>
      <w:rPr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C82DA" w14:textId="635970DD" w:rsidR="00266183" w:rsidRPr="00862884" w:rsidRDefault="00266183" w:rsidP="00266183">
    <w:pPr>
      <w:jc w:val="right"/>
      <w:rPr>
        <w:sz w:val="24"/>
        <w:szCs w:val="24"/>
      </w:rPr>
    </w:pPr>
    <w:r w:rsidRPr="00862884">
      <w:rPr>
        <w:sz w:val="24"/>
        <w:szCs w:val="24"/>
      </w:rPr>
      <w:fldChar w:fldCharType="begin"/>
    </w:r>
    <w:r w:rsidRPr="00862884">
      <w:rPr>
        <w:sz w:val="24"/>
        <w:szCs w:val="24"/>
      </w:rPr>
      <w:instrText xml:space="preserve"> DOCPROPERTY "Document number"  \* MERGEFORMAT </w:instrText>
    </w:r>
    <w:r w:rsidRPr="00862884">
      <w:rPr>
        <w:sz w:val="24"/>
        <w:szCs w:val="24"/>
      </w:rPr>
      <w:fldChar w:fldCharType="separate"/>
    </w:r>
    <w:r w:rsidRPr="00862884">
      <w:rPr>
        <w:sz w:val="24"/>
        <w:szCs w:val="24"/>
      </w:rPr>
      <w:t>UNEP/</w:t>
    </w:r>
    <w:proofErr w:type="spellStart"/>
    <w:r w:rsidRPr="00862884">
      <w:rPr>
        <w:sz w:val="24"/>
        <w:szCs w:val="24"/>
      </w:rPr>
      <w:t>OzL.Pro</w:t>
    </w:r>
    <w:proofErr w:type="spellEnd"/>
    <w:r w:rsidRPr="00862884">
      <w:rPr>
        <w:sz w:val="24"/>
        <w:szCs w:val="24"/>
      </w:rPr>
      <w:t>/ExCom/</w:t>
    </w:r>
    <w:r w:rsidR="003741DF" w:rsidRPr="00862884">
      <w:rPr>
        <w:sz w:val="24"/>
        <w:szCs w:val="24"/>
      </w:rPr>
      <w:t>95</w:t>
    </w:r>
    <w:r w:rsidRPr="00862884">
      <w:rPr>
        <w:sz w:val="24"/>
        <w:szCs w:val="24"/>
      </w:rPr>
      <w:t>/</w:t>
    </w:r>
    <w:r w:rsidR="003741DF" w:rsidRPr="00862884">
      <w:rPr>
        <w:sz w:val="24"/>
        <w:szCs w:val="24"/>
      </w:rPr>
      <w:t>84</w:t>
    </w:r>
    <w:r w:rsidRPr="00862884">
      <w:rPr>
        <w:sz w:val="24"/>
        <w:szCs w:val="24"/>
      </w:rPr>
      <w:fldChar w:fldCharType="end"/>
    </w:r>
  </w:p>
  <w:p w14:paraId="0B37AF2F" w14:textId="3FA14ADC" w:rsidR="00EB60F7" w:rsidRPr="00862884" w:rsidRDefault="00547B87" w:rsidP="00266183">
    <w:pPr>
      <w:pStyle w:val="Header"/>
      <w:jc w:val="right"/>
      <w:rPr>
        <w:sz w:val="24"/>
        <w:szCs w:val="24"/>
      </w:rPr>
    </w:pPr>
    <w:r w:rsidRPr="00862884">
      <w:rPr>
        <w:sz w:val="24"/>
        <w:szCs w:val="24"/>
      </w:rPr>
      <w:t>Annex</w:t>
    </w:r>
    <w:r w:rsidR="000B41EE" w:rsidRPr="00862884">
      <w:rPr>
        <w:sz w:val="24"/>
        <w:szCs w:val="24"/>
      </w:rPr>
      <w:t xml:space="preserve"> </w:t>
    </w:r>
    <w:r w:rsidRPr="00862884">
      <w:rPr>
        <w:sz w:val="24"/>
        <w:szCs w:val="24"/>
      </w:rPr>
      <w:t>II</w:t>
    </w:r>
  </w:p>
  <w:p w14:paraId="5ECBB918" w14:textId="77777777" w:rsidR="00EB60F7" w:rsidRPr="00862884" w:rsidRDefault="00EB60F7" w:rsidP="000E4B43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7BFAC79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sz w:val="26"/>
        <w:szCs w:val="26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E873EC6"/>
    <w:multiLevelType w:val="hybridMultilevel"/>
    <w:tmpl w:val="41804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0D14991"/>
    <w:multiLevelType w:val="hybridMultilevel"/>
    <w:tmpl w:val="CAEA1402"/>
    <w:lvl w:ilvl="0" w:tplc="8922859A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6308397">
    <w:abstractNumId w:val="0"/>
  </w:num>
  <w:num w:numId="2" w16cid:durableId="1191799109">
    <w:abstractNumId w:val="1"/>
  </w:num>
  <w:num w:numId="3" w16cid:durableId="1695884717">
    <w:abstractNumId w:val="5"/>
  </w:num>
  <w:num w:numId="4" w16cid:durableId="1823689565">
    <w:abstractNumId w:val="6"/>
  </w:num>
  <w:num w:numId="5" w16cid:durableId="1022781176">
    <w:abstractNumId w:val="7"/>
  </w:num>
  <w:num w:numId="6" w16cid:durableId="635180224">
    <w:abstractNumId w:val="3"/>
  </w:num>
  <w:num w:numId="7" w16cid:durableId="587538261">
    <w:abstractNumId w:val="2"/>
  </w:num>
  <w:num w:numId="8" w16cid:durableId="764805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95043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9854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6140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9031946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D723B"/>
    <w:rsid w:val="00000FED"/>
    <w:rsid w:val="0000434E"/>
    <w:rsid w:val="000211A9"/>
    <w:rsid w:val="00021238"/>
    <w:rsid w:val="00031260"/>
    <w:rsid w:val="0003681A"/>
    <w:rsid w:val="000372B7"/>
    <w:rsid w:val="00047E56"/>
    <w:rsid w:val="00050ED9"/>
    <w:rsid w:val="00050F6E"/>
    <w:rsid w:val="00054A01"/>
    <w:rsid w:val="00060831"/>
    <w:rsid w:val="00061EC2"/>
    <w:rsid w:val="00066CE8"/>
    <w:rsid w:val="00080ED0"/>
    <w:rsid w:val="00085B8F"/>
    <w:rsid w:val="00090481"/>
    <w:rsid w:val="00095B4E"/>
    <w:rsid w:val="000A1B6E"/>
    <w:rsid w:val="000A3826"/>
    <w:rsid w:val="000A6C26"/>
    <w:rsid w:val="000B2B3A"/>
    <w:rsid w:val="000B36C8"/>
    <w:rsid w:val="000B41EE"/>
    <w:rsid w:val="000B7D11"/>
    <w:rsid w:val="000C07A6"/>
    <w:rsid w:val="000D52A4"/>
    <w:rsid w:val="000E07BC"/>
    <w:rsid w:val="000E2E21"/>
    <w:rsid w:val="000E4B43"/>
    <w:rsid w:val="000F1CD4"/>
    <w:rsid w:val="000F4103"/>
    <w:rsid w:val="000F70A7"/>
    <w:rsid w:val="00111D2D"/>
    <w:rsid w:val="00113CCA"/>
    <w:rsid w:val="00122F25"/>
    <w:rsid w:val="00135980"/>
    <w:rsid w:val="0013786F"/>
    <w:rsid w:val="00164719"/>
    <w:rsid w:val="00166CF6"/>
    <w:rsid w:val="00166FC4"/>
    <w:rsid w:val="001677AC"/>
    <w:rsid w:val="001804EA"/>
    <w:rsid w:val="00180596"/>
    <w:rsid w:val="00190A61"/>
    <w:rsid w:val="00191462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3499"/>
    <w:rsid w:val="001E3AEB"/>
    <w:rsid w:val="001E4554"/>
    <w:rsid w:val="001E61E5"/>
    <w:rsid w:val="001F0536"/>
    <w:rsid w:val="001F2159"/>
    <w:rsid w:val="001F53FD"/>
    <w:rsid w:val="00205EB8"/>
    <w:rsid w:val="00210B8B"/>
    <w:rsid w:val="00214863"/>
    <w:rsid w:val="002156B4"/>
    <w:rsid w:val="002215A8"/>
    <w:rsid w:val="00224FCD"/>
    <w:rsid w:val="00231EC3"/>
    <w:rsid w:val="00233CAC"/>
    <w:rsid w:val="00240248"/>
    <w:rsid w:val="00241B39"/>
    <w:rsid w:val="00253222"/>
    <w:rsid w:val="0025539F"/>
    <w:rsid w:val="00261C13"/>
    <w:rsid w:val="00262847"/>
    <w:rsid w:val="00266183"/>
    <w:rsid w:val="00281BB2"/>
    <w:rsid w:val="00283E5A"/>
    <w:rsid w:val="00291D5C"/>
    <w:rsid w:val="002945E2"/>
    <w:rsid w:val="00294F79"/>
    <w:rsid w:val="00297FAA"/>
    <w:rsid w:val="002A03C3"/>
    <w:rsid w:val="002A6E1B"/>
    <w:rsid w:val="002B1E8A"/>
    <w:rsid w:val="002B254E"/>
    <w:rsid w:val="002B4CE8"/>
    <w:rsid w:val="002B72E9"/>
    <w:rsid w:val="002B778F"/>
    <w:rsid w:val="002C7998"/>
    <w:rsid w:val="002F1E53"/>
    <w:rsid w:val="002F2CAA"/>
    <w:rsid w:val="0030052C"/>
    <w:rsid w:val="00303D06"/>
    <w:rsid w:val="003306E1"/>
    <w:rsid w:val="003320E4"/>
    <w:rsid w:val="0033525D"/>
    <w:rsid w:val="003414F3"/>
    <w:rsid w:val="003422DF"/>
    <w:rsid w:val="0034275B"/>
    <w:rsid w:val="00342D9A"/>
    <w:rsid w:val="00343FDE"/>
    <w:rsid w:val="0035613E"/>
    <w:rsid w:val="00362E98"/>
    <w:rsid w:val="00363EE9"/>
    <w:rsid w:val="00366C21"/>
    <w:rsid w:val="003741DF"/>
    <w:rsid w:val="00376128"/>
    <w:rsid w:val="00376362"/>
    <w:rsid w:val="0037742E"/>
    <w:rsid w:val="00377D56"/>
    <w:rsid w:val="0038245A"/>
    <w:rsid w:val="00382A5C"/>
    <w:rsid w:val="003840E6"/>
    <w:rsid w:val="00385CFC"/>
    <w:rsid w:val="0038604D"/>
    <w:rsid w:val="0039337A"/>
    <w:rsid w:val="003A3189"/>
    <w:rsid w:val="003A3CA7"/>
    <w:rsid w:val="003B07BA"/>
    <w:rsid w:val="003B33BD"/>
    <w:rsid w:val="003B569D"/>
    <w:rsid w:val="003C3C0E"/>
    <w:rsid w:val="003C6F3F"/>
    <w:rsid w:val="003D42A6"/>
    <w:rsid w:val="003D4F21"/>
    <w:rsid w:val="003D4FAC"/>
    <w:rsid w:val="003E0522"/>
    <w:rsid w:val="003E7906"/>
    <w:rsid w:val="003F000F"/>
    <w:rsid w:val="003F1747"/>
    <w:rsid w:val="003F3C50"/>
    <w:rsid w:val="00406202"/>
    <w:rsid w:val="00406A6A"/>
    <w:rsid w:val="00406B22"/>
    <w:rsid w:val="00407147"/>
    <w:rsid w:val="004078FA"/>
    <w:rsid w:val="0041334F"/>
    <w:rsid w:val="00425B16"/>
    <w:rsid w:val="0043178C"/>
    <w:rsid w:val="00431E08"/>
    <w:rsid w:val="004328A7"/>
    <w:rsid w:val="00434C74"/>
    <w:rsid w:val="00441DDE"/>
    <w:rsid w:val="0044463E"/>
    <w:rsid w:val="00456EB4"/>
    <w:rsid w:val="00457827"/>
    <w:rsid w:val="00457AFB"/>
    <w:rsid w:val="00460949"/>
    <w:rsid w:val="0046207C"/>
    <w:rsid w:val="00464BA8"/>
    <w:rsid w:val="004718F3"/>
    <w:rsid w:val="00473360"/>
    <w:rsid w:val="00475040"/>
    <w:rsid w:val="00490C06"/>
    <w:rsid w:val="00493D40"/>
    <w:rsid w:val="00493EE3"/>
    <w:rsid w:val="004967B6"/>
    <w:rsid w:val="004A03CC"/>
    <w:rsid w:val="004A504B"/>
    <w:rsid w:val="004A580F"/>
    <w:rsid w:val="004A6911"/>
    <w:rsid w:val="004B54E0"/>
    <w:rsid w:val="004B7384"/>
    <w:rsid w:val="004C4269"/>
    <w:rsid w:val="004D42B1"/>
    <w:rsid w:val="004D6236"/>
    <w:rsid w:val="004D7F90"/>
    <w:rsid w:val="004E0FD6"/>
    <w:rsid w:val="004E4DBB"/>
    <w:rsid w:val="004E4E41"/>
    <w:rsid w:val="004E73DB"/>
    <w:rsid w:val="004E7F9C"/>
    <w:rsid w:val="004F27D1"/>
    <w:rsid w:val="004F3493"/>
    <w:rsid w:val="004F5143"/>
    <w:rsid w:val="005028A4"/>
    <w:rsid w:val="00512B09"/>
    <w:rsid w:val="005218A7"/>
    <w:rsid w:val="005220ED"/>
    <w:rsid w:val="00533796"/>
    <w:rsid w:val="00533D75"/>
    <w:rsid w:val="0053659F"/>
    <w:rsid w:val="00537343"/>
    <w:rsid w:val="0054766B"/>
    <w:rsid w:val="00547B87"/>
    <w:rsid w:val="005508E3"/>
    <w:rsid w:val="005516F3"/>
    <w:rsid w:val="00555A1C"/>
    <w:rsid w:val="00555D75"/>
    <w:rsid w:val="005600B6"/>
    <w:rsid w:val="00560DF0"/>
    <w:rsid w:val="005635CA"/>
    <w:rsid w:val="00563CF1"/>
    <w:rsid w:val="0056759C"/>
    <w:rsid w:val="00572677"/>
    <w:rsid w:val="0059513E"/>
    <w:rsid w:val="005A6196"/>
    <w:rsid w:val="005A6529"/>
    <w:rsid w:val="005A6AA4"/>
    <w:rsid w:val="005A6D9F"/>
    <w:rsid w:val="005B2AB9"/>
    <w:rsid w:val="005B48FF"/>
    <w:rsid w:val="005B63F1"/>
    <w:rsid w:val="005C1E32"/>
    <w:rsid w:val="005C5771"/>
    <w:rsid w:val="005C670D"/>
    <w:rsid w:val="005D363F"/>
    <w:rsid w:val="005D4A0C"/>
    <w:rsid w:val="005D55DF"/>
    <w:rsid w:val="005E13C5"/>
    <w:rsid w:val="005F1A5B"/>
    <w:rsid w:val="005F5E80"/>
    <w:rsid w:val="00604C15"/>
    <w:rsid w:val="006158D5"/>
    <w:rsid w:val="00625D83"/>
    <w:rsid w:val="00631367"/>
    <w:rsid w:val="00632EF0"/>
    <w:rsid w:val="006330C0"/>
    <w:rsid w:val="00633125"/>
    <w:rsid w:val="00641A90"/>
    <w:rsid w:val="00643CC2"/>
    <w:rsid w:val="00651984"/>
    <w:rsid w:val="006531AA"/>
    <w:rsid w:val="006623E7"/>
    <w:rsid w:val="00662B80"/>
    <w:rsid w:val="0066768F"/>
    <w:rsid w:val="00670F6C"/>
    <w:rsid w:val="00673F43"/>
    <w:rsid w:val="00676E58"/>
    <w:rsid w:val="006852C7"/>
    <w:rsid w:val="006852CE"/>
    <w:rsid w:val="006872A4"/>
    <w:rsid w:val="006906BE"/>
    <w:rsid w:val="00692D14"/>
    <w:rsid w:val="006957CC"/>
    <w:rsid w:val="006961EB"/>
    <w:rsid w:val="006A7A3B"/>
    <w:rsid w:val="006B386F"/>
    <w:rsid w:val="006B65C7"/>
    <w:rsid w:val="006C1727"/>
    <w:rsid w:val="006C2F11"/>
    <w:rsid w:val="006C32FD"/>
    <w:rsid w:val="006C39CE"/>
    <w:rsid w:val="006C4C9F"/>
    <w:rsid w:val="006D0FCC"/>
    <w:rsid w:val="006D21F5"/>
    <w:rsid w:val="006D2DA1"/>
    <w:rsid w:val="006D3089"/>
    <w:rsid w:val="006E126D"/>
    <w:rsid w:val="006E1FC3"/>
    <w:rsid w:val="00701F08"/>
    <w:rsid w:val="00704CE9"/>
    <w:rsid w:val="0070616B"/>
    <w:rsid w:val="00706295"/>
    <w:rsid w:val="00706FDA"/>
    <w:rsid w:val="00711F9A"/>
    <w:rsid w:val="00713810"/>
    <w:rsid w:val="007303A5"/>
    <w:rsid w:val="007306E5"/>
    <w:rsid w:val="00730B3E"/>
    <w:rsid w:val="0073420B"/>
    <w:rsid w:val="00736367"/>
    <w:rsid w:val="00736D43"/>
    <w:rsid w:val="0074760E"/>
    <w:rsid w:val="00747924"/>
    <w:rsid w:val="0075184C"/>
    <w:rsid w:val="00754ABA"/>
    <w:rsid w:val="00764D70"/>
    <w:rsid w:val="00782B0D"/>
    <w:rsid w:val="00796602"/>
    <w:rsid w:val="0079781A"/>
    <w:rsid w:val="007A1546"/>
    <w:rsid w:val="007A228C"/>
    <w:rsid w:val="007A368E"/>
    <w:rsid w:val="007A5868"/>
    <w:rsid w:val="007B04CE"/>
    <w:rsid w:val="007B6871"/>
    <w:rsid w:val="007B7A2F"/>
    <w:rsid w:val="007B7FF2"/>
    <w:rsid w:val="007C32EE"/>
    <w:rsid w:val="007C3D33"/>
    <w:rsid w:val="007D294A"/>
    <w:rsid w:val="007D306A"/>
    <w:rsid w:val="007D47D2"/>
    <w:rsid w:val="007D6EC0"/>
    <w:rsid w:val="007D723B"/>
    <w:rsid w:val="007D7E1D"/>
    <w:rsid w:val="007E503C"/>
    <w:rsid w:val="007F6F2A"/>
    <w:rsid w:val="00800318"/>
    <w:rsid w:val="0080345C"/>
    <w:rsid w:val="008074DD"/>
    <w:rsid w:val="00807589"/>
    <w:rsid w:val="0081094C"/>
    <w:rsid w:val="0082522F"/>
    <w:rsid w:val="00831979"/>
    <w:rsid w:val="00851352"/>
    <w:rsid w:val="00856EC3"/>
    <w:rsid w:val="00857077"/>
    <w:rsid w:val="00862884"/>
    <w:rsid w:val="00863230"/>
    <w:rsid w:val="00865BD0"/>
    <w:rsid w:val="00867C07"/>
    <w:rsid w:val="0087106A"/>
    <w:rsid w:val="008717D8"/>
    <w:rsid w:val="0087215C"/>
    <w:rsid w:val="008722B6"/>
    <w:rsid w:val="00872B1D"/>
    <w:rsid w:val="00875837"/>
    <w:rsid w:val="00875D25"/>
    <w:rsid w:val="00880E35"/>
    <w:rsid w:val="00885196"/>
    <w:rsid w:val="008857B7"/>
    <w:rsid w:val="008875FE"/>
    <w:rsid w:val="00887F8E"/>
    <w:rsid w:val="00892D0C"/>
    <w:rsid w:val="00896234"/>
    <w:rsid w:val="00897E43"/>
    <w:rsid w:val="008A14A0"/>
    <w:rsid w:val="008A4F32"/>
    <w:rsid w:val="008A5A79"/>
    <w:rsid w:val="008B5C4E"/>
    <w:rsid w:val="008C222B"/>
    <w:rsid w:val="008C5738"/>
    <w:rsid w:val="008C7EAD"/>
    <w:rsid w:val="008D0CFE"/>
    <w:rsid w:val="008D1DF9"/>
    <w:rsid w:val="008D32A3"/>
    <w:rsid w:val="008D6152"/>
    <w:rsid w:val="008E7BA9"/>
    <w:rsid w:val="008F0F81"/>
    <w:rsid w:val="008F27BF"/>
    <w:rsid w:val="008F2E64"/>
    <w:rsid w:val="00907294"/>
    <w:rsid w:val="009142EC"/>
    <w:rsid w:val="009154C3"/>
    <w:rsid w:val="00923540"/>
    <w:rsid w:val="00926767"/>
    <w:rsid w:val="009361D5"/>
    <w:rsid w:val="009428A4"/>
    <w:rsid w:val="009452D6"/>
    <w:rsid w:val="00946CE3"/>
    <w:rsid w:val="00947394"/>
    <w:rsid w:val="009649DF"/>
    <w:rsid w:val="009659F4"/>
    <w:rsid w:val="00970D60"/>
    <w:rsid w:val="00975CA9"/>
    <w:rsid w:val="009839C4"/>
    <w:rsid w:val="00985016"/>
    <w:rsid w:val="0099390E"/>
    <w:rsid w:val="009960E5"/>
    <w:rsid w:val="009A7ADC"/>
    <w:rsid w:val="009B0D30"/>
    <w:rsid w:val="009C19B7"/>
    <w:rsid w:val="009C5ABB"/>
    <w:rsid w:val="009D15D6"/>
    <w:rsid w:val="009D7227"/>
    <w:rsid w:val="009D7C51"/>
    <w:rsid w:val="009E196C"/>
    <w:rsid w:val="009E6A0A"/>
    <w:rsid w:val="009F05BA"/>
    <w:rsid w:val="009F36BF"/>
    <w:rsid w:val="00A011C6"/>
    <w:rsid w:val="00A10366"/>
    <w:rsid w:val="00A111B6"/>
    <w:rsid w:val="00A12AAC"/>
    <w:rsid w:val="00A24281"/>
    <w:rsid w:val="00A26D27"/>
    <w:rsid w:val="00A376EE"/>
    <w:rsid w:val="00A42A99"/>
    <w:rsid w:val="00A44456"/>
    <w:rsid w:val="00A5151A"/>
    <w:rsid w:val="00A51792"/>
    <w:rsid w:val="00A5646D"/>
    <w:rsid w:val="00A57E0A"/>
    <w:rsid w:val="00A823F6"/>
    <w:rsid w:val="00A82F99"/>
    <w:rsid w:val="00A86A0E"/>
    <w:rsid w:val="00A8719E"/>
    <w:rsid w:val="00A96A8C"/>
    <w:rsid w:val="00AA0A89"/>
    <w:rsid w:val="00AA5368"/>
    <w:rsid w:val="00AA6429"/>
    <w:rsid w:val="00AC01AA"/>
    <w:rsid w:val="00AC087F"/>
    <w:rsid w:val="00AC4F72"/>
    <w:rsid w:val="00AE3107"/>
    <w:rsid w:val="00AE482E"/>
    <w:rsid w:val="00AE57DB"/>
    <w:rsid w:val="00AF741A"/>
    <w:rsid w:val="00B01ADB"/>
    <w:rsid w:val="00B04161"/>
    <w:rsid w:val="00B056F9"/>
    <w:rsid w:val="00B11E3D"/>
    <w:rsid w:val="00B14B59"/>
    <w:rsid w:val="00B14D2C"/>
    <w:rsid w:val="00B17E82"/>
    <w:rsid w:val="00B23EE8"/>
    <w:rsid w:val="00B268DD"/>
    <w:rsid w:val="00B34A7B"/>
    <w:rsid w:val="00B363CD"/>
    <w:rsid w:val="00B41A7E"/>
    <w:rsid w:val="00B4575A"/>
    <w:rsid w:val="00B513F8"/>
    <w:rsid w:val="00B575BA"/>
    <w:rsid w:val="00B62801"/>
    <w:rsid w:val="00B64EA3"/>
    <w:rsid w:val="00B71608"/>
    <w:rsid w:val="00B76429"/>
    <w:rsid w:val="00B8160B"/>
    <w:rsid w:val="00B86471"/>
    <w:rsid w:val="00B86B4C"/>
    <w:rsid w:val="00B956D4"/>
    <w:rsid w:val="00B961FA"/>
    <w:rsid w:val="00B963DE"/>
    <w:rsid w:val="00B97446"/>
    <w:rsid w:val="00BA7432"/>
    <w:rsid w:val="00BB0695"/>
    <w:rsid w:val="00BB2764"/>
    <w:rsid w:val="00BC1AA0"/>
    <w:rsid w:val="00BC2495"/>
    <w:rsid w:val="00BC2AB0"/>
    <w:rsid w:val="00BC314A"/>
    <w:rsid w:val="00BC4603"/>
    <w:rsid w:val="00BC7EB9"/>
    <w:rsid w:val="00BD2643"/>
    <w:rsid w:val="00BD56B1"/>
    <w:rsid w:val="00BD6310"/>
    <w:rsid w:val="00BD6558"/>
    <w:rsid w:val="00BE07D1"/>
    <w:rsid w:val="00BE4CD8"/>
    <w:rsid w:val="00BF2AD7"/>
    <w:rsid w:val="00BF2F76"/>
    <w:rsid w:val="00BF3022"/>
    <w:rsid w:val="00BF3214"/>
    <w:rsid w:val="00BF5573"/>
    <w:rsid w:val="00BF79E8"/>
    <w:rsid w:val="00C15867"/>
    <w:rsid w:val="00C15993"/>
    <w:rsid w:val="00C22398"/>
    <w:rsid w:val="00C2296D"/>
    <w:rsid w:val="00C23155"/>
    <w:rsid w:val="00C31205"/>
    <w:rsid w:val="00C40C41"/>
    <w:rsid w:val="00C44867"/>
    <w:rsid w:val="00C45885"/>
    <w:rsid w:val="00C50F22"/>
    <w:rsid w:val="00C57971"/>
    <w:rsid w:val="00C624B5"/>
    <w:rsid w:val="00C65280"/>
    <w:rsid w:val="00C65BD7"/>
    <w:rsid w:val="00C76BA4"/>
    <w:rsid w:val="00C81843"/>
    <w:rsid w:val="00C83A48"/>
    <w:rsid w:val="00C85865"/>
    <w:rsid w:val="00C85E85"/>
    <w:rsid w:val="00C953D9"/>
    <w:rsid w:val="00CA2EAE"/>
    <w:rsid w:val="00CA4AC1"/>
    <w:rsid w:val="00CA59FB"/>
    <w:rsid w:val="00CA689A"/>
    <w:rsid w:val="00CA6A05"/>
    <w:rsid w:val="00CB0316"/>
    <w:rsid w:val="00CB0B11"/>
    <w:rsid w:val="00CB426A"/>
    <w:rsid w:val="00CB5354"/>
    <w:rsid w:val="00CC1A38"/>
    <w:rsid w:val="00CC3C9E"/>
    <w:rsid w:val="00CC6A14"/>
    <w:rsid w:val="00CC70A3"/>
    <w:rsid w:val="00CD4442"/>
    <w:rsid w:val="00CD53C3"/>
    <w:rsid w:val="00CD574E"/>
    <w:rsid w:val="00CD5942"/>
    <w:rsid w:val="00CD69F9"/>
    <w:rsid w:val="00CE3810"/>
    <w:rsid w:val="00CE4C22"/>
    <w:rsid w:val="00CE76E5"/>
    <w:rsid w:val="00CF1735"/>
    <w:rsid w:val="00CF41EC"/>
    <w:rsid w:val="00CF5D04"/>
    <w:rsid w:val="00D01310"/>
    <w:rsid w:val="00D04DE4"/>
    <w:rsid w:val="00D063F1"/>
    <w:rsid w:val="00D14F22"/>
    <w:rsid w:val="00D23E57"/>
    <w:rsid w:val="00D42098"/>
    <w:rsid w:val="00D42C53"/>
    <w:rsid w:val="00D4741C"/>
    <w:rsid w:val="00D57918"/>
    <w:rsid w:val="00D62D30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A5FD7"/>
    <w:rsid w:val="00DA7217"/>
    <w:rsid w:val="00DB5E55"/>
    <w:rsid w:val="00DC3AC4"/>
    <w:rsid w:val="00DC6A10"/>
    <w:rsid w:val="00DE5580"/>
    <w:rsid w:val="00DE657E"/>
    <w:rsid w:val="00DE6BF4"/>
    <w:rsid w:val="00DE6D60"/>
    <w:rsid w:val="00DF0361"/>
    <w:rsid w:val="00DF4176"/>
    <w:rsid w:val="00DF4704"/>
    <w:rsid w:val="00DF5445"/>
    <w:rsid w:val="00DF704A"/>
    <w:rsid w:val="00E024AA"/>
    <w:rsid w:val="00E124F4"/>
    <w:rsid w:val="00E15C77"/>
    <w:rsid w:val="00E2294E"/>
    <w:rsid w:val="00E250F1"/>
    <w:rsid w:val="00E317BF"/>
    <w:rsid w:val="00E3550D"/>
    <w:rsid w:val="00E40B0C"/>
    <w:rsid w:val="00E52838"/>
    <w:rsid w:val="00E614E0"/>
    <w:rsid w:val="00E73391"/>
    <w:rsid w:val="00E73F7F"/>
    <w:rsid w:val="00E753E8"/>
    <w:rsid w:val="00E77B5B"/>
    <w:rsid w:val="00E85409"/>
    <w:rsid w:val="00E952C2"/>
    <w:rsid w:val="00E95FC7"/>
    <w:rsid w:val="00E97C3D"/>
    <w:rsid w:val="00EA429F"/>
    <w:rsid w:val="00EA4F9E"/>
    <w:rsid w:val="00EA63CA"/>
    <w:rsid w:val="00EA6D3B"/>
    <w:rsid w:val="00EB00AD"/>
    <w:rsid w:val="00EB136C"/>
    <w:rsid w:val="00EB480E"/>
    <w:rsid w:val="00EB5EC6"/>
    <w:rsid w:val="00EB60F7"/>
    <w:rsid w:val="00EB7FC9"/>
    <w:rsid w:val="00ED27E8"/>
    <w:rsid w:val="00ED7137"/>
    <w:rsid w:val="00EE6C70"/>
    <w:rsid w:val="00EF06EA"/>
    <w:rsid w:val="00EF4693"/>
    <w:rsid w:val="00F07604"/>
    <w:rsid w:val="00F11B90"/>
    <w:rsid w:val="00F21088"/>
    <w:rsid w:val="00F23543"/>
    <w:rsid w:val="00F27642"/>
    <w:rsid w:val="00F327E7"/>
    <w:rsid w:val="00F3555A"/>
    <w:rsid w:val="00F35746"/>
    <w:rsid w:val="00F447C7"/>
    <w:rsid w:val="00F459B4"/>
    <w:rsid w:val="00F50679"/>
    <w:rsid w:val="00F5211B"/>
    <w:rsid w:val="00F53B74"/>
    <w:rsid w:val="00F5444E"/>
    <w:rsid w:val="00F554A9"/>
    <w:rsid w:val="00F716FD"/>
    <w:rsid w:val="00F72B5A"/>
    <w:rsid w:val="00F80355"/>
    <w:rsid w:val="00F87C43"/>
    <w:rsid w:val="00FA48DC"/>
    <w:rsid w:val="00FA5722"/>
    <w:rsid w:val="00FB0A05"/>
    <w:rsid w:val="00FB0C81"/>
    <w:rsid w:val="00FB38B8"/>
    <w:rsid w:val="00FB49B9"/>
    <w:rsid w:val="00FB64D7"/>
    <w:rsid w:val="00FC2200"/>
    <w:rsid w:val="00FC2540"/>
    <w:rsid w:val="00FC473F"/>
    <w:rsid w:val="00FE1E13"/>
    <w:rsid w:val="00FF0204"/>
    <w:rsid w:val="00FF391A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96CD63"/>
  <w15:docId w15:val="{6E3A67C3-49FA-45A6-B70C-5554FB45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,Heading 2 Char1"/>
    <w:basedOn w:val="Normal"/>
    <w:next w:val="Normal"/>
    <w:link w:val="Heading2Char2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link w:val="0Heading0Char2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character" w:customStyle="1" w:styleId="Heading2Char2">
    <w:name w:val="Heading 2 Char2"/>
    <w:aliases w:val="SubPara (a) Char,Heading 2 Char3 Char,Heading 2 Char Char2 Char,Heading 2 Char1 Char Char1 Char,SubPara (a) Char Char Char1 Char,Heading 2 Char Char Char Char1 Char,Heading 2 Char1 Char Char Char Char1 Char,Heading 2 Char Char"/>
    <w:link w:val="Heading2"/>
    <w:rsid w:val="005F5E80"/>
    <w:rPr>
      <w:sz w:val="22"/>
      <w:szCs w:val="22"/>
      <w:lang w:val="en-CA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link w:val="Heading3"/>
    <w:locked/>
    <w:rsid w:val="005F5E80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5F5E80"/>
    <w:pPr>
      <w:ind w:left="720"/>
      <w:contextualSpacing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F5E80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5F5E80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5F5E80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link w:val="Heading4"/>
    <w:rsid w:val="00FB0A05"/>
    <w:rPr>
      <w:sz w:val="22"/>
      <w:szCs w:val="22"/>
      <w:lang w:val="en-CA"/>
    </w:rPr>
  </w:style>
  <w:style w:type="character" w:customStyle="1" w:styleId="Heading7Char">
    <w:name w:val="Heading 7 Char"/>
    <w:link w:val="Heading7"/>
    <w:rsid w:val="00FB0A05"/>
    <w:rPr>
      <w:rFonts w:ascii="Arial" w:hAnsi="Arial"/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FB0A05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character" w:customStyle="1" w:styleId="0Heading0Char2">
    <w:name w:val="0 Heading 0 Char2"/>
    <w:link w:val="0Heading0"/>
    <w:uiPriority w:val="99"/>
    <w:locked/>
    <w:rsid w:val="00FB0A05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B268DD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customStyle="1" w:styleId="Newheader4">
    <w:name w:val="New header 4"/>
    <w:basedOn w:val="Heading4"/>
    <w:next w:val="Normal"/>
    <w:qFormat/>
    <w:rsid w:val="000E4B43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</w:style>
  <w:style w:type="paragraph" w:customStyle="1" w:styleId="Default">
    <w:name w:val="Default"/>
    <w:rsid w:val="000E4B43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E4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4B43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0E4B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iel\United%20Nations\UNEP-UNMFS-Shared_drives%20-%20General\DRIVE%20J%20-%20Meeting\93rd\Templates\Eec9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  <MediaLengthInSeconds xmlns="b93c647f-d63b-431a-95c8-8e00048cff23" xsi:nil="true"/>
  </documentManagement>
</p:properties>
</file>

<file path=customXml/itemProps1.xml><?xml version="1.0" encoding="utf-8"?>
<ds:datastoreItem xmlns:ds="http://schemas.openxmlformats.org/officeDocument/2006/customXml" ds:itemID="{0B4AAB83-59AE-467D-918E-5505B40335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B8C70C-0AAD-4C8B-9C59-22CEA99A6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Eec93G</Template>
  <TotalTime>1720</TotalTime>
  <Pages>17</Pages>
  <Words>6000</Words>
  <Characters>35132</Characters>
  <Application>Microsoft Office Word</Application>
  <DocSecurity>0</DocSecurity>
  <Lines>292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تكاليف الوحدة الأساسية لكل من اليوئنديبي واليونيدو والبنك الدولي لعام 2024</vt:lpstr>
      <vt:lpstr>2024 core unit costs for UNDP, UNIDO and the World Bank</vt:lpstr>
    </vt:vector>
  </TitlesOfParts>
  <Company/>
  <LinksUpToDate>false</LinksUpToDate>
  <CharactersWithSpaces>41050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تكاليف الوحدة الأساسية لكل من اليوئنديبي واليونيدو والبنك الدولي لعام 2025</dc:title>
  <dc:creator>Hosny</dc:creator>
  <cp:lastModifiedBy>Angela Xue He Yan</cp:lastModifiedBy>
  <cp:revision>134</cp:revision>
  <cp:lastPrinted>2001-05-26T16:40:00Z</cp:lastPrinted>
  <dcterms:created xsi:type="dcterms:W3CDTF">2024-11-07T00:18:00Z</dcterms:created>
  <dcterms:modified xsi:type="dcterms:W3CDTF">2024-11-10T15:22:00Z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UNEP/OzL.Pro/ExCom/95/84</vt:lpwstr>
  </property>
  <property fmtid="{D5CDD505-2E9C-101B-9397-08002B2CF9AE}" pid="3" name="Revision date">
    <vt:lpwstr>6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