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7B623C9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2595688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8595FA0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A7AD7D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87CBB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62B4231" wp14:editId="7497360D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801926C" wp14:editId="1F5B2343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19FAC7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5A8EBEF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7C701653" w14:textId="7CBE5930" w:rsidR="007E5D09" w:rsidRDefault="00E9511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92038">
              <w:t>UNEP/</w:t>
            </w:r>
            <w:proofErr w:type="spellStart"/>
            <w:r w:rsidR="00592038">
              <w:t>OzL.Pro</w:t>
            </w:r>
            <w:proofErr w:type="spellEnd"/>
            <w:r w:rsidR="00592038">
              <w:t>/ExCom/91/17</w:t>
            </w:r>
            <w:r>
              <w:fldChar w:fldCharType="end"/>
            </w:r>
          </w:p>
          <w:p w14:paraId="73155A92" w14:textId="77777777" w:rsidR="00662A73" w:rsidRPr="003F73BA" w:rsidRDefault="00662A73" w:rsidP="00F440A5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F440A5">
              <w:rPr>
                <w:lang w:val="en-US"/>
              </w:rPr>
              <w:t>9 November</w:t>
            </w:r>
            <w:r w:rsidR="00EC0CEE" w:rsidRPr="00EC0CEE">
              <w:t xml:space="preserve"> 2022</w:t>
            </w:r>
            <w:r>
              <w:fldChar w:fldCharType="end"/>
            </w:r>
          </w:p>
          <w:p w14:paraId="15408CF3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686C0E22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4670F9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CEA4A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2901B86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D7CB0A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390FF3C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9C661A" w14:textId="77777777" w:rsidR="007E5D09" w:rsidRDefault="007E5D09">
            <w:pPr>
              <w:rPr>
                <w:caps/>
                <w:lang w:val="en-US"/>
              </w:rPr>
            </w:pPr>
          </w:p>
          <w:p w14:paraId="4705F452" w14:textId="77777777" w:rsidR="007E5D09" w:rsidRDefault="007E5D09">
            <w:pPr>
              <w:rPr>
                <w:lang w:val="en-US"/>
              </w:rPr>
            </w:pPr>
          </w:p>
        </w:tc>
      </w:tr>
    </w:tbl>
    <w:p w14:paraId="65B62139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7257FAC" w14:textId="77777777" w:rsidR="00702662" w:rsidRPr="00592038" w:rsidRDefault="00702662" w:rsidP="00702662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592038">
        <w:rPr>
          <w:rFonts w:asciiTheme="majorBidi" w:hAnsiTheme="majorBidi" w:cstheme="majorBidi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149F958C" w14:textId="77777777" w:rsidR="00702662" w:rsidRPr="00592038" w:rsidRDefault="00702662" w:rsidP="00702662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 w:bidi="ar-SA"/>
        </w:rPr>
      </w:pPr>
      <w:r w:rsidRPr="00592038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4938C7D8" w14:textId="77777777" w:rsidR="00702662" w:rsidRPr="00592038" w:rsidRDefault="00702662" w:rsidP="0070266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/>
        </w:rPr>
      </w:pPr>
      <w:r w:rsidRPr="00592038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الاجتمــــــاع </w:t>
      </w:r>
      <w:r w:rsidR="00F87A0D" w:rsidRPr="00592038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الحادي و</w:t>
      </w:r>
      <w:r w:rsidRPr="00592038">
        <w:rPr>
          <w:rFonts w:asciiTheme="majorBidi" w:hAnsiTheme="majorBidi" w:cstheme="majorBidi"/>
          <w:sz w:val="28"/>
          <w:szCs w:val="28"/>
          <w:rtl/>
          <w:lang w:val="en-US" w:eastAsia="en-CA" w:bidi="ar-EG"/>
        </w:rPr>
        <w:t>التسع</w:t>
      </w:r>
      <w:r w:rsidR="007C6EF9" w:rsidRPr="00592038">
        <w:rPr>
          <w:rFonts w:asciiTheme="majorBidi" w:hAnsiTheme="majorBidi" w:cstheme="majorBidi"/>
          <w:sz w:val="28"/>
          <w:szCs w:val="28"/>
          <w:rtl/>
          <w:lang w:val="en-US" w:eastAsia="en-CA" w:bidi="ar-EG"/>
        </w:rPr>
        <w:t xml:space="preserve">ــــون </w:t>
      </w:r>
    </w:p>
    <w:p w14:paraId="225774D9" w14:textId="77777777" w:rsidR="00702662" w:rsidRPr="00592038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</w:rPr>
      </w:pPr>
      <w:r w:rsidRPr="00592038">
        <w:rPr>
          <w:rFonts w:asciiTheme="majorBidi" w:hAnsiTheme="majorBidi" w:cstheme="majorBidi"/>
          <w:sz w:val="28"/>
          <w:szCs w:val="28"/>
          <w:rtl/>
        </w:rPr>
        <w:t>مونتريال،  من</w:t>
      </w:r>
      <w:r w:rsidR="007C6EF9" w:rsidRPr="0059203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F87A0D" w:rsidRPr="00592038">
        <w:rPr>
          <w:rFonts w:asciiTheme="majorBidi" w:hAnsiTheme="majorBidi" w:cstheme="majorBidi"/>
          <w:sz w:val="28"/>
          <w:szCs w:val="28"/>
          <w:rtl/>
        </w:rPr>
        <w:t>5</w:t>
      </w:r>
      <w:r w:rsidRPr="00592038">
        <w:rPr>
          <w:rFonts w:asciiTheme="majorBidi" w:hAnsiTheme="majorBidi" w:cstheme="majorBidi"/>
          <w:sz w:val="28"/>
          <w:szCs w:val="28"/>
          <w:rtl/>
        </w:rPr>
        <w:t xml:space="preserve"> إلى </w:t>
      </w:r>
      <w:r w:rsidR="00F87A0D" w:rsidRPr="00592038">
        <w:rPr>
          <w:rFonts w:asciiTheme="majorBidi" w:hAnsiTheme="majorBidi" w:cstheme="majorBidi"/>
          <w:sz w:val="28"/>
          <w:szCs w:val="28"/>
          <w:rtl/>
        </w:rPr>
        <w:t>9</w:t>
      </w:r>
      <w:r w:rsidRPr="0059203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F87A0D" w:rsidRPr="00592038">
        <w:rPr>
          <w:rFonts w:asciiTheme="majorBidi" w:hAnsiTheme="majorBidi" w:cstheme="majorBidi"/>
          <w:sz w:val="28"/>
          <w:szCs w:val="28"/>
          <w:rtl/>
        </w:rPr>
        <w:t>ديسمبر</w:t>
      </w:r>
      <w:r w:rsidR="00E95119" w:rsidRPr="00592038">
        <w:rPr>
          <w:rFonts w:asciiTheme="majorBidi" w:hAnsiTheme="majorBidi" w:cstheme="majorBidi"/>
          <w:sz w:val="28"/>
          <w:szCs w:val="28"/>
        </w:rPr>
        <w:t>/</w:t>
      </w:r>
      <w:r w:rsidR="00F87A0D" w:rsidRPr="0059203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E95119" w:rsidRPr="00592038">
        <w:rPr>
          <w:rFonts w:asciiTheme="majorBidi" w:hAnsiTheme="majorBidi" w:cstheme="majorBidi"/>
          <w:sz w:val="28"/>
          <w:szCs w:val="28"/>
          <w:rtl/>
        </w:rPr>
        <w:t>كانون</w:t>
      </w:r>
      <w:r w:rsidR="00E95119" w:rsidRPr="00592038">
        <w:rPr>
          <w:rFonts w:asciiTheme="majorBidi" w:hAnsiTheme="majorBidi" w:cstheme="majorBidi"/>
          <w:color w:val="474747"/>
          <w:sz w:val="28"/>
          <w:szCs w:val="28"/>
          <w:rtl/>
        </w:rPr>
        <w:t xml:space="preserve"> </w:t>
      </w:r>
      <w:r w:rsidR="00E95119" w:rsidRPr="00592038">
        <w:rPr>
          <w:rFonts w:asciiTheme="majorBidi" w:hAnsiTheme="majorBidi" w:cstheme="majorBidi"/>
          <w:sz w:val="28"/>
          <w:szCs w:val="28"/>
          <w:rtl/>
        </w:rPr>
        <w:t>الأول</w:t>
      </w:r>
      <w:r w:rsidR="00416AD7" w:rsidRPr="0059203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592038">
        <w:rPr>
          <w:rFonts w:asciiTheme="majorBidi" w:hAnsiTheme="majorBidi" w:cstheme="majorBidi"/>
          <w:sz w:val="28"/>
          <w:szCs w:val="28"/>
          <w:rtl/>
        </w:rPr>
        <w:t>2022</w:t>
      </w:r>
    </w:p>
    <w:p w14:paraId="102A7856" w14:textId="77777777" w:rsidR="00702662" w:rsidRPr="00592038" w:rsidRDefault="00A02EAD" w:rsidP="00702662">
      <w:pPr>
        <w:bidi/>
        <w:jc w:val="left"/>
        <w:rPr>
          <w:rFonts w:asciiTheme="majorBidi" w:hAnsiTheme="majorBidi" w:cstheme="majorBidi"/>
          <w:sz w:val="28"/>
          <w:szCs w:val="28"/>
          <w:rtl/>
          <w:lang w:bidi="ar-SA"/>
        </w:rPr>
      </w:pPr>
      <w:r w:rsidRPr="00592038">
        <w:rPr>
          <w:rFonts w:asciiTheme="majorBidi" w:hAnsiTheme="majorBidi" w:cstheme="majorBidi"/>
          <w:sz w:val="28"/>
          <w:szCs w:val="28"/>
          <w:rtl/>
          <w:lang w:bidi="ar-SA"/>
        </w:rPr>
        <w:t>البند 7 (أ) (6) من جدول الأعمال المؤقت</w:t>
      </w:r>
      <w:r w:rsidRPr="00592038">
        <w:rPr>
          <w:rStyle w:val="FootnoteReference"/>
          <w:rFonts w:asciiTheme="majorBidi" w:hAnsiTheme="majorBidi" w:cstheme="majorBidi"/>
          <w:sz w:val="28"/>
          <w:szCs w:val="28"/>
          <w:rtl/>
          <w:lang w:bidi="ar-SA"/>
        </w:rPr>
        <w:footnoteReference w:id="1"/>
      </w:r>
    </w:p>
    <w:p w14:paraId="48572401" w14:textId="77777777" w:rsidR="007E5D09" w:rsidRPr="00592038" w:rsidRDefault="007E5D09" w:rsidP="00EC0CEE">
      <w:pPr>
        <w:pStyle w:val="Heading2"/>
        <w:numPr>
          <w:ilvl w:val="0"/>
          <w:numId w:val="0"/>
        </w:numPr>
        <w:bidi/>
        <w:ind w:left="4"/>
        <w:rPr>
          <w:rFonts w:asciiTheme="majorBidi" w:hAnsiTheme="majorBidi" w:cstheme="majorBidi"/>
          <w:sz w:val="28"/>
          <w:szCs w:val="28"/>
          <w:rtl/>
          <w:lang w:val="en-CA" w:bidi="ar-SA"/>
        </w:rPr>
      </w:pPr>
    </w:p>
    <w:p w14:paraId="520D0D02" w14:textId="77777777" w:rsidR="00F3078A" w:rsidRDefault="00F3078A" w:rsidP="00042D89">
      <w:pPr>
        <w:bidi/>
        <w:jc w:val="center"/>
        <w:rPr>
          <w:b/>
          <w:bCs/>
          <w:sz w:val="28"/>
          <w:szCs w:val="28"/>
          <w:rtl/>
        </w:rPr>
      </w:pPr>
    </w:p>
    <w:p w14:paraId="59B8ECFA" w14:textId="389B3FCF" w:rsidR="00EC0CEE" w:rsidRPr="00CE3BFF" w:rsidRDefault="00EC0CEE" w:rsidP="00F3078A">
      <w:pPr>
        <w:bidi/>
        <w:jc w:val="center"/>
        <w:rPr>
          <w:b/>
          <w:bCs/>
          <w:sz w:val="32"/>
          <w:szCs w:val="32"/>
          <w:rtl/>
        </w:rPr>
      </w:pPr>
      <w:r w:rsidRPr="00CE3BFF">
        <w:rPr>
          <w:b/>
          <w:bCs/>
          <w:sz w:val="32"/>
          <w:szCs w:val="32"/>
          <w:rtl/>
        </w:rPr>
        <w:t>تقرير مرحلي للبنك الدولي حتى 31 ديسمبر</w:t>
      </w:r>
      <w:r w:rsidR="00503469" w:rsidRPr="00CE3BFF">
        <w:rPr>
          <w:rFonts w:hint="cs"/>
          <w:b/>
          <w:bCs/>
          <w:sz w:val="32"/>
          <w:szCs w:val="32"/>
          <w:rtl/>
        </w:rPr>
        <w:t>/ كانون الأول</w:t>
      </w:r>
      <w:r w:rsidRPr="00CE3BFF">
        <w:rPr>
          <w:b/>
          <w:bCs/>
          <w:sz w:val="32"/>
          <w:szCs w:val="32"/>
          <w:rtl/>
        </w:rPr>
        <w:t xml:space="preserve"> 2021</w:t>
      </w:r>
    </w:p>
    <w:p w14:paraId="26681833" w14:textId="77777777" w:rsidR="00F3078A" w:rsidRPr="00CE3BFF" w:rsidRDefault="00F3078A" w:rsidP="00EC0CEE">
      <w:pPr>
        <w:bidi/>
        <w:rPr>
          <w:bCs/>
          <w:sz w:val="32"/>
          <w:szCs w:val="32"/>
          <w:rtl/>
        </w:rPr>
      </w:pPr>
    </w:p>
    <w:p w14:paraId="02752D27" w14:textId="77777777" w:rsidR="00EC0CEE" w:rsidRPr="00592038" w:rsidRDefault="00EC0CEE" w:rsidP="00F3078A">
      <w:pPr>
        <w:bidi/>
        <w:rPr>
          <w:bCs/>
          <w:sz w:val="26"/>
          <w:szCs w:val="26"/>
          <w:rtl/>
        </w:rPr>
      </w:pPr>
      <w:r w:rsidRPr="00592038">
        <w:rPr>
          <w:bCs/>
          <w:sz w:val="26"/>
          <w:szCs w:val="26"/>
          <w:rtl/>
        </w:rPr>
        <w:t>مقدمة</w:t>
      </w:r>
    </w:p>
    <w:p w14:paraId="6451F5BA" w14:textId="77777777" w:rsidR="00EC0CEE" w:rsidRPr="00592038" w:rsidRDefault="00EC0CEE" w:rsidP="00EC0CEE">
      <w:pPr>
        <w:bidi/>
        <w:jc w:val="center"/>
        <w:rPr>
          <w:b/>
          <w:bCs/>
          <w:sz w:val="26"/>
          <w:szCs w:val="26"/>
          <w:rtl/>
        </w:rPr>
      </w:pPr>
    </w:p>
    <w:p w14:paraId="374CC221" w14:textId="2F7967D1" w:rsidR="00EC0CEE" w:rsidRPr="00592038" w:rsidRDefault="00C76318" w:rsidP="00C76318">
      <w:pPr>
        <w:pStyle w:val="Heading1"/>
        <w:numPr>
          <w:ilvl w:val="0"/>
          <w:numId w:val="29"/>
        </w:numPr>
        <w:bidi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EC0CEE" w:rsidRPr="00592038">
        <w:rPr>
          <w:sz w:val="26"/>
          <w:szCs w:val="26"/>
          <w:rtl/>
        </w:rPr>
        <w:t>تعرض هذه الوثيقة ا</w:t>
      </w:r>
      <w:r w:rsidR="00D35EB4" w:rsidRPr="00592038">
        <w:rPr>
          <w:sz w:val="26"/>
          <w:szCs w:val="26"/>
          <w:rtl/>
        </w:rPr>
        <w:t>لتقرير المرحلي للبنك الدولي حتى</w:t>
      </w:r>
      <w:r w:rsidR="00EC0CEE" w:rsidRPr="00592038">
        <w:rPr>
          <w:sz w:val="26"/>
          <w:szCs w:val="26"/>
        </w:rPr>
        <w:t xml:space="preserve">31 </w:t>
      </w:r>
      <w:r w:rsidR="00D35EB4"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>ديسمبر</w:t>
      </w:r>
      <w:r w:rsidR="00D35EB4" w:rsidRPr="00592038">
        <w:rPr>
          <w:rFonts w:hint="cs"/>
          <w:sz w:val="26"/>
          <w:szCs w:val="26"/>
          <w:rtl/>
        </w:rPr>
        <w:t>/ كانون الأول</w:t>
      </w:r>
      <w:r w:rsidR="00D35EB4" w:rsidRPr="00592038">
        <w:rPr>
          <w:rFonts w:hint="cs"/>
          <w:sz w:val="26"/>
          <w:szCs w:val="26"/>
          <w:rtl/>
          <w:lang w:bidi="ar-SA"/>
        </w:rPr>
        <w:t xml:space="preserve"> 202</w:t>
      </w:r>
      <w:r w:rsidR="00097B1E" w:rsidRPr="00592038">
        <w:rPr>
          <w:rFonts w:hint="cs"/>
          <w:sz w:val="26"/>
          <w:szCs w:val="26"/>
          <w:rtl/>
          <w:lang w:bidi="ar-SA"/>
        </w:rPr>
        <w:t>1</w:t>
      </w:r>
      <w:r w:rsidR="00EC0CEE" w:rsidRPr="00592038">
        <w:rPr>
          <w:sz w:val="26"/>
          <w:szCs w:val="26"/>
        </w:rPr>
        <w:t>.</w:t>
      </w:r>
      <w:r w:rsidR="00EC0CEE" w:rsidRPr="00592038">
        <w:rPr>
          <w:rStyle w:val="FootnoteReference"/>
          <w:sz w:val="26"/>
          <w:szCs w:val="26"/>
          <w:rtl/>
        </w:rPr>
        <w:footnoteReference w:id="2"/>
      </w:r>
    </w:p>
    <w:p w14:paraId="16C04980" w14:textId="77777777" w:rsidR="00EC0CEE" w:rsidRPr="00592038" w:rsidRDefault="00EC0CEE" w:rsidP="005A2C19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  <w:rtl/>
        </w:rPr>
      </w:pPr>
      <w:r w:rsidRPr="00592038">
        <w:rPr>
          <w:sz w:val="26"/>
          <w:szCs w:val="26"/>
          <w:rtl/>
        </w:rPr>
        <w:t>يتضمن التقرير المرح</w:t>
      </w:r>
      <w:r w:rsidR="002C1A37" w:rsidRPr="00592038">
        <w:rPr>
          <w:sz w:val="26"/>
          <w:szCs w:val="26"/>
          <w:rtl/>
        </w:rPr>
        <w:t>لي للبنك الدولي حالة تنفيذ المشر</w:t>
      </w:r>
      <w:r w:rsidR="002C1A37" w:rsidRPr="00592038">
        <w:rPr>
          <w:rFonts w:hint="cs"/>
          <w:sz w:val="26"/>
          <w:szCs w:val="26"/>
          <w:rtl/>
        </w:rPr>
        <w:t>و</w:t>
      </w:r>
      <w:r w:rsidRPr="00592038">
        <w:rPr>
          <w:sz w:val="26"/>
          <w:szCs w:val="26"/>
          <w:rtl/>
        </w:rPr>
        <w:t>ع</w:t>
      </w:r>
      <w:r w:rsidR="002C1A37" w:rsidRPr="00592038">
        <w:rPr>
          <w:rFonts w:hint="cs"/>
          <w:sz w:val="26"/>
          <w:szCs w:val="26"/>
          <w:rtl/>
        </w:rPr>
        <w:t>ات</w:t>
      </w:r>
      <w:r w:rsidR="002C1A37" w:rsidRPr="00592038">
        <w:rPr>
          <w:sz w:val="26"/>
          <w:szCs w:val="26"/>
          <w:rtl/>
        </w:rPr>
        <w:t xml:space="preserve">، </w:t>
      </w:r>
      <w:r w:rsidR="005A2C19" w:rsidRPr="00592038">
        <w:rPr>
          <w:rFonts w:hint="cs"/>
          <w:sz w:val="26"/>
          <w:szCs w:val="26"/>
          <w:rtl/>
        </w:rPr>
        <w:t>و</w:t>
      </w:r>
      <w:r w:rsidR="002C1A37" w:rsidRPr="00592038">
        <w:rPr>
          <w:rFonts w:hint="cs"/>
          <w:sz w:val="26"/>
          <w:szCs w:val="26"/>
          <w:rtl/>
        </w:rPr>
        <w:t>تشمل</w:t>
      </w:r>
      <w:r w:rsidR="002C1A37" w:rsidRPr="00592038">
        <w:rPr>
          <w:sz w:val="26"/>
          <w:szCs w:val="26"/>
          <w:rtl/>
        </w:rPr>
        <w:t xml:space="preserve"> خمس مشر</w:t>
      </w:r>
      <w:r w:rsidR="002C1A37" w:rsidRPr="00592038">
        <w:rPr>
          <w:rFonts w:hint="cs"/>
          <w:sz w:val="26"/>
          <w:szCs w:val="26"/>
          <w:rtl/>
        </w:rPr>
        <w:t>و</w:t>
      </w:r>
      <w:r w:rsidRPr="00592038">
        <w:rPr>
          <w:sz w:val="26"/>
          <w:szCs w:val="26"/>
          <w:rtl/>
        </w:rPr>
        <w:t>ع</w:t>
      </w:r>
      <w:r w:rsidR="002C1A37" w:rsidRPr="00592038">
        <w:rPr>
          <w:rFonts w:hint="cs"/>
          <w:sz w:val="26"/>
          <w:szCs w:val="26"/>
          <w:rtl/>
        </w:rPr>
        <w:t>ات</w:t>
      </w:r>
      <w:r w:rsidRPr="00592038">
        <w:rPr>
          <w:sz w:val="26"/>
          <w:szCs w:val="26"/>
          <w:rtl/>
        </w:rPr>
        <w:t xml:space="preserve"> متعلقة </w:t>
      </w:r>
      <w:r w:rsidR="005A2C19" w:rsidRPr="00592038">
        <w:rPr>
          <w:rFonts w:hint="cs"/>
          <w:sz w:val="26"/>
          <w:szCs w:val="26"/>
          <w:rtl/>
        </w:rPr>
        <w:t>بالمواد الهيدروفلوروكربونية</w:t>
      </w:r>
      <w:r w:rsidRPr="00592038">
        <w:rPr>
          <w:sz w:val="26"/>
          <w:szCs w:val="26"/>
          <w:rtl/>
        </w:rPr>
        <w:t xml:space="preserve"> تم تمويلها في إطار ال</w:t>
      </w:r>
      <w:r w:rsidR="002C1A37" w:rsidRPr="00592038">
        <w:rPr>
          <w:sz w:val="26"/>
          <w:szCs w:val="26"/>
          <w:rtl/>
        </w:rPr>
        <w:t>مساهمات الطوعية الإضافية من قبل</w:t>
      </w:r>
      <w:r w:rsidRPr="00592038">
        <w:rPr>
          <w:sz w:val="26"/>
          <w:szCs w:val="26"/>
        </w:rPr>
        <w:t xml:space="preserve">17 </w:t>
      </w:r>
      <w:r w:rsidR="002C1A37" w:rsidRPr="00592038">
        <w:rPr>
          <w:rFonts w:hint="cs"/>
          <w:sz w:val="26"/>
          <w:szCs w:val="26"/>
          <w:rtl/>
        </w:rPr>
        <w:t xml:space="preserve"> </w:t>
      </w:r>
      <w:r w:rsidR="002C1A37" w:rsidRPr="00592038">
        <w:rPr>
          <w:sz w:val="26"/>
          <w:szCs w:val="26"/>
          <w:rtl/>
        </w:rPr>
        <w:t>طرفاً غير عامل</w:t>
      </w:r>
      <w:r w:rsidRPr="00592038">
        <w:rPr>
          <w:sz w:val="26"/>
          <w:szCs w:val="26"/>
          <w:rtl/>
        </w:rPr>
        <w:t xml:space="preserve"> </w:t>
      </w:r>
      <w:r w:rsidR="002C1A37" w:rsidRPr="00592038">
        <w:rPr>
          <w:rFonts w:hint="cs"/>
          <w:sz w:val="26"/>
          <w:szCs w:val="26"/>
          <w:rtl/>
        </w:rPr>
        <w:t>ب</w:t>
      </w:r>
      <w:r w:rsidRPr="00592038">
        <w:rPr>
          <w:sz w:val="26"/>
          <w:szCs w:val="26"/>
          <w:rtl/>
        </w:rPr>
        <w:t>المادة</w:t>
      </w:r>
      <w:r w:rsidR="002C1A37" w:rsidRPr="00592038">
        <w:rPr>
          <w:sz w:val="26"/>
          <w:szCs w:val="26"/>
          <w:lang w:val="en-US"/>
        </w:rPr>
        <w:t xml:space="preserve"> </w:t>
      </w:r>
      <w:r w:rsidRPr="00592038">
        <w:rPr>
          <w:sz w:val="26"/>
          <w:szCs w:val="26"/>
        </w:rPr>
        <w:t xml:space="preserve">5 </w:t>
      </w:r>
      <w:r w:rsidR="005A2C19" w:rsidRPr="00592038">
        <w:rPr>
          <w:rFonts w:hint="cs"/>
          <w:sz w:val="26"/>
          <w:szCs w:val="26"/>
          <w:rtl/>
        </w:rPr>
        <w:t>لتقديم</w:t>
      </w:r>
      <w:r w:rsidRPr="00592038">
        <w:rPr>
          <w:sz w:val="26"/>
          <w:szCs w:val="26"/>
          <w:rtl/>
        </w:rPr>
        <w:t xml:space="preserve"> دعم البدء السريع لتنفيذ تعديل كيغالي</w:t>
      </w:r>
      <w:r w:rsidRPr="00592038">
        <w:rPr>
          <w:sz w:val="26"/>
          <w:szCs w:val="26"/>
        </w:rPr>
        <w:t>.</w:t>
      </w:r>
    </w:p>
    <w:p w14:paraId="69D08159" w14:textId="77777777" w:rsidR="00EC0CEE" w:rsidRPr="00592038" w:rsidRDefault="00EC0CEE" w:rsidP="005A2C19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92038">
        <w:rPr>
          <w:sz w:val="26"/>
          <w:szCs w:val="26"/>
          <w:rtl/>
        </w:rPr>
        <w:t>استعرضت الأمانة حالة تنفيذ كل مشروع جار</w:t>
      </w:r>
      <w:r w:rsidR="006D26C6" w:rsidRPr="00592038">
        <w:rPr>
          <w:rFonts w:hint="cs"/>
          <w:sz w:val="26"/>
          <w:szCs w:val="26"/>
          <w:rtl/>
        </w:rPr>
        <w:t xml:space="preserve"> تنفيذه</w:t>
      </w:r>
      <w:r w:rsidR="006D26C6" w:rsidRPr="00592038">
        <w:rPr>
          <w:sz w:val="26"/>
          <w:szCs w:val="26"/>
          <w:rtl/>
        </w:rPr>
        <w:t xml:space="preserve"> </w:t>
      </w:r>
      <w:r w:rsidR="005A2C19" w:rsidRPr="00592038">
        <w:rPr>
          <w:rFonts w:hint="cs"/>
          <w:sz w:val="26"/>
          <w:szCs w:val="26"/>
          <w:rtl/>
        </w:rPr>
        <w:t>ل</w:t>
      </w:r>
      <w:r w:rsidR="006D26C6" w:rsidRPr="00592038">
        <w:rPr>
          <w:sz w:val="26"/>
          <w:szCs w:val="26"/>
          <w:rtl/>
        </w:rPr>
        <w:t>كل بلد على حدة</w:t>
      </w:r>
      <w:r w:rsidRPr="00592038">
        <w:rPr>
          <w:sz w:val="26"/>
          <w:szCs w:val="26"/>
          <w:rtl/>
        </w:rPr>
        <w:t>، مع مراعاة التأخيرات في التنفيذ التي حدثت فيما يت</w:t>
      </w:r>
      <w:r w:rsidR="006D26C6" w:rsidRPr="00592038">
        <w:rPr>
          <w:sz w:val="26"/>
          <w:szCs w:val="26"/>
          <w:rtl/>
        </w:rPr>
        <w:t xml:space="preserve">علق بمواعيد الإنجاز المخطط لها </w:t>
      </w:r>
      <w:r w:rsidR="006D26C6" w:rsidRPr="00592038">
        <w:rPr>
          <w:rFonts w:hint="cs"/>
          <w:sz w:val="26"/>
          <w:szCs w:val="26"/>
          <w:rtl/>
        </w:rPr>
        <w:t>المبلغ</w:t>
      </w:r>
      <w:r w:rsidR="006D26C6" w:rsidRPr="00592038">
        <w:rPr>
          <w:sz w:val="26"/>
          <w:szCs w:val="26"/>
          <w:rtl/>
        </w:rPr>
        <w:t xml:space="preserve"> عنها في عام</w:t>
      </w:r>
      <w:r w:rsidRPr="00592038">
        <w:rPr>
          <w:sz w:val="26"/>
          <w:szCs w:val="26"/>
        </w:rPr>
        <w:t xml:space="preserve">2021 </w:t>
      </w:r>
      <w:r w:rsidRPr="00592038">
        <w:rPr>
          <w:sz w:val="26"/>
          <w:szCs w:val="26"/>
          <w:rtl/>
        </w:rPr>
        <w:t>، والأثر المحتمل لهذه التأخيرات على التخلص التدر</w:t>
      </w:r>
      <w:r w:rsidR="006D26C6" w:rsidRPr="00592038">
        <w:rPr>
          <w:sz w:val="26"/>
          <w:szCs w:val="26"/>
          <w:rtl/>
        </w:rPr>
        <w:t>يجي من المواد الخاضعة للرقابة و</w:t>
      </w:r>
      <w:r w:rsidRPr="00592038">
        <w:rPr>
          <w:sz w:val="26"/>
          <w:szCs w:val="26"/>
          <w:rtl/>
        </w:rPr>
        <w:t xml:space="preserve">معدل </w:t>
      </w:r>
      <w:r w:rsidR="006D26C6" w:rsidRPr="00592038">
        <w:rPr>
          <w:rFonts w:hint="cs"/>
          <w:sz w:val="26"/>
          <w:szCs w:val="26"/>
          <w:rtl/>
        </w:rPr>
        <w:t>المصروفات</w:t>
      </w:r>
      <w:r w:rsidR="005A2C19" w:rsidRPr="00592038">
        <w:rPr>
          <w:sz w:val="26"/>
          <w:szCs w:val="26"/>
          <w:rtl/>
        </w:rPr>
        <w:t xml:space="preserve"> المخطط له</w:t>
      </w:r>
      <w:r w:rsidR="006D26C6" w:rsidRPr="00592038">
        <w:rPr>
          <w:rFonts w:hint="cs"/>
          <w:sz w:val="26"/>
          <w:szCs w:val="26"/>
          <w:rtl/>
        </w:rPr>
        <w:t>.</w:t>
      </w:r>
      <w:r w:rsidRPr="00592038">
        <w:rPr>
          <w:sz w:val="26"/>
          <w:szCs w:val="26"/>
        </w:rPr>
        <w:t xml:space="preserve"> </w:t>
      </w:r>
      <w:r w:rsidR="00B10064" w:rsidRPr="00592038">
        <w:rPr>
          <w:rFonts w:hint="cs"/>
          <w:sz w:val="26"/>
          <w:szCs w:val="26"/>
          <w:rtl/>
        </w:rPr>
        <w:t>و</w:t>
      </w:r>
      <w:r w:rsidRPr="00592038">
        <w:rPr>
          <w:sz w:val="26"/>
          <w:szCs w:val="26"/>
          <w:rtl/>
        </w:rPr>
        <w:t>يستند التحليل الوارد في هذه الوثيقة إلى</w:t>
      </w:r>
      <w:r w:rsidR="006D26C6" w:rsidRPr="00592038">
        <w:rPr>
          <w:rFonts w:hint="cs"/>
          <w:sz w:val="26"/>
          <w:szCs w:val="26"/>
          <w:rtl/>
        </w:rPr>
        <w:t xml:space="preserve"> الطن من قدرات استنفاذ الأوزون</w:t>
      </w:r>
      <w:r w:rsidRPr="00592038">
        <w:rPr>
          <w:sz w:val="26"/>
          <w:szCs w:val="26"/>
          <w:rtl/>
        </w:rPr>
        <w:t xml:space="preserve"> لجميع المواد الخاضعة للرقابة باستثناء </w:t>
      </w:r>
      <w:r w:rsidR="001D4508" w:rsidRPr="00592038">
        <w:rPr>
          <w:rFonts w:hint="cs"/>
          <w:sz w:val="26"/>
          <w:szCs w:val="26"/>
          <w:rtl/>
        </w:rPr>
        <w:t>المواد الهيدروفلوروكربونية</w:t>
      </w:r>
      <w:r w:rsidR="001D4508" w:rsidRPr="00592038">
        <w:rPr>
          <w:sz w:val="26"/>
          <w:szCs w:val="26"/>
          <w:rtl/>
        </w:rPr>
        <w:t xml:space="preserve"> </w:t>
      </w:r>
      <w:r w:rsidRPr="00592038">
        <w:rPr>
          <w:sz w:val="26"/>
          <w:szCs w:val="26"/>
          <w:rtl/>
        </w:rPr>
        <w:t xml:space="preserve">التي تقاس </w:t>
      </w:r>
      <w:r w:rsidR="005A2C19" w:rsidRPr="00592038">
        <w:rPr>
          <w:rFonts w:hint="cs"/>
          <w:sz w:val="26"/>
          <w:szCs w:val="26"/>
          <w:rtl/>
        </w:rPr>
        <w:t>بالطن من</w:t>
      </w:r>
      <w:r w:rsidRPr="00592038">
        <w:rPr>
          <w:sz w:val="26"/>
          <w:szCs w:val="26"/>
          <w:rtl/>
        </w:rPr>
        <w:t xml:space="preserve"> مكافئ ثاني أكسيد الكربون</w:t>
      </w:r>
      <w:r w:rsidRPr="00592038">
        <w:rPr>
          <w:sz w:val="26"/>
          <w:szCs w:val="26"/>
        </w:rPr>
        <w:t>.</w:t>
      </w:r>
      <w:r w:rsidRPr="00592038">
        <w:rPr>
          <w:rStyle w:val="FootnoteReference"/>
          <w:sz w:val="26"/>
          <w:szCs w:val="26"/>
          <w:rtl/>
        </w:rPr>
        <w:footnoteReference w:id="3"/>
      </w:r>
    </w:p>
    <w:p w14:paraId="7EFF28F7" w14:textId="77777777" w:rsidR="006D26C6" w:rsidRPr="00592038" w:rsidRDefault="006D26C6" w:rsidP="006D26C6">
      <w:pPr>
        <w:pStyle w:val="ListParagraph"/>
        <w:bidi/>
        <w:ind w:left="0"/>
        <w:rPr>
          <w:sz w:val="26"/>
          <w:szCs w:val="26"/>
        </w:rPr>
      </w:pPr>
    </w:p>
    <w:p w14:paraId="1DD392AE" w14:textId="77777777" w:rsidR="00EC0CEE" w:rsidRPr="00592038" w:rsidRDefault="00EC0CEE" w:rsidP="006D26C6">
      <w:pPr>
        <w:pStyle w:val="ListParagraph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92038">
        <w:rPr>
          <w:sz w:val="26"/>
          <w:szCs w:val="26"/>
          <w:rtl/>
        </w:rPr>
        <w:t>تتكون هذه الوثيقة من الأقسام التالية</w:t>
      </w:r>
      <w:r w:rsidRPr="00592038">
        <w:rPr>
          <w:sz w:val="26"/>
          <w:szCs w:val="26"/>
        </w:rPr>
        <w:t>:</w:t>
      </w:r>
    </w:p>
    <w:p w14:paraId="58AED5EE" w14:textId="77777777" w:rsidR="00B10064" w:rsidRPr="00592038" w:rsidRDefault="00B10064" w:rsidP="00B10064">
      <w:pPr>
        <w:pStyle w:val="ListParagraph"/>
        <w:bidi/>
        <w:ind w:left="0"/>
        <w:rPr>
          <w:sz w:val="26"/>
          <w:szCs w:val="26"/>
        </w:rPr>
      </w:pPr>
    </w:p>
    <w:p w14:paraId="4651F88E" w14:textId="3467C774" w:rsidR="00EC0CEE" w:rsidRPr="00592038" w:rsidRDefault="00C76318" w:rsidP="00C76318">
      <w:pPr>
        <w:pStyle w:val="Heading2"/>
        <w:keepNext/>
        <w:keepLines/>
        <w:widowControl/>
        <w:numPr>
          <w:ilvl w:val="0"/>
          <w:numId w:val="0"/>
        </w:numPr>
        <w:bidi/>
        <w:adjustRightInd w:val="0"/>
        <w:ind w:left="720"/>
        <w:textAlignment w:val="baseline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 xml:space="preserve">أولاً       </w:t>
      </w:r>
      <w:r w:rsidR="005A2C19" w:rsidRPr="00592038">
        <w:rPr>
          <w:rFonts w:hint="cs"/>
          <w:sz w:val="26"/>
          <w:szCs w:val="26"/>
          <w:rtl/>
        </w:rPr>
        <w:t>ال</w:t>
      </w:r>
      <w:r w:rsidR="00EC0CEE" w:rsidRPr="00592038">
        <w:rPr>
          <w:sz w:val="26"/>
          <w:szCs w:val="26"/>
          <w:rtl/>
        </w:rPr>
        <w:t>مشروعات</w:t>
      </w:r>
      <w:r w:rsidR="000B0CB6" w:rsidRPr="00592038">
        <w:rPr>
          <w:rFonts w:hint="cs"/>
          <w:sz w:val="26"/>
          <w:szCs w:val="26"/>
          <w:rtl/>
        </w:rPr>
        <w:t xml:space="preserve"> المعتمدة</w:t>
      </w:r>
      <w:r w:rsidR="00EC0CEE" w:rsidRPr="00592038">
        <w:rPr>
          <w:sz w:val="26"/>
          <w:szCs w:val="26"/>
          <w:rtl/>
        </w:rPr>
        <w:t xml:space="preserve"> لجميع المواد الخاضعة للرقابة في إطار المساهمات العادية للصندوق متعدد الأطراف</w:t>
      </w:r>
      <w:r w:rsidR="00E423D6" w:rsidRPr="00592038">
        <w:rPr>
          <w:rFonts w:hint="cs"/>
          <w:sz w:val="26"/>
          <w:szCs w:val="26"/>
          <w:rtl/>
          <w:lang w:bidi="ar-SA"/>
        </w:rPr>
        <w:t>.</w:t>
      </w:r>
      <w:r w:rsidR="00EC0CEE" w:rsidRPr="00592038">
        <w:rPr>
          <w:sz w:val="26"/>
          <w:szCs w:val="26"/>
        </w:rPr>
        <w:t xml:space="preserve"> </w:t>
      </w:r>
      <w:r w:rsidR="00E423D6" w:rsidRPr="00592038">
        <w:rPr>
          <w:rFonts w:hint="cs"/>
          <w:sz w:val="26"/>
          <w:szCs w:val="26"/>
          <w:rtl/>
        </w:rPr>
        <w:t>وت</w:t>
      </w:r>
      <w:r w:rsidR="00EC0CEE" w:rsidRPr="00592038">
        <w:rPr>
          <w:sz w:val="26"/>
          <w:szCs w:val="26"/>
          <w:rtl/>
        </w:rPr>
        <w:t>عرض موج</w:t>
      </w:r>
      <w:r w:rsidR="00E423D6" w:rsidRPr="00592038">
        <w:rPr>
          <w:sz w:val="26"/>
          <w:szCs w:val="26"/>
          <w:rtl/>
        </w:rPr>
        <w:t>زاً للتقدم المحرز في تنفيذ المشر</w:t>
      </w:r>
      <w:r w:rsidR="00E423D6" w:rsidRPr="00592038">
        <w:rPr>
          <w:rFonts w:hint="cs"/>
          <w:sz w:val="26"/>
          <w:szCs w:val="26"/>
          <w:rtl/>
        </w:rPr>
        <w:t>و</w:t>
      </w:r>
      <w:r w:rsidR="00EC0CEE" w:rsidRPr="00592038">
        <w:rPr>
          <w:sz w:val="26"/>
          <w:szCs w:val="26"/>
          <w:rtl/>
        </w:rPr>
        <w:t>ع</w:t>
      </w:r>
      <w:r w:rsidR="00E423D6" w:rsidRPr="00592038">
        <w:rPr>
          <w:rFonts w:hint="cs"/>
          <w:sz w:val="26"/>
          <w:szCs w:val="26"/>
          <w:rtl/>
        </w:rPr>
        <w:t>ات</w:t>
      </w:r>
      <w:r w:rsidR="00E423D6" w:rsidRPr="00592038">
        <w:rPr>
          <w:sz w:val="26"/>
          <w:szCs w:val="26"/>
          <w:rtl/>
        </w:rPr>
        <w:t xml:space="preserve"> لعام</w:t>
      </w:r>
      <w:r w:rsidR="00EC0CEE" w:rsidRPr="00592038">
        <w:rPr>
          <w:sz w:val="26"/>
          <w:szCs w:val="26"/>
        </w:rPr>
        <w:t xml:space="preserve">2021 </w:t>
      </w:r>
      <w:r w:rsidR="00E423D6" w:rsidRPr="00592038">
        <w:rPr>
          <w:rFonts w:hint="cs"/>
          <w:sz w:val="26"/>
          <w:szCs w:val="26"/>
          <w:rtl/>
        </w:rPr>
        <w:t xml:space="preserve"> </w:t>
      </w:r>
      <w:r w:rsidR="001D4508" w:rsidRPr="00592038">
        <w:rPr>
          <w:sz w:val="26"/>
          <w:szCs w:val="26"/>
          <w:rtl/>
        </w:rPr>
        <w:t>وتراكمياً منذ عام</w:t>
      </w:r>
      <w:r w:rsidR="00EC0CEE" w:rsidRPr="00592038">
        <w:rPr>
          <w:sz w:val="26"/>
          <w:szCs w:val="26"/>
        </w:rPr>
        <w:t xml:space="preserve">1991 </w:t>
      </w:r>
      <w:r w:rsidR="001D4508"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 xml:space="preserve">لمعالجة جميع المواد الخاضعة </w:t>
      </w:r>
      <w:r w:rsidR="001D4508" w:rsidRPr="00592038">
        <w:rPr>
          <w:sz w:val="26"/>
          <w:szCs w:val="26"/>
          <w:rtl/>
        </w:rPr>
        <w:t>للرقابة بموجب بروتوكول مونتريال</w:t>
      </w:r>
      <w:r w:rsidR="00EC0CEE" w:rsidRPr="00592038">
        <w:rPr>
          <w:sz w:val="26"/>
          <w:szCs w:val="26"/>
          <w:rtl/>
        </w:rPr>
        <w:t xml:space="preserve">، </w:t>
      </w:r>
      <w:r w:rsidR="001D4508" w:rsidRPr="00592038">
        <w:rPr>
          <w:rFonts w:hint="cs"/>
          <w:sz w:val="26"/>
          <w:szCs w:val="26"/>
          <w:rtl/>
        </w:rPr>
        <w:t>وتشمل</w:t>
      </w:r>
      <w:r w:rsidR="00EC0CEE" w:rsidRPr="00592038">
        <w:rPr>
          <w:sz w:val="26"/>
          <w:szCs w:val="26"/>
          <w:rtl/>
        </w:rPr>
        <w:t xml:space="preserve"> </w:t>
      </w:r>
      <w:bookmarkStart w:id="0" w:name="_Hlk115854077"/>
      <w:r w:rsidR="001D4508" w:rsidRPr="00592038">
        <w:rPr>
          <w:rFonts w:hint="cs"/>
          <w:sz w:val="26"/>
          <w:szCs w:val="26"/>
          <w:rtl/>
        </w:rPr>
        <w:t xml:space="preserve">مواد </w:t>
      </w:r>
      <w:r w:rsidR="00EC0CEE" w:rsidRPr="00592038">
        <w:rPr>
          <w:sz w:val="26"/>
          <w:szCs w:val="26"/>
          <w:rtl/>
        </w:rPr>
        <w:t xml:space="preserve">المرفق واو </w:t>
      </w:r>
      <w:r w:rsidR="001D4508" w:rsidRPr="00592038">
        <w:rPr>
          <w:rFonts w:hint="cs"/>
          <w:sz w:val="26"/>
          <w:szCs w:val="26"/>
          <w:rtl/>
        </w:rPr>
        <w:t>(المواد الهيدروفلوروكربونية)</w:t>
      </w:r>
      <w:r w:rsidR="00C027B1" w:rsidRPr="00592038">
        <w:rPr>
          <w:rFonts w:hint="cs"/>
          <w:sz w:val="26"/>
          <w:szCs w:val="26"/>
          <w:rtl/>
        </w:rPr>
        <w:t>.</w:t>
      </w:r>
      <w:r w:rsidR="005A2C19" w:rsidRPr="00592038">
        <w:rPr>
          <w:sz w:val="26"/>
          <w:szCs w:val="26"/>
          <w:lang w:val="en-US"/>
        </w:rPr>
        <w:t xml:space="preserve"> </w:t>
      </w:r>
      <w:r w:rsidR="00C027B1" w:rsidRPr="00592038">
        <w:rPr>
          <w:rFonts w:hint="cs"/>
          <w:sz w:val="26"/>
          <w:szCs w:val="26"/>
          <w:rtl/>
        </w:rPr>
        <w:t xml:space="preserve">وتحتوي أيضا </w:t>
      </w:r>
      <w:r w:rsidR="00EC0CEE" w:rsidRPr="00592038">
        <w:rPr>
          <w:sz w:val="26"/>
          <w:szCs w:val="26"/>
          <w:rtl/>
        </w:rPr>
        <w:t xml:space="preserve">على </w:t>
      </w:r>
      <w:r w:rsidR="005A2C19" w:rsidRPr="00592038">
        <w:rPr>
          <w:rFonts w:hint="cs"/>
          <w:sz w:val="26"/>
          <w:szCs w:val="26"/>
          <w:rtl/>
        </w:rPr>
        <w:t>استعراض</w:t>
      </w:r>
      <w:r w:rsidR="00EC0CEE" w:rsidRPr="00592038">
        <w:rPr>
          <w:sz w:val="26"/>
          <w:szCs w:val="26"/>
          <w:rtl/>
        </w:rPr>
        <w:t xml:space="preserve"> لحالة تنفيذ كل </w:t>
      </w:r>
      <w:r w:rsidR="0083544D" w:rsidRPr="00592038">
        <w:rPr>
          <w:rFonts w:hint="cs"/>
          <w:sz w:val="26"/>
          <w:szCs w:val="26"/>
          <w:rtl/>
        </w:rPr>
        <w:t>مشروع</w:t>
      </w:r>
      <w:r w:rsidR="00EC0CEE" w:rsidRPr="00592038">
        <w:rPr>
          <w:sz w:val="26"/>
          <w:szCs w:val="26"/>
          <w:rtl/>
        </w:rPr>
        <w:t xml:space="preserve"> </w:t>
      </w:r>
      <w:bookmarkEnd w:id="0"/>
      <w:r w:rsidR="00C027B1" w:rsidRPr="00592038">
        <w:rPr>
          <w:rFonts w:hint="cs"/>
          <w:sz w:val="26"/>
          <w:szCs w:val="26"/>
          <w:rtl/>
        </w:rPr>
        <w:t>جاري</w:t>
      </w:r>
      <w:r w:rsidR="00EC0CEE" w:rsidRPr="00592038">
        <w:rPr>
          <w:rStyle w:val="FootnoteReference"/>
          <w:sz w:val="26"/>
          <w:szCs w:val="26"/>
          <w:rtl/>
        </w:rPr>
        <w:footnoteReference w:id="4"/>
      </w:r>
      <w:r w:rsidR="00C027B1"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 xml:space="preserve">على </w:t>
      </w:r>
      <w:r w:rsidR="0083544D" w:rsidRPr="00592038">
        <w:rPr>
          <w:rFonts w:hint="cs"/>
          <w:sz w:val="26"/>
          <w:szCs w:val="26"/>
          <w:rtl/>
        </w:rPr>
        <w:t>الصعيد</w:t>
      </w:r>
      <w:r w:rsidR="00EC0CEE" w:rsidRPr="00592038">
        <w:rPr>
          <w:sz w:val="26"/>
          <w:szCs w:val="26"/>
          <w:rtl/>
        </w:rPr>
        <w:t xml:space="preserve"> القطري</w:t>
      </w:r>
      <w:r w:rsidR="0083544D" w:rsidRPr="00592038">
        <w:rPr>
          <w:rFonts w:hint="cs"/>
          <w:sz w:val="26"/>
          <w:szCs w:val="26"/>
          <w:rtl/>
        </w:rPr>
        <w:t>.</w:t>
      </w:r>
      <w:r w:rsidR="00EC0CEE" w:rsidRPr="00592038">
        <w:rPr>
          <w:sz w:val="26"/>
          <w:szCs w:val="26"/>
        </w:rPr>
        <w:t xml:space="preserve"> </w:t>
      </w:r>
      <w:r w:rsidR="005A2C19" w:rsidRPr="00592038">
        <w:rPr>
          <w:rFonts w:hint="cs"/>
          <w:sz w:val="26"/>
          <w:szCs w:val="26"/>
          <w:rtl/>
        </w:rPr>
        <w:t>و</w:t>
      </w:r>
      <w:r w:rsidR="00EC0CEE" w:rsidRPr="00592038">
        <w:rPr>
          <w:sz w:val="26"/>
          <w:szCs w:val="26"/>
          <w:rtl/>
        </w:rPr>
        <w:t xml:space="preserve">تحدد المشروعات </w:t>
      </w:r>
      <w:r w:rsidR="00AD5932" w:rsidRPr="00592038">
        <w:rPr>
          <w:rFonts w:hint="cs"/>
          <w:sz w:val="26"/>
          <w:szCs w:val="26"/>
          <w:rtl/>
        </w:rPr>
        <w:t xml:space="preserve">المتأخرة </w:t>
      </w:r>
      <w:r w:rsidR="00EC0CEE" w:rsidRPr="00592038">
        <w:rPr>
          <w:sz w:val="26"/>
          <w:szCs w:val="26"/>
          <w:rtl/>
        </w:rPr>
        <w:t>في التنفيذ والأثر المحتمل على التخلص التدريجي من الم</w:t>
      </w:r>
      <w:r w:rsidR="00AD5932" w:rsidRPr="00592038">
        <w:rPr>
          <w:sz w:val="26"/>
          <w:szCs w:val="26"/>
          <w:rtl/>
        </w:rPr>
        <w:t>واد الخاضعة للرقابة</w:t>
      </w:r>
      <w:r w:rsidR="00EC0CEE" w:rsidRPr="00592038">
        <w:rPr>
          <w:sz w:val="26"/>
          <w:szCs w:val="26"/>
          <w:rtl/>
        </w:rPr>
        <w:t xml:space="preserve">، والمشروعات </w:t>
      </w:r>
      <w:r w:rsidR="00D46E03" w:rsidRPr="00592038">
        <w:rPr>
          <w:rFonts w:hint="cs"/>
          <w:sz w:val="26"/>
          <w:szCs w:val="26"/>
          <w:rtl/>
        </w:rPr>
        <w:t>التي بها مشكلات</w:t>
      </w:r>
      <w:r w:rsidR="00EC0CEE" w:rsidRPr="00592038">
        <w:rPr>
          <w:sz w:val="26"/>
          <w:szCs w:val="26"/>
          <w:rtl/>
        </w:rPr>
        <w:t xml:space="preserve"> معلقة ل</w:t>
      </w:r>
      <w:r w:rsidR="00AD5932" w:rsidRPr="00592038">
        <w:rPr>
          <w:rFonts w:hint="cs"/>
          <w:sz w:val="26"/>
          <w:szCs w:val="26"/>
          <w:rtl/>
        </w:rPr>
        <w:t xml:space="preserve">كي </w:t>
      </w:r>
      <w:r w:rsidR="00EC0CEE" w:rsidRPr="00592038">
        <w:rPr>
          <w:sz w:val="26"/>
          <w:szCs w:val="26"/>
          <w:rtl/>
        </w:rPr>
        <w:t>تنظر فيها اللجنة التنفيذية</w:t>
      </w:r>
      <w:r w:rsidR="00EC0CEE" w:rsidRPr="00592038">
        <w:rPr>
          <w:sz w:val="26"/>
          <w:szCs w:val="26"/>
        </w:rPr>
        <w:t>.</w:t>
      </w:r>
    </w:p>
    <w:p w14:paraId="51B94B68" w14:textId="71D9DA50" w:rsidR="00EC0CEE" w:rsidRPr="00592038" w:rsidRDefault="00C76318" w:rsidP="00C76318">
      <w:pPr>
        <w:pStyle w:val="Heading2"/>
        <w:widowControl/>
        <w:numPr>
          <w:ilvl w:val="0"/>
          <w:numId w:val="0"/>
        </w:numPr>
        <w:bidi/>
        <w:adjustRightInd w:val="0"/>
        <w:ind w:left="720"/>
        <w:textAlignment w:val="baseline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ثانياً     </w:t>
      </w:r>
      <w:r w:rsidR="00EC0CEE" w:rsidRPr="00592038">
        <w:rPr>
          <w:sz w:val="26"/>
          <w:szCs w:val="26"/>
          <w:rtl/>
        </w:rPr>
        <w:t>المشروعات</w:t>
      </w:r>
      <w:r w:rsidR="003613D8" w:rsidRPr="00592038">
        <w:rPr>
          <w:rFonts w:hint="cs"/>
          <w:sz w:val="26"/>
          <w:szCs w:val="26"/>
          <w:rtl/>
        </w:rPr>
        <w:t xml:space="preserve"> المعتمدة</w:t>
      </w:r>
      <w:r w:rsidR="00EC0CEE" w:rsidRPr="00592038">
        <w:rPr>
          <w:sz w:val="26"/>
          <w:szCs w:val="26"/>
          <w:rtl/>
        </w:rPr>
        <w:t xml:space="preserve"> </w:t>
      </w:r>
      <w:r w:rsidR="003613D8" w:rsidRPr="00592038">
        <w:rPr>
          <w:rFonts w:hint="cs"/>
          <w:sz w:val="26"/>
          <w:szCs w:val="26"/>
          <w:rtl/>
        </w:rPr>
        <w:t>ل</w:t>
      </w:r>
      <w:r w:rsidR="00EC0CEE" w:rsidRPr="00592038">
        <w:rPr>
          <w:sz w:val="26"/>
          <w:szCs w:val="26"/>
          <w:rtl/>
        </w:rPr>
        <w:t>مواد المرفق واو</w:t>
      </w:r>
      <w:r w:rsidR="00DE381C" w:rsidRPr="00592038">
        <w:rPr>
          <w:rFonts w:hint="cs"/>
          <w:sz w:val="26"/>
          <w:szCs w:val="26"/>
          <w:rtl/>
        </w:rPr>
        <w:t xml:space="preserve"> (المواد الهيدروفلوروكربونية)</w:t>
      </w:r>
      <w:r w:rsidR="00EC0CEE" w:rsidRPr="00592038">
        <w:rPr>
          <w:sz w:val="26"/>
          <w:szCs w:val="26"/>
        </w:rPr>
        <w:t xml:space="preserve"> </w:t>
      </w:r>
      <w:r w:rsidR="00EC0CEE" w:rsidRPr="00592038">
        <w:rPr>
          <w:sz w:val="26"/>
          <w:szCs w:val="26"/>
          <w:rtl/>
        </w:rPr>
        <w:t xml:space="preserve">في إطار المساهمات الطوعية الإضافية </w:t>
      </w:r>
      <w:r w:rsidR="00DE381C" w:rsidRPr="00592038">
        <w:rPr>
          <w:rFonts w:hint="cs"/>
          <w:sz w:val="26"/>
          <w:szCs w:val="26"/>
          <w:rtl/>
        </w:rPr>
        <w:t>لل</w:t>
      </w:r>
      <w:r w:rsidR="00EC0CEE" w:rsidRPr="00592038">
        <w:rPr>
          <w:sz w:val="26"/>
          <w:szCs w:val="26"/>
          <w:rtl/>
        </w:rPr>
        <w:t>بدء</w:t>
      </w:r>
      <w:r w:rsidR="00DE381C" w:rsidRPr="00592038">
        <w:rPr>
          <w:rFonts w:hint="cs"/>
          <w:sz w:val="26"/>
          <w:szCs w:val="26"/>
          <w:rtl/>
        </w:rPr>
        <w:t xml:space="preserve"> السريع في</w:t>
      </w:r>
      <w:r w:rsidR="00EC0CEE" w:rsidRPr="00592038">
        <w:rPr>
          <w:sz w:val="26"/>
          <w:szCs w:val="26"/>
          <w:rtl/>
        </w:rPr>
        <w:t xml:space="preserve"> دعم</w:t>
      </w:r>
      <w:r w:rsidR="00DE381C" w:rsidRPr="00592038">
        <w:rPr>
          <w:rFonts w:hint="cs"/>
          <w:sz w:val="26"/>
          <w:szCs w:val="26"/>
          <w:rtl/>
        </w:rPr>
        <w:t xml:space="preserve"> إزالة</w:t>
      </w:r>
      <w:r w:rsidR="00EC0CEE" w:rsidRPr="00592038">
        <w:rPr>
          <w:sz w:val="26"/>
          <w:szCs w:val="26"/>
          <w:rtl/>
        </w:rPr>
        <w:t xml:space="preserve"> </w:t>
      </w:r>
      <w:r w:rsidR="00DE381C" w:rsidRPr="00592038">
        <w:rPr>
          <w:rFonts w:hint="cs"/>
          <w:sz w:val="26"/>
          <w:szCs w:val="26"/>
          <w:rtl/>
        </w:rPr>
        <w:t>المواد الهيدروفلوروكربونية</w:t>
      </w:r>
      <w:r w:rsidR="00EC0CEE" w:rsidRPr="00592038">
        <w:rPr>
          <w:sz w:val="26"/>
          <w:szCs w:val="26"/>
        </w:rPr>
        <w:t>.</w:t>
      </w:r>
      <w:r w:rsidR="00EC0CEE" w:rsidRPr="00592038">
        <w:rPr>
          <w:rStyle w:val="FootnoteReference"/>
          <w:sz w:val="26"/>
          <w:szCs w:val="26"/>
          <w:rtl/>
        </w:rPr>
        <w:footnoteReference w:id="5"/>
      </w:r>
    </w:p>
    <w:p w14:paraId="1AFE6238" w14:textId="626BDC83" w:rsidR="00EC0CEE" w:rsidRDefault="00C76318" w:rsidP="000B26A1">
      <w:pPr>
        <w:pStyle w:val="ListParagraph"/>
        <w:bidi/>
        <w:spacing w:after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ثالثاُ 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 xml:space="preserve">     </w:t>
      </w:r>
      <w:r w:rsidR="00DE6B1C" w:rsidRPr="00592038">
        <w:rPr>
          <w:rFonts w:hint="cs"/>
          <w:sz w:val="26"/>
          <w:szCs w:val="26"/>
          <w:rtl/>
        </w:rPr>
        <w:t>ال</w:t>
      </w:r>
      <w:r w:rsidR="00EC0CEE" w:rsidRPr="00592038">
        <w:rPr>
          <w:sz w:val="26"/>
          <w:szCs w:val="26"/>
          <w:rtl/>
        </w:rPr>
        <w:t>توصية</w:t>
      </w:r>
      <w:r w:rsidR="00EC0CEE" w:rsidRPr="00592038">
        <w:rPr>
          <w:sz w:val="26"/>
          <w:szCs w:val="26"/>
        </w:rPr>
        <w:t>.</w:t>
      </w:r>
    </w:p>
    <w:p w14:paraId="5EF77238" w14:textId="77777777" w:rsidR="000B26A1" w:rsidRPr="00592038" w:rsidRDefault="000B26A1" w:rsidP="000B26A1">
      <w:pPr>
        <w:pStyle w:val="ListParagraph"/>
        <w:bidi/>
        <w:spacing w:after="240"/>
        <w:rPr>
          <w:sz w:val="26"/>
          <w:szCs w:val="26"/>
        </w:rPr>
      </w:pPr>
    </w:p>
    <w:p w14:paraId="2C0AB365" w14:textId="66220FD8" w:rsidR="00EC0CEE" w:rsidRPr="0005799F" w:rsidRDefault="00C76318" w:rsidP="0005799F">
      <w:pPr>
        <w:pStyle w:val="ListParagraph"/>
        <w:bidi/>
        <w:ind w:left="0"/>
        <w:rPr>
          <w:b/>
          <w:bCs/>
          <w:sz w:val="26"/>
          <w:szCs w:val="26"/>
          <w:rtl/>
        </w:rPr>
      </w:pPr>
      <w:r w:rsidRPr="0005799F">
        <w:rPr>
          <w:rFonts w:hint="cs"/>
          <w:b/>
          <w:bCs/>
          <w:sz w:val="26"/>
          <w:szCs w:val="26"/>
          <w:rtl/>
        </w:rPr>
        <w:t>أولا</w:t>
      </w:r>
      <w:r w:rsidR="0005799F" w:rsidRPr="0005799F">
        <w:rPr>
          <w:rFonts w:hint="cs"/>
          <w:b/>
          <w:bCs/>
          <w:sz w:val="26"/>
          <w:szCs w:val="26"/>
          <w:rtl/>
        </w:rPr>
        <w:t xml:space="preserve">ً   </w:t>
      </w:r>
      <w:r w:rsidR="00EC0CEE" w:rsidRPr="0005799F">
        <w:rPr>
          <w:b/>
          <w:bCs/>
          <w:sz w:val="26"/>
          <w:szCs w:val="26"/>
          <w:rtl/>
        </w:rPr>
        <w:t>المشروعات</w:t>
      </w:r>
      <w:r w:rsidR="003613D8" w:rsidRPr="0005799F">
        <w:rPr>
          <w:rFonts w:hint="cs"/>
          <w:b/>
          <w:bCs/>
          <w:sz w:val="26"/>
          <w:szCs w:val="26"/>
          <w:rtl/>
        </w:rPr>
        <w:t xml:space="preserve"> المعتمدة</w:t>
      </w:r>
      <w:r w:rsidR="00EC0CEE" w:rsidRPr="0005799F">
        <w:rPr>
          <w:b/>
          <w:bCs/>
          <w:sz w:val="26"/>
          <w:szCs w:val="26"/>
          <w:rtl/>
        </w:rPr>
        <w:t xml:space="preserve"> لجميع المواد الخاضعة للرقابة في إطار المساهمات العادية للصندوق متعدد الأطراف</w:t>
      </w:r>
    </w:p>
    <w:p w14:paraId="3190F43F" w14:textId="77777777" w:rsidR="00EC0CEE" w:rsidRPr="0005799F" w:rsidRDefault="00EC0CEE" w:rsidP="0005799F">
      <w:pPr>
        <w:bidi/>
        <w:ind w:hanging="720"/>
        <w:rPr>
          <w:b/>
          <w:bCs/>
          <w:sz w:val="26"/>
          <w:szCs w:val="26"/>
          <w:rtl/>
        </w:rPr>
      </w:pPr>
    </w:p>
    <w:p w14:paraId="20F6E476" w14:textId="7C356C16" w:rsidR="00EC0CEE" w:rsidRPr="0005799F" w:rsidRDefault="0005799F" w:rsidP="0005799F">
      <w:pPr>
        <w:bidi/>
        <w:jc w:val="left"/>
        <w:rPr>
          <w:bCs/>
          <w:sz w:val="26"/>
          <w:szCs w:val="26"/>
          <w:rtl/>
        </w:rPr>
      </w:pPr>
      <w:r w:rsidRPr="0005799F">
        <w:rPr>
          <w:rFonts w:hint="cs"/>
          <w:bCs/>
          <w:sz w:val="26"/>
          <w:szCs w:val="26"/>
          <w:rtl/>
          <w:lang w:bidi="ar-EG"/>
        </w:rPr>
        <w:t xml:space="preserve">أولاً-1 </w:t>
      </w:r>
      <w:r w:rsidRPr="0005799F">
        <w:rPr>
          <w:rFonts w:hint="cs"/>
          <w:bCs/>
          <w:sz w:val="26"/>
          <w:szCs w:val="26"/>
          <w:rtl/>
        </w:rPr>
        <w:t xml:space="preserve"> </w:t>
      </w:r>
      <w:r w:rsidR="00EC0CEE" w:rsidRPr="0005799F">
        <w:rPr>
          <w:bCs/>
          <w:sz w:val="26"/>
          <w:szCs w:val="26"/>
          <w:rtl/>
        </w:rPr>
        <w:t>التقدم</w:t>
      </w:r>
      <w:r w:rsidR="00DC7608" w:rsidRPr="0005799F">
        <w:rPr>
          <w:rFonts w:hint="cs"/>
          <w:bCs/>
          <w:sz w:val="26"/>
          <w:szCs w:val="26"/>
          <w:rtl/>
        </w:rPr>
        <w:t xml:space="preserve"> المحرز</w:t>
      </w:r>
      <w:r w:rsidR="00DC7608" w:rsidRPr="0005799F">
        <w:rPr>
          <w:bCs/>
          <w:sz w:val="26"/>
          <w:szCs w:val="26"/>
          <w:rtl/>
        </w:rPr>
        <w:t xml:space="preserve"> في تنفيذ المشر</w:t>
      </w:r>
      <w:r w:rsidR="00DC7608" w:rsidRPr="0005799F">
        <w:rPr>
          <w:rFonts w:hint="cs"/>
          <w:bCs/>
          <w:sz w:val="26"/>
          <w:szCs w:val="26"/>
          <w:rtl/>
        </w:rPr>
        <w:t>و</w:t>
      </w:r>
      <w:r w:rsidR="00EC0CEE" w:rsidRPr="0005799F">
        <w:rPr>
          <w:bCs/>
          <w:sz w:val="26"/>
          <w:szCs w:val="26"/>
          <w:rtl/>
        </w:rPr>
        <w:t>ع</w:t>
      </w:r>
      <w:r w:rsidR="00DC7608" w:rsidRPr="0005799F">
        <w:rPr>
          <w:rFonts w:hint="cs"/>
          <w:bCs/>
          <w:sz w:val="26"/>
          <w:szCs w:val="26"/>
          <w:rtl/>
        </w:rPr>
        <w:t>ات</w:t>
      </w:r>
      <w:r w:rsidR="00EC0CEE" w:rsidRPr="0005799F">
        <w:rPr>
          <w:bCs/>
          <w:sz w:val="26"/>
          <w:szCs w:val="26"/>
          <w:rtl/>
        </w:rPr>
        <w:t xml:space="preserve"> لعام 2021 و</w:t>
      </w:r>
      <w:r w:rsidR="00DC7608" w:rsidRPr="0005799F">
        <w:rPr>
          <w:rFonts w:hint="cs"/>
          <w:bCs/>
          <w:sz w:val="26"/>
          <w:szCs w:val="26"/>
          <w:rtl/>
        </w:rPr>
        <w:t>ال</w:t>
      </w:r>
      <w:r w:rsidR="00EC0CEE" w:rsidRPr="0005799F">
        <w:rPr>
          <w:bCs/>
          <w:sz w:val="26"/>
          <w:szCs w:val="26"/>
          <w:rtl/>
        </w:rPr>
        <w:t>تراكمي منذ عام 1991</w:t>
      </w:r>
      <w:r w:rsidRPr="0005799F">
        <w:rPr>
          <w:rFonts w:hint="cs"/>
          <w:bCs/>
          <w:sz w:val="26"/>
          <w:szCs w:val="26"/>
          <w:rtl/>
        </w:rPr>
        <w:t xml:space="preserve"> </w:t>
      </w:r>
    </w:p>
    <w:p w14:paraId="3AA758F6" w14:textId="77777777" w:rsidR="00EC0CEE" w:rsidRPr="0005799F" w:rsidRDefault="00EC0CEE" w:rsidP="0005799F">
      <w:pPr>
        <w:jc w:val="right"/>
        <w:rPr>
          <w:b/>
          <w:sz w:val="26"/>
          <w:szCs w:val="26"/>
          <w:rtl/>
        </w:rPr>
      </w:pPr>
    </w:p>
    <w:p w14:paraId="410CA3E4" w14:textId="77777777" w:rsidR="00EC0CEE" w:rsidRPr="0005799F" w:rsidRDefault="0096358A" w:rsidP="00036B5A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05799F">
        <w:rPr>
          <w:rFonts w:hint="cs"/>
          <w:sz w:val="26"/>
          <w:szCs w:val="26"/>
          <w:rtl/>
        </w:rPr>
        <w:t>حتى</w:t>
      </w:r>
      <w:r w:rsidR="00EC0CEE" w:rsidRPr="0005799F">
        <w:rPr>
          <w:sz w:val="26"/>
          <w:szCs w:val="26"/>
        </w:rPr>
        <w:t xml:space="preserve">31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ديسمبر</w:t>
      </w:r>
      <w:r w:rsidR="00036B5A" w:rsidRPr="0005799F">
        <w:rPr>
          <w:rFonts w:hint="cs"/>
          <w:sz w:val="26"/>
          <w:szCs w:val="26"/>
          <w:rtl/>
        </w:rPr>
        <w:t>/ كان</w:t>
      </w:r>
      <w:r w:rsidRPr="0005799F">
        <w:rPr>
          <w:rFonts w:hint="cs"/>
          <w:sz w:val="26"/>
          <w:szCs w:val="26"/>
          <w:rtl/>
        </w:rPr>
        <w:t>ون الأول</w:t>
      </w:r>
      <w:r w:rsidR="00EC0CEE" w:rsidRPr="0005799F">
        <w:rPr>
          <w:sz w:val="26"/>
          <w:szCs w:val="26"/>
        </w:rPr>
        <w:t xml:space="preserve">2021 </w:t>
      </w:r>
      <w:r w:rsidR="00EC0CEE" w:rsidRPr="0005799F">
        <w:rPr>
          <w:sz w:val="26"/>
          <w:szCs w:val="26"/>
          <w:rtl/>
        </w:rPr>
        <w:t xml:space="preserve">، </w:t>
      </w:r>
      <w:r w:rsidR="00036B5A" w:rsidRPr="0005799F">
        <w:rPr>
          <w:rFonts w:hint="cs"/>
          <w:sz w:val="26"/>
          <w:szCs w:val="26"/>
          <w:rtl/>
        </w:rPr>
        <w:t>اعتمدت</w:t>
      </w:r>
      <w:r w:rsidR="00EC0CEE" w:rsidRPr="0005799F">
        <w:rPr>
          <w:sz w:val="26"/>
          <w:szCs w:val="26"/>
          <w:rtl/>
        </w:rPr>
        <w:t xml:space="preserve"> اللجنة التن</w:t>
      </w:r>
      <w:r w:rsidR="00036B5A" w:rsidRPr="0005799F">
        <w:rPr>
          <w:sz w:val="26"/>
          <w:szCs w:val="26"/>
          <w:rtl/>
        </w:rPr>
        <w:t>فيذية</w:t>
      </w:r>
      <w:r w:rsidR="00EC0CEE" w:rsidRPr="0005799F">
        <w:rPr>
          <w:sz w:val="26"/>
          <w:szCs w:val="26"/>
        </w:rPr>
        <w:t xml:space="preserve">1.29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مليار دولار</w:t>
      </w:r>
      <w:r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Pr="0005799F">
        <w:rPr>
          <w:rFonts w:hint="cs"/>
          <w:sz w:val="26"/>
          <w:szCs w:val="26"/>
          <w:rtl/>
        </w:rPr>
        <w:t>ا</w:t>
      </w:r>
      <w:r w:rsidRPr="0005799F">
        <w:rPr>
          <w:sz w:val="26"/>
          <w:szCs w:val="26"/>
          <w:rtl/>
        </w:rPr>
        <w:t xml:space="preserve"> في مشروعات للبنك الدولي، </w:t>
      </w:r>
      <w:r w:rsidRPr="0005799F">
        <w:rPr>
          <w:rFonts w:hint="cs"/>
          <w:sz w:val="26"/>
          <w:szCs w:val="26"/>
          <w:rtl/>
        </w:rPr>
        <w:t>يتألف</w:t>
      </w:r>
      <w:r w:rsidRPr="0005799F">
        <w:rPr>
          <w:sz w:val="26"/>
          <w:szCs w:val="26"/>
          <w:rtl/>
        </w:rPr>
        <w:t xml:space="preserve"> من</w:t>
      </w:r>
      <w:r w:rsidR="00EC0CEE" w:rsidRPr="0005799F">
        <w:rPr>
          <w:sz w:val="26"/>
          <w:szCs w:val="26"/>
        </w:rPr>
        <w:t xml:space="preserve">1.17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مليار دولار</w:t>
      </w:r>
      <w:r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لتنفيذ مشر</w:t>
      </w:r>
      <w:r w:rsidRPr="0005799F">
        <w:rPr>
          <w:sz w:val="26"/>
          <w:szCs w:val="26"/>
          <w:rtl/>
        </w:rPr>
        <w:t>وعات استثمارية وغير استثمارية و</w:t>
      </w:r>
      <w:r w:rsidR="00EC0CEE" w:rsidRPr="0005799F">
        <w:rPr>
          <w:sz w:val="26"/>
          <w:szCs w:val="26"/>
        </w:rPr>
        <w:t xml:space="preserve">122.15 </w:t>
      </w:r>
      <w:r w:rsidRPr="0005799F">
        <w:rPr>
          <w:rFonts w:hint="cs"/>
          <w:sz w:val="26"/>
          <w:szCs w:val="26"/>
          <w:rtl/>
          <w:lang w:bidi="ar-SA"/>
        </w:rPr>
        <w:t xml:space="preserve"> </w:t>
      </w:r>
      <w:r w:rsidR="00EC0CEE" w:rsidRPr="0005799F">
        <w:rPr>
          <w:sz w:val="26"/>
          <w:szCs w:val="26"/>
          <w:rtl/>
        </w:rPr>
        <w:t>مليون دولار</w:t>
      </w:r>
      <w:r w:rsidRPr="0005799F">
        <w:rPr>
          <w:rFonts w:hint="cs"/>
          <w:sz w:val="26"/>
          <w:szCs w:val="26"/>
          <w:rtl/>
          <w:lang w:bidi="ar-SA"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Pr="0005799F">
        <w:rPr>
          <w:rFonts w:hint="cs"/>
          <w:sz w:val="26"/>
          <w:szCs w:val="26"/>
          <w:rtl/>
        </w:rPr>
        <w:t>ا</w:t>
      </w:r>
      <w:r w:rsidRPr="0005799F">
        <w:rPr>
          <w:sz w:val="26"/>
          <w:szCs w:val="26"/>
          <w:rtl/>
        </w:rPr>
        <w:t xml:space="preserve"> لتكاليف دعم الوكالة</w:t>
      </w:r>
      <w:r w:rsidR="00EC0CEE" w:rsidRPr="0005799F">
        <w:rPr>
          <w:sz w:val="26"/>
          <w:szCs w:val="26"/>
          <w:rtl/>
        </w:rPr>
        <w:t xml:space="preserve">، </w:t>
      </w:r>
      <w:r w:rsidRPr="0005799F">
        <w:rPr>
          <w:rFonts w:hint="cs"/>
          <w:sz w:val="26"/>
          <w:szCs w:val="26"/>
          <w:rtl/>
        </w:rPr>
        <w:t>على النحو</w:t>
      </w:r>
      <w:r w:rsidR="00EC0CEE" w:rsidRPr="0005799F">
        <w:rPr>
          <w:sz w:val="26"/>
          <w:szCs w:val="26"/>
          <w:rtl/>
        </w:rPr>
        <w:t xml:space="preserve"> </w:t>
      </w:r>
      <w:r w:rsidRPr="0005799F">
        <w:rPr>
          <w:rFonts w:hint="cs"/>
          <w:sz w:val="26"/>
          <w:szCs w:val="26"/>
          <w:rtl/>
        </w:rPr>
        <w:t>ال</w:t>
      </w:r>
      <w:r w:rsidRPr="0005799F">
        <w:rPr>
          <w:sz w:val="26"/>
          <w:szCs w:val="26"/>
          <w:rtl/>
        </w:rPr>
        <w:t>موضح في الجدول</w:t>
      </w:r>
      <w:r w:rsidRPr="0005799F">
        <w:rPr>
          <w:rFonts w:hint="cs"/>
          <w:sz w:val="26"/>
          <w:szCs w:val="26"/>
          <w:rtl/>
        </w:rPr>
        <w:t xml:space="preserve"> 1.</w:t>
      </w:r>
    </w:p>
    <w:p w14:paraId="1CF84975" w14:textId="7410C7F3" w:rsidR="00EC0CEE" w:rsidRPr="0005799F" w:rsidRDefault="00AC409A" w:rsidP="00796093">
      <w:pPr>
        <w:pStyle w:val="Heading1"/>
        <w:keepNext/>
        <w:numPr>
          <w:ilvl w:val="0"/>
          <w:numId w:val="0"/>
        </w:numPr>
        <w:suppressAutoHyphens/>
        <w:bidi/>
        <w:spacing w:after="0"/>
        <w:jc w:val="left"/>
        <w:rPr>
          <w:bCs/>
          <w:sz w:val="26"/>
          <w:szCs w:val="26"/>
          <w:rtl/>
        </w:rPr>
      </w:pPr>
      <w:r w:rsidRPr="0005799F">
        <w:rPr>
          <w:bCs/>
          <w:spacing w:val="-3"/>
          <w:sz w:val="26"/>
          <w:szCs w:val="26"/>
          <w:rtl/>
        </w:rPr>
        <w:t>الجدول 1</w:t>
      </w:r>
      <w:r w:rsidR="0005799F">
        <w:rPr>
          <w:rFonts w:hint="cs"/>
          <w:bCs/>
          <w:spacing w:val="-3"/>
          <w:sz w:val="26"/>
          <w:szCs w:val="26"/>
          <w:rtl/>
        </w:rPr>
        <w:t>:</w:t>
      </w:r>
      <w:r w:rsidR="00EC0CEE" w:rsidRPr="0005799F">
        <w:rPr>
          <w:bCs/>
          <w:spacing w:val="-3"/>
          <w:sz w:val="26"/>
          <w:szCs w:val="26"/>
          <w:rtl/>
        </w:rPr>
        <w:t xml:space="preserve"> التمويل المعتمد حسب القطاع للبنك الدولي </w:t>
      </w:r>
      <w:r w:rsidR="00796093" w:rsidRPr="0005799F">
        <w:rPr>
          <w:rFonts w:hint="cs"/>
          <w:bCs/>
          <w:spacing w:val="-3"/>
          <w:sz w:val="26"/>
          <w:szCs w:val="26"/>
          <w:rtl/>
        </w:rPr>
        <w:t>حتى</w:t>
      </w:r>
      <w:r w:rsidR="00EC0CEE" w:rsidRPr="0005799F">
        <w:rPr>
          <w:bCs/>
          <w:spacing w:val="-3"/>
          <w:sz w:val="26"/>
          <w:szCs w:val="26"/>
          <w:rtl/>
        </w:rPr>
        <w:t xml:space="preserve"> 31 ديسمبر/ كانون الأول</w:t>
      </w:r>
      <w:r w:rsidR="00610121" w:rsidRPr="0005799F">
        <w:rPr>
          <w:rFonts w:hint="cs"/>
          <w:bCs/>
          <w:spacing w:val="-3"/>
          <w:sz w:val="26"/>
          <w:szCs w:val="26"/>
          <w:rtl/>
        </w:rPr>
        <w:t xml:space="preserve"> </w:t>
      </w:r>
      <w:r w:rsidR="00EC0CEE" w:rsidRPr="0005799F">
        <w:rPr>
          <w:bCs/>
          <w:sz w:val="26"/>
          <w:szCs w:val="26"/>
          <w:rtl/>
        </w:rPr>
        <w:t>2021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4815"/>
        <w:gridCol w:w="4536"/>
      </w:tblGrid>
      <w:tr w:rsidR="00EC0CEE" w:rsidRPr="00CC6F05" w14:paraId="666EA352" w14:textId="77777777" w:rsidTr="00796093">
        <w:trPr>
          <w:trHeight w:val="1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C8FE" w14:textId="77777777" w:rsidR="00EC0CEE" w:rsidRPr="00CC6F05" w:rsidRDefault="00796093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قطاع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C104" w14:textId="77777777" w:rsidR="00EC0CEE" w:rsidRPr="00CC6F05" w:rsidRDefault="00EC0CEE" w:rsidP="0079609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التمويل (</w:t>
            </w:r>
            <w:r w:rsidR="00796093">
              <w:rPr>
                <w:rFonts w:hint="cs"/>
                <w:b/>
                <w:bCs/>
                <w:sz w:val="20"/>
                <w:rtl/>
                <w:lang w:eastAsia="en-CA"/>
              </w:rPr>
              <w:t>دولارا أمريكيا</w:t>
            </w:r>
            <w:r w:rsidRPr="00CC6F05">
              <w:rPr>
                <w:b/>
                <w:bCs/>
                <w:sz w:val="20"/>
                <w:rtl/>
                <w:lang w:eastAsia="en-CA"/>
              </w:rPr>
              <w:t>)</w:t>
            </w:r>
          </w:p>
        </w:tc>
      </w:tr>
      <w:tr w:rsidR="00EC0CEE" w:rsidRPr="00CC6F05" w14:paraId="5CDFA275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7E25" w14:textId="77777777" w:rsidR="00EC0CEE" w:rsidRPr="00CC6F05" w:rsidRDefault="00796093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الإيروصول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26DB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22،984،030</w:t>
            </w:r>
          </w:p>
        </w:tc>
      </w:tr>
      <w:tr w:rsidR="00EC0CEE" w:rsidRPr="00CC6F05" w14:paraId="1216639A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48EF" w14:textId="77777777" w:rsidR="00EC0CEE" w:rsidRPr="00CC6F05" w:rsidRDefault="00F024E5" w:rsidP="001879A3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التدمير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B7EA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400000</w:t>
            </w:r>
          </w:p>
        </w:tc>
      </w:tr>
      <w:tr w:rsidR="00EC0CEE" w:rsidRPr="00CC6F05" w14:paraId="6B185AD4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7CB61" w14:textId="77777777" w:rsidR="00EC0CEE" w:rsidRPr="00CC6F05" w:rsidRDefault="00F024E5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EC0CEE" w:rsidRPr="00CC6F05">
              <w:rPr>
                <w:sz w:val="20"/>
                <w:rtl/>
                <w:lang w:eastAsia="en-CA"/>
              </w:rPr>
              <w:t>رغوة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5088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136،059،064</w:t>
            </w:r>
          </w:p>
        </w:tc>
      </w:tr>
      <w:tr w:rsidR="00EC0CEE" w:rsidRPr="00CC6F05" w14:paraId="0F63D5C0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166A9" w14:textId="77777777" w:rsidR="00EC0CEE" w:rsidRPr="00CC6F05" w:rsidRDefault="00F024E5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EC0CEE" w:rsidRPr="00CC6F05">
              <w:rPr>
                <w:sz w:val="20"/>
                <w:rtl/>
                <w:lang w:eastAsia="en-CA"/>
              </w:rPr>
              <w:t>هالون</w:t>
            </w:r>
            <w:r>
              <w:rPr>
                <w:rFonts w:hint="cs"/>
                <w:sz w:val="20"/>
                <w:rtl/>
                <w:lang w:eastAsia="en-CA"/>
              </w:rPr>
              <w:t>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2DBF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70221038</w:t>
            </w:r>
          </w:p>
        </w:tc>
      </w:tr>
      <w:tr w:rsidR="00EC0CEE" w:rsidRPr="00CC6F05" w14:paraId="382E6044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E6AB" w14:textId="77777777" w:rsidR="00EC0CEE" w:rsidRPr="00CC6F05" w:rsidRDefault="00EC0CEE" w:rsidP="00F024E5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خطة </w:t>
            </w:r>
            <w:r w:rsidR="00F024E5">
              <w:rPr>
                <w:rFonts w:hint="cs"/>
                <w:sz w:val="20"/>
                <w:rtl/>
                <w:lang w:eastAsia="en-CA"/>
              </w:rPr>
              <w:t>التخفيض</w:t>
            </w:r>
            <w:r w:rsidRPr="00CC6F05">
              <w:rPr>
                <w:sz w:val="20"/>
                <w:rtl/>
                <w:lang w:eastAsia="en-CA"/>
              </w:rPr>
              <w:t xml:space="preserve"> التدريجي </w:t>
            </w:r>
            <w:r w:rsidR="00F024E5">
              <w:rPr>
                <w:rFonts w:hint="cs"/>
                <w:sz w:val="20"/>
                <w:rtl/>
                <w:lang w:eastAsia="en-CA"/>
              </w:rPr>
              <w:t>للمواد الهيدروفلوروكربونية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DF46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405000</w:t>
            </w:r>
          </w:p>
        </w:tc>
      </w:tr>
      <w:tr w:rsidR="00EC0CEE" w:rsidRPr="00CC6F05" w14:paraId="5052F72B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D064" w14:textId="77777777" w:rsidR="00EC0CEE" w:rsidRPr="00CC6F05" w:rsidRDefault="000B638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 xml:space="preserve">مواد </w:t>
            </w:r>
            <w:r w:rsidR="00EC0CEE" w:rsidRPr="00CC6F05">
              <w:rPr>
                <w:sz w:val="20"/>
                <w:rtl/>
                <w:lang w:eastAsia="en-CA"/>
              </w:rPr>
              <w:t>التبخير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754D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5،837،887</w:t>
            </w:r>
          </w:p>
        </w:tc>
      </w:tr>
      <w:tr w:rsidR="00EC0CEE" w:rsidRPr="00CC6F05" w14:paraId="2A06F558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118D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قطاعات متعددة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1B66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2،341،168</w:t>
            </w:r>
          </w:p>
        </w:tc>
      </w:tr>
      <w:tr w:rsidR="00EC0CEE" w:rsidRPr="00CC6F05" w14:paraId="48C04666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E9EA" w14:textId="77777777" w:rsidR="00EC0CEE" w:rsidRPr="00CC6F05" w:rsidRDefault="000B638E" w:rsidP="001879A3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أخرى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91A5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5،059،360</w:t>
            </w:r>
          </w:p>
        </w:tc>
      </w:tr>
      <w:tr w:rsidR="00EC0CEE" w:rsidRPr="00CC6F05" w14:paraId="30BE3EB7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A0A2" w14:textId="77777777" w:rsidR="00EC0CEE" w:rsidRPr="00CC6F05" w:rsidRDefault="00EC0CEE" w:rsidP="000B638E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 w:rsidRPr="00CC6F05">
              <w:rPr>
                <w:sz w:val="20"/>
                <w:rtl/>
                <w:lang w:eastAsia="en-CA"/>
              </w:rPr>
              <w:t xml:space="preserve">خطة </w:t>
            </w:r>
            <w:r w:rsidR="000B638E">
              <w:rPr>
                <w:rFonts w:hint="cs"/>
                <w:sz w:val="20"/>
                <w:rtl/>
                <w:lang w:eastAsia="en-CA"/>
              </w:rPr>
              <w:t>الإزالة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417B4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210870717</w:t>
            </w:r>
          </w:p>
        </w:tc>
      </w:tr>
      <w:tr w:rsidR="00EC0CEE" w:rsidRPr="00CC6F05" w14:paraId="007E9142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C2BB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عامل التصنيع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4803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114،342،497</w:t>
            </w:r>
          </w:p>
        </w:tc>
      </w:tr>
      <w:tr w:rsidR="00EC0CEE" w:rsidRPr="00CC6F05" w14:paraId="791E5649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2F53" w14:textId="77777777" w:rsidR="00EC0CEE" w:rsidRPr="00CC6F05" w:rsidRDefault="000B638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EC0CEE" w:rsidRPr="00CC6F05">
              <w:rPr>
                <w:sz w:val="20"/>
                <w:rtl/>
                <w:lang w:eastAsia="en-CA"/>
              </w:rPr>
              <w:t>إنتاج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4C48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378896283</w:t>
            </w:r>
          </w:p>
        </w:tc>
      </w:tr>
      <w:tr w:rsidR="00EC0CEE" w:rsidRPr="00CC6F05" w14:paraId="5548DC97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14E0" w14:textId="77777777" w:rsidR="00EC0CEE" w:rsidRPr="00CC6F05" w:rsidRDefault="000B638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</w:t>
            </w:r>
            <w:r w:rsidR="00EC0CEE" w:rsidRPr="00CC6F05">
              <w:rPr>
                <w:sz w:val="20"/>
                <w:rtl/>
                <w:lang w:eastAsia="en-CA"/>
              </w:rPr>
              <w:t>تبريد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8DA6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18025970</w:t>
            </w:r>
          </w:p>
        </w:tc>
      </w:tr>
      <w:tr w:rsidR="00EC0CEE" w:rsidRPr="00CC6F05" w14:paraId="4153964A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6B0A" w14:textId="77777777" w:rsidR="00EC0CEE" w:rsidRPr="00CC6F05" w:rsidRDefault="00036B5A" w:rsidP="001879A3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م</w:t>
            </w:r>
            <w:r w:rsidR="000B638E">
              <w:rPr>
                <w:rFonts w:hint="cs"/>
                <w:sz w:val="20"/>
                <w:rtl/>
                <w:lang w:eastAsia="en-CA"/>
              </w:rPr>
              <w:t>تعددة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44D6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29413466</w:t>
            </w:r>
          </w:p>
        </w:tc>
      </w:tr>
      <w:tr w:rsidR="00EC0CEE" w:rsidRPr="00CC6F05" w14:paraId="5C53E85E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78D6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المذيبات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8F6B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10،237،394</w:t>
            </w:r>
          </w:p>
        </w:tc>
      </w:tr>
      <w:tr w:rsidR="00EC0CEE" w:rsidRPr="00CC6F05" w14:paraId="05029AA6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3897" w14:textId="77777777" w:rsidR="00EC0CEE" w:rsidRPr="00CC6F05" w:rsidRDefault="000B638E" w:rsidP="001879A3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مواد التعقيم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B58B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661227</w:t>
            </w:r>
          </w:p>
        </w:tc>
      </w:tr>
      <w:tr w:rsidR="00EC0CEE" w:rsidRPr="00CC6F05" w14:paraId="02AA1760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7D3D" w14:textId="77777777" w:rsidR="00EC0CEE" w:rsidRPr="00CC6F05" w:rsidRDefault="00EC0CEE" w:rsidP="001879A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المجموع الفرعي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6A12" w14:textId="77777777" w:rsidR="00EC0CEE" w:rsidRPr="00CC6F05" w:rsidRDefault="00EC0CEE" w:rsidP="0079609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1،167،989،100</w:t>
            </w:r>
          </w:p>
        </w:tc>
      </w:tr>
      <w:tr w:rsidR="00EC0CEE" w:rsidRPr="00CC6F05" w14:paraId="3073FAD5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6164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تكاليف دعم الوكالة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16EA" w14:textId="77777777" w:rsidR="00EC0CEE" w:rsidRPr="00CC6F05" w:rsidRDefault="00EC0CEE" w:rsidP="0079609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122146142</w:t>
            </w:r>
          </w:p>
        </w:tc>
      </w:tr>
      <w:tr w:rsidR="00EC0CEE" w:rsidRPr="00CC6F05" w14:paraId="04C08095" w14:textId="77777777" w:rsidTr="00796093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7F77" w14:textId="77777777" w:rsidR="00EC0CEE" w:rsidRPr="00CC6F05" w:rsidRDefault="00EC0CEE" w:rsidP="001879A3">
            <w:pPr>
              <w:bidi/>
              <w:jc w:val="left"/>
              <w:rPr>
                <w:b/>
                <w:bCs/>
                <w:sz w:val="20"/>
                <w:rtl/>
                <w:lang w:eastAsia="en-CA" w:bidi="ar-S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DA03" w14:textId="77777777" w:rsidR="00EC0CEE" w:rsidRPr="00CC6F05" w:rsidRDefault="00EC0CEE" w:rsidP="0079609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1،290،135،242</w:t>
            </w:r>
          </w:p>
        </w:tc>
      </w:tr>
    </w:tbl>
    <w:p w14:paraId="68117F49" w14:textId="77777777" w:rsidR="00EC0CEE" w:rsidRPr="00CC6F05" w:rsidRDefault="00EC0CEE" w:rsidP="00EC0CEE">
      <w:pPr>
        <w:bidi/>
      </w:pPr>
    </w:p>
    <w:p w14:paraId="024D0557" w14:textId="77777777" w:rsidR="00EC0CEE" w:rsidRPr="0005799F" w:rsidRDefault="00EC0CEE" w:rsidP="00036B5A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05799F">
        <w:rPr>
          <w:sz w:val="26"/>
          <w:szCs w:val="26"/>
          <w:rtl/>
        </w:rPr>
        <w:lastRenderedPageBreak/>
        <w:t xml:space="preserve">في عام </w:t>
      </w:r>
      <w:r w:rsidRPr="0005799F">
        <w:rPr>
          <w:sz w:val="26"/>
          <w:szCs w:val="26"/>
        </w:rPr>
        <w:t xml:space="preserve">2021 </w:t>
      </w:r>
      <w:r w:rsidR="008C12ED" w:rsidRPr="0005799F">
        <w:rPr>
          <w:sz w:val="26"/>
          <w:szCs w:val="26"/>
          <w:rtl/>
        </w:rPr>
        <w:t>، تمت الموافقة على تسع مشر</w:t>
      </w:r>
      <w:r w:rsidR="008C12ED" w:rsidRPr="0005799F">
        <w:rPr>
          <w:rFonts w:hint="cs"/>
          <w:sz w:val="26"/>
          <w:szCs w:val="26"/>
          <w:rtl/>
        </w:rPr>
        <w:t>و</w:t>
      </w:r>
      <w:r w:rsidRPr="0005799F">
        <w:rPr>
          <w:sz w:val="26"/>
          <w:szCs w:val="26"/>
          <w:rtl/>
        </w:rPr>
        <w:t>ع</w:t>
      </w:r>
      <w:r w:rsidR="008C12ED" w:rsidRPr="0005799F">
        <w:rPr>
          <w:rFonts w:hint="cs"/>
          <w:sz w:val="26"/>
          <w:szCs w:val="26"/>
          <w:rtl/>
        </w:rPr>
        <w:t>ات</w:t>
      </w:r>
      <w:r w:rsidRPr="0005799F">
        <w:rPr>
          <w:sz w:val="26"/>
          <w:szCs w:val="26"/>
          <w:rtl/>
        </w:rPr>
        <w:t xml:space="preserve"> وأنشطة جديدة</w:t>
      </w:r>
      <w:r w:rsidR="008C12ED" w:rsidRPr="0005799F">
        <w:rPr>
          <w:rFonts w:hint="cs"/>
          <w:sz w:val="26"/>
          <w:szCs w:val="26"/>
          <w:rtl/>
          <w:lang w:bidi="ar-SA"/>
        </w:rPr>
        <w:t>.</w:t>
      </w:r>
      <w:r w:rsidRPr="0005799F">
        <w:rPr>
          <w:sz w:val="26"/>
          <w:szCs w:val="26"/>
        </w:rPr>
        <w:t xml:space="preserve"> </w:t>
      </w:r>
      <w:r w:rsidRPr="0005799F">
        <w:rPr>
          <w:sz w:val="26"/>
          <w:szCs w:val="26"/>
          <w:rtl/>
        </w:rPr>
        <w:t xml:space="preserve">ومن المتوقع أن يؤدي هذا المستوى من التمويل إلى </w:t>
      </w:r>
      <w:r w:rsidR="008C12ED" w:rsidRPr="0005799F">
        <w:rPr>
          <w:rFonts w:hint="cs"/>
          <w:sz w:val="26"/>
          <w:szCs w:val="26"/>
          <w:rtl/>
        </w:rPr>
        <w:t>إزالة</w:t>
      </w:r>
      <w:r w:rsidRPr="0005799F">
        <w:rPr>
          <w:sz w:val="26"/>
          <w:szCs w:val="26"/>
        </w:rPr>
        <w:t>307</w:t>
      </w:r>
      <w:r w:rsidR="008C12ED" w:rsidRPr="0005799F">
        <w:rPr>
          <w:sz w:val="26"/>
          <w:szCs w:val="26"/>
          <w:lang w:val="en-US"/>
        </w:rPr>
        <w:t>,</w:t>
      </w:r>
      <w:r w:rsidRPr="0005799F">
        <w:rPr>
          <w:sz w:val="26"/>
          <w:szCs w:val="26"/>
        </w:rPr>
        <w:t xml:space="preserve">336 </w:t>
      </w:r>
      <w:r w:rsidR="008C12ED" w:rsidRPr="0005799F">
        <w:rPr>
          <w:rFonts w:hint="cs"/>
          <w:sz w:val="26"/>
          <w:szCs w:val="26"/>
          <w:rtl/>
        </w:rPr>
        <w:t xml:space="preserve"> </w:t>
      </w:r>
      <w:r w:rsidRPr="0005799F">
        <w:rPr>
          <w:sz w:val="26"/>
          <w:szCs w:val="26"/>
          <w:rtl/>
        </w:rPr>
        <w:t xml:space="preserve">طن </w:t>
      </w:r>
      <w:r w:rsidR="008C12ED" w:rsidRPr="0005799F">
        <w:rPr>
          <w:rFonts w:hint="cs"/>
          <w:sz w:val="26"/>
          <w:szCs w:val="26"/>
          <w:rtl/>
        </w:rPr>
        <w:t>من قدرات</w:t>
      </w:r>
      <w:r w:rsidRPr="0005799F">
        <w:rPr>
          <w:sz w:val="26"/>
          <w:szCs w:val="26"/>
          <w:rtl/>
        </w:rPr>
        <w:t xml:space="preserve"> استنفاد الأوزون من استهلاك وإنتاج المواد الخاضعة للرقابة</w:t>
      </w:r>
      <w:r w:rsidR="008C12ED" w:rsidRPr="0005799F">
        <w:rPr>
          <w:rFonts w:hint="cs"/>
          <w:sz w:val="26"/>
          <w:szCs w:val="26"/>
          <w:rtl/>
          <w:lang w:bidi="ar-SA"/>
        </w:rPr>
        <w:t>.</w:t>
      </w:r>
      <w:r w:rsidRPr="0005799F">
        <w:rPr>
          <w:sz w:val="26"/>
          <w:szCs w:val="26"/>
        </w:rPr>
        <w:t xml:space="preserve"> </w:t>
      </w:r>
      <w:r w:rsidR="008C12ED" w:rsidRPr="0005799F">
        <w:rPr>
          <w:rFonts w:hint="cs"/>
          <w:sz w:val="26"/>
          <w:szCs w:val="26"/>
          <w:rtl/>
        </w:rPr>
        <w:t>و</w:t>
      </w:r>
      <w:r w:rsidRPr="0005799F">
        <w:rPr>
          <w:sz w:val="26"/>
          <w:szCs w:val="26"/>
          <w:rtl/>
        </w:rPr>
        <w:t xml:space="preserve">يوضح </w:t>
      </w:r>
      <w:r w:rsidR="008C12ED" w:rsidRPr="0005799F">
        <w:rPr>
          <w:rFonts w:hint="cs"/>
          <w:sz w:val="26"/>
          <w:szCs w:val="26"/>
          <w:rtl/>
        </w:rPr>
        <w:t>المرفق</w:t>
      </w:r>
      <w:r w:rsidRPr="0005799F">
        <w:rPr>
          <w:sz w:val="26"/>
          <w:szCs w:val="26"/>
          <w:rtl/>
        </w:rPr>
        <w:t xml:space="preserve"> الأول حالة تنفيذ المشروع</w:t>
      </w:r>
      <w:r w:rsidR="008C12ED" w:rsidRPr="0005799F">
        <w:rPr>
          <w:rFonts w:hint="cs"/>
          <w:sz w:val="26"/>
          <w:szCs w:val="26"/>
          <w:rtl/>
        </w:rPr>
        <w:t>ات</w:t>
      </w:r>
      <w:r w:rsidRPr="0005799F">
        <w:rPr>
          <w:sz w:val="26"/>
          <w:szCs w:val="26"/>
          <w:rtl/>
        </w:rPr>
        <w:t xml:space="preserve"> </w:t>
      </w:r>
      <w:r w:rsidR="00036B5A" w:rsidRPr="0005799F">
        <w:rPr>
          <w:rFonts w:hint="cs"/>
          <w:sz w:val="26"/>
          <w:szCs w:val="26"/>
          <w:rtl/>
        </w:rPr>
        <w:t>حسب</w:t>
      </w:r>
      <w:r w:rsidRPr="0005799F">
        <w:rPr>
          <w:sz w:val="26"/>
          <w:szCs w:val="26"/>
          <w:rtl/>
        </w:rPr>
        <w:t xml:space="preserve"> </w:t>
      </w:r>
      <w:r w:rsidR="00036B5A" w:rsidRPr="0005799F">
        <w:rPr>
          <w:rFonts w:hint="cs"/>
          <w:sz w:val="26"/>
          <w:szCs w:val="26"/>
          <w:rtl/>
        </w:rPr>
        <w:t>ال</w:t>
      </w:r>
      <w:r w:rsidR="008C12ED" w:rsidRPr="0005799F">
        <w:rPr>
          <w:rFonts w:hint="cs"/>
          <w:sz w:val="26"/>
          <w:szCs w:val="26"/>
          <w:rtl/>
        </w:rPr>
        <w:t>بلد</w:t>
      </w:r>
      <w:r w:rsidRPr="0005799F">
        <w:rPr>
          <w:sz w:val="26"/>
          <w:szCs w:val="26"/>
          <w:rtl/>
        </w:rPr>
        <w:t xml:space="preserve"> في عام </w:t>
      </w:r>
      <w:r w:rsidRPr="0005799F">
        <w:rPr>
          <w:sz w:val="26"/>
          <w:szCs w:val="26"/>
        </w:rPr>
        <w:t>2021</w:t>
      </w:r>
      <w:r w:rsidR="008C12ED" w:rsidRPr="0005799F">
        <w:rPr>
          <w:rFonts w:hint="cs"/>
          <w:sz w:val="26"/>
          <w:szCs w:val="26"/>
          <w:rtl/>
        </w:rPr>
        <w:t>.</w:t>
      </w:r>
    </w:p>
    <w:p w14:paraId="5FD28AB5" w14:textId="77777777" w:rsidR="00EC0CEE" w:rsidRPr="0005799F" w:rsidRDefault="00927E8E" w:rsidP="00036B5A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05799F">
        <w:rPr>
          <w:rFonts w:hint="cs"/>
          <w:sz w:val="26"/>
          <w:szCs w:val="26"/>
          <w:rtl/>
        </w:rPr>
        <w:t>ويوضح</w:t>
      </w:r>
      <w:r w:rsidRPr="0005799F">
        <w:rPr>
          <w:sz w:val="26"/>
          <w:szCs w:val="26"/>
          <w:rtl/>
        </w:rPr>
        <w:t xml:space="preserve"> الجدول</w:t>
      </w:r>
      <w:r w:rsidR="00EC0CEE" w:rsidRPr="0005799F">
        <w:rPr>
          <w:sz w:val="26"/>
          <w:szCs w:val="26"/>
        </w:rPr>
        <w:t xml:space="preserve">2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حالة تنفيذ المشروع</w:t>
      </w:r>
      <w:r w:rsidRPr="0005799F">
        <w:rPr>
          <w:rFonts w:hint="cs"/>
          <w:sz w:val="26"/>
          <w:szCs w:val="26"/>
          <w:rtl/>
        </w:rPr>
        <w:t>ات</w:t>
      </w:r>
      <w:r w:rsidR="00EC0CEE" w:rsidRPr="0005799F">
        <w:rPr>
          <w:sz w:val="26"/>
          <w:szCs w:val="26"/>
          <w:rtl/>
        </w:rPr>
        <w:t xml:space="preserve"> بما في ذلك صرف الأموال حسب نوع المشروع </w:t>
      </w:r>
      <w:r w:rsidRPr="0005799F">
        <w:rPr>
          <w:rFonts w:hint="cs"/>
          <w:sz w:val="26"/>
          <w:szCs w:val="26"/>
          <w:rtl/>
        </w:rPr>
        <w:t>حتى</w:t>
      </w:r>
      <w:r w:rsidR="00EC0CEE" w:rsidRPr="0005799F">
        <w:rPr>
          <w:sz w:val="26"/>
          <w:szCs w:val="26"/>
        </w:rPr>
        <w:t xml:space="preserve">31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ديسمبر</w:t>
      </w:r>
      <w:r w:rsidRPr="0005799F">
        <w:rPr>
          <w:rFonts w:hint="cs"/>
          <w:sz w:val="26"/>
          <w:szCs w:val="26"/>
          <w:rtl/>
        </w:rPr>
        <w:t>/ كانون الأول</w:t>
      </w:r>
      <w:r w:rsidR="00EC0CEE" w:rsidRPr="0005799F">
        <w:rPr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</w:rPr>
        <w:t>2021</w:t>
      </w:r>
      <w:r w:rsidRPr="0005799F">
        <w:rPr>
          <w:rFonts w:hint="cs"/>
          <w:sz w:val="26"/>
          <w:szCs w:val="26"/>
          <w:rtl/>
        </w:rPr>
        <w:t xml:space="preserve">. </w:t>
      </w:r>
      <w:r w:rsidR="00EC0CEE" w:rsidRPr="0005799F">
        <w:rPr>
          <w:sz w:val="26"/>
          <w:szCs w:val="26"/>
          <w:rtl/>
        </w:rPr>
        <w:t xml:space="preserve">ويقدم المرفق الثاني معلومات تحليلية </w:t>
      </w:r>
      <w:r w:rsidR="00036B5A" w:rsidRPr="0005799F">
        <w:rPr>
          <w:rFonts w:hint="cs"/>
          <w:sz w:val="26"/>
          <w:szCs w:val="26"/>
          <w:rtl/>
        </w:rPr>
        <w:t>حسب</w:t>
      </w:r>
      <w:r w:rsidRPr="0005799F">
        <w:rPr>
          <w:rFonts w:hint="cs"/>
          <w:sz w:val="26"/>
          <w:szCs w:val="26"/>
          <w:rtl/>
        </w:rPr>
        <w:t xml:space="preserve"> </w:t>
      </w:r>
      <w:r w:rsidR="00036B5A" w:rsidRPr="0005799F">
        <w:rPr>
          <w:rFonts w:hint="cs"/>
          <w:sz w:val="26"/>
          <w:szCs w:val="26"/>
          <w:rtl/>
        </w:rPr>
        <w:t>ال</w:t>
      </w:r>
      <w:r w:rsidRPr="0005799F">
        <w:rPr>
          <w:rFonts w:hint="cs"/>
          <w:sz w:val="26"/>
          <w:szCs w:val="26"/>
          <w:rtl/>
        </w:rPr>
        <w:t>سنة</w:t>
      </w:r>
      <w:r w:rsidR="00EC0CEE" w:rsidRPr="0005799F">
        <w:rPr>
          <w:sz w:val="26"/>
          <w:szCs w:val="26"/>
          <w:rtl/>
        </w:rPr>
        <w:t xml:space="preserve"> منذ عام </w:t>
      </w:r>
      <w:r w:rsidR="00EC0CEE" w:rsidRPr="0005799F">
        <w:rPr>
          <w:sz w:val="26"/>
          <w:szCs w:val="26"/>
        </w:rPr>
        <w:t>1991</w:t>
      </w:r>
      <w:r w:rsidRPr="0005799F">
        <w:rPr>
          <w:rFonts w:hint="cs"/>
          <w:sz w:val="26"/>
          <w:szCs w:val="26"/>
          <w:rtl/>
        </w:rPr>
        <w:t>.</w:t>
      </w:r>
    </w:p>
    <w:p w14:paraId="2B203320" w14:textId="124C43C7" w:rsidR="00EC0CEE" w:rsidRPr="0005799F" w:rsidRDefault="00036F0E" w:rsidP="00036F0E">
      <w:pPr>
        <w:keepNext/>
        <w:bidi/>
        <w:jc w:val="left"/>
        <w:rPr>
          <w:bCs/>
          <w:sz w:val="26"/>
          <w:szCs w:val="26"/>
          <w:rtl/>
        </w:rPr>
      </w:pPr>
      <w:r w:rsidRPr="0005799F">
        <w:rPr>
          <w:bCs/>
          <w:sz w:val="26"/>
          <w:szCs w:val="26"/>
          <w:rtl/>
        </w:rPr>
        <w:t>الجدول 2</w:t>
      </w:r>
      <w:r w:rsidR="0005799F">
        <w:rPr>
          <w:rFonts w:hint="cs"/>
          <w:bCs/>
          <w:sz w:val="26"/>
          <w:szCs w:val="26"/>
          <w:rtl/>
        </w:rPr>
        <w:t>:</w:t>
      </w:r>
      <w:r w:rsidR="00EC0CEE" w:rsidRPr="0005799F">
        <w:rPr>
          <w:bCs/>
          <w:sz w:val="26"/>
          <w:szCs w:val="26"/>
          <w:rtl/>
        </w:rPr>
        <w:t xml:space="preserve"> حالة تنفيذ المشروع</w:t>
      </w:r>
      <w:r w:rsidRPr="0005799F">
        <w:rPr>
          <w:rFonts w:hint="cs"/>
          <w:bCs/>
          <w:sz w:val="26"/>
          <w:szCs w:val="26"/>
          <w:rtl/>
        </w:rPr>
        <w:t>ات</w:t>
      </w:r>
      <w:r w:rsidR="00EC0CEE" w:rsidRPr="0005799F">
        <w:rPr>
          <w:bCs/>
          <w:sz w:val="26"/>
          <w:szCs w:val="26"/>
          <w:rtl/>
        </w:rPr>
        <w:t xml:space="preserve"> حسب النوع </w:t>
      </w:r>
      <w:r w:rsidRPr="0005799F">
        <w:rPr>
          <w:rFonts w:hint="cs"/>
          <w:bCs/>
          <w:sz w:val="26"/>
          <w:szCs w:val="26"/>
          <w:rtl/>
        </w:rPr>
        <w:t>حتى</w:t>
      </w:r>
      <w:r w:rsidR="00EC0CEE" w:rsidRPr="0005799F">
        <w:rPr>
          <w:bCs/>
          <w:sz w:val="26"/>
          <w:szCs w:val="26"/>
          <w:rtl/>
        </w:rPr>
        <w:t xml:space="preserve"> 31 ديسمبر</w:t>
      </w:r>
      <w:r w:rsidRPr="0005799F">
        <w:rPr>
          <w:rFonts w:hint="cs"/>
          <w:bCs/>
          <w:sz w:val="26"/>
          <w:szCs w:val="26"/>
          <w:rtl/>
        </w:rPr>
        <w:t>/ كانون الأول</w:t>
      </w:r>
      <w:r w:rsidR="00EC0CEE" w:rsidRPr="0005799F">
        <w:rPr>
          <w:bCs/>
          <w:sz w:val="26"/>
          <w:szCs w:val="26"/>
          <w:rtl/>
        </w:rPr>
        <w:t xml:space="preserve"> 2021</w:t>
      </w:r>
    </w:p>
    <w:tbl>
      <w:tblPr>
        <w:bidiVisual/>
        <w:tblW w:w="9900" w:type="dxa"/>
        <w:jc w:val="center"/>
        <w:tblLook w:val="04A0" w:firstRow="1" w:lastRow="0" w:firstColumn="1" w:lastColumn="0" w:noHBand="0" w:noVBand="1"/>
      </w:tblPr>
      <w:tblGrid>
        <w:gridCol w:w="1784"/>
        <w:gridCol w:w="1085"/>
        <w:gridCol w:w="1107"/>
        <w:gridCol w:w="1026"/>
        <w:gridCol w:w="1364"/>
        <w:gridCol w:w="1364"/>
        <w:gridCol w:w="1100"/>
        <w:gridCol w:w="1070"/>
      </w:tblGrid>
      <w:tr w:rsidR="00EC0CEE" w:rsidRPr="00CC6F05" w14:paraId="557155E8" w14:textId="77777777" w:rsidTr="006C6B13">
        <w:trPr>
          <w:trHeight w:val="53"/>
          <w:tblHeader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D56164A" w14:textId="77777777" w:rsidR="00EC0CEE" w:rsidRPr="00CC6F05" w:rsidRDefault="006C6B13" w:rsidP="006C6B1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النوع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AA1C92F" w14:textId="77777777" w:rsidR="00EC0CEE" w:rsidRPr="00CC6F05" w:rsidRDefault="006C6B13" w:rsidP="001879A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و</w:t>
            </w:r>
            <w:r w:rsidR="00EC0CEE" w:rsidRPr="00CC6F0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ات</w:t>
            </w:r>
            <w:r w:rsidR="00EC0CEE" w:rsidRPr="00CC6F0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*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BAFE1AB" w14:textId="77777777" w:rsidR="00EC0CEE" w:rsidRPr="00CC6F05" w:rsidRDefault="00EC0CEE" w:rsidP="001879A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التمويل (دولار أمريكي) **</w:t>
            </w:r>
          </w:p>
        </w:tc>
      </w:tr>
      <w:tr w:rsidR="00EC0CEE" w:rsidRPr="00CC6F05" w14:paraId="69B8C267" w14:textId="77777777" w:rsidTr="006C6B13">
        <w:trPr>
          <w:trHeight w:val="73"/>
          <w:tblHeader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6" w:type="dxa"/>
              <w:right w:w="86" w:type="dxa"/>
            </w:tcMar>
            <w:hideMark/>
          </w:tcPr>
          <w:p w14:paraId="77F977A0" w14:textId="77777777" w:rsidR="00EC0CEE" w:rsidRPr="00CC6F05" w:rsidRDefault="00EC0CEE" w:rsidP="001879A3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86F26DE" w14:textId="77777777" w:rsidR="00EC0CEE" w:rsidRPr="00CC6F05" w:rsidRDefault="006C6B13" w:rsidP="006C6B1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US" w:eastAsia="en-CA"/>
              </w:rPr>
              <w:t>المعتمد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ة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B32E24D" w14:textId="77777777" w:rsidR="00EC0CEE" w:rsidRPr="00CC6F05" w:rsidRDefault="006C6B13" w:rsidP="006C6B1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A205AAD" w14:textId="77777777" w:rsidR="00EC0CEE" w:rsidRPr="00CC6F05" w:rsidRDefault="00EC0CEE" w:rsidP="001879A3">
            <w:pPr>
              <w:bidi/>
              <w:ind w:left="-206" w:right="-112"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/>
              </w:rPr>
              <w:t>٪</w:t>
            </w:r>
          </w:p>
          <w:p w14:paraId="164342E4" w14:textId="77777777" w:rsidR="00EC0CEE" w:rsidRPr="00CC6F05" w:rsidRDefault="006C6B13" w:rsidP="001879A3">
            <w:pPr>
              <w:bidi/>
              <w:ind w:left="-206" w:right="-112"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US" w:eastAsia="en-CA"/>
              </w:rPr>
              <w:t>ال</w:t>
            </w:r>
            <w:r w:rsidR="00EC0CEE" w:rsidRPr="00CC6F05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/>
              </w:rPr>
              <w:t>منجز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ة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D69E677" w14:textId="77777777" w:rsidR="00EC0CEE" w:rsidRPr="00CC6F05" w:rsidRDefault="006C6B13" w:rsidP="001879A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2BB4190" w14:textId="77777777" w:rsidR="00EC0CEE" w:rsidRPr="00CC6F05" w:rsidRDefault="00EC0CEE" w:rsidP="001879A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S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4CF2573" w14:textId="77777777" w:rsidR="00EC0CEE" w:rsidRPr="00CC6F05" w:rsidRDefault="00EC0CEE" w:rsidP="001879A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9DC9B72" w14:textId="77777777" w:rsidR="00EC0CEE" w:rsidRPr="00CC6F05" w:rsidRDefault="00EC0CEE" w:rsidP="001879A3">
            <w:pPr>
              <w:bidi/>
              <w:ind w:left="-225" w:right="-221"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val="en-US" w:eastAsia="en-CA"/>
              </w:rPr>
              <w:t>٪</w:t>
            </w:r>
          </w:p>
          <w:p w14:paraId="2F444932" w14:textId="77777777" w:rsidR="00EC0CEE" w:rsidRPr="00CC6F05" w:rsidRDefault="006C6B13" w:rsidP="001879A3">
            <w:pPr>
              <w:bidi/>
              <w:ind w:left="-225" w:right="-221"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</w:tr>
      <w:tr w:rsidR="00EC0CEE" w:rsidRPr="00CC6F05" w14:paraId="2F914C39" w14:textId="77777777" w:rsidTr="006C6B13">
        <w:trPr>
          <w:trHeight w:val="209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006CEF1" w14:textId="77777777" w:rsidR="00EC0CEE" w:rsidRPr="00CC6F05" w:rsidRDefault="00EC0CEE" w:rsidP="001879A3">
            <w:pPr>
              <w:bidi/>
              <w:ind w:right="-111"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البرنامج القطري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03DF879" w14:textId="77777777" w:rsidR="00EC0CEE" w:rsidRPr="00CC6F05" w:rsidRDefault="00EC0CEE" w:rsidP="001879A3">
            <w:pPr>
              <w:bidi/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29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4721CC9" w14:textId="77777777" w:rsidR="00EC0CEE" w:rsidRPr="00CC6F05" w:rsidRDefault="00EC0CEE" w:rsidP="001879A3">
            <w:pPr>
              <w:bidi/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8C73B43" w14:textId="77777777" w:rsidR="00EC0CEE" w:rsidRPr="00CC6F05" w:rsidRDefault="00EC0CEE" w:rsidP="001879A3">
            <w:pPr>
              <w:bidi/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E395713" w14:textId="77777777" w:rsidR="00EC0CEE" w:rsidRPr="00CC6F05" w:rsidRDefault="00EC0CEE" w:rsidP="001879A3">
            <w:pPr>
              <w:bidi/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1،627،732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8CE56A9" w14:textId="77777777" w:rsidR="00EC0CEE" w:rsidRPr="00CC6F05" w:rsidRDefault="00EC0CEE" w:rsidP="001879A3">
            <w:pPr>
              <w:bidi/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1،627،732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EDF5475" w14:textId="77777777" w:rsidR="00EC0CEE" w:rsidRPr="00CC6F05" w:rsidRDefault="00EC0CEE" w:rsidP="001879A3">
            <w:pPr>
              <w:bidi/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8B7D5C9" w14:textId="77777777" w:rsidR="00EC0CEE" w:rsidRPr="00CC6F05" w:rsidRDefault="00EC0CEE" w:rsidP="001879A3">
            <w:pPr>
              <w:bidi/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</w:tr>
      <w:tr w:rsidR="00EC0CEE" w:rsidRPr="00CC6F05" w14:paraId="381D79B6" w14:textId="77777777" w:rsidTr="006C6B13">
        <w:trPr>
          <w:trHeight w:val="69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425F621" w14:textId="77777777" w:rsidR="00EC0CEE" w:rsidRPr="00CC6F05" w:rsidRDefault="00EF1524" w:rsidP="00EF152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الإيضاحية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F603E81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A4AD811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44FF219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A076E78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6،172،901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A25ACB6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6،172،901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25FA804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ABDA2DA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</w:tr>
      <w:tr w:rsidR="00EC0CEE" w:rsidRPr="00CC6F05" w14:paraId="3290B399" w14:textId="77777777" w:rsidTr="006C6B13">
        <w:trPr>
          <w:trHeight w:val="218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DD2FFE6" w14:textId="77777777" w:rsidR="00EC0CEE" w:rsidRPr="00CC6F05" w:rsidRDefault="00EC0CEE" w:rsidP="00EF1524">
            <w:pPr>
              <w:bidi/>
              <w:ind w:right="-251"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التعزيز المؤسسي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2B01105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789A6F6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6D70369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94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1AAAE08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10،013،716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BE34F69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9،258،476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A6A3535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755240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787DF5C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92</w:t>
            </w:r>
          </w:p>
        </w:tc>
      </w:tr>
      <w:tr w:rsidR="00EC0CEE" w:rsidRPr="00CC6F05" w14:paraId="0E15AE05" w14:textId="77777777" w:rsidTr="006C6B13">
        <w:trPr>
          <w:trHeight w:val="51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446D310" w14:textId="77777777" w:rsidR="00EC0CEE" w:rsidRPr="00CC6F05" w:rsidRDefault="00EF1524" w:rsidP="001879A3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</w:t>
            </w:r>
            <w:r w:rsidR="00EC0CEE"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استثمار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C1C0EE3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637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B7400E4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626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C531047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9A471BF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1،109،118،323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4AC9343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1،093،970،559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B9A5A3E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15،147،764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B84BB63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99</w:t>
            </w:r>
          </w:p>
        </w:tc>
      </w:tr>
      <w:tr w:rsidR="00EC0CEE" w:rsidRPr="00CC6F05" w14:paraId="1F9C53C6" w14:textId="77777777" w:rsidTr="006C6B13">
        <w:trPr>
          <w:trHeight w:val="53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0C19C41" w14:textId="77777777" w:rsidR="00EC0CEE" w:rsidRPr="00CC6F05" w:rsidRDefault="00EC0CEE" w:rsidP="001879A3">
            <w:pPr>
              <w:bidi/>
              <w:ind w:right="-110"/>
              <w:jc w:val="left"/>
              <w:rPr>
                <w:rFonts w:asciiTheme="majorBidi" w:hAnsiTheme="majorBidi" w:cstheme="majorBidi"/>
                <w:sz w:val="20"/>
                <w:rtl/>
                <w:lang w:eastAsia="en-CA" w:bidi="ar-S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إعداد المشروع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E944A6C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295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9F7DEC9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291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52A9EC9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F1A4FB8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27.093.320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F7149B7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26623320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825E5B2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470.000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0E9ACF1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98</w:t>
            </w:r>
          </w:p>
        </w:tc>
      </w:tr>
      <w:tr w:rsidR="00EC0CEE" w:rsidRPr="00CC6F05" w14:paraId="28827B5C" w14:textId="77777777" w:rsidTr="006C6B13">
        <w:trPr>
          <w:trHeight w:val="101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B468B94" w14:textId="77777777" w:rsidR="00EC0CEE" w:rsidRPr="00CC6F05" w:rsidRDefault="00EC0CEE" w:rsidP="001879A3">
            <w:pPr>
              <w:bidi/>
              <w:ind w:right="-110"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المساعدة التقنية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C657807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75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BBAA32D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212A7ED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0C0F9E0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13،657،342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63EEADB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12،862،814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26C49D5D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794.528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FD5CF67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94</w:t>
            </w:r>
          </w:p>
        </w:tc>
      </w:tr>
      <w:tr w:rsidR="00EC0CEE" w:rsidRPr="00CC6F05" w14:paraId="02457292" w14:textId="77777777" w:rsidTr="006C6B13">
        <w:trPr>
          <w:trHeight w:val="77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0C34334" w14:textId="77777777" w:rsidR="00EC0CEE" w:rsidRPr="00CC6F05" w:rsidRDefault="00EF1524" w:rsidP="00EF1524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التدريب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DF5E001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C9F7674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C903627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37A534F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  <w:lang w:eastAsia="en-CA"/>
              </w:rPr>
              <w:t>305.766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6DAA8B6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305.766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D870BA3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0D62490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</w:tr>
      <w:tr w:rsidR="00EC0CEE" w:rsidRPr="00CC6F05" w14:paraId="6A8F5640" w14:textId="77777777" w:rsidTr="006C6B13">
        <w:trPr>
          <w:trHeight w:val="123"/>
          <w:jc w:val="center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D48FEBD" w14:textId="77777777" w:rsidR="00EC0CEE" w:rsidRPr="00CC6F05" w:rsidRDefault="00EC0CEE" w:rsidP="001879A3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34617F3E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1099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B5B2B31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1،079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394BD16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C26B701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1،167،989،100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4477C2E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</w:rPr>
              <w:t>1،150،821،568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573A9E2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</w:rPr>
              <w:t>17167532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01490D49" w14:textId="77777777" w:rsidR="00EC0CEE" w:rsidRPr="00CC6F05" w:rsidRDefault="00EC0CEE" w:rsidP="007A1C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CC6F05">
              <w:rPr>
                <w:rFonts w:asciiTheme="majorBidi" w:hAnsiTheme="majorBidi" w:cstheme="majorBidi"/>
                <w:b/>
                <w:bCs/>
                <w:sz w:val="20"/>
                <w:rtl/>
              </w:rPr>
              <w:t>99</w:t>
            </w:r>
          </w:p>
        </w:tc>
      </w:tr>
    </w:tbl>
    <w:p w14:paraId="17ECBFF4" w14:textId="77777777" w:rsidR="00EC0CEE" w:rsidRPr="00C718E7" w:rsidRDefault="00EF1524" w:rsidP="00EC0CEE">
      <w:pPr>
        <w:bidi/>
        <w:jc w:val="left"/>
        <w:rPr>
          <w:sz w:val="20"/>
          <w:rtl/>
        </w:rPr>
      </w:pPr>
      <w:r w:rsidRPr="00C718E7">
        <w:rPr>
          <w:sz w:val="20"/>
          <w:rtl/>
        </w:rPr>
        <w:t xml:space="preserve">* لا </w:t>
      </w:r>
      <w:r w:rsidRPr="00C718E7">
        <w:rPr>
          <w:rFonts w:hint="cs"/>
          <w:sz w:val="20"/>
          <w:rtl/>
        </w:rPr>
        <w:t>ت</w:t>
      </w:r>
      <w:r w:rsidRPr="00C718E7">
        <w:rPr>
          <w:sz w:val="20"/>
          <w:rtl/>
        </w:rPr>
        <w:t>شمل المشر</w:t>
      </w:r>
      <w:r w:rsidRPr="00C718E7">
        <w:rPr>
          <w:rFonts w:hint="cs"/>
          <w:sz w:val="20"/>
          <w:rtl/>
        </w:rPr>
        <w:t>و</w:t>
      </w:r>
      <w:r w:rsidR="00EC0CEE" w:rsidRPr="00C718E7">
        <w:rPr>
          <w:sz w:val="20"/>
          <w:rtl/>
        </w:rPr>
        <w:t>ع</w:t>
      </w:r>
      <w:r w:rsidRPr="00C718E7">
        <w:rPr>
          <w:rFonts w:hint="cs"/>
          <w:sz w:val="20"/>
          <w:rtl/>
        </w:rPr>
        <w:t>ات</w:t>
      </w:r>
      <w:r w:rsidR="00EC0CEE" w:rsidRPr="00C718E7">
        <w:rPr>
          <w:sz w:val="20"/>
          <w:rtl/>
        </w:rPr>
        <w:t xml:space="preserve"> المغلقة والمحولة.</w:t>
      </w:r>
    </w:p>
    <w:p w14:paraId="708CA564" w14:textId="77777777" w:rsidR="00EC0CEE" w:rsidRPr="00C718E7" w:rsidRDefault="00EC0CEE" w:rsidP="00EC0CEE">
      <w:pPr>
        <w:bidi/>
        <w:jc w:val="left"/>
        <w:rPr>
          <w:sz w:val="20"/>
          <w:rtl/>
        </w:rPr>
      </w:pPr>
      <w:r w:rsidRPr="00C718E7">
        <w:rPr>
          <w:sz w:val="20"/>
          <w:rtl/>
        </w:rPr>
        <w:t>** باستثناء تكاليف دعم الوكالة.</w:t>
      </w:r>
    </w:p>
    <w:p w14:paraId="5EB1DE8B" w14:textId="77777777" w:rsidR="00EC0CEE" w:rsidRPr="00CC6F05" w:rsidRDefault="00EC0CEE" w:rsidP="00EC0CEE">
      <w:pPr>
        <w:bidi/>
        <w:jc w:val="left"/>
        <w:rPr>
          <w:sz w:val="18"/>
          <w:szCs w:val="18"/>
          <w:rtl/>
        </w:rPr>
      </w:pPr>
    </w:p>
    <w:p w14:paraId="68B36604" w14:textId="77777777" w:rsidR="00EC0CEE" w:rsidRPr="0005799F" w:rsidRDefault="00AB1F04" w:rsidP="00AB1F04">
      <w:pPr>
        <w:pStyle w:val="Heading1"/>
        <w:numPr>
          <w:ilvl w:val="0"/>
          <w:numId w:val="29"/>
        </w:numPr>
        <w:bidi/>
        <w:ind w:left="720" w:hanging="720"/>
        <w:rPr>
          <w:sz w:val="26"/>
          <w:szCs w:val="26"/>
        </w:rPr>
      </w:pPr>
      <w:r w:rsidRPr="0005799F">
        <w:rPr>
          <w:sz w:val="26"/>
          <w:szCs w:val="26"/>
          <w:rtl/>
        </w:rPr>
        <w:t xml:space="preserve">يتلخص تنفيذ البنك الدولي </w:t>
      </w:r>
      <w:r w:rsidRPr="0005799F">
        <w:rPr>
          <w:rFonts w:hint="cs"/>
          <w:sz w:val="26"/>
          <w:szCs w:val="26"/>
          <w:rtl/>
        </w:rPr>
        <w:t>لل</w:t>
      </w:r>
      <w:r w:rsidRPr="0005799F">
        <w:rPr>
          <w:sz w:val="26"/>
          <w:szCs w:val="26"/>
          <w:rtl/>
        </w:rPr>
        <w:t>مشر</w:t>
      </w:r>
      <w:r w:rsidRPr="0005799F">
        <w:rPr>
          <w:rFonts w:hint="cs"/>
          <w:sz w:val="26"/>
          <w:szCs w:val="26"/>
          <w:rtl/>
        </w:rPr>
        <w:t>و</w:t>
      </w:r>
      <w:r w:rsidRPr="0005799F">
        <w:rPr>
          <w:sz w:val="26"/>
          <w:szCs w:val="26"/>
          <w:rtl/>
        </w:rPr>
        <w:t>ع</w:t>
      </w:r>
      <w:r w:rsidRPr="0005799F">
        <w:rPr>
          <w:rFonts w:hint="cs"/>
          <w:sz w:val="26"/>
          <w:szCs w:val="26"/>
          <w:rtl/>
        </w:rPr>
        <w:t>ات</w:t>
      </w:r>
      <w:r w:rsidRPr="0005799F">
        <w:rPr>
          <w:sz w:val="26"/>
          <w:szCs w:val="26"/>
          <w:rtl/>
        </w:rPr>
        <w:t xml:space="preserve"> و</w:t>
      </w:r>
      <w:r w:rsidRPr="0005799F">
        <w:rPr>
          <w:rFonts w:hint="cs"/>
          <w:sz w:val="26"/>
          <w:szCs w:val="26"/>
          <w:rtl/>
        </w:rPr>
        <w:t>ال</w:t>
      </w:r>
      <w:r w:rsidRPr="0005799F">
        <w:rPr>
          <w:sz w:val="26"/>
          <w:szCs w:val="26"/>
          <w:rtl/>
        </w:rPr>
        <w:t>أنشطة لعام</w:t>
      </w:r>
      <w:r w:rsidR="00EC0CEE" w:rsidRPr="0005799F">
        <w:rPr>
          <w:sz w:val="26"/>
          <w:szCs w:val="26"/>
        </w:rPr>
        <w:t xml:space="preserve">2021 </w:t>
      </w:r>
      <w:r w:rsidRPr="0005799F">
        <w:rPr>
          <w:rFonts w:hint="cs"/>
          <w:sz w:val="26"/>
          <w:szCs w:val="26"/>
          <w:rtl/>
        </w:rPr>
        <w:t xml:space="preserve"> والتراكمي</w:t>
      </w:r>
      <w:r w:rsidRPr="0005799F">
        <w:rPr>
          <w:sz w:val="26"/>
          <w:szCs w:val="26"/>
          <w:rtl/>
        </w:rPr>
        <w:t xml:space="preserve"> منذ عام</w:t>
      </w:r>
      <w:r w:rsidR="00EC0CEE" w:rsidRPr="0005799F">
        <w:rPr>
          <w:sz w:val="26"/>
          <w:szCs w:val="26"/>
        </w:rPr>
        <w:t xml:space="preserve">1991 </w:t>
      </w:r>
      <w:r w:rsidRPr="0005799F">
        <w:rPr>
          <w:sz w:val="26"/>
          <w:szCs w:val="26"/>
          <w:rtl/>
        </w:rPr>
        <w:t>حتى</w:t>
      </w:r>
      <w:r w:rsidRPr="0005799F">
        <w:rPr>
          <w:sz w:val="26"/>
          <w:szCs w:val="26"/>
          <w:lang w:val="en-US"/>
        </w:rPr>
        <w:t xml:space="preserve"> </w:t>
      </w:r>
      <w:r w:rsidR="00EC0CEE" w:rsidRPr="0005799F">
        <w:rPr>
          <w:sz w:val="26"/>
          <w:szCs w:val="26"/>
        </w:rPr>
        <w:t xml:space="preserve">31 </w:t>
      </w:r>
      <w:r w:rsidR="00EC0CEE" w:rsidRPr="0005799F">
        <w:rPr>
          <w:sz w:val="26"/>
          <w:szCs w:val="26"/>
          <w:rtl/>
        </w:rPr>
        <w:t>ديسمبر</w:t>
      </w:r>
      <w:r w:rsidRPr="0005799F">
        <w:rPr>
          <w:rFonts w:hint="cs"/>
          <w:sz w:val="26"/>
          <w:szCs w:val="26"/>
          <w:rtl/>
        </w:rPr>
        <w:t>/ كانون الأول</w:t>
      </w:r>
      <w:r w:rsidR="00EC0CEE" w:rsidRPr="0005799F">
        <w:rPr>
          <w:sz w:val="26"/>
          <w:szCs w:val="26"/>
        </w:rPr>
        <w:t xml:space="preserve">2021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على النحو التالي</w:t>
      </w:r>
      <w:r w:rsidR="00EC0CEE" w:rsidRPr="0005799F">
        <w:rPr>
          <w:sz w:val="26"/>
          <w:szCs w:val="26"/>
        </w:rPr>
        <w:t>:</w:t>
      </w:r>
    </w:p>
    <w:p w14:paraId="455D9A65" w14:textId="77777777" w:rsidR="00EC0CEE" w:rsidRPr="0005799F" w:rsidRDefault="00D668EA" w:rsidP="007C62E4">
      <w:pPr>
        <w:pStyle w:val="Heading2"/>
        <w:numPr>
          <w:ilvl w:val="1"/>
          <w:numId w:val="29"/>
        </w:numPr>
        <w:bidi/>
        <w:ind w:left="1350" w:hanging="540"/>
        <w:rPr>
          <w:sz w:val="26"/>
          <w:szCs w:val="26"/>
        </w:rPr>
      </w:pPr>
      <w:r w:rsidRPr="0005799F">
        <w:rPr>
          <w:rFonts w:hint="cs"/>
          <w:b/>
          <w:bCs/>
          <w:sz w:val="26"/>
          <w:szCs w:val="26"/>
          <w:rtl/>
        </w:rPr>
        <w:t>الإزالة</w:t>
      </w:r>
      <w:r w:rsidR="00EC0CEE" w:rsidRPr="0005799F">
        <w:rPr>
          <w:b/>
          <w:bCs/>
          <w:sz w:val="26"/>
          <w:szCs w:val="26"/>
          <w:rtl/>
        </w:rPr>
        <w:t>:</w:t>
      </w:r>
      <w:r w:rsidR="00EC0CEE" w:rsidRPr="0005799F">
        <w:rPr>
          <w:rStyle w:val="FootnoteReference"/>
          <w:bCs/>
          <w:sz w:val="26"/>
          <w:szCs w:val="26"/>
          <w:rtl/>
        </w:rPr>
        <w:footnoteReference w:id="6"/>
      </w:r>
      <w:r w:rsidRPr="0005799F">
        <w:rPr>
          <w:rFonts w:hint="cs"/>
          <w:sz w:val="26"/>
          <w:szCs w:val="26"/>
          <w:rtl/>
        </w:rPr>
        <w:t xml:space="preserve"> </w:t>
      </w:r>
      <w:r w:rsidR="00BB372F" w:rsidRPr="0005799F">
        <w:rPr>
          <w:sz w:val="26"/>
          <w:szCs w:val="26"/>
          <w:rtl/>
        </w:rPr>
        <w:t>في عام</w:t>
      </w:r>
      <w:r w:rsidR="00EC0CEE" w:rsidRPr="0005799F">
        <w:rPr>
          <w:sz w:val="26"/>
          <w:szCs w:val="26"/>
        </w:rPr>
        <w:t xml:space="preserve">2021 </w:t>
      </w:r>
      <w:r w:rsidR="00EC0CEE" w:rsidRPr="0005799F">
        <w:rPr>
          <w:sz w:val="26"/>
          <w:szCs w:val="26"/>
          <w:rtl/>
        </w:rPr>
        <w:t>، تم</w:t>
      </w:r>
      <w:r w:rsidR="00BB372F" w:rsidRPr="0005799F">
        <w:rPr>
          <w:rFonts w:hint="cs"/>
          <w:sz w:val="26"/>
          <w:szCs w:val="26"/>
          <w:rtl/>
        </w:rPr>
        <w:t>ت إزالة</w:t>
      </w:r>
      <w:r w:rsidR="00BB372F" w:rsidRPr="0005799F">
        <w:rPr>
          <w:sz w:val="26"/>
          <w:szCs w:val="26"/>
        </w:rPr>
        <w:t xml:space="preserve"> </w:t>
      </w:r>
      <w:r w:rsidR="00EC0CEE" w:rsidRPr="0005799F">
        <w:rPr>
          <w:sz w:val="26"/>
          <w:szCs w:val="26"/>
        </w:rPr>
        <w:t xml:space="preserve">814.2 </w:t>
      </w:r>
      <w:r w:rsidR="00EC0CEE" w:rsidRPr="0005799F">
        <w:rPr>
          <w:sz w:val="26"/>
          <w:szCs w:val="26"/>
          <w:rtl/>
        </w:rPr>
        <w:t xml:space="preserve">طن </w:t>
      </w:r>
      <w:r w:rsidR="00BB372F" w:rsidRPr="0005799F">
        <w:rPr>
          <w:rFonts w:hint="cs"/>
          <w:sz w:val="26"/>
          <w:szCs w:val="26"/>
          <w:rtl/>
        </w:rPr>
        <w:t>من قدرات</w:t>
      </w:r>
      <w:r w:rsidR="00EC0CEE" w:rsidRPr="0005799F">
        <w:rPr>
          <w:sz w:val="26"/>
          <w:szCs w:val="26"/>
          <w:rtl/>
        </w:rPr>
        <w:t xml:space="preserve"> استنفاد الأوزون من استهلاك المواد ال</w:t>
      </w:r>
      <w:r w:rsidR="00BB372F" w:rsidRPr="0005799F">
        <w:rPr>
          <w:sz w:val="26"/>
          <w:szCs w:val="26"/>
          <w:rtl/>
        </w:rPr>
        <w:t>خاضعة للرقابة وتمت الموافقة على</w:t>
      </w:r>
      <w:r w:rsidR="00BB372F" w:rsidRPr="0005799F">
        <w:rPr>
          <w:rFonts w:hint="cs"/>
          <w:sz w:val="26"/>
          <w:szCs w:val="26"/>
          <w:rtl/>
          <w:lang w:bidi="ar-SA"/>
        </w:rPr>
        <w:t xml:space="preserve"> إزالة</w:t>
      </w:r>
      <w:r w:rsidR="00EC0CEE" w:rsidRPr="0005799F">
        <w:rPr>
          <w:sz w:val="26"/>
          <w:szCs w:val="26"/>
        </w:rPr>
        <w:t xml:space="preserve">1.929.6 </w:t>
      </w:r>
      <w:r w:rsidR="00BB372F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طن إضافية من استهلاك المواد الخاضعة للرقابة</w:t>
      </w:r>
      <w:r w:rsidR="00BB372F" w:rsidRPr="0005799F">
        <w:rPr>
          <w:rFonts w:hint="cs"/>
          <w:sz w:val="26"/>
          <w:szCs w:val="26"/>
          <w:rtl/>
        </w:rPr>
        <w:t>.</w:t>
      </w:r>
      <w:r w:rsidR="00BB372F" w:rsidRPr="0005799F">
        <w:rPr>
          <w:sz w:val="26"/>
          <w:szCs w:val="26"/>
        </w:rPr>
        <w:t>,</w:t>
      </w:r>
      <w:r w:rsidR="00EC0CEE" w:rsidRPr="0005799F">
        <w:rPr>
          <w:sz w:val="26"/>
          <w:szCs w:val="26"/>
        </w:rPr>
        <w:t xml:space="preserve"> </w:t>
      </w:r>
      <w:r w:rsidR="00EC0CEE" w:rsidRPr="0005799F">
        <w:rPr>
          <w:sz w:val="26"/>
          <w:szCs w:val="26"/>
          <w:rtl/>
        </w:rPr>
        <w:t xml:space="preserve">منذ عام </w:t>
      </w:r>
      <w:r w:rsidR="00EC0CEE" w:rsidRPr="0005799F">
        <w:rPr>
          <w:sz w:val="26"/>
          <w:szCs w:val="26"/>
        </w:rPr>
        <w:t xml:space="preserve">1991 </w:t>
      </w:r>
      <w:r w:rsidR="00EC0CEE" w:rsidRPr="0005799F">
        <w:rPr>
          <w:sz w:val="26"/>
          <w:szCs w:val="26"/>
          <w:rtl/>
        </w:rPr>
        <w:t>، ت</w:t>
      </w:r>
      <w:r w:rsidR="00BB372F" w:rsidRPr="0005799F">
        <w:rPr>
          <w:rFonts w:hint="cs"/>
          <w:sz w:val="26"/>
          <w:szCs w:val="26"/>
          <w:rtl/>
          <w:lang w:bidi="ar-SA"/>
        </w:rPr>
        <w:t xml:space="preserve">مت إزالة 148,230 </w:t>
      </w:r>
      <w:r w:rsidR="00BB372F" w:rsidRPr="0005799F">
        <w:rPr>
          <w:rFonts w:hint="cs"/>
          <w:sz w:val="26"/>
          <w:szCs w:val="26"/>
          <w:rtl/>
        </w:rPr>
        <w:t xml:space="preserve">طن من قدرات </w:t>
      </w:r>
      <w:r w:rsidR="00EC0CEE" w:rsidRPr="0005799F">
        <w:rPr>
          <w:sz w:val="26"/>
          <w:szCs w:val="26"/>
          <w:rtl/>
        </w:rPr>
        <w:t>استنفاد الأوزون من استهلاك المواد الخاضعة للرقابة و</w:t>
      </w:r>
      <w:r w:rsidR="00BB372F" w:rsidRPr="0005799F">
        <w:rPr>
          <w:rFonts w:hint="cs"/>
          <w:sz w:val="26"/>
          <w:szCs w:val="26"/>
          <w:rtl/>
        </w:rPr>
        <w:t xml:space="preserve"> 187,996</w:t>
      </w:r>
      <w:r w:rsidR="00EC0CEE" w:rsidRPr="0005799F">
        <w:rPr>
          <w:sz w:val="26"/>
          <w:szCs w:val="26"/>
          <w:rtl/>
        </w:rPr>
        <w:t xml:space="preserve"> </w:t>
      </w:r>
      <w:r w:rsidR="00BB372F" w:rsidRPr="0005799F">
        <w:rPr>
          <w:sz w:val="26"/>
          <w:szCs w:val="26"/>
          <w:rtl/>
        </w:rPr>
        <w:t>طن</w:t>
      </w:r>
      <w:r w:rsidR="00EC0CEE" w:rsidRPr="0005799F">
        <w:rPr>
          <w:sz w:val="26"/>
          <w:szCs w:val="26"/>
          <w:rtl/>
        </w:rPr>
        <w:t xml:space="preserve"> </w:t>
      </w:r>
      <w:r w:rsidR="00BB372F" w:rsidRPr="0005799F">
        <w:rPr>
          <w:rFonts w:hint="cs"/>
          <w:sz w:val="26"/>
          <w:szCs w:val="26"/>
          <w:rtl/>
        </w:rPr>
        <w:t>من قدرات</w:t>
      </w:r>
      <w:r w:rsidR="00EC0CEE" w:rsidRPr="0005799F">
        <w:rPr>
          <w:sz w:val="26"/>
          <w:szCs w:val="26"/>
          <w:rtl/>
        </w:rPr>
        <w:t xml:space="preserve"> استنفاد الأوزون </w:t>
      </w:r>
      <w:r w:rsidR="00BB372F" w:rsidRPr="0005799F">
        <w:rPr>
          <w:sz w:val="26"/>
          <w:szCs w:val="26"/>
          <w:rtl/>
        </w:rPr>
        <w:t>من إنتاج المواد الخاضعة للرقابة</w:t>
      </w:r>
      <w:r w:rsidR="00EC0CEE" w:rsidRPr="0005799F">
        <w:rPr>
          <w:sz w:val="26"/>
          <w:szCs w:val="26"/>
          <w:rtl/>
        </w:rPr>
        <w:t xml:space="preserve">، من إجمالي متوقع </w:t>
      </w:r>
      <w:r w:rsidR="00BB372F" w:rsidRPr="0005799F">
        <w:rPr>
          <w:rFonts w:hint="cs"/>
          <w:sz w:val="26"/>
          <w:szCs w:val="26"/>
          <w:rtl/>
        </w:rPr>
        <w:t>قدره</w:t>
      </w:r>
      <w:r w:rsidR="00EC0CEE" w:rsidRPr="0005799F">
        <w:rPr>
          <w:sz w:val="26"/>
          <w:szCs w:val="26"/>
        </w:rPr>
        <w:t>307</w:t>
      </w:r>
      <w:r w:rsidR="00BB372F" w:rsidRPr="0005799F">
        <w:rPr>
          <w:sz w:val="26"/>
          <w:szCs w:val="26"/>
        </w:rPr>
        <w:t>,</w:t>
      </w:r>
      <w:r w:rsidR="00EC0CEE" w:rsidRPr="0005799F">
        <w:rPr>
          <w:sz w:val="26"/>
          <w:szCs w:val="26"/>
        </w:rPr>
        <w:t xml:space="preserve">336 </w:t>
      </w:r>
      <w:r w:rsidR="00BB372F" w:rsidRPr="0005799F">
        <w:rPr>
          <w:rFonts w:hint="cs"/>
          <w:sz w:val="26"/>
          <w:szCs w:val="26"/>
          <w:rtl/>
        </w:rPr>
        <w:t xml:space="preserve"> </w:t>
      </w:r>
      <w:r w:rsidR="00BB372F" w:rsidRPr="0005799F">
        <w:rPr>
          <w:sz w:val="26"/>
          <w:szCs w:val="26"/>
          <w:rtl/>
        </w:rPr>
        <w:t>طن</w:t>
      </w:r>
      <w:r w:rsidR="00EC0CEE" w:rsidRPr="0005799F">
        <w:rPr>
          <w:sz w:val="26"/>
          <w:szCs w:val="26"/>
          <w:rtl/>
        </w:rPr>
        <w:t xml:space="preserve"> </w:t>
      </w:r>
      <w:r w:rsidR="00BB372F" w:rsidRPr="0005799F">
        <w:rPr>
          <w:rFonts w:hint="cs"/>
          <w:sz w:val="26"/>
          <w:szCs w:val="26"/>
          <w:rtl/>
        </w:rPr>
        <w:t xml:space="preserve">من قدرات </w:t>
      </w:r>
      <w:r w:rsidR="00EC0CEE" w:rsidRPr="0005799F">
        <w:rPr>
          <w:sz w:val="26"/>
          <w:szCs w:val="26"/>
          <w:rtl/>
        </w:rPr>
        <w:t xml:space="preserve">استنفاد الأوزون من المشروعات المعتمدة </w:t>
      </w:r>
      <w:r w:rsidR="00BB372F" w:rsidRPr="0005799F">
        <w:rPr>
          <w:rFonts w:hint="cs"/>
          <w:sz w:val="26"/>
          <w:szCs w:val="26"/>
          <w:rtl/>
        </w:rPr>
        <w:t>(</w:t>
      </w:r>
      <w:r w:rsidR="00EC0CEE" w:rsidRPr="0005799F">
        <w:rPr>
          <w:sz w:val="26"/>
          <w:szCs w:val="26"/>
          <w:rtl/>
        </w:rPr>
        <w:t xml:space="preserve">باستثناء المشروعات الملغاة </w:t>
      </w:r>
      <w:r w:rsidR="00BB372F" w:rsidRPr="0005799F">
        <w:rPr>
          <w:rFonts w:hint="cs"/>
          <w:sz w:val="26"/>
          <w:szCs w:val="26"/>
          <w:rtl/>
        </w:rPr>
        <w:t>والمحولة)</w:t>
      </w:r>
      <w:r w:rsidR="00EC0CEE" w:rsidRPr="0005799F">
        <w:rPr>
          <w:sz w:val="26"/>
          <w:szCs w:val="26"/>
          <w:rtl/>
        </w:rPr>
        <w:t>؛</w:t>
      </w:r>
    </w:p>
    <w:p w14:paraId="32F8E098" w14:textId="77777777" w:rsidR="00EC0CEE" w:rsidRPr="0005799F" w:rsidRDefault="007C62E4" w:rsidP="007C62E4">
      <w:pPr>
        <w:pStyle w:val="Heading2"/>
        <w:numPr>
          <w:ilvl w:val="1"/>
          <w:numId w:val="29"/>
        </w:numPr>
        <w:bidi/>
        <w:ind w:left="1350" w:hanging="540"/>
        <w:rPr>
          <w:sz w:val="26"/>
          <w:szCs w:val="26"/>
        </w:rPr>
      </w:pPr>
      <w:r w:rsidRPr="0005799F">
        <w:rPr>
          <w:rFonts w:hint="cs"/>
          <w:b/>
          <w:bCs/>
          <w:sz w:val="26"/>
          <w:szCs w:val="26"/>
          <w:rtl/>
        </w:rPr>
        <w:t>و</w:t>
      </w:r>
      <w:r w:rsidR="00972F80" w:rsidRPr="0005799F">
        <w:rPr>
          <w:rFonts w:hint="cs"/>
          <w:b/>
          <w:bCs/>
          <w:sz w:val="26"/>
          <w:szCs w:val="26"/>
          <w:rtl/>
        </w:rPr>
        <w:t>المصروفات</w:t>
      </w:r>
      <w:r w:rsidR="00EC0CEE" w:rsidRPr="0005799F">
        <w:rPr>
          <w:b/>
          <w:bCs/>
          <w:sz w:val="26"/>
          <w:szCs w:val="26"/>
          <w:rtl/>
        </w:rPr>
        <w:t xml:space="preserve"> / </w:t>
      </w:r>
      <w:r w:rsidR="00972F80" w:rsidRPr="0005799F">
        <w:rPr>
          <w:rFonts w:hint="cs"/>
          <w:b/>
          <w:bCs/>
          <w:sz w:val="26"/>
          <w:szCs w:val="26"/>
          <w:rtl/>
        </w:rPr>
        <w:t>الاعتمادات</w:t>
      </w:r>
      <w:r w:rsidR="00EC0CEE" w:rsidRPr="0005799F">
        <w:rPr>
          <w:b/>
          <w:bCs/>
          <w:sz w:val="26"/>
          <w:szCs w:val="26"/>
          <w:rtl/>
        </w:rPr>
        <w:t>:</w:t>
      </w:r>
      <w:r w:rsidR="00972F80" w:rsidRPr="0005799F">
        <w:rPr>
          <w:rFonts w:hint="cs"/>
          <w:b/>
          <w:bCs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 xml:space="preserve">في عام </w:t>
      </w:r>
      <w:r w:rsidR="00EC0CEE" w:rsidRPr="0005799F">
        <w:rPr>
          <w:sz w:val="26"/>
          <w:szCs w:val="26"/>
        </w:rPr>
        <w:t xml:space="preserve">2021 </w:t>
      </w:r>
      <w:r w:rsidR="00EC0CEE" w:rsidRPr="0005799F">
        <w:rPr>
          <w:sz w:val="26"/>
          <w:szCs w:val="26"/>
          <w:rtl/>
        </w:rPr>
        <w:t>، تم صرف</w:t>
      </w:r>
      <w:r w:rsidR="00EC0CEE" w:rsidRPr="0005799F">
        <w:rPr>
          <w:sz w:val="26"/>
          <w:szCs w:val="26"/>
        </w:rPr>
        <w:t xml:space="preserve"> 3.31 </w:t>
      </w:r>
      <w:r w:rsidR="00EC0CEE" w:rsidRPr="0005799F">
        <w:rPr>
          <w:sz w:val="26"/>
          <w:szCs w:val="26"/>
          <w:rtl/>
        </w:rPr>
        <w:t>مليون دولار</w:t>
      </w:r>
      <w:r w:rsidR="00064661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="00064661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وكان من المقرر صرف </w:t>
      </w:r>
      <w:r w:rsidR="00EC0CEE" w:rsidRPr="0005799F">
        <w:rPr>
          <w:sz w:val="26"/>
          <w:szCs w:val="26"/>
        </w:rPr>
        <w:t xml:space="preserve">5.06 </w:t>
      </w:r>
      <w:r w:rsidR="00064661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مليون دولار</w:t>
      </w:r>
      <w:r w:rsidR="00064661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="00064661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بناءً على </w:t>
      </w:r>
      <w:r w:rsidR="00064661" w:rsidRPr="0005799F">
        <w:rPr>
          <w:rFonts w:hint="cs"/>
          <w:sz w:val="26"/>
          <w:szCs w:val="26"/>
          <w:rtl/>
        </w:rPr>
        <w:t>ال</w:t>
      </w:r>
      <w:r w:rsidR="00EC0CEE" w:rsidRPr="0005799F">
        <w:rPr>
          <w:sz w:val="26"/>
          <w:szCs w:val="26"/>
          <w:rtl/>
        </w:rPr>
        <w:t xml:space="preserve">تقرير </w:t>
      </w:r>
      <w:r w:rsidR="00064661" w:rsidRPr="0005799F">
        <w:rPr>
          <w:rFonts w:hint="cs"/>
          <w:sz w:val="26"/>
          <w:szCs w:val="26"/>
          <w:rtl/>
        </w:rPr>
        <w:t>المرحلي</w:t>
      </w:r>
      <w:r w:rsidR="00EC0CEE" w:rsidRPr="0005799F">
        <w:rPr>
          <w:sz w:val="26"/>
          <w:szCs w:val="26"/>
          <w:rtl/>
        </w:rPr>
        <w:t xml:space="preserve"> لعام </w:t>
      </w:r>
      <w:r w:rsidR="00EC0CEE" w:rsidRPr="0005799F">
        <w:rPr>
          <w:sz w:val="26"/>
          <w:szCs w:val="26"/>
        </w:rPr>
        <w:t xml:space="preserve">2020 </w:t>
      </w:r>
      <w:r w:rsidR="00EC0CEE" w:rsidRPr="0005799F">
        <w:rPr>
          <w:sz w:val="26"/>
          <w:szCs w:val="26"/>
          <w:rtl/>
        </w:rPr>
        <w:t>، وهو ما يمثل معدل صرف</w:t>
      </w:r>
      <w:r w:rsidR="00064661" w:rsidRPr="0005799F">
        <w:rPr>
          <w:rFonts w:hint="cs"/>
          <w:sz w:val="26"/>
          <w:szCs w:val="26"/>
          <w:rtl/>
          <w:lang w:bidi="ar-SA"/>
        </w:rPr>
        <w:t xml:space="preserve"> قدره</w:t>
      </w:r>
      <w:r w:rsidR="00EC0CEE" w:rsidRPr="0005799F">
        <w:rPr>
          <w:sz w:val="26"/>
          <w:szCs w:val="26"/>
        </w:rPr>
        <w:t xml:space="preserve">65 </w:t>
      </w:r>
      <w:r w:rsidR="00064661" w:rsidRPr="0005799F">
        <w:rPr>
          <w:rFonts w:hint="cs"/>
          <w:sz w:val="26"/>
          <w:szCs w:val="26"/>
          <w:rtl/>
        </w:rPr>
        <w:t xml:space="preserve"> </w:t>
      </w:r>
      <w:r w:rsidR="00081B64" w:rsidRPr="0005799F">
        <w:rPr>
          <w:rFonts w:hint="cs"/>
          <w:sz w:val="26"/>
          <w:szCs w:val="26"/>
          <w:rtl/>
        </w:rPr>
        <w:t xml:space="preserve">في </w:t>
      </w:r>
      <w:r w:rsidR="00EC0CEE" w:rsidRPr="0005799F">
        <w:rPr>
          <w:sz w:val="26"/>
          <w:szCs w:val="26"/>
          <w:rtl/>
        </w:rPr>
        <w:t>المائة من المبلغ المخطط له</w:t>
      </w:r>
      <w:r w:rsidR="00064661" w:rsidRPr="0005799F">
        <w:rPr>
          <w:rFonts w:hint="cs"/>
          <w:sz w:val="26"/>
          <w:szCs w:val="26"/>
          <w:rtl/>
        </w:rPr>
        <w:t>.</w:t>
      </w:r>
      <w:r w:rsidR="00EC0CEE" w:rsidRPr="0005799F">
        <w:rPr>
          <w:sz w:val="26"/>
          <w:szCs w:val="26"/>
        </w:rPr>
        <w:t xml:space="preserve"> </w:t>
      </w:r>
      <w:r w:rsidR="00064661" w:rsidRPr="0005799F">
        <w:rPr>
          <w:sz w:val="26"/>
          <w:szCs w:val="26"/>
          <w:rtl/>
        </w:rPr>
        <w:t>وبشكل تراكمي، تم صرف</w:t>
      </w:r>
      <w:r w:rsidR="00EC0CEE" w:rsidRPr="0005799F">
        <w:rPr>
          <w:sz w:val="26"/>
          <w:szCs w:val="26"/>
        </w:rPr>
        <w:t xml:space="preserve">1.15 </w:t>
      </w:r>
      <w:r w:rsidR="00064661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مليار دولار</w:t>
      </w:r>
      <w:r w:rsidR="00064661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="00064661" w:rsidRPr="0005799F">
        <w:rPr>
          <w:rFonts w:hint="cs"/>
          <w:sz w:val="26"/>
          <w:szCs w:val="26"/>
          <w:rtl/>
        </w:rPr>
        <w:t>ا</w:t>
      </w:r>
      <w:r w:rsidR="00064661" w:rsidRPr="0005799F">
        <w:rPr>
          <w:sz w:val="26"/>
          <w:szCs w:val="26"/>
          <w:rtl/>
        </w:rPr>
        <w:t xml:space="preserve"> من إجمالي</w:t>
      </w:r>
      <w:r w:rsidR="00064661" w:rsidRPr="0005799F">
        <w:rPr>
          <w:rFonts w:hint="cs"/>
          <w:sz w:val="26"/>
          <w:szCs w:val="26"/>
          <w:rtl/>
        </w:rPr>
        <w:t xml:space="preserve"> المعتمد </w:t>
      </w:r>
      <w:r w:rsidR="00064661" w:rsidRPr="0005799F">
        <w:rPr>
          <w:rFonts w:hint="cs"/>
          <w:sz w:val="26"/>
          <w:szCs w:val="26"/>
          <w:rtl/>
          <w:lang w:bidi="ar-SA"/>
        </w:rPr>
        <w:t xml:space="preserve">للصرف </w:t>
      </w:r>
      <w:r w:rsidR="00064661" w:rsidRPr="0005799F">
        <w:rPr>
          <w:rFonts w:hint="cs"/>
          <w:sz w:val="26"/>
          <w:szCs w:val="26"/>
          <w:rtl/>
        </w:rPr>
        <w:t>وقدره</w:t>
      </w:r>
      <w:r w:rsidR="00064661" w:rsidRPr="0005799F">
        <w:rPr>
          <w:sz w:val="26"/>
          <w:szCs w:val="26"/>
          <w:lang w:val="en-US"/>
        </w:rPr>
        <w:t xml:space="preserve"> </w:t>
      </w:r>
      <w:r w:rsidR="00EC0CEE" w:rsidRPr="0005799F">
        <w:rPr>
          <w:sz w:val="26"/>
          <w:szCs w:val="26"/>
        </w:rPr>
        <w:t xml:space="preserve">1.17 </w:t>
      </w:r>
      <w:r w:rsidR="00064661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مليار دولار</w:t>
      </w:r>
      <w:r w:rsidR="00064661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="00064661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</w:t>
      </w:r>
      <w:r w:rsidR="00064661" w:rsidRPr="0005799F">
        <w:rPr>
          <w:rFonts w:hint="cs"/>
          <w:sz w:val="26"/>
          <w:szCs w:val="26"/>
          <w:rtl/>
        </w:rPr>
        <w:t>(</w:t>
      </w:r>
      <w:r w:rsidR="00EC0CEE" w:rsidRPr="0005799F">
        <w:rPr>
          <w:sz w:val="26"/>
          <w:szCs w:val="26"/>
          <w:rtl/>
        </w:rPr>
        <w:t>باستثناء تكاليف دعم الوكالة</w:t>
      </w:r>
      <w:r w:rsidR="00064661" w:rsidRPr="0005799F">
        <w:rPr>
          <w:rFonts w:hint="cs"/>
          <w:sz w:val="26"/>
          <w:szCs w:val="26"/>
          <w:rtl/>
          <w:lang w:bidi="ar-SA"/>
        </w:rPr>
        <w:t>)</w:t>
      </w:r>
      <w:r w:rsidR="00EC0CEE" w:rsidRPr="0005799F">
        <w:rPr>
          <w:sz w:val="26"/>
          <w:szCs w:val="26"/>
          <w:rtl/>
        </w:rPr>
        <w:t xml:space="preserve">، وهو ما يمثل معدل صرف بنسبة </w:t>
      </w:r>
      <w:r w:rsidR="00EC0CEE" w:rsidRPr="0005799F">
        <w:rPr>
          <w:sz w:val="26"/>
          <w:szCs w:val="26"/>
        </w:rPr>
        <w:t xml:space="preserve">99 </w:t>
      </w:r>
      <w:r w:rsidR="00081B64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في المائة</w:t>
      </w:r>
      <w:r w:rsidR="00081B64" w:rsidRPr="0005799F">
        <w:rPr>
          <w:rFonts w:hint="cs"/>
          <w:sz w:val="26"/>
          <w:szCs w:val="26"/>
          <w:rtl/>
        </w:rPr>
        <w:t>.</w:t>
      </w:r>
      <w:r w:rsidR="00EC0CEE" w:rsidRPr="0005799F">
        <w:rPr>
          <w:sz w:val="26"/>
          <w:szCs w:val="26"/>
        </w:rPr>
        <w:t xml:space="preserve"> </w:t>
      </w:r>
      <w:r w:rsidR="00081B64" w:rsidRPr="0005799F">
        <w:rPr>
          <w:rFonts w:hint="cs"/>
          <w:sz w:val="26"/>
          <w:szCs w:val="26"/>
          <w:rtl/>
        </w:rPr>
        <w:t>و</w:t>
      </w:r>
      <w:r w:rsidR="00EC0CEE" w:rsidRPr="0005799F">
        <w:rPr>
          <w:sz w:val="26"/>
          <w:szCs w:val="26"/>
          <w:rtl/>
        </w:rPr>
        <w:t>ف</w:t>
      </w:r>
      <w:r w:rsidR="00081B64" w:rsidRPr="0005799F">
        <w:rPr>
          <w:sz w:val="26"/>
          <w:szCs w:val="26"/>
          <w:rtl/>
        </w:rPr>
        <w:t>ي عام</w:t>
      </w:r>
      <w:r w:rsidR="00EC0CEE" w:rsidRPr="0005799F">
        <w:rPr>
          <w:sz w:val="26"/>
          <w:szCs w:val="26"/>
        </w:rPr>
        <w:t xml:space="preserve">2021 </w:t>
      </w:r>
      <w:r w:rsidR="00081B64" w:rsidRPr="0005799F">
        <w:rPr>
          <w:sz w:val="26"/>
          <w:szCs w:val="26"/>
          <w:rtl/>
        </w:rPr>
        <w:t>، تم</w:t>
      </w:r>
      <w:r w:rsidR="00081B64" w:rsidRPr="0005799F">
        <w:rPr>
          <w:rFonts w:hint="cs"/>
          <w:sz w:val="26"/>
          <w:szCs w:val="26"/>
          <w:rtl/>
        </w:rPr>
        <w:t xml:space="preserve"> اعتماد</w:t>
      </w:r>
      <w:r w:rsidR="00EC0CEE" w:rsidRPr="0005799F">
        <w:rPr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</w:rPr>
        <w:t xml:space="preserve">9.69 </w:t>
      </w:r>
      <w:r w:rsidR="00081B64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مليون دولار</w:t>
      </w:r>
      <w:r w:rsidR="00081B64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="00081B64" w:rsidRPr="0005799F">
        <w:rPr>
          <w:rFonts w:hint="cs"/>
          <w:sz w:val="26"/>
          <w:szCs w:val="26"/>
          <w:rtl/>
        </w:rPr>
        <w:t>ا</w:t>
      </w:r>
      <w:r w:rsidR="00081B64" w:rsidRPr="0005799F">
        <w:rPr>
          <w:sz w:val="26"/>
          <w:szCs w:val="26"/>
          <w:rtl/>
        </w:rPr>
        <w:t xml:space="preserve"> للتنفيذ</w:t>
      </w:r>
      <w:r w:rsidR="00EC0CEE" w:rsidRPr="0005799F">
        <w:rPr>
          <w:sz w:val="26"/>
          <w:szCs w:val="26"/>
          <w:rtl/>
        </w:rPr>
        <w:t>؛</w:t>
      </w:r>
    </w:p>
    <w:p w14:paraId="10CD0123" w14:textId="77777777" w:rsidR="00EC0CEE" w:rsidRPr="0005799F" w:rsidRDefault="007C62E4" w:rsidP="007C62E4">
      <w:pPr>
        <w:pStyle w:val="Heading2"/>
        <w:numPr>
          <w:ilvl w:val="0"/>
          <w:numId w:val="33"/>
        </w:numPr>
        <w:bidi/>
        <w:ind w:left="1350" w:hanging="540"/>
        <w:rPr>
          <w:sz w:val="26"/>
          <w:szCs w:val="26"/>
          <w:rtl/>
        </w:rPr>
      </w:pPr>
      <w:r w:rsidRPr="0005799F">
        <w:rPr>
          <w:rFonts w:hint="cs"/>
          <w:bCs/>
          <w:sz w:val="26"/>
          <w:szCs w:val="26"/>
          <w:rtl/>
        </w:rPr>
        <w:t>و</w:t>
      </w:r>
      <w:r w:rsidR="00EC0CEE" w:rsidRPr="0005799F">
        <w:rPr>
          <w:bCs/>
          <w:sz w:val="26"/>
          <w:szCs w:val="26"/>
          <w:rtl/>
        </w:rPr>
        <w:t>الفعالية من حيث التكلفة (</w:t>
      </w:r>
      <w:r w:rsidR="00EE78B1" w:rsidRPr="0005799F">
        <w:rPr>
          <w:rFonts w:hint="cs"/>
          <w:bCs/>
          <w:sz w:val="26"/>
          <w:szCs w:val="26"/>
          <w:rtl/>
        </w:rPr>
        <w:t>بالطن من قدرات استنفاذ الأوزون</w:t>
      </w:r>
      <w:r w:rsidR="00EC0CEE" w:rsidRPr="0005799F">
        <w:rPr>
          <w:bCs/>
          <w:sz w:val="26"/>
          <w:szCs w:val="26"/>
          <w:rtl/>
        </w:rPr>
        <w:t>):</w:t>
      </w:r>
      <w:r w:rsidR="00EC0CEE" w:rsidRPr="0005799F">
        <w:rPr>
          <w:rStyle w:val="FootnoteReference"/>
          <w:bCs/>
          <w:sz w:val="26"/>
          <w:szCs w:val="26"/>
          <w:rtl/>
        </w:rPr>
        <w:footnoteReference w:id="7"/>
      </w:r>
      <w:r w:rsidR="00EE78B1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 xml:space="preserve">منذ عام </w:t>
      </w:r>
      <w:r w:rsidR="00EC0CEE" w:rsidRPr="0005799F">
        <w:rPr>
          <w:sz w:val="26"/>
          <w:szCs w:val="26"/>
        </w:rPr>
        <w:t xml:space="preserve">1991 </w:t>
      </w:r>
      <w:r w:rsidR="00EC0CEE" w:rsidRPr="0005799F">
        <w:rPr>
          <w:sz w:val="26"/>
          <w:szCs w:val="26"/>
          <w:rtl/>
        </w:rPr>
        <w:t>، بلغ متوسط ​​</w:t>
      </w:r>
      <w:r w:rsidR="00EE78B1" w:rsidRPr="0005799F">
        <w:rPr>
          <w:rFonts w:hint="cs"/>
          <w:sz w:val="26"/>
          <w:szCs w:val="26"/>
          <w:rtl/>
        </w:rPr>
        <w:t>فعالية</w:t>
      </w:r>
      <w:r w:rsidR="00EC0CEE" w:rsidRPr="0005799F">
        <w:rPr>
          <w:sz w:val="26"/>
          <w:szCs w:val="26"/>
          <w:rtl/>
        </w:rPr>
        <w:t xml:space="preserve"> تكاليف المشروعات الاستثمارية </w:t>
      </w:r>
      <w:r w:rsidR="00EE78B1" w:rsidRPr="0005799F">
        <w:rPr>
          <w:rFonts w:hint="cs"/>
          <w:sz w:val="26"/>
          <w:szCs w:val="26"/>
          <w:rtl/>
        </w:rPr>
        <w:t>المعتمدة</w:t>
      </w:r>
      <w:r w:rsidR="00EC0CEE" w:rsidRPr="0005799F">
        <w:rPr>
          <w:sz w:val="26"/>
          <w:szCs w:val="26"/>
          <w:rtl/>
        </w:rPr>
        <w:t xml:space="preserve"> والت</w:t>
      </w:r>
      <w:r w:rsidR="00EE78B1" w:rsidRPr="0005799F">
        <w:rPr>
          <w:sz w:val="26"/>
          <w:szCs w:val="26"/>
          <w:rtl/>
        </w:rPr>
        <w:t>ي أدت إلى خفض دائم في الاستهلاك</w:t>
      </w:r>
      <w:r w:rsidR="00EC0CEE" w:rsidRPr="0005799F">
        <w:rPr>
          <w:sz w:val="26"/>
          <w:szCs w:val="26"/>
        </w:rPr>
        <w:t xml:space="preserve">5.45 </w:t>
      </w:r>
      <w:r w:rsidR="00EE78B1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دولار</w:t>
      </w:r>
      <w:r w:rsidR="00EE78B1"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="00EE78B1" w:rsidRPr="0005799F">
        <w:rPr>
          <w:rFonts w:hint="cs"/>
          <w:sz w:val="26"/>
          <w:szCs w:val="26"/>
          <w:rtl/>
        </w:rPr>
        <w:t>ا</w:t>
      </w:r>
      <w:r w:rsidR="004E317F" w:rsidRPr="0005799F">
        <w:rPr>
          <w:rFonts w:hint="cs"/>
          <w:sz w:val="26"/>
          <w:szCs w:val="26"/>
          <w:rtl/>
        </w:rPr>
        <w:t>/</w:t>
      </w:r>
      <w:r w:rsidR="00EE78B1" w:rsidRPr="0005799F">
        <w:rPr>
          <w:rFonts w:hint="cs"/>
          <w:sz w:val="26"/>
          <w:szCs w:val="26"/>
          <w:rtl/>
        </w:rPr>
        <w:t xml:space="preserve"> </w:t>
      </w:r>
      <w:r w:rsidR="00EE78B1" w:rsidRPr="0005799F">
        <w:rPr>
          <w:sz w:val="26"/>
          <w:szCs w:val="26"/>
          <w:rtl/>
        </w:rPr>
        <w:t>كجم</w:t>
      </w:r>
      <w:r w:rsidR="004E317F" w:rsidRPr="0005799F">
        <w:rPr>
          <w:sz w:val="26"/>
          <w:szCs w:val="26"/>
          <w:rtl/>
        </w:rPr>
        <w:t xml:space="preserve">، </w:t>
      </w:r>
      <w:r w:rsidR="004E317F" w:rsidRPr="0005799F">
        <w:rPr>
          <w:rFonts w:hint="cs"/>
          <w:sz w:val="26"/>
          <w:szCs w:val="26"/>
          <w:rtl/>
        </w:rPr>
        <w:t>و</w:t>
      </w:r>
      <w:r w:rsidR="004E317F" w:rsidRPr="0005799F">
        <w:rPr>
          <w:sz w:val="26"/>
          <w:szCs w:val="26"/>
          <w:rtl/>
        </w:rPr>
        <w:t>لقطاع الإنتاج</w:t>
      </w:r>
      <w:r w:rsidR="00EC0CEE" w:rsidRPr="0005799F">
        <w:rPr>
          <w:sz w:val="26"/>
          <w:szCs w:val="26"/>
          <w:rtl/>
        </w:rPr>
        <w:t xml:space="preserve">، </w:t>
      </w:r>
      <w:r w:rsidR="004E317F" w:rsidRPr="0005799F">
        <w:rPr>
          <w:rFonts w:hint="cs"/>
          <w:sz w:val="26"/>
          <w:szCs w:val="26"/>
          <w:rtl/>
        </w:rPr>
        <w:t>كان</w:t>
      </w:r>
      <w:r w:rsidR="00EC0CEE" w:rsidRPr="0005799F">
        <w:rPr>
          <w:sz w:val="26"/>
          <w:szCs w:val="26"/>
        </w:rPr>
        <w:t xml:space="preserve">4.86 </w:t>
      </w:r>
      <w:r w:rsidR="004E317F" w:rsidRPr="0005799F">
        <w:rPr>
          <w:rFonts w:hint="cs"/>
          <w:sz w:val="26"/>
          <w:szCs w:val="26"/>
          <w:rtl/>
        </w:rPr>
        <w:t xml:space="preserve"> </w:t>
      </w:r>
      <w:r w:rsidR="004E317F" w:rsidRPr="0005799F">
        <w:rPr>
          <w:sz w:val="26"/>
          <w:szCs w:val="26"/>
          <w:rtl/>
        </w:rPr>
        <w:t>دولار</w:t>
      </w:r>
      <w:r w:rsidR="00C269DB" w:rsidRPr="0005799F">
        <w:rPr>
          <w:rFonts w:hint="cs"/>
          <w:sz w:val="26"/>
          <w:szCs w:val="26"/>
          <w:rtl/>
        </w:rPr>
        <w:t>ا</w:t>
      </w:r>
      <w:r w:rsidR="004E317F" w:rsidRPr="0005799F">
        <w:rPr>
          <w:sz w:val="26"/>
          <w:szCs w:val="26"/>
          <w:rtl/>
        </w:rPr>
        <w:t xml:space="preserve"> أمريكي</w:t>
      </w:r>
      <w:r w:rsidR="00C269DB" w:rsidRPr="0005799F">
        <w:rPr>
          <w:rFonts w:hint="cs"/>
          <w:sz w:val="26"/>
          <w:szCs w:val="26"/>
          <w:rtl/>
        </w:rPr>
        <w:t>ا</w:t>
      </w:r>
      <w:r w:rsidR="004E317F" w:rsidRPr="0005799F">
        <w:rPr>
          <w:rFonts w:hint="cs"/>
          <w:sz w:val="26"/>
          <w:szCs w:val="26"/>
          <w:rtl/>
          <w:lang w:bidi="ar-SA"/>
        </w:rPr>
        <w:t>/</w:t>
      </w:r>
      <w:r w:rsidR="00EC0CEE" w:rsidRPr="0005799F">
        <w:rPr>
          <w:sz w:val="26"/>
          <w:szCs w:val="26"/>
        </w:rPr>
        <w:t xml:space="preserve"> </w:t>
      </w:r>
      <w:r w:rsidR="00EC0CEE" w:rsidRPr="0005799F">
        <w:rPr>
          <w:sz w:val="26"/>
          <w:szCs w:val="26"/>
          <w:rtl/>
        </w:rPr>
        <w:t>كجم</w:t>
      </w:r>
      <w:r w:rsidR="004E317F" w:rsidRPr="0005799F">
        <w:rPr>
          <w:rFonts w:hint="cs"/>
          <w:sz w:val="26"/>
          <w:szCs w:val="26"/>
          <w:rtl/>
          <w:lang w:bidi="ar-SA"/>
        </w:rPr>
        <w:t>.</w:t>
      </w:r>
      <w:r w:rsidR="00AA6D59" w:rsidRPr="0005799F">
        <w:rPr>
          <w:sz w:val="26"/>
          <w:szCs w:val="26"/>
        </w:rPr>
        <w:t>,</w:t>
      </w:r>
      <w:r w:rsidR="00EC0CEE" w:rsidRPr="0005799F">
        <w:rPr>
          <w:sz w:val="26"/>
          <w:szCs w:val="26"/>
        </w:rPr>
        <w:t xml:space="preserve"> </w:t>
      </w:r>
      <w:r w:rsidR="00EC0CEE" w:rsidRPr="0005799F">
        <w:rPr>
          <w:sz w:val="26"/>
          <w:szCs w:val="26"/>
          <w:rtl/>
        </w:rPr>
        <w:t xml:space="preserve">بلغ متوسط ​​فعالية التكلفة للمشروعات الاستثمارية لكل طن </w:t>
      </w:r>
      <w:r w:rsidR="00AA6D59" w:rsidRPr="0005799F">
        <w:rPr>
          <w:rFonts w:hint="cs"/>
          <w:b/>
          <w:sz w:val="26"/>
          <w:szCs w:val="26"/>
          <w:rtl/>
        </w:rPr>
        <w:t>من قدرات استنفاذ الأوزون</w:t>
      </w:r>
      <w:r w:rsidR="00AA6D59" w:rsidRPr="0005799F">
        <w:rPr>
          <w:sz w:val="26"/>
          <w:szCs w:val="26"/>
        </w:rPr>
        <w:t xml:space="preserve"> </w:t>
      </w:r>
      <w:r w:rsidR="00EC0CEE" w:rsidRPr="0005799F">
        <w:rPr>
          <w:sz w:val="26"/>
          <w:szCs w:val="26"/>
        </w:rPr>
        <w:t xml:space="preserve">3.20 </w:t>
      </w:r>
      <w:r w:rsidR="00522101" w:rsidRPr="0005799F">
        <w:rPr>
          <w:sz w:val="26"/>
          <w:szCs w:val="26"/>
          <w:rtl/>
        </w:rPr>
        <w:t>دولار أمريكي</w:t>
      </w:r>
      <w:r w:rsidR="00522101" w:rsidRPr="0005799F">
        <w:rPr>
          <w:rFonts w:hint="cs"/>
          <w:sz w:val="26"/>
          <w:szCs w:val="26"/>
          <w:rtl/>
        </w:rPr>
        <w:t>/</w:t>
      </w:r>
      <w:r w:rsidR="00EC0CEE" w:rsidRPr="0005799F">
        <w:rPr>
          <w:sz w:val="26"/>
          <w:szCs w:val="26"/>
        </w:rPr>
        <w:t xml:space="preserve"> </w:t>
      </w:r>
      <w:r w:rsidR="00522101" w:rsidRPr="0005799F">
        <w:rPr>
          <w:sz w:val="26"/>
          <w:szCs w:val="26"/>
          <w:rtl/>
        </w:rPr>
        <w:t>كجم للمشروعات المنجزة و</w:t>
      </w:r>
      <w:r w:rsidR="00EC0CEE" w:rsidRPr="0005799F">
        <w:rPr>
          <w:sz w:val="26"/>
          <w:szCs w:val="26"/>
        </w:rPr>
        <w:t xml:space="preserve">15.43 </w:t>
      </w:r>
      <w:r w:rsidR="00522101" w:rsidRPr="0005799F">
        <w:rPr>
          <w:rFonts w:hint="cs"/>
          <w:sz w:val="26"/>
          <w:szCs w:val="26"/>
          <w:rtl/>
        </w:rPr>
        <w:t xml:space="preserve"> </w:t>
      </w:r>
      <w:r w:rsidR="00522101" w:rsidRPr="0005799F">
        <w:rPr>
          <w:sz w:val="26"/>
          <w:szCs w:val="26"/>
          <w:rtl/>
        </w:rPr>
        <w:t>دولار</w:t>
      </w:r>
      <w:r w:rsidR="00C269DB" w:rsidRPr="0005799F">
        <w:rPr>
          <w:rFonts w:hint="cs"/>
          <w:sz w:val="26"/>
          <w:szCs w:val="26"/>
          <w:rtl/>
        </w:rPr>
        <w:t>ا</w:t>
      </w:r>
      <w:r w:rsidR="00522101" w:rsidRPr="0005799F">
        <w:rPr>
          <w:sz w:val="26"/>
          <w:szCs w:val="26"/>
          <w:rtl/>
        </w:rPr>
        <w:t xml:space="preserve"> أمريكي</w:t>
      </w:r>
      <w:r w:rsidR="00C269DB" w:rsidRPr="0005799F">
        <w:rPr>
          <w:rFonts w:hint="cs"/>
          <w:sz w:val="26"/>
          <w:szCs w:val="26"/>
          <w:rtl/>
        </w:rPr>
        <w:t>ا</w:t>
      </w:r>
      <w:r w:rsidR="00522101" w:rsidRPr="0005799F">
        <w:rPr>
          <w:rFonts w:hint="cs"/>
          <w:sz w:val="26"/>
          <w:szCs w:val="26"/>
          <w:rtl/>
        </w:rPr>
        <w:t>/</w:t>
      </w:r>
      <w:r w:rsidR="00EC0CEE" w:rsidRPr="0005799F">
        <w:rPr>
          <w:sz w:val="26"/>
          <w:szCs w:val="26"/>
        </w:rPr>
        <w:t xml:space="preserve"> </w:t>
      </w:r>
      <w:r w:rsidR="00EC0CEE" w:rsidRPr="0005799F">
        <w:rPr>
          <w:sz w:val="26"/>
          <w:szCs w:val="26"/>
          <w:rtl/>
        </w:rPr>
        <w:t>كج</w:t>
      </w:r>
      <w:r w:rsidR="00522101" w:rsidRPr="0005799F">
        <w:rPr>
          <w:sz w:val="26"/>
          <w:szCs w:val="26"/>
          <w:rtl/>
        </w:rPr>
        <w:t>م للمشروعات الجارية</w:t>
      </w:r>
      <w:r w:rsidR="00EC0CEE" w:rsidRPr="0005799F">
        <w:rPr>
          <w:sz w:val="26"/>
          <w:szCs w:val="26"/>
          <w:rtl/>
        </w:rPr>
        <w:t>؛</w:t>
      </w:r>
      <w:r w:rsidR="00EC0CEE" w:rsidRPr="0005799F">
        <w:rPr>
          <w:rStyle w:val="FootnoteReference"/>
          <w:sz w:val="26"/>
          <w:szCs w:val="26"/>
          <w:rtl/>
        </w:rPr>
        <w:footnoteReference w:id="8"/>
      </w:r>
      <w:r w:rsidR="00EC0CEE" w:rsidRPr="0005799F">
        <w:rPr>
          <w:sz w:val="26"/>
          <w:szCs w:val="26"/>
        </w:rPr>
        <w:t xml:space="preserve"> </w:t>
      </w:r>
    </w:p>
    <w:p w14:paraId="23B14DFE" w14:textId="77777777" w:rsidR="00FC77A2" w:rsidRPr="0005799F" w:rsidRDefault="007C62E4" w:rsidP="007C62E4">
      <w:pPr>
        <w:pStyle w:val="Heading2"/>
        <w:numPr>
          <w:ilvl w:val="0"/>
          <w:numId w:val="34"/>
        </w:numPr>
        <w:bidi/>
        <w:ind w:left="1350" w:hanging="540"/>
        <w:rPr>
          <w:sz w:val="26"/>
          <w:szCs w:val="26"/>
          <w:rtl/>
        </w:rPr>
      </w:pPr>
      <w:r w:rsidRPr="0005799F">
        <w:rPr>
          <w:rFonts w:hint="cs"/>
          <w:b/>
          <w:bCs/>
          <w:sz w:val="26"/>
          <w:szCs w:val="26"/>
          <w:rtl/>
        </w:rPr>
        <w:lastRenderedPageBreak/>
        <w:t>و</w:t>
      </w:r>
      <w:r w:rsidR="0082108C" w:rsidRPr="0005799F">
        <w:rPr>
          <w:b/>
          <w:bCs/>
          <w:sz w:val="26"/>
          <w:szCs w:val="26"/>
          <w:rtl/>
        </w:rPr>
        <w:t>عدد المشر</w:t>
      </w:r>
      <w:r w:rsidR="0082108C" w:rsidRPr="0005799F">
        <w:rPr>
          <w:rFonts w:hint="cs"/>
          <w:b/>
          <w:bCs/>
          <w:sz w:val="26"/>
          <w:szCs w:val="26"/>
          <w:rtl/>
        </w:rPr>
        <w:t>و</w:t>
      </w:r>
      <w:r w:rsidR="00FC77A2" w:rsidRPr="0005799F">
        <w:rPr>
          <w:b/>
          <w:bCs/>
          <w:sz w:val="26"/>
          <w:szCs w:val="26"/>
          <w:rtl/>
        </w:rPr>
        <w:t>ع</w:t>
      </w:r>
      <w:r w:rsidR="0082108C" w:rsidRPr="0005799F">
        <w:rPr>
          <w:rFonts w:hint="cs"/>
          <w:b/>
          <w:bCs/>
          <w:sz w:val="26"/>
          <w:szCs w:val="26"/>
          <w:rtl/>
        </w:rPr>
        <w:t>ات</w:t>
      </w:r>
      <w:r w:rsidR="00FC77A2" w:rsidRPr="0005799F">
        <w:rPr>
          <w:b/>
          <w:bCs/>
          <w:sz w:val="26"/>
          <w:szCs w:val="26"/>
          <w:rtl/>
        </w:rPr>
        <w:t xml:space="preserve"> المنجزة:</w:t>
      </w:r>
      <w:r w:rsidR="0082108C" w:rsidRPr="0005799F">
        <w:rPr>
          <w:rFonts w:hint="cs"/>
          <w:sz w:val="26"/>
          <w:szCs w:val="26"/>
          <w:rtl/>
        </w:rPr>
        <w:t xml:space="preserve"> </w:t>
      </w:r>
      <w:r w:rsidR="00FC77A2" w:rsidRPr="0005799F">
        <w:rPr>
          <w:sz w:val="26"/>
          <w:szCs w:val="26"/>
          <w:rtl/>
        </w:rPr>
        <w:t xml:space="preserve">في عام </w:t>
      </w:r>
      <w:r w:rsidR="00FC77A2" w:rsidRPr="0005799F">
        <w:rPr>
          <w:sz w:val="26"/>
          <w:szCs w:val="26"/>
        </w:rPr>
        <w:t xml:space="preserve">2021 </w:t>
      </w:r>
      <w:r w:rsidR="00FC77A2" w:rsidRPr="0005799F">
        <w:rPr>
          <w:sz w:val="26"/>
          <w:szCs w:val="26"/>
          <w:rtl/>
        </w:rPr>
        <w:t xml:space="preserve">، تم </w:t>
      </w:r>
      <w:r w:rsidR="0082108C" w:rsidRPr="0005799F">
        <w:rPr>
          <w:rFonts w:hint="cs"/>
          <w:sz w:val="26"/>
          <w:szCs w:val="26"/>
          <w:rtl/>
        </w:rPr>
        <w:t>إنجاز</w:t>
      </w:r>
      <w:r w:rsidR="00FC77A2" w:rsidRPr="0005799F">
        <w:rPr>
          <w:sz w:val="26"/>
          <w:szCs w:val="26"/>
          <w:rtl/>
        </w:rPr>
        <w:t xml:space="preserve"> مشروعين</w:t>
      </w:r>
      <w:r w:rsidR="0082108C" w:rsidRPr="0005799F">
        <w:rPr>
          <w:rFonts w:hint="cs"/>
          <w:sz w:val="26"/>
          <w:szCs w:val="26"/>
          <w:rtl/>
        </w:rPr>
        <w:t>. و</w:t>
      </w:r>
      <w:r w:rsidR="00FC77A2" w:rsidRPr="0005799F">
        <w:rPr>
          <w:sz w:val="26"/>
          <w:szCs w:val="26"/>
          <w:rtl/>
        </w:rPr>
        <w:t xml:space="preserve">منذ عام </w:t>
      </w:r>
      <w:r w:rsidR="00FC77A2" w:rsidRPr="0005799F">
        <w:rPr>
          <w:sz w:val="26"/>
          <w:szCs w:val="26"/>
        </w:rPr>
        <w:t xml:space="preserve">1991 </w:t>
      </w:r>
      <w:r w:rsidR="00FC77A2" w:rsidRPr="0005799F">
        <w:rPr>
          <w:sz w:val="26"/>
          <w:szCs w:val="26"/>
          <w:rtl/>
        </w:rPr>
        <w:t xml:space="preserve">، تم </w:t>
      </w:r>
      <w:r w:rsidR="0082108C" w:rsidRPr="0005799F">
        <w:rPr>
          <w:rFonts w:hint="cs"/>
          <w:sz w:val="26"/>
          <w:szCs w:val="26"/>
          <w:rtl/>
        </w:rPr>
        <w:t xml:space="preserve">إنجاز 1,079 </w:t>
      </w:r>
      <w:r w:rsidR="0082108C" w:rsidRPr="0005799F">
        <w:rPr>
          <w:sz w:val="26"/>
          <w:szCs w:val="26"/>
          <w:rtl/>
        </w:rPr>
        <w:t>مشروعا من أصل</w:t>
      </w:r>
      <w:r w:rsidR="00FC77A2" w:rsidRPr="0005799F">
        <w:rPr>
          <w:sz w:val="26"/>
          <w:szCs w:val="26"/>
        </w:rPr>
        <w:t>1</w:t>
      </w:r>
      <w:r w:rsidR="0082108C" w:rsidRPr="0005799F">
        <w:rPr>
          <w:sz w:val="26"/>
          <w:szCs w:val="26"/>
        </w:rPr>
        <w:t>,</w:t>
      </w:r>
      <w:r w:rsidR="00FC77A2" w:rsidRPr="0005799F">
        <w:rPr>
          <w:sz w:val="26"/>
          <w:szCs w:val="26"/>
        </w:rPr>
        <w:t xml:space="preserve">099 </w:t>
      </w:r>
      <w:r w:rsidR="0082108C" w:rsidRPr="0005799F">
        <w:rPr>
          <w:rFonts w:hint="cs"/>
          <w:sz w:val="26"/>
          <w:szCs w:val="26"/>
          <w:rtl/>
        </w:rPr>
        <w:t xml:space="preserve"> </w:t>
      </w:r>
      <w:r w:rsidR="00FC77A2" w:rsidRPr="0005799F">
        <w:rPr>
          <w:sz w:val="26"/>
          <w:szCs w:val="26"/>
          <w:rtl/>
        </w:rPr>
        <w:t>مشروعا</w:t>
      </w:r>
      <w:r w:rsidR="0082108C" w:rsidRPr="0005799F">
        <w:rPr>
          <w:rFonts w:hint="cs"/>
          <w:sz w:val="26"/>
          <w:szCs w:val="26"/>
          <w:rtl/>
          <w:lang w:bidi="ar-SA"/>
        </w:rPr>
        <w:t xml:space="preserve"> معتمدا</w:t>
      </w:r>
      <w:r w:rsidR="00FC77A2" w:rsidRPr="0005799F">
        <w:rPr>
          <w:sz w:val="26"/>
          <w:szCs w:val="26"/>
          <w:rtl/>
        </w:rPr>
        <w:t xml:space="preserve"> </w:t>
      </w:r>
      <w:r w:rsidR="0082108C" w:rsidRPr="0005799F">
        <w:rPr>
          <w:rFonts w:hint="cs"/>
          <w:sz w:val="26"/>
          <w:szCs w:val="26"/>
          <w:rtl/>
        </w:rPr>
        <w:t>(</w:t>
      </w:r>
      <w:r w:rsidR="0082108C" w:rsidRPr="0005799F">
        <w:rPr>
          <w:sz w:val="26"/>
          <w:szCs w:val="26"/>
          <w:rtl/>
        </w:rPr>
        <w:t>باستثناء المشر</w:t>
      </w:r>
      <w:r w:rsidR="0082108C" w:rsidRPr="0005799F">
        <w:rPr>
          <w:rFonts w:hint="cs"/>
          <w:sz w:val="26"/>
          <w:szCs w:val="26"/>
          <w:rtl/>
        </w:rPr>
        <w:t>و</w:t>
      </w:r>
      <w:r w:rsidR="00FC77A2" w:rsidRPr="0005799F">
        <w:rPr>
          <w:sz w:val="26"/>
          <w:szCs w:val="26"/>
          <w:rtl/>
        </w:rPr>
        <w:t>ع</w:t>
      </w:r>
      <w:r w:rsidR="0082108C" w:rsidRPr="0005799F">
        <w:rPr>
          <w:rFonts w:hint="cs"/>
          <w:sz w:val="26"/>
          <w:szCs w:val="26"/>
          <w:rtl/>
        </w:rPr>
        <w:t>ات</w:t>
      </w:r>
      <w:r w:rsidR="00FC77A2" w:rsidRPr="0005799F">
        <w:rPr>
          <w:sz w:val="26"/>
          <w:szCs w:val="26"/>
          <w:rtl/>
        </w:rPr>
        <w:t xml:space="preserve"> المغلقة أو </w:t>
      </w:r>
      <w:r w:rsidR="0082108C" w:rsidRPr="0005799F">
        <w:rPr>
          <w:rFonts w:hint="cs"/>
          <w:sz w:val="26"/>
          <w:szCs w:val="26"/>
          <w:rtl/>
        </w:rPr>
        <w:t>المحولة)</w:t>
      </w:r>
      <w:r w:rsidR="00FC77A2" w:rsidRPr="0005799F">
        <w:rPr>
          <w:sz w:val="26"/>
          <w:szCs w:val="26"/>
          <w:rtl/>
        </w:rPr>
        <w:t xml:space="preserve">، </w:t>
      </w:r>
      <w:r w:rsidR="00D53E4A" w:rsidRPr="0005799F">
        <w:rPr>
          <w:sz w:val="26"/>
          <w:szCs w:val="26"/>
          <w:rtl/>
        </w:rPr>
        <w:t>ما يمثل معدل إنجاز بنسبة</w:t>
      </w:r>
      <w:r w:rsidR="00FC77A2" w:rsidRPr="0005799F">
        <w:rPr>
          <w:sz w:val="26"/>
          <w:szCs w:val="26"/>
        </w:rPr>
        <w:t xml:space="preserve">98 </w:t>
      </w:r>
      <w:r w:rsidR="0082108C" w:rsidRPr="0005799F">
        <w:rPr>
          <w:rFonts w:hint="cs"/>
          <w:sz w:val="26"/>
          <w:szCs w:val="26"/>
          <w:rtl/>
        </w:rPr>
        <w:t xml:space="preserve"> </w:t>
      </w:r>
      <w:r w:rsidR="0082108C" w:rsidRPr="0005799F">
        <w:rPr>
          <w:sz w:val="26"/>
          <w:szCs w:val="26"/>
          <w:rtl/>
        </w:rPr>
        <w:t>في المائة</w:t>
      </w:r>
      <w:r w:rsidR="00FC77A2" w:rsidRPr="0005799F">
        <w:rPr>
          <w:sz w:val="26"/>
          <w:szCs w:val="26"/>
          <w:rtl/>
        </w:rPr>
        <w:t>؛</w:t>
      </w:r>
    </w:p>
    <w:p w14:paraId="6409DE8A" w14:textId="77777777" w:rsidR="00D53E4A" w:rsidRPr="0005799F" w:rsidRDefault="007C62E4" w:rsidP="007C62E4">
      <w:pPr>
        <w:pStyle w:val="Heading2"/>
        <w:numPr>
          <w:ilvl w:val="0"/>
          <w:numId w:val="35"/>
        </w:numPr>
        <w:bidi/>
        <w:ind w:left="1350" w:hanging="540"/>
        <w:rPr>
          <w:sz w:val="26"/>
          <w:szCs w:val="26"/>
          <w:rtl/>
        </w:rPr>
      </w:pPr>
      <w:r w:rsidRPr="0005799F">
        <w:rPr>
          <w:rFonts w:hint="cs"/>
          <w:bCs/>
          <w:sz w:val="26"/>
          <w:szCs w:val="26"/>
          <w:rtl/>
        </w:rPr>
        <w:t>و</w:t>
      </w:r>
      <w:r w:rsidR="00D53E4A" w:rsidRPr="0005799F">
        <w:rPr>
          <w:bCs/>
          <w:sz w:val="26"/>
          <w:szCs w:val="26"/>
          <w:rtl/>
        </w:rPr>
        <w:t>سرعة الانجاز</w:t>
      </w:r>
      <w:r w:rsidR="00AB7862" w:rsidRPr="0005799F">
        <w:rPr>
          <w:b/>
          <w:sz w:val="26"/>
          <w:szCs w:val="26"/>
          <w:rtl/>
        </w:rPr>
        <w:t xml:space="preserve"> - </w:t>
      </w:r>
      <w:r w:rsidR="00AB7862" w:rsidRPr="0005799F">
        <w:rPr>
          <w:bCs/>
          <w:sz w:val="26"/>
          <w:szCs w:val="26"/>
          <w:rtl/>
        </w:rPr>
        <w:t>المشر</w:t>
      </w:r>
      <w:r w:rsidR="00AB7862" w:rsidRPr="0005799F">
        <w:rPr>
          <w:rFonts w:hint="cs"/>
          <w:bCs/>
          <w:sz w:val="26"/>
          <w:szCs w:val="26"/>
          <w:rtl/>
        </w:rPr>
        <w:t>و</w:t>
      </w:r>
      <w:r w:rsidR="00D53E4A" w:rsidRPr="0005799F">
        <w:rPr>
          <w:bCs/>
          <w:sz w:val="26"/>
          <w:szCs w:val="26"/>
          <w:rtl/>
        </w:rPr>
        <w:t>ع</w:t>
      </w:r>
      <w:r w:rsidR="00AB7862" w:rsidRPr="0005799F">
        <w:rPr>
          <w:rFonts w:hint="cs"/>
          <w:bCs/>
          <w:sz w:val="26"/>
          <w:szCs w:val="26"/>
          <w:rtl/>
        </w:rPr>
        <w:t>ات</w:t>
      </w:r>
      <w:r w:rsidR="00D53E4A" w:rsidRPr="0005799F">
        <w:rPr>
          <w:bCs/>
          <w:sz w:val="26"/>
          <w:szCs w:val="26"/>
          <w:rtl/>
        </w:rPr>
        <w:t xml:space="preserve"> الاستثمارية</w:t>
      </w:r>
      <w:r w:rsidR="00D53E4A" w:rsidRPr="0005799F">
        <w:rPr>
          <w:b/>
          <w:sz w:val="26"/>
          <w:szCs w:val="26"/>
          <w:rtl/>
        </w:rPr>
        <w:t>:</w:t>
      </w:r>
      <w:r w:rsidR="00AB7862" w:rsidRPr="0005799F">
        <w:rPr>
          <w:rFonts w:hint="cs"/>
          <w:bCs/>
          <w:sz w:val="26"/>
          <w:szCs w:val="26"/>
          <w:rtl/>
        </w:rPr>
        <w:t xml:space="preserve"> </w:t>
      </w:r>
      <w:r w:rsidR="00AB7862" w:rsidRPr="0005799F">
        <w:rPr>
          <w:b/>
          <w:sz w:val="26"/>
          <w:szCs w:val="26"/>
          <w:rtl/>
        </w:rPr>
        <w:t>في عام 2021</w:t>
      </w:r>
      <w:r w:rsidR="00D53E4A" w:rsidRPr="0005799F">
        <w:rPr>
          <w:b/>
          <w:sz w:val="26"/>
          <w:szCs w:val="26"/>
          <w:rtl/>
        </w:rPr>
        <w:t xml:space="preserve">، تم </w:t>
      </w:r>
      <w:r w:rsidR="00AB7862" w:rsidRPr="0005799F">
        <w:rPr>
          <w:rFonts w:hint="cs"/>
          <w:b/>
          <w:sz w:val="26"/>
          <w:szCs w:val="26"/>
          <w:rtl/>
        </w:rPr>
        <w:t>إنجاز</w:t>
      </w:r>
      <w:r w:rsidR="00D53E4A" w:rsidRPr="0005799F">
        <w:rPr>
          <w:b/>
          <w:sz w:val="26"/>
          <w:szCs w:val="26"/>
          <w:rtl/>
        </w:rPr>
        <w:t xml:space="preserve"> مشروع استثماري واحد</w:t>
      </w:r>
      <w:r w:rsidR="00AB7862" w:rsidRPr="0005799F">
        <w:rPr>
          <w:rFonts w:hint="cs"/>
          <w:b/>
          <w:sz w:val="26"/>
          <w:szCs w:val="26"/>
          <w:rtl/>
        </w:rPr>
        <w:t xml:space="preserve"> في </w:t>
      </w:r>
      <w:r w:rsidR="00D53E4A" w:rsidRPr="0005799F">
        <w:rPr>
          <w:b/>
          <w:sz w:val="26"/>
          <w:szCs w:val="26"/>
          <w:rtl/>
        </w:rPr>
        <w:t>مدة</w:t>
      </w:r>
      <w:r w:rsidR="00AB7862" w:rsidRPr="0005799F">
        <w:rPr>
          <w:rFonts w:hint="cs"/>
          <w:sz w:val="26"/>
          <w:szCs w:val="26"/>
          <w:rtl/>
        </w:rPr>
        <w:t xml:space="preserve"> قدرها</w:t>
      </w:r>
      <w:r w:rsidR="00D53E4A" w:rsidRPr="0005799F">
        <w:rPr>
          <w:sz w:val="26"/>
          <w:szCs w:val="26"/>
          <w:rtl/>
        </w:rPr>
        <w:t xml:space="preserve"> </w:t>
      </w:r>
      <w:r w:rsidR="00D53E4A" w:rsidRPr="0005799F">
        <w:rPr>
          <w:sz w:val="26"/>
          <w:szCs w:val="26"/>
        </w:rPr>
        <w:t xml:space="preserve">68 </w:t>
      </w:r>
      <w:r w:rsidR="00AB7862" w:rsidRPr="0005799F">
        <w:rPr>
          <w:rFonts w:hint="cs"/>
          <w:sz w:val="26"/>
          <w:szCs w:val="26"/>
          <w:rtl/>
        </w:rPr>
        <w:t xml:space="preserve"> </w:t>
      </w:r>
      <w:r w:rsidR="00AB7862" w:rsidRPr="0005799F">
        <w:rPr>
          <w:sz w:val="26"/>
          <w:szCs w:val="26"/>
          <w:rtl/>
        </w:rPr>
        <w:t>شهرًا بعد الموافقة عليه</w:t>
      </w:r>
      <w:r w:rsidR="00AB7862" w:rsidRPr="0005799F">
        <w:rPr>
          <w:rFonts w:hint="cs"/>
          <w:sz w:val="26"/>
          <w:szCs w:val="26"/>
          <w:rtl/>
        </w:rPr>
        <w:t>.</w:t>
      </w:r>
      <w:r w:rsidR="00D53E4A" w:rsidRPr="0005799F">
        <w:rPr>
          <w:sz w:val="26"/>
          <w:szCs w:val="26"/>
        </w:rPr>
        <w:t xml:space="preserve"> </w:t>
      </w:r>
      <w:r w:rsidR="00AB7862" w:rsidRPr="0005799F">
        <w:rPr>
          <w:rFonts w:hint="cs"/>
          <w:sz w:val="26"/>
          <w:szCs w:val="26"/>
          <w:rtl/>
        </w:rPr>
        <w:t>و</w:t>
      </w:r>
      <w:r w:rsidR="00AB7862" w:rsidRPr="0005799F">
        <w:rPr>
          <w:sz w:val="26"/>
          <w:szCs w:val="26"/>
          <w:rtl/>
        </w:rPr>
        <w:t>منذ عام</w:t>
      </w:r>
      <w:r w:rsidR="00D53E4A" w:rsidRPr="0005799F">
        <w:rPr>
          <w:sz w:val="26"/>
          <w:szCs w:val="26"/>
        </w:rPr>
        <w:t xml:space="preserve">1991 </w:t>
      </w:r>
      <w:r w:rsidR="00D53E4A" w:rsidRPr="0005799F">
        <w:rPr>
          <w:sz w:val="26"/>
          <w:szCs w:val="26"/>
          <w:rtl/>
        </w:rPr>
        <w:t>، كان م</w:t>
      </w:r>
      <w:r w:rsidR="00AB7862" w:rsidRPr="0005799F">
        <w:rPr>
          <w:sz w:val="26"/>
          <w:szCs w:val="26"/>
          <w:rtl/>
        </w:rPr>
        <w:t>توسط ​​الوقت اللازم لإنجاز المشر</w:t>
      </w:r>
      <w:r w:rsidR="00AB7862" w:rsidRPr="0005799F">
        <w:rPr>
          <w:rFonts w:hint="cs"/>
          <w:sz w:val="26"/>
          <w:szCs w:val="26"/>
          <w:rtl/>
        </w:rPr>
        <w:t>و</w:t>
      </w:r>
      <w:r w:rsidR="00D53E4A" w:rsidRPr="0005799F">
        <w:rPr>
          <w:sz w:val="26"/>
          <w:szCs w:val="26"/>
          <w:rtl/>
        </w:rPr>
        <w:t>ع</w:t>
      </w:r>
      <w:r w:rsidR="00AB7862" w:rsidRPr="0005799F">
        <w:rPr>
          <w:rFonts w:hint="cs"/>
          <w:sz w:val="26"/>
          <w:szCs w:val="26"/>
          <w:rtl/>
        </w:rPr>
        <w:t>ات</w:t>
      </w:r>
      <w:r w:rsidR="00AB7862" w:rsidRPr="0005799F">
        <w:rPr>
          <w:sz w:val="26"/>
          <w:szCs w:val="26"/>
          <w:rtl/>
        </w:rPr>
        <w:t xml:space="preserve"> الاستثمارية</w:t>
      </w:r>
      <w:r w:rsidR="00D53E4A" w:rsidRPr="0005799F">
        <w:rPr>
          <w:sz w:val="26"/>
          <w:szCs w:val="26"/>
        </w:rPr>
        <w:t xml:space="preserve">40 </w:t>
      </w:r>
      <w:r w:rsidR="00AB7862" w:rsidRPr="0005799F">
        <w:rPr>
          <w:rFonts w:hint="cs"/>
          <w:sz w:val="26"/>
          <w:szCs w:val="26"/>
          <w:rtl/>
        </w:rPr>
        <w:t xml:space="preserve"> </w:t>
      </w:r>
      <w:r w:rsidR="00D53E4A" w:rsidRPr="0005799F">
        <w:rPr>
          <w:sz w:val="26"/>
          <w:szCs w:val="26"/>
          <w:rtl/>
        </w:rPr>
        <w:t>شهرًا بعد الموافقة عليها</w:t>
      </w:r>
      <w:r w:rsidR="00AB7862" w:rsidRPr="0005799F">
        <w:rPr>
          <w:rFonts w:hint="cs"/>
          <w:sz w:val="26"/>
          <w:szCs w:val="26"/>
          <w:rtl/>
        </w:rPr>
        <w:t>.</w:t>
      </w:r>
      <w:r w:rsidR="00D53E4A" w:rsidRPr="0005799F">
        <w:rPr>
          <w:sz w:val="26"/>
          <w:szCs w:val="26"/>
        </w:rPr>
        <w:t xml:space="preserve"> </w:t>
      </w:r>
      <w:r w:rsidR="00AB7862" w:rsidRPr="0005799F">
        <w:rPr>
          <w:rFonts w:hint="cs"/>
          <w:sz w:val="26"/>
          <w:szCs w:val="26"/>
          <w:rtl/>
        </w:rPr>
        <w:t>و</w:t>
      </w:r>
      <w:r w:rsidR="00D53E4A" w:rsidRPr="0005799F">
        <w:rPr>
          <w:sz w:val="26"/>
          <w:szCs w:val="26"/>
          <w:rtl/>
        </w:rPr>
        <w:t xml:space="preserve">حدثت أول </w:t>
      </w:r>
      <w:r w:rsidR="00AB7862" w:rsidRPr="0005799F">
        <w:rPr>
          <w:rFonts w:hint="cs"/>
          <w:sz w:val="26"/>
          <w:szCs w:val="26"/>
          <w:rtl/>
        </w:rPr>
        <w:t>صرف</w:t>
      </w:r>
      <w:r w:rsidR="00AB7862" w:rsidRPr="0005799F">
        <w:rPr>
          <w:sz w:val="26"/>
          <w:szCs w:val="26"/>
          <w:rtl/>
        </w:rPr>
        <w:t xml:space="preserve"> في إطار هذه المشر</w:t>
      </w:r>
      <w:r w:rsidR="00AB7862" w:rsidRPr="0005799F">
        <w:rPr>
          <w:rFonts w:hint="cs"/>
          <w:sz w:val="26"/>
          <w:szCs w:val="26"/>
          <w:rtl/>
        </w:rPr>
        <w:t>و</w:t>
      </w:r>
      <w:r w:rsidR="00D53E4A" w:rsidRPr="0005799F">
        <w:rPr>
          <w:sz w:val="26"/>
          <w:szCs w:val="26"/>
          <w:rtl/>
        </w:rPr>
        <w:t>ع</w:t>
      </w:r>
      <w:r w:rsidR="00AB7862" w:rsidRPr="0005799F">
        <w:rPr>
          <w:rFonts w:hint="cs"/>
          <w:sz w:val="26"/>
          <w:szCs w:val="26"/>
          <w:rtl/>
        </w:rPr>
        <w:t>ات -</w:t>
      </w:r>
      <w:r w:rsidR="00D53E4A" w:rsidRPr="0005799F">
        <w:rPr>
          <w:sz w:val="26"/>
          <w:szCs w:val="26"/>
          <w:rtl/>
        </w:rPr>
        <w:t xml:space="preserve"> في الم</w:t>
      </w:r>
      <w:r w:rsidR="00AB7862" w:rsidRPr="0005799F">
        <w:rPr>
          <w:sz w:val="26"/>
          <w:szCs w:val="26"/>
          <w:rtl/>
        </w:rPr>
        <w:t>توسط</w:t>
      </w:r>
      <w:r w:rsidR="00AB7862" w:rsidRPr="0005799F">
        <w:rPr>
          <w:rFonts w:hint="cs"/>
          <w:sz w:val="26"/>
          <w:szCs w:val="26"/>
          <w:rtl/>
        </w:rPr>
        <w:t xml:space="preserve"> -</w:t>
      </w:r>
      <w:r w:rsidR="00AB7862" w:rsidRPr="0005799F">
        <w:rPr>
          <w:sz w:val="26"/>
          <w:szCs w:val="26"/>
          <w:rtl/>
        </w:rPr>
        <w:t xml:space="preserve"> بعد</w:t>
      </w:r>
      <w:r w:rsidR="00D53E4A" w:rsidRPr="0005799F">
        <w:rPr>
          <w:sz w:val="26"/>
          <w:szCs w:val="26"/>
        </w:rPr>
        <w:t xml:space="preserve">24 </w:t>
      </w:r>
      <w:r w:rsidR="00AB7862" w:rsidRPr="0005799F">
        <w:rPr>
          <w:rFonts w:hint="cs"/>
          <w:sz w:val="26"/>
          <w:szCs w:val="26"/>
          <w:rtl/>
        </w:rPr>
        <w:t xml:space="preserve"> </w:t>
      </w:r>
      <w:r w:rsidR="00AB7862" w:rsidRPr="0005799F">
        <w:rPr>
          <w:sz w:val="26"/>
          <w:szCs w:val="26"/>
          <w:rtl/>
        </w:rPr>
        <w:t>شهرًا من الموافقة عليها</w:t>
      </w:r>
      <w:r w:rsidR="00D53E4A" w:rsidRPr="0005799F">
        <w:rPr>
          <w:sz w:val="26"/>
          <w:szCs w:val="26"/>
          <w:rtl/>
        </w:rPr>
        <w:t>؛</w:t>
      </w:r>
    </w:p>
    <w:p w14:paraId="69AB4918" w14:textId="77777777" w:rsidR="00CF0F9C" w:rsidRPr="0005799F" w:rsidRDefault="007C62E4" w:rsidP="007A0561">
      <w:pPr>
        <w:pStyle w:val="Heading2"/>
        <w:numPr>
          <w:ilvl w:val="0"/>
          <w:numId w:val="35"/>
        </w:numPr>
        <w:bidi/>
        <w:ind w:left="1350" w:hanging="540"/>
        <w:rPr>
          <w:sz w:val="26"/>
          <w:szCs w:val="26"/>
        </w:rPr>
      </w:pPr>
      <w:r w:rsidRPr="0005799F">
        <w:rPr>
          <w:rFonts w:hint="cs"/>
          <w:bCs/>
          <w:sz w:val="26"/>
          <w:szCs w:val="26"/>
          <w:rtl/>
        </w:rPr>
        <w:t>و</w:t>
      </w:r>
      <w:r w:rsidR="0075618F" w:rsidRPr="0005799F">
        <w:rPr>
          <w:bCs/>
          <w:sz w:val="26"/>
          <w:szCs w:val="26"/>
          <w:rtl/>
        </w:rPr>
        <w:t xml:space="preserve">سرعة </w:t>
      </w:r>
      <w:r w:rsidR="00470C81" w:rsidRPr="0005799F">
        <w:rPr>
          <w:rFonts w:hint="cs"/>
          <w:bCs/>
          <w:sz w:val="26"/>
          <w:szCs w:val="26"/>
          <w:rtl/>
        </w:rPr>
        <w:t>التسليم</w:t>
      </w:r>
      <w:r w:rsidR="00470C81" w:rsidRPr="0005799F">
        <w:rPr>
          <w:bCs/>
          <w:sz w:val="26"/>
          <w:szCs w:val="26"/>
          <w:rtl/>
        </w:rPr>
        <w:t xml:space="preserve"> - المشر</w:t>
      </w:r>
      <w:r w:rsidR="00470C81" w:rsidRPr="0005799F">
        <w:rPr>
          <w:rFonts w:hint="cs"/>
          <w:bCs/>
          <w:sz w:val="26"/>
          <w:szCs w:val="26"/>
          <w:rtl/>
        </w:rPr>
        <w:t>و</w:t>
      </w:r>
      <w:r w:rsidR="0075618F" w:rsidRPr="0005799F">
        <w:rPr>
          <w:bCs/>
          <w:sz w:val="26"/>
          <w:szCs w:val="26"/>
          <w:rtl/>
        </w:rPr>
        <w:t>ع</w:t>
      </w:r>
      <w:r w:rsidR="00470C81" w:rsidRPr="0005799F">
        <w:rPr>
          <w:rFonts w:hint="cs"/>
          <w:bCs/>
          <w:sz w:val="26"/>
          <w:szCs w:val="26"/>
          <w:rtl/>
        </w:rPr>
        <w:t>ات</w:t>
      </w:r>
      <w:r w:rsidR="0075618F" w:rsidRPr="0005799F">
        <w:rPr>
          <w:bCs/>
          <w:sz w:val="26"/>
          <w:szCs w:val="26"/>
          <w:rtl/>
        </w:rPr>
        <w:t xml:space="preserve"> غير الاستثمارية:</w:t>
      </w:r>
      <w:r w:rsidR="00470C81" w:rsidRPr="0005799F">
        <w:rPr>
          <w:rFonts w:hint="cs"/>
          <w:b/>
          <w:sz w:val="26"/>
          <w:szCs w:val="26"/>
          <w:rtl/>
        </w:rPr>
        <w:t xml:space="preserve"> </w:t>
      </w:r>
      <w:r w:rsidR="0075618F" w:rsidRPr="0005799F">
        <w:rPr>
          <w:sz w:val="26"/>
          <w:szCs w:val="26"/>
          <w:rtl/>
        </w:rPr>
        <w:t xml:space="preserve">في عام </w:t>
      </w:r>
      <w:r w:rsidR="0075618F" w:rsidRPr="0005799F">
        <w:rPr>
          <w:sz w:val="26"/>
          <w:szCs w:val="26"/>
        </w:rPr>
        <w:t xml:space="preserve">2021 </w:t>
      </w:r>
      <w:r w:rsidR="0075618F" w:rsidRPr="0005799F">
        <w:rPr>
          <w:sz w:val="26"/>
          <w:szCs w:val="26"/>
          <w:rtl/>
        </w:rPr>
        <w:t xml:space="preserve">، تم </w:t>
      </w:r>
      <w:r w:rsidR="001C0A8A" w:rsidRPr="0005799F">
        <w:rPr>
          <w:rFonts w:hint="cs"/>
          <w:sz w:val="26"/>
          <w:szCs w:val="26"/>
          <w:rtl/>
        </w:rPr>
        <w:t>إنجاز</w:t>
      </w:r>
      <w:r w:rsidR="001C0A8A" w:rsidRPr="0005799F">
        <w:rPr>
          <w:sz w:val="26"/>
          <w:szCs w:val="26"/>
          <w:rtl/>
        </w:rPr>
        <w:t xml:space="preserve"> مشروع غير استثماري </w:t>
      </w:r>
      <w:r w:rsidR="00787CCC" w:rsidRPr="0005799F">
        <w:rPr>
          <w:sz w:val="26"/>
          <w:szCs w:val="26"/>
          <w:rtl/>
        </w:rPr>
        <w:t xml:space="preserve">واحد </w:t>
      </w:r>
      <w:r w:rsidR="001C0A8A" w:rsidRPr="0005799F">
        <w:rPr>
          <w:rFonts w:hint="cs"/>
          <w:sz w:val="26"/>
          <w:szCs w:val="26"/>
          <w:rtl/>
        </w:rPr>
        <w:t xml:space="preserve">في </w:t>
      </w:r>
      <w:r w:rsidR="0075618F" w:rsidRPr="0005799F">
        <w:rPr>
          <w:sz w:val="26"/>
          <w:szCs w:val="26"/>
          <w:rtl/>
        </w:rPr>
        <w:t>مدة</w:t>
      </w:r>
      <w:r w:rsidR="001C0A8A" w:rsidRPr="0005799F">
        <w:rPr>
          <w:rFonts w:hint="cs"/>
          <w:sz w:val="26"/>
          <w:szCs w:val="26"/>
          <w:rtl/>
        </w:rPr>
        <w:t xml:space="preserve"> قدرها</w:t>
      </w:r>
      <w:r w:rsidR="0075618F" w:rsidRPr="0005799F">
        <w:rPr>
          <w:sz w:val="26"/>
          <w:szCs w:val="26"/>
        </w:rPr>
        <w:t xml:space="preserve">12 </w:t>
      </w:r>
      <w:r w:rsidR="001C0A8A" w:rsidRPr="0005799F">
        <w:rPr>
          <w:rFonts w:hint="cs"/>
          <w:sz w:val="26"/>
          <w:szCs w:val="26"/>
          <w:rtl/>
        </w:rPr>
        <w:t xml:space="preserve"> </w:t>
      </w:r>
      <w:r w:rsidR="0075618F" w:rsidRPr="0005799F">
        <w:rPr>
          <w:sz w:val="26"/>
          <w:szCs w:val="26"/>
          <w:rtl/>
        </w:rPr>
        <w:t>شهرًا بعد الموافقة عليه</w:t>
      </w:r>
      <w:r w:rsidR="001C0A8A" w:rsidRPr="0005799F">
        <w:rPr>
          <w:rFonts w:hint="cs"/>
          <w:sz w:val="26"/>
          <w:szCs w:val="26"/>
          <w:rtl/>
        </w:rPr>
        <w:t>.</w:t>
      </w:r>
      <w:r w:rsidR="0075618F" w:rsidRPr="0005799F">
        <w:rPr>
          <w:sz w:val="26"/>
          <w:szCs w:val="26"/>
        </w:rPr>
        <w:t xml:space="preserve"> </w:t>
      </w:r>
      <w:r w:rsidR="001C0A8A" w:rsidRPr="0005799F">
        <w:rPr>
          <w:rFonts w:hint="cs"/>
          <w:sz w:val="26"/>
          <w:szCs w:val="26"/>
          <w:rtl/>
          <w:lang w:bidi="ar-SA"/>
        </w:rPr>
        <w:t>و</w:t>
      </w:r>
      <w:r w:rsidR="001C0A8A" w:rsidRPr="0005799F">
        <w:rPr>
          <w:sz w:val="26"/>
          <w:szCs w:val="26"/>
          <w:rtl/>
        </w:rPr>
        <w:t>منذ عام</w:t>
      </w:r>
      <w:r w:rsidR="0075618F" w:rsidRPr="0005799F">
        <w:rPr>
          <w:sz w:val="26"/>
          <w:szCs w:val="26"/>
        </w:rPr>
        <w:t xml:space="preserve">1991 </w:t>
      </w:r>
      <w:r w:rsidR="0075618F" w:rsidRPr="0005799F">
        <w:rPr>
          <w:sz w:val="26"/>
          <w:szCs w:val="26"/>
          <w:rtl/>
        </w:rPr>
        <w:t>، كان م</w:t>
      </w:r>
      <w:r w:rsidR="00787CCC" w:rsidRPr="0005799F">
        <w:rPr>
          <w:sz w:val="26"/>
          <w:szCs w:val="26"/>
          <w:rtl/>
        </w:rPr>
        <w:t>توسط ​​الوقت اللازم لإنجاز المشر</w:t>
      </w:r>
      <w:r w:rsidR="00787CCC" w:rsidRPr="0005799F">
        <w:rPr>
          <w:rFonts w:hint="cs"/>
          <w:sz w:val="26"/>
          <w:szCs w:val="26"/>
          <w:rtl/>
        </w:rPr>
        <w:t>و</w:t>
      </w:r>
      <w:r w:rsidR="0075618F" w:rsidRPr="0005799F">
        <w:rPr>
          <w:sz w:val="26"/>
          <w:szCs w:val="26"/>
          <w:rtl/>
        </w:rPr>
        <w:t>ع</w:t>
      </w:r>
      <w:r w:rsidR="00787CCC" w:rsidRPr="0005799F">
        <w:rPr>
          <w:rFonts w:hint="cs"/>
          <w:sz w:val="26"/>
          <w:szCs w:val="26"/>
          <w:rtl/>
        </w:rPr>
        <w:t>ات</w:t>
      </w:r>
      <w:r w:rsidR="00787CCC" w:rsidRPr="0005799F">
        <w:rPr>
          <w:sz w:val="26"/>
          <w:szCs w:val="26"/>
          <w:rtl/>
        </w:rPr>
        <w:t xml:space="preserve"> غير الاستثمارية</w:t>
      </w:r>
      <w:r w:rsidR="0075618F" w:rsidRPr="0005799F">
        <w:rPr>
          <w:sz w:val="26"/>
          <w:szCs w:val="26"/>
        </w:rPr>
        <w:t xml:space="preserve">36 </w:t>
      </w:r>
      <w:r w:rsidR="00787CCC" w:rsidRPr="0005799F">
        <w:rPr>
          <w:rFonts w:hint="cs"/>
          <w:sz w:val="26"/>
          <w:szCs w:val="26"/>
          <w:rtl/>
        </w:rPr>
        <w:t xml:space="preserve"> </w:t>
      </w:r>
      <w:r w:rsidR="0075618F" w:rsidRPr="0005799F">
        <w:rPr>
          <w:sz w:val="26"/>
          <w:szCs w:val="26"/>
          <w:rtl/>
        </w:rPr>
        <w:t>شهرًا بعد الموافقة عليها</w:t>
      </w:r>
      <w:r w:rsidR="00787CCC" w:rsidRPr="0005799F">
        <w:rPr>
          <w:rFonts w:hint="cs"/>
          <w:sz w:val="26"/>
          <w:szCs w:val="26"/>
          <w:rtl/>
        </w:rPr>
        <w:t>.</w:t>
      </w:r>
      <w:r w:rsidR="0075618F" w:rsidRPr="0005799F">
        <w:rPr>
          <w:sz w:val="26"/>
          <w:szCs w:val="26"/>
        </w:rPr>
        <w:t xml:space="preserve"> </w:t>
      </w:r>
      <w:r w:rsidR="00787CCC" w:rsidRPr="0005799F">
        <w:rPr>
          <w:rFonts w:hint="cs"/>
          <w:sz w:val="26"/>
          <w:szCs w:val="26"/>
          <w:rtl/>
        </w:rPr>
        <w:t>و</w:t>
      </w:r>
      <w:r w:rsidR="0075618F" w:rsidRPr="0005799F">
        <w:rPr>
          <w:sz w:val="26"/>
          <w:szCs w:val="26"/>
          <w:rtl/>
        </w:rPr>
        <w:t xml:space="preserve">حدثت أول </w:t>
      </w:r>
      <w:r w:rsidR="00787CCC" w:rsidRPr="0005799F">
        <w:rPr>
          <w:rFonts w:hint="cs"/>
          <w:sz w:val="26"/>
          <w:szCs w:val="26"/>
          <w:rtl/>
        </w:rPr>
        <w:t>صرف</w:t>
      </w:r>
      <w:r w:rsidR="00787CCC" w:rsidRPr="0005799F">
        <w:rPr>
          <w:sz w:val="26"/>
          <w:szCs w:val="26"/>
          <w:rtl/>
        </w:rPr>
        <w:t xml:space="preserve"> في إطار هذه المشر</w:t>
      </w:r>
      <w:r w:rsidR="00787CCC" w:rsidRPr="0005799F">
        <w:rPr>
          <w:rFonts w:hint="cs"/>
          <w:sz w:val="26"/>
          <w:szCs w:val="26"/>
          <w:rtl/>
        </w:rPr>
        <w:t>و</w:t>
      </w:r>
      <w:r w:rsidR="00787CCC" w:rsidRPr="0005799F">
        <w:rPr>
          <w:sz w:val="26"/>
          <w:szCs w:val="26"/>
          <w:rtl/>
        </w:rPr>
        <w:t>ع</w:t>
      </w:r>
      <w:r w:rsidR="00787CCC" w:rsidRPr="0005799F">
        <w:rPr>
          <w:rFonts w:hint="cs"/>
          <w:sz w:val="26"/>
          <w:szCs w:val="26"/>
          <w:rtl/>
        </w:rPr>
        <w:t>ات -</w:t>
      </w:r>
      <w:r w:rsidR="00787CCC" w:rsidRPr="0005799F">
        <w:rPr>
          <w:sz w:val="26"/>
          <w:szCs w:val="26"/>
          <w:rtl/>
        </w:rPr>
        <w:t xml:space="preserve"> في المتوسط ​​</w:t>
      </w:r>
      <w:r w:rsidR="00787CCC" w:rsidRPr="0005799F">
        <w:rPr>
          <w:rFonts w:hint="cs"/>
          <w:sz w:val="26"/>
          <w:szCs w:val="26"/>
          <w:rtl/>
        </w:rPr>
        <w:t>-</w:t>
      </w:r>
      <w:r w:rsidR="0075618F" w:rsidRPr="0005799F">
        <w:rPr>
          <w:sz w:val="26"/>
          <w:szCs w:val="26"/>
          <w:rtl/>
        </w:rPr>
        <w:t xml:space="preserve"> بعد </w:t>
      </w:r>
      <w:r w:rsidR="0075618F" w:rsidRPr="0005799F">
        <w:rPr>
          <w:sz w:val="26"/>
          <w:szCs w:val="26"/>
        </w:rPr>
        <w:t xml:space="preserve">22 </w:t>
      </w:r>
      <w:r w:rsidR="00787CCC" w:rsidRPr="0005799F">
        <w:rPr>
          <w:rFonts w:hint="cs"/>
          <w:sz w:val="26"/>
          <w:szCs w:val="26"/>
          <w:rtl/>
        </w:rPr>
        <w:t xml:space="preserve"> </w:t>
      </w:r>
      <w:r w:rsidR="00787CCC" w:rsidRPr="0005799F">
        <w:rPr>
          <w:sz w:val="26"/>
          <w:szCs w:val="26"/>
          <w:rtl/>
        </w:rPr>
        <w:t>شهرًا من الموافقة عليها</w:t>
      </w:r>
      <w:r w:rsidR="0075618F" w:rsidRPr="0005799F">
        <w:rPr>
          <w:sz w:val="26"/>
          <w:szCs w:val="26"/>
          <w:rtl/>
        </w:rPr>
        <w:t>؛</w:t>
      </w:r>
    </w:p>
    <w:p w14:paraId="6B200C50" w14:textId="77777777" w:rsidR="00EC0CEE" w:rsidRPr="0005799F" w:rsidRDefault="007C62E4" w:rsidP="007C62E4">
      <w:pPr>
        <w:pStyle w:val="Heading2"/>
        <w:numPr>
          <w:ilvl w:val="0"/>
          <w:numId w:val="35"/>
        </w:numPr>
        <w:bidi/>
        <w:ind w:left="1350" w:hanging="630"/>
        <w:rPr>
          <w:sz w:val="26"/>
          <w:szCs w:val="26"/>
        </w:rPr>
      </w:pPr>
      <w:r w:rsidRPr="0005799F">
        <w:rPr>
          <w:rFonts w:hint="cs"/>
          <w:b/>
          <w:bCs/>
          <w:sz w:val="26"/>
          <w:szCs w:val="26"/>
          <w:rtl/>
        </w:rPr>
        <w:t>و</w:t>
      </w:r>
      <w:r w:rsidR="000854AA" w:rsidRPr="0005799F">
        <w:rPr>
          <w:rFonts w:hint="cs"/>
          <w:b/>
          <w:bCs/>
          <w:sz w:val="26"/>
          <w:szCs w:val="26"/>
          <w:rtl/>
        </w:rPr>
        <w:t>إعداد</w:t>
      </w:r>
      <w:r w:rsidR="00EC0CEE" w:rsidRPr="0005799F">
        <w:rPr>
          <w:b/>
          <w:bCs/>
          <w:sz w:val="26"/>
          <w:szCs w:val="26"/>
          <w:rtl/>
        </w:rPr>
        <w:t xml:space="preserve"> المشروع:</w:t>
      </w:r>
      <w:r w:rsidR="000854AA" w:rsidRPr="0005799F">
        <w:rPr>
          <w:rFonts w:hint="cs"/>
          <w:sz w:val="26"/>
          <w:szCs w:val="26"/>
          <w:rtl/>
        </w:rPr>
        <w:t xml:space="preserve"> </w:t>
      </w:r>
      <w:r w:rsidR="000854AA" w:rsidRPr="0005799F">
        <w:rPr>
          <w:sz w:val="26"/>
          <w:szCs w:val="26"/>
          <w:rtl/>
        </w:rPr>
        <w:t>من بين</w:t>
      </w:r>
      <w:r w:rsidR="00EC0CEE" w:rsidRPr="0005799F">
        <w:rPr>
          <w:sz w:val="26"/>
          <w:szCs w:val="26"/>
        </w:rPr>
        <w:t xml:space="preserve">295 </w:t>
      </w:r>
      <w:r w:rsidR="000854AA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نشاطًا</w:t>
      </w:r>
      <w:r w:rsidR="000854AA" w:rsidRPr="0005799F">
        <w:rPr>
          <w:rFonts w:hint="cs"/>
          <w:sz w:val="26"/>
          <w:szCs w:val="26"/>
          <w:rtl/>
        </w:rPr>
        <w:t xml:space="preserve"> معتمدا</w:t>
      </w:r>
      <w:r w:rsidR="00EC0CEE" w:rsidRPr="0005799F">
        <w:rPr>
          <w:sz w:val="26"/>
          <w:szCs w:val="26"/>
          <w:rtl/>
        </w:rPr>
        <w:t xml:space="preserve"> لإعداد المشروع</w:t>
      </w:r>
      <w:r w:rsidR="000854AA" w:rsidRPr="0005799F">
        <w:rPr>
          <w:rFonts w:hint="cs"/>
          <w:sz w:val="26"/>
          <w:szCs w:val="26"/>
          <w:rtl/>
        </w:rPr>
        <w:t>ات</w:t>
      </w:r>
      <w:r w:rsidR="00EC0CEE" w:rsidRPr="0005799F">
        <w:rPr>
          <w:sz w:val="26"/>
          <w:szCs w:val="26"/>
          <w:rtl/>
        </w:rPr>
        <w:t xml:space="preserve"> بحلول نهاية عام </w:t>
      </w:r>
      <w:r w:rsidR="00EC0CEE" w:rsidRPr="0005799F">
        <w:rPr>
          <w:sz w:val="26"/>
          <w:szCs w:val="26"/>
        </w:rPr>
        <w:t xml:space="preserve">2021 </w:t>
      </w:r>
      <w:r w:rsidR="00EC0CEE" w:rsidRPr="0005799F">
        <w:rPr>
          <w:sz w:val="26"/>
          <w:szCs w:val="26"/>
          <w:rtl/>
        </w:rPr>
        <w:t xml:space="preserve">، تم </w:t>
      </w:r>
      <w:r w:rsidR="000854AA" w:rsidRPr="0005799F">
        <w:rPr>
          <w:rFonts w:hint="cs"/>
          <w:sz w:val="26"/>
          <w:szCs w:val="26"/>
          <w:rtl/>
        </w:rPr>
        <w:t>إنجاز</w:t>
      </w:r>
      <w:r w:rsidR="00EC0CEE" w:rsidRPr="0005799F">
        <w:rPr>
          <w:sz w:val="26"/>
          <w:szCs w:val="26"/>
        </w:rPr>
        <w:t xml:space="preserve">291 </w:t>
      </w:r>
      <w:r w:rsidR="000854AA" w:rsidRPr="0005799F">
        <w:rPr>
          <w:sz w:val="26"/>
          <w:szCs w:val="26"/>
          <w:rtl/>
        </w:rPr>
        <w:t xml:space="preserve">نشاطًا، </w:t>
      </w:r>
      <w:r w:rsidR="000854AA" w:rsidRPr="0005799F">
        <w:rPr>
          <w:rFonts w:hint="cs"/>
          <w:sz w:val="26"/>
          <w:szCs w:val="26"/>
          <w:rtl/>
        </w:rPr>
        <w:t>وباقي</w:t>
      </w:r>
      <w:r w:rsidR="000854AA" w:rsidRPr="0005799F">
        <w:rPr>
          <w:sz w:val="26"/>
          <w:szCs w:val="26"/>
          <w:rtl/>
        </w:rPr>
        <w:t xml:space="preserve"> أربع أنشطة جاري</w:t>
      </w:r>
      <w:r w:rsidR="000854AA" w:rsidRPr="0005799F">
        <w:rPr>
          <w:rFonts w:hint="cs"/>
          <w:sz w:val="26"/>
          <w:szCs w:val="26"/>
          <w:rtl/>
        </w:rPr>
        <w:t xml:space="preserve"> تنفيذها.</w:t>
      </w:r>
      <w:r w:rsidR="00EC0CEE" w:rsidRPr="0005799F">
        <w:rPr>
          <w:sz w:val="26"/>
          <w:szCs w:val="26"/>
        </w:rPr>
        <w:t xml:space="preserve"> </w:t>
      </w:r>
      <w:r w:rsidR="000854AA" w:rsidRPr="0005799F">
        <w:rPr>
          <w:rFonts w:hint="cs"/>
          <w:sz w:val="26"/>
          <w:szCs w:val="26"/>
          <w:rtl/>
        </w:rPr>
        <w:t>و</w:t>
      </w:r>
      <w:r w:rsidR="00EC0CEE" w:rsidRPr="0005799F">
        <w:rPr>
          <w:sz w:val="26"/>
          <w:szCs w:val="26"/>
          <w:rtl/>
        </w:rPr>
        <w:t xml:space="preserve">لم يكمل البنك الدولي أي أنشطة تحضيرية في عام </w:t>
      </w:r>
      <w:r w:rsidR="00EC0CEE" w:rsidRPr="0005799F">
        <w:rPr>
          <w:sz w:val="26"/>
          <w:szCs w:val="26"/>
        </w:rPr>
        <w:t xml:space="preserve">2021 </w:t>
      </w:r>
      <w:r w:rsidR="00EC0CEE" w:rsidRPr="0005799F">
        <w:rPr>
          <w:sz w:val="26"/>
          <w:szCs w:val="26"/>
          <w:rtl/>
        </w:rPr>
        <w:t>؛</w:t>
      </w:r>
    </w:p>
    <w:p w14:paraId="478536CC" w14:textId="77777777" w:rsidR="00EC0CEE" w:rsidRPr="0005799F" w:rsidRDefault="007C62E4" w:rsidP="007C62E4">
      <w:pPr>
        <w:pStyle w:val="Heading2"/>
        <w:numPr>
          <w:ilvl w:val="0"/>
          <w:numId w:val="37"/>
        </w:numPr>
        <w:bidi/>
        <w:ind w:left="1350" w:hanging="630"/>
        <w:rPr>
          <w:sz w:val="26"/>
          <w:szCs w:val="26"/>
        </w:rPr>
      </w:pPr>
      <w:r w:rsidRPr="0005799F">
        <w:rPr>
          <w:rFonts w:hint="cs"/>
          <w:b/>
          <w:bCs/>
          <w:sz w:val="26"/>
          <w:szCs w:val="26"/>
          <w:rtl/>
        </w:rPr>
        <w:t>و</w:t>
      </w:r>
      <w:r w:rsidR="00EC0CEE" w:rsidRPr="0005799F">
        <w:rPr>
          <w:b/>
          <w:bCs/>
          <w:sz w:val="26"/>
          <w:szCs w:val="26"/>
          <w:rtl/>
        </w:rPr>
        <w:t>التأخيرات في التنفيذ:</w:t>
      </w:r>
      <w:r w:rsidR="00567588" w:rsidRPr="0005799F">
        <w:rPr>
          <w:rFonts w:hint="cs"/>
          <w:sz w:val="26"/>
          <w:szCs w:val="26"/>
          <w:rtl/>
        </w:rPr>
        <w:t xml:space="preserve"> </w:t>
      </w:r>
      <w:r w:rsidR="00567588" w:rsidRPr="0005799F">
        <w:rPr>
          <w:sz w:val="26"/>
          <w:szCs w:val="26"/>
          <w:rtl/>
        </w:rPr>
        <w:t xml:space="preserve">كان </w:t>
      </w:r>
      <w:r w:rsidR="00567588" w:rsidRPr="0005799F">
        <w:rPr>
          <w:rFonts w:hint="cs"/>
          <w:sz w:val="26"/>
          <w:szCs w:val="26"/>
          <w:rtl/>
        </w:rPr>
        <w:t>هناك</w:t>
      </w:r>
      <w:r w:rsidR="00EC0CEE" w:rsidRPr="0005799F">
        <w:rPr>
          <w:sz w:val="26"/>
          <w:szCs w:val="26"/>
        </w:rPr>
        <w:t xml:space="preserve">20 </w:t>
      </w:r>
      <w:r w:rsidR="00567588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م</w:t>
      </w:r>
      <w:r w:rsidR="00567588" w:rsidRPr="0005799F">
        <w:rPr>
          <w:sz w:val="26"/>
          <w:szCs w:val="26"/>
          <w:rtl/>
        </w:rPr>
        <w:t>شروعًا قيد التنفيذ في نهاية عام</w:t>
      </w:r>
      <w:r w:rsidR="00EC0CEE" w:rsidRPr="0005799F">
        <w:rPr>
          <w:sz w:val="26"/>
          <w:szCs w:val="26"/>
        </w:rPr>
        <w:t xml:space="preserve">2021 </w:t>
      </w:r>
      <w:r w:rsidR="00567588" w:rsidRPr="0005799F">
        <w:rPr>
          <w:sz w:val="26"/>
          <w:szCs w:val="26"/>
          <w:rtl/>
        </w:rPr>
        <w:t xml:space="preserve">، </w:t>
      </w:r>
      <w:r w:rsidR="00E35A60" w:rsidRPr="0005799F">
        <w:rPr>
          <w:rFonts w:hint="cs"/>
          <w:sz w:val="26"/>
          <w:szCs w:val="26"/>
          <w:rtl/>
        </w:rPr>
        <w:t>يعانو</w:t>
      </w:r>
      <w:r w:rsidR="00567588" w:rsidRPr="0005799F">
        <w:rPr>
          <w:rFonts w:hint="cs"/>
          <w:sz w:val="26"/>
          <w:szCs w:val="26"/>
          <w:rtl/>
        </w:rPr>
        <w:t xml:space="preserve">ا من تأخيرات </w:t>
      </w:r>
      <w:r w:rsidR="00E35A60" w:rsidRPr="0005799F">
        <w:rPr>
          <w:sz w:val="26"/>
          <w:szCs w:val="26"/>
          <w:rtl/>
        </w:rPr>
        <w:t>لمدة</w:t>
      </w:r>
      <w:r w:rsidR="00E35A60" w:rsidRPr="0005799F">
        <w:rPr>
          <w:sz w:val="26"/>
          <w:szCs w:val="26"/>
        </w:rPr>
        <w:t xml:space="preserve">12 </w:t>
      </w:r>
      <w:r w:rsidR="00E35A60" w:rsidRPr="0005799F">
        <w:rPr>
          <w:rFonts w:hint="cs"/>
          <w:sz w:val="26"/>
          <w:szCs w:val="26"/>
          <w:rtl/>
        </w:rPr>
        <w:t xml:space="preserve"> </w:t>
      </w:r>
      <w:r w:rsidR="00E35A60" w:rsidRPr="0005799F">
        <w:rPr>
          <w:sz w:val="26"/>
          <w:szCs w:val="26"/>
          <w:rtl/>
        </w:rPr>
        <w:t>شهرًا</w:t>
      </w:r>
      <w:r w:rsidR="00E35A60" w:rsidRPr="0005799F">
        <w:rPr>
          <w:rFonts w:hint="cs"/>
          <w:sz w:val="26"/>
          <w:szCs w:val="26"/>
          <w:rtl/>
        </w:rPr>
        <w:t xml:space="preserve"> </w:t>
      </w:r>
      <w:r w:rsidR="00567588" w:rsidRPr="0005799F">
        <w:rPr>
          <w:rFonts w:hint="cs"/>
          <w:sz w:val="26"/>
          <w:szCs w:val="26"/>
          <w:rtl/>
        </w:rPr>
        <w:t>-</w:t>
      </w:r>
      <w:r w:rsidR="00EC0CEE" w:rsidRPr="0005799F">
        <w:rPr>
          <w:sz w:val="26"/>
          <w:szCs w:val="26"/>
          <w:rtl/>
        </w:rPr>
        <w:t xml:space="preserve"> في المتوسط</w:t>
      </w:r>
      <w:r w:rsidR="00E35A60" w:rsidRPr="0005799F">
        <w:rPr>
          <w:rFonts w:hint="cs"/>
          <w:sz w:val="26"/>
          <w:szCs w:val="26"/>
          <w:rtl/>
        </w:rPr>
        <w:t>.</w:t>
      </w:r>
      <w:r w:rsidR="00EC0CEE" w:rsidRPr="0005799F">
        <w:rPr>
          <w:sz w:val="26"/>
          <w:szCs w:val="26"/>
          <w:rtl/>
        </w:rPr>
        <w:t xml:space="preserve"> </w:t>
      </w:r>
      <w:r w:rsidR="00E35A60" w:rsidRPr="0005799F">
        <w:rPr>
          <w:sz w:val="26"/>
          <w:szCs w:val="26"/>
          <w:rtl/>
        </w:rPr>
        <w:t>ثلاث من هذه المشر</w:t>
      </w:r>
      <w:r w:rsidR="00E35A60" w:rsidRPr="0005799F">
        <w:rPr>
          <w:rFonts w:hint="cs"/>
          <w:sz w:val="26"/>
          <w:szCs w:val="26"/>
          <w:rtl/>
        </w:rPr>
        <w:t>و</w:t>
      </w:r>
      <w:r w:rsidR="00EC0CEE" w:rsidRPr="0005799F">
        <w:rPr>
          <w:sz w:val="26"/>
          <w:szCs w:val="26"/>
          <w:rtl/>
        </w:rPr>
        <w:t>ع</w:t>
      </w:r>
      <w:r w:rsidR="00E35A60" w:rsidRPr="0005799F">
        <w:rPr>
          <w:rFonts w:hint="cs"/>
          <w:sz w:val="26"/>
          <w:szCs w:val="26"/>
          <w:rtl/>
        </w:rPr>
        <w:t>ات</w:t>
      </w:r>
      <w:r w:rsidR="00EC0CEE" w:rsidRPr="0005799F">
        <w:rPr>
          <w:sz w:val="26"/>
          <w:szCs w:val="26"/>
          <w:rtl/>
        </w:rPr>
        <w:t xml:space="preserve"> مصنفة على أنها </w:t>
      </w:r>
      <w:r w:rsidR="00EC0CEE" w:rsidRPr="0005799F">
        <w:rPr>
          <w:sz w:val="26"/>
          <w:szCs w:val="26"/>
        </w:rPr>
        <w:t>"</w:t>
      </w:r>
      <w:r w:rsidR="00E35A60" w:rsidRPr="0005799F">
        <w:rPr>
          <w:sz w:val="26"/>
          <w:szCs w:val="26"/>
          <w:rtl/>
        </w:rPr>
        <w:t>مشر</w:t>
      </w:r>
      <w:r w:rsidR="00E35A60" w:rsidRPr="0005799F">
        <w:rPr>
          <w:rFonts w:hint="cs"/>
          <w:sz w:val="26"/>
          <w:szCs w:val="26"/>
          <w:rtl/>
        </w:rPr>
        <w:t>و</w:t>
      </w:r>
      <w:r w:rsidR="00EC0CEE" w:rsidRPr="0005799F">
        <w:rPr>
          <w:sz w:val="26"/>
          <w:szCs w:val="26"/>
          <w:rtl/>
        </w:rPr>
        <w:t>ع</w:t>
      </w:r>
      <w:r w:rsidR="00E35A60" w:rsidRPr="0005799F">
        <w:rPr>
          <w:rFonts w:hint="cs"/>
          <w:sz w:val="26"/>
          <w:szCs w:val="26"/>
          <w:rtl/>
        </w:rPr>
        <w:t>ات</w:t>
      </w:r>
      <w:r w:rsidR="00EC0CEE" w:rsidRPr="0005799F">
        <w:rPr>
          <w:sz w:val="26"/>
          <w:szCs w:val="26"/>
          <w:rtl/>
        </w:rPr>
        <w:t xml:space="preserve"> </w:t>
      </w:r>
      <w:r w:rsidR="00E35A60" w:rsidRPr="0005799F">
        <w:rPr>
          <w:rFonts w:hint="cs"/>
          <w:sz w:val="26"/>
          <w:szCs w:val="26"/>
          <w:rtl/>
        </w:rPr>
        <w:t xml:space="preserve">متأخرة في </w:t>
      </w:r>
      <w:r w:rsidR="00EC0CEE" w:rsidRPr="0005799F">
        <w:rPr>
          <w:sz w:val="26"/>
          <w:szCs w:val="26"/>
          <w:rtl/>
        </w:rPr>
        <w:t>التنفيذ</w:t>
      </w:r>
      <w:r w:rsidR="00EC0CEE" w:rsidRPr="0005799F">
        <w:rPr>
          <w:sz w:val="26"/>
          <w:szCs w:val="26"/>
        </w:rPr>
        <w:t>"</w:t>
      </w:r>
      <w:r w:rsidR="00EC0CEE" w:rsidRPr="0005799F">
        <w:rPr>
          <w:rStyle w:val="FootnoteReference"/>
          <w:sz w:val="26"/>
          <w:szCs w:val="26"/>
          <w:rtl/>
        </w:rPr>
        <w:footnoteReference w:id="9"/>
      </w:r>
      <w:r w:rsidR="00E35A60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 xml:space="preserve">التي تخضع لإجراءات إلغاء المشروع </w:t>
      </w:r>
      <w:r w:rsidR="00E35A60" w:rsidRPr="0005799F">
        <w:rPr>
          <w:sz w:val="26"/>
          <w:szCs w:val="26"/>
        </w:rPr>
        <w:t>)</w:t>
      </w:r>
      <w:r w:rsidR="00E35A60" w:rsidRPr="0005799F">
        <w:rPr>
          <w:sz w:val="26"/>
          <w:szCs w:val="26"/>
          <w:rtl/>
        </w:rPr>
        <w:t>لأن المشر</w:t>
      </w:r>
      <w:r w:rsidR="00E35A60" w:rsidRPr="0005799F">
        <w:rPr>
          <w:rFonts w:hint="cs"/>
          <w:sz w:val="26"/>
          <w:szCs w:val="26"/>
          <w:rtl/>
        </w:rPr>
        <w:t>و</w:t>
      </w:r>
      <w:r w:rsidR="00EC0CEE" w:rsidRPr="0005799F">
        <w:rPr>
          <w:sz w:val="26"/>
          <w:szCs w:val="26"/>
          <w:rtl/>
        </w:rPr>
        <w:t>ع</w:t>
      </w:r>
      <w:r w:rsidR="00E35A60" w:rsidRPr="0005799F">
        <w:rPr>
          <w:rFonts w:hint="cs"/>
          <w:sz w:val="26"/>
          <w:szCs w:val="26"/>
          <w:rtl/>
        </w:rPr>
        <w:t>ات</w:t>
      </w:r>
      <w:r w:rsidR="00E35A60" w:rsidRPr="0005799F">
        <w:rPr>
          <w:sz w:val="26"/>
          <w:szCs w:val="26"/>
          <w:rtl/>
        </w:rPr>
        <w:t xml:space="preserve"> الإيضاحية وإعداد المشروع</w:t>
      </w:r>
      <w:r w:rsidR="00EC0CEE" w:rsidRPr="0005799F">
        <w:rPr>
          <w:sz w:val="26"/>
          <w:szCs w:val="26"/>
          <w:rtl/>
        </w:rPr>
        <w:t xml:space="preserve"> </w:t>
      </w:r>
      <w:r w:rsidR="00E35A60" w:rsidRPr="0005799F">
        <w:rPr>
          <w:rFonts w:hint="cs"/>
          <w:sz w:val="26"/>
          <w:szCs w:val="26"/>
          <w:rtl/>
        </w:rPr>
        <w:t>والتعزيز المؤسسي</w:t>
      </w:r>
      <w:r w:rsidR="00EC0CEE" w:rsidRPr="0005799F">
        <w:rPr>
          <w:sz w:val="26"/>
          <w:szCs w:val="26"/>
          <w:rtl/>
        </w:rPr>
        <w:t xml:space="preserve"> لا تخضع لتلك الإجراءات</w:t>
      </w:r>
      <w:r w:rsidR="00E35A60" w:rsidRPr="0005799F">
        <w:rPr>
          <w:rFonts w:hint="cs"/>
          <w:sz w:val="26"/>
          <w:szCs w:val="26"/>
          <w:rtl/>
        </w:rPr>
        <w:t>)</w:t>
      </w:r>
      <w:r w:rsidR="00E35A60" w:rsidRPr="0005799F">
        <w:rPr>
          <w:sz w:val="26"/>
          <w:szCs w:val="26"/>
          <w:rtl/>
        </w:rPr>
        <w:t>؛</w:t>
      </w:r>
    </w:p>
    <w:p w14:paraId="5C9412F0" w14:textId="77777777" w:rsidR="00EC0CEE" w:rsidRPr="0005799F" w:rsidRDefault="007C62E4" w:rsidP="007C62E4">
      <w:pPr>
        <w:pStyle w:val="Heading2"/>
        <w:numPr>
          <w:ilvl w:val="0"/>
          <w:numId w:val="38"/>
        </w:numPr>
        <w:bidi/>
        <w:ind w:left="1350" w:hanging="630"/>
        <w:rPr>
          <w:sz w:val="26"/>
          <w:szCs w:val="26"/>
        </w:rPr>
      </w:pPr>
      <w:r w:rsidRPr="0005799F">
        <w:rPr>
          <w:rFonts w:hint="cs"/>
          <w:bCs/>
          <w:sz w:val="26"/>
          <w:szCs w:val="26"/>
          <w:rtl/>
        </w:rPr>
        <w:t>و</w:t>
      </w:r>
      <w:r w:rsidR="006C3B00" w:rsidRPr="0005799F">
        <w:rPr>
          <w:bCs/>
          <w:sz w:val="26"/>
          <w:szCs w:val="26"/>
          <w:rtl/>
        </w:rPr>
        <w:t>الاتفاق</w:t>
      </w:r>
      <w:r w:rsidR="00EC0CEE" w:rsidRPr="0005799F">
        <w:rPr>
          <w:bCs/>
          <w:sz w:val="26"/>
          <w:szCs w:val="26"/>
          <w:rtl/>
        </w:rPr>
        <w:t>ات متعددة السنوات</w:t>
      </w:r>
      <w:r w:rsidR="00EC0CEE" w:rsidRPr="0005799F">
        <w:rPr>
          <w:b/>
          <w:sz w:val="26"/>
          <w:szCs w:val="26"/>
          <w:rtl/>
        </w:rPr>
        <w:t>:</w:t>
      </w:r>
      <w:r w:rsidR="005B3B97" w:rsidRPr="0005799F">
        <w:rPr>
          <w:rFonts w:hint="cs"/>
          <w:b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 xml:space="preserve">في عام </w:t>
      </w:r>
      <w:r w:rsidR="00EC0CEE" w:rsidRPr="0005799F">
        <w:rPr>
          <w:sz w:val="26"/>
          <w:szCs w:val="26"/>
        </w:rPr>
        <w:t xml:space="preserve">2021 </w:t>
      </w:r>
      <w:r w:rsidR="006C3B00" w:rsidRPr="0005799F">
        <w:rPr>
          <w:sz w:val="26"/>
          <w:szCs w:val="26"/>
          <w:rtl/>
        </w:rPr>
        <w:t>، كانت هناك خمس اتفاق</w:t>
      </w:r>
      <w:r w:rsidR="00EC0CEE" w:rsidRPr="0005799F">
        <w:rPr>
          <w:sz w:val="26"/>
          <w:szCs w:val="26"/>
          <w:rtl/>
        </w:rPr>
        <w:t xml:space="preserve">ات متعددة السنوات لخطط إدارة </w:t>
      </w:r>
      <w:r w:rsidR="006C3B00" w:rsidRPr="0005799F">
        <w:rPr>
          <w:rFonts w:hint="cs"/>
          <w:sz w:val="26"/>
          <w:szCs w:val="26"/>
          <w:rtl/>
        </w:rPr>
        <w:t xml:space="preserve">إزالة المواد الهيدروكلوروفلوروكربونية </w:t>
      </w:r>
      <w:r w:rsidR="00EC0CEE" w:rsidRPr="0005799F">
        <w:rPr>
          <w:sz w:val="26"/>
          <w:szCs w:val="26"/>
          <w:rtl/>
        </w:rPr>
        <w:t xml:space="preserve">وخطة واحدة لإدارة </w:t>
      </w:r>
      <w:r w:rsidR="006C3B00" w:rsidRPr="0005799F">
        <w:rPr>
          <w:rFonts w:hint="cs"/>
          <w:sz w:val="26"/>
          <w:szCs w:val="26"/>
          <w:rtl/>
        </w:rPr>
        <w:t>إزالة</w:t>
      </w:r>
      <w:r w:rsidR="00EC0CEE" w:rsidRPr="0005799F">
        <w:rPr>
          <w:sz w:val="26"/>
          <w:szCs w:val="26"/>
          <w:rtl/>
        </w:rPr>
        <w:t xml:space="preserve"> إنتاج </w:t>
      </w:r>
      <w:r w:rsidR="006C3B00" w:rsidRPr="0005799F">
        <w:rPr>
          <w:rFonts w:hint="cs"/>
          <w:sz w:val="26"/>
          <w:szCs w:val="26"/>
          <w:rtl/>
        </w:rPr>
        <w:t xml:space="preserve">المواد الهيدروكلوروفلوروكربونية </w:t>
      </w:r>
      <w:r w:rsidR="00EC0CEE" w:rsidRPr="0005799F">
        <w:rPr>
          <w:sz w:val="26"/>
          <w:szCs w:val="26"/>
          <w:rtl/>
        </w:rPr>
        <w:t>قيد التنفيذ</w:t>
      </w:r>
      <w:r w:rsidR="006C3B00" w:rsidRPr="0005799F">
        <w:rPr>
          <w:rFonts w:hint="cs"/>
          <w:sz w:val="26"/>
          <w:szCs w:val="26"/>
          <w:rtl/>
        </w:rPr>
        <w:t>.</w:t>
      </w:r>
      <w:r w:rsidR="00EC0CEE" w:rsidRPr="0005799F">
        <w:rPr>
          <w:sz w:val="26"/>
          <w:szCs w:val="26"/>
        </w:rPr>
        <w:t xml:space="preserve"> </w:t>
      </w:r>
      <w:r w:rsidR="006C3B00" w:rsidRPr="0005799F">
        <w:rPr>
          <w:rFonts w:hint="cs"/>
          <w:sz w:val="26"/>
          <w:szCs w:val="26"/>
          <w:rtl/>
        </w:rPr>
        <w:t>و</w:t>
      </w:r>
      <w:r w:rsidR="006C3B00" w:rsidRPr="0005799F">
        <w:rPr>
          <w:sz w:val="26"/>
          <w:szCs w:val="26"/>
          <w:rtl/>
        </w:rPr>
        <w:t>منذ عام</w:t>
      </w:r>
      <w:r w:rsidR="00EC0CEE" w:rsidRPr="0005799F">
        <w:rPr>
          <w:sz w:val="26"/>
          <w:szCs w:val="26"/>
        </w:rPr>
        <w:t xml:space="preserve">1991 </w:t>
      </w:r>
      <w:r w:rsidR="006C3B00" w:rsidRPr="0005799F">
        <w:rPr>
          <w:sz w:val="26"/>
          <w:szCs w:val="26"/>
          <w:rtl/>
        </w:rPr>
        <w:t>، تم</w:t>
      </w:r>
      <w:r w:rsidR="006C3B00" w:rsidRPr="0005799F">
        <w:rPr>
          <w:rFonts w:hint="cs"/>
          <w:sz w:val="26"/>
          <w:szCs w:val="26"/>
          <w:rtl/>
        </w:rPr>
        <w:t xml:space="preserve"> اعتماد</w:t>
      </w:r>
      <w:r w:rsidR="00EC0CEE" w:rsidRPr="0005799F">
        <w:rPr>
          <w:sz w:val="26"/>
          <w:szCs w:val="26"/>
        </w:rPr>
        <w:t xml:space="preserve">40 </w:t>
      </w:r>
      <w:r w:rsidR="006C3B00" w:rsidRPr="0005799F">
        <w:rPr>
          <w:rFonts w:hint="cs"/>
          <w:sz w:val="26"/>
          <w:szCs w:val="26"/>
          <w:rtl/>
        </w:rPr>
        <w:t xml:space="preserve"> </w:t>
      </w:r>
      <w:r w:rsidR="006C3B00" w:rsidRPr="0005799F">
        <w:rPr>
          <w:sz w:val="26"/>
          <w:szCs w:val="26"/>
          <w:rtl/>
        </w:rPr>
        <w:t>اتفاق</w:t>
      </w:r>
      <w:r w:rsidR="006C3B00" w:rsidRPr="0005799F">
        <w:rPr>
          <w:rFonts w:hint="cs"/>
          <w:sz w:val="26"/>
          <w:szCs w:val="26"/>
          <w:rtl/>
        </w:rPr>
        <w:t>ا</w:t>
      </w:r>
      <w:r w:rsidR="006C3B00" w:rsidRPr="0005799F">
        <w:rPr>
          <w:sz w:val="26"/>
          <w:szCs w:val="26"/>
          <w:rtl/>
        </w:rPr>
        <w:t xml:space="preserve"> متعدد</w:t>
      </w:r>
      <w:r w:rsidR="00EC0CEE" w:rsidRPr="0005799F">
        <w:rPr>
          <w:sz w:val="26"/>
          <w:szCs w:val="26"/>
          <w:rtl/>
        </w:rPr>
        <w:t xml:space="preserve"> السنوات وتم </w:t>
      </w:r>
      <w:r w:rsidR="006C3B00" w:rsidRPr="0005799F">
        <w:rPr>
          <w:rFonts w:hint="cs"/>
          <w:sz w:val="26"/>
          <w:szCs w:val="26"/>
          <w:rtl/>
        </w:rPr>
        <w:t>إنجاز</w:t>
      </w:r>
      <w:r w:rsidR="006C3B00" w:rsidRPr="0005799F">
        <w:rPr>
          <w:sz w:val="26"/>
          <w:szCs w:val="26"/>
          <w:lang w:val="en-US"/>
        </w:rPr>
        <w:t xml:space="preserve"> </w:t>
      </w:r>
      <w:r w:rsidR="00EC0CEE" w:rsidRPr="0005799F">
        <w:rPr>
          <w:sz w:val="26"/>
          <w:szCs w:val="26"/>
        </w:rPr>
        <w:t xml:space="preserve">34 </w:t>
      </w:r>
      <w:r w:rsidR="006C3B00" w:rsidRPr="0005799F">
        <w:rPr>
          <w:sz w:val="26"/>
          <w:szCs w:val="26"/>
          <w:rtl/>
        </w:rPr>
        <w:t>اتفاق</w:t>
      </w:r>
      <w:r w:rsidR="006C3B00" w:rsidRPr="0005799F">
        <w:rPr>
          <w:rFonts w:hint="cs"/>
          <w:sz w:val="26"/>
          <w:szCs w:val="26"/>
          <w:rtl/>
        </w:rPr>
        <w:t>ا</w:t>
      </w:r>
      <w:r w:rsidR="006C3B00" w:rsidRPr="0005799F">
        <w:rPr>
          <w:sz w:val="26"/>
          <w:szCs w:val="26"/>
          <w:rtl/>
        </w:rPr>
        <w:t xml:space="preserve"> متعدد السنوات، </w:t>
      </w:r>
      <w:r w:rsidR="00EC0CEE" w:rsidRPr="0005799F">
        <w:rPr>
          <w:sz w:val="26"/>
          <w:szCs w:val="26"/>
          <w:rtl/>
        </w:rPr>
        <w:t xml:space="preserve">ما يمثل معدل إنجاز بنسبة </w:t>
      </w:r>
      <w:r w:rsidR="00EC0CEE" w:rsidRPr="0005799F">
        <w:rPr>
          <w:sz w:val="26"/>
          <w:szCs w:val="26"/>
        </w:rPr>
        <w:t xml:space="preserve">85 </w:t>
      </w:r>
      <w:r w:rsidR="006C3B00"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في المائة</w:t>
      </w:r>
      <w:r w:rsidR="00EC0CEE" w:rsidRPr="0005799F">
        <w:rPr>
          <w:sz w:val="26"/>
          <w:szCs w:val="26"/>
        </w:rPr>
        <w:t>.</w:t>
      </w:r>
    </w:p>
    <w:p w14:paraId="37A7716E" w14:textId="77777777" w:rsidR="00EC0CEE" w:rsidRPr="0005799F" w:rsidRDefault="00E67CB3" w:rsidP="00E67CB3">
      <w:pPr>
        <w:pStyle w:val="Heading1"/>
        <w:numPr>
          <w:ilvl w:val="0"/>
          <w:numId w:val="29"/>
        </w:numPr>
        <w:bidi/>
        <w:ind w:left="720" w:hanging="720"/>
        <w:rPr>
          <w:sz w:val="26"/>
          <w:szCs w:val="26"/>
        </w:rPr>
      </w:pPr>
      <w:r w:rsidRPr="0005799F">
        <w:rPr>
          <w:sz w:val="26"/>
          <w:szCs w:val="26"/>
          <w:rtl/>
        </w:rPr>
        <w:t>يلخص الجدول</w:t>
      </w:r>
      <w:r w:rsidR="00EC0CEE" w:rsidRPr="0005799F">
        <w:rPr>
          <w:sz w:val="26"/>
          <w:szCs w:val="26"/>
        </w:rPr>
        <w:t xml:space="preserve">3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 xml:space="preserve">التقدم الذي أحرزه البنك الدولي منذ عام </w:t>
      </w:r>
      <w:r w:rsidR="00EC0CEE" w:rsidRPr="0005799F">
        <w:rPr>
          <w:sz w:val="26"/>
          <w:szCs w:val="26"/>
        </w:rPr>
        <w:t>1991</w:t>
      </w:r>
      <w:r w:rsidRPr="0005799F">
        <w:rPr>
          <w:rFonts w:hint="cs"/>
          <w:sz w:val="26"/>
          <w:szCs w:val="26"/>
          <w:rtl/>
        </w:rPr>
        <w:t>.</w:t>
      </w:r>
    </w:p>
    <w:p w14:paraId="2DB7668C" w14:textId="2CE1B9C1" w:rsidR="00EC0CEE" w:rsidRPr="0005799F" w:rsidRDefault="00E67CB3" w:rsidP="00EC0CEE">
      <w:pPr>
        <w:pStyle w:val="Heading2"/>
        <w:numPr>
          <w:ilvl w:val="0"/>
          <w:numId w:val="0"/>
        </w:numPr>
        <w:bidi/>
        <w:spacing w:after="0"/>
        <w:rPr>
          <w:bCs/>
          <w:sz w:val="26"/>
          <w:szCs w:val="26"/>
          <w:rtl/>
        </w:rPr>
      </w:pPr>
      <w:r w:rsidRPr="0005799F">
        <w:rPr>
          <w:bCs/>
          <w:sz w:val="26"/>
          <w:szCs w:val="26"/>
          <w:rtl/>
        </w:rPr>
        <w:t>الجدول 3</w:t>
      </w:r>
      <w:r w:rsidR="0005799F">
        <w:rPr>
          <w:rFonts w:hint="cs"/>
          <w:bCs/>
          <w:sz w:val="26"/>
          <w:szCs w:val="26"/>
          <w:rtl/>
        </w:rPr>
        <w:t>:</w:t>
      </w:r>
      <w:r w:rsidR="00EC0CEE" w:rsidRPr="0005799F">
        <w:rPr>
          <w:bCs/>
          <w:sz w:val="26"/>
          <w:szCs w:val="26"/>
          <w:rtl/>
        </w:rPr>
        <w:t xml:space="preserve"> التقدم الذي أحرزه البنك الدولي منذ عام 1991</w:t>
      </w:r>
    </w:p>
    <w:tbl>
      <w:tblPr>
        <w:bidiVisual/>
        <w:tblW w:w="10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700"/>
        <w:gridCol w:w="1272"/>
        <w:gridCol w:w="798"/>
        <w:gridCol w:w="720"/>
        <w:gridCol w:w="810"/>
        <w:gridCol w:w="990"/>
        <w:gridCol w:w="990"/>
        <w:gridCol w:w="900"/>
        <w:gridCol w:w="810"/>
        <w:gridCol w:w="900"/>
        <w:gridCol w:w="990"/>
      </w:tblGrid>
      <w:tr w:rsidR="00EC0CEE" w:rsidRPr="00CC6F05" w14:paraId="5E134E84" w14:textId="77777777" w:rsidTr="007D0950">
        <w:trPr>
          <w:trHeight w:val="399"/>
          <w:jc w:val="center"/>
        </w:trPr>
        <w:tc>
          <w:tcPr>
            <w:tcW w:w="1416" w:type="dxa"/>
            <w:gridSpan w:val="2"/>
            <w:shd w:val="clear" w:color="auto" w:fill="auto"/>
            <w:hideMark/>
          </w:tcPr>
          <w:p w14:paraId="6FE5DDAD" w14:textId="77777777" w:rsidR="00EC0CEE" w:rsidRPr="00CC6F05" w:rsidRDefault="00D17372" w:rsidP="001879A3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الإزالة التي تحققت</w:t>
            </w:r>
          </w:p>
        </w:tc>
        <w:tc>
          <w:tcPr>
            <w:tcW w:w="1272" w:type="dxa"/>
            <w:vMerge w:val="restart"/>
            <w:shd w:val="clear" w:color="auto" w:fill="auto"/>
            <w:hideMark/>
          </w:tcPr>
          <w:p w14:paraId="6076275D" w14:textId="77777777" w:rsidR="00EC0CEE" w:rsidRPr="00CC6F05" w:rsidRDefault="00EC0CEE" w:rsidP="001879A3">
            <w:pPr>
              <w:bidi/>
              <w:ind w:left="-132" w:right="-74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الصرف (بالدولار الأمريكي)</w:t>
            </w:r>
          </w:p>
        </w:tc>
        <w:tc>
          <w:tcPr>
            <w:tcW w:w="1518" w:type="dxa"/>
            <w:gridSpan w:val="2"/>
          </w:tcPr>
          <w:p w14:paraId="2FD0FBD2" w14:textId="77777777" w:rsidR="00EC0CEE" w:rsidRPr="00CC6F05" w:rsidRDefault="00EC0CEE" w:rsidP="001879A3">
            <w:pPr>
              <w:bidi/>
              <w:ind w:left="-148" w:right="-164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متوسط</w:t>
            </w:r>
            <w:r w:rsidR="00D1737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فعالية التكلفة</w:t>
            </w:r>
          </w:p>
          <w:p w14:paraId="7F596361" w14:textId="77777777" w:rsidR="00EC0CEE" w:rsidRPr="00CC6F05" w:rsidRDefault="00EC0CEE" w:rsidP="001879A3">
            <w:pPr>
              <w:bidi/>
              <w:ind w:left="-155" w:right="-106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(دولار أمريكي / كجم)</w:t>
            </w:r>
          </w:p>
        </w:tc>
        <w:tc>
          <w:tcPr>
            <w:tcW w:w="1800" w:type="dxa"/>
            <w:gridSpan w:val="2"/>
          </w:tcPr>
          <w:p w14:paraId="23467401" w14:textId="77777777" w:rsidR="00EC0CEE" w:rsidRPr="00CC6F05" w:rsidRDefault="00D17372" w:rsidP="001879A3">
            <w:pPr>
              <w:bidi/>
              <w:ind w:left="-155" w:right="-106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عدد</w:t>
            </w:r>
          </w:p>
          <w:p w14:paraId="60DD1644" w14:textId="77777777" w:rsidR="00EC0CEE" w:rsidRPr="00CC6F05" w:rsidRDefault="00D17372" w:rsidP="001879A3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 w:bidi="ar-S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المشر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و</w:t>
            </w:r>
            <w:r w:rsidR="00EC0CEE"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ات</w:t>
            </w:r>
          </w:p>
        </w:tc>
        <w:tc>
          <w:tcPr>
            <w:tcW w:w="1890" w:type="dxa"/>
            <w:gridSpan w:val="2"/>
            <w:shd w:val="clear" w:color="auto" w:fill="auto"/>
            <w:hideMark/>
          </w:tcPr>
          <w:p w14:paraId="1CAC089F" w14:textId="77777777" w:rsidR="00EC0CEE" w:rsidRPr="00CC6F05" w:rsidRDefault="00D17372" w:rsidP="00D1737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سرعة </w:t>
            </w:r>
            <w:r w:rsidR="00EC0CEE"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تسليم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المنجزة </w:t>
            </w:r>
            <w:r w:rsidR="00EC0CEE"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(شهور)</w:t>
            </w:r>
          </w:p>
        </w:tc>
        <w:tc>
          <w:tcPr>
            <w:tcW w:w="810" w:type="dxa"/>
            <w:vMerge w:val="restart"/>
            <w:shd w:val="clear" w:color="auto" w:fill="auto"/>
            <w:hideMark/>
          </w:tcPr>
          <w:p w14:paraId="0ED36E0B" w14:textId="77777777" w:rsidR="00EC0CEE" w:rsidRPr="00CC6F05" w:rsidRDefault="00EC0CEE" w:rsidP="001879A3">
            <w:pPr>
              <w:bidi/>
              <w:ind w:left="-185" w:right="-117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متوسط ​​تأخيرات المشروع</w:t>
            </w:r>
            <w:r w:rsidR="00D1737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ات</w:t>
            </w: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(شهور)</w:t>
            </w:r>
          </w:p>
        </w:tc>
        <w:tc>
          <w:tcPr>
            <w:tcW w:w="1890" w:type="dxa"/>
            <w:gridSpan w:val="2"/>
            <w:shd w:val="clear" w:color="auto" w:fill="auto"/>
            <w:hideMark/>
          </w:tcPr>
          <w:p w14:paraId="60314AE6" w14:textId="77777777" w:rsidR="00EC0CEE" w:rsidRPr="00CC6F05" w:rsidRDefault="00EC0CEE" w:rsidP="00D1737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عدد </w:t>
            </w:r>
            <w:r w:rsidR="00D17372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الاتفاقات</w:t>
            </w:r>
            <w:r w:rsidR="00D17372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متعددة السنوات</w:t>
            </w:r>
          </w:p>
        </w:tc>
      </w:tr>
      <w:tr w:rsidR="0091558C" w:rsidRPr="00CC6F05" w14:paraId="0D814075" w14:textId="77777777" w:rsidTr="007D0950">
        <w:trPr>
          <w:trHeight w:val="217"/>
          <w:jc w:val="center"/>
        </w:trPr>
        <w:tc>
          <w:tcPr>
            <w:tcW w:w="716" w:type="dxa"/>
            <w:shd w:val="clear" w:color="auto" w:fill="auto"/>
            <w:hideMark/>
          </w:tcPr>
          <w:p w14:paraId="25B80C8D" w14:textId="77777777" w:rsidR="0091558C" w:rsidRPr="00CC6F05" w:rsidRDefault="0091558C" w:rsidP="00D17372">
            <w:pPr>
              <w:bidi/>
              <w:ind w:left="-104" w:right="-106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طن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من قدرات استنفاذ الأوزون</w:t>
            </w: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*</w:t>
            </w:r>
          </w:p>
        </w:tc>
        <w:tc>
          <w:tcPr>
            <w:tcW w:w="700" w:type="dxa"/>
            <w:shd w:val="clear" w:color="auto" w:fill="auto"/>
            <w:hideMark/>
          </w:tcPr>
          <w:p w14:paraId="20C63499" w14:textId="77777777" w:rsidR="0091558C" w:rsidRPr="00CC6F05" w:rsidRDefault="0091558C" w:rsidP="001879A3">
            <w:pPr>
              <w:bidi/>
              <w:ind w:left="-121" w:right="-88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طن مكافئ ثاني أكسيد الكربون</w:t>
            </w:r>
          </w:p>
        </w:tc>
        <w:tc>
          <w:tcPr>
            <w:tcW w:w="1272" w:type="dxa"/>
            <w:vMerge/>
            <w:vAlign w:val="center"/>
            <w:hideMark/>
          </w:tcPr>
          <w:p w14:paraId="6EDC8DF9" w14:textId="77777777" w:rsidR="0091558C" w:rsidRPr="00CC6F05" w:rsidRDefault="0091558C" w:rsidP="001879A3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798" w:type="dxa"/>
          </w:tcPr>
          <w:p w14:paraId="1E3F72BC" w14:textId="77777777" w:rsidR="0091558C" w:rsidRPr="00CC6F05" w:rsidRDefault="0091558C" w:rsidP="00D17372">
            <w:pPr>
              <w:bidi/>
              <w:ind w:left="-60" w:right="-202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الاستهلاك</w:t>
            </w:r>
          </w:p>
        </w:tc>
        <w:tc>
          <w:tcPr>
            <w:tcW w:w="720" w:type="dxa"/>
          </w:tcPr>
          <w:p w14:paraId="032151B8" w14:textId="77777777" w:rsidR="0091558C" w:rsidRPr="00CC6F05" w:rsidRDefault="0091558C" w:rsidP="00D17372">
            <w:pPr>
              <w:bidi/>
              <w:ind w:left="-108" w:right="-155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</w:t>
            </w: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إنتاج</w:t>
            </w:r>
          </w:p>
        </w:tc>
        <w:tc>
          <w:tcPr>
            <w:tcW w:w="810" w:type="dxa"/>
          </w:tcPr>
          <w:p w14:paraId="3048B4E5" w14:textId="77777777" w:rsidR="0091558C" w:rsidRPr="00CC6F05" w:rsidRDefault="0091558C" w:rsidP="001879A3">
            <w:pPr>
              <w:bidi/>
              <w:ind w:left="-202" w:right="-243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المعتمدة</w:t>
            </w:r>
          </w:p>
        </w:tc>
        <w:tc>
          <w:tcPr>
            <w:tcW w:w="990" w:type="dxa"/>
          </w:tcPr>
          <w:p w14:paraId="70507FBF" w14:textId="77777777" w:rsidR="0091558C" w:rsidRPr="00CC6F05" w:rsidRDefault="0091558C" w:rsidP="001879A3">
            <w:pPr>
              <w:bidi/>
              <w:ind w:left="-202" w:right="-243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المنجزة</w:t>
            </w:r>
          </w:p>
        </w:tc>
        <w:tc>
          <w:tcPr>
            <w:tcW w:w="990" w:type="dxa"/>
            <w:shd w:val="clear" w:color="auto" w:fill="auto"/>
            <w:hideMark/>
          </w:tcPr>
          <w:p w14:paraId="5B41A8F6" w14:textId="77777777" w:rsidR="0091558C" w:rsidRPr="00CC6F05" w:rsidRDefault="0091558C" w:rsidP="001879A3">
            <w:pPr>
              <w:bidi/>
              <w:ind w:left="-202" w:right="-243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استثمار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ية</w:t>
            </w:r>
          </w:p>
        </w:tc>
        <w:tc>
          <w:tcPr>
            <w:tcW w:w="900" w:type="dxa"/>
            <w:shd w:val="clear" w:color="auto" w:fill="auto"/>
            <w:hideMark/>
          </w:tcPr>
          <w:p w14:paraId="00FBD8D6" w14:textId="77777777" w:rsidR="0091558C" w:rsidRPr="00CC6F05" w:rsidRDefault="0091558C" w:rsidP="001879A3">
            <w:pPr>
              <w:bidi/>
              <w:ind w:left="-109" w:right="-105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غير استثماري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ة</w:t>
            </w:r>
          </w:p>
        </w:tc>
        <w:tc>
          <w:tcPr>
            <w:tcW w:w="810" w:type="dxa"/>
            <w:vMerge/>
            <w:vAlign w:val="center"/>
            <w:hideMark/>
          </w:tcPr>
          <w:p w14:paraId="58BA39B2" w14:textId="77777777" w:rsidR="0091558C" w:rsidRPr="00CC6F05" w:rsidRDefault="0091558C" w:rsidP="001879A3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</w:p>
        </w:tc>
        <w:tc>
          <w:tcPr>
            <w:tcW w:w="900" w:type="dxa"/>
            <w:shd w:val="clear" w:color="auto" w:fill="auto"/>
            <w:hideMark/>
          </w:tcPr>
          <w:p w14:paraId="7B444517" w14:textId="77777777" w:rsidR="0091558C" w:rsidRPr="00CC6F05" w:rsidRDefault="0091558C" w:rsidP="001879A3">
            <w:pPr>
              <w:bidi/>
              <w:ind w:left="-202" w:right="-243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المعتمدة</w:t>
            </w:r>
          </w:p>
        </w:tc>
        <w:tc>
          <w:tcPr>
            <w:tcW w:w="990" w:type="dxa"/>
            <w:shd w:val="clear" w:color="auto" w:fill="auto"/>
            <w:hideMark/>
          </w:tcPr>
          <w:p w14:paraId="051B9073" w14:textId="77777777" w:rsidR="0091558C" w:rsidRPr="00CC6F05" w:rsidRDefault="0091558C" w:rsidP="001879A3">
            <w:pPr>
              <w:bidi/>
              <w:ind w:left="-202" w:right="-243"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المنجزة</w:t>
            </w:r>
          </w:p>
        </w:tc>
      </w:tr>
      <w:tr w:rsidR="00EC0CEE" w:rsidRPr="00CC6F05" w14:paraId="62BF554E" w14:textId="77777777" w:rsidTr="007D0950">
        <w:trPr>
          <w:trHeight w:val="50"/>
          <w:jc w:val="center"/>
        </w:trPr>
        <w:tc>
          <w:tcPr>
            <w:tcW w:w="716" w:type="dxa"/>
            <w:shd w:val="clear" w:color="auto" w:fill="auto"/>
          </w:tcPr>
          <w:p w14:paraId="32927038" w14:textId="77777777" w:rsidR="00EC0CEE" w:rsidRPr="00CC6F05" w:rsidRDefault="00EC0CEE" w:rsidP="001879A3">
            <w:pPr>
              <w:bidi/>
              <w:ind w:left="-112" w:right="-96"/>
              <w:jc w:val="center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336226</w:t>
            </w:r>
          </w:p>
        </w:tc>
        <w:tc>
          <w:tcPr>
            <w:tcW w:w="700" w:type="dxa"/>
            <w:shd w:val="clear" w:color="auto" w:fill="auto"/>
          </w:tcPr>
          <w:p w14:paraId="36E7D229" w14:textId="77777777" w:rsidR="00EC0CEE" w:rsidRPr="00CC6F05" w:rsidRDefault="00EC0CEE" w:rsidP="00BC1FD8">
            <w:pPr>
              <w:bidi/>
              <w:ind w:left="-114" w:right="-96"/>
              <w:jc w:val="center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0</w:t>
            </w:r>
          </w:p>
        </w:tc>
        <w:tc>
          <w:tcPr>
            <w:tcW w:w="1272" w:type="dxa"/>
            <w:shd w:val="clear" w:color="auto" w:fill="auto"/>
          </w:tcPr>
          <w:p w14:paraId="7676431C" w14:textId="77777777" w:rsidR="00EC0CEE" w:rsidRPr="00CC6F05" w:rsidRDefault="00EC0CEE" w:rsidP="007A4B91">
            <w:pPr>
              <w:bidi/>
              <w:ind w:left="-106"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1،150،821،568</w:t>
            </w:r>
          </w:p>
        </w:tc>
        <w:tc>
          <w:tcPr>
            <w:tcW w:w="798" w:type="dxa"/>
          </w:tcPr>
          <w:p w14:paraId="31F98FAB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5.45</w:t>
            </w:r>
          </w:p>
        </w:tc>
        <w:tc>
          <w:tcPr>
            <w:tcW w:w="720" w:type="dxa"/>
          </w:tcPr>
          <w:p w14:paraId="4E096EC2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4.86</w:t>
            </w:r>
          </w:p>
        </w:tc>
        <w:tc>
          <w:tcPr>
            <w:tcW w:w="810" w:type="dxa"/>
          </w:tcPr>
          <w:p w14:paraId="5AEAE7EF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1099</w:t>
            </w:r>
          </w:p>
        </w:tc>
        <w:tc>
          <w:tcPr>
            <w:tcW w:w="990" w:type="dxa"/>
          </w:tcPr>
          <w:p w14:paraId="00D0A567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1،079</w:t>
            </w:r>
          </w:p>
        </w:tc>
        <w:tc>
          <w:tcPr>
            <w:tcW w:w="990" w:type="dxa"/>
            <w:shd w:val="clear" w:color="auto" w:fill="auto"/>
          </w:tcPr>
          <w:p w14:paraId="5F661145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40</w:t>
            </w:r>
          </w:p>
        </w:tc>
        <w:tc>
          <w:tcPr>
            <w:tcW w:w="900" w:type="dxa"/>
            <w:shd w:val="clear" w:color="auto" w:fill="auto"/>
          </w:tcPr>
          <w:p w14:paraId="69B16E63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36</w:t>
            </w:r>
          </w:p>
        </w:tc>
        <w:tc>
          <w:tcPr>
            <w:tcW w:w="810" w:type="dxa"/>
            <w:shd w:val="clear" w:color="auto" w:fill="auto"/>
          </w:tcPr>
          <w:p w14:paraId="56E4CDF7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14:paraId="22BE5C31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40</w:t>
            </w:r>
          </w:p>
        </w:tc>
        <w:tc>
          <w:tcPr>
            <w:tcW w:w="990" w:type="dxa"/>
            <w:shd w:val="clear" w:color="auto" w:fill="auto"/>
          </w:tcPr>
          <w:p w14:paraId="7BE38702" w14:textId="77777777" w:rsidR="00EC0CEE" w:rsidRPr="00CC6F05" w:rsidRDefault="00EC0CEE" w:rsidP="007A4B91">
            <w:pPr>
              <w:bidi/>
              <w:jc w:val="left"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CC6F05">
              <w:rPr>
                <w:color w:val="000000"/>
                <w:sz w:val="18"/>
                <w:szCs w:val="18"/>
                <w:rtl/>
                <w:lang w:eastAsia="en-CA"/>
              </w:rPr>
              <w:t>34</w:t>
            </w:r>
          </w:p>
        </w:tc>
      </w:tr>
    </w:tbl>
    <w:p w14:paraId="61387BA8" w14:textId="77777777" w:rsidR="00EC0CEE" w:rsidRPr="00CC6F05" w:rsidRDefault="00EC0CEE" w:rsidP="00EC0CEE">
      <w:pPr>
        <w:bidi/>
        <w:rPr>
          <w:sz w:val="18"/>
          <w:szCs w:val="18"/>
          <w:rtl/>
        </w:rPr>
      </w:pPr>
      <w:r w:rsidRPr="00CC6F05">
        <w:rPr>
          <w:sz w:val="18"/>
          <w:szCs w:val="18"/>
          <w:rtl/>
        </w:rPr>
        <w:t>* الاستهلاك والإنتاج</w:t>
      </w:r>
    </w:p>
    <w:p w14:paraId="4EECD291" w14:textId="77777777" w:rsidR="00EC0CEE" w:rsidRPr="00CC6F05" w:rsidRDefault="00EC0CEE" w:rsidP="00EC0CEE">
      <w:pPr>
        <w:bidi/>
      </w:pPr>
    </w:p>
    <w:p w14:paraId="6E56EC26" w14:textId="77777777" w:rsidR="00EC0CEE" w:rsidRPr="0005799F" w:rsidRDefault="00C616A3" w:rsidP="00C616A3">
      <w:pPr>
        <w:bidi/>
        <w:rPr>
          <w:sz w:val="26"/>
          <w:szCs w:val="26"/>
          <w:u w:val="single"/>
          <w:rtl/>
        </w:rPr>
      </w:pPr>
      <w:r w:rsidRPr="0005799F">
        <w:rPr>
          <w:sz w:val="26"/>
          <w:szCs w:val="26"/>
          <w:u w:val="single"/>
          <w:rtl/>
        </w:rPr>
        <w:t>المشر</w:t>
      </w:r>
      <w:r w:rsidRPr="0005799F">
        <w:rPr>
          <w:rFonts w:hint="cs"/>
          <w:sz w:val="26"/>
          <w:szCs w:val="26"/>
          <w:u w:val="single"/>
          <w:rtl/>
        </w:rPr>
        <w:t>و</w:t>
      </w:r>
      <w:r w:rsidR="00EC0CEE" w:rsidRPr="0005799F">
        <w:rPr>
          <w:sz w:val="26"/>
          <w:szCs w:val="26"/>
          <w:u w:val="single"/>
          <w:rtl/>
        </w:rPr>
        <w:t>ع</w:t>
      </w:r>
      <w:r w:rsidRPr="0005799F">
        <w:rPr>
          <w:rFonts w:hint="cs"/>
          <w:sz w:val="26"/>
          <w:szCs w:val="26"/>
          <w:u w:val="single"/>
          <w:rtl/>
        </w:rPr>
        <w:t>ات</w:t>
      </w:r>
      <w:r w:rsidR="00EC0CEE" w:rsidRPr="0005799F">
        <w:rPr>
          <w:sz w:val="26"/>
          <w:szCs w:val="26"/>
          <w:u w:val="single"/>
          <w:rtl/>
        </w:rPr>
        <w:t xml:space="preserve"> المتعلقة ب</w:t>
      </w:r>
      <w:r w:rsidRPr="0005799F">
        <w:rPr>
          <w:rFonts w:hint="cs"/>
          <w:sz w:val="26"/>
          <w:szCs w:val="26"/>
          <w:u w:val="single"/>
          <w:rtl/>
        </w:rPr>
        <w:t xml:space="preserve">المواد الهيدروفلوروكربونية </w:t>
      </w:r>
    </w:p>
    <w:p w14:paraId="17AE6817" w14:textId="77777777" w:rsidR="00EC0CEE" w:rsidRPr="0005799F" w:rsidRDefault="00EC0CEE" w:rsidP="00EC0CEE">
      <w:pPr>
        <w:bidi/>
        <w:rPr>
          <w:sz w:val="26"/>
          <w:szCs w:val="26"/>
          <w:u w:val="single"/>
          <w:rtl/>
        </w:rPr>
      </w:pPr>
    </w:p>
    <w:p w14:paraId="18DBFE9E" w14:textId="77777777" w:rsidR="00EC0CEE" w:rsidRPr="0005799F" w:rsidRDefault="00A062CA" w:rsidP="00A062CA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05799F">
        <w:rPr>
          <w:rFonts w:hint="cs"/>
          <w:sz w:val="26"/>
          <w:szCs w:val="26"/>
          <w:rtl/>
        </w:rPr>
        <w:t>حتى</w:t>
      </w:r>
      <w:r w:rsidR="00EC0CEE" w:rsidRPr="0005799F">
        <w:rPr>
          <w:sz w:val="26"/>
          <w:szCs w:val="26"/>
        </w:rPr>
        <w:t xml:space="preserve">31 </w:t>
      </w:r>
      <w:r w:rsidRPr="0005799F">
        <w:rPr>
          <w:rFonts w:hint="cs"/>
          <w:sz w:val="26"/>
          <w:szCs w:val="26"/>
          <w:rtl/>
        </w:rPr>
        <w:t xml:space="preserve"> </w:t>
      </w:r>
      <w:r w:rsidRPr="0005799F">
        <w:rPr>
          <w:sz w:val="26"/>
          <w:szCs w:val="26"/>
          <w:rtl/>
        </w:rPr>
        <w:t>ديسمبر</w:t>
      </w:r>
      <w:r w:rsidRPr="0005799F">
        <w:rPr>
          <w:rFonts w:hint="cs"/>
          <w:sz w:val="26"/>
          <w:szCs w:val="26"/>
          <w:rtl/>
        </w:rPr>
        <w:t>/</w:t>
      </w:r>
      <w:r w:rsidR="00EC0CEE" w:rsidRPr="0005799F">
        <w:rPr>
          <w:sz w:val="26"/>
          <w:szCs w:val="26"/>
        </w:rPr>
        <w:t xml:space="preserve"> </w:t>
      </w:r>
      <w:r w:rsidRPr="0005799F">
        <w:rPr>
          <w:sz w:val="26"/>
          <w:szCs w:val="26"/>
          <w:rtl/>
        </w:rPr>
        <w:t>كانون الأول</w:t>
      </w:r>
      <w:r w:rsidR="00EC0CEE" w:rsidRPr="0005799F">
        <w:rPr>
          <w:sz w:val="26"/>
          <w:szCs w:val="26"/>
        </w:rPr>
        <w:t xml:space="preserve">2021 </w:t>
      </w:r>
      <w:r w:rsidR="00EC0CEE" w:rsidRPr="0005799F">
        <w:rPr>
          <w:sz w:val="26"/>
          <w:szCs w:val="26"/>
          <w:rtl/>
        </w:rPr>
        <w:t xml:space="preserve">، </w:t>
      </w:r>
      <w:r w:rsidRPr="0005799F">
        <w:rPr>
          <w:rFonts w:hint="cs"/>
          <w:sz w:val="26"/>
          <w:szCs w:val="26"/>
          <w:rtl/>
        </w:rPr>
        <w:t>اعتمدت</w:t>
      </w:r>
      <w:r w:rsidR="00EC0CEE" w:rsidRPr="0005799F">
        <w:rPr>
          <w:sz w:val="26"/>
          <w:szCs w:val="26"/>
          <w:rtl/>
        </w:rPr>
        <w:t xml:space="preserve"> اللجنة التنفيذية </w:t>
      </w:r>
      <w:r w:rsidRPr="0005799F">
        <w:rPr>
          <w:rFonts w:hint="cs"/>
          <w:sz w:val="26"/>
          <w:szCs w:val="26"/>
          <w:rtl/>
        </w:rPr>
        <w:t xml:space="preserve">إعداد </w:t>
      </w:r>
      <w:r w:rsidR="00EC0CEE" w:rsidRPr="0005799F">
        <w:rPr>
          <w:sz w:val="26"/>
          <w:szCs w:val="26"/>
          <w:rtl/>
        </w:rPr>
        <w:t xml:space="preserve">مشروعين </w:t>
      </w:r>
      <w:r w:rsidRPr="0005799F">
        <w:rPr>
          <w:rFonts w:hint="cs"/>
          <w:sz w:val="26"/>
          <w:szCs w:val="26"/>
          <w:rtl/>
        </w:rPr>
        <w:t xml:space="preserve">للمواد الهيدروفلوروكربونية </w:t>
      </w:r>
      <w:r w:rsidR="00EC0CEE" w:rsidRPr="0005799F">
        <w:rPr>
          <w:sz w:val="26"/>
          <w:szCs w:val="26"/>
          <w:rtl/>
        </w:rPr>
        <w:t>في</w:t>
      </w:r>
      <w:r w:rsidRPr="0005799F">
        <w:rPr>
          <w:sz w:val="26"/>
          <w:szCs w:val="26"/>
          <w:rtl/>
        </w:rPr>
        <w:t xml:space="preserve"> إطار مساهمات عادية </w:t>
      </w:r>
      <w:r w:rsidRPr="0005799F">
        <w:rPr>
          <w:rFonts w:hint="cs"/>
          <w:sz w:val="26"/>
          <w:szCs w:val="26"/>
          <w:rtl/>
        </w:rPr>
        <w:t>قدرها</w:t>
      </w:r>
      <w:r w:rsidR="00EC0CEE" w:rsidRPr="0005799F">
        <w:rPr>
          <w:sz w:val="26"/>
          <w:szCs w:val="26"/>
        </w:rPr>
        <w:t>405</w:t>
      </w:r>
      <w:r w:rsidRPr="0005799F">
        <w:rPr>
          <w:sz w:val="26"/>
          <w:szCs w:val="26"/>
        </w:rPr>
        <w:t>,</w:t>
      </w:r>
      <w:r w:rsidR="00EC0CEE" w:rsidRPr="0005799F">
        <w:rPr>
          <w:sz w:val="26"/>
          <w:szCs w:val="26"/>
        </w:rPr>
        <w:t xml:space="preserve">000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>دولار</w:t>
      </w:r>
      <w:r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أمريكي</w:t>
      </w:r>
      <w:r w:rsidRPr="0005799F">
        <w:rPr>
          <w:rFonts w:hint="cs"/>
          <w:sz w:val="26"/>
          <w:szCs w:val="26"/>
          <w:rtl/>
        </w:rPr>
        <w:t>ا</w:t>
      </w:r>
      <w:r w:rsidR="00EC0CEE" w:rsidRPr="0005799F">
        <w:rPr>
          <w:sz w:val="26"/>
          <w:szCs w:val="26"/>
          <w:rtl/>
        </w:rPr>
        <w:t xml:space="preserve"> </w:t>
      </w:r>
      <w:r w:rsidRPr="0005799F">
        <w:rPr>
          <w:rFonts w:hint="cs"/>
          <w:sz w:val="26"/>
          <w:szCs w:val="26"/>
          <w:rtl/>
        </w:rPr>
        <w:t>(</w:t>
      </w:r>
      <w:r w:rsidR="00EC0CEE" w:rsidRPr="0005799F">
        <w:rPr>
          <w:sz w:val="26"/>
          <w:szCs w:val="26"/>
          <w:rtl/>
        </w:rPr>
        <w:t>باستثناء تكاليف دعم الوكالة</w:t>
      </w:r>
      <w:r w:rsidRPr="0005799F">
        <w:rPr>
          <w:rFonts w:hint="cs"/>
          <w:sz w:val="26"/>
          <w:szCs w:val="26"/>
          <w:rtl/>
        </w:rPr>
        <w:t>).</w:t>
      </w:r>
      <w:r w:rsidR="00EC0CEE" w:rsidRPr="0005799F">
        <w:rPr>
          <w:sz w:val="26"/>
          <w:szCs w:val="26"/>
        </w:rPr>
        <w:t xml:space="preserve"> </w:t>
      </w:r>
      <w:r w:rsidRPr="0005799F">
        <w:rPr>
          <w:sz w:val="26"/>
          <w:szCs w:val="26"/>
          <w:rtl/>
        </w:rPr>
        <w:t>ويرد ملخص لحالة هذه المشر</w:t>
      </w:r>
      <w:r w:rsidRPr="0005799F">
        <w:rPr>
          <w:rFonts w:hint="cs"/>
          <w:sz w:val="26"/>
          <w:szCs w:val="26"/>
          <w:rtl/>
        </w:rPr>
        <w:t>و</w:t>
      </w:r>
      <w:r w:rsidR="00EC0CEE" w:rsidRPr="0005799F">
        <w:rPr>
          <w:sz w:val="26"/>
          <w:szCs w:val="26"/>
          <w:rtl/>
        </w:rPr>
        <w:t>ع</w:t>
      </w:r>
      <w:r w:rsidRPr="0005799F">
        <w:rPr>
          <w:rFonts w:hint="cs"/>
          <w:sz w:val="26"/>
          <w:szCs w:val="26"/>
          <w:rtl/>
        </w:rPr>
        <w:t>ات</w:t>
      </w:r>
      <w:r w:rsidRPr="0005799F">
        <w:rPr>
          <w:sz w:val="26"/>
          <w:szCs w:val="26"/>
          <w:rtl/>
        </w:rPr>
        <w:t xml:space="preserve"> في الجدول</w:t>
      </w:r>
      <w:r w:rsidR="00EC0CEE" w:rsidRPr="0005799F">
        <w:rPr>
          <w:sz w:val="26"/>
          <w:szCs w:val="26"/>
        </w:rPr>
        <w:t xml:space="preserve">4 </w:t>
      </w:r>
      <w:r w:rsidRPr="0005799F">
        <w:rPr>
          <w:rFonts w:hint="cs"/>
          <w:sz w:val="26"/>
          <w:szCs w:val="26"/>
          <w:rtl/>
        </w:rPr>
        <w:t xml:space="preserve"> و</w:t>
      </w:r>
      <w:r w:rsidR="00EC0CEE" w:rsidRPr="0005799F">
        <w:rPr>
          <w:sz w:val="26"/>
          <w:szCs w:val="26"/>
          <w:rtl/>
        </w:rPr>
        <w:t>تم بالفعل إدراج الب</w:t>
      </w:r>
      <w:r w:rsidRPr="0005799F">
        <w:rPr>
          <w:sz w:val="26"/>
          <w:szCs w:val="26"/>
          <w:rtl/>
        </w:rPr>
        <w:t>يانات ذات الصلة في الفقرات من</w:t>
      </w:r>
      <w:r w:rsidR="00EC0CEE" w:rsidRPr="0005799F">
        <w:rPr>
          <w:sz w:val="26"/>
          <w:szCs w:val="26"/>
        </w:rPr>
        <w:t xml:space="preserve">5 </w:t>
      </w:r>
      <w:r w:rsidRPr="0005799F">
        <w:rPr>
          <w:rFonts w:hint="cs"/>
          <w:sz w:val="26"/>
          <w:szCs w:val="26"/>
          <w:rtl/>
        </w:rPr>
        <w:t xml:space="preserve"> </w:t>
      </w:r>
      <w:r w:rsidR="00EC0CEE" w:rsidRPr="0005799F">
        <w:rPr>
          <w:sz w:val="26"/>
          <w:szCs w:val="26"/>
          <w:rtl/>
        </w:rPr>
        <w:t xml:space="preserve">إلى </w:t>
      </w:r>
      <w:r w:rsidR="00EC0CEE" w:rsidRPr="0005799F">
        <w:rPr>
          <w:sz w:val="26"/>
          <w:szCs w:val="26"/>
        </w:rPr>
        <w:t>9</w:t>
      </w:r>
      <w:r w:rsidRPr="0005799F">
        <w:rPr>
          <w:rFonts w:hint="cs"/>
          <w:sz w:val="26"/>
          <w:szCs w:val="26"/>
          <w:rtl/>
        </w:rPr>
        <w:t>.</w:t>
      </w:r>
    </w:p>
    <w:p w14:paraId="4AC3B915" w14:textId="459A7672" w:rsidR="00EC0CEE" w:rsidRPr="0005799F" w:rsidRDefault="00A062CA" w:rsidP="00A062CA">
      <w:pPr>
        <w:bidi/>
        <w:rPr>
          <w:bCs/>
          <w:sz w:val="26"/>
          <w:szCs w:val="26"/>
          <w:rtl/>
          <w:lang w:bidi="ar-SA"/>
        </w:rPr>
      </w:pPr>
      <w:r w:rsidRPr="0005799F">
        <w:rPr>
          <w:bCs/>
          <w:sz w:val="26"/>
          <w:szCs w:val="26"/>
          <w:rtl/>
        </w:rPr>
        <w:lastRenderedPageBreak/>
        <w:t>الجدول 4</w:t>
      </w:r>
      <w:r w:rsidR="0005799F">
        <w:rPr>
          <w:rFonts w:hint="cs"/>
          <w:bCs/>
          <w:sz w:val="26"/>
          <w:szCs w:val="26"/>
          <w:rtl/>
        </w:rPr>
        <w:t>:</w:t>
      </w:r>
      <w:r w:rsidRPr="0005799F">
        <w:rPr>
          <w:bCs/>
          <w:sz w:val="26"/>
          <w:szCs w:val="26"/>
          <w:rtl/>
        </w:rPr>
        <w:t xml:space="preserve"> المشر</w:t>
      </w:r>
      <w:r w:rsidRPr="0005799F">
        <w:rPr>
          <w:rFonts w:hint="cs"/>
          <w:bCs/>
          <w:sz w:val="26"/>
          <w:szCs w:val="26"/>
          <w:rtl/>
        </w:rPr>
        <w:t>و</w:t>
      </w:r>
      <w:r w:rsidR="00EC0CEE" w:rsidRPr="0005799F">
        <w:rPr>
          <w:bCs/>
          <w:sz w:val="26"/>
          <w:szCs w:val="26"/>
          <w:rtl/>
        </w:rPr>
        <w:t>ع</w:t>
      </w:r>
      <w:r w:rsidRPr="0005799F">
        <w:rPr>
          <w:rFonts w:hint="cs"/>
          <w:bCs/>
          <w:sz w:val="26"/>
          <w:szCs w:val="26"/>
          <w:rtl/>
        </w:rPr>
        <w:t>ات</w:t>
      </w:r>
      <w:r w:rsidR="00EC0CEE" w:rsidRPr="0005799F">
        <w:rPr>
          <w:bCs/>
          <w:sz w:val="26"/>
          <w:szCs w:val="26"/>
          <w:rtl/>
        </w:rPr>
        <w:t xml:space="preserve"> المتعلقة </w:t>
      </w:r>
      <w:r w:rsidRPr="0005799F">
        <w:rPr>
          <w:bCs/>
          <w:sz w:val="26"/>
          <w:szCs w:val="26"/>
          <w:rtl/>
        </w:rPr>
        <w:t>ب</w:t>
      </w:r>
      <w:r w:rsidRPr="0005799F">
        <w:rPr>
          <w:rFonts w:hint="cs"/>
          <w:bCs/>
          <w:sz w:val="26"/>
          <w:szCs w:val="26"/>
          <w:rtl/>
        </w:rPr>
        <w:t xml:space="preserve">المواد الهيدروفلوروكربونية </w:t>
      </w:r>
      <w:r w:rsidR="00EC0CEE" w:rsidRPr="0005799F">
        <w:rPr>
          <w:bCs/>
          <w:sz w:val="26"/>
          <w:szCs w:val="26"/>
          <w:rtl/>
        </w:rPr>
        <w:t>المعتمدة في إطار المساهمات العادية</w:t>
      </w:r>
    </w:p>
    <w:tbl>
      <w:tblPr>
        <w:bidiVisual/>
        <w:tblW w:w="9545" w:type="dxa"/>
        <w:tblLook w:val="04A0" w:firstRow="1" w:lastRow="0" w:firstColumn="1" w:lastColumn="0" w:noHBand="0" w:noVBand="1"/>
      </w:tblPr>
      <w:tblGrid>
        <w:gridCol w:w="1745"/>
        <w:gridCol w:w="1222"/>
        <w:gridCol w:w="1025"/>
        <w:gridCol w:w="1241"/>
        <w:gridCol w:w="1102"/>
        <w:gridCol w:w="1089"/>
        <w:gridCol w:w="988"/>
        <w:gridCol w:w="1133"/>
      </w:tblGrid>
      <w:tr w:rsidR="00EC0CEE" w:rsidRPr="00CC6F05" w14:paraId="78E01A3C" w14:textId="77777777" w:rsidTr="00DD137E">
        <w:trPr>
          <w:trHeight w:val="267"/>
        </w:trPr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0319F" w14:textId="77777777" w:rsidR="00EC0CEE" w:rsidRPr="00CC6F05" w:rsidRDefault="00DD137E" w:rsidP="00DD137E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النوع</w:t>
            </w:r>
          </w:p>
        </w:tc>
        <w:tc>
          <w:tcPr>
            <w:tcW w:w="34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C762F" w14:textId="77777777" w:rsidR="00EC0CEE" w:rsidRPr="00CC6F05" w:rsidRDefault="00DD137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</w:p>
        </w:tc>
        <w:tc>
          <w:tcPr>
            <w:tcW w:w="43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E9F3F" w14:textId="77777777" w:rsidR="00EC0CEE" w:rsidRPr="00CC6F05" w:rsidRDefault="00DD137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التمويل (بالدولار الأمريكي)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*</w:t>
            </w:r>
          </w:p>
        </w:tc>
      </w:tr>
      <w:tr w:rsidR="00EC0CEE" w:rsidRPr="00CC6F05" w14:paraId="3E3C602F" w14:textId="77777777" w:rsidTr="00DD137E">
        <w:trPr>
          <w:trHeight w:val="113"/>
        </w:trPr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74A5" w14:textId="77777777" w:rsidR="00EC0CEE" w:rsidRPr="00CC6F05" w:rsidRDefault="00EC0CEE" w:rsidP="001879A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6B9BA" w14:textId="77777777" w:rsidR="00EC0CEE" w:rsidRPr="00CC6F05" w:rsidRDefault="00DD137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المعتمدة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001F7" w14:textId="77777777" w:rsidR="00EC0CEE" w:rsidRPr="00CC6F05" w:rsidRDefault="00DD137E" w:rsidP="001879A3">
            <w:pPr>
              <w:bidi/>
              <w:ind w:left="-191" w:right="-149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المنجزة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84210" w14:textId="77777777" w:rsidR="00EC0CEE" w:rsidRPr="00CC6F05" w:rsidRDefault="00EC0CEE" w:rsidP="001879A3">
            <w:pPr>
              <w:bidi/>
              <w:ind w:left="-255" w:right="-246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DD137E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Pr="00CC6F05">
              <w:rPr>
                <w:b/>
                <w:bCs/>
                <w:sz w:val="20"/>
                <w:rtl/>
                <w:lang w:eastAsia="en-CA"/>
              </w:rPr>
              <w:t>منجز</w:t>
            </w:r>
            <w:r w:rsidR="00DD137E">
              <w:rPr>
                <w:rFonts w:hint="cs"/>
                <w:b/>
                <w:bCs/>
                <w:sz w:val="20"/>
                <w:rtl/>
                <w:lang w:eastAsia="en-CA"/>
              </w:rPr>
              <w:t>ة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B37DB" w14:textId="77777777" w:rsidR="00EC0CEE" w:rsidRPr="00CC6F05" w:rsidRDefault="00DD137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A9072" w14:textId="77777777" w:rsidR="00EC0CEE" w:rsidRPr="00CC6F05" w:rsidRDefault="00EC0CEE" w:rsidP="001879A3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42E9F" w14:textId="77777777" w:rsidR="00EC0CEE" w:rsidRPr="00CC6F05" w:rsidRDefault="00EC0CE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D4EFF" w14:textId="77777777" w:rsidR="00EC0CEE" w:rsidRPr="00CC6F05" w:rsidRDefault="00EC0CEE" w:rsidP="00DD137E">
            <w:pPr>
              <w:bidi/>
              <w:ind w:left="-358" w:right="-251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 xml:space="preserve">٪ </w:t>
            </w:r>
            <w:r w:rsidR="00DD137E">
              <w:rPr>
                <w:rFonts w:hint="cs"/>
                <w:b/>
                <w:bCs/>
                <w:sz w:val="20"/>
                <w:rtl/>
                <w:lang w:eastAsia="en-CA"/>
              </w:rPr>
              <w:t>المصروف</w:t>
            </w:r>
          </w:p>
        </w:tc>
      </w:tr>
      <w:tr w:rsidR="00EC0CEE" w:rsidRPr="00CC6F05" w14:paraId="1713B651" w14:textId="77777777" w:rsidTr="00DD137E">
        <w:trPr>
          <w:trHeight w:val="164"/>
        </w:trPr>
        <w:tc>
          <w:tcPr>
            <w:tcW w:w="1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2B2DB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إعداد المشروع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455D8" w14:textId="77777777" w:rsidR="00EC0CEE" w:rsidRPr="00CC6F05" w:rsidRDefault="00EC0CEE" w:rsidP="007A4B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3AF3" w14:textId="77777777" w:rsidR="00EC0CEE" w:rsidRPr="00CC6F05" w:rsidRDefault="00EC0CEE" w:rsidP="007A4B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8634F" w14:textId="77777777" w:rsidR="00EC0CEE" w:rsidRPr="00CC6F05" w:rsidRDefault="00EC0CEE" w:rsidP="007A4B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677CF" w14:textId="77777777" w:rsidR="00EC0CEE" w:rsidRPr="00CC6F05" w:rsidRDefault="00EC0CEE" w:rsidP="007A4B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405000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1D2F" w14:textId="77777777" w:rsidR="00EC0CEE" w:rsidRPr="00CC6F05" w:rsidRDefault="00EC0CEE" w:rsidP="007A4B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DE0" w14:textId="77777777" w:rsidR="00EC0CEE" w:rsidRPr="00CC6F05" w:rsidRDefault="00EC0CEE" w:rsidP="007A4B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405000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CC021" w14:textId="77777777" w:rsidR="00EC0CEE" w:rsidRPr="00CC6F05" w:rsidRDefault="00EC0CEE" w:rsidP="007A4B91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</w:tr>
    </w:tbl>
    <w:p w14:paraId="6A45EC82" w14:textId="77777777" w:rsidR="00EC0CEE" w:rsidRPr="00D373F4" w:rsidRDefault="00EC0CEE" w:rsidP="00EC0CEE">
      <w:pPr>
        <w:bidi/>
        <w:rPr>
          <w:sz w:val="20"/>
          <w:rtl/>
        </w:rPr>
      </w:pPr>
      <w:r w:rsidRPr="00D373F4">
        <w:rPr>
          <w:sz w:val="20"/>
          <w:rtl/>
        </w:rPr>
        <w:t>* باستثناء تكاليف دعم الوكالة.</w:t>
      </w:r>
    </w:p>
    <w:p w14:paraId="178F2214" w14:textId="77777777" w:rsidR="00EC0CEE" w:rsidRPr="00CC6F05" w:rsidRDefault="00EC0CEE" w:rsidP="00EC0CEE">
      <w:pPr>
        <w:bidi/>
        <w:rPr>
          <w:sz w:val="19"/>
          <w:szCs w:val="19"/>
          <w:rtl/>
        </w:rPr>
      </w:pPr>
    </w:p>
    <w:p w14:paraId="691B0D7D" w14:textId="77777777" w:rsidR="00EC0CEE" w:rsidRPr="00592038" w:rsidRDefault="00FD6744" w:rsidP="001014B9">
      <w:pPr>
        <w:pStyle w:val="Heading1"/>
        <w:numPr>
          <w:ilvl w:val="0"/>
          <w:numId w:val="29"/>
        </w:numPr>
        <w:bidi/>
        <w:ind w:left="720" w:hanging="720"/>
        <w:rPr>
          <w:sz w:val="26"/>
          <w:szCs w:val="26"/>
        </w:rPr>
      </w:pPr>
      <w:r w:rsidRPr="00592038">
        <w:rPr>
          <w:sz w:val="26"/>
          <w:szCs w:val="26"/>
          <w:rtl/>
        </w:rPr>
        <w:t>تم</w:t>
      </w:r>
      <w:r w:rsidR="00EC0CEE" w:rsidRPr="00592038">
        <w:rPr>
          <w:sz w:val="26"/>
          <w:szCs w:val="26"/>
          <w:rtl/>
        </w:rPr>
        <w:t xml:space="preserve"> </w:t>
      </w:r>
      <w:r w:rsidR="001014B9" w:rsidRPr="00592038">
        <w:rPr>
          <w:rFonts w:hint="cs"/>
          <w:sz w:val="26"/>
          <w:szCs w:val="26"/>
          <w:rtl/>
        </w:rPr>
        <w:t>اعتماد</w:t>
      </w:r>
      <w:r w:rsidR="00EC0CEE" w:rsidRPr="00592038">
        <w:rPr>
          <w:sz w:val="26"/>
          <w:szCs w:val="26"/>
          <w:rtl/>
        </w:rPr>
        <w:t xml:space="preserve"> نشاطي </w:t>
      </w:r>
      <w:r w:rsidR="001014B9" w:rsidRPr="00592038">
        <w:rPr>
          <w:rFonts w:hint="cs"/>
          <w:sz w:val="26"/>
          <w:szCs w:val="26"/>
          <w:rtl/>
        </w:rPr>
        <w:t>الإعداد</w:t>
      </w:r>
      <w:r w:rsidR="00EC0CEE" w:rsidRPr="00592038">
        <w:rPr>
          <w:sz w:val="26"/>
          <w:szCs w:val="26"/>
          <w:rtl/>
        </w:rPr>
        <w:t xml:space="preserve"> الجاريين في الاجتماعين</w:t>
      </w:r>
      <w:r w:rsidR="001014B9" w:rsidRPr="00592038">
        <w:rPr>
          <w:rFonts w:hint="cs"/>
          <w:sz w:val="26"/>
          <w:szCs w:val="26"/>
          <w:rtl/>
        </w:rPr>
        <w:t xml:space="preserve"> السابع والثمانين والثامن والثمانين</w:t>
      </w:r>
      <w:r w:rsidR="00EC0CEE" w:rsidRPr="00592038">
        <w:rPr>
          <w:sz w:val="26"/>
          <w:szCs w:val="26"/>
          <w:rtl/>
        </w:rPr>
        <w:t xml:space="preserve"> </w:t>
      </w:r>
      <w:r w:rsidR="001014B9" w:rsidRPr="00592038">
        <w:rPr>
          <w:rFonts w:hint="cs"/>
          <w:sz w:val="26"/>
          <w:szCs w:val="26"/>
          <w:rtl/>
        </w:rPr>
        <w:t>ويتوقع إنجازهما</w:t>
      </w:r>
      <w:r w:rsidR="00EC0CEE" w:rsidRPr="00592038">
        <w:rPr>
          <w:sz w:val="26"/>
          <w:szCs w:val="26"/>
          <w:rtl/>
        </w:rPr>
        <w:t xml:space="preserve"> في عام </w:t>
      </w:r>
      <w:r w:rsidR="00EC0CEE" w:rsidRPr="00592038">
        <w:rPr>
          <w:sz w:val="26"/>
          <w:szCs w:val="26"/>
        </w:rPr>
        <w:t>2023</w:t>
      </w:r>
      <w:r w:rsidR="001014B9" w:rsidRPr="00592038">
        <w:rPr>
          <w:rFonts w:hint="cs"/>
          <w:sz w:val="26"/>
          <w:szCs w:val="26"/>
          <w:rtl/>
        </w:rPr>
        <w:t>.</w:t>
      </w:r>
    </w:p>
    <w:p w14:paraId="4DE16567" w14:textId="22DCCF74" w:rsidR="00EC0CEE" w:rsidRPr="000B26A1" w:rsidRDefault="0005799F" w:rsidP="0005799F">
      <w:pPr>
        <w:pStyle w:val="a--"/>
        <w:suppressAutoHyphens w:val="0"/>
        <w:bidi/>
        <w:rPr>
          <w:sz w:val="26"/>
          <w:szCs w:val="26"/>
          <w:rtl/>
          <w:lang w:val="en-CA"/>
        </w:rPr>
      </w:pPr>
      <w:r w:rsidRPr="000B26A1">
        <w:rPr>
          <w:rFonts w:hint="cs"/>
          <w:sz w:val="26"/>
          <w:szCs w:val="26"/>
          <w:rtl/>
          <w:lang w:val="en-CA"/>
        </w:rPr>
        <w:t xml:space="preserve">أولاً-2  </w:t>
      </w:r>
      <w:r w:rsidR="00EC0CEE" w:rsidRPr="000B26A1">
        <w:rPr>
          <w:sz w:val="26"/>
          <w:szCs w:val="26"/>
          <w:rtl/>
          <w:lang w:val="en-CA"/>
        </w:rPr>
        <w:t>المشكلات التي تم تحديدها في تنفيذ المشروع</w:t>
      </w:r>
      <w:r w:rsidR="00177E7E" w:rsidRPr="000B26A1">
        <w:rPr>
          <w:rFonts w:hint="cs"/>
          <w:sz w:val="26"/>
          <w:szCs w:val="26"/>
          <w:rtl/>
          <w:lang w:val="en-CA"/>
        </w:rPr>
        <w:t>ات</w:t>
      </w:r>
      <w:r w:rsidR="00EC0CEE" w:rsidRPr="000B26A1">
        <w:rPr>
          <w:sz w:val="26"/>
          <w:szCs w:val="26"/>
          <w:rtl/>
          <w:lang w:val="en-CA"/>
        </w:rPr>
        <w:t xml:space="preserve"> في عام 2021</w:t>
      </w:r>
    </w:p>
    <w:p w14:paraId="5AFBF6F5" w14:textId="77777777" w:rsidR="00EC0CEE" w:rsidRPr="00592038" w:rsidRDefault="00EC0CEE" w:rsidP="00EC0CEE">
      <w:pPr>
        <w:pStyle w:val="a--"/>
        <w:suppressAutoHyphens w:val="0"/>
        <w:bidi/>
        <w:rPr>
          <w:sz w:val="26"/>
          <w:szCs w:val="26"/>
          <w:rtl/>
          <w:lang w:val="en-CA"/>
        </w:rPr>
      </w:pPr>
    </w:p>
    <w:p w14:paraId="0F3E0D58" w14:textId="77777777" w:rsidR="00EC0CEE" w:rsidRPr="00592038" w:rsidRDefault="00EC0CEE" w:rsidP="00EA3003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92038">
        <w:rPr>
          <w:sz w:val="26"/>
          <w:szCs w:val="26"/>
          <w:rtl/>
        </w:rPr>
        <w:t xml:space="preserve">بالإضافة إلى عملية </w:t>
      </w:r>
      <w:r w:rsidR="00596966" w:rsidRPr="00592038">
        <w:rPr>
          <w:rFonts w:hint="cs"/>
          <w:sz w:val="26"/>
          <w:szCs w:val="26"/>
          <w:rtl/>
        </w:rPr>
        <w:t>الاستعراض</w:t>
      </w:r>
      <w:r w:rsidRPr="00592038">
        <w:rPr>
          <w:sz w:val="26"/>
          <w:szCs w:val="26"/>
          <w:rtl/>
        </w:rPr>
        <w:t xml:space="preserve"> في عام </w:t>
      </w:r>
      <w:r w:rsidRPr="00592038">
        <w:rPr>
          <w:sz w:val="26"/>
          <w:szCs w:val="26"/>
        </w:rPr>
        <w:t xml:space="preserve">2021 </w:t>
      </w:r>
      <w:r w:rsidRPr="00592038">
        <w:rPr>
          <w:sz w:val="26"/>
          <w:szCs w:val="26"/>
          <w:rtl/>
        </w:rPr>
        <w:t xml:space="preserve">، تمت مناقشة العديد من </w:t>
      </w:r>
      <w:r w:rsidR="00596966" w:rsidRPr="00592038">
        <w:rPr>
          <w:rFonts w:hint="cs"/>
          <w:sz w:val="26"/>
          <w:szCs w:val="26"/>
          <w:rtl/>
        </w:rPr>
        <w:t>المشكلات</w:t>
      </w:r>
      <w:r w:rsidR="00596966" w:rsidRPr="00592038">
        <w:rPr>
          <w:sz w:val="26"/>
          <w:szCs w:val="26"/>
          <w:rtl/>
        </w:rPr>
        <w:t xml:space="preserve"> ومعالجتها بشكل مرض</w:t>
      </w:r>
      <w:r w:rsidR="00596966" w:rsidRPr="00592038">
        <w:rPr>
          <w:rFonts w:hint="cs"/>
          <w:sz w:val="26"/>
          <w:szCs w:val="26"/>
          <w:rtl/>
        </w:rPr>
        <w:t>ِ</w:t>
      </w:r>
      <w:r w:rsidRPr="00592038">
        <w:rPr>
          <w:sz w:val="26"/>
          <w:szCs w:val="26"/>
          <w:rtl/>
        </w:rPr>
        <w:t xml:space="preserve">، باستثناء </w:t>
      </w:r>
      <w:r w:rsidR="00596966" w:rsidRPr="00592038">
        <w:rPr>
          <w:rFonts w:hint="cs"/>
          <w:sz w:val="26"/>
          <w:szCs w:val="26"/>
          <w:rtl/>
        </w:rPr>
        <w:t>المشكلات</w:t>
      </w:r>
      <w:r w:rsidR="00596966" w:rsidRPr="00592038">
        <w:rPr>
          <w:sz w:val="26"/>
          <w:szCs w:val="26"/>
          <w:rtl/>
        </w:rPr>
        <w:t xml:space="preserve"> المتعلقة بثلاث مشر</w:t>
      </w:r>
      <w:r w:rsidR="00596966" w:rsidRPr="00592038">
        <w:rPr>
          <w:rFonts w:hint="cs"/>
          <w:sz w:val="26"/>
          <w:szCs w:val="26"/>
          <w:rtl/>
        </w:rPr>
        <w:t>و</w:t>
      </w:r>
      <w:r w:rsidRPr="00592038">
        <w:rPr>
          <w:sz w:val="26"/>
          <w:szCs w:val="26"/>
          <w:rtl/>
        </w:rPr>
        <w:t>ع</w:t>
      </w:r>
      <w:r w:rsidR="00596966" w:rsidRPr="00592038">
        <w:rPr>
          <w:rFonts w:hint="cs"/>
          <w:sz w:val="26"/>
          <w:szCs w:val="26"/>
          <w:rtl/>
        </w:rPr>
        <w:t>ات</w:t>
      </w:r>
      <w:r w:rsidR="00596966" w:rsidRPr="00592038">
        <w:rPr>
          <w:sz w:val="26"/>
          <w:szCs w:val="26"/>
          <w:rtl/>
        </w:rPr>
        <w:t xml:space="preserve"> تتعلق </w:t>
      </w:r>
      <w:r w:rsidR="00596966" w:rsidRPr="00592038">
        <w:rPr>
          <w:rFonts w:hint="cs"/>
          <w:sz w:val="26"/>
          <w:szCs w:val="26"/>
          <w:rtl/>
        </w:rPr>
        <w:t>بعناصر</w:t>
      </w:r>
      <w:r w:rsidR="00596966" w:rsidRPr="00592038">
        <w:rPr>
          <w:sz w:val="26"/>
          <w:szCs w:val="26"/>
          <w:rtl/>
        </w:rPr>
        <w:t xml:space="preserve"> الاتفاقات متعددة السنوات، المصنفة كمشر</w:t>
      </w:r>
      <w:r w:rsidR="00596966" w:rsidRPr="00592038">
        <w:rPr>
          <w:rFonts w:hint="cs"/>
          <w:sz w:val="26"/>
          <w:szCs w:val="26"/>
          <w:rtl/>
        </w:rPr>
        <w:t>و</w:t>
      </w:r>
      <w:r w:rsidRPr="00592038">
        <w:rPr>
          <w:sz w:val="26"/>
          <w:szCs w:val="26"/>
          <w:rtl/>
        </w:rPr>
        <w:t>ع</w:t>
      </w:r>
      <w:r w:rsidR="00596966" w:rsidRPr="00592038">
        <w:rPr>
          <w:rFonts w:hint="cs"/>
          <w:sz w:val="26"/>
          <w:szCs w:val="26"/>
          <w:rtl/>
        </w:rPr>
        <w:t>ات</w:t>
      </w:r>
      <w:r w:rsidRPr="00592038">
        <w:rPr>
          <w:sz w:val="26"/>
          <w:szCs w:val="26"/>
          <w:rtl/>
        </w:rPr>
        <w:t xml:space="preserve"> </w:t>
      </w:r>
      <w:r w:rsidR="00596966" w:rsidRPr="00592038">
        <w:rPr>
          <w:rFonts w:hint="cs"/>
          <w:sz w:val="26"/>
          <w:szCs w:val="26"/>
          <w:rtl/>
        </w:rPr>
        <w:t xml:space="preserve">متأخرة </w:t>
      </w:r>
      <w:r w:rsidRPr="00592038">
        <w:rPr>
          <w:sz w:val="26"/>
          <w:szCs w:val="26"/>
          <w:rtl/>
        </w:rPr>
        <w:t>في التنف</w:t>
      </w:r>
      <w:r w:rsidR="00596966" w:rsidRPr="00592038">
        <w:rPr>
          <w:sz w:val="26"/>
          <w:szCs w:val="26"/>
          <w:rtl/>
        </w:rPr>
        <w:t>يذ وتخضع لإجراءات إلغاء المشروع</w:t>
      </w:r>
      <w:r w:rsidRPr="00592038">
        <w:rPr>
          <w:sz w:val="26"/>
          <w:szCs w:val="26"/>
          <w:rtl/>
        </w:rPr>
        <w:t xml:space="preserve">، </w:t>
      </w:r>
      <w:r w:rsidR="00596966" w:rsidRPr="00592038">
        <w:rPr>
          <w:rFonts w:hint="cs"/>
          <w:sz w:val="26"/>
          <w:szCs w:val="26"/>
          <w:rtl/>
        </w:rPr>
        <w:t>وفقا لل</w:t>
      </w:r>
      <w:r w:rsidRPr="00592038">
        <w:rPr>
          <w:sz w:val="26"/>
          <w:szCs w:val="26"/>
          <w:rtl/>
        </w:rPr>
        <w:t>قرار</w:t>
      </w:r>
      <w:r w:rsidR="00596966" w:rsidRPr="00592038">
        <w:rPr>
          <w:rFonts w:hint="cs"/>
          <w:sz w:val="26"/>
          <w:szCs w:val="26"/>
          <w:rtl/>
          <w:lang w:bidi="ar-SA"/>
        </w:rPr>
        <w:t xml:space="preserve"> 84/45 (ج). </w:t>
      </w:r>
      <w:r w:rsidR="00596966" w:rsidRPr="00592038">
        <w:rPr>
          <w:rFonts w:hint="cs"/>
          <w:sz w:val="26"/>
          <w:szCs w:val="26"/>
          <w:rtl/>
        </w:rPr>
        <w:t>و</w:t>
      </w:r>
      <w:r w:rsidRPr="00592038">
        <w:rPr>
          <w:sz w:val="26"/>
          <w:szCs w:val="26"/>
          <w:rtl/>
        </w:rPr>
        <w:t>ي</w:t>
      </w:r>
      <w:r w:rsidR="00596966" w:rsidRPr="00592038">
        <w:rPr>
          <w:sz w:val="26"/>
          <w:szCs w:val="26"/>
          <w:rtl/>
        </w:rPr>
        <w:t xml:space="preserve">عرض المرفق الثالث </w:t>
      </w:r>
      <w:r w:rsidR="00596966" w:rsidRPr="00592038">
        <w:rPr>
          <w:rFonts w:hint="cs"/>
          <w:sz w:val="26"/>
          <w:szCs w:val="26"/>
          <w:rtl/>
        </w:rPr>
        <w:t>ب</w:t>
      </w:r>
      <w:r w:rsidRPr="00592038">
        <w:rPr>
          <w:sz w:val="26"/>
          <w:szCs w:val="26"/>
          <w:rtl/>
        </w:rPr>
        <w:t xml:space="preserve">هذه </w:t>
      </w:r>
      <w:r w:rsidR="00596966" w:rsidRPr="00592038">
        <w:rPr>
          <w:sz w:val="26"/>
          <w:szCs w:val="26"/>
          <w:rtl/>
        </w:rPr>
        <w:t>الوثيقة المشر</w:t>
      </w:r>
      <w:r w:rsidR="00596966" w:rsidRPr="00592038">
        <w:rPr>
          <w:rFonts w:hint="cs"/>
          <w:sz w:val="26"/>
          <w:szCs w:val="26"/>
          <w:rtl/>
        </w:rPr>
        <w:t>و</w:t>
      </w:r>
      <w:r w:rsidRPr="00592038">
        <w:rPr>
          <w:sz w:val="26"/>
          <w:szCs w:val="26"/>
          <w:rtl/>
        </w:rPr>
        <w:t>ع</w:t>
      </w:r>
      <w:r w:rsidR="00596966" w:rsidRPr="00592038">
        <w:rPr>
          <w:rFonts w:hint="cs"/>
          <w:sz w:val="26"/>
          <w:szCs w:val="26"/>
          <w:rtl/>
        </w:rPr>
        <w:t>ات</w:t>
      </w:r>
      <w:r w:rsidRPr="00592038">
        <w:rPr>
          <w:sz w:val="26"/>
          <w:szCs w:val="26"/>
          <w:rtl/>
        </w:rPr>
        <w:t xml:space="preserve"> المصنفة على أنها </w:t>
      </w:r>
      <w:r w:rsidR="00596966" w:rsidRPr="00592038">
        <w:rPr>
          <w:rFonts w:hint="cs"/>
          <w:sz w:val="26"/>
          <w:szCs w:val="26"/>
          <w:rtl/>
        </w:rPr>
        <w:t>متأخرة في</w:t>
      </w:r>
      <w:r w:rsidR="00596966" w:rsidRPr="00592038">
        <w:rPr>
          <w:sz w:val="26"/>
          <w:szCs w:val="26"/>
          <w:rtl/>
        </w:rPr>
        <w:t xml:space="preserve"> التنفيذ</w:t>
      </w:r>
      <w:r w:rsidR="00EA3003" w:rsidRPr="00592038">
        <w:rPr>
          <w:sz w:val="26"/>
          <w:szCs w:val="26"/>
          <w:rtl/>
        </w:rPr>
        <w:t>، وتوصي</w:t>
      </w:r>
      <w:r w:rsidR="00D161F6" w:rsidRPr="00592038">
        <w:rPr>
          <w:rFonts w:hint="cs"/>
          <w:sz w:val="26"/>
          <w:szCs w:val="26"/>
          <w:rtl/>
        </w:rPr>
        <w:t>ة</w:t>
      </w:r>
      <w:r w:rsidRPr="00592038">
        <w:rPr>
          <w:sz w:val="26"/>
          <w:szCs w:val="26"/>
          <w:rtl/>
        </w:rPr>
        <w:t xml:space="preserve"> الأمانة التي تطلب تقديم تقرير إلى الاجتماع الثاني والتسعين</w:t>
      </w:r>
      <w:r w:rsidRPr="00592038">
        <w:rPr>
          <w:sz w:val="26"/>
          <w:szCs w:val="26"/>
        </w:rPr>
        <w:t>.</w:t>
      </w:r>
    </w:p>
    <w:p w14:paraId="5A929181" w14:textId="77777777" w:rsidR="00EC0CEE" w:rsidRPr="00592038" w:rsidRDefault="00CD0243" w:rsidP="00AF3817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92038">
        <w:rPr>
          <w:rFonts w:hint="cs"/>
          <w:sz w:val="26"/>
          <w:szCs w:val="26"/>
          <w:rtl/>
        </w:rPr>
        <w:t xml:space="preserve">قدمت </w:t>
      </w:r>
      <w:r w:rsidR="00EC0CEE" w:rsidRPr="00592038">
        <w:rPr>
          <w:sz w:val="26"/>
          <w:szCs w:val="26"/>
          <w:rtl/>
        </w:rPr>
        <w:t>تفا</w:t>
      </w:r>
      <w:r w:rsidRPr="00592038">
        <w:rPr>
          <w:sz w:val="26"/>
          <w:szCs w:val="26"/>
          <w:rtl/>
        </w:rPr>
        <w:t>صيل التقدم المحرز في تنفيذ المشر</w:t>
      </w:r>
      <w:r w:rsidRPr="00592038">
        <w:rPr>
          <w:rFonts w:hint="cs"/>
          <w:sz w:val="26"/>
          <w:szCs w:val="26"/>
          <w:rtl/>
        </w:rPr>
        <w:t>و</w:t>
      </w:r>
      <w:r w:rsidR="00EC0CEE" w:rsidRPr="00592038">
        <w:rPr>
          <w:sz w:val="26"/>
          <w:szCs w:val="26"/>
          <w:rtl/>
        </w:rPr>
        <w:t>ع</w:t>
      </w:r>
      <w:r w:rsidRPr="00592038">
        <w:rPr>
          <w:rFonts w:hint="cs"/>
          <w:sz w:val="26"/>
          <w:szCs w:val="26"/>
          <w:rtl/>
        </w:rPr>
        <w:t>ات</w:t>
      </w:r>
      <w:r w:rsidR="00EC0CEE" w:rsidRPr="00592038">
        <w:rPr>
          <w:sz w:val="26"/>
          <w:szCs w:val="26"/>
          <w:rtl/>
        </w:rPr>
        <w:t xml:space="preserve"> المرتبطة بخطة إدارة إزالة المواد الهيدروكلوروفلوروكربونية للصين</w:t>
      </w:r>
      <w:r w:rsidR="00EC0CEE" w:rsidRPr="00592038">
        <w:rPr>
          <w:rStyle w:val="FootnoteReference"/>
          <w:sz w:val="26"/>
          <w:szCs w:val="26"/>
          <w:rtl/>
        </w:rPr>
        <w:footnoteReference w:id="10"/>
      </w:r>
      <w:r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>وخطط إدارة إزالة المواد الهيدروكلوروفلوروكربونية للأردن</w:t>
      </w:r>
      <w:r w:rsidR="00EC0CEE" w:rsidRPr="00592038">
        <w:rPr>
          <w:rStyle w:val="FootnoteReference"/>
          <w:sz w:val="26"/>
          <w:szCs w:val="26"/>
          <w:rtl/>
        </w:rPr>
        <w:footnoteReference w:id="11"/>
      </w:r>
      <w:r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>وفييت نام</w:t>
      </w:r>
      <w:r w:rsidR="00EC0CEE" w:rsidRPr="00592038">
        <w:rPr>
          <w:rStyle w:val="FootnoteReference"/>
          <w:sz w:val="26"/>
          <w:szCs w:val="26"/>
          <w:rtl/>
        </w:rPr>
        <w:footnoteReference w:id="12"/>
      </w:r>
      <w:r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 xml:space="preserve">إلى </w:t>
      </w:r>
      <w:r w:rsidRPr="00592038">
        <w:rPr>
          <w:rFonts w:hint="cs"/>
          <w:sz w:val="26"/>
          <w:szCs w:val="26"/>
          <w:rtl/>
        </w:rPr>
        <w:t>الاجتماع الحادي والتسعين</w:t>
      </w:r>
      <w:r w:rsidRPr="00592038">
        <w:rPr>
          <w:rFonts w:hint="cs"/>
          <w:sz w:val="26"/>
          <w:szCs w:val="26"/>
          <w:rtl/>
          <w:lang w:bidi="ar-SA"/>
        </w:rPr>
        <w:t>.</w:t>
      </w:r>
      <w:r w:rsidR="00EC0CEE" w:rsidRPr="00592038">
        <w:rPr>
          <w:sz w:val="26"/>
          <w:szCs w:val="26"/>
          <w:rtl/>
        </w:rPr>
        <w:t xml:space="preserve"> </w:t>
      </w:r>
      <w:r w:rsidRPr="00592038">
        <w:rPr>
          <w:rFonts w:hint="cs"/>
          <w:sz w:val="26"/>
          <w:szCs w:val="26"/>
          <w:rtl/>
        </w:rPr>
        <w:t>وت</w:t>
      </w:r>
      <w:r w:rsidR="00EC0CEE" w:rsidRPr="00592038">
        <w:rPr>
          <w:sz w:val="26"/>
          <w:szCs w:val="26"/>
          <w:rtl/>
        </w:rPr>
        <w:t xml:space="preserve">تم </w:t>
      </w:r>
      <w:r w:rsidRPr="00592038">
        <w:rPr>
          <w:rFonts w:hint="cs"/>
          <w:sz w:val="26"/>
          <w:szCs w:val="26"/>
          <w:rtl/>
        </w:rPr>
        <w:t>معالجة</w:t>
      </w:r>
      <w:r w:rsidR="00EC0CEE" w:rsidRPr="00592038">
        <w:rPr>
          <w:sz w:val="26"/>
          <w:szCs w:val="26"/>
          <w:rtl/>
        </w:rPr>
        <w:t xml:space="preserve"> التوصيات المت</w:t>
      </w:r>
      <w:r w:rsidRPr="00592038">
        <w:rPr>
          <w:sz w:val="26"/>
          <w:szCs w:val="26"/>
          <w:rtl/>
        </w:rPr>
        <w:t>علقة بالمسائل المعلقة لهذه المشر</w:t>
      </w:r>
      <w:r w:rsidRPr="00592038">
        <w:rPr>
          <w:rFonts w:hint="cs"/>
          <w:sz w:val="26"/>
          <w:szCs w:val="26"/>
          <w:rtl/>
        </w:rPr>
        <w:t>و</w:t>
      </w:r>
      <w:r w:rsidR="00EC0CEE" w:rsidRPr="00592038">
        <w:rPr>
          <w:sz w:val="26"/>
          <w:szCs w:val="26"/>
          <w:rtl/>
        </w:rPr>
        <w:t>ع</w:t>
      </w:r>
      <w:r w:rsidRPr="00592038">
        <w:rPr>
          <w:rFonts w:hint="cs"/>
          <w:sz w:val="26"/>
          <w:szCs w:val="26"/>
          <w:rtl/>
        </w:rPr>
        <w:t>ات</w:t>
      </w:r>
      <w:r w:rsidR="00EC0CEE" w:rsidRPr="00592038">
        <w:rPr>
          <w:sz w:val="26"/>
          <w:szCs w:val="26"/>
          <w:rtl/>
        </w:rPr>
        <w:t>، بما في ذلك الموافقة على طلبات التمديد ، إن وجدت ، في الأقسام ذات الصلة من تلك الوثائق</w:t>
      </w:r>
      <w:r w:rsidRPr="00592038">
        <w:rPr>
          <w:rFonts w:hint="cs"/>
          <w:sz w:val="26"/>
          <w:szCs w:val="26"/>
          <w:rtl/>
        </w:rPr>
        <w:t>.</w:t>
      </w:r>
      <w:r w:rsidR="00EC0CEE" w:rsidRPr="00592038">
        <w:rPr>
          <w:sz w:val="26"/>
          <w:szCs w:val="26"/>
        </w:rPr>
        <w:t xml:space="preserve"> </w:t>
      </w:r>
      <w:r w:rsidRPr="00592038">
        <w:rPr>
          <w:rFonts w:hint="cs"/>
          <w:sz w:val="26"/>
          <w:szCs w:val="26"/>
          <w:rtl/>
        </w:rPr>
        <w:t>و</w:t>
      </w:r>
      <w:r w:rsidR="00AF3817" w:rsidRPr="00592038">
        <w:rPr>
          <w:rFonts w:hint="cs"/>
          <w:sz w:val="26"/>
          <w:szCs w:val="26"/>
          <w:rtl/>
        </w:rPr>
        <w:t xml:space="preserve">تتم معالجة المشكلات </w:t>
      </w:r>
      <w:r w:rsidR="00EC0CEE" w:rsidRPr="00592038">
        <w:rPr>
          <w:sz w:val="26"/>
          <w:szCs w:val="26"/>
          <w:rtl/>
        </w:rPr>
        <w:t>المتعلقة بخطة إدارة إزالة المواد ال</w:t>
      </w:r>
      <w:r w:rsidR="00AF3817" w:rsidRPr="00592038">
        <w:rPr>
          <w:sz w:val="26"/>
          <w:szCs w:val="26"/>
          <w:rtl/>
        </w:rPr>
        <w:t xml:space="preserve">هيدروكلوروفلوروكربونية لتايلاند، </w:t>
      </w:r>
      <w:r w:rsidR="00EC0CEE" w:rsidRPr="00592038">
        <w:rPr>
          <w:sz w:val="26"/>
          <w:szCs w:val="26"/>
          <w:rtl/>
        </w:rPr>
        <w:t>التي كان من المقرر تقديم شريحتها في الاجتماع الحا</w:t>
      </w:r>
      <w:r w:rsidR="00AF3817" w:rsidRPr="00592038">
        <w:rPr>
          <w:sz w:val="26"/>
          <w:szCs w:val="26"/>
          <w:rtl/>
        </w:rPr>
        <w:t>دي والتسعين ولكن</w:t>
      </w:r>
      <w:r w:rsidR="00AF3817" w:rsidRPr="00592038">
        <w:rPr>
          <w:rFonts w:hint="cs"/>
          <w:sz w:val="26"/>
          <w:szCs w:val="26"/>
          <w:rtl/>
        </w:rPr>
        <w:t>ها لم تقدم</w:t>
      </w:r>
      <w:r w:rsidR="00EC0CEE" w:rsidRPr="00592038">
        <w:rPr>
          <w:sz w:val="26"/>
          <w:szCs w:val="26"/>
          <w:rtl/>
        </w:rPr>
        <w:t xml:space="preserve">، في الوثيقة </w:t>
      </w:r>
      <w:r w:rsidR="00AF3817" w:rsidRPr="00592038">
        <w:rPr>
          <w:rFonts w:hint="cs"/>
          <w:sz w:val="26"/>
          <w:szCs w:val="26"/>
          <w:rtl/>
        </w:rPr>
        <w:t>المعنية</w:t>
      </w:r>
      <w:r w:rsidR="00EC0CEE" w:rsidRPr="00592038">
        <w:rPr>
          <w:sz w:val="26"/>
          <w:szCs w:val="26"/>
          <w:rtl/>
        </w:rPr>
        <w:t xml:space="preserve"> بالتأخيرات في تقديم الشرائح</w:t>
      </w:r>
      <w:r w:rsidR="00EC0CEE" w:rsidRPr="00592038">
        <w:rPr>
          <w:sz w:val="26"/>
          <w:szCs w:val="26"/>
        </w:rPr>
        <w:t>.</w:t>
      </w:r>
      <w:r w:rsidR="00EC0CEE" w:rsidRPr="00592038">
        <w:rPr>
          <w:rStyle w:val="FootnoteReference"/>
          <w:sz w:val="26"/>
          <w:szCs w:val="26"/>
          <w:rtl/>
        </w:rPr>
        <w:footnoteReference w:id="13"/>
      </w:r>
    </w:p>
    <w:p w14:paraId="43E4E5F8" w14:textId="77777777" w:rsidR="00EC0CEE" w:rsidRPr="00592038" w:rsidRDefault="00EC0CEE" w:rsidP="009D3C6A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92038">
        <w:rPr>
          <w:sz w:val="26"/>
          <w:szCs w:val="26"/>
          <w:rtl/>
        </w:rPr>
        <w:t>من بين</w:t>
      </w:r>
      <w:r w:rsidRPr="00592038">
        <w:rPr>
          <w:sz w:val="26"/>
          <w:szCs w:val="26"/>
        </w:rPr>
        <w:t xml:space="preserve">13 </w:t>
      </w:r>
      <w:r w:rsidR="009D3C6A" w:rsidRPr="00592038">
        <w:rPr>
          <w:rFonts w:hint="cs"/>
          <w:sz w:val="26"/>
          <w:szCs w:val="26"/>
          <w:rtl/>
          <w:lang w:bidi="ar-SA"/>
        </w:rPr>
        <w:t xml:space="preserve"> </w:t>
      </w:r>
      <w:r w:rsidR="009D3C6A" w:rsidRPr="00592038">
        <w:rPr>
          <w:sz w:val="26"/>
          <w:szCs w:val="26"/>
          <w:rtl/>
        </w:rPr>
        <w:t>مشروعًا جاريًا</w:t>
      </w:r>
      <w:r w:rsidRPr="00592038">
        <w:rPr>
          <w:sz w:val="26"/>
          <w:szCs w:val="26"/>
          <w:rtl/>
        </w:rPr>
        <w:t>، باستثناء التعزيز المؤسسي وإعدا</w:t>
      </w:r>
      <w:r w:rsidR="009D3C6A" w:rsidRPr="00592038">
        <w:rPr>
          <w:sz w:val="26"/>
          <w:szCs w:val="26"/>
          <w:rtl/>
        </w:rPr>
        <w:t>د المشروع</w:t>
      </w:r>
      <w:r w:rsidRPr="00592038">
        <w:rPr>
          <w:sz w:val="26"/>
          <w:szCs w:val="26"/>
          <w:rtl/>
        </w:rPr>
        <w:t xml:space="preserve">، </w:t>
      </w:r>
      <w:r w:rsidR="009D3C6A" w:rsidRPr="00592038">
        <w:rPr>
          <w:rFonts w:hint="cs"/>
          <w:sz w:val="26"/>
          <w:szCs w:val="26"/>
          <w:rtl/>
        </w:rPr>
        <w:t>عدلت</w:t>
      </w:r>
      <w:r w:rsidR="009D3C6A" w:rsidRPr="00592038">
        <w:rPr>
          <w:sz w:val="26"/>
          <w:szCs w:val="26"/>
          <w:rtl/>
        </w:rPr>
        <w:t xml:space="preserve"> خمس</w:t>
      </w:r>
      <w:r w:rsidRPr="00592038">
        <w:rPr>
          <w:sz w:val="26"/>
          <w:szCs w:val="26"/>
          <w:rtl/>
        </w:rPr>
        <w:t xml:space="preserve"> مشروعات تواريخ الإنجاز </w:t>
      </w:r>
      <w:r w:rsidR="009D3C6A" w:rsidRPr="00592038">
        <w:rPr>
          <w:rFonts w:hint="cs"/>
          <w:sz w:val="26"/>
          <w:szCs w:val="26"/>
          <w:rtl/>
        </w:rPr>
        <w:t xml:space="preserve">المحددة لها </w:t>
      </w:r>
      <w:r w:rsidRPr="00592038">
        <w:rPr>
          <w:sz w:val="26"/>
          <w:szCs w:val="26"/>
          <w:rtl/>
        </w:rPr>
        <w:t xml:space="preserve">منذ </w:t>
      </w:r>
      <w:r w:rsidR="009D3C6A" w:rsidRPr="00592038">
        <w:rPr>
          <w:rFonts w:hint="cs"/>
          <w:sz w:val="26"/>
          <w:szCs w:val="26"/>
          <w:rtl/>
        </w:rPr>
        <w:t>ال</w:t>
      </w:r>
      <w:r w:rsidRPr="00592038">
        <w:rPr>
          <w:sz w:val="26"/>
          <w:szCs w:val="26"/>
          <w:rtl/>
        </w:rPr>
        <w:t xml:space="preserve">تقرير </w:t>
      </w:r>
      <w:r w:rsidR="009D3C6A" w:rsidRPr="00592038">
        <w:rPr>
          <w:rFonts w:hint="cs"/>
          <w:sz w:val="26"/>
          <w:szCs w:val="26"/>
          <w:rtl/>
        </w:rPr>
        <w:t>المرحلي</w:t>
      </w:r>
      <w:r w:rsidRPr="00592038">
        <w:rPr>
          <w:sz w:val="26"/>
          <w:szCs w:val="26"/>
          <w:rtl/>
        </w:rPr>
        <w:t xml:space="preserve"> لعام </w:t>
      </w:r>
      <w:r w:rsidRPr="00592038">
        <w:rPr>
          <w:sz w:val="26"/>
          <w:szCs w:val="26"/>
        </w:rPr>
        <w:t>2020</w:t>
      </w:r>
      <w:r w:rsidR="009D3C6A" w:rsidRPr="00592038">
        <w:rPr>
          <w:rFonts w:hint="cs"/>
          <w:sz w:val="26"/>
          <w:szCs w:val="26"/>
          <w:rtl/>
        </w:rPr>
        <w:t>.</w:t>
      </w:r>
    </w:p>
    <w:p w14:paraId="3F572858" w14:textId="413F964F" w:rsidR="00EC0CEE" w:rsidRPr="00592038" w:rsidRDefault="000B26A1" w:rsidP="00040072">
      <w:pPr>
        <w:bidi/>
        <w:ind w:left="720" w:hanging="720"/>
        <w:rPr>
          <w:b/>
          <w:bCs/>
          <w:sz w:val="26"/>
          <w:szCs w:val="26"/>
          <w:rtl/>
        </w:rPr>
      </w:pPr>
      <w:bookmarkStart w:id="1" w:name="_Hlk120008857"/>
      <w:r w:rsidRPr="00B1521C">
        <w:rPr>
          <w:rFonts w:hint="cs"/>
          <w:b/>
          <w:bCs/>
          <w:sz w:val="26"/>
          <w:szCs w:val="26"/>
          <w:rtl/>
          <w:lang w:bidi="ar-EG"/>
        </w:rPr>
        <w:t>ثانيا</w:t>
      </w:r>
      <w:r>
        <w:rPr>
          <w:rFonts w:hint="cs"/>
          <w:b/>
          <w:bCs/>
          <w:sz w:val="26"/>
          <w:szCs w:val="26"/>
          <w:rtl/>
          <w:lang w:bidi="ar-EG"/>
        </w:rPr>
        <w:t>ً</w:t>
      </w:r>
      <w:bookmarkEnd w:id="1"/>
      <w:r w:rsidR="00EC0CEE" w:rsidRPr="00592038">
        <w:rPr>
          <w:b/>
          <w:bCs/>
          <w:sz w:val="26"/>
          <w:szCs w:val="26"/>
          <w:rtl/>
        </w:rPr>
        <w:tab/>
      </w:r>
      <w:r w:rsidR="00040072" w:rsidRPr="00592038">
        <w:rPr>
          <w:b/>
          <w:bCs/>
          <w:sz w:val="26"/>
          <w:szCs w:val="26"/>
          <w:rtl/>
        </w:rPr>
        <w:t>المشر</w:t>
      </w:r>
      <w:r w:rsidR="00040072" w:rsidRPr="00592038">
        <w:rPr>
          <w:rFonts w:hint="cs"/>
          <w:b/>
          <w:bCs/>
          <w:sz w:val="26"/>
          <w:szCs w:val="26"/>
          <w:rtl/>
        </w:rPr>
        <w:t>و</w:t>
      </w:r>
      <w:r w:rsidR="00EC0CEE" w:rsidRPr="00592038">
        <w:rPr>
          <w:b/>
          <w:bCs/>
          <w:sz w:val="26"/>
          <w:szCs w:val="26"/>
          <w:rtl/>
        </w:rPr>
        <w:t>ع</w:t>
      </w:r>
      <w:r w:rsidR="00040072" w:rsidRPr="00592038">
        <w:rPr>
          <w:rFonts w:hint="cs"/>
          <w:b/>
          <w:bCs/>
          <w:sz w:val="26"/>
          <w:szCs w:val="26"/>
          <w:rtl/>
        </w:rPr>
        <w:t>ات المعتمدة</w:t>
      </w:r>
      <w:r w:rsidR="00EC0CEE" w:rsidRPr="00592038">
        <w:rPr>
          <w:b/>
          <w:bCs/>
          <w:sz w:val="26"/>
          <w:szCs w:val="26"/>
          <w:rtl/>
        </w:rPr>
        <w:t xml:space="preserve"> في إطار المساهمات الطوعية الإضافية لدعم البدء السريع للتخفيض التدريجي </w:t>
      </w:r>
      <w:r w:rsidR="00040072" w:rsidRPr="00592038">
        <w:rPr>
          <w:rFonts w:hint="cs"/>
          <w:b/>
          <w:bCs/>
          <w:sz w:val="26"/>
          <w:szCs w:val="26"/>
          <w:rtl/>
        </w:rPr>
        <w:t>للمواد الهيدروفلوروكربونية</w:t>
      </w:r>
    </w:p>
    <w:p w14:paraId="0DB39C3A" w14:textId="77777777" w:rsidR="00EC0CEE" w:rsidRPr="00592038" w:rsidRDefault="00EC0CEE" w:rsidP="00EC0CEE">
      <w:pPr>
        <w:bidi/>
        <w:ind w:left="720" w:hanging="720"/>
        <w:rPr>
          <w:b/>
          <w:bCs/>
          <w:sz w:val="26"/>
          <w:szCs w:val="26"/>
          <w:rtl/>
        </w:rPr>
      </w:pPr>
    </w:p>
    <w:p w14:paraId="3E7D11E5" w14:textId="77777777" w:rsidR="00EC0CEE" w:rsidRPr="00592038" w:rsidRDefault="00E750EA" w:rsidP="00E750EA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92038">
        <w:rPr>
          <w:rFonts w:hint="cs"/>
          <w:sz w:val="26"/>
          <w:szCs w:val="26"/>
          <w:rtl/>
        </w:rPr>
        <w:t>حتى</w:t>
      </w:r>
      <w:r w:rsidRPr="00592038">
        <w:rPr>
          <w:sz w:val="26"/>
          <w:szCs w:val="26"/>
          <w:lang w:val="en-US"/>
        </w:rPr>
        <w:t xml:space="preserve"> </w:t>
      </w:r>
      <w:r w:rsidR="00EC0CEE" w:rsidRPr="00592038">
        <w:rPr>
          <w:sz w:val="26"/>
          <w:szCs w:val="26"/>
        </w:rPr>
        <w:t xml:space="preserve">31 </w:t>
      </w:r>
      <w:r w:rsidRPr="00592038">
        <w:rPr>
          <w:sz w:val="26"/>
          <w:szCs w:val="26"/>
          <w:rtl/>
        </w:rPr>
        <w:t>ديسمبر</w:t>
      </w:r>
      <w:r w:rsidRPr="00592038">
        <w:rPr>
          <w:rFonts w:hint="cs"/>
          <w:sz w:val="26"/>
          <w:szCs w:val="26"/>
          <w:rtl/>
          <w:lang w:bidi="ar-SA"/>
        </w:rPr>
        <w:t>/</w:t>
      </w:r>
      <w:r w:rsidR="00EC0CEE" w:rsidRPr="00592038">
        <w:rPr>
          <w:sz w:val="26"/>
          <w:szCs w:val="26"/>
        </w:rPr>
        <w:t xml:space="preserve"> </w:t>
      </w:r>
      <w:r w:rsidR="00EC0CEE" w:rsidRPr="00592038">
        <w:rPr>
          <w:sz w:val="26"/>
          <w:szCs w:val="26"/>
          <w:rtl/>
        </w:rPr>
        <w:t>كانون</w:t>
      </w:r>
      <w:r w:rsidRPr="00592038">
        <w:rPr>
          <w:sz w:val="26"/>
          <w:szCs w:val="26"/>
          <w:rtl/>
        </w:rPr>
        <w:t xml:space="preserve"> الأول</w:t>
      </w:r>
      <w:r w:rsidR="00EC0CEE" w:rsidRPr="00592038">
        <w:rPr>
          <w:sz w:val="26"/>
          <w:szCs w:val="26"/>
        </w:rPr>
        <w:t xml:space="preserve">2021 </w:t>
      </w:r>
      <w:r w:rsidR="00EC0CEE" w:rsidRPr="00592038">
        <w:rPr>
          <w:sz w:val="26"/>
          <w:szCs w:val="26"/>
          <w:rtl/>
        </w:rPr>
        <w:t xml:space="preserve">، </w:t>
      </w:r>
      <w:r w:rsidRPr="00592038">
        <w:rPr>
          <w:rFonts w:hint="cs"/>
          <w:sz w:val="26"/>
          <w:szCs w:val="26"/>
          <w:rtl/>
        </w:rPr>
        <w:t>اعتمدت</w:t>
      </w:r>
      <w:r w:rsidR="00EC0CEE" w:rsidRPr="00592038">
        <w:rPr>
          <w:sz w:val="26"/>
          <w:szCs w:val="26"/>
          <w:rtl/>
        </w:rPr>
        <w:t xml:space="preserve"> اللجنة التنفيذية </w:t>
      </w:r>
      <w:r w:rsidRPr="00592038">
        <w:rPr>
          <w:sz w:val="26"/>
          <w:szCs w:val="26"/>
          <w:rtl/>
        </w:rPr>
        <w:t>خمس</w:t>
      </w:r>
      <w:r w:rsidR="00EC0CEE" w:rsidRPr="00592038">
        <w:rPr>
          <w:sz w:val="26"/>
          <w:szCs w:val="26"/>
          <w:rtl/>
        </w:rPr>
        <w:t xml:space="preserve"> مشروعات متعلقة </w:t>
      </w:r>
      <w:r w:rsidRPr="00592038">
        <w:rPr>
          <w:rFonts w:hint="cs"/>
          <w:sz w:val="26"/>
          <w:szCs w:val="26"/>
          <w:rtl/>
        </w:rPr>
        <w:t xml:space="preserve">بالمواد الهيدروفلوروكربونية </w:t>
      </w:r>
      <w:r w:rsidR="00EC0CEE" w:rsidRPr="00592038">
        <w:rPr>
          <w:sz w:val="26"/>
          <w:szCs w:val="26"/>
          <w:rtl/>
        </w:rPr>
        <w:t xml:space="preserve">في إطار مساهمات طوعية إضافية </w:t>
      </w:r>
      <w:r w:rsidRPr="00592038">
        <w:rPr>
          <w:rFonts w:hint="cs"/>
          <w:sz w:val="26"/>
          <w:szCs w:val="26"/>
          <w:rtl/>
        </w:rPr>
        <w:t>قدرها</w:t>
      </w:r>
      <w:r w:rsidR="00EC0CEE" w:rsidRPr="00592038">
        <w:rPr>
          <w:sz w:val="26"/>
          <w:szCs w:val="26"/>
        </w:rPr>
        <w:t xml:space="preserve">960.180 </w:t>
      </w:r>
      <w:r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 xml:space="preserve">دولارًا أمريكيًا </w:t>
      </w:r>
      <w:r w:rsidRPr="00592038">
        <w:rPr>
          <w:sz w:val="26"/>
          <w:szCs w:val="26"/>
        </w:rPr>
        <w:t>)</w:t>
      </w:r>
      <w:r w:rsidR="00EC0CEE" w:rsidRPr="00592038">
        <w:rPr>
          <w:sz w:val="26"/>
          <w:szCs w:val="26"/>
          <w:rtl/>
        </w:rPr>
        <w:t>باستثناء تكاليف دعم الوكالة</w:t>
      </w:r>
      <w:r w:rsidRPr="00592038">
        <w:rPr>
          <w:rFonts w:hint="cs"/>
          <w:sz w:val="26"/>
          <w:szCs w:val="26"/>
          <w:rtl/>
        </w:rPr>
        <w:t>).</w:t>
      </w:r>
      <w:r w:rsidR="00EC0CEE" w:rsidRPr="00592038">
        <w:rPr>
          <w:sz w:val="26"/>
          <w:szCs w:val="26"/>
        </w:rPr>
        <w:t xml:space="preserve"> </w:t>
      </w:r>
      <w:r w:rsidRPr="00592038">
        <w:rPr>
          <w:sz w:val="26"/>
          <w:szCs w:val="26"/>
          <w:rtl/>
        </w:rPr>
        <w:t>ويرد ملخص لحالة هذه المشر</w:t>
      </w:r>
      <w:r w:rsidRPr="00592038">
        <w:rPr>
          <w:rFonts w:hint="cs"/>
          <w:sz w:val="26"/>
          <w:szCs w:val="26"/>
          <w:rtl/>
        </w:rPr>
        <w:t>و</w:t>
      </w:r>
      <w:r w:rsidR="00EC0CEE" w:rsidRPr="00592038">
        <w:rPr>
          <w:sz w:val="26"/>
          <w:szCs w:val="26"/>
          <w:rtl/>
        </w:rPr>
        <w:t>ع</w:t>
      </w:r>
      <w:r w:rsidRPr="00592038">
        <w:rPr>
          <w:rFonts w:hint="cs"/>
          <w:sz w:val="26"/>
          <w:szCs w:val="26"/>
          <w:rtl/>
        </w:rPr>
        <w:t>ات</w:t>
      </w:r>
      <w:r w:rsidR="00EC0CEE" w:rsidRPr="00592038">
        <w:rPr>
          <w:sz w:val="26"/>
          <w:szCs w:val="26"/>
          <w:rtl/>
        </w:rPr>
        <w:t xml:space="preserve"> في الجدول </w:t>
      </w:r>
      <w:r w:rsidR="00EC0CEE" w:rsidRPr="00592038">
        <w:rPr>
          <w:sz w:val="26"/>
          <w:szCs w:val="26"/>
        </w:rPr>
        <w:t>5</w:t>
      </w:r>
      <w:r w:rsidRPr="00592038">
        <w:rPr>
          <w:rFonts w:hint="cs"/>
          <w:sz w:val="26"/>
          <w:szCs w:val="26"/>
          <w:rtl/>
        </w:rPr>
        <w:t>.</w:t>
      </w:r>
    </w:p>
    <w:p w14:paraId="5F245A34" w14:textId="0E027C70" w:rsidR="00EC0CEE" w:rsidRPr="00592038" w:rsidRDefault="00E750EA" w:rsidP="00866AA0">
      <w:pPr>
        <w:pStyle w:val="Heading1"/>
        <w:keepNext/>
        <w:keepLines/>
        <w:numPr>
          <w:ilvl w:val="0"/>
          <w:numId w:val="0"/>
        </w:numPr>
        <w:bidi/>
        <w:spacing w:after="0"/>
        <w:rPr>
          <w:bCs/>
          <w:sz w:val="26"/>
          <w:szCs w:val="26"/>
          <w:rtl/>
        </w:rPr>
      </w:pPr>
      <w:r w:rsidRPr="00592038">
        <w:rPr>
          <w:bCs/>
          <w:sz w:val="26"/>
          <w:szCs w:val="26"/>
          <w:rtl/>
        </w:rPr>
        <w:t>الجدول 5</w:t>
      </w:r>
      <w:r w:rsidR="0005799F">
        <w:rPr>
          <w:rFonts w:hint="cs"/>
          <w:bCs/>
          <w:sz w:val="26"/>
          <w:szCs w:val="26"/>
          <w:rtl/>
        </w:rPr>
        <w:t xml:space="preserve">: </w:t>
      </w:r>
      <w:r w:rsidR="00EC0CEE" w:rsidRPr="00592038">
        <w:rPr>
          <w:bCs/>
          <w:sz w:val="26"/>
          <w:szCs w:val="26"/>
          <w:rtl/>
        </w:rPr>
        <w:t xml:space="preserve">حالة </w:t>
      </w:r>
      <w:r w:rsidRPr="00592038">
        <w:rPr>
          <w:bCs/>
          <w:sz w:val="26"/>
          <w:szCs w:val="26"/>
          <w:rtl/>
        </w:rPr>
        <w:t>المشر</w:t>
      </w:r>
      <w:r w:rsidRPr="00592038">
        <w:rPr>
          <w:rFonts w:hint="cs"/>
          <w:bCs/>
          <w:sz w:val="26"/>
          <w:szCs w:val="26"/>
          <w:rtl/>
        </w:rPr>
        <w:t>و</w:t>
      </w:r>
      <w:r w:rsidRPr="00592038">
        <w:rPr>
          <w:bCs/>
          <w:sz w:val="26"/>
          <w:szCs w:val="26"/>
          <w:rtl/>
        </w:rPr>
        <w:t>ع</w:t>
      </w:r>
      <w:r w:rsidRPr="00592038">
        <w:rPr>
          <w:rFonts w:hint="cs"/>
          <w:bCs/>
          <w:sz w:val="26"/>
          <w:szCs w:val="26"/>
          <w:rtl/>
        </w:rPr>
        <w:t>ات</w:t>
      </w:r>
      <w:r w:rsidRPr="00592038">
        <w:rPr>
          <w:bCs/>
          <w:sz w:val="26"/>
          <w:szCs w:val="26"/>
          <w:rtl/>
        </w:rPr>
        <w:t xml:space="preserve"> </w:t>
      </w:r>
      <w:r w:rsidR="00EC0CEE" w:rsidRPr="00592038">
        <w:rPr>
          <w:bCs/>
          <w:sz w:val="26"/>
          <w:szCs w:val="26"/>
          <w:rtl/>
        </w:rPr>
        <w:t xml:space="preserve">المتعلقة </w:t>
      </w:r>
      <w:r w:rsidR="00866AA0" w:rsidRPr="00592038">
        <w:rPr>
          <w:rFonts w:hint="cs"/>
          <w:bCs/>
          <w:sz w:val="26"/>
          <w:szCs w:val="26"/>
          <w:rtl/>
        </w:rPr>
        <w:t>بالمواد الهيدروفلوروكربونية</w:t>
      </w:r>
      <w:r w:rsidR="00866AA0" w:rsidRPr="00592038">
        <w:rPr>
          <w:bCs/>
          <w:sz w:val="26"/>
          <w:szCs w:val="26"/>
          <w:rtl/>
        </w:rPr>
        <w:t xml:space="preserve"> المعتمدة </w:t>
      </w:r>
      <w:r w:rsidR="00EC0CEE" w:rsidRPr="00592038">
        <w:rPr>
          <w:bCs/>
          <w:sz w:val="26"/>
          <w:szCs w:val="26"/>
          <w:rtl/>
        </w:rPr>
        <w:t>حتى نهاية عام 2021</w:t>
      </w:r>
    </w:p>
    <w:tbl>
      <w:tblPr>
        <w:bidiVisual/>
        <w:tblW w:w="9635" w:type="dxa"/>
        <w:tblLook w:val="04A0" w:firstRow="1" w:lastRow="0" w:firstColumn="1" w:lastColumn="0" w:noHBand="0" w:noVBand="1"/>
      </w:tblPr>
      <w:tblGrid>
        <w:gridCol w:w="1980"/>
        <w:gridCol w:w="1072"/>
        <w:gridCol w:w="1150"/>
        <w:gridCol w:w="1180"/>
        <w:gridCol w:w="1072"/>
        <w:gridCol w:w="1083"/>
        <w:gridCol w:w="894"/>
        <w:gridCol w:w="1204"/>
      </w:tblGrid>
      <w:tr w:rsidR="00EC0CEE" w:rsidRPr="00CC6F05" w14:paraId="71A3CAED" w14:textId="77777777" w:rsidTr="00D275C5">
        <w:trPr>
          <w:trHeight w:val="207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558D5" w14:textId="77777777" w:rsidR="00EC0CEE" w:rsidRPr="00CC6F05" w:rsidRDefault="00D275C5" w:rsidP="00D275C5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النوع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D91FC" w14:textId="77777777" w:rsidR="00EC0CEE" w:rsidRPr="00CC6F05" w:rsidRDefault="00D275C5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*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649A2" w14:textId="77777777" w:rsidR="00EC0CEE" w:rsidRPr="00CC6F05" w:rsidRDefault="00D275C5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التمويل (دولار أمريكي)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**</w:t>
            </w:r>
          </w:p>
        </w:tc>
      </w:tr>
      <w:tr w:rsidR="00EC0CEE" w:rsidRPr="00CC6F05" w14:paraId="0A89F94F" w14:textId="77777777" w:rsidTr="00D275C5">
        <w:trPr>
          <w:trHeight w:val="82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E8B3" w14:textId="77777777" w:rsidR="00EC0CEE" w:rsidRPr="00CC6F05" w:rsidRDefault="00EC0CEE" w:rsidP="001879A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E596" w14:textId="77777777" w:rsidR="00EC0CEE" w:rsidRPr="00CC6F05" w:rsidRDefault="00D275C5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F54B4" w14:textId="77777777" w:rsidR="00EC0CEE" w:rsidRPr="00CC6F05" w:rsidRDefault="00D275C5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1537C" w14:textId="77777777" w:rsidR="00EC0CEE" w:rsidRPr="00CC6F05" w:rsidRDefault="00EC0CEE" w:rsidP="001879A3">
            <w:pPr>
              <w:bidi/>
              <w:ind w:left="-202" w:right="-193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val="en-US" w:eastAsia="en-CA"/>
              </w:rPr>
              <w:t xml:space="preserve">٪ </w:t>
            </w:r>
            <w:r w:rsidR="00D275C5">
              <w:rPr>
                <w:rFonts w:hint="cs"/>
                <w:b/>
                <w:bCs/>
                <w:sz w:val="20"/>
                <w:rtl/>
                <w:lang w:val="en-US" w:eastAsia="en-CA"/>
              </w:rPr>
              <w:t>ال</w:t>
            </w:r>
            <w:r w:rsidRPr="00CC6F05">
              <w:rPr>
                <w:b/>
                <w:bCs/>
                <w:sz w:val="20"/>
                <w:rtl/>
                <w:lang w:val="en-US" w:eastAsia="en-CA"/>
              </w:rPr>
              <w:t>منجز</w:t>
            </w:r>
            <w:r w:rsidR="00D275C5">
              <w:rPr>
                <w:rFonts w:hint="cs"/>
                <w:b/>
                <w:bCs/>
                <w:sz w:val="20"/>
                <w:rtl/>
                <w:lang w:eastAsia="en-CA"/>
              </w:rPr>
              <w:t>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C8A92" w14:textId="77777777" w:rsidR="00EC0CEE" w:rsidRPr="00CC6F05" w:rsidRDefault="00D275C5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CEAAA" w14:textId="77777777" w:rsidR="00EC0CEE" w:rsidRPr="00CC6F05" w:rsidRDefault="00EC0CE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35D9D" w14:textId="77777777" w:rsidR="00EC0CEE" w:rsidRPr="00CC6F05" w:rsidRDefault="00EC0CE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B326A" w14:textId="77777777" w:rsidR="00EC0CEE" w:rsidRPr="00CC6F05" w:rsidRDefault="00EC0CEE" w:rsidP="00D275C5">
            <w:pPr>
              <w:bidi/>
              <w:ind w:left="-180" w:right="-124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val="en-US" w:eastAsia="en-CA"/>
              </w:rPr>
              <w:t xml:space="preserve">٪ </w:t>
            </w:r>
            <w:r w:rsidR="00D275C5"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</w:tr>
      <w:tr w:rsidR="00EC0CEE" w:rsidRPr="00CC6F05" w14:paraId="709285D5" w14:textId="77777777" w:rsidTr="00D275C5">
        <w:trPr>
          <w:trHeight w:val="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DF548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استثمار</w:t>
            </w:r>
            <w:r w:rsidR="001A4659">
              <w:rPr>
                <w:rFonts w:hint="cs"/>
                <w:sz w:val="20"/>
                <w:rtl/>
                <w:lang w:eastAsia="en-CA"/>
              </w:rPr>
              <w:t>ية</w:t>
            </w:r>
            <w:r w:rsidRPr="00CC6F05">
              <w:rPr>
                <w:sz w:val="20"/>
                <w:rtl/>
                <w:lang w:eastAsia="en-CA"/>
              </w:rPr>
              <w:t>***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7C418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A86A4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C04B8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DBF19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183514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8ED37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146،811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13FCD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36703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9A02C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80</w:t>
            </w:r>
          </w:p>
        </w:tc>
      </w:tr>
      <w:tr w:rsidR="00EC0CEE" w:rsidRPr="00CC6F05" w14:paraId="0721E44D" w14:textId="77777777" w:rsidTr="00D275C5">
        <w:trPr>
          <w:trHeight w:val="13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53204" w14:textId="77777777" w:rsidR="00EC0CEE" w:rsidRPr="00CC6F05" w:rsidRDefault="00EC0CEE" w:rsidP="001879A3">
            <w:pPr>
              <w:bidi/>
              <w:ind w:right="-113"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إعداد المشروع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CA42F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38C06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F79DA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27876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30000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41FA9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30000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F533D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91184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4E85DDD6" w14:textId="77777777" w:rsidTr="00D275C5">
        <w:trPr>
          <w:trHeight w:val="8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00E74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الأنشطة التمكينية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73F9F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09B8A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BE2BC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62BD4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746666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C1C37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683.538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3264C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63128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113EA" w14:textId="77777777" w:rsidR="00EC0CEE" w:rsidRPr="00CC6F05" w:rsidRDefault="00EC0CEE" w:rsidP="003711E0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92</w:t>
            </w:r>
          </w:p>
        </w:tc>
      </w:tr>
      <w:tr w:rsidR="00EC0CEE" w:rsidRPr="00CC6F05" w14:paraId="53966FA8" w14:textId="77777777" w:rsidTr="00D275C5">
        <w:trPr>
          <w:trHeight w:val="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C2ED1" w14:textId="77777777" w:rsidR="00EC0CEE" w:rsidRPr="00CC6F05" w:rsidRDefault="00EC0CEE" w:rsidP="001879A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CB3C3" w14:textId="77777777" w:rsidR="00EC0CEE" w:rsidRPr="00CC6F05" w:rsidRDefault="00EC0CEE" w:rsidP="003711E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8FD49" w14:textId="77777777" w:rsidR="00EC0CEE" w:rsidRPr="00CC6F05" w:rsidRDefault="00EC0CEE" w:rsidP="003711E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99666" w14:textId="77777777" w:rsidR="00EC0CEE" w:rsidRPr="00CC6F05" w:rsidRDefault="00EC0CEE" w:rsidP="003711E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B8D13" w14:textId="77777777" w:rsidR="00EC0CEE" w:rsidRPr="00CC6F05" w:rsidRDefault="00EC0CEE" w:rsidP="003711E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960180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FF51C" w14:textId="77777777" w:rsidR="00EC0CEE" w:rsidRPr="00CC6F05" w:rsidRDefault="00EC0CEE" w:rsidP="003711E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860349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AF988" w14:textId="77777777" w:rsidR="00EC0CEE" w:rsidRPr="00CC6F05" w:rsidRDefault="00EC0CEE" w:rsidP="003711E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99831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39F62" w14:textId="77777777" w:rsidR="00EC0CEE" w:rsidRPr="00CC6F05" w:rsidRDefault="00EC0CEE" w:rsidP="003711E0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90</w:t>
            </w:r>
          </w:p>
        </w:tc>
      </w:tr>
    </w:tbl>
    <w:p w14:paraId="4D466004" w14:textId="77777777" w:rsidR="00EC0CEE" w:rsidRPr="00405419" w:rsidRDefault="00F03AA7" w:rsidP="00F03AA7">
      <w:pPr>
        <w:bidi/>
        <w:jc w:val="left"/>
        <w:rPr>
          <w:sz w:val="20"/>
          <w:rtl/>
        </w:rPr>
      </w:pPr>
      <w:r>
        <w:rPr>
          <w:sz w:val="20"/>
          <w:rtl/>
        </w:rPr>
        <w:t xml:space="preserve">* لا </w:t>
      </w:r>
      <w:r>
        <w:rPr>
          <w:rFonts w:hint="cs"/>
          <w:sz w:val="20"/>
          <w:rtl/>
        </w:rPr>
        <w:t>ت</w:t>
      </w:r>
      <w:r>
        <w:rPr>
          <w:sz w:val="20"/>
          <w:rtl/>
        </w:rPr>
        <w:t>شمل المشر</w:t>
      </w:r>
      <w:r>
        <w:rPr>
          <w:rFonts w:hint="cs"/>
          <w:sz w:val="20"/>
          <w:rtl/>
        </w:rPr>
        <w:t>و</w:t>
      </w:r>
      <w:r w:rsidR="00EC0CEE" w:rsidRPr="00405419">
        <w:rPr>
          <w:sz w:val="20"/>
          <w:rtl/>
        </w:rPr>
        <w:t>ع</w:t>
      </w:r>
      <w:r>
        <w:rPr>
          <w:rFonts w:hint="cs"/>
          <w:sz w:val="20"/>
          <w:rtl/>
        </w:rPr>
        <w:t>ات</w:t>
      </w:r>
      <w:r w:rsidR="00EC0CEE" w:rsidRPr="00405419">
        <w:rPr>
          <w:sz w:val="20"/>
          <w:rtl/>
        </w:rPr>
        <w:t xml:space="preserve"> </w:t>
      </w:r>
      <w:r>
        <w:rPr>
          <w:rFonts w:hint="cs"/>
          <w:sz w:val="20"/>
          <w:rtl/>
        </w:rPr>
        <w:t>المحولة</w:t>
      </w:r>
      <w:r w:rsidR="00EC0CEE" w:rsidRPr="00405419">
        <w:rPr>
          <w:sz w:val="20"/>
          <w:rtl/>
        </w:rPr>
        <w:t>.</w:t>
      </w:r>
    </w:p>
    <w:p w14:paraId="1FDE4715" w14:textId="77777777" w:rsidR="00EC0CEE" w:rsidRPr="00405419" w:rsidRDefault="00EC0CEE" w:rsidP="00EC0CEE">
      <w:pPr>
        <w:pStyle w:val="Title1"/>
        <w:bidi/>
        <w:jc w:val="left"/>
        <w:rPr>
          <w:caps w:val="0"/>
          <w:sz w:val="20"/>
          <w:szCs w:val="20"/>
          <w:rtl/>
          <w:lang w:val="en-CA"/>
        </w:rPr>
      </w:pPr>
      <w:r w:rsidRPr="00405419">
        <w:rPr>
          <w:b w:val="0"/>
          <w:caps w:val="0"/>
          <w:sz w:val="20"/>
          <w:szCs w:val="20"/>
          <w:rtl/>
          <w:lang w:val="en-CA"/>
        </w:rPr>
        <w:t>** باستثناء تكاليف دعم الوكالة.</w:t>
      </w:r>
    </w:p>
    <w:p w14:paraId="2D59AB00" w14:textId="77777777" w:rsidR="00EC0CEE" w:rsidRPr="00405419" w:rsidRDefault="00EC0CEE" w:rsidP="00E438D0">
      <w:pPr>
        <w:bidi/>
        <w:jc w:val="left"/>
        <w:rPr>
          <w:sz w:val="20"/>
          <w:rtl/>
        </w:rPr>
      </w:pPr>
      <w:r w:rsidRPr="00405419">
        <w:rPr>
          <w:sz w:val="20"/>
          <w:rtl/>
        </w:rPr>
        <w:t>*** تمت الموافقة على 8.8 طن متري (12</w:t>
      </w:r>
      <w:r w:rsidR="00F03AA7">
        <w:rPr>
          <w:rFonts w:hint="cs"/>
          <w:sz w:val="20"/>
          <w:rtl/>
        </w:rPr>
        <w:t>,</w:t>
      </w:r>
      <w:r w:rsidRPr="00405419">
        <w:rPr>
          <w:sz w:val="20"/>
          <w:rtl/>
        </w:rPr>
        <w:t xml:space="preserve">555 طناً من مكافئ ثاني أكسيد الكربون) من </w:t>
      </w:r>
      <w:r w:rsidR="00F03AA7">
        <w:rPr>
          <w:rFonts w:hint="cs"/>
          <w:szCs w:val="24"/>
          <w:rtl/>
        </w:rPr>
        <w:t>المواد الهيدروفلوروكربونية</w:t>
      </w:r>
      <w:r w:rsidR="00F03AA7" w:rsidRPr="00405419">
        <w:rPr>
          <w:sz w:val="20"/>
          <w:rtl/>
        </w:rPr>
        <w:t xml:space="preserve"> </w:t>
      </w:r>
      <w:r w:rsidR="00E438D0">
        <w:rPr>
          <w:rFonts w:hint="cs"/>
          <w:sz w:val="20"/>
          <w:rtl/>
        </w:rPr>
        <w:t>وإزالتها</w:t>
      </w:r>
      <w:r w:rsidRPr="00405419">
        <w:rPr>
          <w:sz w:val="20"/>
          <w:rtl/>
        </w:rPr>
        <w:t>.</w:t>
      </w:r>
    </w:p>
    <w:p w14:paraId="6401E595" w14:textId="77777777" w:rsidR="00EC0CEE" w:rsidRPr="00CC6F05" w:rsidRDefault="00EC0CEE" w:rsidP="00EC0CEE">
      <w:pPr>
        <w:pStyle w:val="a--"/>
        <w:suppressAutoHyphens w:val="0"/>
        <w:bidi/>
        <w:jc w:val="left"/>
        <w:rPr>
          <w:b w:val="0"/>
          <w:sz w:val="22"/>
          <w:szCs w:val="22"/>
          <w:rtl/>
          <w:lang w:val="en-CA"/>
        </w:rPr>
      </w:pPr>
    </w:p>
    <w:p w14:paraId="37D16304" w14:textId="77777777" w:rsidR="00EC0CEE" w:rsidRPr="00592038" w:rsidRDefault="00F03AA7" w:rsidP="00E438D0">
      <w:pPr>
        <w:pStyle w:val="Heading1"/>
        <w:numPr>
          <w:ilvl w:val="0"/>
          <w:numId w:val="29"/>
        </w:numPr>
        <w:bidi/>
        <w:spacing w:after="0"/>
        <w:ind w:left="0" w:firstLine="0"/>
        <w:rPr>
          <w:sz w:val="26"/>
          <w:szCs w:val="26"/>
        </w:rPr>
      </w:pPr>
      <w:r w:rsidRPr="00592038">
        <w:rPr>
          <w:rFonts w:hint="cs"/>
          <w:sz w:val="26"/>
          <w:szCs w:val="26"/>
          <w:rtl/>
        </w:rPr>
        <w:t>حتى</w:t>
      </w:r>
      <w:r w:rsidRPr="00592038">
        <w:rPr>
          <w:sz w:val="26"/>
          <w:szCs w:val="26"/>
          <w:rtl/>
        </w:rPr>
        <w:t xml:space="preserve"> نهاية عام</w:t>
      </w:r>
      <w:r w:rsidR="00EC0CEE" w:rsidRPr="00592038">
        <w:rPr>
          <w:sz w:val="26"/>
          <w:szCs w:val="26"/>
        </w:rPr>
        <w:t xml:space="preserve">2021 </w:t>
      </w:r>
      <w:r w:rsidR="00EC0CEE" w:rsidRPr="00592038">
        <w:rPr>
          <w:sz w:val="26"/>
          <w:szCs w:val="26"/>
          <w:rtl/>
        </w:rPr>
        <w:t xml:space="preserve">، تم </w:t>
      </w:r>
      <w:r w:rsidRPr="00592038">
        <w:rPr>
          <w:rFonts w:hint="cs"/>
          <w:sz w:val="26"/>
          <w:szCs w:val="26"/>
          <w:rtl/>
        </w:rPr>
        <w:t xml:space="preserve">إنجاز </w:t>
      </w:r>
      <w:r w:rsidR="00EC0CEE" w:rsidRPr="00592038">
        <w:rPr>
          <w:sz w:val="26"/>
          <w:szCs w:val="26"/>
          <w:rtl/>
        </w:rPr>
        <w:t>جميع الأنشطة</w:t>
      </w:r>
      <w:r w:rsidRPr="00592038">
        <w:rPr>
          <w:rFonts w:hint="cs"/>
          <w:sz w:val="26"/>
          <w:szCs w:val="26"/>
          <w:rtl/>
        </w:rPr>
        <w:t>.</w:t>
      </w:r>
      <w:r w:rsidR="00EC0CEE" w:rsidRPr="00592038">
        <w:rPr>
          <w:sz w:val="26"/>
          <w:szCs w:val="26"/>
        </w:rPr>
        <w:t xml:space="preserve"> </w:t>
      </w:r>
      <w:r w:rsidR="00EC0CEE" w:rsidRPr="00592038">
        <w:rPr>
          <w:sz w:val="26"/>
          <w:szCs w:val="26"/>
          <w:rtl/>
        </w:rPr>
        <w:t xml:space="preserve">ومن إجمالي التمويل التراكمي المعتمد البالغ </w:t>
      </w:r>
      <w:r w:rsidR="00EC0CEE" w:rsidRPr="00592038">
        <w:rPr>
          <w:sz w:val="26"/>
          <w:szCs w:val="26"/>
        </w:rPr>
        <w:t xml:space="preserve">960.180 </w:t>
      </w:r>
      <w:r w:rsidR="00E438D0"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>دولار</w:t>
      </w:r>
      <w:r w:rsidR="00E438D0" w:rsidRPr="00592038">
        <w:rPr>
          <w:rFonts w:hint="cs"/>
          <w:sz w:val="26"/>
          <w:szCs w:val="26"/>
          <w:rtl/>
        </w:rPr>
        <w:t>ا</w:t>
      </w:r>
      <w:r w:rsidR="00EC0CEE" w:rsidRPr="00592038">
        <w:rPr>
          <w:sz w:val="26"/>
          <w:szCs w:val="26"/>
          <w:rtl/>
        </w:rPr>
        <w:t xml:space="preserve"> أمريكي</w:t>
      </w:r>
      <w:r w:rsidR="00E438D0" w:rsidRPr="00592038">
        <w:rPr>
          <w:rFonts w:hint="cs"/>
          <w:sz w:val="26"/>
          <w:szCs w:val="26"/>
          <w:rtl/>
        </w:rPr>
        <w:t>ا</w:t>
      </w:r>
      <w:r w:rsidR="00E438D0" w:rsidRPr="00592038">
        <w:rPr>
          <w:sz w:val="26"/>
          <w:szCs w:val="26"/>
          <w:rtl/>
        </w:rPr>
        <w:t>، تم صرف</w:t>
      </w:r>
      <w:r w:rsidR="00EC0CEE" w:rsidRPr="00592038">
        <w:rPr>
          <w:sz w:val="26"/>
          <w:szCs w:val="26"/>
        </w:rPr>
        <w:t xml:space="preserve">860.349 </w:t>
      </w:r>
      <w:r w:rsidR="00E438D0"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>دولار</w:t>
      </w:r>
      <w:r w:rsidR="00E438D0" w:rsidRPr="00592038">
        <w:rPr>
          <w:rFonts w:hint="cs"/>
          <w:sz w:val="26"/>
          <w:szCs w:val="26"/>
          <w:rtl/>
        </w:rPr>
        <w:t>ا</w:t>
      </w:r>
      <w:r w:rsidR="00EC0CEE" w:rsidRPr="00592038">
        <w:rPr>
          <w:sz w:val="26"/>
          <w:szCs w:val="26"/>
          <w:rtl/>
        </w:rPr>
        <w:t xml:space="preserve"> أمريكي</w:t>
      </w:r>
      <w:r w:rsidR="00E438D0" w:rsidRPr="00592038">
        <w:rPr>
          <w:rFonts w:hint="cs"/>
          <w:sz w:val="26"/>
          <w:szCs w:val="26"/>
          <w:rtl/>
        </w:rPr>
        <w:t>ا</w:t>
      </w:r>
      <w:r w:rsidR="00EC0CEE" w:rsidRPr="00592038">
        <w:rPr>
          <w:sz w:val="26"/>
          <w:szCs w:val="26"/>
          <w:rtl/>
        </w:rPr>
        <w:t xml:space="preserve">، </w:t>
      </w:r>
      <w:r w:rsidR="00E438D0" w:rsidRPr="00592038">
        <w:rPr>
          <w:sz w:val="26"/>
          <w:szCs w:val="26"/>
          <w:rtl/>
        </w:rPr>
        <w:t>ما يمثل معدل صرف بنسبة</w:t>
      </w:r>
      <w:r w:rsidR="00EC0CEE" w:rsidRPr="00592038">
        <w:rPr>
          <w:sz w:val="26"/>
          <w:szCs w:val="26"/>
        </w:rPr>
        <w:t xml:space="preserve">90 </w:t>
      </w:r>
      <w:r w:rsidR="00E438D0"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>في المائة</w:t>
      </w:r>
      <w:r w:rsidR="00EC0CEE" w:rsidRPr="00592038">
        <w:rPr>
          <w:sz w:val="26"/>
          <w:szCs w:val="26"/>
        </w:rPr>
        <w:t>.</w:t>
      </w:r>
    </w:p>
    <w:p w14:paraId="76D05AC7" w14:textId="77777777" w:rsidR="00EC0CEE" w:rsidRPr="00F03AA7" w:rsidRDefault="00EC0CEE" w:rsidP="00EC0CEE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jc w:val="left"/>
        <w:rPr>
          <w:rtl/>
          <w:lang w:val="en-CA"/>
        </w:rPr>
      </w:pPr>
    </w:p>
    <w:p w14:paraId="32378BB1" w14:textId="7393E07B" w:rsidR="00EC0CEE" w:rsidRPr="00592038" w:rsidRDefault="000B26A1" w:rsidP="00EC0CEE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jc w:val="left"/>
        <w:rPr>
          <w:sz w:val="26"/>
          <w:szCs w:val="26"/>
          <w:rtl/>
          <w:lang w:val="en-CA"/>
        </w:rPr>
      </w:pPr>
      <w:bookmarkStart w:id="2" w:name="_Hlk120008882"/>
      <w:r w:rsidRPr="00B1521C">
        <w:rPr>
          <w:rFonts w:hint="cs"/>
          <w:sz w:val="26"/>
          <w:szCs w:val="26"/>
          <w:rtl/>
          <w:lang w:val="en-CA"/>
        </w:rPr>
        <w:t>ثالثا</w:t>
      </w:r>
      <w:r>
        <w:rPr>
          <w:rFonts w:hint="cs"/>
          <w:sz w:val="26"/>
          <w:szCs w:val="26"/>
          <w:rtl/>
          <w:lang w:val="en-CA"/>
        </w:rPr>
        <w:t>ً</w:t>
      </w:r>
      <w:bookmarkEnd w:id="2"/>
      <w:r w:rsidR="00EC0CEE" w:rsidRPr="00F03AA7">
        <w:rPr>
          <w:rtl/>
          <w:lang w:val="en-CA"/>
        </w:rPr>
        <w:tab/>
      </w:r>
      <w:r w:rsidR="00A5709A" w:rsidRPr="00592038">
        <w:rPr>
          <w:rFonts w:hint="cs"/>
          <w:sz w:val="26"/>
          <w:szCs w:val="26"/>
          <w:rtl/>
          <w:lang w:val="en-CA"/>
        </w:rPr>
        <w:t>ا</w:t>
      </w:r>
      <w:r w:rsidR="00ED14A0" w:rsidRPr="00592038">
        <w:rPr>
          <w:rFonts w:hint="cs"/>
          <w:sz w:val="26"/>
          <w:szCs w:val="26"/>
          <w:rtl/>
          <w:lang w:val="en-CA"/>
        </w:rPr>
        <w:t>ل</w:t>
      </w:r>
      <w:r w:rsidR="00EC0CEE" w:rsidRPr="00592038">
        <w:rPr>
          <w:sz w:val="26"/>
          <w:szCs w:val="26"/>
          <w:rtl/>
          <w:lang w:val="en-CA"/>
        </w:rPr>
        <w:t>توصية</w:t>
      </w:r>
    </w:p>
    <w:p w14:paraId="17F6C179" w14:textId="77777777" w:rsidR="00EC0CEE" w:rsidRPr="00592038" w:rsidRDefault="00EC0CEE" w:rsidP="00EC0CEE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jc w:val="left"/>
        <w:rPr>
          <w:sz w:val="26"/>
          <w:szCs w:val="26"/>
          <w:rtl/>
          <w:lang w:val="en-CA"/>
        </w:rPr>
      </w:pPr>
    </w:p>
    <w:p w14:paraId="7068ECF6" w14:textId="77777777" w:rsidR="00EC0CEE" w:rsidRPr="00592038" w:rsidRDefault="00EC0CEE" w:rsidP="00911890">
      <w:pPr>
        <w:pStyle w:val="Heading1"/>
        <w:numPr>
          <w:ilvl w:val="0"/>
          <w:numId w:val="29"/>
        </w:numPr>
        <w:bidi/>
        <w:ind w:left="0" w:firstLine="0"/>
        <w:rPr>
          <w:sz w:val="26"/>
          <w:szCs w:val="26"/>
        </w:rPr>
      </w:pPr>
      <w:r w:rsidRPr="00592038">
        <w:rPr>
          <w:sz w:val="26"/>
          <w:szCs w:val="26"/>
          <w:rtl/>
        </w:rPr>
        <w:t>قد ترغب اللجنة التنفيذية في</w:t>
      </w:r>
      <w:r w:rsidRPr="00592038">
        <w:rPr>
          <w:sz w:val="26"/>
          <w:szCs w:val="26"/>
        </w:rPr>
        <w:t>:</w:t>
      </w:r>
    </w:p>
    <w:p w14:paraId="04578771" w14:textId="77777777" w:rsidR="00EC0CEE" w:rsidRPr="00592038" w:rsidRDefault="006D009C" w:rsidP="003629F1">
      <w:pPr>
        <w:pStyle w:val="Heading2"/>
        <w:numPr>
          <w:ilvl w:val="1"/>
          <w:numId w:val="29"/>
        </w:numPr>
        <w:bidi/>
        <w:ind w:left="1440" w:hanging="630"/>
        <w:rPr>
          <w:sz w:val="26"/>
          <w:szCs w:val="26"/>
        </w:rPr>
      </w:pPr>
      <w:r w:rsidRPr="00592038">
        <w:rPr>
          <w:sz w:val="26"/>
          <w:szCs w:val="26"/>
          <w:rtl/>
        </w:rPr>
        <w:t xml:space="preserve">أن </w:t>
      </w:r>
      <w:r w:rsidRPr="00592038">
        <w:rPr>
          <w:rFonts w:hint="cs"/>
          <w:sz w:val="26"/>
          <w:szCs w:val="26"/>
          <w:rtl/>
        </w:rPr>
        <w:t>ت</w:t>
      </w:r>
      <w:r w:rsidR="00EC0CEE" w:rsidRPr="00592038">
        <w:rPr>
          <w:sz w:val="26"/>
          <w:szCs w:val="26"/>
          <w:rtl/>
        </w:rPr>
        <w:t xml:space="preserve">حيط علما بالتقرير المرحلي للبنك الدولي حتى </w:t>
      </w:r>
      <w:r w:rsidRPr="00592038">
        <w:rPr>
          <w:sz w:val="26"/>
          <w:szCs w:val="26"/>
        </w:rPr>
        <w:t>31</w:t>
      </w:r>
      <w:r w:rsidRPr="00592038">
        <w:rPr>
          <w:rFonts w:hint="cs"/>
          <w:sz w:val="26"/>
          <w:szCs w:val="26"/>
          <w:rtl/>
          <w:lang w:bidi="ar-SA"/>
        </w:rPr>
        <w:t xml:space="preserve"> </w:t>
      </w:r>
      <w:r w:rsidRPr="00592038">
        <w:rPr>
          <w:sz w:val="26"/>
          <w:szCs w:val="26"/>
          <w:rtl/>
        </w:rPr>
        <w:t>ديسمبر</w:t>
      </w:r>
      <w:r w:rsidRPr="00592038">
        <w:rPr>
          <w:rFonts w:hint="cs"/>
          <w:sz w:val="26"/>
          <w:szCs w:val="26"/>
          <w:rtl/>
        </w:rPr>
        <w:t>/</w:t>
      </w:r>
      <w:r w:rsidR="00EC0CEE" w:rsidRPr="00592038">
        <w:rPr>
          <w:sz w:val="26"/>
          <w:szCs w:val="26"/>
        </w:rPr>
        <w:t xml:space="preserve"> </w:t>
      </w:r>
      <w:r w:rsidRPr="00592038">
        <w:rPr>
          <w:sz w:val="26"/>
          <w:szCs w:val="26"/>
          <w:rtl/>
        </w:rPr>
        <w:t>كانون الأول</w:t>
      </w:r>
      <w:r w:rsidRPr="00592038">
        <w:rPr>
          <w:sz w:val="26"/>
          <w:szCs w:val="26"/>
          <w:lang w:val="en-US"/>
        </w:rPr>
        <w:t xml:space="preserve"> </w:t>
      </w:r>
      <w:r w:rsidR="00EC0CEE" w:rsidRPr="00592038">
        <w:rPr>
          <w:sz w:val="26"/>
          <w:szCs w:val="26"/>
        </w:rPr>
        <w:t xml:space="preserve">2021 </w:t>
      </w:r>
      <w:r w:rsidR="00EC0CEE" w:rsidRPr="00592038">
        <w:rPr>
          <w:sz w:val="26"/>
          <w:szCs w:val="26"/>
          <w:rtl/>
        </w:rPr>
        <w:t xml:space="preserve">الوارد في الوثيقة </w:t>
      </w:r>
      <w:r w:rsidRPr="00592038">
        <w:rPr>
          <w:sz w:val="26"/>
          <w:szCs w:val="26"/>
        </w:rPr>
        <w:t>UNEP/</w:t>
      </w:r>
      <w:proofErr w:type="spellStart"/>
      <w:r w:rsidRPr="00592038">
        <w:rPr>
          <w:sz w:val="26"/>
          <w:szCs w:val="26"/>
        </w:rPr>
        <w:t>OzL.Pro</w:t>
      </w:r>
      <w:proofErr w:type="spellEnd"/>
      <w:r w:rsidRPr="00592038">
        <w:rPr>
          <w:sz w:val="26"/>
          <w:szCs w:val="26"/>
        </w:rPr>
        <w:t>/ExCom/91/17</w:t>
      </w:r>
      <w:r w:rsidR="00EC0CEE" w:rsidRPr="00592038">
        <w:rPr>
          <w:sz w:val="26"/>
          <w:szCs w:val="26"/>
        </w:rPr>
        <w:t xml:space="preserve"> </w:t>
      </w:r>
      <w:r w:rsidRPr="00592038">
        <w:rPr>
          <w:sz w:val="26"/>
          <w:szCs w:val="26"/>
          <w:rtl/>
        </w:rPr>
        <w:t>؛</w:t>
      </w:r>
    </w:p>
    <w:p w14:paraId="2CF3A716" w14:textId="77777777" w:rsidR="00EC0CEE" w:rsidRPr="00592038" w:rsidRDefault="00385A4C" w:rsidP="003629F1">
      <w:pPr>
        <w:pStyle w:val="Heading2"/>
        <w:numPr>
          <w:ilvl w:val="1"/>
          <w:numId w:val="29"/>
        </w:numPr>
        <w:bidi/>
        <w:ind w:left="1440" w:hanging="630"/>
        <w:rPr>
          <w:sz w:val="26"/>
          <w:szCs w:val="26"/>
        </w:rPr>
      </w:pPr>
      <w:r w:rsidRPr="00592038">
        <w:rPr>
          <w:rFonts w:hint="cs"/>
          <w:sz w:val="26"/>
          <w:szCs w:val="26"/>
          <w:rtl/>
        </w:rPr>
        <w:t>وأن توافق</w:t>
      </w:r>
      <w:r w:rsidR="00EC0CEE" w:rsidRPr="00592038">
        <w:rPr>
          <w:sz w:val="26"/>
          <w:szCs w:val="26"/>
          <w:rtl/>
        </w:rPr>
        <w:t xml:space="preserve"> على التوصيات المتعلقة بالمشروعات الجارية </w:t>
      </w:r>
      <w:r w:rsidR="00892906" w:rsidRPr="00592038">
        <w:rPr>
          <w:rFonts w:hint="cs"/>
          <w:sz w:val="26"/>
          <w:szCs w:val="26"/>
          <w:rtl/>
        </w:rPr>
        <w:t>التي بها</w:t>
      </w:r>
      <w:r w:rsidR="00EC0CEE" w:rsidRPr="00592038">
        <w:rPr>
          <w:sz w:val="26"/>
          <w:szCs w:val="26"/>
          <w:rtl/>
        </w:rPr>
        <w:t xml:space="preserve"> </w:t>
      </w:r>
      <w:r w:rsidR="00892906" w:rsidRPr="00592038">
        <w:rPr>
          <w:rFonts w:hint="cs"/>
          <w:sz w:val="26"/>
          <w:szCs w:val="26"/>
          <w:rtl/>
        </w:rPr>
        <w:t>مشكلات</w:t>
      </w:r>
      <w:r w:rsidR="00EC0CEE" w:rsidRPr="00592038">
        <w:rPr>
          <w:sz w:val="26"/>
          <w:szCs w:val="26"/>
          <w:rtl/>
        </w:rPr>
        <w:t xml:space="preserve"> </w:t>
      </w:r>
      <w:r w:rsidR="00892906" w:rsidRPr="00592038">
        <w:rPr>
          <w:rFonts w:hint="cs"/>
          <w:sz w:val="26"/>
          <w:szCs w:val="26"/>
          <w:rtl/>
        </w:rPr>
        <w:t>معينة</w:t>
      </w:r>
      <w:r w:rsidR="00EC0CEE" w:rsidRPr="00592038">
        <w:rPr>
          <w:sz w:val="26"/>
          <w:szCs w:val="26"/>
          <w:rtl/>
        </w:rPr>
        <w:t xml:space="preserve"> الواردة في </w:t>
      </w:r>
      <w:r w:rsidRPr="00592038">
        <w:rPr>
          <w:rFonts w:hint="cs"/>
          <w:sz w:val="26"/>
          <w:szCs w:val="26"/>
          <w:rtl/>
        </w:rPr>
        <w:t>المرفق</w:t>
      </w:r>
      <w:r w:rsidR="00EC0CEE" w:rsidRPr="00592038">
        <w:rPr>
          <w:sz w:val="26"/>
          <w:szCs w:val="26"/>
          <w:rtl/>
        </w:rPr>
        <w:t xml:space="preserve"> الثالث بهذه الوثيقة</w:t>
      </w:r>
      <w:r w:rsidR="00EC0CEE" w:rsidRPr="00592038">
        <w:rPr>
          <w:sz w:val="26"/>
          <w:szCs w:val="26"/>
        </w:rPr>
        <w:t>.</w:t>
      </w:r>
    </w:p>
    <w:p w14:paraId="1A5DB0D7" w14:textId="77777777" w:rsidR="00EC0CEE" w:rsidRPr="00CC6F05" w:rsidRDefault="00EC0CEE" w:rsidP="00EC0CEE">
      <w:pPr>
        <w:bidi/>
      </w:pPr>
    </w:p>
    <w:p w14:paraId="1755E447" w14:textId="77777777" w:rsidR="00EC0CEE" w:rsidRPr="00CC6F05" w:rsidRDefault="00EC0CEE" w:rsidP="00EC0CEE">
      <w:pPr>
        <w:bidi/>
        <w:jc w:val="left"/>
        <w:rPr>
          <w:b/>
          <w:caps/>
          <w:rtl/>
        </w:rPr>
        <w:sectPr w:rsidR="00EC0CEE" w:rsidRPr="00CC6F05" w:rsidSect="0089623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552325CC" w14:textId="77777777" w:rsidR="00EC0CEE" w:rsidRPr="00592038" w:rsidRDefault="00EC0CEE" w:rsidP="00EC0CEE">
      <w:pPr>
        <w:bidi/>
        <w:jc w:val="center"/>
        <w:rPr>
          <w:b/>
          <w:bCs/>
          <w:sz w:val="26"/>
          <w:szCs w:val="26"/>
          <w:rtl/>
        </w:rPr>
      </w:pPr>
      <w:r w:rsidRPr="00592038">
        <w:rPr>
          <w:b/>
          <w:bCs/>
          <w:sz w:val="26"/>
          <w:szCs w:val="26"/>
          <w:rtl/>
        </w:rPr>
        <w:lastRenderedPageBreak/>
        <w:t>المرفق الأول</w:t>
      </w:r>
    </w:p>
    <w:p w14:paraId="406DF12E" w14:textId="77777777" w:rsidR="00EC0CEE" w:rsidRPr="00592038" w:rsidRDefault="00EC0CEE" w:rsidP="00EC0CEE">
      <w:pPr>
        <w:bidi/>
        <w:jc w:val="center"/>
        <w:rPr>
          <w:b/>
          <w:bCs/>
          <w:sz w:val="26"/>
          <w:szCs w:val="26"/>
          <w:rtl/>
        </w:rPr>
      </w:pPr>
    </w:p>
    <w:p w14:paraId="54CA4508" w14:textId="77777777" w:rsidR="00EC0CEE" w:rsidRPr="00592038" w:rsidRDefault="00EC0CEE" w:rsidP="005B7A46">
      <w:pPr>
        <w:pStyle w:val="Title1"/>
        <w:bidi/>
        <w:rPr>
          <w:b w:val="0"/>
          <w:bCs/>
          <w:caps w:val="0"/>
          <w:sz w:val="26"/>
          <w:szCs w:val="26"/>
          <w:rtl/>
          <w:lang w:val="en-CA"/>
        </w:rPr>
      </w:pPr>
      <w:r w:rsidRPr="00592038">
        <w:rPr>
          <w:b w:val="0"/>
          <w:bCs/>
          <w:caps w:val="0"/>
          <w:sz w:val="26"/>
          <w:szCs w:val="26"/>
          <w:rtl/>
          <w:lang w:val="en-CA"/>
        </w:rPr>
        <w:t xml:space="preserve">نظرة عامة على حالة تنفيذ </w:t>
      </w:r>
      <w:r w:rsidR="005B7A46" w:rsidRPr="00592038">
        <w:rPr>
          <w:rFonts w:hint="cs"/>
          <w:b w:val="0"/>
          <w:bCs/>
          <w:caps w:val="0"/>
          <w:sz w:val="26"/>
          <w:szCs w:val="26"/>
          <w:rtl/>
          <w:lang w:val="en-CA"/>
        </w:rPr>
        <w:t>ا</w:t>
      </w:r>
      <w:r w:rsidR="005B7A46" w:rsidRPr="00592038">
        <w:rPr>
          <w:b w:val="0"/>
          <w:bCs/>
          <w:caps w:val="0"/>
          <w:sz w:val="26"/>
          <w:szCs w:val="26"/>
          <w:rtl/>
          <w:lang w:val="en-CA"/>
        </w:rPr>
        <w:t xml:space="preserve">لبنك الدولي </w:t>
      </w:r>
      <w:r w:rsidR="005B7A46" w:rsidRPr="00592038">
        <w:rPr>
          <w:rFonts w:hint="cs"/>
          <w:b w:val="0"/>
          <w:bCs/>
          <w:caps w:val="0"/>
          <w:sz w:val="26"/>
          <w:szCs w:val="26"/>
          <w:rtl/>
          <w:lang w:val="en-CA"/>
        </w:rPr>
        <w:t>ل</w:t>
      </w:r>
      <w:r w:rsidRPr="00592038">
        <w:rPr>
          <w:b w:val="0"/>
          <w:bCs/>
          <w:caps w:val="0"/>
          <w:sz w:val="26"/>
          <w:szCs w:val="26"/>
          <w:rtl/>
          <w:lang w:val="en-CA"/>
        </w:rPr>
        <w:t>لمشروع</w:t>
      </w:r>
      <w:r w:rsidR="002D47BD" w:rsidRPr="00592038">
        <w:rPr>
          <w:rFonts w:hint="cs"/>
          <w:b w:val="0"/>
          <w:bCs/>
          <w:caps w:val="0"/>
          <w:sz w:val="26"/>
          <w:szCs w:val="26"/>
          <w:rtl/>
          <w:lang w:val="en-CA"/>
        </w:rPr>
        <w:t>ات</w:t>
      </w:r>
      <w:r w:rsidRPr="00592038">
        <w:rPr>
          <w:b w:val="0"/>
          <w:bCs/>
          <w:caps w:val="0"/>
          <w:sz w:val="26"/>
          <w:szCs w:val="26"/>
          <w:rtl/>
          <w:lang w:val="en-CA"/>
        </w:rPr>
        <w:t xml:space="preserve"> </w:t>
      </w:r>
    </w:p>
    <w:p w14:paraId="6EC71D25" w14:textId="77777777" w:rsidR="00EC0CEE" w:rsidRPr="00592038" w:rsidRDefault="00706933" w:rsidP="002D47BD">
      <w:pPr>
        <w:pStyle w:val="Title1"/>
        <w:bidi/>
        <w:rPr>
          <w:b w:val="0"/>
          <w:bCs/>
          <w:caps w:val="0"/>
          <w:sz w:val="26"/>
          <w:szCs w:val="26"/>
          <w:rtl/>
          <w:lang w:val="en-CA"/>
        </w:rPr>
      </w:pPr>
      <w:r w:rsidRPr="00592038">
        <w:rPr>
          <w:rFonts w:hint="cs"/>
          <w:b w:val="0"/>
          <w:bCs/>
          <w:caps w:val="0"/>
          <w:sz w:val="26"/>
          <w:szCs w:val="26"/>
          <w:rtl/>
          <w:lang w:val="en-CA"/>
        </w:rPr>
        <w:t>حسب</w:t>
      </w:r>
      <w:r w:rsidR="00EC0CEE" w:rsidRPr="00592038">
        <w:rPr>
          <w:b w:val="0"/>
          <w:bCs/>
          <w:caps w:val="0"/>
          <w:sz w:val="26"/>
          <w:szCs w:val="26"/>
          <w:rtl/>
          <w:lang w:val="en-CA"/>
        </w:rPr>
        <w:t xml:space="preserve"> </w:t>
      </w:r>
      <w:r w:rsidRPr="00592038">
        <w:rPr>
          <w:rFonts w:hint="cs"/>
          <w:b w:val="0"/>
          <w:bCs/>
          <w:caps w:val="0"/>
          <w:sz w:val="26"/>
          <w:szCs w:val="26"/>
          <w:rtl/>
          <w:lang w:val="en-CA"/>
        </w:rPr>
        <w:t>ال</w:t>
      </w:r>
      <w:r w:rsidR="002D47BD" w:rsidRPr="00592038">
        <w:rPr>
          <w:rFonts w:hint="cs"/>
          <w:b w:val="0"/>
          <w:bCs/>
          <w:caps w:val="0"/>
          <w:sz w:val="26"/>
          <w:szCs w:val="26"/>
          <w:rtl/>
          <w:lang w:val="en-CA"/>
        </w:rPr>
        <w:t>بلد</w:t>
      </w:r>
      <w:r w:rsidR="00EC0CEE" w:rsidRPr="00592038">
        <w:rPr>
          <w:b w:val="0"/>
          <w:bCs/>
          <w:caps w:val="0"/>
          <w:sz w:val="26"/>
          <w:szCs w:val="26"/>
          <w:rtl/>
          <w:lang w:val="en-CA"/>
        </w:rPr>
        <w:t xml:space="preserve"> لعام 2021</w:t>
      </w:r>
    </w:p>
    <w:p w14:paraId="67B5FB17" w14:textId="77777777" w:rsidR="00EC0CEE" w:rsidRPr="00592038" w:rsidRDefault="00EC0CEE" w:rsidP="00EC0CEE">
      <w:pPr>
        <w:pStyle w:val="Title1"/>
        <w:bidi/>
        <w:rPr>
          <w:sz w:val="26"/>
          <w:szCs w:val="26"/>
        </w:rPr>
      </w:pPr>
    </w:p>
    <w:p w14:paraId="4B6E9BDD" w14:textId="77777777" w:rsidR="00EC0CEE" w:rsidRPr="00592038" w:rsidRDefault="00706933" w:rsidP="00706933">
      <w:pPr>
        <w:pStyle w:val="Heading1"/>
        <w:numPr>
          <w:ilvl w:val="0"/>
          <w:numId w:val="27"/>
        </w:numPr>
        <w:bidi/>
        <w:rPr>
          <w:sz w:val="26"/>
          <w:szCs w:val="26"/>
        </w:rPr>
      </w:pPr>
      <w:r w:rsidRPr="00592038">
        <w:rPr>
          <w:sz w:val="26"/>
          <w:szCs w:val="26"/>
          <w:rtl/>
        </w:rPr>
        <w:t>يعرض الجدول</w:t>
      </w:r>
      <w:r w:rsidR="00EC0CEE" w:rsidRPr="00592038">
        <w:rPr>
          <w:sz w:val="26"/>
          <w:szCs w:val="26"/>
        </w:rPr>
        <w:t xml:space="preserve">1 </w:t>
      </w:r>
      <w:r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>من المرفق الأول حالة تنفيذ المشروع</w:t>
      </w:r>
      <w:r w:rsidRPr="00592038">
        <w:rPr>
          <w:rFonts w:hint="cs"/>
          <w:sz w:val="26"/>
          <w:szCs w:val="26"/>
          <w:rtl/>
        </w:rPr>
        <w:t>ات</w:t>
      </w:r>
      <w:r w:rsidRPr="00592038">
        <w:rPr>
          <w:sz w:val="26"/>
          <w:szCs w:val="26"/>
          <w:rtl/>
        </w:rPr>
        <w:t xml:space="preserve"> حسب البلد لعام</w:t>
      </w:r>
      <w:r w:rsidRPr="00592038">
        <w:rPr>
          <w:sz w:val="26"/>
          <w:szCs w:val="26"/>
          <w:lang w:val="en-US"/>
        </w:rPr>
        <w:t xml:space="preserve"> </w:t>
      </w:r>
      <w:r w:rsidR="00EC0CEE" w:rsidRPr="00592038">
        <w:rPr>
          <w:sz w:val="26"/>
          <w:szCs w:val="26"/>
        </w:rPr>
        <w:t xml:space="preserve">2021 </w:t>
      </w:r>
      <w:r w:rsidR="00EC0CEE" w:rsidRPr="00592038">
        <w:rPr>
          <w:sz w:val="26"/>
          <w:szCs w:val="26"/>
          <w:rtl/>
        </w:rPr>
        <w:t xml:space="preserve">في </w:t>
      </w:r>
      <w:r w:rsidRPr="00592038">
        <w:rPr>
          <w:rFonts w:hint="cs"/>
          <w:sz w:val="26"/>
          <w:szCs w:val="26"/>
          <w:rtl/>
        </w:rPr>
        <w:t xml:space="preserve">الإزالة </w:t>
      </w:r>
      <w:r w:rsidR="00EC0CEE" w:rsidRPr="00592038">
        <w:rPr>
          <w:sz w:val="26"/>
          <w:szCs w:val="26"/>
          <w:rtl/>
        </w:rPr>
        <w:t>المحققة و</w:t>
      </w:r>
      <w:r w:rsidRPr="00592038">
        <w:rPr>
          <w:rFonts w:hint="cs"/>
          <w:sz w:val="26"/>
          <w:szCs w:val="26"/>
          <w:rtl/>
        </w:rPr>
        <w:t>المصروفات المحققة والمخطط لها و</w:t>
      </w:r>
      <w:r w:rsidR="00EC0CEE" w:rsidRPr="00592038">
        <w:rPr>
          <w:sz w:val="26"/>
          <w:szCs w:val="26"/>
          <w:rtl/>
        </w:rPr>
        <w:t>إنجاز المشروع</w:t>
      </w:r>
      <w:r w:rsidR="00280A9E" w:rsidRPr="00592038">
        <w:rPr>
          <w:rFonts w:hint="cs"/>
          <w:sz w:val="26"/>
          <w:szCs w:val="26"/>
          <w:rtl/>
        </w:rPr>
        <w:t>ات</w:t>
      </w:r>
      <w:r w:rsidR="00EC0CEE" w:rsidRPr="00592038">
        <w:rPr>
          <w:sz w:val="26"/>
          <w:szCs w:val="26"/>
        </w:rPr>
        <w:t>.</w:t>
      </w:r>
    </w:p>
    <w:p w14:paraId="6D5E4673" w14:textId="76853CBF" w:rsidR="00EC0CEE" w:rsidRPr="00592038" w:rsidRDefault="00280A9E" w:rsidP="00EC0CEE">
      <w:pPr>
        <w:pStyle w:val="Title1"/>
        <w:keepNext/>
        <w:keepLines/>
        <w:bidi/>
        <w:jc w:val="both"/>
        <w:rPr>
          <w:b w:val="0"/>
          <w:bCs/>
          <w:caps w:val="0"/>
          <w:sz w:val="26"/>
          <w:szCs w:val="26"/>
          <w:rtl/>
          <w:lang w:val="en-CA"/>
        </w:rPr>
      </w:pPr>
      <w:r w:rsidRPr="00592038">
        <w:rPr>
          <w:b w:val="0"/>
          <w:bCs/>
          <w:caps w:val="0"/>
          <w:sz w:val="26"/>
          <w:szCs w:val="26"/>
          <w:rtl/>
          <w:lang w:val="en-CA"/>
        </w:rPr>
        <w:t>الجدول 1</w:t>
      </w:r>
      <w:r w:rsidR="000B26A1">
        <w:rPr>
          <w:rFonts w:hint="cs"/>
          <w:b w:val="0"/>
          <w:bCs/>
          <w:caps w:val="0"/>
          <w:sz w:val="26"/>
          <w:szCs w:val="26"/>
          <w:rtl/>
          <w:lang w:val="en-CA"/>
        </w:rPr>
        <w:t>:</w:t>
      </w:r>
      <w:r w:rsidR="00EC0CEE" w:rsidRPr="00592038">
        <w:rPr>
          <w:b w:val="0"/>
          <w:bCs/>
          <w:caps w:val="0"/>
          <w:sz w:val="26"/>
          <w:szCs w:val="26"/>
          <w:rtl/>
          <w:lang w:val="en-CA"/>
        </w:rPr>
        <w:t xml:space="preserve"> حالة تنفيذ البنك الدولي للمشروع</w:t>
      </w:r>
      <w:r w:rsidR="005B7A46" w:rsidRPr="00592038">
        <w:rPr>
          <w:rFonts w:hint="cs"/>
          <w:b w:val="0"/>
          <w:bCs/>
          <w:caps w:val="0"/>
          <w:sz w:val="26"/>
          <w:szCs w:val="26"/>
          <w:rtl/>
          <w:lang w:val="en-CA"/>
        </w:rPr>
        <w:t>ات</w:t>
      </w:r>
      <w:r w:rsidR="00EC0CEE" w:rsidRPr="00592038">
        <w:rPr>
          <w:b w:val="0"/>
          <w:bCs/>
          <w:caps w:val="0"/>
          <w:sz w:val="26"/>
          <w:szCs w:val="26"/>
          <w:rtl/>
          <w:lang w:val="en-CA"/>
        </w:rPr>
        <w:t xml:space="preserve"> لعام 2021</w:t>
      </w:r>
    </w:p>
    <w:tbl>
      <w:tblPr>
        <w:bidiVisual/>
        <w:tblW w:w="9435" w:type="dxa"/>
        <w:tblLook w:val="04A0" w:firstRow="1" w:lastRow="0" w:firstColumn="1" w:lastColumn="0" w:noHBand="0" w:noVBand="1"/>
      </w:tblPr>
      <w:tblGrid>
        <w:gridCol w:w="1325"/>
        <w:gridCol w:w="1329"/>
        <w:gridCol w:w="1197"/>
        <w:gridCol w:w="1330"/>
        <w:gridCol w:w="1329"/>
        <w:gridCol w:w="1462"/>
        <w:gridCol w:w="1463"/>
      </w:tblGrid>
      <w:tr w:rsidR="00EC0CEE" w:rsidRPr="00CC6F05" w14:paraId="218D0A61" w14:textId="77777777" w:rsidTr="00280A9E">
        <w:trPr>
          <w:trHeight w:val="650"/>
        </w:trPr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18976" w14:textId="77777777" w:rsidR="00EC0CEE" w:rsidRPr="00CC6F05" w:rsidRDefault="00280A9E" w:rsidP="001879A3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البلد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34C0F" w14:textId="77777777" w:rsidR="00EC0CEE" w:rsidRPr="00CC6F05" w:rsidRDefault="00280A9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الإزالة</w:t>
            </w:r>
            <w:r>
              <w:rPr>
                <w:b/>
                <w:bCs/>
                <w:sz w:val="20"/>
                <w:rtl/>
                <w:lang w:eastAsia="en-CA"/>
              </w:rPr>
              <w:t xml:space="preserve"> في عام 2021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*</w:t>
            </w:r>
          </w:p>
          <w:p w14:paraId="2249AD46" w14:textId="77777777" w:rsidR="00EC0CEE" w:rsidRPr="00CC6F05" w:rsidRDefault="00EC0CEE" w:rsidP="00280A9E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(طن</w:t>
            </w:r>
            <w:r w:rsidR="00280A9E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من قدرات استنفاذ الأوزون</w:t>
            </w:r>
            <w:r w:rsidRPr="00CC6F05">
              <w:rPr>
                <w:b/>
                <w:bCs/>
                <w:sz w:val="20"/>
                <w:rtl/>
                <w:lang w:eastAsia="en-CA"/>
              </w:rPr>
              <w:t>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91764" w14:textId="77777777" w:rsidR="00EC0CEE" w:rsidRPr="00CC6F05" w:rsidRDefault="00280A9E" w:rsidP="001879A3">
            <w:pPr>
              <w:bidi/>
              <w:ind w:left="-146" w:right="-140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الإزالة</w:t>
            </w:r>
            <w:r>
              <w:rPr>
                <w:b/>
                <w:bCs/>
                <w:sz w:val="20"/>
                <w:rtl/>
                <w:lang w:eastAsia="en-CA"/>
              </w:rPr>
              <w:t xml:space="preserve"> في عام</w:t>
            </w:r>
          </w:p>
          <w:p w14:paraId="495343AD" w14:textId="77777777" w:rsidR="00EC0CEE" w:rsidRPr="00CC6F05" w:rsidRDefault="00EC0CEE" w:rsidP="001879A3">
            <w:pPr>
              <w:bidi/>
              <w:ind w:left="-146" w:right="-140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2021</w:t>
            </w:r>
          </w:p>
          <w:p w14:paraId="1A581080" w14:textId="77777777" w:rsidR="00EC0CEE" w:rsidRPr="00CC6F05" w:rsidRDefault="00EC0CEE" w:rsidP="001879A3">
            <w:pPr>
              <w:bidi/>
              <w:ind w:left="-105" w:right="-23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 xml:space="preserve">(طن </w:t>
            </w:r>
            <w:r w:rsidR="00280A9E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من </w:t>
            </w:r>
            <w:r w:rsidRPr="00CC6F05">
              <w:rPr>
                <w:b/>
                <w:bCs/>
                <w:sz w:val="20"/>
                <w:rtl/>
                <w:lang w:eastAsia="en-CA"/>
              </w:rPr>
              <w:t>مكافئ ثاني أكسيد الكربون) *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DD15F" w14:textId="77777777" w:rsidR="00EC0CEE" w:rsidRPr="00CC6F05" w:rsidRDefault="000C168D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الأموال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التقديرية</w:t>
            </w:r>
            <w:r w:rsidRPr="00CC6F05">
              <w:rPr>
                <w:b/>
                <w:bCs/>
                <w:sz w:val="20"/>
                <w:rtl/>
                <w:lang w:eastAsia="en-CA"/>
              </w:rPr>
              <w:t xml:space="preserve"> المصروفة في عام 2021 (بالدولار الأمريكي)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5FF4E" w14:textId="77777777" w:rsidR="00EC0CEE" w:rsidRDefault="000C168D" w:rsidP="001879A3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</w:t>
            </w:r>
            <w:r w:rsidRPr="00CC6F05">
              <w:rPr>
                <w:b/>
                <w:bCs/>
                <w:sz w:val="20"/>
                <w:rtl/>
                <w:lang w:eastAsia="en-CA"/>
              </w:rPr>
              <w:t>لأموال المصروفة في عام 2021</w:t>
            </w:r>
          </w:p>
          <w:p w14:paraId="24B02C5A" w14:textId="77777777" w:rsidR="00D7661F" w:rsidRPr="00CC6F05" w:rsidRDefault="00D7661F" w:rsidP="00D7661F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(بالدولار الأمريكي)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24A72" w14:textId="77777777" w:rsidR="00EC0CEE" w:rsidRPr="00CC6F05" w:rsidRDefault="0054201F" w:rsidP="000C168D">
            <w:pPr>
              <w:bidi/>
              <w:ind w:left="-69" w:right="-59"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النسبة المئوية</w:t>
            </w:r>
            <w:r>
              <w:rPr>
                <w:rFonts w:hint="cs"/>
                <w:b/>
                <w:bCs/>
                <w:sz w:val="20"/>
                <w:rtl/>
                <w:lang w:eastAsia="en-CA" w:bidi="ar-SA"/>
              </w:rPr>
              <w:t xml:space="preserve"> للأموال المصروفة فوق التقديرية في عام 2021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EB169" w14:textId="77777777" w:rsidR="00EC0CEE" w:rsidRPr="00CC6F05" w:rsidRDefault="0005214A" w:rsidP="001879A3">
            <w:pPr>
              <w:bidi/>
              <w:ind w:left="-151" w:right="-118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eastAsia="en-CA"/>
              </w:rPr>
              <w:t>النسبة المئوية للمشر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و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ات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 xml:space="preserve"> المخطط لها المنجزة</w:t>
            </w:r>
          </w:p>
          <w:p w14:paraId="64B8D33F" w14:textId="77777777" w:rsidR="00EC0CEE" w:rsidRPr="00CC6F05" w:rsidRDefault="00EC0CEE" w:rsidP="001879A3">
            <w:pPr>
              <w:bidi/>
              <w:ind w:left="-151" w:right="-118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في 2021 **</w:t>
            </w:r>
          </w:p>
        </w:tc>
      </w:tr>
      <w:tr w:rsidR="00EC0CEE" w:rsidRPr="00CC6F05" w14:paraId="5951F3A4" w14:textId="77777777" w:rsidTr="00280A9E">
        <w:trPr>
          <w:trHeight w:val="4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3F3B2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الصين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8BFF0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808.8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856F1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C4606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1،833،506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7324B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1،833،506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1201D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9F392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</w:tr>
      <w:tr w:rsidR="00EC0CEE" w:rsidRPr="00CC6F05" w14:paraId="2ABECBF3" w14:textId="77777777" w:rsidTr="00280A9E">
        <w:trPr>
          <w:trHeight w:val="4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CBEFC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إندونيسيا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78C4E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E8678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9866E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452032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705D2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174403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73DA7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50CF4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</w:tr>
      <w:tr w:rsidR="00EC0CEE" w:rsidRPr="00CC6F05" w14:paraId="6EFB6944" w14:textId="77777777" w:rsidTr="00280A9E">
        <w:trPr>
          <w:trHeight w:val="4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304E9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الأردن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06478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B12F5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2FFCB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706،771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BF0D5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143.218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2DCF2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2E0EB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</w:tr>
      <w:tr w:rsidR="00EC0CEE" w:rsidRPr="00CC6F05" w14:paraId="2FD8A985" w14:textId="77777777" w:rsidTr="00280A9E">
        <w:trPr>
          <w:trHeight w:val="134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243FF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تايلاند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775DC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16C29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F48D1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662،800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977BA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215،030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319E0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4713B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</w:tr>
      <w:tr w:rsidR="00EC0CEE" w:rsidRPr="00CC6F05" w14:paraId="3057AFD2" w14:textId="77777777" w:rsidTr="00280A9E">
        <w:trPr>
          <w:trHeight w:val="4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C18ED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فييت نام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850C1E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5.4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EDACE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CC6B6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1،405،079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FFE99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946220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6FC30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597A7" w14:textId="77777777" w:rsidR="00EC0CEE" w:rsidRPr="00CC6F05" w:rsidRDefault="00EC0CEE" w:rsidP="00B1142A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744FA8EC" w14:textId="77777777" w:rsidTr="00280A9E">
        <w:trPr>
          <w:trHeight w:val="45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0D013" w14:textId="77777777" w:rsidR="00EC0CEE" w:rsidRPr="00CC6F05" w:rsidRDefault="00EC0CEE" w:rsidP="001879A3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B3900" w14:textId="77777777" w:rsidR="00EC0CEE" w:rsidRPr="00CC6F05" w:rsidRDefault="00EC0CEE" w:rsidP="00B1142A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814.2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69581" w14:textId="77777777" w:rsidR="00EC0CEE" w:rsidRPr="00CC6F05" w:rsidRDefault="00EC0CEE" w:rsidP="00B1142A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27445" w14:textId="77777777" w:rsidR="00EC0CEE" w:rsidRPr="00CC6F05" w:rsidRDefault="00EC0CEE" w:rsidP="00B1142A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5،060،188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33F06" w14:textId="77777777" w:rsidR="00EC0CEE" w:rsidRPr="00CC6F05" w:rsidRDefault="00EC0CEE" w:rsidP="00B1142A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3،312،377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5BFB8" w14:textId="77777777" w:rsidR="00EC0CEE" w:rsidRPr="00CC6F05" w:rsidRDefault="00EC0CEE" w:rsidP="00B1142A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65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8B6F5" w14:textId="77777777" w:rsidR="00EC0CEE" w:rsidRPr="00CC6F05" w:rsidRDefault="00EC0CEE" w:rsidP="00B1142A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29</w:t>
            </w:r>
          </w:p>
        </w:tc>
      </w:tr>
    </w:tbl>
    <w:p w14:paraId="2F10505C" w14:textId="77777777" w:rsidR="00EC0CEE" w:rsidRPr="00B1142A" w:rsidRDefault="009E4ED8" w:rsidP="009E4ED8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  <w:lang w:val="en-CA"/>
        </w:rPr>
      </w:pPr>
      <w:r>
        <w:rPr>
          <w:b w:val="0"/>
          <w:caps w:val="0"/>
          <w:sz w:val="20"/>
          <w:szCs w:val="20"/>
          <w:rtl/>
          <w:lang w:val="en-CA"/>
        </w:rPr>
        <w:t xml:space="preserve">* لا 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ت</w:t>
      </w:r>
      <w:r w:rsidR="00EC0CEE" w:rsidRPr="00B1142A">
        <w:rPr>
          <w:b w:val="0"/>
          <w:caps w:val="0"/>
          <w:sz w:val="20"/>
          <w:szCs w:val="20"/>
          <w:rtl/>
          <w:lang w:val="en-CA"/>
        </w:rPr>
        <w:t xml:space="preserve">وجد 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إزالة</w:t>
      </w:r>
      <w:r w:rsidR="00EC0CEE" w:rsidRPr="00B1142A">
        <w:rPr>
          <w:b w:val="0"/>
          <w:caps w:val="0"/>
          <w:sz w:val="20"/>
          <w:szCs w:val="20"/>
          <w:rtl/>
          <w:lang w:val="en-CA"/>
        </w:rPr>
        <w:t xml:space="preserve"> في عام 2021 </w:t>
      </w:r>
      <w:r>
        <w:rPr>
          <w:b w:val="0"/>
          <w:caps w:val="0"/>
          <w:sz w:val="20"/>
          <w:szCs w:val="20"/>
          <w:rtl/>
          <w:lang w:val="en-CA"/>
        </w:rPr>
        <w:t>للمشر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و</w:t>
      </w:r>
      <w:r w:rsidR="00EC0CEE" w:rsidRPr="00B1142A">
        <w:rPr>
          <w:b w:val="0"/>
          <w:caps w:val="0"/>
          <w:sz w:val="20"/>
          <w:szCs w:val="20"/>
          <w:rtl/>
          <w:lang w:val="en-CA"/>
        </w:rPr>
        <w:t>ع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ات</w:t>
      </w:r>
      <w:r w:rsidR="00EC0CEE" w:rsidRPr="00B1142A">
        <w:rPr>
          <w:b w:val="0"/>
          <w:caps w:val="0"/>
          <w:sz w:val="20"/>
          <w:szCs w:val="20"/>
          <w:rtl/>
          <w:lang w:val="en-CA"/>
        </w:rPr>
        <w:t xml:space="preserve"> المتعلقة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 xml:space="preserve"> بالمواد الهيدروفلوروكربونية</w:t>
      </w:r>
      <w:r w:rsidR="00EC0CEE" w:rsidRPr="00B1142A">
        <w:rPr>
          <w:b w:val="0"/>
          <w:caps w:val="0"/>
          <w:sz w:val="20"/>
          <w:szCs w:val="20"/>
          <w:rtl/>
          <w:lang w:val="en-CA"/>
        </w:rPr>
        <w:t>.</w:t>
      </w:r>
    </w:p>
    <w:p w14:paraId="1FE79F2F" w14:textId="77777777" w:rsidR="00EC0CEE" w:rsidRPr="00B1142A" w:rsidRDefault="009E4ED8" w:rsidP="009E4ED8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  <w:lang w:val="en-CA"/>
        </w:rPr>
      </w:pPr>
      <w:r>
        <w:rPr>
          <w:b w:val="0"/>
          <w:caps w:val="0"/>
          <w:sz w:val="20"/>
          <w:szCs w:val="20"/>
          <w:rtl/>
          <w:lang w:val="en-CA"/>
        </w:rPr>
        <w:t>** للمشر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و</w:t>
      </w:r>
      <w:r w:rsidR="00EC0CEE" w:rsidRPr="00B1142A">
        <w:rPr>
          <w:b w:val="0"/>
          <w:caps w:val="0"/>
          <w:sz w:val="20"/>
          <w:szCs w:val="20"/>
          <w:rtl/>
          <w:lang w:val="en-CA"/>
        </w:rPr>
        <w:t>ع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ات</w:t>
      </w:r>
      <w:r w:rsidR="00EC0CEE" w:rsidRPr="00B1142A">
        <w:rPr>
          <w:b w:val="0"/>
          <w:caps w:val="0"/>
          <w:sz w:val="20"/>
          <w:szCs w:val="20"/>
          <w:rtl/>
          <w:lang w:val="en-CA"/>
        </w:rPr>
        <w:t xml:space="preserve"> </w:t>
      </w:r>
      <w:r>
        <w:rPr>
          <w:rFonts w:hint="cs"/>
          <w:b w:val="0"/>
          <w:caps w:val="0"/>
          <w:sz w:val="20"/>
          <w:szCs w:val="20"/>
          <w:rtl/>
          <w:lang w:val="en-CA"/>
        </w:rPr>
        <w:t>المقرر</w:t>
      </w:r>
      <w:r>
        <w:rPr>
          <w:b w:val="0"/>
          <w:caps w:val="0"/>
          <w:sz w:val="20"/>
          <w:szCs w:val="20"/>
          <w:rtl/>
          <w:lang w:val="en-CA"/>
        </w:rPr>
        <w:t xml:space="preserve"> </w:t>
      </w:r>
      <w:r w:rsidR="00EC0CEE" w:rsidRPr="00B1142A">
        <w:rPr>
          <w:b w:val="0"/>
          <w:caps w:val="0"/>
          <w:sz w:val="20"/>
          <w:szCs w:val="20"/>
          <w:rtl/>
          <w:lang w:val="en-CA"/>
        </w:rPr>
        <w:t>إنجازها في عام 2021.</w:t>
      </w:r>
    </w:p>
    <w:p w14:paraId="13D285AD" w14:textId="77777777" w:rsidR="00EC0CEE" w:rsidRPr="00CC6F05" w:rsidRDefault="00EC0CEE" w:rsidP="00EC0CEE">
      <w:pPr>
        <w:pStyle w:val="Title1"/>
        <w:keepNext/>
        <w:bidi/>
        <w:jc w:val="both"/>
        <w:rPr>
          <w:b w:val="0"/>
          <w:caps w:val="0"/>
          <w:sz w:val="19"/>
          <w:szCs w:val="19"/>
          <w:rtl/>
          <w:lang w:val="en-CA"/>
        </w:rPr>
      </w:pPr>
    </w:p>
    <w:p w14:paraId="0E5EE8C9" w14:textId="77777777" w:rsidR="00EC0CEE" w:rsidRPr="00CC6F05" w:rsidRDefault="00EC0CEE" w:rsidP="00EC0CEE">
      <w:pPr>
        <w:pStyle w:val="Title1"/>
        <w:keepNext/>
        <w:bidi/>
        <w:jc w:val="both"/>
        <w:rPr>
          <w:b w:val="0"/>
          <w:caps w:val="0"/>
          <w:sz w:val="19"/>
          <w:szCs w:val="19"/>
          <w:rtl/>
          <w:lang w:val="en-CA"/>
        </w:rPr>
      </w:pPr>
    </w:p>
    <w:p w14:paraId="6A151D91" w14:textId="77777777" w:rsidR="00EC0CEE" w:rsidRPr="00CC6F05" w:rsidRDefault="00EC0CEE" w:rsidP="00EC0CEE">
      <w:pPr>
        <w:bidi/>
        <w:jc w:val="left"/>
        <w:rPr>
          <w:b/>
          <w:caps/>
          <w:rtl/>
          <w:lang w:bidi="ar-SA"/>
        </w:rPr>
        <w:sectPr w:rsidR="00EC0CEE" w:rsidRPr="00CC6F05" w:rsidSect="003C4FF3">
          <w:headerReference w:type="first" r:id="rId15"/>
          <w:footerReference w:type="first" r:id="rId16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471C2682" w14:textId="77777777" w:rsidR="00EC0CEE" w:rsidRPr="00592038" w:rsidRDefault="00281A47" w:rsidP="00EC0CEE">
      <w:pPr>
        <w:bidi/>
        <w:jc w:val="center"/>
        <w:rPr>
          <w:b/>
          <w:bCs/>
          <w:sz w:val="26"/>
          <w:szCs w:val="26"/>
        </w:rPr>
      </w:pPr>
      <w:bookmarkStart w:id="3" w:name="_Hlk115855444"/>
      <w:r w:rsidRPr="00592038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EC0CEE" w:rsidRPr="00592038">
        <w:rPr>
          <w:b/>
          <w:bCs/>
          <w:sz w:val="26"/>
          <w:szCs w:val="26"/>
          <w:rtl/>
        </w:rPr>
        <w:t xml:space="preserve"> الثاني</w:t>
      </w:r>
    </w:p>
    <w:p w14:paraId="1DFE131C" w14:textId="77777777" w:rsidR="00EC0CEE" w:rsidRPr="00592038" w:rsidRDefault="00EC0CEE" w:rsidP="00EC0CEE">
      <w:pPr>
        <w:bidi/>
        <w:jc w:val="center"/>
        <w:rPr>
          <w:b/>
          <w:bCs/>
          <w:sz w:val="26"/>
          <w:szCs w:val="26"/>
          <w:rtl/>
        </w:rPr>
      </w:pPr>
    </w:p>
    <w:p w14:paraId="372FD065" w14:textId="77777777" w:rsidR="00EC0CEE" w:rsidRPr="00592038" w:rsidRDefault="00EC0CEE" w:rsidP="005F0823">
      <w:pPr>
        <w:pStyle w:val="Title1"/>
        <w:bidi/>
        <w:rPr>
          <w:bCs/>
          <w:caps w:val="0"/>
          <w:sz w:val="26"/>
          <w:szCs w:val="26"/>
          <w:rtl/>
          <w:lang w:val="en-CA"/>
        </w:rPr>
      </w:pPr>
      <w:r w:rsidRPr="00592038">
        <w:rPr>
          <w:bCs/>
          <w:caps w:val="0"/>
          <w:sz w:val="26"/>
          <w:szCs w:val="26"/>
          <w:rtl/>
          <w:lang w:val="en-CA"/>
        </w:rPr>
        <w:t xml:space="preserve">نظرة عامة على حالة تنفيذ </w:t>
      </w:r>
      <w:r w:rsidR="005F0823" w:rsidRPr="00592038">
        <w:rPr>
          <w:rFonts w:hint="cs"/>
          <w:bCs/>
          <w:caps w:val="0"/>
          <w:sz w:val="26"/>
          <w:szCs w:val="26"/>
          <w:rtl/>
          <w:lang w:val="en-CA"/>
        </w:rPr>
        <w:t>ا</w:t>
      </w:r>
      <w:r w:rsidR="005F0823" w:rsidRPr="00592038">
        <w:rPr>
          <w:bCs/>
          <w:caps w:val="0"/>
          <w:sz w:val="26"/>
          <w:szCs w:val="26"/>
          <w:rtl/>
          <w:lang w:val="en-CA"/>
        </w:rPr>
        <w:t xml:space="preserve">لبنك الدولي </w:t>
      </w:r>
      <w:r w:rsidR="005F0823" w:rsidRPr="00592038">
        <w:rPr>
          <w:rFonts w:hint="cs"/>
          <w:bCs/>
          <w:caps w:val="0"/>
          <w:sz w:val="26"/>
          <w:szCs w:val="26"/>
          <w:rtl/>
          <w:lang w:val="en-CA"/>
        </w:rPr>
        <w:t>ل</w:t>
      </w:r>
      <w:r w:rsidRPr="00592038">
        <w:rPr>
          <w:bCs/>
          <w:caps w:val="0"/>
          <w:sz w:val="26"/>
          <w:szCs w:val="26"/>
          <w:rtl/>
          <w:lang w:val="en-CA"/>
        </w:rPr>
        <w:t>لمشروع</w:t>
      </w:r>
      <w:r w:rsidR="00281A47" w:rsidRPr="00592038">
        <w:rPr>
          <w:rFonts w:hint="cs"/>
          <w:bCs/>
          <w:caps w:val="0"/>
          <w:sz w:val="26"/>
          <w:szCs w:val="26"/>
          <w:rtl/>
          <w:lang w:val="en-CA"/>
        </w:rPr>
        <w:t>ات</w:t>
      </w:r>
      <w:r w:rsidRPr="00592038">
        <w:rPr>
          <w:bCs/>
          <w:caps w:val="0"/>
          <w:sz w:val="26"/>
          <w:szCs w:val="26"/>
          <w:rtl/>
          <w:lang w:val="en-CA"/>
        </w:rPr>
        <w:t xml:space="preserve"> </w:t>
      </w:r>
    </w:p>
    <w:p w14:paraId="405A8783" w14:textId="77777777" w:rsidR="00EC0CEE" w:rsidRPr="00592038" w:rsidRDefault="00281A47" w:rsidP="00281A47">
      <w:pPr>
        <w:pStyle w:val="Title1"/>
        <w:bidi/>
        <w:rPr>
          <w:bCs/>
          <w:caps w:val="0"/>
          <w:sz w:val="26"/>
          <w:szCs w:val="26"/>
          <w:rtl/>
          <w:lang w:val="en-CA"/>
        </w:rPr>
      </w:pPr>
      <w:r w:rsidRPr="00592038">
        <w:rPr>
          <w:rFonts w:hint="cs"/>
          <w:bCs/>
          <w:caps w:val="0"/>
          <w:sz w:val="26"/>
          <w:szCs w:val="26"/>
          <w:rtl/>
          <w:lang w:val="en-CA"/>
        </w:rPr>
        <w:t>حسب السنة</w:t>
      </w:r>
      <w:r w:rsidR="00EC0CEE" w:rsidRPr="00592038">
        <w:rPr>
          <w:bCs/>
          <w:caps w:val="0"/>
          <w:sz w:val="26"/>
          <w:szCs w:val="26"/>
          <w:rtl/>
          <w:lang w:val="en-CA"/>
        </w:rPr>
        <w:t xml:space="preserve"> </w:t>
      </w:r>
      <w:r w:rsidRPr="00592038">
        <w:rPr>
          <w:rFonts w:hint="cs"/>
          <w:bCs/>
          <w:caps w:val="0"/>
          <w:sz w:val="26"/>
          <w:szCs w:val="26"/>
          <w:rtl/>
          <w:lang w:val="en-CA"/>
        </w:rPr>
        <w:t>حتى</w:t>
      </w:r>
      <w:r w:rsidR="00EC0CEE" w:rsidRPr="00592038">
        <w:rPr>
          <w:bCs/>
          <w:caps w:val="0"/>
          <w:sz w:val="26"/>
          <w:szCs w:val="26"/>
          <w:rtl/>
          <w:lang w:val="en-CA"/>
        </w:rPr>
        <w:t xml:space="preserve"> 31 ديسمبر</w:t>
      </w:r>
      <w:r w:rsidRPr="00592038">
        <w:rPr>
          <w:rFonts w:hint="cs"/>
          <w:bCs/>
          <w:caps w:val="0"/>
          <w:sz w:val="26"/>
          <w:szCs w:val="26"/>
          <w:rtl/>
          <w:lang w:val="en-CA"/>
        </w:rPr>
        <w:t>/ كانون الأول</w:t>
      </w:r>
      <w:r w:rsidR="00EC0CEE" w:rsidRPr="00592038">
        <w:rPr>
          <w:bCs/>
          <w:caps w:val="0"/>
          <w:sz w:val="26"/>
          <w:szCs w:val="26"/>
          <w:rtl/>
          <w:lang w:val="en-CA"/>
        </w:rPr>
        <w:t xml:space="preserve"> 2021</w:t>
      </w:r>
    </w:p>
    <w:bookmarkEnd w:id="3"/>
    <w:p w14:paraId="6C0D77BE" w14:textId="77777777" w:rsidR="00EC0CEE" w:rsidRPr="00592038" w:rsidRDefault="00EC0CEE" w:rsidP="00EC0CEE">
      <w:pPr>
        <w:bidi/>
        <w:jc w:val="left"/>
        <w:rPr>
          <w:sz w:val="26"/>
          <w:szCs w:val="26"/>
          <w:rtl/>
        </w:rPr>
      </w:pPr>
    </w:p>
    <w:p w14:paraId="5BB794FB" w14:textId="77777777" w:rsidR="00EC0CEE" w:rsidRPr="00592038" w:rsidRDefault="00CF64C9" w:rsidP="00B73709">
      <w:pPr>
        <w:pStyle w:val="Heading1"/>
        <w:numPr>
          <w:ilvl w:val="0"/>
          <w:numId w:val="28"/>
        </w:numPr>
        <w:bidi/>
        <w:rPr>
          <w:sz w:val="26"/>
          <w:szCs w:val="26"/>
        </w:rPr>
      </w:pPr>
      <w:r w:rsidRPr="00592038">
        <w:rPr>
          <w:sz w:val="26"/>
          <w:szCs w:val="26"/>
          <w:rtl/>
        </w:rPr>
        <w:t>يقدم الجدول</w:t>
      </w:r>
      <w:r w:rsidR="00EC0CEE" w:rsidRPr="00592038">
        <w:rPr>
          <w:sz w:val="26"/>
          <w:szCs w:val="26"/>
        </w:rPr>
        <w:t xml:space="preserve">1 </w:t>
      </w:r>
      <w:r w:rsidRPr="00592038">
        <w:rPr>
          <w:rFonts w:hint="cs"/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  <w:rtl/>
        </w:rPr>
        <w:t xml:space="preserve">من </w:t>
      </w:r>
      <w:r w:rsidRPr="00592038">
        <w:rPr>
          <w:rFonts w:hint="cs"/>
          <w:sz w:val="26"/>
          <w:szCs w:val="26"/>
          <w:rtl/>
        </w:rPr>
        <w:t>المرفق</w:t>
      </w:r>
      <w:r w:rsidR="00EC0CEE" w:rsidRPr="00592038">
        <w:rPr>
          <w:sz w:val="26"/>
          <w:szCs w:val="26"/>
          <w:rtl/>
        </w:rPr>
        <w:t xml:space="preserve"> الثاني لمحة عامة عن حالة تنفيذ المشروع</w:t>
      </w:r>
      <w:r w:rsidRPr="00592038">
        <w:rPr>
          <w:rFonts w:hint="cs"/>
          <w:sz w:val="26"/>
          <w:szCs w:val="26"/>
          <w:rtl/>
        </w:rPr>
        <w:t>ات</w:t>
      </w:r>
      <w:r w:rsidR="00EC0CEE" w:rsidRPr="00592038">
        <w:rPr>
          <w:sz w:val="26"/>
          <w:szCs w:val="26"/>
          <w:rtl/>
        </w:rPr>
        <w:t xml:space="preserve"> حسب السنة</w:t>
      </w:r>
      <w:r w:rsidR="00EC0CEE" w:rsidRPr="00592038">
        <w:rPr>
          <w:sz w:val="26"/>
          <w:szCs w:val="26"/>
        </w:rPr>
        <w:t>.</w:t>
      </w:r>
      <w:r w:rsidR="00EC0CEE" w:rsidRPr="00592038">
        <w:rPr>
          <w:rStyle w:val="FootnoteReference"/>
          <w:sz w:val="26"/>
          <w:szCs w:val="26"/>
          <w:rtl/>
        </w:rPr>
        <w:footnoteReference w:id="14"/>
      </w:r>
      <w:r w:rsidRPr="00592038">
        <w:rPr>
          <w:rFonts w:hint="cs"/>
          <w:sz w:val="26"/>
          <w:szCs w:val="26"/>
          <w:rtl/>
        </w:rPr>
        <w:t xml:space="preserve"> و</w:t>
      </w:r>
      <w:r w:rsidRPr="00592038">
        <w:rPr>
          <w:sz w:val="26"/>
          <w:szCs w:val="26"/>
          <w:rtl/>
        </w:rPr>
        <w:t xml:space="preserve">تم الآن </w:t>
      </w:r>
      <w:r w:rsidRPr="00592038">
        <w:rPr>
          <w:rFonts w:hint="cs"/>
          <w:sz w:val="26"/>
          <w:szCs w:val="26"/>
          <w:rtl/>
        </w:rPr>
        <w:t>إنجاز</w:t>
      </w:r>
      <w:r w:rsidRPr="00592038">
        <w:rPr>
          <w:sz w:val="26"/>
          <w:szCs w:val="26"/>
          <w:rtl/>
        </w:rPr>
        <w:t xml:space="preserve"> جميع المشر</w:t>
      </w:r>
      <w:r w:rsidRPr="00592038">
        <w:rPr>
          <w:rFonts w:hint="cs"/>
          <w:sz w:val="26"/>
          <w:szCs w:val="26"/>
          <w:rtl/>
        </w:rPr>
        <w:t>و</w:t>
      </w:r>
      <w:r w:rsidR="00EC0CEE" w:rsidRPr="00592038">
        <w:rPr>
          <w:sz w:val="26"/>
          <w:szCs w:val="26"/>
          <w:rtl/>
        </w:rPr>
        <w:t>ع</w:t>
      </w:r>
      <w:r w:rsidRPr="00592038">
        <w:rPr>
          <w:rFonts w:hint="cs"/>
          <w:sz w:val="26"/>
          <w:szCs w:val="26"/>
          <w:rtl/>
        </w:rPr>
        <w:t>ات</w:t>
      </w:r>
      <w:r w:rsidR="00EC0CEE" w:rsidRPr="00592038">
        <w:rPr>
          <w:sz w:val="26"/>
          <w:szCs w:val="26"/>
          <w:rtl/>
        </w:rPr>
        <w:t xml:space="preserve"> والأنشطة </w:t>
      </w:r>
      <w:r w:rsidRPr="00592038">
        <w:rPr>
          <w:rFonts w:hint="cs"/>
          <w:sz w:val="26"/>
          <w:szCs w:val="26"/>
          <w:rtl/>
        </w:rPr>
        <w:t>المعتمدة</w:t>
      </w:r>
      <w:r w:rsidRPr="00592038">
        <w:rPr>
          <w:sz w:val="26"/>
          <w:szCs w:val="26"/>
          <w:rtl/>
        </w:rPr>
        <w:t xml:space="preserve"> بين عامي</w:t>
      </w:r>
      <w:r w:rsidR="00EC0CEE" w:rsidRPr="00592038">
        <w:rPr>
          <w:sz w:val="26"/>
          <w:szCs w:val="26"/>
        </w:rPr>
        <w:t xml:space="preserve">1991 </w:t>
      </w:r>
      <w:r w:rsidRPr="00592038">
        <w:rPr>
          <w:rFonts w:hint="cs"/>
          <w:sz w:val="26"/>
          <w:szCs w:val="26"/>
          <w:rtl/>
        </w:rPr>
        <w:t xml:space="preserve"> </w:t>
      </w:r>
      <w:r w:rsidR="00B73709" w:rsidRPr="00592038">
        <w:rPr>
          <w:sz w:val="26"/>
          <w:szCs w:val="26"/>
          <w:rtl/>
        </w:rPr>
        <w:t>و</w:t>
      </w:r>
      <w:r w:rsidR="00B73709" w:rsidRPr="00592038">
        <w:rPr>
          <w:sz w:val="26"/>
          <w:szCs w:val="26"/>
        </w:rPr>
        <w:t xml:space="preserve"> </w:t>
      </w:r>
      <w:r w:rsidR="00EC0CEE" w:rsidRPr="00592038">
        <w:rPr>
          <w:sz w:val="26"/>
          <w:szCs w:val="26"/>
        </w:rPr>
        <w:t xml:space="preserve">2015 </w:t>
      </w:r>
      <w:r w:rsidR="00EC0CEE" w:rsidRPr="00592038">
        <w:rPr>
          <w:sz w:val="26"/>
          <w:szCs w:val="26"/>
          <w:rtl/>
        </w:rPr>
        <w:t>و</w:t>
      </w:r>
      <w:r w:rsidR="00B73709" w:rsidRPr="00592038">
        <w:rPr>
          <w:rFonts w:hint="cs"/>
          <w:sz w:val="26"/>
          <w:szCs w:val="26"/>
          <w:rtl/>
        </w:rPr>
        <w:t>لم تكتمل لعام</w:t>
      </w:r>
      <w:r w:rsidR="00EC0CEE" w:rsidRPr="00592038">
        <w:rPr>
          <w:sz w:val="26"/>
          <w:szCs w:val="26"/>
          <w:rtl/>
        </w:rPr>
        <w:t xml:space="preserve"> </w:t>
      </w:r>
      <w:r w:rsidR="00EC0CEE" w:rsidRPr="00592038">
        <w:rPr>
          <w:sz w:val="26"/>
          <w:szCs w:val="26"/>
        </w:rPr>
        <w:t>2017</w:t>
      </w:r>
      <w:r w:rsidR="00B73709" w:rsidRPr="00592038">
        <w:rPr>
          <w:rFonts w:hint="cs"/>
          <w:sz w:val="26"/>
          <w:szCs w:val="26"/>
          <w:rtl/>
        </w:rPr>
        <w:t>.</w:t>
      </w:r>
    </w:p>
    <w:p w14:paraId="2CDB3CD3" w14:textId="0755B77A" w:rsidR="00EC0CEE" w:rsidRPr="00592038" w:rsidRDefault="00197125" w:rsidP="00EC0CEE">
      <w:pPr>
        <w:suppressAutoHyphens/>
        <w:bidi/>
        <w:jc w:val="left"/>
        <w:rPr>
          <w:bCs/>
          <w:spacing w:val="-3"/>
          <w:sz w:val="26"/>
          <w:szCs w:val="26"/>
          <w:rtl/>
        </w:rPr>
      </w:pPr>
      <w:r w:rsidRPr="00592038">
        <w:rPr>
          <w:bCs/>
          <w:spacing w:val="-3"/>
          <w:sz w:val="26"/>
          <w:szCs w:val="26"/>
          <w:rtl/>
        </w:rPr>
        <w:t>الجدول 1</w:t>
      </w:r>
      <w:r w:rsidR="000B26A1">
        <w:rPr>
          <w:rFonts w:hint="cs"/>
          <w:bCs/>
          <w:spacing w:val="-3"/>
          <w:sz w:val="26"/>
          <w:szCs w:val="26"/>
          <w:rtl/>
        </w:rPr>
        <w:t xml:space="preserve">: </w:t>
      </w:r>
      <w:r w:rsidR="00EC0CEE" w:rsidRPr="00592038">
        <w:rPr>
          <w:bCs/>
          <w:spacing w:val="-3"/>
          <w:sz w:val="26"/>
          <w:szCs w:val="26"/>
          <w:rtl/>
        </w:rPr>
        <w:t>حالة تنفيذ المشروع</w:t>
      </w:r>
      <w:r w:rsidRPr="00592038">
        <w:rPr>
          <w:rFonts w:hint="cs"/>
          <w:bCs/>
          <w:spacing w:val="-3"/>
          <w:sz w:val="26"/>
          <w:szCs w:val="26"/>
          <w:rtl/>
        </w:rPr>
        <w:t>ات</w:t>
      </w:r>
      <w:r w:rsidR="00EC0CEE" w:rsidRPr="00592038">
        <w:rPr>
          <w:bCs/>
          <w:spacing w:val="-3"/>
          <w:sz w:val="26"/>
          <w:szCs w:val="26"/>
          <w:rtl/>
        </w:rPr>
        <w:t xml:space="preserve"> حسب السنة</w:t>
      </w:r>
    </w:p>
    <w:tbl>
      <w:tblPr>
        <w:bidiVisual/>
        <w:tblW w:w="9382" w:type="dxa"/>
        <w:tblLook w:val="04A0" w:firstRow="1" w:lastRow="0" w:firstColumn="1" w:lastColumn="0" w:noHBand="0" w:noVBand="1"/>
      </w:tblPr>
      <w:tblGrid>
        <w:gridCol w:w="846"/>
        <w:gridCol w:w="960"/>
        <w:gridCol w:w="1150"/>
        <w:gridCol w:w="1344"/>
        <w:gridCol w:w="1408"/>
        <w:gridCol w:w="1408"/>
        <w:gridCol w:w="1116"/>
        <w:gridCol w:w="1234"/>
      </w:tblGrid>
      <w:tr w:rsidR="00EC0CEE" w:rsidRPr="00CC6F05" w14:paraId="06E5F954" w14:textId="77777777" w:rsidTr="00581B96">
        <w:trPr>
          <w:trHeight w:val="104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23BF" w14:textId="77777777" w:rsidR="00EC0CEE" w:rsidRPr="00CC6F05" w:rsidRDefault="00197125" w:rsidP="00581B9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</w:t>
            </w:r>
            <w:r w:rsidR="00EC0CEE" w:rsidRPr="00CC6F05">
              <w:rPr>
                <w:b/>
                <w:bCs/>
                <w:sz w:val="20"/>
                <w:rtl/>
                <w:lang w:val="en-US" w:eastAsia="en-CA"/>
              </w:rPr>
              <w:t>سنة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3FF5" w14:textId="77777777" w:rsidR="00EC0CEE" w:rsidRPr="00CC6F05" w:rsidRDefault="00197125" w:rsidP="00581B9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val="en-US" w:eastAsia="en-CA"/>
              </w:rPr>
              <w:t>عدد المشر</w:t>
            </w: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و</w:t>
            </w:r>
            <w:r w:rsidR="00EC0CEE" w:rsidRPr="00CC6F05">
              <w:rPr>
                <w:b/>
                <w:bCs/>
                <w:sz w:val="20"/>
                <w:rtl/>
                <w:lang w:val="en-US" w:eastAsia="en-CA"/>
              </w:rPr>
              <w:t>ع</w:t>
            </w: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ات</w:t>
            </w:r>
            <w:r w:rsidR="00EC0CEE" w:rsidRPr="00CC6F05">
              <w:rPr>
                <w:b/>
                <w:bCs/>
                <w:sz w:val="20"/>
                <w:rtl/>
                <w:lang w:val="en-US" w:eastAsia="en-CA"/>
              </w:rPr>
              <w:t>*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97A9" w14:textId="77777777" w:rsidR="00EC0CEE" w:rsidRPr="00CC6F05" w:rsidRDefault="00197125" w:rsidP="00581B9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b/>
                <w:bCs/>
                <w:sz w:val="20"/>
                <w:rtl/>
                <w:lang w:val="en-US" w:eastAsia="en-CA"/>
              </w:rPr>
              <w:t>التمويل (دولار أمريكي)</w:t>
            </w:r>
            <w:r w:rsidR="00EC0CEE" w:rsidRPr="00CC6F05">
              <w:rPr>
                <w:b/>
                <w:bCs/>
                <w:sz w:val="20"/>
                <w:rtl/>
                <w:lang w:val="en-US" w:eastAsia="en-CA"/>
              </w:rPr>
              <w:t>**</w:t>
            </w:r>
          </w:p>
        </w:tc>
      </w:tr>
      <w:tr w:rsidR="00EC0CEE" w:rsidRPr="00CC6F05" w14:paraId="28585792" w14:textId="77777777" w:rsidTr="00581B96">
        <w:trPr>
          <w:trHeight w:val="151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B134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FFBE" w14:textId="77777777" w:rsidR="00EC0CEE" w:rsidRPr="00CC6F05" w:rsidRDefault="00197125" w:rsidP="00581B96">
            <w:pPr>
              <w:bidi/>
              <w:ind w:left="-161" w:right="-123"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EC6C" w14:textId="77777777" w:rsidR="00EC0CEE" w:rsidRPr="00CC6F05" w:rsidRDefault="00197125" w:rsidP="00581B9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المنجزة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C140" w14:textId="77777777" w:rsidR="00EC0CEE" w:rsidRPr="00CC6F05" w:rsidRDefault="00EC0CEE" w:rsidP="00581B9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val="en-US" w:eastAsia="en-CA"/>
              </w:rPr>
              <w:t xml:space="preserve">٪ </w:t>
            </w:r>
            <w:r w:rsidR="00197125">
              <w:rPr>
                <w:rFonts w:hint="cs"/>
                <w:b/>
                <w:bCs/>
                <w:sz w:val="20"/>
                <w:rtl/>
                <w:lang w:val="en-US" w:eastAsia="en-CA"/>
              </w:rPr>
              <w:t>ال</w:t>
            </w:r>
            <w:r w:rsidRPr="00CC6F05">
              <w:rPr>
                <w:b/>
                <w:bCs/>
                <w:sz w:val="20"/>
                <w:rtl/>
                <w:lang w:val="en-US" w:eastAsia="en-CA"/>
              </w:rPr>
              <w:t>منجز</w:t>
            </w:r>
            <w:r w:rsidR="00197125">
              <w:rPr>
                <w:rFonts w:hint="cs"/>
                <w:b/>
                <w:bCs/>
                <w:sz w:val="20"/>
                <w:rtl/>
                <w:lang w:val="en-US" w:eastAsia="en-CA"/>
              </w:rPr>
              <w:t>ة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A22C" w14:textId="77777777" w:rsidR="00EC0CEE" w:rsidRPr="00CC6F05" w:rsidRDefault="00197125" w:rsidP="00581B9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3772" w14:textId="77777777" w:rsidR="00EC0CEE" w:rsidRPr="00CC6F05" w:rsidRDefault="00EC0CEE" w:rsidP="00581B9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D280" w14:textId="77777777" w:rsidR="00EC0CEE" w:rsidRPr="00CC6F05" w:rsidRDefault="00EC0CEE" w:rsidP="00581B9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val="en-US" w:eastAsia="en-CA"/>
              </w:rPr>
              <w:t>الرصيد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5A47" w14:textId="77777777" w:rsidR="00EC0CEE" w:rsidRPr="00CC6F05" w:rsidRDefault="00EC0CEE" w:rsidP="00581B96">
            <w:pPr>
              <w:bidi/>
              <w:ind w:left="-242" w:right="-166"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val="en-US" w:eastAsia="en-CA"/>
              </w:rPr>
              <w:t xml:space="preserve">٪ </w:t>
            </w:r>
            <w:r w:rsidR="00197125">
              <w:rPr>
                <w:rFonts w:hint="cs"/>
                <w:b/>
                <w:bCs/>
                <w:sz w:val="20"/>
                <w:rtl/>
                <w:lang w:val="en-US" w:eastAsia="en-CA"/>
              </w:rPr>
              <w:t>المصروف</w:t>
            </w:r>
          </w:p>
        </w:tc>
      </w:tr>
      <w:tr w:rsidR="00EC0CEE" w:rsidRPr="00CC6F05" w14:paraId="3D8C802C" w14:textId="77777777" w:rsidTr="00581B96">
        <w:trPr>
          <w:trHeight w:val="19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469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04C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B5D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C7A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531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5429404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616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5429404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1BB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DB8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3B11CFBC" w14:textId="77777777" w:rsidTr="00581B96">
        <w:trPr>
          <w:trHeight w:val="10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EA8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29D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132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690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062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28.047.705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6F6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28.047.705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46D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9B2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57E7EDAE" w14:textId="77777777" w:rsidTr="00581B96">
        <w:trPr>
          <w:trHeight w:val="14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369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09C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301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0A6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6EB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42538405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ABA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42538405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674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2B2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085B88F1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1CF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8AD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78A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5FE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E93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41.081.267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147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41.081.267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BEA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CBD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3CD155D7" w14:textId="77777777" w:rsidTr="00581B96">
        <w:trPr>
          <w:trHeight w:val="8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41D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C3F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4D7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C8A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F3F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47.224.186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BB7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47.224.186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DC2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B8F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662129DE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FF1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AAA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F92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CB2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4E0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29319479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EDE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29319479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FAE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36C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549BBADA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09D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F91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BBB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964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F51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56173102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32C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56173103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BC9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-1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741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1A94C82F" w14:textId="77777777" w:rsidTr="00581B96">
        <w:trPr>
          <w:trHeight w:val="7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251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EDA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0B8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5CB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991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35959418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110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35959417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B42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12B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1E659C86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7FA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F59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2BBF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584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977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64173138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DF1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64173138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79C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732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1117F3D1" w14:textId="77777777" w:rsidTr="00581B96">
        <w:trPr>
          <w:trHeight w:val="15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961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199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A8C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AC3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558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36982134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42A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36982133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E61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0B0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5C5DD2B1" w14:textId="77777777" w:rsidTr="00581B96">
        <w:trPr>
          <w:trHeight w:val="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533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715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38C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B41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AE5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 w:bidi="ar-SA"/>
              </w:rPr>
            </w:pPr>
            <w:r w:rsidRPr="00CC6F05">
              <w:rPr>
                <w:sz w:val="20"/>
                <w:rtl/>
                <w:lang w:eastAsia="en-CA"/>
              </w:rPr>
              <w:t>55212853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1CD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55212854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7C7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-1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92B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5143A161" w14:textId="77777777" w:rsidTr="00581B96">
        <w:trPr>
          <w:trHeight w:val="7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CA8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C0E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67E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05E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217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64357778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CFE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64357778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28A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CCF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746E9100" w14:textId="77777777" w:rsidTr="00581B96">
        <w:trPr>
          <w:trHeight w:val="12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E01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30F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409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3BF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4B0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72734119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178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72734119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2A3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BB0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192F15E1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9E7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2F3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31F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597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86D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77111770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B05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77111770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BD9B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DD2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1C9A8EED" w14:textId="77777777" w:rsidTr="00581B96">
        <w:trPr>
          <w:trHeight w:val="6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18E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35C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A69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62F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95F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68.592.865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D31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68.592.865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C3B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4EE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528D60AF" w14:textId="77777777" w:rsidTr="00581B96">
        <w:trPr>
          <w:trHeight w:val="10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CFB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AE5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7B3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0D3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187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64473 260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DE5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64473 260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FB6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A14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37E72F2E" w14:textId="77777777" w:rsidTr="00581B96">
        <w:trPr>
          <w:trHeight w:val="153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FA6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4F2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64E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EF8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EB8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66،005،270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746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66،005،270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BC0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8CD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31602742" w14:textId="77777777" w:rsidTr="00581B96">
        <w:trPr>
          <w:trHeight w:val="14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B7D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EC4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4D1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05F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4DF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39934666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AF6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39934666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3A7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DF1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3F32D6A4" w14:textId="77777777" w:rsidTr="00581B96">
        <w:trPr>
          <w:trHeight w:val="13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E7C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2D6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DB8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ACD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B12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25،529،554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51C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25،529،554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127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50B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0B6D209E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35D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079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21B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38D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BE5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1،148،623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0F0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1،148،623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8B2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A67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57378E08" w14:textId="77777777" w:rsidTr="00581B96">
        <w:trPr>
          <w:trHeight w:val="18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160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FE9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41E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992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63C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44201956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B7B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44335997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ABD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-134041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763A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681A2C7D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ACD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599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2F1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ECB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988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11،698،145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0C1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11،698،145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DBA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F8F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55B86571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B4E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585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BC1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325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179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43736999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D4B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43602958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810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134.041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5F0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063FE8D0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733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1D0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C4A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DB0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ADF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28336509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FA6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28336509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61C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6AF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06E75C9D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22B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C3C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981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A30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689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62990648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087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62990648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55A0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626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6DBE0975" w14:textId="77777777" w:rsidTr="00581B96">
        <w:trPr>
          <w:trHeight w:val="8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B50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682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3F8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9B7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2A3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12601632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042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12363568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590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238.064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4E4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98</w:t>
            </w:r>
          </w:p>
        </w:tc>
      </w:tr>
      <w:tr w:rsidR="00EC0CEE" w:rsidRPr="00CC6F05" w14:paraId="42C34986" w14:textId="77777777" w:rsidTr="00581B96">
        <w:trPr>
          <w:trHeight w:val="17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C8C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B30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441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64A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DC5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1،651،291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E91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1،651،291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E7A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137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7FDA5DF1" w14:textId="77777777" w:rsidTr="00581B96">
        <w:trPr>
          <w:trHeight w:val="7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6CA0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12E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635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928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BB5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2640870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87D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20،539،678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31E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5،869،192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F74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78</w:t>
            </w:r>
          </w:p>
        </w:tc>
      </w:tr>
      <w:tr w:rsidR="00EC0CEE" w:rsidRPr="00CC6F05" w14:paraId="5D069FC8" w14:textId="77777777" w:rsidTr="00581B96">
        <w:trPr>
          <w:trHeight w:val="5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2F01E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9B9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EBD2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8E9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EC4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2،579،179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58A6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1،206،766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D7F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1،372،413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A5CD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47</w:t>
            </w:r>
          </w:p>
        </w:tc>
      </w:tr>
      <w:tr w:rsidR="00EC0CEE" w:rsidRPr="00CC6F05" w14:paraId="22F77765" w14:textId="77777777" w:rsidTr="00581B96">
        <w:trPr>
          <w:trHeight w:val="2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B49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E52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593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633B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968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2،067،012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15C1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2،067،012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51BF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F4E9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100</w:t>
            </w:r>
          </w:p>
        </w:tc>
      </w:tr>
      <w:tr w:rsidR="00EC0CEE" w:rsidRPr="00CC6F05" w14:paraId="2DE2975F" w14:textId="77777777" w:rsidTr="00581B96">
        <w:trPr>
          <w:trHeight w:val="2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3523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323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5228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8AC4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70EC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9،687،863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E0E7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EF95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9،687،863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161A" w14:textId="77777777" w:rsidR="00EC0CEE" w:rsidRPr="00CC6F05" w:rsidRDefault="00EC0CEE" w:rsidP="00581B96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</w:tr>
      <w:tr w:rsidR="00EC0CEE" w:rsidRPr="00CC6F05" w14:paraId="2EBEC057" w14:textId="77777777" w:rsidTr="00581B96">
        <w:trPr>
          <w:trHeight w:val="2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ECA1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C383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1099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6F6D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1،079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85BB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4EAB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1،167،989،100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D9FF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1،150،821،568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10CA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17167532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C052" w14:textId="77777777" w:rsidR="00EC0CEE" w:rsidRPr="00CC6F05" w:rsidRDefault="00EC0CEE" w:rsidP="00581B96">
            <w:pPr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99</w:t>
            </w:r>
          </w:p>
        </w:tc>
      </w:tr>
    </w:tbl>
    <w:p w14:paraId="66E58612" w14:textId="77777777" w:rsidR="00EC0CEE" w:rsidRPr="00686D80" w:rsidRDefault="00686D80" w:rsidP="00EC0CEE">
      <w:pPr>
        <w:suppressAutoHyphens/>
        <w:bidi/>
        <w:jc w:val="left"/>
        <w:rPr>
          <w:b/>
          <w:spacing w:val="-3"/>
          <w:sz w:val="20"/>
          <w:rtl/>
        </w:rPr>
      </w:pPr>
      <w:r>
        <w:rPr>
          <w:sz w:val="20"/>
          <w:rtl/>
        </w:rPr>
        <w:t xml:space="preserve">* لا </w:t>
      </w:r>
      <w:r>
        <w:rPr>
          <w:rFonts w:hint="cs"/>
          <w:sz w:val="20"/>
          <w:rtl/>
        </w:rPr>
        <w:t>ت</w:t>
      </w:r>
      <w:r>
        <w:rPr>
          <w:sz w:val="20"/>
          <w:rtl/>
        </w:rPr>
        <w:t>شمل المشر</w:t>
      </w:r>
      <w:r>
        <w:rPr>
          <w:rFonts w:hint="cs"/>
          <w:sz w:val="20"/>
          <w:rtl/>
        </w:rPr>
        <w:t>و</w:t>
      </w:r>
      <w:r w:rsidR="00EC0CEE" w:rsidRPr="00686D80">
        <w:rPr>
          <w:sz w:val="20"/>
          <w:rtl/>
        </w:rPr>
        <w:t>ع</w:t>
      </w:r>
      <w:r>
        <w:rPr>
          <w:rFonts w:hint="cs"/>
          <w:sz w:val="20"/>
          <w:rtl/>
        </w:rPr>
        <w:t>ات</w:t>
      </w:r>
      <w:r w:rsidR="00EC0CEE" w:rsidRPr="00686D80">
        <w:rPr>
          <w:sz w:val="20"/>
          <w:rtl/>
        </w:rPr>
        <w:t xml:space="preserve"> المغلقة والمحولة.</w:t>
      </w:r>
    </w:p>
    <w:p w14:paraId="0E5550C9" w14:textId="77777777" w:rsidR="00EC0CEE" w:rsidRPr="00686D80" w:rsidRDefault="00EC0CEE" w:rsidP="00EC0CEE">
      <w:pPr>
        <w:bidi/>
        <w:rPr>
          <w:sz w:val="20"/>
          <w:rtl/>
        </w:rPr>
      </w:pPr>
      <w:r w:rsidRPr="00686D80">
        <w:rPr>
          <w:sz w:val="20"/>
          <w:rtl/>
        </w:rPr>
        <w:t>** باستثناء تكاليف دعم الوكالة.</w:t>
      </w:r>
    </w:p>
    <w:p w14:paraId="7A08E63D" w14:textId="77777777" w:rsidR="00EC0CEE" w:rsidRPr="00CC6F05" w:rsidRDefault="00EC0CEE" w:rsidP="00EC0CEE">
      <w:pPr>
        <w:bidi/>
        <w:sectPr w:rsidR="00EC0CEE" w:rsidRPr="00CC6F05" w:rsidSect="003C4FF3">
          <w:headerReference w:type="first" r:id="rId17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4275AD58" w14:textId="77777777" w:rsidR="00EC0CEE" w:rsidRPr="00CC6F05" w:rsidRDefault="00EC0CEE" w:rsidP="00EC0CEE">
      <w:pPr>
        <w:bidi/>
        <w:rPr>
          <w:lang w:bidi="ar-SA"/>
        </w:rPr>
      </w:pPr>
    </w:p>
    <w:p w14:paraId="3787D41F" w14:textId="77777777" w:rsidR="00EC0CEE" w:rsidRPr="00592038" w:rsidRDefault="00796A03" w:rsidP="00EC0CEE">
      <w:pPr>
        <w:tabs>
          <w:tab w:val="left" w:pos="5560"/>
        </w:tabs>
        <w:bidi/>
        <w:jc w:val="center"/>
        <w:rPr>
          <w:b/>
          <w:bCs/>
          <w:sz w:val="26"/>
          <w:szCs w:val="26"/>
          <w:rtl/>
        </w:rPr>
      </w:pPr>
      <w:r w:rsidRPr="00592038">
        <w:rPr>
          <w:rFonts w:hint="cs"/>
          <w:b/>
          <w:bCs/>
          <w:sz w:val="26"/>
          <w:szCs w:val="26"/>
          <w:rtl/>
        </w:rPr>
        <w:t>المرفق</w:t>
      </w:r>
      <w:r w:rsidR="00EC0CEE" w:rsidRPr="00592038">
        <w:rPr>
          <w:b/>
          <w:bCs/>
          <w:sz w:val="26"/>
          <w:szCs w:val="26"/>
          <w:rtl/>
        </w:rPr>
        <w:t xml:space="preserve"> الثالث</w:t>
      </w:r>
    </w:p>
    <w:p w14:paraId="70E18A37" w14:textId="77777777" w:rsidR="00EC0CEE" w:rsidRPr="00592038" w:rsidRDefault="00EC0CEE" w:rsidP="00EC0CEE">
      <w:pPr>
        <w:tabs>
          <w:tab w:val="left" w:pos="5560"/>
        </w:tabs>
        <w:bidi/>
        <w:jc w:val="center"/>
        <w:rPr>
          <w:b/>
          <w:bCs/>
          <w:sz w:val="26"/>
          <w:szCs w:val="26"/>
          <w:rtl/>
        </w:rPr>
      </w:pPr>
    </w:p>
    <w:p w14:paraId="178061D6" w14:textId="77777777" w:rsidR="00EC0CEE" w:rsidRPr="00592038" w:rsidRDefault="00397642" w:rsidP="00B069A6">
      <w:pPr>
        <w:pStyle w:val="Heading2"/>
        <w:numPr>
          <w:ilvl w:val="0"/>
          <w:numId w:val="0"/>
        </w:numPr>
        <w:bidi/>
        <w:jc w:val="center"/>
        <w:rPr>
          <w:bCs/>
          <w:sz w:val="26"/>
          <w:szCs w:val="26"/>
          <w:rtl/>
        </w:rPr>
      </w:pPr>
      <w:r w:rsidRPr="00592038">
        <w:rPr>
          <w:bCs/>
          <w:sz w:val="26"/>
          <w:szCs w:val="26"/>
          <w:rtl/>
        </w:rPr>
        <w:t>المشر</w:t>
      </w:r>
      <w:r w:rsidRPr="00592038">
        <w:rPr>
          <w:rFonts w:hint="cs"/>
          <w:bCs/>
          <w:sz w:val="26"/>
          <w:szCs w:val="26"/>
          <w:rtl/>
        </w:rPr>
        <w:t>و</w:t>
      </w:r>
      <w:r w:rsidR="00EC0CEE" w:rsidRPr="00592038">
        <w:rPr>
          <w:bCs/>
          <w:sz w:val="26"/>
          <w:szCs w:val="26"/>
          <w:rtl/>
        </w:rPr>
        <w:t>ع</w:t>
      </w:r>
      <w:r w:rsidRPr="00592038">
        <w:rPr>
          <w:rFonts w:hint="cs"/>
          <w:bCs/>
          <w:sz w:val="26"/>
          <w:szCs w:val="26"/>
          <w:rtl/>
        </w:rPr>
        <w:t>ات</w:t>
      </w:r>
      <w:r w:rsidR="00EC0CEE" w:rsidRPr="00592038">
        <w:rPr>
          <w:bCs/>
          <w:sz w:val="26"/>
          <w:szCs w:val="26"/>
          <w:rtl/>
        </w:rPr>
        <w:t xml:space="preserve"> الجارية </w:t>
      </w:r>
      <w:r w:rsidR="00B069A6" w:rsidRPr="00592038">
        <w:rPr>
          <w:rFonts w:hint="cs"/>
          <w:bCs/>
          <w:sz w:val="26"/>
          <w:szCs w:val="26"/>
          <w:rtl/>
        </w:rPr>
        <w:t>التي</w:t>
      </w:r>
      <w:r w:rsidRPr="00592038">
        <w:rPr>
          <w:rFonts w:hint="cs"/>
          <w:bCs/>
          <w:sz w:val="26"/>
          <w:szCs w:val="26"/>
          <w:rtl/>
        </w:rPr>
        <w:t xml:space="preserve"> بها </w:t>
      </w:r>
      <w:r w:rsidR="00B069A6" w:rsidRPr="00592038">
        <w:rPr>
          <w:rFonts w:hint="cs"/>
          <w:bCs/>
          <w:sz w:val="26"/>
          <w:szCs w:val="26"/>
          <w:rtl/>
        </w:rPr>
        <w:t>مشكلات</w:t>
      </w:r>
      <w:r w:rsidRPr="00592038">
        <w:rPr>
          <w:rFonts w:hint="cs"/>
          <w:bCs/>
          <w:sz w:val="26"/>
          <w:szCs w:val="26"/>
          <w:rtl/>
        </w:rPr>
        <w:t xml:space="preserve"> معلقة</w:t>
      </w:r>
      <w:r w:rsidR="00EC0CEE" w:rsidRPr="00592038">
        <w:rPr>
          <w:bCs/>
          <w:sz w:val="26"/>
          <w:szCs w:val="26"/>
          <w:rtl/>
        </w:rPr>
        <w:t xml:space="preserve"> في التقرير المرحلي للبنك الدولي</w:t>
      </w:r>
    </w:p>
    <w:tbl>
      <w:tblPr>
        <w:bidiVisual/>
        <w:tblW w:w="14215" w:type="dxa"/>
        <w:tblLook w:val="04A0" w:firstRow="1" w:lastRow="0" w:firstColumn="1" w:lastColumn="0" w:noHBand="0" w:noVBand="1"/>
      </w:tblPr>
      <w:tblGrid>
        <w:gridCol w:w="2263"/>
        <w:gridCol w:w="4212"/>
        <w:gridCol w:w="1472"/>
        <w:gridCol w:w="1678"/>
        <w:gridCol w:w="4590"/>
      </w:tblGrid>
      <w:tr w:rsidR="00EC0CEE" w:rsidRPr="00CC6F05" w14:paraId="72142EB9" w14:textId="77777777" w:rsidTr="00B069A6">
        <w:trPr>
          <w:trHeight w:val="51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5F9FA" w14:textId="77777777" w:rsidR="00EC0CEE" w:rsidRPr="00CC6F05" w:rsidRDefault="00EC0CEE" w:rsidP="00B069A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البلد /</w:t>
            </w:r>
            <w:r w:rsidR="00B069A6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="00B069A6" w:rsidRPr="00CC6F05">
              <w:rPr>
                <w:b/>
                <w:bCs/>
                <w:sz w:val="20"/>
                <w:rtl/>
                <w:lang w:eastAsia="en-CA"/>
              </w:rPr>
              <w:t>رمز</w:t>
            </w:r>
            <w:r w:rsidRPr="00CC6F05">
              <w:rPr>
                <w:b/>
                <w:bCs/>
                <w:sz w:val="20"/>
                <w:rtl/>
                <w:lang w:eastAsia="en-CA"/>
              </w:rPr>
              <w:t xml:space="preserve"> المشروع</w:t>
            </w:r>
          </w:p>
        </w:tc>
        <w:tc>
          <w:tcPr>
            <w:tcW w:w="4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BE3E" w14:textId="77777777" w:rsidR="00EC0CEE" w:rsidRPr="00CC6F05" w:rsidRDefault="00EC0CE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عنوان المشروع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622DF" w14:textId="77777777" w:rsidR="00B069A6" w:rsidRDefault="00EC0CEE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>الصرف</w:t>
            </w:r>
          </w:p>
          <w:p w14:paraId="11549065" w14:textId="77777777" w:rsidR="00EC0CEE" w:rsidRPr="00CC6F05" w:rsidRDefault="00EC0CEE" w:rsidP="00B069A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 xml:space="preserve"> (٪)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41BD3" w14:textId="77777777" w:rsidR="00EC0CEE" w:rsidRPr="00CC6F05" w:rsidRDefault="00EC0CEE" w:rsidP="00B069A6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 w:rsidRPr="00CC6F05">
              <w:rPr>
                <w:b/>
                <w:bCs/>
                <w:sz w:val="20"/>
                <w:rtl/>
                <w:lang w:eastAsia="en-CA"/>
              </w:rPr>
              <w:t xml:space="preserve">الحالة / </w:t>
            </w:r>
            <w:r w:rsidR="00B069A6">
              <w:rPr>
                <w:rFonts w:hint="cs"/>
                <w:b/>
                <w:bCs/>
                <w:sz w:val="20"/>
                <w:rtl/>
                <w:lang w:eastAsia="en-CA"/>
              </w:rPr>
              <w:t>المشكلات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C6325" w14:textId="77777777" w:rsidR="00EC0CEE" w:rsidRPr="00CC6F05" w:rsidRDefault="00B069A6" w:rsidP="001879A3">
            <w:pPr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EC0CEE" w:rsidRPr="00CC6F05">
              <w:rPr>
                <w:b/>
                <w:bCs/>
                <w:sz w:val="20"/>
                <w:rtl/>
                <w:lang w:eastAsia="en-CA"/>
              </w:rPr>
              <w:t>توصية</w:t>
            </w:r>
          </w:p>
        </w:tc>
      </w:tr>
      <w:tr w:rsidR="00EC0CEE" w:rsidRPr="00CC6F05" w14:paraId="682BDC1A" w14:textId="77777777" w:rsidTr="00B069A6">
        <w:trPr>
          <w:trHeight w:val="5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15676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إندونيسيا </w:t>
            </w:r>
            <w:r w:rsidR="00B069A6" w:rsidRPr="00CC6F05">
              <w:rPr>
                <w:sz w:val="20"/>
                <w:lang w:eastAsia="en-CA"/>
              </w:rPr>
              <w:t>IDS/PHA/81/INV/214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EAC08" w14:textId="77777777" w:rsidR="00EC0CEE" w:rsidRPr="00CC6F05" w:rsidRDefault="00EC0CEE" w:rsidP="00C2016B">
            <w:pPr>
              <w:bidi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خطة إدارة </w:t>
            </w:r>
            <w:r w:rsidR="003374C2">
              <w:rPr>
                <w:rFonts w:hint="cs"/>
                <w:sz w:val="20"/>
                <w:rtl/>
                <w:lang w:eastAsia="en-CA"/>
              </w:rPr>
              <w:t xml:space="preserve">إزالة المواد الهيدروكلوروفلوروكربونية </w:t>
            </w:r>
            <w:r w:rsidR="003374C2">
              <w:rPr>
                <w:sz w:val="20"/>
                <w:rtl/>
                <w:lang w:eastAsia="en-CA"/>
              </w:rPr>
              <w:t>(المرحلة الثانية</w:t>
            </w:r>
            <w:r w:rsidRPr="00CC6F05">
              <w:rPr>
                <w:sz w:val="20"/>
                <w:rtl/>
                <w:lang w:eastAsia="en-CA"/>
              </w:rPr>
              <w:t>، الشريحة الثانية) (قطاع الرغوة)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A8D78" w14:textId="77777777" w:rsidR="00EC0CEE" w:rsidRPr="00CC6F05" w:rsidRDefault="00EC0CEE" w:rsidP="001879A3">
            <w:pPr>
              <w:bidi/>
              <w:jc w:val="center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78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1F0E8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3FCF4" w14:textId="77777777" w:rsidR="00EC0CEE" w:rsidRPr="00CC6F05" w:rsidRDefault="00EC0CEE" w:rsidP="00D409B2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مطالبة البنك الدولي بتقديم تقرير إلى الاجتماع الثاني والتسعين بشأن هذا المشروع </w:t>
            </w:r>
            <w:r w:rsidR="00D409B2">
              <w:rPr>
                <w:rFonts w:hint="cs"/>
                <w:sz w:val="20"/>
                <w:rtl/>
                <w:lang w:eastAsia="en-CA"/>
              </w:rPr>
              <w:t xml:space="preserve">المتأخر </w:t>
            </w:r>
            <w:r w:rsidRPr="00CC6F05">
              <w:rPr>
                <w:sz w:val="20"/>
                <w:rtl/>
                <w:lang w:eastAsia="en-CA"/>
              </w:rPr>
              <w:t>في التنفيذ.</w:t>
            </w:r>
          </w:p>
        </w:tc>
      </w:tr>
      <w:tr w:rsidR="00EC0CEE" w:rsidRPr="00CC6F05" w14:paraId="58A31A2B" w14:textId="77777777" w:rsidTr="00B069A6">
        <w:trPr>
          <w:trHeight w:val="5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7CBE1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تايلاند </w:t>
            </w:r>
            <w:r w:rsidR="00B069A6" w:rsidRPr="00CC6F05">
              <w:rPr>
                <w:sz w:val="20"/>
                <w:lang w:eastAsia="en-CA"/>
              </w:rPr>
              <w:t>THA/PHA/82/INV/179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55FF0" w14:textId="77777777" w:rsidR="00EC0CEE" w:rsidRPr="00CC6F05" w:rsidRDefault="00EC0CEE" w:rsidP="00C2016B">
            <w:pPr>
              <w:bidi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خطة إدارة </w:t>
            </w:r>
            <w:r w:rsidR="003374C2">
              <w:rPr>
                <w:rFonts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3374C2" w:rsidRPr="00CC6F05">
              <w:rPr>
                <w:sz w:val="20"/>
                <w:rtl/>
                <w:lang w:eastAsia="en-CA"/>
              </w:rPr>
              <w:t xml:space="preserve"> </w:t>
            </w:r>
            <w:r w:rsidR="003374C2">
              <w:rPr>
                <w:sz w:val="20"/>
                <w:rtl/>
                <w:lang w:eastAsia="en-CA"/>
              </w:rPr>
              <w:t>(المرحلة الثانية</w:t>
            </w:r>
            <w:r w:rsidRPr="00CC6F05">
              <w:rPr>
                <w:sz w:val="20"/>
                <w:rtl/>
                <w:lang w:eastAsia="en-CA"/>
              </w:rPr>
              <w:t>، الشريحة الأولى) (قطاع رغوة الرش)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E54EE" w14:textId="77777777" w:rsidR="00EC0CEE" w:rsidRPr="00CC6F05" w:rsidRDefault="00EC0CEE" w:rsidP="001879A3">
            <w:pPr>
              <w:bidi/>
              <w:jc w:val="center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CE0AA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تأخير لمدة 12 و 18 شهرًا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3A80F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مطالبة البنك الدولي بتقديم تقرير إلى الاجتماع الثاني والتسعين بشأن هذا المشروع </w:t>
            </w:r>
            <w:r w:rsidR="000F28C2">
              <w:rPr>
                <w:rFonts w:hint="cs"/>
                <w:sz w:val="20"/>
                <w:rtl/>
                <w:lang w:eastAsia="en-CA"/>
              </w:rPr>
              <w:t xml:space="preserve">المتأخر </w:t>
            </w:r>
            <w:r w:rsidRPr="00CC6F05">
              <w:rPr>
                <w:sz w:val="20"/>
                <w:rtl/>
                <w:lang w:eastAsia="en-CA"/>
              </w:rPr>
              <w:t>في التنفيذ.</w:t>
            </w:r>
          </w:p>
        </w:tc>
      </w:tr>
      <w:tr w:rsidR="00EC0CEE" w:rsidRPr="00663D5B" w14:paraId="758C19CC" w14:textId="77777777" w:rsidTr="00B069A6">
        <w:trPr>
          <w:trHeight w:val="516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FD1D8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تايلاند </w:t>
            </w:r>
            <w:r w:rsidR="00B069A6" w:rsidRPr="00CC6F05">
              <w:rPr>
                <w:sz w:val="20"/>
                <w:lang w:eastAsia="en-CA"/>
              </w:rPr>
              <w:t>THA/PHA/82/TAS/177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065D" w14:textId="77777777" w:rsidR="00EC0CEE" w:rsidRPr="00CC6F05" w:rsidRDefault="00EC0CEE" w:rsidP="00C2016B">
            <w:pPr>
              <w:bidi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خطة إدارة </w:t>
            </w:r>
            <w:r w:rsidR="003374C2">
              <w:rPr>
                <w:rFonts w:hint="cs"/>
                <w:sz w:val="20"/>
                <w:rtl/>
                <w:lang w:eastAsia="en-CA"/>
              </w:rPr>
              <w:t>إزالة المواد الهيدروكلوروفلوروكربونية</w:t>
            </w:r>
            <w:r w:rsidR="003374C2" w:rsidRPr="00CC6F05">
              <w:rPr>
                <w:sz w:val="20"/>
                <w:rtl/>
                <w:lang w:eastAsia="en-CA"/>
              </w:rPr>
              <w:t xml:space="preserve"> </w:t>
            </w:r>
            <w:r w:rsidR="003374C2">
              <w:rPr>
                <w:sz w:val="20"/>
                <w:rtl/>
                <w:lang w:eastAsia="en-CA"/>
              </w:rPr>
              <w:t>(المرحلة الثانية</w:t>
            </w:r>
            <w:r w:rsidRPr="00CC6F05">
              <w:rPr>
                <w:sz w:val="20"/>
                <w:rtl/>
                <w:lang w:eastAsia="en-CA"/>
              </w:rPr>
              <w:t>، الشريحة الأولى) (قطاع خدمة التبريد ووحدة إدارة المشروع)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AEEC9" w14:textId="77777777" w:rsidR="00EC0CEE" w:rsidRPr="00CC6F05" w:rsidRDefault="00EC0CEE" w:rsidP="001879A3">
            <w:pPr>
              <w:bidi/>
              <w:jc w:val="center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7560E" w14:textId="77777777" w:rsidR="00EC0CEE" w:rsidRPr="00CC6F05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>تأخير لمدة 12 شهرًا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D4A67" w14:textId="77777777" w:rsidR="00EC0CEE" w:rsidRPr="00663D5B" w:rsidRDefault="00EC0CEE" w:rsidP="001879A3">
            <w:pPr>
              <w:bidi/>
              <w:jc w:val="left"/>
              <w:rPr>
                <w:sz w:val="20"/>
                <w:rtl/>
                <w:lang w:eastAsia="en-CA"/>
              </w:rPr>
            </w:pPr>
            <w:r w:rsidRPr="00CC6F05">
              <w:rPr>
                <w:sz w:val="20"/>
                <w:rtl/>
                <w:lang w:eastAsia="en-CA"/>
              </w:rPr>
              <w:t xml:space="preserve">مطالبة البنك الدولي بتقديم تقرير إلى الاجتماع الثاني والتسعين بشأن هذا المشروع </w:t>
            </w:r>
            <w:r w:rsidR="000F28C2">
              <w:rPr>
                <w:rFonts w:hint="cs"/>
                <w:sz w:val="20"/>
                <w:rtl/>
                <w:lang w:eastAsia="en-CA"/>
              </w:rPr>
              <w:t xml:space="preserve">المتأخر </w:t>
            </w:r>
            <w:r w:rsidRPr="00CC6F05">
              <w:rPr>
                <w:sz w:val="20"/>
                <w:rtl/>
                <w:lang w:eastAsia="en-CA"/>
              </w:rPr>
              <w:t>في التنفيذ.</w:t>
            </w:r>
          </w:p>
        </w:tc>
      </w:tr>
    </w:tbl>
    <w:p w14:paraId="1AC692C9" w14:textId="77777777" w:rsidR="00EC0CEE" w:rsidRDefault="00EC0CEE" w:rsidP="00EC0CEE">
      <w:pPr>
        <w:bidi/>
      </w:pPr>
    </w:p>
    <w:p w14:paraId="4EF9DD3E" w14:textId="77777777" w:rsidR="00EC0CEE" w:rsidRDefault="00EC0CEE" w:rsidP="00EC0CEE">
      <w:pPr>
        <w:bidi/>
      </w:pPr>
    </w:p>
    <w:p w14:paraId="62A98483" w14:textId="77777777" w:rsidR="00EC0CEE" w:rsidRDefault="00EC0CEE" w:rsidP="00EC0CEE">
      <w:pPr>
        <w:bidi/>
      </w:pPr>
    </w:p>
    <w:p w14:paraId="1C4D927F" w14:textId="77777777" w:rsidR="00EC0CEE" w:rsidRPr="009B0D30" w:rsidRDefault="00EC0CEE" w:rsidP="00EC0CEE">
      <w:pPr>
        <w:bidi/>
      </w:pPr>
    </w:p>
    <w:p w14:paraId="66F9E41B" w14:textId="77777777" w:rsidR="00EC0CEE" w:rsidRPr="00EC0CEE" w:rsidRDefault="00EC0CEE" w:rsidP="00EC0CEE">
      <w:pPr>
        <w:bidi/>
        <w:rPr>
          <w:rtl/>
          <w:lang w:bidi="ar-SA"/>
        </w:rPr>
      </w:pPr>
    </w:p>
    <w:p w14:paraId="1BB0D513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69EAF7A4" w14:textId="77777777" w:rsidR="007E5D09" w:rsidRPr="00835E4D" w:rsidRDefault="007E5D09" w:rsidP="00835E4D">
      <w:pPr>
        <w:pStyle w:val="StyleHeader4Para4Left0Firstline0"/>
        <w:numPr>
          <w:ilvl w:val="0"/>
          <w:numId w:val="0"/>
        </w:numPr>
      </w:pPr>
    </w:p>
    <w:sectPr w:rsidR="007E5D09" w:rsidRPr="00835E4D" w:rsidSect="00EF568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5840" w:h="12240" w:orient="landscape" w:code="1"/>
      <w:pgMar w:top="1440" w:right="864" w:bottom="1440" w:left="72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95DAC" w14:textId="77777777" w:rsidR="005950F6" w:rsidRDefault="005950F6">
      <w:r>
        <w:separator/>
      </w:r>
    </w:p>
  </w:endnote>
  <w:endnote w:type="continuationSeparator" w:id="0">
    <w:p w14:paraId="1251AC51" w14:textId="77777777" w:rsidR="005950F6" w:rsidRDefault="0059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06389" w14:textId="77777777" w:rsidR="00EC0CEE" w:rsidRPr="0033525D" w:rsidRDefault="00EC0CEE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F3078A">
      <w:rPr>
        <w:noProof/>
        <w:rtl/>
      </w:rPr>
      <w:t>4</w:t>
    </w:r>
    <w:r>
      <w:rPr>
        <w:noProof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FB11F" w14:textId="77777777" w:rsidR="00EC0CEE" w:rsidRPr="0033525D" w:rsidRDefault="00EC0CEE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F3078A">
      <w:rPr>
        <w:noProof/>
        <w:rtl/>
      </w:rPr>
      <w:t>3</w:t>
    </w:r>
    <w:r>
      <w:rPr>
        <w:noProof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0EE30" w14:textId="77777777" w:rsidR="00EC0CEE" w:rsidRDefault="00EC0CEE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  <w:r w:rsidRPr="006E7BE3">
      <w:rPr>
        <w:sz w:val="18"/>
        <w:szCs w:val="18"/>
        <w:rtl/>
      </w:rPr>
      <w:t>إن وثائق ما قبل دورات اللجنة التنفيذية للصندوق متعدد الأطراف لتنفيذ بروتوكول مونتريال قد تصدر دون الإخلال بأي قرار تتخذه اللجنة التنفيذية بعد صدور الوثيقة.</w:t>
    </w:r>
  </w:p>
  <w:p w14:paraId="775E7715" w14:textId="77777777" w:rsidR="00EC0CEE" w:rsidRDefault="00EC0CEE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421E" w14:textId="77777777" w:rsidR="00EC0CEE" w:rsidRPr="0033525D" w:rsidRDefault="00EC0CEE" w:rsidP="003C4FF3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063DBF">
      <w:rPr>
        <w:noProof/>
        <w:rtl/>
      </w:rPr>
      <w:t>1</w:t>
    </w:r>
    <w:r>
      <w:rPr>
        <w:noProof/>
        <w:rtl/>
      </w:rPr>
      <w:fldChar w:fldCharType="end"/>
    </w:r>
  </w:p>
  <w:p w14:paraId="082F30E0" w14:textId="77777777" w:rsidR="00EC0CEE" w:rsidRPr="003C4FF3" w:rsidRDefault="00EC0CEE" w:rsidP="003C4FF3">
    <w:pPr>
      <w:pStyle w:val="Footer"/>
      <w:bidi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161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35E4D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D135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35E4D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49C8C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56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569EE5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52D81" w14:textId="77777777" w:rsidR="005950F6" w:rsidRDefault="005950F6">
      <w:r>
        <w:separator/>
      </w:r>
    </w:p>
  </w:footnote>
  <w:footnote w:type="continuationSeparator" w:id="0">
    <w:p w14:paraId="6649AEB0" w14:textId="77777777" w:rsidR="005950F6" w:rsidRDefault="005950F6">
      <w:r>
        <w:continuationSeparator/>
      </w:r>
    </w:p>
  </w:footnote>
  <w:footnote w:id="1">
    <w:p w14:paraId="1DA1AC98" w14:textId="77777777" w:rsidR="00A02EAD" w:rsidRPr="00A02EAD" w:rsidRDefault="00A02EAD" w:rsidP="00932DE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036B5A">
        <w:rPr>
          <w:rFonts w:hint="cs"/>
          <w:rtl/>
          <w:lang w:bidi="ar-SA"/>
        </w:rPr>
        <w:t xml:space="preserve"> </w:t>
      </w:r>
      <w:r w:rsidR="00A25F46">
        <w:rPr>
          <w:rFonts w:hint="cs"/>
          <w:rtl/>
          <w:lang w:bidi="ar-SA"/>
        </w:rPr>
        <w:t xml:space="preserve">الوثيقة </w:t>
      </w:r>
      <w:r w:rsidR="00A25F46" w:rsidRPr="00CC6F05">
        <w:t>UNEP/</w:t>
      </w:r>
      <w:proofErr w:type="spellStart"/>
      <w:r w:rsidR="00A25F46" w:rsidRPr="00CC6F05">
        <w:t>OzL.Pro</w:t>
      </w:r>
      <w:proofErr w:type="spellEnd"/>
      <w:r w:rsidR="00A25F46" w:rsidRPr="00CC6F05">
        <w:t>/ExCom/91/1</w:t>
      </w:r>
      <w:r>
        <w:rPr>
          <w:rFonts w:hint="cs"/>
          <w:rtl/>
          <w:lang w:bidi="ar-SA"/>
        </w:rPr>
        <w:t xml:space="preserve"> </w:t>
      </w:r>
    </w:p>
  </w:footnote>
  <w:footnote w:id="2">
    <w:p w14:paraId="5E670FF2" w14:textId="77777777" w:rsidR="00EC0CEE" w:rsidRPr="00CC6F05" w:rsidRDefault="00EC0CEE" w:rsidP="009046FF">
      <w:pPr>
        <w:pStyle w:val="FootnoteText"/>
        <w:bidi/>
      </w:pPr>
      <w:r w:rsidRPr="00CC6F05">
        <w:rPr>
          <w:rStyle w:val="FootnoteReference"/>
          <w:rtl/>
        </w:rPr>
        <w:footnoteRef/>
      </w:r>
      <w:r w:rsidR="00A02EAD">
        <w:rPr>
          <w:rFonts w:hint="cs"/>
          <w:rtl/>
        </w:rPr>
        <w:t xml:space="preserve"> </w:t>
      </w:r>
      <w:r w:rsidR="00381107">
        <w:rPr>
          <w:rFonts w:hint="cs"/>
          <w:rtl/>
          <w:lang w:bidi="ar-SA"/>
        </w:rPr>
        <w:t xml:space="preserve"> </w:t>
      </w:r>
      <w:r w:rsidR="00036B5A">
        <w:rPr>
          <w:rFonts w:hint="cs"/>
          <w:rtl/>
        </w:rPr>
        <w:t xml:space="preserve"> </w:t>
      </w:r>
      <w:r w:rsidR="009046FF" w:rsidRPr="00CC6F05">
        <w:rPr>
          <w:rtl/>
        </w:rPr>
        <w:t xml:space="preserve">مرفق </w:t>
      </w:r>
      <w:r w:rsidRPr="00CC6F05">
        <w:rPr>
          <w:rtl/>
        </w:rPr>
        <w:t>التقرير المرحلي بهذه الوثيقة</w:t>
      </w:r>
      <w:r w:rsidR="009046FF">
        <w:rPr>
          <w:rFonts w:hint="cs"/>
          <w:rtl/>
          <w:lang w:bidi="ar-SA"/>
        </w:rPr>
        <w:t>.</w:t>
      </w:r>
      <w:r w:rsidRPr="00CC6F05">
        <w:t xml:space="preserve"> </w:t>
      </w:r>
      <w:r w:rsidR="009046FF">
        <w:rPr>
          <w:rFonts w:hint="cs"/>
          <w:rtl/>
          <w:lang w:val="en-US" w:bidi="ar-SA"/>
        </w:rPr>
        <w:t>و</w:t>
      </w:r>
      <w:r w:rsidRPr="00CC6F05">
        <w:rPr>
          <w:rtl/>
        </w:rPr>
        <w:t>تم تضمين البيانات في قاعدة</w:t>
      </w:r>
      <w:r w:rsidR="009046FF">
        <w:rPr>
          <w:rtl/>
        </w:rPr>
        <w:t xml:space="preserve"> بيانات التقرير المرحلي الموحد </w:t>
      </w:r>
      <w:r w:rsidRPr="00CC6F05">
        <w:rPr>
          <w:rtl/>
        </w:rPr>
        <w:t>المتاحة عند الطلب</w:t>
      </w:r>
      <w:r w:rsidRPr="00CC6F05">
        <w:t>.</w:t>
      </w:r>
    </w:p>
  </w:footnote>
  <w:footnote w:id="3">
    <w:p w14:paraId="32DB90C1" w14:textId="77777777" w:rsidR="00EC0CEE" w:rsidRPr="00CC6F05" w:rsidRDefault="00EC0CEE" w:rsidP="00AD5932">
      <w:pPr>
        <w:pStyle w:val="FootnoteText"/>
        <w:bidi/>
      </w:pPr>
      <w:r w:rsidRPr="00CC6F05">
        <w:rPr>
          <w:rStyle w:val="FootnoteReference"/>
          <w:rtl/>
        </w:rPr>
        <w:footnoteRef/>
      </w:r>
      <w:r w:rsidR="00381107">
        <w:rPr>
          <w:rFonts w:hint="cs"/>
          <w:rtl/>
        </w:rPr>
        <w:t xml:space="preserve"> </w:t>
      </w:r>
      <w:r w:rsidR="00036B5A">
        <w:rPr>
          <w:rFonts w:hint="cs"/>
          <w:rtl/>
        </w:rPr>
        <w:t xml:space="preserve"> </w:t>
      </w:r>
      <w:r w:rsidR="00AD5932">
        <w:rPr>
          <w:rFonts w:hint="cs"/>
          <w:rtl/>
        </w:rPr>
        <w:t>إعمالا</w:t>
      </w:r>
      <w:r w:rsidR="00AD5932">
        <w:rPr>
          <w:rtl/>
        </w:rPr>
        <w:t xml:space="preserve"> </w:t>
      </w:r>
      <w:r w:rsidR="00AD5932">
        <w:rPr>
          <w:rFonts w:hint="cs"/>
          <w:rtl/>
        </w:rPr>
        <w:t>ل</w:t>
      </w:r>
      <w:r w:rsidR="00AD5932">
        <w:rPr>
          <w:rtl/>
        </w:rPr>
        <w:t>لمقرر</w:t>
      </w:r>
      <w:r w:rsidR="00AD5932">
        <w:rPr>
          <w:rFonts w:hint="cs"/>
          <w:rtl/>
        </w:rPr>
        <w:t xml:space="preserve"> 84/12 (أ) (4)</w:t>
      </w:r>
      <w:r w:rsidRPr="00CC6F05">
        <w:rPr>
          <w:rtl/>
        </w:rPr>
        <w:t xml:space="preserve">، أُدرج قياس </w:t>
      </w:r>
      <w:r w:rsidR="00AD5932">
        <w:rPr>
          <w:rFonts w:hint="cs"/>
          <w:rtl/>
        </w:rPr>
        <w:t>المواد الهيدروفلوروكربونية</w:t>
      </w:r>
      <w:r w:rsidRPr="00CC6F05">
        <w:rPr>
          <w:rtl/>
        </w:rPr>
        <w:t xml:space="preserve"> بأطنان مكافئ ثاني أكسيد الكربون في التقارير المرحلية المقدمة إلى الاجتماع الحادي والتسعين</w:t>
      </w:r>
      <w:r w:rsidRPr="00CC6F05">
        <w:t>.</w:t>
      </w:r>
    </w:p>
  </w:footnote>
  <w:footnote w:id="4">
    <w:p w14:paraId="2C4D0DC9" w14:textId="77777777" w:rsidR="00EC0CEE" w:rsidRPr="00CC6F05" w:rsidRDefault="00EC0CEE" w:rsidP="00EC0CEE">
      <w:pPr>
        <w:pStyle w:val="FootnoteText"/>
        <w:bidi/>
        <w:rPr>
          <w:rtl/>
        </w:rPr>
      </w:pPr>
      <w:r w:rsidRPr="00CC6F05">
        <w:rPr>
          <w:rStyle w:val="FootnoteReference"/>
          <w:rtl/>
        </w:rPr>
        <w:footnoteRef/>
      </w:r>
      <w:r w:rsidR="00932DE2">
        <w:rPr>
          <w:rFonts w:hint="cs"/>
          <w:rtl/>
        </w:rPr>
        <w:t xml:space="preserve"> </w:t>
      </w:r>
      <w:r w:rsidR="00036B5A">
        <w:rPr>
          <w:rFonts w:hint="cs"/>
          <w:rtl/>
        </w:rPr>
        <w:t xml:space="preserve"> </w:t>
      </w:r>
      <w:r w:rsidR="00A80D2A">
        <w:rPr>
          <w:rtl/>
        </w:rPr>
        <w:t>المشر</w:t>
      </w:r>
      <w:r w:rsidR="00A80D2A">
        <w:rPr>
          <w:rFonts w:hint="cs"/>
          <w:rtl/>
        </w:rPr>
        <w:t>و</w:t>
      </w:r>
      <w:r w:rsidRPr="00CC6F05">
        <w:rPr>
          <w:rtl/>
        </w:rPr>
        <w:t>ع</w:t>
      </w:r>
      <w:r w:rsidR="00A80D2A">
        <w:rPr>
          <w:rFonts w:hint="cs"/>
          <w:rtl/>
        </w:rPr>
        <w:t>ات</w:t>
      </w:r>
      <w:r w:rsidR="00A80D2A">
        <w:rPr>
          <w:rtl/>
        </w:rPr>
        <w:t xml:space="preserve"> الجارية هي جميع المشر</w:t>
      </w:r>
      <w:r w:rsidR="00A80D2A">
        <w:rPr>
          <w:rFonts w:hint="cs"/>
          <w:rtl/>
        </w:rPr>
        <w:t>و</w:t>
      </w:r>
      <w:r w:rsidRPr="00CC6F05">
        <w:rPr>
          <w:rtl/>
        </w:rPr>
        <w:t>ع</w:t>
      </w:r>
      <w:r w:rsidR="00A80D2A">
        <w:rPr>
          <w:rFonts w:hint="cs"/>
          <w:rtl/>
        </w:rPr>
        <w:t>ات</w:t>
      </w:r>
      <w:r w:rsidRPr="00CC6F05">
        <w:rPr>
          <w:rtl/>
        </w:rPr>
        <w:t xml:space="preserve"> التي كانت قيد التنفيذ حتى 31 ديسمبر</w:t>
      </w:r>
      <w:r w:rsidR="000E2741">
        <w:rPr>
          <w:rFonts w:hint="cs"/>
          <w:rtl/>
        </w:rPr>
        <w:t>/ كانون الأول</w:t>
      </w:r>
      <w:r w:rsidRPr="00CC6F05">
        <w:rPr>
          <w:rtl/>
        </w:rPr>
        <w:t xml:space="preserve"> 2021. </w:t>
      </w:r>
      <w:r w:rsidRPr="00CC6F05">
        <w:rPr>
          <w:rtl/>
        </w:rPr>
        <w:t>وتشمل المؤشرات الرئيسية للتقدم النسبة المئوية للأمو</w:t>
      </w:r>
      <w:r w:rsidR="000E2741">
        <w:rPr>
          <w:rtl/>
        </w:rPr>
        <w:t xml:space="preserve">ال المصروفة والنسبة المئوية </w:t>
      </w:r>
      <w:r w:rsidR="000E2741">
        <w:rPr>
          <w:rFonts w:hint="cs"/>
          <w:rtl/>
        </w:rPr>
        <w:t>للمشرو</w:t>
      </w:r>
      <w:r w:rsidR="000E2741" w:rsidRPr="00CC6F05">
        <w:rPr>
          <w:rFonts w:hint="cs"/>
          <w:rtl/>
        </w:rPr>
        <w:t>ع</w:t>
      </w:r>
      <w:r w:rsidR="000E2741">
        <w:rPr>
          <w:rFonts w:hint="cs"/>
          <w:rtl/>
        </w:rPr>
        <w:t>ات</w:t>
      </w:r>
      <w:r w:rsidR="000E2741">
        <w:rPr>
          <w:rtl/>
        </w:rPr>
        <w:t xml:space="preserve"> التي بدأت في صرف الأموال</w:t>
      </w:r>
      <w:r w:rsidRPr="00CC6F05">
        <w:rPr>
          <w:rtl/>
        </w:rPr>
        <w:t xml:space="preserve">؛ </w:t>
      </w:r>
      <w:r w:rsidR="000E2741">
        <w:rPr>
          <w:rFonts w:hint="cs"/>
          <w:rtl/>
        </w:rPr>
        <w:t>و</w:t>
      </w:r>
      <w:r w:rsidRPr="00CC6F05">
        <w:rPr>
          <w:rtl/>
        </w:rPr>
        <w:t>التمويل المتوقع صرفه بحلول نهاية العام</w:t>
      </w:r>
      <w:r w:rsidR="000E2741">
        <w:rPr>
          <w:rtl/>
        </w:rPr>
        <w:t xml:space="preserve"> كنسبة مئوية من التمويل المعتمد</w:t>
      </w:r>
      <w:r w:rsidRPr="00CC6F05">
        <w:rPr>
          <w:rtl/>
        </w:rPr>
        <w:t xml:space="preserve">؛ </w:t>
      </w:r>
      <w:r w:rsidR="000E2741">
        <w:rPr>
          <w:rFonts w:hint="cs"/>
          <w:rtl/>
        </w:rPr>
        <w:t>و</w:t>
      </w:r>
      <w:r w:rsidRPr="00CC6F05">
        <w:rPr>
          <w:rtl/>
        </w:rPr>
        <w:t>متوسط ​</w:t>
      </w:r>
      <w:r w:rsidR="000E2741">
        <w:rPr>
          <w:rtl/>
        </w:rPr>
        <w:t>​طول التأخير المتوقع في التنفيذ</w:t>
      </w:r>
      <w:r w:rsidRPr="00CC6F05">
        <w:rPr>
          <w:rtl/>
        </w:rPr>
        <w:t>؛ والمعلومات المقدمة في عمود الملاحظات في قاعدة بيانات التقرير المرحلي</w:t>
      </w:r>
      <w:r w:rsidR="000E2741">
        <w:rPr>
          <w:rFonts w:hint="cs"/>
          <w:rtl/>
        </w:rPr>
        <w:t xml:space="preserve"> </w:t>
      </w:r>
      <w:r w:rsidR="000E2741" w:rsidRPr="00CC6F05">
        <w:t>(UNEP/</w:t>
      </w:r>
      <w:proofErr w:type="spellStart"/>
      <w:r w:rsidR="000E2741" w:rsidRPr="00CC6F05">
        <w:t>OzL.Pro</w:t>
      </w:r>
      <w:proofErr w:type="spellEnd"/>
      <w:r w:rsidR="000E2741" w:rsidRPr="00CC6F05">
        <w:t>/ExCom/91/12</w:t>
      </w:r>
      <w:r w:rsidRPr="00CC6F05">
        <w:rPr>
          <w:rtl/>
        </w:rPr>
        <w:t>.</w:t>
      </w:r>
    </w:p>
  </w:footnote>
  <w:footnote w:id="5">
    <w:p w14:paraId="2316B169" w14:textId="77777777" w:rsidR="00EC0CEE" w:rsidRPr="00CC6F05" w:rsidRDefault="00EC0CEE" w:rsidP="00B27640">
      <w:pPr>
        <w:pStyle w:val="FootnoteText"/>
        <w:bidi/>
      </w:pPr>
      <w:r w:rsidRPr="00CC6F05">
        <w:rPr>
          <w:rStyle w:val="FootnoteReference"/>
          <w:rtl/>
        </w:rPr>
        <w:footnoteRef/>
      </w:r>
      <w:r w:rsidR="00821A84">
        <w:rPr>
          <w:rFonts w:hint="cs"/>
          <w:rtl/>
        </w:rPr>
        <w:t xml:space="preserve"> </w:t>
      </w:r>
      <w:r w:rsidR="00B27640">
        <w:rPr>
          <w:rFonts w:hint="cs"/>
          <w:rtl/>
        </w:rPr>
        <w:t xml:space="preserve"> إعمالا</w:t>
      </w:r>
      <w:r w:rsidR="00B27640">
        <w:rPr>
          <w:rtl/>
        </w:rPr>
        <w:t xml:space="preserve"> </w:t>
      </w:r>
      <w:r w:rsidR="00B27640">
        <w:rPr>
          <w:rFonts w:hint="cs"/>
          <w:rtl/>
        </w:rPr>
        <w:t>ل</w:t>
      </w:r>
      <w:r w:rsidRPr="00CC6F05">
        <w:rPr>
          <w:rtl/>
        </w:rPr>
        <w:t>لمقرر</w:t>
      </w:r>
      <w:r w:rsidR="00B27640">
        <w:rPr>
          <w:rFonts w:hint="cs"/>
          <w:rtl/>
        </w:rPr>
        <w:t xml:space="preserve"> 84/12 (ب)</w:t>
      </w:r>
      <w:r w:rsidR="00B27640">
        <w:rPr>
          <w:rFonts w:hint="cs"/>
          <w:rtl/>
          <w:lang w:bidi="ar-SA"/>
        </w:rPr>
        <w:t>،</w:t>
      </w:r>
      <w:r w:rsidRPr="00CC6F05">
        <w:rPr>
          <w:rtl/>
        </w:rPr>
        <w:t xml:space="preserve"> تقرير مرحلي </w:t>
      </w:r>
      <w:r w:rsidR="00B27640">
        <w:rPr>
          <w:rtl/>
        </w:rPr>
        <w:t>مفصل يقدم لمحة عامة عن الأهداف وحالة التنفيذ</w:t>
      </w:r>
      <w:r w:rsidRPr="00CC6F05">
        <w:rPr>
          <w:rtl/>
        </w:rPr>
        <w:t xml:space="preserve"> والنت</w:t>
      </w:r>
      <w:r w:rsidR="00B27640">
        <w:rPr>
          <w:rtl/>
        </w:rPr>
        <w:t>ائج الرئيسية والدروس المستفادة</w:t>
      </w:r>
      <w:r w:rsidRPr="00CC6F05">
        <w:rPr>
          <w:rtl/>
        </w:rPr>
        <w:t xml:space="preserve"> </w:t>
      </w:r>
      <w:r w:rsidR="00B27640">
        <w:rPr>
          <w:rFonts w:hint="cs"/>
          <w:rtl/>
        </w:rPr>
        <w:t xml:space="preserve">وكميات المواد الهيدروفلوروكربونية التي تمت إزالتها </w:t>
      </w:r>
      <w:r w:rsidR="00B27640">
        <w:rPr>
          <w:rtl/>
        </w:rPr>
        <w:t>عند الاقتضاء</w:t>
      </w:r>
      <w:r w:rsidRPr="00CC6F05">
        <w:rPr>
          <w:rtl/>
        </w:rPr>
        <w:t xml:space="preserve">، ومستوى الأموال المعتمدة والمصروفة </w:t>
      </w:r>
      <w:r w:rsidR="00B27640">
        <w:rPr>
          <w:rFonts w:hint="cs"/>
          <w:rtl/>
        </w:rPr>
        <w:t>و</w:t>
      </w:r>
      <w:r w:rsidRPr="00CC6F05">
        <w:rPr>
          <w:rtl/>
        </w:rPr>
        <w:t xml:space="preserve">التحديات </w:t>
      </w:r>
      <w:r w:rsidR="00B27640">
        <w:rPr>
          <w:rFonts w:hint="cs"/>
          <w:rtl/>
        </w:rPr>
        <w:t xml:space="preserve">المحتملة </w:t>
      </w:r>
      <w:r w:rsidR="00B27640">
        <w:rPr>
          <w:rtl/>
        </w:rPr>
        <w:t>في استكمال المشر</w:t>
      </w:r>
      <w:r w:rsidR="00B27640">
        <w:rPr>
          <w:rFonts w:hint="cs"/>
          <w:rtl/>
        </w:rPr>
        <w:t>و</w:t>
      </w:r>
      <w:r w:rsidRPr="00CC6F05">
        <w:rPr>
          <w:rtl/>
        </w:rPr>
        <w:t>ع</w:t>
      </w:r>
      <w:r w:rsidR="00B27640">
        <w:rPr>
          <w:rFonts w:hint="cs"/>
          <w:rtl/>
        </w:rPr>
        <w:t>ات</w:t>
      </w:r>
      <w:r w:rsidR="00B27640">
        <w:rPr>
          <w:rtl/>
        </w:rPr>
        <w:t xml:space="preserve"> والأنشطة</w:t>
      </w:r>
      <w:r w:rsidRPr="00CC6F05">
        <w:rPr>
          <w:rtl/>
        </w:rPr>
        <w:t xml:space="preserve">، معروضة في التقرير المرحلي الموحد </w:t>
      </w:r>
      <w:r w:rsidRPr="00CC6F05">
        <w:t xml:space="preserve">(UNEP / </w:t>
      </w:r>
      <w:proofErr w:type="spellStart"/>
      <w:r w:rsidRPr="00CC6F05">
        <w:t>OzL.Pro</w:t>
      </w:r>
      <w:proofErr w:type="spellEnd"/>
      <w:r w:rsidRPr="00CC6F05">
        <w:t xml:space="preserve"> / ExCom / 91/12).</w:t>
      </w:r>
    </w:p>
  </w:footnote>
  <w:footnote w:id="6">
    <w:p w14:paraId="38A0D75F" w14:textId="77777777" w:rsidR="00EC0CEE" w:rsidRPr="00CC6F05" w:rsidRDefault="00EC0CEE" w:rsidP="00EC0CEE">
      <w:pPr>
        <w:pStyle w:val="FootnoteText"/>
        <w:bidi/>
      </w:pPr>
      <w:r w:rsidRPr="00CC6F05">
        <w:rPr>
          <w:rStyle w:val="FootnoteReference"/>
          <w:rtl/>
        </w:rPr>
        <w:footnoteRef/>
      </w:r>
      <w:r w:rsidR="0074242B">
        <w:rPr>
          <w:rFonts w:hint="cs"/>
          <w:rtl/>
        </w:rPr>
        <w:t xml:space="preserve">  </w:t>
      </w:r>
      <w:r w:rsidRPr="00CC6F05">
        <w:rPr>
          <w:rtl/>
        </w:rPr>
        <w:t>جميع المواد ا</w:t>
      </w:r>
      <w:r w:rsidR="000909CA">
        <w:rPr>
          <w:rtl/>
        </w:rPr>
        <w:t>لخاضعة للرقابة في إطار هذه المشر</w:t>
      </w:r>
      <w:r w:rsidR="000909CA">
        <w:rPr>
          <w:rFonts w:hint="cs"/>
          <w:rtl/>
        </w:rPr>
        <w:t>و</w:t>
      </w:r>
      <w:r w:rsidRPr="00CC6F05">
        <w:rPr>
          <w:rtl/>
        </w:rPr>
        <w:t>ع</w:t>
      </w:r>
      <w:r w:rsidR="000909CA">
        <w:rPr>
          <w:rFonts w:hint="cs"/>
          <w:rtl/>
        </w:rPr>
        <w:t>ات</w:t>
      </w:r>
      <w:r w:rsidRPr="00CC6F05">
        <w:rPr>
          <w:rtl/>
        </w:rPr>
        <w:t xml:space="preserve"> كانت مواد مستنفدة للأوزون</w:t>
      </w:r>
      <w:r w:rsidRPr="00CC6F05">
        <w:t>.</w:t>
      </w:r>
    </w:p>
  </w:footnote>
  <w:footnote w:id="7">
    <w:p w14:paraId="0D732345" w14:textId="77777777" w:rsidR="00EC0CEE" w:rsidRPr="00CC6F05" w:rsidRDefault="00EC0CEE" w:rsidP="000909CA">
      <w:pPr>
        <w:pStyle w:val="FootnoteText"/>
        <w:bidi/>
      </w:pPr>
      <w:r w:rsidRPr="00CC6F05">
        <w:rPr>
          <w:rStyle w:val="FootnoteReference"/>
          <w:rtl/>
        </w:rPr>
        <w:footnoteRef/>
      </w:r>
      <w:r w:rsidR="0074242B">
        <w:rPr>
          <w:rFonts w:hint="cs"/>
          <w:rtl/>
        </w:rPr>
        <w:t xml:space="preserve">  </w:t>
      </w:r>
      <w:r w:rsidRPr="00CC6F05">
        <w:rPr>
          <w:rtl/>
        </w:rPr>
        <w:t xml:space="preserve">جميع المواد الخاضعة للرقابة في إطار هذه </w:t>
      </w:r>
      <w:r w:rsidR="000909CA">
        <w:rPr>
          <w:rtl/>
        </w:rPr>
        <w:t>المشر</w:t>
      </w:r>
      <w:r w:rsidR="000909CA">
        <w:rPr>
          <w:rFonts w:hint="cs"/>
          <w:rtl/>
        </w:rPr>
        <w:t>و</w:t>
      </w:r>
      <w:r w:rsidR="000909CA" w:rsidRPr="00CC6F05">
        <w:rPr>
          <w:rtl/>
        </w:rPr>
        <w:t>ع</w:t>
      </w:r>
      <w:r w:rsidR="000909CA">
        <w:rPr>
          <w:rFonts w:hint="cs"/>
          <w:rtl/>
        </w:rPr>
        <w:t>ات</w:t>
      </w:r>
      <w:r w:rsidR="000909CA" w:rsidRPr="00CC6F05">
        <w:rPr>
          <w:rtl/>
        </w:rPr>
        <w:t xml:space="preserve"> </w:t>
      </w:r>
      <w:r w:rsidRPr="00CC6F05">
        <w:rPr>
          <w:rtl/>
        </w:rPr>
        <w:t>كانت مواد مستنفدة للأوزون</w:t>
      </w:r>
      <w:r w:rsidRPr="00CC6F05">
        <w:t>.</w:t>
      </w:r>
    </w:p>
  </w:footnote>
  <w:footnote w:id="8">
    <w:p w14:paraId="151CB3AF" w14:textId="77777777" w:rsidR="00EC0CEE" w:rsidRPr="00CC6F05" w:rsidRDefault="00EC0CEE" w:rsidP="000909CA">
      <w:pPr>
        <w:pStyle w:val="FootnoteText"/>
        <w:bidi/>
        <w:rPr>
          <w:rtl/>
          <w:lang w:bidi="ar-SA"/>
        </w:rPr>
      </w:pPr>
      <w:r w:rsidRPr="00CC6F05">
        <w:rPr>
          <w:rStyle w:val="FootnoteReference"/>
          <w:rtl/>
        </w:rPr>
        <w:footnoteRef/>
      </w:r>
      <w:r w:rsidR="0074242B">
        <w:rPr>
          <w:rFonts w:hint="cs"/>
          <w:rtl/>
        </w:rPr>
        <w:t xml:space="preserve">  </w:t>
      </w:r>
      <w:r w:rsidR="000909CA">
        <w:rPr>
          <w:rFonts w:hint="cs"/>
          <w:rtl/>
        </w:rPr>
        <w:t>تعزى</w:t>
      </w:r>
      <w:r w:rsidRPr="00CC6F05">
        <w:rPr>
          <w:rtl/>
        </w:rPr>
        <w:t xml:space="preserve"> القيمة الأعلى لفعالية التكلفة للمشروعات الجارية إلى حد كبير إلى انخفاض قيم </w:t>
      </w:r>
      <w:r w:rsidR="000909CA">
        <w:rPr>
          <w:rFonts w:hint="cs"/>
          <w:rtl/>
        </w:rPr>
        <w:t>قدرات استنفاذ الأوزون للمواد الهيدروكلوروفلوروكربونية بل</w:t>
      </w:r>
      <w:r w:rsidRPr="00CC6F05">
        <w:rPr>
          <w:rtl/>
        </w:rPr>
        <w:t xml:space="preserve"> أيضًا </w:t>
      </w:r>
      <w:r w:rsidR="000909CA">
        <w:rPr>
          <w:rFonts w:hint="cs"/>
          <w:rtl/>
        </w:rPr>
        <w:t>إلى</w:t>
      </w:r>
      <w:r w:rsidRPr="00CC6F05">
        <w:rPr>
          <w:rtl/>
        </w:rPr>
        <w:t xml:space="preserve"> وسائل تخصيص </w:t>
      </w:r>
      <w:r w:rsidR="000909CA">
        <w:rPr>
          <w:rFonts w:hint="cs"/>
          <w:rtl/>
        </w:rPr>
        <w:t>الإزالة من</w:t>
      </w:r>
      <w:r w:rsidRPr="00CC6F05">
        <w:rPr>
          <w:rtl/>
        </w:rPr>
        <w:t xml:space="preserve"> قبل الوكالات</w:t>
      </w:r>
      <w:r w:rsidRPr="00CC6F05">
        <w:t>.</w:t>
      </w:r>
      <w:r w:rsidR="000909CA">
        <w:rPr>
          <w:rFonts w:hint="cs"/>
          <w:rtl/>
        </w:rPr>
        <w:t xml:space="preserve"> </w:t>
      </w:r>
    </w:p>
  </w:footnote>
  <w:footnote w:id="9">
    <w:p w14:paraId="0925FB19" w14:textId="77777777" w:rsidR="00EC0CEE" w:rsidRPr="00CC6F05" w:rsidRDefault="00EC0CEE" w:rsidP="00C91D84">
      <w:pPr>
        <w:pStyle w:val="FootnoteText"/>
        <w:bidi/>
        <w:rPr>
          <w:lang w:bidi="ar-SA"/>
        </w:rPr>
      </w:pPr>
      <w:r w:rsidRPr="00CC6F05">
        <w:rPr>
          <w:rStyle w:val="FootnoteReference"/>
          <w:rtl/>
        </w:rPr>
        <w:footnoteRef/>
      </w:r>
      <w:r w:rsidR="00596966">
        <w:rPr>
          <w:rFonts w:hint="cs"/>
          <w:rtl/>
        </w:rPr>
        <w:t xml:space="preserve">  </w:t>
      </w:r>
      <w:r w:rsidR="009441EB">
        <w:rPr>
          <w:rtl/>
        </w:rPr>
        <w:t>المشر</w:t>
      </w:r>
      <w:r w:rsidR="009441EB">
        <w:rPr>
          <w:rFonts w:hint="cs"/>
          <w:rtl/>
        </w:rPr>
        <w:t>و</w:t>
      </w:r>
      <w:r w:rsidRPr="00CC6F05">
        <w:rPr>
          <w:rtl/>
        </w:rPr>
        <w:t>ع</w:t>
      </w:r>
      <w:r w:rsidR="009441EB">
        <w:rPr>
          <w:rFonts w:hint="cs"/>
          <w:rtl/>
        </w:rPr>
        <w:t>ات</w:t>
      </w:r>
      <w:r w:rsidR="009441EB">
        <w:rPr>
          <w:rtl/>
        </w:rPr>
        <w:t xml:space="preserve"> </w:t>
      </w:r>
      <w:r w:rsidR="009441EB">
        <w:rPr>
          <w:rFonts w:hint="cs"/>
          <w:rtl/>
        </w:rPr>
        <w:t xml:space="preserve">المعتمدة </w:t>
      </w:r>
      <w:r w:rsidR="009441EB">
        <w:rPr>
          <w:rtl/>
        </w:rPr>
        <w:t>على مدى</w:t>
      </w:r>
      <w:r w:rsidR="009441EB">
        <w:rPr>
          <w:lang w:val="en-US"/>
        </w:rPr>
        <w:t xml:space="preserve"> </w:t>
      </w:r>
      <w:r w:rsidRPr="00CC6F05">
        <w:t xml:space="preserve">18 </w:t>
      </w:r>
      <w:r w:rsidRPr="00CC6F05">
        <w:rPr>
          <w:rtl/>
        </w:rPr>
        <w:t>شهرًا مع صرف أقل</w:t>
      </w:r>
      <w:r w:rsidR="009441EB">
        <w:rPr>
          <w:rtl/>
        </w:rPr>
        <w:t xml:space="preserve"> من</w:t>
      </w:r>
      <w:r w:rsidRPr="00CC6F05">
        <w:t xml:space="preserve">1 </w:t>
      </w:r>
      <w:r w:rsidR="009441EB">
        <w:rPr>
          <w:rFonts w:hint="cs"/>
          <w:rtl/>
        </w:rPr>
        <w:t xml:space="preserve"> </w:t>
      </w:r>
      <w:r w:rsidR="009441EB">
        <w:rPr>
          <w:rtl/>
        </w:rPr>
        <w:t>في المائة، أو المشر</w:t>
      </w:r>
      <w:r w:rsidR="009441EB">
        <w:rPr>
          <w:rFonts w:hint="cs"/>
          <w:rtl/>
        </w:rPr>
        <w:t>و</w:t>
      </w:r>
      <w:r w:rsidRPr="00CC6F05">
        <w:rPr>
          <w:rtl/>
        </w:rPr>
        <w:t>ع</w:t>
      </w:r>
      <w:r w:rsidR="009441EB">
        <w:rPr>
          <w:rFonts w:hint="cs"/>
          <w:rtl/>
        </w:rPr>
        <w:t>ات</w:t>
      </w:r>
      <w:r w:rsidRPr="00CC6F05">
        <w:rPr>
          <w:rtl/>
        </w:rPr>
        <w:t xml:space="preserve"> التي لم </w:t>
      </w:r>
      <w:r w:rsidR="00C91D84">
        <w:rPr>
          <w:rFonts w:hint="cs"/>
          <w:rtl/>
        </w:rPr>
        <w:t>تكمل</w:t>
      </w:r>
      <w:r w:rsidRPr="00CC6F05">
        <w:t xml:space="preserve">12 </w:t>
      </w:r>
      <w:r w:rsidR="009441EB">
        <w:rPr>
          <w:rFonts w:hint="cs"/>
          <w:rtl/>
        </w:rPr>
        <w:t xml:space="preserve"> </w:t>
      </w:r>
      <w:r w:rsidRPr="00CC6F05">
        <w:rPr>
          <w:rtl/>
        </w:rPr>
        <w:t xml:space="preserve">شهرًا </w:t>
      </w:r>
      <w:r w:rsidR="00C91D84">
        <w:rPr>
          <w:rFonts w:hint="cs"/>
          <w:rtl/>
        </w:rPr>
        <w:t>بعد</w:t>
      </w:r>
      <w:r w:rsidRPr="00CC6F05">
        <w:rPr>
          <w:rtl/>
        </w:rPr>
        <w:t xml:space="preserve"> تاريخ الإنجاز المقترح في التقرير المرحلي </w:t>
      </w:r>
      <w:r w:rsidR="00C91D84">
        <w:rPr>
          <w:rFonts w:hint="cs"/>
          <w:rtl/>
        </w:rPr>
        <w:t>(</w:t>
      </w:r>
      <w:r w:rsidRPr="00CC6F05">
        <w:rPr>
          <w:rtl/>
        </w:rPr>
        <w:t>المقرر</w:t>
      </w:r>
      <w:r w:rsidR="00C91D84">
        <w:rPr>
          <w:rFonts w:hint="cs"/>
          <w:rtl/>
        </w:rPr>
        <w:t xml:space="preserve"> 22/61).</w:t>
      </w:r>
    </w:p>
  </w:footnote>
  <w:footnote w:id="10">
    <w:p w14:paraId="111E9C3E" w14:textId="77777777" w:rsidR="00EC0CEE" w:rsidRPr="000A5AAB" w:rsidRDefault="00EC0CEE" w:rsidP="000A5AAB">
      <w:pPr>
        <w:pStyle w:val="FootnoteText"/>
        <w:bidi/>
        <w:rPr>
          <w:lang w:val="en-US"/>
        </w:rPr>
      </w:pPr>
      <w:r w:rsidRPr="00CC6F05">
        <w:rPr>
          <w:rStyle w:val="FootnoteReference"/>
          <w:rtl/>
        </w:rPr>
        <w:footnoteRef/>
      </w:r>
      <w:r w:rsidR="000A5AAB">
        <w:rPr>
          <w:rFonts w:hint="cs"/>
          <w:rtl/>
        </w:rPr>
        <w:t xml:space="preserve">  </w:t>
      </w:r>
      <w:r w:rsidR="000A5AAB">
        <w:rPr>
          <w:rFonts w:hint="cs"/>
          <w:rtl/>
          <w:lang w:val="en-US" w:bidi="ar-SA"/>
        </w:rPr>
        <w:t>الوثيقة</w:t>
      </w:r>
      <w:r w:rsidR="000A5AAB">
        <w:rPr>
          <w:rFonts w:hint="cs"/>
          <w:rtl/>
          <w:lang w:val="en-US"/>
        </w:rPr>
        <w:t xml:space="preserve"> </w:t>
      </w:r>
      <w:r w:rsidR="000A5AAB" w:rsidRPr="00CC6F05">
        <w:t>UNEP/</w:t>
      </w:r>
      <w:proofErr w:type="spellStart"/>
      <w:r w:rsidR="000A5AAB" w:rsidRPr="00CC6F05">
        <w:t>OzL.Pro</w:t>
      </w:r>
      <w:proofErr w:type="spellEnd"/>
      <w:r w:rsidR="000A5AAB" w:rsidRPr="00CC6F05">
        <w:t>/ExCom/91/SGP/3</w:t>
      </w:r>
    </w:p>
  </w:footnote>
  <w:footnote w:id="11">
    <w:p w14:paraId="5E5CA5CD" w14:textId="77777777" w:rsidR="00EC0CEE" w:rsidRPr="000A5AAB" w:rsidRDefault="00EC0CEE" w:rsidP="000A5AAB">
      <w:pPr>
        <w:pStyle w:val="FootnoteText"/>
        <w:bidi/>
        <w:rPr>
          <w:rtl/>
          <w:lang w:bidi="ar-SA"/>
        </w:rPr>
      </w:pPr>
      <w:r w:rsidRPr="00CC6F05">
        <w:rPr>
          <w:rStyle w:val="FootnoteReference"/>
          <w:rtl/>
        </w:rPr>
        <w:footnoteRef/>
      </w:r>
      <w:r w:rsidR="000A5AAB">
        <w:rPr>
          <w:rFonts w:hint="cs"/>
          <w:rtl/>
          <w:lang w:bidi="ar-SA"/>
        </w:rPr>
        <w:t xml:space="preserve">  </w:t>
      </w:r>
      <w:r w:rsidR="000A5AAB">
        <w:rPr>
          <w:rFonts w:hint="cs"/>
          <w:rtl/>
          <w:lang w:val="en-US" w:bidi="ar-SA"/>
        </w:rPr>
        <w:t>الوثيقة</w:t>
      </w:r>
      <w:r w:rsidR="000A5AAB">
        <w:rPr>
          <w:rFonts w:hint="cs"/>
          <w:rtl/>
          <w:lang w:bidi="ar-SA"/>
        </w:rPr>
        <w:t xml:space="preserve"> </w:t>
      </w:r>
      <w:r w:rsidR="000A5AAB" w:rsidRPr="00CC6F05">
        <w:t>UNEP/</w:t>
      </w:r>
      <w:proofErr w:type="spellStart"/>
      <w:r w:rsidR="000A5AAB" w:rsidRPr="00CC6F05">
        <w:t>OzL.Pro</w:t>
      </w:r>
      <w:proofErr w:type="spellEnd"/>
      <w:r w:rsidR="000A5AAB" w:rsidRPr="00CC6F05">
        <w:t>/ExCom/91/43</w:t>
      </w:r>
    </w:p>
  </w:footnote>
  <w:footnote w:id="12">
    <w:p w14:paraId="23519AEB" w14:textId="77777777" w:rsidR="00EC0CEE" w:rsidRPr="00CC6F05" w:rsidRDefault="00EC0CEE" w:rsidP="000A5AAB">
      <w:pPr>
        <w:pStyle w:val="FootnoteText"/>
        <w:bidi/>
      </w:pPr>
      <w:r w:rsidRPr="00CC6F05">
        <w:rPr>
          <w:rStyle w:val="FootnoteReference"/>
          <w:rtl/>
        </w:rPr>
        <w:footnoteRef/>
      </w:r>
      <w:r w:rsidR="000A5AAB">
        <w:rPr>
          <w:rFonts w:hint="cs"/>
          <w:rtl/>
          <w:lang w:val="en-US" w:bidi="ar-SA"/>
        </w:rPr>
        <w:t xml:space="preserve">  </w:t>
      </w:r>
      <w:r w:rsidR="000A5AAB">
        <w:rPr>
          <w:rFonts w:hint="cs"/>
          <w:rtl/>
          <w:lang w:val="en-US" w:bidi="ar-SA"/>
        </w:rPr>
        <w:t xml:space="preserve">الوثيقة </w:t>
      </w:r>
      <w:r w:rsidR="000A5AAB" w:rsidRPr="000A5AAB">
        <w:t xml:space="preserve"> </w:t>
      </w:r>
      <w:r w:rsidR="000A5AAB" w:rsidRPr="00CC6F05">
        <w:t>UNEP/</w:t>
      </w:r>
      <w:proofErr w:type="spellStart"/>
      <w:r w:rsidR="000A5AAB" w:rsidRPr="00CC6F05">
        <w:t>OzL.Pro</w:t>
      </w:r>
      <w:proofErr w:type="spellEnd"/>
      <w:r w:rsidR="000A5AAB" w:rsidRPr="00CC6F05">
        <w:t>/ExCom/91/57</w:t>
      </w:r>
      <w:r w:rsidR="000A5AAB">
        <w:rPr>
          <w:rFonts w:hint="cs"/>
          <w:rtl/>
          <w:lang w:bidi="ar-SA"/>
        </w:rPr>
        <w:t xml:space="preserve"> </w:t>
      </w:r>
      <w:r w:rsidR="000A5AAB">
        <w:rPr>
          <w:rFonts w:hint="cs"/>
          <w:rtl/>
        </w:rPr>
        <w:t xml:space="preserve"> </w:t>
      </w:r>
    </w:p>
  </w:footnote>
  <w:footnote w:id="13">
    <w:p w14:paraId="0CB0DD00" w14:textId="77777777" w:rsidR="00EC0CEE" w:rsidRPr="00CC6F05" w:rsidRDefault="00EC0CEE" w:rsidP="000A5AAB">
      <w:pPr>
        <w:pStyle w:val="FootnoteText"/>
        <w:bidi/>
      </w:pPr>
      <w:r w:rsidRPr="00CC6F05">
        <w:rPr>
          <w:rStyle w:val="FootnoteReference"/>
          <w:rtl/>
        </w:rPr>
        <w:footnoteRef/>
      </w:r>
      <w:r w:rsidR="000A5AAB">
        <w:rPr>
          <w:rFonts w:hint="cs"/>
          <w:rtl/>
        </w:rPr>
        <w:t xml:space="preserve"> </w:t>
      </w:r>
      <w:r w:rsidR="000A5AAB">
        <w:rPr>
          <w:rFonts w:hint="cs"/>
          <w:rtl/>
          <w:lang w:val="en-US" w:bidi="ar-SA"/>
        </w:rPr>
        <w:t xml:space="preserve"> </w:t>
      </w:r>
      <w:r w:rsidR="000A5AAB">
        <w:rPr>
          <w:rFonts w:hint="cs"/>
          <w:rtl/>
          <w:lang w:val="en-US" w:bidi="ar-SA"/>
        </w:rPr>
        <w:t xml:space="preserve">الوثيقة </w:t>
      </w:r>
      <w:r w:rsidR="000A5AAB" w:rsidRPr="00CC6F05">
        <w:t>UNEP/</w:t>
      </w:r>
      <w:proofErr w:type="spellStart"/>
      <w:r w:rsidR="000A5AAB" w:rsidRPr="00CC6F05">
        <w:t>OzL.Pro</w:t>
      </w:r>
      <w:proofErr w:type="spellEnd"/>
      <w:r w:rsidR="000A5AAB" w:rsidRPr="00CC6F05">
        <w:t>/ExCom/91/21</w:t>
      </w:r>
    </w:p>
  </w:footnote>
  <w:footnote w:id="14">
    <w:p w14:paraId="781B023E" w14:textId="77777777" w:rsidR="00EC0CEE" w:rsidRPr="00256FD0" w:rsidRDefault="00EC0CEE" w:rsidP="00796A03">
      <w:pPr>
        <w:pStyle w:val="FootnoteText"/>
        <w:bidi/>
        <w:rPr>
          <w:rtl/>
          <w:lang w:bidi="ar-SA"/>
        </w:rPr>
      </w:pPr>
      <w:r w:rsidRPr="00CC6F05">
        <w:rPr>
          <w:rStyle w:val="FootnoteReference"/>
          <w:rtl/>
        </w:rPr>
        <w:footnoteRef/>
      </w:r>
      <w:r w:rsidR="00B03607">
        <w:rPr>
          <w:rFonts w:hint="cs"/>
          <w:rtl/>
        </w:rPr>
        <w:t xml:space="preserve"> </w:t>
      </w:r>
      <w:r w:rsidRPr="00CC6F05">
        <w:rPr>
          <w:rtl/>
        </w:rPr>
        <w:t xml:space="preserve">يتم تقديم البيانات وفقًا للسنة التي </w:t>
      </w:r>
      <w:r w:rsidR="00796A03">
        <w:rPr>
          <w:rFonts w:hint="cs"/>
          <w:rtl/>
        </w:rPr>
        <w:t>اعتمدت فيها</w:t>
      </w:r>
      <w:r w:rsidRPr="00CC6F05">
        <w:rPr>
          <w:rtl/>
        </w:rPr>
        <w:t xml:space="preserve"> </w:t>
      </w:r>
      <w:r w:rsidR="00796A03" w:rsidRPr="00CC6F05">
        <w:rPr>
          <w:rtl/>
        </w:rPr>
        <w:t xml:space="preserve">اللجنة التنفيذية </w:t>
      </w:r>
      <w:r w:rsidRPr="00CC6F05">
        <w:rPr>
          <w:rtl/>
        </w:rPr>
        <w:t>المشروع</w:t>
      </w:r>
      <w:r w:rsidR="00796A03">
        <w:rPr>
          <w:rFonts w:hint="cs"/>
          <w:rtl/>
        </w:rPr>
        <w:t xml:space="preserve">. </w:t>
      </w:r>
      <w:r w:rsidRPr="00CC6F05">
        <w:rPr>
          <w:rtl/>
        </w:rPr>
        <w:t xml:space="preserve">وهي تتعامل مع جميع </w:t>
      </w:r>
      <w:r w:rsidR="00796A03">
        <w:rPr>
          <w:rFonts w:hint="cs"/>
          <w:rtl/>
        </w:rPr>
        <w:t>الاعتمادات</w:t>
      </w:r>
      <w:r w:rsidRPr="00CC6F05">
        <w:rPr>
          <w:rtl/>
        </w:rPr>
        <w:t xml:space="preserve"> </w:t>
      </w:r>
      <w:r w:rsidR="00796A03">
        <w:t>)</w:t>
      </w:r>
      <w:r w:rsidR="00796A03">
        <w:rPr>
          <w:rtl/>
        </w:rPr>
        <w:t>المشر</w:t>
      </w:r>
      <w:r w:rsidR="00796A03">
        <w:rPr>
          <w:rFonts w:hint="cs"/>
          <w:rtl/>
        </w:rPr>
        <w:t>و</w:t>
      </w:r>
      <w:r w:rsidRPr="00CC6F05">
        <w:rPr>
          <w:rtl/>
        </w:rPr>
        <w:t>ع</w:t>
      </w:r>
      <w:r w:rsidR="00796A03">
        <w:rPr>
          <w:rFonts w:hint="cs"/>
          <w:rtl/>
        </w:rPr>
        <w:t>ات</w:t>
      </w:r>
      <w:r w:rsidRPr="00CC6F05">
        <w:rPr>
          <w:rtl/>
        </w:rPr>
        <w:t xml:space="preserve"> الاستثمارية وغير الاستثمارية</w:t>
      </w:r>
      <w:r w:rsidR="00796A03">
        <w:rPr>
          <w:rFonts w:hint="cs"/>
          <w:rtl/>
          <w:lang w:bidi="ar-SA"/>
        </w:rPr>
        <w:t>)</w:t>
      </w:r>
      <w:r w:rsidRPr="00CC6F05">
        <w:t xml:space="preserve"> </w:t>
      </w:r>
      <w:r w:rsidR="00796A03">
        <w:rPr>
          <w:rtl/>
        </w:rPr>
        <w:t>على قدم المساواة</w:t>
      </w:r>
      <w:r w:rsidR="00796A03">
        <w:rPr>
          <w:rFonts w:hint="cs"/>
          <w:rtl/>
          <w:lang w:bidi="ar-SA"/>
        </w:rPr>
        <w:t xml:space="preserve"> </w:t>
      </w:r>
      <w:r w:rsidR="00796A03">
        <w:rPr>
          <w:rFonts w:hint="cs"/>
          <w:rtl/>
        </w:rPr>
        <w:t>(</w:t>
      </w:r>
      <w:r w:rsidR="00796A03">
        <w:rPr>
          <w:rtl/>
        </w:rPr>
        <w:t>على سبيل المثال</w:t>
      </w:r>
      <w:r w:rsidRPr="00CC6F05">
        <w:rPr>
          <w:rtl/>
        </w:rPr>
        <w:t>، يعتبر مشروع استثماري أو شريحة تمويل من اتفاق متعدد السنوات بقيمة مل</w:t>
      </w:r>
      <w:r w:rsidR="00796A03">
        <w:rPr>
          <w:rtl/>
        </w:rPr>
        <w:t>يون دولار أمريكي مشروعًا واحدًا</w:t>
      </w:r>
      <w:r w:rsidRPr="00CC6F05">
        <w:rPr>
          <w:rtl/>
        </w:rPr>
        <w:t>، مثل إعداد برنامج قطري بقيمة</w:t>
      </w:r>
      <w:r w:rsidR="00796A03">
        <w:rPr>
          <w:rFonts w:hint="cs"/>
          <w:rtl/>
        </w:rPr>
        <w:t xml:space="preserve"> 30,000</w:t>
      </w:r>
      <w:r w:rsidR="00796A03">
        <w:rPr>
          <w:lang w:val="en-US"/>
        </w:rPr>
        <w:t xml:space="preserve"> </w:t>
      </w:r>
      <w:r w:rsidRPr="00CC6F05">
        <w:rPr>
          <w:rtl/>
        </w:rPr>
        <w:t>دولار</w:t>
      </w:r>
      <w:r w:rsidR="00796A03">
        <w:rPr>
          <w:rFonts w:hint="cs"/>
          <w:rtl/>
        </w:rPr>
        <w:t>ا</w:t>
      </w:r>
      <w:r w:rsidRPr="00CC6F05">
        <w:rPr>
          <w:rtl/>
        </w:rPr>
        <w:t xml:space="preserve"> أمريكي</w:t>
      </w:r>
      <w:r w:rsidR="00796A03">
        <w:rPr>
          <w:rFonts w:hint="cs"/>
          <w:rtl/>
        </w:rPr>
        <w:t>ا).</w:t>
      </w:r>
      <w:r w:rsidRPr="00CC6F05">
        <w:t xml:space="preserve"> </w:t>
      </w:r>
      <w:r w:rsidR="00796A03">
        <w:rPr>
          <w:rFonts w:hint="cs"/>
          <w:rtl/>
        </w:rPr>
        <w:t>و</w:t>
      </w:r>
      <w:r w:rsidRPr="00CC6F05">
        <w:rPr>
          <w:rtl/>
        </w:rPr>
        <w:t>المؤشرات الرئيسية من الملخص السنوي هي</w:t>
      </w:r>
      <w:r w:rsidR="00796A03">
        <w:rPr>
          <w:rFonts w:hint="cs"/>
          <w:rtl/>
        </w:rPr>
        <w:t>:</w:t>
      </w:r>
      <w:r w:rsidRPr="00CC6F05">
        <w:t xml:space="preserve"> </w:t>
      </w:r>
      <w:r w:rsidRPr="00CC6F05">
        <w:rPr>
          <w:rtl/>
        </w:rPr>
        <w:t>ا</w:t>
      </w:r>
      <w:r w:rsidR="00796A03">
        <w:rPr>
          <w:rtl/>
        </w:rPr>
        <w:t>لنسبة المئوية للمشروعات المنجزة</w:t>
      </w:r>
      <w:r w:rsidRPr="00CC6F05">
        <w:rPr>
          <w:rtl/>
        </w:rPr>
        <w:t xml:space="preserve">، </w:t>
      </w:r>
      <w:r w:rsidR="00796A03">
        <w:rPr>
          <w:rFonts w:hint="cs"/>
          <w:rtl/>
        </w:rPr>
        <w:t>وال</w:t>
      </w:r>
      <w:r w:rsidRPr="00CC6F05">
        <w:rPr>
          <w:rtl/>
        </w:rPr>
        <w:t>أطنان</w:t>
      </w:r>
      <w:r w:rsidR="00796A03">
        <w:rPr>
          <w:rFonts w:hint="cs"/>
          <w:rtl/>
        </w:rPr>
        <w:t xml:space="preserve"> من قدرات استنفاذ الأوزون،</w:t>
      </w:r>
      <w:r w:rsidRPr="00CC6F05">
        <w:rPr>
          <w:rtl/>
        </w:rPr>
        <w:t xml:space="preserve"> </w:t>
      </w:r>
      <w:r w:rsidR="00796A03">
        <w:rPr>
          <w:rFonts w:hint="cs"/>
          <w:rtl/>
        </w:rPr>
        <w:t>وال</w:t>
      </w:r>
      <w:r w:rsidRPr="00CC6F05">
        <w:rPr>
          <w:rtl/>
        </w:rPr>
        <w:t xml:space="preserve">أطنان </w:t>
      </w:r>
      <w:r w:rsidR="00796A03">
        <w:rPr>
          <w:rFonts w:hint="cs"/>
          <w:rtl/>
        </w:rPr>
        <w:t xml:space="preserve">من </w:t>
      </w:r>
      <w:r w:rsidRPr="00CC6F05">
        <w:rPr>
          <w:rtl/>
        </w:rPr>
        <w:t>مكافئ ثاني أك</w:t>
      </w:r>
      <w:r w:rsidR="00796A03">
        <w:rPr>
          <w:rtl/>
        </w:rPr>
        <w:t>سيد الكربون التي تم</w:t>
      </w:r>
      <w:r w:rsidR="00796A03">
        <w:rPr>
          <w:rFonts w:hint="cs"/>
          <w:rtl/>
        </w:rPr>
        <w:t>ت إزالتها</w:t>
      </w:r>
      <w:r w:rsidRPr="00CC6F05">
        <w:rPr>
          <w:rtl/>
        </w:rPr>
        <w:t>، والنسبة المئوية للأموال المصروفة</w:t>
      </w:r>
      <w:r w:rsidR="00796A03">
        <w:rPr>
          <w:rFonts w:hint="cs"/>
          <w:rtl/>
        </w:rPr>
        <w:t>.</w:t>
      </w:r>
      <w:r w:rsidRPr="00CC6F05">
        <w:t xml:space="preserve"> </w:t>
      </w:r>
      <w:r w:rsidR="00796A03">
        <w:rPr>
          <w:rFonts w:hint="cs"/>
          <w:rtl/>
          <w:lang w:bidi="ar-SA"/>
        </w:rPr>
        <w:t>و</w:t>
      </w:r>
      <w:r w:rsidRPr="00CC6F05">
        <w:rPr>
          <w:rtl/>
        </w:rPr>
        <w:t xml:space="preserve">هناك ثلاثة أنواع من </w:t>
      </w:r>
      <w:r w:rsidR="00796A03">
        <w:rPr>
          <w:rFonts w:hint="cs"/>
          <w:rtl/>
        </w:rPr>
        <w:t xml:space="preserve">المصروفات: </w:t>
      </w:r>
      <w:r w:rsidRPr="00CC6F05">
        <w:rPr>
          <w:rtl/>
        </w:rPr>
        <w:t>أ</w:t>
      </w:r>
      <w:r w:rsidR="00796A03">
        <w:rPr>
          <w:rtl/>
        </w:rPr>
        <w:t>ثناء التنفيذ وبعد التنفيذ وللمشر</w:t>
      </w:r>
      <w:r w:rsidR="00796A03">
        <w:rPr>
          <w:rFonts w:hint="cs"/>
          <w:rtl/>
        </w:rPr>
        <w:t>و</w:t>
      </w:r>
      <w:r w:rsidRPr="00CC6F05">
        <w:rPr>
          <w:rtl/>
        </w:rPr>
        <w:t>ع</w:t>
      </w:r>
      <w:r w:rsidR="00796A03">
        <w:rPr>
          <w:rFonts w:hint="cs"/>
          <w:rtl/>
        </w:rPr>
        <w:t>ات</w:t>
      </w:r>
      <w:r w:rsidRPr="00CC6F05">
        <w:rPr>
          <w:rtl/>
        </w:rPr>
        <w:t xml:space="preserve"> الممولة بأثر رجعي</w:t>
      </w:r>
      <w:r w:rsidRPr="00CC6F0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5BCA" w14:textId="77777777" w:rsidR="00141F10" w:rsidRPr="00B32036" w:rsidRDefault="00141F10" w:rsidP="00B32036">
    <w:pPr>
      <w:bidi/>
      <w:rPr>
        <w:rtl/>
        <w:lang w:val="en-US" w:bidi="ar-SA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/ExCom/91/17</w:t>
    </w:r>
    <w:r>
      <w:fldChar w:fldCharType="end"/>
    </w:r>
  </w:p>
  <w:p w14:paraId="67A2271A" w14:textId="77777777" w:rsidR="00EC0CEE" w:rsidRPr="0033525D" w:rsidRDefault="00EC0CEE">
    <w:pPr>
      <w:bidi/>
      <w:rPr>
        <w:lang w:bidi="ar-SA"/>
      </w:rPr>
    </w:pPr>
  </w:p>
  <w:p w14:paraId="52C2FEAA" w14:textId="77777777" w:rsidR="00EC0CEE" w:rsidRPr="0033525D" w:rsidRDefault="00EC0CEE">
    <w:pPr>
      <w:bidi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DE774" w14:textId="1380D947" w:rsidR="00EC0CEE" w:rsidRPr="0033525D" w:rsidRDefault="00EC0CEE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 xml:space="preserve"> /ExCom /91/17</w:t>
    </w:r>
    <w:r>
      <w:fldChar w:fldCharType="end"/>
    </w:r>
  </w:p>
  <w:p w14:paraId="42450E2E" w14:textId="77777777" w:rsidR="00EC0CEE" w:rsidRPr="0033525D" w:rsidRDefault="00EC0CEE">
    <w:pPr>
      <w:bidi/>
    </w:pPr>
  </w:p>
  <w:p w14:paraId="6E3DC7A9" w14:textId="77777777" w:rsidR="00EC0CEE" w:rsidRPr="0033525D" w:rsidRDefault="00EC0CEE">
    <w:pPr>
      <w:pStyle w:val="Header"/>
      <w:bidi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A37A4" w14:textId="77777777" w:rsidR="00636C2A" w:rsidRPr="00592038" w:rsidRDefault="00636C2A" w:rsidP="00592038">
    <w:pPr>
      <w:jc w:val="left"/>
      <w:rPr>
        <w:sz w:val="22"/>
        <w:szCs w:val="22"/>
      </w:rPr>
    </w:pPr>
    <w:r w:rsidRPr="00592038">
      <w:rPr>
        <w:sz w:val="22"/>
        <w:szCs w:val="22"/>
      </w:rPr>
      <w:fldChar w:fldCharType="begin"/>
    </w:r>
    <w:r w:rsidRPr="00592038">
      <w:rPr>
        <w:sz w:val="22"/>
        <w:szCs w:val="22"/>
      </w:rPr>
      <w:instrText xml:space="preserve"> DOCPROPERTY "Document number"  \* MERGEFORMAT </w:instrText>
    </w:r>
    <w:r w:rsidRPr="00592038">
      <w:rPr>
        <w:sz w:val="22"/>
        <w:szCs w:val="22"/>
      </w:rPr>
      <w:fldChar w:fldCharType="separate"/>
    </w:r>
    <w:r w:rsidRPr="00592038">
      <w:rPr>
        <w:sz w:val="22"/>
        <w:szCs w:val="22"/>
      </w:rPr>
      <w:t>UNEP/</w:t>
    </w:r>
    <w:proofErr w:type="spellStart"/>
    <w:r w:rsidRPr="00592038">
      <w:rPr>
        <w:sz w:val="22"/>
        <w:szCs w:val="22"/>
      </w:rPr>
      <w:t>OzL.Pro</w:t>
    </w:r>
    <w:proofErr w:type="spellEnd"/>
    <w:r w:rsidRPr="00592038">
      <w:rPr>
        <w:sz w:val="22"/>
        <w:szCs w:val="22"/>
      </w:rPr>
      <w:t>/ExCom/91/17</w:t>
    </w:r>
    <w:r w:rsidRPr="00592038">
      <w:rPr>
        <w:sz w:val="22"/>
        <w:szCs w:val="22"/>
      </w:rPr>
      <w:fldChar w:fldCharType="end"/>
    </w:r>
  </w:p>
  <w:p w14:paraId="21055E3B" w14:textId="77777777" w:rsidR="00EC0CEE" w:rsidRPr="00592038" w:rsidRDefault="00636C2A" w:rsidP="00592038">
    <w:pPr>
      <w:pStyle w:val="Header"/>
      <w:jc w:val="left"/>
      <w:rPr>
        <w:sz w:val="22"/>
        <w:szCs w:val="22"/>
        <w:lang w:val="en-US" w:bidi="ar-SA"/>
      </w:rPr>
    </w:pPr>
    <w:r w:rsidRPr="00592038">
      <w:rPr>
        <w:sz w:val="22"/>
        <w:szCs w:val="22"/>
      </w:rPr>
      <w:t>Annex I</w:t>
    </w:r>
  </w:p>
  <w:p w14:paraId="65FCB421" w14:textId="77777777" w:rsidR="00EC0CEE" w:rsidRDefault="00EC0CEE" w:rsidP="003C4FF3">
    <w:pPr>
      <w:pStyle w:val="Header"/>
      <w:bidi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215B0" w14:textId="77777777" w:rsidR="005B7A46" w:rsidRPr="00592038" w:rsidRDefault="005B7A46" w:rsidP="000B26A1">
    <w:pPr>
      <w:jc w:val="left"/>
      <w:rPr>
        <w:sz w:val="22"/>
        <w:szCs w:val="22"/>
      </w:rPr>
    </w:pPr>
    <w:r w:rsidRPr="00592038">
      <w:rPr>
        <w:sz w:val="22"/>
        <w:szCs w:val="22"/>
      </w:rPr>
      <w:fldChar w:fldCharType="begin"/>
    </w:r>
    <w:r w:rsidRPr="00592038">
      <w:rPr>
        <w:sz w:val="22"/>
        <w:szCs w:val="22"/>
      </w:rPr>
      <w:instrText xml:space="preserve"> DOCPROPERTY "Document number"  \* MERGEFORMAT </w:instrText>
    </w:r>
    <w:r w:rsidRPr="00592038">
      <w:rPr>
        <w:sz w:val="22"/>
        <w:szCs w:val="22"/>
      </w:rPr>
      <w:fldChar w:fldCharType="separate"/>
    </w:r>
    <w:r w:rsidRPr="00592038">
      <w:rPr>
        <w:sz w:val="22"/>
        <w:szCs w:val="22"/>
      </w:rPr>
      <w:t>UNEP/</w:t>
    </w:r>
    <w:proofErr w:type="spellStart"/>
    <w:r w:rsidRPr="00592038">
      <w:rPr>
        <w:sz w:val="22"/>
        <w:szCs w:val="22"/>
      </w:rPr>
      <w:t>OzL.Pro</w:t>
    </w:r>
    <w:proofErr w:type="spellEnd"/>
    <w:r w:rsidRPr="00592038">
      <w:rPr>
        <w:sz w:val="22"/>
        <w:szCs w:val="22"/>
      </w:rPr>
      <w:t>/ExCom/91/17</w:t>
    </w:r>
    <w:r w:rsidRPr="00592038">
      <w:rPr>
        <w:sz w:val="22"/>
        <w:szCs w:val="22"/>
      </w:rPr>
      <w:fldChar w:fldCharType="end"/>
    </w:r>
  </w:p>
  <w:p w14:paraId="32C6E5A4" w14:textId="77777777" w:rsidR="00EC0CEE" w:rsidRPr="00592038" w:rsidRDefault="005B7A46" w:rsidP="000B26A1">
    <w:pPr>
      <w:pStyle w:val="Header"/>
      <w:jc w:val="left"/>
      <w:rPr>
        <w:sz w:val="22"/>
        <w:szCs w:val="22"/>
        <w:lang w:val="en-US" w:bidi="ar-SA"/>
      </w:rPr>
    </w:pPr>
    <w:r w:rsidRPr="00592038">
      <w:rPr>
        <w:sz w:val="22"/>
        <w:szCs w:val="22"/>
      </w:rPr>
      <w:t>Annex II</w:t>
    </w:r>
  </w:p>
  <w:p w14:paraId="1364A337" w14:textId="77777777" w:rsidR="00EC0CEE" w:rsidRDefault="00EC0CEE" w:rsidP="003C4FF3">
    <w:pPr>
      <w:pStyle w:val="Header"/>
      <w:bidi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966E4" w14:textId="77777777" w:rsidR="007E5D09" w:rsidRDefault="00E95119">
    <w:r>
      <w:fldChar w:fldCharType="begin"/>
    </w:r>
    <w:r>
      <w:instrText xml:space="preserve"> DOCPROPERTY "Document number"  \* MERGEFORMAT </w:instrText>
    </w:r>
    <w:r>
      <w:fldChar w:fldCharType="separate"/>
    </w:r>
    <w:r w:rsidR="00EC0CEE">
      <w:t>UNEP/</w:t>
    </w:r>
    <w:proofErr w:type="spellStart"/>
    <w:r w:rsidR="00EC0CEE">
      <w:t>OzL.Pro</w:t>
    </w:r>
    <w:proofErr w:type="spellEnd"/>
    <w:r w:rsidR="00EC0CEE">
      <w:t>/ExCom/91/1</w:t>
    </w:r>
    <w:r>
      <w:fldChar w:fldCharType="end"/>
    </w:r>
  </w:p>
  <w:p w14:paraId="3C2CF8AB" w14:textId="77777777" w:rsidR="007E5D09" w:rsidRDefault="007E5D09"/>
  <w:p w14:paraId="244C88AC" w14:textId="77777777" w:rsidR="007E5D09" w:rsidRDefault="007E5D09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47A95" w14:textId="77777777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C0CEE">
      <w:t>UNEP/</w:t>
    </w:r>
    <w:proofErr w:type="spellStart"/>
    <w:r w:rsidR="00EC0CEE">
      <w:t>OzL.Pro</w:t>
    </w:r>
    <w:proofErr w:type="spellEnd"/>
    <w:r w:rsidR="00EC0CEE">
      <w:t>/ExCom/91/1</w:t>
    </w:r>
    <w:r>
      <w:fldChar w:fldCharType="end"/>
    </w:r>
  </w:p>
  <w:p w14:paraId="1A7F6C44" w14:textId="77777777" w:rsidR="007E5D09" w:rsidRDefault="007E5D09"/>
  <w:p w14:paraId="256920C8" w14:textId="77777777" w:rsidR="007E5D09" w:rsidRDefault="007E5D0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6DD7" w14:textId="77777777" w:rsidR="007E5D09" w:rsidRPr="000B26A1" w:rsidRDefault="00E95119">
    <w:pPr>
      <w:jc w:val="left"/>
      <w:rPr>
        <w:sz w:val="22"/>
        <w:szCs w:val="22"/>
      </w:rPr>
    </w:pPr>
    <w:r w:rsidRPr="000B26A1">
      <w:rPr>
        <w:sz w:val="22"/>
        <w:szCs w:val="22"/>
      </w:rPr>
      <w:fldChar w:fldCharType="begin"/>
    </w:r>
    <w:r w:rsidRPr="000B26A1">
      <w:rPr>
        <w:sz w:val="22"/>
        <w:szCs w:val="22"/>
      </w:rPr>
      <w:instrText xml:space="preserve"> DOCPROPERTY "Document number"  \* MERGEFORMAT </w:instrText>
    </w:r>
    <w:r w:rsidRPr="000B26A1">
      <w:rPr>
        <w:sz w:val="22"/>
        <w:szCs w:val="22"/>
      </w:rPr>
      <w:fldChar w:fldCharType="separate"/>
    </w:r>
    <w:r w:rsidR="00EC0CEE" w:rsidRPr="000B26A1">
      <w:rPr>
        <w:sz w:val="22"/>
        <w:szCs w:val="22"/>
      </w:rPr>
      <w:t>UNEP/</w:t>
    </w:r>
    <w:proofErr w:type="spellStart"/>
    <w:r w:rsidR="00EC0CEE" w:rsidRPr="000B26A1">
      <w:rPr>
        <w:sz w:val="22"/>
        <w:szCs w:val="22"/>
      </w:rPr>
      <w:t>OzL.Pro</w:t>
    </w:r>
    <w:proofErr w:type="spellEnd"/>
    <w:r w:rsidR="00EC0CEE" w:rsidRPr="000B26A1">
      <w:rPr>
        <w:sz w:val="22"/>
        <w:szCs w:val="22"/>
      </w:rPr>
      <w:t>/ExCom/91/1</w:t>
    </w:r>
    <w:r w:rsidRPr="000B26A1">
      <w:rPr>
        <w:sz w:val="22"/>
        <w:szCs w:val="22"/>
      </w:rPr>
      <w:fldChar w:fldCharType="end"/>
    </w:r>
    <w:r w:rsidR="00835E4D" w:rsidRPr="000B26A1">
      <w:rPr>
        <w:sz w:val="22"/>
        <w:szCs w:val="22"/>
      </w:rPr>
      <w:t>7</w:t>
    </w:r>
  </w:p>
  <w:p w14:paraId="1841D475" w14:textId="77777777" w:rsidR="00835E4D" w:rsidRPr="000B26A1" w:rsidRDefault="00835E4D" w:rsidP="00835E4D">
    <w:pPr>
      <w:pStyle w:val="Header"/>
      <w:jc w:val="left"/>
      <w:rPr>
        <w:sz w:val="22"/>
        <w:szCs w:val="22"/>
      </w:rPr>
    </w:pPr>
    <w:r w:rsidRPr="000B26A1">
      <w:rPr>
        <w:sz w:val="22"/>
        <w:szCs w:val="22"/>
      </w:rPr>
      <w:t>Annex III</w:t>
    </w:r>
  </w:p>
  <w:p w14:paraId="30805004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511260"/>
    <w:multiLevelType w:val="hybridMultilevel"/>
    <w:tmpl w:val="63EA6416"/>
    <w:lvl w:ilvl="0" w:tplc="005AD25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  <w:lang w:bidi="ar-DZ"/>
      </w:rPr>
    </w:lvl>
    <w:lvl w:ilvl="1" w:tplc="DF3C95A4">
      <w:start w:val="1"/>
      <w:numFmt w:val="arabicAlpha"/>
      <w:lvlText w:val="(%2)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3E1F81"/>
    <w:multiLevelType w:val="hybridMultilevel"/>
    <w:tmpl w:val="B2783038"/>
    <w:lvl w:ilvl="0" w:tplc="FED26146">
      <w:start w:val="26"/>
      <w:numFmt w:val="arabicAlpha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27500E4"/>
    <w:multiLevelType w:val="hybridMultilevel"/>
    <w:tmpl w:val="120A750C"/>
    <w:lvl w:ilvl="0" w:tplc="532C2FB0">
      <w:start w:val="5"/>
      <w:numFmt w:val="arabicAlpha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0F0E02"/>
    <w:multiLevelType w:val="multilevel"/>
    <w:tmpl w:val="22DC9A48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35280BB8"/>
    <w:multiLevelType w:val="hybridMultilevel"/>
    <w:tmpl w:val="9886DB48"/>
    <w:lvl w:ilvl="0" w:tplc="932A4572">
      <w:start w:val="1"/>
      <w:numFmt w:val="upperRoman"/>
      <w:lvlText w:val="%1."/>
      <w:lvlJc w:val="left"/>
      <w:pPr>
        <w:ind w:left="1080" w:hanging="720"/>
      </w:pPr>
      <w:rPr>
        <w:rFonts w:ascii="Times New Roman Bold" w:hAnsi="Times New Roman Bold" w:hint="default"/>
        <w:b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D520B"/>
    <w:multiLevelType w:val="hybridMultilevel"/>
    <w:tmpl w:val="41C2282E"/>
    <w:lvl w:ilvl="0" w:tplc="879033EE">
      <w:start w:val="8"/>
      <w:numFmt w:val="arabicAlpha"/>
      <w:lvlText w:val="(%1)"/>
      <w:lvlJc w:val="left"/>
      <w:pPr>
        <w:ind w:left="1080" w:hanging="360"/>
      </w:pPr>
      <w:rPr>
        <w:rFonts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CF3D20"/>
    <w:multiLevelType w:val="multilevel"/>
    <w:tmpl w:val="810AC9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6E97C10"/>
    <w:multiLevelType w:val="multilevel"/>
    <w:tmpl w:val="1E6EA9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lang w:bidi="ar-DZ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A4A21"/>
    <w:multiLevelType w:val="hybridMultilevel"/>
    <w:tmpl w:val="A4F4D582"/>
    <w:lvl w:ilvl="0" w:tplc="9266F5E8">
      <w:start w:val="1"/>
      <w:numFmt w:val="decimal"/>
      <w:lvlText w:val="%1-"/>
      <w:lvlJc w:val="left"/>
      <w:pPr>
        <w:ind w:left="108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602F38"/>
    <w:multiLevelType w:val="hybridMultilevel"/>
    <w:tmpl w:val="00B2FD80"/>
    <w:lvl w:ilvl="0" w:tplc="DBD2AEE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2340B3"/>
    <w:multiLevelType w:val="hybridMultilevel"/>
    <w:tmpl w:val="569E7DE8"/>
    <w:lvl w:ilvl="0" w:tplc="FED26146">
      <w:start w:val="16"/>
      <w:numFmt w:val="arabicAlpha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E77AE6"/>
    <w:multiLevelType w:val="hybridMultilevel"/>
    <w:tmpl w:val="04FA266E"/>
    <w:lvl w:ilvl="0" w:tplc="FED26146">
      <w:start w:val="11"/>
      <w:numFmt w:val="arabicAlpha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3528EE"/>
    <w:multiLevelType w:val="hybridMultilevel"/>
    <w:tmpl w:val="AEA43C50"/>
    <w:lvl w:ilvl="0" w:tplc="FED26146">
      <w:start w:val="26"/>
      <w:numFmt w:val="arabicAlpha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691419138">
    <w:abstractNumId w:val="10"/>
  </w:num>
  <w:num w:numId="2" w16cid:durableId="1406800092">
    <w:abstractNumId w:val="10"/>
  </w:num>
  <w:num w:numId="3" w16cid:durableId="1018114893">
    <w:abstractNumId w:val="10"/>
  </w:num>
  <w:num w:numId="4" w16cid:durableId="1898663083">
    <w:abstractNumId w:val="10"/>
  </w:num>
  <w:num w:numId="5" w16cid:durableId="829374346">
    <w:abstractNumId w:val="10"/>
  </w:num>
  <w:num w:numId="6" w16cid:durableId="419067171">
    <w:abstractNumId w:val="9"/>
  </w:num>
  <w:num w:numId="7" w16cid:durableId="571281956">
    <w:abstractNumId w:val="7"/>
  </w:num>
  <w:num w:numId="8" w16cid:durableId="793056282">
    <w:abstractNumId w:val="6"/>
  </w:num>
  <w:num w:numId="9" w16cid:durableId="995764650">
    <w:abstractNumId w:val="5"/>
  </w:num>
  <w:num w:numId="10" w16cid:durableId="1199661212">
    <w:abstractNumId w:val="4"/>
  </w:num>
  <w:num w:numId="11" w16cid:durableId="946349654">
    <w:abstractNumId w:val="8"/>
  </w:num>
  <w:num w:numId="12" w16cid:durableId="1550919660">
    <w:abstractNumId w:val="3"/>
  </w:num>
  <w:num w:numId="13" w16cid:durableId="649674615">
    <w:abstractNumId w:val="2"/>
  </w:num>
  <w:num w:numId="14" w16cid:durableId="1363089280">
    <w:abstractNumId w:val="1"/>
  </w:num>
  <w:num w:numId="15" w16cid:durableId="1017732422">
    <w:abstractNumId w:val="0"/>
  </w:num>
  <w:num w:numId="16" w16cid:durableId="1596785359">
    <w:abstractNumId w:val="14"/>
  </w:num>
  <w:num w:numId="17" w16cid:durableId="1466120126">
    <w:abstractNumId w:val="22"/>
  </w:num>
  <w:num w:numId="18" w16cid:durableId="1582982152">
    <w:abstractNumId w:val="23"/>
  </w:num>
  <w:num w:numId="19" w16cid:durableId="253322018">
    <w:abstractNumId w:val="30"/>
  </w:num>
  <w:num w:numId="20" w16cid:durableId="974604248">
    <w:abstractNumId w:val="16"/>
  </w:num>
  <w:num w:numId="21" w16cid:durableId="1885021969">
    <w:abstractNumId w:val="12"/>
  </w:num>
  <w:num w:numId="22" w16cid:durableId="963996192">
    <w:abstractNumId w:val="15"/>
  </w:num>
  <w:num w:numId="23" w16cid:durableId="361240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62136935">
    <w:abstractNumId w:val="19"/>
  </w:num>
  <w:num w:numId="25" w16cid:durableId="109395073">
    <w:abstractNumId w:val="10"/>
    <w:lvlOverride w:ilvl="0">
      <w:startOverride w:val="1"/>
    </w:lvlOverride>
  </w:num>
  <w:num w:numId="26" w16cid:durableId="1969116910">
    <w:abstractNumId w:val="10"/>
    <w:lvlOverride w:ilvl="0">
      <w:startOverride w:val="1"/>
    </w:lvlOverride>
  </w:num>
  <w:num w:numId="27" w16cid:durableId="10070940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243997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4154321">
    <w:abstractNumId w:val="11"/>
  </w:num>
  <w:num w:numId="30" w16cid:durableId="1983532949">
    <w:abstractNumId w:val="25"/>
  </w:num>
  <w:num w:numId="31" w16cid:durableId="1544949922">
    <w:abstractNumId w:val="26"/>
  </w:num>
  <w:num w:numId="32" w16cid:durableId="15617710">
    <w:abstractNumId w:val="18"/>
  </w:num>
  <w:num w:numId="33" w16cid:durableId="682589823">
    <w:abstractNumId w:val="17"/>
  </w:num>
  <w:num w:numId="34" w16cid:durableId="609514810">
    <w:abstractNumId w:val="20"/>
  </w:num>
  <w:num w:numId="35" w16cid:durableId="643004823">
    <w:abstractNumId w:val="13"/>
  </w:num>
  <w:num w:numId="36" w16cid:durableId="1138886537">
    <w:abstractNumId w:val="29"/>
  </w:num>
  <w:num w:numId="37" w16cid:durableId="1811752157">
    <w:abstractNumId w:val="28"/>
  </w:num>
  <w:num w:numId="38" w16cid:durableId="929852777">
    <w:abstractNumId w:val="27"/>
  </w:num>
  <w:num w:numId="39" w16cid:durableId="1029185337">
    <w:abstractNumId w:val="21"/>
  </w:num>
  <w:num w:numId="40" w16cid:durableId="1315182925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CEE"/>
    <w:rsid w:val="000000FB"/>
    <w:rsid w:val="00013372"/>
    <w:rsid w:val="00017133"/>
    <w:rsid w:val="00036B5A"/>
    <w:rsid w:val="00036F0E"/>
    <w:rsid w:val="00040072"/>
    <w:rsid w:val="0004254A"/>
    <w:rsid w:val="00042D89"/>
    <w:rsid w:val="00051614"/>
    <w:rsid w:val="0005214A"/>
    <w:rsid w:val="0005799F"/>
    <w:rsid w:val="000639F2"/>
    <w:rsid w:val="00063DBF"/>
    <w:rsid w:val="00064661"/>
    <w:rsid w:val="00081B64"/>
    <w:rsid w:val="000854AA"/>
    <w:rsid w:val="000861FE"/>
    <w:rsid w:val="000909CA"/>
    <w:rsid w:val="00097B1E"/>
    <w:rsid w:val="000A1FF4"/>
    <w:rsid w:val="000A5AAB"/>
    <w:rsid w:val="000B0CB6"/>
    <w:rsid w:val="000B26A1"/>
    <w:rsid w:val="000B638E"/>
    <w:rsid w:val="000C168D"/>
    <w:rsid w:val="000C2FE8"/>
    <w:rsid w:val="000E2741"/>
    <w:rsid w:val="000F28C2"/>
    <w:rsid w:val="001014B9"/>
    <w:rsid w:val="00141F10"/>
    <w:rsid w:val="0014585D"/>
    <w:rsid w:val="00177E7E"/>
    <w:rsid w:val="00197125"/>
    <w:rsid w:val="001A4659"/>
    <w:rsid w:val="001C0A8A"/>
    <w:rsid w:val="001D2B45"/>
    <w:rsid w:val="001D4508"/>
    <w:rsid w:val="0027514D"/>
    <w:rsid w:val="0027735F"/>
    <w:rsid w:val="00280A9E"/>
    <w:rsid w:val="00281A47"/>
    <w:rsid w:val="002859FD"/>
    <w:rsid w:val="002B535E"/>
    <w:rsid w:val="002C1A37"/>
    <w:rsid w:val="002D47BD"/>
    <w:rsid w:val="002E0BD1"/>
    <w:rsid w:val="002E6A6F"/>
    <w:rsid w:val="002E7EF7"/>
    <w:rsid w:val="002F505F"/>
    <w:rsid w:val="003374C2"/>
    <w:rsid w:val="0035441C"/>
    <w:rsid w:val="003613D8"/>
    <w:rsid w:val="003629F1"/>
    <w:rsid w:val="003711E0"/>
    <w:rsid w:val="00381107"/>
    <w:rsid w:val="0038549A"/>
    <w:rsid w:val="00385A4C"/>
    <w:rsid w:val="00397642"/>
    <w:rsid w:val="003A07A6"/>
    <w:rsid w:val="003C2739"/>
    <w:rsid w:val="003D03D4"/>
    <w:rsid w:val="003F2852"/>
    <w:rsid w:val="00405419"/>
    <w:rsid w:val="00416AD7"/>
    <w:rsid w:val="00465D62"/>
    <w:rsid w:val="00470C81"/>
    <w:rsid w:val="00483679"/>
    <w:rsid w:val="004C5B74"/>
    <w:rsid w:val="004E317F"/>
    <w:rsid w:val="00503469"/>
    <w:rsid w:val="00522101"/>
    <w:rsid w:val="00526669"/>
    <w:rsid w:val="00532645"/>
    <w:rsid w:val="0054201F"/>
    <w:rsid w:val="00557929"/>
    <w:rsid w:val="00567588"/>
    <w:rsid w:val="00581B96"/>
    <w:rsid w:val="005865C5"/>
    <w:rsid w:val="00592038"/>
    <w:rsid w:val="005950F6"/>
    <w:rsid w:val="00596966"/>
    <w:rsid w:val="005A2C19"/>
    <w:rsid w:val="005B3B97"/>
    <w:rsid w:val="005B65DF"/>
    <w:rsid w:val="005B7A46"/>
    <w:rsid w:val="005C7D4A"/>
    <w:rsid w:val="005F0823"/>
    <w:rsid w:val="00610121"/>
    <w:rsid w:val="00624AEF"/>
    <w:rsid w:val="00636C2A"/>
    <w:rsid w:val="006500AB"/>
    <w:rsid w:val="00662A73"/>
    <w:rsid w:val="00686D80"/>
    <w:rsid w:val="006C3B00"/>
    <w:rsid w:val="006C3D69"/>
    <w:rsid w:val="006C6B13"/>
    <w:rsid w:val="006D009C"/>
    <w:rsid w:val="006D26C6"/>
    <w:rsid w:val="006D2758"/>
    <w:rsid w:val="006E7495"/>
    <w:rsid w:val="006E7B3A"/>
    <w:rsid w:val="006F2A2C"/>
    <w:rsid w:val="00701A9B"/>
    <w:rsid w:val="00702662"/>
    <w:rsid w:val="00706933"/>
    <w:rsid w:val="0073486B"/>
    <w:rsid w:val="0074242B"/>
    <w:rsid w:val="0075618F"/>
    <w:rsid w:val="00757117"/>
    <w:rsid w:val="00786775"/>
    <w:rsid w:val="00787CCC"/>
    <w:rsid w:val="00791A1A"/>
    <w:rsid w:val="00796093"/>
    <w:rsid w:val="00796A03"/>
    <w:rsid w:val="007A0561"/>
    <w:rsid w:val="007A1C41"/>
    <w:rsid w:val="007A4B91"/>
    <w:rsid w:val="007C62E4"/>
    <w:rsid w:val="007C6EF9"/>
    <w:rsid w:val="007D0950"/>
    <w:rsid w:val="007D141D"/>
    <w:rsid w:val="007D567C"/>
    <w:rsid w:val="007E5D09"/>
    <w:rsid w:val="007F4858"/>
    <w:rsid w:val="0082108C"/>
    <w:rsid w:val="00821A84"/>
    <w:rsid w:val="0083544D"/>
    <w:rsid w:val="00835E4D"/>
    <w:rsid w:val="00865149"/>
    <w:rsid w:val="00866AA0"/>
    <w:rsid w:val="008710A2"/>
    <w:rsid w:val="00885865"/>
    <w:rsid w:val="00892906"/>
    <w:rsid w:val="00896335"/>
    <w:rsid w:val="008C12ED"/>
    <w:rsid w:val="008D7974"/>
    <w:rsid w:val="008E3DF3"/>
    <w:rsid w:val="008E6CA9"/>
    <w:rsid w:val="008F28DE"/>
    <w:rsid w:val="009046FF"/>
    <w:rsid w:val="00911890"/>
    <w:rsid w:val="0091558C"/>
    <w:rsid w:val="00927E8E"/>
    <w:rsid w:val="00932DE2"/>
    <w:rsid w:val="009441EB"/>
    <w:rsid w:val="0096358A"/>
    <w:rsid w:val="00972F80"/>
    <w:rsid w:val="00983FD1"/>
    <w:rsid w:val="009A2526"/>
    <w:rsid w:val="009C46B2"/>
    <w:rsid w:val="009D3C6A"/>
    <w:rsid w:val="009D6B19"/>
    <w:rsid w:val="009E4ED8"/>
    <w:rsid w:val="00A02EAD"/>
    <w:rsid w:val="00A062CA"/>
    <w:rsid w:val="00A25F46"/>
    <w:rsid w:val="00A413F6"/>
    <w:rsid w:val="00A44778"/>
    <w:rsid w:val="00A5709A"/>
    <w:rsid w:val="00A755B6"/>
    <w:rsid w:val="00A80D2A"/>
    <w:rsid w:val="00A95601"/>
    <w:rsid w:val="00A95E87"/>
    <w:rsid w:val="00AA43B7"/>
    <w:rsid w:val="00AA6D59"/>
    <w:rsid w:val="00AB1F04"/>
    <w:rsid w:val="00AB4886"/>
    <w:rsid w:val="00AB5554"/>
    <w:rsid w:val="00AB7862"/>
    <w:rsid w:val="00AC3D90"/>
    <w:rsid w:val="00AC409A"/>
    <w:rsid w:val="00AD5932"/>
    <w:rsid w:val="00AF3817"/>
    <w:rsid w:val="00B03607"/>
    <w:rsid w:val="00B069A6"/>
    <w:rsid w:val="00B10064"/>
    <w:rsid w:val="00B1142A"/>
    <w:rsid w:val="00B11DB6"/>
    <w:rsid w:val="00B27640"/>
    <w:rsid w:val="00B32036"/>
    <w:rsid w:val="00B40E87"/>
    <w:rsid w:val="00B73709"/>
    <w:rsid w:val="00B81E83"/>
    <w:rsid w:val="00BB372F"/>
    <w:rsid w:val="00BC0C05"/>
    <w:rsid w:val="00BC1884"/>
    <w:rsid w:val="00BC1FD8"/>
    <w:rsid w:val="00C027B1"/>
    <w:rsid w:val="00C0337B"/>
    <w:rsid w:val="00C2016B"/>
    <w:rsid w:val="00C269DB"/>
    <w:rsid w:val="00C27B58"/>
    <w:rsid w:val="00C55EF2"/>
    <w:rsid w:val="00C616A3"/>
    <w:rsid w:val="00C617EB"/>
    <w:rsid w:val="00C718E7"/>
    <w:rsid w:val="00C76318"/>
    <w:rsid w:val="00C90D59"/>
    <w:rsid w:val="00C91D84"/>
    <w:rsid w:val="00CA2BFC"/>
    <w:rsid w:val="00CD0243"/>
    <w:rsid w:val="00CE3BFF"/>
    <w:rsid w:val="00CF0F9C"/>
    <w:rsid w:val="00CF64C9"/>
    <w:rsid w:val="00D161F6"/>
    <w:rsid w:val="00D17372"/>
    <w:rsid w:val="00D275C5"/>
    <w:rsid w:val="00D35EB4"/>
    <w:rsid w:val="00D373F4"/>
    <w:rsid w:val="00D409B2"/>
    <w:rsid w:val="00D45C4D"/>
    <w:rsid w:val="00D46E03"/>
    <w:rsid w:val="00D53E4A"/>
    <w:rsid w:val="00D668EA"/>
    <w:rsid w:val="00D7661F"/>
    <w:rsid w:val="00D77EE2"/>
    <w:rsid w:val="00DC7608"/>
    <w:rsid w:val="00DD137E"/>
    <w:rsid w:val="00DE381C"/>
    <w:rsid w:val="00DE6B1C"/>
    <w:rsid w:val="00E1360E"/>
    <w:rsid w:val="00E220ED"/>
    <w:rsid w:val="00E35A60"/>
    <w:rsid w:val="00E423D6"/>
    <w:rsid w:val="00E438D0"/>
    <w:rsid w:val="00E67CB3"/>
    <w:rsid w:val="00E750EA"/>
    <w:rsid w:val="00E86EBE"/>
    <w:rsid w:val="00E95119"/>
    <w:rsid w:val="00E97EA3"/>
    <w:rsid w:val="00EA3003"/>
    <w:rsid w:val="00EC0CEE"/>
    <w:rsid w:val="00EC108E"/>
    <w:rsid w:val="00ED14A0"/>
    <w:rsid w:val="00ED471F"/>
    <w:rsid w:val="00EE78B1"/>
    <w:rsid w:val="00EF1524"/>
    <w:rsid w:val="00EF5687"/>
    <w:rsid w:val="00F024E5"/>
    <w:rsid w:val="00F03AA7"/>
    <w:rsid w:val="00F3078A"/>
    <w:rsid w:val="00F440A5"/>
    <w:rsid w:val="00F87A0D"/>
    <w:rsid w:val="00FC77A2"/>
    <w:rsid w:val="00FD2E01"/>
    <w:rsid w:val="00FD44F4"/>
    <w:rsid w:val="00FD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C320B8"/>
  <w15:docId w15:val="{479DDFB3-47B5-4569-9BF6-4FF8B000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C0337B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EC0CEE"/>
    <w:rPr>
      <w:sz w:val="24"/>
      <w:lang w:val="en-GB" w:bidi="ar-DZ"/>
    </w:rPr>
  </w:style>
  <w:style w:type="paragraph" w:customStyle="1" w:styleId="a--">
    <w:name w:val="a-(-)"/>
    <w:basedOn w:val="Normal"/>
    <w:rsid w:val="00EC0CE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Cs w:val="24"/>
      <w:lang w:eastAsia="fr-FR" w:bidi="ar-SA"/>
    </w:rPr>
  </w:style>
  <w:style w:type="character" w:customStyle="1" w:styleId="HeaderChar">
    <w:name w:val="Header Char"/>
    <w:basedOn w:val="DefaultParagraphFont"/>
    <w:link w:val="Header"/>
    <w:rsid w:val="00EC0CEE"/>
    <w:rPr>
      <w:sz w:val="24"/>
      <w:lang w:val="en-GB" w:bidi="ar-DZ"/>
    </w:rPr>
  </w:style>
  <w:style w:type="paragraph" w:customStyle="1" w:styleId="BankNormal">
    <w:name w:val="BankNormal"/>
    <w:basedOn w:val="Normal"/>
    <w:rsid w:val="00EC0CEE"/>
    <w:pPr>
      <w:spacing w:after="240"/>
      <w:jc w:val="left"/>
    </w:pPr>
    <w:rPr>
      <w:lang w:val="en-US" w:bidi="ar-SA"/>
    </w:rPr>
  </w:style>
  <w:style w:type="paragraph" w:styleId="ListParagraph">
    <w:name w:val="List Paragraph"/>
    <w:basedOn w:val="Normal"/>
    <w:uiPriority w:val="34"/>
    <w:qFormat/>
    <w:rsid w:val="00EC0CEE"/>
    <w:pPr>
      <w:ind w:left="720"/>
      <w:contextualSpacing/>
    </w:pPr>
    <w:rPr>
      <w:sz w:val="22"/>
      <w:szCs w:val="22"/>
      <w:lang w:val="en-CA" w:bidi="ar-SA"/>
    </w:rPr>
  </w:style>
  <w:style w:type="paragraph" w:styleId="Revision">
    <w:name w:val="Revision"/>
    <w:hidden/>
    <w:uiPriority w:val="99"/>
    <w:semiHidden/>
    <w:rsid w:val="00EC0CEE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7.xml"/><Relationship Id="rId28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DAEBCEBCDB9449926FB1823F05BB4" ma:contentTypeVersion="5" ma:contentTypeDescription="Create a new document." ma:contentTypeScope="" ma:versionID="90f2a8f11239b21f0b4a605169929783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UNEP/OzL.Pro/ExCom/91/17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93CEC3B7-FB31-45EC-AAC8-FC53C9F09CCD}"/>
</file>

<file path=customXml/itemProps2.xml><?xml version="1.0" encoding="utf-8"?>
<ds:datastoreItem xmlns:ds="http://schemas.openxmlformats.org/officeDocument/2006/customXml" ds:itemID="{511AEF80-FDFC-4DD2-8509-AE115768284E}"/>
</file>

<file path=customXml/itemProps3.xml><?xml version="1.0" encoding="utf-8"?>
<ds:datastoreItem xmlns:ds="http://schemas.openxmlformats.org/officeDocument/2006/customXml" ds:itemID="{EEFD86D2-047F-4AF6-9CE9-ADB85666749F}"/>
</file>

<file path=customXml/itemProps4.xml><?xml version="1.0" encoding="utf-8"?>
<ds:datastoreItem xmlns:ds="http://schemas.openxmlformats.org/officeDocument/2006/customXml" ds:itemID="{F0C0B915-AF26-4935-B157-3839F963A154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210</TotalTime>
  <Pages>11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مرحلي للبنك الدولي حتى 31 ديسمبر/ كانون الأول 2021</vt:lpstr>
    </vt:vector>
  </TitlesOfParts>
  <Company>UNMFS</Company>
  <LinksUpToDate>false</LinksUpToDate>
  <CharactersWithSpaces>14778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مرحلي للبنك الدولي حتى 31 ديسمبر/ كانون الأول 2021                                                                                . </dc:title>
  <dc:creator>Yas</dc:creator>
  <cp:lastModifiedBy>HBE</cp:lastModifiedBy>
  <cp:revision>202</cp:revision>
  <cp:lastPrinted>2001-05-26T16:40:00Z</cp:lastPrinted>
  <dcterms:created xsi:type="dcterms:W3CDTF">2022-11-11T03:58:00Z</dcterms:created>
  <dcterms:modified xsi:type="dcterms:W3CDTF">2022-11-24T15:22:00Z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UNEP/OzL.Pro/ExCom/91/17</vt:lpwstr>
  </property>
  <property fmtid="{D5CDD505-2E9C-101B-9397-08002B2CF9AE}" pid="3" name="Revision date">
    <vt:lpwstr>11/9/2022</vt:lpwstr>
  </property>
  <property fmtid="{D5CDD505-2E9C-101B-9397-08002B2CF9AE}" pid="4" name="ContentTypeId">
    <vt:lpwstr>0x010100D2ADAEBCEBCDB9449926FB1823F05BB4</vt:lpwstr>
  </property>
</Properties>
</file>