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8933E1" w:rsidRPr="009B0D30" w14:paraId="246B3A26" w14:textId="77777777">
        <w:trPr>
          <w:trHeight w:val="720"/>
        </w:trPr>
        <w:tc>
          <w:tcPr>
            <w:tcW w:w="5387" w:type="dxa"/>
            <w:gridSpan w:val="2"/>
            <w:tcBorders>
              <w:bottom w:val="single" w:sz="18" w:space="0" w:color="auto"/>
            </w:tcBorders>
          </w:tcPr>
          <w:p w14:paraId="2D82980B" w14:textId="77777777" w:rsidR="008933E1" w:rsidRPr="009B0D30" w:rsidRDefault="008933E1"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060FBA50" w14:textId="77777777" w:rsidR="008933E1" w:rsidRPr="009B0D30" w:rsidRDefault="008933E1" w:rsidP="00BA7B47">
            <w:pPr>
              <w:jc w:val="right"/>
              <w:rPr>
                <w:sz w:val="52"/>
                <w:szCs w:val="52"/>
              </w:rPr>
            </w:pPr>
            <w:r w:rsidRPr="009B0D30">
              <w:rPr>
                <w:rFonts w:ascii="Univers Bold" w:hAnsi="Univers Bold"/>
                <w:b/>
                <w:sz w:val="72"/>
              </w:rPr>
              <w:t>EP</w:t>
            </w:r>
          </w:p>
        </w:tc>
      </w:tr>
      <w:tr w:rsidR="008933E1" w:rsidRPr="009B0D30" w14:paraId="55EF3E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40A2884A" w14:textId="77777777" w:rsidR="008933E1" w:rsidRPr="009B0D30" w:rsidRDefault="008933E1" w:rsidP="00BA7B47">
            <w:pPr>
              <w:spacing w:before="120"/>
              <w:ind w:left="-9"/>
            </w:pPr>
            <w:r w:rsidRPr="009B0D30">
              <w:rPr>
                <w:noProof/>
                <w:lang w:val="en-US" w:eastAsia="zh-CN"/>
              </w:rPr>
              <mc:AlternateContent>
                <mc:Choice Requires="wpg">
                  <w:drawing>
                    <wp:inline distT="0" distB="0" distL="0" distR="0" wp14:anchorId="2D2B7446" wp14:editId="77186383">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2D47304"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6535979" w14:textId="77777777" w:rsidR="008933E1" w:rsidRPr="00271CCC" w:rsidRDefault="008933E1"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369C4196" w14:textId="77777777" w:rsidR="008933E1" w:rsidRPr="00271CCC" w:rsidRDefault="008933E1"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1C47B109" w14:textId="77777777" w:rsidR="008933E1" w:rsidRDefault="008933E1"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Programme</w:t>
            </w:r>
          </w:p>
          <w:p w14:paraId="35D7A800" w14:textId="77777777" w:rsidR="00126CB5" w:rsidRPr="00782910" w:rsidRDefault="00126CB5" w:rsidP="00782910">
            <w:pPr>
              <w:rPr>
                <w:rFonts w:ascii="Univers Bold" w:hAnsi="Univers Bold"/>
                <w:sz w:val="32"/>
                <w:szCs w:val="32"/>
              </w:rPr>
            </w:pPr>
          </w:p>
          <w:p w14:paraId="2A1B814A" w14:textId="77777777" w:rsidR="00126CB5" w:rsidRPr="00782910" w:rsidRDefault="00126CB5" w:rsidP="00782910">
            <w:pPr>
              <w:rPr>
                <w:rFonts w:ascii="Univers Bold" w:hAnsi="Univers Bold"/>
                <w:sz w:val="32"/>
                <w:szCs w:val="32"/>
              </w:rPr>
            </w:pPr>
          </w:p>
          <w:p w14:paraId="238CEE09" w14:textId="77777777" w:rsidR="00126CB5" w:rsidRPr="00782910" w:rsidRDefault="00126CB5" w:rsidP="00782910">
            <w:pPr>
              <w:jc w:val="right"/>
              <w:rPr>
                <w:rFonts w:ascii="Univers Bold" w:hAnsi="Univers Bold"/>
                <w:sz w:val="32"/>
                <w:szCs w:val="32"/>
              </w:rPr>
            </w:pPr>
          </w:p>
        </w:tc>
        <w:tc>
          <w:tcPr>
            <w:tcW w:w="4545" w:type="dxa"/>
            <w:tcBorders>
              <w:top w:val="nil"/>
              <w:left w:val="nil"/>
              <w:bottom w:val="single" w:sz="36" w:space="0" w:color="auto"/>
              <w:right w:val="nil"/>
            </w:tcBorders>
          </w:tcPr>
          <w:p w14:paraId="7094A13D" w14:textId="77777777" w:rsidR="008933E1" w:rsidRPr="009B0D30" w:rsidRDefault="008933E1" w:rsidP="00BA7B47">
            <w:pPr>
              <w:spacing w:before="120"/>
            </w:pPr>
            <w:r w:rsidRPr="009B0D30">
              <w:t>Distr.</w:t>
            </w:r>
          </w:p>
          <w:p w14:paraId="10FA966D" w14:textId="77777777" w:rsidR="008933E1" w:rsidRPr="009B0D30" w:rsidRDefault="008933E1" w:rsidP="00BA7B47">
            <w:r w:rsidRPr="009B0D30">
              <w:t>GENERAL</w:t>
            </w:r>
          </w:p>
          <w:p w14:paraId="78699169" w14:textId="77777777" w:rsidR="008933E1" w:rsidRPr="009B0D30" w:rsidRDefault="008933E1" w:rsidP="00BA7B47"/>
          <w:p w14:paraId="04FC63BB" w14:textId="77777777" w:rsidR="008933E1" w:rsidRPr="009B0D30" w:rsidRDefault="008933E1" w:rsidP="00BA7B47"/>
          <w:p w14:paraId="618AB6B4" w14:textId="541EABF5" w:rsidR="008933E1" w:rsidRPr="009B0D30" w:rsidRDefault="005F1D09" w:rsidP="00BA7B47">
            <w:r>
              <w:fldChar w:fldCharType="begin"/>
            </w:r>
            <w:r>
              <w:instrText>DOCPROPERTY "Document number"  \* MERGEFORMAT</w:instrText>
            </w:r>
            <w:r>
              <w:fldChar w:fldCharType="separate"/>
            </w:r>
            <w:r>
              <w:t>UNEP/</w:t>
            </w:r>
            <w:proofErr w:type="spellStart"/>
            <w:r>
              <w:t>OzL.Pro</w:t>
            </w:r>
            <w:proofErr w:type="spellEnd"/>
            <w:r>
              <w:t>/ExCom/98/24</w:t>
            </w:r>
            <w:r>
              <w:fldChar w:fldCharType="end"/>
            </w:r>
          </w:p>
          <w:p w14:paraId="218FF2F5" w14:textId="731788BD" w:rsidR="008933E1" w:rsidRPr="009B0D30" w:rsidRDefault="008933E1" w:rsidP="00BA7B47">
            <w:r w:rsidRPr="009B0D30">
              <w:fldChar w:fldCharType="begin"/>
            </w:r>
            <w:r w:rsidRPr="009B0D30">
              <w:instrText xml:space="preserve"> DOCPROPERTY "Revision date" \@ "d MMMM YYYY"  \* MERGEFORMAT </w:instrText>
            </w:r>
            <w:r w:rsidRPr="009B0D30">
              <w:fldChar w:fldCharType="separate"/>
            </w:r>
            <w:r w:rsidR="002B6979">
              <w:t>29</w:t>
            </w:r>
            <w:r w:rsidR="002A7B02">
              <w:t xml:space="preserve"> May 2026</w:t>
            </w:r>
            <w:r w:rsidRPr="009B0D30">
              <w:fldChar w:fldCharType="end"/>
            </w:r>
          </w:p>
          <w:p w14:paraId="2A685322" w14:textId="77777777" w:rsidR="008933E1" w:rsidRPr="009B0D30" w:rsidRDefault="008933E1" w:rsidP="00BA7B47">
            <w:pPr>
              <w:rPr>
                <w:caps/>
              </w:rPr>
            </w:pPr>
          </w:p>
          <w:p w14:paraId="7F4A06AE" w14:textId="77777777" w:rsidR="008933E1" w:rsidRPr="009B0D30" w:rsidRDefault="008933E1" w:rsidP="00BA7B47">
            <w:r w:rsidRPr="009B0D30">
              <w:t>ORIGINAL: ENGLISH</w:t>
            </w:r>
          </w:p>
        </w:tc>
      </w:tr>
    </w:tbl>
    <w:p w14:paraId="563A566D" w14:textId="77777777" w:rsidR="008933E1" w:rsidRDefault="008933E1" w:rsidP="00BA7B47">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17127F59" w14:textId="77777777" w:rsidR="008933E1" w:rsidRDefault="008933E1" w:rsidP="00BA7B47">
      <w:pPr>
        <w:jc w:val="left"/>
      </w:pPr>
      <w:r>
        <w:t>Montreal, 22–26 June 2026</w:t>
      </w:r>
    </w:p>
    <w:p w14:paraId="3BAC3473" w14:textId="11D4316E" w:rsidR="008933E1" w:rsidRDefault="008933E1" w:rsidP="00BA7B47">
      <w:pPr>
        <w:jc w:val="left"/>
      </w:pPr>
      <w:r>
        <w:t>Item</w:t>
      </w:r>
      <w:r w:rsidR="0078768C">
        <w:t xml:space="preserve"> 8(c)</w:t>
      </w:r>
      <w:r>
        <w:t xml:space="preserve"> </w:t>
      </w:r>
      <w:r w:rsidRPr="00512BEF">
        <w:t>of the provisional agenda</w:t>
      </w:r>
      <w:r w:rsidRPr="00512BEF">
        <w:rPr>
          <w:rStyle w:val="FootnoteReference"/>
        </w:rPr>
        <w:footnoteReference w:id="1"/>
      </w:r>
    </w:p>
    <w:p w14:paraId="586505AE" w14:textId="77777777" w:rsidR="008933E1" w:rsidRPr="008933E1" w:rsidRDefault="008933E1" w:rsidP="00BA7B47"/>
    <w:p w14:paraId="3697BF40" w14:textId="77777777" w:rsidR="008933E1" w:rsidRPr="008933E1" w:rsidRDefault="008933E1" w:rsidP="00BA7B47"/>
    <w:p w14:paraId="7690C853" w14:textId="77777777" w:rsidR="002024B6" w:rsidRPr="008933E1" w:rsidRDefault="002024B6" w:rsidP="00BA7B47"/>
    <w:p w14:paraId="2B61FC55" w14:textId="77777777" w:rsidR="00805356" w:rsidRPr="00E9063C" w:rsidRDefault="00805356" w:rsidP="00BA7B47"/>
    <w:p w14:paraId="691A1D2C" w14:textId="77777777" w:rsidR="00805356" w:rsidRPr="00E9063C" w:rsidRDefault="00805356" w:rsidP="00BA7B47"/>
    <w:p w14:paraId="29DE0816" w14:textId="77777777" w:rsidR="00805356" w:rsidRPr="00E9063C" w:rsidRDefault="00805356" w:rsidP="00BA7B47">
      <w:pPr>
        <w:jc w:val="center"/>
        <w:rPr>
          <w:b/>
        </w:rPr>
      </w:pPr>
      <w:r w:rsidRPr="00E9063C">
        <w:rPr>
          <w:b/>
        </w:rPr>
        <w:t>PROJECT PROPOSA</w:t>
      </w:r>
      <w:r w:rsidR="00B86FD7">
        <w:rPr>
          <w:b/>
        </w:rPr>
        <w:t>L</w:t>
      </w:r>
      <w:r w:rsidRPr="00E9063C">
        <w:rPr>
          <w:b/>
        </w:rPr>
        <w:t xml:space="preserve">: </w:t>
      </w:r>
      <w:r w:rsidR="00B86FD7">
        <w:rPr>
          <w:b/>
        </w:rPr>
        <w:t>BENIN</w:t>
      </w:r>
    </w:p>
    <w:p w14:paraId="45E90B6F" w14:textId="77777777" w:rsidR="00805356" w:rsidRPr="00E9063C" w:rsidRDefault="00805356" w:rsidP="00BA7B47"/>
    <w:p w14:paraId="18687A31" w14:textId="77777777" w:rsidR="00805356" w:rsidRPr="00E9063C" w:rsidRDefault="00805356" w:rsidP="00BA7B47"/>
    <w:p w14:paraId="7B246D9C" w14:textId="77777777" w:rsidR="00805356" w:rsidRPr="00E9063C" w:rsidRDefault="00805356" w:rsidP="00BA7B47">
      <w:pPr>
        <w:spacing w:after="240"/>
        <w:ind w:firstLine="720"/>
      </w:pPr>
      <w:r w:rsidRPr="00E9063C">
        <w:t>This document consists of the comments and recommendation of the Secretariat on the following project proposa</w:t>
      </w:r>
      <w:r w:rsidR="00B86FD7">
        <w:t>l</w:t>
      </w:r>
      <w:r w:rsidRPr="00E9063C">
        <w:t>:</w:t>
      </w:r>
    </w:p>
    <w:p w14:paraId="3F8DE246" w14:textId="77777777" w:rsidR="00805356" w:rsidRPr="00E9063C" w:rsidRDefault="00805356" w:rsidP="00BA7B47">
      <w:pPr>
        <w:spacing w:after="240"/>
        <w:rPr>
          <w:u w:val="single"/>
        </w:rPr>
      </w:pPr>
      <w:r w:rsidRPr="00E9063C">
        <w:rPr>
          <w:u w:val="single"/>
        </w:rPr>
        <w:t>Phase-out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126"/>
        <w:gridCol w:w="2552"/>
      </w:tblGrid>
      <w:tr w:rsidR="00805356" w:rsidRPr="0078768C" w14:paraId="26DD6D57" w14:textId="77777777" w:rsidTr="00FC49A3">
        <w:tc>
          <w:tcPr>
            <w:tcW w:w="4820" w:type="dxa"/>
          </w:tcPr>
          <w:p w14:paraId="412E60C9" w14:textId="77777777" w:rsidR="00805356" w:rsidRPr="00DC52B0" w:rsidRDefault="00805356" w:rsidP="00BA7B47">
            <w:pPr>
              <w:numPr>
                <w:ilvl w:val="0"/>
                <w:numId w:val="23"/>
              </w:numPr>
              <w:ind w:left="599" w:hanging="709"/>
              <w:contextualSpacing/>
              <w:jc w:val="left"/>
            </w:pPr>
            <w:r w:rsidRPr="00DC52B0">
              <w:t>HCFC phase-out management plan (stage </w:t>
            </w:r>
            <w:r w:rsidR="00B86FD7">
              <w:t>II</w:t>
            </w:r>
            <w:r w:rsidRPr="00DC52B0">
              <w:t xml:space="preserve">, </w:t>
            </w:r>
            <w:r w:rsidR="00B86FD7">
              <w:t xml:space="preserve">second </w:t>
            </w:r>
            <w:r w:rsidR="00B86FD7" w:rsidRPr="00DC52B0">
              <w:t>tranche</w:t>
            </w:r>
            <w:r w:rsidRPr="00DC52B0">
              <w:t>)</w:t>
            </w:r>
          </w:p>
        </w:tc>
        <w:tc>
          <w:tcPr>
            <w:tcW w:w="2126" w:type="dxa"/>
          </w:tcPr>
          <w:p w14:paraId="2B43D231" w14:textId="77777777" w:rsidR="00805356" w:rsidRPr="00E9063C" w:rsidRDefault="00B86FD7" w:rsidP="00BA7B47">
            <w:pPr>
              <w:ind w:left="-248" w:right="-394"/>
              <w:jc w:val="center"/>
              <w:rPr>
                <w:highlight w:val="cyan"/>
              </w:rPr>
            </w:pPr>
            <w:r w:rsidRPr="002E2ABC">
              <w:t>UNEP and UNIDO</w:t>
            </w:r>
          </w:p>
        </w:tc>
        <w:tc>
          <w:tcPr>
            <w:tcW w:w="2552" w:type="dxa"/>
          </w:tcPr>
          <w:p w14:paraId="63E36D1A" w14:textId="77777777" w:rsidR="00805356" w:rsidRPr="00207EFC" w:rsidRDefault="00805356" w:rsidP="00BA7B47">
            <w:pPr>
              <w:jc w:val="right"/>
            </w:pPr>
            <w:r w:rsidRPr="00207EFC">
              <w:t xml:space="preserve">Blanket approval </w:t>
            </w:r>
          </w:p>
        </w:tc>
      </w:tr>
    </w:tbl>
    <w:p w14:paraId="17B875DB" w14:textId="77777777" w:rsidR="00805356" w:rsidRPr="00E9063C" w:rsidRDefault="00805356" w:rsidP="00BA7B47"/>
    <w:p w14:paraId="1A8DFE78" w14:textId="77777777" w:rsidR="00805356" w:rsidRPr="00E9063C" w:rsidRDefault="00805356" w:rsidP="00BA7B47"/>
    <w:p w14:paraId="54680601" w14:textId="77777777" w:rsidR="00805356" w:rsidRDefault="00805356" w:rsidP="00BA7B47"/>
    <w:p w14:paraId="35BB27FC" w14:textId="77777777" w:rsidR="000415A2" w:rsidRPr="00E9063C" w:rsidRDefault="000415A2" w:rsidP="00BA7B47"/>
    <w:p w14:paraId="67F9BD4B" w14:textId="77777777" w:rsidR="00805356" w:rsidRPr="00E9063C" w:rsidRDefault="00805356" w:rsidP="00BA7B47">
      <w:r w:rsidRPr="00E9063C">
        <w:br w:type="page"/>
      </w:r>
    </w:p>
    <w:p w14:paraId="72DFE2C6" w14:textId="77777777" w:rsidR="00805356" w:rsidRPr="00E9063C" w:rsidRDefault="00805356" w:rsidP="00BA7B47">
      <w:pPr>
        <w:spacing w:after="120"/>
        <w:jc w:val="center"/>
        <w:rPr>
          <w:b/>
        </w:rPr>
      </w:pPr>
      <w:r w:rsidRPr="00E9063C">
        <w:rPr>
          <w:b/>
        </w:rPr>
        <w:lastRenderedPageBreak/>
        <w:t>PROJECT EVALUATION SHEET – MULTI</w:t>
      </w:r>
      <w:r w:rsidR="00C20A10">
        <w:rPr>
          <w:b/>
        </w:rPr>
        <w:t>-</w:t>
      </w:r>
      <w:r w:rsidRPr="00E9063C">
        <w:rPr>
          <w:b/>
        </w:rPr>
        <w:t>YEAR PROJECTS</w:t>
      </w:r>
    </w:p>
    <w:p w14:paraId="120BC1CA" w14:textId="4D37918A" w:rsidR="00805356" w:rsidRPr="00E9063C" w:rsidRDefault="003E0172" w:rsidP="036DB896">
      <w:pPr>
        <w:spacing w:after="200"/>
        <w:jc w:val="center"/>
        <w:rPr>
          <w:b/>
          <w:bCs/>
        </w:rPr>
      </w:pPr>
      <w:r w:rsidRPr="036DB896">
        <w:rPr>
          <w:b/>
          <w:bCs/>
        </w:rPr>
        <w:t>B</w:t>
      </w:r>
      <w:r w:rsidR="515DC675" w:rsidRPr="036DB896">
        <w:rPr>
          <w:b/>
          <w:bCs/>
        </w:rPr>
        <w:t>enin</w:t>
      </w:r>
    </w:p>
    <w:tbl>
      <w:tblPr>
        <w:tblStyle w:val="TableGrid"/>
        <w:tblW w:w="5360" w:type="pct"/>
        <w:jc w:val="center"/>
        <w:tblLayout w:type="fixed"/>
        <w:tblLook w:val="04A0" w:firstRow="1" w:lastRow="0" w:firstColumn="1" w:lastColumn="0" w:noHBand="0" w:noVBand="1"/>
      </w:tblPr>
      <w:tblGrid>
        <w:gridCol w:w="2505"/>
        <w:gridCol w:w="2506"/>
        <w:gridCol w:w="2506"/>
        <w:gridCol w:w="2506"/>
      </w:tblGrid>
      <w:tr w:rsidR="00805356" w:rsidRPr="00E9063C" w14:paraId="2455096E" w14:textId="77777777" w:rsidTr="00DA0FEE">
        <w:trPr>
          <w:trHeight w:val="240"/>
          <w:jc w:val="center"/>
        </w:trPr>
        <w:tc>
          <w:tcPr>
            <w:tcW w:w="2505" w:type="dxa"/>
            <w:vAlign w:val="center"/>
            <w:hideMark/>
          </w:tcPr>
          <w:p w14:paraId="68161F99" w14:textId="77777777" w:rsidR="00805356" w:rsidRPr="00E9063C" w:rsidRDefault="00805356" w:rsidP="00DA0FEE">
            <w:pPr>
              <w:spacing w:before="20" w:after="20"/>
              <w:jc w:val="center"/>
              <w:rPr>
                <w:b/>
                <w:sz w:val="20"/>
                <w:szCs w:val="20"/>
                <w:lang w:val="en-US"/>
              </w:rPr>
            </w:pPr>
            <w:r w:rsidRPr="00E9063C">
              <w:rPr>
                <w:b/>
                <w:sz w:val="20"/>
                <w:szCs w:val="20"/>
                <w:lang w:val="en-US"/>
              </w:rPr>
              <w:t>PROJECT TITLE</w:t>
            </w:r>
          </w:p>
        </w:tc>
        <w:tc>
          <w:tcPr>
            <w:tcW w:w="2506" w:type="dxa"/>
            <w:vAlign w:val="center"/>
            <w:hideMark/>
          </w:tcPr>
          <w:p w14:paraId="33C719C8" w14:textId="77777777" w:rsidR="00805356" w:rsidRPr="00E9063C" w:rsidRDefault="00805356" w:rsidP="00DA0FEE">
            <w:pPr>
              <w:spacing w:before="20" w:after="20"/>
              <w:jc w:val="center"/>
              <w:rPr>
                <w:b/>
                <w:sz w:val="20"/>
                <w:szCs w:val="20"/>
                <w:lang w:val="en-US"/>
              </w:rPr>
            </w:pPr>
            <w:r w:rsidRPr="00E9063C">
              <w:rPr>
                <w:b/>
                <w:sz w:val="20"/>
                <w:szCs w:val="20"/>
                <w:lang w:val="en-US"/>
              </w:rPr>
              <w:t>AGENCY</w:t>
            </w:r>
          </w:p>
        </w:tc>
        <w:tc>
          <w:tcPr>
            <w:tcW w:w="2506" w:type="dxa"/>
            <w:vAlign w:val="center"/>
            <w:hideMark/>
          </w:tcPr>
          <w:p w14:paraId="7834E864" w14:textId="77777777" w:rsidR="00805356" w:rsidRPr="00E9063C" w:rsidRDefault="00805356" w:rsidP="00DA0FEE">
            <w:pPr>
              <w:spacing w:before="20" w:after="20"/>
              <w:jc w:val="center"/>
              <w:rPr>
                <w:b/>
                <w:sz w:val="20"/>
                <w:szCs w:val="20"/>
                <w:lang w:val="en-US"/>
              </w:rPr>
            </w:pPr>
            <w:r w:rsidRPr="00E9063C">
              <w:rPr>
                <w:b/>
                <w:sz w:val="20"/>
                <w:szCs w:val="20"/>
                <w:lang w:val="en-US"/>
              </w:rPr>
              <w:t>MEETING APPROVED</w:t>
            </w:r>
          </w:p>
        </w:tc>
        <w:tc>
          <w:tcPr>
            <w:tcW w:w="2506" w:type="dxa"/>
            <w:vAlign w:val="center"/>
            <w:hideMark/>
          </w:tcPr>
          <w:p w14:paraId="20C44342" w14:textId="77777777" w:rsidR="00805356" w:rsidRPr="00E9063C" w:rsidRDefault="00805356" w:rsidP="00DA0FEE">
            <w:pPr>
              <w:spacing w:before="20" w:after="20"/>
              <w:jc w:val="center"/>
              <w:rPr>
                <w:b/>
                <w:sz w:val="20"/>
                <w:szCs w:val="20"/>
                <w:lang w:val="en-US"/>
              </w:rPr>
            </w:pPr>
            <w:r w:rsidRPr="00E9063C">
              <w:rPr>
                <w:b/>
                <w:sz w:val="20"/>
                <w:szCs w:val="20"/>
                <w:lang w:val="en-US"/>
              </w:rPr>
              <w:t>CONTROL MEASURE</w:t>
            </w:r>
          </w:p>
        </w:tc>
      </w:tr>
      <w:tr w:rsidR="00805356" w:rsidRPr="00E9063C" w14:paraId="2406669C" w14:textId="77777777" w:rsidTr="006D482D">
        <w:trPr>
          <w:trHeight w:val="240"/>
          <w:jc w:val="center"/>
        </w:trPr>
        <w:tc>
          <w:tcPr>
            <w:tcW w:w="2505" w:type="dxa"/>
            <w:vAlign w:val="center"/>
            <w:hideMark/>
          </w:tcPr>
          <w:p w14:paraId="6D577B41" w14:textId="77777777" w:rsidR="00805356" w:rsidRPr="00E9063C" w:rsidRDefault="00805356" w:rsidP="00DA0FEE">
            <w:pPr>
              <w:spacing w:before="20" w:after="20"/>
              <w:ind w:right="37"/>
              <w:jc w:val="center"/>
              <w:rPr>
                <w:sz w:val="20"/>
                <w:szCs w:val="20"/>
                <w:lang w:val="en-US"/>
              </w:rPr>
            </w:pPr>
            <w:r w:rsidRPr="00E9063C">
              <w:rPr>
                <w:sz w:val="20"/>
                <w:szCs w:val="20"/>
                <w:lang w:val="en-US"/>
              </w:rPr>
              <w:t xml:space="preserve">HCFC phase-out plan </w:t>
            </w:r>
            <w:r w:rsidRPr="003E0172">
              <w:rPr>
                <w:sz w:val="20"/>
                <w:szCs w:val="20"/>
                <w:lang w:val="en-US"/>
              </w:rPr>
              <w:t>(stage II)</w:t>
            </w:r>
          </w:p>
        </w:tc>
        <w:tc>
          <w:tcPr>
            <w:tcW w:w="2506" w:type="dxa"/>
            <w:vAlign w:val="center"/>
          </w:tcPr>
          <w:p w14:paraId="50205297" w14:textId="77777777" w:rsidR="00805356" w:rsidRPr="00E9063C" w:rsidRDefault="003B3D26" w:rsidP="00DA0FEE">
            <w:pPr>
              <w:tabs>
                <w:tab w:val="left" w:pos="1729"/>
              </w:tabs>
              <w:spacing w:before="20" w:after="20"/>
              <w:jc w:val="center"/>
              <w:rPr>
                <w:sz w:val="20"/>
                <w:szCs w:val="20"/>
                <w:lang w:val="en-US"/>
              </w:rPr>
            </w:pPr>
            <w:r>
              <w:rPr>
                <w:color w:val="000000" w:themeColor="text1"/>
                <w:sz w:val="20"/>
                <w:szCs w:val="20"/>
              </w:rPr>
              <w:t>UNEP</w:t>
            </w:r>
            <w:r w:rsidR="00805356" w:rsidRPr="00E9063C">
              <w:rPr>
                <w:color w:val="000000" w:themeColor="text1"/>
                <w:sz w:val="20"/>
                <w:szCs w:val="20"/>
              </w:rPr>
              <w:t xml:space="preserve"> (lead),</w:t>
            </w:r>
            <w:r w:rsidR="003E0172">
              <w:rPr>
                <w:color w:val="000000" w:themeColor="text1"/>
                <w:sz w:val="20"/>
                <w:szCs w:val="20"/>
              </w:rPr>
              <w:t xml:space="preserve"> </w:t>
            </w:r>
            <w:r w:rsidR="003E0172" w:rsidRPr="003E0172">
              <w:rPr>
                <w:color w:val="000000" w:themeColor="text1"/>
                <w:sz w:val="20"/>
                <w:szCs w:val="20"/>
              </w:rPr>
              <w:t>UNIDO</w:t>
            </w:r>
          </w:p>
        </w:tc>
        <w:tc>
          <w:tcPr>
            <w:tcW w:w="2506" w:type="dxa"/>
            <w:vAlign w:val="center"/>
          </w:tcPr>
          <w:p w14:paraId="030D4CF1" w14:textId="535B4003" w:rsidR="00805356" w:rsidRPr="00E9063C" w:rsidRDefault="003B3D26" w:rsidP="00DA0FEE">
            <w:pPr>
              <w:spacing w:before="20" w:after="20"/>
              <w:ind w:left="30" w:right="31"/>
              <w:jc w:val="center"/>
              <w:rPr>
                <w:sz w:val="20"/>
                <w:szCs w:val="20"/>
                <w:lang w:val="en-US"/>
              </w:rPr>
            </w:pPr>
            <w:r>
              <w:rPr>
                <w:sz w:val="20"/>
                <w:szCs w:val="20"/>
                <w:lang w:val="en-US"/>
              </w:rPr>
              <w:t>90</w:t>
            </w:r>
            <w:r>
              <w:rPr>
                <w:sz w:val="20"/>
                <w:szCs w:val="20"/>
                <w:vertAlign w:val="superscript"/>
                <w:lang w:val="en-US"/>
              </w:rPr>
              <w:t xml:space="preserve">th </w:t>
            </w:r>
          </w:p>
        </w:tc>
        <w:tc>
          <w:tcPr>
            <w:tcW w:w="2506" w:type="dxa"/>
            <w:vAlign w:val="center"/>
          </w:tcPr>
          <w:p w14:paraId="304D641D" w14:textId="77777777" w:rsidR="00805356" w:rsidRPr="0037509A" w:rsidRDefault="003E0172" w:rsidP="00DA0FEE">
            <w:pPr>
              <w:spacing w:before="20" w:after="20"/>
              <w:jc w:val="center"/>
              <w:rPr>
                <w:sz w:val="20"/>
                <w:szCs w:val="20"/>
              </w:rPr>
            </w:pPr>
            <w:r>
              <w:rPr>
                <w:sz w:val="20"/>
                <w:szCs w:val="20"/>
                <w:lang w:val="en-US"/>
              </w:rPr>
              <w:t>100</w:t>
            </w:r>
            <w:r w:rsidR="00805356" w:rsidRPr="00E9063C">
              <w:rPr>
                <w:sz w:val="20"/>
                <w:szCs w:val="20"/>
                <w:lang w:val="en-US"/>
              </w:rPr>
              <w:t xml:space="preserve">% phase-out by </w:t>
            </w:r>
            <w:r>
              <w:rPr>
                <w:sz w:val="20"/>
                <w:szCs w:val="20"/>
                <w:lang w:val="en-US"/>
              </w:rPr>
              <w:t>2030</w:t>
            </w:r>
          </w:p>
        </w:tc>
      </w:tr>
    </w:tbl>
    <w:p w14:paraId="249B3063" w14:textId="77777777" w:rsidR="00805356" w:rsidRPr="00E9063C" w:rsidRDefault="00805356" w:rsidP="00DA0FEE">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5098"/>
        <w:gridCol w:w="2462"/>
        <w:gridCol w:w="2463"/>
      </w:tblGrid>
      <w:tr w:rsidR="00805356" w:rsidRPr="00E9063C" w14:paraId="340E8C4D" w14:textId="77777777" w:rsidTr="00782910">
        <w:trPr>
          <w:trHeight w:val="332"/>
          <w:jc w:val="center"/>
        </w:trPr>
        <w:tc>
          <w:tcPr>
            <w:tcW w:w="5098" w:type="dxa"/>
            <w:vAlign w:val="center"/>
            <w:hideMark/>
          </w:tcPr>
          <w:p w14:paraId="709C04E7" w14:textId="77777777" w:rsidR="00805356" w:rsidRPr="00E9063C" w:rsidRDefault="00805356" w:rsidP="00DA0FEE">
            <w:pPr>
              <w:spacing w:before="20" w:after="20"/>
              <w:jc w:val="left"/>
              <w:rPr>
                <w:b/>
                <w:sz w:val="20"/>
                <w:szCs w:val="20"/>
                <w:lang w:val="en-US"/>
              </w:rPr>
            </w:pPr>
            <w:r w:rsidRPr="00E9063C">
              <w:rPr>
                <w:b/>
                <w:sz w:val="20"/>
                <w:szCs w:val="20"/>
                <w:lang w:val="en-US"/>
              </w:rPr>
              <w:t>ARTICLE 7 DATA (Annex C, Group I)</w:t>
            </w:r>
          </w:p>
        </w:tc>
        <w:tc>
          <w:tcPr>
            <w:tcW w:w="2462" w:type="dxa"/>
            <w:vAlign w:val="center"/>
            <w:hideMark/>
          </w:tcPr>
          <w:p w14:paraId="2C7501F0" w14:textId="17E6029C" w:rsidR="00805356" w:rsidRPr="002839C4" w:rsidRDefault="00805356" w:rsidP="00DA0FEE">
            <w:pPr>
              <w:spacing w:before="20" w:after="20"/>
              <w:jc w:val="center"/>
              <w:rPr>
                <w:b/>
                <w:bCs/>
                <w:sz w:val="20"/>
                <w:szCs w:val="20"/>
                <w:lang w:val="en-US"/>
              </w:rPr>
            </w:pPr>
            <w:r w:rsidRPr="002839C4">
              <w:rPr>
                <w:b/>
                <w:bCs/>
                <w:sz w:val="20"/>
                <w:szCs w:val="20"/>
                <w:lang w:val="en-US"/>
              </w:rPr>
              <w:t xml:space="preserve">Year: </w:t>
            </w:r>
            <w:r w:rsidRPr="00583B3D">
              <w:rPr>
                <w:b/>
                <w:bCs/>
                <w:sz w:val="20"/>
                <w:szCs w:val="20"/>
                <w:lang w:val="en-US"/>
              </w:rPr>
              <w:t>202</w:t>
            </w:r>
            <w:r w:rsidR="00446043">
              <w:rPr>
                <w:b/>
                <w:bCs/>
                <w:sz w:val="20"/>
                <w:szCs w:val="20"/>
                <w:lang w:val="en-US"/>
              </w:rPr>
              <w:t>5</w:t>
            </w:r>
            <w:r w:rsidR="00FE644F" w:rsidRPr="002839C4">
              <w:rPr>
                <w:b/>
                <w:bCs/>
                <w:sz w:val="20"/>
                <w:szCs w:val="20"/>
                <w:lang w:val="en-US"/>
              </w:rPr>
              <w:t xml:space="preserve"> </w:t>
            </w:r>
          </w:p>
        </w:tc>
        <w:tc>
          <w:tcPr>
            <w:tcW w:w="2463" w:type="dxa"/>
            <w:vAlign w:val="center"/>
            <w:hideMark/>
          </w:tcPr>
          <w:p w14:paraId="40DB31B4" w14:textId="05AA2E54" w:rsidR="00805356" w:rsidRPr="008169C5" w:rsidRDefault="00446043" w:rsidP="00A47449">
            <w:pPr>
              <w:spacing w:before="20" w:after="20"/>
              <w:jc w:val="right"/>
              <w:rPr>
                <w:rFonts w:asciiTheme="majorBidi" w:hAnsiTheme="majorBidi" w:cstheme="majorBidi"/>
                <w:sz w:val="20"/>
                <w:szCs w:val="20"/>
                <w:lang w:val="en-US"/>
              </w:rPr>
            </w:pPr>
            <w:r>
              <w:rPr>
                <w:rFonts w:asciiTheme="majorBidi" w:hAnsiTheme="majorBidi" w:cstheme="majorBidi"/>
                <w:color w:val="1E1E1E"/>
                <w:sz w:val="20"/>
                <w:szCs w:val="20"/>
              </w:rPr>
              <w:t>6.38</w:t>
            </w:r>
            <w:r w:rsidR="008169C5" w:rsidRPr="008169C5">
              <w:rPr>
                <w:rFonts w:asciiTheme="majorBidi" w:hAnsiTheme="majorBidi" w:cstheme="majorBidi"/>
                <w:sz w:val="20"/>
                <w:szCs w:val="20"/>
                <w:lang w:val="en-US"/>
              </w:rPr>
              <w:t xml:space="preserve"> ODP </w:t>
            </w:r>
            <w:proofErr w:type="spellStart"/>
            <w:r w:rsidR="008169C5" w:rsidRPr="008169C5">
              <w:rPr>
                <w:rFonts w:asciiTheme="majorBidi" w:hAnsiTheme="majorBidi" w:cstheme="majorBidi"/>
                <w:sz w:val="20"/>
                <w:szCs w:val="20"/>
                <w:lang w:val="en-US"/>
              </w:rPr>
              <w:t>tonnes</w:t>
            </w:r>
            <w:proofErr w:type="spellEnd"/>
          </w:p>
        </w:tc>
      </w:tr>
    </w:tbl>
    <w:p w14:paraId="2D292B82" w14:textId="77777777" w:rsidR="00805356" w:rsidRPr="00E9063C" w:rsidRDefault="00805356" w:rsidP="00DA0FEE">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241"/>
        <w:gridCol w:w="1165"/>
        <w:gridCol w:w="1133"/>
        <w:gridCol w:w="1277"/>
        <w:gridCol w:w="1415"/>
        <w:gridCol w:w="1277"/>
        <w:gridCol w:w="992"/>
        <w:gridCol w:w="872"/>
        <w:gridCol w:w="651"/>
      </w:tblGrid>
      <w:tr w:rsidR="001F06E8" w:rsidRPr="00EE4366" w14:paraId="756A1A82" w14:textId="77777777" w:rsidTr="00AF67FA">
        <w:trPr>
          <w:trHeight w:val="50"/>
          <w:jc w:val="center"/>
        </w:trPr>
        <w:tc>
          <w:tcPr>
            <w:tcW w:w="4240" w:type="pct"/>
            <w:gridSpan w:val="7"/>
            <w:tcBorders>
              <w:right w:val="single" w:sz="4" w:space="0" w:color="auto"/>
            </w:tcBorders>
            <w:hideMark/>
          </w:tcPr>
          <w:p w14:paraId="1F76E349" w14:textId="77777777" w:rsidR="00E30223" w:rsidRPr="00E9063C" w:rsidRDefault="00E30223" w:rsidP="00DA0FEE">
            <w:pPr>
              <w:spacing w:before="20" w:after="20"/>
              <w:jc w:val="left"/>
              <w:rPr>
                <w:b/>
                <w:sz w:val="20"/>
                <w:szCs w:val="20"/>
                <w:lang w:val="en-US"/>
              </w:rPr>
            </w:pPr>
            <w:r w:rsidRPr="00E9063C">
              <w:rPr>
                <w:b/>
                <w:sz w:val="20"/>
                <w:szCs w:val="20"/>
                <w:lang w:val="en-US"/>
              </w:rPr>
              <w:t xml:space="preserve">COUNTRY PROGRAMME SECTORAL DATA (ODP </w:t>
            </w:r>
            <w:proofErr w:type="spellStart"/>
            <w:r w:rsidRPr="00E9063C">
              <w:rPr>
                <w:b/>
                <w:sz w:val="20"/>
                <w:szCs w:val="20"/>
                <w:lang w:val="en-US"/>
              </w:rPr>
              <w:t>tonnes</w:t>
            </w:r>
            <w:proofErr w:type="spellEnd"/>
            <w:r w:rsidRPr="00E9063C">
              <w:rPr>
                <w:b/>
                <w:sz w:val="20"/>
                <w:szCs w:val="20"/>
                <w:lang w:val="en-US"/>
              </w:rPr>
              <w:t>)</w:t>
            </w:r>
          </w:p>
        </w:tc>
        <w:tc>
          <w:tcPr>
            <w:tcW w:w="435" w:type="pct"/>
            <w:tcBorders>
              <w:top w:val="single" w:sz="4" w:space="0" w:color="auto"/>
              <w:left w:val="single" w:sz="4" w:space="0" w:color="auto"/>
              <w:bottom w:val="single" w:sz="4" w:space="0" w:color="auto"/>
              <w:right w:val="nil"/>
            </w:tcBorders>
          </w:tcPr>
          <w:p w14:paraId="2EFA1ED1" w14:textId="77777777" w:rsidR="00E30223" w:rsidRPr="00E9063C" w:rsidRDefault="00E30223" w:rsidP="00DA0FEE">
            <w:pPr>
              <w:spacing w:before="20" w:after="20"/>
              <w:jc w:val="left"/>
              <w:rPr>
                <w:b/>
                <w:sz w:val="20"/>
                <w:szCs w:val="20"/>
                <w:lang w:val="en-US"/>
              </w:rPr>
            </w:pPr>
            <w:r w:rsidRPr="00E9063C">
              <w:rPr>
                <w:b/>
                <w:sz w:val="20"/>
                <w:szCs w:val="20"/>
                <w:lang w:val="en-US"/>
              </w:rPr>
              <w:t>Year:</w:t>
            </w:r>
          </w:p>
        </w:tc>
        <w:tc>
          <w:tcPr>
            <w:tcW w:w="325" w:type="pct"/>
            <w:tcBorders>
              <w:top w:val="single" w:sz="4" w:space="0" w:color="auto"/>
              <w:left w:val="nil"/>
              <w:bottom w:val="single" w:sz="4" w:space="0" w:color="auto"/>
              <w:right w:val="single" w:sz="4" w:space="0" w:color="auto"/>
            </w:tcBorders>
          </w:tcPr>
          <w:p w14:paraId="4C7D13B6" w14:textId="77777777" w:rsidR="00E30223" w:rsidRPr="00EE4366" w:rsidRDefault="00E30223" w:rsidP="00DA0FEE">
            <w:pPr>
              <w:spacing w:before="20" w:after="20"/>
              <w:jc w:val="right"/>
              <w:rPr>
                <w:b/>
                <w:sz w:val="20"/>
                <w:szCs w:val="20"/>
                <w:lang w:val="en-US"/>
              </w:rPr>
            </w:pPr>
            <w:r w:rsidRPr="00EE4366">
              <w:rPr>
                <w:b/>
                <w:bCs/>
                <w:sz w:val="20"/>
                <w:szCs w:val="20"/>
                <w:lang w:val="en-US"/>
              </w:rPr>
              <w:t>2025</w:t>
            </w:r>
          </w:p>
        </w:tc>
      </w:tr>
      <w:tr w:rsidR="001F06E8" w:rsidRPr="00E9063C" w14:paraId="16722C2E" w14:textId="77777777" w:rsidTr="00D646A9">
        <w:trPr>
          <w:trHeight w:val="77"/>
          <w:jc w:val="center"/>
        </w:trPr>
        <w:tc>
          <w:tcPr>
            <w:tcW w:w="619" w:type="pct"/>
            <w:vMerge w:val="restart"/>
            <w:vAlign w:val="center"/>
            <w:hideMark/>
          </w:tcPr>
          <w:p w14:paraId="0287F4ED" w14:textId="77777777" w:rsidR="001F06E8" w:rsidRPr="00E9063C" w:rsidRDefault="001F06E8" w:rsidP="00DA0FEE">
            <w:pPr>
              <w:spacing w:before="20" w:after="20"/>
              <w:jc w:val="center"/>
              <w:rPr>
                <w:sz w:val="20"/>
                <w:szCs w:val="20"/>
                <w:lang w:val="en-US"/>
              </w:rPr>
            </w:pPr>
            <w:r>
              <w:rPr>
                <w:sz w:val="20"/>
                <w:szCs w:val="20"/>
                <w:lang w:val="en-US"/>
              </w:rPr>
              <w:t>Substance</w:t>
            </w:r>
          </w:p>
        </w:tc>
        <w:tc>
          <w:tcPr>
            <w:tcW w:w="581" w:type="pct"/>
            <w:vMerge w:val="restart"/>
            <w:vAlign w:val="center"/>
            <w:hideMark/>
          </w:tcPr>
          <w:p w14:paraId="34CBD9C7" w14:textId="77777777" w:rsidR="001F06E8" w:rsidRPr="00E9063C" w:rsidRDefault="001F06E8" w:rsidP="00DA0FEE">
            <w:pPr>
              <w:spacing w:before="20" w:after="20"/>
              <w:jc w:val="center"/>
              <w:rPr>
                <w:sz w:val="20"/>
                <w:szCs w:val="20"/>
                <w:lang w:val="en-US"/>
              </w:rPr>
            </w:pPr>
            <w:r w:rsidRPr="00E9063C">
              <w:rPr>
                <w:sz w:val="20"/>
                <w:szCs w:val="20"/>
                <w:lang w:val="en-US"/>
              </w:rPr>
              <w:t>Aerosol</w:t>
            </w:r>
          </w:p>
        </w:tc>
        <w:tc>
          <w:tcPr>
            <w:tcW w:w="565" w:type="pct"/>
            <w:vMerge w:val="restart"/>
            <w:vAlign w:val="center"/>
            <w:hideMark/>
          </w:tcPr>
          <w:p w14:paraId="0B6E6B2F" w14:textId="77777777" w:rsidR="001F06E8" w:rsidRPr="00E9063C" w:rsidRDefault="001F06E8" w:rsidP="00DA0FEE">
            <w:pPr>
              <w:spacing w:before="20" w:after="20"/>
              <w:jc w:val="center"/>
              <w:rPr>
                <w:sz w:val="20"/>
                <w:szCs w:val="20"/>
                <w:lang w:val="en-US"/>
              </w:rPr>
            </w:pPr>
            <w:r w:rsidRPr="00E9063C">
              <w:rPr>
                <w:sz w:val="20"/>
                <w:szCs w:val="20"/>
                <w:lang w:val="en-US"/>
              </w:rPr>
              <w:t>Foam</w:t>
            </w:r>
          </w:p>
        </w:tc>
        <w:tc>
          <w:tcPr>
            <w:tcW w:w="637" w:type="pct"/>
            <w:vMerge w:val="restart"/>
            <w:vAlign w:val="center"/>
            <w:hideMark/>
          </w:tcPr>
          <w:p w14:paraId="2612A3EC" w14:textId="77777777" w:rsidR="001F06E8" w:rsidRPr="00E9063C" w:rsidRDefault="001F06E8" w:rsidP="00DA0FEE">
            <w:pPr>
              <w:spacing w:before="20" w:after="20"/>
              <w:jc w:val="center"/>
              <w:rPr>
                <w:sz w:val="20"/>
                <w:szCs w:val="20"/>
                <w:lang w:val="en-US"/>
              </w:rPr>
            </w:pPr>
            <w:r w:rsidRPr="00E9063C">
              <w:rPr>
                <w:sz w:val="20"/>
                <w:szCs w:val="20"/>
                <w:lang w:val="en-US"/>
              </w:rPr>
              <w:t>Fire</w:t>
            </w:r>
            <w:r>
              <w:rPr>
                <w:sz w:val="20"/>
                <w:szCs w:val="20"/>
                <w:lang w:val="en-US"/>
              </w:rPr>
              <w:t>f</w:t>
            </w:r>
            <w:r w:rsidRPr="00E9063C">
              <w:rPr>
                <w:sz w:val="20"/>
                <w:szCs w:val="20"/>
                <w:lang w:val="en-US"/>
              </w:rPr>
              <w:t>ighting</w:t>
            </w:r>
          </w:p>
        </w:tc>
        <w:tc>
          <w:tcPr>
            <w:tcW w:w="1343" w:type="pct"/>
            <w:gridSpan w:val="2"/>
            <w:vAlign w:val="center"/>
            <w:hideMark/>
          </w:tcPr>
          <w:p w14:paraId="342750E7" w14:textId="77777777" w:rsidR="001F06E8" w:rsidRPr="00E9063C" w:rsidRDefault="001F06E8" w:rsidP="00DA0FEE">
            <w:pPr>
              <w:spacing w:before="20" w:after="20"/>
              <w:jc w:val="center"/>
              <w:rPr>
                <w:sz w:val="20"/>
                <w:szCs w:val="20"/>
                <w:lang w:val="en-US"/>
              </w:rPr>
            </w:pPr>
            <w:r w:rsidRPr="00E9063C">
              <w:rPr>
                <w:sz w:val="20"/>
                <w:szCs w:val="20"/>
                <w:lang w:val="en-US"/>
              </w:rPr>
              <w:t>Refrigeration</w:t>
            </w:r>
          </w:p>
        </w:tc>
        <w:tc>
          <w:tcPr>
            <w:tcW w:w="495" w:type="pct"/>
            <w:vMerge w:val="restart"/>
            <w:vAlign w:val="center"/>
            <w:hideMark/>
          </w:tcPr>
          <w:p w14:paraId="63578249" w14:textId="77777777" w:rsidR="001F06E8" w:rsidRPr="00E9063C" w:rsidRDefault="001F06E8" w:rsidP="00DA0FEE">
            <w:pPr>
              <w:spacing w:before="20" w:after="20"/>
              <w:jc w:val="center"/>
              <w:rPr>
                <w:sz w:val="20"/>
                <w:szCs w:val="20"/>
                <w:lang w:val="en-US"/>
              </w:rPr>
            </w:pPr>
            <w:r w:rsidRPr="00E9063C">
              <w:rPr>
                <w:sz w:val="20"/>
                <w:szCs w:val="20"/>
                <w:lang w:val="en-US"/>
              </w:rPr>
              <w:t>Solvent</w:t>
            </w:r>
          </w:p>
        </w:tc>
        <w:tc>
          <w:tcPr>
            <w:tcW w:w="760" w:type="pct"/>
            <w:gridSpan w:val="2"/>
            <w:vMerge w:val="restart"/>
            <w:tcBorders>
              <w:top w:val="single" w:sz="4" w:space="0" w:color="auto"/>
            </w:tcBorders>
            <w:vAlign w:val="center"/>
            <w:hideMark/>
          </w:tcPr>
          <w:p w14:paraId="2F2E1897" w14:textId="77777777" w:rsidR="001F06E8" w:rsidRPr="00E9063C" w:rsidRDefault="001F06E8" w:rsidP="00DA0FEE">
            <w:pPr>
              <w:spacing w:before="20" w:after="20"/>
              <w:jc w:val="center"/>
              <w:rPr>
                <w:sz w:val="20"/>
                <w:szCs w:val="20"/>
                <w:lang w:val="en-US"/>
              </w:rPr>
            </w:pPr>
            <w:r w:rsidRPr="00E9063C">
              <w:rPr>
                <w:sz w:val="20"/>
                <w:szCs w:val="20"/>
                <w:lang w:val="en-US"/>
              </w:rPr>
              <w:t>Total sector consumption</w:t>
            </w:r>
          </w:p>
        </w:tc>
      </w:tr>
      <w:tr w:rsidR="001F06E8" w:rsidRPr="00E9063C" w14:paraId="176E53B2" w14:textId="77777777" w:rsidTr="00D646A9">
        <w:trPr>
          <w:trHeight w:val="77"/>
          <w:jc w:val="center"/>
        </w:trPr>
        <w:tc>
          <w:tcPr>
            <w:tcW w:w="619" w:type="pct"/>
            <w:vMerge/>
            <w:tcBorders>
              <w:bottom w:val="single" w:sz="4" w:space="0" w:color="auto"/>
            </w:tcBorders>
            <w:hideMark/>
          </w:tcPr>
          <w:p w14:paraId="35159397" w14:textId="77777777" w:rsidR="00BD4A54" w:rsidRPr="00E9063C" w:rsidRDefault="00BD4A54" w:rsidP="00DA0FEE">
            <w:pPr>
              <w:spacing w:before="20" w:after="20"/>
              <w:jc w:val="center"/>
              <w:rPr>
                <w:sz w:val="20"/>
                <w:szCs w:val="20"/>
                <w:lang w:val="en-US"/>
              </w:rPr>
            </w:pPr>
          </w:p>
        </w:tc>
        <w:tc>
          <w:tcPr>
            <w:tcW w:w="581" w:type="pct"/>
            <w:vMerge/>
            <w:tcBorders>
              <w:bottom w:val="single" w:sz="4" w:space="0" w:color="auto"/>
            </w:tcBorders>
          </w:tcPr>
          <w:p w14:paraId="17CBC826" w14:textId="77777777" w:rsidR="00BD4A54" w:rsidRPr="00E9063C" w:rsidRDefault="00BD4A54" w:rsidP="00DA0FEE">
            <w:pPr>
              <w:spacing w:before="20" w:after="20"/>
              <w:jc w:val="center"/>
              <w:rPr>
                <w:sz w:val="20"/>
                <w:szCs w:val="20"/>
                <w:lang w:val="en-US"/>
              </w:rPr>
            </w:pPr>
          </w:p>
        </w:tc>
        <w:tc>
          <w:tcPr>
            <w:tcW w:w="565" w:type="pct"/>
            <w:vMerge/>
            <w:tcBorders>
              <w:bottom w:val="single" w:sz="4" w:space="0" w:color="auto"/>
            </w:tcBorders>
          </w:tcPr>
          <w:p w14:paraId="7FCA076F" w14:textId="77777777" w:rsidR="00BD4A54" w:rsidRPr="00E9063C" w:rsidRDefault="00BD4A54" w:rsidP="00DA0FEE">
            <w:pPr>
              <w:spacing w:before="20" w:after="20"/>
              <w:jc w:val="center"/>
              <w:rPr>
                <w:sz w:val="20"/>
                <w:szCs w:val="20"/>
                <w:lang w:val="en-US"/>
              </w:rPr>
            </w:pPr>
          </w:p>
        </w:tc>
        <w:tc>
          <w:tcPr>
            <w:tcW w:w="637" w:type="pct"/>
            <w:vMerge/>
            <w:tcBorders>
              <w:bottom w:val="single" w:sz="4" w:space="0" w:color="auto"/>
            </w:tcBorders>
          </w:tcPr>
          <w:p w14:paraId="048C1EEB" w14:textId="77777777" w:rsidR="00BD4A54" w:rsidRPr="00E9063C" w:rsidRDefault="00BD4A54" w:rsidP="00DA0FEE">
            <w:pPr>
              <w:spacing w:before="20" w:after="20"/>
              <w:jc w:val="center"/>
              <w:rPr>
                <w:sz w:val="20"/>
                <w:szCs w:val="20"/>
                <w:lang w:val="en-US"/>
              </w:rPr>
            </w:pPr>
          </w:p>
        </w:tc>
        <w:tc>
          <w:tcPr>
            <w:tcW w:w="706" w:type="pct"/>
            <w:hideMark/>
          </w:tcPr>
          <w:p w14:paraId="0E8ADEF0" w14:textId="77777777" w:rsidR="00BD4A54" w:rsidRPr="00E9063C" w:rsidRDefault="00BD4A54" w:rsidP="00DA0FEE">
            <w:pPr>
              <w:spacing w:before="20" w:after="20"/>
              <w:ind w:left="-250" w:right="-179"/>
              <w:jc w:val="center"/>
              <w:rPr>
                <w:sz w:val="20"/>
                <w:szCs w:val="20"/>
                <w:lang w:val="en-US"/>
              </w:rPr>
            </w:pPr>
            <w:r w:rsidRPr="00E9063C">
              <w:rPr>
                <w:sz w:val="20"/>
                <w:szCs w:val="20"/>
                <w:lang w:val="en-US"/>
              </w:rPr>
              <w:t>Manufacturing</w:t>
            </w:r>
          </w:p>
        </w:tc>
        <w:tc>
          <w:tcPr>
            <w:tcW w:w="637" w:type="pct"/>
            <w:hideMark/>
          </w:tcPr>
          <w:p w14:paraId="00974E32" w14:textId="77777777" w:rsidR="00BD4A54" w:rsidRPr="00E9063C" w:rsidRDefault="00BD4A54" w:rsidP="00DA0FEE">
            <w:pPr>
              <w:spacing w:before="20" w:after="20"/>
              <w:jc w:val="center"/>
              <w:rPr>
                <w:sz w:val="20"/>
                <w:szCs w:val="20"/>
                <w:lang w:val="en-US"/>
              </w:rPr>
            </w:pPr>
            <w:r w:rsidRPr="00E9063C">
              <w:rPr>
                <w:sz w:val="20"/>
                <w:szCs w:val="20"/>
                <w:lang w:val="en-US"/>
              </w:rPr>
              <w:t>Servicing</w:t>
            </w:r>
          </w:p>
        </w:tc>
        <w:tc>
          <w:tcPr>
            <w:tcW w:w="495" w:type="pct"/>
            <w:vMerge/>
            <w:tcBorders>
              <w:bottom w:val="single" w:sz="4" w:space="0" w:color="auto"/>
            </w:tcBorders>
          </w:tcPr>
          <w:p w14:paraId="479F7FB3" w14:textId="77777777" w:rsidR="00BD4A54" w:rsidRPr="00E9063C" w:rsidRDefault="00BD4A54" w:rsidP="00DA0FEE">
            <w:pPr>
              <w:spacing w:before="20" w:after="20"/>
              <w:jc w:val="right"/>
              <w:rPr>
                <w:sz w:val="20"/>
                <w:szCs w:val="20"/>
                <w:lang w:val="en-US"/>
              </w:rPr>
            </w:pPr>
          </w:p>
        </w:tc>
        <w:tc>
          <w:tcPr>
            <w:tcW w:w="760" w:type="pct"/>
            <w:gridSpan w:val="2"/>
            <w:vMerge/>
            <w:tcBorders>
              <w:bottom w:val="single" w:sz="4" w:space="0" w:color="auto"/>
            </w:tcBorders>
          </w:tcPr>
          <w:p w14:paraId="4CF2BDF6" w14:textId="77777777" w:rsidR="00BD4A54" w:rsidRPr="00E9063C" w:rsidRDefault="00BD4A54" w:rsidP="00DA0FEE">
            <w:pPr>
              <w:spacing w:before="20" w:after="20"/>
              <w:jc w:val="right"/>
              <w:rPr>
                <w:sz w:val="20"/>
                <w:szCs w:val="20"/>
                <w:lang w:val="en-US"/>
              </w:rPr>
            </w:pPr>
          </w:p>
        </w:tc>
      </w:tr>
      <w:tr w:rsidR="009C51EE" w:rsidRPr="00E9063C" w14:paraId="543D33AD" w14:textId="77777777" w:rsidTr="00AF67FA">
        <w:trPr>
          <w:trHeight w:val="249"/>
          <w:jc w:val="center"/>
        </w:trPr>
        <w:tc>
          <w:tcPr>
            <w:tcW w:w="619" w:type="pct"/>
            <w:tcBorders>
              <w:top w:val="single" w:sz="4" w:space="0" w:color="auto"/>
            </w:tcBorders>
            <w:hideMark/>
          </w:tcPr>
          <w:p w14:paraId="7E8D9885" w14:textId="77777777" w:rsidR="009C51EE" w:rsidRPr="00E9063C" w:rsidRDefault="009C51EE" w:rsidP="00DA0FEE">
            <w:pPr>
              <w:spacing w:before="20" w:after="20"/>
              <w:ind w:left="32"/>
              <w:jc w:val="left"/>
              <w:rPr>
                <w:sz w:val="20"/>
                <w:szCs w:val="20"/>
                <w:lang w:val="en-US"/>
              </w:rPr>
            </w:pPr>
            <w:r w:rsidRPr="00E9063C">
              <w:rPr>
                <w:sz w:val="20"/>
                <w:szCs w:val="20"/>
                <w:lang w:val="en-US"/>
              </w:rPr>
              <w:t>HCFC-22</w:t>
            </w:r>
          </w:p>
        </w:tc>
        <w:tc>
          <w:tcPr>
            <w:tcW w:w="581" w:type="pct"/>
            <w:tcBorders>
              <w:top w:val="single" w:sz="4" w:space="0" w:color="auto"/>
            </w:tcBorders>
          </w:tcPr>
          <w:p w14:paraId="192123C0" w14:textId="77777777" w:rsidR="009C51EE" w:rsidRPr="00E9063C" w:rsidRDefault="009C51EE" w:rsidP="00DA0FEE">
            <w:pPr>
              <w:spacing w:before="20" w:after="20"/>
              <w:jc w:val="right"/>
              <w:rPr>
                <w:sz w:val="20"/>
                <w:szCs w:val="20"/>
                <w:lang w:val="en-US"/>
              </w:rPr>
            </w:pPr>
          </w:p>
        </w:tc>
        <w:tc>
          <w:tcPr>
            <w:tcW w:w="565" w:type="pct"/>
            <w:tcBorders>
              <w:top w:val="single" w:sz="4" w:space="0" w:color="auto"/>
            </w:tcBorders>
          </w:tcPr>
          <w:p w14:paraId="276532ED" w14:textId="77777777" w:rsidR="009C51EE" w:rsidRPr="00E9063C" w:rsidRDefault="009C51EE" w:rsidP="00DA0FEE">
            <w:pPr>
              <w:spacing w:before="20" w:after="20"/>
              <w:jc w:val="right"/>
              <w:rPr>
                <w:sz w:val="20"/>
                <w:szCs w:val="20"/>
                <w:lang w:val="en-US"/>
              </w:rPr>
            </w:pPr>
          </w:p>
        </w:tc>
        <w:tc>
          <w:tcPr>
            <w:tcW w:w="637" w:type="pct"/>
            <w:tcBorders>
              <w:top w:val="single" w:sz="4" w:space="0" w:color="auto"/>
            </w:tcBorders>
          </w:tcPr>
          <w:p w14:paraId="705F6E15" w14:textId="77777777" w:rsidR="009C51EE" w:rsidRPr="00E9063C" w:rsidRDefault="009C51EE" w:rsidP="00DA0FEE">
            <w:pPr>
              <w:spacing w:before="20" w:after="20"/>
              <w:jc w:val="right"/>
              <w:rPr>
                <w:sz w:val="20"/>
                <w:szCs w:val="20"/>
                <w:lang w:val="en-US"/>
              </w:rPr>
            </w:pPr>
          </w:p>
        </w:tc>
        <w:tc>
          <w:tcPr>
            <w:tcW w:w="706" w:type="pct"/>
          </w:tcPr>
          <w:p w14:paraId="180F207B" w14:textId="77777777" w:rsidR="009C51EE" w:rsidRPr="00E9063C" w:rsidRDefault="009C51EE" w:rsidP="00DA0FEE">
            <w:pPr>
              <w:spacing w:before="20" w:after="20"/>
              <w:jc w:val="right"/>
              <w:rPr>
                <w:sz w:val="20"/>
                <w:szCs w:val="20"/>
                <w:lang w:val="en-US"/>
              </w:rPr>
            </w:pPr>
          </w:p>
        </w:tc>
        <w:tc>
          <w:tcPr>
            <w:tcW w:w="637" w:type="pct"/>
          </w:tcPr>
          <w:p w14:paraId="175DC41C" w14:textId="6CBFFEA4" w:rsidR="009C51EE" w:rsidRPr="00B10A06" w:rsidRDefault="004A7A82" w:rsidP="00B10A06">
            <w:pPr>
              <w:spacing w:before="20" w:after="20"/>
              <w:jc w:val="right"/>
              <w:rPr>
                <w:sz w:val="20"/>
                <w:szCs w:val="20"/>
                <w:lang w:val="en-US"/>
              </w:rPr>
            </w:pPr>
            <w:r>
              <w:rPr>
                <w:sz w:val="20"/>
                <w:szCs w:val="20"/>
              </w:rPr>
              <w:t>6.38</w:t>
            </w:r>
          </w:p>
        </w:tc>
        <w:tc>
          <w:tcPr>
            <w:tcW w:w="495" w:type="pct"/>
          </w:tcPr>
          <w:p w14:paraId="03392D35" w14:textId="77777777" w:rsidR="009C51EE" w:rsidRPr="00B10A06" w:rsidRDefault="009C51EE" w:rsidP="00DA0FEE">
            <w:pPr>
              <w:spacing w:before="20" w:after="20"/>
              <w:jc w:val="right"/>
              <w:rPr>
                <w:sz w:val="20"/>
                <w:szCs w:val="20"/>
                <w:lang w:val="en-US"/>
              </w:rPr>
            </w:pPr>
          </w:p>
        </w:tc>
        <w:tc>
          <w:tcPr>
            <w:tcW w:w="760" w:type="pct"/>
            <w:gridSpan w:val="2"/>
          </w:tcPr>
          <w:p w14:paraId="43880539" w14:textId="1C98C747" w:rsidR="009C51EE" w:rsidRPr="00B10A06" w:rsidRDefault="004A7A82" w:rsidP="00B10A06">
            <w:pPr>
              <w:spacing w:before="20" w:after="20"/>
              <w:jc w:val="right"/>
              <w:rPr>
                <w:sz w:val="20"/>
                <w:szCs w:val="20"/>
                <w:lang w:val="en-US"/>
              </w:rPr>
            </w:pPr>
            <w:r>
              <w:rPr>
                <w:sz w:val="20"/>
                <w:szCs w:val="20"/>
              </w:rPr>
              <w:t>6.38</w:t>
            </w:r>
          </w:p>
        </w:tc>
      </w:tr>
    </w:tbl>
    <w:p w14:paraId="4AF447C4" w14:textId="77777777" w:rsidR="00805356" w:rsidRPr="00E9063C" w:rsidRDefault="00805356" w:rsidP="00DA0FEE">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2415"/>
        <w:gridCol w:w="1993"/>
        <w:gridCol w:w="4269"/>
        <w:gridCol w:w="1346"/>
      </w:tblGrid>
      <w:tr w:rsidR="00805356" w:rsidRPr="00E9063C" w14:paraId="6B95CEB2" w14:textId="77777777" w:rsidTr="00252DC5">
        <w:trPr>
          <w:trHeight w:val="79"/>
          <w:jc w:val="center"/>
        </w:trPr>
        <w:tc>
          <w:tcPr>
            <w:tcW w:w="9983" w:type="dxa"/>
            <w:gridSpan w:val="4"/>
            <w:vAlign w:val="center"/>
            <w:hideMark/>
          </w:tcPr>
          <w:p w14:paraId="187214D4" w14:textId="77777777" w:rsidR="00805356" w:rsidRPr="00E9063C" w:rsidRDefault="00805356" w:rsidP="00DA0FEE">
            <w:pPr>
              <w:spacing w:before="20" w:after="20"/>
              <w:jc w:val="left"/>
              <w:rPr>
                <w:b/>
                <w:sz w:val="20"/>
                <w:szCs w:val="20"/>
                <w:lang w:val="en-US"/>
              </w:rPr>
            </w:pPr>
            <w:r w:rsidRPr="00E9063C">
              <w:rPr>
                <w:b/>
                <w:sz w:val="20"/>
                <w:szCs w:val="20"/>
                <w:lang w:val="en-US"/>
              </w:rPr>
              <w:t xml:space="preserve">CONSUMPTION DATA (ODP </w:t>
            </w:r>
            <w:proofErr w:type="spellStart"/>
            <w:r w:rsidRPr="00E9063C">
              <w:rPr>
                <w:b/>
                <w:sz w:val="20"/>
                <w:szCs w:val="20"/>
                <w:lang w:val="en-US"/>
              </w:rPr>
              <w:t>tonnes</w:t>
            </w:r>
            <w:proofErr w:type="spellEnd"/>
            <w:r w:rsidRPr="00E9063C">
              <w:rPr>
                <w:b/>
                <w:sz w:val="20"/>
                <w:szCs w:val="20"/>
                <w:lang w:val="en-US"/>
              </w:rPr>
              <w:t>)</w:t>
            </w:r>
          </w:p>
        </w:tc>
      </w:tr>
      <w:tr w:rsidR="00805356" w:rsidRPr="00E9063C" w14:paraId="33B03A03" w14:textId="77777777" w:rsidTr="00252DC5">
        <w:trPr>
          <w:trHeight w:val="140"/>
          <w:jc w:val="center"/>
        </w:trPr>
        <w:tc>
          <w:tcPr>
            <w:tcW w:w="2405" w:type="dxa"/>
            <w:vAlign w:val="center"/>
            <w:hideMark/>
          </w:tcPr>
          <w:p w14:paraId="6D278004" w14:textId="77777777" w:rsidR="00805356" w:rsidRPr="00E9063C" w:rsidRDefault="00805356" w:rsidP="00DA0FEE">
            <w:pPr>
              <w:spacing w:before="20" w:after="20"/>
              <w:jc w:val="center"/>
              <w:rPr>
                <w:sz w:val="20"/>
                <w:szCs w:val="20"/>
                <w:lang w:val="en-US"/>
              </w:rPr>
            </w:pPr>
            <w:r w:rsidRPr="00E9063C">
              <w:rPr>
                <w:sz w:val="20"/>
                <w:szCs w:val="20"/>
                <w:lang w:val="en-US"/>
              </w:rPr>
              <w:t>2009–2010 baseline:</w:t>
            </w:r>
          </w:p>
        </w:tc>
        <w:tc>
          <w:tcPr>
            <w:tcW w:w="1985" w:type="dxa"/>
            <w:vAlign w:val="center"/>
            <w:hideMark/>
          </w:tcPr>
          <w:p w14:paraId="1F671550" w14:textId="77777777" w:rsidR="00805356" w:rsidRPr="00E9063C" w:rsidRDefault="003E0172" w:rsidP="00DA0FEE">
            <w:pPr>
              <w:spacing w:before="20" w:after="20"/>
              <w:jc w:val="right"/>
              <w:rPr>
                <w:sz w:val="20"/>
                <w:szCs w:val="20"/>
                <w:lang w:val="en-US"/>
              </w:rPr>
            </w:pPr>
            <w:r w:rsidRPr="00E859F8">
              <w:rPr>
                <w:sz w:val="20"/>
              </w:rPr>
              <w:t>23.8</w:t>
            </w:r>
            <w:r>
              <w:rPr>
                <w:sz w:val="20"/>
              </w:rPr>
              <w:t>0</w:t>
            </w:r>
          </w:p>
        </w:tc>
        <w:tc>
          <w:tcPr>
            <w:tcW w:w="4252" w:type="dxa"/>
            <w:vAlign w:val="center"/>
            <w:hideMark/>
          </w:tcPr>
          <w:p w14:paraId="50A95B47" w14:textId="77777777" w:rsidR="00805356" w:rsidRPr="00E9063C" w:rsidRDefault="00805356" w:rsidP="00DA0FEE">
            <w:pPr>
              <w:spacing w:before="20" w:after="20"/>
              <w:jc w:val="center"/>
              <w:rPr>
                <w:sz w:val="20"/>
                <w:szCs w:val="20"/>
                <w:lang w:val="en-US"/>
              </w:rPr>
            </w:pPr>
            <w:r w:rsidRPr="00E9063C">
              <w:rPr>
                <w:sz w:val="20"/>
                <w:szCs w:val="20"/>
                <w:lang w:val="en-US"/>
              </w:rPr>
              <w:t>Starting point for sustained aggregate reductions:</w:t>
            </w:r>
          </w:p>
        </w:tc>
        <w:tc>
          <w:tcPr>
            <w:tcW w:w="1341" w:type="dxa"/>
            <w:vAlign w:val="center"/>
            <w:hideMark/>
          </w:tcPr>
          <w:p w14:paraId="0C1F9BFF" w14:textId="77777777" w:rsidR="00805356" w:rsidRPr="00E9063C" w:rsidRDefault="003E0172" w:rsidP="00DA0FEE">
            <w:pPr>
              <w:spacing w:before="20" w:after="20"/>
              <w:jc w:val="right"/>
              <w:rPr>
                <w:sz w:val="20"/>
                <w:szCs w:val="20"/>
                <w:lang w:val="en-US"/>
              </w:rPr>
            </w:pPr>
            <w:r>
              <w:rPr>
                <w:color w:val="000000" w:themeColor="text1"/>
                <w:sz w:val="20"/>
              </w:rPr>
              <w:t>23.80</w:t>
            </w:r>
          </w:p>
        </w:tc>
      </w:tr>
      <w:tr w:rsidR="00805356" w:rsidRPr="00E9063C" w14:paraId="5E4BC454" w14:textId="77777777" w:rsidTr="00252DC5">
        <w:trPr>
          <w:trHeight w:val="215"/>
          <w:jc w:val="center"/>
        </w:trPr>
        <w:tc>
          <w:tcPr>
            <w:tcW w:w="9983" w:type="dxa"/>
            <w:gridSpan w:val="4"/>
            <w:vAlign w:val="center"/>
            <w:hideMark/>
          </w:tcPr>
          <w:p w14:paraId="0AAE5DA9" w14:textId="77777777" w:rsidR="00805356" w:rsidRPr="00E9063C" w:rsidRDefault="00805356" w:rsidP="00DA0FEE">
            <w:pPr>
              <w:spacing w:before="20" w:after="20"/>
              <w:jc w:val="left"/>
              <w:rPr>
                <w:b/>
                <w:sz w:val="20"/>
                <w:szCs w:val="20"/>
                <w:lang w:val="en-US"/>
              </w:rPr>
            </w:pPr>
            <w:r w:rsidRPr="00E9063C">
              <w:rPr>
                <w:b/>
                <w:sz w:val="20"/>
                <w:szCs w:val="20"/>
                <w:lang w:val="en-US"/>
              </w:rPr>
              <w:t>CONSUMPTION ELIGIBLE FOR FUNDING</w:t>
            </w:r>
          </w:p>
        </w:tc>
      </w:tr>
      <w:tr w:rsidR="00805356" w:rsidRPr="00E9063C" w14:paraId="3146AA9B" w14:textId="77777777" w:rsidTr="00252DC5">
        <w:trPr>
          <w:trHeight w:val="50"/>
          <w:jc w:val="center"/>
        </w:trPr>
        <w:tc>
          <w:tcPr>
            <w:tcW w:w="2405" w:type="dxa"/>
            <w:vAlign w:val="center"/>
            <w:hideMark/>
          </w:tcPr>
          <w:p w14:paraId="1BB7C39A" w14:textId="77777777" w:rsidR="00805356" w:rsidRPr="00E9063C" w:rsidRDefault="00805356" w:rsidP="00DA0FEE">
            <w:pPr>
              <w:spacing w:before="20" w:after="20"/>
              <w:jc w:val="center"/>
              <w:rPr>
                <w:sz w:val="20"/>
                <w:szCs w:val="20"/>
                <w:lang w:val="en-US"/>
              </w:rPr>
            </w:pPr>
            <w:r w:rsidRPr="00E9063C">
              <w:rPr>
                <w:sz w:val="20"/>
                <w:szCs w:val="20"/>
                <w:lang w:val="en-US"/>
              </w:rPr>
              <w:t>Already approved:</w:t>
            </w:r>
          </w:p>
        </w:tc>
        <w:tc>
          <w:tcPr>
            <w:tcW w:w="1985" w:type="dxa"/>
            <w:vAlign w:val="center"/>
            <w:hideMark/>
          </w:tcPr>
          <w:p w14:paraId="73D7B2CC" w14:textId="2C219F46" w:rsidR="00805356" w:rsidRPr="00E9063C" w:rsidRDefault="004A7A82" w:rsidP="00DA0FEE">
            <w:pPr>
              <w:spacing w:before="20" w:after="20"/>
              <w:jc w:val="right"/>
              <w:rPr>
                <w:sz w:val="20"/>
                <w:szCs w:val="20"/>
                <w:lang w:val="en-US"/>
              </w:rPr>
            </w:pPr>
            <w:r>
              <w:rPr>
                <w:color w:val="000000" w:themeColor="text1"/>
                <w:sz w:val="20"/>
              </w:rPr>
              <w:t>23.80</w:t>
            </w:r>
          </w:p>
        </w:tc>
        <w:tc>
          <w:tcPr>
            <w:tcW w:w="4252" w:type="dxa"/>
            <w:vAlign w:val="center"/>
            <w:hideMark/>
          </w:tcPr>
          <w:p w14:paraId="34F343BB" w14:textId="77777777" w:rsidR="00805356" w:rsidRPr="00E9063C" w:rsidRDefault="00805356" w:rsidP="00DA0FEE">
            <w:pPr>
              <w:spacing w:before="20" w:after="20"/>
              <w:jc w:val="center"/>
              <w:rPr>
                <w:i/>
                <w:sz w:val="20"/>
                <w:szCs w:val="20"/>
                <w:lang w:val="en-US"/>
              </w:rPr>
            </w:pPr>
            <w:r w:rsidRPr="00E9063C">
              <w:rPr>
                <w:sz w:val="20"/>
                <w:szCs w:val="20"/>
                <w:lang w:val="en-US"/>
              </w:rPr>
              <w:t>Remaining:</w:t>
            </w:r>
          </w:p>
        </w:tc>
        <w:tc>
          <w:tcPr>
            <w:tcW w:w="1341" w:type="dxa"/>
            <w:vAlign w:val="center"/>
            <w:hideMark/>
          </w:tcPr>
          <w:p w14:paraId="737A2E14" w14:textId="20E807EA" w:rsidR="00805356" w:rsidRPr="00E9063C" w:rsidRDefault="005F3B6D" w:rsidP="00DA0FEE">
            <w:pPr>
              <w:spacing w:before="20" w:after="20"/>
              <w:jc w:val="right"/>
              <w:rPr>
                <w:sz w:val="20"/>
                <w:szCs w:val="20"/>
                <w:lang w:val="en-US"/>
              </w:rPr>
            </w:pPr>
            <w:r>
              <w:rPr>
                <w:color w:val="000000" w:themeColor="text1"/>
                <w:sz w:val="20"/>
              </w:rPr>
              <w:t>0.00</w:t>
            </w:r>
          </w:p>
        </w:tc>
      </w:tr>
    </w:tbl>
    <w:p w14:paraId="7F0BC12A" w14:textId="77777777" w:rsidR="00805356" w:rsidRPr="00E9063C" w:rsidRDefault="00805356" w:rsidP="00DA0FEE">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563"/>
        <w:gridCol w:w="2847"/>
        <w:gridCol w:w="1682"/>
        <w:gridCol w:w="1417"/>
        <w:gridCol w:w="1417"/>
        <w:gridCol w:w="1097"/>
      </w:tblGrid>
      <w:tr w:rsidR="00805356" w:rsidRPr="009F4C64" w14:paraId="125C9EB9" w14:textId="77777777" w:rsidTr="00D1539F">
        <w:trPr>
          <w:trHeight w:val="50"/>
          <w:jc w:val="center"/>
        </w:trPr>
        <w:tc>
          <w:tcPr>
            <w:tcW w:w="2200" w:type="pct"/>
            <w:gridSpan w:val="2"/>
            <w:vAlign w:val="center"/>
            <w:hideMark/>
          </w:tcPr>
          <w:p w14:paraId="00FE65B1" w14:textId="77777777" w:rsidR="00805356" w:rsidRPr="009F4C64" w:rsidRDefault="00805356" w:rsidP="00DA0FEE">
            <w:pPr>
              <w:spacing w:before="20" w:after="20"/>
              <w:jc w:val="left"/>
              <w:rPr>
                <w:rFonts w:asciiTheme="majorBidi" w:hAnsiTheme="majorBidi" w:cstheme="majorBidi"/>
                <w:b/>
                <w:sz w:val="20"/>
                <w:szCs w:val="20"/>
                <w:lang w:val="en-US"/>
              </w:rPr>
            </w:pPr>
            <w:r w:rsidRPr="009F4C64">
              <w:rPr>
                <w:rFonts w:asciiTheme="majorBidi" w:hAnsiTheme="majorBidi" w:cstheme="majorBidi"/>
                <w:b/>
                <w:sz w:val="20"/>
                <w:szCs w:val="20"/>
                <w:lang w:val="en-US"/>
              </w:rPr>
              <w:t>ENDORSED BUSINESS PLAN</w:t>
            </w:r>
          </w:p>
        </w:tc>
        <w:tc>
          <w:tcPr>
            <w:tcW w:w="839" w:type="pct"/>
            <w:vAlign w:val="center"/>
            <w:hideMark/>
          </w:tcPr>
          <w:p w14:paraId="3A8FED79" w14:textId="77777777" w:rsidR="00805356" w:rsidRPr="009F4C64" w:rsidRDefault="00805356" w:rsidP="00DA0FEE">
            <w:pPr>
              <w:spacing w:before="20" w:after="20"/>
              <w:jc w:val="center"/>
              <w:rPr>
                <w:rFonts w:asciiTheme="majorBidi" w:hAnsiTheme="majorBidi" w:cstheme="majorBidi"/>
                <w:b/>
                <w:sz w:val="20"/>
                <w:szCs w:val="20"/>
                <w:lang w:val="en-US"/>
              </w:rPr>
            </w:pPr>
            <w:r w:rsidRPr="009F4C64">
              <w:rPr>
                <w:rFonts w:asciiTheme="majorBidi" w:hAnsiTheme="majorBidi" w:cstheme="majorBidi"/>
                <w:b/>
                <w:sz w:val="20"/>
                <w:szCs w:val="20"/>
                <w:lang w:val="en-US"/>
              </w:rPr>
              <w:t>202</w:t>
            </w:r>
            <w:r w:rsidR="00EE7FE8" w:rsidRPr="009F4C64">
              <w:rPr>
                <w:rFonts w:asciiTheme="majorBidi" w:hAnsiTheme="majorBidi" w:cstheme="majorBidi"/>
                <w:b/>
                <w:sz w:val="20"/>
                <w:szCs w:val="20"/>
                <w:lang w:val="en-US"/>
              </w:rPr>
              <w:t>6</w:t>
            </w:r>
          </w:p>
        </w:tc>
        <w:tc>
          <w:tcPr>
            <w:tcW w:w="707" w:type="pct"/>
            <w:vAlign w:val="center"/>
            <w:hideMark/>
          </w:tcPr>
          <w:p w14:paraId="3E962150" w14:textId="77777777" w:rsidR="00805356" w:rsidRPr="009F4C64" w:rsidRDefault="00805356" w:rsidP="00DA0FEE">
            <w:pPr>
              <w:spacing w:before="20" w:after="20"/>
              <w:jc w:val="center"/>
              <w:rPr>
                <w:rFonts w:asciiTheme="majorBidi" w:hAnsiTheme="majorBidi" w:cstheme="majorBidi"/>
                <w:b/>
                <w:sz w:val="20"/>
                <w:szCs w:val="20"/>
                <w:lang w:val="en-US"/>
              </w:rPr>
            </w:pPr>
            <w:r w:rsidRPr="009F4C64">
              <w:rPr>
                <w:rFonts w:asciiTheme="majorBidi" w:hAnsiTheme="majorBidi" w:cstheme="majorBidi"/>
                <w:b/>
                <w:sz w:val="20"/>
                <w:szCs w:val="20"/>
                <w:lang w:val="en-US"/>
              </w:rPr>
              <w:t>202</w:t>
            </w:r>
            <w:r w:rsidR="00EE7FE8" w:rsidRPr="009F4C64">
              <w:rPr>
                <w:rFonts w:asciiTheme="majorBidi" w:hAnsiTheme="majorBidi" w:cstheme="majorBidi"/>
                <w:b/>
                <w:sz w:val="20"/>
                <w:szCs w:val="20"/>
                <w:lang w:val="en-US"/>
              </w:rPr>
              <w:t>7</w:t>
            </w:r>
          </w:p>
        </w:tc>
        <w:tc>
          <w:tcPr>
            <w:tcW w:w="707" w:type="pct"/>
            <w:vAlign w:val="center"/>
            <w:hideMark/>
          </w:tcPr>
          <w:p w14:paraId="2088BDA6" w14:textId="77777777" w:rsidR="00805356" w:rsidRPr="009F4C64" w:rsidRDefault="00805356" w:rsidP="00DA0FEE">
            <w:pPr>
              <w:spacing w:before="20" w:after="20"/>
              <w:jc w:val="center"/>
              <w:rPr>
                <w:rFonts w:asciiTheme="majorBidi" w:hAnsiTheme="majorBidi" w:cstheme="majorBidi"/>
                <w:b/>
                <w:sz w:val="20"/>
                <w:szCs w:val="20"/>
                <w:lang w:val="en-US"/>
              </w:rPr>
            </w:pPr>
            <w:r w:rsidRPr="009F4C64">
              <w:rPr>
                <w:rFonts w:asciiTheme="majorBidi" w:hAnsiTheme="majorBidi" w:cstheme="majorBidi"/>
                <w:b/>
                <w:sz w:val="20"/>
                <w:szCs w:val="20"/>
                <w:lang w:val="en-US"/>
              </w:rPr>
              <w:t>202</w:t>
            </w:r>
            <w:r w:rsidR="00EE7FE8" w:rsidRPr="009F4C64">
              <w:rPr>
                <w:rFonts w:asciiTheme="majorBidi" w:hAnsiTheme="majorBidi" w:cstheme="majorBidi"/>
                <w:b/>
                <w:sz w:val="20"/>
                <w:szCs w:val="20"/>
                <w:lang w:val="en-US"/>
              </w:rPr>
              <w:t>8</w:t>
            </w:r>
          </w:p>
        </w:tc>
        <w:tc>
          <w:tcPr>
            <w:tcW w:w="547" w:type="pct"/>
            <w:vAlign w:val="center"/>
            <w:hideMark/>
          </w:tcPr>
          <w:p w14:paraId="38E05D00" w14:textId="77777777" w:rsidR="00805356" w:rsidRPr="009F4C64" w:rsidRDefault="00805356" w:rsidP="00DA0FEE">
            <w:pPr>
              <w:spacing w:before="20" w:after="20"/>
              <w:jc w:val="center"/>
              <w:rPr>
                <w:rFonts w:asciiTheme="majorBidi" w:hAnsiTheme="majorBidi" w:cstheme="majorBidi"/>
                <w:b/>
                <w:sz w:val="20"/>
                <w:szCs w:val="20"/>
                <w:lang w:val="en-US"/>
              </w:rPr>
            </w:pPr>
            <w:r w:rsidRPr="009F4C64">
              <w:rPr>
                <w:rFonts w:asciiTheme="majorBidi" w:hAnsiTheme="majorBidi" w:cstheme="majorBidi"/>
                <w:b/>
                <w:sz w:val="20"/>
                <w:szCs w:val="20"/>
                <w:lang w:val="en-US"/>
              </w:rPr>
              <w:t>Total</w:t>
            </w:r>
          </w:p>
        </w:tc>
      </w:tr>
      <w:tr w:rsidR="009F4C64" w:rsidRPr="009F4C64" w14:paraId="2BEBBB46" w14:textId="77777777" w:rsidTr="00D1539F">
        <w:trPr>
          <w:trHeight w:val="187"/>
          <w:jc w:val="center"/>
        </w:trPr>
        <w:tc>
          <w:tcPr>
            <w:tcW w:w="780" w:type="pct"/>
            <w:vMerge w:val="restart"/>
            <w:vAlign w:val="center"/>
            <w:hideMark/>
          </w:tcPr>
          <w:p w14:paraId="0641CAE5" w14:textId="77777777" w:rsidR="009F4C64" w:rsidRPr="009F4C64" w:rsidRDefault="009F4C64" w:rsidP="009F4C64">
            <w:pPr>
              <w:spacing w:before="20" w:after="20"/>
              <w:jc w:val="center"/>
              <w:rPr>
                <w:rFonts w:asciiTheme="majorBidi" w:hAnsiTheme="majorBidi" w:cstheme="majorBidi"/>
                <w:sz w:val="20"/>
                <w:szCs w:val="20"/>
                <w:lang w:val="en-US"/>
              </w:rPr>
            </w:pPr>
            <w:r w:rsidRPr="009F4C64">
              <w:rPr>
                <w:rFonts w:asciiTheme="majorBidi" w:hAnsiTheme="majorBidi" w:cstheme="majorBidi"/>
                <w:sz w:val="20"/>
                <w:szCs w:val="20"/>
              </w:rPr>
              <w:t>UNEP</w:t>
            </w:r>
          </w:p>
        </w:tc>
        <w:tc>
          <w:tcPr>
            <w:tcW w:w="1420" w:type="pct"/>
            <w:vAlign w:val="center"/>
            <w:hideMark/>
          </w:tcPr>
          <w:p w14:paraId="251162B3" w14:textId="77777777" w:rsidR="009F4C64" w:rsidRPr="009F4C64" w:rsidRDefault="009F4C64" w:rsidP="009F4C64">
            <w:pPr>
              <w:spacing w:before="20" w:after="20"/>
              <w:jc w:val="left"/>
              <w:rPr>
                <w:rFonts w:asciiTheme="majorBidi" w:hAnsiTheme="majorBidi" w:cstheme="majorBidi"/>
                <w:sz w:val="20"/>
                <w:szCs w:val="20"/>
                <w:lang w:val="en-US"/>
              </w:rPr>
            </w:pPr>
            <w:r w:rsidRPr="009F4C64">
              <w:rPr>
                <w:rFonts w:asciiTheme="majorBidi" w:hAnsiTheme="majorBidi" w:cstheme="majorBidi"/>
                <w:sz w:val="20"/>
                <w:szCs w:val="20"/>
                <w:lang w:val="en-US"/>
              </w:rPr>
              <w:t xml:space="preserve">ODS phase-out (ODP </w:t>
            </w:r>
            <w:proofErr w:type="spellStart"/>
            <w:r w:rsidRPr="009F4C64">
              <w:rPr>
                <w:rFonts w:asciiTheme="majorBidi" w:hAnsiTheme="majorBidi" w:cstheme="majorBidi"/>
                <w:sz w:val="20"/>
                <w:szCs w:val="20"/>
                <w:lang w:val="en-US"/>
              </w:rPr>
              <w:t>tonnes</w:t>
            </w:r>
            <w:proofErr w:type="spellEnd"/>
            <w:r w:rsidRPr="009F4C64">
              <w:rPr>
                <w:rFonts w:asciiTheme="majorBidi" w:hAnsiTheme="majorBidi" w:cstheme="majorBidi"/>
                <w:sz w:val="20"/>
                <w:szCs w:val="20"/>
                <w:lang w:val="en-US"/>
              </w:rPr>
              <w:t>)</w:t>
            </w:r>
          </w:p>
        </w:tc>
        <w:tc>
          <w:tcPr>
            <w:tcW w:w="839" w:type="pct"/>
            <w:vAlign w:val="center"/>
          </w:tcPr>
          <w:p w14:paraId="270426A6" w14:textId="77777777" w:rsidR="009F4C64" w:rsidRPr="009F4C64" w:rsidRDefault="003156B7" w:rsidP="009F4C64">
            <w:pPr>
              <w:spacing w:before="20" w:after="20"/>
              <w:jc w:val="right"/>
              <w:rPr>
                <w:rFonts w:asciiTheme="majorBidi" w:hAnsiTheme="majorBidi" w:cstheme="majorBidi"/>
                <w:sz w:val="20"/>
                <w:szCs w:val="20"/>
                <w:lang w:val="en-US"/>
              </w:rPr>
            </w:pPr>
            <w:r>
              <w:rPr>
                <w:rFonts w:asciiTheme="majorBidi" w:hAnsiTheme="majorBidi" w:cstheme="majorBidi"/>
                <w:color w:val="000000"/>
                <w:sz w:val="20"/>
                <w:szCs w:val="20"/>
              </w:rPr>
              <w:t>2.52</w:t>
            </w:r>
          </w:p>
        </w:tc>
        <w:tc>
          <w:tcPr>
            <w:tcW w:w="707" w:type="pct"/>
            <w:vAlign w:val="center"/>
          </w:tcPr>
          <w:p w14:paraId="654B7BEE" w14:textId="77777777" w:rsidR="009F4C64" w:rsidRPr="009F4C64" w:rsidRDefault="009F4C64" w:rsidP="009F4C64">
            <w:pPr>
              <w:spacing w:before="20" w:after="20"/>
              <w:jc w:val="right"/>
              <w:rPr>
                <w:rFonts w:asciiTheme="majorBidi" w:hAnsiTheme="majorBidi" w:cstheme="majorBidi"/>
                <w:sz w:val="20"/>
                <w:szCs w:val="20"/>
                <w:lang w:val="en-US"/>
              </w:rPr>
            </w:pPr>
            <w:r w:rsidRPr="009F4C64">
              <w:rPr>
                <w:rFonts w:asciiTheme="majorBidi" w:hAnsiTheme="majorBidi" w:cstheme="majorBidi"/>
                <w:color w:val="000000"/>
                <w:sz w:val="20"/>
                <w:szCs w:val="20"/>
              </w:rPr>
              <w:t>2.</w:t>
            </w:r>
            <w:r w:rsidR="003156B7">
              <w:rPr>
                <w:rFonts w:asciiTheme="majorBidi" w:hAnsiTheme="majorBidi" w:cstheme="majorBidi"/>
                <w:color w:val="000000"/>
                <w:sz w:val="20"/>
                <w:szCs w:val="20"/>
              </w:rPr>
              <w:t>16</w:t>
            </w:r>
          </w:p>
        </w:tc>
        <w:tc>
          <w:tcPr>
            <w:tcW w:w="707" w:type="pct"/>
            <w:vAlign w:val="center"/>
          </w:tcPr>
          <w:p w14:paraId="1BDE3A32" w14:textId="77777777" w:rsidR="009F4C64" w:rsidRPr="009F4C64" w:rsidRDefault="009F4C64" w:rsidP="009F4C64">
            <w:pPr>
              <w:spacing w:before="20" w:after="20"/>
              <w:jc w:val="right"/>
              <w:rPr>
                <w:rFonts w:asciiTheme="majorBidi" w:hAnsiTheme="majorBidi" w:cstheme="majorBidi"/>
                <w:sz w:val="20"/>
                <w:szCs w:val="20"/>
                <w:lang w:val="en-US"/>
              </w:rPr>
            </w:pPr>
            <w:r w:rsidRPr="009F4C64">
              <w:rPr>
                <w:rFonts w:asciiTheme="majorBidi" w:hAnsiTheme="majorBidi" w:cstheme="majorBidi"/>
                <w:color w:val="000000"/>
                <w:sz w:val="20"/>
                <w:szCs w:val="20"/>
              </w:rPr>
              <w:t>0</w:t>
            </w:r>
            <w:r w:rsidR="003156B7">
              <w:rPr>
                <w:rFonts w:asciiTheme="majorBidi" w:hAnsiTheme="majorBidi" w:cstheme="majorBidi"/>
                <w:color w:val="000000"/>
                <w:sz w:val="20"/>
                <w:szCs w:val="20"/>
              </w:rPr>
              <w:t>.00</w:t>
            </w:r>
          </w:p>
        </w:tc>
        <w:tc>
          <w:tcPr>
            <w:tcW w:w="547" w:type="pct"/>
            <w:vAlign w:val="center"/>
          </w:tcPr>
          <w:p w14:paraId="376B56BF" w14:textId="77777777" w:rsidR="009F4C64" w:rsidRPr="009F4C64" w:rsidRDefault="003156B7" w:rsidP="009F4C64">
            <w:pPr>
              <w:spacing w:before="20" w:after="20"/>
              <w:jc w:val="right"/>
              <w:rPr>
                <w:rFonts w:asciiTheme="majorBidi" w:hAnsiTheme="majorBidi" w:cstheme="majorBidi"/>
                <w:sz w:val="20"/>
                <w:szCs w:val="20"/>
                <w:lang w:val="en-US"/>
              </w:rPr>
            </w:pPr>
            <w:r>
              <w:rPr>
                <w:rFonts w:asciiTheme="majorBidi" w:hAnsiTheme="majorBidi" w:cstheme="majorBidi"/>
                <w:sz w:val="20"/>
                <w:szCs w:val="20"/>
                <w:lang w:val="en-US"/>
              </w:rPr>
              <w:fldChar w:fldCharType="begin"/>
            </w:r>
            <w:r>
              <w:rPr>
                <w:rFonts w:asciiTheme="majorBidi" w:hAnsiTheme="majorBidi" w:cstheme="majorBidi"/>
                <w:sz w:val="20"/>
                <w:szCs w:val="20"/>
                <w:lang w:val="en-US"/>
              </w:rPr>
              <w:instrText xml:space="preserve"> =SUM(LEFT) </w:instrText>
            </w:r>
            <w:r>
              <w:rPr>
                <w:rFonts w:asciiTheme="majorBidi" w:hAnsiTheme="majorBidi" w:cstheme="majorBidi"/>
                <w:sz w:val="20"/>
                <w:szCs w:val="20"/>
                <w:lang w:val="en-US"/>
              </w:rPr>
              <w:fldChar w:fldCharType="separate"/>
            </w:r>
            <w:r>
              <w:rPr>
                <w:rFonts w:asciiTheme="majorBidi" w:hAnsiTheme="majorBidi" w:cstheme="majorBidi"/>
                <w:noProof/>
                <w:sz w:val="20"/>
                <w:szCs w:val="20"/>
                <w:lang w:val="en-US"/>
              </w:rPr>
              <w:t>4.68</w:t>
            </w:r>
            <w:r>
              <w:rPr>
                <w:rFonts w:asciiTheme="majorBidi" w:hAnsiTheme="majorBidi" w:cstheme="majorBidi"/>
                <w:sz w:val="20"/>
                <w:szCs w:val="20"/>
                <w:lang w:val="en-US"/>
              </w:rPr>
              <w:fldChar w:fldCharType="end"/>
            </w:r>
          </w:p>
        </w:tc>
      </w:tr>
      <w:tr w:rsidR="009F4C64" w:rsidRPr="009F4C64" w14:paraId="74B8356A" w14:textId="77777777" w:rsidTr="00D1539F">
        <w:trPr>
          <w:trHeight w:val="55"/>
          <w:jc w:val="center"/>
        </w:trPr>
        <w:tc>
          <w:tcPr>
            <w:tcW w:w="780" w:type="pct"/>
            <w:vMerge/>
            <w:vAlign w:val="center"/>
            <w:hideMark/>
          </w:tcPr>
          <w:p w14:paraId="0D7C36C3" w14:textId="77777777" w:rsidR="009F4C64" w:rsidRPr="009F4C64" w:rsidRDefault="009F4C64" w:rsidP="009F4C64">
            <w:pPr>
              <w:spacing w:before="20" w:after="20"/>
              <w:jc w:val="center"/>
              <w:rPr>
                <w:rFonts w:asciiTheme="majorBidi" w:hAnsiTheme="majorBidi" w:cstheme="majorBidi"/>
                <w:sz w:val="20"/>
                <w:szCs w:val="20"/>
                <w:lang w:val="en-US"/>
              </w:rPr>
            </w:pPr>
          </w:p>
        </w:tc>
        <w:tc>
          <w:tcPr>
            <w:tcW w:w="1420" w:type="pct"/>
            <w:vAlign w:val="center"/>
            <w:hideMark/>
          </w:tcPr>
          <w:p w14:paraId="714D9182" w14:textId="77777777" w:rsidR="009F4C64" w:rsidRPr="009F4C64" w:rsidRDefault="009F4C64" w:rsidP="009F4C64">
            <w:pPr>
              <w:spacing w:before="20" w:after="20"/>
              <w:jc w:val="left"/>
              <w:rPr>
                <w:rFonts w:asciiTheme="majorBidi" w:hAnsiTheme="majorBidi" w:cstheme="majorBidi"/>
                <w:sz w:val="20"/>
                <w:szCs w:val="20"/>
                <w:lang w:val="en-US"/>
              </w:rPr>
            </w:pPr>
            <w:r w:rsidRPr="009F4C64">
              <w:rPr>
                <w:rFonts w:asciiTheme="majorBidi" w:hAnsiTheme="majorBidi" w:cstheme="majorBidi"/>
                <w:sz w:val="20"/>
                <w:szCs w:val="20"/>
                <w:lang w:val="en-US"/>
              </w:rPr>
              <w:t>Funding (US $)</w:t>
            </w:r>
          </w:p>
        </w:tc>
        <w:tc>
          <w:tcPr>
            <w:tcW w:w="839" w:type="pct"/>
            <w:vAlign w:val="center"/>
          </w:tcPr>
          <w:p w14:paraId="47D40AAF" w14:textId="3361FA03" w:rsidR="009F4C64" w:rsidRPr="009F4C64" w:rsidRDefault="009F4C64" w:rsidP="009F4C64">
            <w:pPr>
              <w:spacing w:before="20" w:after="20"/>
              <w:jc w:val="right"/>
              <w:rPr>
                <w:rFonts w:asciiTheme="majorBidi" w:hAnsiTheme="majorBidi" w:cstheme="majorBidi"/>
                <w:sz w:val="20"/>
                <w:szCs w:val="20"/>
                <w:lang w:val="en-US"/>
              </w:rPr>
            </w:pPr>
            <w:r w:rsidRPr="009F4C64">
              <w:rPr>
                <w:rFonts w:asciiTheme="majorBidi" w:hAnsiTheme="majorBidi" w:cstheme="majorBidi"/>
                <w:color w:val="000000"/>
                <w:sz w:val="20"/>
                <w:szCs w:val="20"/>
              </w:rPr>
              <w:t>236</w:t>
            </w:r>
            <w:r w:rsidR="00CE1A51">
              <w:rPr>
                <w:rFonts w:asciiTheme="majorBidi" w:hAnsiTheme="majorBidi" w:cstheme="majorBidi"/>
                <w:color w:val="000000"/>
                <w:sz w:val="20"/>
                <w:szCs w:val="20"/>
              </w:rPr>
              <w:t>,</w:t>
            </w:r>
            <w:r w:rsidRPr="009F4C64">
              <w:rPr>
                <w:rFonts w:asciiTheme="majorBidi" w:hAnsiTheme="majorBidi" w:cstheme="majorBidi"/>
                <w:color w:val="000000"/>
                <w:sz w:val="20"/>
                <w:szCs w:val="20"/>
              </w:rPr>
              <w:t>10</w:t>
            </w:r>
            <w:r w:rsidR="002F1FFE">
              <w:rPr>
                <w:rFonts w:asciiTheme="majorBidi" w:hAnsiTheme="majorBidi" w:cstheme="majorBidi"/>
                <w:color w:val="000000"/>
                <w:sz w:val="20"/>
                <w:szCs w:val="20"/>
              </w:rPr>
              <w:t>0</w:t>
            </w:r>
            <w:r w:rsidRPr="009F4C64">
              <w:rPr>
                <w:rFonts w:asciiTheme="majorBidi" w:hAnsiTheme="majorBidi" w:cstheme="majorBidi"/>
                <w:color w:val="000000"/>
                <w:sz w:val="20"/>
                <w:szCs w:val="20"/>
              </w:rPr>
              <w:t xml:space="preserve"> </w:t>
            </w:r>
          </w:p>
        </w:tc>
        <w:tc>
          <w:tcPr>
            <w:tcW w:w="707" w:type="pct"/>
            <w:vAlign w:val="center"/>
          </w:tcPr>
          <w:p w14:paraId="2CAAA920" w14:textId="242B7CDD" w:rsidR="009F4C64" w:rsidRPr="009F4C64" w:rsidRDefault="009F4C64" w:rsidP="009F4C64">
            <w:pPr>
              <w:spacing w:before="20" w:after="20"/>
              <w:jc w:val="right"/>
              <w:rPr>
                <w:rFonts w:asciiTheme="majorBidi" w:hAnsiTheme="majorBidi" w:cstheme="majorBidi"/>
                <w:sz w:val="20"/>
                <w:szCs w:val="20"/>
                <w:lang w:val="en-US"/>
              </w:rPr>
            </w:pPr>
            <w:r w:rsidRPr="009F4C64">
              <w:rPr>
                <w:rFonts w:asciiTheme="majorBidi" w:hAnsiTheme="majorBidi" w:cstheme="majorBidi"/>
                <w:color w:val="000000"/>
                <w:sz w:val="20"/>
                <w:szCs w:val="20"/>
              </w:rPr>
              <w:t>202</w:t>
            </w:r>
            <w:r w:rsidR="002F1FFE">
              <w:rPr>
                <w:rFonts w:asciiTheme="majorBidi" w:hAnsiTheme="majorBidi" w:cstheme="majorBidi"/>
                <w:color w:val="000000"/>
                <w:sz w:val="20"/>
                <w:szCs w:val="20"/>
              </w:rPr>
              <w:t>,</w:t>
            </w:r>
            <w:r w:rsidR="003156B7">
              <w:rPr>
                <w:rFonts w:asciiTheme="majorBidi" w:hAnsiTheme="majorBidi" w:cstheme="majorBidi"/>
                <w:color w:val="000000"/>
                <w:sz w:val="20"/>
                <w:szCs w:val="20"/>
              </w:rPr>
              <w:t>371</w:t>
            </w:r>
          </w:p>
        </w:tc>
        <w:tc>
          <w:tcPr>
            <w:tcW w:w="707" w:type="pct"/>
            <w:vAlign w:val="center"/>
          </w:tcPr>
          <w:p w14:paraId="2A270A64" w14:textId="77777777" w:rsidR="009F4C64" w:rsidRPr="009F4C64" w:rsidRDefault="009F4C64" w:rsidP="009F4C64">
            <w:pPr>
              <w:spacing w:before="20" w:after="20"/>
              <w:jc w:val="right"/>
              <w:rPr>
                <w:rFonts w:asciiTheme="majorBidi" w:hAnsiTheme="majorBidi" w:cstheme="majorBidi"/>
                <w:sz w:val="20"/>
                <w:szCs w:val="20"/>
                <w:lang w:val="en-US"/>
              </w:rPr>
            </w:pPr>
            <w:r w:rsidRPr="009F4C64">
              <w:rPr>
                <w:rFonts w:asciiTheme="majorBidi" w:hAnsiTheme="majorBidi" w:cstheme="majorBidi"/>
                <w:color w:val="000000"/>
                <w:sz w:val="20"/>
                <w:szCs w:val="20"/>
              </w:rPr>
              <w:t>0</w:t>
            </w:r>
          </w:p>
        </w:tc>
        <w:tc>
          <w:tcPr>
            <w:tcW w:w="547" w:type="pct"/>
            <w:vAlign w:val="bottom"/>
          </w:tcPr>
          <w:p w14:paraId="36C66908" w14:textId="7BA3C6E2" w:rsidR="009F4C64" w:rsidRPr="009F4C64" w:rsidRDefault="003156B7" w:rsidP="009F4C64">
            <w:pPr>
              <w:spacing w:before="20" w:after="20"/>
              <w:jc w:val="right"/>
              <w:rPr>
                <w:rFonts w:asciiTheme="majorBidi" w:hAnsiTheme="majorBidi" w:cstheme="majorBidi"/>
                <w:sz w:val="20"/>
                <w:szCs w:val="20"/>
                <w:lang w:val="en-US"/>
              </w:rPr>
            </w:pPr>
            <w:r>
              <w:rPr>
                <w:rFonts w:asciiTheme="majorBidi" w:hAnsiTheme="majorBidi" w:cstheme="majorBidi"/>
                <w:sz w:val="20"/>
                <w:szCs w:val="20"/>
                <w:lang w:val="en-US"/>
              </w:rPr>
              <w:fldChar w:fldCharType="begin"/>
            </w:r>
            <w:r>
              <w:rPr>
                <w:rFonts w:asciiTheme="majorBidi" w:hAnsiTheme="majorBidi" w:cstheme="majorBidi"/>
                <w:sz w:val="20"/>
                <w:szCs w:val="20"/>
                <w:lang w:val="en-US"/>
              </w:rPr>
              <w:instrText xml:space="preserve"> =SUM(LEFT) </w:instrText>
            </w:r>
            <w:r>
              <w:rPr>
                <w:rFonts w:asciiTheme="majorBidi" w:hAnsiTheme="majorBidi" w:cstheme="majorBidi"/>
                <w:sz w:val="20"/>
                <w:szCs w:val="20"/>
                <w:lang w:val="en-US"/>
              </w:rPr>
              <w:fldChar w:fldCharType="separate"/>
            </w:r>
            <w:r>
              <w:rPr>
                <w:rFonts w:asciiTheme="majorBidi" w:hAnsiTheme="majorBidi" w:cstheme="majorBidi"/>
                <w:noProof/>
                <w:sz w:val="20"/>
                <w:szCs w:val="20"/>
                <w:lang w:val="en-US"/>
              </w:rPr>
              <w:t>438</w:t>
            </w:r>
            <w:r w:rsidR="002F1FFE">
              <w:rPr>
                <w:rFonts w:asciiTheme="majorBidi" w:hAnsiTheme="majorBidi" w:cstheme="majorBidi"/>
                <w:noProof/>
                <w:sz w:val="20"/>
                <w:szCs w:val="20"/>
                <w:lang w:val="en-US"/>
              </w:rPr>
              <w:t>,</w:t>
            </w:r>
            <w:r>
              <w:rPr>
                <w:rFonts w:asciiTheme="majorBidi" w:hAnsiTheme="majorBidi" w:cstheme="majorBidi"/>
                <w:noProof/>
                <w:sz w:val="20"/>
                <w:szCs w:val="20"/>
                <w:lang w:val="en-US"/>
              </w:rPr>
              <w:t>471</w:t>
            </w:r>
            <w:r>
              <w:rPr>
                <w:rFonts w:asciiTheme="majorBidi" w:hAnsiTheme="majorBidi" w:cstheme="majorBidi"/>
                <w:sz w:val="20"/>
                <w:szCs w:val="20"/>
                <w:lang w:val="en-US"/>
              </w:rPr>
              <w:fldChar w:fldCharType="end"/>
            </w:r>
          </w:p>
        </w:tc>
      </w:tr>
      <w:tr w:rsidR="009F4C64" w:rsidRPr="009F4C64" w14:paraId="67E52F9E" w14:textId="77777777" w:rsidTr="00D1539F">
        <w:trPr>
          <w:trHeight w:val="78"/>
          <w:jc w:val="center"/>
        </w:trPr>
        <w:tc>
          <w:tcPr>
            <w:tcW w:w="780" w:type="pct"/>
            <w:vMerge w:val="restart"/>
            <w:vAlign w:val="center"/>
            <w:hideMark/>
          </w:tcPr>
          <w:p w14:paraId="59E617B8" w14:textId="77777777" w:rsidR="009F4C64" w:rsidRPr="009F4C64" w:rsidRDefault="009F4C64" w:rsidP="009F4C64">
            <w:pPr>
              <w:spacing w:before="20" w:after="20"/>
              <w:jc w:val="center"/>
              <w:rPr>
                <w:rFonts w:asciiTheme="majorBidi" w:hAnsiTheme="majorBidi" w:cstheme="majorBidi"/>
                <w:sz w:val="20"/>
                <w:szCs w:val="20"/>
                <w:lang w:val="en-US"/>
              </w:rPr>
            </w:pPr>
            <w:r w:rsidRPr="009F4C64">
              <w:rPr>
                <w:rFonts w:asciiTheme="majorBidi" w:hAnsiTheme="majorBidi" w:cstheme="majorBidi"/>
                <w:color w:val="000000" w:themeColor="text1"/>
                <w:sz w:val="20"/>
                <w:szCs w:val="20"/>
              </w:rPr>
              <w:t>UNIDO</w:t>
            </w:r>
          </w:p>
        </w:tc>
        <w:tc>
          <w:tcPr>
            <w:tcW w:w="1420" w:type="pct"/>
            <w:vAlign w:val="center"/>
            <w:hideMark/>
          </w:tcPr>
          <w:p w14:paraId="6B28E38E" w14:textId="77777777" w:rsidR="009F4C64" w:rsidRPr="009F4C64" w:rsidRDefault="009F4C64" w:rsidP="009F4C64">
            <w:pPr>
              <w:spacing w:before="20" w:after="20"/>
              <w:jc w:val="left"/>
              <w:rPr>
                <w:rFonts w:asciiTheme="majorBidi" w:hAnsiTheme="majorBidi" w:cstheme="majorBidi"/>
                <w:sz w:val="20"/>
                <w:szCs w:val="20"/>
                <w:lang w:val="en-US"/>
              </w:rPr>
            </w:pPr>
            <w:r w:rsidRPr="009F4C64">
              <w:rPr>
                <w:rFonts w:asciiTheme="majorBidi" w:hAnsiTheme="majorBidi" w:cstheme="majorBidi"/>
                <w:sz w:val="20"/>
                <w:szCs w:val="20"/>
                <w:lang w:val="en-US"/>
              </w:rPr>
              <w:t xml:space="preserve">ODS phase-out (ODP </w:t>
            </w:r>
            <w:proofErr w:type="spellStart"/>
            <w:r w:rsidRPr="009F4C64">
              <w:rPr>
                <w:rFonts w:asciiTheme="majorBidi" w:hAnsiTheme="majorBidi" w:cstheme="majorBidi"/>
                <w:sz w:val="20"/>
                <w:szCs w:val="20"/>
                <w:lang w:val="en-US"/>
              </w:rPr>
              <w:t>tonnes</w:t>
            </w:r>
            <w:proofErr w:type="spellEnd"/>
            <w:r w:rsidRPr="009F4C64">
              <w:rPr>
                <w:rFonts w:asciiTheme="majorBidi" w:hAnsiTheme="majorBidi" w:cstheme="majorBidi"/>
                <w:sz w:val="20"/>
                <w:szCs w:val="20"/>
                <w:lang w:val="en-US"/>
              </w:rPr>
              <w:t>)</w:t>
            </w:r>
          </w:p>
        </w:tc>
        <w:tc>
          <w:tcPr>
            <w:tcW w:w="839" w:type="pct"/>
            <w:vAlign w:val="center"/>
          </w:tcPr>
          <w:p w14:paraId="1AAEA624" w14:textId="77777777" w:rsidR="009F4C64" w:rsidRPr="009F4C64" w:rsidRDefault="009F4C64" w:rsidP="009F4C64">
            <w:pPr>
              <w:spacing w:before="20" w:after="20"/>
              <w:jc w:val="right"/>
              <w:rPr>
                <w:rFonts w:asciiTheme="majorBidi" w:hAnsiTheme="majorBidi" w:cstheme="majorBidi"/>
                <w:sz w:val="20"/>
                <w:szCs w:val="20"/>
                <w:lang w:val="en-US"/>
              </w:rPr>
            </w:pPr>
            <w:r>
              <w:rPr>
                <w:color w:val="000000"/>
                <w:sz w:val="20"/>
                <w:szCs w:val="20"/>
              </w:rPr>
              <w:t>0</w:t>
            </w:r>
            <w:r w:rsidR="003156B7">
              <w:rPr>
                <w:color w:val="000000"/>
                <w:sz w:val="20"/>
                <w:szCs w:val="20"/>
              </w:rPr>
              <w:t>.00</w:t>
            </w:r>
          </w:p>
        </w:tc>
        <w:tc>
          <w:tcPr>
            <w:tcW w:w="707" w:type="pct"/>
            <w:vAlign w:val="center"/>
          </w:tcPr>
          <w:p w14:paraId="392867C1" w14:textId="77777777" w:rsidR="009F4C64" w:rsidRPr="009F4C64" w:rsidRDefault="009F4C64" w:rsidP="009F4C64">
            <w:pPr>
              <w:spacing w:before="20" w:after="20"/>
              <w:jc w:val="right"/>
              <w:rPr>
                <w:rFonts w:asciiTheme="majorBidi" w:hAnsiTheme="majorBidi" w:cstheme="majorBidi"/>
                <w:sz w:val="20"/>
                <w:szCs w:val="20"/>
                <w:lang w:val="en-US"/>
              </w:rPr>
            </w:pPr>
            <w:r>
              <w:rPr>
                <w:color w:val="000000"/>
                <w:sz w:val="20"/>
                <w:szCs w:val="20"/>
              </w:rPr>
              <w:t>3.2</w:t>
            </w:r>
            <w:r w:rsidR="003156B7">
              <w:rPr>
                <w:color w:val="000000"/>
                <w:sz w:val="20"/>
                <w:szCs w:val="20"/>
              </w:rPr>
              <w:t>4</w:t>
            </w:r>
          </w:p>
        </w:tc>
        <w:tc>
          <w:tcPr>
            <w:tcW w:w="707" w:type="pct"/>
            <w:vAlign w:val="center"/>
          </w:tcPr>
          <w:p w14:paraId="5E212530" w14:textId="77777777" w:rsidR="009F4C64" w:rsidRPr="009F4C64" w:rsidRDefault="009F4C64" w:rsidP="009F4C64">
            <w:pPr>
              <w:spacing w:before="20" w:after="20"/>
              <w:jc w:val="right"/>
              <w:rPr>
                <w:rFonts w:asciiTheme="majorBidi" w:hAnsiTheme="majorBidi" w:cstheme="majorBidi"/>
                <w:sz w:val="20"/>
                <w:szCs w:val="20"/>
                <w:lang w:val="en-US"/>
              </w:rPr>
            </w:pPr>
            <w:r>
              <w:rPr>
                <w:color w:val="000000"/>
                <w:sz w:val="20"/>
                <w:szCs w:val="20"/>
              </w:rPr>
              <w:t>0</w:t>
            </w:r>
            <w:r w:rsidR="003156B7">
              <w:rPr>
                <w:color w:val="000000"/>
                <w:sz w:val="20"/>
                <w:szCs w:val="20"/>
              </w:rPr>
              <w:t>.00</w:t>
            </w:r>
          </w:p>
        </w:tc>
        <w:tc>
          <w:tcPr>
            <w:tcW w:w="547" w:type="pct"/>
            <w:vAlign w:val="center"/>
          </w:tcPr>
          <w:p w14:paraId="389C869E" w14:textId="77777777" w:rsidR="009F4C64" w:rsidRPr="009F4C64" w:rsidRDefault="009F4C64" w:rsidP="009F4C64">
            <w:pPr>
              <w:spacing w:before="20" w:after="20"/>
              <w:jc w:val="right"/>
              <w:rPr>
                <w:rFonts w:asciiTheme="majorBidi" w:hAnsiTheme="majorBidi" w:cstheme="majorBidi"/>
                <w:sz w:val="20"/>
                <w:szCs w:val="20"/>
                <w:lang w:val="en-US"/>
              </w:rPr>
            </w:pPr>
            <w:r>
              <w:rPr>
                <w:color w:val="000000"/>
                <w:sz w:val="20"/>
                <w:szCs w:val="20"/>
              </w:rPr>
              <w:t>3.2</w:t>
            </w:r>
            <w:r w:rsidR="003156B7">
              <w:rPr>
                <w:color w:val="000000"/>
                <w:sz w:val="20"/>
                <w:szCs w:val="20"/>
              </w:rPr>
              <w:t>4</w:t>
            </w:r>
          </w:p>
        </w:tc>
      </w:tr>
      <w:tr w:rsidR="009F4C64" w:rsidRPr="009F4C64" w14:paraId="0113B52E" w14:textId="77777777" w:rsidTr="00D1539F">
        <w:trPr>
          <w:trHeight w:val="77"/>
          <w:jc w:val="center"/>
        </w:trPr>
        <w:tc>
          <w:tcPr>
            <w:tcW w:w="780" w:type="pct"/>
            <w:vMerge/>
            <w:vAlign w:val="center"/>
            <w:hideMark/>
          </w:tcPr>
          <w:p w14:paraId="5E60A088" w14:textId="77777777" w:rsidR="009F4C64" w:rsidRPr="009F4C64" w:rsidRDefault="009F4C64" w:rsidP="009F4C64">
            <w:pPr>
              <w:spacing w:before="20" w:after="20"/>
              <w:jc w:val="left"/>
              <w:rPr>
                <w:rFonts w:asciiTheme="majorBidi" w:hAnsiTheme="majorBidi" w:cstheme="majorBidi"/>
                <w:sz w:val="20"/>
                <w:szCs w:val="20"/>
                <w:lang w:val="en-US"/>
              </w:rPr>
            </w:pPr>
          </w:p>
        </w:tc>
        <w:tc>
          <w:tcPr>
            <w:tcW w:w="1420" w:type="pct"/>
            <w:vAlign w:val="center"/>
            <w:hideMark/>
          </w:tcPr>
          <w:p w14:paraId="3BFB5CF8" w14:textId="77777777" w:rsidR="009F4C64" w:rsidRPr="009F4C64" w:rsidRDefault="009F4C64" w:rsidP="009F4C64">
            <w:pPr>
              <w:spacing w:before="20" w:after="20"/>
              <w:jc w:val="left"/>
              <w:rPr>
                <w:rFonts w:asciiTheme="majorBidi" w:hAnsiTheme="majorBidi" w:cstheme="majorBidi"/>
                <w:sz w:val="20"/>
                <w:szCs w:val="20"/>
                <w:lang w:val="en-US"/>
              </w:rPr>
            </w:pPr>
            <w:r w:rsidRPr="009F4C64">
              <w:rPr>
                <w:rFonts w:asciiTheme="majorBidi" w:hAnsiTheme="majorBidi" w:cstheme="majorBidi"/>
                <w:sz w:val="20"/>
                <w:szCs w:val="20"/>
                <w:lang w:val="en-US"/>
              </w:rPr>
              <w:t>Funding (US $)</w:t>
            </w:r>
          </w:p>
        </w:tc>
        <w:tc>
          <w:tcPr>
            <w:tcW w:w="839" w:type="pct"/>
            <w:vAlign w:val="center"/>
          </w:tcPr>
          <w:p w14:paraId="352A6E96" w14:textId="47D26874" w:rsidR="009F4C64" w:rsidRPr="009F4C64" w:rsidRDefault="003156B7" w:rsidP="009F4C64">
            <w:pPr>
              <w:spacing w:before="20" w:after="20"/>
              <w:jc w:val="right"/>
              <w:rPr>
                <w:rFonts w:asciiTheme="majorBidi" w:hAnsiTheme="majorBidi" w:cstheme="majorBidi"/>
                <w:sz w:val="20"/>
                <w:szCs w:val="20"/>
                <w:lang w:val="en-US"/>
              </w:rPr>
            </w:pPr>
            <w:r>
              <w:rPr>
                <w:color w:val="000000"/>
                <w:sz w:val="20"/>
                <w:szCs w:val="20"/>
              </w:rPr>
              <w:t>0</w:t>
            </w:r>
          </w:p>
        </w:tc>
        <w:tc>
          <w:tcPr>
            <w:tcW w:w="707" w:type="pct"/>
            <w:vAlign w:val="center"/>
          </w:tcPr>
          <w:p w14:paraId="37E137D3" w14:textId="106B3E5D" w:rsidR="009F4C64" w:rsidRPr="009F4C64" w:rsidRDefault="009F4C64" w:rsidP="009F4C64">
            <w:pPr>
              <w:spacing w:before="20" w:after="20"/>
              <w:jc w:val="right"/>
              <w:rPr>
                <w:rFonts w:asciiTheme="majorBidi" w:hAnsiTheme="majorBidi" w:cstheme="majorBidi"/>
                <w:sz w:val="20"/>
                <w:szCs w:val="20"/>
                <w:lang w:val="en-US"/>
              </w:rPr>
            </w:pPr>
            <w:r>
              <w:rPr>
                <w:color w:val="000000"/>
                <w:sz w:val="20"/>
                <w:szCs w:val="20"/>
              </w:rPr>
              <w:t>28</w:t>
            </w:r>
            <w:r w:rsidR="003156B7">
              <w:rPr>
                <w:color w:val="000000"/>
                <w:sz w:val="20"/>
                <w:szCs w:val="20"/>
              </w:rPr>
              <w:t>8</w:t>
            </w:r>
            <w:r w:rsidR="002F1FFE">
              <w:rPr>
                <w:color w:val="000000"/>
                <w:sz w:val="20"/>
                <w:szCs w:val="20"/>
              </w:rPr>
              <w:t>,</w:t>
            </w:r>
            <w:r w:rsidR="003156B7">
              <w:rPr>
                <w:color w:val="000000"/>
                <w:sz w:val="20"/>
                <w:szCs w:val="20"/>
              </w:rPr>
              <w:t>900</w:t>
            </w:r>
          </w:p>
        </w:tc>
        <w:tc>
          <w:tcPr>
            <w:tcW w:w="707" w:type="pct"/>
            <w:vAlign w:val="center"/>
          </w:tcPr>
          <w:p w14:paraId="5627707E" w14:textId="122BE9E4" w:rsidR="009F4C64" w:rsidRPr="009F4C64" w:rsidRDefault="003156B7" w:rsidP="009F4C64">
            <w:pPr>
              <w:spacing w:before="20" w:after="20"/>
              <w:jc w:val="right"/>
              <w:rPr>
                <w:rFonts w:asciiTheme="majorBidi" w:hAnsiTheme="majorBidi" w:cstheme="majorBidi"/>
                <w:sz w:val="20"/>
                <w:szCs w:val="20"/>
                <w:lang w:val="en-US"/>
              </w:rPr>
            </w:pPr>
            <w:r>
              <w:rPr>
                <w:color w:val="000000"/>
                <w:sz w:val="20"/>
                <w:szCs w:val="20"/>
              </w:rPr>
              <w:t>0</w:t>
            </w:r>
          </w:p>
        </w:tc>
        <w:tc>
          <w:tcPr>
            <w:tcW w:w="547" w:type="pct"/>
            <w:vAlign w:val="center"/>
          </w:tcPr>
          <w:p w14:paraId="42137F9E" w14:textId="39745215" w:rsidR="009F4C64" w:rsidRPr="009F4C64" w:rsidRDefault="009F4C64" w:rsidP="009F4C64">
            <w:pPr>
              <w:spacing w:before="20" w:after="20"/>
              <w:jc w:val="right"/>
              <w:rPr>
                <w:rFonts w:asciiTheme="majorBidi" w:hAnsiTheme="majorBidi" w:cstheme="majorBidi"/>
                <w:sz w:val="20"/>
                <w:szCs w:val="20"/>
                <w:lang w:val="en-US"/>
              </w:rPr>
            </w:pPr>
            <w:r>
              <w:rPr>
                <w:color w:val="000000"/>
                <w:sz w:val="20"/>
                <w:szCs w:val="20"/>
              </w:rPr>
              <w:t>28</w:t>
            </w:r>
            <w:r w:rsidR="003156B7">
              <w:rPr>
                <w:color w:val="000000"/>
                <w:sz w:val="20"/>
                <w:szCs w:val="20"/>
              </w:rPr>
              <w:t>8</w:t>
            </w:r>
            <w:r w:rsidR="002F1FFE">
              <w:rPr>
                <w:color w:val="000000"/>
                <w:sz w:val="20"/>
                <w:szCs w:val="20"/>
              </w:rPr>
              <w:t>,</w:t>
            </w:r>
            <w:r w:rsidR="003156B7">
              <w:rPr>
                <w:color w:val="000000"/>
                <w:sz w:val="20"/>
                <w:szCs w:val="20"/>
              </w:rPr>
              <w:t>9</w:t>
            </w:r>
            <w:r>
              <w:rPr>
                <w:color w:val="000000"/>
                <w:sz w:val="20"/>
                <w:szCs w:val="20"/>
              </w:rPr>
              <w:t>00</w:t>
            </w:r>
          </w:p>
        </w:tc>
      </w:tr>
    </w:tbl>
    <w:p w14:paraId="6C1A64F3" w14:textId="77777777" w:rsidR="00805356" w:rsidRPr="00E9063C" w:rsidRDefault="00805356" w:rsidP="00DA0FEE">
      <w:pPr>
        <w:spacing w:before="20" w:after="20"/>
        <w:jc w:val="center"/>
        <w:rPr>
          <w:sz w:val="18"/>
          <w:szCs w:val="18"/>
        </w:rPr>
      </w:pPr>
    </w:p>
    <w:tbl>
      <w:tblPr>
        <w:tblStyle w:val="TableGrid"/>
        <w:tblW w:w="5382" w:type="pct"/>
        <w:jc w:val="center"/>
        <w:shd w:val="clear" w:color="auto" w:fill="FFFFFF" w:themeFill="background1"/>
        <w:tblCellMar>
          <w:left w:w="57" w:type="dxa"/>
          <w:right w:w="85" w:type="dxa"/>
        </w:tblCellMar>
        <w:tblLook w:val="04A0" w:firstRow="1" w:lastRow="0" w:firstColumn="1" w:lastColumn="0" w:noHBand="0" w:noVBand="1"/>
      </w:tblPr>
      <w:tblGrid>
        <w:gridCol w:w="1286"/>
        <w:gridCol w:w="825"/>
        <w:gridCol w:w="1087"/>
        <w:gridCol w:w="830"/>
        <w:gridCol w:w="792"/>
        <w:gridCol w:w="842"/>
        <w:gridCol w:w="842"/>
        <w:gridCol w:w="842"/>
        <w:gridCol w:w="542"/>
        <w:gridCol w:w="542"/>
        <w:gridCol w:w="842"/>
        <w:gridCol w:w="792"/>
      </w:tblGrid>
      <w:tr w:rsidR="00BF7F6F" w:rsidRPr="00E9063C" w14:paraId="4477D232" w14:textId="77777777" w:rsidTr="00C42AF4">
        <w:trPr>
          <w:trHeight w:val="82"/>
          <w:jc w:val="center"/>
        </w:trPr>
        <w:tc>
          <w:tcPr>
            <w:tcW w:w="1688" w:type="pct"/>
            <w:gridSpan w:val="3"/>
            <w:shd w:val="clear" w:color="auto" w:fill="FFFFFF" w:themeFill="background1"/>
            <w:hideMark/>
          </w:tcPr>
          <w:p w14:paraId="4B9FA3CE" w14:textId="77777777" w:rsidR="00BF7F6F" w:rsidRPr="00E9063C" w:rsidRDefault="00BF7F6F" w:rsidP="007E453D">
            <w:pPr>
              <w:spacing w:before="20" w:after="20"/>
              <w:ind w:left="38"/>
              <w:jc w:val="left"/>
              <w:rPr>
                <w:b/>
                <w:sz w:val="20"/>
                <w:szCs w:val="20"/>
                <w:lang w:val="en-US"/>
              </w:rPr>
            </w:pPr>
            <w:r w:rsidRPr="00E9063C">
              <w:rPr>
                <w:b/>
                <w:sz w:val="20"/>
                <w:szCs w:val="20"/>
                <w:lang w:val="en-US"/>
              </w:rPr>
              <w:t xml:space="preserve">PROJECT DATA </w:t>
            </w:r>
          </w:p>
        </w:tc>
        <w:tc>
          <w:tcPr>
            <w:tcW w:w="313" w:type="pct"/>
            <w:shd w:val="clear" w:color="auto" w:fill="FFFFFF" w:themeFill="background1"/>
            <w:hideMark/>
          </w:tcPr>
          <w:p w14:paraId="465C0002" w14:textId="77777777" w:rsidR="00BF7F6F" w:rsidRPr="00BF7F6F" w:rsidRDefault="00BF7F6F" w:rsidP="007E453D">
            <w:pPr>
              <w:spacing w:before="20" w:after="20"/>
              <w:ind w:left="38"/>
              <w:jc w:val="center"/>
              <w:rPr>
                <w:b/>
                <w:sz w:val="20"/>
                <w:szCs w:val="20"/>
                <w:lang w:val="en-US"/>
              </w:rPr>
            </w:pPr>
            <w:r w:rsidRPr="00BF7F6F">
              <w:rPr>
                <w:b/>
                <w:sz w:val="20"/>
                <w:szCs w:val="20"/>
                <w:lang w:val="en-US"/>
              </w:rPr>
              <w:t>2022</w:t>
            </w:r>
          </w:p>
        </w:tc>
        <w:tc>
          <w:tcPr>
            <w:tcW w:w="393" w:type="pct"/>
            <w:shd w:val="clear" w:color="auto" w:fill="FFFFFF" w:themeFill="background1"/>
            <w:hideMark/>
          </w:tcPr>
          <w:p w14:paraId="52793553" w14:textId="77777777" w:rsidR="00BF7F6F" w:rsidRPr="00BF7F6F" w:rsidRDefault="00BF7F6F" w:rsidP="007E453D">
            <w:pPr>
              <w:spacing w:before="20" w:after="20"/>
              <w:jc w:val="center"/>
              <w:rPr>
                <w:b/>
                <w:sz w:val="20"/>
                <w:szCs w:val="20"/>
                <w:lang w:val="en-US"/>
              </w:rPr>
            </w:pPr>
            <w:r w:rsidRPr="00BF7F6F">
              <w:rPr>
                <w:b/>
                <w:sz w:val="20"/>
                <w:szCs w:val="20"/>
                <w:lang w:val="en-US"/>
              </w:rPr>
              <w:t>2023-2024</w:t>
            </w:r>
          </w:p>
        </w:tc>
        <w:tc>
          <w:tcPr>
            <w:tcW w:w="418" w:type="pct"/>
            <w:shd w:val="clear" w:color="auto" w:fill="FFFFFF" w:themeFill="background1"/>
            <w:hideMark/>
          </w:tcPr>
          <w:p w14:paraId="0EFFA0E0" w14:textId="77777777" w:rsidR="00BF7F6F" w:rsidRPr="00BF7F6F" w:rsidRDefault="00BF7F6F" w:rsidP="007E453D">
            <w:pPr>
              <w:spacing w:before="20" w:after="20"/>
              <w:jc w:val="center"/>
              <w:rPr>
                <w:b/>
                <w:sz w:val="20"/>
                <w:szCs w:val="20"/>
                <w:lang w:val="en-US"/>
              </w:rPr>
            </w:pPr>
            <w:r w:rsidRPr="00BF7F6F">
              <w:rPr>
                <w:b/>
                <w:sz w:val="20"/>
                <w:szCs w:val="20"/>
                <w:lang w:val="en-US"/>
              </w:rPr>
              <w:t>2025</w:t>
            </w:r>
          </w:p>
        </w:tc>
        <w:tc>
          <w:tcPr>
            <w:tcW w:w="418" w:type="pct"/>
            <w:shd w:val="clear" w:color="auto" w:fill="FFFFFF" w:themeFill="background1"/>
            <w:hideMark/>
          </w:tcPr>
          <w:p w14:paraId="7FCB5E2E" w14:textId="77777777" w:rsidR="00BF7F6F" w:rsidRPr="00BF7F6F" w:rsidRDefault="00BF7F6F" w:rsidP="007E453D">
            <w:pPr>
              <w:spacing w:before="20" w:after="20"/>
              <w:jc w:val="center"/>
              <w:rPr>
                <w:b/>
                <w:sz w:val="20"/>
                <w:szCs w:val="20"/>
                <w:lang w:val="en-US"/>
              </w:rPr>
            </w:pPr>
            <w:r w:rsidRPr="00BF7F6F">
              <w:rPr>
                <w:b/>
                <w:sz w:val="20"/>
                <w:szCs w:val="20"/>
                <w:lang w:val="en-US"/>
              </w:rPr>
              <w:t>2026</w:t>
            </w:r>
          </w:p>
        </w:tc>
        <w:tc>
          <w:tcPr>
            <w:tcW w:w="418" w:type="pct"/>
            <w:shd w:val="clear" w:color="auto" w:fill="FFFFFF" w:themeFill="background1"/>
            <w:hideMark/>
          </w:tcPr>
          <w:p w14:paraId="37E8FC61" w14:textId="77777777" w:rsidR="00BF7F6F" w:rsidRPr="00BF7F6F" w:rsidRDefault="00BF7F6F" w:rsidP="007E453D">
            <w:pPr>
              <w:spacing w:before="20" w:after="20"/>
              <w:jc w:val="center"/>
              <w:rPr>
                <w:b/>
                <w:sz w:val="20"/>
                <w:szCs w:val="20"/>
                <w:lang w:val="en-US"/>
              </w:rPr>
            </w:pPr>
            <w:r w:rsidRPr="00BF7F6F">
              <w:rPr>
                <w:b/>
                <w:sz w:val="20"/>
                <w:szCs w:val="20"/>
                <w:lang w:val="en-US"/>
              </w:rPr>
              <w:t>2027</w:t>
            </w:r>
          </w:p>
        </w:tc>
        <w:tc>
          <w:tcPr>
            <w:tcW w:w="269" w:type="pct"/>
            <w:shd w:val="clear" w:color="auto" w:fill="FFFFFF" w:themeFill="background1"/>
          </w:tcPr>
          <w:p w14:paraId="0026DDD9" w14:textId="77777777" w:rsidR="00BF7F6F" w:rsidRPr="00BF7F6F" w:rsidRDefault="00BF7F6F" w:rsidP="007E453D">
            <w:pPr>
              <w:spacing w:before="20" w:after="20"/>
              <w:jc w:val="center"/>
              <w:rPr>
                <w:b/>
                <w:sz w:val="20"/>
                <w:szCs w:val="20"/>
                <w:lang w:val="en-US"/>
              </w:rPr>
            </w:pPr>
            <w:r w:rsidRPr="00BF7F6F">
              <w:rPr>
                <w:b/>
                <w:sz w:val="20"/>
                <w:szCs w:val="20"/>
                <w:lang w:val="en-US"/>
              </w:rPr>
              <w:t>2028</w:t>
            </w:r>
          </w:p>
        </w:tc>
        <w:tc>
          <w:tcPr>
            <w:tcW w:w="269" w:type="pct"/>
            <w:shd w:val="clear" w:color="auto" w:fill="FFFFFF" w:themeFill="background1"/>
          </w:tcPr>
          <w:p w14:paraId="6E1981AE" w14:textId="77777777" w:rsidR="00BF7F6F" w:rsidRPr="00BF7F6F" w:rsidRDefault="00BF7F6F" w:rsidP="007E453D">
            <w:pPr>
              <w:spacing w:before="20" w:after="20"/>
              <w:jc w:val="center"/>
              <w:rPr>
                <w:b/>
                <w:sz w:val="20"/>
                <w:szCs w:val="20"/>
                <w:lang w:val="en-US"/>
              </w:rPr>
            </w:pPr>
            <w:r w:rsidRPr="00BF7F6F">
              <w:rPr>
                <w:b/>
                <w:sz w:val="20"/>
                <w:szCs w:val="20"/>
                <w:lang w:val="en-US"/>
              </w:rPr>
              <w:t>2029</w:t>
            </w:r>
          </w:p>
        </w:tc>
        <w:tc>
          <w:tcPr>
            <w:tcW w:w="418" w:type="pct"/>
            <w:shd w:val="clear" w:color="auto" w:fill="FFFFFF" w:themeFill="background1"/>
          </w:tcPr>
          <w:p w14:paraId="6390E4B9" w14:textId="77777777" w:rsidR="00BF7F6F" w:rsidRPr="00BF7F6F" w:rsidRDefault="00BF7F6F" w:rsidP="007E453D">
            <w:pPr>
              <w:spacing w:before="20" w:after="20"/>
              <w:jc w:val="center"/>
              <w:rPr>
                <w:b/>
                <w:sz w:val="20"/>
                <w:szCs w:val="20"/>
                <w:lang w:val="en-US"/>
              </w:rPr>
            </w:pPr>
            <w:r w:rsidRPr="00BF7F6F">
              <w:rPr>
                <w:b/>
                <w:sz w:val="20"/>
                <w:szCs w:val="20"/>
                <w:lang w:val="en-US"/>
              </w:rPr>
              <w:t>2030</w:t>
            </w:r>
          </w:p>
        </w:tc>
        <w:tc>
          <w:tcPr>
            <w:tcW w:w="393" w:type="pct"/>
            <w:shd w:val="clear" w:color="auto" w:fill="FFFFFF" w:themeFill="background1"/>
            <w:hideMark/>
          </w:tcPr>
          <w:p w14:paraId="48A386D1" w14:textId="77777777" w:rsidR="00BF7F6F" w:rsidRPr="00BF7F6F" w:rsidRDefault="00BF7F6F" w:rsidP="007E453D">
            <w:pPr>
              <w:spacing w:before="20" w:after="20"/>
              <w:jc w:val="center"/>
              <w:rPr>
                <w:b/>
                <w:sz w:val="20"/>
                <w:szCs w:val="20"/>
                <w:lang w:val="en-US"/>
              </w:rPr>
            </w:pPr>
            <w:r w:rsidRPr="00BF7F6F">
              <w:rPr>
                <w:b/>
                <w:sz w:val="20"/>
                <w:szCs w:val="20"/>
                <w:lang w:val="en-US"/>
              </w:rPr>
              <w:t>Total</w:t>
            </w:r>
          </w:p>
        </w:tc>
      </w:tr>
      <w:tr w:rsidR="00BF7F6F" w:rsidRPr="00E9063C" w14:paraId="100CFAE5" w14:textId="77777777" w:rsidTr="00C42AF4">
        <w:trPr>
          <w:trHeight w:val="72"/>
          <w:jc w:val="center"/>
        </w:trPr>
        <w:tc>
          <w:tcPr>
            <w:tcW w:w="639" w:type="pct"/>
            <w:vMerge w:val="restart"/>
            <w:shd w:val="clear" w:color="auto" w:fill="FFFFFF" w:themeFill="background1"/>
            <w:hideMark/>
          </w:tcPr>
          <w:p w14:paraId="43C7B2F0" w14:textId="77777777" w:rsidR="00BF7F6F" w:rsidRPr="00390399" w:rsidRDefault="00BF7F6F" w:rsidP="007E453D">
            <w:pPr>
              <w:spacing w:before="20" w:after="20"/>
              <w:ind w:left="38"/>
              <w:jc w:val="left"/>
              <w:rPr>
                <w:sz w:val="20"/>
                <w:szCs w:val="20"/>
                <w:lang w:val="fr-CA"/>
              </w:rPr>
            </w:pPr>
            <w:r w:rsidRPr="00390399">
              <w:rPr>
                <w:sz w:val="20"/>
                <w:szCs w:val="20"/>
              </w:rPr>
              <w:t>Consumption</w:t>
            </w:r>
            <w:r w:rsidRPr="00390399">
              <w:rPr>
                <w:sz w:val="20"/>
                <w:szCs w:val="20"/>
                <w:lang w:val="fr-CA"/>
              </w:rPr>
              <w:t xml:space="preserve"> (ODP tonnes)</w:t>
            </w:r>
          </w:p>
        </w:tc>
        <w:tc>
          <w:tcPr>
            <w:tcW w:w="1049" w:type="pct"/>
            <w:gridSpan w:val="2"/>
            <w:shd w:val="clear" w:color="auto" w:fill="FFFFFF" w:themeFill="background1"/>
          </w:tcPr>
          <w:p w14:paraId="5F2874CE" w14:textId="77777777" w:rsidR="00BF7F6F" w:rsidRPr="00E9063C" w:rsidRDefault="00BF7F6F" w:rsidP="007E453D">
            <w:pPr>
              <w:spacing w:before="20" w:after="20"/>
              <w:ind w:left="38"/>
              <w:jc w:val="left"/>
              <w:rPr>
                <w:sz w:val="20"/>
                <w:szCs w:val="20"/>
                <w:lang w:val="en-US"/>
              </w:rPr>
            </w:pPr>
            <w:r w:rsidRPr="00E9063C">
              <w:rPr>
                <w:sz w:val="20"/>
                <w:szCs w:val="20"/>
                <w:lang w:val="en-US"/>
              </w:rPr>
              <w:t>Montreal Protocol limits</w:t>
            </w:r>
          </w:p>
        </w:tc>
        <w:tc>
          <w:tcPr>
            <w:tcW w:w="313" w:type="pct"/>
            <w:shd w:val="clear" w:color="auto" w:fill="FFFFFF" w:themeFill="background1"/>
          </w:tcPr>
          <w:p w14:paraId="2E15F7F3" w14:textId="77777777" w:rsidR="00BF7F6F" w:rsidRPr="0062095A" w:rsidRDefault="00BF7F6F" w:rsidP="007E453D">
            <w:pPr>
              <w:spacing w:before="20" w:after="20"/>
              <w:ind w:left="38"/>
              <w:jc w:val="right"/>
              <w:rPr>
                <w:sz w:val="20"/>
                <w:szCs w:val="20"/>
                <w:lang w:val="en-US"/>
              </w:rPr>
            </w:pPr>
            <w:r w:rsidRPr="00782910">
              <w:rPr>
                <w:rStyle w:val="normaltextrun"/>
                <w:color w:val="000000"/>
                <w:sz w:val="20"/>
                <w:szCs w:val="20"/>
              </w:rPr>
              <w:t>15.47</w:t>
            </w:r>
            <w:r w:rsidRPr="00782910">
              <w:rPr>
                <w:rStyle w:val="eop"/>
                <w:color w:val="000000"/>
                <w:sz w:val="20"/>
                <w:szCs w:val="20"/>
              </w:rPr>
              <w:t> </w:t>
            </w:r>
          </w:p>
        </w:tc>
        <w:tc>
          <w:tcPr>
            <w:tcW w:w="393" w:type="pct"/>
            <w:shd w:val="clear" w:color="auto" w:fill="FFFFFF" w:themeFill="background1"/>
          </w:tcPr>
          <w:p w14:paraId="1BD5FB73" w14:textId="77777777" w:rsidR="00BF7F6F" w:rsidRPr="0062095A" w:rsidRDefault="00BF7F6F" w:rsidP="007E453D">
            <w:pPr>
              <w:spacing w:before="20" w:after="20"/>
              <w:jc w:val="right"/>
              <w:rPr>
                <w:sz w:val="20"/>
                <w:szCs w:val="20"/>
                <w:lang w:val="en-US"/>
              </w:rPr>
            </w:pPr>
            <w:r w:rsidRPr="00782910">
              <w:rPr>
                <w:rStyle w:val="normaltextrun"/>
                <w:color w:val="000000"/>
                <w:sz w:val="20"/>
                <w:szCs w:val="20"/>
              </w:rPr>
              <w:t>15.47</w:t>
            </w:r>
            <w:r w:rsidRPr="00782910">
              <w:rPr>
                <w:rStyle w:val="eop"/>
                <w:color w:val="000000"/>
                <w:sz w:val="20"/>
                <w:szCs w:val="20"/>
              </w:rPr>
              <w:t> </w:t>
            </w:r>
          </w:p>
        </w:tc>
        <w:tc>
          <w:tcPr>
            <w:tcW w:w="418" w:type="pct"/>
            <w:shd w:val="clear" w:color="auto" w:fill="FFFFFF" w:themeFill="background1"/>
          </w:tcPr>
          <w:p w14:paraId="7B1C19E7" w14:textId="77777777" w:rsidR="00BF7F6F" w:rsidRPr="0062095A" w:rsidRDefault="00BF7F6F" w:rsidP="007E453D">
            <w:pPr>
              <w:spacing w:before="20" w:after="20"/>
              <w:jc w:val="right"/>
              <w:rPr>
                <w:sz w:val="20"/>
                <w:szCs w:val="20"/>
                <w:lang w:val="en-US"/>
              </w:rPr>
            </w:pPr>
            <w:r w:rsidRPr="00782910">
              <w:rPr>
                <w:rStyle w:val="normaltextrun"/>
                <w:color w:val="000000"/>
                <w:sz w:val="20"/>
                <w:szCs w:val="20"/>
              </w:rPr>
              <w:t>7.73</w:t>
            </w:r>
            <w:r w:rsidRPr="00782910">
              <w:rPr>
                <w:rStyle w:val="eop"/>
                <w:color w:val="000000"/>
                <w:sz w:val="20"/>
                <w:szCs w:val="20"/>
              </w:rPr>
              <w:t> </w:t>
            </w:r>
          </w:p>
        </w:tc>
        <w:tc>
          <w:tcPr>
            <w:tcW w:w="418" w:type="pct"/>
            <w:shd w:val="clear" w:color="auto" w:fill="FFFFFF" w:themeFill="background1"/>
          </w:tcPr>
          <w:p w14:paraId="001ABCCA" w14:textId="77777777" w:rsidR="00BF7F6F" w:rsidRPr="0062095A" w:rsidRDefault="00BF7F6F" w:rsidP="007E453D">
            <w:pPr>
              <w:spacing w:before="20" w:after="20"/>
              <w:jc w:val="right"/>
              <w:rPr>
                <w:sz w:val="20"/>
                <w:szCs w:val="20"/>
                <w:lang w:val="en-US"/>
              </w:rPr>
            </w:pPr>
            <w:r w:rsidRPr="00782910">
              <w:rPr>
                <w:rStyle w:val="normaltextrun"/>
                <w:color w:val="000000"/>
                <w:sz w:val="20"/>
                <w:szCs w:val="20"/>
              </w:rPr>
              <w:t>7.73</w:t>
            </w:r>
            <w:r w:rsidRPr="00782910">
              <w:rPr>
                <w:rStyle w:val="eop"/>
                <w:color w:val="000000"/>
                <w:sz w:val="20"/>
                <w:szCs w:val="20"/>
              </w:rPr>
              <w:t> </w:t>
            </w:r>
          </w:p>
        </w:tc>
        <w:tc>
          <w:tcPr>
            <w:tcW w:w="418" w:type="pct"/>
            <w:shd w:val="clear" w:color="auto" w:fill="FFFFFF" w:themeFill="background1"/>
          </w:tcPr>
          <w:p w14:paraId="1CC94D41" w14:textId="77777777" w:rsidR="00BF7F6F" w:rsidRPr="0062095A" w:rsidRDefault="00BF7F6F" w:rsidP="007E453D">
            <w:pPr>
              <w:spacing w:before="20" w:after="20"/>
              <w:jc w:val="right"/>
              <w:rPr>
                <w:sz w:val="20"/>
                <w:szCs w:val="20"/>
                <w:lang w:val="en-US"/>
              </w:rPr>
            </w:pPr>
            <w:r w:rsidRPr="00782910">
              <w:rPr>
                <w:rStyle w:val="normaltextrun"/>
                <w:color w:val="000000"/>
                <w:sz w:val="20"/>
                <w:szCs w:val="20"/>
              </w:rPr>
              <w:t>7.73</w:t>
            </w:r>
            <w:r w:rsidRPr="00782910">
              <w:rPr>
                <w:rStyle w:val="eop"/>
                <w:color w:val="000000"/>
                <w:sz w:val="20"/>
                <w:szCs w:val="20"/>
              </w:rPr>
              <w:t> </w:t>
            </w:r>
          </w:p>
        </w:tc>
        <w:tc>
          <w:tcPr>
            <w:tcW w:w="269" w:type="pct"/>
            <w:shd w:val="clear" w:color="auto" w:fill="FFFFFF" w:themeFill="background1"/>
          </w:tcPr>
          <w:p w14:paraId="71A56F1C" w14:textId="77777777" w:rsidR="00BF7F6F" w:rsidRPr="0062095A" w:rsidRDefault="00BF7F6F" w:rsidP="007E453D">
            <w:pPr>
              <w:spacing w:before="20" w:after="20"/>
              <w:jc w:val="right"/>
              <w:rPr>
                <w:sz w:val="20"/>
                <w:szCs w:val="20"/>
                <w:lang w:val="en-US"/>
              </w:rPr>
            </w:pPr>
            <w:r w:rsidRPr="00782910">
              <w:rPr>
                <w:rStyle w:val="normaltextrun"/>
                <w:color w:val="000000"/>
                <w:sz w:val="20"/>
                <w:szCs w:val="20"/>
              </w:rPr>
              <w:t>7.73</w:t>
            </w:r>
            <w:r w:rsidRPr="00782910">
              <w:rPr>
                <w:rStyle w:val="eop"/>
                <w:color w:val="000000"/>
                <w:sz w:val="20"/>
                <w:szCs w:val="20"/>
              </w:rPr>
              <w:t> </w:t>
            </w:r>
          </w:p>
        </w:tc>
        <w:tc>
          <w:tcPr>
            <w:tcW w:w="269" w:type="pct"/>
            <w:shd w:val="clear" w:color="auto" w:fill="FFFFFF" w:themeFill="background1"/>
          </w:tcPr>
          <w:p w14:paraId="72A46BBF" w14:textId="77777777" w:rsidR="00BF7F6F" w:rsidRPr="0062095A" w:rsidRDefault="00BF7F6F" w:rsidP="007E453D">
            <w:pPr>
              <w:spacing w:before="20" w:after="20"/>
              <w:jc w:val="right"/>
              <w:rPr>
                <w:sz w:val="20"/>
                <w:szCs w:val="20"/>
                <w:lang w:val="en-US"/>
              </w:rPr>
            </w:pPr>
            <w:r w:rsidRPr="00782910">
              <w:rPr>
                <w:rStyle w:val="normaltextrun"/>
                <w:color w:val="000000"/>
                <w:sz w:val="20"/>
                <w:szCs w:val="20"/>
              </w:rPr>
              <w:t>7.73</w:t>
            </w:r>
            <w:r w:rsidRPr="00782910">
              <w:rPr>
                <w:rStyle w:val="eop"/>
                <w:color w:val="000000"/>
                <w:sz w:val="20"/>
                <w:szCs w:val="20"/>
              </w:rPr>
              <w:t> </w:t>
            </w:r>
          </w:p>
        </w:tc>
        <w:tc>
          <w:tcPr>
            <w:tcW w:w="418" w:type="pct"/>
            <w:shd w:val="clear" w:color="auto" w:fill="FFFFFF" w:themeFill="background1"/>
          </w:tcPr>
          <w:p w14:paraId="28C671DA" w14:textId="77777777" w:rsidR="00BF7F6F" w:rsidRPr="0062095A" w:rsidRDefault="00BF7F6F" w:rsidP="00EC0690">
            <w:pPr>
              <w:spacing w:before="20" w:after="20"/>
              <w:ind w:right="-57"/>
              <w:jc w:val="right"/>
              <w:rPr>
                <w:sz w:val="20"/>
                <w:szCs w:val="20"/>
                <w:lang w:val="en-US"/>
              </w:rPr>
            </w:pPr>
            <w:r w:rsidRPr="00782910">
              <w:rPr>
                <w:rStyle w:val="normaltextrun"/>
                <w:color w:val="000000"/>
                <w:sz w:val="20"/>
                <w:szCs w:val="20"/>
              </w:rPr>
              <w:t>0</w:t>
            </w:r>
            <w:r w:rsidRPr="00782910">
              <w:rPr>
                <w:rStyle w:val="eop"/>
                <w:color w:val="000000"/>
                <w:sz w:val="20"/>
                <w:szCs w:val="20"/>
              </w:rPr>
              <w:t> </w:t>
            </w:r>
          </w:p>
        </w:tc>
        <w:tc>
          <w:tcPr>
            <w:tcW w:w="393" w:type="pct"/>
            <w:shd w:val="clear" w:color="auto" w:fill="FFFFFF" w:themeFill="background1"/>
            <w:hideMark/>
          </w:tcPr>
          <w:p w14:paraId="600A8E96" w14:textId="77777777" w:rsidR="00BF7F6F" w:rsidRPr="0062095A" w:rsidRDefault="00BF7F6F" w:rsidP="007E453D">
            <w:pPr>
              <w:spacing w:before="20" w:after="20"/>
              <w:jc w:val="right"/>
              <w:rPr>
                <w:sz w:val="20"/>
                <w:szCs w:val="20"/>
                <w:lang w:val="en-US"/>
              </w:rPr>
            </w:pPr>
            <w:r w:rsidRPr="0062095A">
              <w:rPr>
                <w:sz w:val="20"/>
                <w:szCs w:val="20"/>
                <w:lang w:val="en-US"/>
              </w:rPr>
              <w:t>n/a</w:t>
            </w:r>
          </w:p>
        </w:tc>
      </w:tr>
      <w:tr w:rsidR="00BF7F6F" w:rsidRPr="00E9063C" w14:paraId="52A14303" w14:textId="77777777" w:rsidTr="00C42AF4">
        <w:trPr>
          <w:trHeight w:val="84"/>
          <w:jc w:val="center"/>
        </w:trPr>
        <w:tc>
          <w:tcPr>
            <w:tcW w:w="639" w:type="pct"/>
            <w:vMerge/>
            <w:shd w:val="clear" w:color="auto" w:fill="FFFFFF" w:themeFill="background1"/>
            <w:hideMark/>
          </w:tcPr>
          <w:p w14:paraId="5D01D3F8" w14:textId="77777777" w:rsidR="00BF7F6F" w:rsidRPr="00E9063C" w:rsidRDefault="00BF7F6F" w:rsidP="007E453D">
            <w:pPr>
              <w:spacing w:before="20" w:after="20"/>
              <w:ind w:left="38"/>
              <w:jc w:val="left"/>
              <w:rPr>
                <w:sz w:val="20"/>
                <w:szCs w:val="20"/>
                <w:lang w:val="en-US"/>
              </w:rPr>
            </w:pPr>
          </w:p>
        </w:tc>
        <w:tc>
          <w:tcPr>
            <w:tcW w:w="1049" w:type="pct"/>
            <w:gridSpan w:val="2"/>
            <w:shd w:val="clear" w:color="auto" w:fill="FFFFFF" w:themeFill="background1"/>
          </w:tcPr>
          <w:p w14:paraId="2A2DB473" w14:textId="77777777" w:rsidR="00BF7F6F" w:rsidRPr="00E9063C" w:rsidRDefault="00BF7F6F" w:rsidP="00EC0690">
            <w:pPr>
              <w:spacing w:before="20" w:after="20"/>
              <w:ind w:left="38" w:right="57"/>
              <w:jc w:val="left"/>
              <w:rPr>
                <w:sz w:val="20"/>
                <w:szCs w:val="20"/>
                <w:lang w:val="en-US"/>
              </w:rPr>
            </w:pPr>
            <w:r w:rsidRPr="00E9063C">
              <w:rPr>
                <w:sz w:val="20"/>
                <w:szCs w:val="20"/>
                <w:lang w:val="en-US"/>
              </w:rPr>
              <w:t xml:space="preserve">Maximum allowable </w:t>
            </w:r>
          </w:p>
        </w:tc>
        <w:tc>
          <w:tcPr>
            <w:tcW w:w="313" w:type="pct"/>
            <w:shd w:val="clear" w:color="auto" w:fill="FFFFFF" w:themeFill="background1"/>
          </w:tcPr>
          <w:p w14:paraId="36707413" w14:textId="77777777" w:rsidR="00BF7F6F" w:rsidRPr="0062095A" w:rsidRDefault="00BF7F6F" w:rsidP="007E453D">
            <w:pPr>
              <w:spacing w:before="20" w:after="20"/>
              <w:ind w:left="38"/>
              <w:jc w:val="right"/>
              <w:rPr>
                <w:sz w:val="20"/>
                <w:szCs w:val="20"/>
                <w:lang w:val="en-US"/>
              </w:rPr>
            </w:pPr>
            <w:r w:rsidRPr="00782910">
              <w:rPr>
                <w:rStyle w:val="normaltextrun"/>
                <w:color w:val="000000"/>
                <w:sz w:val="20"/>
                <w:szCs w:val="20"/>
              </w:rPr>
              <w:t>15.47</w:t>
            </w:r>
            <w:r w:rsidRPr="00782910">
              <w:rPr>
                <w:rStyle w:val="eop"/>
                <w:color w:val="000000"/>
                <w:sz w:val="20"/>
                <w:szCs w:val="20"/>
              </w:rPr>
              <w:t> </w:t>
            </w:r>
          </w:p>
        </w:tc>
        <w:tc>
          <w:tcPr>
            <w:tcW w:w="393" w:type="pct"/>
            <w:shd w:val="clear" w:color="auto" w:fill="FFFFFF" w:themeFill="background1"/>
          </w:tcPr>
          <w:p w14:paraId="1321BDA5" w14:textId="77777777" w:rsidR="00BF7F6F" w:rsidRPr="0062095A" w:rsidRDefault="00BF7F6F" w:rsidP="007E453D">
            <w:pPr>
              <w:spacing w:before="20" w:after="20"/>
              <w:jc w:val="right"/>
              <w:rPr>
                <w:sz w:val="20"/>
                <w:szCs w:val="20"/>
                <w:lang w:val="en-US"/>
              </w:rPr>
            </w:pPr>
            <w:r w:rsidRPr="00782910">
              <w:rPr>
                <w:rStyle w:val="normaltextrun"/>
                <w:color w:val="000000"/>
                <w:sz w:val="20"/>
                <w:szCs w:val="20"/>
              </w:rPr>
              <w:t>15.47</w:t>
            </w:r>
            <w:r w:rsidRPr="00782910">
              <w:rPr>
                <w:rStyle w:val="eop"/>
                <w:color w:val="000000"/>
                <w:sz w:val="20"/>
                <w:szCs w:val="20"/>
              </w:rPr>
              <w:t> </w:t>
            </w:r>
          </w:p>
        </w:tc>
        <w:tc>
          <w:tcPr>
            <w:tcW w:w="418" w:type="pct"/>
            <w:shd w:val="clear" w:color="auto" w:fill="FFFFFF" w:themeFill="background1"/>
          </w:tcPr>
          <w:p w14:paraId="10751406" w14:textId="77777777" w:rsidR="00BF7F6F" w:rsidRPr="0062095A" w:rsidRDefault="00BF7F6F" w:rsidP="007E453D">
            <w:pPr>
              <w:spacing w:before="20" w:after="20"/>
              <w:jc w:val="right"/>
              <w:rPr>
                <w:sz w:val="20"/>
                <w:szCs w:val="20"/>
                <w:lang w:val="en-US"/>
              </w:rPr>
            </w:pPr>
            <w:r w:rsidRPr="00782910">
              <w:rPr>
                <w:rStyle w:val="normaltextrun"/>
                <w:color w:val="000000"/>
                <w:sz w:val="20"/>
                <w:szCs w:val="20"/>
              </w:rPr>
              <w:t>7.73</w:t>
            </w:r>
            <w:r w:rsidRPr="00782910">
              <w:rPr>
                <w:rStyle w:val="eop"/>
                <w:color w:val="000000"/>
                <w:sz w:val="20"/>
                <w:szCs w:val="20"/>
              </w:rPr>
              <w:t> </w:t>
            </w:r>
          </w:p>
        </w:tc>
        <w:tc>
          <w:tcPr>
            <w:tcW w:w="418" w:type="pct"/>
            <w:shd w:val="clear" w:color="auto" w:fill="FFFFFF" w:themeFill="background1"/>
          </w:tcPr>
          <w:p w14:paraId="768DDCAE" w14:textId="77777777" w:rsidR="00BF7F6F" w:rsidRPr="0062095A" w:rsidRDefault="00BF7F6F" w:rsidP="007E453D">
            <w:pPr>
              <w:spacing w:before="20" w:after="20"/>
              <w:jc w:val="right"/>
              <w:rPr>
                <w:sz w:val="20"/>
                <w:szCs w:val="20"/>
                <w:lang w:val="en-US"/>
              </w:rPr>
            </w:pPr>
            <w:r w:rsidRPr="00782910">
              <w:rPr>
                <w:rStyle w:val="normaltextrun"/>
                <w:color w:val="000000"/>
                <w:sz w:val="20"/>
                <w:szCs w:val="20"/>
              </w:rPr>
              <w:t>7.73</w:t>
            </w:r>
            <w:r w:rsidRPr="00782910">
              <w:rPr>
                <w:rStyle w:val="eop"/>
                <w:color w:val="000000"/>
                <w:sz w:val="20"/>
                <w:szCs w:val="20"/>
              </w:rPr>
              <w:t> </w:t>
            </w:r>
          </w:p>
        </w:tc>
        <w:tc>
          <w:tcPr>
            <w:tcW w:w="418" w:type="pct"/>
            <w:shd w:val="clear" w:color="auto" w:fill="FFFFFF" w:themeFill="background1"/>
          </w:tcPr>
          <w:p w14:paraId="3B57E963" w14:textId="77777777" w:rsidR="00BF7F6F" w:rsidRPr="0062095A" w:rsidRDefault="00BF7F6F" w:rsidP="007E453D">
            <w:pPr>
              <w:spacing w:before="20" w:after="20"/>
              <w:jc w:val="right"/>
              <w:rPr>
                <w:sz w:val="20"/>
                <w:szCs w:val="20"/>
                <w:lang w:val="en-US"/>
              </w:rPr>
            </w:pPr>
            <w:r w:rsidRPr="00782910">
              <w:rPr>
                <w:rStyle w:val="normaltextrun"/>
                <w:color w:val="000000"/>
                <w:sz w:val="20"/>
                <w:szCs w:val="20"/>
              </w:rPr>
              <w:t>7.73</w:t>
            </w:r>
            <w:r w:rsidRPr="00782910">
              <w:rPr>
                <w:rStyle w:val="eop"/>
                <w:color w:val="000000"/>
                <w:sz w:val="20"/>
                <w:szCs w:val="20"/>
              </w:rPr>
              <w:t> </w:t>
            </w:r>
          </w:p>
        </w:tc>
        <w:tc>
          <w:tcPr>
            <w:tcW w:w="269" w:type="pct"/>
            <w:shd w:val="clear" w:color="auto" w:fill="FFFFFF" w:themeFill="background1"/>
          </w:tcPr>
          <w:p w14:paraId="36A13D47" w14:textId="77777777" w:rsidR="00BF7F6F" w:rsidRPr="0062095A" w:rsidRDefault="00BF7F6F" w:rsidP="007E453D">
            <w:pPr>
              <w:spacing w:before="20" w:after="20"/>
              <w:jc w:val="right"/>
              <w:rPr>
                <w:sz w:val="20"/>
                <w:szCs w:val="20"/>
                <w:lang w:val="en-US"/>
              </w:rPr>
            </w:pPr>
            <w:r w:rsidRPr="00782910">
              <w:rPr>
                <w:rStyle w:val="normaltextrun"/>
                <w:color w:val="000000"/>
                <w:sz w:val="20"/>
                <w:szCs w:val="20"/>
              </w:rPr>
              <w:t>7.73</w:t>
            </w:r>
            <w:r w:rsidRPr="00782910">
              <w:rPr>
                <w:rStyle w:val="eop"/>
                <w:color w:val="000000"/>
                <w:sz w:val="20"/>
                <w:szCs w:val="20"/>
              </w:rPr>
              <w:t> </w:t>
            </w:r>
          </w:p>
        </w:tc>
        <w:tc>
          <w:tcPr>
            <w:tcW w:w="269" w:type="pct"/>
            <w:shd w:val="clear" w:color="auto" w:fill="FFFFFF" w:themeFill="background1"/>
          </w:tcPr>
          <w:p w14:paraId="62B89D1D" w14:textId="77777777" w:rsidR="00BF7F6F" w:rsidRPr="0062095A" w:rsidRDefault="00BF7F6F" w:rsidP="007E453D">
            <w:pPr>
              <w:spacing w:before="20" w:after="20"/>
              <w:jc w:val="right"/>
              <w:rPr>
                <w:sz w:val="20"/>
                <w:szCs w:val="20"/>
                <w:lang w:val="en-US"/>
              </w:rPr>
            </w:pPr>
            <w:r w:rsidRPr="00782910">
              <w:rPr>
                <w:rStyle w:val="normaltextrun"/>
                <w:color w:val="000000"/>
                <w:sz w:val="20"/>
                <w:szCs w:val="20"/>
              </w:rPr>
              <w:t>7.73</w:t>
            </w:r>
            <w:r w:rsidRPr="00782910">
              <w:rPr>
                <w:rStyle w:val="eop"/>
                <w:color w:val="000000"/>
                <w:sz w:val="20"/>
                <w:szCs w:val="20"/>
              </w:rPr>
              <w:t> </w:t>
            </w:r>
          </w:p>
        </w:tc>
        <w:tc>
          <w:tcPr>
            <w:tcW w:w="418" w:type="pct"/>
            <w:shd w:val="clear" w:color="auto" w:fill="FFFFFF" w:themeFill="background1"/>
          </w:tcPr>
          <w:p w14:paraId="5F7056F2" w14:textId="77777777" w:rsidR="00BF7F6F" w:rsidRPr="0062095A" w:rsidRDefault="00BF7F6F" w:rsidP="00EC0690">
            <w:pPr>
              <w:spacing w:before="20" w:after="20"/>
              <w:ind w:right="-57"/>
              <w:jc w:val="right"/>
              <w:rPr>
                <w:sz w:val="20"/>
                <w:szCs w:val="20"/>
                <w:lang w:val="en-US"/>
              </w:rPr>
            </w:pPr>
            <w:r w:rsidRPr="00782910">
              <w:rPr>
                <w:rStyle w:val="normaltextrun"/>
                <w:color w:val="000000"/>
                <w:sz w:val="20"/>
                <w:szCs w:val="20"/>
              </w:rPr>
              <w:t>0</w:t>
            </w:r>
            <w:r w:rsidRPr="00782910">
              <w:rPr>
                <w:rStyle w:val="eop"/>
                <w:color w:val="000000"/>
                <w:sz w:val="20"/>
                <w:szCs w:val="20"/>
              </w:rPr>
              <w:t> </w:t>
            </w:r>
          </w:p>
        </w:tc>
        <w:tc>
          <w:tcPr>
            <w:tcW w:w="393" w:type="pct"/>
            <w:shd w:val="clear" w:color="auto" w:fill="FFFFFF" w:themeFill="background1"/>
            <w:hideMark/>
          </w:tcPr>
          <w:p w14:paraId="73C473F4" w14:textId="77777777" w:rsidR="00BF7F6F" w:rsidRPr="0062095A" w:rsidRDefault="00BF7F6F" w:rsidP="007E453D">
            <w:pPr>
              <w:spacing w:before="20" w:after="20"/>
              <w:jc w:val="right"/>
              <w:rPr>
                <w:sz w:val="20"/>
                <w:szCs w:val="20"/>
                <w:lang w:val="en-US"/>
              </w:rPr>
            </w:pPr>
            <w:r w:rsidRPr="0062095A">
              <w:rPr>
                <w:sz w:val="20"/>
                <w:szCs w:val="20"/>
                <w:lang w:val="en-US"/>
              </w:rPr>
              <w:t>n/a</w:t>
            </w:r>
          </w:p>
        </w:tc>
      </w:tr>
      <w:tr w:rsidR="00D217F5" w:rsidRPr="00E9063C" w14:paraId="50F15020" w14:textId="77777777" w:rsidTr="00C42AF4">
        <w:trPr>
          <w:trHeight w:val="94"/>
          <w:jc w:val="center"/>
        </w:trPr>
        <w:tc>
          <w:tcPr>
            <w:tcW w:w="639" w:type="pct"/>
            <w:vMerge w:val="restart"/>
            <w:shd w:val="clear" w:color="auto" w:fill="FFFFFF" w:themeFill="background1"/>
            <w:hideMark/>
          </w:tcPr>
          <w:p w14:paraId="0F94AF2C" w14:textId="77777777" w:rsidR="00D217F5" w:rsidRPr="00E9063C" w:rsidRDefault="00D217F5" w:rsidP="00D217F5">
            <w:pPr>
              <w:spacing w:before="20" w:after="20"/>
              <w:ind w:left="38"/>
              <w:jc w:val="left"/>
              <w:rPr>
                <w:sz w:val="20"/>
                <w:szCs w:val="20"/>
                <w:lang w:val="en-US"/>
              </w:rPr>
            </w:pPr>
            <w:r>
              <w:rPr>
                <w:sz w:val="20"/>
                <w:szCs w:val="20"/>
                <w:lang w:val="en-US"/>
              </w:rPr>
              <w:t>Amounts approved</w:t>
            </w:r>
            <w:r w:rsidRPr="00E9063C">
              <w:rPr>
                <w:sz w:val="20"/>
                <w:szCs w:val="20"/>
                <w:lang w:val="en-US"/>
              </w:rPr>
              <w:t xml:space="preserve"> in principle (US $)</w:t>
            </w:r>
          </w:p>
        </w:tc>
        <w:tc>
          <w:tcPr>
            <w:tcW w:w="410" w:type="pct"/>
            <w:vMerge w:val="restart"/>
            <w:shd w:val="clear" w:color="auto" w:fill="FFFFFF" w:themeFill="background1"/>
            <w:hideMark/>
          </w:tcPr>
          <w:p w14:paraId="5610DFBC" w14:textId="77777777" w:rsidR="00D217F5" w:rsidRPr="00E9063C" w:rsidRDefault="00D217F5" w:rsidP="00D217F5">
            <w:pPr>
              <w:spacing w:before="20" w:after="20"/>
              <w:ind w:left="38"/>
              <w:jc w:val="center"/>
              <w:rPr>
                <w:sz w:val="20"/>
                <w:szCs w:val="20"/>
                <w:lang w:val="en-US"/>
              </w:rPr>
            </w:pPr>
            <w:r>
              <w:rPr>
                <w:color w:val="000000" w:themeColor="text1"/>
                <w:sz w:val="20"/>
                <w:szCs w:val="20"/>
              </w:rPr>
              <w:t>UNEP</w:t>
            </w:r>
          </w:p>
        </w:tc>
        <w:tc>
          <w:tcPr>
            <w:tcW w:w="639" w:type="pct"/>
            <w:shd w:val="clear" w:color="auto" w:fill="FFFFFF" w:themeFill="background1"/>
            <w:hideMark/>
          </w:tcPr>
          <w:p w14:paraId="60640457" w14:textId="77777777" w:rsidR="00D217F5" w:rsidRPr="00E9063C" w:rsidRDefault="00D217F5" w:rsidP="00D217F5">
            <w:pPr>
              <w:spacing w:before="20" w:after="20"/>
              <w:ind w:left="38"/>
              <w:jc w:val="left"/>
              <w:rPr>
                <w:sz w:val="20"/>
                <w:szCs w:val="20"/>
                <w:lang w:val="en-US"/>
              </w:rPr>
            </w:pPr>
            <w:r w:rsidRPr="00E9063C">
              <w:rPr>
                <w:sz w:val="20"/>
                <w:szCs w:val="20"/>
                <w:lang w:val="en-US"/>
              </w:rPr>
              <w:t>Project costs</w:t>
            </w:r>
          </w:p>
        </w:tc>
        <w:tc>
          <w:tcPr>
            <w:tcW w:w="313" w:type="pct"/>
            <w:shd w:val="clear" w:color="auto" w:fill="FFFFFF" w:themeFill="background1"/>
          </w:tcPr>
          <w:p w14:paraId="78075DA9" w14:textId="77777777" w:rsidR="00D217F5" w:rsidRPr="0062095A" w:rsidRDefault="00D217F5" w:rsidP="00D217F5">
            <w:pPr>
              <w:spacing w:before="20" w:after="20"/>
              <w:ind w:left="38"/>
              <w:jc w:val="right"/>
              <w:rPr>
                <w:color w:val="000000"/>
                <w:sz w:val="20"/>
                <w:szCs w:val="20"/>
                <w:lang w:val="en-US" w:eastAsia="en-CA"/>
              </w:rPr>
            </w:pPr>
            <w:r w:rsidRPr="0062095A">
              <w:rPr>
                <w:sz w:val="20"/>
                <w:szCs w:val="20"/>
              </w:rPr>
              <w:t>125,000</w:t>
            </w:r>
          </w:p>
        </w:tc>
        <w:tc>
          <w:tcPr>
            <w:tcW w:w="393" w:type="pct"/>
            <w:shd w:val="clear" w:color="auto" w:fill="FFFFFF" w:themeFill="background1"/>
          </w:tcPr>
          <w:p w14:paraId="4DA1175A" w14:textId="77777777" w:rsidR="00D217F5" w:rsidRPr="0062095A" w:rsidRDefault="00D217F5" w:rsidP="00D217F5">
            <w:pPr>
              <w:spacing w:before="20" w:after="20"/>
              <w:jc w:val="right"/>
              <w:rPr>
                <w:color w:val="000000"/>
                <w:sz w:val="20"/>
                <w:szCs w:val="20"/>
                <w:lang w:val="en-US" w:eastAsia="en-CA"/>
              </w:rPr>
            </w:pPr>
            <w:r w:rsidRPr="0062095A">
              <w:rPr>
                <w:sz w:val="20"/>
                <w:szCs w:val="20"/>
              </w:rPr>
              <w:t>0</w:t>
            </w:r>
          </w:p>
        </w:tc>
        <w:tc>
          <w:tcPr>
            <w:tcW w:w="418" w:type="pct"/>
            <w:shd w:val="clear" w:color="auto" w:fill="FFFFFF" w:themeFill="background1"/>
          </w:tcPr>
          <w:p w14:paraId="3809B462" w14:textId="708DC6D6" w:rsidR="00D217F5" w:rsidRPr="0062095A" w:rsidRDefault="00D217F5" w:rsidP="00D217F5">
            <w:pPr>
              <w:spacing w:before="20" w:after="20"/>
              <w:jc w:val="right"/>
              <w:rPr>
                <w:color w:val="000000"/>
                <w:sz w:val="20"/>
                <w:szCs w:val="20"/>
                <w:lang w:val="en-US" w:eastAsia="en-CA"/>
              </w:rPr>
            </w:pPr>
            <w:r w:rsidRPr="00782910">
              <w:rPr>
                <w:rStyle w:val="normaltextrun"/>
                <w:sz w:val="20"/>
                <w:szCs w:val="20"/>
              </w:rPr>
              <w:t>210,000</w:t>
            </w:r>
            <w:r w:rsidRPr="00782910">
              <w:rPr>
                <w:rStyle w:val="eop"/>
                <w:sz w:val="20"/>
                <w:szCs w:val="20"/>
              </w:rPr>
              <w:t> </w:t>
            </w:r>
          </w:p>
        </w:tc>
        <w:tc>
          <w:tcPr>
            <w:tcW w:w="418" w:type="pct"/>
            <w:shd w:val="clear" w:color="auto" w:fill="FFFFFF" w:themeFill="background1"/>
          </w:tcPr>
          <w:p w14:paraId="6759E186" w14:textId="6B95723D" w:rsidR="00D217F5" w:rsidRPr="0062095A" w:rsidRDefault="002A4F2D" w:rsidP="00D217F5">
            <w:pPr>
              <w:spacing w:before="20" w:after="20"/>
              <w:jc w:val="right"/>
              <w:rPr>
                <w:color w:val="000000"/>
                <w:sz w:val="20"/>
                <w:szCs w:val="20"/>
                <w:lang w:val="en-US" w:eastAsia="en-CA"/>
              </w:rPr>
            </w:pPr>
            <w:r w:rsidRPr="00782910">
              <w:rPr>
                <w:rStyle w:val="normaltextrun"/>
                <w:sz w:val="20"/>
                <w:szCs w:val="20"/>
              </w:rPr>
              <w:t>0</w:t>
            </w:r>
          </w:p>
        </w:tc>
        <w:tc>
          <w:tcPr>
            <w:tcW w:w="418" w:type="pct"/>
            <w:shd w:val="clear" w:color="auto" w:fill="FFFFFF" w:themeFill="background1"/>
          </w:tcPr>
          <w:p w14:paraId="7E2DCE48" w14:textId="1374E033" w:rsidR="00D217F5" w:rsidRPr="0062095A" w:rsidRDefault="00D217F5" w:rsidP="00D217F5">
            <w:pPr>
              <w:spacing w:before="20" w:after="20"/>
              <w:jc w:val="right"/>
              <w:rPr>
                <w:color w:val="000000"/>
                <w:sz w:val="20"/>
                <w:szCs w:val="20"/>
                <w:lang w:val="en-US" w:eastAsia="en-CA"/>
              </w:rPr>
            </w:pPr>
            <w:r w:rsidRPr="00782910">
              <w:rPr>
                <w:rStyle w:val="normaltextrun"/>
                <w:sz w:val="20"/>
                <w:szCs w:val="20"/>
              </w:rPr>
              <w:t>180,000</w:t>
            </w:r>
            <w:r w:rsidRPr="00782910">
              <w:rPr>
                <w:rStyle w:val="eop"/>
                <w:sz w:val="20"/>
                <w:szCs w:val="20"/>
              </w:rPr>
              <w:t> </w:t>
            </w:r>
          </w:p>
        </w:tc>
        <w:tc>
          <w:tcPr>
            <w:tcW w:w="269" w:type="pct"/>
            <w:shd w:val="clear" w:color="auto" w:fill="FFFFFF" w:themeFill="background1"/>
          </w:tcPr>
          <w:p w14:paraId="3E4FA2FB" w14:textId="25A4FB8C" w:rsidR="00D217F5" w:rsidRPr="0062095A" w:rsidRDefault="002A4F2D" w:rsidP="00D217F5">
            <w:pPr>
              <w:spacing w:before="20" w:after="20"/>
              <w:jc w:val="right"/>
              <w:rPr>
                <w:color w:val="000000"/>
                <w:sz w:val="20"/>
                <w:szCs w:val="20"/>
                <w:lang w:val="en-US" w:eastAsia="en-CA"/>
              </w:rPr>
            </w:pPr>
            <w:r w:rsidRPr="00782910">
              <w:rPr>
                <w:rStyle w:val="normaltextrun"/>
                <w:sz w:val="20"/>
                <w:szCs w:val="20"/>
              </w:rPr>
              <w:t>0</w:t>
            </w:r>
          </w:p>
        </w:tc>
        <w:tc>
          <w:tcPr>
            <w:tcW w:w="269" w:type="pct"/>
            <w:shd w:val="clear" w:color="auto" w:fill="FFFFFF" w:themeFill="background1"/>
          </w:tcPr>
          <w:p w14:paraId="102C56B8" w14:textId="77777777" w:rsidR="00D217F5" w:rsidRPr="0062095A" w:rsidRDefault="00D217F5" w:rsidP="00D217F5">
            <w:pPr>
              <w:spacing w:before="20" w:after="20"/>
              <w:jc w:val="right"/>
              <w:rPr>
                <w:color w:val="000000"/>
                <w:sz w:val="20"/>
                <w:szCs w:val="20"/>
                <w:lang w:val="en-US" w:eastAsia="en-CA"/>
              </w:rPr>
            </w:pPr>
            <w:r w:rsidRPr="00782910">
              <w:rPr>
                <w:rStyle w:val="normaltextrun"/>
                <w:sz w:val="20"/>
                <w:szCs w:val="20"/>
              </w:rPr>
              <w:t>0</w:t>
            </w:r>
            <w:r w:rsidRPr="00782910">
              <w:rPr>
                <w:rStyle w:val="eop"/>
                <w:sz w:val="20"/>
                <w:szCs w:val="20"/>
              </w:rPr>
              <w:t> </w:t>
            </w:r>
          </w:p>
        </w:tc>
        <w:tc>
          <w:tcPr>
            <w:tcW w:w="418" w:type="pct"/>
            <w:shd w:val="clear" w:color="auto" w:fill="FFFFFF" w:themeFill="background1"/>
          </w:tcPr>
          <w:p w14:paraId="10079B07" w14:textId="77777777" w:rsidR="00D217F5" w:rsidRPr="0062095A" w:rsidRDefault="00D217F5" w:rsidP="00D217F5">
            <w:pPr>
              <w:spacing w:before="20" w:after="20"/>
              <w:ind w:right="-57"/>
              <w:jc w:val="right"/>
              <w:rPr>
                <w:color w:val="000000"/>
                <w:sz w:val="20"/>
                <w:szCs w:val="20"/>
                <w:lang w:val="en-US" w:eastAsia="en-CA"/>
              </w:rPr>
            </w:pPr>
            <w:r w:rsidRPr="00782910">
              <w:rPr>
                <w:rStyle w:val="normaltextrun"/>
                <w:sz w:val="20"/>
                <w:szCs w:val="20"/>
              </w:rPr>
              <w:t>185,000</w:t>
            </w:r>
            <w:r w:rsidRPr="00782910">
              <w:rPr>
                <w:rStyle w:val="eop"/>
                <w:sz w:val="20"/>
                <w:szCs w:val="20"/>
              </w:rPr>
              <w:t> </w:t>
            </w:r>
          </w:p>
        </w:tc>
        <w:tc>
          <w:tcPr>
            <w:tcW w:w="393" w:type="pct"/>
            <w:shd w:val="clear" w:color="auto" w:fill="FFFFFF" w:themeFill="background1"/>
          </w:tcPr>
          <w:p w14:paraId="0ED30847" w14:textId="77777777" w:rsidR="00D217F5" w:rsidRPr="0062095A" w:rsidRDefault="00D217F5" w:rsidP="00D217F5">
            <w:pPr>
              <w:spacing w:before="20" w:after="20"/>
              <w:jc w:val="right"/>
              <w:rPr>
                <w:color w:val="000000"/>
                <w:sz w:val="20"/>
                <w:szCs w:val="20"/>
                <w:lang w:val="en-US" w:eastAsia="en-CA"/>
              </w:rPr>
            </w:pPr>
            <w:r w:rsidRPr="0062095A">
              <w:rPr>
                <w:sz w:val="20"/>
                <w:szCs w:val="20"/>
              </w:rPr>
              <w:t>700,000</w:t>
            </w:r>
          </w:p>
        </w:tc>
      </w:tr>
      <w:tr w:rsidR="00D217F5" w:rsidRPr="00E9063C" w14:paraId="4711D4DC" w14:textId="77777777" w:rsidTr="00C42AF4">
        <w:trPr>
          <w:trHeight w:val="77"/>
          <w:jc w:val="center"/>
        </w:trPr>
        <w:tc>
          <w:tcPr>
            <w:tcW w:w="639" w:type="pct"/>
            <w:vMerge/>
            <w:shd w:val="clear" w:color="auto" w:fill="FFFFFF" w:themeFill="background1"/>
            <w:hideMark/>
          </w:tcPr>
          <w:p w14:paraId="549BCEA4" w14:textId="77777777" w:rsidR="00D217F5" w:rsidRPr="00E9063C" w:rsidRDefault="00D217F5" w:rsidP="00D217F5">
            <w:pPr>
              <w:spacing w:before="20" w:after="20"/>
              <w:ind w:left="38"/>
              <w:jc w:val="left"/>
              <w:rPr>
                <w:sz w:val="20"/>
                <w:szCs w:val="20"/>
                <w:lang w:val="en-US"/>
              </w:rPr>
            </w:pPr>
          </w:p>
        </w:tc>
        <w:tc>
          <w:tcPr>
            <w:tcW w:w="410" w:type="pct"/>
            <w:vMerge/>
            <w:shd w:val="clear" w:color="auto" w:fill="FFFFFF" w:themeFill="background1"/>
            <w:hideMark/>
          </w:tcPr>
          <w:p w14:paraId="78533C72" w14:textId="77777777" w:rsidR="00D217F5" w:rsidRPr="00E9063C" w:rsidRDefault="00D217F5" w:rsidP="00D217F5">
            <w:pPr>
              <w:spacing w:before="20" w:after="20"/>
              <w:ind w:left="38"/>
              <w:jc w:val="center"/>
              <w:rPr>
                <w:sz w:val="20"/>
                <w:szCs w:val="20"/>
                <w:lang w:val="en-US"/>
              </w:rPr>
            </w:pPr>
          </w:p>
        </w:tc>
        <w:tc>
          <w:tcPr>
            <w:tcW w:w="639" w:type="pct"/>
            <w:shd w:val="clear" w:color="auto" w:fill="FFFFFF" w:themeFill="background1"/>
            <w:hideMark/>
          </w:tcPr>
          <w:p w14:paraId="2C42DD92" w14:textId="77777777" w:rsidR="00D217F5" w:rsidRPr="00E9063C" w:rsidRDefault="00D217F5" w:rsidP="00D217F5">
            <w:pPr>
              <w:spacing w:before="20" w:after="20"/>
              <w:ind w:left="38"/>
              <w:jc w:val="left"/>
              <w:rPr>
                <w:sz w:val="20"/>
                <w:szCs w:val="20"/>
                <w:lang w:val="en-US"/>
              </w:rPr>
            </w:pPr>
            <w:r w:rsidRPr="00E9063C">
              <w:rPr>
                <w:sz w:val="20"/>
                <w:szCs w:val="20"/>
                <w:lang w:val="en-US"/>
              </w:rPr>
              <w:t>Support costs</w:t>
            </w:r>
          </w:p>
        </w:tc>
        <w:tc>
          <w:tcPr>
            <w:tcW w:w="313" w:type="pct"/>
            <w:shd w:val="clear" w:color="auto" w:fill="FFFFFF" w:themeFill="background1"/>
          </w:tcPr>
          <w:p w14:paraId="1C3B0322" w14:textId="77777777" w:rsidR="00D217F5" w:rsidRPr="0062095A" w:rsidRDefault="00D217F5" w:rsidP="00D217F5">
            <w:pPr>
              <w:spacing w:before="20" w:after="20"/>
              <w:ind w:left="38"/>
              <w:jc w:val="right"/>
              <w:rPr>
                <w:color w:val="000000"/>
                <w:sz w:val="20"/>
                <w:szCs w:val="20"/>
                <w:lang w:val="en-US" w:eastAsia="en-CA"/>
              </w:rPr>
            </w:pPr>
            <w:r w:rsidRPr="0062095A">
              <w:rPr>
                <w:sz w:val="20"/>
                <w:szCs w:val="20"/>
              </w:rPr>
              <w:t>15,536</w:t>
            </w:r>
          </w:p>
        </w:tc>
        <w:tc>
          <w:tcPr>
            <w:tcW w:w="393" w:type="pct"/>
            <w:shd w:val="clear" w:color="auto" w:fill="FFFFFF" w:themeFill="background1"/>
          </w:tcPr>
          <w:p w14:paraId="1EF3E1B5" w14:textId="77777777" w:rsidR="00D217F5" w:rsidRPr="0062095A" w:rsidRDefault="00D217F5" w:rsidP="00D217F5">
            <w:pPr>
              <w:spacing w:before="20" w:after="20"/>
              <w:jc w:val="right"/>
              <w:rPr>
                <w:color w:val="000000"/>
                <w:sz w:val="20"/>
                <w:szCs w:val="20"/>
                <w:lang w:val="en-US" w:eastAsia="en-CA"/>
              </w:rPr>
            </w:pPr>
            <w:r w:rsidRPr="0062095A">
              <w:rPr>
                <w:sz w:val="20"/>
                <w:szCs w:val="20"/>
              </w:rPr>
              <w:t>0</w:t>
            </w:r>
          </w:p>
        </w:tc>
        <w:tc>
          <w:tcPr>
            <w:tcW w:w="418" w:type="pct"/>
            <w:shd w:val="clear" w:color="auto" w:fill="FFFFFF" w:themeFill="background1"/>
          </w:tcPr>
          <w:p w14:paraId="0D2692A1" w14:textId="1A29B993" w:rsidR="00D217F5" w:rsidRPr="0062095A" w:rsidRDefault="00D217F5" w:rsidP="00D217F5">
            <w:pPr>
              <w:spacing w:before="20" w:after="20"/>
              <w:jc w:val="right"/>
              <w:rPr>
                <w:color w:val="000000"/>
                <w:sz w:val="20"/>
                <w:szCs w:val="20"/>
                <w:lang w:val="en-US" w:eastAsia="en-CA"/>
              </w:rPr>
            </w:pPr>
            <w:r w:rsidRPr="00782910">
              <w:rPr>
                <w:rStyle w:val="normaltextrun"/>
                <w:sz w:val="20"/>
                <w:szCs w:val="20"/>
              </w:rPr>
              <w:t>26,100</w:t>
            </w:r>
            <w:r w:rsidRPr="00782910">
              <w:rPr>
                <w:rStyle w:val="eop"/>
                <w:sz w:val="20"/>
                <w:szCs w:val="20"/>
              </w:rPr>
              <w:t> </w:t>
            </w:r>
          </w:p>
        </w:tc>
        <w:tc>
          <w:tcPr>
            <w:tcW w:w="418" w:type="pct"/>
            <w:shd w:val="clear" w:color="auto" w:fill="FFFFFF" w:themeFill="background1"/>
          </w:tcPr>
          <w:p w14:paraId="1BD3F4F8" w14:textId="025CC743" w:rsidR="00D217F5" w:rsidRPr="0062095A" w:rsidRDefault="002A4F2D" w:rsidP="00D217F5">
            <w:pPr>
              <w:spacing w:before="20" w:after="20"/>
              <w:jc w:val="right"/>
              <w:rPr>
                <w:color w:val="000000"/>
                <w:sz w:val="20"/>
                <w:szCs w:val="20"/>
                <w:lang w:val="en-US" w:eastAsia="en-CA"/>
              </w:rPr>
            </w:pPr>
            <w:r w:rsidRPr="00782910">
              <w:rPr>
                <w:rStyle w:val="normaltextrun"/>
                <w:sz w:val="20"/>
                <w:szCs w:val="20"/>
              </w:rPr>
              <w:t>0</w:t>
            </w:r>
          </w:p>
        </w:tc>
        <w:tc>
          <w:tcPr>
            <w:tcW w:w="418" w:type="pct"/>
            <w:shd w:val="clear" w:color="auto" w:fill="FFFFFF" w:themeFill="background1"/>
          </w:tcPr>
          <w:p w14:paraId="2D6996B3" w14:textId="24517656" w:rsidR="00D217F5" w:rsidRPr="0062095A" w:rsidRDefault="00D217F5" w:rsidP="00D217F5">
            <w:pPr>
              <w:spacing w:before="20" w:after="20"/>
              <w:jc w:val="right"/>
              <w:rPr>
                <w:color w:val="000000"/>
                <w:sz w:val="20"/>
                <w:szCs w:val="20"/>
                <w:lang w:val="en-US" w:eastAsia="en-CA"/>
              </w:rPr>
            </w:pPr>
            <w:r w:rsidRPr="00782910">
              <w:rPr>
                <w:rStyle w:val="normaltextrun"/>
                <w:sz w:val="20"/>
                <w:szCs w:val="20"/>
              </w:rPr>
              <w:t>22,371</w:t>
            </w:r>
            <w:r w:rsidRPr="00782910">
              <w:rPr>
                <w:rStyle w:val="eop"/>
                <w:sz w:val="20"/>
                <w:szCs w:val="20"/>
              </w:rPr>
              <w:t> </w:t>
            </w:r>
          </w:p>
        </w:tc>
        <w:tc>
          <w:tcPr>
            <w:tcW w:w="269" w:type="pct"/>
            <w:shd w:val="clear" w:color="auto" w:fill="FFFFFF" w:themeFill="background1"/>
          </w:tcPr>
          <w:p w14:paraId="46C72B3E" w14:textId="74B12726" w:rsidR="00D217F5" w:rsidRPr="0062095A" w:rsidRDefault="002A4F2D" w:rsidP="00D217F5">
            <w:pPr>
              <w:spacing w:before="20" w:after="20"/>
              <w:jc w:val="right"/>
              <w:rPr>
                <w:color w:val="000000"/>
                <w:sz w:val="20"/>
                <w:szCs w:val="20"/>
                <w:lang w:val="en-US" w:eastAsia="en-CA"/>
              </w:rPr>
            </w:pPr>
            <w:r w:rsidRPr="00782910">
              <w:rPr>
                <w:rStyle w:val="normaltextrun"/>
                <w:sz w:val="20"/>
                <w:szCs w:val="20"/>
              </w:rPr>
              <w:t>0</w:t>
            </w:r>
          </w:p>
        </w:tc>
        <w:tc>
          <w:tcPr>
            <w:tcW w:w="269" w:type="pct"/>
            <w:shd w:val="clear" w:color="auto" w:fill="FFFFFF" w:themeFill="background1"/>
          </w:tcPr>
          <w:p w14:paraId="61D2B7AC" w14:textId="77777777" w:rsidR="00D217F5" w:rsidRPr="0062095A" w:rsidRDefault="00D217F5" w:rsidP="00D217F5">
            <w:pPr>
              <w:spacing w:before="20" w:after="20"/>
              <w:jc w:val="right"/>
              <w:rPr>
                <w:color w:val="000000"/>
                <w:sz w:val="20"/>
                <w:szCs w:val="20"/>
                <w:lang w:val="en-US" w:eastAsia="en-CA"/>
              </w:rPr>
            </w:pPr>
            <w:r w:rsidRPr="00782910">
              <w:rPr>
                <w:rStyle w:val="normaltextrun"/>
                <w:sz w:val="20"/>
                <w:szCs w:val="20"/>
              </w:rPr>
              <w:t>0</w:t>
            </w:r>
            <w:r w:rsidRPr="00782910">
              <w:rPr>
                <w:rStyle w:val="eop"/>
                <w:sz w:val="20"/>
                <w:szCs w:val="20"/>
              </w:rPr>
              <w:t> </w:t>
            </w:r>
          </w:p>
        </w:tc>
        <w:tc>
          <w:tcPr>
            <w:tcW w:w="418" w:type="pct"/>
            <w:shd w:val="clear" w:color="auto" w:fill="FFFFFF" w:themeFill="background1"/>
          </w:tcPr>
          <w:p w14:paraId="6BDD2CA1" w14:textId="77777777" w:rsidR="00D217F5" w:rsidRPr="0062095A" w:rsidRDefault="00D217F5" w:rsidP="00D217F5">
            <w:pPr>
              <w:spacing w:before="20" w:after="20"/>
              <w:ind w:right="-57"/>
              <w:jc w:val="right"/>
              <w:rPr>
                <w:color w:val="000000"/>
                <w:sz w:val="20"/>
                <w:szCs w:val="20"/>
                <w:lang w:val="en-US" w:eastAsia="en-CA"/>
              </w:rPr>
            </w:pPr>
            <w:r w:rsidRPr="00782910">
              <w:rPr>
                <w:rStyle w:val="normaltextrun"/>
                <w:sz w:val="20"/>
                <w:szCs w:val="20"/>
              </w:rPr>
              <w:t>22,993</w:t>
            </w:r>
            <w:r w:rsidRPr="00782910">
              <w:rPr>
                <w:rStyle w:val="eop"/>
                <w:sz w:val="20"/>
                <w:szCs w:val="20"/>
              </w:rPr>
              <w:t> </w:t>
            </w:r>
          </w:p>
        </w:tc>
        <w:tc>
          <w:tcPr>
            <w:tcW w:w="393" w:type="pct"/>
            <w:shd w:val="clear" w:color="auto" w:fill="FFFFFF" w:themeFill="background1"/>
          </w:tcPr>
          <w:p w14:paraId="1F0612F4" w14:textId="77777777" w:rsidR="00D217F5" w:rsidRPr="0062095A" w:rsidRDefault="00D217F5" w:rsidP="00D217F5">
            <w:pPr>
              <w:spacing w:before="20" w:after="20"/>
              <w:jc w:val="right"/>
              <w:rPr>
                <w:color w:val="000000"/>
                <w:sz w:val="20"/>
                <w:szCs w:val="20"/>
                <w:lang w:val="en-US" w:eastAsia="en-CA"/>
              </w:rPr>
            </w:pPr>
            <w:r w:rsidRPr="0062095A">
              <w:rPr>
                <w:sz w:val="20"/>
                <w:szCs w:val="20"/>
              </w:rPr>
              <w:t>87,000</w:t>
            </w:r>
          </w:p>
        </w:tc>
      </w:tr>
      <w:tr w:rsidR="00D217F5" w:rsidRPr="00E9063C" w14:paraId="12E47BB5" w14:textId="77777777" w:rsidTr="00C42AF4">
        <w:trPr>
          <w:trHeight w:val="50"/>
          <w:jc w:val="center"/>
        </w:trPr>
        <w:tc>
          <w:tcPr>
            <w:tcW w:w="639" w:type="pct"/>
            <w:vMerge/>
            <w:shd w:val="clear" w:color="auto" w:fill="FFFFFF" w:themeFill="background1"/>
            <w:hideMark/>
          </w:tcPr>
          <w:p w14:paraId="121FDAEF" w14:textId="77777777" w:rsidR="00D217F5" w:rsidRPr="00E9063C" w:rsidRDefault="00D217F5" w:rsidP="00D217F5">
            <w:pPr>
              <w:spacing w:before="20" w:after="20"/>
              <w:ind w:left="38"/>
              <w:jc w:val="left"/>
              <w:rPr>
                <w:sz w:val="20"/>
                <w:szCs w:val="20"/>
                <w:lang w:val="en-US"/>
              </w:rPr>
            </w:pPr>
          </w:p>
        </w:tc>
        <w:tc>
          <w:tcPr>
            <w:tcW w:w="410" w:type="pct"/>
            <w:vMerge w:val="restart"/>
            <w:shd w:val="clear" w:color="auto" w:fill="FFFFFF" w:themeFill="background1"/>
            <w:hideMark/>
          </w:tcPr>
          <w:p w14:paraId="6B1EC296" w14:textId="77777777" w:rsidR="00D217F5" w:rsidRPr="00E9063C" w:rsidRDefault="00D217F5" w:rsidP="00D217F5">
            <w:pPr>
              <w:spacing w:before="20" w:after="20"/>
              <w:ind w:left="38"/>
              <w:jc w:val="center"/>
              <w:rPr>
                <w:caps/>
                <w:sz w:val="20"/>
                <w:szCs w:val="20"/>
                <w:lang w:val="en-US"/>
              </w:rPr>
            </w:pPr>
            <w:r>
              <w:rPr>
                <w:color w:val="000000" w:themeColor="text1"/>
                <w:sz w:val="20"/>
                <w:szCs w:val="20"/>
              </w:rPr>
              <w:t>UNIDO</w:t>
            </w:r>
          </w:p>
        </w:tc>
        <w:tc>
          <w:tcPr>
            <w:tcW w:w="639" w:type="pct"/>
            <w:shd w:val="clear" w:color="auto" w:fill="FFFFFF" w:themeFill="background1"/>
            <w:hideMark/>
          </w:tcPr>
          <w:p w14:paraId="161BE470" w14:textId="77777777" w:rsidR="00D217F5" w:rsidRPr="00E9063C" w:rsidRDefault="00D217F5" w:rsidP="00D217F5">
            <w:pPr>
              <w:spacing w:before="20" w:after="20"/>
              <w:ind w:left="38"/>
              <w:jc w:val="left"/>
              <w:rPr>
                <w:sz w:val="20"/>
                <w:szCs w:val="20"/>
                <w:lang w:val="en-US"/>
              </w:rPr>
            </w:pPr>
            <w:r w:rsidRPr="00E9063C">
              <w:rPr>
                <w:sz w:val="20"/>
                <w:szCs w:val="20"/>
                <w:lang w:val="en-US"/>
              </w:rPr>
              <w:t>Project costs</w:t>
            </w:r>
          </w:p>
        </w:tc>
        <w:tc>
          <w:tcPr>
            <w:tcW w:w="313" w:type="pct"/>
            <w:shd w:val="clear" w:color="auto" w:fill="FFFFFF" w:themeFill="background1"/>
          </w:tcPr>
          <w:p w14:paraId="47175E8D" w14:textId="77777777" w:rsidR="00D217F5" w:rsidRPr="0062095A" w:rsidRDefault="00D217F5" w:rsidP="00D217F5">
            <w:pPr>
              <w:spacing w:before="20" w:after="20"/>
              <w:ind w:left="38"/>
              <w:jc w:val="right"/>
              <w:rPr>
                <w:color w:val="000000"/>
                <w:sz w:val="20"/>
                <w:szCs w:val="20"/>
                <w:lang w:val="en-US" w:eastAsia="en-CA"/>
              </w:rPr>
            </w:pPr>
            <w:r w:rsidRPr="0062095A">
              <w:rPr>
                <w:sz w:val="20"/>
                <w:szCs w:val="20"/>
              </w:rPr>
              <w:t>200,000</w:t>
            </w:r>
          </w:p>
        </w:tc>
        <w:tc>
          <w:tcPr>
            <w:tcW w:w="393" w:type="pct"/>
            <w:shd w:val="clear" w:color="auto" w:fill="FFFFFF" w:themeFill="background1"/>
          </w:tcPr>
          <w:p w14:paraId="66931419" w14:textId="77777777" w:rsidR="00D217F5" w:rsidRPr="0062095A" w:rsidRDefault="00D217F5" w:rsidP="00D217F5">
            <w:pPr>
              <w:spacing w:before="20" w:after="20"/>
              <w:jc w:val="right"/>
              <w:rPr>
                <w:color w:val="000000"/>
                <w:sz w:val="20"/>
                <w:szCs w:val="20"/>
                <w:lang w:val="en-US" w:eastAsia="en-CA"/>
              </w:rPr>
            </w:pPr>
            <w:r w:rsidRPr="0062095A">
              <w:rPr>
                <w:sz w:val="20"/>
                <w:szCs w:val="20"/>
              </w:rPr>
              <w:t>120,000</w:t>
            </w:r>
          </w:p>
        </w:tc>
        <w:tc>
          <w:tcPr>
            <w:tcW w:w="418" w:type="pct"/>
            <w:shd w:val="clear" w:color="auto" w:fill="FFFFFF" w:themeFill="background1"/>
          </w:tcPr>
          <w:p w14:paraId="3376EADC" w14:textId="34F91795" w:rsidR="00D217F5" w:rsidRPr="0062095A" w:rsidRDefault="00D217F5" w:rsidP="00D217F5">
            <w:pPr>
              <w:spacing w:before="20" w:after="20"/>
              <w:jc w:val="right"/>
              <w:rPr>
                <w:color w:val="000000"/>
                <w:sz w:val="20"/>
                <w:szCs w:val="20"/>
                <w:lang w:val="en-US" w:eastAsia="en-CA"/>
              </w:rPr>
            </w:pPr>
            <w:r w:rsidRPr="00782910" w:rsidDel="003F4E0E">
              <w:rPr>
                <w:rStyle w:val="normaltextrun"/>
                <w:sz w:val="20"/>
                <w:szCs w:val="20"/>
              </w:rPr>
              <w:t>0</w:t>
            </w:r>
            <w:r w:rsidRPr="00782910" w:rsidDel="003F4E0E">
              <w:rPr>
                <w:rStyle w:val="eop"/>
                <w:sz w:val="20"/>
                <w:szCs w:val="20"/>
              </w:rPr>
              <w:t> </w:t>
            </w:r>
          </w:p>
        </w:tc>
        <w:tc>
          <w:tcPr>
            <w:tcW w:w="418" w:type="pct"/>
            <w:shd w:val="clear" w:color="auto" w:fill="FFFFFF" w:themeFill="background1"/>
          </w:tcPr>
          <w:p w14:paraId="741CC359" w14:textId="56F5FB1A" w:rsidR="00D217F5" w:rsidRPr="0062095A" w:rsidRDefault="002A4F2D" w:rsidP="00D217F5">
            <w:pPr>
              <w:spacing w:before="20" w:after="20"/>
              <w:jc w:val="right"/>
              <w:rPr>
                <w:color w:val="000000"/>
                <w:sz w:val="20"/>
                <w:szCs w:val="20"/>
                <w:lang w:val="en-US" w:eastAsia="en-CA"/>
              </w:rPr>
            </w:pPr>
            <w:r w:rsidRPr="00782910">
              <w:rPr>
                <w:rStyle w:val="normaltextrun"/>
                <w:sz w:val="20"/>
                <w:szCs w:val="20"/>
              </w:rPr>
              <w:t>0</w:t>
            </w:r>
          </w:p>
        </w:tc>
        <w:tc>
          <w:tcPr>
            <w:tcW w:w="418" w:type="pct"/>
            <w:shd w:val="clear" w:color="auto" w:fill="FFFFFF" w:themeFill="background1"/>
          </w:tcPr>
          <w:p w14:paraId="0E7F2DD6" w14:textId="11C4A608" w:rsidR="00D217F5" w:rsidRPr="0062095A" w:rsidRDefault="00D217F5" w:rsidP="00D217F5">
            <w:pPr>
              <w:spacing w:before="20" w:after="20"/>
              <w:jc w:val="right"/>
              <w:rPr>
                <w:color w:val="000000"/>
                <w:sz w:val="20"/>
                <w:szCs w:val="20"/>
                <w:lang w:val="en-US" w:eastAsia="en-CA"/>
              </w:rPr>
            </w:pPr>
            <w:r w:rsidRPr="00782910">
              <w:rPr>
                <w:rStyle w:val="normaltextrun"/>
                <w:sz w:val="20"/>
                <w:szCs w:val="20"/>
              </w:rPr>
              <w:t>270,000</w:t>
            </w:r>
            <w:r w:rsidRPr="00782910">
              <w:rPr>
                <w:rStyle w:val="eop"/>
                <w:sz w:val="20"/>
                <w:szCs w:val="20"/>
              </w:rPr>
              <w:t> </w:t>
            </w:r>
          </w:p>
        </w:tc>
        <w:tc>
          <w:tcPr>
            <w:tcW w:w="269" w:type="pct"/>
            <w:shd w:val="clear" w:color="auto" w:fill="FFFFFF" w:themeFill="background1"/>
          </w:tcPr>
          <w:p w14:paraId="400E3200" w14:textId="7E066554" w:rsidR="00D217F5" w:rsidRPr="0062095A" w:rsidRDefault="002A4F2D" w:rsidP="00D217F5">
            <w:pPr>
              <w:spacing w:before="20" w:after="20"/>
              <w:jc w:val="right"/>
              <w:rPr>
                <w:color w:val="000000"/>
                <w:sz w:val="20"/>
                <w:szCs w:val="20"/>
                <w:lang w:val="en-US" w:eastAsia="en-CA"/>
              </w:rPr>
            </w:pPr>
            <w:r w:rsidRPr="00782910">
              <w:rPr>
                <w:rStyle w:val="normaltextrun"/>
                <w:sz w:val="20"/>
                <w:szCs w:val="20"/>
              </w:rPr>
              <w:t>0</w:t>
            </w:r>
          </w:p>
        </w:tc>
        <w:tc>
          <w:tcPr>
            <w:tcW w:w="269" w:type="pct"/>
            <w:shd w:val="clear" w:color="auto" w:fill="FFFFFF" w:themeFill="background1"/>
          </w:tcPr>
          <w:p w14:paraId="7BA0F9DF" w14:textId="77777777" w:rsidR="00D217F5" w:rsidRPr="0062095A" w:rsidRDefault="00D217F5" w:rsidP="00D217F5">
            <w:pPr>
              <w:spacing w:before="20" w:after="20"/>
              <w:jc w:val="right"/>
              <w:rPr>
                <w:color w:val="000000"/>
                <w:sz w:val="20"/>
                <w:szCs w:val="20"/>
                <w:lang w:val="en-US" w:eastAsia="en-CA"/>
              </w:rPr>
            </w:pPr>
            <w:r w:rsidRPr="00782910">
              <w:rPr>
                <w:rStyle w:val="normaltextrun"/>
                <w:sz w:val="20"/>
                <w:szCs w:val="20"/>
              </w:rPr>
              <w:t>0</w:t>
            </w:r>
            <w:r w:rsidRPr="00782910">
              <w:rPr>
                <w:rStyle w:val="eop"/>
                <w:sz w:val="20"/>
                <w:szCs w:val="20"/>
              </w:rPr>
              <w:t> </w:t>
            </w:r>
          </w:p>
        </w:tc>
        <w:tc>
          <w:tcPr>
            <w:tcW w:w="418" w:type="pct"/>
            <w:shd w:val="clear" w:color="auto" w:fill="FFFFFF" w:themeFill="background1"/>
          </w:tcPr>
          <w:p w14:paraId="699ED1FA" w14:textId="77777777" w:rsidR="00D217F5" w:rsidRPr="0062095A" w:rsidRDefault="00D217F5" w:rsidP="00D217F5">
            <w:pPr>
              <w:spacing w:before="20" w:after="20"/>
              <w:ind w:right="-57"/>
              <w:jc w:val="right"/>
              <w:rPr>
                <w:color w:val="000000"/>
                <w:sz w:val="20"/>
                <w:szCs w:val="20"/>
                <w:lang w:val="en-US" w:eastAsia="en-CA"/>
              </w:rPr>
            </w:pPr>
            <w:r w:rsidRPr="00782910">
              <w:rPr>
                <w:rStyle w:val="normaltextrun"/>
                <w:sz w:val="20"/>
                <w:szCs w:val="20"/>
              </w:rPr>
              <w:t>0</w:t>
            </w:r>
            <w:r w:rsidRPr="00782910">
              <w:rPr>
                <w:rStyle w:val="eop"/>
                <w:sz w:val="20"/>
                <w:szCs w:val="20"/>
              </w:rPr>
              <w:t> </w:t>
            </w:r>
          </w:p>
        </w:tc>
        <w:tc>
          <w:tcPr>
            <w:tcW w:w="393" w:type="pct"/>
            <w:shd w:val="clear" w:color="auto" w:fill="FFFFFF" w:themeFill="background1"/>
          </w:tcPr>
          <w:p w14:paraId="0CEA484D" w14:textId="77777777" w:rsidR="00D217F5" w:rsidRPr="0062095A" w:rsidRDefault="00D217F5" w:rsidP="00D217F5">
            <w:pPr>
              <w:spacing w:before="20" w:after="20"/>
              <w:jc w:val="right"/>
              <w:rPr>
                <w:color w:val="000000"/>
                <w:sz w:val="20"/>
                <w:szCs w:val="20"/>
                <w:lang w:val="en-US" w:eastAsia="en-CA"/>
              </w:rPr>
            </w:pPr>
            <w:r w:rsidRPr="0062095A">
              <w:rPr>
                <w:sz w:val="20"/>
                <w:szCs w:val="20"/>
              </w:rPr>
              <w:t>590,000</w:t>
            </w:r>
          </w:p>
        </w:tc>
      </w:tr>
      <w:tr w:rsidR="00D217F5" w:rsidRPr="00E9063C" w14:paraId="5D2EDDAF" w14:textId="77777777" w:rsidTr="00C42AF4">
        <w:trPr>
          <w:trHeight w:val="356"/>
          <w:jc w:val="center"/>
        </w:trPr>
        <w:tc>
          <w:tcPr>
            <w:tcW w:w="639" w:type="pct"/>
            <w:vMerge/>
            <w:shd w:val="clear" w:color="auto" w:fill="FFFFFF" w:themeFill="background1"/>
            <w:hideMark/>
          </w:tcPr>
          <w:p w14:paraId="626A780A" w14:textId="77777777" w:rsidR="00D217F5" w:rsidRPr="00E9063C" w:rsidRDefault="00D217F5" w:rsidP="00D217F5">
            <w:pPr>
              <w:spacing w:before="20" w:after="20"/>
              <w:ind w:left="38"/>
              <w:jc w:val="left"/>
              <w:rPr>
                <w:sz w:val="20"/>
                <w:szCs w:val="20"/>
                <w:lang w:val="en-US"/>
              </w:rPr>
            </w:pPr>
          </w:p>
        </w:tc>
        <w:tc>
          <w:tcPr>
            <w:tcW w:w="410" w:type="pct"/>
            <w:vMerge/>
            <w:shd w:val="clear" w:color="auto" w:fill="FFFFFF" w:themeFill="background1"/>
            <w:hideMark/>
          </w:tcPr>
          <w:p w14:paraId="298BF4B2" w14:textId="77777777" w:rsidR="00D217F5" w:rsidRPr="00E9063C" w:rsidRDefault="00D217F5" w:rsidP="00D217F5">
            <w:pPr>
              <w:spacing w:before="20" w:after="20"/>
              <w:ind w:left="38"/>
              <w:jc w:val="left"/>
              <w:rPr>
                <w:sz w:val="20"/>
                <w:szCs w:val="20"/>
                <w:lang w:val="en-US"/>
              </w:rPr>
            </w:pPr>
          </w:p>
        </w:tc>
        <w:tc>
          <w:tcPr>
            <w:tcW w:w="639" w:type="pct"/>
            <w:shd w:val="clear" w:color="auto" w:fill="FFFFFF" w:themeFill="background1"/>
            <w:hideMark/>
          </w:tcPr>
          <w:p w14:paraId="79371B11" w14:textId="77777777" w:rsidR="00D217F5" w:rsidRPr="00E9063C" w:rsidRDefault="00D217F5" w:rsidP="00D217F5">
            <w:pPr>
              <w:spacing w:before="20" w:after="20"/>
              <w:ind w:left="38"/>
              <w:jc w:val="left"/>
              <w:rPr>
                <w:sz w:val="20"/>
                <w:szCs w:val="20"/>
                <w:lang w:val="en-US"/>
              </w:rPr>
            </w:pPr>
            <w:r w:rsidRPr="00E9063C">
              <w:rPr>
                <w:sz w:val="20"/>
                <w:szCs w:val="20"/>
                <w:lang w:val="en-US"/>
              </w:rPr>
              <w:t>Support costs</w:t>
            </w:r>
          </w:p>
        </w:tc>
        <w:tc>
          <w:tcPr>
            <w:tcW w:w="313" w:type="pct"/>
            <w:shd w:val="clear" w:color="auto" w:fill="FFFFFF" w:themeFill="background1"/>
          </w:tcPr>
          <w:p w14:paraId="5216432D" w14:textId="77777777" w:rsidR="00D217F5" w:rsidRPr="0062095A" w:rsidRDefault="00D217F5" w:rsidP="00D217F5">
            <w:pPr>
              <w:spacing w:before="20" w:after="20"/>
              <w:ind w:left="38"/>
              <w:jc w:val="right"/>
              <w:rPr>
                <w:color w:val="000000"/>
                <w:sz w:val="20"/>
                <w:szCs w:val="20"/>
                <w:lang w:val="en-US" w:eastAsia="en-CA"/>
              </w:rPr>
            </w:pPr>
            <w:r w:rsidRPr="0062095A">
              <w:rPr>
                <w:sz w:val="20"/>
                <w:szCs w:val="20"/>
              </w:rPr>
              <w:t>14,000</w:t>
            </w:r>
          </w:p>
        </w:tc>
        <w:tc>
          <w:tcPr>
            <w:tcW w:w="393" w:type="pct"/>
            <w:shd w:val="clear" w:color="auto" w:fill="FFFFFF" w:themeFill="background1"/>
          </w:tcPr>
          <w:p w14:paraId="3B1BF3AF" w14:textId="77777777" w:rsidR="00D217F5" w:rsidRPr="0062095A" w:rsidRDefault="00D217F5" w:rsidP="00D217F5">
            <w:pPr>
              <w:spacing w:before="20" w:after="20"/>
              <w:jc w:val="right"/>
              <w:rPr>
                <w:color w:val="000000"/>
                <w:sz w:val="20"/>
                <w:szCs w:val="20"/>
                <w:lang w:val="en-US" w:eastAsia="en-CA"/>
              </w:rPr>
            </w:pPr>
            <w:r w:rsidRPr="0062095A">
              <w:rPr>
                <w:sz w:val="20"/>
                <w:szCs w:val="20"/>
              </w:rPr>
              <w:t>8,400</w:t>
            </w:r>
          </w:p>
        </w:tc>
        <w:tc>
          <w:tcPr>
            <w:tcW w:w="418" w:type="pct"/>
            <w:shd w:val="clear" w:color="auto" w:fill="FFFFFF" w:themeFill="background1"/>
          </w:tcPr>
          <w:p w14:paraId="3A604E5A" w14:textId="432C3399" w:rsidR="00D217F5" w:rsidRPr="0062095A" w:rsidRDefault="00D217F5" w:rsidP="00D217F5">
            <w:pPr>
              <w:spacing w:before="20" w:after="20"/>
              <w:jc w:val="right"/>
              <w:rPr>
                <w:color w:val="000000"/>
                <w:sz w:val="20"/>
                <w:szCs w:val="20"/>
                <w:lang w:val="en-US" w:eastAsia="en-CA"/>
              </w:rPr>
            </w:pPr>
            <w:r w:rsidRPr="00782910" w:rsidDel="003F4E0E">
              <w:rPr>
                <w:rStyle w:val="normaltextrun"/>
                <w:sz w:val="20"/>
                <w:szCs w:val="20"/>
              </w:rPr>
              <w:t>0</w:t>
            </w:r>
            <w:r w:rsidRPr="00782910" w:rsidDel="003F4E0E">
              <w:rPr>
                <w:rStyle w:val="eop"/>
                <w:sz w:val="20"/>
                <w:szCs w:val="20"/>
              </w:rPr>
              <w:t> </w:t>
            </w:r>
          </w:p>
        </w:tc>
        <w:tc>
          <w:tcPr>
            <w:tcW w:w="418" w:type="pct"/>
            <w:shd w:val="clear" w:color="auto" w:fill="FFFFFF" w:themeFill="background1"/>
          </w:tcPr>
          <w:p w14:paraId="1BAA9B01" w14:textId="32C4F9A0" w:rsidR="00D217F5" w:rsidRPr="0062095A" w:rsidRDefault="002A4F2D" w:rsidP="00D217F5">
            <w:pPr>
              <w:spacing w:before="20" w:after="20"/>
              <w:jc w:val="right"/>
              <w:rPr>
                <w:color w:val="000000"/>
                <w:sz w:val="20"/>
                <w:szCs w:val="20"/>
                <w:lang w:val="en-US" w:eastAsia="en-CA"/>
              </w:rPr>
            </w:pPr>
            <w:r w:rsidRPr="00782910">
              <w:rPr>
                <w:rStyle w:val="normaltextrun"/>
                <w:sz w:val="20"/>
                <w:szCs w:val="20"/>
              </w:rPr>
              <w:t>0</w:t>
            </w:r>
          </w:p>
        </w:tc>
        <w:tc>
          <w:tcPr>
            <w:tcW w:w="418" w:type="pct"/>
            <w:shd w:val="clear" w:color="auto" w:fill="FFFFFF" w:themeFill="background1"/>
          </w:tcPr>
          <w:p w14:paraId="7B0933B3" w14:textId="7A088F73" w:rsidR="00D217F5" w:rsidRPr="0062095A" w:rsidRDefault="00D217F5" w:rsidP="00D217F5">
            <w:pPr>
              <w:spacing w:before="20" w:after="20"/>
              <w:jc w:val="right"/>
              <w:rPr>
                <w:color w:val="000000"/>
                <w:sz w:val="20"/>
                <w:szCs w:val="20"/>
                <w:lang w:val="en-US" w:eastAsia="en-CA"/>
              </w:rPr>
            </w:pPr>
            <w:r w:rsidRPr="00782910">
              <w:rPr>
                <w:rStyle w:val="normaltextrun"/>
                <w:sz w:val="20"/>
                <w:szCs w:val="20"/>
              </w:rPr>
              <w:t>18,900</w:t>
            </w:r>
            <w:r w:rsidRPr="00782910">
              <w:rPr>
                <w:rStyle w:val="eop"/>
                <w:sz w:val="20"/>
                <w:szCs w:val="20"/>
              </w:rPr>
              <w:t> </w:t>
            </w:r>
          </w:p>
        </w:tc>
        <w:tc>
          <w:tcPr>
            <w:tcW w:w="269" w:type="pct"/>
            <w:shd w:val="clear" w:color="auto" w:fill="FFFFFF" w:themeFill="background1"/>
          </w:tcPr>
          <w:p w14:paraId="2B115F07" w14:textId="42B4621B" w:rsidR="00D217F5" w:rsidRPr="0062095A" w:rsidRDefault="002A4F2D" w:rsidP="00D217F5">
            <w:pPr>
              <w:spacing w:before="20" w:after="20"/>
              <w:jc w:val="right"/>
              <w:rPr>
                <w:color w:val="000000"/>
                <w:sz w:val="20"/>
                <w:szCs w:val="20"/>
                <w:lang w:val="en-US" w:eastAsia="en-CA"/>
              </w:rPr>
            </w:pPr>
            <w:r w:rsidRPr="00782910">
              <w:rPr>
                <w:rStyle w:val="normaltextrun"/>
                <w:sz w:val="20"/>
                <w:szCs w:val="20"/>
              </w:rPr>
              <w:t>0</w:t>
            </w:r>
          </w:p>
        </w:tc>
        <w:tc>
          <w:tcPr>
            <w:tcW w:w="269" w:type="pct"/>
            <w:shd w:val="clear" w:color="auto" w:fill="FFFFFF" w:themeFill="background1"/>
          </w:tcPr>
          <w:p w14:paraId="547752E7" w14:textId="77777777" w:rsidR="00D217F5" w:rsidRPr="0062095A" w:rsidRDefault="00D217F5" w:rsidP="00D217F5">
            <w:pPr>
              <w:spacing w:before="20" w:after="20"/>
              <w:jc w:val="right"/>
              <w:rPr>
                <w:color w:val="000000"/>
                <w:sz w:val="20"/>
                <w:szCs w:val="20"/>
                <w:lang w:val="en-US" w:eastAsia="en-CA"/>
              </w:rPr>
            </w:pPr>
            <w:r w:rsidRPr="00782910">
              <w:rPr>
                <w:rStyle w:val="normaltextrun"/>
                <w:sz w:val="20"/>
                <w:szCs w:val="20"/>
              </w:rPr>
              <w:t>0</w:t>
            </w:r>
            <w:r w:rsidRPr="00782910">
              <w:rPr>
                <w:rStyle w:val="eop"/>
                <w:sz w:val="20"/>
                <w:szCs w:val="20"/>
              </w:rPr>
              <w:t> </w:t>
            </w:r>
          </w:p>
        </w:tc>
        <w:tc>
          <w:tcPr>
            <w:tcW w:w="418" w:type="pct"/>
            <w:shd w:val="clear" w:color="auto" w:fill="FFFFFF" w:themeFill="background1"/>
          </w:tcPr>
          <w:p w14:paraId="00B44D13" w14:textId="77777777" w:rsidR="00D217F5" w:rsidRPr="0062095A" w:rsidRDefault="00D217F5" w:rsidP="00D217F5">
            <w:pPr>
              <w:spacing w:before="20" w:after="20"/>
              <w:ind w:right="-57"/>
              <w:jc w:val="right"/>
              <w:rPr>
                <w:color w:val="000000"/>
                <w:sz w:val="20"/>
                <w:szCs w:val="20"/>
                <w:lang w:val="en-US" w:eastAsia="en-CA"/>
              </w:rPr>
            </w:pPr>
            <w:r w:rsidRPr="00782910">
              <w:rPr>
                <w:rStyle w:val="normaltextrun"/>
                <w:sz w:val="20"/>
                <w:szCs w:val="20"/>
              </w:rPr>
              <w:t>0</w:t>
            </w:r>
            <w:r w:rsidRPr="00782910">
              <w:rPr>
                <w:rStyle w:val="eop"/>
                <w:sz w:val="20"/>
                <w:szCs w:val="20"/>
              </w:rPr>
              <w:t> </w:t>
            </w:r>
          </w:p>
        </w:tc>
        <w:tc>
          <w:tcPr>
            <w:tcW w:w="393" w:type="pct"/>
            <w:shd w:val="clear" w:color="auto" w:fill="FFFFFF" w:themeFill="background1"/>
          </w:tcPr>
          <w:p w14:paraId="1FFD8D9F" w14:textId="77777777" w:rsidR="00D217F5" w:rsidRPr="0062095A" w:rsidRDefault="00D217F5" w:rsidP="00D217F5">
            <w:pPr>
              <w:spacing w:before="20" w:after="20"/>
              <w:jc w:val="right"/>
              <w:rPr>
                <w:color w:val="000000"/>
                <w:sz w:val="20"/>
                <w:szCs w:val="20"/>
                <w:lang w:val="en-US" w:eastAsia="en-CA"/>
              </w:rPr>
            </w:pPr>
            <w:r w:rsidRPr="0062095A">
              <w:rPr>
                <w:sz w:val="20"/>
                <w:szCs w:val="20"/>
              </w:rPr>
              <w:t>41,300</w:t>
            </w:r>
          </w:p>
        </w:tc>
      </w:tr>
      <w:tr w:rsidR="000D4055" w:rsidRPr="00E9063C" w14:paraId="16927868" w14:textId="77777777" w:rsidTr="00C42AF4">
        <w:trPr>
          <w:trHeight w:val="50"/>
          <w:jc w:val="center"/>
        </w:trPr>
        <w:tc>
          <w:tcPr>
            <w:tcW w:w="1049" w:type="pct"/>
            <w:gridSpan w:val="2"/>
            <w:vMerge w:val="restart"/>
            <w:shd w:val="clear" w:color="auto" w:fill="FFFFFF" w:themeFill="background1"/>
            <w:hideMark/>
          </w:tcPr>
          <w:p w14:paraId="69FB6E82" w14:textId="77777777" w:rsidR="000D4055" w:rsidRPr="00E9063C" w:rsidRDefault="000D4055" w:rsidP="000D4055">
            <w:pPr>
              <w:spacing w:before="20" w:after="20"/>
              <w:ind w:left="38"/>
              <w:jc w:val="left"/>
              <w:rPr>
                <w:sz w:val="20"/>
                <w:szCs w:val="20"/>
                <w:lang w:val="en-US"/>
              </w:rPr>
            </w:pPr>
            <w:r w:rsidRPr="00E9063C">
              <w:rPr>
                <w:sz w:val="20"/>
                <w:szCs w:val="20"/>
                <w:lang w:val="en-US"/>
              </w:rPr>
              <w:t>Funds approved by ExCom (US $)</w:t>
            </w:r>
          </w:p>
        </w:tc>
        <w:tc>
          <w:tcPr>
            <w:tcW w:w="639" w:type="pct"/>
            <w:shd w:val="clear" w:color="auto" w:fill="FFFFFF" w:themeFill="background1"/>
            <w:hideMark/>
          </w:tcPr>
          <w:p w14:paraId="6DCB50FC" w14:textId="77777777" w:rsidR="000D4055" w:rsidRPr="00E9063C" w:rsidRDefault="000D4055" w:rsidP="000D4055">
            <w:pPr>
              <w:spacing w:before="20" w:after="20"/>
              <w:ind w:left="38"/>
              <w:jc w:val="left"/>
              <w:rPr>
                <w:sz w:val="20"/>
                <w:szCs w:val="20"/>
                <w:lang w:val="en-US"/>
              </w:rPr>
            </w:pPr>
            <w:r w:rsidRPr="00E9063C">
              <w:rPr>
                <w:sz w:val="20"/>
                <w:szCs w:val="20"/>
                <w:lang w:val="en-US"/>
              </w:rPr>
              <w:t>Project costs</w:t>
            </w:r>
          </w:p>
        </w:tc>
        <w:tc>
          <w:tcPr>
            <w:tcW w:w="313" w:type="pct"/>
            <w:shd w:val="clear" w:color="auto" w:fill="FFFFFF" w:themeFill="background1"/>
          </w:tcPr>
          <w:p w14:paraId="2BEEB2A2" w14:textId="77777777" w:rsidR="000D4055" w:rsidRPr="0062095A" w:rsidRDefault="000D4055" w:rsidP="000D4055">
            <w:pPr>
              <w:spacing w:before="20" w:after="20"/>
              <w:ind w:left="38"/>
              <w:jc w:val="right"/>
              <w:rPr>
                <w:color w:val="000000"/>
                <w:sz w:val="20"/>
                <w:szCs w:val="20"/>
                <w:lang w:val="en-US" w:eastAsia="en-CA"/>
              </w:rPr>
            </w:pPr>
            <w:r w:rsidRPr="0062095A">
              <w:rPr>
                <w:sz w:val="20"/>
                <w:szCs w:val="20"/>
              </w:rPr>
              <w:t>325,000</w:t>
            </w:r>
          </w:p>
        </w:tc>
        <w:tc>
          <w:tcPr>
            <w:tcW w:w="393" w:type="pct"/>
            <w:shd w:val="clear" w:color="auto" w:fill="FFFFFF" w:themeFill="background1"/>
          </w:tcPr>
          <w:p w14:paraId="7F47B7A8" w14:textId="77777777" w:rsidR="000D4055" w:rsidRPr="0062095A" w:rsidRDefault="000D4055" w:rsidP="000D4055">
            <w:pPr>
              <w:spacing w:before="20" w:after="20"/>
              <w:jc w:val="right"/>
              <w:rPr>
                <w:color w:val="000000"/>
                <w:sz w:val="20"/>
                <w:szCs w:val="20"/>
                <w:lang w:val="en-US" w:eastAsia="en-CA"/>
              </w:rPr>
            </w:pPr>
            <w:r w:rsidRPr="0062095A">
              <w:rPr>
                <w:sz w:val="20"/>
                <w:szCs w:val="20"/>
              </w:rPr>
              <w:t>120,000</w:t>
            </w:r>
          </w:p>
        </w:tc>
        <w:tc>
          <w:tcPr>
            <w:tcW w:w="418" w:type="pct"/>
            <w:shd w:val="clear" w:color="auto" w:fill="FFFFFF" w:themeFill="background1"/>
          </w:tcPr>
          <w:p w14:paraId="7D5D9AD1" w14:textId="1D246D4B" w:rsidR="000D4055" w:rsidRPr="0062095A" w:rsidRDefault="000D4055" w:rsidP="000D4055">
            <w:pPr>
              <w:spacing w:before="20" w:after="20"/>
              <w:jc w:val="right"/>
              <w:rPr>
                <w:color w:val="000000"/>
                <w:sz w:val="20"/>
                <w:szCs w:val="20"/>
                <w:lang w:val="en-US" w:eastAsia="en-CA"/>
              </w:rPr>
            </w:pPr>
          </w:p>
        </w:tc>
        <w:tc>
          <w:tcPr>
            <w:tcW w:w="418" w:type="pct"/>
            <w:shd w:val="clear" w:color="auto" w:fill="FFFFFF" w:themeFill="background1"/>
          </w:tcPr>
          <w:p w14:paraId="0B094E9F" w14:textId="1B30FD00" w:rsidR="000D4055" w:rsidRPr="0062095A" w:rsidRDefault="000D4055" w:rsidP="000D4055">
            <w:pPr>
              <w:spacing w:before="20" w:after="20"/>
              <w:jc w:val="right"/>
              <w:rPr>
                <w:color w:val="000000"/>
                <w:sz w:val="20"/>
                <w:szCs w:val="20"/>
                <w:lang w:val="en-US" w:eastAsia="en-CA"/>
              </w:rPr>
            </w:pPr>
          </w:p>
        </w:tc>
        <w:tc>
          <w:tcPr>
            <w:tcW w:w="418" w:type="pct"/>
            <w:shd w:val="clear" w:color="auto" w:fill="FFFFFF" w:themeFill="background1"/>
          </w:tcPr>
          <w:p w14:paraId="7F19E5A0" w14:textId="4166A82A" w:rsidR="000D4055" w:rsidRPr="0062095A" w:rsidRDefault="000D4055" w:rsidP="000D4055">
            <w:pPr>
              <w:spacing w:before="20" w:after="20"/>
              <w:jc w:val="right"/>
              <w:rPr>
                <w:color w:val="000000"/>
                <w:sz w:val="20"/>
                <w:szCs w:val="20"/>
                <w:lang w:val="en-US" w:eastAsia="en-CA"/>
              </w:rPr>
            </w:pPr>
          </w:p>
        </w:tc>
        <w:tc>
          <w:tcPr>
            <w:tcW w:w="269" w:type="pct"/>
            <w:shd w:val="clear" w:color="auto" w:fill="FFFFFF" w:themeFill="background1"/>
          </w:tcPr>
          <w:p w14:paraId="1F8B305A" w14:textId="44DA019B" w:rsidR="000D4055" w:rsidRPr="0062095A" w:rsidRDefault="000D4055" w:rsidP="000D4055">
            <w:pPr>
              <w:spacing w:before="20" w:after="20"/>
              <w:jc w:val="right"/>
              <w:rPr>
                <w:color w:val="000000"/>
                <w:sz w:val="20"/>
                <w:szCs w:val="20"/>
                <w:lang w:val="en-US" w:eastAsia="en-CA"/>
              </w:rPr>
            </w:pPr>
          </w:p>
        </w:tc>
        <w:tc>
          <w:tcPr>
            <w:tcW w:w="269" w:type="pct"/>
            <w:shd w:val="clear" w:color="auto" w:fill="FFFFFF" w:themeFill="background1"/>
          </w:tcPr>
          <w:p w14:paraId="39CA9EAC" w14:textId="7A7C799C" w:rsidR="000D4055" w:rsidRPr="0062095A" w:rsidRDefault="000D4055" w:rsidP="000D4055">
            <w:pPr>
              <w:spacing w:before="20" w:after="20"/>
              <w:jc w:val="right"/>
              <w:rPr>
                <w:color w:val="000000"/>
                <w:sz w:val="20"/>
                <w:szCs w:val="20"/>
                <w:lang w:val="en-US" w:eastAsia="en-CA"/>
              </w:rPr>
            </w:pPr>
          </w:p>
        </w:tc>
        <w:tc>
          <w:tcPr>
            <w:tcW w:w="418" w:type="pct"/>
            <w:shd w:val="clear" w:color="auto" w:fill="FFFFFF" w:themeFill="background1"/>
          </w:tcPr>
          <w:p w14:paraId="2D360C3F" w14:textId="37812F6E" w:rsidR="000D4055" w:rsidRPr="0062095A" w:rsidRDefault="000D4055" w:rsidP="000D4055">
            <w:pPr>
              <w:spacing w:before="20" w:after="20"/>
              <w:ind w:right="-57"/>
              <w:jc w:val="right"/>
              <w:rPr>
                <w:color w:val="000000"/>
                <w:sz w:val="20"/>
                <w:szCs w:val="20"/>
                <w:lang w:val="en-US" w:eastAsia="en-CA"/>
              </w:rPr>
            </w:pPr>
          </w:p>
        </w:tc>
        <w:tc>
          <w:tcPr>
            <w:tcW w:w="393" w:type="pct"/>
            <w:shd w:val="clear" w:color="auto" w:fill="FFFFFF" w:themeFill="background1"/>
          </w:tcPr>
          <w:p w14:paraId="0D80859C" w14:textId="7205681F" w:rsidR="000D4055" w:rsidRPr="0062095A" w:rsidRDefault="004A3892" w:rsidP="000D4055">
            <w:pPr>
              <w:spacing w:before="20" w:after="20"/>
              <w:jc w:val="right"/>
              <w:rPr>
                <w:color w:val="000000"/>
                <w:sz w:val="20"/>
                <w:szCs w:val="20"/>
                <w:lang w:val="en-US" w:eastAsia="en-CA"/>
              </w:rPr>
            </w:pPr>
            <w:r>
              <w:rPr>
                <w:sz w:val="20"/>
                <w:szCs w:val="20"/>
              </w:rPr>
              <w:t>445,</w:t>
            </w:r>
            <w:r w:rsidR="000D4055" w:rsidRPr="0062095A" w:rsidDel="00365416">
              <w:rPr>
                <w:sz w:val="20"/>
                <w:szCs w:val="20"/>
              </w:rPr>
              <w:t>000</w:t>
            </w:r>
          </w:p>
        </w:tc>
      </w:tr>
      <w:tr w:rsidR="000D4055" w:rsidRPr="00E9063C" w14:paraId="21A06409" w14:textId="77777777" w:rsidTr="00C42AF4">
        <w:trPr>
          <w:trHeight w:val="184"/>
          <w:jc w:val="center"/>
        </w:trPr>
        <w:tc>
          <w:tcPr>
            <w:tcW w:w="1049" w:type="pct"/>
            <w:gridSpan w:val="2"/>
            <w:vMerge/>
            <w:shd w:val="clear" w:color="auto" w:fill="FFFFFF" w:themeFill="background1"/>
            <w:hideMark/>
          </w:tcPr>
          <w:p w14:paraId="0C21F33E" w14:textId="77777777" w:rsidR="000D4055" w:rsidRPr="00E9063C" w:rsidRDefault="000D4055" w:rsidP="000D4055">
            <w:pPr>
              <w:spacing w:before="20" w:after="20"/>
              <w:ind w:left="38"/>
              <w:jc w:val="left"/>
              <w:rPr>
                <w:sz w:val="20"/>
                <w:szCs w:val="20"/>
                <w:lang w:val="en-US"/>
              </w:rPr>
            </w:pPr>
          </w:p>
        </w:tc>
        <w:tc>
          <w:tcPr>
            <w:tcW w:w="639" w:type="pct"/>
            <w:shd w:val="clear" w:color="auto" w:fill="FFFFFF" w:themeFill="background1"/>
            <w:hideMark/>
          </w:tcPr>
          <w:p w14:paraId="0D7D539D" w14:textId="77777777" w:rsidR="000D4055" w:rsidRPr="00E9063C" w:rsidRDefault="000D4055" w:rsidP="000D4055">
            <w:pPr>
              <w:spacing w:before="20" w:after="20"/>
              <w:ind w:left="38"/>
              <w:jc w:val="left"/>
              <w:rPr>
                <w:sz w:val="20"/>
                <w:szCs w:val="20"/>
                <w:lang w:val="en-US"/>
              </w:rPr>
            </w:pPr>
            <w:r w:rsidRPr="00E9063C">
              <w:rPr>
                <w:sz w:val="20"/>
                <w:szCs w:val="20"/>
                <w:lang w:val="en-US"/>
              </w:rPr>
              <w:t>Support costs</w:t>
            </w:r>
          </w:p>
        </w:tc>
        <w:tc>
          <w:tcPr>
            <w:tcW w:w="313" w:type="pct"/>
            <w:shd w:val="clear" w:color="auto" w:fill="FFFFFF" w:themeFill="background1"/>
          </w:tcPr>
          <w:p w14:paraId="1BFD6975" w14:textId="77777777" w:rsidR="000D4055" w:rsidRPr="0062095A" w:rsidRDefault="000D4055" w:rsidP="000D4055">
            <w:pPr>
              <w:spacing w:before="20" w:after="20"/>
              <w:ind w:left="38"/>
              <w:jc w:val="right"/>
              <w:rPr>
                <w:color w:val="000000"/>
                <w:sz w:val="20"/>
                <w:szCs w:val="20"/>
                <w:lang w:val="en-US" w:eastAsia="en-CA"/>
              </w:rPr>
            </w:pPr>
            <w:r w:rsidRPr="0062095A">
              <w:rPr>
                <w:sz w:val="20"/>
                <w:szCs w:val="20"/>
              </w:rPr>
              <w:t>29,536</w:t>
            </w:r>
          </w:p>
        </w:tc>
        <w:tc>
          <w:tcPr>
            <w:tcW w:w="393" w:type="pct"/>
            <w:shd w:val="clear" w:color="auto" w:fill="FFFFFF" w:themeFill="background1"/>
          </w:tcPr>
          <w:p w14:paraId="63C3628D" w14:textId="77777777" w:rsidR="000D4055" w:rsidRPr="0062095A" w:rsidRDefault="000D4055" w:rsidP="000D4055">
            <w:pPr>
              <w:spacing w:before="20" w:after="20"/>
              <w:jc w:val="right"/>
              <w:rPr>
                <w:color w:val="000000"/>
                <w:sz w:val="20"/>
                <w:szCs w:val="20"/>
                <w:lang w:val="en-US" w:eastAsia="en-CA"/>
              </w:rPr>
            </w:pPr>
            <w:r w:rsidRPr="0062095A">
              <w:rPr>
                <w:sz w:val="20"/>
                <w:szCs w:val="20"/>
              </w:rPr>
              <w:t>8,400</w:t>
            </w:r>
          </w:p>
        </w:tc>
        <w:tc>
          <w:tcPr>
            <w:tcW w:w="418" w:type="pct"/>
            <w:shd w:val="clear" w:color="auto" w:fill="FFFFFF" w:themeFill="background1"/>
          </w:tcPr>
          <w:p w14:paraId="59A8AC23" w14:textId="5478734F" w:rsidR="000D4055" w:rsidRPr="0062095A" w:rsidRDefault="000D4055" w:rsidP="000D4055">
            <w:pPr>
              <w:spacing w:before="20" w:after="20"/>
              <w:jc w:val="right"/>
              <w:rPr>
                <w:color w:val="000000"/>
                <w:sz w:val="20"/>
                <w:szCs w:val="20"/>
                <w:lang w:val="en-US" w:eastAsia="en-CA"/>
              </w:rPr>
            </w:pPr>
          </w:p>
        </w:tc>
        <w:tc>
          <w:tcPr>
            <w:tcW w:w="418" w:type="pct"/>
            <w:shd w:val="clear" w:color="auto" w:fill="FFFFFF" w:themeFill="background1"/>
          </w:tcPr>
          <w:p w14:paraId="36E0B0A7" w14:textId="29737DA7" w:rsidR="000D4055" w:rsidRPr="0062095A" w:rsidRDefault="000D4055" w:rsidP="000D4055">
            <w:pPr>
              <w:spacing w:before="20" w:after="20"/>
              <w:jc w:val="right"/>
              <w:rPr>
                <w:color w:val="000000"/>
                <w:sz w:val="20"/>
                <w:szCs w:val="20"/>
                <w:lang w:val="en-US" w:eastAsia="en-CA"/>
              </w:rPr>
            </w:pPr>
          </w:p>
        </w:tc>
        <w:tc>
          <w:tcPr>
            <w:tcW w:w="418" w:type="pct"/>
            <w:shd w:val="clear" w:color="auto" w:fill="FFFFFF" w:themeFill="background1"/>
          </w:tcPr>
          <w:p w14:paraId="64E5CCC2" w14:textId="4EA830A1" w:rsidR="000D4055" w:rsidRPr="0062095A" w:rsidRDefault="000D4055" w:rsidP="000D4055">
            <w:pPr>
              <w:spacing w:before="20" w:after="20"/>
              <w:jc w:val="right"/>
              <w:rPr>
                <w:color w:val="000000"/>
                <w:sz w:val="20"/>
                <w:szCs w:val="20"/>
                <w:lang w:val="en-US" w:eastAsia="en-CA"/>
              </w:rPr>
            </w:pPr>
          </w:p>
        </w:tc>
        <w:tc>
          <w:tcPr>
            <w:tcW w:w="269" w:type="pct"/>
            <w:shd w:val="clear" w:color="auto" w:fill="FFFFFF" w:themeFill="background1"/>
          </w:tcPr>
          <w:p w14:paraId="5EED235D" w14:textId="34E7EA3F" w:rsidR="000D4055" w:rsidRPr="0062095A" w:rsidRDefault="000D4055" w:rsidP="000D4055">
            <w:pPr>
              <w:spacing w:before="20" w:after="20"/>
              <w:jc w:val="right"/>
              <w:rPr>
                <w:color w:val="000000"/>
                <w:sz w:val="20"/>
                <w:szCs w:val="20"/>
                <w:lang w:val="en-US" w:eastAsia="en-CA"/>
              </w:rPr>
            </w:pPr>
          </w:p>
        </w:tc>
        <w:tc>
          <w:tcPr>
            <w:tcW w:w="269" w:type="pct"/>
            <w:shd w:val="clear" w:color="auto" w:fill="FFFFFF" w:themeFill="background1"/>
          </w:tcPr>
          <w:p w14:paraId="4A728E69" w14:textId="401237D2" w:rsidR="000D4055" w:rsidRPr="0062095A" w:rsidRDefault="000D4055" w:rsidP="000D4055">
            <w:pPr>
              <w:spacing w:before="20" w:after="20"/>
              <w:jc w:val="right"/>
              <w:rPr>
                <w:color w:val="000000"/>
                <w:sz w:val="20"/>
                <w:szCs w:val="20"/>
                <w:lang w:val="en-US" w:eastAsia="en-CA"/>
              </w:rPr>
            </w:pPr>
          </w:p>
        </w:tc>
        <w:tc>
          <w:tcPr>
            <w:tcW w:w="418" w:type="pct"/>
            <w:shd w:val="clear" w:color="auto" w:fill="FFFFFF" w:themeFill="background1"/>
          </w:tcPr>
          <w:p w14:paraId="27CE3401" w14:textId="58E0B56B" w:rsidR="000D4055" w:rsidRPr="0062095A" w:rsidRDefault="000D4055" w:rsidP="000D4055">
            <w:pPr>
              <w:spacing w:before="20" w:after="20"/>
              <w:ind w:right="-57"/>
              <w:jc w:val="right"/>
              <w:rPr>
                <w:color w:val="000000"/>
                <w:sz w:val="20"/>
                <w:szCs w:val="20"/>
                <w:lang w:val="en-US" w:eastAsia="en-CA"/>
              </w:rPr>
            </w:pPr>
          </w:p>
        </w:tc>
        <w:tc>
          <w:tcPr>
            <w:tcW w:w="393" w:type="pct"/>
            <w:shd w:val="clear" w:color="auto" w:fill="FFFFFF" w:themeFill="background1"/>
          </w:tcPr>
          <w:p w14:paraId="2CADC662" w14:textId="3F9CA2A9" w:rsidR="000D4055" w:rsidRPr="0062095A" w:rsidRDefault="004A3892" w:rsidP="000D4055">
            <w:pPr>
              <w:spacing w:before="20" w:after="20"/>
              <w:jc w:val="right"/>
              <w:rPr>
                <w:color w:val="000000"/>
                <w:sz w:val="20"/>
                <w:szCs w:val="20"/>
                <w:lang w:val="en-US" w:eastAsia="en-CA"/>
              </w:rPr>
            </w:pPr>
            <w:r>
              <w:rPr>
                <w:sz w:val="20"/>
                <w:szCs w:val="20"/>
              </w:rPr>
              <w:t>37,936</w:t>
            </w:r>
          </w:p>
        </w:tc>
      </w:tr>
      <w:tr w:rsidR="002A4F2D" w:rsidRPr="00E9063C" w14:paraId="6231E939" w14:textId="77777777" w:rsidTr="00C42AF4">
        <w:trPr>
          <w:trHeight w:val="50"/>
          <w:jc w:val="center"/>
        </w:trPr>
        <w:tc>
          <w:tcPr>
            <w:tcW w:w="1049" w:type="pct"/>
            <w:gridSpan w:val="2"/>
            <w:vMerge w:val="restart"/>
            <w:shd w:val="clear" w:color="auto" w:fill="FFFFFF" w:themeFill="background1"/>
            <w:hideMark/>
          </w:tcPr>
          <w:p w14:paraId="212A7D38" w14:textId="77777777" w:rsidR="002A4F2D" w:rsidRPr="00E9063C" w:rsidRDefault="002A4F2D" w:rsidP="002A4F2D">
            <w:pPr>
              <w:spacing w:before="20" w:after="20"/>
              <w:ind w:left="38"/>
              <w:jc w:val="left"/>
              <w:rPr>
                <w:sz w:val="20"/>
                <w:szCs w:val="20"/>
                <w:lang w:val="en-US"/>
              </w:rPr>
            </w:pPr>
            <w:r w:rsidRPr="00E9063C">
              <w:rPr>
                <w:sz w:val="20"/>
                <w:szCs w:val="20"/>
                <w:lang w:val="en-US"/>
              </w:rPr>
              <w:t xml:space="preserve">Total funds recommended for approval at this meeting </w:t>
            </w:r>
            <w:r w:rsidRPr="00E9063C">
              <w:rPr>
                <w:sz w:val="19"/>
                <w:szCs w:val="19"/>
                <w:lang w:val="en-US"/>
              </w:rPr>
              <w:t>(US $)</w:t>
            </w:r>
          </w:p>
        </w:tc>
        <w:tc>
          <w:tcPr>
            <w:tcW w:w="639" w:type="pct"/>
            <w:shd w:val="clear" w:color="auto" w:fill="FFFFFF" w:themeFill="background1"/>
            <w:hideMark/>
          </w:tcPr>
          <w:p w14:paraId="76129FE9" w14:textId="77777777" w:rsidR="002A4F2D" w:rsidRPr="00E9063C" w:rsidRDefault="002A4F2D" w:rsidP="002A4F2D">
            <w:pPr>
              <w:spacing w:before="20" w:after="20"/>
              <w:ind w:left="38"/>
              <w:jc w:val="left"/>
              <w:rPr>
                <w:sz w:val="20"/>
                <w:szCs w:val="20"/>
                <w:lang w:val="en-US"/>
              </w:rPr>
            </w:pPr>
            <w:r w:rsidRPr="00E9063C">
              <w:rPr>
                <w:sz w:val="20"/>
                <w:szCs w:val="20"/>
                <w:lang w:val="en-US"/>
              </w:rPr>
              <w:t>Project costs</w:t>
            </w:r>
          </w:p>
        </w:tc>
        <w:tc>
          <w:tcPr>
            <w:tcW w:w="313" w:type="pct"/>
            <w:shd w:val="clear" w:color="auto" w:fill="FFFFFF" w:themeFill="background1"/>
          </w:tcPr>
          <w:p w14:paraId="438DB44A" w14:textId="77191099" w:rsidR="002A4F2D" w:rsidRPr="0062095A" w:rsidRDefault="002A4F2D" w:rsidP="002A4F2D">
            <w:pPr>
              <w:spacing w:before="20" w:after="20"/>
              <w:ind w:left="38"/>
              <w:jc w:val="right"/>
              <w:rPr>
                <w:color w:val="000000"/>
                <w:sz w:val="20"/>
                <w:szCs w:val="20"/>
                <w:lang w:val="en-US" w:eastAsia="en-CA"/>
              </w:rPr>
            </w:pPr>
          </w:p>
        </w:tc>
        <w:tc>
          <w:tcPr>
            <w:tcW w:w="393" w:type="pct"/>
            <w:shd w:val="clear" w:color="auto" w:fill="FFFFFF" w:themeFill="background1"/>
          </w:tcPr>
          <w:p w14:paraId="2E4A6475" w14:textId="179EAA4E" w:rsidR="002A4F2D" w:rsidRPr="0062095A" w:rsidRDefault="002A4F2D" w:rsidP="002A4F2D">
            <w:pPr>
              <w:spacing w:before="20" w:after="20"/>
              <w:jc w:val="right"/>
              <w:rPr>
                <w:color w:val="000000"/>
                <w:sz w:val="20"/>
                <w:szCs w:val="20"/>
                <w:lang w:val="en-US" w:eastAsia="en-CA"/>
              </w:rPr>
            </w:pPr>
          </w:p>
        </w:tc>
        <w:tc>
          <w:tcPr>
            <w:tcW w:w="418" w:type="pct"/>
            <w:shd w:val="clear" w:color="auto" w:fill="FFFFFF" w:themeFill="background1"/>
          </w:tcPr>
          <w:p w14:paraId="76FCB3B8" w14:textId="3CF83B64" w:rsidR="002A4F2D" w:rsidRPr="0062095A" w:rsidRDefault="002A4F2D" w:rsidP="002A4F2D">
            <w:pPr>
              <w:spacing w:before="20" w:after="20"/>
              <w:jc w:val="right"/>
              <w:rPr>
                <w:color w:val="000000"/>
                <w:sz w:val="20"/>
                <w:szCs w:val="20"/>
                <w:lang w:val="en-US" w:eastAsia="en-CA"/>
              </w:rPr>
            </w:pPr>
          </w:p>
        </w:tc>
        <w:tc>
          <w:tcPr>
            <w:tcW w:w="418" w:type="pct"/>
            <w:shd w:val="clear" w:color="auto" w:fill="FFFFFF" w:themeFill="background1"/>
          </w:tcPr>
          <w:p w14:paraId="5787842A" w14:textId="3DFBEDB3" w:rsidR="002A4F2D" w:rsidRPr="0062095A" w:rsidRDefault="002A4F2D" w:rsidP="002A4F2D">
            <w:pPr>
              <w:spacing w:before="20" w:after="20"/>
              <w:jc w:val="right"/>
              <w:rPr>
                <w:color w:val="000000"/>
                <w:sz w:val="20"/>
                <w:szCs w:val="20"/>
                <w:lang w:val="en-US" w:eastAsia="en-CA"/>
              </w:rPr>
            </w:pPr>
            <w:r w:rsidRPr="00782910" w:rsidDel="00D217F5">
              <w:rPr>
                <w:rStyle w:val="normaltextrun"/>
                <w:sz w:val="20"/>
                <w:szCs w:val="20"/>
              </w:rPr>
              <w:t>210,000</w:t>
            </w:r>
            <w:r w:rsidRPr="00782910" w:rsidDel="00D217F5">
              <w:rPr>
                <w:rStyle w:val="eop"/>
                <w:sz w:val="20"/>
                <w:szCs w:val="20"/>
              </w:rPr>
              <w:t> </w:t>
            </w:r>
          </w:p>
        </w:tc>
        <w:tc>
          <w:tcPr>
            <w:tcW w:w="418" w:type="pct"/>
            <w:shd w:val="clear" w:color="auto" w:fill="FFFFFF" w:themeFill="background1"/>
          </w:tcPr>
          <w:p w14:paraId="04E635E0" w14:textId="04DAB310" w:rsidR="002A4F2D" w:rsidRPr="0062095A" w:rsidRDefault="002A4F2D" w:rsidP="002A4F2D">
            <w:pPr>
              <w:spacing w:before="20" w:after="20"/>
              <w:jc w:val="right"/>
              <w:rPr>
                <w:color w:val="000000"/>
                <w:sz w:val="20"/>
                <w:szCs w:val="20"/>
                <w:lang w:val="en-US" w:eastAsia="en-CA"/>
              </w:rPr>
            </w:pPr>
          </w:p>
        </w:tc>
        <w:tc>
          <w:tcPr>
            <w:tcW w:w="269" w:type="pct"/>
            <w:shd w:val="clear" w:color="auto" w:fill="FFFFFF" w:themeFill="background1"/>
          </w:tcPr>
          <w:p w14:paraId="0EAD7419" w14:textId="0146FBA0" w:rsidR="002A4F2D" w:rsidRPr="0062095A" w:rsidRDefault="002A4F2D" w:rsidP="002A4F2D">
            <w:pPr>
              <w:spacing w:before="20" w:after="20"/>
              <w:jc w:val="right"/>
              <w:rPr>
                <w:color w:val="000000"/>
                <w:sz w:val="20"/>
                <w:szCs w:val="20"/>
                <w:lang w:val="en-US" w:eastAsia="en-CA"/>
              </w:rPr>
            </w:pPr>
          </w:p>
        </w:tc>
        <w:tc>
          <w:tcPr>
            <w:tcW w:w="269" w:type="pct"/>
            <w:shd w:val="clear" w:color="auto" w:fill="FFFFFF" w:themeFill="background1"/>
          </w:tcPr>
          <w:p w14:paraId="2F4B8C85" w14:textId="1B2FE60B" w:rsidR="002A4F2D" w:rsidRPr="0062095A" w:rsidRDefault="002A4F2D" w:rsidP="002A4F2D">
            <w:pPr>
              <w:spacing w:before="20" w:after="20"/>
              <w:jc w:val="right"/>
              <w:rPr>
                <w:color w:val="000000"/>
                <w:sz w:val="20"/>
                <w:szCs w:val="20"/>
                <w:lang w:val="en-US" w:eastAsia="en-CA"/>
              </w:rPr>
            </w:pPr>
          </w:p>
        </w:tc>
        <w:tc>
          <w:tcPr>
            <w:tcW w:w="418" w:type="pct"/>
            <w:shd w:val="clear" w:color="auto" w:fill="FFFFFF" w:themeFill="background1"/>
          </w:tcPr>
          <w:p w14:paraId="005A8EF4" w14:textId="63D49D83" w:rsidR="002A4F2D" w:rsidRPr="0062095A" w:rsidRDefault="002A4F2D" w:rsidP="002A4F2D">
            <w:pPr>
              <w:spacing w:before="20" w:after="20"/>
              <w:ind w:right="-57"/>
              <w:jc w:val="right"/>
              <w:rPr>
                <w:color w:val="000000"/>
                <w:sz w:val="20"/>
                <w:szCs w:val="20"/>
                <w:lang w:val="en-US" w:eastAsia="en-CA"/>
              </w:rPr>
            </w:pPr>
          </w:p>
        </w:tc>
        <w:tc>
          <w:tcPr>
            <w:tcW w:w="393" w:type="pct"/>
            <w:shd w:val="clear" w:color="auto" w:fill="FFFFFF" w:themeFill="background1"/>
          </w:tcPr>
          <w:p w14:paraId="2D2AE8CE" w14:textId="6EAB904D" w:rsidR="002A4F2D" w:rsidRPr="0062095A" w:rsidRDefault="00F07D1F" w:rsidP="002A4F2D">
            <w:pPr>
              <w:spacing w:before="20" w:after="20"/>
              <w:jc w:val="right"/>
              <w:rPr>
                <w:color w:val="000000"/>
                <w:sz w:val="20"/>
                <w:szCs w:val="20"/>
                <w:lang w:val="en-US" w:eastAsia="en-CA"/>
              </w:rPr>
            </w:pPr>
            <w:r>
              <w:rPr>
                <w:sz w:val="20"/>
                <w:szCs w:val="20"/>
              </w:rPr>
              <w:t>210,000</w:t>
            </w:r>
          </w:p>
        </w:tc>
      </w:tr>
      <w:tr w:rsidR="00BF7F6F" w:rsidRPr="00E9063C" w14:paraId="77F902F5" w14:textId="77777777" w:rsidTr="00C42AF4">
        <w:trPr>
          <w:trHeight w:val="50"/>
          <w:jc w:val="center"/>
        </w:trPr>
        <w:tc>
          <w:tcPr>
            <w:tcW w:w="1049" w:type="pct"/>
            <w:gridSpan w:val="2"/>
            <w:vMerge/>
            <w:shd w:val="clear" w:color="auto" w:fill="FFFFFF" w:themeFill="background1"/>
            <w:hideMark/>
          </w:tcPr>
          <w:p w14:paraId="2FCD1563" w14:textId="77777777" w:rsidR="00BF7F6F" w:rsidRPr="00E9063C" w:rsidRDefault="00BF7F6F" w:rsidP="007E453D">
            <w:pPr>
              <w:spacing w:before="20" w:after="20"/>
              <w:ind w:left="38"/>
              <w:jc w:val="left"/>
              <w:rPr>
                <w:sz w:val="20"/>
                <w:szCs w:val="20"/>
                <w:lang w:val="en-US"/>
              </w:rPr>
            </w:pPr>
          </w:p>
        </w:tc>
        <w:tc>
          <w:tcPr>
            <w:tcW w:w="639" w:type="pct"/>
            <w:shd w:val="clear" w:color="auto" w:fill="FFFFFF" w:themeFill="background1"/>
            <w:hideMark/>
          </w:tcPr>
          <w:p w14:paraId="69BA3D18" w14:textId="77777777" w:rsidR="00BF7F6F" w:rsidRPr="00E9063C" w:rsidRDefault="00BF7F6F" w:rsidP="007E453D">
            <w:pPr>
              <w:spacing w:before="20" w:after="20"/>
              <w:ind w:left="38"/>
              <w:jc w:val="left"/>
              <w:rPr>
                <w:sz w:val="20"/>
                <w:szCs w:val="20"/>
                <w:lang w:val="en-US"/>
              </w:rPr>
            </w:pPr>
            <w:r w:rsidRPr="00E9063C">
              <w:rPr>
                <w:sz w:val="20"/>
                <w:szCs w:val="20"/>
                <w:lang w:val="en-US"/>
              </w:rPr>
              <w:t>Support costs</w:t>
            </w:r>
          </w:p>
        </w:tc>
        <w:tc>
          <w:tcPr>
            <w:tcW w:w="313" w:type="pct"/>
            <w:shd w:val="clear" w:color="auto" w:fill="FFFFFF" w:themeFill="background1"/>
          </w:tcPr>
          <w:p w14:paraId="28C6C286" w14:textId="77777777" w:rsidR="00BF7F6F" w:rsidRPr="00E9063C" w:rsidRDefault="00BF7F6F" w:rsidP="007E453D">
            <w:pPr>
              <w:spacing w:before="20" w:after="20"/>
              <w:ind w:left="38"/>
              <w:jc w:val="right"/>
              <w:rPr>
                <w:color w:val="000000"/>
                <w:sz w:val="20"/>
                <w:szCs w:val="20"/>
                <w:lang w:val="en-US" w:eastAsia="en-CA"/>
              </w:rPr>
            </w:pPr>
          </w:p>
        </w:tc>
        <w:tc>
          <w:tcPr>
            <w:tcW w:w="393" w:type="pct"/>
            <w:shd w:val="clear" w:color="auto" w:fill="FFFFFF" w:themeFill="background1"/>
          </w:tcPr>
          <w:p w14:paraId="6C214B5F" w14:textId="77777777" w:rsidR="00BF7F6F" w:rsidRPr="00E9063C" w:rsidRDefault="00BF7F6F" w:rsidP="007E453D">
            <w:pPr>
              <w:spacing w:before="20" w:after="20"/>
              <w:jc w:val="right"/>
              <w:rPr>
                <w:color w:val="000000"/>
                <w:sz w:val="20"/>
                <w:szCs w:val="20"/>
                <w:lang w:val="en-US" w:eastAsia="en-CA"/>
              </w:rPr>
            </w:pPr>
          </w:p>
        </w:tc>
        <w:tc>
          <w:tcPr>
            <w:tcW w:w="418" w:type="pct"/>
            <w:shd w:val="clear" w:color="auto" w:fill="FFFFFF" w:themeFill="background1"/>
          </w:tcPr>
          <w:p w14:paraId="54555A4C" w14:textId="77777777" w:rsidR="00BF7F6F" w:rsidRPr="00EA24E1" w:rsidRDefault="00BF7F6F" w:rsidP="007E453D">
            <w:pPr>
              <w:spacing w:before="20" w:after="20"/>
              <w:jc w:val="right"/>
              <w:rPr>
                <w:color w:val="000000"/>
                <w:sz w:val="20"/>
                <w:szCs w:val="20"/>
                <w:lang w:val="en-US" w:eastAsia="en-CA"/>
              </w:rPr>
            </w:pPr>
          </w:p>
        </w:tc>
        <w:tc>
          <w:tcPr>
            <w:tcW w:w="418" w:type="pct"/>
            <w:shd w:val="clear" w:color="auto" w:fill="FFFFFF" w:themeFill="background1"/>
          </w:tcPr>
          <w:p w14:paraId="6975E6E8" w14:textId="15EDDD21" w:rsidR="00BF7F6F" w:rsidRPr="00EA24E1" w:rsidRDefault="00BF7F6F" w:rsidP="007E453D">
            <w:pPr>
              <w:spacing w:before="20" w:after="20"/>
              <w:jc w:val="right"/>
              <w:rPr>
                <w:color w:val="000000"/>
                <w:sz w:val="20"/>
                <w:szCs w:val="20"/>
                <w:lang w:val="en-US" w:eastAsia="en-CA"/>
              </w:rPr>
            </w:pPr>
            <w:r w:rsidRPr="00E92591" w:rsidDel="00D217F5">
              <w:rPr>
                <w:rStyle w:val="normaltextrun"/>
                <w:sz w:val="20"/>
                <w:szCs w:val="20"/>
              </w:rPr>
              <w:t>26,100</w:t>
            </w:r>
            <w:r w:rsidRPr="00E92591" w:rsidDel="00D217F5">
              <w:rPr>
                <w:rStyle w:val="eop"/>
                <w:sz w:val="20"/>
                <w:szCs w:val="20"/>
              </w:rPr>
              <w:t> </w:t>
            </w:r>
          </w:p>
        </w:tc>
        <w:tc>
          <w:tcPr>
            <w:tcW w:w="418" w:type="pct"/>
            <w:shd w:val="clear" w:color="auto" w:fill="FFFFFF" w:themeFill="background1"/>
          </w:tcPr>
          <w:p w14:paraId="6B282F31" w14:textId="77777777" w:rsidR="00BF7F6F" w:rsidRPr="00EA24E1" w:rsidRDefault="00BF7F6F" w:rsidP="007E453D">
            <w:pPr>
              <w:spacing w:before="20" w:after="20"/>
              <w:jc w:val="right"/>
              <w:rPr>
                <w:color w:val="000000"/>
                <w:sz w:val="20"/>
                <w:szCs w:val="20"/>
                <w:lang w:val="en-US" w:eastAsia="en-CA"/>
              </w:rPr>
            </w:pPr>
          </w:p>
        </w:tc>
        <w:tc>
          <w:tcPr>
            <w:tcW w:w="269" w:type="pct"/>
            <w:shd w:val="clear" w:color="auto" w:fill="FFFFFF" w:themeFill="background1"/>
          </w:tcPr>
          <w:p w14:paraId="7FA74DA1" w14:textId="77777777" w:rsidR="00BF7F6F" w:rsidRPr="00EA24E1" w:rsidRDefault="00BF7F6F" w:rsidP="007E453D">
            <w:pPr>
              <w:spacing w:before="20" w:after="20"/>
              <w:jc w:val="right"/>
              <w:rPr>
                <w:color w:val="000000"/>
                <w:sz w:val="20"/>
                <w:szCs w:val="20"/>
                <w:lang w:val="en-US" w:eastAsia="en-CA"/>
              </w:rPr>
            </w:pPr>
          </w:p>
        </w:tc>
        <w:tc>
          <w:tcPr>
            <w:tcW w:w="269" w:type="pct"/>
            <w:shd w:val="clear" w:color="auto" w:fill="FFFFFF" w:themeFill="background1"/>
          </w:tcPr>
          <w:p w14:paraId="505A09CE" w14:textId="77777777" w:rsidR="00BF7F6F" w:rsidRPr="00EA24E1" w:rsidRDefault="00BF7F6F" w:rsidP="007E453D">
            <w:pPr>
              <w:spacing w:before="20" w:after="20"/>
              <w:jc w:val="right"/>
              <w:rPr>
                <w:color w:val="000000"/>
                <w:sz w:val="20"/>
                <w:szCs w:val="20"/>
                <w:lang w:val="en-US" w:eastAsia="en-CA"/>
              </w:rPr>
            </w:pPr>
          </w:p>
        </w:tc>
        <w:tc>
          <w:tcPr>
            <w:tcW w:w="418" w:type="pct"/>
            <w:shd w:val="clear" w:color="auto" w:fill="FFFFFF" w:themeFill="background1"/>
          </w:tcPr>
          <w:p w14:paraId="29370877" w14:textId="77777777" w:rsidR="00BF7F6F" w:rsidRPr="00E9063C" w:rsidRDefault="00BF7F6F" w:rsidP="007E453D">
            <w:pPr>
              <w:spacing w:before="20" w:after="20"/>
              <w:jc w:val="right"/>
              <w:rPr>
                <w:color w:val="000000"/>
                <w:sz w:val="20"/>
                <w:szCs w:val="20"/>
                <w:lang w:val="en-US" w:eastAsia="en-CA"/>
              </w:rPr>
            </w:pPr>
          </w:p>
        </w:tc>
        <w:tc>
          <w:tcPr>
            <w:tcW w:w="393" w:type="pct"/>
            <w:shd w:val="clear" w:color="auto" w:fill="FFFFFF" w:themeFill="background1"/>
          </w:tcPr>
          <w:p w14:paraId="3F4C94E6" w14:textId="012587B8" w:rsidR="00BF7F6F" w:rsidRPr="00E9063C" w:rsidRDefault="00F07D1F" w:rsidP="007E453D">
            <w:pPr>
              <w:spacing w:before="20" w:after="20"/>
              <w:jc w:val="right"/>
              <w:rPr>
                <w:color w:val="000000"/>
                <w:sz w:val="20"/>
                <w:szCs w:val="20"/>
                <w:lang w:val="en-US" w:eastAsia="en-CA"/>
              </w:rPr>
            </w:pPr>
            <w:r>
              <w:rPr>
                <w:color w:val="000000"/>
                <w:sz w:val="20"/>
                <w:szCs w:val="20"/>
                <w:lang w:val="en-US" w:eastAsia="en-CA"/>
              </w:rPr>
              <w:t>26,100</w:t>
            </w:r>
          </w:p>
        </w:tc>
      </w:tr>
    </w:tbl>
    <w:p w14:paraId="26F3752E" w14:textId="77777777" w:rsidR="00805356" w:rsidRPr="00E9063C" w:rsidRDefault="00805356" w:rsidP="00E20CE8">
      <w:pPr>
        <w:spacing w:before="20" w:after="20"/>
        <w:jc w:val="center"/>
        <w:rPr>
          <w:sz w:val="18"/>
          <w:szCs w:val="18"/>
        </w:rPr>
      </w:pPr>
    </w:p>
    <w:tbl>
      <w:tblPr>
        <w:tblStyle w:val="TableGrid"/>
        <w:tblW w:w="538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37"/>
        <w:gridCol w:w="4939"/>
      </w:tblGrid>
      <w:tr w:rsidR="00805356" w:rsidRPr="00E9063C" w14:paraId="42DB7462" w14:textId="77777777" w:rsidTr="00085849">
        <w:trPr>
          <w:trHeight w:val="128"/>
          <w:jc w:val="center"/>
        </w:trPr>
        <w:tc>
          <w:tcPr>
            <w:tcW w:w="2549" w:type="pct"/>
            <w:vAlign w:val="center"/>
            <w:hideMark/>
          </w:tcPr>
          <w:p w14:paraId="64E32912" w14:textId="77777777" w:rsidR="00805356" w:rsidRPr="00E9063C" w:rsidRDefault="00805356" w:rsidP="00E20CE8">
            <w:pPr>
              <w:spacing w:before="20" w:after="20"/>
              <w:jc w:val="left"/>
              <w:rPr>
                <w:b/>
                <w:sz w:val="20"/>
                <w:szCs w:val="20"/>
                <w:lang w:val="en-US"/>
              </w:rPr>
            </w:pPr>
            <w:r w:rsidRPr="00E9063C">
              <w:rPr>
                <w:b/>
                <w:sz w:val="20"/>
                <w:szCs w:val="20"/>
                <w:lang w:val="en-US"/>
              </w:rPr>
              <w:t>Secretariat</w:t>
            </w:r>
            <w:r w:rsidR="00FC7032">
              <w:rPr>
                <w:b/>
                <w:sz w:val="20"/>
                <w:szCs w:val="20"/>
                <w:lang w:val="en-US"/>
              </w:rPr>
              <w:t>’</w:t>
            </w:r>
            <w:r w:rsidRPr="00E9063C">
              <w:rPr>
                <w:b/>
                <w:sz w:val="20"/>
                <w:szCs w:val="20"/>
                <w:lang w:val="en-US"/>
              </w:rPr>
              <w:t>s recommendation:</w:t>
            </w:r>
          </w:p>
        </w:tc>
        <w:tc>
          <w:tcPr>
            <w:tcW w:w="2451" w:type="pct"/>
            <w:vAlign w:val="center"/>
            <w:hideMark/>
          </w:tcPr>
          <w:p w14:paraId="79AB7CB0" w14:textId="0FEE9397" w:rsidR="00805356" w:rsidRPr="00E9063C" w:rsidRDefault="00805356" w:rsidP="00E20CE8">
            <w:pPr>
              <w:spacing w:before="20" w:after="20"/>
              <w:jc w:val="center"/>
              <w:rPr>
                <w:sz w:val="20"/>
                <w:szCs w:val="20"/>
                <w:lang w:val="en-US"/>
              </w:rPr>
            </w:pPr>
            <w:r w:rsidRPr="00EA24E1">
              <w:rPr>
                <w:sz w:val="20"/>
                <w:szCs w:val="20"/>
                <w:lang w:val="en-US"/>
              </w:rPr>
              <w:t>Blanket approval</w:t>
            </w:r>
            <w:r w:rsidRPr="00EA24E1">
              <w:rPr>
                <w:b/>
                <w:bCs/>
                <w:sz w:val="20"/>
                <w:szCs w:val="20"/>
                <w:lang w:val="en-US"/>
              </w:rPr>
              <w:t xml:space="preserve"> </w:t>
            </w:r>
          </w:p>
        </w:tc>
      </w:tr>
    </w:tbl>
    <w:p w14:paraId="024B2C5F" w14:textId="77777777" w:rsidR="00805356" w:rsidRPr="00E9063C" w:rsidRDefault="00805356" w:rsidP="00FB3A3B"/>
    <w:p w14:paraId="181368FC" w14:textId="77777777" w:rsidR="00805356" w:rsidRPr="00E9063C" w:rsidRDefault="00805356" w:rsidP="00C63048">
      <w:pPr>
        <w:keepNext/>
        <w:spacing w:after="360"/>
        <w:jc w:val="center"/>
        <w:rPr>
          <w:b/>
        </w:rPr>
      </w:pPr>
      <w:r w:rsidRPr="00E9063C">
        <w:rPr>
          <w:b/>
        </w:rPr>
        <w:lastRenderedPageBreak/>
        <w:t>PROJECT DESCRIPTION</w:t>
      </w:r>
    </w:p>
    <w:p w14:paraId="3BAF5880" w14:textId="1F9842D6" w:rsidR="00805356" w:rsidRPr="00E9063C" w:rsidRDefault="00805356" w:rsidP="00CD4F1B">
      <w:pPr>
        <w:pStyle w:val="Heading1"/>
      </w:pPr>
      <w:r w:rsidRPr="00E9063C">
        <w:t xml:space="preserve">On behalf of the Government of </w:t>
      </w:r>
      <w:r w:rsidR="008169C5">
        <w:t>Benin</w:t>
      </w:r>
      <w:r w:rsidRPr="00E9063C">
        <w:t xml:space="preserve">, </w:t>
      </w:r>
      <w:r w:rsidR="008169C5">
        <w:t>UNEP</w:t>
      </w:r>
      <w:r w:rsidRPr="00E9063C">
        <w:t xml:space="preserve"> as the lead implementing agency has submitted a request for funding for the</w:t>
      </w:r>
      <w:r w:rsidR="008169C5">
        <w:t xml:space="preserve"> second</w:t>
      </w:r>
      <w:r w:rsidRPr="00E9063C">
        <w:t xml:space="preserve"> tranche of stage </w:t>
      </w:r>
      <w:r w:rsidRPr="008169C5">
        <w:t>II</w:t>
      </w:r>
      <w:r w:rsidRPr="00E9063C">
        <w:t xml:space="preserve"> of the HCFC phase-out management plan (HPMP), in the amount of US $</w:t>
      </w:r>
      <w:r w:rsidR="008169C5">
        <w:t>210</w:t>
      </w:r>
      <w:r w:rsidRPr="00E9063C">
        <w:t>,</w:t>
      </w:r>
      <w:r w:rsidR="008169C5">
        <w:t>000</w:t>
      </w:r>
      <w:r w:rsidRPr="00E9063C">
        <w:t xml:space="preserve"> plus agency support costs of US $</w:t>
      </w:r>
      <w:r w:rsidR="008169C5">
        <w:t>2</w:t>
      </w:r>
      <w:r w:rsidR="00D66A50">
        <w:t>6</w:t>
      </w:r>
      <w:r w:rsidR="008169C5">
        <w:t>,</w:t>
      </w:r>
      <w:r w:rsidR="00D66A50">
        <w:t>1</w:t>
      </w:r>
      <w:r w:rsidR="008169C5">
        <w:t>00</w:t>
      </w:r>
      <w:r w:rsidRPr="00E9063C">
        <w:t>.</w:t>
      </w:r>
      <w:r w:rsidRPr="005D105C">
        <w:rPr>
          <w:vertAlign w:val="superscript"/>
        </w:rPr>
        <w:footnoteReference w:id="2"/>
      </w:r>
      <w:r w:rsidRPr="00E9063C">
        <w:t xml:space="preserve"> The submission includes a progress report on the implementation of the</w:t>
      </w:r>
      <w:r w:rsidR="008169C5">
        <w:t xml:space="preserve"> first</w:t>
      </w:r>
      <w:r w:rsidRPr="00E9063C">
        <w:t xml:space="preserve"> tranch</w:t>
      </w:r>
      <w:r w:rsidR="008169C5">
        <w:t xml:space="preserve">e </w:t>
      </w:r>
      <w:r w:rsidRPr="00E9063C">
        <w:t>and the tranche implementation plan for 202</w:t>
      </w:r>
      <w:r>
        <w:t>6</w:t>
      </w:r>
      <w:r w:rsidRPr="00E9063C">
        <w:t xml:space="preserve"> to </w:t>
      </w:r>
      <w:r w:rsidR="008169C5">
        <w:t>2028</w:t>
      </w:r>
      <w:r w:rsidRPr="00E9063C">
        <w:t>.</w:t>
      </w:r>
    </w:p>
    <w:p w14:paraId="50E2EEE1" w14:textId="77777777" w:rsidR="00805356" w:rsidRPr="00E9063C" w:rsidRDefault="00805356" w:rsidP="00BA7B47">
      <w:pPr>
        <w:keepNext/>
        <w:spacing w:after="240"/>
        <w:rPr>
          <w:u w:val="single"/>
        </w:rPr>
      </w:pPr>
      <w:r w:rsidRPr="00E9063C">
        <w:rPr>
          <w:u w:val="single"/>
        </w:rPr>
        <w:t>Report on HCFC consumption</w:t>
      </w:r>
    </w:p>
    <w:p w14:paraId="2CF31969" w14:textId="0B2EBF62" w:rsidR="00805356" w:rsidRPr="00E9063C" w:rsidRDefault="00805356" w:rsidP="00BA7B47">
      <w:pPr>
        <w:numPr>
          <w:ilvl w:val="0"/>
          <w:numId w:val="1"/>
        </w:numPr>
        <w:spacing w:after="240"/>
        <w:outlineLvl w:val="0"/>
      </w:pPr>
      <w:r w:rsidRPr="00E9063C">
        <w:t xml:space="preserve">The Government of </w:t>
      </w:r>
      <w:r w:rsidR="00975C78">
        <w:t>Benin</w:t>
      </w:r>
      <w:r w:rsidRPr="00E9063C">
        <w:t xml:space="preserve"> reported a consumption of </w:t>
      </w:r>
      <w:r w:rsidR="001634E3">
        <w:t>6.3</w:t>
      </w:r>
      <w:r w:rsidR="001D5FF4" w:rsidDel="001634E3">
        <w:t>8</w:t>
      </w:r>
      <w:r w:rsidRPr="00E9063C">
        <w:t> ODP</w:t>
      </w:r>
      <w:r w:rsidR="000619D0">
        <w:t> </w:t>
      </w:r>
      <w:r w:rsidRPr="00E9063C">
        <w:t>tonnes of HCFCs in 202</w:t>
      </w:r>
      <w:r w:rsidR="00E026D9">
        <w:t>5</w:t>
      </w:r>
      <w:r w:rsidR="001A691E">
        <w:t>,</w:t>
      </w:r>
      <w:r w:rsidR="001A691E" w:rsidRPr="007B2ACD" w:rsidDel="001A691E">
        <w:t xml:space="preserve"> </w:t>
      </w:r>
      <w:r w:rsidRPr="00E9063C">
        <w:t xml:space="preserve">which is </w:t>
      </w:r>
      <w:r w:rsidR="00D71B6D">
        <w:t>73</w:t>
      </w:r>
      <w:r w:rsidRPr="00E9063C">
        <w:t> per</w:t>
      </w:r>
      <w:r w:rsidR="00426CCC">
        <w:t> </w:t>
      </w:r>
      <w:r w:rsidRPr="00E9063C">
        <w:t>cent below the country’s HCFC baseline for compliance</w:t>
      </w:r>
      <w:r w:rsidR="007B2ACD">
        <w:t>.</w:t>
      </w:r>
      <w:r w:rsidR="00EA0152">
        <w:t xml:space="preserve"> </w:t>
      </w:r>
      <w:r w:rsidRPr="00E9063C">
        <w:t>The 202</w:t>
      </w:r>
      <w:r w:rsidR="004F13E2">
        <w:t>1–</w:t>
      </w:r>
      <w:r w:rsidRPr="00E9063C">
        <w:t>202</w:t>
      </w:r>
      <w:r w:rsidR="004F13E2">
        <w:t>5</w:t>
      </w:r>
      <w:r w:rsidRPr="00E9063C">
        <w:t xml:space="preserve"> HCFC consumption is shown in table 1.</w:t>
      </w:r>
    </w:p>
    <w:p w14:paraId="0522ABA9" w14:textId="77777777" w:rsidR="00805356" w:rsidRPr="00E9063C" w:rsidRDefault="00805356" w:rsidP="00A50F71">
      <w:pPr>
        <w:keepNext/>
        <w:keepLines/>
        <w:spacing w:before="240"/>
        <w:rPr>
          <w:b/>
        </w:rPr>
      </w:pPr>
      <w:r w:rsidRPr="00E9063C">
        <w:rPr>
          <w:b/>
        </w:rPr>
        <w:t xml:space="preserve">Table 1. HCFC consumption in </w:t>
      </w:r>
      <w:r w:rsidR="00202C08" w:rsidRPr="00E9063C">
        <w:rPr>
          <w:b/>
        </w:rPr>
        <w:t>202</w:t>
      </w:r>
      <w:r w:rsidR="00202C08">
        <w:rPr>
          <w:b/>
        </w:rPr>
        <w:t>1</w:t>
      </w:r>
      <w:r w:rsidR="00202C08">
        <w:t>–</w:t>
      </w:r>
      <w:r w:rsidR="00202C08" w:rsidRPr="00E9063C">
        <w:rPr>
          <w:b/>
        </w:rPr>
        <w:t>202</w:t>
      </w:r>
      <w:r w:rsidR="00202C08">
        <w:rPr>
          <w:b/>
        </w:rPr>
        <w:t>5 in</w:t>
      </w:r>
      <w:r w:rsidR="00202C08" w:rsidRPr="00E9063C">
        <w:rPr>
          <w:b/>
        </w:rPr>
        <w:t xml:space="preserve"> </w:t>
      </w:r>
      <w:r w:rsidR="004B45AA">
        <w:rPr>
          <w:b/>
        </w:rPr>
        <w:t>Benin</w:t>
      </w:r>
      <w:r w:rsidRPr="00E9063C">
        <w:rPr>
          <w:b/>
        </w:rPr>
        <w:t xml:space="preserve">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1"/>
        <w:gridCol w:w="1029"/>
        <w:gridCol w:w="1029"/>
        <w:gridCol w:w="1029"/>
        <w:gridCol w:w="1029"/>
        <w:gridCol w:w="1030"/>
        <w:gridCol w:w="1133"/>
      </w:tblGrid>
      <w:tr w:rsidR="00805356" w:rsidRPr="005141A9" w14:paraId="28436AFB" w14:textId="77777777" w:rsidTr="003A04D0">
        <w:trPr>
          <w:trHeight w:val="150"/>
          <w:tblHeader/>
        </w:trPr>
        <w:tc>
          <w:tcPr>
            <w:tcW w:w="1642" w:type="pct"/>
            <w:noWrap/>
            <w:tcMar>
              <w:left w:w="43" w:type="dxa"/>
              <w:right w:w="43" w:type="dxa"/>
            </w:tcMar>
            <w:vAlign w:val="center"/>
            <w:hideMark/>
          </w:tcPr>
          <w:p w14:paraId="1E20360F" w14:textId="77777777" w:rsidR="00805356" w:rsidRPr="005141A9" w:rsidRDefault="00805356" w:rsidP="008C4BED">
            <w:pPr>
              <w:keepNext/>
              <w:keepLines/>
              <w:spacing w:before="20" w:after="20"/>
              <w:jc w:val="center"/>
              <w:rPr>
                <w:rFonts w:asciiTheme="majorBidi" w:hAnsiTheme="majorBidi" w:cstheme="majorBidi"/>
                <w:b/>
                <w:bCs/>
                <w:color w:val="000000"/>
                <w:sz w:val="20"/>
                <w:szCs w:val="20"/>
              </w:rPr>
            </w:pPr>
            <w:r w:rsidRPr="005141A9">
              <w:rPr>
                <w:rFonts w:asciiTheme="majorBidi" w:hAnsiTheme="majorBidi" w:cstheme="majorBidi"/>
                <w:b/>
                <w:bCs/>
                <w:color w:val="000000"/>
                <w:sz w:val="20"/>
                <w:szCs w:val="20"/>
              </w:rPr>
              <w:t>HCFC-22</w:t>
            </w:r>
          </w:p>
        </w:tc>
        <w:tc>
          <w:tcPr>
            <w:tcW w:w="550" w:type="pct"/>
            <w:noWrap/>
            <w:vAlign w:val="center"/>
            <w:hideMark/>
          </w:tcPr>
          <w:p w14:paraId="54C691C0" w14:textId="77777777" w:rsidR="00805356" w:rsidRPr="005141A9" w:rsidRDefault="00805356" w:rsidP="008C4BED">
            <w:pPr>
              <w:keepNext/>
              <w:keepLines/>
              <w:spacing w:before="20" w:after="20"/>
              <w:jc w:val="center"/>
              <w:rPr>
                <w:rFonts w:asciiTheme="majorBidi" w:hAnsiTheme="majorBidi" w:cstheme="majorBidi"/>
                <w:b/>
                <w:bCs/>
                <w:color w:val="000000"/>
                <w:sz w:val="20"/>
                <w:szCs w:val="20"/>
              </w:rPr>
            </w:pPr>
            <w:r w:rsidRPr="005141A9">
              <w:rPr>
                <w:rFonts w:asciiTheme="majorBidi" w:hAnsiTheme="majorBidi" w:cstheme="majorBidi"/>
                <w:b/>
                <w:bCs/>
                <w:color w:val="000000"/>
                <w:sz w:val="20"/>
                <w:szCs w:val="20"/>
              </w:rPr>
              <w:t>202</w:t>
            </w:r>
            <w:r w:rsidR="00E94E06" w:rsidRPr="005141A9">
              <w:rPr>
                <w:rFonts w:asciiTheme="majorBidi" w:hAnsiTheme="majorBidi" w:cstheme="majorBidi"/>
                <w:b/>
                <w:bCs/>
                <w:color w:val="000000"/>
                <w:sz w:val="20"/>
                <w:szCs w:val="20"/>
              </w:rPr>
              <w:t>1</w:t>
            </w:r>
          </w:p>
        </w:tc>
        <w:tc>
          <w:tcPr>
            <w:tcW w:w="550" w:type="pct"/>
            <w:noWrap/>
            <w:vAlign w:val="center"/>
            <w:hideMark/>
          </w:tcPr>
          <w:p w14:paraId="60D24458" w14:textId="77777777" w:rsidR="00805356" w:rsidRPr="005141A9" w:rsidRDefault="00805356" w:rsidP="008C4BED">
            <w:pPr>
              <w:keepNext/>
              <w:keepLines/>
              <w:spacing w:before="20" w:after="20"/>
              <w:jc w:val="center"/>
              <w:rPr>
                <w:rFonts w:asciiTheme="majorBidi" w:hAnsiTheme="majorBidi" w:cstheme="majorBidi"/>
                <w:b/>
                <w:bCs/>
                <w:color w:val="000000"/>
                <w:sz w:val="20"/>
                <w:szCs w:val="20"/>
              </w:rPr>
            </w:pPr>
            <w:r w:rsidRPr="005141A9">
              <w:rPr>
                <w:rFonts w:asciiTheme="majorBidi" w:hAnsiTheme="majorBidi" w:cstheme="majorBidi"/>
                <w:b/>
                <w:bCs/>
                <w:color w:val="000000"/>
                <w:sz w:val="20"/>
                <w:szCs w:val="20"/>
              </w:rPr>
              <w:t>202</w:t>
            </w:r>
            <w:r w:rsidR="00E94E06" w:rsidRPr="005141A9">
              <w:rPr>
                <w:rFonts w:asciiTheme="majorBidi" w:hAnsiTheme="majorBidi" w:cstheme="majorBidi"/>
                <w:b/>
                <w:bCs/>
                <w:color w:val="000000"/>
                <w:sz w:val="20"/>
                <w:szCs w:val="20"/>
              </w:rPr>
              <w:t>2</w:t>
            </w:r>
          </w:p>
        </w:tc>
        <w:tc>
          <w:tcPr>
            <w:tcW w:w="550" w:type="pct"/>
            <w:vAlign w:val="center"/>
          </w:tcPr>
          <w:p w14:paraId="7D94DCC0" w14:textId="77777777" w:rsidR="00805356" w:rsidRPr="005141A9" w:rsidRDefault="00805356" w:rsidP="008C4BED">
            <w:pPr>
              <w:keepNext/>
              <w:keepLines/>
              <w:spacing w:before="20" w:after="20"/>
              <w:jc w:val="center"/>
              <w:rPr>
                <w:rFonts w:asciiTheme="majorBidi" w:hAnsiTheme="majorBidi" w:cstheme="majorBidi"/>
                <w:b/>
                <w:bCs/>
                <w:color w:val="000000"/>
                <w:sz w:val="20"/>
                <w:szCs w:val="20"/>
              </w:rPr>
            </w:pPr>
            <w:r w:rsidRPr="005141A9">
              <w:rPr>
                <w:rFonts w:asciiTheme="majorBidi" w:hAnsiTheme="majorBidi" w:cstheme="majorBidi"/>
                <w:b/>
                <w:bCs/>
                <w:color w:val="000000"/>
                <w:sz w:val="20"/>
                <w:szCs w:val="20"/>
              </w:rPr>
              <w:t>202</w:t>
            </w:r>
            <w:r w:rsidR="00E94E06" w:rsidRPr="005141A9">
              <w:rPr>
                <w:rFonts w:asciiTheme="majorBidi" w:hAnsiTheme="majorBidi" w:cstheme="majorBidi"/>
                <w:b/>
                <w:bCs/>
                <w:color w:val="000000"/>
                <w:sz w:val="20"/>
                <w:szCs w:val="20"/>
              </w:rPr>
              <w:t>3</w:t>
            </w:r>
          </w:p>
        </w:tc>
        <w:tc>
          <w:tcPr>
            <w:tcW w:w="550" w:type="pct"/>
            <w:vAlign w:val="center"/>
          </w:tcPr>
          <w:p w14:paraId="52E5AA75" w14:textId="77777777" w:rsidR="00805356" w:rsidRPr="005141A9" w:rsidRDefault="00805356" w:rsidP="008C4BED">
            <w:pPr>
              <w:keepNext/>
              <w:keepLines/>
              <w:spacing w:before="20" w:after="20"/>
              <w:jc w:val="center"/>
              <w:rPr>
                <w:rFonts w:asciiTheme="majorBidi" w:hAnsiTheme="majorBidi" w:cstheme="majorBidi"/>
                <w:b/>
                <w:bCs/>
                <w:color w:val="000000"/>
                <w:sz w:val="20"/>
                <w:szCs w:val="20"/>
              </w:rPr>
            </w:pPr>
            <w:r w:rsidRPr="005141A9">
              <w:rPr>
                <w:rFonts w:asciiTheme="majorBidi" w:hAnsiTheme="majorBidi" w:cstheme="majorBidi"/>
                <w:b/>
                <w:bCs/>
                <w:color w:val="000000"/>
                <w:sz w:val="20"/>
                <w:szCs w:val="20"/>
              </w:rPr>
              <w:t>202</w:t>
            </w:r>
            <w:r w:rsidR="00E94E06" w:rsidRPr="005141A9">
              <w:rPr>
                <w:rFonts w:asciiTheme="majorBidi" w:hAnsiTheme="majorBidi" w:cstheme="majorBidi"/>
                <w:b/>
                <w:bCs/>
                <w:color w:val="000000"/>
                <w:sz w:val="20"/>
                <w:szCs w:val="20"/>
              </w:rPr>
              <w:t>4</w:t>
            </w:r>
          </w:p>
        </w:tc>
        <w:tc>
          <w:tcPr>
            <w:tcW w:w="551" w:type="pct"/>
            <w:vAlign w:val="center"/>
          </w:tcPr>
          <w:p w14:paraId="4FC93C52" w14:textId="08E12CEB" w:rsidR="00805356" w:rsidRPr="005141A9" w:rsidRDefault="00805356" w:rsidP="008C4BED">
            <w:pPr>
              <w:keepNext/>
              <w:keepLines/>
              <w:spacing w:before="20" w:after="20"/>
              <w:jc w:val="center"/>
              <w:rPr>
                <w:rFonts w:asciiTheme="majorBidi" w:hAnsiTheme="majorBidi" w:cstheme="majorBidi"/>
                <w:b/>
                <w:bCs/>
                <w:color w:val="000000"/>
                <w:sz w:val="20"/>
                <w:szCs w:val="20"/>
              </w:rPr>
            </w:pPr>
            <w:r w:rsidRPr="005141A9">
              <w:rPr>
                <w:rFonts w:asciiTheme="majorBidi" w:hAnsiTheme="majorBidi" w:cstheme="majorBidi"/>
                <w:b/>
                <w:bCs/>
                <w:color w:val="000000"/>
                <w:sz w:val="20"/>
                <w:szCs w:val="20"/>
              </w:rPr>
              <w:t>202</w:t>
            </w:r>
            <w:r w:rsidR="00E94E06" w:rsidRPr="005141A9">
              <w:rPr>
                <w:rFonts w:asciiTheme="majorBidi" w:hAnsiTheme="majorBidi" w:cstheme="majorBidi"/>
                <w:b/>
                <w:bCs/>
                <w:color w:val="000000"/>
                <w:sz w:val="20"/>
                <w:szCs w:val="20"/>
              </w:rPr>
              <w:t>5</w:t>
            </w:r>
          </w:p>
        </w:tc>
        <w:tc>
          <w:tcPr>
            <w:tcW w:w="606" w:type="pct"/>
            <w:noWrap/>
            <w:vAlign w:val="center"/>
            <w:hideMark/>
          </w:tcPr>
          <w:p w14:paraId="761BEC41" w14:textId="77777777" w:rsidR="00805356" w:rsidRPr="005141A9" w:rsidRDefault="00805356" w:rsidP="008C4BED">
            <w:pPr>
              <w:keepNext/>
              <w:keepLines/>
              <w:spacing w:before="20" w:after="20"/>
              <w:jc w:val="center"/>
              <w:rPr>
                <w:rFonts w:asciiTheme="majorBidi" w:hAnsiTheme="majorBidi" w:cstheme="majorBidi"/>
                <w:b/>
                <w:bCs/>
                <w:color w:val="000000"/>
                <w:sz w:val="20"/>
                <w:szCs w:val="20"/>
              </w:rPr>
            </w:pPr>
            <w:r w:rsidRPr="005141A9">
              <w:rPr>
                <w:rFonts w:asciiTheme="majorBidi" w:hAnsiTheme="majorBidi" w:cstheme="majorBidi"/>
                <w:b/>
                <w:bCs/>
                <w:color w:val="000000"/>
                <w:sz w:val="20"/>
                <w:szCs w:val="20"/>
              </w:rPr>
              <w:t>Baseline</w:t>
            </w:r>
          </w:p>
        </w:tc>
      </w:tr>
      <w:tr w:rsidR="004B45AA" w:rsidRPr="00B91CDB" w14:paraId="550ED164" w14:textId="77777777" w:rsidTr="003A04D0">
        <w:trPr>
          <w:trHeight w:val="60"/>
        </w:trPr>
        <w:tc>
          <w:tcPr>
            <w:tcW w:w="1642" w:type="pct"/>
            <w:noWrap/>
            <w:tcMar>
              <w:left w:w="43" w:type="dxa"/>
              <w:right w:w="43" w:type="dxa"/>
            </w:tcMar>
            <w:vAlign w:val="center"/>
            <w:hideMark/>
          </w:tcPr>
          <w:p w14:paraId="3D6BF248" w14:textId="77777777" w:rsidR="004B45AA" w:rsidRPr="005141A9" w:rsidRDefault="004B45AA" w:rsidP="004B45AA">
            <w:pPr>
              <w:keepNext/>
              <w:keepLines/>
              <w:spacing w:before="20" w:after="20"/>
              <w:ind w:left="98"/>
              <w:jc w:val="left"/>
              <w:rPr>
                <w:rFonts w:asciiTheme="majorBidi" w:hAnsiTheme="majorBidi" w:cstheme="majorBidi"/>
                <w:b/>
                <w:color w:val="000000"/>
                <w:sz w:val="20"/>
                <w:szCs w:val="20"/>
              </w:rPr>
            </w:pPr>
            <w:r w:rsidRPr="005141A9">
              <w:rPr>
                <w:rFonts w:asciiTheme="majorBidi" w:hAnsiTheme="majorBidi" w:cstheme="majorBidi"/>
                <w:b/>
                <w:color w:val="000000"/>
                <w:sz w:val="20"/>
                <w:szCs w:val="20"/>
              </w:rPr>
              <w:t>Metric tonnes (mt)</w:t>
            </w:r>
          </w:p>
        </w:tc>
        <w:tc>
          <w:tcPr>
            <w:tcW w:w="550" w:type="pct"/>
            <w:noWrap/>
          </w:tcPr>
          <w:p w14:paraId="713A787D" w14:textId="500D923C" w:rsidR="004B45AA" w:rsidRPr="007B253F" w:rsidRDefault="004B45AA" w:rsidP="002C6459">
            <w:pPr>
              <w:keepNext/>
              <w:keepLines/>
              <w:spacing w:before="20" w:after="20"/>
              <w:ind w:left="-201" w:right="104"/>
              <w:jc w:val="right"/>
              <w:rPr>
                <w:rFonts w:asciiTheme="majorBidi" w:hAnsiTheme="majorBidi" w:cstheme="majorBidi"/>
                <w:sz w:val="20"/>
                <w:szCs w:val="20"/>
              </w:rPr>
            </w:pPr>
            <w:r w:rsidRPr="002C6459">
              <w:rPr>
                <w:rFonts w:asciiTheme="majorBidi" w:hAnsiTheme="majorBidi" w:cstheme="majorBidi"/>
                <w:sz w:val="20"/>
                <w:szCs w:val="20"/>
              </w:rPr>
              <w:t>235</w:t>
            </w:r>
            <w:r w:rsidR="00397447">
              <w:rPr>
                <w:rFonts w:asciiTheme="majorBidi" w:hAnsiTheme="majorBidi" w:cstheme="majorBidi"/>
                <w:sz w:val="20"/>
                <w:szCs w:val="20"/>
              </w:rPr>
              <w:t>.0</w:t>
            </w:r>
          </w:p>
        </w:tc>
        <w:tc>
          <w:tcPr>
            <w:tcW w:w="550" w:type="pct"/>
            <w:noWrap/>
          </w:tcPr>
          <w:p w14:paraId="6B2D466C" w14:textId="77777777" w:rsidR="004B45AA" w:rsidRPr="007B253F" w:rsidRDefault="004B45AA" w:rsidP="002C6459">
            <w:pPr>
              <w:keepNext/>
              <w:keepLines/>
              <w:spacing w:before="20" w:after="20"/>
              <w:ind w:left="-201" w:right="104"/>
              <w:jc w:val="right"/>
              <w:rPr>
                <w:rFonts w:asciiTheme="majorBidi" w:hAnsiTheme="majorBidi" w:cstheme="majorBidi"/>
                <w:sz w:val="20"/>
                <w:szCs w:val="20"/>
              </w:rPr>
            </w:pPr>
            <w:r w:rsidRPr="002C6459">
              <w:rPr>
                <w:rFonts w:asciiTheme="majorBidi" w:hAnsiTheme="majorBidi" w:cstheme="majorBidi"/>
                <w:sz w:val="20"/>
                <w:szCs w:val="20"/>
              </w:rPr>
              <w:t>198.7</w:t>
            </w:r>
          </w:p>
        </w:tc>
        <w:tc>
          <w:tcPr>
            <w:tcW w:w="550" w:type="pct"/>
          </w:tcPr>
          <w:p w14:paraId="42F3968B" w14:textId="77777777" w:rsidR="004B45AA" w:rsidRPr="007B253F" w:rsidRDefault="004B45AA" w:rsidP="002C6459">
            <w:pPr>
              <w:keepNext/>
              <w:keepLines/>
              <w:spacing w:before="20" w:after="20"/>
              <w:ind w:left="-201" w:right="104"/>
              <w:jc w:val="right"/>
              <w:rPr>
                <w:rFonts w:asciiTheme="majorBidi" w:hAnsiTheme="majorBidi" w:cstheme="majorBidi"/>
                <w:sz w:val="20"/>
                <w:szCs w:val="20"/>
              </w:rPr>
            </w:pPr>
            <w:r w:rsidRPr="002C6459">
              <w:rPr>
                <w:rFonts w:asciiTheme="majorBidi" w:hAnsiTheme="majorBidi" w:cstheme="majorBidi"/>
                <w:sz w:val="20"/>
                <w:szCs w:val="20"/>
              </w:rPr>
              <w:t>175.9</w:t>
            </w:r>
          </w:p>
        </w:tc>
        <w:tc>
          <w:tcPr>
            <w:tcW w:w="550" w:type="pct"/>
          </w:tcPr>
          <w:p w14:paraId="15E32F56" w14:textId="3D8363CE" w:rsidR="004B45AA" w:rsidRPr="007B253F" w:rsidRDefault="004B45AA" w:rsidP="002C6459">
            <w:pPr>
              <w:keepNext/>
              <w:keepLines/>
              <w:spacing w:before="20" w:after="20"/>
              <w:ind w:left="-201" w:right="104"/>
              <w:jc w:val="right"/>
              <w:rPr>
                <w:rFonts w:asciiTheme="majorBidi" w:hAnsiTheme="majorBidi" w:cstheme="majorBidi"/>
                <w:sz w:val="20"/>
                <w:szCs w:val="20"/>
              </w:rPr>
            </w:pPr>
            <w:r w:rsidRPr="002C6459">
              <w:rPr>
                <w:rFonts w:asciiTheme="majorBidi" w:hAnsiTheme="majorBidi" w:cstheme="majorBidi"/>
                <w:sz w:val="20"/>
                <w:szCs w:val="20"/>
              </w:rPr>
              <w:t>160</w:t>
            </w:r>
            <w:r w:rsidR="00397447">
              <w:rPr>
                <w:rFonts w:asciiTheme="majorBidi" w:hAnsiTheme="majorBidi" w:cstheme="majorBidi"/>
                <w:sz w:val="20"/>
                <w:szCs w:val="20"/>
              </w:rPr>
              <w:t>.0</w:t>
            </w:r>
          </w:p>
        </w:tc>
        <w:tc>
          <w:tcPr>
            <w:tcW w:w="551" w:type="pct"/>
            <w:vAlign w:val="center"/>
          </w:tcPr>
          <w:p w14:paraId="479BABBE" w14:textId="1FBAFB7B" w:rsidR="004B45AA" w:rsidRPr="007B253F" w:rsidRDefault="00975C78" w:rsidP="002C6459">
            <w:pPr>
              <w:keepNext/>
              <w:keepLines/>
              <w:spacing w:before="20" w:after="20"/>
              <w:ind w:left="-201" w:right="104"/>
              <w:jc w:val="right"/>
              <w:rPr>
                <w:rFonts w:asciiTheme="majorBidi" w:hAnsiTheme="majorBidi" w:cstheme="majorBidi"/>
                <w:sz w:val="20"/>
                <w:szCs w:val="20"/>
              </w:rPr>
            </w:pPr>
            <w:r w:rsidRPr="007B253F">
              <w:rPr>
                <w:rFonts w:asciiTheme="majorBidi" w:hAnsiTheme="majorBidi" w:cstheme="majorBidi"/>
                <w:sz w:val="20"/>
                <w:szCs w:val="20"/>
              </w:rPr>
              <w:t>1</w:t>
            </w:r>
            <w:r w:rsidR="00467436">
              <w:rPr>
                <w:rFonts w:asciiTheme="majorBidi" w:hAnsiTheme="majorBidi" w:cstheme="majorBidi"/>
                <w:sz w:val="20"/>
                <w:szCs w:val="20"/>
              </w:rPr>
              <w:t>16</w:t>
            </w:r>
            <w:r w:rsidR="00397447">
              <w:rPr>
                <w:rFonts w:asciiTheme="majorBidi" w:hAnsiTheme="majorBidi" w:cstheme="majorBidi"/>
                <w:sz w:val="20"/>
                <w:szCs w:val="20"/>
              </w:rPr>
              <w:t>.0</w:t>
            </w:r>
          </w:p>
        </w:tc>
        <w:tc>
          <w:tcPr>
            <w:tcW w:w="606" w:type="pct"/>
            <w:noWrap/>
            <w:vAlign w:val="center"/>
          </w:tcPr>
          <w:p w14:paraId="3A186606" w14:textId="77777777" w:rsidR="004B45AA" w:rsidRPr="007B253F" w:rsidRDefault="005141A9" w:rsidP="007B253F">
            <w:pPr>
              <w:keepNext/>
              <w:keepLines/>
              <w:spacing w:before="20" w:after="20"/>
              <w:ind w:left="-201"/>
              <w:jc w:val="right"/>
              <w:rPr>
                <w:rFonts w:asciiTheme="majorBidi" w:hAnsiTheme="majorBidi" w:cstheme="majorBidi"/>
                <w:sz w:val="20"/>
                <w:szCs w:val="20"/>
              </w:rPr>
            </w:pPr>
            <w:r w:rsidRPr="007B253F">
              <w:rPr>
                <w:rFonts w:asciiTheme="majorBidi" w:hAnsiTheme="majorBidi" w:cstheme="majorBidi"/>
                <w:sz w:val="20"/>
                <w:szCs w:val="20"/>
              </w:rPr>
              <w:t>432.72</w:t>
            </w:r>
          </w:p>
        </w:tc>
      </w:tr>
      <w:tr w:rsidR="004B45AA" w:rsidRPr="00B91CDB" w14:paraId="5B86735D" w14:textId="77777777" w:rsidTr="003A04D0">
        <w:trPr>
          <w:trHeight w:val="60"/>
        </w:trPr>
        <w:tc>
          <w:tcPr>
            <w:tcW w:w="1642" w:type="pct"/>
            <w:noWrap/>
            <w:tcMar>
              <w:left w:w="43" w:type="dxa"/>
              <w:right w:w="43" w:type="dxa"/>
            </w:tcMar>
            <w:vAlign w:val="center"/>
            <w:hideMark/>
          </w:tcPr>
          <w:p w14:paraId="3483C1AB" w14:textId="77777777" w:rsidR="004B45AA" w:rsidRPr="005141A9" w:rsidRDefault="004B45AA" w:rsidP="004B45AA">
            <w:pPr>
              <w:keepNext/>
              <w:keepLines/>
              <w:spacing w:before="20" w:after="20"/>
              <w:ind w:left="98"/>
              <w:jc w:val="left"/>
              <w:rPr>
                <w:rFonts w:asciiTheme="majorBidi" w:hAnsiTheme="majorBidi" w:cstheme="majorBidi"/>
                <w:b/>
                <w:color w:val="000000"/>
                <w:sz w:val="20"/>
                <w:szCs w:val="20"/>
              </w:rPr>
            </w:pPr>
            <w:r w:rsidRPr="005141A9">
              <w:rPr>
                <w:rFonts w:asciiTheme="majorBidi" w:hAnsiTheme="majorBidi" w:cstheme="majorBidi"/>
                <w:b/>
                <w:color w:val="000000"/>
                <w:sz w:val="20"/>
                <w:szCs w:val="20"/>
              </w:rPr>
              <w:t>ODP tonnes</w:t>
            </w:r>
          </w:p>
        </w:tc>
        <w:tc>
          <w:tcPr>
            <w:tcW w:w="550" w:type="pct"/>
            <w:noWrap/>
          </w:tcPr>
          <w:p w14:paraId="3DA99CE1" w14:textId="484CD659" w:rsidR="004B45AA" w:rsidRPr="007B253F" w:rsidRDefault="004B45AA" w:rsidP="002C6459">
            <w:pPr>
              <w:keepNext/>
              <w:keepLines/>
              <w:spacing w:before="20" w:after="20"/>
              <w:ind w:left="-201" w:right="104"/>
              <w:jc w:val="right"/>
              <w:rPr>
                <w:rFonts w:asciiTheme="majorBidi" w:hAnsiTheme="majorBidi" w:cstheme="majorBidi"/>
                <w:sz w:val="20"/>
                <w:szCs w:val="20"/>
              </w:rPr>
            </w:pPr>
            <w:r w:rsidRPr="002C6459">
              <w:rPr>
                <w:rFonts w:asciiTheme="majorBidi" w:hAnsiTheme="majorBidi" w:cstheme="majorBidi"/>
                <w:sz w:val="20"/>
                <w:szCs w:val="20"/>
              </w:rPr>
              <w:t>12.9</w:t>
            </w:r>
            <w:r w:rsidR="00E9377B">
              <w:rPr>
                <w:rFonts w:asciiTheme="majorBidi" w:hAnsiTheme="majorBidi" w:cstheme="majorBidi"/>
                <w:sz w:val="20"/>
                <w:szCs w:val="20"/>
              </w:rPr>
              <w:t>3</w:t>
            </w:r>
          </w:p>
        </w:tc>
        <w:tc>
          <w:tcPr>
            <w:tcW w:w="550" w:type="pct"/>
            <w:noWrap/>
          </w:tcPr>
          <w:p w14:paraId="2EF442D3" w14:textId="430B81DB" w:rsidR="004B45AA" w:rsidRPr="007B253F" w:rsidRDefault="004B45AA" w:rsidP="002C6459">
            <w:pPr>
              <w:keepNext/>
              <w:keepLines/>
              <w:spacing w:before="20" w:after="20"/>
              <w:ind w:left="-201" w:right="104"/>
              <w:jc w:val="right"/>
              <w:rPr>
                <w:rFonts w:asciiTheme="majorBidi" w:hAnsiTheme="majorBidi" w:cstheme="majorBidi"/>
                <w:sz w:val="20"/>
                <w:szCs w:val="20"/>
              </w:rPr>
            </w:pPr>
            <w:r w:rsidRPr="002C6459">
              <w:rPr>
                <w:rFonts w:asciiTheme="majorBidi" w:hAnsiTheme="majorBidi" w:cstheme="majorBidi"/>
                <w:sz w:val="20"/>
                <w:szCs w:val="20"/>
              </w:rPr>
              <w:t>10.9</w:t>
            </w:r>
            <w:r w:rsidR="00E50CBF">
              <w:rPr>
                <w:rFonts w:asciiTheme="majorBidi" w:hAnsiTheme="majorBidi" w:cstheme="majorBidi"/>
                <w:sz w:val="20"/>
                <w:szCs w:val="20"/>
              </w:rPr>
              <w:t>3</w:t>
            </w:r>
          </w:p>
        </w:tc>
        <w:tc>
          <w:tcPr>
            <w:tcW w:w="550" w:type="pct"/>
          </w:tcPr>
          <w:p w14:paraId="6BB45F62" w14:textId="77777777" w:rsidR="004B45AA" w:rsidRPr="007B253F" w:rsidRDefault="004B45AA" w:rsidP="002C6459">
            <w:pPr>
              <w:keepNext/>
              <w:keepLines/>
              <w:spacing w:before="20" w:after="20"/>
              <w:ind w:left="-201" w:right="104"/>
              <w:jc w:val="right"/>
              <w:rPr>
                <w:rFonts w:asciiTheme="majorBidi" w:hAnsiTheme="majorBidi" w:cstheme="majorBidi"/>
                <w:sz w:val="20"/>
                <w:szCs w:val="20"/>
              </w:rPr>
            </w:pPr>
            <w:r w:rsidRPr="002C6459">
              <w:rPr>
                <w:rFonts w:asciiTheme="majorBidi" w:hAnsiTheme="majorBidi" w:cstheme="majorBidi"/>
                <w:sz w:val="20"/>
                <w:szCs w:val="20"/>
              </w:rPr>
              <w:t>9.67</w:t>
            </w:r>
          </w:p>
        </w:tc>
        <w:tc>
          <w:tcPr>
            <w:tcW w:w="550" w:type="pct"/>
          </w:tcPr>
          <w:p w14:paraId="01BC1E6D" w14:textId="77777777" w:rsidR="004B45AA" w:rsidRPr="002C6459" w:rsidRDefault="004B45AA" w:rsidP="002C6459">
            <w:pPr>
              <w:keepNext/>
              <w:keepLines/>
              <w:spacing w:before="20" w:after="20"/>
              <w:ind w:left="-201" w:right="104"/>
              <w:jc w:val="right"/>
              <w:rPr>
                <w:rFonts w:asciiTheme="majorBidi" w:hAnsiTheme="majorBidi" w:cstheme="majorBidi"/>
                <w:sz w:val="20"/>
                <w:szCs w:val="20"/>
              </w:rPr>
            </w:pPr>
            <w:r w:rsidRPr="002C6459">
              <w:rPr>
                <w:rFonts w:asciiTheme="majorBidi" w:hAnsiTheme="majorBidi" w:cstheme="majorBidi"/>
                <w:sz w:val="20"/>
                <w:szCs w:val="20"/>
              </w:rPr>
              <w:t>8.8</w:t>
            </w:r>
          </w:p>
        </w:tc>
        <w:tc>
          <w:tcPr>
            <w:tcW w:w="551" w:type="pct"/>
            <w:vAlign w:val="center"/>
          </w:tcPr>
          <w:p w14:paraId="28E7FDC3" w14:textId="44C8090C" w:rsidR="004B45AA" w:rsidRPr="007B253F" w:rsidRDefault="00B5121E" w:rsidP="002C6459">
            <w:pPr>
              <w:keepNext/>
              <w:keepLines/>
              <w:spacing w:before="20" w:after="20"/>
              <w:ind w:left="-201" w:right="104"/>
              <w:jc w:val="right"/>
              <w:rPr>
                <w:rFonts w:asciiTheme="majorBidi" w:hAnsiTheme="majorBidi" w:cstheme="majorBidi"/>
                <w:sz w:val="20"/>
                <w:szCs w:val="20"/>
              </w:rPr>
            </w:pPr>
            <w:r>
              <w:rPr>
                <w:rFonts w:asciiTheme="majorBidi" w:hAnsiTheme="majorBidi" w:cstheme="majorBidi"/>
                <w:sz w:val="20"/>
                <w:szCs w:val="20"/>
              </w:rPr>
              <w:t>6</w:t>
            </w:r>
            <w:r w:rsidR="00975C78" w:rsidRPr="007B253F">
              <w:rPr>
                <w:rFonts w:asciiTheme="majorBidi" w:hAnsiTheme="majorBidi" w:cstheme="majorBidi"/>
                <w:sz w:val="20"/>
                <w:szCs w:val="20"/>
              </w:rPr>
              <w:t>.</w:t>
            </w:r>
            <w:r>
              <w:rPr>
                <w:rFonts w:asciiTheme="majorBidi" w:hAnsiTheme="majorBidi" w:cstheme="majorBidi"/>
                <w:sz w:val="20"/>
                <w:szCs w:val="20"/>
              </w:rPr>
              <w:t>38</w:t>
            </w:r>
          </w:p>
        </w:tc>
        <w:tc>
          <w:tcPr>
            <w:tcW w:w="606" w:type="pct"/>
            <w:noWrap/>
            <w:vAlign w:val="center"/>
          </w:tcPr>
          <w:p w14:paraId="66FEE43A" w14:textId="77777777" w:rsidR="004B45AA" w:rsidRPr="007B253F" w:rsidRDefault="005141A9" w:rsidP="002C6459">
            <w:pPr>
              <w:jc w:val="right"/>
              <w:rPr>
                <w:rFonts w:asciiTheme="majorBidi" w:hAnsiTheme="majorBidi" w:cstheme="majorBidi"/>
                <w:sz w:val="20"/>
                <w:szCs w:val="20"/>
              </w:rPr>
            </w:pPr>
            <w:r w:rsidRPr="007B253F">
              <w:rPr>
                <w:rFonts w:asciiTheme="majorBidi" w:hAnsiTheme="majorBidi" w:cstheme="majorBidi"/>
                <w:sz w:val="20"/>
                <w:szCs w:val="20"/>
              </w:rPr>
              <w:t>23.8</w:t>
            </w:r>
          </w:p>
        </w:tc>
      </w:tr>
    </w:tbl>
    <w:p w14:paraId="50049F02" w14:textId="022AA15C" w:rsidR="00805356" w:rsidRPr="00EA24E1" w:rsidRDefault="00805356" w:rsidP="007D29B7">
      <w:pPr>
        <w:rPr>
          <w:sz w:val="20"/>
          <w:szCs w:val="18"/>
        </w:rPr>
      </w:pPr>
    </w:p>
    <w:p w14:paraId="5C5502F7" w14:textId="3A5DFCC9" w:rsidR="00685E55" w:rsidRDefault="00216EDD" w:rsidP="005141A9">
      <w:pPr>
        <w:pStyle w:val="Heading1"/>
      </w:pPr>
      <w:r w:rsidRPr="00216EDD">
        <w:t xml:space="preserve">Consumption of HCFC-22, which is used only in the servicing and maintenance of </w:t>
      </w:r>
      <w:r w:rsidR="00932756">
        <w:t>refrigeration and air-conditioning (</w:t>
      </w:r>
      <w:r w:rsidRPr="00216EDD">
        <w:t>RAC</w:t>
      </w:r>
      <w:r w:rsidR="00932756">
        <w:t>)</w:t>
      </w:r>
      <w:r w:rsidRPr="00216EDD">
        <w:t xml:space="preserve"> equipment, has been </w:t>
      </w:r>
      <w:r>
        <w:t xml:space="preserve">steadily </w:t>
      </w:r>
      <w:r w:rsidRPr="00216EDD">
        <w:t>decreasing. The reductions have been attributed mainly to the implementation of the HPMP activities</w:t>
      </w:r>
      <w:r w:rsidR="001140DC">
        <w:t xml:space="preserve"> and the introduction of alternative technologies in the county</w:t>
      </w:r>
      <w:r w:rsidR="004979C8">
        <w:t>.</w:t>
      </w:r>
      <w:r w:rsidR="00685E55" w:rsidRPr="00685E55">
        <w:t xml:space="preserve"> </w:t>
      </w:r>
      <w:r w:rsidR="006B3D82">
        <w:t xml:space="preserve">The </w:t>
      </w:r>
      <w:r w:rsidR="00685E55" w:rsidRPr="00685E55">
        <w:t>establish</w:t>
      </w:r>
      <w:r w:rsidR="006B3D82">
        <w:t xml:space="preserve">ment of </w:t>
      </w:r>
      <w:r w:rsidR="00685E55" w:rsidRPr="00685E55">
        <w:t>minimum energy performance standards and an energy-labelling system for lamps and room air</w:t>
      </w:r>
      <w:r w:rsidR="00BD79B6">
        <w:t xml:space="preserve"> </w:t>
      </w:r>
      <w:r w:rsidR="00685E55" w:rsidRPr="00685E55">
        <w:t>conditioners</w:t>
      </w:r>
      <w:r w:rsidR="00342C51">
        <w:t xml:space="preserve">, through </w:t>
      </w:r>
      <w:r w:rsidR="00342C51" w:rsidRPr="00685E55">
        <w:t>Decree No. 2018-563 of December 2018</w:t>
      </w:r>
      <w:r w:rsidR="00062B5B">
        <w:t>,</w:t>
      </w:r>
      <w:r w:rsidR="00685E55" w:rsidRPr="00685E55">
        <w:t xml:space="preserve"> </w:t>
      </w:r>
      <w:r w:rsidR="00566079">
        <w:t>led</w:t>
      </w:r>
      <w:r w:rsidR="00685E55" w:rsidRPr="00685E55">
        <w:t xml:space="preserve"> to the </w:t>
      </w:r>
      <w:r w:rsidR="00685E55">
        <w:t>end</w:t>
      </w:r>
      <w:r w:rsidR="00685E55" w:rsidRPr="00685E55">
        <w:t xml:space="preserve"> of imports of HCFC-22-based equipment as of June 2020</w:t>
      </w:r>
      <w:r w:rsidR="00202CE8">
        <w:t xml:space="preserve">, </w:t>
      </w:r>
      <w:r w:rsidR="00566079">
        <w:t>also contributing to</w:t>
      </w:r>
      <w:r w:rsidR="00202CE8">
        <w:t xml:space="preserve"> the </w:t>
      </w:r>
      <w:r w:rsidR="00685E55" w:rsidRPr="00685E55">
        <w:t>steady decline in HCFC-22 consumption.</w:t>
      </w:r>
    </w:p>
    <w:p w14:paraId="445FA582" w14:textId="77777777" w:rsidR="00805356" w:rsidRPr="00E9063C" w:rsidRDefault="00805356" w:rsidP="00685E55">
      <w:pPr>
        <w:keepNext/>
        <w:spacing w:after="240"/>
        <w:rPr>
          <w:i/>
        </w:rPr>
      </w:pPr>
      <w:r w:rsidRPr="00E9063C">
        <w:rPr>
          <w:i/>
        </w:rPr>
        <w:t>Country programme implementation report</w:t>
      </w:r>
    </w:p>
    <w:p w14:paraId="245D35A9" w14:textId="5A254EF0" w:rsidR="00582F6E" w:rsidRPr="00582F6E" w:rsidRDefault="00935786">
      <w:pPr>
        <w:pStyle w:val="Heading1"/>
        <w:keepNext/>
        <w:rPr>
          <w:i/>
        </w:rPr>
      </w:pPr>
      <w:r w:rsidRPr="00996241">
        <w:t>The H</w:t>
      </w:r>
      <w:r>
        <w:t>C</w:t>
      </w:r>
      <w:r w:rsidRPr="00996241">
        <w:t xml:space="preserve">FC consumption data </w:t>
      </w:r>
      <w:r>
        <w:t xml:space="preserve">provided by the </w:t>
      </w:r>
      <w:r w:rsidRPr="00996241">
        <w:t xml:space="preserve">Government of </w:t>
      </w:r>
      <w:r w:rsidR="00A325C0">
        <w:t>Benin</w:t>
      </w:r>
      <w:r w:rsidRPr="00996241">
        <w:t xml:space="preserve"> </w:t>
      </w:r>
      <w:r>
        <w:t xml:space="preserve">in its CP </w:t>
      </w:r>
      <w:r w:rsidRPr="00E67117">
        <w:t>implementation report</w:t>
      </w:r>
      <w:r>
        <w:t xml:space="preserve"> for</w:t>
      </w:r>
      <w:r w:rsidRPr="00996241">
        <w:t xml:space="preserve"> </w:t>
      </w:r>
      <w:r w:rsidRPr="00027E4F">
        <w:t>202</w:t>
      </w:r>
      <w:r w:rsidR="00AC5C00">
        <w:t>5</w:t>
      </w:r>
      <w:r>
        <w:t xml:space="preserve"> is </w:t>
      </w:r>
      <w:r w:rsidRPr="00E67117">
        <w:t>consistent with the data reported</w:t>
      </w:r>
      <w:r w:rsidRPr="009931F4">
        <w:t xml:space="preserve"> under Article</w:t>
      </w:r>
      <w:r>
        <w:t> </w:t>
      </w:r>
      <w:r w:rsidRPr="009931F4">
        <w:t>7 of the Montreal Prot</w:t>
      </w:r>
      <w:r w:rsidRPr="00996241">
        <w:t xml:space="preserve">ocol. </w:t>
      </w:r>
    </w:p>
    <w:p w14:paraId="10CE9304" w14:textId="1FE65AB5" w:rsidR="008914C6" w:rsidRDefault="008914C6" w:rsidP="00A94ACB">
      <w:pPr>
        <w:widowControl w:val="0"/>
        <w:spacing w:after="240"/>
        <w:rPr>
          <w:u w:val="single"/>
        </w:rPr>
      </w:pPr>
      <w:r>
        <w:rPr>
          <w:u w:val="single"/>
        </w:rPr>
        <w:t>Status of implementation of stage I of the HCFC phase-out management plan</w:t>
      </w:r>
    </w:p>
    <w:p w14:paraId="09BDB920" w14:textId="7D5F2407" w:rsidR="008914C6" w:rsidRPr="00215CB9" w:rsidRDefault="006B3A73" w:rsidP="007B253F">
      <w:pPr>
        <w:pStyle w:val="Heading1"/>
      </w:pPr>
      <w:r>
        <w:t xml:space="preserve">Stage I of the HPMP was completed on </w:t>
      </w:r>
      <w:r w:rsidR="001654A8">
        <w:t>31 December 2022</w:t>
      </w:r>
      <w:r>
        <w:t xml:space="preserve"> in line </w:t>
      </w:r>
      <w:r w:rsidR="00D4780A">
        <w:t xml:space="preserve">with the extension approved by decision </w:t>
      </w:r>
      <w:r w:rsidR="00BD5B69">
        <w:t>87/28</w:t>
      </w:r>
      <w:r w:rsidR="007855F8">
        <w:t>.</w:t>
      </w:r>
      <w:r w:rsidR="00E364B0">
        <w:rPr>
          <w:rStyle w:val="FootnoteReference"/>
        </w:rPr>
        <w:footnoteReference w:id="3"/>
      </w:r>
      <w:r w:rsidR="00D4780A">
        <w:t xml:space="preserve"> </w:t>
      </w:r>
      <w:r w:rsidR="007855F8">
        <w:t>T</w:t>
      </w:r>
      <w:r w:rsidR="00D4780A">
        <w:t xml:space="preserve">he project completion report was submitted </w:t>
      </w:r>
      <w:r w:rsidR="00D4780A" w:rsidRPr="00215CB9">
        <w:t xml:space="preserve">on </w:t>
      </w:r>
      <w:r w:rsidR="005012D2">
        <w:t>30 July 2023.</w:t>
      </w:r>
    </w:p>
    <w:p w14:paraId="0EB31BC5" w14:textId="1A3F7DEC" w:rsidR="00805356" w:rsidRDefault="00805356" w:rsidP="00A94ACB">
      <w:pPr>
        <w:widowControl w:val="0"/>
        <w:spacing w:after="240"/>
        <w:rPr>
          <w:u w:val="single"/>
        </w:rPr>
      </w:pPr>
      <w:r w:rsidRPr="00E9063C">
        <w:rPr>
          <w:u w:val="single"/>
        </w:rPr>
        <w:t xml:space="preserve">Progress report on the implementation of the </w:t>
      </w:r>
      <w:r w:rsidR="004E24C0">
        <w:rPr>
          <w:u w:val="single"/>
        </w:rPr>
        <w:t>first</w:t>
      </w:r>
      <w:r w:rsidRPr="00E9063C">
        <w:rPr>
          <w:u w:val="single"/>
        </w:rPr>
        <w:t xml:space="preserve"> tranche of stage </w:t>
      </w:r>
      <w:r w:rsidR="004E24C0">
        <w:rPr>
          <w:u w:val="single"/>
        </w:rPr>
        <w:t xml:space="preserve">II </w:t>
      </w:r>
      <w:r w:rsidRPr="00E9063C">
        <w:rPr>
          <w:u w:val="single"/>
        </w:rPr>
        <w:t>of the HCFC phase</w:t>
      </w:r>
      <w:r w:rsidRPr="00E9063C">
        <w:rPr>
          <w:u w:val="single"/>
        </w:rPr>
        <w:noBreakHyphen/>
        <w:t>out management plan</w:t>
      </w:r>
    </w:p>
    <w:p w14:paraId="294D3DA4" w14:textId="77777777" w:rsidR="00805356" w:rsidRPr="00E9063C" w:rsidRDefault="00805356" w:rsidP="00BA7B47">
      <w:pPr>
        <w:spacing w:after="240"/>
      </w:pPr>
      <w:r w:rsidRPr="00E9063C">
        <w:rPr>
          <w:i/>
        </w:rPr>
        <w:t>Legal framework</w:t>
      </w:r>
      <w:r>
        <w:rPr>
          <w:i/>
        </w:rPr>
        <w:t xml:space="preserve"> </w:t>
      </w:r>
    </w:p>
    <w:p w14:paraId="13429765" w14:textId="2F235116" w:rsidR="00EE256F" w:rsidRDefault="009C41B8" w:rsidP="00457AFB">
      <w:pPr>
        <w:pStyle w:val="Heading1"/>
      </w:pPr>
      <w:r w:rsidRPr="00C9152A">
        <w:t xml:space="preserve">As a member of both the West African Economic and Monetary Union and the Economic Community of West African States (ECOWAS), Benin’s national legislation is complemented by relevant sub-regional regulations. </w:t>
      </w:r>
      <w:r w:rsidR="00C9152A" w:rsidRPr="00C9152A">
        <w:t xml:space="preserve">Recently, </w:t>
      </w:r>
      <w:r w:rsidRPr="00C9152A">
        <w:t>Benin has further strengthened its legal and regulatory framework to support the implementation of the Kigali Amendment</w:t>
      </w:r>
      <w:r w:rsidR="001C43AF">
        <w:t>,</w:t>
      </w:r>
      <w:r w:rsidR="004241D7">
        <w:t xml:space="preserve"> through </w:t>
      </w:r>
      <w:r w:rsidRPr="00C9152A">
        <w:t xml:space="preserve">Inter-ministerial Order No. 0103 </w:t>
      </w:r>
      <w:r w:rsidR="00C9152A" w:rsidRPr="00C9152A">
        <w:t>(</w:t>
      </w:r>
      <w:r w:rsidRPr="00C9152A">
        <w:t>May</w:t>
      </w:r>
      <w:r w:rsidR="006F3F5A">
        <w:t> </w:t>
      </w:r>
      <w:r w:rsidRPr="00C9152A">
        <w:t>2022</w:t>
      </w:r>
      <w:r w:rsidR="00C9152A" w:rsidRPr="00C9152A">
        <w:t>)</w:t>
      </w:r>
      <w:r w:rsidR="00A55E66">
        <w:t>,</w:t>
      </w:r>
      <w:r w:rsidRPr="00C9152A" w:rsidDel="00A55E66">
        <w:t xml:space="preserve"> </w:t>
      </w:r>
      <w:r w:rsidR="00C9152A" w:rsidRPr="00C9152A">
        <w:t xml:space="preserve">a comprehensive regulatory framework </w:t>
      </w:r>
      <w:r w:rsidR="00431F8A">
        <w:t xml:space="preserve">was established to </w:t>
      </w:r>
      <w:r w:rsidR="00C9152A" w:rsidRPr="00C9152A">
        <w:t>govern the importation, storage, distribution, and reporting of HFCs, HCFCs, hydrocarbons, and other refrigerants, as well as refrigeration appliances and installation. The Order aims to strengthen national control of substances with high global warming potential, align national practices with international environmental agreements, and enhance safety across the RAC sector.</w:t>
      </w:r>
    </w:p>
    <w:p w14:paraId="0485C0BF" w14:textId="60EDEDFC" w:rsidR="00CA4280" w:rsidRDefault="00932756" w:rsidP="00753585">
      <w:pPr>
        <w:pStyle w:val="Heading1"/>
      </w:pPr>
      <w:r w:rsidRPr="00753585">
        <w:rPr>
          <w:rFonts w:asciiTheme="majorBidi" w:eastAsiaTheme="minorHAnsi" w:hAnsiTheme="majorBidi" w:cstheme="majorBidi"/>
          <w:iCs/>
          <w:kern w:val="2"/>
          <w14:ligatures w14:val="standardContextual"/>
        </w:rPr>
        <w:lastRenderedPageBreak/>
        <w:t>During the first tranche</w:t>
      </w:r>
      <w:r w:rsidR="002333D0">
        <w:rPr>
          <w:rFonts w:asciiTheme="majorBidi" w:eastAsiaTheme="minorHAnsi" w:hAnsiTheme="majorBidi" w:cstheme="majorBidi"/>
          <w:iCs/>
          <w:kern w:val="2"/>
          <w14:ligatures w14:val="standardContextual"/>
        </w:rPr>
        <w:t>,</w:t>
      </w:r>
      <w:r w:rsidR="00CA4280" w:rsidRPr="00932756">
        <w:rPr>
          <w:rFonts w:asciiTheme="majorBidi" w:eastAsiaTheme="minorHAnsi" w:hAnsiTheme="majorBidi" w:cstheme="majorBidi"/>
          <w:iCs/>
          <w:kern w:val="2"/>
          <w14:ligatures w14:val="standardContextual"/>
        </w:rPr>
        <w:t xml:space="preserve"> </w:t>
      </w:r>
      <w:r w:rsidR="002333D0">
        <w:rPr>
          <w:iCs/>
        </w:rPr>
        <w:t>t</w:t>
      </w:r>
      <w:r w:rsidR="00CA4280" w:rsidRPr="00932756">
        <w:rPr>
          <w:iCs/>
        </w:rPr>
        <w:t>hree</w:t>
      </w:r>
      <w:r w:rsidR="00CA4280">
        <w:t xml:space="preserve"> working sessions were conducted with stakeholders, including importers, on the implementation of the 2018 Decree on energy labelling to support the import of non</w:t>
      </w:r>
      <w:r w:rsidR="00934233">
        <w:noBreakHyphen/>
      </w:r>
      <w:r w:rsidR="00CA4280">
        <w:t>HCFC-based equipment and the regulatory and policy framework required to ensure sustained compliance with the HCFC phase-out after 2030 was developed and validated, and is currently awaiting acceptance</w:t>
      </w:r>
      <w:r w:rsidR="002333D0">
        <w:t>.</w:t>
      </w:r>
    </w:p>
    <w:p w14:paraId="7CB6B6DC" w14:textId="77777777" w:rsidR="00805356" w:rsidRPr="00E9063C" w:rsidRDefault="00805356" w:rsidP="00BA7B47">
      <w:pPr>
        <w:keepNext/>
        <w:spacing w:after="240"/>
        <w:rPr>
          <w:i/>
        </w:rPr>
      </w:pPr>
      <w:r w:rsidRPr="00E9063C">
        <w:rPr>
          <w:i/>
        </w:rPr>
        <w:t>Refrigeration servicing sector</w:t>
      </w:r>
    </w:p>
    <w:p w14:paraId="08920678" w14:textId="77777777" w:rsidR="00513CEB" w:rsidRDefault="00513CEB" w:rsidP="00513CEB">
      <w:pPr>
        <w:pStyle w:val="Heading1"/>
      </w:pPr>
      <w:r w:rsidRPr="00513CEB">
        <w:t>During the first tranche, the following activities were implemented:</w:t>
      </w:r>
    </w:p>
    <w:p w14:paraId="0546D898" w14:textId="3CF907CD" w:rsidR="00986FD4" w:rsidRPr="00986FD4" w:rsidRDefault="0027398F" w:rsidP="00986FD4">
      <w:pPr>
        <w:pStyle w:val="Heading2"/>
        <w:rPr>
          <w:rFonts w:eastAsiaTheme="minorHAnsi"/>
        </w:rPr>
      </w:pPr>
      <w:r w:rsidRPr="0027398F">
        <w:rPr>
          <w:rFonts w:eastAsiaTheme="minorHAnsi"/>
          <w:i/>
        </w:rPr>
        <w:t>Strengthening national capacity to control HCFCs</w:t>
      </w:r>
      <w:r>
        <w:rPr>
          <w:rFonts w:eastAsiaTheme="minorHAnsi"/>
          <w:i/>
        </w:rPr>
        <w:t xml:space="preserve">: </w:t>
      </w:r>
      <w:r w:rsidR="00986FD4" w:rsidRPr="00986FD4">
        <w:rPr>
          <w:rFonts w:eastAsiaTheme="minorHAnsi"/>
        </w:rPr>
        <w:t>Six workshops were organized to train 165 customs and enforcement officers</w:t>
      </w:r>
      <w:r w:rsidR="00986FD4">
        <w:rPr>
          <w:rFonts w:eastAsiaTheme="minorHAnsi"/>
        </w:rPr>
        <w:t xml:space="preserve"> (</w:t>
      </w:r>
      <w:r w:rsidR="00986FD4" w:rsidRPr="00986FD4">
        <w:rPr>
          <w:rFonts w:eastAsiaTheme="minorHAnsi"/>
        </w:rPr>
        <w:t>including 15 women</w:t>
      </w:r>
      <w:r w:rsidR="00986FD4">
        <w:rPr>
          <w:rFonts w:eastAsiaTheme="minorHAnsi"/>
        </w:rPr>
        <w:t>); f</w:t>
      </w:r>
      <w:r w:rsidR="00986FD4" w:rsidRPr="00986FD4">
        <w:rPr>
          <w:rFonts w:eastAsiaTheme="minorHAnsi"/>
        </w:rPr>
        <w:t>our visits were organized to monitor approvals for the import and distribution of refrigerants and to verify the quality of these substances on the national territory, during which a total of 10 shops were visited</w:t>
      </w:r>
      <w:r w:rsidR="00986FD4">
        <w:rPr>
          <w:rFonts w:eastAsiaTheme="minorHAnsi"/>
        </w:rPr>
        <w:t xml:space="preserve">; </w:t>
      </w:r>
      <w:r w:rsidR="00986FD4" w:rsidRPr="00986FD4">
        <w:rPr>
          <w:rFonts w:eastAsiaTheme="minorHAnsi"/>
        </w:rPr>
        <w:t xml:space="preserve"> two workshop sessions were organized for importers on the procedures for issuing import licences and granting annual quotas, as well as on the potential risks and hazards associated with certain refrigerant substances. </w:t>
      </w:r>
      <w:r w:rsidR="00986FD4">
        <w:rPr>
          <w:rFonts w:eastAsiaTheme="minorHAnsi"/>
        </w:rPr>
        <w:t xml:space="preserve">The </w:t>
      </w:r>
      <w:r w:rsidR="00986FD4" w:rsidRPr="00986FD4">
        <w:rPr>
          <w:rFonts w:eastAsiaTheme="minorHAnsi"/>
        </w:rPr>
        <w:t xml:space="preserve">one transboundary meeting in the ECOWAS region on the prevention of illegal trade was not </w:t>
      </w:r>
      <w:r w:rsidR="00986FD4">
        <w:rPr>
          <w:rFonts w:eastAsiaTheme="minorHAnsi"/>
        </w:rPr>
        <w:t>conducted, and was</w:t>
      </w:r>
      <w:r w:rsidR="00986FD4" w:rsidRPr="00986FD4" w:rsidDel="00704C9F">
        <w:rPr>
          <w:rFonts w:eastAsiaTheme="minorHAnsi"/>
        </w:rPr>
        <w:t xml:space="preserve"> </w:t>
      </w:r>
      <w:r w:rsidR="00704C9F">
        <w:rPr>
          <w:rFonts w:eastAsiaTheme="minorHAnsi"/>
        </w:rPr>
        <w:t xml:space="preserve">replaced with </w:t>
      </w:r>
      <w:r w:rsidR="00986FD4" w:rsidRPr="00986FD4">
        <w:rPr>
          <w:rFonts w:eastAsiaTheme="minorHAnsi"/>
        </w:rPr>
        <w:t>the training of technicians in the army and health sectors</w:t>
      </w:r>
      <w:r w:rsidR="00986FD4">
        <w:rPr>
          <w:rFonts w:eastAsiaTheme="minorHAnsi"/>
        </w:rPr>
        <w:t>;</w:t>
      </w:r>
    </w:p>
    <w:p w14:paraId="09F003A2" w14:textId="55161349" w:rsidR="00986FD4" w:rsidRPr="007B253F" w:rsidRDefault="00986FD4" w:rsidP="00B370F4">
      <w:pPr>
        <w:pStyle w:val="Heading2"/>
        <w:rPr>
          <w:rFonts w:asciiTheme="majorBidi" w:hAnsiTheme="majorBidi" w:cstheme="majorBidi"/>
          <w:iCs/>
          <w:lang w:val="en-US"/>
        </w:rPr>
      </w:pPr>
      <w:r w:rsidRPr="00B370F4">
        <w:rPr>
          <w:i/>
          <w:iCs/>
        </w:rPr>
        <w:t>Strengthening the capacity of RAC technicians in good practices</w:t>
      </w:r>
      <w:r w:rsidRPr="00986FD4">
        <w:t>:</w:t>
      </w:r>
      <w:r w:rsidR="00B370F4" w:rsidRPr="00B370F4">
        <w:t xml:space="preserve"> One awareness-raising campaign and eight training sessions were conducted for 504 RAC technicians </w:t>
      </w:r>
      <w:r w:rsidR="00B370F4">
        <w:t>(</w:t>
      </w:r>
      <w:r w:rsidR="00B370F4" w:rsidRPr="00B370F4">
        <w:t>including 56 women</w:t>
      </w:r>
      <w:r w:rsidR="00B370F4">
        <w:t>)</w:t>
      </w:r>
      <w:r w:rsidR="00B370F4" w:rsidRPr="00B370F4">
        <w:t xml:space="preserve"> on good servicing practices, recovery, recycling and reuse of refrigerants, and the safe handling of refrigerants and equipment</w:t>
      </w:r>
      <w:r w:rsidR="00914400">
        <w:t>;</w:t>
      </w:r>
      <w:r w:rsidR="004E078A">
        <w:t xml:space="preserve"> </w:t>
      </w:r>
    </w:p>
    <w:p w14:paraId="57C80B1B" w14:textId="00760685" w:rsidR="0027398F" w:rsidRDefault="00B370F4" w:rsidP="00C50B21">
      <w:pPr>
        <w:pStyle w:val="Heading2"/>
        <w:rPr>
          <w:sz w:val="24"/>
          <w:szCs w:val="24"/>
        </w:rPr>
      </w:pPr>
      <w:r w:rsidRPr="00BD31AE">
        <w:rPr>
          <w:i/>
        </w:rPr>
        <w:t>Strengthening centres of excellence</w:t>
      </w:r>
      <w:r>
        <w:rPr>
          <w:i/>
        </w:rPr>
        <w:t>:</w:t>
      </w:r>
      <w:r w:rsidR="00B82FB1" w:rsidRPr="00B82FB1">
        <w:t xml:space="preserve"> </w:t>
      </w:r>
      <w:r w:rsidR="00B82FB1">
        <w:t>RAC trainees have been selected and trainers have been identified. The training of 200 RAC technicians and 30 trainers will be initiated following the rehabilitation and equipping of the beneficiary centres. A thorough needs assessment was conducted by a national expert, and a comprehensive equipment list was finalized for the designated centres of excellence. All items</w:t>
      </w:r>
      <w:r w:rsidR="00F53B50">
        <w:rPr>
          <w:rStyle w:val="FootnoteReference"/>
        </w:rPr>
        <w:footnoteReference w:id="4"/>
      </w:r>
      <w:r w:rsidR="00B82FB1">
        <w:t xml:space="preserve"> have been </w:t>
      </w:r>
      <w:r w:rsidR="009B1F35">
        <w:t>procured</w:t>
      </w:r>
      <w:r w:rsidR="00B82FB1">
        <w:t xml:space="preserve"> and are currently awaiting delivery. Facility readiness and safety assessments for the selected centres have been completed. Following the identification of specific site requirements, the </w:t>
      </w:r>
      <w:r w:rsidR="006B3AA3">
        <w:t>t</w:t>
      </w:r>
      <w:r w:rsidR="00B82FB1">
        <w:t xml:space="preserve">erms of </w:t>
      </w:r>
      <w:r w:rsidR="006B3AA3">
        <w:t>r</w:t>
      </w:r>
      <w:r w:rsidR="00B82FB1">
        <w:t xml:space="preserve">eference for the rehabilitation of the facilities were drafted and cleared by the </w:t>
      </w:r>
      <w:r w:rsidR="00911386">
        <w:t>national ozone unit (</w:t>
      </w:r>
      <w:r w:rsidR="00B82FB1">
        <w:t>NOU</w:t>
      </w:r>
      <w:r w:rsidR="00911386">
        <w:t>)</w:t>
      </w:r>
      <w:r w:rsidR="00303014">
        <w:t xml:space="preserve">; </w:t>
      </w:r>
      <w:r w:rsidR="000C5ACD">
        <w:t>and</w:t>
      </w:r>
    </w:p>
    <w:p w14:paraId="7F09AE47" w14:textId="6D194ECE" w:rsidR="0045748E" w:rsidRPr="000C5ACD" w:rsidRDefault="00303014" w:rsidP="00303014">
      <w:pPr>
        <w:pStyle w:val="Heading2"/>
      </w:pPr>
      <w:r w:rsidRPr="00303014">
        <w:rPr>
          <w:i/>
          <w:iCs/>
        </w:rPr>
        <w:t>Activities to maintain energy efficiency in the refrigeration servicing sector:</w:t>
      </w:r>
      <w:r w:rsidRPr="000C5ACD">
        <w:t xml:space="preserve"> The</w:t>
      </w:r>
      <w:r w:rsidR="000C5ACD" w:rsidRPr="000C5ACD">
        <w:t xml:space="preserve"> project submitted in line with decision 89/6</w:t>
      </w:r>
      <w:r w:rsidR="002E37DB">
        <w:t xml:space="preserve"> </w:t>
      </w:r>
      <w:r w:rsidR="000C5ACD" w:rsidRPr="000C5ACD">
        <w:t xml:space="preserve">was initiated. </w:t>
      </w:r>
      <w:r w:rsidR="000955CD" w:rsidRPr="000C5ACD">
        <w:t>A</w:t>
      </w:r>
      <w:r w:rsidR="00E227F3" w:rsidRPr="000C5ACD">
        <w:t xml:space="preserve"> technical audit covering existing </w:t>
      </w:r>
      <w:r w:rsidR="00E524AB" w:rsidRPr="000C5ACD">
        <w:t xml:space="preserve">AC </w:t>
      </w:r>
      <w:r w:rsidR="00E227F3" w:rsidRPr="000C5ACD">
        <w:t>systems, energy consumption, environmental impact and renovation needs was conducted; technical specifications for the R-290 AC units were developed; the beneficiary was selected; and a validation workshop was conducted. A training manual was developed, and 40 technicians were trained on the installation and maintenance of R-290-based AC</w:t>
      </w:r>
      <w:r w:rsidR="00E135A7">
        <w:t xml:space="preserve"> unit</w:t>
      </w:r>
      <w:r w:rsidR="00E227F3" w:rsidRPr="000C5ACD">
        <w:t>s, as well as stand-alone commercial refrigerators. Following the development of the technical specifications, 40 AC units were procured and delivered and installation by trained technicians is scheduled in May 2026. A contract with</w:t>
      </w:r>
      <w:r w:rsidR="00FD21C5" w:rsidRPr="000C5ACD">
        <w:t xml:space="preserve"> a company specialized in</w:t>
      </w:r>
      <w:r w:rsidR="00E227F3" w:rsidRPr="000C5ACD">
        <w:t xml:space="preserve"> the recovery and recycling of refrigerants from the replaced AC units has been signed.</w:t>
      </w:r>
    </w:p>
    <w:p w14:paraId="305EFFEC" w14:textId="77777777" w:rsidR="00805356" w:rsidRPr="00E9063C" w:rsidRDefault="00805356" w:rsidP="00BA7B47">
      <w:pPr>
        <w:keepNext/>
        <w:spacing w:after="240"/>
        <w:rPr>
          <w:i/>
        </w:rPr>
      </w:pPr>
      <w:r w:rsidRPr="00E9063C">
        <w:rPr>
          <w:i/>
        </w:rPr>
        <w:t>Project implementation and monitoring</w:t>
      </w:r>
    </w:p>
    <w:p w14:paraId="478CD6E7" w14:textId="729A727B" w:rsidR="00345CE0" w:rsidRPr="001E20F6" w:rsidRDefault="003135C4" w:rsidP="000441B9">
      <w:pPr>
        <w:numPr>
          <w:ilvl w:val="0"/>
          <w:numId w:val="1"/>
        </w:numPr>
        <w:spacing w:after="240"/>
        <w:outlineLvl w:val="0"/>
      </w:pPr>
      <w:r w:rsidRPr="001E20F6">
        <w:t xml:space="preserve">The NOU have been monitoring activities, reporting on progress, and working with stakeholders </w:t>
      </w:r>
      <w:r w:rsidR="00030B18" w:rsidRPr="001E20F6">
        <w:t>to phase out</w:t>
      </w:r>
      <w:r w:rsidRPr="001E20F6">
        <w:t xml:space="preserve"> H</w:t>
      </w:r>
      <w:r w:rsidR="00030B18" w:rsidRPr="001E20F6">
        <w:t>C</w:t>
      </w:r>
      <w:r w:rsidRPr="001E20F6">
        <w:t>FC</w:t>
      </w:r>
      <w:r w:rsidR="00030B18" w:rsidRPr="001E20F6">
        <w:t>s</w:t>
      </w:r>
      <w:r w:rsidRPr="001E20F6">
        <w:t>. Of the US $</w:t>
      </w:r>
      <w:r w:rsidR="00345CE0" w:rsidRPr="001E20F6">
        <w:t>15,00</w:t>
      </w:r>
      <w:r w:rsidR="006A1EBB" w:rsidRPr="001E20F6">
        <w:t>0</w:t>
      </w:r>
      <w:r w:rsidR="00345CE0" w:rsidRPr="001E20F6">
        <w:t xml:space="preserve"> </w:t>
      </w:r>
      <w:r w:rsidRPr="001E20F6">
        <w:t xml:space="preserve">approved for project monitoring activities under the </w:t>
      </w:r>
      <w:r w:rsidR="00345CE0" w:rsidRPr="001E20F6">
        <w:t>first</w:t>
      </w:r>
      <w:r w:rsidRPr="001E20F6">
        <w:t xml:space="preserve"> tranche, </w:t>
      </w:r>
      <w:r w:rsidR="001E20F6" w:rsidRPr="001E20F6">
        <w:lastRenderedPageBreak/>
        <w:t>US $15,000 was</w:t>
      </w:r>
      <w:r w:rsidRPr="001E20F6">
        <w:t xml:space="preserve"> disbursed for project staff and consultants (US $</w:t>
      </w:r>
      <w:r w:rsidR="001E20F6" w:rsidRPr="001E20F6">
        <w:t>10,000</w:t>
      </w:r>
      <w:r w:rsidRPr="001E20F6">
        <w:t>), domestic travel (US $</w:t>
      </w:r>
      <w:r w:rsidR="001E20F6" w:rsidRPr="001E20F6">
        <w:t>2,000</w:t>
      </w:r>
      <w:r w:rsidRPr="001E20F6">
        <w:t xml:space="preserve">), meetings and workshops </w:t>
      </w:r>
      <w:bookmarkStart w:id="0" w:name="_Hlk190692798"/>
      <w:r w:rsidRPr="001E20F6">
        <w:t>(US $</w:t>
      </w:r>
      <w:r w:rsidR="001E20F6" w:rsidRPr="001E20F6">
        <w:t>3,000</w:t>
      </w:r>
      <w:r w:rsidRPr="001E20F6">
        <w:t>)</w:t>
      </w:r>
      <w:bookmarkEnd w:id="0"/>
      <w:r w:rsidR="001E20F6" w:rsidRPr="001E20F6">
        <w:t>.</w:t>
      </w:r>
    </w:p>
    <w:p w14:paraId="011D316A" w14:textId="77777777" w:rsidR="00805356" w:rsidRPr="00E9063C" w:rsidRDefault="00805356" w:rsidP="002232DF">
      <w:pPr>
        <w:spacing w:after="240"/>
        <w:ind w:right="62"/>
        <w:jc w:val="left"/>
      </w:pPr>
      <w:r w:rsidRPr="00E9063C">
        <w:rPr>
          <w:u w:val="single"/>
        </w:rPr>
        <w:t>Level of fund disbursement</w:t>
      </w:r>
    </w:p>
    <w:p w14:paraId="57FD6CA6" w14:textId="61D1DBC5" w:rsidR="005B4EFB" w:rsidRPr="00BF788F" w:rsidRDefault="00805356">
      <w:pPr>
        <w:keepNext/>
        <w:numPr>
          <w:ilvl w:val="0"/>
          <w:numId w:val="1"/>
        </w:numPr>
        <w:spacing w:before="240" w:after="240"/>
        <w:outlineLvl w:val="0"/>
        <w:rPr>
          <w:u w:val="single"/>
        </w:rPr>
      </w:pPr>
      <w:r w:rsidRPr="00BF788F">
        <w:t xml:space="preserve">As of </w:t>
      </w:r>
      <w:r w:rsidR="00345CE0" w:rsidRPr="00BF788F">
        <w:t>March</w:t>
      </w:r>
      <w:r w:rsidRPr="00BF788F">
        <w:t xml:space="preserve"> 202</w:t>
      </w:r>
      <w:r w:rsidR="00052AFE" w:rsidRPr="00BF788F">
        <w:t>6</w:t>
      </w:r>
      <w:r w:rsidRPr="00BF788F">
        <w:t>, of the US $</w:t>
      </w:r>
      <w:r w:rsidR="006975A3">
        <w:t>445</w:t>
      </w:r>
      <w:r w:rsidR="00EF7B03">
        <w:t>,000</w:t>
      </w:r>
      <w:r w:rsidRPr="00BF788F">
        <w:t xml:space="preserve"> approved so far (US $</w:t>
      </w:r>
      <w:r w:rsidR="005B4EFB" w:rsidRPr="00BF788F">
        <w:t>125,000</w:t>
      </w:r>
      <w:r w:rsidRPr="00BF788F">
        <w:t xml:space="preserve"> for </w:t>
      </w:r>
      <w:r w:rsidR="005B4EFB" w:rsidRPr="00BF788F">
        <w:t>UNEP</w:t>
      </w:r>
      <w:r w:rsidRPr="00BF788F">
        <w:t xml:space="preserve"> and US $</w:t>
      </w:r>
      <w:r w:rsidR="00EF7B03">
        <w:t>3</w:t>
      </w:r>
      <w:r w:rsidR="005B4EFB" w:rsidRPr="00BF788F">
        <w:t>2</w:t>
      </w:r>
      <w:r w:rsidR="005B4EFB" w:rsidRPr="00BF788F" w:rsidDel="00EF7B03">
        <w:t>0</w:t>
      </w:r>
      <w:r w:rsidR="005B4EFB" w:rsidRPr="00BF788F">
        <w:t>,000</w:t>
      </w:r>
      <w:r w:rsidRPr="00BF788F">
        <w:t xml:space="preserve"> for </w:t>
      </w:r>
      <w:r w:rsidR="005B4EFB" w:rsidRPr="00BF788F">
        <w:t>UNIDO</w:t>
      </w:r>
      <w:r w:rsidRPr="00BF788F">
        <w:t>), US $</w:t>
      </w:r>
      <w:r w:rsidR="00EF7B03">
        <w:rPr>
          <w:color w:val="000000"/>
          <w:lang w:eastAsia="en-CA"/>
        </w:rPr>
        <w:t>233,108</w:t>
      </w:r>
      <w:r w:rsidRPr="00BF788F">
        <w:t xml:space="preserve"> (</w:t>
      </w:r>
      <w:r w:rsidR="00EF7B03">
        <w:t>52.38</w:t>
      </w:r>
      <w:r w:rsidRPr="00BF788F">
        <w:t> per cent) had been disbursed (</w:t>
      </w:r>
      <w:r w:rsidR="006A1EBB" w:rsidRPr="00BF788F">
        <w:t>US $</w:t>
      </w:r>
      <w:r w:rsidR="005B4EFB" w:rsidRPr="00BF788F">
        <w:rPr>
          <w:color w:val="000000"/>
          <w:lang w:eastAsia="en-CA"/>
        </w:rPr>
        <w:t>117,829</w:t>
      </w:r>
      <w:r w:rsidR="006A1EBB" w:rsidRPr="00BF788F">
        <w:rPr>
          <w:color w:val="000000"/>
          <w:lang w:eastAsia="en-CA"/>
        </w:rPr>
        <w:t xml:space="preserve"> </w:t>
      </w:r>
      <w:r w:rsidRPr="00BF788F">
        <w:t xml:space="preserve">for </w:t>
      </w:r>
      <w:r w:rsidR="005B4EFB" w:rsidRPr="00BF788F">
        <w:t>UNEP</w:t>
      </w:r>
      <w:r w:rsidRPr="00BF788F">
        <w:t xml:space="preserve"> and US $</w:t>
      </w:r>
      <w:r w:rsidR="00EF7B03">
        <w:rPr>
          <w:color w:val="000000"/>
          <w:lang w:eastAsia="en-CA"/>
        </w:rPr>
        <w:t>117</w:t>
      </w:r>
      <w:r w:rsidR="00725B5C">
        <w:rPr>
          <w:color w:val="000000"/>
          <w:lang w:eastAsia="en-CA"/>
        </w:rPr>
        <w:t>,829</w:t>
      </w:r>
      <w:r w:rsidRPr="00BF788F">
        <w:t xml:space="preserve"> for </w:t>
      </w:r>
      <w:r w:rsidR="005B4EFB" w:rsidRPr="00BF788F">
        <w:t>UNIDO</w:t>
      </w:r>
      <w:r w:rsidRPr="00BF788F">
        <w:t>). The balance of US $</w:t>
      </w:r>
      <w:r w:rsidR="00725B5C">
        <w:rPr>
          <w:color w:val="000000"/>
          <w:lang w:eastAsia="en-CA"/>
        </w:rPr>
        <w:t>233,108</w:t>
      </w:r>
      <w:r w:rsidRPr="00BF788F">
        <w:t xml:space="preserve"> will be disbursed </w:t>
      </w:r>
      <w:r w:rsidR="002064F1" w:rsidRPr="00BF788F">
        <w:t>in 2026.</w:t>
      </w:r>
    </w:p>
    <w:p w14:paraId="303DFE8A" w14:textId="77777777" w:rsidR="00805356" w:rsidRPr="005B4EFB" w:rsidRDefault="00805356" w:rsidP="005B4EFB">
      <w:pPr>
        <w:keepNext/>
        <w:spacing w:before="240" w:after="240"/>
        <w:outlineLvl w:val="0"/>
        <w:rPr>
          <w:u w:val="single"/>
        </w:rPr>
      </w:pPr>
      <w:r w:rsidRPr="0098648D">
        <w:rPr>
          <w:u w:val="single"/>
        </w:rPr>
        <w:t xml:space="preserve">Implementation plan for the </w:t>
      </w:r>
      <w:r w:rsidR="004E24C0" w:rsidRPr="0098648D">
        <w:rPr>
          <w:u w:val="single"/>
        </w:rPr>
        <w:t>second</w:t>
      </w:r>
      <w:r w:rsidRPr="0098648D">
        <w:rPr>
          <w:u w:val="single"/>
        </w:rPr>
        <w:t xml:space="preserve"> tranche of stage </w:t>
      </w:r>
      <w:r w:rsidR="004E24C0" w:rsidRPr="0098648D">
        <w:rPr>
          <w:u w:val="single"/>
        </w:rPr>
        <w:t xml:space="preserve">II </w:t>
      </w:r>
      <w:r w:rsidRPr="0098648D">
        <w:rPr>
          <w:u w:val="single"/>
        </w:rPr>
        <w:t>of the HCFC phase</w:t>
      </w:r>
      <w:r w:rsidRPr="0098648D">
        <w:rPr>
          <w:u w:val="single"/>
        </w:rPr>
        <w:noBreakHyphen/>
        <w:t>out management plan</w:t>
      </w:r>
    </w:p>
    <w:p w14:paraId="555AB818" w14:textId="47EBDEB6" w:rsidR="00805356" w:rsidRPr="00E9063C" w:rsidRDefault="00805356" w:rsidP="00BA7B47">
      <w:pPr>
        <w:numPr>
          <w:ilvl w:val="0"/>
          <w:numId w:val="1"/>
        </w:numPr>
        <w:spacing w:after="240"/>
        <w:outlineLvl w:val="0"/>
      </w:pPr>
      <w:bookmarkStart w:id="1" w:name="_Hlk126934425"/>
      <w:bookmarkStart w:id="2" w:name="_Hlk126663552"/>
      <w:r w:rsidRPr="00E9063C">
        <w:t xml:space="preserve">The following activities will be implemented </w:t>
      </w:r>
      <w:r w:rsidRPr="004E24C0">
        <w:t xml:space="preserve">between </w:t>
      </w:r>
      <w:r w:rsidR="00C053F7" w:rsidRPr="004E24C0">
        <w:t>Ju</w:t>
      </w:r>
      <w:r w:rsidR="004E24C0" w:rsidRPr="004E24C0">
        <w:t>ne</w:t>
      </w:r>
      <w:r w:rsidRPr="004E24C0">
        <w:t xml:space="preserve"> 202</w:t>
      </w:r>
      <w:r w:rsidR="00C053F7" w:rsidRPr="004E24C0">
        <w:t>6</w:t>
      </w:r>
      <w:r w:rsidRPr="004E24C0">
        <w:t xml:space="preserve"> and </w:t>
      </w:r>
      <w:r w:rsidR="004E24C0" w:rsidRPr="004E24C0">
        <w:t>June 2028:</w:t>
      </w:r>
    </w:p>
    <w:p w14:paraId="145540E5" w14:textId="486B9A2E" w:rsidR="006356D6" w:rsidRPr="006C0BDB" w:rsidRDefault="005B4EFB" w:rsidP="006C0BDB">
      <w:pPr>
        <w:numPr>
          <w:ilvl w:val="1"/>
          <w:numId w:val="1"/>
        </w:numPr>
        <w:spacing w:after="240"/>
        <w:outlineLvl w:val="1"/>
      </w:pPr>
      <w:r w:rsidRPr="005B4EFB">
        <w:rPr>
          <w:rFonts w:eastAsia="SimSun"/>
          <w:i/>
          <w:iCs/>
          <w:lang w:val="en-US"/>
        </w:rPr>
        <w:t>Strengthening and enforcement of legislation and regulations</w:t>
      </w:r>
      <w:r w:rsidR="00805356" w:rsidRPr="00E9063C">
        <w:t>:</w:t>
      </w:r>
      <w:r w:rsidR="00347BBE" w:rsidRPr="00347BBE">
        <w:t xml:space="preserve"> </w:t>
      </w:r>
      <w:r>
        <w:t>Conduct</w:t>
      </w:r>
      <w:r w:rsidR="00BA0F92">
        <w:t>ing</w:t>
      </w:r>
      <w:r>
        <w:t xml:space="preserve"> </w:t>
      </w:r>
      <w:r w:rsidR="006356D6">
        <w:t>f</w:t>
      </w:r>
      <w:r w:rsidRPr="000976CC">
        <w:t>urther consultations with stakeholders including importers on the implementation of the 2018 Decree on energy labelling to support the import of non-HCFC-based equipment</w:t>
      </w:r>
      <w:r w:rsidR="006356D6">
        <w:t xml:space="preserve"> and conduct</w:t>
      </w:r>
      <w:r w:rsidR="00BA0F92">
        <w:t>ing</w:t>
      </w:r>
      <w:r w:rsidR="006356D6">
        <w:t xml:space="preserve"> </w:t>
      </w:r>
      <w:r w:rsidR="00657582">
        <w:t xml:space="preserve">two </w:t>
      </w:r>
      <w:r w:rsidR="006356D6">
        <w:t xml:space="preserve">meetings </w:t>
      </w:r>
      <w:r w:rsidR="00657582">
        <w:t xml:space="preserve">(25 participants per meeting) </w:t>
      </w:r>
      <w:r w:rsidR="006356D6">
        <w:t>on the development of</w:t>
      </w:r>
      <w:r w:rsidR="00657582">
        <w:t xml:space="preserve"> two instruments </w:t>
      </w:r>
      <w:r w:rsidR="00C368FB">
        <w:t>(one</w:t>
      </w:r>
      <w:r w:rsidR="00657582">
        <w:t xml:space="preserve"> </w:t>
      </w:r>
      <w:r w:rsidR="006356D6">
        <w:t>new</w:t>
      </w:r>
      <w:r w:rsidR="006356D6" w:rsidRPr="000976CC">
        <w:rPr>
          <w:rFonts w:cstheme="minorHAnsi"/>
        </w:rPr>
        <w:t xml:space="preserve"> regulat</w:t>
      </w:r>
      <w:r w:rsidR="00F252E0">
        <w:rPr>
          <w:rFonts w:cstheme="minorHAnsi"/>
        </w:rPr>
        <w:t>ion</w:t>
      </w:r>
      <w:r w:rsidR="006356D6" w:rsidRPr="000976CC">
        <w:rPr>
          <w:rFonts w:cstheme="minorHAnsi"/>
        </w:rPr>
        <w:t xml:space="preserve"> and </w:t>
      </w:r>
      <w:r w:rsidR="00657582">
        <w:rPr>
          <w:rFonts w:cstheme="minorHAnsi"/>
        </w:rPr>
        <w:t xml:space="preserve">one amendment to existing legislation) </w:t>
      </w:r>
      <w:r w:rsidR="006356D6" w:rsidRPr="000976CC">
        <w:rPr>
          <w:rFonts w:cstheme="minorHAnsi"/>
        </w:rPr>
        <w:t>required to ensure sustained compliance with the HCFC phase-out after 2030</w:t>
      </w:r>
      <w:r w:rsidR="006A1EBB">
        <w:rPr>
          <w:rFonts w:cstheme="minorHAnsi"/>
        </w:rPr>
        <w:t xml:space="preserve"> </w:t>
      </w:r>
      <w:r w:rsidR="00C04246">
        <w:rPr>
          <w:rFonts w:cstheme="minorHAnsi"/>
        </w:rPr>
        <w:t xml:space="preserve">(UNEP) </w:t>
      </w:r>
      <w:r w:rsidR="006C0BDB" w:rsidRPr="005B4EFB">
        <w:t>(US $</w:t>
      </w:r>
      <w:r w:rsidR="006C0BDB" w:rsidRPr="005B4EFB">
        <w:rPr>
          <w:rFonts w:eastAsia="SimSun"/>
          <w:lang w:val="en-US"/>
        </w:rPr>
        <w:t>10,000</w:t>
      </w:r>
      <w:r w:rsidR="006C0BDB" w:rsidRPr="005B4EFB">
        <w:t>);</w:t>
      </w:r>
    </w:p>
    <w:p w14:paraId="25A7524E" w14:textId="4184F2C3" w:rsidR="006356D6" w:rsidRPr="00601ED2" w:rsidRDefault="006356D6" w:rsidP="006356D6">
      <w:pPr>
        <w:pStyle w:val="Heading2"/>
        <w:rPr>
          <w:rFonts w:eastAsia="SimSun"/>
          <w:lang w:val="en-US"/>
        </w:rPr>
      </w:pPr>
      <w:r w:rsidRPr="006356D6">
        <w:rPr>
          <w:i/>
        </w:rPr>
        <w:t>Strengthening national capacity to control HCFCs</w:t>
      </w:r>
      <w:r w:rsidRPr="006356D6">
        <w:rPr>
          <w:iCs/>
        </w:rPr>
        <w:t>:</w:t>
      </w:r>
      <w:r>
        <w:rPr>
          <w:b/>
          <w:bCs/>
          <w:iCs/>
        </w:rPr>
        <w:t xml:space="preserve"> </w:t>
      </w:r>
      <w:r w:rsidRPr="006356D6">
        <w:rPr>
          <w:iCs/>
        </w:rPr>
        <w:t>Conduct</w:t>
      </w:r>
      <w:r w:rsidR="00BA0F92">
        <w:rPr>
          <w:iCs/>
        </w:rPr>
        <w:t>ing</w:t>
      </w:r>
      <w:r w:rsidRPr="006356D6">
        <w:rPr>
          <w:iCs/>
        </w:rPr>
        <w:t xml:space="preserve"> 12 training</w:t>
      </w:r>
      <w:r>
        <w:rPr>
          <w:b/>
          <w:bCs/>
          <w:iCs/>
        </w:rPr>
        <w:t xml:space="preserve"> </w:t>
      </w:r>
      <w:r w:rsidRPr="000976CC">
        <w:t xml:space="preserve">sessions to train </w:t>
      </w:r>
      <w:r>
        <w:t xml:space="preserve">240 customs and enforcement officers, </w:t>
      </w:r>
      <w:r w:rsidRPr="00B64BF3">
        <w:t>environmental inspectors and trade controllers</w:t>
      </w:r>
      <w:r w:rsidRPr="001B4C44">
        <w:t xml:space="preserve"> on control of </w:t>
      </w:r>
      <w:r>
        <w:t xml:space="preserve">HCFCs and HCFC-based equipment, </w:t>
      </w:r>
      <w:r w:rsidRPr="00B64BF3">
        <w:t>co</w:t>
      </w:r>
      <w:r>
        <w:t xml:space="preserve">mbatting illegal HCFC trade, </w:t>
      </w:r>
      <w:r w:rsidRPr="00B64BF3">
        <w:t xml:space="preserve">identification of refrigerants </w:t>
      </w:r>
      <w:r>
        <w:t>and related laws and regulations; conduct</w:t>
      </w:r>
      <w:r w:rsidR="00BA0F92">
        <w:t>ing</w:t>
      </w:r>
      <w:r>
        <w:t xml:space="preserve"> at least three workshops </w:t>
      </w:r>
      <w:r w:rsidRPr="007314E1">
        <w:t xml:space="preserve">for </w:t>
      </w:r>
      <w:r w:rsidRPr="00892868">
        <w:t>importers</w:t>
      </w:r>
      <w:r>
        <w:t xml:space="preserve"> </w:t>
      </w:r>
      <w:r w:rsidRPr="007314E1">
        <w:t>on the procedures for issuing import licenses and granting annual quotas</w:t>
      </w:r>
      <w:r>
        <w:t xml:space="preserve"> and the </w:t>
      </w:r>
      <w:r w:rsidRPr="007314E1">
        <w:t xml:space="preserve">potential </w:t>
      </w:r>
      <w:r>
        <w:t xml:space="preserve">safety </w:t>
      </w:r>
      <w:r w:rsidRPr="007314E1">
        <w:t>risks of certain refrigerant substances</w:t>
      </w:r>
      <w:r>
        <w:t xml:space="preserve"> and held a meeting</w:t>
      </w:r>
      <w:r w:rsidRPr="006356D6">
        <w:rPr>
          <w:rFonts w:cstheme="minorHAnsi"/>
        </w:rPr>
        <w:t xml:space="preserve"> </w:t>
      </w:r>
      <w:r>
        <w:rPr>
          <w:rFonts w:cstheme="minorHAnsi"/>
        </w:rPr>
        <w:t xml:space="preserve">on </w:t>
      </w:r>
      <w:r w:rsidRPr="001D69B2">
        <w:rPr>
          <w:rFonts w:cstheme="minorHAnsi"/>
        </w:rPr>
        <w:t>tran</w:t>
      </w:r>
      <w:r>
        <w:rPr>
          <w:rFonts w:cstheme="minorHAnsi"/>
        </w:rPr>
        <w:t>sborder collaboration between c</w:t>
      </w:r>
      <w:r w:rsidRPr="001D69B2">
        <w:rPr>
          <w:rFonts w:cstheme="minorHAnsi"/>
        </w:rPr>
        <w:t>ustoms and enforcement officers in ECOWAS</w:t>
      </w:r>
      <w:r>
        <w:rPr>
          <w:rFonts w:cstheme="minorHAnsi"/>
        </w:rPr>
        <w:t xml:space="preserve"> </w:t>
      </w:r>
      <w:r w:rsidR="004D7DC7">
        <w:rPr>
          <w:rFonts w:cstheme="minorHAnsi"/>
        </w:rPr>
        <w:br/>
      </w:r>
      <w:r w:rsidRPr="001D69B2">
        <w:rPr>
          <w:rFonts w:cstheme="minorHAnsi"/>
        </w:rPr>
        <w:t>sub-region with the aim of curbing illegal trade</w:t>
      </w:r>
      <w:r w:rsidR="006C0BDB">
        <w:rPr>
          <w:rFonts w:cstheme="minorHAnsi"/>
        </w:rPr>
        <w:t xml:space="preserve"> </w:t>
      </w:r>
      <w:r w:rsidR="00B62DD5">
        <w:rPr>
          <w:rFonts w:cstheme="minorHAnsi"/>
        </w:rPr>
        <w:t xml:space="preserve">(UNEP) </w:t>
      </w:r>
      <w:r w:rsidR="006C0BDB" w:rsidRPr="006C0BDB">
        <w:rPr>
          <w:rFonts w:eastAsia="SimSun"/>
          <w:lang w:val="en-US"/>
        </w:rPr>
        <w:t>(US $ 70,000)</w:t>
      </w:r>
      <w:r w:rsidRPr="006C0BDB">
        <w:t>;</w:t>
      </w:r>
      <w:r w:rsidR="00BA0F92">
        <w:t xml:space="preserve"> </w:t>
      </w:r>
    </w:p>
    <w:p w14:paraId="1F0D4E42" w14:textId="35B4C7A8" w:rsidR="00BA0F92" w:rsidRDefault="006356D6" w:rsidP="00BA0F92">
      <w:pPr>
        <w:pStyle w:val="Heading2"/>
        <w:rPr>
          <w:rFonts w:eastAsia="SimSun"/>
          <w:lang w:val="en-US"/>
        </w:rPr>
      </w:pPr>
      <w:r w:rsidRPr="006356D6">
        <w:rPr>
          <w:i/>
        </w:rPr>
        <w:t xml:space="preserve">Strengthening the capacity of RAC technicians in good practices: </w:t>
      </w:r>
      <w:r w:rsidR="006C0BDB" w:rsidRPr="006C0BDB">
        <w:t>Organiz</w:t>
      </w:r>
      <w:r w:rsidR="00BA0F92">
        <w:t>ing</w:t>
      </w:r>
      <w:r w:rsidR="006C0BDB" w:rsidRPr="006C0BDB">
        <w:t xml:space="preserve"> at least 12</w:t>
      </w:r>
      <w:r w:rsidR="005A10E6">
        <w:t> </w:t>
      </w:r>
      <w:r w:rsidR="006C0BDB" w:rsidRPr="006C0BDB">
        <w:t>training sessions for 300 RAC technicians on good servicing practices, recovery, recycling and reuse of refrigerants and safe handling of refrigerants and equipment</w:t>
      </w:r>
      <w:r w:rsidR="00BA0F92">
        <w:t xml:space="preserve">; designing and implementing of a technician certification programme for </w:t>
      </w:r>
      <w:r w:rsidR="00BA0F92" w:rsidRPr="00A11746">
        <w:t>the RAC sector</w:t>
      </w:r>
      <w:r w:rsidR="00BA0F92">
        <w:t xml:space="preserve"> including stakeholder consultation, awareness raising, capacity building and pilot certification of 25 technicians, and nationwide implementation and certification of 100</w:t>
      </w:r>
      <w:r w:rsidR="005A10E6">
        <w:t> </w:t>
      </w:r>
      <w:r w:rsidR="00BA0F92">
        <w:t>technicians and; developing and implementing technical</w:t>
      </w:r>
      <w:r w:rsidR="00BA0F92" w:rsidRPr="001862E8">
        <w:t xml:space="preserve"> standards on the use of flammable and toxic substances</w:t>
      </w:r>
      <w:r w:rsidR="00BA0F92">
        <w:t xml:space="preserve"> (</w:t>
      </w:r>
      <w:r w:rsidR="00BA0F92" w:rsidRPr="00DF7753">
        <w:t xml:space="preserve">R-290, R-600a, </w:t>
      </w:r>
      <w:r w:rsidR="00BA0F92">
        <w:t>HFC</w:t>
      </w:r>
      <w:r w:rsidR="00BA0F92" w:rsidRPr="00DF7753">
        <w:t>-32)</w:t>
      </w:r>
      <w:r w:rsidR="00BA0F92" w:rsidRPr="001862E8">
        <w:t xml:space="preserve"> in RAC equipment</w:t>
      </w:r>
      <w:r w:rsidR="00BA0F92">
        <w:t xml:space="preserve"> </w:t>
      </w:r>
      <w:r w:rsidR="00C50B21">
        <w:rPr>
          <w:rFonts w:cstheme="minorHAnsi"/>
        </w:rPr>
        <w:t xml:space="preserve">(UNEP) </w:t>
      </w:r>
      <w:r w:rsidR="00BA0F92" w:rsidRPr="00BA0F92">
        <w:rPr>
          <w:rFonts w:eastAsia="SimSun"/>
          <w:lang w:val="en-US"/>
        </w:rPr>
        <w:t>(US</w:t>
      </w:r>
      <w:r w:rsidR="0019638A">
        <w:rPr>
          <w:rFonts w:eastAsia="SimSun"/>
          <w:lang w:val="en-US"/>
        </w:rPr>
        <w:t> </w:t>
      </w:r>
      <w:r w:rsidR="00BA0F92" w:rsidRPr="00BA0F92">
        <w:rPr>
          <w:rFonts w:eastAsia="SimSun"/>
          <w:lang w:val="en-US"/>
        </w:rPr>
        <w:t>$115,000)</w:t>
      </w:r>
      <w:r w:rsidR="00A84B35">
        <w:rPr>
          <w:rFonts w:eastAsia="SimSun"/>
          <w:lang w:val="en-US"/>
        </w:rPr>
        <w:t>;</w:t>
      </w:r>
    </w:p>
    <w:p w14:paraId="12E5F237" w14:textId="66BA5788" w:rsidR="006466CD" w:rsidRPr="006466CD" w:rsidRDefault="006466CD" w:rsidP="006466CD">
      <w:pPr>
        <w:pStyle w:val="Heading2"/>
        <w:rPr>
          <w:lang w:val="en-US"/>
        </w:rPr>
      </w:pPr>
      <w:r w:rsidRPr="00BD31AE">
        <w:rPr>
          <w:i/>
        </w:rPr>
        <w:t>Strengthening centres of excellence</w:t>
      </w:r>
      <w:r w:rsidR="00244FED">
        <w:rPr>
          <w:i/>
        </w:rPr>
        <w:t xml:space="preserve"> </w:t>
      </w:r>
      <w:r w:rsidR="00244FED" w:rsidRPr="00244FED">
        <w:rPr>
          <w:iCs/>
        </w:rPr>
        <w:t>(UNIDO)</w:t>
      </w:r>
      <w:r w:rsidR="00244FED">
        <w:rPr>
          <w:color w:val="000000"/>
        </w:rPr>
        <w:t xml:space="preserve"> (funds from previous tranche)</w:t>
      </w:r>
      <w:r w:rsidR="002A52CE">
        <w:rPr>
          <w:color w:val="000000"/>
        </w:rPr>
        <w:t>;</w:t>
      </w:r>
    </w:p>
    <w:p w14:paraId="54F0D085" w14:textId="28791281" w:rsidR="00553A47" w:rsidRPr="00E50E4C" w:rsidRDefault="00E50E4C" w:rsidP="00E50E4C">
      <w:pPr>
        <w:pStyle w:val="Heading2"/>
        <w:widowControl/>
      </w:pPr>
      <w:r w:rsidRPr="001E694B">
        <w:rPr>
          <w:i/>
          <w:iCs/>
        </w:rPr>
        <w:t>Activities to maintain energy efficiency in the refrigeration servicing sector</w:t>
      </w:r>
      <w:r w:rsidRPr="001E694B">
        <w:rPr>
          <w:i/>
          <w:iCs/>
          <w:color w:val="000000"/>
        </w:rPr>
        <w:t xml:space="preserve"> </w:t>
      </w:r>
      <w:r>
        <w:rPr>
          <w:color w:val="000000"/>
        </w:rPr>
        <w:t>(UNEP) (funds from previous tranche); and</w:t>
      </w:r>
    </w:p>
    <w:p w14:paraId="5C7FFE3C" w14:textId="6389D18F" w:rsidR="00805356" w:rsidRPr="00E9063C" w:rsidRDefault="00805356" w:rsidP="003818D3">
      <w:pPr>
        <w:widowControl w:val="0"/>
        <w:numPr>
          <w:ilvl w:val="1"/>
          <w:numId w:val="1"/>
        </w:numPr>
        <w:spacing w:after="240"/>
        <w:outlineLvl w:val="1"/>
      </w:pPr>
      <w:r w:rsidRPr="00E9063C">
        <w:t>Project monitoring (</w:t>
      </w:r>
      <w:r w:rsidR="006356D6">
        <w:t>UNEP</w:t>
      </w:r>
      <w:r w:rsidRPr="00E9063C">
        <w:t>) (US </w:t>
      </w:r>
      <w:r w:rsidR="006356D6">
        <w:t>$15,000</w:t>
      </w:r>
      <w:r w:rsidRPr="00E9063C">
        <w:t>)</w:t>
      </w:r>
      <w:r w:rsidR="00D16BFC">
        <w:t>: Consultant (</w:t>
      </w:r>
      <w:r w:rsidR="00D16BFC" w:rsidRPr="00E9063C">
        <w:t>US </w:t>
      </w:r>
      <w:r w:rsidR="00D16BFC">
        <w:t>$10,000), meetings</w:t>
      </w:r>
      <w:r w:rsidR="00D16BFC" w:rsidRPr="00E9063C">
        <w:t xml:space="preserve"> </w:t>
      </w:r>
      <w:r w:rsidR="00D16BFC">
        <w:t>(</w:t>
      </w:r>
      <w:r w:rsidR="00D16BFC" w:rsidRPr="00E9063C">
        <w:t>US </w:t>
      </w:r>
      <w:r w:rsidR="00D16BFC">
        <w:t>$3,000)</w:t>
      </w:r>
      <w:r w:rsidR="00D16BFC" w:rsidRPr="00E9063C">
        <w:t xml:space="preserve"> </w:t>
      </w:r>
      <w:r w:rsidR="00D16BFC">
        <w:t>and for travel (</w:t>
      </w:r>
      <w:r w:rsidR="00D16BFC" w:rsidRPr="00E9063C">
        <w:t>US </w:t>
      </w:r>
      <w:r w:rsidR="00D16BFC">
        <w:t>$2,000).</w:t>
      </w:r>
    </w:p>
    <w:bookmarkEnd w:id="1"/>
    <w:bookmarkEnd w:id="2"/>
    <w:p w14:paraId="35492FD8" w14:textId="77777777" w:rsidR="00805356" w:rsidRPr="00E9063C" w:rsidRDefault="00805356" w:rsidP="003818D3">
      <w:pPr>
        <w:keepLines/>
        <w:widowControl w:val="0"/>
        <w:spacing w:before="360" w:after="240"/>
        <w:jc w:val="center"/>
        <w:rPr>
          <w:b/>
        </w:rPr>
      </w:pPr>
      <w:r w:rsidRPr="00E9063C">
        <w:rPr>
          <w:b/>
        </w:rPr>
        <w:t>SECRETARIAT’S COMMENTS AND RECOMMENDATION</w:t>
      </w:r>
    </w:p>
    <w:p w14:paraId="53BD4876" w14:textId="77777777" w:rsidR="00805356" w:rsidRPr="00E9063C" w:rsidRDefault="00805356" w:rsidP="003818D3">
      <w:pPr>
        <w:keepLines/>
        <w:widowControl w:val="0"/>
        <w:rPr>
          <w:b/>
        </w:rPr>
      </w:pPr>
      <w:r w:rsidRPr="00E9063C">
        <w:rPr>
          <w:b/>
        </w:rPr>
        <w:t>COMMENTS</w:t>
      </w:r>
    </w:p>
    <w:p w14:paraId="4F110AD7" w14:textId="77777777" w:rsidR="00EA1CF9" w:rsidRPr="00EA1CF9" w:rsidRDefault="00EA1CF9" w:rsidP="003818D3">
      <w:pPr>
        <w:keepLines/>
        <w:widowControl w:val="0"/>
        <w:spacing w:before="240" w:after="240"/>
        <w:rPr>
          <w:u w:val="single"/>
        </w:rPr>
      </w:pPr>
      <w:r w:rsidRPr="00EA1CF9">
        <w:rPr>
          <w:u w:val="single"/>
        </w:rPr>
        <w:t>Verification report </w:t>
      </w:r>
    </w:p>
    <w:p w14:paraId="2B125EAA" w14:textId="028636EA" w:rsidR="00E323AD" w:rsidRDefault="009968D4" w:rsidP="009968D4">
      <w:pPr>
        <w:pStyle w:val="Heading1"/>
      </w:pPr>
      <w:r w:rsidRPr="00A30A8E">
        <w:lastRenderedPageBreak/>
        <w:t xml:space="preserve">Pursuant to decision 94/17, the request for the second tranche of stage II of the HPMP for </w:t>
      </w:r>
      <w:r w:rsidR="002C14F4" w:rsidRPr="00A30A8E">
        <w:t>B</w:t>
      </w:r>
      <w:r w:rsidR="002C14F4">
        <w:t>enin</w:t>
      </w:r>
      <w:r w:rsidR="002C14F4" w:rsidRPr="00A30A8E">
        <w:t xml:space="preserve"> required</w:t>
      </w:r>
      <w:r w:rsidRPr="00A30A8E">
        <w:t xml:space="preserve"> the submission of a verification report on the country’s HCFC consumption for the years 2023 to 2025.</w:t>
      </w:r>
      <w:r>
        <w:t xml:space="preserve"> </w:t>
      </w:r>
      <w:r>
        <w:rPr>
          <w:lang w:val="en-GB"/>
        </w:rPr>
        <w:t>UNEP indicated that t</w:t>
      </w:r>
      <w:r w:rsidRPr="00081909">
        <w:rPr>
          <w:lang w:val="en-GB"/>
        </w:rPr>
        <w:t xml:space="preserve">he verification </w:t>
      </w:r>
      <w:r>
        <w:rPr>
          <w:lang w:val="en-GB"/>
        </w:rPr>
        <w:t xml:space="preserve">report </w:t>
      </w:r>
      <w:r w:rsidRPr="00081909">
        <w:rPr>
          <w:lang w:val="en-GB"/>
        </w:rPr>
        <w:t xml:space="preserve">is still being </w:t>
      </w:r>
      <w:r>
        <w:rPr>
          <w:lang w:val="en-GB"/>
        </w:rPr>
        <w:t xml:space="preserve">finalized </w:t>
      </w:r>
      <w:r w:rsidRPr="00081909">
        <w:rPr>
          <w:lang w:val="en-GB"/>
        </w:rPr>
        <w:t>and </w:t>
      </w:r>
      <w:r>
        <w:rPr>
          <w:lang w:val="en-GB"/>
        </w:rPr>
        <w:t>expected</w:t>
      </w:r>
      <w:r w:rsidRPr="00081909">
        <w:rPr>
          <w:lang w:val="en-GB"/>
        </w:rPr>
        <w:t xml:space="preserve"> that </w:t>
      </w:r>
      <w:r>
        <w:rPr>
          <w:lang w:val="en-GB"/>
        </w:rPr>
        <w:t>it</w:t>
      </w:r>
      <w:r w:rsidRPr="00081909">
        <w:rPr>
          <w:lang w:val="en-GB"/>
        </w:rPr>
        <w:t xml:space="preserve"> will be submitted </w:t>
      </w:r>
      <w:r w:rsidRPr="00774700">
        <w:rPr>
          <w:lang w:val="en-GB"/>
        </w:rPr>
        <w:t>by 30 Ju</w:t>
      </w:r>
      <w:r w:rsidR="00535B55">
        <w:rPr>
          <w:lang w:val="en-GB"/>
        </w:rPr>
        <w:t>ne</w:t>
      </w:r>
      <w:r w:rsidR="002A52CE">
        <w:rPr>
          <w:lang w:val="en-GB"/>
        </w:rPr>
        <w:t xml:space="preserve"> 2026</w:t>
      </w:r>
      <w:r w:rsidRPr="00774700">
        <w:t xml:space="preserve"> and</w:t>
      </w:r>
      <w:r w:rsidRPr="00081909">
        <w:t xml:space="preserve"> no later than 12 weeks prior to the 9</w:t>
      </w:r>
      <w:r>
        <w:t>9</w:t>
      </w:r>
      <w:r w:rsidRPr="00081909">
        <w:rPr>
          <w:vertAlign w:val="superscript"/>
        </w:rPr>
        <w:t>th</w:t>
      </w:r>
      <w:r>
        <w:t xml:space="preserve"> </w:t>
      </w:r>
      <w:r w:rsidRPr="00081909">
        <w:t>meeting</w:t>
      </w:r>
      <w:r w:rsidRPr="00081909">
        <w:rPr>
          <w:lang w:val="en-GB"/>
        </w:rPr>
        <w:t>.</w:t>
      </w:r>
      <w:r>
        <w:rPr>
          <w:lang w:val="en-GB"/>
        </w:rPr>
        <w:t xml:space="preserve"> In line with decision</w:t>
      </w:r>
      <w:r w:rsidR="000E4E94">
        <w:rPr>
          <w:lang w:val="en-GB"/>
        </w:rPr>
        <w:t> </w:t>
      </w:r>
      <w:r>
        <w:rPr>
          <w:lang w:val="en-GB"/>
        </w:rPr>
        <w:t xml:space="preserve">72/19, </w:t>
      </w:r>
      <w:r w:rsidRPr="00FD46CF">
        <w:t xml:space="preserve">the </w:t>
      </w:r>
      <w:r>
        <w:t xml:space="preserve">transfer of any </w:t>
      </w:r>
      <w:r w:rsidRPr="00FD46CF">
        <w:t xml:space="preserve">approved funds </w:t>
      </w:r>
      <w:r>
        <w:t xml:space="preserve">for tranches </w:t>
      </w:r>
      <w:r w:rsidRPr="00FD46CF">
        <w:t xml:space="preserve">to UNEP </w:t>
      </w:r>
      <w:r>
        <w:t>would occur only after receipt by t</w:t>
      </w:r>
      <w:r w:rsidRPr="00FD46CF">
        <w:t xml:space="preserve">he Secretariat </w:t>
      </w:r>
      <w:r>
        <w:t xml:space="preserve">of </w:t>
      </w:r>
      <w:r w:rsidRPr="00FD46CF">
        <w:t>the verification report confirm</w:t>
      </w:r>
      <w:r>
        <w:t>ing</w:t>
      </w:r>
      <w:r w:rsidRPr="00FD46CF">
        <w:t xml:space="preserve"> that B</w:t>
      </w:r>
      <w:r>
        <w:t>enin</w:t>
      </w:r>
      <w:r w:rsidRPr="00FD46CF">
        <w:t xml:space="preserve"> </w:t>
      </w:r>
      <w:r>
        <w:t xml:space="preserve">had </w:t>
      </w:r>
      <w:proofErr w:type="gramStart"/>
      <w:r>
        <w:t>been</w:t>
      </w:r>
      <w:r w:rsidRPr="00FD46CF">
        <w:t xml:space="preserve"> in compliance with</w:t>
      </w:r>
      <w:proofErr w:type="gramEnd"/>
      <w:r w:rsidRPr="00FD46CF">
        <w:t xml:space="preserve"> the Montreal Protocol and the Agreement between the Government and the</w:t>
      </w:r>
      <w:r>
        <w:t xml:space="preserve"> Executive Committee.</w:t>
      </w:r>
    </w:p>
    <w:p w14:paraId="5BBA9DCB" w14:textId="516D0F0A" w:rsidR="009F6CDD" w:rsidRPr="00000C97" w:rsidRDefault="00AF1DF3" w:rsidP="009F6CDD">
      <w:pPr>
        <w:pStyle w:val="Heading1"/>
        <w:keepLines/>
        <w:numPr>
          <w:ilvl w:val="0"/>
          <w:numId w:val="0"/>
        </w:numPr>
        <w:rPr>
          <w:u w:val="single"/>
        </w:rPr>
      </w:pPr>
      <w:r w:rsidRPr="00000C97">
        <w:rPr>
          <w:u w:val="single"/>
        </w:rPr>
        <w:t>S</w:t>
      </w:r>
      <w:r w:rsidR="009F6CDD" w:rsidRPr="00000C97">
        <w:rPr>
          <w:u w:val="single"/>
        </w:rPr>
        <w:t xml:space="preserve">ubmission </w:t>
      </w:r>
      <w:r w:rsidRPr="00000C97">
        <w:rPr>
          <w:u w:val="single"/>
        </w:rPr>
        <w:t>delays</w:t>
      </w:r>
    </w:p>
    <w:p w14:paraId="21445C86" w14:textId="3B141ABE" w:rsidR="009F6CDD" w:rsidRPr="007E2D88" w:rsidRDefault="009F6CDD" w:rsidP="009F6CDD">
      <w:pPr>
        <w:pStyle w:val="Heading1"/>
      </w:pPr>
      <w:r>
        <w:t xml:space="preserve">The </w:t>
      </w:r>
      <w:r w:rsidR="00F8386A">
        <w:t xml:space="preserve">third </w:t>
      </w:r>
      <w:r>
        <w:t>tranche was originally scheduled for submission in 2025</w:t>
      </w:r>
      <w:r w:rsidR="00CE6865">
        <w:t>.</w:t>
      </w:r>
      <w:r>
        <w:t xml:space="preserve"> However, following a change in the Government and the appointment of a new Director General of Environment, additional time was required to brief the new leadership, align the submission with revised institutional priorities, and secure the necessary internal clearances. Th</w:t>
      </w:r>
      <w:r w:rsidR="007E19FF">
        <w:t>e</w:t>
      </w:r>
      <w:r w:rsidR="00043423">
        <w:t>se</w:t>
      </w:r>
      <w:r w:rsidR="00E07014">
        <w:t xml:space="preserve"> issues have </w:t>
      </w:r>
      <w:r w:rsidR="00463FD3">
        <w:t>now</w:t>
      </w:r>
      <w:r w:rsidR="00E07014">
        <w:t xml:space="preserve"> been resolved.</w:t>
      </w:r>
      <w:r w:rsidR="007E19FF">
        <w:t xml:space="preserve"> </w:t>
      </w:r>
      <w:r w:rsidR="0053031C">
        <w:t>The</w:t>
      </w:r>
      <w:r>
        <w:t xml:space="preserve"> new Director General </w:t>
      </w:r>
      <w:r w:rsidR="008B4E8C">
        <w:t>is</w:t>
      </w:r>
      <w:r>
        <w:t xml:space="preserve"> fully engaged in the </w:t>
      </w:r>
      <w:r w:rsidR="00043423">
        <w:t>process,</w:t>
      </w:r>
      <w:r>
        <w:t xml:space="preserve"> and the submission reflects the updated policy direction and institutional expectations.</w:t>
      </w:r>
    </w:p>
    <w:p w14:paraId="247E8471" w14:textId="1C5FD2E2" w:rsidR="00805356" w:rsidRPr="00E9063C" w:rsidRDefault="00805356" w:rsidP="00BA7B47">
      <w:pPr>
        <w:keepNext/>
        <w:keepLines/>
        <w:spacing w:before="240" w:after="240"/>
        <w:rPr>
          <w:u w:val="single"/>
        </w:rPr>
      </w:pPr>
      <w:r w:rsidRPr="00E9063C">
        <w:rPr>
          <w:u w:val="single"/>
        </w:rPr>
        <w:t xml:space="preserve">Progress report on the implementation of the </w:t>
      </w:r>
      <w:r w:rsidR="00322174">
        <w:rPr>
          <w:u w:val="single"/>
        </w:rPr>
        <w:t>first</w:t>
      </w:r>
      <w:r w:rsidRPr="00E9063C">
        <w:rPr>
          <w:u w:val="single"/>
        </w:rPr>
        <w:t xml:space="preserve"> tranche of stage </w:t>
      </w:r>
      <w:r w:rsidR="00322174">
        <w:rPr>
          <w:u w:val="single"/>
        </w:rPr>
        <w:t>II</w:t>
      </w:r>
      <w:r w:rsidRPr="00E9063C">
        <w:rPr>
          <w:u w:val="single"/>
        </w:rPr>
        <w:t xml:space="preserve"> of the HCFC phase</w:t>
      </w:r>
      <w:r w:rsidRPr="00E9063C">
        <w:rPr>
          <w:u w:val="single"/>
        </w:rPr>
        <w:noBreakHyphen/>
        <w:t>out management plan</w:t>
      </w:r>
    </w:p>
    <w:p w14:paraId="24AB9B2D" w14:textId="77777777" w:rsidR="00805356" w:rsidRPr="00E9063C" w:rsidRDefault="00805356" w:rsidP="00BA7B47">
      <w:pPr>
        <w:keepNext/>
        <w:keepLines/>
        <w:spacing w:before="240" w:after="240"/>
        <w:rPr>
          <w:i/>
        </w:rPr>
      </w:pPr>
      <w:r w:rsidRPr="00E9063C">
        <w:rPr>
          <w:i/>
        </w:rPr>
        <w:t>Legal framework</w:t>
      </w:r>
    </w:p>
    <w:p w14:paraId="666CC2B2" w14:textId="2E4237EE" w:rsidR="00805356" w:rsidRPr="0010408F" w:rsidRDefault="00805356" w:rsidP="00322174">
      <w:pPr>
        <w:numPr>
          <w:ilvl w:val="0"/>
          <w:numId w:val="1"/>
        </w:numPr>
        <w:shd w:val="clear" w:color="auto" w:fill="FFFFFF" w:themeFill="background1"/>
        <w:spacing w:after="240"/>
        <w:outlineLvl w:val="0"/>
      </w:pPr>
      <w:r w:rsidRPr="0010408F">
        <w:t xml:space="preserve">The Government of </w:t>
      </w:r>
      <w:r w:rsidR="005141A9" w:rsidRPr="0010408F">
        <w:t>Benin</w:t>
      </w:r>
      <w:r w:rsidRPr="0010408F">
        <w:t xml:space="preserve"> has issued HCFC import quotas for 202</w:t>
      </w:r>
      <w:r w:rsidR="005141A9" w:rsidRPr="0010408F">
        <w:t>6</w:t>
      </w:r>
      <w:r w:rsidRPr="0010408F">
        <w:t xml:space="preserve"> in accordance with the Montreal Protocol control targets.</w:t>
      </w:r>
    </w:p>
    <w:p w14:paraId="75760D17" w14:textId="77777777" w:rsidR="00805356" w:rsidRPr="00E9063C" w:rsidRDefault="00805356" w:rsidP="00BA7B47">
      <w:pPr>
        <w:keepNext/>
        <w:spacing w:after="240"/>
        <w:rPr>
          <w:i/>
        </w:rPr>
      </w:pPr>
      <w:r w:rsidRPr="00E9063C">
        <w:rPr>
          <w:i/>
        </w:rPr>
        <w:t>Refrigeration servicing sector</w:t>
      </w:r>
    </w:p>
    <w:p w14:paraId="79BD9AC2" w14:textId="69306860" w:rsidR="00293759" w:rsidRPr="00404CDF" w:rsidRDefault="00293759" w:rsidP="00293759">
      <w:pPr>
        <w:numPr>
          <w:ilvl w:val="0"/>
          <w:numId w:val="1"/>
        </w:numPr>
        <w:shd w:val="clear" w:color="auto" w:fill="FFFFFF" w:themeFill="background1"/>
        <w:spacing w:after="240"/>
        <w:outlineLvl w:val="0"/>
      </w:pPr>
      <w:bookmarkStart w:id="3" w:name="_Hlk125544833"/>
      <w:r w:rsidRPr="00404CDF">
        <w:t xml:space="preserve">The Secretariat enquired about the reasons for not conducting the one transborder meeting in the ECOWAS region on the prevention of illegal trade, which was approved under the </w:t>
      </w:r>
      <w:r w:rsidR="00324999">
        <w:t xml:space="preserve">first </w:t>
      </w:r>
      <w:r w:rsidRPr="00404CDF">
        <w:t>tranche, and for reallocating the funds to the training of technicians in the army and health sectors. UNEP explained that, due to recent regional developments, the activity initially planned could not be scheduled. Benin shares borders with Burkina Faso, Niger, Togo and Nigeria; however, Burkina Faso and Niger are no longer members of ECOWAS, while Nigeria is an English-speaking country, which posed additional challenges. Consequently, the allocated funds were redirected to strengthen national capacity through the training of technicians in the army and health sector</w:t>
      </w:r>
      <w:r w:rsidR="00855063">
        <w:t>s</w:t>
      </w:r>
      <w:r w:rsidRPr="00404CDF">
        <w:t xml:space="preserve">. </w:t>
      </w:r>
      <w:r w:rsidR="00B93FA0" w:rsidRPr="00404CDF">
        <w:t xml:space="preserve">While RAC technicians at the </w:t>
      </w:r>
      <w:r w:rsidRPr="00404CDF">
        <w:t>army and health</w:t>
      </w:r>
      <w:r w:rsidR="00855063">
        <w:t xml:space="preserve"> </w:t>
      </w:r>
      <w:r w:rsidRPr="00404CDF">
        <w:t>sector</w:t>
      </w:r>
      <w:r w:rsidR="005C0252">
        <w:t>s</w:t>
      </w:r>
      <w:r w:rsidRPr="00404CDF">
        <w:t xml:space="preserve"> had not been included in previous trainings, as they are not members of the RAC association</w:t>
      </w:r>
      <w:r w:rsidR="00BB6ACC">
        <w:t>;</w:t>
      </w:r>
      <w:r w:rsidR="00B93FA0" w:rsidRPr="00404CDF">
        <w:t xml:space="preserve"> however, </w:t>
      </w:r>
      <w:r w:rsidRPr="00404CDF">
        <w:t xml:space="preserve">they represent a crucial component of the country’s </w:t>
      </w:r>
      <w:r w:rsidR="00B93FA0" w:rsidRPr="00404CDF">
        <w:t xml:space="preserve">RAC </w:t>
      </w:r>
      <w:r w:rsidRPr="00404CDF">
        <w:t>sector, underscoring the importance of their involvement in future capacity-building efforts.</w:t>
      </w:r>
    </w:p>
    <w:bookmarkEnd w:id="3"/>
    <w:p w14:paraId="3AF4B111" w14:textId="70507201" w:rsidR="00840EA3" w:rsidRPr="00840EA3" w:rsidRDefault="00697464" w:rsidP="00C50B21">
      <w:pPr>
        <w:pStyle w:val="Heading1"/>
        <w:rPr>
          <w:u w:val="single"/>
        </w:rPr>
      </w:pPr>
      <w:r>
        <w:t>As a response to the</w:t>
      </w:r>
      <w:r w:rsidR="00840EA3">
        <w:t xml:space="preserve"> Secretariat </w:t>
      </w:r>
      <w:r w:rsidR="00C14CF7">
        <w:t>query</w:t>
      </w:r>
      <w:r w:rsidR="00EB1E40">
        <w:t xml:space="preserve"> on the remaining activities at the centres of excellence activities, including RAC training, equipment procurement and rehabilitation of the centres, which were not completed during the first tranche as planned</w:t>
      </w:r>
      <w:r w:rsidR="00B22933">
        <w:t>,</w:t>
      </w:r>
      <w:r w:rsidR="00CA24FB">
        <w:t xml:space="preserve"> </w:t>
      </w:r>
      <w:r w:rsidR="00840EA3">
        <w:t xml:space="preserve">UNEP </w:t>
      </w:r>
      <w:r w:rsidR="007C2FF2">
        <w:t>confirmed</w:t>
      </w:r>
      <w:r w:rsidR="00840EA3">
        <w:t xml:space="preserve"> that all remaining activities will be completed within the second tranche</w:t>
      </w:r>
      <w:r w:rsidR="00FF037B">
        <w:t>, e</w:t>
      </w:r>
      <w:r w:rsidR="00840EA3">
        <w:t xml:space="preserve">quipment delivery is expected by the end of June 2026, and a trainer has been identified by the NOU, with recruitment currently ongoing. </w:t>
      </w:r>
      <w:r w:rsidR="00FF037B">
        <w:t xml:space="preserve">The </w:t>
      </w:r>
      <w:r w:rsidR="00840EA3">
        <w:t>training of trainers and the certification of technicians</w:t>
      </w:r>
      <w:r w:rsidR="00FF037B">
        <w:t xml:space="preserve"> will be conducted</w:t>
      </w:r>
      <w:r w:rsidR="00840EA3">
        <w:t xml:space="preserve"> at the centres of excellence.</w:t>
      </w:r>
    </w:p>
    <w:p w14:paraId="1E98C8F0" w14:textId="1D5758C1" w:rsidR="00805356" w:rsidRPr="00E9063C" w:rsidRDefault="00805356" w:rsidP="00000C97">
      <w:pPr>
        <w:pStyle w:val="Heading1"/>
        <w:keepNext/>
        <w:keepLines/>
        <w:numPr>
          <w:ilvl w:val="0"/>
          <w:numId w:val="0"/>
        </w:numPr>
        <w:rPr>
          <w:u w:val="single"/>
        </w:rPr>
      </w:pPr>
      <w:r w:rsidRPr="00E9063C">
        <w:rPr>
          <w:u w:val="single"/>
        </w:rPr>
        <w:t xml:space="preserve">Implementation plan for the </w:t>
      </w:r>
      <w:r w:rsidR="005141A9">
        <w:rPr>
          <w:u w:val="single"/>
        </w:rPr>
        <w:t>second</w:t>
      </w:r>
      <w:r w:rsidRPr="00E9063C">
        <w:rPr>
          <w:u w:val="single"/>
        </w:rPr>
        <w:t xml:space="preserve"> tranche of stage </w:t>
      </w:r>
      <w:r w:rsidR="005141A9">
        <w:rPr>
          <w:u w:val="single"/>
        </w:rPr>
        <w:t>II</w:t>
      </w:r>
      <w:r w:rsidRPr="00E9063C">
        <w:rPr>
          <w:u w:val="single"/>
        </w:rPr>
        <w:t xml:space="preserve"> of the HCFC phase</w:t>
      </w:r>
      <w:r w:rsidRPr="00E9063C">
        <w:rPr>
          <w:u w:val="single"/>
        </w:rPr>
        <w:noBreakHyphen/>
        <w:t>out management plan</w:t>
      </w:r>
    </w:p>
    <w:p w14:paraId="666170EF" w14:textId="297AE9D0" w:rsidR="00805356" w:rsidRPr="00657582" w:rsidRDefault="00E07D25" w:rsidP="00C50B21">
      <w:pPr>
        <w:keepLines/>
        <w:widowControl w:val="0"/>
        <w:numPr>
          <w:ilvl w:val="0"/>
          <w:numId w:val="1"/>
        </w:numPr>
        <w:spacing w:after="240"/>
        <w:outlineLvl w:val="0"/>
      </w:pPr>
      <w:r w:rsidRPr="00657582">
        <w:t>UNEP</w:t>
      </w:r>
      <w:r w:rsidR="00CD3129">
        <w:t xml:space="preserve"> confirmed that </w:t>
      </w:r>
      <w:r w:rsidRPr="00657582">
        <w:t>the NOU of Benin has agreed with the NOU of Togo to implement the ECOWAS transborder collaboration meeting</w:t>
      </w:r>
      <w:r w:rsidR="005A4086">
        <w:t>, as proposed for the second tranche.</w:t>
      </w:r>
    </w:p>
    <w:p w14:paraId="2D353AD7" w14:textId="2717CEA2" w:rsidR="00805356" w:rsidRPr="003D0589" w:rsidRDefault="00805356" w:rsidP="003D0589">
      <w:pPr>
        <w:keepNext/>
        <w:spacing w:after="240"/>
        <w:outlineLvl w:val="0"/>
        <w:rPr>
          <w:u w:val="single"/>
        </w:rPr>
      </w:pPr>
      <w:r w:rsidRPr="003D0589">
        <w:rPr>
          <w:u w:val="single"/>
        </w:rPr>
        <w:lastRenderedPageBreak/>
        <w:t>Gender policy implementation</w:t>
      </w:r>
    </w:p>
    <w:p w14:paraId="68C71AD6" w14:textId="5A7CA1B2" w:rsidR="00E03456" w:rsidRPr="00482576" w:rsidRDefault="00E03456" w:rsidP="00482576">
      <w:pPr>
        <w:numPr>
          <w:ilvl w:val="0"/>
          <w:numId w:val="1"/>
        </w:numPr>
        <w:spacing w:after="240"/>
        <w:outlineLvl w:val="0"/>
        <w:rPr>
          <w:lang w:eastAsia="en-CA"/>
        </w:rPr>
      </w:pPr>
      <w:r w:rsidRPr="00482576">
        <w:rPr>
          <w:lang w:eastAsia="en-CA"/>
        </w:rPr>
        <w:t xml:space="preserve">In line with decisions 84/92(d) and 90/48(c), the NOU has already initiated the collection of </w:t>
      </w:r>
      <w:r w:rsidR="000D0781">
        <w:rPr>
          <w:lang w:eastAsia="en-CA"/>
        </w:rPr>
        <w:t>sex</w:t>
      </w:r>
      <w:r w:rsidR="00D67A19">
        <w:rPr>
          <w:lang w:eastAsia="en-CA"/>
        </w:rPr>
        <w:noBreakHyphen/>
      </w:r>
      <w:r w:rsidRPr="00482576">
        <w:rPr>
          <w:lang w:eastAsia="en-CA"/>
        </w:rPr>
        <w:t xml:space="preserve">disaggregated data during workshops, meetings, and stakeholder engagements </w:t>
      </w:r>
      <w:proofErr w:type="gramStart"/>
      <w:r w:rsidRPr="00482576">
        <w:rPr>
          <w:lang w:eastAsia="en-CA"/>
        </w:rPr>
        <w:t>in order to</w:t>
      </w:r>
      <w:proofErr w:type="gramEnd"/>
      <w:r w:rsidRPr="00482576">
        <w:rPr>
          <w:lang w:eastAsia="en-CA"/>
        </w:rPr>
        <w:t xml:space="preserve"> assess the level of women’s participation in project activities. Efforts are being made to promote </w:t>
      </w:r>
      <w:r w:rsidR="004A6378">
        <w:rPr>
          <w:lang w:eastAsia="en-CA"/>
        </w:rPr>
        <w:t>women</w:t>
      </w:r>
      <w:r w:rsidR="00EC51C3">
        <w:rPr>
          <w:lang w:eastAsia="en-CA"/>
        </w:rPr>
        <w:t>’s</w:t>
      </w:r>
      <w:r w:rsidR="004A6378">
        <w:rPr>
          <w:lang w:eastAsia="en-CA"/>
        </w:rPr>
        <w:t xml:space="preserve"> participation</w:t>
      </w:r>
      <w:r w:rsidRPr="00482576">
        <w:rPr>
          <w:lang w:eastAsia="en-CA"/>
        </w:rPr>
        <w:t xml:space="preserve"> among project staff involved in monitoring and implementation, as well as among consultants, experts, and technical assistants recruited under the project. To date, </w:t>
      </w:r>
      <w:r w:rsidR="008A05B5">
        <w:rPr>
          <w:lang w:eastAsia="en-CA"/>
        </w:rPr>
        <w:t>9</w:t>
      </w:r>
      <w:r w:rsidRPr="00482576">
        <w:rPr>
          <w:lang w:eastAsia="en-CA"/>
        </w:rPr>
        <w:t xml:space="preserve"> per cent in customs training and approximately 11 per cent in RAC technician training had women participation</w:t>
      </w:r>
      <w:r w:rsidR="00E13878" w:rsidRPr="00482576">
        <w:rPr>
          <w:lang w:eastAsia="en-CA"/>
        </w:rPr>
        <w:t xml:space="preserve">. </w:t>
      </w:r>
    </w:p>
    <w:p w14:paraId="1140AB72" w14:textId="77777777" w:rsidR="00805356" w:rsidRPr="00DC52B0" w:rsidRDefault="00805356" w:rsidP="00BA7B47">
      <w:pPr>
        <w:keepNext/>
        <w:spacing w:before="100" w:beforeAutospacing="1" w:after="100" w:afterAutospacing="1"/>
        <w:jc w:val="left"/>
        <w:rPr>
          <w:u w:val="single"/>
        </w:rPr>
      </w:pPr>
      <w:r w:rsidRPr="00DC52B0">
        <w:rPr>
          <w:u w:val="single"/>
        </w:rPr>
        <w:t>Sustainability of the HCFC phase-out and assessment of risks</w:t>
      </w:r>
    </w:p>
    <w:p w14:paraId="26582787" w14:textId="63DF4AFC" w:rsidR="00404CDF" w:rsidRPr="00404CDF" w:rsidRDefault="008B3B02">
      <w:pPr>
        <w:pStyle w:val="Heading1"/>
        <w:keepNext/>
        <w:spacing w:before="240"/>
        <w:rPr>
          <w:u w:val="single"/>
        </w:rPr>
      </w:pPr>
      <w:r w:rsidRPr="008B3B02">
        <w:t xml:space="preserve">The country is making efforts to ensure the long-term sustainability of HPMP activities while phasing out the remaining HCFC consumption. To reduce national demand for </w:t>
      </w:r>
      <w:r w:rsidR="00225814">
        <w:t>H</w:t>
      </w:r>
      <w:r w:rsidR="00DA0506">
        <w:t>CFC</w:t>
      </w:r>
      <w:r w:rsidR="00795EF9">
        <w:t>s</w:t>
      </w:r>
      <w:r w:rsidRPr="008B3B02">
        <w:t xml:space="preserve">, </w:t>
      </w:r>
      <w:r w:rsidRPr="00C368FB">
        <w:t>the country will introduce a ban on</w:t>
      </w:r>
      <w:r w:rsidR="0053581E">
        <w:t xml:space="preserve"> import of</w:t>
      </w:r>
      <w:r w:rsidRPr="00C368FB">
        <w:t xml:space="preserve"> HCFC-dependent equipment as of 1 January 2027</w:t>
      </w:r>
      <w:r w:rsidRPr="008B3B02">
        <w:t xml:space="preserve">. </w:t>
      </w:r>
      <w:r w:rsidR="00371830">
        <w:t>HCFC-22</w:t>
      </w:r>
      <w:r w:rsidRPr="008B3B02">
        <w:t xml:space="preserve"> is the only remaining HCFC imported and used in the servicing sector. Equipment importers, distributors, and retailers are already being engaged and sensitized on the upcoming ban. This, together with the capacity being built among customs and other border enforcement agencies, will help ensure that the ban is effectively enforced once it enters into force. </w:t>
      </w:r>
    </w:p>
    <w:p w14:paraId="413FB5C8" w14:textId="610C0CE9" w:rsidR="00805356" w:rsidRPr="00404CDF" w:rsidRDefault="00805356" w:rsidP="00404CDF">
      <w:pPr>
        <w:pStyle w:val="Heading1"/>
        <w:keepNext/>
        <w:numPr>
          <w:ilvl w:val="0"/>
          <w:numId w:val="0"/>
        </w:numPr>
        <w:spacing w:before="240"/>
        <w:rPr>
          <w:u w:val="single"/>
        </w:rPr>
      </w:pPr>
      <w:r w:rsidRPr="00404CDF">
        <w:rPr>
          <w:u w:val="single"/>
        </w:rPr>
        <w:t>Conclusion</w:t>
      </w:r>
    </w:p>
    <w:p w14:paraId="5C83A416" w14:textId="76DB161F" w:rsidR="00404CDF" w:rsidRPr="00870F39" w:rsidRDefault="00A94BB2" w:rsidP="00870F39">
      <w:pPr>
        <w:pStyle w:val="Heading1"/>
        <w:rPr>
          <w:rFonts w:eastAsiaTheme="minorEastAsia"/>
          <w:lang w:eastAsia="zh-CN"/>
        </w:rPr>
      </w:pPr>
      <w:r>
        <w:t>Beni</w:t>
      </w:r>
      <w:r w:rsidR="001F2558">
        <w:t>n has made significant progress during implementation of the first tranche</w:t>
      </w:r>
      <w:r w:rsidR="00CF29F8">
        <w:t xml:space="preserve"> and the project for additional energy efficiency </w:t>
      </w:r>
      <w:r w:rsidR="002A07D6">
        <w:t xml:space="preserve">activities </w:t>
      </w:r>
      <w:r w:rsidR="00EE38A8">
        <w:t>is also progressing</w:t>
      </w:r>
      <w:r w:rsidR="00770D3A">
        <w:t>.</w:t>
      </w:r>
      <w:r w:rsidR="00404CDF" w:rsidRPr="00C368FB">
        <w:t xml:space="preserve"> </w:t>
      </w:r>
      <w:r w:rsidR="00CD1C89">
        <w:t>The Government has been enforcing its HCFC import and export licensing and quota system and wi</w:t>
      </w:r>
      <w:r w:rsidR="009A0FEB">
        <w:t xml:space="preserve">ll introduce a ban on </w:t>
      </w:r>
      <w:r w:rsidR="00B3554F">
        <w:t xml:space="preserve">import of </w:t>
      </w:r>
      <w:r w:rsidR="009A0FEB">
        <w:t xml:space="preserve">HCFC-dependent </w:t>
      </w:r>
      <w:r w:rsidR="00AA3B4E">
        <w:t>equipment as of 1 January 2027</w:t>
      </w:r>
      <w:r w:rsidR="00B3554F">
        <w:t>.</w:t>
      </w:r>
      <w:r w:rsidR="00AA3B4E">
        <w:t xml:space="preserve"> </w:t>
      </w:r>
      <w:r w:rsidR="00722F71" w:rsidRPr="00C368FB">
        <w:t xml:space="preserve">Benin </w:t>
      </w:r>
      <w:r w:rsidR="003D3390" w:rsidRPr="00C368FB">
        <w:t>achieved</w:t>
      </w:r>
      <w:r w:rsidR="00722F71" w:rsidRPr="00C368FB">
        <w:t xml:space="preserve"> its compliance targets set in the Agreement with the Executive Committee</w:t>
      </w:r>
      <w:r w:rsidR="00FB2FCF">
        <w:t xml:space="preserve">, reporting </w:t>
      </w:r>
      <w:r w:rsidR="008A3514">
        <w:t xml:space="preserve">a consumption for </w:t>
      </w:r>
      <w:r w:rsidR="004E3CB8">
        <w:t>2025 of 6.38 ODP</w:t>
      </w:r>
      <w:r w:rsidR="00EE6507">
        <w:t xml:space="preserve"> tonnes</w:t>
      </w:r>
      <w:r w:rsidR="004E3CB8">
        <w:t>, which is 17</w:t>
      </w:r>
      <w:r w:rsidR="00B23325">
        <w:t xml:space="preserve"> per cent</w:t>
      </w:r>
      <w:r w:rsidR="004E3CB8">
        <w:t xml:space="preserve"> less than the Montreal Protocol limits</w:t>
      </w:r>
      <w:r w:rsidR="00722F71" w:rsidRPr="00C368FB">
        <w:t xml:space="preserve">. The disbursement rate for the </w:t>
      </w:r>
      <w:r w:rsidR="003D6E28">
        <w:t>first</w:t>
      </w:r>
      <w:r w:rsidR="00722F71" w:rsidRPr="00C368FB">
        <w:t xml:space="preserve"> tranche is at </w:t>
      </w:r>
      <w:r w:rsidR="00725B5C">
        <w:t>52.</w:t>
      </w:r>
      <w:r w:rsidR="00DF4FD9">
        <w:t>38</w:t>
      </w:r>
      <w:r w:rsidR="00722F71" w:rsidRPr="00C368FB">
        <w:t xml:space="preserve"> per cent. </w:t>
      </w:r>
      <w:r w:rsidR="00870F39" w:rsidRPr="00870F39">
        <w:rPr>
          <w:rFonts w:eastAsiaTheme="minorEastAsia"/>
          <w:lang w:eastAsia="zh-CN"/>
        </w:rPr>
        <w:t xml:space="preserve">UNEP is committed to </w:t>
      </w:r>
      <w:r w:rsidR="00870F39" w:rsidRPr="00870F39">
        <w:rPr>
          <w:rFonts w:eastAsiaTheme="minorEastAsia"/>
          <w:lang w:val="en-GB" w:eastAsia="zh-CN"/>
        </w:rPr>
        <w:t>submitting the verification report by 30 Ju</w:t>
      </w:r>
      <w:r w:rsidR="0023051E">
        <w:rPr>
          <w:rFonts w:eastAsiaTheme="minorEastAsia"/>
          <w:lang w:val="en-GB" w:eastAsia="zh-CN"/>
        </w:rPr>
        <w:t>ne</w:t>
      </w:r>
      <w:r w:rsidR="00870F39" w:rsidRPr="00870F39">
        <w:rPr>
          <w:rFonts w:eastAsiaTheme="minorEastAsia"/>
          <w:lang w:eastAsia="zh-CN"/>
        </w:rPr>
        <w:t xml:space="preserve"> 2026 and no later than 12 weeks prior to the 99</w:t>
      </w:r>
      <w:r w:rsidR="00870F39" w:rsidRPr="00870F39">
        <w:rPr>
          <w:rFonts w:eastAsiaTheme="minorEastAsia"/>
          <w:vertAlign w:val="superscript"/>
          <w:lang w:eastAsia="zh-CN"/>
        </w:rPr>
        <w:t>th</w:t>
      </w:r>
      <w:r w:rsidR="00B23325">
        <w:rPr>
          <w:rFonts w:eastAsiaTheme="minorEastAsia"/>
          <w:lang w:eastAsia="zh-CN"/>
        </w:rPr>
        <w:t> </w:t>
      </w:r>
      <w:r w:rsidR="00870F39" w:rsidRPr="00870F39">
        <w:rPr>
          <w:rFonts w:eastAsiaTheme="minorEastAsia"/>
          <w:lang w:eastAsia="zh-CN"/>
        </w:rPr>
        <w:t xml:space="preserve">meeting. </w:t>
      </w:r>
    </w:p>
    <w:p w14:paraId="2512AEB4" w14:textId="686DEF56" w:rsidR="00805356" w:rsidRPr="00404CDF" w:rsidRDefault="00805356" w:rsidP="000D0781">
      <w:pPr>
        <w:pStyle w:val="Heading1"/>
        <w:numPr>
          <w:ilvl w:val="0"/>
          <w:numId w:val="0"/>
        </w:numPr>
        <w:rPr>
          <w:highlight w:val="yellow"/>
        </w:rPr>
      </w:pPr>
      <w:r w:rsidRPr="00404CDF">
        <w:rPr>
          <w:b/>
        </w:rPr>
        <w:t>RECOMMENDATION</w:t>
      </w:r>
    </w:p>
    <w:p w14:paraId="6614E72C" w14:textId="4AA29F27" w:rsidR="004D2482" w:rsidRPr="00E9063C" w:rsidRDefault="004D2482" w:rsidP="00533C4C">
      <w:pPr>
        <w:widowControl w:val="0"/>
        <w:numPr>
          <w:ilvl w:val="0"/>
          <w:numId w:val="1"/>
        </w:numPr>
        <w:spacing w:after="240"/>
        <w:outlineLvl w:val="0"/>
      </w:pPr>
      <w:r w:rsidRPr="004D2482">
        <w:rPr>
          <w:rFonts w:eastAsiaTheme="minorEastAsia"/>
          <w:lang w:eastAsia="zh-CN"/>
        </w:rPr>
        <w:t>The Fund Secretariat recommends that the Executive Committee note the progress report on the implementation of the first tranche of stage II of the HCFC phase-out management plan (HPMP) for B</w:t>
      </w:r>
      <w:r>
        <w:rPr>
          <w:rFonts w:eastAsiaTheme="minorEastAsia"/>
          <w:lang w:eastAsia="zh-CN"/>
        </w:rPr>
        <w:t>enin</w:t>
      </w:r>
      <w:r w:rsidRPr="004D2482">
        <w:rPr>
          <w:rFonts w:eastAsiaTheme="minorEastAsia"/>
          <w:lang w:eastAsia="zh-CN"/>
        </w:rPr>
        <w:t>, and further recommends blanket approval of the second tranche of stage II of the HPMP and the corresponding 2026–2028 tranche implementation plan for B</w:t>
      </w:r>
      <w:r>
        <w:rPr>
          <w:rFonts w:eastAsiaTheme="minorEastAsia"/>
          <w:lang w:eastAsia="zh-CN"/>
        </w:rPr>
        <w:t>enin</w:t>
      </w:r>
      <w:r w:rsidRPr="004D2482">
        <w:rPr>
          <w:rFonts w:eastAsiaTheme="minorEastAsia"/>
          <w:lang w:eastAsia="zh-CN"/>
        </w:rPr>
        <w:t xml:space="preserve"> at the funding level shown in the table below, on the understanding that the approved funds will not be transferred to UNEP until the Secretariat has reviewed the verification report and confirmed that B</w:t>
      </w:r>
      <w:r w:rsidR="00DF2AA7">
        <w:rPr>
          <w:rFonts w:eastAsiaTheme="minorEastAsia"/>
          <w:lang w:eastAsia="zh-CN"/>
        </w:rPr>
        <w:t>enin</w:t>
      </w:r>
      <w:r w:rsidRPr="004D2482">
        <w:rPr>
          <w:rFonts w:eastAsiaTheme="minorEastAsia"/>
          <w:lang w:eastAsia="zh-CN"/>
        </w:rPr>
        <w:t xml:space="preserve"> was in compliance with the Montreal Protocol and the Agreement between the Government and the Executive Committee</w:t>
      </w:r>
      <w:r>
        <w:rPr>
          <w:rFonts w:eastAsiaTheme="minorEastAsia"/>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805356" w:rsidRPr="009220C7" w14:paraId="09B0D833" w14:textId="77777777" w:rsidTr="00F8107C">
        <w:trPr>
          <w:tblHeader/>
        </w:trPr>
        <w:tc>
          <w:tcPr>
            <w:tcW w:w="536" w:type="dxa"/>
            <w:vAlign w:val="center"/>
          </w:tcPr>
          <w:p w14:paraId="713FE315" w14:textId="77777777" w:rsidR="00805356" w:rsidRPr="009220C7" w:rsidRDefault="00805356" w:rsidP="007B253F">
            <w:pPr>
              <w:widowControl w:val="0"/>
              <w:spacing w:before="20" w:after="20"/>
              <w:jc w:val="center"/>
              <w:rPr>
                <w:b/>
                <w:bCs/>
                <w:sz w:val="20"/>
                <w:szCs w:val="20"/>
              </w:rPr>
            </w:pPr>
          </w:p>
        </w:tc>
        <w:tc>
          <w:tcPr>
            <w:tcW w:w="4260" w:type="dxa"/>
            <w:vAlign w:val="center"/>
          </w:tcPr>
          <w:p w14:paraId="3AF77EDC" w14:textId="77777777" w:rsidR="00805356" w:rsidRPr="009220C7" w:rsidRDefault="00805356" w:rsidP="007B253F">
            <w:pPr>
              <w:widowControl w:val="0"/>
              <w:spacing w:before="20" w:after="20"/>
              <w:jc w:val="center"/>
              <w:rPr>
                <w:b/>
                <w:bCs/>
                <w:sz w:val="20"/>
                <w:szCs w:val="20"/>
              </w:rPr>
            </w:pPr>
            <w:r w:rsidRPr="009220C7">
              <w:rPr>
                <w:b/>
                <w:bCs/>
                <w:sz w:val="20"/>
                <w:szCs w:val="20"/>
              </w:rPr>
              <w:t>Project title</w:t>
            </w:r>
          </w:p>
        </w:tc>
        <w:tc>
          <w:tcPr>
            <w:tcW w:w="1543" w:type="dxa"/>
            <w:tcMar>
              <w:left w:w="29" w:type="dxa"/>
              <w:right w:w="29" w:type="dxa"/>
            </w:tcMar>
            <w:vAlign w:val="center"/>
          </w:tcPr>
          <w:p w14:paraId="43CA9CDB" w14:textId="77777777" w:rsidR="00805356" w:rsidRPr="009220C7" w:rsidRDefault="00805356" w:rsidP="007B253F">
            <w:pPr>
              <w:widowControl w:val="0"/>
              <w:spacing w:before="20" w:after="20"/>
              <w:jc w:val="center"/>
              <w:rPr>
                <w:b/>
                <w:bCs/>
                <w:sz w:val="20"/>
                <w:szCs w:val="20"/>
              </w:rPr>
            </w:pPr>
            <w:r w:rsidRPr="009220C7">
              <w:rPr>
                <w:b/>
                <w:bCs/>
                <w:sz w:val="20"/>
                <w:szCs w:val="20"/>
              </w:rPr>
              <w:t>Project funding (US $)</w:t>
            </w:r>
          </w:p>
        </w:tc>
        <w:tc>
          <w:tcPr>
            <w:tcW w:w="1437" w:type="dxa"/>
            <w:tcMar>
              <w:left w:w="29" w:type="dxa"/>
              <w:right w:w="29" w:type="dxa"/>
            </w:tcMar>
            <w:vAlign w:val="center"/>
          </w:tcPr>
          <w:p w14:paraId="4EF05CB8" w14:textId="77777777" w:rsidR="00805356" w:rsidRPr="009220C7" w:rsidRDefault="00805356" w:rsidP="007B253F">
            <w:pPr>
              <w:widowControl w:val="0"/>
              <w:spacing w:before="20" w:after="20"/>
              <w:jc w:val="center"/>
              <w:rPr>
                <w:b/>
                <w:bCs/>
                <w:sz w:val="20"/>
                <w:szCs w:val="20"/>
              </w:rPr>
            </w:pPr>
            <w:r w:rsidRPr="009220C7">
              <w:rPr>
                <w:b/>
                <w:bCs/>
                <w:sz w:val="20"/>
                <w:szCs w:val="20"/>
              </w:rPr>
              <w:t>Support costs (US $)</w:t>
            </w:r>
          </w:p>
        </w:tc>
        <w:tc>
          <w:tcPr>
            <w:tcW w:w="1574" w:type="dxa"/>
            <w:tcMar>
              <w:left w:w="29" w:type="dxa"/>
              <w:right w:w="29" w:type="dxa"/>
            </w:tcMar>
            <w:vAlign w:val="center"/>
          </w:tcPr>
          <w:p w14:paraId="7621CC8B" w14:textId="77777777" w:rsidR="00805356" w:rsidRPr="009220C7" w:rsidRDefault="00805356" w:rsidP="007B253F">
            <w:pPr>
              <w:widowControl w:val="0"/>
              <w:spacing w:before="20" w:after="20"/>
              <w:jc w:val="center"/>
              <w:rPr>
                <w:b/>
                <w:bCs/>
                <w:sz w:val="20"/>
                <w:szCs w:val="20"/>
              </w:rPr>
            </w:pPr>
            <w:r w:rsidRPr="009220C7">
              <w:rPr>
                <w:b/>
                <w:bCs/>
                <w:sz w:val="20"/>
                <w:szCs w:val="20"/>
              </w:rPr>
              <w:t>Implementing agency</w:t>
            </w:r>
          </w:p>
        </w:tc>
      </w:tr>
      <w:tr w:rsidR="00805356" w:rsidRPr="009220C7" w14:paraId="5B29874B" w14:textId="77777777" w:rsidTr="00F8107C">
        <w:tc>
          <w:tcPr>
            <w:tcW w:w="536" w:type="dxa"/>
          </w:tcPr>
          <w:p w14:paraId="6062DEFD" w14:textId="77777777" w:rsidR="00805356" w:rsidRPr="009220C7" w:rsidRDefault="00805356" w:rsidP="007B253F">
            <w:pPr>
              <w:widowControl w:val="0"/>
              <w:spacing w:before="20" w:after="20"/>
              <w:jc w:val="left"/>
              <w:rPr>
                <w:sz w:val="20"/>
                <w:szCs w:val="20"/>
              </w:rPr>
            </w:pPr>
            <w:r w:rsidRPr="009220C7">
              <w:rPr>
                <w:sz w:val="20"/>
                <w:szCs w:val="20"/>
              </w:rPr>
              <w:t>(a)</w:t>
            </w:r>
          </w:p>
        </w:tc>
        <w:tc>
          <w:tcPr>
            <w:tcW w:w="4260" w:type="dxa"/>
          </w:tcPr>
          <w:p w14:paraId="4C116E2B" w14:textId="256EEFD5" w:rsidR="00805356" w:rsidRPr="009220C7" w:rsidRDefault="00805356" w:rsidP="007B253F">
            <w:pPr>
              <w:widowControl w:val="0"/>
              <w:spacing w:before="20" w:after="20"/>
              <w:jc w:val="left"/>
              <w:rPr>
                <w:sz w:val="20"/>
                <w:szCs w:val="20"/>
              </w:rPr>
            </w:pPr>
            <w:r w:rsidRPr="009220C7">
              <w:rPr>
                <w:sz w:val="20"/>
                <w:szCs w:val="20"/>
              </w:rPr>
              <w:t>HCFC phase-out management plan (stage </w:t>
            </w:r>
            <w:r w:rsidR="009220C7" w:rsidRPr="009220C7">
              <w:rPr>
                <w:sz w:val="20"/>
                <w:szCs w:val="20"/>
              </w:rPr>
              <w:t>II</w:t>
            </w:r>
            <w:r w:rsidRPr="009220C7">
              <w:rPr>
                <w:sz w:val="20"/>
                <w:szCs w:val="20"/>
              </w:rPr>
              <w:t xml:space="preserve">, </w:t>
            </w:r>
            <w:r w:rsidR="009220C7" w:rsidRPr="009220C7">
              <w:rPr>
                <w:sz w:val="20"/>
                <w:szCs w:val="20"/>
              </w:rPr>
              <w:t>second</w:t>
            </w:r>
            <w:r w:rsidRPr="009220C7">
              <w:rPr>
                <w:sz w:val="20"/>
                <w:szCs w:val="20"/>
              </w:rPr>
              <w:t> tranche)</w:t>
            </w:r>
          </w:p>
        </w:tc>
        <w:tc>
          <w:tcPr>
            <w:tcW w:w="1543" w:type="dxa"/>
            <w:vAlign w:val="center"/>
          </w:tcPr>
          <w:p w14:paraId="53BC54CA" w14:textId="6B6B279C" w:rsidR="00805356" w:rsidRPr="009220C7" w:rsidRDefault="009220C7" w:rsidP="007B253F">
            <w:pPr>
              <w:widowControl w:val="0"/>
              <w:spacing w:before="20" w:after="20"/>
              <w:jc w:val="right"/>
              <w:rPr>
                <w:sz w:val="20"/>
                <w:szCs w:val="20"/>
              </w:rPr>
            </w:pPr>
            <w:r w:rsidRPr="009220C7">
              <w:rPr>
                <w:sz w:val="20"/>
                <w:szCs w:val="20"/>
              </w:rPr>
              <w:t>210,000</w:t>
            </w:r>
          </w:p>
        </w:tc>
        <w:tc>
          <w:tcPr>
            <w:tcW w:w="1437" w:type="dxa"/>
            <w:vAlign w:val="center"/>
          </w:tcPr>
          <w:p w14:paraId="7B0DBC2B" w14:textId="72546E8E" w:rsidR="00805356" w:rsidRPr="009220C7" w:rsidRDefault="009220C7" w:rsidP="007B253F">
            <w:pPr>
              <w:widowControl w:val="0"/>
              <w:spacing w:before="20" w:after="20"/>
              <w:jc w:val="right"/>
              <w:rPr>
                <w:sz w:val="20"/>
                <w:szCs w:val="20"/>
              </w:rPr>
            </w:pPr>
            <w:r w:rsidRPr="009220C7">
              <w:rPr>
                <w:bCs/>
                <w:sz w:val="20"/>
                <w:szCs w:val="20"/>
                <w:lang w:val="en-US"/>
              </w:rPr>
              <w:t>2</w:t>
            </w:r>
            <w:r w:rsidR="000D1EB7">
              <w:rPr>
                <w:bCs/>
                <w:sz w:val="20"/>
                <w:szCs w:val="20"/>
              </w:rPr>
              <w:t>6,1</w:t>
            </w:r>
            <w:r w:rsidRPr="009220C7">
              <w:rPr>
                <w:bCs/>
                <w:sz w:val="20"/>
                <w:szCs w:val="20"/>
              </w:rPr>
              <w:t>00</w:t>
            </w:r>
          </w:p>
        </w:tc>
        <w:tc>
          <w:tcPr>
            <w:tcW w:w="1574" w:type="dxa"/>
            <w:vAlign w:val="center"/>
          </w:tcPr>
          <w:p w14:paraId="58F8C850" w14:textId="315689C4" w:rsidR="00805356" w:rsidRPr="009220C7" w:rsidRDefault="009220C7" w:rsidP="007B253F">
            <w:pPr>
              <w:widowControl w:val="0"/>
              <w:spacing w:before="20" w:after="20"/>
              <w:jc w:val="center"/>
              <w:rPr>
                <w:sz w:val="20"/>
                <w:szCs w:val="20"/>
              </w:rPr>
            </w:pPr>
            <w:r w:rsidRPr="009220C7">
              <w:rPr>
                <w:sz w:val="20"/>
                <w:szCs w:val="20"/>
              </w:rPr>
              <w:t>UNEP</w:t>
            </w:r>
          </w:p>
        </w:tc>
      </w:tr>
    </w:tbl>
    <w:p w14:paraId="6CA795F9" w14:textId="77777777" w:rsidR="006B07C0" w:rsidRDefault="006B07C0" w:rsidP="00100CDE">
      <w:pPr>
        <w:spacing w:before="24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100CDE" w:rsidRPr="009B0D30" w14:paraId="36CFD47B" w14:textId="77777777" w:rsidTr="00975CAE">
        <w:tc>
          <w:tcPr>
            <w:tcW w:w="999" w:type="pct"/>
          </w:tcPr>
          <w:p w14:paraId="5B1A981F" w14:textId="77777777" w:rsidR="00100CDE" w:rsidRPr="009B0D30" w:rsidRDefault="00100CDE" w:rsidP="00975CAE"/>
        </w:tc>
        <w:tc>
          <w:tcPr>
            <w:tcW w:w="1000" w:type="pct"/>
          </w:tcPr>
          <w:p w14:paraId="264ACF61" w14:textId="77777777" w:rsidR="00100CDE" w:rsidRPr="009B0D30" w:rsidRDefault="00100CDE" w:rsidP="00975CAE"/>
        </w:tc>
        <w:tc>
          <w:tcPr>
            <w:tcW w:w="1000" w:type="pct"/>
            <w:tcBorders>
              <w:bottom w:val="single" w:sz="4" w:space="0" w:color="auto"/>
            </w:tcBorders>
          </w:tcPr>
          <w:p w14:paraId="1F028838" w14:textId="77777777" w:rsidR="00100CDE" w:rsidRPr="009B0D30" w:rsidRDefault="00100CDE" w:rsidP="00975CAE"/>
        </w:tc>
        <w:tc>
          <w:tcPr>
            <w:tcW w:w="1000" w:type="pct"/>
          </w:tcPr>
          <w:p w14:paraId="3F3086DD" w14:textId="77777777" w:rsidR="00100CDE" w:rsidRPr="009B0D30" w:rsidRDefault="00100CDE" w:rsidP="00975CAE"/>
        </w:tc>
        <w:tc>
          <w:tcPr>
            <w:tcW w:w="1001" w:type="pct"/>
          </w:tcPr>
          <w:p w14:paraId="43B2A0CE" w14:textId="77777777" w:rsidR="00100CDE" w:rsidRPr="009B0D30" w:rsidRDefault="00100CDE" w:rsidP="00975CAE"/>
        </w:tc>
      </w:tr>
    </w:tbl>
    <w:p w14:paraId="734FE53F" w14:textId="77777777" w:rsidR="00100CDE" w:rsidRPr="009B0D30" w:rsidRDefault="00100CDE" w:rsidP="00100CDE">
      <w:pPr>
        <w:spacing w:before="240" w:after="240"/>
      </w:pPr>
    </w:p>
    <w:sectPr w:rsidR="00100CDE" w:rsidRPr="009B0D30" w:rsidSect="004B45AA">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75E9C" w14:textId="77777777" w:rsidR="004203A8" w:rsidRDefault="004203A8" w:rsidP="004A504B">
      <w:r>
        <w:separator/>
      </w:r>
    </w:p>
  </w:endnote>
  <w:endnote w:type="continuationSeparator" w:id="0">
    <w:p w14:paraId="083C558A" w14:textId="77777777" w:rsidR="004203A8" w:rsidRDefault="004203A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3123896"/>
      <w:docPartObj>
        <w:docPartGallery w:val="Page Numbers (Bottom of Page)"/>
        <w:docPartUnique/>
      </w:docPartObj>
    </w:sdtPr>
    <w:sdtEndPr>
      <w:rPr>
        <w:noProof/>
      </w:rPr>
    </w:sdtEndPr>
    <w:sdtContent>
      <w:p w14:paraId="7B3DEC07" w14:textId="377295DA" w:rsidR="006C651D" w:rsidRDefault="006C65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26B93D" w14:textId="77777777" w:rsidR="0027482B" w:rsidRDefault="002748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1514825"/>
      <w:docPartObj>
        <w:docPartGallery w:val="Page Numbers (Bottom of Page)"/>
        <w:docPartUnique/>
      </w:docPartObj>
    </w:sdtPr>
    <w:sdtEndPr>
      <w:rPr>
        <w:noProof/>
      </w:rPr>
    </w:sdtEndPr>
    <w:sdtContent>
      <w:p w14:paraId="35DBFECE" w14:textId="674DCB9F" w:rsidR="004D7779" w:rsidRDefault="004D77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7A3C1" w14:textId="77777777" w:rsidR="00D90260" w:rsidRPr="006557CF" w:rsidRDefault="00D90260" w:rsidP="00D90260">
    <w:pPr>
      <w:pBdr>
        <w:top w:val="single" w:sz="4" w:space="1" w:color="auto"/>
        <w:left w:val="single" w:sz="4" w:space="4" w:color="auto"/>
        <w:bottom w:val="single" w:sz="4" w:space="1" w:color="auto"/>
        <w:right w:val="single" w:sz="4" w:space="4" w:color="auto"/>
      </w:pBdr>
      <w:jc w:val="center"/>
      <w:rPr>
        <w:sz w:val="18"/>
        <w:szCs w:val="18"/>
      </w:rPr>
    </w:pPr>
    <w:r w:rsidRPr="006557CF">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717865D5" w14:textId="79E47B35" w:rsidR="004B45AA" w:rsidRDefault="004B45AA">
    <w:pPr>
      <w:pStyle w:val="Footer"/>
      <w:jc w:val="center"/>
    </w:pPr>
  </w:p>
  <w:p w14:paraId="32E79311" w14:textId="77777777" w:rsidR="004B45AA" w:rsidRPr="007F1EE3" w:rsidRDefault="004B45AA" w:rsidP="004B45AA">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643DC" w14:textId="77777777" w:rsidR="004203A8" w:rsidRDefault="004203A8" w:rsidP="004A504B">
      <w:r>
        <w:separator/>
      </w:r>
    </w:p>
  </w:footnote>
  <w:footnote w:type="continuationSeparator" w:id="0">
    <w:p w14:paraId="6CCDDC44" w14:textId="77777777" w:rsidR="004203A8" w:rsidRDefault="004203A8" w:rsidP="004A504B">
      <w:r>
        <w:continuationSeparator/>
      </w:r>
    </w:p>
  </w:footnote>
  <w:footnote w:id="1">
    <w:p w14:paraId="2EFAE8E9" w14:textId="77777777" w:rsidR="008933E1" w:rsidRPr="001E1147" w:rsidRDefault="008933E1" w:rsidP="008933E1">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98</w:t>
      </w:r>
      <w:r w:rsidRPr="001E1147">
        <w:rPr>
          <w:lang w:val="en-US"/>
        </w:rPr>
        <w:t>/1</w:t>
      </w:r>
    </w:p>
  </w:footnote>
  <w:footnote w:id="2">
    <w:p w14:paraId="6AC5FF38" w14:textId="18A3F5EB" w:rsidR="00805356" w:rsidRPr="00FE3307" w:rsidRDefault="00805356" w:rsidP="00975C78">
      <w:pPr>
        <w:pStyle w:val="FootnoteText"/>
      </w:pPr>
      <w:r w:rsidRPr="00975C78">
        <w:rPr>
          <w:rStyle w:val="FootnoteReference"/>
        </w:rPr>
        <w:footnoteRef/>
      </w:r>
      <w:r w:rsidRPr="00975C78">
        <w:t xml:space="preserve"> As per the letter of </w:t>
      </w:r>
      <w:r w:rsidR="00975C78" w:rsidRPr="00975C78">
        <w:t>27</w:t>
      </w:r>
      <w:r w:rsidR="00345CE0">
        <w:t xml:space="preserve"> </w:t>
      </w:r>
      <w:r w:rsidR="00975C78" w:rsidRPr="00975C78">
        <w:t>March</w:t>
      </w:r>
      <w:r w:rsidRPr="00975C78">
        <w:t xml:space="preserve"> 202</w:t>
      </w:r>
      <w:r w:rsidR="009D58A8" w:rsidRPr="00975C78">
        <w:t>6</w:t>
      </w:r>
      <w:r w:rsidRPr="00975C78">
        <w:t xml:space="preserve"> from the </w:t>
      </w:r>
      <w:r w:rsidR="00975C78" w:rsidRPr="00975C78">
        <w:t>Ministry of Living Environment and Transport</w:t>
      </w:r>
      <w:r w:rsidRPr="00975C78">
        <w:t xml:space="preserve"> of </w:t>
      </w:r>
      <w:r w:rsidR="00975C78" w:rsidRPr="00975C78">
        <w:t>Benin</w:t>
      </w:r>
      <w:r w:rsidRPr="00975C78">
        <w:t xml:space="preserve"> to the Secretariat</w:t>
      </w:r>
      <w:r w:rsidR="00975C78" w:rsidRPr="00975C78">
        <w:t>.</w:t>
      </w:r>
    </w:p>
  </w:footnote>
  <w:footnote w:id="3">
    <w:p w14:paraId="0076145F" w14:textId="6A74D04B" w:rsidR="00E364B0" w:rsidRPr="007B253F" w:rsidRDefault="00E364B0">
      <w:pPr>
        <w:pStyle w:val="FootnoteText"/>
        <w:rPr>
          <w:lang w:val="en-US"/>
        </w:rPr>
      </w:pPr>
      <w:r>
        <w:rPr>
          <w:rStyle w:val="FootnoteReference"/>
        </w:rPr>
        <w:footnoteRef/>
      </w:r>
      <w:r>
        <w:t xml:space="preserve"> </w:t>
      </w:r>
      <w:r>
        <w:rPr>
          <w:lang w:val="en-US"/>
        </w:rPr>
        <w:t>Blanket approval decision</w:t>
      </w:r>
    </w:p>
  </w:footnote>
  <w:footnote w:id="4">
    <w:p w14:paraId="0CE6EAA5" w14:textId="1D003158" w:rsidR="00F53B50" w:rsidRDefault="00F53B50">
      <w:pPr>
        <w:pStyle w:val="FootnoteText"/>
      </w:pPr>
      <w:r>
        <w:rPr>
          <w:rStyle w:val="FootnoteReference"/>
        </w:rPr>
        <w:footnoteRef/>
      </w:r>
      <w:r>
        <w:t xml:space="preserve"> </w:t>
      </w:r>
      <w:r w:rsidRPr="00F53B50">
        <w:t>The list of items include</w:t>
      </w:r>
      <w:r w:rsidR="0098711F">
        <w:t>s</w:t>
      </w:r>
      <w:r w:rsidRPr="00F53B50">
        <w:t xml:space="preserve"> ATEX recovery machines, HCFC recovery machines, contamination test kits, ATEX air blowers, recovery cylinders, charging stations for HC, and RAC servicing tools</w:t>
      </w:r>
      <w:r w:rsidR="0098711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AC62B" w14:textId="77777777" w:rsidR="00533C4C" w:rsidRDefault="00533C4C" w:rsidP="00533C4C">
    <w:pPr>
      <w:pStyle w:val="Header"/>
    </w:pPr>
    <w:r w:rsidRPr="00EC779E">
      <w:t>UNEP/</w:t>
    </w:r>
    <w:proofErr w:type="spellStart"/>
    <w:r w:rsidRPr="00EC779E">
      <w:t>OzL.Pro</w:t>
    </w:r>
    <w:proofErr w:type="spellEnd"/>
    <w:r w:rsidRPr="00EC779E">
      <w:t>/ExCom/98/24</w:t>
    </w:r>
  </w:p>
  <w:p w14:paraId="7249A1BD" w14:textId="77777777" w:rsidR="00533C4C" w:rsidRPr="00EC779E" w:rsidRDefault="00533C4C" w:rsidP="00533C4C">
    <w:pPr>
      <w:pStyle w:val="Header"/>
    </w:pPr>
  </w:p>
  <w:p w14:paraId="6A506F31" w14:textId="77777777" w:rsidR="00533C4C" w:rsidRDefault="00533C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2AD92" w14:textId="1A533C9D" w:rsidR="00956E3E" w:rsidRPr="00EC779E" w:rsidRDefault="00DC0309" w:rsidP="00533C4C">
    <w:pPr>
      <w:pStyle w:val="Header"/>
      <w:jc w:val="right"/>
    </w:pPr>
    <w:r w:rsidRPr="00EC779E">
      <w:t>UNEP/</w:t>
    </w:r>
    <w:proofErr w:type="spellStart"/>
    <w:r w:rsidRPr="00EC779E">
      <w:t>OzL.Pro</w:t>
    </w:r>
    <w:proofErr w:type="spellEnd"/>
    <w:r w:rsidRPr="00EC779E">
      <w:t>/ExCom/98/24</w:t>
    </w:r>
  </w:p>
  <w:p w14:paraId="05F3A218" w14:textId="77777777" w:rsidR="006B07C0" w:rsidRDefault="006B07C0">
    <w:pPr>
      <w:pStyle w:val="Header"/>
      <w:rPr>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3CD35" w14:textId="6E12B079" w:rsidR="004B45AA" w:rsidRDefault="004B45AA" w:rsidP="004B45A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BCE33DA"/>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AD6376F"/>
    <w:multiLevelType w:val="multilevel"/>
    <w:tmpl w:val="ADE24FB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BA3510"/>
    <w:multiLevelType w:val="multilevel"/>
    <w:tmpl w:val="B8DC7E8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6F51C6C"/>
    <w:multiLevelType w:val="hybridMultilevel"/>
    <w:tmpl w:val="FEAEFC88"/>
    <w:lvl w:ilvl="0" w:tplc="A3E86F8A">
      <w:start w:val="1"/>
      <w:numFmt w:val="decimal"/>
      <w:lvlText w:val="%1."/>
      <w:lvlJc w:val="left"/>
      <w:pPr>
        <w:spacing w:after="120"/>
        <w:ind w:left="720" w:hanging="360"/>
      </w:pPr>
    </w:lvl>
    <w:lvl w:ilvl="1" w:tplc="5C328120">
      <w:numFmt w:val="decimal"/>
      <w:lvlText w:val=""/>
      <w:lvlJc w:val="left"/>
    </w:lvl>
    <w:lvl w:ilvl="2" w:tplc="21DC4E84">
      <w:numFmt w:val="decimal"/>
      <w:lvlText w:val=""/>
      <w:lvlJc w:val="left"/>
    </w:lvl>
    <w:lvl w:ilvl="3" w:tplc="B100E8C2">
      <w:numFmt w:val="decimal"/>
      <w:lvlText w:val=""/>
      <w:lvlJc w:val="left"/>
    </w:lvl>
    <w:lvl w:ilvl="4" w:tplc="197E5D58">
      <w:numFmt w:val="decimal"/>
      <w:lvlText w:val=""/>
      <w:lvlJc w:val="left"/>
    </w:lvl>
    <w:lvl w:ilvl="5" w:tplc="6EB6A0BA">
      <w:numFmt w:val="decimal"/>
      <w:lvlText w:val=""/>
      <w:lvlJc w:val="left"/>
    </w:lvl>
    <w:lvl w:ilvl="6" w:tplc="6DF6E5BA">
      <w:numFmt w:val="decimal"/>
      <w:lvlText w:val=""/>
      <w:lvlJc w:val="left"/>
    </w:lvl>
    <w:lvl w:ilvl="7" w:tplc="B2562C88">
      <w:numFmt w:val="decimal"/>
      <w:lvlText w:val=""/>
      <w:lvlJc w:val="left"/>
    </w:lvl>
    <w:lvl w:ilvl="8" w:tplc="DAE66286">
      <w:numFmt w:val="decimal"/>
      <w:lvlText w:val=""/>
      <w:lvlJc w:val="left"/>
    </w:lvl>
  </w:abstractNum>
  <w:abstractNum w:abstractNumId="24" w15:restartNumberingAfterBreak="0">
    <w:nsid w:val="670904D5"/>
    <w:multiLevelType w:val="multilevel"/>
    <w:tmpl w:val="1B1695B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6D3A2497"/>
    <w:multiLevelType w:val="multilevel"/>
    <w:tmpl w:val="C9321FB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7657D9"/>
    <w:multiLevelType w:val="multilevel"/>
    <w:tmpl w:val="B11E708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76B13405"/>
    <w:multiLevelType w:val="hybridMultilevel"/>
    <w:tmpl w:val="A88EE03A"/>
    <w:lvl w:ilvl="0" w:tplc="B23E8C02">
      <w:start w:val="1"/>
      <w:numFmt w:val="decimal"/>
      <w:lvlText w:val="%1."/>
      <w:lvlJc w:val="left"/>
      <w:pPr>
        <w:ind w:left="1440" w:hanging="360"/>
      </w:pPr>
    </w:lvl>
    <w:lvl w:ilvl="1" w:tplc="CABC09BC">
      <w:start w:val="1"/>
      <w:numFmt w:val="decimal"/>
      <w:lvlText w:val="%2."/>
      <w:lvlJc w:val="left"/>
      <w:pPr>
        <w:ind w:left="1440" w:hanging="360"/>
      </w:pPr>
    </w:lvl>
    <w:lvl w:ilvl="2" w:tplc="CC464858">
      <w:start w:val="1"/>
      <w:numFmt w:val="decimal"/>
      <w:lvlText w:val="%3."/>
      <w:lvlJc w:val="left"/>
      <w:pPr>
        <w:ind w:left="1440" w:hanging="360"/>
      </w:pPr>
    </w:lvl>
    <w:lvl w:ilvl="3" w:tplc="CD246C96">
      <w:start w:val="1"/>
      <w:numFmt w:val="decimal"/>
      <w:lvlText w:val="%4."/>
      <w:lvlJc w:val="left"/>
      <w:pPr>
        <w:ind w:left="1440" w:hanging="360"/>
      </w:pPr>
    </w:lvl>
    <w:lvl w:ilvl="4" w:tplc="3C4A6266">
      <w:start w:val="1"/>
      <w:numFmt w:val="decimal"/>
      <w:lvlText w:val="%5."/>
      <w:lvlJc w:val="left"/>
      <w:pPr>
        <w:ind w:left="1440" w:hanging="360"/>
      </w:pPr>
    </w:lvl>
    <w:lvl w:ilvl="5" w:tplc="75D6F6DE">
      <w:start w:val="1"/>
      <w:numFmt w:val="decimal"/>
      <w:lvlText w:val="%6."/>
      <w:lvlJc w:val="left"/>
      <w:pPr>
        <w:ind w:left="1440" w:hanging="360"/>
      </w:pPr>
    </w:lvl>
    <w:lvl w:ilvl="6" w:tplc="232A8CC6">
      <w:start w:val="1"/>
      <w:numFmt w:val="decimal"/>
      <w:lvlText w:val="%7."/>
      <w:lvlJc w:val="left"/>
      <w:pPr>
        <w:ind w:left="1440" w:hanging="360"/>
      </w:pPr>
    </w:lvl>
    <w:lvl w:ilvl="7" w:tplc="1CB489CE">
      <w:start w:val="1"/>
      <w:numFmt w:val="decimal"/>
      <w:lvlText w:val="%8."/>
      <w:lvlJc w:val="left"/>
      <w:pPr>
        <w:ind w:left="1440" w:hanging="360"/>
      </w:pPr>
    </w:lvl>
    <w:lvl w:ilvl="8" w:tplc="2D28A3EC">
      <w:start w:val="1"/>
      <w:numFmt w:val="decimal"/>
      <w:lvlText w:val="%9."/>
      <w:lvlJc w:val="left"/>
      <w:pPr>
        <w:ind w:left="1440" w:hanging="36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9"/>
  </w:num>
  <w:num w:numId="18" w16cid:durableId="559828470">
    <w:abstractNumId w:val="20"/>
  </w:num>
  <w:num w:numId="19" w16cid:durableId="1488010068">
    <w:abstractNumId w:val="28"/>
  </w:num>
  <w:num w:numId="20" w16cid:durableId="444007775">
    <w:abstractNumId w:val="14"/>
  </w:num>
  <w:num w:numId="21" w16cid:durableId="2137481371">
    <w:abstractNumId w:val="14"/>
    <w:lvlOverride w:ilvl="0">
      <w:startOverride w:val="1"/>
    </w:lvlOverride>
  </w:num>
  <w:num w:numId="22" w16cid:durableId="1397825505">
    <w:abstractNumId w:val="17"/>
  </w:num>
  <w:num w:numId="23" w16cid:durableId="1051735893">
    <w:abstractNumId w:val="22"/>
  </w:num>
  <w:num w:numId="24" w16cid:durableId="1791509857">
    <w:abstractNumId w:val="16"/>
  </w:num>
  <w:num w:numId="25" w16cid:durableId="2039770994">
    <w:abstractNumId w:val="18"/>
  </w:num>
  <w:num w:numId="26" w16cid:durableId="993341946">
    <w:abstractNumId w:val="11"/>
  </w:num>
  <w:num w:numId="27" w16cid:durableId="976452751">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4460442">
    <w:abstractNumId w:val="10"/>
  </w:num>
  <w:num w:numId="29" w16cid:durableId="482356575">
    <w:abstractNumId w:val="1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46104435">
    <w:abstractNumId w:val="10"/>
  </w:num>
  <w:num w:numId="31" w16cid:durableId="1233278681">
    <w:abstractNumId w:val="10"/>
  </w:num>
  <w:num w:numId="32" w16cid:durableId="275909297">
    <w:abstractNumId w:val="21"/>
  </w:num>
  <w:num w:numId="33" w16cid:durableId="879438897">
    <w:abstractNumId w:val="25"/>
  </w:num>
  <w:num w:numId="34" w16cid:durableId="1189872862">
    <w:abstractNumId w:val="12"/>
  </w:num>
  <w:num w:numId="35" w16cid:durableId="96143441">
    <w:abstractNumId w:val="24"/>
  </w:num>
  <w:num w:numId="36" w16cid:durableId="2068141054">
    <w:abstractNumId w:val="15"/>
  </w:num>
  <w:num w:numId="37" w16cid:durableId="432551013">
    <w:abstractNumId w:val="26"/>
  </w:num>
  <w:num w:numId="38" w16cid:durableId="2141873301">
    <w:abstractNumId w:val="27"/>
  </w:num>
  <w:num w:numId="39" w16cid:durableId="1986424288">
    <w:abstractNumId w:val="23"/>
    <w:lvlOverride w:ilvl="0">
      <w:startOverride w:val="1"/>
    </w:lvlOverride>
  </w:num>
  <w:num w:numId="40" w16cid:durableId="64758710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52E7A"/>
    <w:rsid w:val="00000C97"/>
    <w:rsid w:val="00000FED"/>
    <w:rsid w:val="000039EA"/>
    <w:rsid w:val="0000434E"/>
    <w:rsid w:val="000211A9"/>
    <w:rsid w:val="00021238"/>
    <w:rsid w:val="00022071"/>
    <w:rsid w:val="00022B68"/>
    <w:rsid w:val="000243E6"/>
    <w:rsid w:val="00027E4F"/>
    <w:rsid w:val="00030B18"/>
    <w:rsid w:val="00031260"/>
    <w:rsid w:val="000325C6"/>
    <w:rsid w:val="00033B8C"/>
    <w:rsid w:val="0003681A"/>
    <w:rsid w:val="00036CC4"/>
    <w:rsid w:val="000372B7"/>
    <w:rsid w:val="00041274"/>
    <w:rsid w:val="000415A2"/>
    <w:rsid w:val="00043423"/>
    <w:rsid w:val="00043D21"/>
    <w:rsid w:val="000441B9"/>
    <w:rsid w:val="000503E2"/>
    <w:rsid w:val="00050F6E"/>
    <w:rsid w:val="00052AFE"/>
    <w:rsid w:val="00060E3C"/>
    <w:rsid w:val="000619D0"/>
    <w:rsid w:val="00061EC2"/>
    <w:rsid w:val="00062B5B"/>
    <w:rsid w:val="000648C3"/>
    <w:rsid w:val="00064B69"/>
    <w:rsid w:val="00066CE8"/>
    <w:rsid w:val="00071942"/>
    <w:rsid w:val="00080ED0"/>
    <w:rsid w:val="00085849"/>
    <w:rsid w:val="00085B8F"/>
    <w:rsid w:val="00087585"/>
    <w:rsid w:val="0009042F"/>
    <w:rsid w:val="00090481"/>
    <w:rsid w:val="00090DE3"/>
    <w:rsid w:val="000940E7"/>
    <w:rsid w:val="00094F39"/>
    <w:rsid w:val="000955CD"/>
    <w:rsid w:val="000959DF"/>
    <w:rsid w:val="000A3826"/>
    <w:rsid w:val="000A5A1A"/>
    <w:rsid w:val="000A5B50"/>
    <w:rsid w:val="000A6B2E"/>
    <w:rsid w:val="000A6C26"/>
    <w:rsid w:val="000B110E"/>
    <w:rsid w:val="000B36C8"/>
    <w:rsid w:val="000C2DFA"/>
    <w:rsid w:val="000C41F6"/>
    <w:rsid w:val="000C5ACD"/>
    <w:rsid w:val="000D0781"/>
    <w:rsid w:val="000D19D4"/>
    <w:rsid w:val="000D1B5D"/>
    <w:rsid w:val="000D1EB7"/>
    <w:rsid w:val="000D4055"/>
    <w:rsid w:val="000D52A4"/>
    <w:rsid w:val="000E07BC"/>
    <w:rsid w:val="000E18DC"/>
    <w:rsid w:val="000E2E21"/>
    <w:rsid w:val="000E4323"/>
    <w:rsid w:val="000E4E94"/>
    <w:rsid w:val="000F1CD4"/>
    <w:rsid w:val="000F4103"/>
    <w:rsid w:val="000F4166"/>
    <w:rsid w:val="000F4354"/>
    <w:rsid w:val="000F4980"/>
    <w:rsid w:val="000F65B3"/>
    <w:rsid w:val="000F65D1"/>
    <w:rsid w:val="000F70A7"/>
    <w:rsid w:val="00100CDE"/>
    <w:rsid w:val="0010408F"/>
    <w:rsid w:val="00104A9F"/>
    <w:rsid w:val="00107A3F"/>
    <w:rsid w:val="001130B3"/>
    <w:rsid w:val="00113CCA"/>
    <w:rsid w:val="001140DC"/>
    <w:rsid w:val="0011572B"/>
    <w:rsid w:val="00122F25"/>
    <w:rsid w:val="00126CB5"/>
    <w:rsid w:val="00126D25"/>
    <w:rsid w:val="0012726A"/>
    <w:rsid w:val="00131FC0"/>
    <w:rsid w:val="00135980"/>
    <w:rsid w:val="0013786F"/>
    <w:rsid w:val="00140078"/>
    <w:rsid w:val="0014072E"/>
    <w:rsid w:val="00142B9E"/>
    <w:rsid w:val="00152674"/>
    <w:rsid w:val="001526FD"/>
    <w:rsid w:val="00156244"/>
    <w:rsid w:val="00157DFA"/>
    <w:rsid w:val="00162009"/>
    <w:rsid w:val="001634E3"/>
    <w:rsid w:val="00164719"/>
    <w:rsid w:val="001654A8"/>
    <w:rsid w:val="00166FC4"/>
    <w:rsid w:val="001677AC"/>
    <w:rsid w:val="00170218"/>
    <w:rsid w:val="00176B46"/>
    <w:rsid w:val="00180169"/>
    <w:rsid w:val="001804EA"/>
    <w:rsid w:val="001905DB"/>
    <w:rsid w:val="00190A61"/>
    <w:rsid w:val="0019638A"/>
    <w:rsid w:val="00196CC6"/>
    <w:rsid w:val="00197179"/>
    <w:rsid w:val="001A1199"/>
    <w:rsid w:val="001A2215"/>
    <w:rsid w:val="001A3342"/>
    <w:rsid w:val="001A3E3D"/>
    <w:rsid w:val="001A499D"/>
    <w:rsid w:val="001A691E"/>
    <w:rsid w:val="001A7049"/>
    <w:rsid w:val="001A7EDF"/>
    <w:rsid w:val="001B195F"/>
    <w:rsid w:val="001B1E40"/>
    <w:rsid w:val="001B3C47"/>
    <w:rsid w:val="001C05F9"/>
    <w:rsid w:val="001C1FA9"/>
    <w:rsid w:val="001C43AF"/>
    <w:rsid w:val="001C52F8"/>
    <w:rsid w:val="001C764E"/>
    <w:rsid w:val="001D0D3C"/>
    <w:rsid w:val="001D2E51"/>
    <w:rsid w:val="001D4EC4"/>
    <w:rsid w:val="001D5FF4"/>
    <w:rsid w:val="001E1052"/>
    <w:rsid w:val="001E20F6"/>
    <w:rsid w:val="001E21B1"/>
    <w:rsid w:val="001E2F93"/>
    <w:rsid w:val="001E4554"/>
    <w:rsid w:val="001E61E5"/>
    <w:rsid w:val="001F06E8"/>
    <w:rsid w:val="001F11FF"/>
    <w:rsid w:val="001F2159"/>
    <w:rsid w:val="001F2558"/>
    <w:rsid w:val="001F2BAC"/>
    <w:rsid w:val="001F53FD"/>
    <w:rsid w:val="0020103D"/>
    <w:rsid w:val="002024B6"/>
    <w:rsid w:val="00202C08"/>
    <w:rsid w:val="00202CE8"/>
    <w:rsid w:val="002064F1"/>
    <w:rsid w:val="00206ADB"/>
    <w:rsid w:val="00207EFC"/>
    <w:rsid w:val="00210B8B"/>
    <w:rsid w:val="00214863"/>
    <w:rsid w:val="00214B4F"/>
    <w:rsid w:val="002156B4"/>
    <w:rsid w:val="00215CB9"/>
    <w:rsid w:val="00216EDD"/>
    <w:rsid w:val="00217175"/>
    <w:rsid w:val="00221370"/>
    <w:rsid w:val="002232DF"/>
    <w:rsid w:val="00224FCD"/>
    <w:rsid w:val="00225814"/>
    <w:rsid w:val="0023051E"/>
    <w:rsid w:val="00231256"/>
    <w:rsid w:val="002333D0"/>
    <w:rsid w:val="002418D0"/>
    <w:rsid w:val="00244FED"/>
    <w:rsid w:val="00246648"/>
    <w:rsid w:val="00247556"/>
    <w:rsid w:val="0025147A"/>
    <w:rsid w:val="00251DFF"/>
    <w:rsid w:val="00252DC5"/>
    <w:rsid w:val="00253222"/>
    <w:rsid w:val="0025603B"/>
    <w:rsid w:val="00260928"/>
    <w:rsid w:val="00261B4D"/>
    <w:rsid w:val="00261C13"/>
    <w:rsid w:val="00262847"/>
    <w:rsid w:val="0026360D"/>
    <w:rsid w:val="00271127"/>
    <w:rsid w:val="0027398F"/>
    <w:rsid w:val="00274278"/>
    <w:rsid w:val="0027482B"/>
    <w:rsid w:val="00281BB2"/>
    <w:rsid w:val="002839C4"/>
    <w:rsid w:val="00284849"/>
    <w:rsid w:val="002902E4"/>
    <w:rsid w:val="00290AF6"/>
    <w:rsid w:val="00293759"/>
    <w:rsid w:val="00294C44"/>
    <w:rsid w:val="0029523C"/>
    <w:rsid w:val="002A0153"/>
    <w:rsid w:val="002A03C3"/>
    <w:rsid w:val="002A07D6"/>
    <w:rsid w:val="002A4F2D"/>
    <w:rsid w:val="002A52CE"/>
    <w:rsid w:val="002A6743"/>
    <w:rsid w:val="002A681B"/>
    <w:rsid w:val="002A793B"/>
    <w:rsid w:val="002A7B02"/>
    <w:rsid w:val="002B254E"/>
    <w:rsid w:val="002B4CA4"/>
    <w:rsid w:val="002B4CE8"/>
    <w:rsid w:val="002B6979"/>
    <w:rsid w:val="002B6C9D"/>
    <w:rsid w:val="002B72E9"/>
    <w:rsid w:val="002C14F4"/>
    <w:rsid w:val="002C207D"/>
    <w:rsid w:val="002C32FC"/>
    <w:rsid w:val="002C55D5"/>
    <w:rsid w:val="002C6459"/>
    <w:rsid w:val="002C645B"/>
    <w:rsid w:val="002C7998"/>
    <w:rsid w:val="002D0A9D"/>
    <w:rsid w:val="002D7241"/>
    <w:rsid w:val="002E01C7"/>
    <w:rsid w:val="002E37DB"/>
    <w:rsid w:val="002F1E53"/>
    <w:rsid w:val="002F1FFE"/>
    <w:rsid w:val="002F2CAA"/>
    <w:rsid w:val="002F4340"/>
    <w:rsid w:val="002F6313"/>
    <w:rsid w:val="0030052C"/>
    <w:rsid w:val="00303014"/>
    <w:rsid w:val="003039AE"/>
    <w:rsid w:val="003063A1"/>
    <w:rsid w:val="00311E25"/>
    <w:rsid w:val="003135C4"/>
    <w:rsid w:val="00315377"/>
    <w:rsid w:val="003156B7"/>
    <w:rsid w:val="00322174"/>
    <w:rsid w:val="00322302"/>
    <w:rsid w:val="00324999"/>
    <w:rsid w:val="003250C7"/>
    <w:rsid w:val="00326416"/>
    <w:rsid w:val="00327F26"/>
    <w:rsid w:val="003306E1"/>
    <w:rsid w:val="003320E4"/>
    <w:rsid w:val="00332712"/>
    <w:rsid w:val="0033525D"/>
    <w:rsid w:val="003367C4"/>
    <w:rsid w:val="003414F3"/>
    <w:rsid w:val="00342C51"/>
    <w:rsid w:val="003459CF"/>
    <w:rsid w:val="00345CE0"/>
    <w:rsid w:val="00346BFB"/>
    <w:rsid w:val="00347BBE"/>
    <w:rsid w:val="003509C4"/>
    <w:rsid w:val="00352859"/>
    <w:rsid w:val="00352E7A"/>
    <w:rsid w:val="0035613E"/>
    <w:rsid w:val="00360A04"/>
    <w:rsid w:val="003615C5"/>
    <w:rsid w:val="00363EE9"/>
    <w:rsid w:val="0036441F"/>
    <w:rsid w:val="00365416"/>
    <w:rsid w:val="0037061B"/>
    <w:rsid w:val="00371252"/>
    <w:rsid w:val="00371830"/>
    <w:rsid w:val="0037509A"/>
    <w:rsid w:val="00376128"/>
    <w:rsid w:val="0037742E"/>
    <w:rsid w:val="00377D56"/>
    <w:rsid w:val="003818D3"/>
    <w:rsid w:val="00381A74"/>
    <w:rsid w:val="0038245A"/>
    <w:rsid w:val="003840E6"/>
    <w:rsid w:val="00385CFC"/>
    <w:rsid w:val="00387713"/>
    <w:rsid w:val="00390399"/>
    <w:rsid w:val="0039337A"/>
    <w:rsid w:val="003945A7"/>
    <w:rsid w:val="00397447"/>
    <w:rsid w:val="0039764E"/>
    <w:rsid w:val="003A04D0"/>
    <w:rsid w:val="003A1E3F"/>
    <w:rsid w:val="003A2C7B"/>
    <w:rsid w:val="003A3189"/>
    <w:rsid w:val="003A3CA7"/>
    <w:rsid w:val="003A3F8E"/>
    <w:rsid w:val="003A49D0"/>
    <w:rsid w:val="003A6770"/>
    <w:rsid w:val="003B33BD"/>
    <w:rsid w:val="003B3D26"/>
    <w:rsid w:val="003B569D"/>
    <w:rsid w:val="003B6BC8"/>
    <w:rsid w:val="003C2AFA"/>
    <w:rsid w:val="003C3C0E"/>
    <w:rsid w:val="003C454E"/>
    <w:rsid w:val="003C71DA"/>
    <w:rsid w:val="003D0589"/>
    <w:rsid w:val="003D1C17"/>
    <w:rsid w:val="003D3390"/>
    <w:rsid w:val="003D42A6"/>
    <w:rsid w:val="003D4F21"/>
    <w:rsid w:val="003D4FAC"/>
    <w:rsid w:val="003D6E28"/>
    <w:rsid w:val="003E0172"/>
    <w:rsid w:val="003E1885"/>
    <w:rsid w:val="003E2DBB"/>
    <w:rsid w:val="003E33C7"/>
    <w:rsid w:val="003E5DD9"/>
    <w:rsid w:val="003E689D"/>
    <w:rsid w:val="003E7906"/>
    <w:rsid w:val="003F000F"/>
    <w:rsid w:val="003F3C50"/>
    <w:rsid w:val="0040122E"/>
    <w:rsid w:val="00403833"/>
    <w:rsid w:val="00404CDF"/>
    <w:rsid w:val="004060F5"/>
    <w:rsid w:val="00406202"/>
    <w:rsid w:val="00406A6A"/>
    <w:rsid w:val="00406B22"/>
    <w:rsid w:val="00407147"/>
    <w:rsid w:val="004078FA"/>
    <w:rsid w:val="004115ED"/>
    <w:rsid w:val="00416197"/>
    <w:rsid w:val="00416A24"/>
    <w:rsid w:val="00417275"/>
    <w:rsid w:val="00420148"/>
    <w:rsid w:val="004203A8"/>
    <w:rsid w:val="004232A0"/>
    <w:rsid w:val="004241D7"/>
    <w:rsid w:val="004265BF"/>
    <w:rsid w:val="00426CCC"/>
    <w:rsid w:val="00427CC9"/>
    <w:rsid w:val="00431E08"/>
    <w:rsid w:val="00431F8A"/>
    <w:rsid w:val="00432897"/>
    <w:rsid w:val="004328A7"/>
    <w:rsid w:val="004349FD"/>
    <w:rsid w:val="00434C74"/>
    <w:rsid w:val="00446043"/>
    <w:rsid w:val="00452B42"/>
    <w:rsid w:val="00454D44"/>
    <w:rsid w:val="00456393"/>
    <w:rsid w:val="00456EB4"/>
    <w:rsid w:val="0045748E"/>
    <w:rsid w:val="00457827"/>
    <w:rsid w:val="00457AFB"/>
    <w:rsid w:val="00460086"/>
    <w:rsid w:val="00463FD3"/>
    <w:rsid w:val="00464F7A"/>
    <w:rsid w:val="00467436"/>
    <w:rsid w:val="004718F3"/>
    <w:rsid w:val="00473090"/>
    <w:rsid w:val="00475040"/>
    <w:rsid w:val="004774A6"/>
    <w:rsid w:val="00482576"/>
    <w:rsid w:val="00484432"/>
    <w:rsid w:val="00487888"/>
    <w:rsid w:val="00487C0F"/>
    <w:rsid w:val="00487C6B"/>
    <w:rsid w:val="00487C82"/>
    <w:rsid w:val="004905AD"/>
    <w:rsid w:val="00490C06"/>
    <w:rsid w:val="00493D40"/>
    <w:rsid w:val="00493D74"/>
    <w:rsid w:val="00493EE3"/>
    <w:rsid w:val="0049492A"/>
    <w:rsid w:val="004967B6"/>
    <w:rsid w:val="004979C8"/>
    <w:rsid w:val="004A1DC2"/>
    <w:rsid w:val="004A2056"/>
    <w:rsid w:val="004A34D2"/>
    <w:rsid w:val="004A3892"/>
    <w:rsid w:val="004A504B"/>
    <w:rsid w:val="004A6378"/>
    <w:rsid w:val="004A6911"/>
    <w:rsid w:val="004A7A82"/>
    <w:rsid w:val="004B1081"/>
    <w:rsid w:val="004B3652"/>
    <w:rsid w:val="004B45AA"/>
    <w:rsid w:val="004B54E0"/>
    <w:rsid w:val="004B5F06"/>
    <w:rsid w:val="004B693A"/>
    <w:rsid w:val="004B7384"/>
    <w:rsid w:val="004C1EF7"/>
    <w:rsid w:val="004C2518"/>
    <w:rsid w:val="004C4269"/>
    <w:rsid w:val="004C482F"/>
    <w:rsid w:val="004C6591"/>
    <w:rsid w:val="004D19BD"/>
    <w:rsid w:val="004D2482"/>
    <w:rsid w:val="004D6236"/>
    <w:rsid w:val="004D7779"/>
    <w:rsid w:val="004D7DC7"/>
    <w:rsid w:val="004D7F90"/>
    <w:rsid w:val="004E078A"/>
    <w:rsid w:val="004E24C0"/>
    <w:rsid w:val="004E3C46"/>
    <w:rsid w:val="004E3CB8"/>
    <w:rsid w:val="004E4DBB"/>
    <w:rsid w:val="004E4E41"/>
    <w:rsid w:val="004E73DB"/>
    <w:rsid w:val="004E7F9C"/>
    <w:rsid w:val="004F13E2"/>
    <w:rsid w:val="004F26BC"/>
    <w:rsid w:val="004F3493"/>
    <w:rsid w:val="004F5143"/>
    <w:rsid w:val="004F6D8A"/>
    <w:rsid w:val="004F6E60"/>
    <w:rsid w:val="005008F8"/>
    <w:rsid w:val="005012D2"/>
    <w:rsid w:val="00502D13"/>
    <w:rsid w:val="0050300B"/>
    <w:rsid w:val="0051179B"/>
    <w:rsid w:val="00512317"/>
    <w:rsid w:val="00512B09"/>
    <w:rsid w:val="0051315B"/>
    <w:rsid w:val="00513CEB"/>
    <w:rsid w:val="005141A9"/>
    <w:rsid w:val="0052122C"/>
    <w:rsid w:val="0052125D"/>
    <w:rsid w:val="005220ED"/>
    <w:rsid w:val="00523ACF"/>
    <w:rsid w:val="005260EF"/>
    <w:rsid w:val="0053031C"/>
    <w:rsid w:val="0053066C"/>
    <w:rsid w:val="005334AF"/>
    <w:rsid w:val="00533796"/>
    <w:rsid w:val="00533C4C"/>
    <w:rsid w:val="0053581E"/>
    <w:rsid w:val="00535B55"/>
    <w:rsid w:val="00537343"/>
    <w:rsid w:val="00544786"/>
    <w:rsid w:val="00546C49"/>
    <w:rsid w:val="005510E5"/>
    <w:rsid w:val="005516F3"/>
    <w:rsid w:val="00551E39"/>
    <w:rsid w:val="00553636"/>
    <w:rsid w:val="00553A47"/>
    <w:rsid w:val="00553C6B"/>
    <w:rsid w:val="00553D1B"/>
    <w:rsid w:val="00555D75"/>
    <w:rsid w:val="00560241"/>
    <w:rsid w:val="00560DF0"/>
    <w:rsid w:val="00561DFC"/>
    <w:rsid w:val="00566079"/>
    <w:rsid w:val="00567559"/>
    <w:rsid w:val="0056759C"/>
    <w:rsid w:val="005702CB"/>
    <w:rsid w:val="00570D90"/>
    <w:rsid w:val="005743A8"/>
    <w:rsid w:val="00575303"/>
    <w:rsid w:val="005801F3"/>
    <w:rsid w:val="00581AE9"/>
    <w:rsid w:val="00582F6E"/>
    <w:rsid w:val="0058394C"/>
    <w:rsid w:val="00583B3D"/>
    <w:rsid w:val="0059276F"/>
    <w:rsid w:val="0059513E"/>
    <w:rsid w:val="005A10E6"/>
    <w:rsid w:val="005A2D78"/>
    <w:rsid w:val="005A4086"/>
    <w:rsid w:val="005A4DD5"/>
    <w:rsid w:val="005A6AA4"/>
    <w:rsid w:val="005A6CFB"/>
    <w:rsid w:val="005A6D72"/>
    <w:rsid w:val="005A6D9F"/>
    <w:rsid w:val="005A735A"/>
    <w:rsid w:val="005B48FF"/>
    <w:rsid w:val="005B4EFB"/>
    <w:rsid w:val="005B5FEB"/>
    <w:rsid w:val="005C0252"/>
    <w:rsid w:val="005C1E32"/>
    <w:rsid w:val="005C5248"/>
    <w:rsid w:val="005C670D"/>
    <w:rsid w:val="005D23C0"/>
    <w:rsid w:val="005D363F"/>
    <w:rsid w:val="005E28DA"/>
    <w:rsid w:val="005E38F0"/>
    <w:rsid w:val="005E6942"/>
    <w:rsid w:val="005E6B90"/>
    <w:rsid w:val="005E715C"/>
    <w:rsid w:val="005F1D09"/>
    <w:rsid w:val="005F3B6D"/>
    <w:rsid w:val="005F606B"/>
    <w:rsid w:val="006009D1"/>
    <w:rsid w:val="00600A1E"/>
    <w:rsid w:val="00604C15"/>
    <w:rsid w:val="006074FF"/>
    <w:rsid w:val="00611B7E"/>
    <w:rsid w:val="00612F76"/>
    <w:rsid w:val="006158D5"/>
    <w:rsid w:val="00617F07"/>
    <w:rsid w:val="0062095A"/>
    <w:rsid w:val="00625D83"/>
    <w:rsid w:val="00627C67"/>
    <w:rsid w:val="006356D6"/>
    <w:rsid w:val="0063680A"/>
    <w:rsid w:val="0064128E"/>
    <w:rsid w:val="00644E5D"/>
    <w:rsid w:val="006466CD"/>
    <w:rsid w:val="00651984"/>
    <w:rsid w:val="00652DC7"/>
    <w:rsid w:val="006533D7"/>
    <w:rsid w:val="00653563"/>
    <w:rsid w:val="00653C96"/>
    <w:rsid w:val="00657582"/>
    <w:rsid w:val="006605F7"/>
    <w:rsid w:val="00661F81"/>
    <w:rsid w:val="006623E7"/>
    <w:rsid w:val="00662B80"/>
    <w:rsid w:val="006634A0"/>
    <w:rsid w:val="00664E49"/>
    <w:rsid w:val="0066533D"/>
    <w:rsid w:val="0066768F"/>
    <w:rsid w:val="00670F6C"/>
    <w:rsid w:val="006730F4"/>
    <w:rsid w:val="006749FC"/>
    <w:rsid w:val="00676E58"/>
    <w:rsid w:val="00677A2B"/>
    <w:rsid w:val="00681DAD"/>
    <w:rsid w:val="006822CB"/>
    <w:rsid w:val="0068256B"/>
    <w:rsid w:val="006852C7"/>
    <w:rsid w:val="006852CE"/>
    <w:rsid w:val="00685E55"/>
    <w:rsid w:val="00687709"/>
    <w:rsid w:val="00692429"/>
    <w:rsid w:val="00692D14"/>
    <w:rsid w:val="00697464"/>
    <w:rsid w:val="006975A3"/>
    <w:rsid w:val="006A0780"/>
    <w:rsid w:val="006A1EBB"/>
    <w:rsid w:val="006A62F7"/>
    <w:rsid w:val="006A7A3B"/>
    <w:rsid w:val="006B07C0"/>
    <w:rsid w:val="006B0DAD"/>
    <w:rsid w:val="006B3A73"/>
    <w:rsid w:val="006B3AA3"/>
    <w:rsid w:val="006B3D82"/>
    <w:rsid w:val="006B65C7"/>
    <w:rsid w:val="006B76F7"/>
    <w:rsid w:val="006C0BDB"/>
    <w:rsid w:val="006C1727"/>
    <w:rsid w:val="006C22C6"/>
    <w:rsid w:val="006C32FD"/>
    <w:rsid w:val="006C39CE"/>
    <w:rsid w:val="006C651D"/>
    <w:rsid w:val="006C74F7"/>
    <w:rsid w:val="006D0FCC"/>
    <w:rsid w:val="006D18CC"/>
    <w:rsid w:val="006D21F5"/>
    <w:rsid w:val="006D3089"/>
    <w:rsid w:val="006D3F3D"/>
    <w:rsid w:val="006D482D"/>
    <w:rsid w:val="006D6EAC"/>
    <w:rsid w:val="006E126D"/>
    <w:rsid w:val="006E1FC3"/>
    <w:rsid w:val="006E4A2B"/>
    <w:rsid w:val="006F3F5A"/>
    <w:rsid w:val="007011F0"/>
    <w:rsid w:val="007044E5"/>
    <w:rsid w:val="00704C52"/>
    <w:rsid w:val="00704C9F"/>
    <w:rsid w:val="00704CE9"/>
    <w:rsid w:val="0070616B"/>
    <w:rsid w:val="00706295"/>
    <w:rsid w:val="007068D3"/>
    <w:rsid w:val="00706FDA"/>
    <w:rsid w:val="0071176A"/>
    <w:rsid w:val="00711F9A"/>
    <w:rsid w:val="00713810"/>
    <w:rsid w:val="007161FA"/>
    <w:rsid w:val="00722F71"/>
    <w:rsid w:val="00725B5C"/>
    <w:rsid w:val="0072632F"/>
    <w:rsid w:val="007303A5"/>
    <w:rsid w:val="00730B3E"/>
    <w:rsid w:val="00732475"/>
    <w:rsid w:val="00732B22"/>
    <w:rsid w:val="0073420B"/>
    <w:rsid w:val="007343C6"/>
    <w:rsid w:val="00736367"/>
    <w:rsid w:val="00743BB1"/>
    <w:rsid w:val="0074760E"/>
    <w:rsid w:val="00750F18"/>
    <w:rsid w:val="00751139"/>
    <w:rsid w:val="00752760"/>
    <w:rsid w:val="00753585"/>
    <w:rsid w:val="00753F38"/>
    <w:rsid w:val="007548C4"/>
    <w:rsid w:val="00754ABA"/>
    <w:rsid w:val="00754DF2"/>
    <w:rsid w:val="00761D92"/>
    <w:rsid w:val="007624A2"/>
    <w:rsid w:val="00762661"/>
    <w:rsid w:val="00762B4D"/>
    <w:rsid w:val="00767A0A"/>
    <w:rsid w:val="00770D3A"/>
    <w:rsid w:val="0077474C"/>
    <w:rsid w:val="00776721"/>
    <w:rsid w:val="00782910"/>
    <w:rsid w:val="00782B0D"/>
    <w:rsid w:val="007855F8"/>
    <w:rsid w:val="00785D4A"/>
    <w:rsid w:val="0078768C"/>
    <w:rsid w:val="00793395"/>
    <w:rsid w:val="00795EF9"/>
    <w:rsid w:val="0079781A"/>
    <w:rsid w:val="007A1546"/>
    <w:rsid w:val="007A228C"/>
    <w:rsid w:val="007A368E"/>
    <w:rsid w:val="007A36FF"/>
    <w:rsid w:val="007A3928"/>
    <w:rsid w:val="007A5868"/>
    <w:rsid w:val="007B04CE"/>
    <w:rsid w:val="007B2497"/>
    <w:rsid w:val="007B253F"/>
    <w:rsid w:val="007B2ACD"/>
    <w:rsid w:val="007B388B"/>
    <w:rsid w:val="007B4BF7"/>
    <w:rsid w:val="007B6871"/>
    <w:rsid w:val="007B7A2F"/>
    <w:rsid w:val="007C2B69"/>
    <w:rsid w:val="007C2FF2"/>
    <w:rsid w:val="007C32EE"/>
    <w:rsid w:val="007C3D33"/>
    <w:rsid w:val="007D0D6B"/>
    <w:rsid w:val="007D11D9"/>
    <w:rsid w:val="007D294A"/>
    <w:rsid w:val="007D29B7"/>
    <w:rsid w:val="007D29DD"/>
    <w:rsid w:val="007D47D2"/>
    <w:rsid w:val="007D612F"/>
    <w:rsid w:val="007D6EC0"/>
    <w:rsid w:val="007D7E1D"/>
    <w:rsid w:val="007E19FF"/>
    <w:rsid w:val="007E2D88"/>
    <w:rsid w:val="007E453D"/>
    <w:rsid w:val="007E503C"/>
    <w:rsid w:val="007E55D7"/>
    <w:rsid w:val="007E5868"/>
    <w:rsid w:val="007F1EE3"/>
    <w:rsid w:val="007F6CEA"/>
    <w:rsid w:val="00800041"/>
    <w:rsid w:val="0080345C"/>
    <w:rsid w:val="00804E25"/>
    <w:rsid w:val="00805356"/>
    <w:rsid w:val="00815BF8"/>
    <w:rsid w:val="00815C86"/>
    <w:rsid w:val="008161F2"/>
    <w:rsid w:val="008169C5"/>
    <w:rsid w:val="00817004"/>
    <w:rsid w:val="0082522F"/>
    <w:rsid w:val="00831979"/>
    <w:rsid w:val="00834728"/>
    <w:rsid w:val="00836F86"/>
    <w:rsid w:val="00837F0A"/>
    <w:rsid w:val="00840EA3"/>
    <w:rsid w:val="00843243"/>
    <w:rsid w:val="00851352"/>
    <w:rsid w:val="00851F43"/>
    <w:rsid w:val="008530D0"/>
    <w:rsid w:val="008533DA"/>
    <w:rsid w:val="008541B8"/>
    <w:rsid w:val="00855063"/>
    <w:rsid w:val="00857077"/>
    <w:rsid w:val="008613DA"/>
    <w:rsid w:val="00863230"/>
    <w:rsid w:val="00864628"/>
    <w:rsid w:val="008651A2"/>
    <w:rsid w:val="00865BD0"/>
    <w:rsid w:val="00870F39"/>
    <w:rsid w:val="008717D8"/>
    <w:rsid w:val="0087215C"/>
    <w:rsid w:val="00874ABE"/>
    <w:rsid w:val="00875D25"/>
    <w:rsid w:val="00880E35"/>
    <w:rsid w:val="0088386A"/>
    <w:rsid w:val="00887325"/>
    <w:rsid w:val="008875FE"/>
    <w:rsid w:val="00887F8E"/>
    <w:rsid w:val="008914C6"/>
    <w:rsid w:val="008933E1"/>
    <w:rsid w:val="00896234"/>
    <w:rsid w:val="0089730C"/>
    <w:rsid w:val="0089787F"/>
    <w:rsid w:val="00897BBE"/>
    <w:rsid w:val="00897E43"/>
    <w:rsid w:val="008A04E5"/>
    <w:rsid w:val="008A05B5"/>
    <w:rsid w:val="008A24AF"/>
    <w:rsid w:val="008A3514"/>
    <w:rsid w:val="008B21C2"/>
    <w:rsid w:val="008B2362"/>
    <w:rsid w:val="008B3B02"/>
    <w:rsid w:val="008B4E8C"/>
    <w:rsid w:val="008B5D9B"/>
    <w:rsid w:val="008B6011"/>
    <w:rsid w:val="008B6053"/>
    <w:rsid w:val="008B660B"/>
    <w:rsid w:val="008B662C"/>
    <w:rsid w:val="008C222B"/>
    <w:rsid w:val="008C4BED"/>
    <w:rsid w:val="008C5738"/>
    <w:rsid w:val="008C60C0"/>
    <w:rsid w:val="008C7EAD"/>
    <w:rsid w:val="008D0CFE"/>
    <w:rsid w:val="008D2040"/>
    <w:rsid w:val="008D2A11"/>
    <w:rsid w:val="008D4D05"/>
    <w:rsid w:val="008D6152"/>
    <w:rsid w:val="008E170F"/>
    <w:rsid w:val="008E4905"/>
    <w:rsid w:val="008E7BA9"/>
    <w:rsid w:val="008F0F81"/>
    <w:rsid w:val="008F1599"/>
    <w:rsid w:val="008F27BF"/>
    <w:rsid w:val="008F2E64"/>
    <w:rsid w:val="008F6CEC"/>
    <w:rsid w:val="008F7B56"/>
    <w:rsid w:val="00901FC1"/>
    <w:rsid w:val="00902344"/>
    <w:rsid w:val="00902842"/>
    <w:rsid w:val="00905DB2"/>
    <w:rsid w:val="00905F78"/>
    <w:rsid w:val="00910C4A"/>
    <w:rsid w:val="00911386"/>
    <w:rsid w:val="009142EC"/>
    <w:rsid w:val="00914400"/>
    <w:rsid w:val="009145E4"/>
    <w:rsid w:val="009154C3"/>
    <w:rsid w:val="0091789C"/>
    <w:rsid w:val="009220C7"/>
    <w:rsid w:val="00923540"/>
    <w:rsid w:val="00926767"/>
    <w:rsid w:val="00932756"/>
    <w:rsid w:val="00934233"/>
    <w:rsid w:val="00935786"/>
    <w:rsid w:val="009361D5"/>
    <w:rsid w:val="0094026F"/>
    <w:rsid w:val="009428A4"/>
    <w:rsid w:val="0094419F"/>
    <w:rsid w:val="00952CE7"/>
    <w:rsid w:val="00954B9F"/>
    <w:rsid w:val="00956025"/>
    <w:rsid w:val="00956E3E"/>
    <w:rsid w:val="009652EE"/>
    <w:rsid w:val="009659F4"/>
    <w:rsid w:val="009672D7"/>
    <w:rsid w:val="009701D2"/>
    <w:rsid w:val="00970D60"/>
    <w:rsid w:val="00971C96"/>
    <w:rsid w:val="009734C4"/>
    <w:rsid w:val="009747D5"/>
    <w:rsid w:val="009757F1"/>
    <w:rsid w:val="00975A98"/>
    <w:rsid w:val="00975C78"/>
    <w:rsid w:val="00976C46"/>
    <w:rsid w:val="00976E97"/>
    <w:rsid w:val="00981165"/>
    <w:rsid w:val="00984027"/>
    <w:rsid w:val="0098648D"/>
    <w:rsid w:val="00986FD4"/>
    <w:rsid w:val="0098711F"/>
    <w:rsid w:val="009874D0"/>
    <w:rsid w:val="0099390E"/>
    <w:rsid w:val="009960E5"/>
    <w:rsid w:val="009968D4"/>
    <w:rsid w:val="009A0FEB"/>
    <w:rsid w:val="009A4AFE"/>
    <w:rsid w:val="009A55DF"/>
    <w:rsid w:val="009A7518"/>
    <w:rsid w:val="009A7ADC"/>
    <w:rsid w:val="009B0D30"/>
    <w:rsid w:val="009B1F35"/>
    <w:rsid w:val="009B52D0"/>
    <w:rsid w:val="009C19B7"/>
    <w:rsid w:val="009C41B8"/>
    <w:rsid w:val="009C51EE"/>
    <w:rsid w:val="009C5ABB"/>
    <w:rsid w:val="009D58A8"/>
    <w:rsid w:val="009D7C51"/>
    <w:rsid w:val="009E196C"/>
    <w:rsid w:val="009E2EB0"/>
    <w:rsid w:val="009E5098"/>
    <w:rsid w:val="009E5931"/>
    <w:rsid w:val="009E5BA1"/>
    <w:rsid w:val="009E6A0A"/>
    <w:rsid w:val="009E7D00"/>
    <w:rsid w:val="009F00E2"/>
    <w:rsid w:val="009F2806"/>
    <w:rsid w:val="009F36BF"/>
    <w:rsid w:val="009F42B3"/>
    <w:rsid w:val="009F4C64"/>
    <w:rsid w:val="009F6CDD"/>
    <w:rsid w:val="009F7812"/>
    <w:rsid w:val="00A03BAC"/>
    <w:rsid w:val="00A03FAE"/>
    <w:rsid w:val="00A10573"/>
    <w:rsid w:val="00A111B6"/>
    <w:rsid w:val="00A149D5"/>
    <w:rsid w:val="00A14CCE"/>
    <w:rsid w:val="00A23174"/>
    <w:rsid w:val="00A242AB"/>
    <w:rsid w:val="00A26D27"/>
    <w:rsid w:val="00A31251"/>
    <w:rsid w:val="00A325C0"/>
    <w:rsid w:val="00A32B28"/>
    <w:rsid w:val="00A35F61"/>
    <w:rsid w:val="00A376EE"/>
    <w:rsid w:val="00A40D05"/>
    <w:rsid w:val="00A42645"/>
    <w:rsid w:val="00A42A99"/>
    <w:rsid w:val="00A47449"/>
    <w:rsid w:val="00A50F71"/>
    <w:rsid w:val="00A50FD9"/>
    <w:rsid w:val="00A5151A"/>
    <w:rsid w:val="00A52AB8"/>
    <w:rsid w:val="00A52B55"/>
    <w:rsid w:val="00A52DCC"/>
    <w:rsid w:val="00A55E66"/>
    <w:rsid w:val="00A56EDC"/>
    <w:rsid w:val="00A57E0A"/>
    <w:rsid w:val="00A703B4"/>
    <w:rsid w:val="00A7204B"/>
    <w:rsid w:val="00A743E3"/>
    <w:rsid w:val="00A7495A"/>
    <w:rsid w:val="00A75241"/>
    <w:rsid w:val="00A7528E"/>
    <w:rsid w:val="00A76487"/>
    <w:rsid w:val="00A77919"/>
    <w:rsid w:val="00A823F6"/>
    <w:rsid w:val="00A84B35"/>
    <w:rsid w:val="00A8719E"/>
    <w:rsid w:val="00A92E1F"/>
    <w:rsid w:val="00A94ACB"/>
    <w:rsid w:val="00A94BB2"/>
    <w:rsid w:val="00A96109"/>
    <w:rsid w:val="00A96A8E"/>
    <w:rsid w:val="00AA0A89"/>
    <w:rsid w:val="00AA0B56"/>
    <w:rsid w:val="00AA3B4E"/>
    <w:rsid w:val="00AA41F6"/>
    <w:rsid w:val="00AA5368"/>
    <w:rsid w:val="00AA6429"/>
    <w:rsid w:val="00AA77CD"/>
    <w:rsid w:val="00AB754E"/>
    <w:rsid w:val="00AC01AA"/>
    <w:rsid w:val="00AC3EE9"/>
    <w:rsid w:val="00AC4F72"/>
    <w:rsid w:val="00AC5041"/>
    <w:rsid w:val="00AC5C00"/>
    <w:rsid w:val="00AC695E"/>
    <w:rsid w:val="00AD2230"/>
    <w:rsid w:val="00AD3DE0"/>
    <w:rsid w:val="00AD7545"/>
    <w:rsid w:val="00AE482E"/>
    <w:rsid w:val="00AE67B2"/>
    <w:rsid w:val="00AE7943"/>
    <w:rsid w:val="00AF1B39"/>
    <w:rsid w:val="00AF1DF3"/>
    <w:rsid w:val="00AF522F"/>
    <w:rsid w:val="00AF67FA"/>
    <w:rsid w:val="00AF741A"/>
    <w:rsid w:val="00B01ADB"/>
    <w:rsid w:val="00B04161"/>
    <w:rsid w:val="00B056F9"/>
    <w:rsid w:val="00B10A06"/>
    <w:rsid w:val="00B11E3D"/>
    <w:rsid w:val="00B13AFA"/>
    <w:rsid w:val="00B14D2C"/>
    <w:rsid w:val="00B160C6"/>
    <w:rsid w:val="00B179AD"/>
    <w:rsid w:val="00B17E82"/>
    <w:rsid w:val="00B22933"/>
    <w:rsid w:val="00B22A84"/>
    <w:rsid w:val="00B23325"/>
    <w:rsid w:val="00B2389F"/>
    <w:rsid w:val="00B268BE"/>
    <w:rsid w:val="00B33FC5"/>
    <w:rsid w:val="00B3554F"/>
    <w:rsid w:val="00B35FCB"/>
    <w:rsid w:val="00B370F4"/>
    <w:rsid w:val="00B407A0"/>
    <w:rsid w:val="00B415A7"/>
    <w:rsid w:val="00B4575A"/>
    <w:rsid w:val="00B5121E"/>
    <w:rsid w:val="00B51D38"/>
    <w:rsid w:val="00B575BA"/>
    <w:rsid w:val="00B62DD5"/>
    <w:rsid w:val="00B63FFB"/>
    <w:rsid w:val="00B6750A"/>
    <w:rsid w:val="00B71608"/>
    <w:rsid w:val="00B717D6"/>
    <w:rsid w:val="00B72664"/>
    <w:rsid w:val="00B73371"/>
    <w:rsid w:val="00B76429"/>
    <w:rsid w:val="00B76AAC"/>
    <w:rsid w:val="00B82FB1"/>
    <w:rsid w:val="00B84853"/>
    <w:rsid w:val="00B86471"/>
    <w:rsid w:val="00B86FC6"/>
    <w:rsid w:val="00B86FD7"/>
    <w:rsid w:val="00B91CDB"/>
    <w:rsid w:val="00B93FA0"/>
    <w:rsid w:val="00B94323"/>
    <w:rsid w:val="00B956D4"/>
    <w:rsid w:val="00B96815"/>
    <w:rsid w:val="00B96C01"/>
    <w:rsid w:val="00B97446"/>
    <w:rsid w:val="00BA0F92"/>
    <w:rsid w:val="00BA27AA"/>
    <w:rsid w:val="00BA3AEE"/>
    <w:rsid w:val="00BA7432"/>
    <w:rsid w:val="00BA7B47"/>
    <w:rsid w:val="00BB0760"/>
    <w:rsid w:val="00BB14C3"/>
    <w:rsid w:val="00BB1D69"/>
    <w:rsid w:val="00BB2764"/>
    <w:rsid w:val="00BB2E5F"/>
    <w:rsid w:val="00BB6ACC"/>
    <w:rsid w:val="00BC10E5"/>
    <w:rsid w:val="00BC1AA0"/>
    <w:rsid w:val="00BC2495"/>
    <w:rsid w:val="00BC314A"/>
    <w:rsid w:val="00BC345C"/>
    <w:rsid w:val="00BC7051"/>
    <w:rsid w:val="00BC7EB9"/>
    <w:rsid w:val="00BD2643"/>
    <w:rsid w:val="00BD2930"/>
    <w:rsid w:val="00BD4A54"/>
    <w:rsid w:val="00BD56B1"/>
    <w:rsid w:val="00BD5B69"/>
    <w:rsid w:val="00BD6558"/>
    <w:rsid w:val="00BD79B6"/>
    <w:rsid w:val="00BE6034"/>
    <w:rsid w:val="00BE711C"/>
    <w:rsid w:val="00BE77B2"/>
    <w:rsid w:val="00BF2AD7"/>
    <w:rsid w:val="00BF2F76"/>
    <w:rsid w:val="00BF3022"/>
    <w:rsid w:val="00BF31FA"/>
    <w:rsid w:val="00BF3214"/>
    <w:rsid w:val="00BF4239"/>
    <w:rsid w:val="00BF5573"/>
    <w:rsid w:val="00BF71A6"/>
    <w:rsid w:val="00BF788F"/>
    <w:rsid w:val="00BF7F6F"/>
    <w:rsid w:val="00C015F0"/>
    <w:rsid w:val="00C04246"/>
    <w:rsid w:val="00C053F7"/>
    <w:rsid w:val="00C14CF7"/>
    <w:rsid w:val="00C15867"/>
    <w:rsid w:val="00C20885"/>
    <w:rsid w:val="00C20A10"/>
    <w:rsid w:val="00C22398"/>
    <w:rsid w:val="00C2296D"/>
    <w:rsid w:val="00C23155"/>
    <w:rsid w:val="00C23ADF"/>
    <w:rsid w:val="00C247A5"/>
    <w:rsid w:val="00C31FE8"/>
    <w:rsid w:val="00C320BB"/>
    <w:rsid w:val="00C355D1"/>
    <w:rsid w:val="00C368FB"/>
    <w:rsid w:val="00C4044E"/>
    <w:rsid w:val="00C40C41"/>
    <w:rsid w:val="00C42AF4"/>
    <w:rsid w:val="00C45885"/>
    <w:rsid w:val="00C50B21"/>
    <w:rsid w:val="00C50F22"/>
    <w:rsid w:val="00C55809"/>
    <w:rsid w:val="00C56837"/>
    <w:rsid w:val="00C57971"/>
    <w:rsid w:val="00C63048"/>
    <w:rsid w:val="00C63240"/>
    <w:rsid w:val="00C65BD7"/>
    <w:rsid w:val="00C6609A"/>
    <w:rsid w:val="00C70F6C"/>
    <w:rsid w:val="00C76BA4"/>
    <w:rsid w:val="00C80930"/>
    <w:rsid w:val="00C83A48"/>
    <w:rsid w:val="00C84DD3"/>
    <w:rsid w:val="00C857EF"/>
    <w:rsid w:val="00C85865"/>
    <w:rsid w:val="00C85E85"/>
    <w:rsid w:val="00C9152A"/>
    <w:rsid w:val="00C926C8"/>
    <w:rsid w:val="00C93E75"/>
    <w:rsid w:val="00CA24FB"/>
    <w:rsid w:val="00CA2D2C"/>
    <w:rsid w:val="00CA2EAE"/>
    <w:rsid w:val="00CA4280"/>
    <w:rsid w:val="00CA4AC1"/>
    <w:rsid w:val="00CA59FB"/>
    <w:rsid w:val="00CA619D"/>
    <w:rsid w:val="00CA6385"/>
    <w:rsid w:val="00CA6C1A"/>
    <w:rsid w:val="00CB0316"/>
    <w:rsid w:val="00CB0B11"/>
    <w:rsid w:val="00CB1DBA"/>
    <w:rsid w:val="00CB3081"/>
    <w:rsid w:val="00CB426A"/>
    <w:rsid w:val="00CB5354"/>
    <w:rsid w:val="00CB757F"/>
    <w:rsid w:val="00CB7DF2"/>
    <w:rsid w:val="00CC05C7"/>
    <w:rsid w:val="00CC357E"/>
    <w:rsid w:val="00CC3C9E"/>
    <w:rsid w:val="00CC60C5"/>
    <w:rsid w:val="00CC687F"/>
    <w:rsid w:val="00CC6A14"/>
    <w:rsid w:val="00CC6CE3"/>
    <w:rsid w:val="00CC6E95"/>
    <w:rsid w:val="00CC70A3"/>
    <w:rsid w:val="00CD1C89"/>
    <w:rsid w:val="00CD239F"/>
    <w:rsid w:val="00CD3129"/>
    <w:rsid w:val="00CD4442"/>
    <w:rsid w:val="00CD4461"/>
    <w:rsid w:val="00CD4F1B"/>
    <w:rsid w:val="00CD53C3"/>
    <w:rsid w:val="00CD574E"/>
    <w:rsid w:val="00CE1031"/>
    <w:rsid w:val="00CE1A51"/>
    <w:rsid w:val="00CE1B7C"/>
    <w:rsid w:val="00CE424B"/>
    <w:rsid w:val="00CE4C22"/>
    <w:rsid w:val="00CE6865"/>
    <w:rsid w:val="00CE76E5"/>
    <w:rsid w:val="00CF29F8"/>
    <w:rsid w:val="00CF41EC"/>
    <w:rsid w:val="00CF5AC8"/>
    <w:rsid w:val="00CF5AE8"/>
    <w:rsid w:val="00CF5D04"/>
    <w:rsid w:val="00D04DE4"/>
    <w:rsid w:val="00D063F1"/>
    <w:rsid w:val="00D07BB9"/>
    <w:rsid w:val="00D11735"/>
    <w:rsid w:val="00D146AD"/>
    <w:rsid w:val="00D14F22"/>
    <w:rsid w:val="00D1539F"/>
    <w:rsid w:val="00D16BFC"/>
    <w:rsid w:val="00D20EA1"/>
    <w:rsid w:val="00D217F5"/>
    <w:rsid w:val="00D234EB"/>
    <w:rsid w:val="00D24ABF"/>
    <w:rsid w:val="00D26D68"/>
    <w:rsid w:val="00D3192F"/>
    <w:rsid w:val="00D33784"/>
    <w:rsid w:val="00D421BC"/>
    <w:rsid w:val="00D42836"/>
    <w:rsid w:val="00D4524C"/>
    <w:rsid w:val="00D4741C"/>
    <w:rsid w:val="00D4755F"/>
    <w:rsid w:val="00D4780A"/>
    <w:rsid w:val="00D51181"/>
    <w:rsid w:val="00D565D6"/>
    <w:rsid w:val="00D57918"/>
    <w:rsid w:val="00D646A9"/>
    <w:rsid w:val="00D6644F"/>
    <w:rsid w:val="00D66A50"/>
    <w:rsid w:val="00D67A19"/>
    <w:rsid w:val="00D7160E"/>
    <w:rsid w:val="00D71B6D"/>
    <w:rsid w:val="00D73152"/>
    <w:rsid w:val="00D73DC6"/>
    <w:rsid w:val="00D74C1A"/>
    <w:rsid w:val="00D754C1"/>
    <w:rsid w:val="00D75EC3"/>
    <w:rsid w:val="00D77393"/>
    <w:rsid w:val="00D77A35"/>
    <w:rsid w:val="00D81B3E"/>
    <w:rsid w:val="00D81D00"/>
    <w:rsid w:val="00D82E4F"/>
    <w:rsid w:val="00D86D4D"/>
    <w:rsid w:val="00D90260"/>
    <w:rsid w:val="00D90C70"/>
    <w:rsid w:val="00D90E49"/>
    <w:rsid w:val="00D96ADE"/>
    <w:rsid w:val="00DA0425"/>
    <w:rsid w:val="00DA0506"/>
    <w:rsid w:val="00DA0CE2"/>
    <w:rsid w:val="00DA0FEE"/>
    <w:rsid w:val="00DA2387"/>
    <w:rsid w:val="00DA42A5"/>
    <w:rsid w:val="00DA4AE6"/>
    <w:rsid w:val="00DA738A"/>
    <w:rsid w:val="00DB1105"/>
    <w:rsid w:val="00DB2742"/>
    <w:rsid w:val="00DC0309"/>
    <w:rsid w:val="00DC03CA"/>
    <w:rsid w:val="00DC07D2"/>
    <w:rsid w:val="00DC3548"/>
    <w:rsid w:val="00DC4BA4"/>
    <w:rsid w:val="00DC685B"/>
    <w:rsid w:val="00DC6A10"/>
    <w:rsid w:val="00DD129C"/>
    <w:rsid w:val="00DE657E"/>
    <w:rsid w:val="00DE7C12"/>
    <w:rsid w:val="00DF153E"/>
    <w:rsid w:val="00DF2AA7"/>
    <w:rsid w:val="00DF4704"/>
    <w:rsid w:val="00DF4FD9"/>
    <w:rsid w:val="00DF7C55"/>
    <w:rsid w:val="00E00FBA"/>
    <w:rsid w:val="00E024AA"/>
    <w:rsid w:val="00E026D9"/>
    <w:rsid w:val="00E03456"/>
    <w:rsid w:val="00E06304"/>
    <w:rsid w:val="00E07014"/>
    <w:rsid w:val="00E07D25"/>
    <w:rsid w:val="00E07EF6"/>
    <w:rsid w:val="00E130BB"/>
    <w:rsid w:val="00E135A7"/>
    <w:rsid w:val="00E13878"/>
    <w:rsid w:val="00E14457"/>
    <w:rsid w:val="00E15C77"/>
    <w:rsid w:val="00E1693E"/>
    <w:rsid w:val="00E175B0"/>
    <w:rsid w:val="00E2039D"/>
    <w:rsid w:val="00E20CE8"/>
    <w:rsid w:val="00E227F3"/>
    <w:rsid w:val="00E2422F"/>
    <w:rsid w:val="00E250F1"/>
    <w:rsid w:val="00E252AC"/>
    <w:rsid w:val="00E267D9"/>
    <w:rsid w:val="00E30223"/>
    <w:rsid w:val="00E315F4"/>
    <w:rsid w:val="00E323AD"/>
    <w:rsid w:val="00E346EF"/>
    <w:rsid w:val="00E3550D"/>
    <w:rsid w:val="00E364B0"/>
    <w:rsid w:val="00E370B3"/>
    <w:rsid w:val="00E50CBF"/>
    <w:rsid w:val="00E50E4C"/>
    <w:rsid w:val="00E51CFD"/>
    <w:rsid w:val="00E524AB"/>
    <w:rsid w:val="00E52838"/>
    <w:rsid w:val="00E56B36"/>
    <w:rsid w:val="00E614E0"/>
    <w:rsid w:val="00E6485F"/>
    <w:rsid w:val="00E67A86"/>
    <w:rsid w:val="00E705F6"/>
    <w:rsid w:val="00E71758"/>
    <w:rsid w:val="00E73DEE"/>
    <w:rsid w:val="00E73F7F"/>
    <w:rsid w:val="00E753E8"/>
    <w:rsid w:val="00E75812"/>
    <w:rsid w:val="00E8071F"/>
    <w:rsid w:val="00E85409"/>
    <w:rsid w:val="00E87606"/>
    <w:rsid w:val="00E9339B"/>
    <w:rsid w:val="00E9377B"/>
    <w:rsid w:val="00E93A3E"/>
    <w:rsid w:val="00E94E06"/>
    <w:rsid w:val="00E95F29"/>
    <w:rsid w:val="00E96F87"/>
    <w:rsid w:val="00EA0152"/>
    <w:rsid w:val="00EA04BD"/>
    <w:rsid w:val="00EA1CF9"/>
    <w:rsid w:val="00EA24E1"/>
    <w:rsid w:val="00EA3178"/>
    <w:rsid w:val="00EA3669"/>
    <w:rsid w:val="00EA429F"/>
    <w:rsid w:val="00EA4F9E"/>
    <w:rsid w:val="00EA63CA"/>
    <w:rsid w:val="00EA6D3B"/>
    <w:rsid w:val="00EB00AD"/>
    <w:rsid w:val="00EB136C"/>
    <w:rsid w:val="00EB1E40"/>
    <w:rsid w:val="00EB443E"/>
    <w:rsid w:val="00EB480E"/>
    <w:rsid w:val="00EB5EC6"/>
    <w:rsid w:val="00EB6FDA"/>
    <w:rsid w:val="00EB7FC9"/>
    <w:rsid w:val="00EC0690"/>
    <w:rsid w:val="00EC1732"/>
    <w:rsid w:val="00EC51C3"/>
    <w:rsid w:val="00EC779E"/>
    <w:rsid w:val="00ED01CF"/>
    <w:rsid w:val="00ED27B2"/>
    <w:rsid w:val="00ED27E8"/>
    <w:rsid w:val="00ED4FC0"/>
    <w:rsid w:val="00ED7137"/>
    <w:rsid w:val="00EE1365"/>
    <w:rsid w:val="00EE256F"/>
    <w:rsid w:val="00EE2FA2"/>
    <w:rsid w:val="00EE38A8"/>
    <w:rsid w:val="00EE4366"/>
    <w:rsid w:val="00EE4A5E"/>
    <w:rsid w:val="00EE5A5D"/>
    <w:rsid w:val="00EE6507"/>
    <w:rsid w:val="00EE7FE8"/>
    <w:rsid w:val="00EF06EA"/>
    <w:rsid w:val="00EF498B"/>
    <w:rsid w:val="00EF59BD"/>
    <w:rsid w:val="00EF73E5"/>
    <w:rsid w:val="00EF7B03"/>
    <w:rsid w:val="00F03973"/>
    <w:rsid w:val="00F067F0"/>
    <w:rsid w:val="00F07604"/>
    <w:rsid w:val="00F07D1F"/>
    <w:rsid w:val="00F10452"/>
    <w:rsid w:val="00F138EA"/>
    <w:rsid w:val="00F15727"/>
    <w:rsid w:val="00F21088"/>
    <w:rsid w:val="00F23DD5"/>
    <w:rsid w:val="00F252E0"/>
    <w:rsid w:val="00F26F8E"/>
    <w:rsid w:val="00F30829"/>
    <w:rsid w:val="00F326BF"/>
    <w:rsid w:val="00F327E7"/>
    <w:rsid w:val="00F35746"/>
    <w:rsid w:val="00F369C1"/>
    <w:rsid w:val="00F36BE4"/>
    <w:rsid w:val="00F42E51"/>
    <w:rsid w:val="00F447C7"/>
    <w:rsid w:val="00F459B4"/>
    <w:rsid w:val="00F468C7"/>
    <w:rsid w:val="00F5211B"/>
    <w:rsid w:val="00F53129"/>
    <w:rsid w:val="00F53B50"/>
    <w:rsid w:val="00F54087"/>
    <w:rsid w:val="00F554A9"/>
    <w:rsid w:val="00F55DA8"/>
    <w:rsid w:val="00F60373"/>
    <w:rsid w:val="00F67C51"/>
    <w:rsid w:val="00F70464"/>
    <w:rsid w:val="00F716FD"/>
    <w:rsid w:val="00F743EA"/>
    <w:rsid w:val="00F74514"/>
    <w:rsid w:val="00F80355"/>
    <w:rsid w:val="00F8107C"/>
    <w:rsid w:val="00F8386A"/>
    <w:rsid w:val="00F83F67"/>
    <w:rsid w:val="00F864CC"/>
    <w:rsid w:val="00F86F37"/>
    <w:rsid w:val="00F87C43"/>
    <w:rsid w:val="00F900CC"/>
    <w:rsid w:val="00F91265"/>
    <w:rsid w:val="00F94E78"/>
    <w:rsid w:val="00FA1456"/>
    <w:rsid w:val="00FA5722"/>
    <w:rsid w:val="00FB0C81"/>
    <w:rsid w:val="00FB2FCF"/>
    <w:rsid w:val="00FB3A3B"/>
    <w:rsid w:val="00FB5CB5"/>
    <w:rsid w:val="00FB7ED3"/>
    <w:rsid w:val="00FC04EA"/>
    <w:rsid w:val="00FC1DAF"/>
    <w:rsid w:val="00FC2200"/>
    <w:rsid w:val="00FC2540"/>
    <w:rsid w:val="00FC3A6B"/>
    <w:rsid w:val="00FC49A3"/>
    <w:rsid w:val="00FC6642"/>
    <w:rsid w:val="00FC7032"/>
    <w:rsid w:val="00FD21C5"/>
    <w:rsid w:val="00FD766A"/>
    <w:rsid w:val="00FE01E5"/>
    <w:rsid w:val="00FE343F"/>
    <w:rsid w:val="00FE644F"/>
    <w:rsid w:val="00FF0204"/>
    <w:rsid w:val="00FF037B"/>
    <w:rsid w:val="00FF0C47"/>
    <w:rsid w:val="00FF3AED"/>
    <w:rsid w:val="00FF4DB7"/>
    <w:rsid w:val="00FF5391"/>
    <w:rsid w:val="036DB896"/>
    <w:rsid w:val="515DC6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BE583"/>
  <w15:docId w15:val="{2CD1053B-A6F2-4297-BB0E-E57FBFBE6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8"/>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28"/>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28"/>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28"/>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8"/>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2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0535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0535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805356"/>
    <w:rPr>
      <w:sz w:val="22"/>
      <w:szCs w:val="22"/>
      <w:lang w:val="en-CA"/>
    </w:rPr>
  </w:style>
  <w:style w:type="character" w:customStyle="1" w:styleId="Heading5Char">
    <w:name w:val="Heading 5 Char"/>
    <w:basedOn w:val="DefaultParagraphFont"/>
    <w:link w:val="Heading5"/>
    <w:rsid w:val="00805356"/>
    <w:rPr>
      <w:sz w:val="22"/>
      <w:szCs w:val="22"/>
      <w:lang w:val="en-CA"/>
    </w:rPr>
  </w:style>
  <w:style w:type="character" w:customStyle="1" w:styleId="Heading6Char">
    <w:name w:val="Heading 6 Char"/>
    <w:basedOn w:val="DefaultParagraphFont"/>
    <w:link w:val="Heading6"/>
    <w:rsid w:val="00805356"/>
    <w:rPr>
      <w:rFonts w:ascii="Arial" w:hAnsi="Arial"/>
      <w:i/>
      <w:sz w:val="22"/>
      <w:szCs w:val="22"/>
      <w:lang w:val="en-CA"/>
    </w:rPr>
  </w:style>
  <w:style w:type="character" w:customStyle="1" w:styleId="Heading7Char">
    <w:name w:val="Heading 7 Char"/>
    <w:basedOn w:val="DefaultParagraphFont"/>
    <w:link w:val="Heading7"/>
    <w:rsid w:val="00805356"/>
    <w:rPr>
      <w:rFonts w:ascii="Arial" w:hAnsi="Arial"/>
      <w:sz w:val="22"/>
      <w:szCs w:val="22"/>
      <w:lang w:val="en-CA"/>
    </w:rPr>
  </w:style>
  <w:style w:type="character" w:customStyle="1" w:styleId="Heading8Char">
    <w:name w:val="Heading 8 Char"/>
    <w:basedOn w:val="DefaultParagraphFont"/>
    <w:link w:val="Heading8"/>
    <w:rsid w:val="00805356"/>
    <w:rPr>
      <w:b/>
      <w:sz w:val="22"/>
      <w:szCs w:val="22"/>
      <w:lang w:val="en-CA"/>
    </w:rPr>
  </w:style>
  <w:style w:type="character" w:customStyle="1" w:styleId="Heading9Char">
    <w:name w:val="Heading 9 Char"/>
    <w:basedOn w:val="DefaultParagraphFont"/>
    <w:link w:val="Heading9"/>
    <w:rsid w:val="00805356"/>
    <w:rPr>
      <w:rFonts w:ascii="Arial" w:hAnsi="Arial"/>
      <w:i/>
      <w:sz w:val="18"/>
      <w:szCs w:val="22"/>
      <w:lang w:val="en-CA"/>
    </w:rPr>
  </w:style>
  <w:style w:type="numbering" w:customStyle="1" w:styleId="1111111">
    <w:name w:val="1 / 1.1 / 1.1.11"/>
    <w:basedOn w:val="NoList"/>
    <w:next w:val="111111"/>
    <w:semiHidden/>
    <w:rsid w:val="00805356"/>
  </w:style>
  <w:style w:type="character" w:customStyle="1" w:styleId="HeaderChar">
    <w:name w:val="Header Char"/>
    <w:basedOn w:val="DefaultParagraphFont"/>
    <w:link w:val="Header"/>
    <w:rsid w:val="00805356"/>
    <w:rPr>
      <w:sz w:val="22"/>
      <w:szCs w:val="22"/>
      <w:lang w:val="en-CA"/>
    </w:rPr>
  </w:style>
  <w:style w:type="character" w:customStyle="1" w:styleId="FooterChar">
    <w:name w:val="Footer Char"/>
    <w:basedOn w:val="DefaultParagraphFont"/>
    <w:link w:val="Footer"/>
    <w:uiPriority w:val="99"/>
    <w:rsid w:val="00805356"/>
    <w:rPr>
      <w:sz w:val="22"/>
      <w:szCs w:val="22"/>
      <w:lang w:val="en-CA"/>
    </w:rPr>
  </w:style>
  <w:style w:type="numbering" w:customStyle="1" w:styleId="1ai1">
    <w:name w:val="1 / a / i1"/>
    <w:basedOn w:val="NoList"/>
    <w:next w:val="1ai"/>
    <w:semiHidden/>
    <w:rsid w:val="00805356"/>
  </w:style>
  <w:style w:type="numbering" w:customStyle="1" w:styleId="ArticleSection1">
    <w:name w:val="Article / Section1"/>
    <w:basedOn w:val="NoList"/>
    <w:next w:val="ArticleSection"/>
    <w:semiHidden/>
    <w:rsid w:val="00805356"/>
  </w:style>
  <w:style w:type="character" w:customStyle="1" w:styleId="BodyText3Char">
    <w:name w:val="Body Text 3 Char"/>
    <w:basedOn w:val="DefaultParagraphFont"/>
    <w:link w:val="BodyText3"/>
    <w:semiHidden/>
    <w:rsid w:val="00805356"/>
    <w:rPr>
      <w:sz w:val="16"/>
      <w:szCs w:val="16"/>
      <w:lang w:val="en-CA"/>
    </w:rPr>
  </w:style>
  <w:style w:type="character" w:customStyle="1" w:styleId="BodyTextIndent3Char">
    <w:name w:val="Body Text Indent 3 Char"/>
    <w:basedOn w:val="DefaultParagraphFont"/>
    <w:link w:val="BodyTextIndent3"/>
    <w:semiHidden/>
    <w:rsid w:val="00805356"/>
    <w:rPr>
      <w:sz w:val="16"/>
      <w:szCs w:val="16"/>
      <w:lang w:val="en-CA"/>
    </w:rPr>
  </w:style>
  <w:style w:type="character" w:customStyle="1" w:styleId="PlainTextChar">
    <w:name w:val="Plain Text Char"/>
    <w:basedOn w:val="DefaultParagraphFont"/>
    <w:link w:val="PlainText"/>
    <w:semiHidden/>
    <w:rsid w:val="00805356"/>
    <w:rPr>
      <w:rFonts w:ascii="Courier New" w:hAnsi="Courier New" w:cs="Courier New"/>
      <w:szCs w:val="22"/>
      <w:lang w:val="en-CA"/>
    </w:rPr>
  </w:style>
  <w:style w:type="character" w:customStyle="1" w:styleId="SubtitleChar">
    <w:name w:val="Subtitle Char"/>
    <w:basedOn w:val="DefaultParagraphFont"/>
    <w:link w:val="Subtitle"/>
    <w:rsid w:val="00805356"/>
    <w:rPr>
      <w:rFonts w:ascii="Arial" w:hAnsi="Arial" w:cs="Arial"/>
      <w:sz w:val="22"/>
      <w:szCs w:val="22"/>
      <w:lang w:val="en-CA"/>
    </w:rPr>
  </w:style>
  <w:style w:type="character" w:customStyle="1" w:styleId="TitleChar">
    <w:name w:val="Title Char"/>
    <w:basedOn w:val="DefaultParagraphFont"/>
    <w:link w:val="Title"/>
    <w:rsid w:val="00805356"/>
    <w:rPr>
      <w:rFonts w:ascii="Arial" w:hAnsi="Arial" w:cs="Arial"/>
      <w:b/>
      <w:bCs/>
      <w:kern w:val="28"/>
      <w:sz w:val="22"/>
      <w:szCs w:val="22"/>
      <w:lang w:val="en-CA"/>
    </w:rPr>
  </w:style>
  <w:style w:type="character" w:customStyle="1" w:styleId="DateChar">
    <w:name w:val="Date Char"/>
    <w:basedOn w:val="DefaultParagraphFont"/>
    <w:link w:val="Date"/>
    <w:rsid w:val="00805356"/>
    <w:rPr>
      <w:sz w:val="22"/>
      <w:szCs w:val="22"/>
      <w:lang w:val="en-CA"/>
    </w:rPr>
  </w:style>
  <w:style w:type="paragraph" w:styleId="ListParagraph">
    <w:name w:val="List Paragraph"/>
    <w:aliases w:val="Table/Figure Heading,En tête 1,List Paragraph1,List Paragraph (numbered (a)),Bullets,Lapis Bulleted List,Dot pt,F5 List Paragraph,No Spacing1,List Paragraph Char Char Char,Indicator Text,Numbered Para 1,Bullet 1,List Paragraph12,L"/>
    <w:basedOn w:val="Normal"/>
    <w:link w:val="ListParagraphChar"/>
    <w:uiPriority w:val="34"/>
    <w:qFormat/>
    <w:rsid w:val="00805356"/>
    <w:pPr>
      <w:ind w:left="720"/>
      <w:contextualSpacing/>
    </w:pPr>
    <w:rPr>
      <w:lang w:val="en-GB"/>
    </w:rPr>
  </w:style>
  <w:style w:type="paragraph" w:styleId="Revision">
    <w:name w:val="Revision"/>
    <w:hidden/>
    <w:uiPriority w:val="99"/>
    <w:semiHidden/>
    <w:rsid w:val="00805356"/>
    <w:rPr>
      <w:sz w:val="22"/>
      <w:szCs w:val="22"/>
      <w:lang w:val="en-GB"/>
    </w:rPr>
  </w:style>
  <w:style w:type="paragraph" w:styleId="NormalWeb">
    <w:name w:val="Normal (Web)"/>
    <w:basedOn w:val="Normal"/>
    <w:uiPriority w:val="99"/>
    <w:unhideWhenUsed/>
    <w:rsid w:val="0080535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805356"/>
  </w:style>
  <w:style w:type="character" w:customStyle="1" w:styleId="highlight">
    <w:name w:val="highlight"/>
    <w:basedOn w:val="DefaultParagraphFont"/>
    <w:rsid w:val="00805356"/>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8933E1"/>
    <w:pPr>
      <w:spacing w:after="160" w:line="240" w:lineRule="exact"/>
    </w:pPr>
    <w:rPr>
      <w:sz w:val="20"/>
      <w:szCs w:val="20"/>
      <w:vertAlign w:val="superscript"/>
      <w:lang w:val="en-US"/>
    </w:rPr>
  </w:style>
  <w:style w:type="character" w:customStyle="1" w:styleId="ListParagraphChar">
    <w:name w:val="List Paragraph Char"/>
    <w:aliases w:val="Table/Figure Heading Char,En tête 1 Char,List Paragraph1 Char,List Paragraph (numbered (a)) Char,Bullets Char,Lapis Bulleted List Char,Dot pt Char,F5 List Paragraph Char,No Spacing1 Char,List Paragraph Char Char Char Char,L Char"/>
    <w:basedOn w:val="DefaultParagraphFont"/>
    <w:link w:val="ListParagraph"/>
    <w:uiPriority w:val="34"/>
    <w:qFormat/>
    <w:locked/>
    <w:rsid w:val="00986FD4"/>
    <w:rPr>
      <w:sz w:val="22"/>
      <w:szCs w:val="22"/>
      <w:lang w:val="en-GB"/>
    </w:rPr>
  </w:style>
  <w:style w:type="character" w:customStyle="1" w:styleId="normaltextrun">
    <w:name w:val="normaltextrun"/>
    <w:basedOn w:val="DefaultParagraphFont"/>
    <w:rsid w:val="00BF7F6F"/>
  </w:style>
  <w:style w:type="character" w:customStyle="1" w:styleId="eop">
    <w:name w:val="eop"/>
    <w:basedOn w:val="DefaultParagraphFont"/>
    <w:rsid w:val="00BF7F6F"/>
  </w:style>
  <w:style w:type="character" w:customStyle="1" w:styleId="Style1">
    <w:name w:val="Style1"/>
    <w:basedOn w:val="DefaultParagraphFont"/>
    <w:uiPriority w:val="1"/>
    <w:qFormat/>
    <w:rsid w:val="00897BBE"/>
    <w:rPr>
      <w:rFonts w:ascii="Times New Roman" w:hAnsi="Times New Roman"/>
      <w:sz w:val="20"/>
    </w:rPr>
  </w:style>
  <w:style w:type="character" w:styleId="Strong">
    <w:name w:val="Strong"/>
    <w:basedOn w:val="DefaultParagraphFont"/>
    <w:uiPriority w:val="22"/>
    <w:qFormat/>
    <w:rsid w:val="00897B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62185699">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ownloads\98th%20ExCom%20HPMP%20-%20Benin-%20SII-T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4B9A8A6E-596D-4D69-A824-BF78001B1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 Benin- SII-T2</Template>
  <TotalTime>1</TotalTime>
  <Pages>7</Pages>
  <Words>2676</Words>
  <Characters>15257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Project proposal: Benin</vt:lpstr>
    </vt:vector>
  </TitlesOfParts>
  <Company>UNMFS</Company>
  <LinksUpToDate>false</LinksUpToDate>
  <CharactersWithSpaces>17898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Benin</dc:title>
  <dc:subject/>
  <dc:creator>Pamela El Kortbawi</dc:creator>
  <cp:keywords>98th ExCom</cp:keywords>
  <dc:description>HPMP tranche request template</dc:description>
  <cp:lastModifiedBy>Pamela El Kortbawi</cp:lastModifiedBy>
  <cp:revision>2</cp:revision>
  <cp:lastPrinted>2001-05-26T16:40:00Z</cp:lastPrinted>
  <dcterms:created xsi:type="dcterms:W3CDTF">2026-05-29T23:15:00Z</dcterms:created>
  <dcterms:modified xsi:type="dcterms:W3CDTF">2026-05-29T23:15:00Z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UNEP/OzL.Pro/ExCom/98/24</vt:lpwstr>
  </property>
  <property fmtid="{D5CDD505-2E9C-101B-9397-08002B2CF9AE}" pid="3" name="ContentTypeId">
    <vt:lpwstr>0x0101005B4E12BC6CABEA4BA8700881D1FA59F9</vt:lpwstr>
  </property>
  <property fmtid="{D5CDD505-2E9C-101B-9397-08002B2CF9AE}" pid="4" name="Order">
    <vt:r8>4523400</vt:r8>
  </property>
  <property fmtid="{D5CDD505-2E9C-101B-9397-08002B2CF9AE}" pid="5" name="MediaServiceImageTags">
    <vt:lpwstr/>
  </property>
  <property fmtid="{D5CDD505-2E9C-101B-9397-08002B2CF9AE}" pid="6" name="MSIP_Label_606bed3f-efae-4d70-a15b-866bb27c918d_Enabled">
    <vt:lpwstr>true</vt:lpwstr>
  </property>
  <property fmtid="{D5CDD505-2E9C-101B-9397-08002B2CF9AE}" pid="7" name="MSIP_Label_606bed3f-efae-4d70-a15b-866bb27c918d_SetDate">
    <vt:lpwstr>2025-12-10T15:43:12Z</vt:lpwstr>
  </property>
  <property fmtid="{D5CDD505-2E9C-101B-9397-08002B2CF9AE}" pid="8" name="MSIP_Label_606bed3f-efae-4d70-a15b-866bb27c918d_Method">
    <vt:lpwstr>Privileged</vt:lpwstr>
  </property>
  <property fmtid="{D5CDD505-2E9C-101B-9397-08002B2CF9AE}" pid="9" name="MSIP_Label_606bed3f-efae-4d70-a15b-866bb27c918d_Name">
    <vt:lpwstr>606bed3f-efae-4d70-a15b-866bb27c918d</vt:lpwstr>
  </property>
  <property fmtid="{D5CDD505-2E9C-101B-9397-08002B2CF9AE}" pid="10" name="MSIP_Label_606bed3f-efae-4d70-a15b-866bb27c918d_SiteId">
    <vt:lpwstr>0f9e35db-544f-4f60-bdcc-5ea416e6dc70</vt:lpwstr>
  </property>
  <property fmtid="{D5CDD505-2E9C-101B-9397-08002B2CF9AE}" pid="11" name="MSIP_Label_606bed3f-efae-4d70-a15b-866bb27c918d_ActionId">
    <vt:lpwstr>94f46f30-2ca9-45fa-b5f4-ff06e76a8699</vt:lpwstr>
  </property>
  <property fmtid="{D5CDD505-2E9C-101B-9397-08002B2CF9AE}" pid="12" name="MSIP_Label_606bed3f-efae-4d70-a15b-866bb27c918d_ContentBits">
    <vt:lpwstr>0</vt:lpwstr>
  </property>
  <property fmtid="{D5CDD505-2E9C-101B-9397-08002B2CF9AE}" pid="13" name="MSIP_Label_606bed3f-efae-4d70-a15b-866bb27c918d_Tag">
    <vt:lpwstr>10, 0, 1, 1</vt:lpwstr>
  </property>
  <property fmtid="{D5CDD505-2E9C-101B-9397-08002B2CF9AE}" pid="14" name="Revision date">
    <vt:lpwstr>29/05/2026</vt:lpwstr>
  </property>
</Properties>
</file>