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600"/>
        <w:gridCol w:w="1530"/>
      </w:tblGrid>
      <w:tr w:rsidR="007E5D09" w14:paraId="7B3A98E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AB2C8EE" w14:textId="32479D7A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BA394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7D32B8C" w14:textId="11AB48E5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BA394D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11C1AD39" w14:textId="77777777" w:rsidTr="00B62D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0A0B6D" w14:textId="77777777" w:rsidR="007E5D09" w:rsidRDefault="00966AB1" w:rsidP="0084173D">
            <w:pPr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8240" behindDoc="0" locked="0" layoutInCell="0" allowOverlap="1" wp14:anchorId="433EA914" wp14:editId="55E948F8">
                  <wp:simplePos x="0" y="0"/>
                  <wp:positionH relativeFrom="column">
                    <wp:posOffset>5157470</wp:posOffset>
                  </wp:positionH>
                  <wp:positionV relativeFrom="paragraph">
                    <wp:posOffset>689610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6192" behindDoc="1" locked="0" layoutInCell="0" allowOverlap="1" wp14:anchorId="71A130BA" wp14:editId="4FD73938">
                  <wp:simplePos x="0" y="0"/>
                  <wp:positionH relativeFrom="column">
                    <wp:posOffset>5151755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 w:bidi="ar-LB"/>
              </w:rPr>
              <w:t>Distr.</w:t>
            </w:r>
          </w:p>
          <w:p w14:paraId="26651F27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1068EABF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2402511E" w14:textId="575236E6" w:rsidR="00393115" w:rsidRPr="004E181B" w:rsidRDefault="00393115" w:rsidP="00D05F54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5837A0">
              <w:rPr>
                <w:rFonts w:asciiTheme="majorBidi" w:hAnsiTheme="majorBidi" w:cstheme="majorBidi"/>
                <w:szCs w:val="24"/>
                <w:lang w:bidi="ar-LB"/>
              </w:rPr>
              <w:t>UNEP/OzL.Pro/ExCom/95/49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560FAD73" w14:textId="771090F1" w:rsidR="00CE5496" w:rsidRPr="009B0D30" w:rsidRDefault="00CE5496" w:rsidP="00CE5496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5837A0">
              <w:rPr>
                <w:lang w:bidi="ar-LB"/>
              </w:rPr>
              <w:t>14</w:t>
            </w:r>
            <w:r w:rsidR="00BA394D">
              <w:rPr>
                <w:lang w:bidi="ar-LB"/>
              </w:rPr>
              <w:t xml:space="preserve"> </w:t>
            </w:r>
            <w:r w:rsidR="005837A0">
              <w:rPr>
                <w:lang w:bidi="ar-LB"/>
              </w:rPr>
              <w:t>November</w:t>
            </w:r>
            <w:r w:rsidR="00BA394D">
              <w:rPr>
                <w:lang w:bidi="ar-LB"/>
              </w:rPr>
              <w:t xml:space="preserve"> </w:t>
            </w:r>
            <w:r w:rsidR="005837A0">
              <w:rPr>
                <w:lang w:bidi="ar-LB"/>
              </w:rPr>
              <w:t>2024</w:t>
            </w:r>
            <w:r w:rsidRPr="009B0D30">
              <w:rPr>
                <w:lang w:bidi="ar-LB"/>
              </w:rPr>
              <w:fldChar w:fldCharType="end"/>
            </w:r>
          </w:p>
          <w:p w14:paraId="6C72A8DC" w14:textId="77777777" w:rsidR="00662A73" w:rsidRPr="00CE5496" w:rsidRDefault="00662A73" w:rsidP="0084173D">
            <w:pPr>
              <w:jc w:val="left"/>
              <w:rPr>
                <w:rtl/>
                <w:lang w:bidi="ar-LB"/>
              </w:rPr>
            </w:pPr>
          </w:p>
          <w:p w14:paraId="05C4E1C8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6D1671D2" w14:textId="6C21DC8C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BA394D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95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198006" w14:textId="77777777" w:rsidR="007E5D09" w:rsidRPr="00B62DE6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1A512E0A" w14:textId="0B12C97E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BA394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375FF087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9B3C0A" w14:textId="77777777" w:rsidR="007E5D09" w:rsidRDefault="007E5D09" w:rsidP="00966AB1">
            <w:pPr>
              <w:bidi/>
              <w:jc w:val="right"/>
              <w:rPr>
                <w:caps/>
                <w:lang w:val="en-US" w:bidi="ar-LB"/>
              </w:rPr>
            </w:pPr>
          </w:p>
          <w:p w14:paraId="3C5B3309" w14:textId="77777777" w:rsidR="007E5D09" w:rsidRDefault="007E5D09" w:rsidP="00966AB1">
            <w:pPr>
              <w:bidi/>
              <w:jc w:val="right"/>
              <w:rPr>
                <w:lang w:val="en-US" w:bidi="ar-LB"/>
              </w:rPr>
            </w:pPr>
          </w:p>
        </w:tc>
      </w:tr>
    </w:tbl>
    <w:p w14:paraId="4E1F2C1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1CEB33AB" w14:textId="6AD32088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BA394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BA394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BA394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BA394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0629DB46" w14:textId="596F19DA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BA394D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BA394D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BA394D">
        <w:rPr>
          <w:b/>
          <w:bCs/>
          <w:sz w:val="28"/>
          <w:szCs w:val="28"/>
          <w:rtl/>
          <w:lang w:bidi="ar-LB"/>
        </w:rPr>
        <w:t xml:space="preserve"> </w:t>
      </w:r>
    </w:p>
    <w:p w14:paraId="0ECDD018" w14:textId="20D16164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BA394D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الخامس</w:t>
      </w:r>
      <w:r w:rsidR="00BA394D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والتسعون</w:t>
      </w:r>
    </w:p>
    <w:p w14:paraId="08B4DD06" w14:textId="17548FC3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BA394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BA394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BA394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BA394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BA394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BA394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BA394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1D8FDA6A" w14:textId="39073D79" w:rsidR="00393115" w:rsidRPr="00966AB1" w:rsidRDefault="001A2D0D" w:rsidP="001A2D0D">
      <w:pPr>
        <w:bidi/>
        <w:jc w:val="left"/>
        <w:rPr>
          <w:rtl/>
          <w:lang w:val="fr-FR" w:bidi="ar-LB"/>
        </w:rPr>
      </w:pPr>
      <w:r>
        <w:rPr>
          <w:sz w:val="28"/>
          <w:szCs w:val="28"/>
          <w:rtl/>
          <w:lang w:bidi="ar-LB"/>
        </w:rPr>
        <w:t>البند</w:t>
      </w:r>
      <w:r w:rsidR="00BA394D">
        <w:rPr>
          <w:sz w:val="28"/>
          <w:szCs w:val="28"/>
          <w:rtl/>
          <w:lang w:bidi="ar-LB"/>
        </w:rPr>
        <w:t xml:space="preserve"> </w:t>
      </w:r>
      <w:r w:rsidRPr="00B87016">
        <w:rPr>
          <w:sz w:val="28"/>
          <w:szCs w:val="28"/>
          <w:rtl/>
          <w:lang w:bidi="ar-LB"/>
        </w:rPr>
        <w:t>9</w:t>
      </w:r>
      <w:r w:rsidR="00BA394D">
        <w:rPr>
          <w:sz w:val="28"/>
          <w:szCs w:val="28"/>
          <w:rtl/>
          <w:lang w:bidi="ar-LB"/>
        </w:rPr>
        <w:t xml:space="preserve"> </w:t>
      </w:r>
      <w:r w:rsidRPr="00B87016">
        <w:rPr>
          <w:sz w:val="28"/>
          <w:szCs w:val="28"/>
          <w:rtl/>
          <w:lang w:bidi="ar-LB"/>
        </w:rPr>
        <w:t>(د)</w:t>
      </w:r>
      <w:r w:rsidR="00BA394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من</w:t>
      </w:r>
      <w:r w:rsidR="00BA394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جدول</w:t>
      </w:r>
      <w:r w:rsidR="00BA394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الأعمال</w:t>
      </w:r>
      <w:r w:rsidR="00BA394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rtl/>
          <w:lang w:bidi="ar-LB"/>
        </w:rPr>
        <w:t>المؤقت</w:t>
      </w:r>
      <w:r w:rsidR="00BA394D">
        <w:rPr>
          <w:rStyle w:val="FootnoteReference"/>
          <w:rtl/>
          <w:lang w:val="fr-FR" w:bidi="ar-LB"/>
        </w:rPr>
        <w:t xml:space="preserve"> </w:t>
      </w:r>
      <w:r w:rsidR="00393115" w:rsidRPr="00550019">
        <w:rPr>
          <w:rStyle w:val="FootnoteReference"/>
          <w:lang w:val="fr-FR" w:bidi="ar-LB"/>
        </w:rPr>
        <w:footnoteReference w:id="1"/>
      </w:r>
      <w:r w:rsidR="00BA394D">
        <w:rPr>
          <w:sz w:val="28"/>
          <w:szCs w:val="28"/>
          <w:rtl/>
          <w:lang w:bidi="ar-LB"/>
        </w:rPr>
        <w:t xml:space="preserve"> </w:t>
      </w:r>
    </w:p>
    <w:p w14:paraId="32BAE6EE" w14:textId="77777777" w:rsidR="002F6C97" w:rsidRDefault="002F6C97" w:rsidP="00260B30">
      <w:pPr>
        <w:bidi/>
        <w:jc w:val="center"/>
        <w:rPr>
          <w:b/>
          <w:bCs/>
          <w:rtl/>
          <w:lang w:bidi="ar-LB"/>
        </w:rPr>
      </w:pPr>
    </w:p>
    <w:p w14:paraId="473A0ACF" w14:textId="77777777" w:rsidR="00237B5C" w:rsidRDefault="00237B5C" w:rsidP="002F6C97">
      <w:pPr>
        <w:bidi/>
        <w:jc w:val="center"/>
        <w:rPr>
          <w:b/>
          <w:bCs/>
          <w:sz w:val="26"/>
          <w:szCs w:val="26"/>
          <w:rtl/>
          <w:lang w:bidi="ar-LB"/>
        </w:rPr>
      </w:pPr>
    </w:p>
    <w:p w14:paraId="18BD7294" w14:textId="73DA9790" w:rsidR="00260B30" w:rsidRPr="002F6C97" w:rsidRDefault="002F6C97" w:rsidP="00237B5C">
      <w:pPr>
        <w:bidi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مقترح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260B30" w:rsidRPr="002F6C97">
        <w:rPr>
          <w:b/>
          <w:bCs/>
          <w:sz w:val="26"/>
          <w:szCs w:val="26"/>
          <w:rtl/>
          <w:lang w:bidi="ar-LB"/>
        </w:rPr>
        <w:t>مشروع: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E90FE8">
        <w:rPr>
          <w:b/>
          <w:bCs/>
          <w:sz w:val="26"/>
          <w:szCs w:val="26"/>
          <w:rtl/>
          <w:lang w:bidi="ar-LB"/>
        </w:rPr>
        <w:t>الكونغو</w:t>
      </w:r>
    </w:p>
    <w:p w14:paraId="36E16744" w14:textId="77777777" w:rsidR="00260B30" w:rsidRPr="002F6C97" w:rsidRDefault="00260B30" w:rsidP="002F6C97">
      <w:pPr>
        <w:bidi/>
        <w:rPr>
          <w:sz w:val="26"/>
          <w:szCs w:val="26"/>
          <w:rtl/>
          <w:lang w:bidi="ar-LB"/>
        </w:rPr>
      </w:pPr>
    </w:p>
    <w:p w14:paraId="00436AD5" w14:textId="77777777" w:rsidR="00260B30" w:rsidRPr="002F6C97" w:rsidRDefault="00260B30" w:rsidP="002F6C97">
      <w:pPr>
        <w:bidi/>
        <w:rPr>
          <w:sz w:val="26"/>
          <w:szCs w:val="26"/>
          <w:rtl/>
          <w:lang w:bidi="ar-LB"/>
        </w:rPr>
      </w:pPr>
    </w:p>
    <w:p w14:paraId="356619AA" w14:textId="59D9FD21" w:rsidR="00260B30" w:rsidRPr="002F6C97" w:rsidRDefault="00260B30" w:rsidP="002F6C97">
      <w:pPr>
        <w:bidi/>
        <w:ind w:firstLine="720"/>
        <w:rPr>
          <w:sz w:val="26"/>
          <w:szCs w:val="26"/>
          <w:rtl/>
          <w:lang w:bidi="ar-LB"/>
        </w:rPr>
      </w:pPr>
      <w:r w:rsidRPr="002F6C97">
        <w:rPr>
          <w:sz w:val="26"/>
          <w:szCs w:val="26"/>
          <w:rtl/>
          <w:lang w:bidi="ar-LB"/>
        </w:rPr>
        <w:t>تتكون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الوثيقة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تعليقات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وتوصيات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الأمانة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مقترح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المشروع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F6C97">
        <w:rPr>
          <w:sz w:val="26"/>
          <w:szCs w:val="26"/>
          <w:rtl/>
          <w:lang w:bidi="ar-LB"/>
        </w:rPr>
        <w:t>التالي:</w:t>
      </w:r>
    </w:p>
    <w:p w14:paraId="28F34FA6" w14:textId="77777777" w:rsidR="00260B30" w:rsidRPr="002F6C97" w:rsidRDefault="007409F9" w:rsidP="002F6C97">
      <w:pPr>
        <w:bidi/>
        <w:spacing w:before="240" w:after="240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الإزالة</w:t>
      </w:r>
    </w:p>
    <w:p w14:paraId="194360B5" w14:textId="77777777" w:rsidR="00260B30" w:rsidRPr="002F6C97" w:rsidRDefault="00260B30" w:rsidP="002F6C97">
      <w:pPr>
        <w:bidi/>
        <w:rPr>
          <w:sz w:val="26"/>
          <w:szCs w:val="26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2519"/>
        <w:gridCol w:w="2268"/>
      </w:tblGrid>
      <w:tr w:rsidR="00260B30" w:rsidRPr="002F6C97" w14:paraId="441EA5A7" w14:textId="77777777" w:rsidTr="007409F9">
        <w:tc>
          <w:tcPr>
            <w:tcW w:w="4563" w:type="dxa"/>
          </w:tcPr>
          <w:p w14:paraId="48E1CB95" w14:textId="5117DE0C" w:rsidR="00260B30" w:rsidRPr="002F6C97" w:rsidRDefault="00260B30" w:rsidP="00CE5496">
            <w:pPr>
              <w:pStyle w:val="ListParagraph"/>
              <w:numPr>
                <w:ilvl w:val="0"/>
                <w:numId w:val="7"/>
              </w:numPr>
              <w:bidi/>
              <w:ind w:hanging="830"/>
              <w:jc w:val="left"/>
              <w:rPr>
                <w:sz w:val="26"/>
                <w:szCs w:val="26"/>
                <w:lang w:val="en-CA" w:bidi="ar-LB"/>
              </w:rPr>
            </w:pPr>
            <w:r w:rsidRPr="002F6C97">
              <w:rPr>
                <w:sz w:val="26"/>
                <w:szCs w:val="26"/>
                <w:rtl/>
                <w:lang w:val="en-CA" w:bidi="ar-LB"/>
              </w:rPr>
              <w:t>خطة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2F6C97">
              <w:rPr>
                <w:sz w:val="26"/>
                <w:szCs w:val="26"/>
                <w:rtl/>
                <w:lang w:val="en-CA" w:bidi="ar-LB"/>
              </w:rPr>
              <w:t>إدارة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E90FE8">
              <w:rPr>
                <w:sz w:val="26"/>
                <w:szCs w:val="26"/>
                <w:rtl/>
                <w:lang w:val="en-CA" w:bidi="ar-LB"/>
              </w:rPr>
              <w:t>التخلص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E90FE8">
              <w:rPr>
                <w:sz w:val="26"/>
                <w:szCs w:val="26"/>
                <w:rtl/>
                <w:lang w:val="en-CA" w:bidi="ar-LB"/>
              </w:rPr>
              <w:t>التدريجي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E90FE8">
              <w:rPr>
                <w:sz w:val="26"/>
                <w:szCs w:val="26"/>
                <w:rtl/>
                <w:lang w:val="en-CA" w:bidi="ar-LB"/>
              </w:rPr>
              <w:t>من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7409F9">
              <w:rPr>
                <w:sz w:val="26"/>
                <w:szCs w:val="26"/>
                <w:rtl/>
                <w:lang w:val="en-CA" w:bidi="ar-LB"/>
              </w:rPr>
              <w:t>المواد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7409F9">
              <w:rPr>
                <w:sz w:val="26"/>
                <w:szCs w:val="26"/>
                <w:rtl/>
                <w:lang w:val="en-CA" w:bidi="ar-LB"/>
              </w:rPr>
              <w:t>الهيدروكلوروفلوروكربونية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7409F9">
              <w:rPr>
                <w:sz w:val="26"/>
                <w:szCs w:val="26"/>
                <w:lang w:val="en-CA" w:bidi="ar-LB"/>
              </w:rPr>
              <w:t>)</w:t>
            </w:r>
            <w:r w:rsidRPr="002F6C97">
              <w:rPr>
                <w:sz w:val="26"/>
                <w:szCs w:val="26"/>
                <w:rtl/>
                <w:lang w:val="en-CA" w:bidi="ar-LB"/>
              </w:rPr>
              <w:t>المرحلة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2F6C97">
              <w:rPr>
                <w:sz w:val="26"/>
                <w:szCs w:val="26"/>
                <w:rtl/>
                <w:lang w:val="en-CA" w:bidi="ar-LB"/>
              </w:rPr>
              <w:t>الثانية،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2F6C97"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BA394D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2F6C97">
              <w:rPr>
                <w:sz w:val="26"/>
                <w:szCs w:val="26"/>
                <w:rtl/>
                <w:lang w:val="en-CA" w:bidi="ar-LB"/>
              </w:rPr>
              <w:t>الأولى</w:t>
            </w:r>
            <w:r w:rsidR="007409F9">
              <w:rPr>
                <w:sz w:val="26"/>
                <w:szCs w:val="26"/>
                <w:lang w:val="en-CA" w:bidi="ar-LB"/>
              </w:rPr>
              <w:t>(</w:t>
            </w:r>
          </w:p>
        </w:tc>
        <w:tc>
          <w:tcPr>
            <w:tcW w:w="2519" w:type="dxa"/>
          </w:tcPr>
          <w:p w14:paraId="194BE614" w14:textId="07ED7ADE" w:rsidR="00260B30" w:rsidRPr="002F6C97" w:rsidRDefault="00FE7835" w:rsidP="00E6670B">
            <w:pPr>
              <w:bidi/>
              <w:jc w:val="center"/>
              <w:rPr>
                <w:sz w:val="26"/>
                <w:szCs w:val="26"/>
                <w:highlight w:val="cyan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اليونيب</w:t>
            </w:r>
            <w:r w:rsidR="00BA394D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واليونيدو</w:t>
            </w:r>
          </w:p>
        </w:tc>
        <w:tc>
          <w:tcPr>
            <w:tcW w:w="2268" w:type="dxa"/>
          </w:tcPr>
          <w:p w14:paraId="0FC643AB" w14:textId="0825E8BF" w:rsidR="00260B30" w:rsidRPr="002F6C97" w:rsidRDefault="007409F9" w:rsidP="00E6670B">
            <w:pPr>
              <w:bidi/>
              <w:jc w:val="right"/>
              <w:rPr>
                <w:sz w:val="26"/>
                <w:szCs w:val="26"/>
                <w:rtl/>
                <w:lang w:bidi="ar-LB"/>
              </w:rPr>
            </w:pPr>
            <w:r>
              <w:rPr>
                <w:sz w:val="26"/>
                <w:szCs w:val="26"/>
                <w:rtl/>
                <w:lang w:bidi="ar-LB"/>
              </w:rPr>
              <w:t>النظر</w:t>
            </w:r>
            <w:r w:rsidR="00BA394D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فيه</w:t>
            </w:r>
            <w:r w:rsidR="00BA394D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sz w:val="26"/>
                <w:szCs w:val="26"/>
                <w:rtl/>
                <w:lang w:bidi="ar-LB"/>
              </w:rPr>
              <w:t>بصفة</w:t>
            </w:r>
            <w:r w:rsidR="00BA394D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260B30" w:rsidRPr="002F6C97">
              <w:rPr>
                <w:sz w:val="26"/>
                <w:szCs w:val="26"/>
                <w:rtl/>
                <w:lang w:bidi="ar-LB"/>
              </w:rPr>
              <w:t>فردي</w:t>
            </w:r>
            <w:r>
              <w:rPr>
                <w:sz w:val="26"/>
                <w:szCs w:val="26"/>
                <w:rtl/>
                <w:lang w:bidi="ar-LB"/>
              </w:rPr>
              <w:t>ة</w:t>
            </w:r>
          </w:p>
        </w:tc>
      </w:tr>
    </w:tbl>
    <w:p w14:paraId="66C5C9CA" w14:textId="77777777" w:rsidR="00260B30" w:rsidRPr="00996241" w:rsidRDefault="00260B30" w:rsidP="00260B30">
      <w:pPr>
        <w:rPr>
          <w:rtl/>
          <w:lang w:bidi="ar-LB"/>
        </w:rPr>
      </w:pPr>
    </w:p>
    <w:p w14:paraId="0E7C6B36" w14:textId="77777777" w:rsidR="00260B30" w:rsidRPr="00746C80" w:rsidRDefault="00260B30" w:rsidP="00260B30">
      <w:pPr>
        <w:jc w:val="left"/>
        <w:rPr>
          <w:lang w:val="en-US" w:bidi="ar-LB"/>
        </w:rPr>
      </w:pPr>
      <w:r>
        <w:rPr>
          <w:rtl/>
          <w:lang w:bidi="ar-LB"/>
        </w:rPr>
        <w:br w:type="page"/>
      </w:r>
    </w:p>
    <w:p w14:paraId="56299E41" w14:textId="16003DA9" w:rsidR="00260B30" w:rsidRPr="00003836" w:rsidRDefault="00003836" w:rsidP="002130BF">
      <w:pPr>
        <w:bidi/>
        <w:spacing w:after="120"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ورقة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تقييم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المشروع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–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مشرو</w:t>
      </w:r>
      <w:r w:rsidR="00260B30" w:rsidRPr="00003836">
        <w:rPr>
          <w:b/>
          <w:bCs/>
          <w:sz w:val="26"/>
          <w:szCs w:val="26"/>
          <w:rtl/>
          <w:lang w:bidi="ar-LB"/>
        </w:rPr>
        <w:t>ع</w:t>
      </w:r>
      <w:r>
        <w:rPr>
          <w:b/>
          <w:bCs/>
          <w:sz w:val="26"/>
          <w:szCs w:val="26"/>
          <w:rtl/>
          <w:lang w:bidi="ar-LB"/>
        </w:rPr>
        <w:t>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متعددة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</w:t>
      </w:r>
      <w:r w:rsidR="00260B30" w:rsidRPr="00003836">
        <w:rPr>
          <w:b/>
          <w:bCs/>
          <w:sz w:val="26"/>
          <w:szCs w:val="26"/>
          <w:rtl/>
          <w:lang w:bidi="ar-LB"/>
        </w:rPr>
        <w:t>لسنوات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</w:p>
    <w:p w14:paraId="15A900D4" w14:textId="67344212" w:rsidR="00D05F54" w:rsidRPr="00003836" w:rsidRDefault="00E90FE8" w:rsidP="002130BF">
      <w:pPr>
        <w:bidi/>
        <w:spacing w:after="200"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الكونغو</w:t>
      </w:r>
    </w:p>
    <w:tbl>
      <w:tblPr>
        <w:tblStyle w:val="TableGrid"/>
        <w:bidiVisual/>
        <w:tblW w:w="5364" w:type="pct"/>
        <w:tblInd w:w="-11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87"/>
        <w:gridCol w:w="5244"/>
      </w:tblGrid>
      <w:tr w:rsidR="00D05F54" w:rsidRPr="00804D3F" w14:paraId="3382E7FE" w14:textId="77777777" w:rsidTr="00295EA1">
        <w:trPr>
          <w:trHeight w:val="139"/>
        </w:trPr>
        <w:tc>
          <w:tcPr>
            <w:tcW w:w="2386" w:type="pct"/>
            <w:shd w:val="clear" w:color="auto" w:fill="auto"/>
          </w:tcPr>
          <w:p w14:paraId="0F9176FF" w14:textId="4BDE4913" w:rsidR="00D05F54" w:rsidRPr="00804D3F" w:rsidRDefault="00D05F54" w:rsidP="00295EA1">
            <w:pPr>
              <w:bidi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</w:t>
            </w:r>
            <w:r w:rsidR="00295EA1" w:rsidRPr="00804D3F">
              <w:rPr>
                <w:b/>
                <w:bCs/>
                <w:sz w:val="18"/>
                <w:szCs w:val="18"/>
                <w:rtl/>
                <w:lang w:bidi="ar-LB"/>
              </w:rPr>
              <w:t>1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)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عنوان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2614" w:type="pct"/>
            <w:shd w:val="clear" w:color="auto" w:fill="auto"/>
          </w:tcPr>
          <w:p w14:paraId="5A8ECE08" w14:textId="77777777" w:rsidR="00D05F54" w:rsidRPr="00804D3F" w:rsidRDefault="00295EA1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</w:t>
            </w:r>
            <w:r w:rsidR="00D05F54" w:rsidRPr="00804D3F">
              <w:rPr>
                <w:b/>
                <w:bCs/>
                <w:sz w:val="18"/>
                <w:szCs w:val="18"/>
                <w:rtl/>
                <w:lang w:bidi="ar-LB"/>
              </w:rPr>
              <w:t>وكالة</w:t>
            </w:r>
          </w:p>
        </w:tc>
      </w:tr>
      <w:tr w:rsidR="00D05F54" w:rsidRPr="00804D3F" w14:paraId="572BCF86" w14:textId="77777777" w:rsidTr="00295EA1">
        <w:trPr>
          <w:trHeight w:val="40"/>
        </w:trPr>
        <w:tc>
          <w:tcPr>
            <w:tcW w:w="2386" w:type="pct"/>
            <w:shd w:val="clear" w:color="auto" w:fill="auto"/>
            <w:vAlign w:val="center"/>
          </w:tcPr>
          <w:p w14:paraId="400AC202" w14:textId="1F55ACE7" w:rsidR="00D05F54" w:rsidRPr="00804D3F" w:rsidRDefault="00D05F54" w:rsidP="00295EA1">
            <w:pPr>
              <w:bidi/>
              <w:jc w:val="center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خطة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="00E90FE8">
              <w:rPr>
                <w:color w:val="000000" w:themeColor="text1"/>
                <w:sz w:val="18"/>
                <w:szCs w:val="18"/>
                <w:rtl/>
                <w:lang w:bidi="ar-LB"/>
              </w:rPr>
              <w:t>التخلص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="00E90FE8">
              <w:rPr>
                <w:color w:val="000000" w:themeColor="text1"/>
                <w:sz w:val="18"/>
                <w:szCs w:val="18"/>
                <w:rtl/>
                <w:lang w:bidi="ar-LB"/>
              </w:rPr>
              <w:t>التدريجي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="00E90FE8">
              <w:rPr>
                <w:color w:val="000000" w:themeColor="text1"/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="00295EA1"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المواد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="00295EA1"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الهيدروكلوروفلوروكربونية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(المرحلة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الثانية)</w:t>
            </w:r>
          </w:p>
        </w:tc>
        <w:tc>
          <w:tcPr>
            <w:tcW w:w="2614" w:type="pct"/>
            <w:shd w:val="clear" w:color="auto" w:fill="auto"/>
            <w:vAlign w:val="center"/>
          </w:tcPr>
          <w:p w14:paraId="77C18C2F" w14:textId="250C94CE" w:rsidR="00D05F54" w:rsidRPr="00804D3F" w:rsidRDefault="00295EA1" w:rsidP="00295EA1">
            <w:pPr>
              <w:bidi/>
              <w:jc w:val="center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اليونيب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(</w:t>
            </w: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رئيسية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)،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اليونيدو</w:t>
            </w:r>
          </w:p>
        </w:tc>
      </w:tr>
    </w:tbl>
    <w:p w14:paraId="46C5299C" w14:textId="77777777" w:rsidR="00D05F54" w:rsidRPr="00804D3F" w:rsidRDefault="00D05F54" w:rsidP="00D05F54">
      <w:pPr>
        <w:jc w:val="center"/>
        <w:rPr>
          <w:sz w:val="18"/>
          <w:szCs w:val="18"/>
          <w:rtl/>
          <w:lang w:bidi="ar-LB"/>
        </w:rPr>
      </w:pPr>
    </w:p>
    <w:tbl>
      <w:tblPr>
        <w:tblStyle w:val="TableGrid"/>
        <w:bidiVisual/>
        <w:tblW w:w="5364" w:type="pct"/>
        <w:tblInd w:w="-11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27"/>
        <w:gridCol w:w="2139"/>
        <w:gridCol w:w="2965"/>
      </w:tblGrid>
      <w:tr w:rsidR="00D05F54" w:rsidRPr="00804D3F" w14:paraId="6EBC0B21" w14:textId="77777777" w:rsidTr="00295EA1">
        <w:trPr>
          <w:trHeight w:val="77"/>
        </w:trPr>
        <w:tc>
          <w:tcPr>
            <w:tcW w:w="2456" w:type="pct"/>
            <w:shd w:val="clear" w:color="auto" w:fill="auto"/>
          </w:tcPr>
          <w:p w14:paraId="14DA2F06" w14:textId="7B49F1CA" w:rsidR="00D05F54" w:rsidRPr="00804D3F" w:rsidRDefault="00D05F54" w:rsidP="002B11F4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</w:t>
            </w:r>
            <w:r w:rsidR="00295EA1" w:rsidRPr="00804D3F">
              <w:rPr>
                <w:b/>
                <w:bCs/>
                <w:sz w:val="18"/>
                <w:szCs w:val="18"/>
                <w:rtl/>
                <w:lang w:bidi="ar-LB"/>
              </w:rPr>
              <w:t>2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)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أحدث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بيانات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المادة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7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</w:t>
            </w:r>
            <w:r w:rsidR="002B11F4"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المرفق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ج</w:t>
            </w:r>
            <w:r w:rsidR="002B11F4" w:rsidRPr="00804D3F">
              <w:rPr>
                <w:b/>
                <w:bCs/>
                <w:sz w:val="18"/>
                <w:szCs w:val="18"/>
                <w:rtl/>
                <w:lang w:bidi="ar-LB"/>
              </w:rPr>
              <w:t>يم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،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المجموعة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الأولى)</w:t>
            </w:r>
          </w:p>
        </w:tc>
        <w:tc>
          <w:tcPr>
            <w:tcW w:w="1066" w:type="pct"/>
            <w:shd w:val="clear" w:color="auto" w:fill="auto"/>
          </w:tcPr>
          <w:p w14:paraId="114ABB7F" w14:textId="173A4BA8" w:rsidR="00D05F54" w:rsidRPr="00804D3F" w:rsidRDefault="00D05F54" w:rsidP="0012351A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السنة: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2023</w:t>
            </w:r>
          </w:p>
        </w:tc>
        <w:tc>
          <w:tcPr>
            <w:tcW w:w="1478" w:type="pct"/>
            <w:shd w:val="clear" w:color="auto" w:fill="auto"/>
          </w:tcPr>
          <w:p w14:paraId="7B07A118" w14:textId="4098ED90" w:rsidR="00D05F54" w:rsidRPr="00804D3F" w:rsidRDefault="00E90FE8" w:rsidP="0012351A">
            <w:pPr>
              <w:bidi/>
              <w:jc w:val="right"/>
              <w:rPr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5.20</w:t>
            </w:r>
            <w:r w:rsidR="00BA394D">
              <w:rPr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طن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قدرات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استنفاد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الأوزون</w:t>
            </w:r>
          </w:p>
        </w:tc>
      </w:tr>
    </w:tbl>
    <w:p w14:paraId="3F03E31B" w14:textId="77777777" w:rsidR="00D05F54" w:rsidRPr="00804D3F" w:rsidRDefault="00D05F54" w:rsidP="00D05F54">
      <w:pPr>
        <w:jc w:val="center"/>
        <w:rPr>
          <w:sz w:val="18"/>
          <w:szCs w:val="18"/>
          <w:rtl/>
          <w:lang w:bidi="ar-LB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1928"/>
        <w:gridCol w:w="826"/>
        <w:gridCol w:w="678"/>
        <w:gridCol w:w="774"/>
        <w:gridCol w:w="903"/>
        <w:gridCol w:w="866"/>
        <w:gridCol w:w="711"/>
        <w:gridCol w:w="711"/>
        <w:gridCol w:w="827"/>
        <w:gridCol w:w="1807"/>
      </w:tblGrid>
      <w:tr w:rsidR="00D05F54" w:rsidRPr="00804D3F" w14:paraId="3F4DBD54" w14:textId="77777777" w:rsidTr="00267551">
        <w:trPr>
          <w:trHeight w:val="128"/>
        </w:trPr>
        <w:tc>
          <w:tcPr>
            <w:tcW w:w="3686" w:type="pct"/>
            <w:gridSpan w:val="8"/>
            <w:shd w:val="clear" w:color="auto" w:fill="auto"/>
          </w:tcPr>
          <w:p w14:paraId="132C4EDD" w14:textId="345D8427" w:rsidR="00D05F54" w:rsidRPr="00804D3F" w:rsidRDefault="00D05F54" w:rsidP="00554010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</w:t>
            </w:r>
            <w:r w:rsidR="00554010" w:rsidRPr="00804D3F">
              <w:rPr>
                <w:b/>
                <w:bCs/>
                <w:sz w:val="18"/>
                <w:szCs w:val="18"/>
                <w:rtl/>
                <w:lang w:bidi="ar-LB"/>
              </w:rPr>
              <w:t>3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)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أحدث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البيانات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القطاعية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412CBD">
              <w:rPr>
                <w:b/>
                <w:bCs/>
                <w:sz w:val="18"/>
                <w:szCs w:val="18"/>
                <w:rtl/>
                <w:lang w:bidi="ar-LB"/>
              </w:rPr>
              <w:t>ل</w:t>
            </w:r>
            <w:r w:rsidR="00554010" w:rsidRPr="00804D3F">
              <w:rPr>
                <w:b/>
                <w:bCs/>
                <w:sz w:val="18"/>
                <w:szCs w:val="18"/>
                <w:rtl/>
                <w:lang w:bidi="ar-LB"/>
              </w:rPr>
              <w:t>ل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برنامج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554010" w:rsidRPr="00804D3F">
              <w:rPr>
                <w:b/>
                <w:bCs/>
                <w:sz w:val="18"/>
                <w:szCs w:val="18"/>
                <w:rtl/>
                <w:lang w:bidi="ar-LB"/>
              </w:rPr>
              <w:t>القطري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</w:t>
            </w:r>
            <w:r w:rsidR="00554010" w:rsidRPr="00804D3F">
              <w:rPr>
                <w:b/>
                <w:bCs/>
                <w:sz w:val="18"/>
                <w:szCs w:val="18"/>
                <w:rtl/>
                <w:lang w:bidi="ar-LB"/>
              </w:rPr>
              <w:t>طن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554010" w:rsidRPr="00804D3F">
              <w:rPr>
                <w:b/>
                <w:bCs/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554010" w:rsidRPr="00804D3F">
              <w:rPr>
                <w:b/>
                <w:bCs/>
                <w:sz w:val="18"/>
                <w:szCs w:val="18"/>
                <w:rtl/>
                <w:lang w:bidi="ar-LB"/>
              </w:rPr>
              <w:t>قدرات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استنفاد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الأوزون)</w:t>
            </w:r>
          </w:p>
        </w:tc>
        <w:tc>
          <w:tcPr>
            <w:tcW w:w="1314" w:type="pct"/>
            <w:gridSpan w:val="2"/>
            <w:shd w:val="clear" w:color="auto" w:fill="auto"/>
          </w:tcPr>
          <w:p w14:paraId="25DA35C6" w14:textId="593322C5" w:rsidR="00D05F54" w:rsidRPr="00804D3F" w:rsidRDefault="00D05F54" w:rsidP="00554010">
            <w:pPr>
              <w:bidi/>
              <w:spacing w:after="60"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السنة: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2023</w:t>
            </w:r>
          </w:p>
        </w:tc>
      </w:tr>
      <w:tr w:rsidR="00D05F54" w:rsidRPr="00804D3F" w14:paraId="33E901DD" w14:textId="77777777" w:rsidTr="00267551">
        <w:trPr>
          <w:trHeight w:val="250"/>
        </w:trPr>
        <w:tc>
          <w:tcPr>
            <w:tcW w:w="963" w:type="pct"/>
            <w:shd w:val="clear" w:color="auto" w:fill="auto"/>
            <w:vAlign w:val="center"/>
          </w:tcPr>
          <w:p w14:paraId="24651589" w14:textId="6E24ED90" w:rsidR="00D05F54" w:rsidRPr="00804D3F" w:rsidRDefault="00C0548A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</w:t>
            </w:r>
            <w:r w:rsidR="0015303A" w:rsidRPr="00804D3F">
              <w:rPr>
                <w:sz w:val="18"/>
                <w:szCs w:val="18"/>
                <w:rtl/>
                <w:lang w:bidi="ar-LB"/>
              </w:rPr>
              <w:t>مواد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</w:t>
            </w:r>
            <w:r w:rsidR="0015303A" w:rsidRPr="00804D3F">
              <w:rPr>
                <w:sz w:val="18"/>
                <w:szCs w:val="18"/>
                <w:rtl/>
                <w:lang w:bidi="ar-LB"/>
              </w:rPr>
              <w:t>كيميائية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4F7F053" w14:textId="28E365BB" w:rsidR="00D05F54" w:rsidRPr="00804D3F" w:rsidRDefault="00C0548A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bookmarkStart w:id="0" w:name="_Hlk180872732"/>
            <w:r w:rsidRPr="00804D3F">
              <w:rPr>
                <w:sz w:val="18"/>
                <w:szCs w:val="18"/>
                <w:rtl/>
                <w:lang w:bidi="ar-LB"/>
              </w:rPr>
              <w:t>ال</w:t>
            </w:r>
            <w:r w:rsidR="0012351A" w:rsidRPr="00804D3F">
              <w:rPr>
                <w:sz w:val="18"/>
                <w:szCs w:val="18"/>
                <w:rtl/>
                <w:lang w:bidi="ar-LB"/>
              </w:rPr>
              <w:t>إيروسول</w:t>
            </w:r>
            <w:bookmarkEnd w:id="0"/>
          </w:p>
        </w:tc>
        <w:tc>
          <w:tcPr>
            <w:tcW w:w="340" w:type="pct"/>
            <w:shd w:val="clear" w:color="auto" w:fill="auto"/>
            <w:vAlign w:val="center"/>
          </w:tcPr>
          <w:p w14:paraId="46CB8BE6" w14:textId="77777777" w:rsidR="00D05F54" w:rsidRPr="00804D3F" w:rsidRDefault="0015303A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رغوة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9C2D80A" w14:textId="2577E28D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مكافحة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الحرائق</w:t>
            </w:r>
          </w:p>
        </w:tc>
        <w:tc>
          <w:tcPr>
            <w:tcW w:w="885" w:type="pct"/>
            <w:gridSpan w:val="2"/>
            <w:shd w:val="clear" w:color="auto" w:fill="auto"/>
            <w:vAlign w:val="center"/>
          </w:tcPr>
          <w:p w14:paraId="12E6B72D" w14:textId="77777777" w:rsidR="00D05F54" w:rsidRPr="00804D3F" w:rsidRDefault="0012351A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تبريد</w:t>
            </w:r>
          </w:p>
        </w:tc>
        <w:tc>
          <w:tcPr>
            <w:tcW w:w="356" w:type="pct"/>
            <w:shd w:val="clear" w:color="auto" w:fill="auto"/>
            <w:vAlign w:val="center"/>
          </w:tcPr>
          <w:p w14:paraId="380DEE06" w14:textId="77777777" w:rsidR="00D05F54" w:rsidRPr="00804D3F" w:rsidRDefault="0015303A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مذيب</w:t>
            </w:r>
            <w:r w:rsidRPr="00804D3F">
              <w:rPr>
                <w:sz w:val="18"/>
                <w:szCs w:val="18"/>
                <w:rtl/>
                <w:lang w:bidi="ar-LB"/>
              </w:rPr>
              <w:t>ات</w:t>
            </w:r>
          </w:p>
        </w:tc>
        <w:tc>
          <w:tcPr>
            <w:tcW w:w="356" w:type="pct"/>
            <w:shd w:val="clear" w:color="auto" w:fill="auto"/>
            <w:vAlign w:val="center"/>
          </w:tcPr>
          <w:p w14:paraId="09712A42" w14:textId="0C283E0D" w:rsidR="00D05F54" w:rsidRPr="00804D3F" w:rsidRDefault="0015303A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عامل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التصنيع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556EE3CB" w14:textId="1D27C331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استخدام</w:t>
            </w:r>
            <w:r w:rsidR="0015303A" w:rsidRPr="00804D3F">
              <w:rPr>
                <w:sz w:val="18"/>
                <w:szCs w:val="18"/>
                <w:rtl/>
                <w:lang w:bidi="ar-LB"/>
              </w:rPr>
              <w:t>ات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المختبر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1A25B6F8" w14:textId="7D10F9B6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إجمالي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استهلاك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القطاع</w:t>
            </w:r>
          </w:p>
        </w:tc>
      </w:tr>
      <w:tr w:rsidR="00D05F54" w:rsidRPr="00804D3F" w14:paraId="5596074F" w14:textId="77777777" w:rsidTr="00267551">
        <w:trPr>
          <w:trHeight w:val="154"/>
        </w:trPr>
        <w:tc>
          <w:tcPr>
            <w:tcW w:w="2089" w:type="pct"/>
            <w:gridSpan w:val="4"/>
            <w:shd w:val="clear" w:color="auto" w:fill="auto"/>
            <w:vAlign w:val="center"/>
          </w:tcPr>
          <w:p w14:paraId="0CF956DA" w14:textId="77777777" w:rsidR="00D05F54" w:rsidRPr="00804D3F" w:rsidRDefault="00D05F54" w:rsidP="0012351A">
            <w:pPr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54859B52" w14:textId="77777777" w:rsidR="00D05F54" w:rsidRPr="00804D3F" w:rsidRDefault="0015303A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تصنيع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4A4867C" w14:textId="77777777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الخدمة</w:t>
            </w:r>
          </w:p>
        </w:tc>
        <w:tc>
          <w:tcPr>
            <w:tcW w:w="2026" w:type="pct"/>
            <w:gridSpan w:val="4"/>
            <w:shd w:val="clear" w:color="auto" w:fill="auto"/>
            <w:vAlign w:val="center"/>
          </w:tcPr>
          <w:p w14:paraId="56C819E3" w14:textId="77777777" w:rsidR="00D05F54" w:rsidRPr="00804D3F" w:rsidRDefault="00D05F54" w:rsidP="0012351A">
            <w:pPr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</w:p>
        </w:tc>
      </w:tr>
      <w:tr w:rsidR="00D05F54" w:rsidRPr="00804D3F" w14:paraId="3B537756" w14:textId="77777777" w:rsidTr="00267551">
        <w:trPr>
          <w:trHeight w:val="250"/>
        </w:trPr>
        <w:tc>
          <w:tcPr>
            <w:tcW w:w="963" w:type="pct"/>
            <w:shd w:val="clear" w:color="auto" w:fill="auto"/>
          </w:tcPr>
          <w:p w14:paraId="77A3467A" w14:textId="77777777" w:rsidR="00D05F54" w:rsidRPr="00804D3F" w:rsidRDefault="009B327D" w:rsidP="0012351A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هيدروكلوروفلوروكربون-22</w:t>
            </w:r>
          </w:p>
        </w:tc>
        <w:tc>
          <w:tcPr>
            <w:tcW w:w="398" w:type="pct"/>
            <w:shd w:val="clear" w:color="auto" w:fill="auto"/>
          </w:tcPr>
          <w:p w14:paraId="4DD39BEC" w14:textId="3E2A3F71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340" w:type="pct"/>
            <w:shd w:val="clear" w:color="auto" w:fill="auto"/>
          </w:tcPr>
          <w:p w14:paraId="4A119243" w14:textId="75D0B015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387" w:type="pct"/>
            <w:shd w:val="clear" w:color="auto" w:fill="auto"/>
          </w:tcPr>
          <w:p w14:paraId="1F24F2E7" w14:textId="62001442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452" w:type="pct"/>
            <w:shd w:val="clear" w:color="auto" w:fill="auto"/>
          </w:tcPr>
          <w:p w14:paraId="6787443C" w14:textId="381600EB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433" w:type="pct"/>
            <w:shd w:val="clear" w:color="auto" w:fill="auto"/>
          </w:tcPr>
          <w:p w14:paraId="4B51941A" w14:textId="5B53FC9D" w:rsidR="00D05F54" w:rsidRPr="00804D3F" w:rsidRDefault="00267551" w:rsidP="009B327D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5.20</w:t>
            </w:r>
          </w:p>
        </w:tc>
        <w:tc>
          <w:tcPr>
            <w:tcW w:w="356" w:type="pct"/>
            <w:shd w:val="clear" w:color="auto" w:fill="auto"/>
          </w:tcPr>
          <w:p w14:paraId="13AB8F47" w14:textId="400F03CD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356" w:type="pct"/>
            <w:shd w:val="clear" w:color="auto" w:fill="auto"/>
          </w:tcPr>
          <w:p w14:paraId="37A44480" w14:textId="1B11B77A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412" w:type="pct"/>
            <w:shd w:val="clear" w:color="auto" w:fill="auto"/>
          </w:tcPr>
          <w:p w14:paraId="33E4B4B3" w14:textId="11B87B4B" w:rsidR="00D05F54" w:rsidRPr="00804D3F" w:rsidRDefault="00D05F54" w:rsidP="009B327D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902" w:type="pct"/>
            <w:shd w:val="clear" w:color="auto" w:fill="auto"/>
          </w:tcPr>
          <w:p w14:paraId="67F4F477" w14:textId="2D45D825" w:rsidR="00D05F54" w:rsidRPr="00804D3F" w:rsidRDefault="00267551" w:rsidP="009B327D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5.20</w:t>
            </w:r>
          </w:p>
        </w:tc>
      </w:tr>
    </w:tbl>
    <w:p w14:paraId="0C15EC9F" w14:textId="77777777" w:rsidR="00D05F54" w:rsidRPr="00804D3F" w:rsidRDefault="00D05F54" w:rsidP="00D05F54">
      <w:pPr>
        <w:rPr>
          <w:sz w:val="18"/>
          <w:szCs w:val="18"/>
          <w:rtl/>
          <w:lang w:bidi="ar-LB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2061"/>
        <w:gridCol w:w="353"/>
        <w:gridCol w:w="1266"/>
        <w:gridCol w:w="4345"/>
        <w:gridCol w:w="2006"/>
      </w:tblGrid>
      <w:tr w:rsidR="00D05F54" w:rsidRPr="00804D3F" w14:paraId="23D18D18" w14:textId="77777777" w:rsidTr="00C052E1">
        <w:trPr>
          <w:trHeight w:val="272"/>
        </w:trPr>
        <w:tc>
          <w:tcPr>
            <w:tcW w:w="5000" w:type="pct"/>
            <w:gridSpan w:val="5"/>
            <w:shd w:val="clear" w:color="auto" w:fill="auto"/>
          </w:tcPr>
          <w:p w14:paraId="40234317" w14:textId="734DFB9E" w:rsidR="00D05F54" w:rsidRPr="00804D3F" w:rsidRDefault="00D05F54" w:rsidP="00C052E1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</w:t>
            </w:r>
            <w:r w:rsidR="00C052E1" w:rsidRPr="00804D3F">
              <w:rPr>
                <w:b/>
                <w:bCs/>
                <w:sz w:val="18"/>
                <w:szCs w:val="18"/>
                <w:rtl/>
                <w:lang w:bidi="ar-LB"/>
              </w:rPr>
              <w:t>4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)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بيانات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الاستهلاك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(طن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C052E1" w:rsidRPr="00804D3F">
              <w:rPr>
                <w:b/>
                <w:bCs/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C052E1" w:rsidRPr="00804D3F">
              <w:rPr>
                <w:b/>
                <w:bCs/>
                <w:sz w:val="18"/>
                <w:szCs w:val="18"/>
                <w:rtl/>
                <w:lang w:bidi="ar-LB"/>
              </w:rPr>
              <w:t>قدرات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C052E1" w:rsidRPr="00804D3F">
              <w:rPr>
                <w:b/>
                <w:bCs/>
                <w:sz w:val="18"/>
                <w:szCs w:val="18"/>
                <w:rtl/>
                <w:lang w:bidi="ar-LB"/>
              </w:rPr>
              <w:t>استنفاد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="00C052E1" w:rsidRPr="00804D3F">
              <w:rPr>
                <w:b/>
                <w:bCs/>
                <w:sz w:val="18"/>
                <w:szCs w:val="18"/>
                <w:rtl/>
                <w:lang w:bidi="ar-LB"/>
              </w:rPr>
              <w:t>الأوزون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)</w:t>
            </w:r>
          </w:p>
        </w:tc>
      </w:tr>
      <w:tr w:rsidR="00D05F54" w:rsidRPr="00804D3F" w14:paraId="2A6DA8E5" w14:textId="77777777" w:rsidTr="00C052E1">
        <w:trPr>
          <w:trHeight w:val="272"/>
        </w:trPr>
        <w:tc>
          <w:tcPr>
            <w:tcW w:w="1203" w:type="pct"/>
            <w:gridSpan w:val="2"/>
            <w:shd w:val="clear" w:color="auto" w:fill="auto"/>
          </w:tcPr>
          <w:p w14:paraId="391E8CFD" w14:textId="32D47EDB" w:rsidR="00D05F54" w:rsidRPr="00804D3F" w:rsidRDefault="00D05F54" w:rsidP="00C052E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خط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الأساس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C052E1" w:rsidRPr="00804D3F">
              <w:rPr>
                <w:sz w:val="18"/>
                <w:szCs w:val="18"/>
                <w:rtl/>
                <w:lang w:bidi="ar-LB"/>
              </w:rPr>
              <w:t>للفترة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2009-2010:</w:t>
            </w:r>
          </w:p>
        </w:tc>
        <w:tc>
          <w:tcPr>
            <w:tcW w:w="631" w:type="pct"/>
            <w:shd w:val="clear" w:color="auto" w:fill="auto"/>
          </w:tcPr>
          <w:p w14:paraId="64139362" w14:textId="683E11C3" w:rsidR="00D05F54" w:rsidRPr="00804D3F" w:rsidRDefault="00267551" w:rsidP="00C052E1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10.14</w:t>
            </w:r>
          </w:p>
        </w:tc>
        <w:tc>
          <w:tcPr>
            <w:tcW w:w="2166" w:type="pct"/>
            <w:shd w:val="clear" w:color="auto" w:fill="auto"/>
          </w:tcPr>
          <w:p w14:paraId="5E0A0FC2" w14:textId="57B0CA50" w:rsidR="00D05F54" w:rsidRPr="00804D3F" w:rsidRDefault="00D05F54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نقطة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البداية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D54E36" w:rsidRPr="00804D3F">
              <w:rPr>
                <w:sz w:val="18"/>
                <w:szCs w:val="18"/>
                <w:rtl/>
                <w:lang w:bidi="ar-LB"/>
              </w:rPr>
              <w:t>ل</w:t>
            </w:r>
            <w:r w:rsidRPr="00804D3F">
              <w:rPr>
                <w:sz w:val="18"/>
                <w:szCs w:val="18"/>
                <w:rtl/>
                <w:lang w:bidi="ar-LB"/>
              </w:rPr>
              <w:t>لتخفيضات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D54E36" w:rsidRPr="00804D3F">
              <w:rPr>
                <w:sz w:val="18"/>
                <w:szCs w:val="18"/>
                <w:rtl/>
                <w:lang w:bidi="ar-LB"/>
              </w:rPr>
              <w:t>ال</w:t>
            </w:r>
            <w:r w:rsidRPr="00804D3F">
              <w:rPr>
                <w:sz w:val="18"/>
                <w:szCs w:val="18"/>
                <w:rtl/>
                <w:lang w:bidi="ar-LB"/>
              </w:rPr>
              <w:t>إجمالية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D54E36" w:rsidRPr="00804D3F">
              <w:rPr>
                <w:sz w:val="18"/>
                <w:szCs w:val="18"/>
                <w:rtl/>
                <w:lang w:bidi="ar-LB"/>
              </w:rPr>
              <w:t>ال</w:t>
            </w:r>
            <w:r w:rsidRPr="00804D3F">
              <w:rPr>
                <w:sz w:val="18"/>
                <w:szCs w:val="18"/>
                <w:rtl/>
                <w:lang w:bidi="ar-LB"/>
              </w:rPr>
              <w:t>مستدامة:</w:t>
            </w:r>
          </w:p>
        </w:tc>
        <w:tc>
          <w:tcPr>
            <w:tcW w:w="1000" w:type="pct"/>
            <w:shd w:val="clear" w:color="auto" w:fill="auto"/>
          </w:tcPr>
          <w:p w14:paraId="430B7AAA" w14:textId="6CA53108" w:rsidR="00D05F54" w:rsidRPr="00804D3F" w:rsidRDefault="00267551" w:rsidP="00C052E1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10.14</w:t>
            </w:r>
          </w:p>
        </w:tc>
      </w:tr>
      <w:tr w:rsidR="00D05F54" w:rsidRPr="00804D3F" w14:paraId="176EBA32" w14:textId="77777777" w:rsidTr="00C052E1">
        <w:trPr>
          <w:trHeight w:val="163"/>
        </w:trPr>
        <w:tc>
          <w:tcPr>
            <w:tcW w:w="5000" w:type="pct"/>
            <w:gridSpan w:val="5"/>
            <w:shd w:val="clear" w:color="auto" w:fill="auto"/>
          </w:tcPr>
          <w:p w14:paraId="4BF52A90" w14:textId="4EFC321F" w:rsidR="00D05F54" w:rsidRPr="00804D3F" w:rsidRDefault="00D05F54" w:rsidP="00C052E1">
            <w:pPr>
              <w:tabs>
                <w:tab w:val="left" w:pos="993"/>
              </w:tabs>
              <w:bidi/>
              <w:ind w:left="426"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الاستهلاك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المؤهل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للتمويل</w:t>
            </w:r>
          </w:p>
        </w:tc>
      </w:tr>
      <w:tr w:rsidR="00D05F54" w:rsidRPr="00804D3F" w14:paraId="5F3AB293" w14:textId="77777777" w:rsidTr="00C052E1">
        <w:trPr>
          <w:trHeight w:val="272"/>
        </w:trPr>
        <w:tc>
          <w:tcPr>
            <w:tcW w:w="1027" w:type="pct"/>
            <w:shd w:val="clear" w:color="auto" w:fill="auto"/>
          </w:tcPr>
          <w:p w14:paraId="0DE9C883" w14:textId="7F3085A8" w:rsidR="00D05F54" w:rsidRPr="00804D3F" w:rsidRDefault="00D54E36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الموافق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عليه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بالفعل:</w:t>
            </w:r>
          </w:p>
        </w:tc>
        <w:tc>
          <w:tcPr>
            <w:tcW w:w="807" w:type="pct"/>
            <w:gridSpan w:val="2"/>
            <w:shd w:val="clear" w:color="auto" w:fill="auto"/>
          </w:tcPr>
          <w:p w14:paraId="5CBE13D8" w14:textId="6805BBB3" w:rsidR="00D05F54" w:rsidRPr="00804D3F" w:rsidRDefault="00267551" w:rsidP="00C052E1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3.55</w:t>
            </w:r>
          </w:p>
        </w:tc>
        <w:tc>
          <w:tcPr>
            <w:tcW w:w="2166" w:type="pct"/>
            <w:shd w:val="clear" w:color="auto" w:fill="auto"/>
          </w:tcPr>
          <w:p w14:paraId="030C1F89" w14:textId="77777777" w:rsidR="00D05F54" w:rsidRPr="00804D3F" w:rsidRDefault="00D54E36" w:rsidP="0012351A">
            <w:pPr>
              <w:bidi/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</w:t>
            </w:r>
            <w:r w:rsidR="00D05F54" w:rsidRPr="00804D3F">
              <w:rPr>
                <w:sz w:val="18"/>
                <w:szCs w:val="18"/>
                <w:rtl/>
                <w:lang w:bidi="ar-LB"/>
              </w:rPr>
              <w:t>متبقي:</w:t>
            </w:r>
          </w:p>
        </w:tc>
        <w:tc>
          <w:tcPr>
            <w:tcW w:w="1000" w:type="pct"/>
            <w:shd w:val="clear" w:color="auto" w:fill="auto"/>
          </w:tcPr>
          <w:p w14:paraId="03228AFD" w14:textId="305D58D2" w:rsidR="00D05F54" w:rsidRPr="00804D3F" w:rsidRDefault="00267551" w:rsidP="00C052E1">
            <w:pPr>
              <w:bidi/>
              <w:spacing w:after="60"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6.59</w:t>
            </w:r>
          </w:p>
        </w:tc>
      </w:tr>
    </w:tbl>
    <w:p w14:paraId="69E197BF" w14:textId="77777777" w:rsidR="00D05F54" w:rsidRPr="00804D3F" w:rsidRDefault="00D05F54" w:rsidP="00D05F54">
      <w:pPr>
        <w:jc w:val="center"/>
        <w:rPr>
          <w:sz w:val="18"/>
          <w:szCs w:val="18"/>
          <w:rtl/>
          <w:lang w:bidi="ar-LB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1231"/>
        <w:gridCol w:w="2620"/>
        <w:gridCol w:w="1302"/>
        <w:gridCol w:w="1400"/>
        <w:gridCol w:w="1398"/>
        <w:gridCol w:w="2080"/>
      </w:tblGrid>
      <w:tr w:rsidR="00D05F54" w:rsidRPr="00804D3F" w14:paraId="16C02C4E" w14:textId="77777777" w:rsidTr="00267551">
        <w:trPr>
          <w:trHeight w:val="258"/>
        </w:trPr>
        <w:tc>
          <w:tcPr>
            <w:tcW w:w="1919" w:type="pct"/>
            <w:gridSpan w:val="2"/>
            <w:shd w:val="clear" w:color="auto" w:fill="auto"/>
            <w:vAlign w:val="center"/>
          </w:tcPr>
          <w:p w14:paraId="0E877798" w14:textId="014E7108" w:rsidR="00D05F54" w:rsidRPr="00804D3F" w:rsidRDefault="00D05F54" w:rsidP="00D54E36">
            <w:pPr>
              <w:bidi/>
              <w:spacing w:after="60"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</w:t>
            </w:r>
            <w:r w:rsidR="00D54E36" w:rsidRPr="00804D3F">
              <w:rPr>
                <w:b/>
                <w:bCs/>
                <w:sz w:val="18"/>
                <w:szCs w:val="18"/>
                <w:rtl/>
                <w:lang w:bidi="ar-LB"/>
              </w:rPr>
              <w:t>5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)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خطة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العمل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المعتمدة</w:t>
            </w:r>
          </w:p>
        </w:tc>
        <w:tc>
          <w:tcPr>
            <w:tcW w:w="649" w:type="pct"/>
            <w:vAlign w:val="center"/>
          </w:tcPr>
          <w:p w14:paraId="7E03C9B2" w14:textId="77777777" w:rsidR="00D05F54" w:rsidRPr="00804D3F" w:rsidRDefault="00D05F54" w:rsidP="0012351A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2024</w:t>
            </w:r>
          </w:p>
        </w:tc>
        <w:tc>
          <w:tcPr>
            <w:tcW w:w="698" w:type="pct"/>
            <w:vAlign w:val="center"/>
          </w:tcPr>
          <w:p w14:paraId="725DBCCE" w14:textId="77777777" w:rsidR="00D05F54" w:rsidRPr="00804D3F" w:rsidRDefault="00D05F54" w:rsidP="0012351A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2025</w:t>
            </w:r>
          </w:p>
        </w:tc>
        <w:tc>
          <w:tcPr>
            <w:tcW w:w="697" w:type="pct"/>
            <w:vAlign w:val="center"/>
          </w:tcPr>
          <w:p w14:paraId="11211084" w14:textId="77777777" w:rsidR="00D05F54" w:rsidRPr="00804D3F" w:rsidRDefault="00D05F54" w:rsidP="0012351A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2026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3C835E29" w14:textId="77777777" w:rsidR="00D05F54" w:rsidRPr="00804D3F" w:rsidRDefault="00D05F54" w:rsidP="0012351A">
            <w:pPr>
              <w:bidi/>
              <w:spacing w:after="6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المجموع</w:t>
            </w:r>
          </w:p>
        </w:tc>
      </w:tr>
      <w:tr w:rsidR="00267551" w:rsidRPr="00804D3F" w14:paraId="1A386E10" w14:textId="77777777" w:rsidTr="00267551">
        <w:trPr>
          <w:trHeight w:val="258"/>
        </w:trPr>
        <w:tc>
          <w:tcPr>
            <w:tcW w:w="613" w:type="pct"/>
            <w:vMerge w:val="restart"/>
            <w:shd w:val="clear" w:color="auto" w:fill="auto"/>
            <w:vAlign w:val="center"/>
          </w:tcPr>
          <w:p w14:paraId="657064E8" w14:textId="77777777" w:rsidR="00267551" w:rsidRPr="00804D3F" w:rsidRDefault="00267551" w:rsidP="00267551">
            <w:pPr>
              <w:bidi/>
              <w:spacing w:after="60"/>
              <w:jc w:val="center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bookmarkStart w:id="1" w:name="_Hlk180159481"/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اليونيب</w:t>
            </w:r>
          </w:p>
        </w:tc>
        <w:tc>
          <w:tcPr>
            <w:tcW w:w="1306" w:type="pct"/>
            <w:shd w:val="clear" w:color="auto" w:fill="auto"/>
          </w:tcPr>
          <w:p w14:paraId="23DBF771" w14:textId="6D984814" w:rsidR="00267551" w:rsidRPr="00804D3F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التخلص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التدريجي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المواد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المستنفدة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للأوزون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(طن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قدرات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استنفاد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الأوزون)</w:t>
            </w:r>
          </w:p>
        </w:tc>
        <w:tc>
          <w:tcPr>
            <w:tcW w:w="649" w:type="pct"/>
            <w:shd w:val="clear" w:color="auto" w:fill="auto"/>
          </w:tcPr>
          <w:p w14:paraId="48B077C0" w14:textId="49EA356A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0.10</w:t>
            </w:r>
          </w:p>
        </w:tc>
        <w:tc>
          <w:tcPr>
            <w:tcW w:w="698" w:type="pct"/>
          </w:tcPr>
          <w:p w14:paraId="34EEE874" w14:textId="36BEC243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0.00</w:t>
            </w:r>
          </w:p>
        </w:tc>
        <w:tc>
          <w:tcPr>
            <w:tcW w:w="697" w:type="pct"/>
            <w:shd w:val="clear" w:color="auto" w:fill="auto"/>
          </w:tcPr>
          <w:p w14:paraId="4C586C9A" w14:textId="65C16D74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0.00</w:t>
            </w:r>
          </w:p>
        </w:tc>
        <w:tc>
          <w:tcPr>
            <w:tcW w:w="1037" w:type="pct"/>
            <w:shd w:val="clear" w:color="auto" w:fill="auto"/>
          </w:tcPr>
          <w:p w14:paraId="774B2E34" w14:textId="783EA7BB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0.10</w:t>
            </w:r>
          </w:p>
        </w:tc>
      </w:tr>
      <w:tr w:rsidR="00267551" w:rsidRPr="00804D3F" w14:paraId="4D928F71" w14:textId="77777777" w:rsidTr="00267551">
        <w:trPr>
          <w:trHeight w:val="258"/>
        </w:trPr>
        <w:tc>
          <w:tcPr>
            <w:tcW w:w="613" w:type="pct"/>
            <w:vMerge/>
            <w:vAlign w:val="center"/>
          </w:tcPr>
          <w:p w14:paraId="01E32852" w14:textId="77777777" w:rsidR="00267551" w:rsidRPr="00804D3F" w:rsidRDefault="00267551" w:rsidP="00267551">
            <w:pPr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1306" w:type="pct"/>
            <w:shd w:val="clear" w:color="auto" w:fill="auto"/>
          </w:tcPr>
          <w:p w14:paraId="028E705D" w14:textId="027180A0" w:rsidR="00267551" w:rsidRPr="00804D3F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التمويل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(بالدولار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الأمريكي)</w:t>
            </w:r>
          </w:p>
        </w:tc>
        <w:tc>
          <w:tcPr>
            <w:tcW w:w="649" w:type="pct"/>
            <w:shd w:val="clear" w:color="auto" w:fill="auto"/>
          </w:tcPr>
          <w:p w14:paraId="2D795776" w14:textId="0B891121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168,292</w:t>
            </w:r>
            <w:r w:rsidRPr="00362050">
              <w:rPr>
                <w:sz w:val="18"/>
                <w:szCs w:val="18"/>
                <w:rtl/>
                <w:lang w:bidi="ar-LB"/>
              </w:rPr>
              <w:t>*</w:t>
            </w:r>
          </w:p>
        </w:tc>
        <w:tc>
          <w:tcPr>
            <w:tcW w:w="698" w:type="pct"/>
          </w:tcPr>
          <w:p w14:paraId="231D12C5" w14:textId="26145939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14:paraId="2D65D7A6" w14:textId="6DF020C1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037" w:type="pct"/>
            <w:shd w:val="clear" w:color="auto" w:fill="auto"/>
          </w:tcPr>
          <w:p w14:paraId="370ECB1B" w14:textId="5086A2FD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168,292</w:t>
            </w:r>
            <w:r w:rsidRPr="00362050">
              <w:rPr>
                <w:sz w:val="18"/>
                <w:szCs w:val="18"/>
                <w:rtl/>
                <w:lang w:bidi="ar-LB"/>
              </w:rPr>
              <w:t>*</w:t>
            </w:r>
          </w:p>
        </w:tc>
      </w:tr>
      <w:tr w:rsidR="00267551" w:rsidRPr="00804D3F" w14:paraId="6672BFC8" w14:textId="77777777" w:rsidTr="00267551">
        <w:trPr>
          <w:trHeight w:val="258"/>
        </w:trPr>
        <w:tc>
          <w:tcPr>
            <w:tcW w:w="613" w:type="pct"/>
            <w:vMerge w:val="restart"/>
            <w:shd w:val="clear" w:color="auto" w:fill="auto"/>
            <w:vAlign w:val="center"/>
          </w:tcPr>
          <w:p w14:paraId="0A95CA94" w14:textId="77777777" w:rsidR="00267551" w:rsidRPr="00804D3F" w:rsidRDefault="00267551" w:rsidP="00267551">
            <w:pPr>
              <w:bidi/>
              <w:spacing w:after="60"/>
              <w:jc w:val="center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اليونيدو</w:t>
            </w:r>
          </w:p>
        </w:tc>
        <w:tc>
          <w:tcPr>
            <w:tcW w:w="1306" w:type="pct"/>
            <w:shd w:val="clear" w:color="auto" w:fill="auto"/>
          </w:tcPr>
          <w:p w14:paraId="2F895227" w14:textId="550A07EA" w:rsidR="00267551" w:rsidRPr="00804D3F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التخلص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التدريجي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المواد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المستنفدة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للأوزون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(طن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قدرات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استنفاد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الأوزون)</w:t>
            </w:r>
          </w:p>
        </w:tc>
        <w:tc>
          <w:tcPr>
            <w:tcW w:w="649" w:type="pct"/>
            <w:shd w:val="clear" w:color="auto" w:fill="auto"/>
          </w:tcPr>
          <w:p w14:paraId="42217976" w14:textId="79FB9449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0.70</w:t>
            </w:r>
          </w:p>
        </w:tc>
        <w:tc>
          <w:tcPr>
            <w:tcW w:w="698" w:type="pct"/>
          </w:tcPr>
          <w:p w14:paraId="193D6ECC" w14:textId="6EE15367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0.00</w:t>
            </w:r>
          </w:p>
        </w:tc>
        <w:tc>
          <w:tcPr>
            <w:tcW w:w="697" w:type="pct"/>
            <w:shd w:val="clear" w:color="auto" w:fill="auto"/>
          </w:tcPr>
          <w:p w14:paraId="64D05429" w14:textId="01B15445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0.00</w:t>
            </w:r>
          </w:p>
        </w:tc>
        <w:tc>
          <w:tcPr>
            <w:tcW w:w="1037" w:type="pct"/>
            <w:shd w:val="clear" w:color="auto" w:fill="auto"/>
          </w:tcPr>
          <w:p w14:paraId="273990BF" w14:textId="4A6ECE55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0.70</w:t>
            </w:r>
          </w:p>
        </w:tc>
      </w:tr>
      <w:tr w:rsidR="00267551" w:rsidRPr="00804D3F" w14:paraId="612D7549" w14:textId="77777777" w:rsidTr="00267551">
        <w:trPr>
          <w:trHeight w:val="258"/>
        </w:trPr>
        <w:tc>
          <w:tcPr>
            <w:tcW w:w="613" w:type="pct"/>
            <w:vMerge/>
          </w:tcPr>
          <w:p w14:paraId="5B345809" w14:textId="77777777" w:rsidR="00267551" w:rsidRPr="00804D3F" w:rsidRDefault="00267551" w:rsidP="00267551">
            <w:pPr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1306" w:type="pct"/>
            <w:shd w:val="clear" w:color="auto" w:fill="auto"/>
          </w:tcPr>
          <w:p w14:paraId="02223F32" w14:textId="5B1FA010" w:rsidR="00267551" w:rsidRPr="00804D3F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التمويل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(بالدولار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الأمريكي)</w:t>
            </w:r>
          </w:p>
        </w:tc>
        <w:tc>
          <w:tcPr>
            <w:tcW w:w="649" w:type="pct"/>
            <w:shd w:val="clear" w:color="auto" w:fill="auto"/>
          </w:tcPr>
          <w:p w14:paraId="76DF002E" w14:textId="0120F458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84,807</w:t>
            </w:r>
            <w:r w:rsidRPr="00362050">
              <w:rPr>
                <w:sz w:val="18"/>
                <w:szCs w:val="18"/>
                <w:rtl/>
                <w:lang w:bidi="ar-LB"/>
              </w:rPr>
              <w:t>*</w:t>
            </w:r>
          </w:p>
        </w:tc>
        <w:tc>
          <w:tcPr>
            <w:tcW w:w="698" w:type="pct"/>
          </w:tcPr>
          <w:p w14:paraId="6416EC8E" w14:textId="72F83331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14:paraId="5E7E007D" w14:textId="01A12DCF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1037" w:type="pct"/>
            <w:shd w:val="clear" w:color="auto" w:fill="auto"/>
          </w:tcPr>
          <w:p w14:paraId="22E5B3BF" w14:textId="0CE4BD2C" w:rsidR="00267551" w:rsidRPr="00362050" w:rsidRDefault="00267551" w:rsidP="00267551">
            <w:pPr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362050">
              <w:rPr>
                <w:sz w:val="18"/>
                <w:szCs w:val="18"/>
                <w:lang w:bidi="ar-LB"/>
              </w:rPr>
              <w:t>84,807</w:t>
            </w:r>
            <w:r w:rsidRPr="00362050">
              <w:rPr>
                <w:sz w:val="18"/>
                <w:szCs w:val="18"/>
                <w:rtl/>
                <w:lang w:bidi="ar-LB"/>
              </w:rPr>
              <w:t>*</w:t>
            </w:r>
          </w:p>
        </w:tc>
      </w:tr>
    </w:tbl>
    <w:bookmarkEnd w:id="1"/>
    <w:p w14:paraId="27F955A0" w14:textId="113D5DD0" w:rsidR="00D05F54" w:rsidRPr="004A474F" w:rsidRDefault="004A474F" w:rsidP="004A474F">
      <w:pPr>
        <w:bidi/>
        <w:spacing w:after="120" w:line="259" w:lineRule="auto"/>
        <w:ind w:left="-112" w:right="-563"/>
        <w:rPr>
          <w:sz w:val="18"/>
          <w:szCs w:val="18"/>
          <w:rtl/>
          <w:lang w:val="en-US" w:bidi="ar-LB"/>
        </w:rPr>
      </w:pPr>
      <w:r w:rsidRPr="004A474F">
        <w:rPr>
          <w:sz w:val="18"/>
          <w:szCs w:val="18"/>
          <w:rtl/>
          <w:lang w:val="en-US" w:bidi="ar-LB"/>
        </w:rPr>
        <w:t>*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تشمل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94,920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دولار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أمريكي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لليونيب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و38,520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دولار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أمريكي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لليونيدو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للأنشطة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الإضافية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للحفاظ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على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فعالية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الطاقة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بما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يتماشى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مع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المقرر</w:t>
      </w:r>
      <w:r w:rsidR="00BA394D">
        <w:rPr>
          <w:sz w:val="18"/>
          <w:szCs w:val="18"/>
          <w:rtl/>
          <w:lang w:val="en-US" w:bidi="ar-LB"/>
        </w:rPr>
        <w:t xml:space="preserve"> </w:t>
      </w:r>
      <w:r>
        <w:rPr>
          <w:sz w:val="18"/>
          <w:szCs w:val="18"/>
          <w:rtl/>
          <w:lang w:val="en-US" w:bidi="ar-LB"/>
        </w:rPr>
        <w:t>89/6.</w:t>
      </w:r>
    </w:p>
    <w:tbl>
      <w:tblPr>
        <w:tblStyle w:val="TableGrid"/>
        <w:bidiVisual/>
        <w:tblW w:w="10010" w:type="dxa"/>
        <w:tblInd w:w="-113" w:type="dxa"/>
        <w:tblLook w:val="04A0" w:firstRow="1" w:lastRow="0" w:firstColumn="1" w:lastColumn="0" w:noHBand="0" w:noVBand="1"/>
      </w:tblPr>
      <w:tblGrid>
        <w:gridCol w:w="1231"/>
        <w:gridCol w:w="869"/>
        <w:gridCol w:w="1354"/>
        <w:gridCol w:w="931"/>
        <w:gridCol w:w="921"/>
        <w:gridCol w:w="1034"/>
        <w:gridCol w:w="990"/>
        <w:gridCol w:w="1260"/>
        <w:gridCol w:w="1420"/>
      </w:tblGrid>
      <w:tr w:rsidR="00362050" w:rsidRPr="00804D3F" w14:paraId="262E0D9A" w14:textId="77777777" w:rsidTr="00912F4A">
        <w:trPr>
          <w:trHeight w:val="217"/>
        </w:trPr>
        <w:tc>
          <w:tcPr>
            <w:tcW w:w="3454" w:type="dxa"/>
            <w:gridSpan w:val="3"/>
            <w:shd w:val="clear" w:color="auto" w:fill="auto"/>
          </w:tcPr>
          <w:p w14:paraId="2356A861" w14:textId="619E3C91" w:rsidR="00362050" w:rsidRPr="00804D3F" w:rsidRDefault="00362050" w:rsidP="0011564A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(6)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بيانات</w:t>
            </w:r>
            <w:r w:rsidR="00BA394D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931" w:type="dxa"/>
            <w:shd w:val="clear" w:color="auto" w:fill="auto"/>
            <w:vAlign w:val="center"/>
          </w:tcPr>
          <w:p w14:paraId="4E864F21" w14:textId="77777777" w:rsidR="00362050" w:rsidRPr="00804D3F" w:rsidRDefault="00362050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2024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1196802E" w14:textId="56A37BF7" w:rsidR="00362050" w:rsidRPr="00804D3F" w:rsidRDefault="00362050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2025-202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7</w:t>
            </w:r>
          </w:p>
        </w:tc>
        <w:tc>
          <w:tcPr>
            <w:tcW w:w="1034" w:type="dxa"/>
            <w:vAlign w:val="center"/>
          </w:tcPr>
          <w:p w14:paraId="45C0175C" w14:textId="77777777" w:rsidR="00362050" w:rsidRPr="00804D3F" w:rsidRDefault="00362050" w:rsidP="0012351A">
            <w:pPr>
              <w:bidi/>
              <w:jc w:val="center"/>
              <w:rPr>
                <w:b/>
                <w:bCs/>
                <w:sz w:val="18"/>
                <w:szCs w:val="18"/>
                <w:highlight w:val="cyan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2028</w:t>
            </w:r>
          </w:p>
        </w:tc>
        <w:tc>
          <w:tcPr>
            <w:tcW w:w="990" w:type="dxa"/>
            <w:vAlign w:val="center"/>
          </w:tcPr>
          <w:p w14:paraId="754CF963" w14:textId="77777777" w:rsidR="00362050" w:rsidRPr="00804D3F" w:rsidRDefault="00362050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2029</w:t>
            </w:r>
          </w:p>
        </w:tc>
        <w:tc>
          <w:tcPr>
            <w:tcW w:w="1260" w:type="dxa"/>
            <w:vAlign w:val="center"/>
          </w:tcPr>
          <w:p w14:paraId="25084A6B" w14:textId="77777777" w:rsidR="00362050" w:rsidRPr="00804D3F" w:rsidRDefault="00362050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2030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A1BC3A9" w14:textId="77777777" w:rsidR="00362050" w:rsidRPr="00804D3F" w:rsidRDefault="00362050" w:rsidP="0012351A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sz w:val="18"/>
                <w:szCs w:val="18"/>
                <w:rtl/>
                <w:lang w:bidi="ar-LB"/>
              </w:rPr>
              <w:t>المجموع</w:t>
            </w:r>
          </w:p>
        </w:tc>
      </w:tr>
      <w:tr w:rsidR="00362050" w:rsidRPr="00804D3F" w14:paraId="2E07F7AD" w14:textId="77777777" w:rsidTr="00912F4A">
        <w:trPr>
          <w:trHeight w:val="65"/>
        </w:trPr>
        <w:tc>
          <w:tcPr>
            <w:tcW w:w="3454" w:type="dxa"/>
            <w:gridSpan w:val="3"/>
            <w:shd w:val="clear" w:color="auto" w:fill="auto"/>
          </w:tcPr>
          <w:p w14:paraId="4FCC934D" w14:textId="695744D2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ind w:right="-107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حدود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الاستهلاك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في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بروتوكول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مونتريال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(طن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قدرات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استنفاد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الأوزون)</w:t>
            </w:r>
          </w:p>
        </w:tc>
        <w:tc>
          <w:tcPr>
            <w:tcW w:w="931" w:type="dxa"/>
            <w:shd w:val="clear" w:color="auto" w:fill="auto"/>
          </w:tcPr>
          <w:p w14:paraId="763BE050" w14:textId="7FA7DCC2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6.59</w:t>
            </w:r>
          </w:p>
        </w:tc>
        <w:tc>
          <w:tcPr>
            <w:tcW w:w="921" w:type="dxa"/>
          </w:tcPr>
          <w:p w14:paraId="72195A1D" w14:textId="309FCE49" w:rsidR="00362050" w:rsidRPr="00362050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4"/>
                <w:rtl/>
                <w:lang w:bidi="ar-LB"/>
              </w:rPr>
            </w:pPr>
            <w:r w:rsidRPr="00362050">
              <w:rPr>
                <w:sz w:val="18"/>
                <w:szCs w:val="14"/>
                <w:lang w:bidi="ar-LB"/>
              </w:rPr>
              <w:t>3.29</w:t>
            </w:r>
          </w:p>
        </w:tc>
        <w:tc>
          <w:tcPr>
            <w:tcW w:w="1034" w:type="dxa"/>
          </w:tcPr>
          <w:p w14:paraId="77CB7BCD" w14:textId="7BE9CC2C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3.29</w:t>
            </w:r>
          </w:p>
        </w:tc>
        <w:tc>
          <w:tcPr>
            <w:tcW w:w="990" w:type="dxa"/>
          </w:tcPr>
          <w:p w14:paraId="54594F2C" w14:textId="106A4849" w:rsidR="00362050" w:rsidRPr="00362050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4"/>
                <w:rtl/>
                <w:lang w:bidi="ar-LB"/>
              </w:rPr>
            </w:pPr>
            <w:r w:rsidRPr="00362050">
              <w:rPr>
                <w:sz w:val="18"/>
                <w:szCs w:val="14"/>
                <w:lang w:bidi="ar-LB"/>
              </w:rPr>
              <w:t>3.29</w:t>
            </w:r>
          </w:p>
        </w:tc>
        <w:tc>
          <w:tcPr>
            <w:tcW w:w="1260" w:type="dxa"/>
          </w:tcPr>
          <w:p w14:paraId="013F33D0" w14:textId="77777777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1420" w:type="dxa"/>
          </w:tcPr>
          <w:p w14:paraId="70B36A75" w14:textId="6E4F034D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غير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متاح</w:t>
            </w:r>
          </w:p>
        </w:tc>
      </w:tr>
      <w:tr w:rsidR="00362050" w:rsidRPr="00804D3F" w14:paraId="6C316C30" w14:textId="77777777" w:rsidTr="00912F4A">
        <w:trPr>
          <w:trHeight w:val="190"/>
        </w:trPr>
        <w:tc>
          <w:tcPr>
            <w:tcW w:w="3454" w:type="dxa"/>
            <w:gridSpan w:val="3"/>
            <w:shd w:val="clear" w:color="auto" w:fill="auto"/>
          </w:tcPr>
          <w:p w14:paraId="02B57FE4" w14:textId="4CC83D40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الحد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الأقصى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للاستهلاك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المسموح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به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(طن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قدرات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استنفاد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الأوزون)</w:t>
            </w:r>
          </w:p>
        </w:tc>
        <w:tc>
          <w:tcPr>
            <w:tcW w:w="931" w:type="dxa"/>
            <w:shd w:val="clear" w:color="auto" w:fill="auto"/>
          </w:tcPr>
          <w:p w14:paraId="07F811B8" w14:textId="2EF47D00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val="es-PE" w:bidi="ar-LB"/>
              </w:rPr>
            </w:pPr>
            <w:r>
              <w:rPr>
                <w:sz w:val="18"/>
                <w:szCs w:val="18"/>
                <w:rtl/>
                <w:lang w:val="es-PE" w:bidi="ar-LB"/>
              </w:rPr>
              <w:t>6.59</w:t>
            </w:r>
          </w:p>
        </w:tc>
        <w:tc>
          <w:tcPr>
            <w:tcW w:w="921" w:type="dxa"/>
          </w:tcPr>
          <w:p w14:paraId="52CC62B0" w14:textId="51D1830E" w:rsidR="00362050" w:rsidRPr="00362050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4"/>
                <w:rtl/>
                <w:lang w:bidi="ar-LB"/>
              </w:rPr>
            </w:pPr>
            <w:r w:rsidRPr="00362050">
              <w:rPr>
                <w:sz w:val="18"/>
                <w:szCs w:val="14"/>
                <w:lang w:bidi="ar-LB"/>
              </w:rPr>
              <w:t>3.29</w:t>
            </w:r>
          </w:p>
        </w:tc>
        <w:tc>
          <w:tcPr>
            <w:tcW w:w="1034" w:type="dxa"/>
          </w:tcPr>
          <w:p w14:paraId="500EEAD0" w14:textId="75E5B114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3.29</w:t>
            </w:r>
          </w:p>
        </w:tc>
        <w:tc>
          <w:tcPr>
            <w:tcW w:w="990" w:type="dxa"/>
          </w:tcPr>
          <w:p w14:paraId="67531A6E" w14:textId="064B362F" w:rsidR="00362050" w:rsidRPr="00362050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4"/>
                <w:rtl/>
                <w:lang w:bidi="ar-LB"/>
              </w:rPr>
            </w:pPr>
            <w:r w:rsidRPr="00362050">
              <w:rPr>
                <w:sz w:val="18"/>
                <w:szCs w:val="14"/>
                <w:lang w:bidi="ar-LB"/>
              </w:rPr>
              <w:t>3.29</w:t>
            </w:r>
          </w:p>
        </w:tc>
        <w:tc>
          <w:tcPr>
            <w:tcW w:w="1260" w:type="dxa"/>
          </w:tcPr>
          <w:p w14:paraId="7A29EB3D" w14:textId="77777777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1420" w:type="dxa"/>
          </w:tcPr>
          <w:p w14:paraId="353277F9" w14:textId="695AC939" w:rsidR="00362050" w:rsidRPr="00804D3F" w:rsidRDefault="00362050" w:rsidP="00362050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غير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متاح</w:t>
            </w:r>
          </w:p>
        </w:tc>
      </w:tr>
      <w:tr w:rsidR="00362050" w:rsidRPr="00804D3F" w14:paraId="1DFFCD9B" w14:textId="77777777" w:rsidTr="00912F4A">
        <w:trPr>
          <w:trHeight w:val="290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3F105A62" w14:textId="7CDAD917" w:rsidR="00362050" w:rsidRPr="00804D3F" w:rsidRDefault="00362050" w:rsidP="00B7742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تكاليف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المشروع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المطلوبة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حيث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المبدأ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(بالدولار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الأمريكي)</w:t>
            </w:r>
          </w:p>
        </w:tc>
        <w:tc>
          <w:tcPr>
            <w:tcW w:w="869" w:type="dxa"/>
            <w:vMerge w:val="restart"/>
            <w:shd w:val="clear" w:color="auto" w:fill="auto"/>
            <w:vAlign w:val="center"/>
          </w:tcPr>
          <w:p w14:paraId="71683FA2" w14:textId="77777777" w:rsidR="00362050" w:rsidRPr="00804D3F" w:rsidRDefault="00362050" w:rsidP="0012351A">
            <w:pPr>
              <w:tabs>
                <w:tab w:val="left" w:pos="8280"/>
              </w:tabs>
              <w:bidi/>
              <w:spacing w:after="60"/>
              <w:jc w:val="center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اليونيب</w:t>
            </w:r>
          </w:p>
        </w:tc>
        <w:tc>
          <w:tcPr>
            <w:tcW w:w="1354" w:type="dxa"/>
            <w:shd w:val="clear" w:color="auto" w:fill="auto"/>
          </w:tcPr>
          <w:p w14:paraId="475E287B" w14:textId="6275A63E" w:rsidR="00362050" w:rsidRPr="00804D3F" w:rsidRDefault="00362050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تكاليف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931" w:type="dxa"/>
            <w:shd w:val="clear" w:color="auto" w:fill="auto"/>
          </w:tcPr>
          <w:p w14:paraId="0243CFA1" w14:textId="0E01653B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208</w:t>
            </w:r>
            <w:r w:rsidRPr="00804D3F">
              <w:rPr>
                <w:sz w:val="18"/>
                <w:szCs w:val="18"/>
                <w:rtl/>
                <w:lang w:bidi="ar-LB"/>
              </w:rPr>
              <w:t>,000</w:t>
            </w:r>
          </w:p>
        </w:tc>
        <w:tc>
          <w:tcPr>
            <w:tcW w:w="921" w:type="dxa"/>
          </w:tcPr>
          <w:p w14:paraId="7E80F7E6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034" w:type="dxa"/>
          </w:tcPr>
          <w:p w14:paraId="5B4752C9" w14:textId="7293D556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123,000</w:t>
            </w:r>
          </w:p>
        </w:tc>
        <w:tc>
          <w:tcPr>
            <w:tcW w:w="990" w:type="dxa"/>
          </w:tcPr>
          <w:p w14:paraId="5A3FD5F7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260" w:type="dxa"/>
          </w:tcPr>
          <w:p w14:paraId="5E00429D" w14:textId="65277A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10</w:t>
            </w:r>
            <w:r w:rsidRPr="00804D3F">
              <w:rPr>
                <w:sz w:val="18"/>
                <w:szCs w:val="18"/>
                <w:rtl/>
                <w:lang w:bidi="ar-LB"/>
              </w:rPr>
              <w:t>4,000</w:t>
            </w:r>
          </w:p>
        </w:tc>
        <w:tc>
          <w:tcPr>
            <w:tcW w:w="1420" w:type="dxa"/>
          </w:tcPr>
          <w:p w14:paraId="4B0871BA" w14:textId="518C34A6" w:rsidR="00362050" w:rsidRPr="00804D3F" w:rsidRDefault="00510B2C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435</w:t>
            </w:r>
            <w:r w:rsidR="00362050" w:rsidRPr="00804D3F">
              <w:rPr>
                <w:sz w:val="18"/>
                <w:szCs w:val="18"/>
                <w:rtl/>
                <w:lang w:bidi="ar-LB"/>
              </w:rPr>
              <w:t>,000</w:t>
            </w:r>
          </w:p>
        </w:tc>
      </w:tr>
      <w:tr w:rsidR="00362050" w:rsidRPr="00804D3F" w14:paraId="0B3B1FC9" w14:textId="77777777" w:rsidTr="00912F4A">
        <w:trPr>
          <w:trHeight w:val="290"/>
        </w:trPr>
        <w:tc>
          <w:tcPr>
            <w:tcW w:w="1231" w:type="dxa"/>
            <w:vMerge/>
          </w:tcPr>
          <w:p w14:paraId="797F6F66" w14:textId="77777777" w:rsidR="00362050" w:rsidRPr="00804D3F" w:rsidRDefault="00362050" w:rsidP="0012351A">
            <w:pPr>
              <w:tabs>
                <w:tab w:val="left" w:pos="8280"/>
              </w:tabs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869" w:type="dxa"/>
            <w:vMerge/>
            <w:vAlign w:val="center"/>
          </w:tcPr>
          <w:p w14:paraId="28E18FD2" w14:textId="77777777" w:rsidR="00362050" w:rsidRPr="00804D3F" w:rsidRDefault="00362050" w:rsidP="0012351A">
            <w:pPr>
              <w:tabs>
                <w:tab w:val="left" w:pos="8280"/>
              </w:tabs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1354" w:type="dxa"/>
            <w:shd w:val="clear" w:color="auto" w:fill="auto"/>
          </w:tcPr>
          <w:p w14:paraId="70573730" w14:textId="42D50424" w:rsidR="00362050" w:rsidRPr="00804D3F" w:rsidRDefault="00362050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تكاليف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الدعم</w:t>
            </w:r>
          </w:p>
        </w:tc>
        <w:tc>
          <w:tcPr>
            <w:tcW w:w="931" w:type="dxa"/>
            <w:shd w:val="clear" w:color="auto" w:fill="auto"/>
          </w:tcPr>
          <w:p w14:paraId="5CED2CB7" w14:textId="47EE55D5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27,040</w:t>
            </w:r>
          </w:p>
        </w:tc>
        <w:tc>
          <w:tcPr>
            <w:tcW w:w="921" w:type="dxa"/>
          </w:tcPr>
          <w:p w14:paraId="11D94120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034" w:type="dxa"/>
          </w:tcPr>
          <w:p w14:paraId="70278B01" w14:textId="2B732520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15,990</w:t>
            </w:r>
          </w:p>
        </w:tc>
        <w:tc>
          <w:tcPr>
            <w:tcW w:w="990" w:type="dxa"/>
          </w:tcPr>
          <w:p w14:paraId="380C93F5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260" w:type="dxa"/>
          </w:tcPr>
          <w:p w14:paraId="5594FBBD" w14:textId="78A7877B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13,520</w:t>
            </w:r>
          </w:p>
        </w:tc>
        <w:tc>
          <w:tcPr>
            <w:tcW w:w="1420" w:type="dxa"/>
          </w:tcPr>
          <w:p w14:paraId="4F8A646A" w14:textId="4E592E9E" w:rsidR="00362050" w:rsidRPr="00804D3F" w:rsidRDefault="00510B2C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5</w:t>
            </w:r>
            <w:r w:rsidR="00362050" w:rsidRPr="00804D3F">
              <w:rPr>
                <w:sz w:val="18"/>
                <w:szCs w:val="18"/>
                <w:rtl/>
                <w:lang w:bidi="ar-LB"/>
              </w:rPr>
              <w:t>6,</w:t>
            </w:r>
            <w:r>
              <w:rPr>
                <w:sz w:val="18"/>
                <w:szCs w:val="18"/>
                <w:rtl/>
                <w:lang w:bidi="ar-LB"/>
              </w:rPr>
              <w:t>55</w:t>
            </w:r>
            <w:r w:rsidR="00362050"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</w:tr>
      <w:tr w:rsidR="00362050" w:rsidRPr="00804D3F" w14:paraId="0549C05B" w14:textId="77777777" w:rsidTr="00912F4A">
        <w:trPr>
          <w:trHeight w:val="290"/>
        </w:trPr>
        <w:tc>
          <w:tcPr>
            <w:tcW w:w="1231" w:type="dxa"/>
            <w:vMerge/>
          </w:tcPr>
          <w:p w14:paraId="763F1D5C" w14:textId="77777777" w:rsidR="00362050" w:rsidRPr="00804D3F" w:rsidRDefault="00362050" w:rsidP="0012351A">
            <w:pPr>
              <w:tabs>
                <w:tab w:val="left" w:pos="8280"/>
              </w:tabs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869" w:type="dxa"/>
            <w:vMerge w:val="restart"/>
            <w:shd w:val="clear" w:color="auto" w:fill="auto"/>
            <w:vAlign w:val="center"/>
          </w:tcPr>
          <w:p w14:paraId="6E564D3A" w14:textId="77777777" w:rsidR="00362050" w:rsidRPr="00804D3F" w:rsidRDefault="00362050" w:rsidP="0012351A">
            <w:pPr>
              <w:tabs>
                <w:tab w:val="left" w:pos="8280"/>
              </w:tabs>
              <w:bidi/>
              <w:spacing w:after="60"/>
              <w:jc w:val="center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اليونيدو</w:t>
            </w:r>
          </w:p>
        </w:tc>
        <w:tc>
          <w:tcPr>
            <w:tcW w:w="1354" w:type="dxa"/>
            <w:shd w:val="clear" w:color="auto" w:fill="auto"/>
          </w:tcPr>
          <w:p w14:paraId="7FDD9F2E" w14:textId="61215D0E" w:rsidR="00362050" w:rsidRPr="00804D3F" w:rsidRDefault="00362050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تكاليف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931" w:type="dxa"/>
            <w:shd w:val="clear" w:color="auto" w:fill="auto"/>
          </w:tcPr>
          <w:p w14:paraId="7430A450" w14:textId="4395FA73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142,000</w:t>
            </w:r>
          </w:p>
        </w:tc>
        <w:tc>
          <w:tcPr>
            <w:tcW w:w="921" w:type="dxa"/>
          </w:tcPr>
          <w:p w14:paraId="091C93F7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034" w:type="dxa"/>
          </w:tcPr>
          <w:p w14:paraId="4C279333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990" w:type="dxa"/>
          </w:tcPr>
          <w:p w14:paraId="2546E31F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260" w:type="dxa"/>
          </w:tcPr>
          <w:p w14:paraId="2B83DCB4" w14:textId="3551504A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7</w:t>
            </w:r>
            <w:r w:rsidRPr="00804D3F">
              <w:rPr>
                <w:sz w:val="18"/>
                <w:szCs w:val="18"/>
                <w:rtl/>
                <w:lang w:bidi="ar-LB"/>
              </w:rPr>
              <w:t>3,</w:t>
            </w:r>
            <w:r>
              <w:rPr>
                <w:sz w:val="18"/>
                <w:szCs w:val="18"/>
                <w:rtl/>
                <w:lang w:bidi="ar-LB"/>
              </w:rPr>
              <w:t>0</w:t>
            </w:r>
            <w:r w:rsidRPr="00804D3F">
              <w:rPr>
                <w:sz w:val="18"/>
                <w:szCs w:val="18"/>
                <w:rtl/>
                <w:lang w:bidi="ar-LB"/>
              </w:rPr>
              <w:t>00</w:t>
            </w:r>
          </w:p>
        </w:tc>
        <w:tc>
          <w:tcPr>
            <w:tcW w:w="1420" w:type="dxa"/>
          </w:tcPr>
          <w:p w14:paraId="7CB6A0F5" w14:textId="2C3965D2" w:rsidR="00362050" w:rsidRPr="00804D3F" w:rsidRDefault="00510B2C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215</w:t>
            </w:r>
            <w:r w:rsidR="00362050" w:rsidRPr="00804D3F">
              <w:rPr>
                <w:sz w:val="18"/>
                <w:szCs w:val="18"/>
                <w:rtl/>
                <w:lang w:bidi="ar-LB"/>
              </w:rPr>
              <w:t>,000</w:t>
            </w:r>
          </w:p>
        </w:tc>
      </w:tr>
      <w:tr w:rsidR="00362050" w:rsidRPr="00804D3F" w14:paraId="32D94908" w14:textId="77777777" w:rsidTr="00912F4A">
        <w:trPr>
          <w:trHeight w:val="290"/>
        </w:trPr>
        <w:tc>
          <w:tcPr>
            <w:tcW w:w="1231" w:type="dxa"/>
            <w:vMerge/>
          </w:tcPr>
          <w:p w14:paraId="79652584" w14:textId="77777777" w:rsidR="00362050" w:rsidRPr="00804D3F" w:rsidRDefault="00362050" w:rsidP="0012351A">
            <w:pPr>
              <w:tabs>
                <w:tab w:val="left" w:pos="8280"/>
              </w:tabs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869" w:type="dxa"/>
            <w:vMerge/>
          </w:tcPr>
          <w:p w14:paraId="385D3D94" w14:textId="77777777" w:rsidR="00362050" w:rsidRPr="00804D3F" w:rsidRDefault="00362050" w:rsidP="0012351A">
            <w:pPr>
              <w:tabs>
                <w:tab w:val="left" w:pos="8280"/>
              </w:tabs>
              <w:spacing w:after="60"/>
              <w:jc w:val="center"/>
              <w:rPr>
                <w:sz w:val="18"/>
                <w:szCs w:val="18"/>
                <w:rtl/>
                <w:lang w:bidi="ar-LB"/>
              </w:rPr>
            </w:pPr>
          </w:p>
        </w:tc>
        <w:tc>
          <w:tcPr>
            <w:tcW w:w="1354" w:type="dxa"/>
            <w:shd w:val="clear" w:color="auto" w:fill="auto"/>
          </w:tcPr>
          <w:p w14:paraId="6C101DB8" w14:textId="7392A01F" w:rsidR="00362050" w:rsidRPr="00804D3F" w:rsidRDefault="00362050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تكاليف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الدعم</w:t>
            </w:r>
          </w:p>
        </w:tc>
        <w:tc>
          <w:tcPr>
            <w:tcW w:w="931" w:type="dxa"/>
            <w:shd w:val="clear" w:color="auto" w:fill="auto"/>
          </w:tcPr>
          <w:p w14:paraId="41511C92" w14:textId="3C533A76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12,780</w:t>
            </w:r>
          </w:p>
        </w:tc>
        <w:tc>
          <w:tcPr>
            <w:tcW w:w="921" w:type="dxa"/>
          </w:tcPr>
          <w:p w14:paraId="5FC1E946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034" w:type="dxa"/>
          </w:tcPr>
          <w:p w14:paraId="1C332D0A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990" w:type="dxa"/>
          </w:tcPr>
          <w:p w14:paraId="72538C7B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260" w:type="dxa"/>
          </w:tcPr>
          <w:p w14:paraId="0A413F33" w14:textId="627413E0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6,570</w:t>
            </w:r>
          </w:p>
        </w:tc>
        <w:tc>
          <w:tcPr>
            <w:tcW w:w="1420" w:type="dxa"/>
          </w:tcPr>
          <w:p w14:paraId="04224C64" w14:textId="761E7D55" w:rsidR="00362050" w:rsidRPr="00804D3F" w:rsidRDefault="00510B2C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19,350</w:t>
            </w:r>
          </w:p>
        </w:tc>
      </w:tr>
      <w:tr w:rsidR="00362050" w:rsidRPr="00804D3F" w14:paraId="52D2FA8B" w14:textId="77777777" w:rsidTr="00912F4A">
        <w:trPr>
          <w:trHeight w:val="157"/>
        </w:trPr>
        <w:tc>
          <w:tcPr>
            <w:tcW w:w="3454" w:type="dxa"/>
            <w:gridSpan w:val="3"/>
            <w:shd w:val="clear" w:color="auto" w:fill="auto"/>
          </w:tcPr>
          <w:p w14:paraId="54D3944B" w14:textId="4B2C6962" w:rsidR="00362050" w:rsidRPr="00804D3F" w:rsidRDefault="00362050" w:rsidP="006B322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إجمالي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تكاليف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المشروع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الموصي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بها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حيث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المبدأ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(بالدولار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الأمريكي)</w:t>
            </w:r>
          </w:p>
        </w:tc>
        <w:tc>
          <w:tcPr>
            <w:tcW w:w="931" w:type="dxa"/>
            <w:shd w:val="clear" w:color="auto" w:fill="auto"/>
          </w:tcPr>
          <w:p w14:paraId="53ECD9A9" w14:textId="2B4C55AF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350,000</w:t>
            </w:r>
          </w:p>
        </w:tc>
        <w:tc>
          <w:tcPr>
            <w:tcW w:w="921" w:type="dxa"/>
          </w:tcPr>
          <w:p w14:paraId="40670F1F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034" w:type="dxa"/>
          </w:tcPr>
          <w:p w14:paraId="616EBF2D" w14:textId="68F2CBB4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123,000</w:t>
            </w:r>
          </w:p>
        </w:tc>
        <w:tc>
          <w:tcPr>
            <w:tcW w:w="990" w:type="dxa"/>
          </w:tcPr>
          <w:p w14:paraId="70A909A5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260" w:type="dxa"/>
          </w:tcPr>
          <w:p w14:paraId="1FE3F927" w14:textId="6A96B5BF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177,0</w:t>
            </w:r>
            <w:r w:rsidRPr="00804D3F">
              <w:rPr>
                <w:sz w:val="18"/>
                <w:szCs w:val="18"/>
                <w:rtl/>
                <w:lang w:bidi="ar-LB"/>
              </w:rPr>
              <w:t>00</w:t>
            </w:r>
          </w:p>
        </w:tc>
        <w:tc>
          <w:tcPr>
            <w:tcW w:w="1420" w:type="dxa"/>
          </w:tcPr>
          <w:p w14:paraId="07DA0A8A" w14:textId="2E4C3B5D" w:rsidR="00362050" w:rsidRPr="00804D3F" w:rsidRDefault="00510B2C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650</w:t>
            </w:r>
            <w:r w:rsidR="00362050" w:rsidRPr="00804D3F">
              <w:rPr>
                <w:sz w:val="18"/>
                <w:szCs w:val="18"/>
                <w:rtl/>
                <w:lang w:bidi="ar-LB"/>
              </w:rPr>
              <w:t>,000</w:t>
            </w:r>
          </w:p>
        </w:tc>
      </w:tr>
      <w:tr w:rsidR="00362050" w:rsidRPr="00804D3F" w14:paraId="61C40E57" w14:textId="77777777" w:rsidTr="00912F4A">
        <w:trPr>
          <w:trHeight w:val="202"/>
        </w:trPr>
        <w:tc>
          <w:tcPr>
            <w:tcW w:w="3454" w:type="dxa"/>
            <w:gridSpan w:val="3"/>
            <w:shd w:val="clear" w:color="auto" w:fill="auto"/>
          </w:tcPr>
          <w:p w14:paraId="02E278FF" w14:textId="188F5D6C" w:rsidR="00362050" w:rsidRPr="00804D3F" w:rsidRDefault="00362050" w:rsidP="0012351A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إجمالي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تكاليف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الدعم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الموصي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بها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حيث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المبدأ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(بالدولار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الأمريكي)</w:t>
            </w:r>
          </w:p>
        </w:tc>
        <w:tc>
          <w:tcPr>
            <w:tcW w:w="931" w:type="dxa"/>
            <w:shd w:val="clear" w:color="auto" w:fill="auto"/>
          </w:tcPr>
          <w:p w14:paraId="45488197" w14:textId="4C5F833B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highlight w:val="yellow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39,820</w:t>
            </w:r>
          </w:p>
        </w:tc>
        <w:tc>
          <w:tcPr>
            <w:tcW w:w="921" w:type="dxa"/>
          </w:tcPr>
          <w:p w14:paraId="09A0451E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034" w:type="dxa"/>
          </w:tcPr>
          <w:p w14:paraId="5C81B50B" w14:textId="076A7A3A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15,990</w:t>
            </w:r>
          </w:p>
        </w:tc>
        <w:tc>
          <w:tcPr>
            <w:tcW w:w="990" w:type="dxa"/>
          </w:tcPr>
          <w:p w14:paraId="770B4C39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highlight w:val="yellow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260" w:type="dxa"/>
          </w:tcPr>
          <w:p w14:paraId="07780FC3" w14:textId="7994F82F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20,090</w:t>
            </w:r>
          </w:p>
        </w:tc>
        <w:tc>
          <w:tcPr>
            <w:tcW w:w="1420" w:type="dxa"/>
          </w:tcPr>
          <w:p w14:paraId="2401526E" w14:textId="1AF50259" w:rsidR="00362050" w:rsidRPr="00804D3F" w:rsidRDefault="00510B2C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highlight w:val="yellow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75,900</w:t>
            </w:r>
          </w:p>
        </w:tc>
      </w:tr>
      <w:tr w:rsidR="00362050" w:rsidRPr="00804D3F" w14:paraId="174858E0" w14:textId="77777777" w:rsidTr="00912F4A">
        <w:trPr>
          <w:trHeight w:val="95"/>
        </w:trPr>
        <w:tc>
          <w:tcPr>
            <w:tcW w:w="3454" w:type="dxa"/>
            <w:gridSpan w:val="3"/>
            <w:shd w:val="clear" w:color="auto" w:fill="auto"/>
          </w:tcPr>
          <w:p w14:paraId="39670B47" w14:textId="4A7479D2" w:rsidR="00362050" w:rsidRPr="00804D3F" w:rsidRDefault="00362050" w:rsidP="006B322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إجمالي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الأموال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الموصي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بها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من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حيث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المبدأ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(بالدولار</w:t>
            </w:r>
            <w:r w:rsidR="00BA394D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sz w:val="18"/>
                <w:szCs w:val="18"/>
                <w:rtl/>
                <w:lang w:bidi="ar-LB"/>
              </w:rPr>
              <w:t>الأمريكي)</w:t>
            </w:r>
          </w:p>
        </w:tc>
        <w:tc>
          <w:tcPr>
            <w:tcW w:w="931" w:type="dxa"/>
            <w:shd w:val="clear" w:color="auto" w:fill="auto"/>
          </w:tcPr>
          <w:p w14:paraId="41287D4E" w14:textId="5A0AB3EA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389,820</w:t>
            </w:r>
          </w:p>
        </w:tc>
        <w:tc>
          <w:tcPr>
            <w:tcW w:w="921" w:type="dxa"/>
          </w:tcPr>
          <w:p w14:paraId="495C035C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034" w:type="dxa"/>
          </w:tcPr>
          <w:p w14:paraId="2C8B0C97" w14:textId="29F3386F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138,990</w:t>
            </w:r>
          </w:p>
        </w:tc>
        <w:tc>
          <w:tcPr>
            <w:tcW w:w="990" w:type="dxa"/>
          </w:tcPr>
          <w:p w14:paraId="6D6ECF46" w14:textId="77777777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 w:rsidRPr="00804D3F">
              <w:rPr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1260" w:type="dxa"/>
          </w:tcPr>
          <w:p w14:paraId="4F12A923" w14:textId="32730896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197,090</w:t>
            </w:r>
          </w:p>
        </w:tc>
        <w:tc>
          <w:tcPr>
            <w:tcW w:w="1420" w:type="dxa"/>
          </w:tcPr>
          <w:p w14:paraId="19EF9589" w14:textId="57CE72E3" w:rsidR="00362050" w:rsidRPr="00804D3F" w:rsidRDefault="00362050" w:rsidP="00DD06E1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725,900</w:t>
            </w:r>
          </w:p>
        </w:tc>
      </w:tr>
    </w:tbl>
    <w:p w14:paraId="4D865461" w14:textId="77777777" w:rsidR="00D05F54" w:rsidRPr="00804D3F" w:rsidRDefault="00D05F54" w:rsidP="008A731F">
      <w:pPr>
        <w:spacing w:after="120" w:line="259" w:lineRule="auto"/>
        <w:ind w:right="-563"/>
        <w:rPr>
          <w:sz w:val="18"/>
          <w:szCs w:val="18"/>
          <w:highlight w:val="magenta"/>
          <w:rtl/>
          <w:lang w:val="en-US" w:bidi="ar-LB"/>
        </w:rPr>
      </w:pPr>
    </w:p>
    <w:tbl>
      <w:tblPr>
        <w:tblStyle w:val="TableGrid10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2929"/>
        <w:gridCol w:w="3138"/>
        <w:gridCol w:w="3964"/>
      </w:tblGrid>
      <w:tr w:rsidR="00D05F54" w:rsidRPr="00804D3F" w14:paraId="3A2B27B5" w14:textId="77777777" w:rsidTr="00407B36">
        <w:trPr>
          <w:trHeight w:hRule="exact" w:val="227"/>
        </w:trPr>
        <w:tc>
          <w:tcPr>
            <w:tcW w:w="5000" w:type="pct"/>
            <w:gridSpan w:val="3"/>
            <w:shd w:val="clear" w:color="auto" w:fill="auto"/>
          </w:tcPr>
          <w:p w14:paraId="355FE043" w14:textId="0BB146BD" w:rsidR="00D05F54" w:rsidRPr="00804D3F" w:rsidRDefault="00D05F54" w:rsidP="00407B36">
            <w:pPr>
              <w:bidi/>
              <w:spacing w:after="120"/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(</w:t>
            </w:r>
            <w:r w:rsidR="00407B36"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7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)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طلب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الموافقة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على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تمويل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الشريحة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الأولى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(2024)</w:t>
            </w:r>
          </w:p>
        </w:tc>
      </w:tr>
      <w:tr w:rsidR="00D05F54" w:rsidRPr="00804D3F" w14:paraId="1C15CA09" w14:textId="77777777" w:rsidTr="00407B36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249F1B87" w14:textId="5BAC5280" w:rsidR="00D05F54" w:rsidRPr="00804D3F" w:rsidRDefault="00407B36" w:rsidP="00407B36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</w:t>
            </w:r>
            <w:r w:rsidR="00D05F54"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وكالة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المنفذة</w:t>
            </w:r>
          </w:p>
        </w:tc>
        <w:tc>
          <w:tcPr>
            <w:tcW w:w="1564" w:type="pct"/>
            <w:shd w:val="clear" w:color="auto" w:fill="auto"/>
          </w:tcPr>
          <w:p w14:paraId="06EFDC8B" w14:textId="5A739C23" w:rsidR="00D05F54" w:rsidRPr="00804D3F" w:rsidRDefault="00D05F54" w:rsidP="0012351A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الأموال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="00407B36"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الموصي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بها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(بالدولار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الأمريكي)</w:t>
            </w:r>
          </w:p>
        </w:tc>
        <w:tc>
          <w:tcPr>
            <w:tcW w:w="1975" w:type="pct"/>
            <w:shd w:val="clear" w:color="auto" w:fill="auto"/>
          </w:tcPr>
          <w:p w14:paraId="3AEC7373" w14:textId="04254054" w:rsidR="00D05F54" w:rsidRPr="00804D3F" w:rsidRDefault="00D05F54" w:rsidP="0012351A">
            <w:pPr>
              <w:bidi/>
              <w:jc w:val="center"/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تكاليف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الدعم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(بالدولار</w:t>
            </w:r>
            <w:r w:rsidR="00BA394D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804D3F">
              <w:rPr>
                <w:b/>
                <w:bCs/>
                <w:color w:val="000000" w:themeColor="text1"/>
                <w:sz w:val="18"/>
                <w:szCs w:val="18"/>
                <w:rtl/>
                <w:lang w:bidi="ar-LB"/>
              </w:rPr>
              <w:t>الأمريكي)</w:t>
            </w:r>
          </w:p>
        </w:tc>
      </w:tr>
      <w:tr w:rsidR="00D05F54" w:rsidRPr="00804D3F" w14:paraId="20E05A2E" w14:textId="77777777" w:rsidTr="00407B36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0AF48B26" w14:textId="77777777" w:rsidR="00D05F54" w:rsidRPr="00804D3F" w:rsidRDefault="00407B36" w:rsidP="0012351A">
            <w:pPr>
              <w:bidi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اليونيب</w:t>
            </w:r>
          </w:p>
        </w:tc>
        <w:tc>
          <w:tcPr>
            <w:tcW w:w="1564" w:type="pct"/>
            <w:shd w:val="clear" w:color="auto" w:fill="auto"/>
          </w:tcPr>
          <w:p w14:paraId="628AD60B" w14:textId="00584689" w:rsidR="00D05F54" w:rsidRPr="00804D3F" w:rsidRDefault="00256303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208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,000</w:t>
            </w:r>
          </w:p>
        </w:tc>
        <w:tc>
          <w:tcPr>
            <w:tcW w:w="1975" w:type="pct"/>
            <w:shd w:val="clear" w:color="auto" w:fill="auto"/>
          </w:tcPr>
          <w:p w14:paraId="03424867" w14:textId="3F0A6519" w:rsidR="00D05F54" w:rsidRPr="00804D3F" w:rsidRDefault="00256303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27,040</w:t>
            </w:r>
          </w:p>
        </w:tc>
      </w:tr>
      <w:tr w:rsidR="00D05F54" w:rsidRPr="00804D3F" w14:paraId="03503271" w14:textId="77777777" w:rsidTr="00407B36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59F06A7B" w14:textId="77777777" w:rsidR="00D05F54" w:rsidRPr="00804D3F" w:rsidRDefault="00D05F54" w:rsidP="0012351A">
            <w:pPr>
              <w:bidi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اليونيدو</w:t>
            </w:r>
          </w:p>
        </w:tc>
        <w:tc>
          <w:tcPr>
            <w:tcW w:w="1564" w:type="pct"/>
            <w:shd w:val="clear" w:color="auto" w:fill="auto"/>
          </w:tcPr>
          <w:p w14:paraId="7731E45F" w14:textId="15BA0FF6" w:rsidR="00D05F54" w:rsidRPr="00804D3F" w:rsidRDefault="00256303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142,0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00</w:t>
            </w:r>
          </w:p>
        </w:tc>
        <w:tc>
          <w:tcPr>
            <w:tcW w:w="1975" w:type="pct"/>
            <w:shd w:val="clear" w:color="auto" w:fill="auto"/>
          </w:tcPr>
          <w:p w14:paraId="5012FBBC" w14:textId="62DE5355" w:rsidR="00D05F54" w:rsidRPr="00804D3F" w:rsidRDefault="00256303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12,780</w:t>
            </w:r>
          </w:p>
        </w:tc>
      </w:tr>
      <w:tr w:rsidR="00D05F54" w:rsidRPr="00804D3F" w14:paraId="2CE4F45D" w14:textId="77777777" w:rsidTr="00407B36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36ABD60B" w14:textId="77777777" w:rsidR="00D05F54" w:rsidRPr="00804D3F" w:rsidRDefault="00D05F54" w:rsidP="0012351A">
            <w:pPr>
              <w:bidi/>
              <w:rPr>
                <w:color w:val="000000" w:themeColor="text1"/>
                <w:sz w:val="18"/>
                <w:szCs w:val="18"/>
                <w:highlight w:val="cyan"/>
                <w:rtl/>
                <w:lang w:bidi="ar-LB"/>
              </w:rPr>
            </w:pPr>
            <w:r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المجموع</w:t>
            </w:r>
          </w:p>
        </w:tc>
        <w:tc>
          <w:tcPr>
            <w:tcW w:w="1564" w:type="pct"/>
            <w:shd w:val="clear" w:color="auto" w:fill="auto"/>
          </w:tcPr>
          <w:p w14:paraId="793F384A" w14:textId="78ACF003" w:rsidR="00D05F54" w:rsidRPr="00804D3F" w:rsidRDefault="00256303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350,0</w:t>
            </w:r>
            <w:r w:rsidR="00D05F54" w:rsidRPr="00804D3F">
              <w:rPr>
                <w:color w:val="000000" w:themeColor="text1"/>
                <w:sz w:val="18"/>
                <w:szCs w:val="18"/>
                <w:rtl/>
                <w:lang w:bidi="ar-LB"/>
              </w:rPr>
              <w:t>00</w:t>
            </w:r>
          </w:p>
        </w:tc>
        <w:tc>
          <w:tcPr>
            <w:tcW w:w="1975" w:type="pct"/>
            <w:shd w:val="clear" w:color="auto" w:fill="auto"/>
          </w:tcPr>
          <w:p w14:paraId="095F6CFE" w14:textId="7FAC6DEA" w:rsidR="00D05F54" w:rsidRPr="00804D3F" w:rsidRDefault="00256303" w:rsidP="00407B36">
            <w:pPr>
              <w:bidi/>
              <w:jc w:val="left"/>
              <w:rPr>
                <w:color w:val="000000" w:themeColor="text1"/>
                <w:sz w:val="18"/>
                <w:szCs w:val="18"/>
                <w:rtl/>
                <w:lang w:bidi="ar-LB"/>
              </w:rPr>
            </w:pPr>
            <w:r>
              <w:rPr>
                <w:color w:val="000000" w:themeColor="text1"/>
                <w:sz w:val="18"/>
                <w:szCs w:val="18"/>
                <w:rtl/>
                <w:lang w:bidi="ar-LB"/>
              </w:rPr>
              <w:t>39,820</w:t>
            </w:r>
          </w:p>
        </w:tc>
      </w:tr>
    </w:tbl>
    <w:p w14:paraId="667F4E14" w14:textId="77777777" w:rsidR="00D05F54" w:rsidRPr="001950C4" w:rsidRDefault="00D05F54" w:rsidP="00D05F54">
      <w:pPr>
        <w:jc w:val="center"/>
        <w:rPr>
          <w:sz w:val="6"/>
          <w:szCs w:val="6"/>
          <w:rtl/>
          <w:lang w:val="en-US" w:bidi="ar-LB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2939"/>
        <w:gridCol w:w="7092"/>
      </w:tblGrid>
      <w:tr w:rsidR="00D05F54" w:rsidRPr="00EB31E3" w14:paraId="52AF7A5C" w14:textId="77777777" w:rsidTr="002213A6">
        <w:trPr>
          <w:trHeight w:hRule="exact" w:val="281"/>
        </w:trPr>
        <w:tc>
          <w:tcPr>
            <w:tcW w:w="1465" w:type="pct"/>
            <w:shd w:val="clear" w:color="auto" w:fill="auto"/>
          </w:tcPr>
          <w:p w14:paraId="3CE33B3E" w14:textId="36306184" w:rsidR="00D05F54" w:rsidRPr="00996241" w:rsidRDefault="00D05F54" w:rsidP="002213A6">
            <w:pPr>
              <w:bidi/>
              <w:jc w:val="left"/>
              <w:rPr>
                <w:b/>
                <w:bCs/>
                <w:color w:val="000000" w:themeColor="text1"/>
                <w:sz w:val="20"/>
                <w:rtl/>
                <w:lang w:bidi="ar-LB"/>
              </w:rPr>
            </w:pPr>
            <w:r w:rsidRPr="00996241">
              <w:rPr>
                <w:b/>
                <w:bCs/>
                <w:color w:val="000000" w:themeColor="text1"/>
                <w:sz w:val="20"/>
                <w:rtl/>
                <w:lang w:bidi="ar-LB"/>
              </w:rPr>
              <w:t>توصية</w:t>
            </w:r>
            <w:r w:rsidR="00BA394D">
              <w:rPr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996241">
              <w:rPr>
                <w:b/>
                <w:bCs/>
                <w:color w:val="000000" w:themeColor="text1"/>
                <w:sz w:val="20"/>
                <w:rtl/>
                <w:lang w:bidi="ar-LB"/>
              </w:rPr>
              <w:t>الأمانة:</w:t>
            </w:r>
          </w:p>
        </w:tc>
        <w:tc>
          <w:tcPr>
            <w:tcW w:w="3535" w:type="pct"/>
            <w:shd w:val="clear" w:color="auto" w:fill="auto"/>
          </w:tcPr>
          <w:p w14:paraId="74649B87" w14:textId="1CB74A50" w:rsidR="00D05F54" w:rsidRPr="00996241" w:rsidRDefault="0004709C" w:rsidP="0012351A">
            <w:pPr>
              <w:bidi/>
              <w:jc w:val="center"/>
              <w:rPr>
                <w:color w:val="000000" w:themeColor="text1"/>
                <w:sz w:val="20"/>
                <w:rtl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النظر</w:t>
            </w:r>
            <w:r w:rsidR="00BA394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فيه</w:t>
            </w:r>
            <w:r w:rsidR="00BA394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بصفة</w:t>
            </w:r>
            <w:r w:rsidR="00BA394D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D05F54" w:rsidRPr="7D2D7327">
              <w:rPr>
                <w:color w:val="000000" w:themeColor="text1"/>
                <w:sz w:val="20"/>
                <w:rtl/>
                <w:lang w:bidi="ar-LB"/>
              </w:rPr>
              <w:t>فردي</w:t>
            </w:r>
            <w:r>
              <w:rPr>
                <w:color w:val="000000" w:themeColor="text1"/>
                <w:sz w:val="20"/>
                <w:rtl/>
                <w:lang w:bidi="ar-LB"/>
              </w:rPr>
              <w:t>ة</w:t>
            </w:r>
          </w:p>
        </w:tc>
      </w:tr>
    </w:tbl>
    <w:p w14:paraId="30F6000D" w14:textId="30546EDA" w:rsidR="00D05F54" w:rsidRPr="00193A7D" w:rsidRDefault="00D05F54" w:rsidP="00D05F54">
      <w:pPr>
        <w:keepNext/>
        <w:widowControl w:val="0"/>
        <w:tabs>
          <w:tab w:val="left" w:pos="2880"/>
          <w:tab w:val="left" w:pos="5760"/>
        </w:tabs>
        <w:bidi/>
        <w:spacing w:before="240" w:after="240"/>
        <w:jc w:val="center"/>
        <w:rPr>
          <w:b/>
          <w:bCs/>
          <w:sz w:val="26"/>
          <w:szCs w:val="26"/>
          <w:rtl/>
          <w:lang w:bidi="ar-LB"/>
        </w:rPr>
      </w:pPr>
      <w:r w:rsidRPr="00193A7D">
        <w:rPr>
          <w:b/>
          <w:bCs/>
          <w:sz w:val="26"/>
          <w:szCs w:val="26"/>
          <w:rtl/>
          <w:lang w:bidi="ar-LB"/>
        </w:rPr>
        <w:lastRenderedPageBreak/>
        <w:t>وصف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193A7D">
        <w:rPr>
          <w:b/>
          <w:bCs/>
          <w:sz w:val="26"/>
          <w:szCs w:val="26"/>
          <w:rtl/>
          <w:lang w:bidi="ar-LB"/>
        </w:rPr>
        <w:t>المشروع</w:t>
      </w:r>
    </w:p>
    <w:p w14:paraId="686CCA63" w14:textId="77777777" w:rsidR="00D05F54" w:rsidRPr="00193A7D" w:rsidRDefault="005E060B" w:rsidP="00D05F54">
      <w:pPr>
        <w:keepNext/>
        <w:bidi/>
        <w:spacing w:after="24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</w:t>
      </w:r>
      <w:r w:rsidR="00D05F54" w:rsidRPr="00193A7D">
        <w:rPr>
          <w:b/>
          <w:bCs/>
          <w:sz w:val="26"/>
          <w:szCs w:val="26"/>
          <w:rtl/>
          <w:lang w:bidi="ar-LB"/>
        </w:rPr>
        <w:t>خلفية</w:t>
      </w:r>
    </w:p>
    <w:p w14:paraId="309D25BC" w14:textId="66EC78CE" w:rsidR="00D05F54" w:rsidRPr="00193A7D" w:rsidRDefault="00D05F54" w:rsidP="00BD2F69">
      <w:pPr>
        <w:pStyle w:val="Heading1"/>
        <w:bidi/>
        <w:rPr>
          <w:sz w:val="26"/>
          <w:szCs w:val="26"/>
          <w:rtl/>
          <w:lang w:bidi="ar-LB"/>
        </w:rPr>
      </w:pPr>
      <w:r w:rsidRPr="00193A7D">
        <w:rPr>
          <w:sz w:val="26"/>
          <w:szCs w:val="26"/>
          <w:rtl/>
          <w:lang w:bidi="ar-LB"/>
        </w:rPr>
        <w:t>بالنيابة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الكونغو</w:t>
      </w:r>
      <w:r w:rsidRPr="00193A7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برنامج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الأمم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المتحدة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للبيئة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(اليونيب)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بصفته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الر</w:t>
      </w:r>
      <w:r w:rsidR="005E060B">
        <w:rPr>
          <w:sz w:val="26"/>
          <w:szCs w:val="26"/>
          <w:rtl/>
          <w:lang w:bidi="ar-LB"/>
        </w:rPr>
        <w:t>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طلبا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الهيدروكلوروفلوروكربونية</w:t>
      </w:r>
      <w:r w:rsidRPr="00193A7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بتكلفة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إجمالية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725,900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تتألف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435</w:t>
      </w:r>
      <w:r w:rsidR="005E060B">
        <w:rPr>
          <w:sz w:val="26"/>
          <w:szCs w:val="26"/>
          <w:rtl/>
          <w:lang w:bidi="ar-LB"/>
        </w:rPr>
        <w:t>,</w:t>
      </w:r>
      <w:r w:rsidRPr="00193A7D">
        <w:rPr>
          <w:sz w:val="26"/>
          <w:szCs w:val="26"/>
          <w:rtl/>
          <w:lang w:bidi="ar-LB"/>
        </w:rPr>
        <w:t>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أمريكي</w:t>
      </w:r>
      <w:r w:rsidR="00002B94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5</w:t>
      </w:r>
      <w:r w:rsidRPr="00193A7D">
        <w:rPr>
          <w:sz w:val="26"/>
          <w:szCs w:val="26"/>
          <w:rtl/>
          <w:lang w:bidi="ar-LB"/>
        </w:rPr>
        <w:t>6</w:t>
      </w:r>
      <w:r w:rsidR="005E060B">
        <w:rPr>
          <w:sz w:val="26"/>
          <w:szCs w:val="26"/>
          <w:rtl/>
          <w:lang w:bidi="ar-LB"/>
        </w:rPr>
        <w:t>,</w:t>
      </w:r>
      <w:r w:rsidR="00002B94">
        <w:rPr>
          <w:sz w:val="26"/>
          <w:szCs w:val="26"/>
          <w:rtl/>
          <w:lang w:bidi="ar-LB"/>
        </w:rPr>
        <w:t>55</w:t>
      </w:r>
      <w:r w:rsidRPr="00193A7D">
        <w:rPr>
          <w:sz w:val="26"/>
          <w:szCs w:val="26"/>
          <w:rtl/>
          <w:lang w:bidi="ar-LB"/>
        </w:rPr>
        <w:t>0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دولا</w:t>
      </w:r>
      <w:r w:rsidR="00002B94">
        <w:rPr>
          <w:sz w:val="26"/>
          <w:szCs w:val="26"/>
          <w:rtl/>
          <w:lang w:bidi="ar-LB"/>
        </w:rPr>
        <w:t>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لليونيب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و</w:t>
      </w:r>
      <w:r w:rsidR="00002B94">
        <w:rPr>
          <w:sz w:val="26"/>
          <w:szCs w:val="26"/>
          <w:rtl/>
          <w:lang w:bidi="ar-LB"/>
        </w:rPr>
        <w:t>215</w:t>
      </w:r>
      <w:r w:rsidR="005E060B">
        <w:rPr>
          <w:sz w:val="26"/>
          <w:szCs w:val="26"/>
          <w:rtl/>
          <w:lang w:bidi="ar-LB"/>
        </w:rPr>
        <w:t>,</w:t>
      </w:r>
      <w:r w:rsidRPr="00193A7D">
        <w:rPr>
          <w:sz w:val="26"/>
          <w:szCs w:val="26"/>
          <w:rtl/>
          <w:lang w:bidi="ar-LB"/>
        </w:rPr>
        <w:t>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1</w:t>
      </w:r>
      <w:r w:rsidR="00002B94">
        <w:rPr>
          <w:sz w:val="26"/>
          <w:szCs w:val="26"/>
          <w:rtl/>
          <w:lang w:bidi="ar-LB"/>
        </w:rPr>
        <w:t>9</w:t>
      </w:r>
      <w:r w:rsidR="005E060B">
        <w:rPr>
          <w:sz w:val="26"/>
          <w:szCs w:val="26"/>
          <w:rtl/>
          <w:lang w:bidi="ar-LB"/>
        </w:rPr>
        <w:t>,</w:t>
      </w:r>
      <w:r w:rsidR="00002B94">
        <w:rPr>
          <w:sz w:val="26"/>
          <w:szCs w:val="26"/>
          <w:rtl/>
          <w:lang w:bidi="ar-LB"/>
        </w:rPr>
        <w:t>35</w:t>
      </w:r>
      <w:r w:rsidRPr="00193A7D">
        <w:rPr>
          <w:sz w:val="26"/>
          <w:szCs w:val="26"/>
          <w:rtl/>
          <w:lang w:bidi="ar-LB"/>
        </w:rPr>
        <w:t>0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لليوني</w:t>
      </w:r>
      <w:r w:rsidR="00CE5496">
        <w:rPr>
          <w:sz w:val="26"/>
          <w:szCs w:val="26"/>
          <w:rtl/>
          <w:lang w:bidi="ar-LB"/>
        </w:rPr>
        <w:t>دو</w:t>
      </w:r>
      <w:r w:rsidRPr="00193A7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حسبما</w:t>
      </w:r>
      <w:r w:rsidR="00BA394D">
        <w:rPr>
          <w:sz w:val="26"/>
          <w:szCs w:val="26"/>
          <w:rtl/>
          <w:lang w:bidi="ar-LB"/>
        </w:rPr>
        <w:t xml:space="preserve"> </w:t>
      </w:r>
      <w:r w:rsidR="005E060B">
        <w:rPr>
          <w:sz w:val="26"/>
          <w:szCs w:val="26"/>
          <w:rtl/>
          <w:lang w:bidi="ar-LB"/>
        </w:rPr>
        <w:t>قدم</w:t>
      </w:r>
      <w:r w:rsidR="00BD2F69">
        <w:rPr>
          <w:sz w:val="26"/>
          <w:szCs w:val="26"/>
          <w:rtl/>
          <w:lang w:bidi="ar-LB"/>
        </w:rPr>
        <w:t>ت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الأصل.</w:t>
      </w:r>
      <w:r w:rsidRPr="00193A7D">
        <w:rPr>
          <w:sz w:val="26"/>
          <w:szCs w:val="26"/>
          <w:vertAlign w:val="superscript"/>
          <w:lang w:bidi="ar-LB"/>
        </w:rPr>
        <w:footnoteReference w:id="2"/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و</w:t>
      </w:r>
      <w:r w:rsidRPr="00193A7D">
        <w:rPr>
          <w:sz w:val="26"/>
          <w:szCs w:val="26"/>
          <w:rtl/>
          <w:lang w:bidi="ar-LB"/>
        </w:rPr>
        <w:t>سيؤدي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BD2F69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BD2F69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002B94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ال</w:t>
      </w:r>
      <w:r w:rsidRPr="00193A7D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المتبقي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BD2F69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BD2F69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عام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2030.</w:t>
      </w:r>
    </w:p>
    <w:p w14:paraId="17BD7B1C" w14:textId="1530CED0" w:rsidR="00D05F54" w:rsidRPr="00193A7D" w:rsidRDefault="00B84730" w:rsidP="003B678C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وت</w:t>
      </w:r>
      <w:r w:rsidR="00D05F54" w:rsidRPr="00193A7D">
        <w:rPr>
          <w:sz w:val="26"/>
          <w:szCs w:val="26"/>
          <w:rtl/>
          <w:lang w:bidi="ar-LB"/>
        </w:rPr>
        <w:t>بلغ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قيمة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الأول</w:t>
      </w:r>
      <w:r>
        <w:rPr>
          <w:sz w:val="26"/>
          <w:szCs w:val="26"/>
          <w:rtl/>
          <w:lang w:bidi="ar-LB"/>
        </w:rPr>
        <w:t>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المطلوبة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الاج</w:t>
      </w:r>
      <w:r w:rsidR="003B678C">
        <w:rPr>
          <w:sz w:val="26"/>
          <w:szCs w:val="26"/>
          <w:rtl/>
          <w:lang w:bidi="ar-LB"/>
        </w:rPr>
        <w:t>تماع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389,820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أميركي،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ت</w:t>
      </w:r>
      <w:r w:rsidR="00D05F54" w:rsidRPr="00193A7D">
        <w:rPr>
          <w:sz w:val="26"/>
          <w:szCs w:val="26"/>
          <w:rtl/>
          <w:lang w:bidi="ar-LB"/>
        </w:rPr>
        <w:t>تألف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208</w:t>
      </w:r>
      <w:r w:rsidR="00D05F54" w:rsidRPr="00193A7D"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أميركي،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27</w:t>
      </w:r>
      <w:r w:rsidR="00D05F54" w:rsidRPr="00193A7D">
        <w:rPr>
          <w:sz w:val="26"/>
          <w:szCs w:val="26"/>
          <w:rtl/>
          <w:lang w:bidi="ar-LB"/>
        </w:rPr>
        <w:t>,</w:t>
      </w:r>
      <w:r w:rsidR="003D187A">
        <w:rPr>
          <w:sz w:val="26"/>
          <w:szCs w:val="26"/>
          <w:rtl/>
          <w:lang w:bidi="ar-LB"/>
        </w:rPr>
        <w:t>04</w:t>
      </w:r>
      <w:r w:rsidR="00D05F54" w:rsidRPr="00193A7D">
        <w:rPr>
          <w:sz w:val="26"/>
          <w:szCs w:val="26"/>
          <w:rtl/>
          <w:lang w:bidi="ar-LB"/>
        </w:rPr>
        <w:t>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أميركي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لليونيب</w:t>
      </w:r>
      <w:r w:rsidR="00D05F54" w:rsidRPr="00193A7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و</w:t>
      </w:r>
      <w:r w:rsidR="003D187A">
        <w:rPr>
          <w:sz w:val="26"/>
          <w:szCs w:val="26"/>
          <w:rtl/>
          <w:lang w:bidi="ar-LB"/>
        </w:rPr>
        <w:t>142</w:t>
      </w:r>
      <w:r w:rsidR="00D05F54" w:rsidRPr="00193A7D">
        <w:rPr>
          <w:sz w:val="26"/>
          <w:szCs w:val="26"/>
          <w:rtl/>
          <w:lang w:bidi="ar-LB"/>
        </w:rPr>
        <w:t>,</w:t>
      </w:r>
      <w:r w:rsidR="003D187A">
        <w:rPr>
          <w:sz w:val="26"/>
          <w:szCs w:val="26"/>
          <w:rtl/>
          <w:lang w:bidi="ar-LB"/>
        </w:rPr>
        <w:t>0</w:t>
      </w:r>
      <w:r w:rsidR="00D05F54" w:rsidRPr="00193A7D">
        <w:rPr>
          <w:sz w:val="26"/>
          <w:szCs w:val="26"/>
          <w:rtl/>
          <w:lang w:bidi="ar-LB"/>
        </w:rPr>
        <w:t>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أميركي،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3D187A">
        <w:rPr>
          <w:sz w:val="26"/>
          <w:szCs w:val="26"/>
          <w:rtl/>
          <w:lang w:bidi="ar-LB"/>
        </w:rPr>
        <w:t>12</w:t>
      </w:r>
      <w:r w:rsidR="00D05F54" w:rsidRPr="00193A7D">
        <w:rPr>
          <w:sz w:val="26"/>
          <w:szCs w:val="26"/>
          <w:rtl/>
          <w:lang w:bidi="ar-LB"/>
        </w:rPr>
        <w:t>,</w:t>
      </w:r>
      <w:r w:rsidR="003D187A">
        <w:rPr>
          <w:sz w:val="26"/>
          <w:szCs w:val="26"/>
          <w:rtl/>
          <w:lang w:bidi="ar-LB"/>
        </w:rPr>
        <w:t>780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أميركي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لليونيدو</w:t>
      </w:r>
      <w:r w:rsidR="00D05F54" w:rsidRPr="00193A7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حسبما</w:t>
      </w:r>
      <w:r w:rsidR="00BA394D">
        <w:rPr>
          <w:sz w:val="26"/>
          <w:szCs w:val="26"/>
          <w:rtl/>
          <w:lang w:bidi="ar-LB"/>
        </w:rPr>
        <w:t xml:space="preserve"> </w:t>
      </w:r>
      <w:r w:rsidR="003B678C">
        <w:rPr>
          <w:sz w:val="26"/>
          <w:szCs w:val="26"/>
          <w:rtl/>
          <w:lang w:bidi="ar-LB"/>
        </w:rPr>
        <w:t>قدمت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الأصل.</w:t>
      </w:r>
    </w:p>
    <w:p w14:paraId="5B28A488" w14:textId="64EC273A" w:rsidR="00D05F54" w:rsidRPr="00193A7D" w:rsidRDefault="00D05F54" w:rsidP="00D10610">
      <w:pPr>
        <w:keepNext/>
        <w:bidi/>
        <w:spacing w:after="240"/>
        <w:outlineLvl w:val="0"/>
        <w:rPr>
          <w:b/>
          <w:bCs/>
          <w:sz w:val="26"/>
          <w:szCs w:val="26"/>
          <w:rtl/>
          <w:lang w:bidi="ar-LB"/>
        </w:rPr>
      </w:pPr>
      <w:r w:rsidRPr="00193A7D">
        <w:rPr>
          <w:b/>
          <w:bCs/>
          <w:sz w:val="26"/>
          <w:szCs w:val="26"/>
          <w:rtl/>
          <w:lang w:bidi="ar-LB"/>
        </w:rPr>
        <w:t>حالة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193A7D">
        <w:rPr>
          <w:b/>
          <w:bCs/>
          <w:sz w:val="26"/>
          <w:szCs w:val="26"/>
          <w:rtl/>
          <w:lang w:bidi="ar-LB"/>
        </w:rPr>
        <w:t>تنفيذ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193A7D">
        <w:rPr>
          <w:b/>
          <w:bCs/>
          <w:sz w:val="26"/>
          <w:szCs w:val="26"/>
          <w:rtl/>
          <w:lang w:bidi="ar-LB"/>
        </w:rPr>
        <w:t>المرحلة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193A7D">
        <w:rPr>
          <w:b/>
          <w:bCs/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10610">
        <w:rPr>
          <w:b/>
          <w:bCs/>
          <w:sz w:val="26"/>
          <w:szCs w:val="26"/>
          <w:rtl/>
          <w:lang w:bidi="ar-LB"/>
        </w:rPr>
        <w:t>من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193A7D">
        <w:rPr>
          <w:b/>
          <w:bCs/>
          <w:sz w:val="26"/>
          <w:szCs w:val="26"/>
          <w:rtl/>
          <w:lang w:bidi="ar-LB"/>
        </w:rPr>
        <w:t>خطة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8C643D">
        <w:rPr>
          <w:b/>
          <w:bCs/>
          <w:sz w:val="26"/>
          <w:szCs w:val="26"/>
          <w:rtl/>
          <w:lang w:bidi="ar-LB"/>
        </w:rPr>
        <w:t>إدارة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533CD9">
        <w:rPr>
          <w:b/>
          <w:bCs/>
          <w:sz w:val="26"/>
          <w:szCs w:val="26"/>
          <w:rtl/>
          <w:lang w:bidi="ar-LB"/>
        </w:rPr>
        <w:t>التخلص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533CD9">
        <w:rPr>
          <w:b/>
          <w:bCs/>
          <w:sz w:val="26"/>
          <w:szCs w:val="26"/>
          <w:rtl/>
          <w:lang w:bidi="ar-LB"/>
        </w:rPr>
        <w:t>التدريجي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533CD9">
        <w:rPr>
          <w:b/>
          <w:bCs/>
          <w:sz w:val="26"/>
          <w:szCs w:val="26"/>
          <w:rtl/>
          <w:lang w:bidi="ar-LB"/>
        </w:rPr>
        <w:t>من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10610" w:rsidRPr="008C643D">
        <w:rPr>
          <w:b/>
          <w:bCs/>
          <w:sz w:val="26"/>
          <w:szCs w:val="26"/>
          <w:rtl/>
          <w:lang w:bidi="ar-LB"/>
        </w:rPr>
        <w:t>المواد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10610" w:rsidRPr="008C643D">
        <w:rPr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413CDA8F" w14:textId="53E6224E" w:rsidR="00D05F54" w:rsidRPr="00193A7D" w:rsidRDefault="00D05F54" w:rsidP="004E785A">
      <w:pPr>
        <w:pStyle w:val="Heading1"/>
        <w:tabs>
          <w:tab w:val="num" w:pos="709"/>
        </w:tabs>
        <w:bidi/>
        <w:rPr>
          <w:sz w:val="26"/>
          <w:szCs w:val="26"/>
          <w:rtl/>
          <w:lang w:bidi="ar-LB"/>
        </w:rPr>
      </w:pPr>
      <w:r w:rsidRPr="00193A7D">
        <w:rPr>
          <w:sz w:val="26"/>
          <w:szCs w:val="26"/>
          <w:rtl/>
          <w:lang w:bidi="ar-LB"/>
        </w:rPr>
        <w:t>تمت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FC63D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FC63DA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ل</w:t>
      </w:r>
      <w:r w:rsidR="004E785A">
        <w:rPr>
          <w:sz w:val="26"/>
          <w:szCs w:val="26"/>
          <w:rtl/>
          <w:lang w:bidi="ar-LB"/>
        </w:rPr>
        <w:t>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الاجتماع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FC63DA">
        <w:rPr>
          <w:sz w:val="26"/>
          <w:szCs w:val="26"/>
          <w:rtl/>
          <w:lang w:bidi="ar-LB"/>
        </w:rPr>
        <w:t>الخامس</w:t>
      </w:r>
      <w:r w:rsidR="00BA394D">
        <w:rPr>
          <w:sz w:val="26"/>
          <w:szCs w:val="26"/>
          <w:rtl/>
          <w:lang w:bidi="ar-LB"/>
        </w:rPr>
        <w:t xml:space="preserve"> </w:t>
      </w:r>
      <w:r w:rsidRPr="00FC63DA">
        <w:rPr>
          <w:sz w:val="26"/>
          <w:szCs w:val="26"/>
          <w:rtl/>
          <w:lang w:bidi="ar-LB"/>
        </w:rPr>
        <w:t>والستين</w:t>
      </w:r>
      <w:r w:rsidR="004E785A" w:rsidRPr="004E785A">
        <w:rPr>
          <w:sz w:val="26"/>
          <w:szCs w:val="26"/>
          <w:vertAlign w:val="superscript"/>
          <w:lang w:bidi="ar-LB"/>
        </w:rPr>
        <w:footnoteReference w:id="3"/>
      </w:r>
      <w:r w:rsidR="00BA394D">
        <w:rPr>
          <w:sz w:val="26"/>
          <w:szCs w:val="26"/>
          <w:vertAlign w:val="superscript"/>
          <w:rtl/>
          <w:lang w:bidi="ar-LB"/>
        </w:rPr>
        <w:t xml:space="preserve"> </w:t>
      </w:r>
      <w:r w:rsidR="00FC63DA">
        <w:rPr>
          <w:sz w:val="26"/>
          <w:szCs w:val="26"/>
          <w:rtl/>
          <w:lang w:bidi="ar-LB"/>
        </w:rPr>
        <w:t>ل</w:t>
      </w:r>
      <w:r w:rsidR="004E785A">
        <w:rPr>
          <w:sz w:val="26"/>
          <w:szCs w:val="26"/>
          <w:rtl/>
          <w:lang w:bidi="ar-LB"/>
        </w:rPr>
        <w:t>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0.73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طن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استنفاد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FC63D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FC63DA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المستخدمة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="00FC63DA">
        <w:rPr>
          <w:sz w:val="26"/>
          <w:szCs w:val="26"/>
          <w:rtl/>
          <w:lang w:bidi="ar-LB"/>
        </w:rPr>
        <w:t>خدمة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الهواء،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ولتحقيق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بنسبة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35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خط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الأساس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عام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2020،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بتكلفة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إجمالية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3</w:t>
      </w:r>
      <w:r w:rsidR="004E785A">
        <w:rPr>
          <w:sz w:val="26"/>
          <w:szCs w:val="26"/>
          <w:rtl/>
          <w:lang w:bidi="ar-LB"/>
        </w:rPr>
        <w:t>50</w:t>
      </w:r>
      <w:r w:rsidR="00FC63DA">
        <w:rPr>
          <w:sz w:val="26"/>
          <w:szCs w:val="26"/>
          <w:rtl/>
          <w:lang w:bidi="ar-LB"/>
        </w:rPr>
        <w:t>,</w:t>
      </w:r>
      <w:r w:rsidRPr="00193A7D">
        <w:rPr>
          <w:sz w:val="26"/>
          <w:szCs w:val="26"/>
          <w:rtl/>
          <w:lang w:bidi="ar-LB"/>
        </w:rPr>
        <w:t>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أمريكي</w:t>
      </w:r>
      <w:r w:rsidR="00FC63DA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93A7D">
        <w:rPr>
          <w:sz w:val="26"/>
          <w:szCs w:val="26"/>
          <w:rtl/>
          <w:lang w:bidi="ar-LB"/>
        </w:rPr>
        <w:t>الوكالة.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وقد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أُنجزت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ديسمبر/كانون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>
        <w:rPr>
          <w:sz w:val="26"/>
          <w:szCs w:val="26"/>
          <w:rtl/>
          <w:lang w:bidi="ar-LB"/>
        </w:rPr>
        <w:t>الأول2023</w:t>
      </w:r>
      <w:r w:rsidR="00BA394D">
        <w:rPr>
          <w:sz w:val="26"/>
          <w:szCs w:val="26"/>
          <w:rtl/>
          <w:lang w:bidi="ar-LB"/>
        </w:rPr>
        <w:t xml:space="preserve"> </w:t>
      </w:r>
      <w:r w:rsidR="004E785A" w:rsidRPr="00193A7D">
        <w:rPr>
          <w:sz w:val="26"/>
          <w:szCs w:val="26"/>
          <w:vertAlign w:val="superscript"/>
          <w:lang w:bidi="ar-LB"/>
        </w:rPr>
        <w:footnoteReference w:id="4"/>
      </w:r>
    </w:p>
    <w:p w14:paraId="5A1E3DD4" w14:textId="48C9D896" w:rsidR="00D05F54" w:rsidRPr="00533CD9" w:rsidRDefault="00D05F54" w:rsidP="00533CD9">
      <w:pPr>
        <w:pStyle w:val="Heading1"/>
        <w:keepNext/>
        <w:widowControl w:val="0"/>
        <w:numPr>
          <w:ilvl w:val="0"/>
          <w:numId w:val="0"/>
        </w:numPr>
        <w:bidi/>
        <w:rPr>
          <w:sz w:val="26"/>
          <w:szCs w:val="26"/>
          <w:highlight w:val="magenta"/>
          <w:lang w:val="en-US" w:bidi="ar-LB"/>
        </w:rPr>
      </w:pPr>
      <w:r w:rsidRPr="00533CD9">
        <w:rPr>
          <w:sz w:val="26"/>
          <w:szCs w:val="26"/>
          <w:u w:val="single"/>
          <w:rtl/>
          <w:lang w:bidi="ar-LB"/>
        </w:rPr>
        <w:t>تقرير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533CD9">
        <w:rPr>
          <w:sz w:val="26"/>
          <w:szCs w:val="26"/>
          <w:u w:val="single"/>
          <w:rtl/>
          <w:lang w:bidi="ar-LB"/>
        </w:rPr>
        <w:t>عن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533CD9">
        <w:rPr>
          <w:sz w:val="26"/>
          <w:szCs w:val="26"/>
          <w:u w:val="single"/>
          <w:rtl/>
          <w:lang w:bidi="ar-LB"/>
        </w:rPr>
        <w:t>استهلاك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bookmarkStart w:id="2" w:name="_Hlk170900703"/>
      <w:r w:rsidR="008059CD" w:rsidRPr="00533CD9">
        <w:rPr>
          <w:sz w:val="26"/>
          <w:szCs w:val="26"/>
          <w:u w:val="single"/>
          <w:rtl/>
          <w:lang w:bidi="ar-LB"/>
        </w:rPr>
        <w:t>المواد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8059CD" w:rsidRPr="00533CD9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bookmarkEnd w:id="2"/>
    <w:p w14:paraId="5536CE73" w14:textId="4D098E79" w:rsidR="00D05F54" w:rsidRPr="00193A7D" w:rsidRDefault="00AC6DC5" w:rsidP="00AC6DC5">
      <w:pPr>
        <w:pStyle w:val="Heading1"/>
        <w:keepNext/>
        <w:widowControl w:val="0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أبلغت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4B5BC6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4B5BC6">
        <w:rPr>
          <w:sz w:val="26"/>
          <w:szCs w:val="26"/>
          <w:rtl/>
          <w:lang w:bidi="ar-LB"/>
        </w:rPr>
        <w:t>5.20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طن</w:t>
      </w:r>
      <w:r w:rsidR="00BA394D">
        <w:rPr>
          <w:sz w:val="26"/>
          <w:szCs w:val="26"/>
          <w:rtl/>
          <w:lang w:bidi="ar-LB"/>
        </w:rPr>
        <w:t xml:space="preserve"> </w:t>
      </w:r>
      <w:r w:rsidR="004B5BC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استنفاذ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عام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2023،</w:t>
      </w:r>
      <w:r w:rsidR="00BA394D">
        <w:rPr>
          <w:sz w:val="26"/>
          <w:szCs w:val="26"/>
          <w:rtl/>
          <w:lang w:bidi="ar-LB"/>
        </w:rPr>
        <w:t xml:space="preserve"> </w:t>
      </w:r>
      <w:r w:rsidR="004B5BC6">
        <w:rPr>
          <w:sz w:val="26"/>
          <w:szCs w:val="26"/>
          <w:rtl/>
          <w:lang w:bidi="ar-LB"/>
        </w:rPr>
        <w:t>وهو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يقل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بنسبة</w:t>
      </w:r>
      <w:r w:rsidR="00BA394D">
        <w:rPr>
          <w:sz w:val="26"/>
          <w:szCs w:val="26"/>
          <w:rtl/>
          <w:lang w:bidi="ar-LB"/>
        </w:rPr>
        <w:t xml:space="preserve"> </w:t>
      </w:r>
      <w:r w:rsidR="004B5BC6">
        <w:rPr>
          <w:sz w:val="26"/>
          <w:szCs w:val="26"/>
          <w:rtl/>
          <w:lang w:bidi="ar-LB"/>
        </w:rPr>
        <w:t>48.7</w:t>
      </w:r>
      <w:r w:rsidR="00BA394D">
        <w:rPr>
          <w:sz w:val="26"/>
          <w:szCs w:val="26"/>
          <w:rtl/>
          <w:lang w:bidi="ar-LB"/>
        </w:rPr>
        <w:t xml:space="preserve"> </w:t>
      </w:r>
      <w:r w:rsidR="004B5B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4B5BC6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خط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الأساس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المحدد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للامتثال.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ويوضح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1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الفترة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sz w:val="26"/>
          <w:szCs w:val="26"/>
          <w:rtl/>
          <w:lang w:bidi="ar-LB"/>
        </w:rPr>
        <w:t>2019-2023.</w:t>
      </w:r>
    </w:p>
    <w:p w14:paraId="329AE2DA" w14:textId="23FD3864" w:rsidR="00D05F54" w:rsidRPr="00193A7D" w:rsidRDefault="00290869" w:rsidP="00290869">
      <w:pPr>
        <w:pStyle w:val="Heading1"/>
        <w:keepNext/>
        <w:widowControl w:val="0"/>
        <w:numPr>
          <w:ilvl w:val="0"/>
          <w:numId w:val="0"/>
        </w:numPr>
        <w:bidi/>
        <w:spacing w:after="0"/>
        <w:rPr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1-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193A7D">
        <w:rPr>
          <w:b/>
          <w:bCs/>
          <w:sz w:val="26"/>
          <w:szCs w:val="26"/>
          <w:rtl/>
          <w:lang w:bidi="ar-LB"/>
        </w:rPr>
        <w:t>استهلاك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290869">
        <w:rPr>
          <w:b/>
          <w:bCs/>
          <w:sz w:val="26"/>
          <w:szCs w:val="26"/>
          <w:rtl/>
          <w:lang w:bidi="ar-LB"/>
        </w:rPr>
        <w:t>المواد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290869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93A7D">
        <w:rPr>
          <w:b/>
          <w:bCs/>
          <w:sz w:val="26"/>
          <w:szCs w:val="26"/>
          <w:rtl/>
          <w:lang w:bidi="ar-LB"/>
        </w:rPr>
        <w:t>في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69180D">
        <w:rPr>
          <w:b/>
          <w:bCs/>
          <w:sz w:val="26"/>
          <w:szCs w:val="26"/>
          <w:rtl/>
          <w:lang w:bidi="ar-LB"/>
        </w:rPr>
        <w:t>الكونغو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193A7D">
        <w:rPr>
          <w:b/>
          <w:bCs/>
          <w:sz w:val="26"/>
          <w:szCs w:val="26"/>
          <w:rtl/>
          <w:lang w:bidi="ar-LB"/>
        </w:rPr>
        <w:t>(بيانات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193A7D">
        <w:rPr>
          <w:b/>
          <w:bCs/>
          <w:sz w:val="26"/>
          <w:szCs w:val="26"/>
          <w:rtl/>
          <w:lang w:bidi="ar-LB"/>
        </w:rPr>
        <w:t>المادة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193A7D">
        <w:rPr>
          <w:b/>
          <w:bCs/>
          <w:sz w:val="26"/>
          <w:szCs w:val="26"/>
          <w:rtl/>
          <w:lang w:bidi="ar-LB"/>
        </w:rPr>
        <w:t>7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193A7D">
        <w:rPr>
          <w:b/>
          <w:bCs/>
          <w:sz w:val="26"/>
          <w:szCs w:val="26"/>
          <w:rtl/>
          <w:lang w:bidi="ar-LB"/>
        </w:rPr>
        <w:t>للفترة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193A7D">
        <w:rPr>
          <w:b/>
          <w:bCs/>
          <w:sz w:val="26"/>
          <w:szCs w:val="26"/>
          <w:rtl/>
          <w:lang w:bidi="ar-LB"/>
        </w:rPr>
        <w:t>2019-2023)</w:t>
      </w:r>
    </w:p>
    <w:tbl>
      <w:tblPr>
        <w:tblStyle w:val="TableGrid"/>
        <w:bidiVisual/>
        <w:tblW w:w="9510" w:type="dxa"/>
        <w:tblLook w:val="04A0" w:firstRow="1" w:lastRow="0" w:firstColumn="1" w:lastColumn="0" w:noHBand="0" w:noVBand="1"/>
      </w:tblPr>
      <w:tblGrid>
        <w:gridCol w:w="2076"/>
        <w:gridCol w:w="1239"/>
        <w:gridCol w:w="1239"/>
        <w:gridCol w:w="1239"/>
        <w:gridCol w:w="1239"/>
        <w:gridCol w:w="1239"/>
        <w:gridCol w:w="1239"/>
      </w:tblGrid>
      <w:tr w:rsidR="00D05F54" w:rsidRPr="00EB31E3" w14:paraId="6BAC6417" w14:textId="77777777" w:rsidTr="00290869">
        <w:trPr>
          <w:trHeight w:val="300"/>
          <w:tblHeader/>
        </w:trPr>
        <w:tc>
          <w:tcPr>
            <w:tcW w:w="2076" w:type="dxa"/>
            <w:noWrap/>
            <w:tcMar>
              <w:left w:w="43" w:type="dxa"/>
              <w:right w:w="43" w:type="dxa"/>
            </w:tcMar>
            <w:vAlign w:val="center"/>
            <w:hideMark/>
          </w:tcPr>
          <w:p w14:paraId="7AFD8D33" w14:textId="77777777" w:rsidR="00D05F54" w:rsidRPr="00996241" w:rsidRDefault="00643E5F" w:rsidP="0012351A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bookmarkStart w:id="3" w:name="_Hlk182662392"/>
            <w:r>
              <w:rPr>
                <w:b/>
                <w:bCs/>
                <w:color w:val="000000"/>
                <w:sz w:val="20"/>
                <w:rtl/>
                <w:lang w:bidi="ar-LB"/>
              </w:rPr>
              <w:t>ال</w:t>
            </w:r>
            <w:r w:rsidR="00D05F54" w:rsidRPr="00996241">
              <w:rPr>
                <w:b/>
                <w:bCs/>
                <w:color w:val="000000"/>
                <w:sz w:val="20"/>
                <w:rtl/>
                <w:lang w:bidi="ar-LB"/>
              </w:rPr>
              <w:t>هيدروكلوروفلوروكربون-22</w:t>
            </w:r>
            <w:bookmarkEnd w:id="3"/>
          </w:p>
        </w:tc>
        <w:tc>
          <w:tcPr>
            <w:tcW w:w="1239" w:type="dxa"/>
            <w:noWrap/>
            <w:vAlign w:val="center"/>
            <w:hideMark/>
          </w:tcPr>
          <w:p w14:paraId="6C1ECCB8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996241">
              <w:rPr>
                <w:b/>
                <w:bCs/>
                <w:color w:val="000000"/>
                <w:sz w:val="20"/>
                <w:rtl/>
                <w:lang w:bidi="ar-LB"/>
              </w:rPr>
              <w:t>2019</w:t>
            </w:r>
          </w:p>
        </w:tc>
        <w:tc>
          <w:tcPr>
            <w:tcW w:w="1239" w:type="dxa"/>
            <w:vAlign w:val="center"/>
          </w:tcPr>
          <w:p w14:paraId="74A09DF6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996241">
              <w:rPr>
                <w:b/>
                <w:bCs/>
                <w:color w:val="000000"/>
                <w:sz w:val="20"/>
                <w:rtl/>
                <w:lang w:bidi="ar-LB"/>
              </w:rPr>
              <w:t>2020</w:t>
            </w:r>
          </w:p>
        </w:tc>
        <w:tc>
          <w:tcPr>
            <w:tcW w:w="1239" w:type="dxa"/>
            <w:vAlign w:val="center"/>
          </w:tcPr>
          <w:p w14:paraId="50D8CE97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2021</w:t>
            </w:r>
          </w:p>
        </w:tc>
        <w:tc>
          <w:tcPr>
            <w:tcW w:w="1239" w:type="dxa"/>
            <w:vAlign w:val="center"/>
          </w:tcPr>
          <w:p w14:paraId="287A6A2C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2022</w:t>
            </w:r>
          </w:p>
        </w:tc>
        <w:tc>
          <w:tcPr>
            <w:tcW w:w="1239" w:type="dxa"/>
            <w:vAlign w:val="center"/>
          </w:tcPr>
          <w:p w14:paraId="7B47E25D" w14:textId="77777777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highlight w:val="magenta"/>
                <w:rtl/>
                <w:lang w:bidi="ar-LB"/>
              </w:rPr>
            </w:pPr>
            <w:r w:rsidRPr="7D2D7327">
              <w:rPr>
                <w:b/>
                <w:bCs/>
                <w:color w:val="000000" w:themeColor="text1"/>
                <w:sz w:val="20"/>
                <w:rtl/>
                <w:lang w:bidi="ar-LB"/>
              </w:rPr>
              <w:t>2023</w:t>
            </w:r>
          </w:p>
        </w:tc>
        <w:tc>
          <w:tcPr>
            <w:tcW w:w="1239" w:type="dxa"/>
            <w:noWrap/>
            <w:vAlign w:val="center"/>
            <w:hideMark/>
          </w:tcPr>
          <w:p w14:paraId="0FC3F576" w14:textId="10AFE9B8" w:rsidR="00D05F54" w:rsidRPr="00996241" w:rsidRDefault="00D05F54" w:rsidP="0012351A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00996241">
              <w:rPr>
                <w:b/>
                <w:bCs/>
                <w:color w:val="000000"/>
                <w:sz w:val="20"/>
                <w:rtl/>
                <w:lang w:bidi="ar-LB"/>
              </w:rPr>
              <w:t>خط</w:t>
            </w:r>
            <w:r w:rsidR="00BA394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996241">
              <w:rPr>
                <w:b/>
                <w:bCs/>
                <w:color w:val="000000"/>
                <w:sz w:val="20"/>
                <w:rtl/>
                <w:lang w:bidi="ar-LB"/>
              </w:rPr>
              <w:t>الأساس</w:t>
            </w:r>
          </w:p>
        </w:tc>
      </w:tr>
      <w:tr w:rsidR="0069180D" w:rsidRPr="00EB31E3" w14:paraId="3E8078BF" w14:textId="77777777" w:rsidTr="004D08D0">
        <w:trPr>
          <w:trHeight w:val="300"/>
        </w:trPr>
        <w:tc>
          <w:tcPr>
            <w:tcW w:w="2076" w:type="dxa"/>
            <w:noWrap/>
            <w:tcMar>
              <w:left w:w="43" w:type="dxa"/>
              <w:right w:w="43" w:type="dxa"/>
            </w:tcMar>
            <w:vAlign w:val="center"/>
            <w:hideMark/>
          </w:tcPr>
          <w:p w14:paraId="4F88B759" w14:textId="46E1F0B0" w:rsidR="0069180D" w:rsidRPr="00987590" w:rsidRDefault="0069180D" w:rsidP="0069180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طن</w:t>
            </w:r>
            <w:r w:rsidR="00BA394D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متري</w:t>
            </w:r>
          </w:p>
        </w:tc>
        <w:tc>
          <w:tcPr>
            <w:tcW w:w="1239" w:type="dxa"/>
            <w:noWrap/>
            <w:tcMar>
              <w:left w:w="115" w:type="dxa"/>
              <w:right w:w="230" w:type="dxa"/>
            </w:tcMar>
          </w:tcPr>
          <w:p w14:paraId="4AEEA7E0" w14:textId="68879699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131.4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</w:tcPr>
          <w:p w14:paraId="40AB0E59" w14:textId="60EC82F6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116.25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</w:tcPr>
          <w:p w14:paraId="7D523B3A" w14:textId="10F1B051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112.60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</w:tcPr>
          <w:p w14:paraId="56B72A89" w14:textId="317848E6" w:rsidR="0069180D" w:rsidRPr="0069180D" w:rsidRDefault="0069180D" w:rsidP="0069180D">
            <w:pPr>
              <w:widowControl w:val="0"/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101.20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</w:tcPr>
          <w:p w14:paraId="4BE7BD62" w14:textId="5CC5B68E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94.60</w:t>
            </w:r>
          </w:p>
        </w:tc>
        <w:tc>
          <w:tcPr>
            <w:tcW w:w="1239" w:type="dxa"/>
            <w:noWrap/>
            <w:tcMar>
              <w:left w:w="115" w:type="dxa"/>
              <w:right w:w="230" w:type="dxa"/>
            </w:tcMar>
          </w:tcPr>
          <w:p w14:paraId="14593CDC" w14:textId="1FB28DE5" w:rsidR="0069180D" w:rsidRPr="0069180D" w:rsidRDefault="0069180D" w:rsidP="0069180D">
            <w:pPr>
              <w:widowControl w:val="0"/>
              <w:bidi/>
              <w:ind w:right="-125"/>
              <w:jc w:val="left"/>
              <w:rPr>
                <w:color w:val="000000"/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184.36</w:t>
            </w:r>
          </w:p>
        </w:tc>
      </w:tr>
      <w:tr w:rsidR="0069180D" w:rsidRPr="00EB31E3" w14:paraId="349213EF" w14:textId="77777777" w:rsidTr="004D08D0">
        <w:trPr>
          <w:trHeight w:val="300"/>
        </w:trPr>
        <w:tc>
          <w:tcPr>
            <w:tcW w:w="2076" w:type="dxa"/>
            <w:noWrap/>
            <w:tcMar>
              <w:left w:w="43" w:type="dxa"/>
              <w:right w:w="43" w:type="dxa"/>
            </w:tcMar>
            <w:vAlign w:val="center"/>
            <w:hideMark/>
          </w:tcPr>
          <w:p w14:paraId="61A51366" w14:textId="676DD793" w:rsidR="0069180D" w:rsidRPr="00987590" w:rsidRDefault="0069180D" w:rsidP="0069180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 w:rsidRPr="7D2D7327">
              <w:rPr>
                <w:b/>
                <w:bCs/>
                <w:color w:val="000000" w:themeColor="text1"/>
                <w:sz w:val="20"/>
                <w:rtl/>
                <w:lang w:bidi="ar-LB"/>
              </w:rPr>
              <w:t>طن</w:t>
            </w:r>
            <w:r w:rsidR="00BA394D">
              <w:rPr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  <w:lang w:bidi="ar-LB"/>
              </w:rPr>
              <w:t>من</w:t>
            </w:r>
            <w:r w:rsidR="00BA394D">
              <w:rPr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  <w:lang w:bidi="ar-LB"/>
              </w:rPr>
              <w:t>قدرات</w:t>
            </w:r>
            <w:r w:rsidR="00BA394D">
              <w:rPr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  <w:lang w:bidi="ar-LB"/>
              </w:rPr>
              <w:t>استنفاذ</w:t>
            </w:r>
            <w:r w:rsidR="00BA394D">
              <w:rPr>
                <w:b/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  <w:lang w:bidi="ar-LB"/>
              </w:rPr>
              <w:t>الأوزون</w:t>
            </w:r>
          </w:p>
        </w:tc>
        <w:tc>
          <w:tcPr>
            <w:tcW w:w="1239" w:type="dxa"/>
            <w:noWrap/>
            <w:tcMar>
              <w:left w:w="115" w:type="dxa"/>
              <w:right w:w="230" w:type="dxa"/>
            </w:tcMar>
          </w:tcPr>
          <w:p w14:paraId="14E60BFF" w14:textId="5E16DB0D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7.23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</w:tcPr>
          <w:p w14:paraId="5866E43E" w14:textId="47966789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6.39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</w:tcPr>
          <w:p w14:paraId="7E4EF79C" w14:textId="01BE1A81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6.19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</w:tcPr>
          <w:p w14:paraId="367E1AC0" w14:textId="54DFA797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5.57</w:t>
            </w:r>
          </w:p>
        </w:tc>
        <w:tc>
          <w:tcPr>
            <w:tcW w:w="1239" w:type="dxa"/>
            <w:tcMar>
              <w:left w:w="115" w:type="dxa"/>
              <w:right w:w="230" w:type="dxa"/>
            </w:tcMar>
          </w:tcPr>
          <w:p w14:paraId="1ED513FD" w14:textId="1542B864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5.20</w:t>
            </w:r>
          </w:p>
        </w:tc>
        <w:tc>
          <w:tcPr>
            <w:tcW w:w="1239" w:type="dxa"/>
            <w:noWrap/>
            <w:tcMar>
              <w:left w:w="115" w:type="dxa"/>
              <w:right w:w="230" w:type="dxa"/>
            </w:tcMar>
          </w:tcPr>
          <w:p w14:paraId="6F6C9B63" w14:textId="4E5A19E2" w:rsidR="0069180D" w:rsidRPr="0069180D" w:rsidRDefault="0069180D" w:rsidP="0069180D">
            <w:pPr>
              <w:bidi/>
              <w:ind w:right="-125"/>
              <w:jc w:val="left"/>
              <w:rPr>
                <w:sz w:val="18"/>
                <w:szCs w:val="14"/>
                <w:rtl/>
                <w:lang w:bidi="ar-LB"/>
              </w:rPr>
            </w:pPr>
            <w:r w:rsidRPr="0069180D">
              <w:rPr>
                <w:sz w:val="18"/>
                <w:szCs w:val="14"/>
                <w:lang w:bidi="ar-LB"/>
              </w:rPr>
              <w:t>10.14</w:t>
            </w:r>
          </w:p>
        </w:tc>
      </w:tr>
    </w:tbl>
    <w:p w14:paraId="6313921C" w14:textId="3E566C27" w:rsidR="00D05F54" w:rsidRPr="006B3565" w:rsidRDefault="00790EAE" w:rsidP="0067539B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يبقى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الهيدروكلوروفلوروكربون-22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هو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المادة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الوحيدة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BA394D">
        <w:rPr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المستهلكة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يجري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استخدامها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خدمة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التكييف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الهواء.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انخفض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بشكل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مطرد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مدى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السنوات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الخمس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الماضية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نتيجة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للأنشطة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جرى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تنفيذها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الهيدروكلوروفلوروكربونية،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وخاصة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بفضل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الناجح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لنظام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التراخيص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والحصص،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الجمارك،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وبناء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فنيي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التبريد،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وتوعية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المستوردين،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اعتماد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بدائل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تطبيقات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Pr="00790EAE">
        <w:rPr>
          <w:sz w:val="26"/>
          <w:szCs w:val="26"/>
          <w:rtl/>
          <w:lang w:bidi="ar-LB"/>
        </w:rPr>
        <w:t>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الهواء،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والتطبيق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الفعال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للوائح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الخاصة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بالمواد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المستنفدة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للأوزون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790EAE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رصد</w:t>
      </w:r>
      <w:r w:rsidRPr="00790EAE">
        <w:rPr>
          <w:sz w:val="26"/>
          <w:szCs w:val="26"/>
          <w:rtl/>
          <w:lang w:bidi="ar-LB"/>
        </w:rPr>
        <w:t>ها.</w:t>
      </w:r>
    </w:p>
    <w:p w14:paraId="00D937A8" w14:textId="50676FEE" w:rsidR="00D05F54" w:rsidRPr="006B3565" w:rsidRDefault="00D05F54" w:rsidP="00D05F54">
      <w:pPr>
        <w:keepNext/>
        <w:widowControl w:val="0"/>
        <w:bidi/>
        <w:spacing w:after="240"/>
        <w:rPr>
          <w:i/>
          <w:iCs/>
          <w:sz w:val="26"/>
          <w:szCs w:val="26"/>
          <w:rtl/>
          <w:lang w:bidi="ar-LB"/>
        </w:rPr>
      </w:pPr>
      <w:bookmarkStart w:id="4" w:name="_Hlk126915671"/>
      <w:r w:rsidRPr="006B3565">
        <w:rPr>
          <w:i/>
          <w:iCs/>
          <w:sz w:val="26"/>
          <w:szCs w:val="26"/>
          <w:rtl/>
          <w:lang w:bidi="ar-LB"/>
        </w:rPr>
        <w:lastRenderedPageBreak/>
        <w:t>تقرير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02A92">
        <w:rPr>
          <w:i/>
          <w:iCs/>
          <w:sz w:val="26"/>
          <w:szCs w:val="26"/>
          <w:rtl/>
          <w:lang w:bidi="ar-LB"/>
        </w:rPr>
        <w:t>عن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6B3565">
        <w:rPr>
          <w:i/>
          <w:iCs/>
          <w:sz w:val="26"/>
          <w:szCs w:val="26"/>
          <w:rtl/>
          <w:lang w:bidi="ar-LB"/>
        </w:rPr>
        <w:t>تنفيذ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6B3565">
        <w:rPr>
          <w:i/>
          <w:iCs/>
          <w:sz w:val="26"/>
          <w:szCs w:val="26"/>
          <w:rtl/>
          <w:lang w:bidi="ar-LB"/>
        </w:rPr>
        <w:t>البرنامج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6B3565">
        <w:rPr>
          <w:i/>
          <w:iCs/>
          <w:sz w:val="26"/>
          <w:szCs w:val="26"/>
          <w:rtl/>
          <w:lang w:bidi="ar-LB"/>
        </w:rPr>
        <w:t>القطري</w:t>
      </w:r>
    </w:p>
    <w:bookmarkEnd w:id="4"/>
    <w:p w14:paraId="2838E8B2" w14:textId="196744D2" w:rsidR="00D05F54" w:rsidRPr="006B3565" w:rsidRDefault="00202A92" w:rsidP="00202A92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أبلغت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41095C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="00D05F54" w:rsidRPr="006B3565">
        <w:rPr>
          <w:sz w:val="26"/>
          <w:szCs w:val="26"/>
          <w:rtl/>
          <w:lang w:bidi="ar-LB"/>
        </w:rPr>
        <w:t>برنامج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القطري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لعام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2023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</w:t>
      </w:r>
      <w:r w:rsidR="00D05F54" w:rsidRPr="006B3565">
        <w:rPr>
          <w:sz w:val="26"/>
          <w:szCs w:val="26"/>
          <w:rtl/>
          <w:lang w:bidi="ar-LB"/>
        </w:rPr>
        <w:t>توافق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البيانات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المبلغ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عنها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المادة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7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مونتريال.</w:t>
      </w:r>
    </w:p>
    <w:p w14:paraId="2A43C524" w14:textId="3380EB24" w:rsidR="00D05F54" w:rsidRPr="006B3565" w:rsidRDefault="00D05F54" w:rsidP="00D05F54">
      <w:pPr>
        <w:keepNext/>
        <w:widowControl w:val="0"/>
        <w:bidi/>
        <w:spacing w:after="240"/>
        <w:rPr>
          <w:sz w:val="26"/>
          <w:szCs w:val="26"/>
          <w:u w:val="single"/>
          <w:rtl/>
          <w:lang w:bidi="ar-LB"/>
        </w:rPr>
      </w:pPr>
      <w:bookmarkStart w:id="5" w:name="_Hlk126915699"/>
      <w:r w:rsidRPr="006B3565">
        <w:rPr>
          <w:sz w:val="26"/>
          <w:szCs w:val="26"/>
          <w:u w:val="single"/>
          <w:rtl/>
          <w:lang w:bidi="ar-LB"/>
        </w:rPr>
        <w:t>حالة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6B3565">
        <w:rPr>
          <w:sz w:val="26"/>
          <w:szCs w:val="26"/>
          <w:u w:val="single"/>
          <w:rtl/>
          <w:lang w:bidi="ar-LB"/>
        </w:rPr>
        <w:t>التقدم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202A92">
        <w:rPr>
          <w:sz w:val="26"/>
          <w:szCs w:val="26"/>
          <w:u w:val="single"/>
          <w:rtl/>
          <w:lang w:bidi="ar-LB"/>
        </w:rPr>
        <w:t>المحرز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6B3565">
        <w:rPr>
          <w:sz w:val="26"/>
          <w:szCs w:val="26"/>
          <w:u w:val="single"/>
          <w:rtl/>
          <w:lang w:bidi="ar-LB"/>
        </w:rPr>
        <w:t>والصرف</w:t>
      </w:r>
    </w:p>
    <w:bookmarkEnd w:id="5"/>
    <w:p w14:paraId="04EEB835" w14:textId="1740A31E" w:rsidR="00D05F54" w:rsidRPr="0041095C" w:rsidRDefault="0041095C" w:rsidP="0041095C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  <w:lang w:bidi="ar-LB"/>
        </w:rPr>
      </w:pPr>
      <w:r w:rsidRPr="0041095C">
        <w:rPr>
          <w:i/>
          <w:iCs/>
          <w:sz w:val="26"/>
          <w:szCs w:val="26"/>
          <w:rtl/>
          <w:lang w:bidi="ar-LB"/>
        </w:rPr>
        <w:t>الإطار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1095C">
        <w:rPr>
          <w:i/>
          <w:iCs/>
          <w:sz w:val="26"/>
          <w:szCs w:val="26"/>
          <w:rtl/>
          <w:lang w:bidi="ar-LB"/>
        </w:rPr>
        <w:t>القانوني</w:t>
      </w:r>
    </w:p>
    <w:p w14:paraId="1DA5659A" w14:textId="112BBDB8" w:rsidR="0041095C" w:rsidRPr="0041095C" w:rsidRDefault="0041095C" w:rsidP="0041095C">
      <w:pPr>
        <w:pStyle w:val="Heading1"/>
        <w:bidi/>
        <w:rPr>
          <w:sz w:val="26"/>
          <w:szCs w:val="26"/>
          <w:lang w:eastAsia="fr-FR" w:bidi="ar-LB"/>
        </w:rPr>
      </w:pPr>
      <w:r>
        <w:rPr>
          <w:sz w:val="26"/>
          <w:szCs w:val="26"/>
          <w:rtl/>
          <w:lang w:eastAsia="fr-FR" w:bidi="ar-LB"/>
        </w:rPr>
        <w:t>تتوفر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الكونغو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>
        <w:rPr>
          <w:sz w:val="26"/>
          <w:szCs w:val="26"/>
          <w:rtl/>
          <w:lang w:eastAsia="fr-FR" w:bidi="ar-LB"/>
        </w:rPr>
        <w:t>على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نظام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تشغيلي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وعملي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لإصدار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التراخيص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وتحديد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الحصص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لواردات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المواد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الهيدروكلوروفلوروكربونية،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وهو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ما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يضمن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امتثال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البلاد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لجدول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التخلص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التدريجي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من</w:t>
      </w:r>
      <w:r>
        <w:rPr>
          <w:sz w:val="26"/>
          <w:szCs w:val="26"/>
          <w:rtl/>
          <w:lang w:eastAsia="fr-FR" w:bidi="ar-LB"/>
        </w:rPr>
        <w:t>ها</w:t>
      </w:r>
      <w:r w:rsidRPr="0041095C">
        <w:rPr>
          <w:sz w:val="26"/>
          <w:szCs w:val="26"/>
          <w:rtl/>
          <w:lang w:eastAsia="fr-FR" w:bidi="ar-LB"/>
        </w:rPr>
        <w:t>.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وقد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>
        <w:rPr>
          <w:sz w:val="26"/>
          <w:szCs w:val="26"/>
          <w:rtl/>
          <w:lang w:eastAsia="fr-FR" w:bidi="ar-LB"/>
        </w:rPr>
        <w:t>عُقدت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>
        <w:rPr>
          <w:sz w:val="26"/>
          <w:szCs w:val="26"/>
          <w:rtl/>
          <w:lang w:eastAsia="fr-FR" w:bidi="ar-LB"/>
        </w:rPr>
        <w:t>عدة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>
        <w:rPr>
          <w:sz w:val="26"/>
          <w:szCs w:val="26"/>
          <w:rtl/>
          <w:lang w:eastAsia="fr-FR" w:bidi="ar-LB"/>
        </w:rPr>
        <w:t>حلقات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عمل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إعلامية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وتوعوية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للتجار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المستوردين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بشأن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إجراءات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إصدار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تراخيص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الاستيراد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ومنح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الحصص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السنوية.</w:t>
      </w:r>
    </w:p>
    <w:p w14:paraId="551D74F9" w14:textId="6BB22DA3" w:rsidR="00D05F54" w:rsidRPr="006B3565" w:rsidRDefault="0041095C" w:rsidP="0041095C">
      <w:pPr>
        <w:pStyle w:val="Heading1"/>
        <w:bidi/>
        <w:rPr>
          <w:sz w:val="26"/>
          <w:szCs w:val="26"/>
          <w:rtl/>
          <w:lang w:eastAsia="fr-FR" w:bidi="ar-LB"/>
        </w:rPr>
      </w:pPr>
      <w:r>
        <w:rPr>
          <w:sz w:val="26"/>
          <w:szCs w:val="26"/>
          <w:rtl/>
          <w:lang w:eastAsia="fr-FR" w:bidi="ar-LB"/>
        </w:rPr>
        <w:t>و</w:t>
      </w:r>
      <w:r w:rsidRPr="0041095C">
        <w:rPr>
          <w:sz w:val="26"/>
          <w:szCs w:val="26"/>
          <w:rtl/>
          <w:lang w:eastAsia="fr-FR" w:bidi="ar-LB"/>
        </w:rPr>
        <w:t>خلال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المرحلة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الأولى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خطة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إدارة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التخلص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التدريجي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المواد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الهيدروكلوروفلوروكربونية،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>
        <w:rPr>
          <w:sz w:val="26"/>
          <w:szCs w:val="26"/>
          <w:rtl/>
          <w:lang w:eastAsia="fr-FR" w:bidi="ar-LB"/>
        </w:rPr>
        <w:t>جرى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تدريب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ما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مجموعه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تسعة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مدربين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(</w:t>
      </w:r>
      <w:r w:rsidR="005D113A">
        <w:rPr>
          <w:sz w:val="26"/>
          <w:szCs w:val="26"/>
          <w:rtl/>
          <w:lang w:eastAsia="fr-FR" w:bidi="ar-LB"/>
        </w:rPr>
        <w:t>من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بينهم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امرأتان</w:t>
      </w:r>
      <w:r w:rsidRPr="0041095C">
        <w:rPr>
          <w:sz w:val="26"/>
          <w:szCs w:val="26"/>
          <w:rtl/>
          <w:lang w:eastAsia="fr-FR" w:bidi="ar-LB"/>
        </w:rPr>
        <w:t>)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و427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ضابطا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ضباط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الجمارك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وإنفاذ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القانون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(</w:t>
      </w:r>
      <w:r w:rsidR="005D113A">
        <w:rPr>
          <w:sz w:val="26"/>
          <w:szCs w:val="26"/>
          <w:rtl/>
          <w:lang w:eastAsia="fr-FR" w:bidi="ar-LB"/>
        </w:rPr>
        <w:t>من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بينهم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128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امرأة</w:t>
      </w:r>
      <w:r w:rsidRPr="0041095C">
        <w:rPr>
          <w:sz w:val="26"/>
          <w:szCs w:val="26"/>
          <w:rtl/>
          <w:lang w:eastAsia="fr-FR" w:bidi="ar-LB"/>
        </w:rPr>
        <w:t>)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على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مجموعة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واسعة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المواضيع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بما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في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ذلك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الاستجابة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الدولية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لاستنفاد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طبقة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الأوزون؛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والتشريعات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الإقليمية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والوطنية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ومنع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التجارة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غير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المشروعة؛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ومراقبة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وتحديد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 w:rsidRPr="005D113A">
        <w:rPr>
          <w:sz w:val="26"/>
          <w:szCs w:val="26"/>
          <w:rtl/>
          <w:lang w:eastAsia="fr-FR" w:bidi="ar-LB"/>
        </w:rPr>
        <w:t>المواد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 w:rsidRPr="005D113A">
        <w:rPr>
          <w:sz w:val="26"/>
          <w:szCs w:val="26"/>
          <w:rtl/>
          <w:lang w:eastAsia="fr-FR" w:bidi="ar-LB"/>
        </w:rPr>
        <w:t>الهيدروكلوروفلوروكربونية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والمعدات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القائمة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على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الهيدروكلوروفلوروكربون؛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ونظام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ترخيص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استيراد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 w:rsidRPr="005D113A">
        <w:rPr>
          <w:sz w:val="26"/>
          <w:szCs w:val="26"/>
          <w:rtl/>
          <w:lang w:eastAsia="fr-FR" w:bidi="ar-LB"/>
        </w:rPr>
        <w:t>المواد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 w:rsidRPr="005D113A">
        <w:rPr>
          <w:sz w:val="26"/>
          <w:szCs w:val="26"/>
          <w:rtl/>
          <w:lang w:eastAsia="fr-FR" w:bidi="ar-LB"/>
        </w:rPr>
        <w:t>الهيدروكلوروفلوروكربونية</w:t>
      </w:r>
      <w:r w:rsidRPr="0041095C">
        <w:rPr>
          <w:sz w:val="26"/>
          <w:szCs w:val="26"/>
          <w:rtl/>
          <w:lang w:eastAsia="fr-FR" w:bidi="ar-LB"/>
        </w:rPr>
        <w:t>؛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والرابط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بين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إدارات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الجمارك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والتجارة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والبيئة.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</w:t>
      </w:r>
      <w:r w:rsidR="005D113A">
        <w:rPr>
          <w:sz w:val="26"/>
          <w:szCs w:val="26"/>
          <w:rtl/>
          <w:lang w:eastAsia="fr-FR" w:bidi="ar-LB"/>
        </w:rPr>
        <w:t>قد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جرى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اقتناء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وتوزيع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1D0466" w:rsidRPr="0041095C">
        <w:rPr>
          <w:rFonts w:hint="cs"/>
          <w:sz w:val="26"/>
          <w:szCs w:val="26"/>
          <w:rtl/>
          <w:lang w:eastAsia="fr-FR" w:bidi="ar-LB"/>
        </w:rPr>
        <w:t>ثلاث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معرّفات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="005D113A">
        <w:rPr>
          <w:sz w:val="26"/>
          <w:szCs w:val="26"/>
          <w:rtl/>
          <w:lang w:eastAsia="fr-FR" w:bidi="ar-LB"/>
        </w:rPr>
        <w:t>للمبردات</w:t>
      </w:r>
      <w:r w:rsidRPr="0041095C">
        <w:rPr>
          <w:sz w:val="26"/>
          <w:szCs w:val="26"/>
          <w:rtl/>
          <w:lang w:eastAsia="fr-FR" w:bidi="ar-LB"/>
        </w:rPr>
        <w:t>،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واحدة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لجمعية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فنيي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التبريد،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واثنتان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لضباط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الجمارك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في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المراكز</w:t>
      </w:r>
      <w:r w:rsidR="00BA394D">
        <w:rPr>
          <w:sz w:val="26"/>
          <w:szCs w:val="26"/>
          <w:rtl/>
          <w:lang w:eastAsia="fr-FR" w:bidi="ar-LB"/>
        </w:rPr>
        <w:t xml:space="preserve"> </w:t>
      </w:r>
      <w:r w:rsidRPr="0041095C">
        <w:rPr>
          <w:sz w:val="26"/>
          <w:szCs w:val="26"/>
          <w:rtl/>
          <w:lang w:eastAsia="fr-FR" w:bidi="ar-LB"/>
        </w:rPr>
        <w:t>الحدودية</w:t>
      </w:r>
      <w:r w:rsidR="00D05F54" w:rsidRPr="006B3565">
        <w:rPr>
          <w:sz w:val="26"/>
          <w:szCs w:val="26"/>
          <w:rtl/>
          <w:lang w:eastAsia="fr-FR" w:bidi="ar-LB"/>
        </w:rPr>
        <w:t>؛</w:t>
      </w:r>
    </w:p>
    <w:p w14:paraId="661D60FD" w14:textId="70539D8A" w:rsidR="00595208" w:rsidRPr="00595208" w:rsidRDefault="00595208" w:rsidP="00595208">
      <w:pPr>
        <w:pStyle w:val="Heading2"/>
        <w:tabs>
          <w:tab w:val="left" w:pos="810"/>
        </w:tabs>
        <w:bidi/>
        <w:rPr>
          <w:i/>
          <w:iCs/>
          <w:sz w:val="26"/>
          <w:szCs w:val="26"/>
          <w:lang w:bidi="ar-LB"/>
        </w:rPr>
      </w:pPr>
      <w:r w:rsidRPr="00595208">
        <w:rPr>
          <w:i/>
          <w:iCs/>
          <w:sz w:val="26"/>
          <w:szCs w:val="26"/>
          <w:rtl/>
          <w:lang w:bidi="ar-LB"/>
        </w:rPr>
        <w:t>قطاع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95208">
        <w:rPr>
          <w:i/>
          <w:iCs/>
          <w:sz w:val="26"/>
          <w:szCs w:val="26"/>
          <w:rtl/>
          <w:lang w:bidi="ar-LB"/>
        </w:rPr>
        <w:t>خدمة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95208">
        <w:rPr>
          <w:i/>
          <w:iCs/>
          <w:sz w:val="26"/>
          <w:szCs w:val="26"/>
          <w:rtl/>
          <w:lang w:bidi="ar-LB"/>
        </w:rPr>
        <w:t>التبريد</w:t>
      </w:r>
    </w:p>
    <w:p w14:paraId="0E063344" w14:textId="59EFF88F" w:rsidR="007E59CC" w:rsidRPr="007E59CC" w:rsidRDefault="007E59CC" w:rsidP="007E59CC">
      <w:pPr>
        <w:pStyle w:val="Heading1"/>
        <w:bidi/>
        <w:rPr>
          <w:sz w:val="26"/>
          <w:szCs w:val="26"/>
          <w:lang w:bidi="ar-LB"/>
        </w:rPr>
      </w:pPr>
      <w:r w:rsidRPr="007E59CC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الأولى،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جرى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مجموعه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505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فن</w:t>
      </w:r>
      <w:r>
        <w:rPr>
          <w:sz w:val="26"/>
          <w:szCs w:val="26"/>
          <w:rtl/>
          <w:lang w:bidi="ar-LB"/>
        </w:rPr>
        <w:t>ي</w:t>
      </w:r>
      <w:r w:rsidRPr="007E59CC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Pr="007E59CC">
        <w:rPr>
          <w:sz w:val="26"/>
          <w:szCs w:val="26"/>
          <w:rtl/>
          <w:lang w:bidi="ar-LB"/>
        </w:rPr>
        <w:t>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(بما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77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امرأة</w:t>
      </w:r>
      <w:r w:rsidRPr="007E59CC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ممارسات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الجيدة،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والتعامل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الآمن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ت</w:t>
      </w:r>
      <w:r>
        <w:rPr>
          <w:sz w:val="26"/>
          <w:szCs w:val="26"/>
          <w:rtl/>
          <w:lang w:bidi="ar-LB"/>
        </w:rPr>
        <w:t>كنولوجيات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الهيدروكربون،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وخدمة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القائمة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الهيدروكلوروفلوروكربونية،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وتقنيات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الاسترداد،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والتعامل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7E59CC">
        <w:rPr>
          <w:sz w:val="26"/>
          <w:szCs w:val="26"/>
          <w:rtl/>
          <w:lang w:bidi="ar-LB"/>
        </w:rPr>
        <w:t>الجديدة.</w:t>
      </w:r>
    </w:p>
    <w:p w14:paraId="4AB5E129" w14:textId="699160B9" w:rsidR="00D05F54" w:rsidRPr="006B3565" w:rsidRDefault="00A405A7" w:rsidP="007E59CC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وجرى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مركزين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للتميز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ت</w:t>
      </w:r>
      <w:r w:rsidR="00F7621B">
        <w:rPr>
          <w:sz w:val="26"/>
          <w:szCs w:val="26"/>
          <w:rtl/>
          <w:lang w:bidi="ar-LB"/>
        </w:rPr>
        <w:t>وفير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والأدوات،</w:t>
      </w:r>
      <w:r w:rsidR="00F7621B">
        <w:rPr>
          <w:rStyle w:val="FootnoteReference"/>
          <w:sz w:val="26"/>
          <w:szCs w:val="26"/>
          <w:rtl/>
          <w:lang w:bidi="ar-LB"/>
        </w:rPr>
        <w:footnoteReference w:id="5"/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جانب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استخدامها،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عقد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حلقة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عمل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المدربين.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وجرى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توزيع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أربعة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عشر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معرفا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للمبردات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مراكز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التميز.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وجرى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اقتناء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أدوات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الخدمة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وتوزيعها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50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حلقة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عمل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ومدارس</w:t>
      </w:r>
      <w:r w:rsidR="00BA394D">
        <w:rPr>
          <w:sz w:val="26"/>
          <w:szCs w:val="26"/>
          <w:rtl/>
          <w:lang w:bidi="ar-LB"/>
        </w:rPr>
        <w:t xml:space="preserve"> </w:t>
      </w:r>
      <w:r w:rsidR="007F1480">
        <w:rPr>
          <w:sz w:val="26"/>
          <w:szCs w:val="26"/>
          <w:rtl/>
          <w:lang w:bidi="ar-LB"/>
        </w:rPr>
        <w:t>ال</w:t>
      </w:r>
      <w:r w:rsidR="007E59CC" w:rsidRPr="007E59CC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7F1480">
        <w:rPr>
          <w:sz w:val="26"/>
          <w:szCs w:val="26"/>
          <w:rtl/>
          <w:lang w:bidi="ar-LB"/>
        </w:rPr>
        <w:t>ال</w:t>
      </w:r>
      <w:r w:rsidR="007E59CC" w:rsidRPr="007E59CC">
        <w:rPr>
          <w:sz w:val="26"/>
          <w:szCs w:val="26"/>
          <w:rtl/>
          <w:lang w:bidi="ar-LB"/>
        </w:rPr>
        <w:t>مهني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مجال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ال</w:t>
      </w:r>
      <w:r w:rsidR="007E59CC" w:rsidRPr="007E59CC">
        <w:rPr>
          <w:sz w:val="26"/>
          <w:szCs w:val="26"/>
          <w:rtl/>
          <w:lang w:bidi="ar-LB"/>
        </w:rPr>
        <w:t>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الهواء</w:t>
      </w:r>
      <w:r w:rsidR="007E59CC" w:rsidRPr="007E59CC">
        <w:rPr>
          <w:sz w:val="26"/>
          <w:szCs w:val="26"/>
          <w:rtl/>
          <w:lang w:bidi="ar-LB"/>
        </w:rPr>
        <w:t>،</w:t>
      </w:r>
      <w:r w:rsidR="00F7621B">
        <w:rPr>
          <w:rStyle w:val="FootnoteReference"/>
          <w:sz w:val="26"/>
          <w:szCs w:val="26"/>
          <w:rtl/>
          <w:lang w:bidi="ar-LB"/>
        </w:rPr>
        <w:footnoteReference w:id="6"/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</w:t>
      </w:r>
      <w:r w:rsidR="00F7621B">
        <w:rPr>
          <w:sz w:val="26"/>
          <w:szCs w:val="26"/>
          <w:rtl/>
          <w:lang w:bidi="ar-LB"/>
        </w:rPr>
        <w:t>جرى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توفير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ل</w:t>
      </w:r>
      <w:r w:rsidR="00F7621B">
        <w:rPr>
          <w:sz w:val="26"/>
          <w:szCs w:val="26"/>
          <w:rtl/>
          <w:lang w:bidi="ar-LB"/>
        </w:rPr>
        <w:t>صالح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200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فني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D7C92">
        <w:rPr>
          <w:sz w:val="26"/>
          <w:szCs w:val="26"/>
          <w:rtl/>
          <w:lang w:bidi="ar-LB"/>
        </w:rPr>
        <w:t>فنيي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حلقات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العمل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والمراكز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المستفيدة.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و</w:t>
      </w:r>
      <w:r w:rsidR="007E59CC" w:rsidRPr="007E59CC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ذلك،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جرى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تركيب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30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وحدة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هواء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تعتمد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المبرد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lang w:bidi="ar-LB"/>
        </w:rPr>
        <w:t>R-290</w:t>
      </w:r>
      <w:r w:rsidR="007E59CC" w:rsidRPr="007E59CC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والمخصصة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لممارسات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</w:t>
      </w:r>
      <w:r w:rsidR="00F7621B">
        <w:rPr>
          <w:sz w:val="26"/>
          <w:szCs w:val="26"/>
          <w:rtl/>
          <w:lang w:bidi="ar-LB"/>
        </w:rPr>
        <w:t>عرض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ال</w:t>
      </w:r>
      <w:r w:rsidR="007E59CC" w:rsidRPr="007E59CC">
        <w:rPr>
          <w:sz w:val="26"/>
          <w:szCs w:val="26"/>
          <w:rtl/>
          <w:lang w:bidi="ar-LB"/>
        </w:rPr>
        <w:t>ت</w:t>
      </w:r>
      <w:r w:rsidR="00F7621B">
        <w:rPr>
          <w:sz w:val="26"/>
          <w:szCs w:val="26"/>
          <w:rtl/>
          <w:lang w:bidi="ar-LB"/>
        </w:rPr>
        <w:t>كنولوجيات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القدرة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المنخفضة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إحداث</w:t>
      </w:r>
      <w:r w:rsidR="00BA394D">
        <w:rPr>
          <w:sz w:val="26"/>
          <w:szCs w:val="26"/>
          <w:rtl/>
          <w:lang w:bidi="ar-LB"/>
        </w:rPr>
        <w:t xml:space="preserve"> </w:t>
      </w:r>
      <w:r w:rsidR="00F7621B">
        <w:rPr>
          <w:sz w:val="26"/>
          <w:szCs w:val="26"/>
          <w:rtl/>
          <w:lang w:bidi="ar-LB"/>
        </w:rPr>
        <w:t>الاحترار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العالمي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(</w:t>
      </w:r>
      <w:r w:rsidR="007E59CC" w:rsidRPr="007E59CC">
        <w:rPr>
          <w:sz w:val="26"/>
          <w:szCs w:val="26"/>
          <w:lang w:bidi="ar-LB"/>
        </w:rPr>
        <w:t>GWP</w:t>
      </w:r>
      <w:r w:rsidR="007E59CC" w:rsidRPr="007E59CC">
        <w:rPr>
          <w:sz w:val="26"/>
          <w:szCs w:val="26"/>
          <w:rtl/>
          <w:lang w:bidi="ar-LB"/>
        </w:rPr>
        <w:t>)،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الإدارات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الاثنتي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عشرة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ووزارة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السياحة</w:t>
      </w:r>
      <w:r w:rsidR="00BA394D">
        <w:rPr>
          <w:sz w:val="26"/>
          <w:szCs w:val="26"/>
          <w:rtl/>
          <w:lang w:bidi="ar-LB"/>
        </w:rPr>
        <w:t xml:space="preserve"> </w:t>
      </w:r>
      <w:r w:rsidR="007E59CC" w:rsidRPr="007E59CC">
        <w:rPr>
          <w:sz w:val="26"/>
          <w:szCs w:val="26"/>
          <w:rtl/>
          <w:lang w:bidi="ar-LB"/>
        </w:rPr>
        <w:t>والبيئة.</w:t>
      </w:r>
    </w:p>
    <w:p w14:paraId="3E8BB22F" w14:textId="57E23742" w:rsidR="00550C6A" w:rsidRDefault="00D05F54" w:rsidP="000F64AE">
      <w:pPr>
        <w:bidi/>
        <w:rPr>
          <w:i/>
          <w:iCs/>
          <w:sz w:val="26"/>
          <w:szCs w:val="26"/>
          <w:rtl/>
          <w:lang w:bidi="ar-LB"/>
        </w:rPr>
      </w:pPr>
      <w:r w:rsidRPr="006B3565">
        <w:rPr>
          <w:i/>
          <w:iCs/>
          <w:sz w:val="26"/>
          <w:szCs w:val="26"/>
          <w:rtl/>
          <w:lang w:bidi="ar-LB"/>
        </w:rPr>
        <w:t>تنسيق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0F64AE">
        <w:rPr>
          <w:i/>
          <w:iCs/>
          <w:sz w:val="26"/>
          <w:szCs w:val="26"/>
          <w:rtl/>
          <w:lang w:bidi="ar-LB"/>
        </w:rPr>
        <w:t>ورصد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6B3565">
        <w:rPr>
          <w:i/>
          <w:iCs/>
          <w:sz w:val="26"/>
          <w:szCs w:val="26"/>
          <w:rtl/>
          <w:lang w:bidi="ar-LB"/>
        </w:rPr>
        <w:t>المشروع</w:t>
      </w:r>
    </w:p>
    <w:p w14:paraId="103F846D" w14:textId="1D073174" w:rsidR="00D05F54" w:rsidRPr="006B3565" w:rsidRDefault="00D05F54" w:rsidP="00550C6A">
      <w:pPr>
        <w:bidi/>
        <w:rPr>
          <w:i/>
          <w:iCs/>
          <w:sz w:val="26"/>
          <w:szCs w:val="26"/>
          <w:rtl/>
          <w:lang w:bidi="ar-LB"/>
        </w:rPr>
      </w:pPr>
    </w:p>
    <w:p w14:paraId="68529BE8" w14:textId="07D290C0" w:rsidR="00D05F54" w:rsidRPr="002D7C92" w:rsidRDefault="002D7C92" w:rsidP="006922E3">
      <w:pPr>
        <w:pStyle w:val="Heading1"/>
        <w:bidi/>
        <w:rPr>
          <w:sz w:val="26"/>
          <w:szCs w:val="26"/>
          <w:rtl/>
          <w:lang w:bidi="ar-LB"/>
        </w:rPr>
      </w:pPr>
      <w:r w:rsidRPr="002D7C92">
        <w:rPr>
          <w:sz w:val="26"/>
          <w:szCs w:val="26"/>
          <w:rtl/>
          <w:lang w:bidi="ar-LB"/>
        </w:rPr>
        <w:t>اضطلعت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2D7C92">
        <w:rPr>
          <w:sz w:val="26"/>
          <w:szCs w:val="26"/>
          <w:rtl/>
          <w:lang w:bidi="ar-LB"/>
        </w:rPr>
        <w:t>وحدة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2D7C92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2D7C92">
        <w:rPr>
          <w:sz w:val="26"/>
          <w:szCs w:val="26"/>
          <w:rtl/>
          <w:lang w:bidi="ar-LB"/>
        </w:rPr>
        <w:t>الوطنية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بتنسيق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المشروع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بمساعدة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6A2">
        <w:rPr>
          <w:sz w:val="26"/>
          <w:szCs w:val="26"/>
          <w:rtl/>
          <w:lang w:bidi="ar-LB"/>
        </w:rPr>
        <w:t>خبراء</w:t>
      </w:r>
      <w:r w:rsidR="00BA394D">
        <w:rPr>
          <w:sz w:val="26"/>
          <w:szCs w:val="26"/>
          <w:rtl/>
          <w:lang w:bidi="ar-LB"/>
        </w:rPr>
        <w:t xml:space="preserve"> </w:t>
      </w:r>
      <w:r w:rsidR="002516A2">
        <w:rPr>
          <w:sz w:val="26"/>
          <w:szCs w:val="26"/>
          <w:rtl/>
          <w:lang w:bidi="ar-LB"/>
        </w:rPr>
        <w:t>استشاريين</w:t>
      </w:r>
      <w:r w:rsidRPr="002D7C92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وبلغت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6A2">
        <w:rPr>
          <w:sz w:val="26"/>
          <w:szCs w:val="26"/>
          <w:rtl/>
          <w:lang w:bidi="ar-LB"/>
        </w:rPr>
        <w:t>ال</w:t>
      </w:r>
      <w:r w:rsidRPr="002D7C92">
        <w:rPr>
          <w:sz w:val="26"/>
          <w:szCs w:val="26"/>
          <w:rtl/>
          <w:lang w:bidi="ar-LB"/>
        </w:rPr>
        <w:t>نفقات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6A2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24,000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وهي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تشمل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2516A2">
        <w:rPr>
          <w:sz w:val="26"/>
          <w:szCs w:val="26"/>
          <w:rtl/>
          <w:lang w:bidi="ar-LB"/>
        </w:rPr>
        <w:t>خبيرين</w:t>
      </w:r>
      <w:r w:rsidR="00BA394D">
        <w:rPr>
          <w:sz w:val="26"/>
          <w:szCs w:val="26"/>
          <w:rtl/>
          <w:lang w:bidi="ar-LB"/>
        </w:rPr>
        <w:t xml:space="preserve"> </w:t>
      </w:r>
      <w:r w:rsidR="002516A2">
        <w:rPr>
          <w:sz w:val="26"/>
          <w:szCs w:val="26"/>
          <w:rtl/>
          <w:lang w:bidi="ar-LB"/>
        </w:rPr>
        <w:t>استشاريين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جرى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تعيينهما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محليا</w:t>
      </w:r>
      <w:r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وتكاليف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السفر</w:t>
      </w:r>
      <w:r w:rsidR="00BA394D">
        <w:rPr>
          <w:sz w:val="26"/>
          <w:szCs w:val="26"/>
          <w:rtl/>
          <w:lang w:bidi="ar-LB"/>
        </w:rPr>
        <w:t xml:space="preserve"> </w:t>
      </w:r>
      <w:r w:rsidR="002516A2">
        <w:rPr>
          <w:sz w:val="26"/>
          <w:szCs w:val="26"/>
          <w:rtl/>
          <w:lang w:bidi="ar-LB"/>
        </w:rPr>
        <w:t>المرتبط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بالرصد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وتكاليف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حلقات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العمل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D7C92">
        <w:rPr>
          <w:sz w:val="26"/>
          <w:szCs w:val="26"/>
          <w:rtl/>
          <w:lang w:bidi="ar-LB"/>
        </w:rPr>
        <w:t>والاجتماعات.</w:t>
      </w:r>
    </w:p>
    <w:p w14:paraId="4433F9DC" w14:textId="4B86961A" w:rsidR="00D05F54" w:rsidRPr="006B3565" w:rsidRDefault="00D05F54" w:rsidP="00D05F54">
      <w:pPr>
        <w:pStyle w:val="Heading1"/>
        <w:keepNext/>
        <w:numPr>
          <w:ilvl w:val="0"/>
          <w:numId w:val="0"/>
        </w:numPr>
        <w:bidi/>
        <w:rPr>
          <w:i/>
          <w:iCs/>
          <w:sz w:val="26"/>
          <w:szCs w:val="26"/>
          <w:rtl/>
          <w:lang w:bidi="ar-LB"/>
        </w:rPr>
      </w:pPr>
      <w:r w:rsidRPr="006B3565">
        <w:rPr>
          <w:i/>
          <w:iCs/>
          <w:sz w:val="26"/>
          <w:szCs w:val="26"/>
          <w:rtl/>
          <w:lang w:bidi="ar-LB"/>
        </w:rPr>
        <w:t>مستوى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6B3565">
        <w:rPr>
          <w:i/>
          <w:iCs/>
          <w:sz w:val="26"/>
          <w:szCs w:val="26"/>
          <w:rtl/>
          <w:lang w:bidi="ar-LB"/>
        </w:rPr>
        <w:t>صرف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6B3565">
        <w:rPr>
          <w:i/>
          <w:iCs/>
          <w:sz w:val="26"/>
          <w:szCs w:val="26"/>
          <w:rtl/>
          <w:lang w:bidi="ar-LB"/>
        </w:rPr>
        <w:t>الأموال</w:t>
      </w:r>
    </w:p>
    <w:p w14:paraId="190539F3" w14:textId="1A9FFC1A" w:rsidR="00D05F54" w:rsidRPr="006B3565" w:rsidRDefault="00A90D5D" w:rsidP="00A90D5D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حتى</w:t>
      </w:r>
      <w:r w:rsidR="00BA394D">
        <w:rPr>
          <w:sz w:val="26"/>
          <w:szCs w:val="26"/>
          <w:rtl/>
          <w:lang w:bidi="ar-LB"/>
        </w:rPr>
        <w:t xml:space="preserve"> </w:t>
      </w:r>
      <w:r w:rsidR="004522B8">
        <w:rPr>
          <w:sz w:val="26"/>
          <w:szCs w:val="26"/>
          <w:rtl/>
          <w:lang w:bidi="ar-LB"/>
        </w:rPr>
        <w:t>أغسطس</w:t>
      </w:r>
      <w:r>
        <w:rPr>
          <w:sz w:val="26"/>
          <w:szCs w:val="26"/>
          <w:rtl/>
          <w:lang w:bidi="ar-LB"/>
        </w:rPr>
        <w:t>/</w:t>
      </w:r>
      <w:r w:rsidR="004522B8">
        <w:rPr>
          <w:sz w:val="26"/>
          <w:szCs w:val="26"/>
          <w:rtl/>
          <w:lang w:bidi="ar-LB"/>
        </w:rPr>
        <w:t>آب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2024،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تم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صرف</w:t>
      </w:r>
      <w:r w:rsidR="00BA394D">
        <w:rPr>
          <w:sz w:val="26"/>
          <w:szCs w:val="26"/>
          <w:rtl/>
          <w:lang w:bidi="ar-LB"/>
        </w:rPr>
        <w:t xml:space="preserve"> </w:t>
      </w:r>
      <w:r w:rsidR="004522B8">
        <w:rPr>
          <w:sz w:val="26"/>
          <w:szCs w:val="26"/>
          <w:rtl/>
          <w:lang w:bidi="ar-LB"/>
        </w:rPr>
        <w:t>مبلغ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317,180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(90.6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المائة)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(150,150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لليونيب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و167,030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لليونيدو)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أصل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المبلغ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المعتمد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6922E3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وقدره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lastRenderedPageBreak/>
        <w:t>3</w:t>
      </w:r>
      <w:r w:rsidR="006922E3">
        <w:rPr>
          <w:sz w:val="26"/>
          <w:szCs w:val="26"/>
          <w:rtl/>
          <w:lang w:bidi="ar-LB"/>
        </w:rPr>
        <w:t>50</w:t>
      </w:r>
      <w:r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17</w:t>
      </w:r>
      <w:r w:rsidR="006922E3">
        <w:rPr>
          <w:sz w:val="26"/>
          <w:szCs w:val="26"/>
          <w:rtl/>
          <w:lang w:bidi="ar-LB"/>
        </w:rPr>
        <w:t>5</w:t>
      </w:r>
      <w:r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1</w:t>
      </w:r>
      <w:r w:rsidR="006922E3">
        <w:rPr>
          <w:sz w:val="26"/>
          <w:szCs w:val="26"/>
          <w:rtl/>
          <w:lang w:bidi="ar-LB"/>
        </w:rPr>
        <w:t>75</w:t>
      </w:r>
      <w:r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لليونيدو</w:t>
      </w:r>
      <w:r w:rsidR="00D05F54" w:rsidRPr="006B3565">
        <w:rPr>
          <w:sz w:val="26"/>
          <w:szCs w:val="26"/>
          <w:rtl/>
          <w:lang w:bidi="ar-LB"/>
        </w:rPr>
        <w:t>).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وسوف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يعاد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الرصيد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المتبقي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البالغ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24,850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أمريكي</w:t>
      </w:r>
      <w:r w:rsidR="00DD72C4">
        <w:rPr>
          <w:rStyle w:val="FootnoteReference"/>
          <w:sz w:val="26"/>
          <w:szCs w:val="26"/>
          <w:rtl/>
          <w:lang w:bidi="ar-LB"/>
        </w:rPr>
        <w:footnoteReference w:id="7"/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الاجتماع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السادس</w:t>
      </w:r>
      <w:r w:rsidR="00BA394D">
        <w:rPr>
          <w:sz w:val="26"/>
          <w:szCs w:val="26"/>
          <w:rtl/>
          <w:lang w:bidi="ar-LB"/>
        </w:rPr>
        <w:t xml:space="preserve"> </w:t>
      </w:r>
      <w:r w:rsidR="00DD72C4">
        <w:rPr>
          <w:sz w:val="26"/>
          <w:szCs w:val="26"/>
          <w:rtl/>
          <w:lang w:bidi="ar-LB"/>
        </w:rPr>
        <w:t>والتسعين.</w:t>
      </w:r>
    </w:p>
    <w:p w14:paraId="788CEEA0" w14:textId="7B91250B" w:rsidR="00D05F54" w:rsidRPr="006B3565" w:rsidRDefault="00D05F54" w:rsidP="00DF71F2">
      <w:pPr>
        <w:keepNext/>
        <w:widowControl w:val="0"/>
        <w:autoSpaceDE w:val="0"/>
        <w:autoSpaceDN w:val="0"/>
        <w:bidi/>
        <w:adjustRightInd w:val="0"/>
        <w:spacing w:after="240"/>
        <w:rPr>
          <w:b/>
          <w:bCs/>
          <w:sz w:val="26"/>
          <w:szCs w:val="26"/>
          <w:rtl/>
          <w:lang w:bidi="ar-LB"/>
        </w:rPr>
      </w:pPr>
      <w:bookmarkStart w:id="6" w:name="_Hlk126915708"/>
      <w:r w:rsidRPr="006B3565">
        <w:rPr>
          <w:b/>
          <w:bCs/>
          <w:sz w:val="26"/>
          <w:szCs w:val="26"/>
          <w:rtl/>
          <w:lang w:bidi="ar-LB"/>
        </w:rPr>
        <w:t>المرحلة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6B3565">
        <w:rPr>
          <w:b/>
          <w:bCs/>
          <w:sz w:val="26"/>
          <w:szCs w:val="26"/>
          <w:rtl/>
          <w:lang w:bidi="ar-LB"/>
        </w:rPr>
        <w:t>الثانية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6B3565">
        <w:rPr>
          <w:b/>
          <w:bCs/>
          <w:sz w:val="26"/>
          <w:szCs w:val="26"/>
          <w:rtl/>
          <w:lang w:bidi="ar-LB"/>
        </w:rPr>
        <w:t>من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6B3565">
        <w:rPr>
          <w:b/>
          <w:bCs/>
          <w:sz w:val="26"/>
          <w:szCs w:val="26"/>
          <w:rtl/>
          <w:lang w:bidi="ar-LB"/>
        </w:rPr>
        <w:t>خطة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6B3565">
        <w:rPr>
          <w:b/>
          <w:bCs/>
          <w:sz w:val="26"/>
          <w:szCs w:val="26"/>
          <w:rtl/>
          <w:lang w:bidi="ar-LB"/>
        </w:rPr>
        <w:t>إدارة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48113A">
        <w:rPr>
          <w:b/>
          <w:bCs/>
          <w:sz w:val="26"/>
          <w:szCs w:val="26"/>
          <w:rtl/>
          <w:lang w:bidi="ar-LB"/>
        </w:rPr>
        <w:t>التخلص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48113A">
        <w:rPr>
          <w:b/>
          <w:bCs/>
          <w:sz w:val="26"/>
          <w:szCs w:val="26"/>
          <w:rtl/>
          <w:lang w:bidi="ar-LB"/>
        </w:rPr>
        <w:t>التدريجي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48113A">
        <w:rPr>
          <w:b/>
          <w:bCs/>
          <w:sz w:val="26"/>
          <w:szCs w:val="26"/>
          <w:rtl/>
          <w:lang w:bidi="ar-LB"/>
        </w:rPr>
        <w:t>من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F71F2" w:rsidRPr="00DF71F2">
        <w:rPr>
          <w:b/>
          <w:bCs/>
          <w:sz w:val="26"/>
          <w:szCs w:val="26"/>
          <w:rtl/>
          <w:lang w:bidi="ar-LB"/>
        </w:rPr>
        <w:t>المواد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F71F2" w:rsidRPr="00DF71F2">
        <w:rPr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51AB57AD" w14:textId="7D66353D" w:rsidR="00D05F54" w:rsidRPr="006B3565" w:rsidRDefault="00D05F54" w:rsidP="00D05F54">
      <w:pPr>
        <w:keepNext/>
        <w:widowControl w:val="0"/>
        <w:bidi/>
        <w:spacing w:after="240"/>
        <w:outlineLvl w:val="0"/>
        <w:rPr>
          <w:sz w:val="26"/>
          <w:szCs w:val="26"/>
          <w:u w:val="single"/>
          <w:rtl/>
          <w:lang w:bidi="ar-LB"/>
        </w:rPr>
      </w:pPr>
      <w:r w:rsidRPr="006B3565">
        <w:rPr>
          <w:sz w:val="26"/>
          <w:szCs w:val="26"/>
          <w:u w:val="single"/>
          <w:rtl/>
          <w:lang w:bidi="ar-LB"/>
        </w:rPr>
        <w:t>الاستهلاك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6B3565">
        <w:rPr>
          <w:sz w:val="26"/>
          <w:szCs w:val="26"/>
          <w:u w:val="single"/>
          <w:rtl/>
          <w:lang w:bidi="ar-LB"/>
        </w:rPr>
        <w:t>المتبقي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6B3565">
        <w:rPr>
          <w:sz w:val="26"/>
          <w:szCs w:val="26"/>
          <w:u w:val="single"/>
          <w:rtl/>
          <w:lang w:bidi="ar-LB"/>
        </w:rPr>
        <w:t>المؤهل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6B3565">
        <w:rPr>
          <w:sz w:val="26"/>
          <w:szCs w:val="26"/>
          <w:u w:val="single"/>
          <w:rtl/>
          <w:lang w:bidi="ar-LB"/>
        </w:rPr>
        <w:t>للتمويل</w:t>
      </w:r>
    </w:p>
    <w:bookmarkEnd w:id="6"/>
    <w:p w14:paraId="354F62E3" w14:textId="7B28680B" w:rsidR="00D05F54" w:rsidRPr="006B3565" w:rsidRDefault="00D05F54" w:rsidP="00242A2A">
      <w:pPr>
        <w:pStyle w:val="Heading1"/>
        <w:bidi/>
        <w:rPr>
          <w:sz w:val="26"/>
          <w:szCs w:val="26"/>
          <w:rtl/>
          <w:lang w:bidi="ar-LB"/>
        </w:rPr>
      </w:pPr>
      <w:r w:rsidRPr="006B3565">
        <w:rPr>
          <w:sz w:val="26"/>
          <w:szCs w:val="26"/>
          <w:rtl/>
          <w:lang w:bidi="ar-LB"/>
        </w:rPr>
        <w:t>بعد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خصم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3.55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طن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استنفاد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42A2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242A2A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المرتبطة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بالمرحلة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42A2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242A2A">
        <w:rPr>
          <w:sz w:val="26"/>
          <w:szCs w:val="26"/>
          <w:rtl/>
          <w:lang w:bidi="ar-LB"/>
        </w:rPr>
        <w:t>الهيدروكلوروفلوروكربونية</w:t>
      </w:r>
      <w:r w:rsidRPr="006B3565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242A2A">
        <w:rPr>
          <w:sz w:val="26"/>
          <w:szCs w:val="26"/>
          <w:rtl/>
          <w:lang w:bidi="ar-LB"/>
        </w:rPr>
        <w:t>يبلغ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المتبقي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الم</w:t>
      </w:r>
      <w:r w:rsidR="00281F4C">
        <w:rPr>
          <w:sz w:val="26"/>
          <w:szCs w:val="26"/>
          <w:rtl/>
          <w:lang w:bidi="ar-LB"/>
        </w:rPr>
        <w:t>ؤهل</w:t>
      </w:r>
      <w:r w:rsidR="00BA394D">
        <w:rPr>
          <w:sz w:val="26"/>
          <w:szCs w:val="26"/>
          <w:rtl/>
          <w:lang w:bidi="ar-LB"/>
        </w:rPr>
        <w:t xml:space="preserve"> </w:t>
      </w:r>
      <w:r w:rsidR="00281F4C">
        <w:rPr>
          <w:sz w:val="26"/>
          <w:szCs w:val="26"/>
          <w:rtl/>
          <w:lang w:bidi="ar-LB"/>
        </w:rPr>
        <w:t>للتمويل،</w:t>
      </w:r>
      <w:r w:rsidR="00BA394D">
        <w:rPr>
          <w:sz w:val="26"/>
          <w:szCs w:val="26"/>
          <w:rtl/>
          <w:lang w:bidi="ar-LB"/>
        </w:rPr>
        <w:t xml:space="preserve"> </w:t>
      </w:r>
      <w:r w:rsidR="00281F4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81F4C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281F4C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6.59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طن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استنفاد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42A2A">
        <w:rPr>
          <w:sz w:val="26"/>
          <w:szCs w:val="26"/>
          <w:rtl/>
          <w:lang w:bidi="ar-LB"/>
        </w:rPr>
        <w:t>الهيدروكلوروفلوروكربون</w:t>
      </w:r>
      <w:r w:rsidRPr="006B3565">
        <w:rPr>
          <w:sz w:val="26"/>
          <w:szCs w:val="26"/>
          <w:rtl/>
          <w:lang w:bidi="ar-LB"/>
        </w:rPr>
        <w:t>-22.</w:t>
      </w:r>
    </w:p>
    <w:p w14:paraId="41916C8A" w14:textId="47DFDFA1" w:rsidR="00D05F54" w:rsidRPr="006B3565" w:rsidRDefault="00D05F54" w:rsidP="001E660C">
      <w:pPr>
        <w:keepNext/>
        <w:widowControl w:val="0"/>
        <w:bidi/>
        <w:spacing w:after="240"/>
        <w:outlineLvl w:val="0"/>
        <w:rPr>
          <w:sz w:val="26"/>
          <w:szCs w:val="26"/>
          <w:u w:val="single"/>
          <w:rtl/>
          <w:lang w:bidi="ar-LB"/>
        </w:rPr>
      </w:pPr>
      <w:bookmarkStart w:id="7" w:name="_Hlk126915728"/>
      <w:r w:rsidRPr="006B3565">
        <w:rPr>
          <w:sz w:val="26"/>
          <w:szCs w:val="26"/>
          <w:u w:val="single"/>
          <w:rtl/>
          <w:lang w:bidi="ar-LB"/>
        </w:rPr>
        <w:t>التوزيع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1E660C">
        <w:rPr>
          <w:sz w:val="26"/>
          <w:szCs w:val="26"/>
          <w:u w:val="single"/>
          <w:rtl/>
          <w:lang w:bidi="ar-LB"/>
        </w:rPr>
        <w:t>القطاعي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1E660C" w:rsidRPr="001E660C">
        <w:rPr>
          <w:sz w:val="26"/>
          <w:szCs w:val="26"/>
          <w:u w:val="single"/>
          <w:rtl/>
          <w:lang w:bidi="ar-LB"/>
        </w:rPr>
        <w:t>للمواد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1E660C" w:rsidRPr="001E660C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bookmarkEnd w:id="7"/>
    <w:p w14:paraId="0A29D0E1" w14:textId="2ED85150" w:rsidR="00286968" w:rsidRDefault="00D05F54" w:rsidP="00E25187">
      <w:pPr>
        <w:pStyle w:val="Heading1"/>
        <w:bidi/>
        <w:rPr>
          <w:sz w:val="26"/>
          <w:szCs w:val="26"/>
          <w:lang w:bidi="ar-LB"/>
        </w:rPr>
      </w:pPr>
      <w:r w:rsidRPr="006B3565">
        <w:rPr>
          <w:sz w:val="26"/>
          <w:szCs w:val="26"/>
          <w:rtl/>
          <w:lang w:bidi="ar-LB"/>
        </w:rPr>
        <w:t>يوجد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يقرب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2,677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فني</w:t>
      </w:r>
      <w:r w:rsidR="00665A05"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(</w:t>
      </w:r>
      <w:r w:rsidR="00286968">
        <w:rPr>
          <w:sz w:val="26"/>
          <w:szCs w:val="26"/>
          <w:rtl/>
          <w:lang w:bidi="ar-LB"/>
        </w:rPr>
        <w:t>1,575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القطاع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الرسمي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و1,102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القطاع</w:t>
      </w:r>
      <w:r w:rsidR="00BA394D">
        <w:rPr>
          <w:sz w:val="26"/>
          <w:szCs w:val="26"/>
          <w:rtl/>
          <w:lang w:bidi="ar-LB"/>
        </w:rPr>
        <w:t xml:space="preserve"> </w:t>
      </w:r>
      <w:r w:rsidR="001D0466">
        <w:rPr>
          <w:rFonts w:hint="cs"/>
          <w:sz w:val="26"/>
          <w:szCs w:val="26"/>
          <w:rtl/>
          <w:lang w:bidi="ar-LB"/>
        </w:rPr>
        <w:t>غير</w:t>
      </w:r>
      <w:r w:rsidR="00BA394D">
        <w:rPr>
          <w:rFonts w:hint="cs"/>
          <w:sz w:val="26"/>
          <w:szCs w:val="26"/>
          <w:rtl/>
          <w:lang w:bidi="ar-LB"/>
        </w:rPr>
        <w:t xml:space="preserve"> </w:t>
      </w:r>
      <w:r w:rsidR="001D0466">
        <w:rPr>
          <w:rFonts w:hint="cs"/>
          <w:sz w:val="26"/>
          <w:szCs w:val="26"/>
          <w:rtl/>
          <w:lang w:bidi="ar-LB"/>
        </w:rPr>
        <w:t>الرسم</w:t>
      </w:r>
      <w:r w:rsidR="001D0466">
        <w:rPr>
          <w:rFonts w:hint="eastAsia"/>
          <w:sz w:val="26"/>
          <w:szCs w:val="26"/>
          <w:rtl/>
          <w:lang w:bidi="ar-LB"/>
        </w:rPr>
        <w:t>ي</w:t>
      </w:r>
      <w:r w:rsidRPr="006B3565">
        <w:rPr>
          <w:sz w:val="26"/>
          <w:szCs w:val="26"/>
          <w:rtl/>
          <w:lang w:bidi="ar-LB"/>
        </w:rPr>
        <w:t>)</w:t>
      </w:r>
      <w:r w:rsidR="00286968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402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امرأة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و</w:t>
      </w:r>
      <w:r w:rsidR="00286968">
        <w:rPr>
          <w:sz w:val="26"/>
          <w:szCs w:val="26"/>
          <w:rtl/>
          <w:lang w:bidi="ar-LB"/>
        </w:rPr>
        <w:t>260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حلقة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تعمل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6B3565">
        <w:rPr>
          <w:sz w:val="26"/>
          <w:szCs w:val="26"/>
          <w:rtl/>
          <w:lang w:bidi="ar-LB"/>
        </w:rPr>
        <w:t>الخدمة.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وقد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جرى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حوالي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30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فنيي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مدارس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متخصصة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ومدارس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فنية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صناعية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عليا،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حين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تلقى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الباقون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تدريبا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رسمي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تعلموا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الخبرة</w:t>
      </w:r>
      <w:r w:rsidR="00BA394D"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العملية.</w:t>
      </w:r>
    </w:p>
    <w:p w14:paraId="02FDCE51" w14:textId="524E09F5" w:rsidR="00D05F54" w:rsidRPr="006B3565" w:rsidRDefault="00BA394D" w:rsidP="00286968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 xml:space="preserve"> </w:t>
      </w:r>
      <w:r w:rsidR="00687299">
        <w:rPr>
          <w:sz w:val="26"/>
          <w:szCs w:val="26"/>
          <w:rtl/>
          <w:lang w:bidi="ar-LB"/>
        </w:rPr>
        <w:t>و</w:t>
      </w:r>
      <w:r w:rsidR="00286968">
        <w:rPr>
          <w:sz w:val="26"/>
          <w:szCs w:val="26"/>
          <w:rtl/>
          <w:lang w:bidi="ar-LB"/>
        </w:rPr>
        <w:t>يُستخدم</w:t>
      </w:r>
      <w:r>
        <w:rPr>
          <w:sz w:val="26"/>
          <w:szCs w:val="26"/>
          <w:rtl/>
          <w:lang w:bidi="ar-LB"/>
        </w:rPr>
        <w:t xml:space="preserve"> </w:t>
      </w:r>
      <w:bookmarkStart w:id="8" w:name="_Hlk182688567"/>
      <w:r w:rsidR="00687299">
        <w:rPr>
          <w:sz w:val="26"/>
          <w:szCs w:val="26"/>
          <w:rtl/>
          <w:lang w:bidi="ar-LB"/>
        </w:rPr>
        <w:t>الهيدروكلوروفلوروكربون</w:t>
      </w:r>
      <w:r w:rsidR="00687299" w:rsidRPr="006B3565">
        <w:rPr>
          <w:sz w:val="26"/>
          <w:szCs w:val="26"/>
          <w:rtl/>
          <w:lang w:bidi="ar-LB"/>
        </w:rPr>
        <w:t>-22</w:t>
      </w:r>
      <w:bookmarkEnd w:id="8"/>
      <w:r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لخدمة</w:t>
      </w:r>
      <w:r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أنظمة</w:t>
      </w:r>
      <w:r>
        <w:rPr>
          <w:sz w:val="26"/>
          <w:szCs w:val="26"/>
          <w:rtl/>
          <w:lang w:bidi="ar-LB"/>
        </w:rPr>
        <w:t xml:space="preserve"> </w:t>
      </w:r>
      <w:r w:rsidR="00286968">
        <w:rPr>
          <w:sz w:val="26"/>
          <w:szCs w:val="26"/>
          <w:rtl/>
          <w:lang w:bidi="ar-LB"/>
        </w:rPr>
        <w:t>التكييف</w:t>
      </w:r>
      <w:r>
        <w:rPr>
          <w:sz w:val="26"/>
          <w:szCs w:val="26"/>
          <w:rtl/>
          <w:lang w:bidi="ar-LB"/>
        </w:rPr>
        <w:t xml:space="preserve"> </w:t>
      </w:r>
      <w:r w:rsidR="00CB1C6E">
        <w:rPr>
          <w:sz w:val="26"/>
          <w:szCs w:val="26"/>
          <w:rtl/>
          <w:lang w:bidi="ar-LB"/>
        </w:rPr>
        <w:t>الأحادية</w:t>
      </w:r>
      <w:r>
        <w:rPr>
          <w:sz w:val="26"/>
          <w:szCs w:val="26"/>
          <w:rtl/>
          <w:lang w:bidi="ar-LB"/>
        </w:rPr>
        <w:t xml:space="preserve"> </w:t>
      </w:r>
      <w:r w:rsidR="003E43EC">
        <w:rPr>
          <w:sz w:val="26"/>
          <w:szCs w:val="26"/>
          <w:rtl/>
          <w:lang w:bidi="ar-LB"/>
        </w:rPr>
        <w:t>أو</w:t>
      </w:r>
      <w:r>
        <w:rPr>
          <w:sz w:val="26"/>
          <w:szCs w:val="26"/>
          <w:rtl/>
          <w:lang w:bidi="ar-LB"/>
        </w:rPr>
        <w:t xml:space="preserve"> </w:t>
      </w:r>
      <w:r w:rsidR="003E43EC">
        <w:rPr>
          <w:sz w:val="26"/>
          <w:szCs w:val="26"/>
          <w:rtl/>
          <w:lang w:bidi="ar-LB"/>
        </w:rPr>
        <w:t>المنقسمة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ومخازن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التبريد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التجارية،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ووحدات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تكييف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الهواء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والتكثيف،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ومضخات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الحرارة،</w:t>
      </w:r>
      <w:r>
        <w:rPr>
          <w:sz w:val="26"/>
          <w:szCs w:val="26"/>
          <w:rtl/>
          <w:lang w:bidi="ar-LB"/>
        </w:rPr>
        <w:t xml:space="preserve"> </w:t>
      </w:r>
      <w:r w:rsidR="00C62069">
        <w:rPr>
          <w:sz w:val="26"/>
          <w:szCs w:val="26"/>
          <w:rtl/>
          <w:lang w:bidi="ar-LB"/>
        </w:rPr>
        <w:t>وثلاجات</w:t>
      </w:r>
      <w:r>
        <w:rPr>
          <w:sz w:val="26"/>
          <w:szCs w:val="26"/>
          <w:rtl/>
          <w:lang w:bidi="ar-LB"/>
        </w:rPr>
        <w:t xml:space="preserve"> </w:t>
      </w:r>
      <w:r w:rsidR="00C62069">
        <w:rPr>
          <w:sz w:val="26"/>
          <w:szCs w:val="26"/>
          <w:rtl/>
          <w:lang w:bidi="ar-LB"/>
        </w:rPr>
        <w:t>النقل</w:t>
      </w:r>
      <w:r w:rsidR="003E43EC" w:rsidRPr="003E43EC">
        <w:rPr>
          <w:sz w:val="26"/>
          <w:szCs w:val="26"/>
          <w:rtl/>
          <w:lang w:bidi="ar-LB"/>
        </w:rPr>
        <w:t>.</w:t>
      </w:r>
      <w:r>
        <w:rPr>
          <w:sz w:val="26"/>
          <w:szCs w:val="26"/>
          <w:rtl/>
          <w:lang w:bidi="ar-LB"/>
        </w:rPr>
        <w:t xml:space="preserve"> </w:t>
      </w:r>
      <w:r w:rsidR="00C62069">
        <w:rPr>
          <w:sz w:val="26"/>
          <w:szCs w:val="26"/>
          <w:rtl/>
          <w:lang w:bidi="ar-LB"/>
        </w:rPr>
        <w:t>و</w:t>
      </w:r>
      <w:r w:rsidR="003E43EC" w:rsidRPr="003E43EC">
        <w:rPr>
          <w:sz w:val="26"/>
          <w:szCs w:val="26"/>
          <w:rtl/>
          <w:lang w:bidi="ar-LB"/>
        </w:rPr>
        <w:t>يوضح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الجدول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2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الطلب</w:t>
      </w:r>
      <w:r>
        <w:rPr>
          <w:sz w:val="26"/>
          <w:szCs w:val="26"/>
          <w:rtl/>
          <w:lang w:bidi="ar-LB"/>
        </w:rPr>
        <w:t xml:space="preserve"> </w:t>
      </w:r>
      <w:r w:rsidR="00C62069">
        <w:rPr>
          <w:sz w:val="26"/>
          <w:szCs w:val="26"/>
          <w:rtl/>
          <w:lang w:bidi="ar-LB"/>
        </w:rPr>
        <w:t>التقديري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على</w:t>
      </w:r>
      <w:r>
        <w:rPr>
          <w:sz w:val="26"/>
          <w:szCs w:val="26"/>
          <w:rtl/>
          <w:lang w:bidi="ar-LB"/>
        </w:rPr>
        <w:t xml:space="preserve"> </w:t>
      </w:r>
      <w:r w:rsidR="00C62069" w:rsidRPr="00C62069">
        <w:rPr>
          <w:sz w:val="26"/>
          <w:szCs w:val="26"/>
          <w:rtl/>
          <w:lang w:bidi="ar-LB"/>
        </w:rPr>
        <w:t>الهيدروكلوروفلوروكربون-22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لكل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نوع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من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أنواع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التطبيقات،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استنادا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إلى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البيانات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المتاحة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عن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معدلات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التسرب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واحتياجات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صيانة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معدات</w:t>
      </w:r>
      <w:r>
        <w:rPr>
          <w:sz w:val="26"/>
          <w:szCs w:val="26"/>
          <w:rtl/>
          <w:lang w:bidi="ar-LB"/>
        </w:rPr>
        <w:t xml:space="preserve"> </w:t>
      </w:r>
      <w:r w:rsidR="00C62069">
        <w:rPr>
          <w:sz w:val="26"/>
          <w:szCs w:val="26"/>
          <w:rtl/>
          <w:lang w:bidi="ar-LB"/>
        </w:rPr>
        <w:t>التبريد</w:t>
      </w:r>
      <w:r>
        <w:rPr>
          <w:sz w:val="26"/>
          <w:szCs w:val="26"/>
          <w:rtl/>
          <w:lang w:bidi="ar-LB"/>
        </w:rPr>
        <w:t xml:space="preserve"> </w:t>
      </w:r>
      <w:r w:rsidR="00C62069">
        <w:rPr>
          <w:sz w:val="26"/>
          <w:szCs w:val="26"/>
          <w:rtl/>
          <w:lang w:bidi="ar-LB"/>
        </w:rPr>
        <w:t>و</w:t>
      </w:r>
      <w:r w:rsidR="003E43EC" w:rsidRPr="003E43EC">
        <w:rPr>
          <w:sz w:val="26"/>
          <w:szCs w:val="26"/>
          <w:rtl/>
          <w:lang w:bidi="ar-LB"/>
        </w:rPr>
        <w:t>تكييف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الهواء</w:t>
      </w:r>
      <w:r>
        <w:rPr>
          <w:sz w:val="26"/>
          <w:szCs w:val="26"/>
          <w:rtl/>
          <w:lang w:bidi="ar-LB"/>
        </w:rPr>
        <w:t xml:space="preserve"> </w:t>
      </w:r>
      <w:r w:rsidR="003E43EC" w:rsidRPr="003E43EC">
        <w:rPr>
          <w:sz w:val="26"/>
          <w:szCs w:val="26"/>
          <w:rtl/>
          <w:lang w:bidi="ar-LB"/>
        </w:rPr>
        <w:t>المثبتة</w:t>
      </w:r>
      <w:r w:rsidR="00C62069">
        <w:rPr>
          <w:sz w:val="26"/>
          <w:szCs w:val="26"/>
          <w:rtl/>
          <w:lang w:bidi="ar-LB"/>
        </w:rPr>
        <w:t>.</w:t>
      </w:r>
    </w:p>
    <w:p w14:paraId="5DE0A748" w14:textId="526FA422" w:rsidR="00D05F54" w:rsidRPr="006B3565" w:rsidRDefault="005F6DD5" w:rsidP="005F6DD5">
      <w:pPr>
        <w:bidi/>
        <w:rPr>
          <w:b/>
          <w:bCs/>
          <w:sz w:val="26"/>
          <w:szCs w:val="26"/>
          <w:rtl/>
          <w:lang w:bidi="ar-LB"/>
        </w:rPr>
      </w:pPr>
      <w:bookmarkStart w:id="9" w:name="_Hlk126915738"/>
      <w:r>
        <w:rPr>
          <w:b/>
          <w:bCs/>
          <w:sz w:val="26"/>
          <w:szCs w:val="26"/>
          <w:rtl/>
          <w:lang w:bidi="ar-LB"/>
        </w:rPr>
        <w:t>الجدول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2-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6B3565">
        <w:rPr>
          <w:b/>
          <w:bCs/>
          <w:sz w:val="26"/>
          <w:szCs w:val="26"/>
          <w:rtl/>
          <w:lang w:bidi="ar-LB"/>
        </w:rPr>
        <w:t>تقدير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6B3565">
        <w:rPr>
          <w:b/>
          <w:bCs/>
          <w:sz w:val="26"/>
          <w:szCs w:val="26"/>
          <w:rtl/>
          <w:lang w:bidi="ar-LB"/>
        </w:rPr>
        <w:t>الطلب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6B3565">
        <w:rPr>
          <w:b/>
          <w:bCs/>
          <w:sz w:val="26"/>
          <w:szCs w:val="26"/>
          <w:rtl/>
          <w:lang w:bidi="ar-LB"/>
        </w:rPr>
        <w:t>على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5F6DD5">
        <w:rPr>
          <w:b/>
          <w:bCs/>
          <w:sz w:val="26"/>
          <w:szCs w:val="26"/>
          <w:rtl/>
          <w:lang w:bidi="ar-LB"/>
        </w:rPr>
        <w:t>الهيدروكلوروفلوروكربون-22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B3565">
        <w:rPr>
          <w:b/>
          <w:bCs/>
          <w:sz w:val="26"/>
          <w:szCs w:val="26"/>
          <w:rtl/>
          <w:lang w:bidi="ar-LB"/>
        </w:rPr>
        <w:t>في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6B3565">
        <w:rPr>
          <w:b/>
          <w:bCs/>
          <w:sz w:val="26"/>
          <w:szCs w:val="26"/>
          <w:rtl/>
          <w:lang w:bidi="ar-LB"/>
        </w:rPr>
        <w:t>قطاع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6B3565">
        <w:rPr>
          <w:b/>
          <w:bCs/>
          <w:sz w:val="26"/>
          <w:szCs w:val="26"/>
          <w:rtl/>
          <w:lang w:bidi="ar-LB"/>
        </w:rPr>
        <w:t>خدمة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5664BA">
        <w:rPr>
          <w:b/>
          <w:bCs/>
          <w:sz w:val="26"/>
          <w:szCs w:val="26"/>
          <w:rtl/>
          <w:lang w:bidi="ar-LB"/>
        </w:rPr>
        <w:t>التبريد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5664BA">
        <w:rPr>
          <w:b/>
          <w:bCs/>
          <w:sz w:val="26"/>
          <w:szCs w:val="26"/>
          <w:rtl/>
          <w:lang w:bidi="ar-LB"/>
        </w:rPr>
        <w:t>و</w:t>
      </w:r>
      <w:r w:rsidR="00D05F54" w:rsidRPr="006B3565">
        <w:rPr>
          <w:b/>
          <w:bCs/>
          <w:sz w:val="26"/>
          <w:szCs w:val="26"/>
          <w:rtl/>
          <w:lang w:bidi="ar-LB"/>
        </w:rPr>
        <w:t>تكييف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6B3565">
        <w:rPr>
          <w:b/>
          <w:bCs/>
          <w:sz w:val="26"/>
          <w:szCs w:val="26"/>
          <w:rtl/>
          <w:lang w:bidi="ar-LB"/>
        </w:rPr>
        <w:t>الهواء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6B3565">
        <w:rPr>
          <w:b/>
          <w:bCs/>
          <w:sz w:val="26"/>
          <w:szCs w:val="26"/>
          <w:rtl/>
          <w:lang w:bidi="ar-LB"/>
        </w:rPr>
        <w:t>في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ED2987">
        <w:rPr>
          <w:b/>
          <w:bCs/>
          <w:sz w:val="26"/>
          <w:szCs w:val="26"/>
          <w:rtl/>
          <w:lang w:bidi="ar-LB"/>
        </w:rPr>
        <w:t>الكونغو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</w:p>
    <w:tbl>
      <w:tblPr>
        <w:bidiVisual/>
        <w:tblW w:w="9962" w:type="dxa"/>
        <w:tblLayout w:type="fixed"/>
        <w:tblLook w:val="04A0" w:firstRow="1" w:lastRow="0" w:firstColumn="1" w:lastColumn="0" w:noHBand="0" w:noVBand="1"/>
      </w:tblPr>
      <w:tblGrid>
        <w:gridCol w:w="1411"/>
        <w:gridCol w:w="1038"/>
        <w:gridCol w:w="990"/>
        <w:gridCol w:w="1260"/>
        <w:gridCol w:w="2069"/>
        <w:gridCol w:w="1260"/>
        <w:gridCol w:w="1502"/>
        <w:gridCol w:w="432"/>
      </w:tblGrid>
      <w:tr w:rsidR="00D05F54" w:rsidRPr="00537787" w14:paraId="2A443867" w14:textId="77777777" w:rsidTr="004D2542">
        <w:trPr>
          <w:gridAfter w:val="1"/>
          <w:wAfter w:w="432" w:type="dxa"/>
          <w:trHeight w:val="20"/>
        </w:trPr>
        <w:tc>
          <w:tcPr>
            <w:tcW w:w="24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E554C" w14:textId="77777777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 w:rsidRPr="00537787">
              <w:rPr>
                <w:b/>
                <w:bCs/>
                <w:sz w:val="20"/>
                <w:rtl/>
                <w:lang w:eastAsia="en-GB" w:bidi="ar-LB"/>
              </w:rPr>
              <w:t>القطاع</w:t>
            </w:r>
            <w:r w:rsidRPr="00537787">
              <w:rPr>
                <w:b/>
                <w:bCs/>
                <w:sz w:val="20"/>
                <w:lang w:eastAsia="en-GB" w:bidi="ar-LB"/>
              </w:rPr>
              <w:t>/</w:t>
            </w:r>
            <w:r w:rsidRPr="00537787">
              <w:rPr>
                <w:b/>
                <w:bCs/>
                <w:sz w:val="20"/>
                <w:rtl/>
                <w:lang w:eastAsia="en-GB" w:bidi="ar-LB"/>
              </w:rPr>
              <w:t>التطبيق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AEA73" w14:textId="77777777" w:rsidR="00D05F54" w:rsidRPr="00537787" w:rsidRDefault="00E558B9" w:rsidP="00E558B9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(أ)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210D34" w14:textId="77777777" w:rsidR="00D05F54" w:rsidRPr="00537787" w:rsidRDefault="00E558B9" w:rsidP="00E558B9">
            <w:pPr>
              <w:bidi/>
              <w:jc w:val="center"/>
              <w:rPr>
                <w:b/>
                <w:bCs/>
                <w:sz w:val="20"/>
                <w:rtl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(ب)</w:t>
            </w:r>
          </w:p>
        </w:tc>
        <w:tc>
          <w:tcPr>
            <w:tcW w:w="2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44C0C" w14:textId="77777777" w:rsidR="00D05F54" w:rsidRPr="00537787" w:rsidRDefault="00E86D2F" w:rsidP="00E558B9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(ج)=(أ)*</w:t>
            </w:r>
            <w:r w:rsidR="00E558B9">
              <w:rPr>
                <w:b/>
                <w:bCs/>
                <w:sz w:val="20"/>
                <w:rtl/>
                <w:lang w:eastAsia="en-GB" w:bidi="ar-LB"/>
              </w:rPr>
              <w:t>(ب)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63F21" w14:textId="77777777" w:rsidR="00D05F54" w:rsidRPr="00537787" w:rsidRDefault="000301A6" w:rsidP="000301A6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(د)</w:t>
            </w:r>
          </w:p>
        </w:tc>
        <w:tc>
          <w:tcPr>
            <w:tcW w:w="1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09581" w14:textId="77777777" w:rsidR="00D05F54" w:rsidRPr="00537787" w:rsidRDefault="000301A6" w:rsidP="000301A6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(هـ)=(ج)*(د)</w:t>
            </w:r>
          </w:p>
        </w:tc>
      </w:tr>
      <w:tr w:rsidR="00D05F54" w:rsidRPr="00537787" w14:paraId="159A70E0" w14:textId="77777777" w:rsidTr="004D2542">
        <w:trPr>
          <w:gridAfter w:val="1"/>
          <w:wAfter w:w="432" w:type="dxa"/>
          <w:trHeight w:val="592"/>
        </w:trPr>
        <w:tc>
          <w:tcPr>
            <w:tcW w:w="24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48649" w14:textId="77777777" w:rsidR="00D05F54" w:rsidRPr="00537787" w:rsidRDefault="00D05F54" w:rsidP="0012351A">
            <w:pPr>
              <w:rPr>
                <w:b/>
                <w:bCs/>
                <w:sz w:val="20"/>
                <w:lang w:eastAsia="en-GB" w:bidi="ar-LB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06134" w14:textId="20098BE4" w:rsidR="00D05F54" w:rsidRPr="00537787" w:rsidRDefault="00D05F54" w:rsidP="0012351A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جرد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المعدات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DFB0F" w14:textId="6DE83FD6" w:rsidR="00D05F54" w:rsidRPr="00537787" w:rsidRDefault="00D05F54" w:rsidP="00607F5D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متوسط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الشحنة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="00607F5D">
              <w:rPr>
                <w:b/>
                <w:bCs/>
                <w:kern w:val="2"/>
                <w:sz w:val="20"/>
                <w:rtl/>
                <w:lang w:eastAsia="en-GB" w:bidi="ar-LB"/>
              </w:rPr>
              <w:t>(</w:t>
            </w: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كجم</w:t>
            </w:r>
            <w:r w:rsidR="00607F5D">
              <w:rPr>
                <w:b/>
                <w:bCs/>
                <w:kern w:val="2"/>
                <w:sz w:val="20"/>
                <w:rtl/>
                <w:lang w:eastAsia="en-GB" w:bidi="ar-LB"/>
              </w:rPr>
              <w:t>)</w:t>
            </w:r>
          </w:p>
        </w:tc>
        <w:tc>
          <w:tcPr>
            <w:tcW w:w="2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528F8" w14:textId="64BC9A71" w:rsidR="00607F5D" w:rsidRPr="00607F5D" w:rsidRDefault="00CB1C6E" w:rsidP="00607F5D">
            <w:pPr>
              <w:bidi/>
              <w:jc w:val="center"/>
              <w:rPr>
                <w:b/>
                <w:bCs/>
                <w:kern w:val="2"/>
                <w:sz w:val="20"/>
                <w:rtl/>
                <w:lang w:val="en-US" w:eastAsia="en-GB" w:bidi="ar-LB"/>
              </w:rPr>
            </w:pPr>
            <w:r>
              <w:rPr>
                <w:b/>
                <w:bCs/>
                <w:kern w:val="2"/>
                <w:sz w:val="20"/>
                <w:rtl/>
                <w:lang w:eastAsia="en-GB" w:bidi="ar-LB"/>
              </w:rPr>
              <w:t>أرصدة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>
              <w:rPr>
                <w:b/>
                <w:bCs/>
                <w:kern w:val="2"/>
                <w:sz w:val="20"/>
                <w:rtl/>
                <w:lang w:eastAsia="en-GB" w:bidi="ar-LB"/>
              </w:rPr>
              <w:t>مخزون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="00607F5D">
              <w:rPr>
                <w:b/>
                <w:bCs/>
                <w:kern w:val="2"/>
                <w:sz w:val="20"/>
                <w:rtl/>
                <w:lang w:val="en-US" w:eastAsia="en-GB" w:bidi="ar-LB"/>
              </w:rPr>
              <w:t>المواد</w:t>
            </w:r>
            <w:r w:rsidR="00BA394D">
              <w:rPr>
                <w:b/>
                <w:bCs/>
                <w:kern w:val="2"/>
                <w:sz w:val="20"/>
                <w:rtl/>
                <w:lang w:val="en-US" w:eastAsia="en-GB" w:bidi="ar-LB"/>
              </w:rPr>
              <w:t xml:space="preserve"> </w:t>
            </w:r>
            <w:r w:rsidR="00607F5D">
              <w:rPr>
                <w:b/>
                <w:bCs/>
                <w:kern w:val="2"/>
                <w:sz w:val="20"/>
                <w:rtl/>
                <w:lang w:val="en-US" w:eastAsia="en-GB" w:bidi="ar-LB"/>
              </w:rPr>
              <w:t>الهيدروكلوروفلوروكربونية</w:t>
            </w:r>
            <w:r w:rsidR="00BA394D">
              <w:rPr>
                <w:b/>
                <w:bCs/>
                <w:kern w:val="2"/>
                <w:sz w:val="20"/>
                <w:rtl/>
                <w:lang w:val="en-US" w:eastAsia="en-GB" w:bidi="ar-LB"/>
              </w:rPr>
              <w:t xml:space="preserve"> </w:t>
            </w:r>
          </w:p>
          <w:p w14:paraId="1541869E" w14:textId="1E96D60F" w:rsidR="00D05F54" w:rsidRPr="00537787" w:rsidRDefault="00607F5D" w:rsidP="00607F5D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kern w:val="2"/>
                <w:sz w:val="20"/>
                <w:rtl/>
                <w:lang w:eastAsia="en-GB" w:bidi="ar-LB"/>
              </w:rPr>
              <w:t>(</w:t>
            </w:r>
            <w:r w:rsidR="00D05F54"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طن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="00D05F54"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متري</w:t>
            </w:r>
            <w:r>
              <w:rPr>
                <w:b/>
                <w:bCs/>
                <w:kern w:val="2"/>
                <w:sz w:val="20"/>
                <w:lang w:eastAsia="en-GB" w:bidi="ar-LB"/>
              </w:rPr>
              <w:t>(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60AAE" w14:textId="2B7F9F94" w:rsidR="00D05F54" w:rsidRPr="00537787" w:rsidRDefault="00D05F54" w:rsidP="00F12575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تقدير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="00CB1C6E">
              <w:rPr>
                <w:b/>
                <w:bCs/>
                <w:kern w:val="2"/>
                <w:sz w:val="20"/>
                <w:rtl/>
                <w:lang w:eastAsia="en-GB" w:bidi="ar-LB"/>
              </w:rPr>
              <w:t>معدل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="00CB1C6E">
              <w:rPr>
                <w:b/>
                <w:bCs/>
                <w:kern w:val="2"/>
                <w:sz w:val="20"/>
                <w:rtl/>
                <w:lang w:eastAsia="en-GB" w:bidi="ar-LB"/>
              </w:rPr>
              <w:t>التسرب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lang w:eastAsia="en-GB" w:bidi="ar-LB"/>
              </w:rPr>
              <w:t>(%)</w:t>
            </w:r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48049" w14:textId="3AC559BD" w:rsidR="00D05F54" w:rsidRPr="000A0E47" w:rsidRDefault="00D05F54" w:rsidP="00D72668">
            <w:pPr>
              <w:bidi/>
              <w:jc w:val="center"/>
              <w:rPr>
                <w:rFonts w:ascii="Calibri" w:hAnsi="Calibri" w:cstheme="minorBidi"/>
                <w:b/>
                <w:bCs/>
                <w:sz w:val="20"/>
                <w:rtl/>
                <w:lang w:val="en-US" w:eastAsia="en-GB" w:bidi="ar-L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الاحتياجات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السنوية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="00D72668">
              <w:rPr>
                <w:b/>
                <w:bCs/>
                <w:kern w:val="2"/>
                <w:sz w:val="20"/>
                <w:rtl/>
                <w:lang w:eastAsia="en-GB" w:bidi="ar-LB"/>
              </w:rPr>
              <w:t>للخدمة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="000A0E47">
              <w:rPr>
                <w:b/>
                <w:bCs/>
                <w:kern w:val="2"/>
                <w:sz w:val="20"/>
                <w:lang w:eastAsia="en-GB" w:bidi="ar-LB"/>
              </w:rPr>
              <w:t>)</w:t>
            </w: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طن</w:t>
            </w:r>
            <w:r w:rsidR="00BA394D">
              <w:rPr>
                <w:b/>
                <w:bCs/>
                <w:kern w:val="2"/>
                <w:sz w:val="20"/>
                <w:rtl/>
                <w:lang w:eastAsia="en-GB" w:bidi="ar-LB"/>
              </w:rPr>
              <w:t xml:space="preserve"> </w:t>
            </w:r>
            <w:r w:rsidR="000A0E47">
              <w:rPr>
                <w:b/>
                <w:bCs/>
                <w:kern w:val="2"/>
                <w:sz w:val="20"/>
                <w:rtl/>
                <w:lang w:eastAsia="en-GB" w:bidi="ar-LB"/>
              </w:rPr>
              <w:t>متري</w:t>
            </w:r>
            <w:r w:rsidR="000A0E47">
              <w:rPr>
                <w:b/>
                <w:bCs/>
                <w:kern w:val="2"/>
                <w:sz w:val="20"/>
                <w:lang w:eastAsia="en-GB" w:bidi="ar-LB"/>
              </w:rPr>
              <w:t>(</w:t>
            </w:r>
          </w:p>
        </w:tc>
      </w:tr>
      <w:tr w:rsidR="00CB1C6E" w:rsidRPr="00537787" w14:paraId="5C03DD80" w14:textId="77777777" w:rsidTr="004D2542">
        <w:trPr>
          <w:gridAfter w:val="1"/>
          <w:wAfter w:w="432" w:type="dxa"/>
          <w:trHeight w:val="358"/>
        </w:trPr>
        <w:tc>
          <w:tcPr>
            <w:tcW w:w="14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55C4E" w14:textId="38D1419B" w:rsidR="00CB1C6E" w:rsidRPr="00537787" w:rsidRDefault="00CB1C6E" w:rsidP="00EC36B7">
            <w:pPr>
              <w:bidi/>
              <w:jc w:val="left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أجهزة</w:t>
            </w:r>
            <w:r w:rsidR="00BA394D">
              <w:rPr>
                <w:sz w:val="20"/>
                <w:rtl/>
                <w:lang w:eastAsia="en-GB" w:bidi="ar-LB"/>
              </w:rPr>
              <w:t xml:space="preserve"> </w:t>
            </w:r>
            <w:r>
              <w:rPr>
                <w:sz w:val="20"/>
                <w:rtl/>
                <w:lang w:eastAsia="en-GB" w:bidi="ar-LB"/>
              </w:rPr>
              <w:t>تكييف</w:t>
            </w:r>
            <w:r w:rsidR="00BA394D">
              <w:rPr>
                <w:sz w:val="20"/>
                <w:rtl/>
                <w:lang w:eastAsia="en-GB" w:bidi="ar-LB"/>
              </w:rPr>
              <w:t xml:space="preserve"> </w:t>
            </w:r>
            <w:r>
              <w:rPr>
                <w:sz w:val="20"/>
                <w:rtl/>
                <w:lang w:eastAsia="en-GB" w:bidi="ar-LB"/>
              </w:rPr>
              <w:t>ال</w:t>
            </w:r>
            <w:r w:rsidRPr="00537787">
              <w:rPr>
                <w:sz w:val="20"/>
                <w:rtl/>
                <w:lang w:eastAsia="en-GB" w:bidi="ar-LB"/>
              </w:rPr>
              <w:t>هواء</w:t>
            </w:r>
            <w:r w:rsidR="00BA394D">
              <w:rPr>
                <w:sz w:val="20"/>
                <w:rtl/>
                <w:lang w:eastAsia="en-GB" w:bidi="ar-LB"/>
              </w:rPr>
              <w:t xml:space="preserve"> 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E8FA9E" w14:textId="39AB0C21" w:rsidR="00CB1C6E" w:rsidRPr="00537787" w:rsidRDefault="00CB1C6E" w:rsidP="00EC36B7">
            <w:pPr>
              <w:bidi/>
              <w:jc w:val="left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المنقسمة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376E8" w14:textId="40A74BAB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50,673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5979F" w14:textId="7DF5A123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1.7</w:t>
            </w:r>
          </w:p>
        </w:tc>
        <w:tc>
          <w:tcPr>
            <w:tcW w:w="2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67379" w14:textId="28B6E250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86.14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8B216" w14:textId="59263276" w:rsidR="00CB1C6E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40</w:t>
            </w:r>
          </w:p>
        </w:tc>
        <w:tc>
          <w:tcPr>
            <w:tcW w:w="1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4DA9F" w14:textId="7243C0D9" w:rsidR="00CB1C6E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kern w:val="2"/>
                <w:sz w:val="20"/>
                <w:rtl/>
                <w:lang w:eastAsia="en-GB" w:bidi="ar-LB"/>
              </w:rPr>
              <w:t>34.45</w:t>
            </w:r>
          </w:p>
        </w:tc>
      </w:tr>
      <w:tr w:rsidR="00CB1C6E" w:rsidRPr="00537787" w14:paraId="17A662B2" w14:textId="77777777" w:rsidTr="004D2542">
        <w:trPr>
          <w:gridAfter w:val="1"/>
          <w:wAfter w:w="432" w:type="dxa"/>
          <w:trHeight w:val="358"/>
        </w:trPr>
        <w:tc>
          <w:tcPr>
            <w:tcW w:w="14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AD6EFD" w14:textId="77777777" w:rsidR="00CB1C6E" w:rsidRDefault="00CB1C6E" w:rsidP="00EC36B7">
            <w:pPr>
              <w:bidi/>
              <w:jc w:val="left"/>
              <w:rPr>
                <w:sz w:val="20"/>
                <w:rtl/>
                <w:lang w:eastAsia="en-GB" w:bidi="ar-L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0CEF1A" w14:textId="71FD21FB" w:rsidR="00CB1C6E" w:rsidRDefault="00EB0D49" w:rsidP="00EC36B7">
            <w:pPr>
              <w:bidi/>
              <w:jc w:val="left"/>
              <w:rPr>
                <w:sz w:val="20"/>
                <w:rtl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الأرضية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D7092" w14:textId="35B2E3FD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3,512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44664" w14:textId="5333B2A0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4</w:t>
            </w:r>
          </w:p>
        </w:tc>
        <w:tc>
          <w:tcPr>
            <w:tcW w:w="2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D2A65" w14:textId="14BFF7C4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14.05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023C9" w14:textId="7CE3A098" w:rsidR="00CB1C6E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50</w:t>
            </w:r>
          </w:p>
        </w:tc>
        <w:tc>
          <w:tcPr>
            <w:tcW w:w="1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98740" w14:textId="5418ECB6" w:rsidR="00CB1C6E" w:rsidRPr="00537787" w:rsidRDefault="00EA6ADE" w:rsidP="0012351A">
            <w:pPr>
              <w:bidi/>
              <w:jc w:val="center"/>
              <w:rPr>
                <w:kern w:val="2"/>
                <w:sz w:val="20"/>
                <w:lang w:eastAsia="en-GB" w:bidi="ar-LB"/>
              </w:rPr>
            </w:pPr>
            <w:r>
              <w:rPr>
                <w:kern w:val="2"/>
                <w:sz w:val="20"/>
                <w:rtl/>
                <w:lang w:eastAsia="en-GB" w:bidi="ar-LB"/>
              </w:rPr>
              <w:t>7.02</w:t>
            </w:r>
          </w:p>
        </w:tc>
      </w:tr>
      <w:tr w:rsidR="00CB1C6E" w:rsidRPr="00537787" w14:paraId="1707988D" w14:textId="77777777" w:rsidTr="004D2542">
        <w:trPr>
          <w:gridAfter w:val="1"/>
          <w:wAfter w:w="432" w:type="dxa"/>
          <w:trHeight w:val="358"/>
        </w:trPr>
        <w:tc>
          <w:tcPr>
            <w:tcW w:w="14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7623AC" w14:textId="77777777" w:rsidR="00CB1C6E" w:rsidRDefault="00CB1C6E" w:rsidP="00EC36B7">
            <w:pPr>
              <w:bidi/>
              <w:jc w:val="left"/>
              <w:rPr>
                <w:sz w:val="20"/>
                <w:rtl/>
                <w:lang w:eastAsia="en-GB" w:bidi="ar-L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83E6C8" w14:textId="35FF9EAC" w:rsidR="00CB1C6E" w:rsidRDefault="00EB0D49" w:rsidP="00EC36B7">
            <w:pPr>
              <w:bidi/>
              <w:jc w:val="left"/>
              <w:rPr>
                <w:sz w:val="20"/>
                <w:rtl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المركزية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948D1" w14:textId="1C86A12D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35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B62AD" w14:textId="3C6C2CD1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20</w:t>
            </w:r>
          </w:p>
        </w:tc>
        <w:tc>
          <w:tcPr>
            <w:tcW w:w="2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55E4A" w14:textId="605FE8B3" w:rsidR="00CB1C6E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0.70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F15BF" w14:textId="4422991A" w:rsidR="00CB1C6E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40</w:t>
            </w:r>
          </w:p>
        </w:tc>
        <w:tc>
          <w:tcPr>
            <w:tcW w:w="1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22A8E" w14:textId="5360386B" w:rsidR="00CB1C6E" w:rsidRPr="00537787" w:rsidRDefault="00EA6ADE" w:rsidP="0012351A">
            <w:pPr>
              <w:bidi/>
              <w:jc w:val="center"/>
              <w:rPr>
                <w:kern w:val="2"/>
                <w:sz w:val="20"/>
                <w:lang w:eastAsia="en-GB" w:bidi="ar-LB"/>
              </w:rPr>
            </w:pPr>
            <w:r>
              <w:rPr>
                <w:kern w:val="2"/>
                <w:sz w:val="20"/>
                <w:rtl/>
                <w:lang w:eastAsia="en-GB" w:bidi="ar-LB"/>
              </w:rPr>
              <w:t>0.28</w:t>
            </w:r>
          </w:p>
        </w:tc>
      </w:tr>
      <w:tr w:rsidR="00EB0D49" w:rsidRPr="00537787" w14:paraId="598B2131" w14:textId="77777777" w:rsidTr="004D2542">
        <w:trPr>
          <w:gridAfter w:val="1"/>
          <w:wAfter w:w="432" w:type="dxa"/>
          <w:trHeight w:val="276"/>
        </w:trPr>
        <w:tc>
          <w:tcPr>
            <w:tcW w:w="14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B07B1" w14:textId="66AEBBAB" w:rsidR="00EB0D49" w:rsidRPr="00537787" w:rsidRDefault="00EB0D49" w:rsidP="00B129B6">
            <w:pPr>
              <w:bidi/>
              <w:jc w:val="left"/>
              <w:rPr>
                <w:sz w:val="20"/>
                <w:rtl/>
                <w:lang w:val="fr-FR" w:eastAsia="en-GB" w:bidi="ar-LB"/>
              </w:rPr>
            </w:pPr>
            <w:r>
              <w:rPr>
                <w:sz w:val="20"/>
                <w:rtl/>
                <w:lang w:val="fr-FR" w:eastAsia="en-GB" w:bidi="ar-LB"/>
              </w:rPr>
              <w:t>التبريد</w:t>
            </w:r>
            <w:r w:rsidR="00BA394D">
              <w:rPr>
                <w:sz w:val="20"/>
                <w:rtl/>
                <w:lang w:val="fr-FR" w:eastAsia="en-GB" w:bidi="ar-LB"/>
              </w:rPr>
              <w:t xml:space="preserve"> </w:t>
            </w:r>
            <w:r>
              <w:rPr>
                <w:sz w:val="20"/>
                <w:rtl/>
                <w:lang w:val="fr-FR" w:eastAsia="en-GB" w:bidi="ar-LB"/>
              </w:rPr>
              <w:t>التجاري/الصناعي</w:t>
            </w:r>
          </w:p>
        </w:tc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56C3E" w14:textId="575DBD9E" w:rsidR="00EB0D49" w:rsidRPr="00537787" w:rsidRDefault="00EB0D49" w:rsidP="00B129B6">
            <w:pPr>
              <w:bidi/>
              <w:jc w:val="left"/>
              <w:rPr>
                <w:sz w:val="20"/>
                <w:rtl/>
                <w:lang w:val="fr-FR" w:eastAsia="en-GB" w:bidi="ar-LB"/>
              </w:rPr>
            </w:pPr>
            <w:r>
              <w:rPr>
                <w:sz w:val="20"/>
                <w:rtl/>
                <w:lang w:val="fr-FR" w:eastAsia="en-GB" w:bidi="ar-LB"/>
              </w:rPr>
              <w:t>غرف</w:t>
            </w:r>
            <w:r w:rsidR="00BA394D">
              <w:rPr>
                <w:sz w:val="20"/>
                <w:rtl/>
                <w:lang w:val="fr-FR" w:eastAsia="en-GB" w:bidi="ar-LB"/>
              </w:rPr>
              <w:t xml:space="preserve"> </w:t>
            </w:r>
            <w:r>
              <w:rPr>
                <w:sz w:val="20"/>
                <w:rtl/>
                <w:lang w:val="fr-FR" w:eastAsia="en-GB" w:bidi="ar-LB"/>
              </w:rPr>
              <w:t>التبريد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639DA" w14:textId="3DB7FBD7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kern w:val="2"/>
                <w:sz w:val="20"/>
                <w:rtl/>
                <w:lang w:eastAsia="en-GB" w:bidi="ar-LB"/>
              </w:rPr>
              <w:t>105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623EE" w14:textId="26705077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6</w:t>
            </w:r>
          </w:p>
        </w:tc>
        <w:tc>
          <w:tcPr>
            <w:tcW w:w="20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D4318" w14:textId="1498CC62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0.63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3BD33" w14:textId="4488D605" w:rsidR="00EB0D49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kern w:val="2"/>
                <w:sz w:val="20"/>
                <w:rtl/>
                <w:lang w:eastAsia="en-GB" w:bidi="ar-LB"/>
              </w:rPr>
              <w:t>35</w:t>
            </w:r>
          </w:p>
        </w:tc>
        <w:tc>
          <w:tcPr>
            <w:tcW w:w="15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DF9F6" w14:textId="266967A7" w:rsidR="00EB0D49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kern w:val="2"/>
                <w:sz w:val="20"/>
                <w:rtl/>
                <w:lang w:eastAsia="en-GB" w:bidi="ar-LB"/>
              </w:rPr>
              <w:t>0.22</w:t>
            </w:r>
          </w:p>
        </w:tc>
      </w:tr>
      <w:tr w:rsidR="00EB0D49" w:rsidRPr="00537787" w14:paraId="77F35579" w14:textId="77777777" w:rsidTr="004D2542">
        <w:trPr>
          <w:trHeight w:val="50"/>
        </w:trPr>
        <w:tc>
          <w:tcPr>
            <w:tcW w:w="14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5D8C1" w14:textId="7777777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531F0" w14:textId="1FD7E7D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99590" w14:textId="7777777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B72D4" w14:textId="7777777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  <w:tc>
          <w:tcPr>
            <w:tcW w:w="20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10DBB" w14:textId="7777777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862D2" w14:textId="7777777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  <w:tc>
          <w:tcPr>
            <w:tcW w:w="15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F412B8" w14:textId="7777777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  <w:tc>
          <w:tcPr>
            <w:tcW w:w="4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EDD0F" w14:textId="77777777" w:rsidR="00EB0D49" w:rsidRPr="00537787" w:rsidRDefault="00EB0D49" w:rsidP="0012351A">
            <w:pPr>
              <w:jc w:val="center"/>
              <w:rPr>
                <w:sz w:val="20"/>
                <w:lang w:eastAsia="en-GB" w:bidi="ar-LB"/>
              </w:rPr>
            </w:pPr>
          </w:p>
        </w:tc>
      </w:tr>
      <w:tr w:rsidR="00EB0D49" w:rsidRPr="00537787" w14:paraId="0FCB45D8" w14:textId="77777777" w:rsidTr="004D2542">
        <w:trPr>
          <w:trHeight w:val="646"/>
        </w:trPr>
        <w:tc>
          <w:tcPr>
            <w:tcW w:w="14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929FBD" w14:textId="622B2EFE" w:rsidR="00EB0D49" w:rsidRPr="00EC36B7" w:rsidRDefault="00EB0D49" w:rsidP="00EC36B7">
            <w:pPr>
              <w:bidi/>
              <w:jc w:val="left"/>
              <w:rPr>
                <w:rFonts w:cstheme="minorBidi"/>
                <w:sz w:val="20"/>
                <w:rtl/>
                <w:lang w:eastAsia="en-GB" w:bidi="ar-L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22F8AB" w14:textId="541BD335" w:rsidR="00EB0D49" w:rsidRPr="00EC36B7" w:rsidRDefault="00EB0D49" w:rsidP="00EC36B7">
            <w:pPr>
              <w:bidi/>
              <w:jc w:val="left"/>
              <w:rPr>
                <w:rFonts w:cstheme="minorBidi"/>
                <w:sz w:val="20"/>
                <w:rtl/>
                <w:lang w:eastAsia="en-GB" w:bidi="ar-LB"/>
              </w:rPr>
            </w:pPr>
            <w:r>
              <w:rPr>
                <w:rFonts w:cstheme="minorBidi"/>
                <w:sz w:val="20"/>
                <w:rtl/>
                <w:lang w:eastAsia="en-GB" w:bidi="ar-LB"/>
              </w:rPr>
              <w:t>آلات</w:t>
            </w:r>
            <w:r w:rsidR="00BA394D">
              <w:rPr>
                <w:rFonts w:cstheme="minorBidi"/>
                <w:sz w:val="20"/>
                <w:rtl/>
                <w:lang w:eastAsia="en-GB" w:bidi="ar-LB"/>
              </w:rPr>
              <w:t xml:space="preserve"> </w:t>
            </w:r>
            <w:r>
              <w:rPr>
                <w:rFonts w:cstheme="minorBidi"/>
                <w:sz w:val="20"/>
                <w:rtl/>
                <w:lang w:eastAsia="en-GB" w:bidi="ar-LB"/>
              </w:rPr>
              <w:t>إنتاج</w:t>
            </w:r>
            <w:r w:rsidR="00BA394D">
              <w:rPr>
                <w:rFonts w:cstheme="minorBidi"/>
                <w:sz w:val="20"/>
                <w:rtl/>
                <w:lang w:eastAsia="en-GB" w:bidi="ar-LB"/>
              </w:rPr>
              <w:t xml:space="preserve"> </w:t>
            </w:r>
            <w:r>
              <w:rPr>
                <w:rFonts w:cstheme="minorBidi"/>
                <w:sz w:val="20"/>
                <w:rtl/>
                <w:lang w:eastAsia="en-GB" w:bidi="ar-LB"/>
              </w:rPr>
              <w:t>الثلج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A9FBF" w14:textId="0A709E1C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1,790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F443F" w14:textId="54C50965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35</w:t>
            </w:r>
          </w:p>
        </w:tc>
        <w:tc>
          <w:tcPr>
            <w:tcW w:w="2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9E0E7" w14:textId="768F89A5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62.65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5EAB6" w14:textId="27E32C66" w:rsidR="00EB0D49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35</w:t>
            </w:r>
          </w:p>
        </w:tc>
        <w:tc>
          <w:tcPr>
            <w:tcW w:w="1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A3E6D" w14:textId="7E45357D" w:rsidR="00EB0D49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kern w:val="2"/>
                <w:sz w:val="20"/>
                <w:rtl/>
                <w:lang w:eastAsia="en-GB" w:bidi="ar-LB"/>
              </w:rPr>
              <w:t>21.92</w:t>
            </w:r>
          </w:p>
        </w:tc>
        <w:tc>
          <w:tcPr>
            <w:tcW w:w="432" w:type="dxa"/>
            <w:tcBorders>
              <w:left w:val="single" w:sz="8" w:space="0" w:color="auto"/>
            </w:tcBorders>
            <w:vAlign w:val="center"/>
          </w:tcPr>
          <w:p w14:paraId="7029D488" w14:textId="7777777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</w:tr>
      <w:tr w:rsidR="00EB0D49" w:rsidRPr="00537787" w14:paraId="23205E2E" w14:textId="77777777" w:rsidTr="004D2542">
        <w:trPr>
          <w:trHeight w:val="691"/>
        </w:trPr>
        <w:tc>
          <w:tcPr>
            <w:tcW w:w="14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DE3299" w14:textId="2DB69E2A" w:rsidR="00EB0D49" w:rsidRPr="00537787" w:rsidRDefault="00EB0D49" w:rsidP="005E74AB">
            <w:pPr>
              <w:bidi/>
              <w:jc w:val="left"/>
              <w:rPr>
                <w:sz w:val="20"/>
                <w:lang w:eastAsia="en-GB" w:bidi="ar-LB"/>
              </w:rPr>
            </w:pP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431A42" w14:textId="08969D72" w:rsidR="00EB0D49" w:rsidRPr="00537787" w:rsidRDefault="00EB0D49" w:rsidP="005E74AB">
            <w:pPr>
              <w:bidi/>
              <w:jc w:val="left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ثلاجات</w:t>
            </w:r>
            <w:r w:rsidR="00BA394D">
              <w:rPr>
                <w:sz w:val="20"/>
                <w:rtl/>
                <w:lang w:eastAsia="en-GB" w:bidi="ar-LB"/>
              </w:rPr>
              <w:t xml:space="preserve"> </w:t>
            </w:r>
            <w:r>
              <w:rPr>
                <w:sz w:val="20"/>
                <w:rtl/>
                <w:lang w:eastAsia="en-GB" w:bidi="ar-LB"/>
              </w:rPr>
              <w:t>العرض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2FE97" w14:textId="47D13F1A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25,218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DAB91" w14:textId="5B5175F4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3</w:t>
            </w:r>
          </w:p>
        </w:tc>
        <w:tc>
          <w:tcPr>
            <w:tcW w:w="2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BA2CF" w14:textId="3895E796" w:rsidR="00EB0D49" w:rsidRPr="00537787" w:rsidRDefault="00EB0D49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75.65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19D77" w14:textId="13D67CD6" w:rsidR="00EB0D49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sz w:val="20"/>
                <w:rtl/>
                <w:lang w:eastAsia="en-GB" w:bidi="ar-LB"/>
              </w:rPr>
              <w:t>40</w:t>
            </w:r>
          </w:p>
        </w:tc>
        <w:tc>
          <w:tcPr>
            <w:tcW w:w="1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2B5E7" w14:textId="56F171AF" w:rsidR="00EB0D49" w:rsidRPr="00537787" w:rsidRDefault="00EA6ADE" w:rsidP="0012351A">
            <w:pPr>
              <w:bidi/>
              <w:jc w:val="center"/>
              <w:rPr>
                <w:sz w:val="20"/>
                <w:lang w:eastAsia="en-GB" w:bidi="ar-LB"/>
              </w:rPr>
            </w:pPr>
            <w:r>
              <w:rPr>
                <w:kern w:val="2"/>
                <w:sz w:val="20"/>
                <w:rtl/>
                <w:lang w:eastAsia="en-GB" w:bidi="ar-LB"/>
              </w:rPr>
              <w:t>30.26</w:t>
            </w:r>
          </w:p>
        </w:tc>
        <w:tc>
          <w:tcPr>
            <w:tcW w:w="432" w:type="dxa"/>
            <w:tcBorders>
              <w:left w:val="single" w:sz="8" w:space="0" w:color="auto"/>
            </w:tcBorders>
            <w:vAlign w:val="center"/>
          </w:tcPr>
          <w:p w14:paraId="5D18FFF6" w14:textId="77777777" w:rsidR="00EB0D49" w:rsidRPr="00537787" w:rsidRDefault="00EB0D49" w:rsidP="0012351A">
            <w:pPr>
              <w:jc w:val="left"/>
              <w:rPr>
                <w:sz w:val="20"/>
                <w:lang w:eastAsia="en-GB" w:bidi="ar-LB"/>
              </w:rPr>
            </w:pPr>
          </w:p>
        </w:tc>
      </w:tr>
      <w:tr w:rsidR="00D05F54" w:rsidRPr="00537787" w14:paraId="113B4B50" w14:textId="77777777" w:rsidTr="004D2542">
        <w:trPr>
          <w:trHeight w:val="283"/>
        </w:trPr>
        <w:tc>
          <w:tcPr>
            <w:tcW w:w="24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9D989" w14:textId="77777777" w:rsidR="00D05F54" w:rsidRPr="00537787" w:rsidRDefault="00D05F54" w:rsidP="0012351A">
            <w:pPr>
              <w:bidi/>
              <w:rPr>
                <w:b/>
                <w:bCs/>
                <w:sz w:val="20"/>
                <w:lang w:eastAsia="en-GB" w:bidi="ar-LB"/>
              </w:rPr>
            </w:pPr>
            <w:r w:rsidRPr="00537787">
              <w:rPr>
                <w:b/>
                <w:bCs/>
                <w:kern w:val="2"/>
                <w:sz w:val="20"/>
                <w:rtl/>
                <w:lang w:eastAsia="en-GB" w:bidi="ar-LB"/>
              </w:rPr>
              <w:t>المجموع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B39E7" w14:textId="10FBD02B" w:rsidR="00D05F54" w:rsidRPr="00537787" w:rsidRDefault="00EB0D49" w:rsidP="0012351A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81,333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94AA7" w14:textId="76C647DF" w:rsidR="00D05F54" w:rsidRPr="00537787" w:rsidRDefault="00EB0D49" w:rsidP="0012351A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غير</w:t>
            </w:r>
            <w:r w:rsidR="00BA394D">
              <w:rPr>
                <w:b/>
                <w:bCs/>
                <w:sz w:val="20"/>
                <w:rtl/>
                <w:lang w:eastAsia="en-GB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GB" w:bidi="ar-LB"/>
              </w:rPr>
              <w:t>متاح</w:t>
            </w:r>
          </w:p>
        </w:tc>
        <w:tc>
          <w:tcPr>
            <w:tcW w:w="2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1CCB4" w14:textId="6B1A140E" w:rsidR="00D05F54" w:rsidRPr="00537787" w:rsidRDefault="00EB0D49" w:rsidP="0012351A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239.82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6B54F" w14:textId="7C42E9D8" w:rsidR="00D05F54" w:rsidRPr="00537787" w:rsidRDefault="00EA6ADE" w:rsidP="0012351A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sz w:val="20"/>
                <w:rtl/>
                <w:lang w:eastAsia="en-GB" w:bidi="ar-LB"/>
              </w:rPr>
              <w:t>غير</w:t>
            </w:r>
            <w:r w:rsidR="00BA394D">
              <w:rPr>
                <w:b/>
                <w:bCs/>
                <w:sz w:val="20"/>
                <w:rtl/>
                <w:lang w:eastAsia="en-GB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GB" w:bidi="ar-LB"/>
              </w:rPr>
              <w:t>متاح</w:t>
            </w:r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68014" w14:textId="3E0754F3" w:rsidR="00D05F54" w:rsidRPr="00537787" w:rsidRDefault="00EA6ADE" w:rsidP="0012351A">
            <w:pPr>
              <w:bidi/>
              <w:jc w:val="center"/>
              <w:rPr>
                <w:b/>
                <w:bCs/>
                <w:sz w:val="20"/>
                <w:lang w:eastAsia="en-GB" w:bidi="ar-LB"/>
              </w:rPr>
            </w:pPr>
            <w:r>
              <w:rPr>
                <w:b/>
                <w:bCs/>
                <w:kern w:val="2"/>
                <w:sz w:val="20"/>
                <w:rtl/>
                <w:lang w:eastAsia="en-GB" w:bidi="ar-LB"/>
              </w:rPr>
              <w:t>94.12</w:t>
            </w:r>
          </w:p>
        </w:tc>
        <w:tc>
          <w:tcPr>
            <w:tcW w:w="432" w:type="dxa"/>
            <w:vAlign w:val="center"/>
          </w:tcPr>
          <w:p w14:paraId="6F2C4AB7" w14:textId="77777777" w:rsidR="00D05F54" w:rsidRPr="00537787" w:rsidRDefault="00D05F54" w:rsidP="0012351A">
            <w:pPr>
              <w:jc w:val="left"/>
              <w:rPr>
                <w:b/>
                <w:bCs/>
                <w:sz w:val="20"/>
                <w:lang w:eastAsia="en-GB" w:bidi="ar-LB"/>
              </w:rPr>
            </w:pPr>
          </w:p>
        </w:tc>
      </w:tr>
    </w:tbl>
    <w:p w14:paraId="6DF8E255" w14:textId="77777777" w:rsidR="00FA0746" w:rsidRDefault="00FA0746" w:rsidP="00FA0746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</w:p>
    <w:p w14:paraId="6E69F782" w14:textId="591A3969" w:rsidR="00FA0746" w:rsidRPr="00FA0746" w:rsidRDefault="003C5679" w:rsidP="00FA0746">
      <w:pPr>
        <w:pStyle w:val="Heading1"/>
        <w:bidi/>
        <w:rPr>
          <w:sz w:val="26"/>
          <w:szCs w:val="26"/>
          <w:rtl/>
          <w:lang w:bidi="ar-LB"/>
        </w:rPr>
      </w:pPr>
      <w:r w:rsidRPr="003C5679">
        <w:rPr>
          <w:sz w:val="26"/>
          <w:szCs w:val="26"/>
          <w:rtl/>
          <w:lang w:bidi="ar-LB"/>
        </w:rPr>
        <w:t>ويمثل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الهيدروكلوروفلوروكربون-22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نسبة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34.9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المستخدمة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الخدمة،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حين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يمثل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الهيدروكلوروفلوروكربون-134</w:t>
      </w:r>
      <w:r w:rsidRPr="003C5679">
        <w:rPr>
          <w:sz w:val="26"/>
          <w:szCs w:val="26"/>
          <w:lang w:bidi="ar-LB"/>
        </w:rPr>
        <w:t>a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نسبة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41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تليه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المادة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lang w:bidi="ar-LB"/>
        </w:rPr>
        <w:t>R-410A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(14.7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المائة</w:t>
      </w:r>
      <w:r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ومواد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3C5679">
        <w:rPr>
          <w:sz w:val="26"/>
          <w:szCs w:val="26"/>
          <w:rtl/>
          <w:lang w:bidi="ar-LB"/>
        </w:rPr>
        <w:t>أخرى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(بما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F42D5E">
        <w:rPr>
          <w:lang w:bidi="ar-LB"/>
        </w:rPr>
        <w:t>R-717</w:t>
      </w:r>
      <w:r w:rsidR="00BA394D">
        <w:rPr>
          <w:rtl/>
          <w:lang w:bidi="ar-LB"/>
        </w:rPr>
        <w:t xml:space="preserve"> </w:t>
      </w:r>
      <w:r>
        <w:rPr>
          <w:rtl/>
          <w:lang w:bidi="ar-LB"/>
        </w:rPr>
        <w:t>و</w:t>
      </w:r>
      <w:r w:rsidRPr="003C5679">
        <w:rPr>
          <w:lang w:bidi="ar-LB"/>
        </w:rPr>
        <w:t>R</w:t>
      </w:r>
      <w:r w:rsidR="00BA394D">
        <w:rPr>
          <w:lang w:bidi="ar-LB"/>
        </w:rPr>
        <w:t xml:space="preserve"> </w:t>
      </w:r>
      <w:r w:rsidRPr="003C5679">
        <w:rPr>
          <w:lang w:bidi="ar-LB"/>
        </w:rPr>
        <w:t>404A</w:t>
      </w:r>
      <w:r w:rsidR="00BA394D">
        <w:rPr>
          <w:szCs w:val="24"/>
          <w:rtl/>
          <w:lang w:bidi="ar-LB"/>
        </w:rPr>
        <w:t xml:space="preserve"> </w:t>
      </w:r>
      <w:r>
        <w:rPr>
          <w:szCs w:val="24"/>
          <w:rtl/>
          <w:lang w:bidi="ar-LB"/>
        </w:rPr>
        <w:t>و</w:t>
      </w:r>
      <w:r w:rsidRPr="00F42D5E">
        <w:rPr>
          <w:lang w:bidi="ar-LB"/>
        </w:rPr>
        <w:t>HC</w:t>
      </w:r>
      <w:r w:rsidRPr="00F42D5E">
        <w:rPr>
          <w:lang w:bidi="ar-LB"/>
        </w:rPr>
        <w:noBreakHyphen/>
        <w:t>600a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Pr="00F42D5E">
        <w:rPr>
          <w:lang w:bidi="ar-LB"/>
        </w:rPr>
        <w:t>HC-290</w:t>
      </w:r>
      <w:r>
        <w:rPr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تمثل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نسبة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9.4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1D0466">
        <w:rPr>
          <w:rFonts w:hint="cs"/>
          <w:sz w:val="26"/>
          <w:szCs w:val="26"/>
          <w:rtl/>
          <w:lang w:bidi="ar-LB"/>
        </w:rPr>
        <w:t>المائة</w:t>
      </w:r>
      <w:r w:rsidR="00BA394D">
        <w:rPr>
          <w:rFonts w:hint="cs"/>
          <w:sz w:val="26"/>
          <w:szCs w:val="26"/>
          <w:rtl/>
          <w:lang w:bidi="ar-LB"/>
        </w:rPr>
        <w:t xml:space="preserve"> </w:t>
      </w:r>
      <w:r w:rsidR="001D0466">
        <w:rPr>
          <w:rFonts w:hint="cs"/>
          <w:sz w:val="26"/>
          <w:szCs w:val="26"/>
          <w:rtl/>
          <w:lang w:bidi="ar-LB"/>
        </w:rPr>
        <w:t>المتبقي</w:t>
      </w:r>
      <w:r w:rsidR="001D0466">
        <w:rPr>
          <w:rFonts w:hint="eastAsia"/>
          <w:sz w:val="26"/>
          <w:szCs w:val="26"/>
          <w:rtl/>
          <w:lang w:bidi="ar-LB"/>
        </w:rPr>
        <w:t>ة</w:t>
      </w:r>
      <w:r w:rsidRPr="003C5679">
        <w:rPr>
          <w:sz w:val="26"/>
          <w:szCs w:val="26"/>
          <w:rtl/>
          <w:lang w:bidi="ar-LB"/>
        </w:rPr>
        <w:t>.</w:t>
      </w:r>
    </w:p>
    <w:p w14:paraId="2AC50738" w14:textId="0630B975" w:rsidR="00D05F54" w:rsidRPr="004564C6" w:rsidRDefault="00D05F54" w:rsidP="00FA0746">
      <w:pPr>
        <w:keepNext/>
        <w:widowControl w:val="0"/>
        <w:bidi/>
        <w:spacing w:before="240" w:after="240"/>
        <w:rPr>
          <w:b/>
          <w:bCs/>
          <w:sz w:val="26"/>
          <w:szCs w:val="26"/>
          <w:rtl/>
          <w:lang w:bidi="ar-LB"/>
        </w:rPr>
      </w:pPr>
      <w:r w:rsidRPr="004564C6">
        <w:rPr>
          <w:sz w:val="26"/>
          <w:szCs w:val="26"/>
          <w:u w:val="single"/>
          <w:rtl/>
          <w:lang w:bidi="ar-LB"/>
        </w:rPr>
        <w:lastRenderedPageBreak/>
        <w:t>استراتيجية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8E7E09">
        <w:rPr>
          <w:sz w:val="26"/>
          <w:szCs w:val="26"/>
          <w:u w:val="single"/>
          <w:rtl/>
          <w:lang w:bidi="ar-LB"/>
        </w:rPr>
        <w:t>التخلص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8E7E09">
        <w:rPr>
          <w:sz w:val="26"/>
          <w:szCs w:val="26"/>
          <w:u w:val="single"/>
          <w:rtl/>
          <w:lang w:bidi="ar-LB"/>
        </w:rPr>
        <w:t>التدريجي</w:t>
      </w:r>
    </w:p>
    <w:p w14:paraId="79458C76" w14:textId="6D8419C6" w:rsidR="00F54ECF" w:rsidRPr="00F54ECF" w:rsidRDefault="00D05F54" w:rsidP="008B4FCE">
      <w:pPr>
        <w:pStyle w:val="Heading1"/>
        <w:bidi/>
        <w:rPr>
          <w:color w:val="000000" w:themeColor="text1"/>
          <w:sz w:val="26"/>
          <w:szCs w:val="26"/>
          <w:lang w:bidi="ar-LB"/>
        </w:rPr>
      </w:pPr>
      <w:bookmarkStart w:id="10" w:name="_Hlk125636542"/>
      <w:bookmarkEnd w:id="9"/>
      <w:r w:rsidRPr="004564C6">
        <w:rPr>
          <w:sz w:val="26"/>
          <w:szCs w:val="26"/>
          <w:rtl/>
          <w:lang w:bidi="ar-LB"/>
        </w:rPr>
        <w:t>ستركز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EA50AC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EA50AC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EA50A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bookmarkStart w:id="11" w:name="_Hlk182735716"/>
      <w:r w:rsidR="008B4FC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8B4FC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bookmarkEnd w:id="11"/>
      <w:r w:rsidRPr="004564C6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القانوني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وقدرات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ضباط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التنفيذ،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و</w:t>
      </w:r>
      <w:r w:rsidR="0088460C">
        <w:rPr>
          <w:sz w:val="26"/>
          <w:szCs w:val="26"/>
          <w:rtl/>
          <w:lang w:bidi="ar-LB"/>
        </w:rPr>
        <w:t>تحسين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الفنية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للفنيين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الخدمة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زيادة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فرص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التدريب،</w:t>
      </w:r>
      <w:r w:rsidR="00BA394D">
        <w:rPr>
          <w:sz w:val="26"/>
          <w:szCs w:val="26"/>
          <w:rtl/>
          <w:lang w:bidi="ar-LB"/>
        </w:rPr>
        <w:t xml:space="preserve"> </w:t>
      </w:r>
      <w:bookmarkEnd w:id="10"/>
      <w:r w:rsidR="0088460C" w:rsidRPr="0088460C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الهيدروكربونات،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و</w:t>
      </w:r>
      <w:r w:rsidR="0088460C">
        <w:rPr>
          <w:sz w:val="26"/>
          <w:szCs w:val="26"/>
          <w:rtl/>
          <w:lang w:bidi="ar-LB"/>
        </w:rPr>
        <w:t>وضع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نظام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ترخيص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إلكتروني،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وإنشاء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نظام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اعتماد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للفنيين،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وتعزيز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مركز</w:t>
      </w:r>
      <w:r w:rsidR="0088460C">
        <w:rPr>
          <w:sz w:val="26"/>
          <w:szCs w:val="26"/>
          <w:rtl/>
          <w:lang w:bidi="ar-LB"/>
        </w:rPr>
        <w:t>َ</w:t>
      </w:r>
      <w:r w:rsidR="0088460C" w:rsidRPr="0088460C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التميز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الحاليين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وإنشاء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مركزين</w:t>
      </w:r>
      <w:r w:rsidR="00BA394D">
        <w:rPr>
          <w:sz w:val="26"/>
          <w:szCs w:val="26"/>
          <w:rtl/>
          <w:lang w:bidi="ar-LB"/>
        </w:rPr>
        <w:t xml:space="preserve"> </w:t>
      </w:r>
      <w:r w:rsidR="0088460C" w:rsidRPr="0088460C">
        <w:rPr>
          <w:sz w:val="26"/>
          <w:szCs w:val="26"/>
          <w:rtl/>
          <w:lang w:bidi="ar-LB"/>
        </w:rPr>
        <w:t>جديدين</w:t>
      </w:r>
    </w:p>
    <w:p w14:paraId="63B2A9F0" w14:textId="78AEAE06" w:rsidR="00D05F54" w:rsidRPr="00F54ECF" w:rsidRDefault="00F54ECF" w:rsidP="00F54ECF">
      <w:pPr>
        <w:pStyle w:val="Heading1"/>
        <w:numPr>
          <w:ilvl w:val="0"/>
          <w:numId w:val="0"/>
        </w:numPr>
        <w:bidi/>
        <w:rPr>
          <w:i/>
          <w:iCs/>
          <w:color w:val="000000" w:themeColor="text1"/>
          <w:sz w:val="26"/>
          <w:szCs w:val="26"/>
          <w:lang w:bidi="ar-LB"/>
        </w:rPr>
      </w:pPr>
      <w:r>
        <w:rPr>
          <w:i/>
          <w:iCs/>
          <w:color w:val="000000" w:themeColor="text1"/>
          <w:sz w:val="26"/>
          <w:szCs w:val="26"/>
          <w:rtl/>
          <w:lang w:bidi="ar-LB"/>
        </w:rPr>
        <w:t>الأنشطة</w:t>
      </w:r>
      <w:r w:rsidR="00BA394D">
        <w:rPr>
          <w:i/>
          <w:iCs/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i/>
          <w:iCs/>
          <w:color w:val="000000" w:themeColor="text1"/>
          <w:sz w:val="26"/>
          <w:szCs w:val="26"/>
          <w:rtl/>
          <w:lang w:bidi="ar-LB"/>
        </w:rPr>
        <w:t>المقترحة</w:t>
      </w:r>
    </w:p>
    <w:p w14:paraId="582E37AC" w14:textId="62363A2C" w:rsidR="00D05F54" w:rsidRPr="004564C6" w:rsidRDefault="00D05F54" w:rsidP="004A7054">
      <w:pPr>
        <w:pStyle w:val="Heading1"/>
        <w:bidi/>
        <w:rPr>
          <w:sz w:val="26"/>
          <w:szCs w:val="26"/>
          <w:rtl/>
          <w:lang w:bidi="ar-LB"/>
        </w:rPr>
      </w:pPr>
      <w:bookmarkStart w:id="12" w:name="_Hlk126915743"/>
      <w:bookmarkStart w:id="13" w:name="_Hlk178333164"/>
      <w:r w:rsidRPr="004564C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4A7054">
        <w:rPr>
          <w:sz w:val="26"/>
          <w:szCs w:val="26"/>
          <w:rtl/>
          <w:lang w:bidi="ar-LB"/>
        </w:rPr>
        <w:t>المقرر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التالية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الثانية:</w:t>
      </w:r>
      <w:bookmarkStart w:id="14" w:name="_Hlk179883924"/>
    </w:p>
    <w:p w14:paraId="6B888F06" w14:textId="404DA4F6" w:rsidR="00921783" w:rsidRDefault="00921783" w:rsidP="00DE42E7">
      <w:pPr>
        <w:pStyle w:val="ListParagraph"/>
        <w:numPr>
          <w:ilvl w:val="0"/>
          <w:numId w:val="13"/>
        </w:numPr>
        <w:bidi/>
        <w:spacing w:after="60"/>
        <w:contextualSpacing w:val="0"/>
        <w:rPr>
          <w:sz w:val="26"/>
          <w:szCs w:val="26"/>
          <w:rtl/>
          <w:lang w:bidi="ar-LB"/>
        </w:rPr>
      </w:pPr>
      <w:r w:rsidRPr="00921783">
        <w:rPr>
          <w:i/>
          <w:iCs/>
          <w:sz w:val="26"/>
          <w:szCs w:val="26"/>
          <w:rtl/>
          <w:lang w:bidi="ar-LB"/>
        </w:rPr>
        <w:t>تعزيز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القدرة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الوطنية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على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EA50AC">
        <w:rPr>
          <w:i/>
          <w:iCs/>
          <w:sz w:val="26"/>
          <w:szCs w:val="26"/>
          <w:rtl/>
          <w:lang w:bidi="ar-LB"/>
        </w:rPr>
        <w:t>مراقبة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bookmarkStart w:id="15" w:name="_Hlk182735906"/>
      <w:r w:rsidR="00EA50AC" w:rsidRPr="00EA50AC">
        <w:rPr>
          <w:i/>
          <w:iCs/>
          <w:sz w:val="26"/>
          <w:szCs w:val="26"/>
          <w:rtl/>
          <w:lang w:bidi="ar-LB"/>
        </w:rPr>
        <w:t>المواد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EA50AC" w:rsidRPr="00EA50AC">
        <w:rPr>
          <w:i/>
          <w:iCs/>
          <w:sz w:val="26"/>
          <w:szCs w:val="26"/>
          <w:rtl/>
          <w:lang w:bidi="ar-LB"/>
        </w:rPr>
        <w:t>الهيدروكلوروفلوروكربونية</w:t>
      </w:r>
      <w:bookmarkEnd w:id="15"/>
      <w:r w:rsidRPr="00EA50AC">
        <w:rPr>
          <w:sz w:val="26"/>
          <w:szCs w:val="26"/>
          <w:rtl/>
          <w:lang w:bidi="ar-LB"/>
        </w:rPr>
        <w:t>: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وضع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واعتماد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حظر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الجديدة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والمستعملة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</w:t>
      </w:r>
      <w:r w:rsidR="00EA50AC">
        <w:rPr>
          <w:sz w:val="26"/>
          <w:szCs w:val="26"/>
          <w:rtl/>
          <w:lang w:bidi="ar-LB"/>
        </w:rPr>
        <w:t>معتمدة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EA50AC" w:rsidRPr="00EA50AC">
        <w:rPr>
          <w:sz w:val="26"/>
          <w:szCs w:val="26"/>
          <w:rtl/>
          <w:lang w:bidi="ar-LB"/>
        </w:rPr>
        <w:t>الهيدروكلوروفلوروكربون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اعتبارا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1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يناير</w:t>
      </w:r>
      <w:r w:rsidR="00EA50AC">
        <w:rPr>
          <w:sz w:val="26"/>
          <w:szCs w:val="26"/>
          <w:rtl/>
          <w:lang w:bidi="ar-LB"/>
        </w:rPr>
        <w:t>/كانون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="00EA50AC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2027</w:t>
      </w:r>
      <w:r w:rsidR="00BA394D">
        <w:rPr>
          <w:sz w:val="26"/>
          <w:szCs w:val="26"/>
          <w:rtl/>
          <w:lang w:bidi="ar-LB"/>
        </w:rPr>
        <w:t xml:space="preserve"> </w:t>
      </w:r>
      <w:r w:rsidR="00535DFA">
        <w:rPr>
          <w:sz w:val="26"/>
          <w:szCs w:val="26"/>
          <w:rtl/>
          <w:lang w:bidi="ar-LB"/>
        </w:rPr>
        <w:t>و</w:t>
      </w:r>
      <w:r w:rsidR="003521C0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bookmarkStart w:id="16" w:name="_Hlk182742003"/>
      <w:r w:rsidR="00535DFA" w:rsidRPr="00535DF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535DFA" w:rsidRPr="00535DFA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bookmarkEnd w:id="16"/>
      <w:r w:rsidRPr="00EA50AC">
        <w:rPr>
          <w:sz w:val="26"/>
          <w:szCs w:val="26"/>
          <w:rtl/>
          <w:lang w:bidi="ar-LB"/>
        </w:rPr>
        <w:t>اعتبارا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1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يناير</w:t>
      </w:r>
      <w:r w:rsidR="003521C0">
        <w:rPr>
          <w:sz w:val="26"/>
          <w:szCs w:val="26"/>
          <w:rtl/>
          <w:lang w:bidi="ar-LB"/>
        </w:rPr>
        <w:t>/كانون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="003521C0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2030؛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ووضع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تدبير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تنظيمي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ل</w:t>
      </w:r>
      <w:r w:rsidR="003521C0">
        <w:rPr>
          <w:sz w:val="26"/>
          <w:szCs w:val="26"/>
          <w:rtl/>
          <w:lang w:bidi="ar-LB"/>
        </w:rPr>
        <w:t>مراقبة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الانبعاثات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المقصودة</w:t>
      </w:r>
      <w:r w:rsidR="00BA394D">
        <w:rPr>
          <w:sz w:val="26"/>
          <w:szCs w:val="26"/>
          <w:rtl/>
          <w:lang w:bidi="ar-LB"/>
        </w:rPr>
        <w:t xml:space="preserve"> </w:t>
      </w:r>
      <w:r w:rsidR="003521C0">
        <w:rPr>
          <w:sz w:val="26"/>
          <w:szCs w:val="26"/>
          <w:rtl/>
          <w:lang w:bidi="ar-LB"/>
        </w:rPr>
        <w:t>الصادرة</w:t>
      </w:r>
      <w:r w:rsidR="00BA394D">
        <w:rPr>
          <w:sz w:val="26"/>
          <w:szCs w:val="26"/>
          <w:rtl/>
          <w:lang w:bidi="ar-LB"/>
        </w:rPr>
        <w:t xml:space="preserve"> </w:t>
      </w:r>
      <w:r w:rsidR="003521C0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3521C0">
        <w:rPr>
          <w:sz w:val="26"/>
          <w:szCs w:val="26"/>
          <w:rtl/>
          <w:lang w:bidi="ar-LB"/>
        </w:rPr>
        <w:t>ا</w:t>
      </w:r>
      <w:r w:rsidRPr="00EA50AC">
        <w:rPr>
          <w:sz w:val="26"/>
          <w:szCs w:val="26"/>
          <w:rtl/>
          <w:lang w:bidi="ar-LB"/>
        </w:rPr>
        <w:t>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أثناء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تركيب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3521C0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3521C0">
        <w:rPr>
          <w:sz w:val="26"/>
          <w:szCs w:val="26"/>
          <w:rtl/>
          <w:lang w:bidi="ar-LB"/>
        </w:rPr>
        <w:t>و</w:t>
      </w:r>
      <w:r w:rsidRPr="00EA50AC">
        <w:rPr>
          <w:sz w:val="26"/>
          <w:szCs w:val="26"/>
          <w:rtl/>
          <w:lang w:bidi="ar-LB"/>
        </w:rPr>
        <w:t>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وصيانتها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وإيقاف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تشغيلها؛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</w:t>
      </w:r>
      <w:r w:rsidR="003521C0">
        <w:rPr>
          <w:sz w:val="26"/>
          <w:szCs w:val="26"/>
          <w:rtl/>
          <w:lang w:bidi="ar-LB"/>
        </w:rPr>
        <w:t>وضع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نظام</w:t>
      </w:r>
      <w:r w:rsidR="00BA394D">
        <w:rPr>
          <w:sz w:val="26"/>
          <w:szCs w:val="26"/>
          <w:rtl/>
          <w:lang w:bidi="ar-LB"/>
        </w:rPr>
        <w:t xml:space="preserve"> </w:t>
      </w:r>
      <w:r w:rsidR="003521C0">
        <w:rPr>
          <w:sz w:val="26"/>
          <w:szCs w:val="26"/>
          <w:rtl/>
          <w:lang w:bidi="ar-LB"/>
        </w:rPr>
        <w:t>إلكتروني</w:t>
      </w:r>
      <w:r w:rsidR="00BA394D">
        <w:rPr>
          <w:sz w:val="26"/>
          <w:szCs w:val="26"/>
          <w:rtl/>
          <w:lang w:bidi="ar-LB"/>
        </w:rPr>
        <w:t xml:space="preserve"> </w:t>
      </w:r>
      <w:r w:rsidR="003521C0">
        <w:rPr>
          <w:sz w:val="26"/>
          <w:szCs w:val="26"/>
          <w:rtl/>
          <w:lang w:bidi="ar-LB"/>
        </w:rPr>
        <w:t>لل</w:t>
      </w:r>
      <w:r w:rsidRPr="00EA50AC">
        <w:rPr>
          <w:sz w:val="26"/>
          <w:szCs w:val="26"/>
          <w:rtl/>
          <w:lang w:bidi="ar-LB"/>
        </w:rPr>
        <w:t>تر</w:t>
      </w:r>
      <w:r w:rsidR="003521C0">
        <w:rPr>
          <w:sz w:val="26"/>
          <w:szCs w:val="26"/>
          <w:rtl/>
          <w:lang w:bidi="ar-LB"/>
        </w:rPr>
        <w:t>ا</w:t>
      </w:r>
      <w:r w:rsidRPr="00EA50AC">
        <w:rPr>
          <w:sz w:val="26"/>
          <w:szCs w:val="26"/>
          <w:rtl/>
          <w:lang w:bidi="ar-LB"/>
        </w:rPr>
        <w:t>خيص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وأداة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إلكترونية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تسمح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بتبادل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المعلومات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وحدة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الوطنية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استخدام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حصص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 w:rsidRPr="006150E1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 w:rsidRPr="006150E1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الوقت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الفعلي؛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ووضع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القواعد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القياسية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والبروتوكولات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التنظيمية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استخدام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القابلة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للاشتعال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والسامة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البريد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و</w:t>
      </w:r>
      <w:r w:rsidRPr="00EA50AC">
        <w:rPr>
          <w:sz w:val="26"/>
          <w:szCs w:val="26"/>
          <w:rtl/>
          <w:lang w:bidi="ar-LB"/>
        </w:rPr>
        <w:t>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الهواء؛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725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والإنفاذ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(بما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270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امرأة</w:t>
      </w:r>
      <w:r w:rsidRPr="00EA50AC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مراقبة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وتحديد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 w:rsidRPr="006150E1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 w:rsidRPr="006150E1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المعتمدة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الهيدروكلوروفلوروكربون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</w:t>
      </w:r>
      <w:r w:rsidR="006150E1">
        <w:rPr>
          <w:sz w:val="26"/>
          <w:szCs w:val="26"/>
          <w:rtl/>
          <w:lang w:bidi="ar-LB"/>
        </w:rPr>
        <w:t>لوائح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المناسب</w:t>
      </w:r>
      <w:r w:rsidR="006150E1">
        <w:rPr>
          <w:sz w:val="26"/>
          <w:szCs w:val="26"/>
          <w:rtl/>
          <w:lang w:bidi="ar-LB"/>
        </w:rPr>
        <w:t>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لاستيرادها؛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وعقد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15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حلقة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إعلامية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وتوعوية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للتجار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المستوردين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إجراءات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إصدار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تراخيص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ومنح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الحصص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السنوية،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والمخاطر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المحتملة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المرتبطة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بم</w:t>
      </w:r>
      <w:r w:rsidR="006150E1">
        <w:rPr>
          <w:sz w:val="26"/>
          <w:szCs w:val="26"/>
          <w:rtl/>
          <w:lang w:bidi="ar-LB"/>
        </w:rPr>
        <w:t>عالجة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وتخزين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بعض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تعبئ</w:t>
      </w:r>
      <w:r w:rsidR="006150E1">
        <w:rPr>
          <w:sz w:val="26"/>
          <w:szCs w:val="26"/>
          <w:rtl/>
          <w:lang w:bidi="ar-LB"/>
        </w:rPr>
        <w:t>تها</w:t>
      </w:r>
      <w:r w:rsidRPr="00EA50AC">
        <w:rPr>
          <w:sz w:val="26"/>
          <w:szCs w:val="26"/>
          <w:rtl/>
          <w:lang w:bidi="ar-LB"/>
        </w:rPr>
        <w:t>؛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و</w:t>
      </w:r>
      <w:r w:rsidRPr="00EA50AC">
        <w:rPr>
          <w:sz w:val="26"/>
          <w:szCs w:val="26"/>
          <w:rtl/>
          <w:lang w:bidi="ar-LB"/>
        </w:rPr>
        <w:t>ترجمة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القوانين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واللوائح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والنصوص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القانونية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المتعلقة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باستيراد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وتوزيع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 w:rsidRPr="006150E1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 w:rsidRPr="006150E1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والمعدات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6150E1">
        <w:rPr>
          <w:sz w:val="26"/>
          <w:szCs w:val="26"/>
          <w:rtl/>
          <w:lang w:bidi="ar-LB"/>
        </w:rPr>
        <w:t>المعتمدة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الهيدروكلوروفلوروكربون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اللغات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المحلية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(</w:t>
      </w:r>
      <w:r w:rsidR="006150E1">
        <w:rPr>
          <w:sz w:val="26"/>
          <w:szCs w:val="26"/>
          <w:rtl/>
          <w:lang w:bidi="ar-LB"/>
        </w:rPr>
        <w:t>اليونيب</w:t>
      </w:r>
      <w:r w:rsidRPr="00EA50AC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(</w:t>
      </w:r>
      <w:r w:rsidR="006150E1">
        <w:rPr>
          <w:sz w:val="26"/>
          <w:szCs w:val="26"/>
          <w:rtl/>
          <w:lang w:bidi="ar-LB"/>
        </w:rPr>
        <w:t>185,000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A50AC">
        <w:rPr>
          <w:sz w:val="26"/>
          <w:szCs w:val="26"/>
          <w:rtl/>
          <w:lang w:bidi="ar-LB"/>
        </w:rPr>
        <w:t>أمريكي)؛</w:t>
      </w:r>
    </w:p>
    <w:p w14:paraId="00955FC1" w14:textId="1E39B878" w:rsidR="007107E6" w:rsidRDefault="00921783" w:rsidP="00DE42E7">
      <w:pPr>
        <w:pStyle w:val="ListParagraph"/>
        <w:numPr>
          <w:ilvl w:val="0"/>
          <w:numId w:val="13"/>
        </w:numPr>
        <w:bidi/>
        <w:spacing w:after="60"/>
        <w:contextualSpacing w:val="0"/>
        <w:rPr>
          <w:sz w:val="26"/>
          <w:szCs w:val="26"/>
          <w:lang w:bidi="ar-LB"/>
        </w:rPr>
      </w:pPr>
      <w:r w:rsidRPr="007107E6">
        <w:rPr>
          <w:i/>
          <w:iCs/>
          <w:sz w:val="26"/>
          <w:szCs w:val="26"/>
          <w:rtl/>
          <w:lang w:bidi="ar-LB"/>
        </w:rPr>
        <w:t>تعزيز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قدرة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فنيي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التبريد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على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الممارسات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الجيدة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في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83">
        <w:rPr>
          <w:i/>
          <w:iCs/>
          <w:sz w:val="26"/>
          <w:szCs w:val="26"/>
          <w:rtl/>
          <w:lang w:bidi="ar-LB"/>
        </w:rPr>
        <w:t>التبريد: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800</w:t>
      </w:r>
      <w:r w:rsidR="00BA394D">
        <w:rPr>
          <w:sz w:val="26"/>
          <w:szCs w:val="26"/>
          <w:rtl/>
          <w:lang w:bidi="ar-LB"/>
        </w:rPr>
        <w:t xml:space="preserve"> </w:t>
      </w:r>
      <w:r w:rsidR="00CE025C" w:rsidRPr="00217760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فن</w:t>
      </w:r>
      <w:r w:rsidR="00CE025C" w:rsidRPr="00217760">
        <w:rPr>
          <w:sz w:val="26"/>
          <w:szCs w:val="26"/>
          <w:rtl/>
          <w:lang w:bidi="ar-LB"/>
        </w:rPr>
        <w:t>ي</w:t>
      </w:r>
      <w:r w:rsidRPr="00217760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 w:rsidR="00CE025C" w:rsidRPr="00217760">
        <w:rPr>
          <w:sz w:val="26"/>
          <w:szCs w:val="26"/>
          <w:rtl/>
          <w:lang w:bidi="ar-LB"/>
        </w:rPr>
        <w:t>ال</w:t>
      </w:r>
      <w:r w:rsidRPr="00217760">
        <w:rPr>
          <w:sz w:val="26"/>
          <w:szCs w:val="26"/>
          <w:rtl/>
          <w:lang w:bidi="ar-LB"/>
        </w:rPr>
        <w:t>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(بما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100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امرأة)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الممارسات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الجيدة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17760" w:rsidRPr="00217760">
        <w:rPr>
          <w:sz w:val="26"/>
          <w:szCs w:val="26"/>
          <w:rtl/>
          <w:lang w:bidi="ar-LB"/>
        </w:rPr>
        <w:t>مجال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التبريد،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تقنيات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17760" w:rsidRPr="00217760">
        <w:rPr>
          <w:sz w:val="26"/>
          <w:szCs w:val="26"/>
          <w:rtl/>
          <w:lang w:bidi="ar-LB"/>
        </w:rPr>
        <w:t>ال</w:t>
      </w:r>
      <w:r w:rsidRPr="00217760">
        <w:rPr>
          <w:sz w:val="26"/>
          <w:szCs w:val="26"/>
          <w:rtl/>
          <w:lang w:bidi="ar-LB"/>
        </w:rPr>
        <w:t>استعادة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تدوير</w:t>
      </w:r>
      <w:r w:rsidR="00BA394D">
        <w:rPr>
          <w:sz w:val="26"/>
          <w:szCs w:val="26"/>
          <w:rtl/>
          <w:lang w:bidi="ar-LB"/>
        </w:rPr>
        <w:t xml:space="preserve"> </w:t>
      </w:r>
      <w:r w:rsidR="00217760" w:rsidRPr="00217760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استخدام</w:t>
      </w:r>
      <w:r w:rsidR="00217760" w:rsidRPr="00217760">
        <w:rPr>
          <w:sz w:val="26"/>
          <w:szCs w:val="26"/>
          <w:rtl/>
          <w:lang w:bidi="ar-LB"/>
        </w:rPr>
        <w:t>ها</w:t>
      </w:r>
      <w:r w:rsidRPr="00217760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والتعامل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الآمن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والمعدات؛</w:t>
      </w:r>
      <w:r w:rsidR="00BA394D">
        <w:rPr>
          <w:sz w:val="26"/>
          <w:szCs w:val="26"/>
          <w:rtl/>
          <w:lang w:bidi="ar-LB"/>
        </w:rPr>
        <w:t xml:space="preserve"> </w:t>
      </w:r>
      <w:r w:rsidR="00217760">
        <w:rPr>
          <w:sz w:val="26"/>
          <w:szCs w:val="26"/>
          <w:rtl/>
          <w:lang w:bidi="ar-LB"/>
        </w:rPr>
        <w:t>و</w:t>
      </w:r>
      <w:r w:rsidRPr="00217760">
        <w:rPr>
          <w:sz w:val="26"/>
          <w:szCs w:val="26"/>
          <w:rtl/>
          <w:lang w:bidi="ar-LB"/>
        </w:rPr>
        <w:t>تصميم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وإنشاء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لإصدار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الشهادات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لفنيي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وتجريب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المخطط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الثالثة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والأخيرة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125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فنيا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معتمدا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البداية؛</w:t>
      </w:r>
      <w:r w:rsidR="00BA394D">
        <w:rPr>
          <w:sz w:val="26"/>
          <w:szCs w:val="26"/>
          <w:rtl/>
          <w:lang w:bidi="ar-LB"/>
        </w:rPr>
        <w:t xml:space="preserve"> </w:t>
      </w:r>
    </w:p>
    <w:p w14:paraId="70E3C00E" w14:textId="49F36C08" w:rsidR="00921783" w:rsidRPr="00217760" w:rsidRDefault="00921783" w:rsidP="00DE42E7">
      <w:pPr>
        <w:pStyle w:val="ListParagraph"/>
        <w:numPr>
          <w:ilvl w:val="0"/>
          <w:numId w:val="13"/>
        </w:numPr>
        <w:bidi/>
        <w:spacing w:after="60"/>
        <w:contextualSpacing w:val="0"/>
        <w:rPr>
          <w:sz w:val="26"/>
          <w:szCs w:val="26"/>
          <w:rtl/>
          <w:lang w:bidi="ar-LB"/>
        </w:rPr>
      </w:pPr>
      <w:r w:rsidRPr="007107E6">
        <w:rPr>
          <w:i/>
          <w:iCs/>
          <w:sz w:val="26"/>
          <w:szCs w:val="26"/>
          <w:rtl/>
          <w:lang w:bidi="ar-LB"/>
        </w:rPr>
        <w:t>تعزيز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مراكز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التميز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من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خلال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توفير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المعدات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والأدوات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ونشر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أحدث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التطورات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7107E6">
        <w:rPr>
          <w:i/>
          <w:iCs/>
          <w:sz w:val="26"/>
          <w:szCs w:val="26"/>
          <w:rtl/>
          <w:lang w:bidi="ar-LB"/>
        </w:rPr>
        <w:t>التكنولوجية: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مركزي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التميز</w:t>
      </w:r>
      <w:r w:rsidR="00BA394D">
        <w:rPr>
          <w:sz w:val="26"/>
          <w:szCs w:val="26"/>
          <w:rtl/>
          <w:lang w:bidi="ar-LB"/>
        </w:rPr>
        <w:t xml:space="preserve"> </w:t>
      </w:r>
      <w:r w:rsidR="008B7280">
        <w:rPr>
          <w:sz w:val="26"/>
          <w:szCs w:val="26"/>
          <w:rtl/>
          <w:lang w:bidi="ar-LB"/>
        </w:rPr>
        <w:t>القائمَين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وإنشاء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مركزين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جديدين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توفير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الأدوات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والمعدات</w:t>
      </w:r>
      <w:r w:rsidR="00746F0E">
        <w:rPr>
          <w:rStyle w:val="FootnoteReference"/>
          <w:sz w:val="26"/>
          <w:szCs w:val="26"/>
          <w:rtl/>
          <w:lang w:bidi="ar-LB"/>
        </w:rPr>
        <w:footnoteReference w:id="8"/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استخدامها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وتوفير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10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معرفات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إضافية؛</w:t>
      </w:r>
      <w:r w:rsidR="00BA394D">
        <w:rPr>
          <w:sz w:val="26"/>
          <w:szCs w:val="26"/>
          <w:rtl/>
          <w:lang w:bidi="ar-LB"/>
        </w:rPr>
        <w:t xml:space="preserve"> </w:t>
      </w:r>
      <w:r w:rsidR="00746F0E">
        <w:rPr>
          <w:sz w:val="26"/>
          <w:szCs w:val="26"/>
          <w:rtl/>
          <w:lang w:bidi="ar-LB"/>
        </w:rPr>
        <w:t>وإجراء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مكثف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746F0E">
        <w:rPr>
          <w:sz w:val="26"/>
          <w:szCs w:val="26"/>
          <w:rtl/>
          <w:lang w:bidi="ar-LB"/>
        </w:rPr>
        <w:t>الهيدروكربونات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للمدربين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وما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يقل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80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متدرب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أربع</w:t>
      </w:r>
      <w:r w:rsidR="00BA394D">
        <w:rPr>
          <w:sz w:val="26"/>
          <w:szCs w:val="26"/>
          <w:rtl/>
          <w:lang w:bidi="ar-LB"/>
        </w:rPr>
        <w:t xml:space="preserve"> </w:t>
      </w:r>
      <w:r w:rsidR="00BA5EB2">
        <w:rPr>
          <w:sz w:val="26"/>
          <w:szCs w:val="26"/>
          <w:rtl/>
          <w:lang w:bidi="ar-LB"/>
        </w:rPr>
        <w:t>دورات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تدريبية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(اليونيدو)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(</w:t>
      </w:r>
      <w:r w:rsidR="00746F0E">
        <w:rPr>
          <w:sz w:val="26"/>
          <w:szCs w:val="26"/>
          <w:rtl/>
          <w:lang w:bidi="ar-LB"/>
        </w:rPr>
        <w:t>215,000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17760">
        <w:rPr>
          <w:sz w:val="26"/>
          <w:szCs w:val="26"/>
          <w:rtl/>
          <w:lang w:bidi="ar-LB"/>
        </w:rPr>
        <w:t>أمريكي)؛</w:t>
      </w:r>
      <w:r w:rsidR="00BA394D">
        <w:rPr>
          <w:sz w:val="26"/>
          <w:szCs w:val="26"/>
          <w:rtl/>
          <w:lang w:bidi="ar-LB"/>
        </w:rPr>
        <w:t xml:space="preserve"> </w:t>
      </w:r>
    </w:p>
    <w:p w14:paraId="001AB960" w14:textId="68F6BBE5" w:rsidR="00D05F54" w:rsidRPr="00FD6685" w:rsidRDefault="00FD6685" w:rsidP="00DE42E7">
      <w:pPr>
        <w:pStyle w:val="ListParagraph"/>
        <w:numPr>
          <w:ilvl w:val="0"/>
          <w:numId w:val="13"/>
        </w:numPr>
        <w:bidi/>
        <w:spacing w:after="60"/>
        <w:contextualSpacing w:val="0"/>
        <w:rPr>
          <w:sz w:val="26"/>
          <w:szCs w:val="26"/>
          <w:rtl/>
          <w:lang w:bidi="ar-LB"/>
        </w:rPr>
      </w:pPr>
      <w:r>
        <w:rPr>
          <w:i/>
          <w:iCs/>
          <w:sz w:val="26"/>
          <w:szCs w:val="26"/>
          <w:rtl/>
          <w:lang w:bidi="ar-LB"/>
        </w:rPr>
        <w:t>تعميم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>
        <w:rPr>
          <w:i/>
          <w:iCs/>
          <w:sz w:val="26"/>
          <w:szCs w:val="26"/>
          <w:rtl/>
          <w:lang w:bidi="ar-LB"/>
        </w:rPr>
        <w:t>المنظور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>
        <w:rPr>
          <w:i/>
          <w:iCs/>
          <w:sz w:val="26"/>
          <w:szCs w:val="26"/>
          <w:rtl/>
          <w:lang w:bidi="ar-LB"/>
        </w:rPr>
        <w:t>الجنساني</w:t>
      </w:r>
      <w:r w:rsidR="00921783" w:rsidRPr="00921783">
        <w:rPr>
          <w:i/>
          <w:iCs/>
          <w:sz w:val="26"/>
          <w:szCs w:val="26"/>
          <w:rtl/>
          <w:lang w:bidi="ar-LB"/>
        </w:rPr>
        <w:t>: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B57641" w:rsidRPr="00B57641">
        <w:rPr>
          <w:sz w:val="26"/>
          <w:szCs w:val="26"/>
          <w:rtl/>
          <w:lang w:bidi="ar-LB"/>
        </w:rPr>
        <w:t>إجراء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تقييم</w:t>
      </w:r>
      <w:r w:rsidR="00BA394D">
        <w:rPr>
          <w:sz w:val="26"/>
          <w:szCs w:val="26"/>
          <w:rtl/>
          <w:lang w:bidi="ar-LB"/>
        </w:rPr>
        <w:t xml:space="preserve"> </w:t>
      </w:r>
      <w:r w:rsidR="00B57641">
        <w:rPr>
          <w:sz w:val="26"/>
          <w:szCs w:val="26"/>
          <w:rtl/>
          <w:lang w:bidi="ar-LB"/>
        </w:rPr>
        <w:t>للمنظور</w:t>
      </w:r>
      <w:r w:rsidR="00BA394D">
        <w:rPr>
          <w:sz w:val="26"/>
          <w:szCs w:val="26"/>
          <w:rtl/>
          <w:lang w:bidi="ar-LB"/>
        </w:rPr>
        <w:t xml:space="preserve"> </w:t>
      </w:r>
      <w:r w:rsidR="00B57641">
        <w:rPr>
          <w:sz w:val="26"/>
          <w:szCs w:val="26"/>
          <w:rtl/>
          <w:lang w:bidi="ar-LB"/>
        </w:rPr>
        <w:t>الجنساني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و</w:t>
      </w:r>
      <w:r w:rsidR="00B57641">
        <w:rPr>
          <w:sz w:val="26"/>
          <w:szCs w:val="26"/>
          <w:rtl/>
          <w:lang w:bidi="ar-LB"/>
        </w:rPr>
        <w:t>وضع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عمل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تهدف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تحديد</w:t>
      </w:r>
      <w:r w:rsidR="00BA394D">
        <w:rPr>
          <w:sz w:val="26"/>
          <w:szCs w:val="26"/>
          <w:rtl/>
          <w:lang w:bidi="ar-LB"/>
        </w:rPr>
        <w:t xml:space="preserve"> </w:t>
      </w:r>
      <w:r w:rsidR="002266AC">
        <w:rPr>
          <w:sz w:val="26"/>
          <w:szCs w:val="26"/>
          <w:rtl/>
          <w:lang w:bidi="ar-LB"/>
        </w:rPr>
        <w:t>العوائق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تمنع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النساء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الانضمام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="00B57641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B57641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B57641"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وإعداد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خارطة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طريق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لمواصلة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مشاركتهن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وتحقيق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الأهداف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المقترحة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(اليونيب)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(</w:t>
      </w:r>
      <w:r w:rsidR="00B57641">
        <w:rPr>
          <w:sz w:val="26"/>
          <w:szCs w:val="26"/>
          <w:rtl/>
          <w:lang w:bidi="ar-LB"/>
        </w:rPr>
        <w:t>15,000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921783" w:rsidRPr="00FD6685">
        <w:rPr>
          <w:sz w:val="26"/>
          <w:szCs w:val="26"/>
          <w:rtl/>
          <w:lang w:bidi="ar-LB"/>
        </w:rPr>
        <w:t>أمريكي).</w:t>
      </w:r>
      <w:r w:rsidR="00BA394D">
        <w:rPr>
          <w:sz w:val="26"/>
          <w:szCs w:val="26"/>
          <w:rtl/>
          <w:lang w:bidi="ar-LB"/>
        </w:rPr>
        <w:t xml:space="preserve"> </w:t>
      </w:r>
    </w:p>
    <w:p w14:paraId="1C463CF8" w14:textId="77777777" w:rsidR="00D05F54" w:rsidRPr="004564C6" w:rsidRDefault="00D05F54" w:rsidP="00D05F54">
      <w:pPr>
        <w:ind w:left="142"/>
        <w:rPr>
          <w:i/>
          <w:iCs/>
          <w:color w:val="000000" w:themeColor="text1"/>
          <w:sz w:val="26"/>
          <w:szCs w:val="26"/>
          <w:rtl/>
          <w:lang w:bidi="ar-LB"/>
        </w:rPr>
      </w:pPr>
    </w:p>
    <w:p w14:paraId="4276ED56" w14:textId="76ED8E03" w:rsidR="00D05F54" w:rsidRPr="004564C6" w:rsidRDefault="00D05F54" w:rsidP="00F46B5D">
      <w:pPr>
        <w:keepNext/>
        <w:widowControl w:val="0"/>
        <w:bidi/>
        <w:spacing w:before="240" w:after="240"/>
        <w:rPr>
          <w:i/>
          <w:iCs/>
          <w:sz w:val="26"/>
          <w:szCs w:val="26"/>
          <w:rtl/>
          <w:lang w:bidi="ar-LB"/>
        </w:rPr>
      </w:pPr>
      <w:bookmarkStart w:id="17" w:name="_Hlk126915749"/>
      <w:bookmarkEnd w:id="12"/>
      <w:bookmarkEnd w:id="13"/>
      <w:r w:rsidRPr="004564C6">
        <w:rPr>
          <w:i/>
          <w:iCs/>
          <w:sz w:val="26"/>
          <w:szCs w:val="26"/>
          <w:rtl/>
          <w:lang w:bidi="ar-LB"/>
        </w:rPr>
        <w:lastRenderedPageBreak/>
        <w:t>تنفيذ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F46B5D">
        <w:rPr>
          <w:i/>
          <w:iCs/>
          <w:sz w:val="26"/>
          <w:szCs w:val="26"/>
          <w:rtl/>
          <w:lang w:bidi="ar-LB"/>
        </w:rPr>
        <w:t>ورصد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F46B5D">
        <w:rPr>
          <w:i/>
          <w:iCs/>
          <w:sz w:val="26"/>
          <w:szCs w:val="26"/>
          <w:rtl/>
          <w:lang w:bidi="ar-LB"/>
        </w:rPr>
        <w:t>المشروع</w:t>
      </w:r>
    </w:p>
    <w:bookmarkEnd w:id="17"/>
    <w:p w14:paraId="677BC838" w14:textId="141619E8" w:rsidR="00D05F54" w:rsidRPr="004564C6" w:rsidRDefault="00071341" w:rsidP="00071341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س</w:t>
      </w:r>
      <w:r w:rsidR="00D05F54" w:rsidRPr="004564C6">
        <w:rPr>
          <w:sz w:val="26"/>
          <w:szCs w:val="26"/>
          <w:rtl/>
          <w:lang w:bidi="ar-LB"/>
        </w:rPr>
        <w:t>يستمر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النظام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الذي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أنشئ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F25B8C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F25B8C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F25B8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bookmarkStart w:id="18" w:name="_Hlk125636825"/>
      <w:r w:rsidR="00D05F54" w:rsidRPr="004564C6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الثانية</w:t>
      </w:r>
      <w:bookmarkEnd w:id="18"/>
      <w:r w:rsidR="00D05F54" w:rsidRPr="004564C6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حيث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تتولى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وحدة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الوطنية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واليونيب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رصد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وإعداد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التقدم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المحرز،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والعمل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أصحاب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المصلحة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للتخلص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D05F54" w:rsidRPr="004564C6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وتبلغ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تكلفة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50,000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أميركي،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وتشمل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العاملين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المشروع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والمستشارين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(32,000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أمريكي)،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والسفر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المرتبط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بالرصد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(10,000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أمريكي)،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والاجتماعات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وحلقات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العمل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(8,000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4151C">
        <w:rPr>
          <w:sz w:val="26"/>
          <w:szCs w:val="26"/>
          <w:rtl/>
          <w:lang w:bidi="ar-LB"/>
        </w:rPr>
        <w:t>أمريكي)</w:t>
      </w:r>
      <w:r w:rsidR="00D05F54" w:rsidRPr="004564C6">
        <w:rPr>
          <w:sz w:val="26"/>
          <w:szCs w:val="26"/>
          <w:rtl/>
          <w:lang w:bidi="ar-LB"/>
        </w:rPr>
        <w:t>.</w:t>
      </w:r>
    </w:p>
    <w:p w14:paraId="12BCED3B" w14:textId="44E0D459" w:rsidR="00D05F54" w:rsidRPr="004564C6" w:rsidRDefault="00D05F54" w:rsidP="00320A89">
      <w:pPr>
        <w:keepNext/>
        <w:widowControl w:val="0"/>
        <w:bidi/>
        <w:spacing w:after="240"/>
        <w:rPr>
          <w:i/>
          <w:iCs/>
          <w:sz w:val="26"/>
          <w:szCs w:val="26"/>
          <w:rtl/>
          <w:lang w:bidi="ar-LB"/>
        </w:rPr>
      </w:pPr>
      <w:bookmarkStart w:id="19" w:name="_Hlk126915810"/>
      <w:bookmarkEnd w:id="14"/>
      <w:r w:rsidRPr="004564C6">
        <w:rPr>
          <w:i/>
          <w:iCs/>
          <w:sz w:val="26"/>
          <w:szCs w:val="26"/>
          <w:rtl/>
          <w:lang w:bidi="ar-LB"/>
        </w:rPr>
        <w:t>تنفيذ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320A89">
        <w:rPr>
          <w:i/>
          <w:iCs/>
          <w:sz w:val="26"/>
          <w:szCs w:val="26"/>
          <w:rtl/>
          <w:lang w:bidi="ar-LB"/>
        </w:rPr>
        <w:t>ال</w:t>
      </w:r>
      <w:r w:rsidRPr="004564C6">
        <w:rPr>
          <w:i/>
          <w:iCs/>
          <w:sz w:val="26"/>
          <w:szCs w:val="26"/>
          <w:rtl/>
          <w:lang w:bidi="ar-LB"/>
        </w:rPr>
        <w:t>سياسة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bookmarkEnd w:id="19"/>
      <w:r w:rsidR="00320A89">
        <w:rPr>
          <w:i/>
          <w:iCs/>
          <w:sz w:val="26"/>
          <w:szCs w:val="26"/>
          <w:rtl/>
          <w:lang w:bidi="ar-LB"/>
        </w:rPr>
        <w:t>الجنسانية</w:t>
      </w:r>
    </w:p>
    <w:p w14:paraId="74E59E96" w14:textId="5539A1AE" w:rsidR="00D05F54" w:rsidRPr="004564C6" w:rsidRDefault="00D05F54" w:rsidP="00055F73">
      <w:pPr>
        <w:pStyle w:val="Heading1"/>
        <w:bidi/>
        <w:rPr>
          <w:sz w:val="26"/>
          <w:szCs w:val="26"/>
          <w:rtl/>
          <w:lang w:bidi="ar-LB"/>
        </w:rPr>
      </w:pPr>
      <w:r w:rsidRPr="004564C6">
        <w:rPr>
          <w:sz w:val="26"/>
          <w:szCs w:val="26"/>
          <w:rtl/>
          <w:lang w:bidi="ar-LB"/>
        </w:rPr>
        <w:t>تلتزم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1D0823">
        <w:rPr>
          <w:sz w:val="26"/>
          <w:szCs w:val="26"/>
          <w:rtl/>
          <w:lang w:bidi="ar-LB"/>
        </w:rPr>
        <w:t>الكونغ</w:t>
      </w:r>
      <w:r w:rsidR="00611F5A">
        <w:rPr>
          <w:sz w:val="26"/>
          <w:szCs w:val="26"/>
          <w:rtl/>
          <w:lang w:bidi="ar-LB"/>
        </w:rPr>
        <w:t>و</w:t>
      </w:r>
      <w:r w:rsidR="00BA394D">
        <w:rPr>
          <w:sz w:val="26"/>
          <w:szCs w:val="26"/>
          <w:rtl/>
          <w:lang w:bidi="ar-LB"/>
        </w:rPr>
        <w:t xml:space="preserve"> </w:t>
      </w:r>
      <w:r w:rsidR="001A792F">
        <w:rPr>
          <w:sz w:val="26"/>
          <w:szCs w:val="26"/>
          <w:rtl/>
          <w:lang w:bidi="ar-LB"/>
        </w:rPr>
        <w:t>واليونيب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="001A792F">
        <w:rPr>
          <w:sz w:val="26"/>
          <w:szCs w:val="26"/>
          <w:rtl/>
          <w:lang w:bidi="ar-LB"/>
        </w:rPr>
        <w:t>واليونيدو</w:t>
      </w:r>
      <w:r w:rsidR="00BA394D">
        <w:rPr>
          <w:sz w:val="26"/>
          <w:szCs w:val="26"/>
          <w:rtl/>
          <w:lang w:bidi="ar-LB"/>
        </w:rPr>
        <w:t xml:space="preserve"> </w:t>
      </w:r>
      <w:r w:rsidR="00905719">
        <w:rPr>
          <w:sz w:val="26"/>
          <w:szCs w:val="26"/>
          <w:rtl/>
          <w:lang w:bidi="ar-LB"/>
        </w:rPr>
        <w:t>التزاما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كامل</w:t>
      </w:r>
      <w:r w:rsidR="00905719"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بتنفيذ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="00905719">
        <w:rPr>
          <w:sz w:val="26"/>
          <w:szCs w:val="26"/>
          <w:rtl/>
          <w:lang w:bidi="ar-LB"/>
        </w:rPr>
        <w:t>ال</w:t>
      </w:r>
      <w:r w:rsidRPr="004564C6">
        <w:rPr>
          <w:sz w:val="26"/>
          <w:szCs w:val="26"/>
          <w:rtl/>
          <w:lang w:bidi="ar-LB"/>
        </w:rPr>
        <w:t>سياسة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التشغيلية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لتعميم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المنظور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الجنساني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الخاصة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ب</w:t>
      </w:r>
      <w:r w:rsidR="00905719">
        <w:rPr>
          <w:sz w:val="26"/>
          <w:szCs w:val="26"/>
          <w:rtl/>
          <w:lang w:bidi="ar-LB"/>
        </w:rPr>
        <w:t>ال</w:t>
      </w:r>
      <w:r w:rsidRPr="004564C6">
        <w:rPr>
          <w:sz w:val="26"/>
          <w:szCs w:val="26"/>
          <w:rtl/>
          <w:lang w:bidi="ar-LB"/>
        </w:rPr>
        <w:t>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الأطراف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و</w:t>
      </w:r>
      <w:r w:rsidR="00905719">
        <w:rPr>
          <w:sz w:val="26"/>
          <w:szCs w:val="26"/>
          <w:rtl/>
          <w:lang w:bidi="ar-LB"/>
        </w:rPr>
        <w:t>ال</w:t>
      </w:r>
      <w:r w:rsidRPr="004564C6">
        <w:rPr>
          <w:sz w:val="26"/>
          <w:szCs w:val="26"/>
          <w:rtl/>
          <w:lang w:bidi="ar-LB"/>
        </w:rPr>
        <w:t>سياسات</w:t>
      </w:r>
      <w:r w:rsidR="00BA394D">
        <w:rPr>
          <w:sz w:val="26"/>
          <w:szCs w:val="26"/>
          <w:rtl/>
          <w:lang w:bidi="ar-LB"/>
        </w:rPr>
        <w:t xml:space="preserve"> </w:t>
      </w:r>
      <w:r w:rsidR="00905719">
        <w:rPr>
          <w:sz w:val="26"/>
          <w:szCs w:val="26"/>
          <w:rtl/>
          <w:lang w:bidi="ar-LB"/>
        </w:rPr>
        <w:t>الجنسانية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971586">
        <w:rPr>
          <w:sz w:val="26"/>
          <w:szCs w:val="26"/>
          <w:rtl/>
          <w:lang w:bidi="ar-LB"/>
        </w:rPr>
        <w:t>الخاصة</w:t>
      </w:r>
      <w:r w:rsidR="00BA394D">
        <w:rPr>
          <w:sz w:val="26"/>
          <w:szCs w:val="26"/>
          <w:rtl/>
          <w:lang w:bidi="ar-LB"/>
        </w:rPr>
        <w:t xml:space="preserve"> </w:t>
      </w:r>
      <w:r w:rsidR="00971586">
        <w:rPr>
          <w:sz w:val="26"/>
          <w:szCs w:val="26"/>
          <w:rtl/>
          <w:lang w:bidi="ar-LB"/>
        </w:rPr>
        <w:t>بكل</w:t>
      </w:r>
      <w:r w:rsidR="00BA394D">
        <w:rPr>
          <w:sz w:val="26"/>
          <w:szCs w:val="26"/>
          <w:rtl/>
          <w:lang w:bidi="ar-LB"/>
        </w:rPr>
        <w:t xml:space="preserve"> </w:t>
      </w:r>
      <w:r w:rsidR="00971586">
        <w:rPr>
          <w:sz w:val="26"/>
          <w:szCs w:val="26"/>
          <w:rtl/>
          <w:lang w:bidi="ar-LB"/>
        </w:rPr>
        <w:t>منهم</w:t>
      </w:r>
      <w:r w:rsidRPr="004564C6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="00971586" w:rsidRPr="00055F73">
        <w:rPr>
          <w:sz w:val="26"/>
          <w:szCs w:val="26"/>
          <w:rtl/>
          <w:lang w:bidi="ar-LB"/>
        </w:rPr>
        <w:t>و</w:t>
      </w:r>
      <w:r w:rsidR="00611F5A">
        <w:rPr>
          <w:sz w:val="26"/>
          <w:szCs w:val="26"/>
          <w:rtl/>
          <w:lang w:bidi="ar-LB"/>
        </w:rPr>
        <w:t>شمل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الهيدروكلوروفلوروكربونية</w:t>
      </w:r>
      <w:r w:rsidRPr="00055F73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055F73">
        <w:rPr>
          <w:sz w:val="26"/>
          <w:szCs w:val="26"/>
          <w:rtl/>
          <w:lang w:bidi="ar-LB"/>
        </w:rPr>
        <w:t>تنظيم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055F73">
        <w:rPr>
          <w:sz w:val="26"/>
          <w:szCs w:val="26"/>
          <w:rtl/>
          <w:lang w:bidi="ar-LB"/>
        </w:rPr>
        <w:t>حملات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055F73">
        <w:rPr>
          <w:sz w:val="26"/>
          <w:szCs w:val="26"/>
          <w:rtl/>
          <w:lang w:bidi="ar-LB"/>
        </w:rPr>
        <w:t>إعلامية</w:t>
      </w:r>
      <w:r w:rsidR="00BA394D">
        <w:rPr>
          <w:sz w:val="26"/>
          <w:szCs w:val="26"/>
          <w:rtl/>
          <w:lang w:bidi="ar-LB"/>
        </w:rPr>
        <w:t xml:space="preserve"> </w:t>
      </w:r>
      <w:r w:rsidR="00055F73">
        <w:rPr>
          <w:sz w:val="26"/>
          <w:szCs w:val="26"/>
          <w:rtl/>
          <w:lang w:bidi="ar-LB"/>
        </w:rPr>
        <w:t>و</w:t>
      </w:r>
      <w:r w:rsidR="00611F5A">
        <w:rPr>
          <w:sz w:val="26"/>
          <w:szCs w:val="26"/>
          <w:rtl/>
          <w:lang w:bidi="ar-LB"/>
        </w:rPr>
        <w:t>توعوية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055F73">
        <w:rPr>
          <w:sz w:val="26"/>
          <w:szCs w:val="26"/>
          <w:rtl/>
          <w:lang w:bidi="ar-LB"/>
        </w:rPr>
        <w:t>مخصصة</w:t>
      </w:r>
      <w:r w:rsidR="00BA394D">
        <w:rPr>
          <w:sz w:val="26"/>
          <w:szCs w:val="26"/>
          <w:rtl/>
          <w:lang w:bidi="ar-LB"/>
        </w:rPr>
        <w:t xml:space="preserve"> </w:t>
      </w:r>
      <w:r w:rsidRPr="00055F73">
        <w:rPr>
          <w:sz w:val="26"/>
          <w:szCs w:val="26"/>
          <w:rtl/>
          <w:lang w:bidi="ar-LB"/>
        </w:rPr>
        <w:t>بشكل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خاص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لتعزيز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التوازن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الجنسين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مهنة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خدمة</w:t>
      </w:r>
      <w:r w:rsidR="00BA394D">
        <w:rPr>
          <w:sz w:val="26"/>
          <w:szCs w:val="26"/>
          <w:rtl/>
          <w:lang w:bidi="ar-LB"/>
        </w:rPr>
        <w:t xml:space="preserve"> </w:t>
      </w:r>
      <w:r w:rsidR="00055F73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055F73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055F73">
        <w:rPr>
          <w:sz w:val="26"/>
          <w:szCs w:val="26"/>
          <w:rtl/>
          <w:lang w:bidi="ar-LB"/>
        </w:rPr>
        <w:t>الهواء</w:t>
      </w:r>
      <w:r w:rsidRPr="004564C6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بهدف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إدخال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حصة</w:t>
      </w:r>
      <w:r w:rsidR="00BA394D">
        <w:rPr>
          <w:sz w:val="26"/>
          <w:szCs w:val="26"/>
          <w:rtl/>
          <w:lang w:bidi="ar-LB"/>
        </w:rPr>
        <w:t xml:space="preserve"> </w:t>
      </w:r>
      <w:r w:rsidR="00055F73">
        <w:rPr>
          <w:sz w:val="26"/>
          <w:szCs w:val="26"/>
          <w:rtl/>
          <w:lang w:bidi="ar-LB"/>
        </w:rPr>
        <w:t>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50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للنساء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عند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التوظيف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المدارس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المهنية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ومعاهد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 w:rsidRPr="00611F5A">
        <w:rPr>
          <w:sz w:val="26"/>
          <w:szCs w:val="26"/>
          <w:rtl/>
          <w:lang w:bidi="ar-LB"/>
        </w:rPr>
        <w:t>الجامعية</w:t>
      </w:r>
      <w:r w:rsidR="00BA394D">
        <w:rPr>
          <w:sz w:val="26"/>
          <w:szCs w:val="26"/>
          <w:rtl/>
          <w:lang w:bidi="ar-LB"/>
        </w:rPr>
        <w:t xml:space="preserve"> </w:t>
      </w:r>
      <w:r w:rsidR="00611F5A">
        <w:rPr>
          <w:sz w:val="26"/>
          <w:szCs w:val="26"/>
          <w:rtl/>
          <w:lang w:bidi="ar-LB"/>
        </w:rPr>
        <w:t>المتخصصة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4564C6">
        <w:rPr>
          <w:sz w:val="26"/>
          <w:szCs w:val="26"/>
          <w:rtl/>
          <w:lang w:bidi="ar-LB"/>
        </w:rPr>
        <w:t>خدمة</w:t>
      </w:r>
      <w:r w:rsidR="00BA394D">
        <w:rPr>
          <w:sz w:val="26"/>
          <w:szCs w:val="26"/>
          <w:rtl/>
          <w:lang w:bidi="ar-LB"/>
        </w:rPr>
        <w:t xml:space="preserve"> </w:t>
      </w:r>
      <w:r w:rsidR="00055F73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055F73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055F73">
        <w:rPr>
          <w:sz w:val="26"/>
          <w:szCs w:val="26"/>
          <w:rtl/>
          <w:lang w:bidi="ar-LB"/>
        </w:rPr>
        <w:t>الهواء</w:t>
      </w:r>
      <w:r w:rsidRPr="004564C6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="006D1011">
        <w:rPr>
          <w:sz w:val="26"/>
          <w:szCs w:val="26"/>
          <w:rtl/>
          <w:lang w:bidi="ar-LB"/>
        </w:rPr>
        <w:t>وسوف</w:t>
      </w:r>
      <w:r w:rsidR="00BA394D">
        <w:rPr>
          <w:sz w:val="26"/>
          <w:szCs w:val="26"/>
          <w:rtl/>
          <w:lang w:bidi="ar-LB"/>
        </w:rPr>
        <w:t xml:space="preserve"> </w:t>
      </w:r>
      <w:r w:rsidR="006D1011">
        <w:rPr>
          <w:sz w:val="26"/>
          <w:szCs w:val="26"/>
          <w:rtl/>
          <w:lang w:bidi="ar-LB"/>
        </w:rPr>
        <w:t>تستمر</w:t>
      </w:r>
      <w:r w:rsidR="00BA394D">
        <w:rPr>
          <w:sz w:val="26"/>
          <w:szCs w:val="26"/>
          <w:rtl/>
          <w:lang w:bidi="ar-LB"/>
        </w:rPr>
        <w:t xml:space="preserve"> </w:t>
      </w:r>
      <w:r w:rsidR="006D1011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="006D1011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6D101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6D1011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6D1011">
        <w:rPr>
          <w:sz w:val="26"/>
          <w:szCs w:val="26"/>
          <w:rtl/>
          <w:lang w:bidi="ar-LB"/>
        </w:rPr>
        <w:t>الثانية</w:t>
      </w:r>
      <w:r w:rsidRPr="004564C6">
        <w:rPr>
          <w:rFonts w:eastAsiaTheme="minorHAnsi"/>
          <w:sz w:val="26"/>
          <w:szCs w:val="26"/>
          <w:rtl/>
          <w:lang w:bidi="ar-LB"/>
        </w:rPr>
        <w:t>.</w:t>
      </w:r>
    </w:p>
    <w:p w14:paraId="2801DC80" w14:textId="3DD4AB06" w:rsidR="00D05F54" w:rsidRDefault="002266AC" w:rsidP="00CB0791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وجرت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أيضا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مراعاة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العديد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نقاط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الدخول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Pr="002266AC">
        <w:rPr>
          <w:sz w:val="26"/>
          <w:szCs w:val="26"/>
          <w:rtl/>
          <w:lang w:bidi="ar-LB"/>
        </w:rPr>
        <w:t>سياسة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الجنسانية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الخاصة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</w:t>
      </w:r>
      <w:r w:rsidRPr="002266AC">
        <w:rPr>
          <w:sz w:val="26"/>
          <w:szCs w:val="26"/>
          <w:rtl/>
          <w:lang w:bidi="ar-LB"/>
        </w:rPr>
        <w:t>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الأطراف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عملية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جمع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لل</w:t>
      </w:r>
      <w:r>
        <w:rPr>
          <w:sz w:val="26"/>
          <w:szCs w:val="26"/>
          <w:rtl/>
          <w:lang w:bidi="ar-LB"/>
        </w:rPr>
        <w:t>دراسة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الاستقصائية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ت</w:t>
      </w:r>
      <w:r w:rsidRPr="002266AC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أجري</w:t>
      </w:r>
      <w:r>
        <w:rPr>
          <w:sz w:val="26"/>
          <w:szCs w:val="26"/>
          <w:rtl/>
          <w:lang w:bidi="ar-LB"/>
        </w:rPr>
        <w:t>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عام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2021،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مثل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الاهتمام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بت</w:t>
      </w:r>
      <w:r w:rsidR="00D62BBC">
        <w:rPr>
          <w:sz w:val="26"/>
          <w:szCs w:val="26"/>
          <w:rtl/>
          <w:lang w:bidi="ar-LB"/>
        </w:rPr>
        <w:t>عيين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الموظفين</w:t>
      </w:r>
      <w:r w:rsidR="00BA394D">
        <w:rPr>
          <w:sz w:val="26"/>
          <w:szCs w:val="26"/>
          <w:rtl/>
          <w:lang w:bidi="ar-LB"/>
        </w:rPr>
        <w:t xml:space="preserve"> </w:t>
      </w:r>
      <w:r w:rsidR="00D62BB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62BBC">
        <w:rPr>
          <w:sz w:val="26"/>
          <w:szCs w:val="26"/>
          <w:rtl/>
          <w:lang w:bidi="ar-LB"/>
        </w:rPr>
        <w:t>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متوازن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الجنسين،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وت</w:t>
      </w:r>
      <w:r w:rsidR="00D62BBC">
        <w:rPr>
          <w:sz w:val="26"/>
          <w:szCs w:val="26"/>
          <w:rtl/>
          <w:lang w:bidi="ar-LB"/>
        </w:rPr>
        <w:t>صنيف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المجمعة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حسب</w:t>
      </w:r>
      <w:r w:rsidR="00BA394D">
        <w:rPr>
          <w:sz w:val="26"/>
          <w:szCs w:val="26"/>
          <w:rtl/>
          <w:lang w:bidi="ar-LB"/>
        </w:rPr>
        <w:t xml:space="preserve"> </w:t>
      </w:r>
      <w:r w:rsidR="00D62BBC">
        <w:rPr>
          <w:sz w:val="26"/>
          <w:szCs w:val="26"/>
          <w:rtl/>
          <w:lang w:bidi="ar-LB"/>
        </w:rPr>
        <w:t>نوع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الجنس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الإمكان</w:t>
      </w:r>
      <w:r w:rsidRPr="002266AC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وإدراج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سؤال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حول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كيفية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تحسين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مشاركة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المرأة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مهنة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266AC">
        <w:rPr>
          <w:sz w:val="26"/>
          <w:szCs w:val="26"/>
          <w:rtl/>
          <w:lang w:bidi="ar-LB"/>
        </w:rPr>
        <w:t>خدمة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الهواء.</w:t>
      </w:r>
    </w:p>
    <w:p w14:paraId="0BFB23AC" w14:textId="2E917F6B" w:rsidR="00A15D87" w:rsidRPr="00A15D87" w:rsidRDefault="00E93BCE" w:rsidP="00C114BC">
      <w:pPr>
        <w:pStyle w:val="Heading1"/>
        <w:tabs>
          <w:tab w:val="clear" w:pos="0"/>
        </w:tabs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Pr="00E93BCE">
        <w:rPr>
          <w:sz w:val="26"/>
          <w:szCs w:val="26"/>
          <w:rtl/>
          <w:lang w:bidi="ar-LB"/>
        </w:rPr>
        <w:t>أظهرت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الدراسات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الاستقصائية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الأولية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أنه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المؤسسات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التعليمية،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تتخرج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سوى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54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امرأة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(حوالي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16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المائة)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344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طالبا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تخرجوا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مراكز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المهني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مجال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2017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2021.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وتمشيا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م</w:t>
      </w:r>
      <w:r w:rsidRPr="00E93BCE">
        <w:rPr>
          <w:sz w:val="26"/>
          <w:szCs w:val="26"/>
          <w:rtl/>
          <w:lang w:bidi="ar-LB"/>
        </w:rPr>
        <w:t>قررات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84/92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و90/48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و92/40،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فإن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تُنفذ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ست</w:t>
      </w:r>
      <w:r w:rsidR="007E0B6C">
        <w:rPr>
          <w:sz w:val="26"/>
          <w:szCs w:val="26"/>
          <w:rtl/>
          <w:lang w:bidi="ar-LB"/>
        </w:rPr>
        <w:t>شجع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زيادة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مشاركة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المرأة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القطاع،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أمور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بينها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مشاركتها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وبناء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القدرات.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وتحقيقا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لهذه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الغاية،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وضعت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نشاط.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و</w:t>
      </w:r>
      <w:r w:rsidRPr="00E93BCE">
        <w:rPr>
          <w:sz w:val="26"/>
          <w:szCs w:val="26"/>
          <w:rtl/>
          <w:lang w:bidi="ar-LB"/>
        </w:rPr>
        <w:t>لدعم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الأهداف،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تعتزم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تقييم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جنساني،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وهو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أحد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المقتضيات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الإلزامية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إدراجها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المراحل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الجديدة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خطط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 w:rsidRPr="007E0B6C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لل</w:t>
      </w:r>
      <w:r w:rsidR="007E0B6C">
        <w:rPr>
          <w:sz w:val="26"/>
          <w:szCs w:val="26"/>
          <w:rtl/>
          <w:lang w:bidi="ar-LB"/>
        </w:rPr>
        <w:t>م</w:t>
      </w:r>
      <w:r w:rsidRPr="00E93BCE">
        <w:rPr>
          <w:sz w:val="26"/>
          <w:szCs w:val="26"/>
          <w:rtl/>
          <w:lang w:bidi="ar-LB"/>
        </w:rPr>
        <w:t>قرر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92/40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(ب).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</w:t>
      </w:r>
      <w:r w:rsidR="007E0B6C">
        <w:rPr>
          <w:sz w:val="26"/>
          <w:szCs w:val="26"/>
          <w:rtl/>
          <w:lang w:bidi="ar-LB"/>
        </w:rPr>
        <w:t>سوف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يهدف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التقييم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تحديد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العوائق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تحول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دون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انضمام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النساء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وإعداد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خارطة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طريق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لمواصلة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مشاركتهن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الثانية،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فضلا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المحددة.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وس</w:t>
      </w:r>
      <w:r w:rsidR="007E0B6C">
        <w:rPr>
          <w:sz w:val="26"/>
          <w:szCs w:val="26"/>
          <w:rtl/>
          <w:lang w:bidi="ar-LB"/>
        </w:rPr>
        <w:t>وف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يجري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أيضا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الاضطلاع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ب</w:t>
      </w:r>
      <w:r w:rsidRPr="00E93BCE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قبيل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الحملات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المستهدفة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ل</w:t>
      </w:r>
      <w:r w:rsidR="007E0B6C">
        <w:rPr>
          <w:sz w:val="26"/>
          <w:szCs w:val="26"/>
          <w:rtl/>
          <w:lang w:bidi="ar-LB"/>
        </w:rPr>
        <w:t>ا</w:t>
      </w:r>
      <w:r w:rsidRPr="00E93BCE">
        <w:rPr>
          <w:sz w:val="26"/>
          <w:szCs w:val="26"/>
          <w:rtl/>
          <w:lang w:bidi="ar-LB"/>
        </w:rPr>
        <w:t>ج</w:t>
      </w:r>
      <w:r w:rsidR="007E0B6C">
        <w:rPr>
          <w:sz w:val="26"/>
          <w:szCs w:val="26"/>
          <w:rtl/>
          <w:lang w:bidi="ar-LB"/>
        </w:rPr>
        <w:t>ت</w:t>
      </w:r>
      <w:r w:rsidRPr="00E93BCE">
        <w:rPr>
          <w:sz w:val="26"/>
          <w:szCs w:val="26"/>
          <w:rtl/>
          <w:lang w:bidi="ar-LB"/>
        </w:rPr>
        <w:t>ذ</w:t>
      </w:r>
      <w:r w:rsidR="007E0B6C">
        <w:rPr>
          <w:sz w:val="26"/>
          <w:szCs w:val="26"/>
          <w:rtl/>
          <w:lang w:bidi="ar-LB"/>
        </w:rPr>
        <w:t>ا</w:t>
      </w:r>
      <w:r w:rsidRPr="00E93BCE">
        <w:rPr>
          <w:sz w:val="26"/>
          <w:szCs w:val="26"/>
          <w:rtl/>
          <w:lang w:bidi="ar-LB"/>
        </w:rPr>
        <w:t>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الطالبات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ل</w:t>
      </w:r>
      <w:r w:rsidR="007E0B6C">
        <w:rPr>
          <w:sz w:val="26"/>
          <w:szCs w:val="26"/>
          <w:rtl/>
          <w:lang w:bidi="ar-LB"/>
        </w:rPr>
        <w:t>يدخلن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مجال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الهواء</w:t>
      </w:r>
      <w:r w:rsidRPr="00E93BC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أثناء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لمعالجة</w:t>
      </w:r>
      <w:r w:rsidR="00BA394D">
        <w:rPr>
          <w:sz w:val="26"/>
          <w:szCs w:val="26"/>
          <w:rtl/>
          <w:lang w:bidi="ar-LB"/>
        </w:rPr>
        <w:t xml:space="preserve"> </w:t>
      </w:r>
      <w:r w:rsidR="007E0B6C">
        <w:rPr>
          <w:sz w:val="26"/>
          <w:szCs w:val="26"/>
          <w:rtl/>
          <w:lang w:bidi="ar-LB"/>
        </w:rPr>
        <w:t>مسألة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المساواة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الجنسين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وتمكين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المرأة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بشكل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93BCE">
        <w:rPr>
          <w:sz w:val="26"/>
          <w:szCs w:val="26"/>
          <w:rtl/>
          <w:lang w:bidi="ar-LB"/>
        </w:rPr>
        <w:t>منهجي.</w:t>
      </w:r>
    </w:p>
    <w:p w14:paraId="6A74E5A7" w14:textId="7CD85AB2" w:rsidR="00D05F54" w:rsidRPr="004564C6" w:rsidRDefault="00D05F54" w:rsidP="0064459C">
      <w:pPr>
        <w:pStyle w:val="Heading1"/>
        <w:keepNext/>
        <w:widowControl w:val="0"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bookmarkStart w:id="20" w:name="_Hlk126915819"/>
      <w:r w:rsidRPr="004564C6">
        <w:rPr>
          <w:sz w:val="26"/>
          <w:szCs w:val="26"/>
          <w:u w:val="single"/>
          <w:rtl/>
          <w:lang w:bidi="ar-LB"/>
        </w:rPr>
        <w:t>التكلفة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الإجمالية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للمرحلة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الثانية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من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bookmarkStart w:id="21" w:name="_Hlk182746941"/>
      <w:r w:rsidRPr="004564C6">
        <w:rPr>
          <w:sz w:val="26"/>
          <w:szCs w:val="26"/>
          <w:u w:val="single"/>
          <w:rtl/>
          <w:lang w:bidi="ar-LB"/>
        </w:rPr>
        <w:t>خطة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إدارة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E93BCE">
        <w:rPr>
          <w:sz w:val="26"/>
          <w:szCs w:val="26"/>
          <w:u w:val="single"/>
          <w:rtl/>
          <w:lang w:bidi="ar-LB"/>
        </w:rPr>
        <w:t>التخلص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E93BCE">
        <w:rPr>
          <w:sz w:val="26"/>
          <w:szCs w:val="26"/>
          <w:u w:val="single"/>
          <w:rtl/>
          <w:lang w:bidi="ar-LB"/>
        </w:rPr>
        <w:t>التدريجي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E93BCE">
        <w:rPr>
          <w:sz w:val="26"/>
          <w:szCs w:val="26"/>
          <w:u w:val="single"/>
          <w:rtl/>
          <w:lang w:bidi="ar-LB"/>
        </w:rPr>
        <w:t>من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64459C" w:rsidRPr="005F7DDE">
        <w:rPr>
          <w:sz w:val="26"/>
          <w:szCs w:val="26"/>
          <w:u w:val="single"/>
          <w:rtl/>
          <w:lang w:bidi="ar-LB"/>
        </w:rPr>
        <w:t>المواد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bookmarkStart w:id="22" w:name="_Hlk182747641"/>
      <w:r w:rsidR="0064459C" w:rsidRPr="005F7DDE">
        <w:rPr>
          <w:sz w:val="26"/>
          <w:szCs w:val="26"/>
          <w:u w:val="single"/>
          <w:rtl/>
          <w:lang w:bidi="ar-LB"/>
        </w:rPr>
        <w:t>الهيدروكلوروفلوروكربونية</w:t>
      </w:r>
      <w:bookmarkEnd w:id="21"/>
      <w:bookmarkEnd w:id="22"/>
    </w:p>
    <w:bookmarkEnd w:id="20"/>
    <w:p w14:paraId="219B18A1" w14:textId="42CE4488" w:rsidR="00EC541A" w:rsidRDefault="005F7DDE" w:rsidP="00644263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قُدرت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التكلفة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الإجمالية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F7DD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5F7DD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للكونغو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بنحو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650</w:t>
      </w:r>
      <w:r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أميركي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(بالإضافة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الوكالة)،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حسبما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قُدمت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الأصل،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لتحقيق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خفض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بنسبة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100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استهلاكها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الأساسي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Pr="005F7DDE">
        <w:rPr>
          <w:sz w:val="26"/>
          <w:szCs w:val="26"/>
          <w:rtl/>
          <w:lang w:bidi="ar-LB"/>
        </w:rPr>
        <w:t>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5F7DD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عام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2030.</w:t>
      </w:r>
      <w:r w:rsidR="00BA394D">
        <w:rPr>
          <w:sz w:val="26"/>
          <w:szCs w:val="26"/>
          <w:rtl/>
          <w:lang w:bidi="ar-LB"/>
        </w:rPr>
        <w:t xml:space="preserve"> </w:t>
      </w:r>
      <w:r w:rsidR="00644263">
        <w:rPr>
          <w:sz w:val="26"/>
          <w:szCs w:val="26"/>
          <w:rtl/>
          <w:lang w:bidi="ar-LB"/>
        </w:rPr>
        <w:t>و</w:t>
      </w:r>
      <w:r w:rsidR="00CF12A0">
        <w:rPr>
          <w:sz w:val="26"/>
          <w:szCs w:val="26"/>
          <w:rtl/>
          <w:lang w:bidi="ar-LB"/>
        </w:rPr>
        <w:t>ي</w:t>
      </w:r>
      <w:r w:rsidR="00644263">
        <w:rPr>
          <w:sz w:val="26"/>
          <w:szCs w:val="26"/>
          <w:rtl/>
          <w:lang w:bidi="ar-LB"/>
        </w:rPr>
        <w:t>رد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ملخص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ال</w:t>
      </w:r>
      <w:r w:rsidR="00D05F54" w:rsidRPr="004564C6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المقترحة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وتفصيل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ا</w:t>
      </w:r>
      <w:r w:rsidR="00D05F54" w:rsidRPr="004564C6">
        <w:rPr>
          <w:sz w:val="26"/>
          <w:szCs w:val="26"/>
          <w:rtl/>
          <w:lang w:bidi="ar-LB"/>
        </w:rPr>
        <w:t>لتكاليف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4564C6">
        <w:rPr>
          <w:sz w:val="26"/>
          <w:szCs w:val="26"/>
          <w:rtl/>
          <w:lang w:bidi="ar-LB"/>
        </w:rPr>
        <w:t>الفقرتين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الجدول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="00CF12A0">
        <w:rPr>
          <w:sz w:val="26"/>
          <w:szCs w:val="26"/>
          <w:rtl/>
          <w:lang w:bidi="ar-LB"/>
        </w:rPr>
        <w:t>3</w:t>
      </w:r>
      <w:r w:rsidR="00D05F54" w:rsidRPr="004564C6">
        <w:rPr>
          <w:sz w:val="26"/>
          <w:szCs w:val="26"/>
          <w:rtl/>
          <w:lang w:bidi="ar-LB"/>
        </w:rPr>
        <w:t>.</w:t>
      </w:r>
    </w:p>
    <w:p w14:paraId="660E2AA9" w14:textId="77777777" w:rsidR="00EC541A" w:rsidRDefault="00EC541A">
      <w:pPr>
        <w:jc w:val="left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br w:type="page"/>
      </w:r>
    </w:p>
    <w:p w14:paraId="44C19CAE" w14:textId="48C89828" w:rsidR="00C50560" w:rsidRPr="00C114BC" w:rsidRDefault="00C50560" w:rsidP="00CF12A0">
      <w:pPr>
        <w:bidi/>
        <w:rPr>
          <w:b/>
          <w:bCs/>
          <w:sz w:val="26"/>
          <w:szCs w:val="26"/>
          <w:rtl/>
          <w:lang w:bidi="ar-LB"/>
        </w:rPr>
      </w:pPr>
      <w:r w:rsidRPr="00C114BC"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3: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إجمالي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تكاليف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المرحلة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الثانية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من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خطة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التخلص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التدريجي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من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المواد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للكونغ</w:t>
      </w:r>
      <w:r w:rsidR="00C114BC">
        <w:rPr>
          <w:b/>
          <w:bCs/>
          <w:sz w:val="26"/>
          <w:szCs w:val="26"/>
          <w:rtl/>
          <w:lang w:bidi="ar-LB"/>
        </w:rPr>
        <w:t>و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كما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جرى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C114BC">
        <w:rPr>
          <w:b/>
          <w:bCs/>
          <w:sz w:val="26"/>
          <w:szCs w:val="26"/>
          <w:rtl/>
          <w:lang w:bidi="ar-LB"/>
        </w:rPr>
        <w:t>تقديمها</w:t>
      </w:r>
    </w:p>
    <w:p w14:paraId="79F239CF" w14:textId="646CEAA7" w:rsidR="00C50560" w:rsidRPr="00CF12A0" w:rsidRDefault="00BA394D" w:rsidP="00C50560">
      <w:pPr>
        <w:bidi/>
        <w:rPr>
          <w:rtl/>
          <w:lang w:bidi="ar-LB"/>
        </w:rPr>
      </w:pPr>
      <w:r>
        <w:rPr>
          <w:rtl/>
          <w:lang w:bidi="ar-LB"/>
        </w:rPr>
        <w:t xml:space="preserve"> </w:t>
      </w:r>
    </w:p>
    <w:tbl>
      <w:tblPr>
        <w:bidiVisual/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8"/>
        <w:gridCol w:w="1695"/>
        <w:gridCol w:w="1693"/>
      </w:tblGrid>
      <w:tr w:rsidR="00C50560" w:rsidRPr="00C50560" w14:paraId="19977727" w14:textId="77777777" w:rsidTr="00C50560">
        <w:trPr>
          <w:trHeight w:val="251"/>
        </w:trPr>
        <w:tc>
          <w:tcPr>
            <w:tcW w:w="3189" w:type="pct"/>
            <w:shd w:val="clear" w:color="auto" w:fill="auto"/>
            <w:vAlign w:val="center"/>
            <w:hideMark/>
          </w:tcPr>
          <w:p w14:paraId="5CA0A87E" w14:textId="1E3DA847" w:rsidR="00C50560" w:rsidRPr="00C50560" w:rsidRDefault="00C50560" w:rsidP="00C50560">
            <w:pPr>
              <w:bidi/>
              <w:jc w:val="center"/>
              <w:rPr>
                <w:bCs/>
                <w:sz w:val="20"/>
                <w:szCs w:val="22"/>
                <w:lang w:val="en-CA" w:bidi="ar-LB"/>
              </w:rPr>
            </w:pPr>
            <w:r w:rsidRPr="00C50560">
              <w:rPr>
                <w:bCs/>
                <w:sz w:val="20"/>
                <w:szCs w:val="22"/>
                <w:rtl/>
                <w:lang w:val="en-CA" w:bidi="ar-LB"/>
              </w:rPr>
              <w:t>النشاط</w:t>
            </w:r>
          </w:p>
        </w:tc>
        <w:tc>
          <w:tcPr>
            <w:tcW w:w="906" w:type="pct"/>
            <w:vAlign w:val="center"/>
          </w:tcPr>
          <w:p w14:paraId="1A6CD200" w14:textId="1E71A088" w:rsidR="00C50560" w:rsidRPr="00C50560" w:rsidRDefault="00C50560" w:rsidP="00C50560">
            <w:pPr>
              <w:bidi/>
              <w:jc w:val="center"/>
              <w:rPr>
                <w:bCs/>
                <w:sz w:val="20"/>
                <w:szCs w:val="22"/>
                <w:lang w:val="en-CA" w:bidi="ar-LB"/>
              </w:rPr>
            </w:pPr>
            <w:r w:rsidRPr="00C50560">
              <w:rPr>
                <w:bCs/>
                <w:sz w:val="20"/>
                <w:szCs w:val="22"/>
                <w:rtl/>
                <w:lang w:val="en-CA" w:bidi="ar-LB"/>
              </w:rPr>
              <w:t>الوكالة</w:t>
            </w:r>
          </w:p>
        </w:tc>
        <w:tc>
          <w:tcPr>
            <w:tcW w:w="905" w:type="pct"/>
            <w:shd w:val="clear" w:color="auto" w:fill="auto"/>
            <w:vAlign w:val="center"/>
            <w:hideMark/>
          </w:tcPr>
          <w:p w14:paraId="5BC116E0" w14:textId="37AE57FA" w:rsidR="00C50560" w:rsidRPr="00C50560" w:rsidRDefault="00C50560" w:rsidP="00C50560">
            <w:pPr>
              <w:bidi/>
              <w:jc w:val="center"/>
              <w:rPr>
                <w:bCs/>
                <w:sz w:val="20"/>
                <w:szCs w:val="22"/>
                <w:lang w:val="en-CA" w:bidi="ar-LB"/>
              </w:rPr>
            </w:pPr>
            <w:r w:rsidRPr="00C50560">
              <w:rPr>
                <w:bCs/>
                <w:sz w:val="20"/>
                <w:szCs w:val="22"/>
                <w:rtl/>
                <w:lang w:val="en-CA" w:bidi="ar-LB"/>
              </w:rPr>
              <w:t>التكلفة</w:t>
            </w:r>
            <w:r w:rsidR="00BA394D">
              <w:rPr>
                <w:bCs/>
                <w:sz w:val="20"/>
                <w:szCs w:val="22"/>
                <w:rtl/>
                <w:lang w:val="en-CA" w:bidi="ar-LB"/>
              </w:rPr>
              <w:t xml:space="preserve"> </w:t>
            </w:r>
            <w:r w:rsidRPr="00C50560">
              <w:rPr>
                <w:bCs/>
                <w:sz w:val="20"/>
                <w:szCs w:val="22"/>
                <w:rtl/>
                <w:lang w:val="en-CA" w:bidi="ar-LB"/>
              </w:rPr>
              <w:t>(بالدولار</w:t>
            </w:r>
            <w:r w:rsidR="00BA394D">
              <w:rPr>
                <w:bCs/>
                <w:sz w:val="20"/>
                <w:szCs w:val="22"/>
                <w:rtl/>
                <w:lang w:val="en-CA" w:bidi="ar-LB"/>
              </w:rPr>
              <w:t xml:space="preserve"> </w:t>
            </w:r>
            <w:r w:rsidRPr="00C50560">
              <w:rPr>
                <w:bCs/>
                <w:sz w:val="20"/>
                <w:szCs w:val="22"/>
                <w:rtl/>
                <w:lang w:val="en-CA" w:bidi="ar-LB"/>
              </w:rPr>
              <w:t>الأمريكي)</w:t>
            </w:r>
          </w:p>
        </w:tc>
      </w:tr>
      <w:tr w:rsidR="00C50560" w:rsidRPr="00C50560" w14:paraId="2B82D03C" w14:textId="77777777" w:rsidTr="00C50560">
        <w:tc>
          <w:tcPr>
            <w:tcW w:w="3189" w:type="pct"/>
            <w:shd w:val="clear" w:color="auto" w:fill="auto"/>
            <w:noWrap/>
          </w:tcPr>
          <w:p w14:paraId="62C2DC99" w14:textId="580E023F" w:rsidR="00C50560" w:rsidRPr="008E1F79" w:rsidRDefault="00C50560" w:rsidP="00C50560">
            <w:pPr>
              <w:bidi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تعزيز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القدرة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الوطنية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على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مراقبة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المواد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الهيدروكلوروفلوروكربونية</w:t>
            </w:r>
          </w:p>
        </w:tc>
        <w:tc>
          <w:tcPr>
            <w:tcW w:w="906" w:type="pct"/>
          </w:tcPr>
          <w:p w14:paraId="6895B3B8" w14:textId="21F8D9F6" w:rsidR="00C50560" w:rsidRPr="008E1F79" w:rsidRDefault="00C50560" w:rsidP="00C50560">
            <w:pPr>
              <w:bidi/>
              <w:jc w:val="center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اليونيب</w:t>
            </w:r>
          </w:p>
        </w:tc>
        <w:tc>
          <w:tcPr>
            <w:tcW w:w="905" w:type="pct"/>
            <w:shd w:val="clear" w:color="auto" w:fill="auto"/>
          </w:tcPr>
          <w:p w14:paraId="521C8763" w14:textId="77777777" w:rsidR="00C50560" w:rsidRPr="008E1F79" w:rsidRDefault="00C50560" w:rsidP="00C50560">
            <w:pPr>
              <w:bidi/>
              <w:ind w:right="35"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lang w:val="en-CA" w:bidi="ar-LB"/>
              </w:rPr>
              <w:t>185,000</w:t>
            </w:r>
          </w:p>
        </w:tc>
      </w:tr>
      <w:tr w:rsidR="00C50560" w:rsidRPr="00C50560" w14:paraId="37A84E69" w14:textId="77777777" w:rsidTr="00C50560">
        <w:tc>
          <w:tcPr>
            <w:tcW w:w="3189" w:type="pct"/>
            <w:shd w:val="clear" w:color="auto" w:fill="auto"/>
            <w:noWrap/>
          </w:tcPr>
          <w:p w14:paraId="547B5D85" w14:textId="26D3325A" w:rsidR="00C50560" w:rsidRPr="008E1F79" w:rsidRDefault="00C50560" w:rsidP="00C50560">
            <w:pPr>
              <w:bidi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تعزيز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قدرات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فنيي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التبريد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على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اتباع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الممارسات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الجيدة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في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مجال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التبريد</w:t>
            </w:r>
          </w:p>
        </w:tc>
        <w:tc>
          <w:tcPr>
            <w:tcW w:w="906" w:type="pct"/>
          </w:tcPr>
          <w:p w14:paraId="1BBF9B59" w14:textId="118B8AD7" w:rsidR="00C50560" w:rsidRPr="008E1F79" w:rsidRDefault="00C50560" w:rsidP="00C50560">
            <w:pPr>
              <w:bidi/>
              <w:jc w:val="center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اليونيب</w:t>
            </w:r>
          </w:p>
        </w:tc>
        <w:tc>
          <w:tcPr>
            <w:tcW w:w="905" w:type="pct"/>
            <w:shd w:val="clear" w:color="auto" w:fill="auto"/>
          </w:tcPr>
          <w:p w14:paraId="20B76B9E" w14:textId="77777777" w:rsidR="00C50560" w:rsidRPr="008E1F79" w:rsidRDefault="00C50560" w:rsidP="00C50560">
            <w:pPr>
              <w:bidi/>
              <w:ind w:right="35"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lang w:val="en-CA" w:bidi="ar-LB"/>
              </w:rPr>
              <w:t>185,000</w:t>
            </w:r>
          </w:p>
        </w:tc>
      </w:tr>
      <w:tr w:rsidR="00C50560" w:rsidRPr="00C50560" w14:paraId="3446CA29" w14:textId="77777777" w:rsidTr="00C50560">
        <w:tc>
          <w:tcPr>
            <w:tcW w:w="3189" w:type="pct"/>
            <w:shd w:val="clear" w:color="auto" w:fill="auto"/>
            <w:noWrap/>
          </w:tcPr>
          <w:p w14:paraId="4ED4ECF5" w14:textId="31920675" w:rsidR="00C50560" w:rsidRPr="008E1F79" w:rsidRDefault="00C50560" w:rsidP="00C50560">
            <w:pPr>
              <w:bidi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تعزيز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مراكز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التميز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من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خلال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توفير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المعدات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والأدوات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ونشر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="00251191" w:rsidRPr="008E1F79">
              <w:rPr>
                <w:sz w:val="20"/>
                <w:rtl/>
                <w:lang w:val="en-CA" w:bidi="ar-LB"/>
              </w:rPr>
              <w:t>آخر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تطورات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التكنولوجيا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الحديثة</w:t>
            </w:r>
          </w:p>
        </w:tc>
        <w:tc>
          <w:tcPr>
            <w:tcW w:w="906" w:type="pct"/>
          </w:tcPr>
          <w:p w14:paraId="59935289" w14:textId="4E8AA070" w:rsidR="00C50560" w:rsidRPr="008E1F79" w:rsidRDefault="00C50560" w:rsidP="00C50560">
            <w:pPr>
              <w:bidi/>
              <w:jc w:val="center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اليونيدو</w:t>
            </w:r>
          </w:p>
        </w:tc>
        <w:tc>
          <w:tcPr>
            <w:tcW w:w="905" w:type="pct"/>
            <w:shd w:val="clear" w:color="auto" w:fill="auto"/>
          </w:tcPr>
          <w:p w14:paraId="03D24251" w14:textId="77777777" w:rsidR="00C50560" w:rsidRPr="008E1F79" w:rsidRDefault="00C50560" w:rsidP="00C50560">
            <w:pPr>
              <w:bidi/>
              <w:ind w:right="35"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lang w:val="en-CA" w:bidi="ar-LB"/>
              </w:rPr>
              <w:t>215,000</w:t>
            </w:r>
          </w:p>
        </w:tc>
      </w:tr>
      <w:tr w:rsidR="00C50560" w:rsidRPr="00C50560" w14:paraId="30061514" w14:textId="77777777" w:rsidTr="00C50560">
        <w:tc>
          <w:tcPr>
            <w:tcW w:w="3189" w:type="pct"/>
            <w:shd w:val="clear" w:color="auto" w:fill="auto"/>
            <w:noWrap/>
          </w:tcPr>
          <w:p w14:paraId="1AC64B3B" w14:textId="45DA8E18" w:rsidR="00C50560" w:rsidRPr="008E1F79" w:rsidRDefault="00C50560" w:rsidP="00C50560">
            <w:pPr>
              <w:bidi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تعميم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المنظور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الجنساني</w:t>
            </w:r>
          </w:p>
        </w:tc>
        <w:tc>
          <w:tcPr>
            <w:tcW w:w="906" w:type="pct"/>
          </w:tcPr>
          <w:p w14:paraId="4440E316" w14:textId="1D27BCC2" w:rsidR="00C50560" w:rsidRPr="008E1F79" w:rsidRDefault="00C50560" w:rsidP="00C50560">
            <w:pPr>
              <w:bidi/>
              <w:jc w:val="center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اليونيب</w:t>
            </w:r>
          </w:p>
        </w:tc>
        <w:tc>
          <w:tcPr>
            <w:tcW w:w="905" w:type="pct"/>
            <w:shd w:val="clear" w:color="auto" w:fill="auto"/>
          </w:tcPr>
          <w:p w14:paraId="085495DE" w14:textId="77777777" w:rsidR="00C50560" w:rsidRPr="008E1F79" w:rsidRDefault="00C50560" w:rsidP="00C50560">
            <w:pPr>
              <w:bidi/>
              <w:ind w:right="35"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lang w:val="en-CA" w:bidi="ar-LB"/>
              </w:rPr>
              <w:t>15,000</w:t>
            </w:r>
          </w:p>
        </w:tc>
      </w:tr>
      <w:tr w:rsidR="00C50560" w:rsidRPr="00C50560" w14:paraId="178023C5" w14:textId="77777777" w:rsidTr="00C50560">
        <w:tc>
          <w:tcPr>
            <w:tcW w:w="3189" w:type="pct"/>
            <w:shd w:val="clear" w:color="auto" w:fill="auto"/>
            <w:noWrap/>
          </w:tcPr>
          <w:p w14:paraId="74637947" w14:textId="0523F6E3" w:rsidR="00C50560" w:rsidRPr="008E1F79" w:rsidRDefault="00C50560" w:rsidP="00C50560">
            <w:pPr>
              <w:bidi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الرصد</w:t>
            </w:r>
            <w:r w:rsidR="00BA394D">
              <w:rPr>
                <w:sz w:val="20"/>
                <w:rtl/>
                <w:lang w:val="en-CA" w:bidi="ar-LB"/>
              </w:rPr>
              <w:t xml:space="preserve"> </w:t>
            </w:r>
            <w:r w:rsidRPr="008E1F79">
              <w:rPr>
                <w:sz w:val="20"/>
                <w:rtl/>
                <w:lang w:val="en-CA" w:bidi="ar-LB"/>
              </w:rPr>
              <w:t>والابلاغ</w:t>
            </w:r>
          </w:p>
        </w:tc>
        <w:tc>
          <w:tcPr>
            <w:tcW w:w="906" w:type="pct"/>
          </w:tcPr>
          <w:p w14:paraId="273090E8" w14:textId="33778004" w:rsidR="00C50560" w:rsidRPr="008E1F79" w:rsidRDefault="00C50560" w:rsidP="00C50560">
            <w:pPr>
              <w:bidi/>
              <w:jc w:val="center"/>
              <w:rPr>
                <w:sz w:val="20"/>
                <w:lang w:val="en-CA" w:bidi="ar-LB"/>
              </w:rPr>
            </w:pPr>
            <w:r w:rsidRPr="008E1F79">
              <w:rPr>
                <w:sz w:val="20"/>
                <w:rtl/>
                <w:lang w:val="en-CA" w:bidi="ar-LB"/>
              </w:rPr>
              <w:t>اليونيب</w:t>
            </w:r>
          </w:p>
        </w:tc>
        <w:tc>
          <w:tcPr>
            <w:tcW w:w="905" w:type="pct"/>
            <w:shd w:val="clear" w:color="auto" w:fill="auto"/>
          </w:tcPr>
          <w:p w14:paraId="0D33CE5B" w14:textId="77777777" w:rsidR="00C50560" w:rsidRPr="008E1F79" w:rsidRDefault="00C50560" w:rsidP="00C50560">
            <w:pPr>
              <w:bidi/>
              <w:ind w:right="35"/>
              <w:jc w:val="left"/>
              <w:rPr>
                <w:sz w:val="20"/>
                <w:lang w:val="en-CA" w:bidi="ar-LB"/>
              </w:rPr>
            </w:pPr>
            <w:r w:rsidRPr="008E1F79">
              <w:rPr>
                <w:sz w:val="20"/>
                <w:lang w:val="en-CA" w:bidi="ar-LB"/>
              </w:rPr>
              <w:t>50,000</w:t>
            </w:r>
          </w:p>
        </w:tc>
      </w:tr>
      <w:tr w:rsidR="00C50560" w:rsidRPr="00C50560" w14:paraId="08015B74" w14:textId="77777777" w:rsidTr="00C50560">
        <w:tc>
          <w:tcPr>
            <w:tcW w:w="3189" w:type="pct"/>
            <w:shd w:val="clear" w:color="auto" w:fill="auto"/>
            <w:noWrap/>
          </w:tcPr>
          <w:p w14:paraId="29E90493" w14:textId="26EC152E" w:rsidR="00C50560" w:rsidRPr="008E1F79" w:rsidRDefault="00C50560" w:rsidP="00C50560">
            <w:pPr>
              <w:bidi/>
              <w:jc w:val="left"/>
              <w:rPr>
                <w:bCs/>
                <w:sz w:val="20"/>
                <w:lang w:val="en-CA" w:bidi="ar-LB"/>
              </w:rPr>
            </w:pPr>
            <w:r w:rsidRPr="008E1F79">
              <w:rPr>
                <w:bCs/>
                <w:sz w:val="20"/>
                <w:rtl/>
                <w:lang w:val="en-CA" w:bidi="ar-LB"/>
              </w:rPr>
              <w:t>المجموع</w:t>
            </w:r>
          </w:p>
        </w:tc>
        <w:tc>
          <w:tcPr>
            <w:tcW w:w="906" w:type="pct"/>
          </w:tcPr>
          <w:p w14:paraId="6B61443B" w14:textId="77777777" w:rsidR="00C50560" w:rsidRPr="008E1F79" w:rsidRDefault="00C50560" w:rsidP="00C50560">
            <w:pPr>
              <w:bidi/>
              <w:jc w:val="center"/>
              <w:rPr>
                <w:bCs/>
                <w:sz w:val="20"/>
                <w:lang w:val="en-CA" w:bidi="ar-LB"/>
              </w:rPr>
            </w:pPr>
          </w:p>
        </w:tc>
        <w:tc>
          <w:tcPr>
            <w:tcW w:w="905" w:type="pct"/>
            <w:shd w:val="clear" w:color="auto" w:fill="auto"/>
          </w:tcPr>
          <w:p w14:paraId="0D837A8E" w14:textId="77777777" w:rsidR="00C50560" w:rsidRPr="008E1F79" w:rsidRDefault="00C50560" w:rsidP="00C50560">
            <w:pPr>
              <w:bidi/>
              <w:ind w:right="35"/>
              <w:jc w:val="left"/>
              <w:rPr>
                <w:bCs/>
                <w:sz w:val="20"/>
                <w:lang w:val="en-CA" w:bidi="ar-LB"/>
              </w:rPr>
            </w:pPr>
            <w:r w:rsidRPr="008E1F79">
              <w:rPr>
                <w:bCs/>
                <w:sz w:val="20"/>
                <w:lang w:val="en-CA" w:bidi="ar-LB"/>
              </w:rPr>
              <w:t>650,000</w:t>
            </w:r>
          </w:p>
        </w:tc>
      </w:tr>
    </w:tbl>
    <w:p w14:paraId="31349360" w14:textId="0EEB74F3" w:rsidR="00CF12A0" w:rsidRPr="00CF12A0" w:rsidRDefault="00CF12A0" w:rsidP="00C50560">
      <w:pPr>
        <w:bidi/>
        <w:rPr>
          <w:rtl/>
          <w:lang w:bidi="ar-LB"/>
        </w:rPr>
      </w:pPr>
    </w:p>
    <w:p w14:paraId="560C8D9D" w14:textId="4073F969" w:rsidR="00AE3500" w:rsidRDefault="00D05F54" w:rsidP="00AE3500">
      <w:pPr>
        <w:keepNext/>
        <w:widowControl w:val="0"/>
        <w:bidi/>
        <w:spacing w:before="240" w:after="240"/>
        <w:rPr>
          <w:sz w:val="26"/>
          <w:szCs w:val="26"/>
          <w:rtl/>
          <w:lang w:bidi="ar-LB"/>
        </w:rPr>
      </w:pPr>
      <w:bookmarkStart w:id="23" w:name="_Hlk126915832"/>
      <w:r w:rsidRPr="004564C6">
        <w:rPr>
          <w:sz w:val="26"/>
          <w:szCs w:val="26"/>
          <w:u w:val="single"/>
          <w:rtl/>
          <w:lang w:bidi="ar-LB"/>
        </w:rPr>
        <w:t>خطة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تنفيذ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الشريحة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الأولى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من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المرحلة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الثانية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من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خطة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4564C6">
        <w:rPr>
          <w:sz w:val="26"/>
          <w:szCs w:val="26"/>
          <w:u w:val="single"/>
          <w:rtl/>
          <w:lang w:bidi="ar-LB"/>
        </w:rPr>
        <w:t>إدارة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bookmarkEnd w:id="23"/>
      <w:r w:rsidR="006C7CE0">
        <w:rPr>
          <w:sz w:val="26"/>
          <w:szCs w:val="26"/>
          <w:u w:val="single"/>
          <w:rtl/>
          <w:lang w:bidi="ar-LB"/>
        </w:rPr>
        <w:t>التخلص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6C7CE0">
        <w:rPr>
          <w:sz w:val="26"/>
          <w:szCs w:val="26"/>
          <w:u w:val="single"/>
          <w:rtl/>
          <w:lang w:bidi="ar-LB"/>
        </w:rPr>
        <w:t>التدريجي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6C7CE0">
        <w:rPr>
          <w:sz w:val="26"/>
          <w:szCs w:val="26"/>
          <w:u w:val="single"/>
          <w:rtl/>
          <w:lang w:bidi="ar-LB"/>
        </w:rPr>
        <w:t>من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AE3500" w:rsidRPr="00AE3500">
        <w:rPr>
          <w:sz w:val="26"/>
          <w:szCs w:val="26"/>
          <w:u w:val="single"/>
          <w:rtl/>
          <w:lang w:bidi="ar-LB"/>
        </w:rPr>
        <w:t>المواد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AE3500" w:rsidRPr="00AE3500">
        <w:rPr>
          <w:sz w:val="26"/>
          <w:szCs w:val="26"/>
          <w:u w:val="single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</w:p>
    <w:p w14:paraId="3AA1918F" w14:textId="36B01A9B" w:rsidR="00D05F54" w:rsidRPr="00C840B4" w:rsidRDefault="00D05F54" w:rsidP="00F34BB5">
      <w:pPr>
        <w:pStyle w:val="Heading1"/>
        <w:bidi/>
        <w:rPr>
          <w:sz w:val="26"/>
          <w:szCs w:val="26"/>
          <w:rtl/>
          <w:lang w:bidi="ar-LB"/>
        </w:rPr>
      </w:pPr>
      <w:r w:rsidRPr="00C840B4">
        <w:rPr>
          <w:sz w:val="26"/>
          <w:szCs w:val="26"/>
          <w:rtl/>
          <w:lang w:bidi="ar-LB"/>
        </w:rPr>
        <w:t>س</w:t>
      </w:r>
      <w:r w:rsidR="006C7CE0">
        <w:rPr>
          <w:sz w:val="26"/>
          <w:szCs w:val="26"/>
          <w:rtl/>
          <w:lang w:bidi="ar-LB"/>
        </w:rPr>
        <w:t>وف</w:t>
      </w:r>
      <w:r w:rsidR="00BA394D">
        <w:rPr>
          <w:sz w:val="26"/>
          <w:szCs w:val="26"/>
          <w:rtl/>
          <w:lang w:bidi="ar-LB"/>
        </w:rPr>
        <w:t xml:space="preserve"> </w:t>
      </w:r>
      <w:r w:rsidR="00046EC9">
        <w:rPr>
          <w:sz w:val="26"/>
          <w:szCs w:val="26"/>
          <w:rtl/>
          <w:lang w:bidi="ar-LB"/>
        </w:rPr>
        <w:t>ت</w:t>
      </w:r>
      <w:r w:rsidR="006C7CE0">
        <w:rPr>
          <w:sz w:val="26"/>
          <w:szCs w:val="26"/>
          <w:rtl/>
          <w:lang w:bidi="ar-LB"/>
        </w:rPr>
        <w:t>ُ</w:t>
      </w:r>
      <w:r w:rsidR="00046EC9">
        <w:rPr>
          <w:sz w:val="26"/>
          <w:szCs w:val="26"/>
          <w:rtl/>
          <w:lang w:bidi="ar-LB"/>
        </w:rPr>
        <w:t>نف</w:t>
      </w:r>
      <w:r w:rsidR="006C7CE0">
        <w:rPr>
          <w:sz w:val="26"/>
          <w:szCs w:val="26"/>
          <w:rtl/>
          <w:lang w:bidi="ar-LB"/>
        </w:rPr>
        <w:t>َّ</w:t>
      </w:r>
      <w:r w:rsidR="00046EC9">
        <w:rPr>
          <w:sz w:val="26"/>
          <w:szCs w:val="26"/>
          <w:rtl/>
          <w:lang w:bidi="ar-LB"/>
        </w:rPr>
        <w:t>ذ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="00046EC9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6C7CE0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6C7CE0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6C7CE0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046EC9" w:rsidRPr="005F7DD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046EC9" w:rsidRPr="005F7DD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بمبلغ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إجمالي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قدره</w:t>
      </w:r>
      <w:r w:rsidR="00BA394D">
        <w:rPr>
          <w:sz w:val="26"/>
          <w:szCs w:val="26"/>
          <w:rtl/>
          <w:lang w:bidi="ar-LB"/>
        </w:rPr>
        <w:t xml:space="preserve"> </w:t>
      </w:r>
      <w:r w:rsidR="006C7CE0">
        <w:rPr>
          <w:sz w:val="26"/>
          <w:szCs w:val="26"/>
          <w:rtl/>
          <w:lang w:bidi="ar-LB"/>
        </w:rPr>
        <w:t>350,000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الفترة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="006C7CE0">
        <w:rPr>
          <w:sz w:val="26"/>
          <w:szCs w:val="26"/>
          <w:rtl/>
          <w:lang w:bidi="ar-LB"/>
        </w:rPr>
        <w:t>يناير</w:t>
      </w:r>
      <w:r w:rsidR="009E78A9">
        <w:rPr>
          <w:sz w:val="26"/>
          <w:szCs w:val="26"/>
          <w:rtl/>
          <w:lang w:bidi="ar-LB"/>
        </w:rPr>
        <w:t>/</w:t>
      </w:r>
      <w:r w:rsidR="00BA394D">
        <w:rPr>
          <w:sz w:val="26"/>
          <w:szCs w:val="26"/>
          <w:rtl/>
          <w:lang w:bidi="ar-LB"/>
        </w:rPr>
        <w:t xml:space="preserve"> </w:t>
      </w:r>
      <w:r w:rsidR="009E78A9">
        <w:rPr>
          <w:sz w:val="26"/>
          <w:szCs w:val="26"/>
          <w:rtl/>
          <w:lang w:bidi="ar-LB"/>
        </w:rPr>
        <w:t>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="006C7CE0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202</w:t>
      </w:r>
      <w:r w:rsidR="0085343D">
        <w:rPr>
          <w:sz w:val="26"/>
          <w:szCs w:val="26"/>
          <w:rtl/>
          <w:lang w:bidi="ar-LB"/>
        </w:rPr>
        <w:t>5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وديسمبر</w:t>
      </w:r>
      <w:r w:rsidR="009E78A9">
        <w:rPr>
          <w:sz w:val="26"/>
          <w:szCs w:val="26"/>
          <w:rtl/>
          <w:lang w:bidi="ar-LB"/>
        </w:rPr>
        <w:t>/</w:t>
      </w:r>
      <w:r w:rsidR="00BA394D">
        <w:rPr>
          <w:sz w:val="26"/>
          <w:szCs w:val="26"/>
          <w:rtl/>
          <w:lang w:bidi="ar-LB"/>
        </w:rPr>
        <w:t xml:space="preserve"> </w:t>
      </w:r>
      <w:r w:rsidR="009E78A9">
        <w:rPr>
          <w:sz w:val="26"/>
          <w:szCs w:val="26"/>
          <w:rtl/>
          <w:lang w:bidi="ar-LB"/>
        </w:rPr>
        <w:t>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="009E78A9">
        <w:rPr>
          <w:sz w:val="26"/>
          <w:szCs w:val="26"/>
          <w:rtl/>
          <w:lang w:bidi="ar-LB"/>
        </w:rPr>
        <w:t>الأول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202</w:t>
      </w:r>
      <w:r w:rsidR="0085343D">
        <w:rPr>
          <w:sz w:val="26"/>
          <w:szCs w:val="26"/>
          <w:rtl/>
          <w:lang w:bidi="ar-LB"/>
        </w:rPr>
        <w:t>8</w:t>
      </w:r>
      <w:r w:rsidRPr="00C840B4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9E78A9">
        <w:rPr>
          <w:sz w:val="26"/>
          <w:szCs w:val="26"/>
          <w:rtl/>
          <w:lang w:bidi="ar-LB"/>
        </w:rPr>
        <w:t>وستشمل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840B4">
        <w:rPr>
          <w:sz w:val="26"/>
          <w:szCs w:val="26"/>
          <w:rtl/>
          <w:lang w:bidi="ar-LB"/>
        </w:rPr>
        <w:t>التالية:</w:t>
      </w:r>
    </w:p>
    <w:p w14:paraId="6359E666" w14:textId="0F77D8BC" w:rsidR="00D05F54" w:rsidRPr="004564C6" w:rsidRDefault="00251191" w:rsidP="00DE42E7">
      <w:pPr>
        <w:pStyle w:val="Heading2"/>
        <w:widowControl/>
        <w:numPr>
          <w:ilvl w:val="0"/>
          <w:numId w:val="9"/>
        </w:numPr>
        <w:tabs>
          <w:tab w:val="right" w:pos="1530"/>
        </w:tabs>
        <w:bidi/>
        <w:ind w:left="1440" w:hanging="720"/>
        <w:rPr>
          <w:i/>
          <w:iCs/>
          <w:sz w:val="26"/>
          <w:szCs w:val="26"/>
          <w:rtl/>
          <w:lang w:bidi="ar-LB"/>
        </w:rPr>
      </w:pPr>
      <w:r w:rsidRPr="00251191">
        <w:rPr>
          <w:i/>
          <w:iCs/>
          <w:sz w:val="26"/>
          <w:szCs w:val="26"/>
          <w:rtl/>
          <w:lang w:bidi="ar-LB"/>
        </w:rPr>
        <w:t>تعزيز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251191">
        <w:rPr>
          <w:i/>
          <w:iCs/>
          <w:sz w:val="26"/>
          <w:szCs w:val="26"/>
          <w:rtl/>
          <w:lang w:bidi="ar-LB"/>
        </w:rPr>
        <w:t>القدرة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251191">
        <w:rPr>
          <w:i/>
          <w:iCs/>
          <w:sz w:val="26"/>
          <w:szCs w:val="26"/>
          <w:rtl/>
          <w:lang w:bidi="ar-LB"/>
        </w:rPr>
        <w:t>الوطنية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251191">
        <w:rPr>
          <w:i/>
          <w:iCs/>
          <w:sz w:val="26"/>
          <w:szCs w:val="26"/>
          <w:rtl/>
          <w:lang w:bidi="ar-LB"/>
        </w:rPr>
        <w:t>على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251191">
        <w:rPr>
          <w:i/>
          <w:iCs/>
          <w:sz w:val="26"/>
          <w:szCs w:val="26"/>
          <w:rtl/>
          <w:lang w:bidi="ar-LB"/>
        </w:rPr>
        <w:t>مراقبة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251191">
        <w:rPr>
          <w:i/>
          <w:iCs/>
          <w:sz w:val="26"/>
          <w:szCs w:val="26"/>
          <w:rtl/>
          <w:lang w:bidi="ar-LB"/>
        </w:rPr>
        <w:t>المواد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251191">
        <w:rPr>
          <w:i/>
          <w:iCs/>
          <w:sz w:val="26"/>
          <w:szCs w:val="26"/>
          <w:rtl/>
          <w:lang w:bidi="ar-LB"/>
        </w:rPr>
        <w:t>الهيدروكلوروفلوروكربونية</w:t>
      </w:r>
      <w:r w:rsidR="00D05F54" w:rsidRPr="004564C6">
        <w:rPr>
          <w:i/>
          <w:iCs/>
          <w:sz w:val="26"/>
          <w:szCs w:val="26"/>
          <w:rtl/>
          <w:lang w:bidi="ar-LB"/>
        </w:rPr>
        <w:t>: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تصميم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</w:t>
      </w:r>
      <w:r w:rsidRPr="00251191">
        <w:rPr>
          <w:sz w:val="26"/>
          <w:szCs w:val="26"/>
          <w:rtl/>
          <w:lang w:bidi="ar-LB"/>
        </w:rPr>
        <w:t>نظام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الإلكتروني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لل</w:t>
      </w:r>
      <w:r w:rsidRPr="00251191">
        <w:rPr>
          <w:sz w:val="26"/>
          <w:szCs w:val="26"/>
          <w:rtl/>
          <w:lang w:bidi="ar-LB"/>
        </w:rPr>
        <w:t>تر</w:t>
      </w:r>
      <w:r w:rsidR="003B680A">
        <w:rPr>
          <w:sz w:val="26"/>
          <w:szCs w:val="26"/>
          <w:rtl/>
          <w:lang w:bidi="ar-LB"/>
        </w:rPr>
        <w:t>ا</w:t>
      </w:r>
      <w:r w:rsidRPr="00251191">
        <w:rPr>
          <w:sz w:val="26"/>
          <w:szCs w:val="26"/>
          <w:rtl/>
          <w:lang w:bidi="ar-LB"/>
        </w:rPr>
        <w:t>خيص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والأداة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الإلكترونية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لربط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بوحدة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الوطنية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أجل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مراقبة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 w:rsidRPr="003B680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 w:rsidRPr="003B680A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بكفاءة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أكبر</w:t>
      </w:r>
      <w:r w:rsidRPr="00251191">
        <w:rPr>
          <w:sz w:val="26"/>
          <w:szCs w:val="26"/>
          <w:rtl/>
          <w:lang w:bidi="ar-LB"/>
        </w:rPr>
        <w:t>؛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وإعداد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القواعد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القياسية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والبروتوكولات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التنظيمية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استخدام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القابلة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للاشتعال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والسامة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الهواء</w:t>
      </w:r>
      <w:r w:rsidRPr="00251191">
        <w:rPr>
          <w:sz w:val="26"/>
          <w:szCs w:val="26"/>
          <w:rtl/>
          <w:lang w:bidi="ar-LB"/>
        </w:rPr>
        <w:t>؛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وعقد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تسع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دورات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تدريبية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لصالح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225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والإنفاذ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(بما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100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امرأة)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حول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مراقبة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وتحديد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 w:rsidRPr="003B680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 w:rsidRPr="003B680A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المعتمدة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الهيدروكلوروفلوروكربون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</w:t>
      </w:r>
      <w:r w:rsidR="003B680A">
        <w:rPr>
          <w:sz w:val="26"/>
          <w:szCs w:val="26"/>
          <w:rtl/>
          <w:lang w:bidi="ar-LB"/>
        </w:rPr>
        <w:t>لوائح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المناسب</w:t>
      </w:r>
      <w:r w:rsidR="003B680A">
        <w:rPr>
          <w:sz w:val="26"/>
          <w:szCs w:val="26"/>
          <w:rtl/>
          <w:lang w:bidi="ar-LB"/>
        </w:rPr>
        <w:t>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لاستيرادها؛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تنظيم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ست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حلقات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إعلامية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وتوعوية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للتجار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المستوردين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إجراءات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إصدار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تراخيص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ومنح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الحصص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</w:t>
      </w:r>
      <w:r w:rsidR="003B680A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المخاطر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والأخطار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المحتملة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تشكلها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بعض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المبردات؛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و</w:t>
      </w:r>
      <w:r w:rsidRPr="00251191">
        <w:rPr>
          <w:sz w:val="26"/>
          <w:szCs w:val="26"/>
          <w:rtl/>
          <w:lang w:bidi="ar-LB"/>
        </w:rPr>
        <w:t>ترجمة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القوانين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واللوائح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والنصوص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القانونية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المتعلقة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باستيراد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وتوزيع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 w:rsidRPr="003B680A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 w:rsidRPr="003B680A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3B680A">
        <w:rPr>
          <w:sz w:val="26"/>
          <w:szCs w:val="26"/>
          <w:rtl/>
          <w:lang w:bidi="ar-LB"/>
        </w:rPr>
        <w:t>المعتمدة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الهيدروكلوروفلوروكربون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اللغات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المحلية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(</w:t>
      </w:r>
      <w:r w:rsidR="003B680A">
        <w:rPr>
          <w:sz w:val="26"/>
          <w:szCs w:val="26"/>
          <w:rtl/>
          <w:lang w:bidi="ar-LB"/>
        </w:rPr>
        <w:t>اليونيب</w:t>
      </w:r>
      <w:r w:rsidRPr="00251191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(</w:t>
      </w:r>
      <w:r w:rsidR="003B680A">
        <w:rPr>
          <w:sz w:val="26"/>
          <w:szCs w:val="26"/>
          <w:rtl/>
          <w:lang w:bidi="ar-LB"/>
        </w:rPr>
        <w:t>98,000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أمريكي)؛</w:t>
      </w:r>
    </w:p>
    <w:p w14:paraId="0AE8D3E4" w14:textId="670F61FC" w:rsidR="00D05F54" w:rsidRPr="004564C6" w:rsidRDefault="00D05F54" w:rsidP="00DE42E7">
      <w:pPr>
        <w:pStyle w:val="Heading2"/>
        <w:widowControl/>
        <w:numPr>
          <w:ilvl w:val="0"/>
          <w:numId w:val="9"/>
        </w:numPr>
        <w:tabs>
          <w:tab w:val="right" w:pos="1530"/>
        </w:tabs>
        <w:bidi/>
        <w:ind w:left="1440" w:hanging="720"/>
        <w:rPr>
          <w:sz w:val="26"/>
          <w:szCs w:val="26"/>
          <w:rtl/>
          <w:lang w:bidi="ar-LB"/>
        </w:rPr>
      </w:pPr>
      <w:r w:rsidRPr="004564C6">
        <w:rPr>
          <w:i/>
          <w:iCs/>
          <w:sz w:val="26"/>
          <w:szCs w:val="26"/>
          <w:rtl/>
          <w:lang w:bidi="ar-LB"/>
        </w:rPr>
        <w:t>تعزيز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قدرة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فنيي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التبريد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على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الممارسات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الجيدة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في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التبريد: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3B5655" w:rsidRPr="003B5655">
        <w:rPr>
          <w:sz w:val="26"/>
          <w:szCs w:val="26"/>
          <w:rtl/>
          <w:lang w:bidi="ar-LB"/>
        </w:rPr>
        <w:t>تنظيم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10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دورات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تدريبية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ل</w:t>
      </w:r>
      <w:r w:rsidR="003B5655">
        <w:rPr>
          <w:sz w:val="26"/>
          <w:szCs w:val="26"/>
          <w:rtl/>
          <w:lang w:bidi="ar-LB"/>
        </w:rPr>
        <w:t>صالح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300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فن</w:t>
      </w:r>
      <w:r w:rsidR="003B5655">
        <w:rPr>
          <w:sz w:val="26"/>
          <w:szCs w:val="26"/>
          <w:rtl/>
          <w:lang w:bidi="ar-LB"/>
        </w:rPr>
        <w:t>ي</w:t>
      </w:r>
      <w:r w:rsidR="00251191" w:rsidRPr="00251191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ال</w:t>
      </w:r>
      <w:r w:rsidR="00251191" w:rsidRPr="00251191">
        <w:rPr>
          <w:sz w:val="26"/>
          <w:szCs w:val="26"/>
          <w:rtl/>
          <w:lang w:bidi="ar-LB"/>
        </w:rPr>
        <w:t>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(بما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50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امرأة)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حول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الممارسات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الجيدة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مجال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التبريد،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تشمل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تقنيات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استعادة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تدوير</w:t>
      </w:r>
      <w:r w:rsidR="003B5655">
        <w:rPr>
          <w:sz w:val="26"/>
          <w:szCs w:val="26"/>
          <w:rtl/>
          <w:lang w:bidi="ar-LB"/>
        </w:rPr>
        <w:t>ها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استخدام</w:t>
      </w:r>
      <w:r w:rsidR="003B5655">
        <w:rPr>
          <w:sz w:val="26"/>
          <w:szCs w:val="26"/>
          <w:rtl/>
          <w:lang w:bidi="ar-LB"/>
        </w:rPr>
        <w:t>ها</w:t>
      </w:r>
      <w:r w:rsidR="00251191" w:rsidRPr="00251191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والتعامل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الآمن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والمعدات؛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و</w:t>
      </w:r>
      <w:r w:rsidR="00251191" w:rsidRPr="00251191">
        <w:rPr>
          <w:sz w:val="26"/>
          <w:szCs w:val="26"/>
          <w:rtl/>
          <w:lang w:bidi="ar-LB"/>
        </w:rPr>
        <w:t>تحديد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نطاق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مخطط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منح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الشهادات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وتصميم</w:t>
      </w:r>
      <w:r w:rsidR="003B5655">
        <w:rPr>
          <w:sz w:val="26"/>
          <w:szCs w:val="26"/>
          <w:rtl/>
          <w:lang w:bidi="ar-LB"/>
        </w:rPr>
        <w:t>ه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إعداده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المؤسسي،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واستشارة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أصحاب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المصلحة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وبناء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لعملية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منح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الشهادات</w:t>
      </w:r>
      <w:r w:rsidR="00251191" w:rsidRPr="00251191">
        <w:rPr>
          <w:sz w:val="26"/>
          <w:szCs w:val="26"/>
          <w:rtl/>
          <w:lang w:bidi="ar-LB"/>
        </w:rPr>
        <w:t>؛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والاضطلاع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ب</w:t>
      </w:r>
      <w:r w:rsidR="00251191" w:rsidRPr="00251191">
        <w:rPr>
          <w:sz w:val="26"/>
          <w:szCs w:val="26"/>
          <w:rtl/>
          <w:lang w:bidi="ar-LB"/>
        </w:rPr>
        <w:t>حملات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مستهدفة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للطلاب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لمتابعة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حياتهم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المهنية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مجالات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الهواء</w:t>
      </w:r>
      <w:r w:rsidR="00251191" w:rsidRPr="00251191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التركيز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3B5655">
        <w:rPr>
          <w:sz w:val="26"/>
          <w:szCs w:val="26"/>
          <w:rtl/>
          <w:lang w:bidi="ar-LB"/>
        </w:rPr>
        <w:t>اجتذاب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النساء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(</w:t>
      </w:r>
      <w:r w:rsidR="003B5655">
        <w:rPr>
          <w:sz w:val="26"/>
          <w:szCs w:val="26"/>
          <w:rtl/>
          <w:lang w:bidi="ar-LB"/>
        </w:rPr>
        <w:t>اليونيب</w:t>
      </w:r>
      <w:r w:rsidR="00251191" w:rsidRPr="00251191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(80.000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أمريكي)؛</w:t>
      </w:r>
    </w:p>
    <w:p w14:paraId="21157678" w14:textId="730FDFF6" w:rsidR="00D05F54" w:rsidRDefault="00D05F54" w:rsidP="00DE42E7">
      <w:pPr>
        <w:pStyle w:val="Heading2"/>
        <w:widowControl/>
        <w:numPr>
          <w:ilvl w:val="0"/>
          <w:numId w:val="9"/>
        </w:numPr>
        <w:tabs>
          <w:tab w:val="right" w:pos="1530"/>
        </w:tabs>
        <w:bidi/>
        <w:ind w:left="1440" w:hanging="720"/>
        <w:rPr>
          <w:sz w:val="26"/>
          <w:szCs w:val="26"/>
          <w:rtl/>
          <w:lang w:bidi="ar-LB"/>
        </w:rPr>
      </w:pPr>
      <w:r w:rsidRPr="004564C6">
        <w:rPr>
          <w:i/>
          <w:iCs/>
          <w:sz w:val="26"/>
          <w:szCs w:val="26"/>
          <w:rtl/>
          <w:lang w:bidi="ar-LB"/>
        </w:rPr>
        <w:t>تعزيز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مر</w:t>
      </w:r>
      <w:r w:rsidR="00251191">
        <w:rPr>
          <w:i/>
          <w:iCs/>
          <w:sz w:val="26"/>
          <w:szCs w:val="26"/>
          <w:rtl/>
          <w:lang w:bidi="ar-LB"/>
        </w:rPr>
        <w:t>ا</w:t>
      </w:r>
      <w:r w:rsidRPr="004564C6">
        <w:rPr>
          <w:i/>
          <w:iCs/>
          <w:sz w:val="26"/>
          <w:szCs w:val="26"/>
          <w:rtl/>
          <w:lang w:bidi="ar-LB"/>
        </w:rPr>
        <w:t>كز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4564C6">
        <w:rPr>
          <w:i/>
          <w:iCs/>
          <w:sz w:val="26"/>
          <w:szCs w:val="26"/>
          <w:rtl/>
          <w:lang w:bidi="ar-LB"/>
        </w:rPr>
        <w:t>التميز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من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خلال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توفير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المعدات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والأدوات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ونشر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آخر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تطورات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>
        <w:rPr>
          <w:i/>
          <w:iCs/>
          <w:sz w:val="26"/>
          <w:szCs w:val="26"/>
          <w:rtl/>
          <w:lang w:bidi="ar-LB"/>
        </w:rPr>
        <w:t>التكنولوجيا</w:t>
      </w:r>
      <w:r w:rsidRPr="004564C6">
        <w:rPr>
          <w:i/>
          <w:iCs/>
          <w:sz w:val="26"/>
          <w:szCs w:val="26"/>
          <w:rtl/>
          <w:lang w:bidi="ar-LB"/>
        </w:rPr>
        <w:t>: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مركزي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التميز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القائمين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توفير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الأدوات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والمعدات،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استخدامها،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وتوفير</w:t>
      </w:r>
      <w:r w:rsidR="00BA394D">
        <w:rPr>
          <w:sz w:val="26"/>
          <w:szCs w:val="26"/>
          <w:rtl/>
          <w:lang w:bidi="ar-LB"/>
        </w:rPr>
        <w:t xml:space="preserve"> </w:t>
      </w:r>
      <w:r w:rsidR="001D0466" w:rsidRPr="00251191">
        <w:rPr>
          <w:rFonts w:hint="cs"/>
          <w:sz w:val="26"/>
          <w:szCs w:val="26"/>
          <w:rtl/>
          <w:lang w:bidi="ar-LB"/>
        </w:rPr>
        <w:t>خمس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معرفات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إضافية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للمبردات؛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</w:t>
      </w:r>
      <w:r w:rsidR="00D5791E">
        <w:rPr>
          <w:sz w:val="26"/>
          <w:szCs w:val="26"/>
          <w:rtl/>
          <w:lang w:bidi="ar-LB"/>
        </w:rPr>
        <w:t>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مكثف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5791E">
        <w:rPr>
          <w:sz w:val="26"/>
          <w:szCs w:val="26"/>
          <w:rtl/>
          <w:lang w:bidi="ar-LB"/>
        </w:rPr>
        <w:t>الهيدروكربونات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لثلاثة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مدربين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وما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لا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يقل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80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متدرب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أربع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دورات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(اليونيدو)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(</w:t>
      </w:r>
      <w:r w:rsidR="00D5791E">
        <w:rPr>
          <w:sz w:val="26"/>
          <w:szCs w:val="26"/>
          <w:rtl/>
          <w:lang w:bidi="ar-LB"/>
        </w:rPr>
        <w:t>142,000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251191" w:rsidRPr="00251191">
        <w:rPr>
          <w:sz w:val="26"/>
          <w:szCs w:val="26"/>
          <w:rtl/>
          <w:lang w:bidi="ar-LB"/>
        </w:rPr>
        <w:t>أميركي)</w:t>
      </w:r>
      <w:r w:rsidRPr="004564C6">
        <w:rPr>
          <w:sz w:val="26"/>
          <w:szCs w:val="26"/>
          <w:rtl/>
          <w:lang w:bidi="ar-LB"/>
        </w:rPr>
        <w:t>؛</w:t>
      </w:r>
    </w:p>
    <w:p w14:paraId="2CB90464" w14:textId="138C7AA1" w:rsidR="00251191" w:rsidRDefault="00251191" w:rsidP="00DE42E7">
      <w:pPr>
        <w:pStyle w:val="Heading2"/>
        <w:widowControl/>
        <w:numPr>
          <w:ilvl w:val="0"/>
          <w:numId w:val="9"/>
        </w:numPr>
        <w:tabs>
          <w:tab w:val="right" w:pos="1530"/>
        </w:tabs>
        <w:bidi/>
        <w:ind w:left="1440" w:hanging="720"/>
        <w:rPr>
          <w:sz w:val="26"/>
          <w:szCs w:val="26"/>
          <w:rtl/>
          <w:lang w:bidi="ar-LB"/>
        </w:rPr>
      </w:pPr>
      <w:r w:rsidRPr="00587BCF">
        <w:rPr>
          <w:i/>
          <w:iCs/>
          <w:sz w:val="26"/>
          <w:szCs w:val="26"/>
          <w:rtl/>
          <w:lang w:bidi="ar-LB"/>
        </w:rPr>
        <w:t>تعميم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87BCF">
        <w:rPr>
          <w:i/>
          <w:iCs/>
          <w:sz w:val="26"/>
          <w:szCs w:val="26"/>
          <w:rtl/>
          <w:lang w:bidi="ar-LB"/>
        </w:rPr>
        <w:t>المنظور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87BCF">
        <w:rPr>
          <w:i/>
          <w:iCs/>
          <w:sz w:val="26"/>
          <w:szCs w:val="26"/>
          <w:rtl/>
          <w:lang w:bidi="ar-LB"/>
        </w:rPr>
        <w:t>الجنساني:</w:t>
      </w:r>
      <w:r w:rsidR="00BA394D">
        <w:rPr>
          <w:sz w:val="26"/>
          <w:szCs w:val="26"/>
          <w:rtl/>
          <w:lang w:bidi="ar-LB"/>
        </w:rPr>
        <w:t xml:space="preserve"> </w:t>
      </w:r>
      <w:r w:rsidR="00587BCF">
        <w:rPr>
          <w:sz w:val="26"/>
          <w:szCs w:val="26"/>
          <w:rtl/>
          <w:lang w:bidi="ar-LB"/>
        </w:rPr>
        <w:t>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تقييم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جنساني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و</w:t>
      </w:r>
      <w:r w:rsidR="00587BCF">
        <w:rPr>
          <w:sz w:val="26"/>
          <w:szCs w:val="26"/>
          <w:rtl/>
          <w:lang w:bidi="ar-LB"/>
        </w:rPr>
        <w:t>وضع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لتعزيز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="00587BCF">
        <w:rPr>
          <w:sz w:val="26"/>
          <w:szCs w:val="26"/>
          <w:rtl/>
          <w:lang w:bidi="ar-LB"/>
        </w:rPr>
        <w:t>إشراك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المرأة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ومشاركتها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وتحقيق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الأهداف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الصلة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(</w:t>
      </w:r>
      <w:r w:rsidR="00587BCF">
        <w:rPr>
          <w:sz w:val="26"/>
          <w:szCs w:val="26"/>
          <w:rtl/>
          <w:lang w:bidi="ar-LB"/>
        </w:rPr>
        <w:t>اليونيب</w:t>
      </w:r>
      <w:r w:rsidRPr="00587BCF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(</w:t>
      </w:r>
      <w:r w:rsidR="00587BCF">
        <w:rPr>
          <w:sz w:val="26"/>
          <w:szCs w:val="26"/>
          <w:rtl/>
          <w:lang w:bidi="ar-LB"/>
        </w:rPr>
        <w:t>15,000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587BCF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587BCF">
        <w:rPr>
          <w:sz w:val="26"/>
          <w:szCs w:val="26"/>
          <w:rtl/>
          <w:lang w:bidi="ar-LB"/>
        </w:rPr>
        <w:t>أمريكي</w:t>
      </w:r>
      <w:r w:rsidRPr="00587BCF">
        <w:rPr>
          <w:sz w:val="26"/>
          <w:szCs w:val="26"/>
          <w:rtl/>
          <w:lang w:bidi="ar-LB"/>
        </w:rPr>
        <w:t>)؛</w:t>
      </w:r>
    </w:p>
    <w:p w14:paraId="4F6EAC9D" w14:textId="4F41F9ED" w:rsidR="00D05F54" w:rsidRPr="004564C6" w:rsidRDefault="00251191" w:rsidP="00DE42E7">
      <w:pPr>
        <w:pStyle w:val="Heading2"/>
        <w:widowControl/>
        <w:numPr>
          <w:ilvl w:val="0"/>
          <w:numId w:val="9"/>
        </w:numPr>
        <w:tabs>
          <w:tab w:val="right" w:pos="1530"/>
        </w:tabs>
        <w:bidi/>
        <w:ind w:left="1440" w:hanging="720"/>
        <w:rPr>
          <w:sz w:val="26"/>
          <w:szCs w:val="26"/>
          <w:rtl/>
          <w:lang w:bidi="ar-LB"/>
        </w:rPr>
      </w:pPr>
      <w:r w:rsidRPr="00251191">
        <w:rPr>
          <w:sz w:val="26"/>
          <w:szCs w:val="26"/>
          <w:rtl/>
          <w:lang w:bidi="ar-LB"/>
        </w:rPr>
        <w:lastRenderedPageBreak/>
        <w:t>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المشروع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اليونيب</w:t>
      </w:r>
      <w:r w:rsidRPr="00251191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15,000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أميركي)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تفصيل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التكلفة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التالي: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الموظفون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والمستشارون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10,000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أميركي)،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والسفر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المتعلق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بالرصد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3,000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أميركي)،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والاجتماعات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2,000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51191">
        <w:rPr>
          <w:sz w:val="26"/>
          <w:szCs w:val="26"/>
          <w:rtl/>
          <w:lang w:bidi="ar-LB"/>
        </w:rPr>
        <w:t>أميركي).</w:t>
      </w:r>
    </w:p>
    <w:p w14:paraId="63E0E6C3" w14:textId="0A92FECF" w:rsidR="00D05F54" w:rsidRDefault="00D05F54" w:rsidP="0000047B">
      <w:pPr>
        <w:bidi/>
        <w:jc w:val="center"/>
        <w:rPr>
          <w:b/>
          <w:bCs/>
          <w:sz w:val="26"/>
          <w:szCs w:val="26"/>
          <w:rtl/>
          <w:lang w:bidi="ar-LB"/>
        </w:rPr>
      </w:pPr>
      <w:bookmarkStart w:id="24" w:name="_Hlk126916095"/>
      <w:r w:rsidRPr="00121C9E">
        <w:rPr>
          <w:b/>
          <w:bCs/>
          <w:sz w:val="26"/>
          <w:szCs w:val="26"/>
          <w:rtl/>
          <w:lang w:bidi="ar-LB"/>
        </w:rPr>
        <w:t>تعليقات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121C9E">
        <w:rPr>
          <w:b/>
          <w:bCs/>
          <w:sz w:val="26"/>
          <w:szCs w:val="26"/>
          <w:rtl/>
          <w:lang w:bidi="ar-LB"/>
        </w:rPr>
        <w:t>وتوصيات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121C9E">
        <w:rPr>
          <w:b/>
          <w:bCs/>
          <w:sz w:val="26"/>
          <w:szCs w:val="26"/>
          <w:rtl/>
          <w:lang w:bidi="ar-LB"/>
        </w:rPr>
        <w:t>الأمانة</w:t>
      </w:r>
    </w:p>
    <w:p w14:paraId="4601BDFA" w14:textId="77777777" w:rsidR="0000047B" w:rsidRPr="00121C9E" w:rsidRDefault="0000047B" w:rsidP="0000047B">
      <w:pPr>
        <w:bidi/>
        <w:jc w:val="center"/>
        <w:rPr>
          <w:b/>
          <w:bCs/>
          <w:sz w:val="26"/>
          <w:szCs w:val="26"/>
          <w:rtl/>
          <w:lang w:bidi="ar-LB"/>
        </w:rPr>
      </w:pPr>
    </w:p>
    <w:bookmarkEnd w:id="24"/>
    <w:p w14:paraId="4BE1F251" w14:textId="297A55AA" w:rsidR="00D05F54" w:rsidRPr="006E1F93" w:rsidRDefault="00D05F54" w:rsidP="004838E0">
      <w:pPr>
        <w:pStyle w:val="Heading1"/>
        <w:bidi/>
        <w:rPr>
          <w:sz w:val="26"/>
          <w:szCs w:val="26"/>
          <w:rtl/>
          <w:lang w:bidi="ar-LB"/>
        </w:rPr>
      </w:pPr>
      <w:r w:rsidRPr="006E1F93">
        <w:rPr>
          <w:sz w:val="26"/>
          <w:szCs w:val="26"/>
          <w:rtl/>
          <w:lang w:bidi="ar-LB"/>
        </w:rPr>
        <w:t>استعرضت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الأمانة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92559D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الهيدروكلوروفلوروكربون</w:t>
      </w:r>
      <w:r w:rsidR="0092559D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ضوء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الأولى،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والسياسات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والمبادئ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التوجيهية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الصادرة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ا</w:t>
      </w:r>
      <w:r w:rsidRPr="006E1F93">
        <w:rPr>
          <w:sz w:val="26"/>
          <w:szCs w:val="26"/>
          <w:rtl/>
          <w:lang w:bidi="ar-LB"/>
        </w:rPr>
        <w:t>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الأطراف،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معايير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92559D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92559D" w:rsidRPr="006E1F93">
        <w:rPr>
          <w:sz w:val="26"/>
          <w:szCs w:val="26"/>
          <w:rtl/>
          <w:lang w:bidi="ar-LB"/>
        </w:rPr>
        <w:t>الهيدروكلوروفلوروكربون</w:t>
      </w:r>
      <w:r w:rsidR="0092559D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4838E0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8B5152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8B5152" w:rsidRPr="006E1F93">
        <w:rPr>
          <w:sz w:val="26"/>
          <w:szCs w:val="26"/>
          <w:rtl/>
          <w:lang w:bidi="ar-LB"/>
        </w:rPr>
        <w:t>الهيدروكلوروفلوروكربون</w:t>
      </w:r>
      <w:r w:rsidR="008B5152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(ال</w:t>
      </w:r>
      <w:r w:rsidR="004838E0">
        <w:rPr>
          <w:sz w:val="26"/>
          <w:szCs w:val="26"/>
          <w:rtl/>
          <w:lang w:bidi="ar-LB"/>
        </w:rPr>
        <w:t>م</w:t>
      </w:r>
      <w:r w:rsidRPr="006E1F93">
        <w:rPr>
          <w:sz w:val="26"/>
          <w:szCs w:val="26"/>
          <w:rtl/>
          <w:lang w:bidi="ar-LB"/>
        </w:rPr>
        <w:t>قرران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74/50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و90/31)،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وخطة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الأطراف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للفترة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E1F93">
        <w:rPr>
          <w:sz w:val="26"/>
          <w:szCs w:val="26"/>
          <w:rtl/>
          <w:lang w:bidi="ar-LB"/>
        </w:rPr>
        <w:t>2024-2026.</w:t>
      </w:r>
    </w:p>
    <w:p w14:paraId="3619E6BE" w14:textId="7346F93D" w:rsidR="00D05F54" w:rsidRPr="00121C9E" w:rsidRDefault="00D05F54" w:rsidP="00D05F54">
      <w:pPr>
        <w:keepNext/>
        <w:widowControl w:val="0"/>
        <w:bidi/>
        <w:spacing w:after="240"/>
        <w:rPr>
          <w:sz w:val="26"/>
          <w:szCs w:val="26"/>
          <w:u w:val="single"/>
          <w:rtl/>
          <w:lang w:bidi="ar-LB"/>
        </w:rPr>
      </w:pPr>
      <w:bookmarkStart w:id="25" w:name="_Hlk126916105"/>
      <w:r w:rsidRPr="00121C9E">
        <w:rPr>
          <w:sz w:val="26"/>
          <w:szCs w:val="26"/>
          <w:u w:val="single"/>
          <w:rtl/>
          <w:lang w:bidi="ar-LB"/>
        </w:rPr>
        <w:t>الاستراتيجية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121C9E">
        <w:rPr>
          <w:sz w:val="26"/>
          <w:szCs w:val="26"/>
          <w:u w:val="single"/>
          <w:rtl/>
          <w:lang w:bidi="ar-LB"/>
        </w:rPr>
        <w:t>الشاملة</w:t>
      </w:r>
    </w:p>
    <w:bookmarkEnd w:id="25"/>
    <w:p w14:paraId="1AB5CE48" w14:textId="3C35BC93" w:rsidR="00D05F54" w:rsidRPr="00121C9E" w:rsidRDefault="00D05F54" w:rsidP="00747B33">
      <w:pPr>
        <w:pStyle w:val="Heading1"/>
        <w:bidi/>
        <w:rPr>
          <w:sz w:val="26"/>
          <w:szCs w:val="26"/>
          <w:rtl/>
          <w:lang w:bidi="ar-LB"/>
        </w:rPr>
      </w:pPr>
      <w:r w:rsidRPr="00121C9E">
        <w:rPr>
          <w:sz w:val="26"/>
          <w:szCs w:val="26"/>
          <w:rtl/>
          <w:lang w:bidi="ar-LB"/>
        </w:rPr>
        <w:t>أكدت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التزامها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بنسبة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100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استهلاكها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الأساسي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47B33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747B33" w:rsidRPr="006E1F93">
        <w:rPr>
          <w:sz w:val="26"/>
          <w:szCs w:val="26"/>
          <w:rtl/>
          <w:lang w:bidi="ar-LB"/>
        </w:rPr>
        <w:t>الهيدروكلوروفلوروكربون</w:t>
      </w:r>
      <w:r w:rsidR="00747B33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وتحقيق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لتدابير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مونتريال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عام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2030.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وقد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ر</w:t>
      </w:r>
      <w:r w:rsidR="00AC53DE">
        <w:rPr>
          <w:sz w:val="26"/>
          <w:szCs w:val="26"/>
          <w:rtl/>
          <w:lang w:bidi="ar-LB"/>
        </w:rPr>
        <w:t>ا</w:t>
      </w:r>
      <w:r w:rsidR="00AC53DE" w:rsidRPr="00AC53DE">
        <w:rPr>
          <w:sz w:val="26"/>
          <w:szCs w:val="26"/>
          <w:rtl/>
          <w:lang w:bidi="ar-LB"/>
        </w:rPr>
        <w:t>عت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المقررة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>
        <w:rPr>
          <w:sz w:val="26"/>
          <w:szCs w:val="26"/>
          <w:rtl/>
          <w:lang w:bidi="ar-LB"/>
        </w:rPr>
        <w:t>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تنف</w:t>
      </w:r>
      <w:r w:rsidR="00AC53DE">
        <w:rPr>
          <w:sz w:val="26"/>
          <w:szCs w:val="26"/>
          <w:rtl/>
          <w:lang w:bidi="ar-LB"/>
        </w:rPr>
        <w:t>ي</w:t>
      </w:r>
      <w:r w:rsidR="00AC53DE" w:rsidRPr="00AC53DE">
        <w:rPr>
          <w:sz w:val="26"/>
          <w:szCs w:val="26"/>
          <w:rtl/>
          <w:lang w:bidi="ar-LB"/>
        </w:rPr>
        <w:t>ذ</w:t>
      </w:r>
      <w:r w:rsidR="00AC53DE">
        <w:rPr>
          <w:sz w:val="26"/>
          <w:szCs w:val="26"/>
          <w:rtl/>
          <w:lang w:bidi="ar-LB"/>
        </w:rPr>
        <w:t>ها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خط</w:t>
      </w:r>
      <w:r w:rsidR="00AC53DE">
        <w:rPr>
          <w:sz w:val="26"/>
          <w:szCs w:val="26"/>
          <w:rtl/>
          <w:lang w:bidi="ar-LB"/>
        </w:rPr>
        <w:t>ة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ال</w:t>
      </w:r>
      <w:r w:rsidR="00305C81">
        <w:rPr>
          <w:sz w:val="26"/>
          <w:szCs w:val="26"/>
          <w:rtl/>
          <w:lang w:bidi="ar-LB"/>
        </w:rPr>
        <w:t>تنفيذ</w:t>
      </w:r>
      <w:r w:rsidR="00BA394D">
        <w:rPr>
          <w:rFonts w:hint="cs"/>
          <w:sz w:val="26"/>
          <w:szCs w:val="26"/>
          <w:rtl/>
          <w:lang w:bidi="ar-LB"/>
        </w:rPr>
        <w:t xml:space="preserve"> </w:t>
      </w:r>
      <w:r w:rsidR="00491040">
        <w:rPr>
          <w:rFonts w:hint="cs"/>
          <w:sz w:val="26"/>
          <w:szCs w:val="26"/>
          <w:rtl/>
          <w:lang w:val="en-CA" w:bidi="ar-LB"/>
        </w:rPr>
        <w:t>ل</w:t>
      </w:r>
      <w:r w:rsidR="00491040" w:rsidRPr="00491040">
        <w:rPr>
          <w:sz w:val="26"/>
          <w:szCs w:val="26"/>
          <w:rtl/>
          <w:lang w:bidi="ar-LB"/>
        </w:rPr>
        <w:t>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491040" w:rsidRPr="00491040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تعديل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كيغالي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للبلاد،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المعتمدة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الاجتماع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الثالث</w:t>
      </w:r>
      <w:r w:rsidR="00BA394D">
        <w:rPr>
          <w:sz w:val="26"/>
          <w:szCs w:val="26"/>
          <w:rtl/>
          <w:lang w:bidi="ar-LB"/>
        </w:rPr>
        <w:t xml:space="preserve"> </w:t>
      </w:r>
      <w:r w:rsidR="00AC53DE" w:rsidRPr="00AC53DE">
        <w:rPr>
          <w:sz w:val="26"/>
          <w:szCs w:val="26"/>
          <w:rtl/>
          <w:lang w:bidi="ar-LB"/>
        </w:rPr>
        <w:t>والتسعين.</w:t>
      </w:r>
    </w:p>
    <w:p w14:paraId="4BB77008" w14:textId="55536D48" w:rsidR="00D05F54" w:rsidRPr="00121C9E" w:rsidRDefault="00305C81" w:rsidP="00165DE3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747B33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="00747B33">
        <w:rPr>
          <w:sz w:val="26"/>
          <w:szCs w:val="26"/>
          <w:rtl/>
          <w:lang w:bidi="ar-LB"/>
        </w:rPr>
        <w:t>ل</w:t>
      </w:r>
      <w:r w:rsidR="00D05F54" w:rsidRPr="00121C9E">
        <w:rPr>
          <w:sz w:val="26"/>
          <w:szCs w:val="26"/>
          <w:rtl/>
          <w:lang w:bidi="ar-LB"/>
        </w:rPr>
        <w:t>ل</w:t>
      </w:r>
      <w:r>
        <w:rPr>
          <w:sz w:val="26"/>
          <w:szCs w:val="26"/>
          <w:rtl/>
          <w:lang w:bidi="ar-LB"/>
        </w:rPr>
        <w:t>م</w:t>
      </w:r>
      <w:r w:rsidR="00D05F54" w:rsidRPr="00121C9E">
        <w:rPr>
          <w:sz w:val="26"/>
          <w:szCs w:val="26"/>
          <w:rtl/>
          <w:lang w:bidi="ar-LB"/>
        </w:rPr>
        <w:t>قرر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86/51،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للسماح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بالنظر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النهائية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747B33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747B33" w:rsidRPr="006E1F93">
        <w:rPr>
          <w:sz w:val="26"/>
          <w:szCs w:val="26"/>
          <w:rtl/>
          <w:lang w:bidi="ar-LB"/>
        </w:rPr>
        <w:t>الهيدروكلوروفلوروكربون</w:t>
      </w:r>
      <w:r w:rsidR="00747B33">
        <w:rPr>
          <w:sz w:val="26"/>
          <w:szCs w:val="26"/>
          <w:rtl/>
          <w:lang w:bidi="ar-LB"/>
        </w:rPr>
        <w:t>ية</w:t>
      </w:r>
      <w:r w:rsidR="00D05F54" w:rsidRPr="00121C9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وافقت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وصف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مفصل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للإطار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التنظيمي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والسياس</w:t>
      </w:r>
      <w:r w:rsidR="00747B33">
        <w:rPr>
          <w:sz w:val="26"/>
          <w:szCs w:val="26"/>
          <w:rtl/>
          <w:lang w:bidi="ar-LB"/>
        </w:rPr>
        <w:t>ات</w:t>
      </w:r>
      <w:r w:rsidR="00D05F54" w:rsidRPr="00121C9E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</w:t>
      </w:r>
      <w:r w:rsidR="00165DE3">
        <w:rPr>
          <w:sz w:val="26"/>
          <w:szCs w:val="26"/>
          <w:rtl/>
          <w:lang w:bidi="ar-LB"/>
        </w:rPr>
        <w:t>معمول</w:t>
      </w:r>
      <w:r w:rsidR="00BA394D">
        <w:rPr>
          <w:sz w:val="26"/>
          <w:szCs w:val="26"/>
          <w:rtl/>
          <w:lang w:bidi="ar-LB"/>
        </w:rPr>
        <w:t xml:space="preserve"> </w:t>
      </w:r>
      <w:r w:rsidR="00165DE3">
        <w:rPr>
          <w:sz w:val="26"/>
          <w:szCs w:val="26"/>
          <w:rtl/>
          <w:lang w:bidi="ar-LB"/>
        </w:rPr>
        <w:t>به</w:t>
      </w:r>
      <w:r w:rsidR="00BA394D">
        <w:rPr>
          <w:sz w:val="26"/>
          <w:szCs w:val="26"/>
          <w:rtl/>
          <w:lang w:bidi="ar-LB"/>
        </w:rPr>
        <w:t xml:space="preserve"> </w:t>
      </w:r>
      <w:r w:rsidR="00165DE3">
        <w:rPr>
          <w:sz w:val="26"/>
          <w:szCs w:val="26"/>
          <w:rtl/>
          <w:lang w:bidi="ar-LB"/>
        </w:rPr>
        <w:t>لتنفيذ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="00D05F54" w:rsidRPr="00121C9E">
        <w:rPr>
          <w:sz w:val="26"/>
          <w:szCs w:val="26"/>
          <w:rtl/>
          <w:lang w:bidi="ar-LB"/>
        </w:rPr>
        <w:t>تدابير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="00165DE3">
        <w:rPr>
          <w:sz w:val="26"/>
          <w:szCs w:val="26"/>
          <w:rtl/>
          <w:lang w:bidi="ar-LB"/>
        </w:rPr>
        <w:t>تضمن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165DE3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165DE3" w:rsidRPr="006E1F93">
        <w:rPr>
          <w:sz w:val="26"/>
          <w:szCs w:val="26"/>
          <w:rtl/>
          <w:lang w:bidi="ar-LB"/>
        </w:rPr>
        <w:t>الهيدروكلوروفلوروكربون</w:t>
      </w:r>
      <w:r w:rsidR="00165DE3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8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مكرر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(هـ)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(</w:t>
      </w:r>
      <w:r w:rsidR="00165DE3">
        <w:rPr>
          <w:sz w:val="26"/>
          <w:szCs w:val="26"/>
          <w:rtl/>
          <w:lang w:bidi="ar-LB"/>
        </w:rPr>
        <w:t>1</w:t>
      </w:r>
      <w:r w:rsidR="00D05F54" w:rsidRPr="00121C9E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المادة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5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مونتريال</w:t>
      </w:r>
      <w:r w:rsidR="00D05F54" w:rsidRPr="00121C9E">
        <w:rPr>
          <w:rStyle w:val="FootnoteReference"/>
          <w:sz w:val="26"/>
          <w:szCs w:val="26"/>
          <w:lang w:bidi="ar-LB"/>
        </w:rPr>
        <w:footnoteReference w:id="9"/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2030-2040،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و</w:t>
      </w:r>
      <w:r w:rsidR="00165DE3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إذا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كانت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تنوي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2030-2040،</w:t>
      </w:r>
      <w:r w:rsidR="00BA394D">
        <w:rPr>
          <w:sz w:val="26"/>
          <w:szCs w:val="26"/>
          <w:rtl/>
          <w:lang w:bidi="ar-LB"/>
        </w:rPr>
        <w:t xml:space="preserve"> </w:t>
      </w:r>
      <w:r w:rsidR="00165DE3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="00165DE3">
        <w:rPr>
          <w:sz w:val="26"/>
          <w:szCs w:val="26"/>
          <w:rtl/>
          <w:lang w:bidi="ar-LB"/>
        </w:rPr>
        <w:t>ل</w:t>
      </w:r>
      <w:r w:rsidR="00D05F54" w:rsidRPr="00121C9E">
        <w:rPr>
          <w:sz w:val="26"/>
          <w:szCs w:val="26"/>
          <w:rtl/>
          <w:lang w:bidi="ar-LB"/>
        </w:rPr>
        <w:t>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8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مكرر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(هـ)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(</w:t>
      </w:r>
      <w:r w:rsidR="00165DE3">
        <w:rPr>
          <w:sz w:val="26"/>
          <w:szCs w:val="26"/>
          <w:rtl/>
          <w:lang w:bidi="ar-LB"/>
        </w:rPr>
        <w:t>1</w:t>
      </w:r>
      <w:r w:rsidR="00D05F54" w:rsidRPr="00121C9E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المادة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5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مونتريال،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اقترحت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تعديلات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اتفاقها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تغطي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فترة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بعد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عام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2030.</w:t>
      </w:r>
    </w:p>
    <w:p w14:paraId="5751AE82" w14:textId="61CBE814" w:rsidR="00D05F54" w:rsidRPr="00121C9E" w:rsidRDefault="00D05F54" w:rsidP="00D05F54">
      <w:pPr>
        <w:keepNext/>
        <w:widowControl w:val="0"/>
        <w:bidi/>
        <w:spacing w:after="240"/>
        <w:rPr>
          <w:sz w:val="26"/>
          <w:szCs w:val="26"/>
          <w:u w:val="single"/>
          <w:rtl/>
          <w:lang w:bidi="ar-LB"/>
        </w:rPr>
      </w:pPr>
      <w:r w:rsidRPr="00121C9E">
        <w:rPr>
          <w:sz w:val="26"/>
          <w:szCs w:val="26"/>
          <w:u w:val="single"/>
          <w:rtl/>
          <w:lang w:bidi="ar-LB"/>
        </w:rPr>
        <w:t>الإطار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121C9E">
        <w:rPr>
          <w:sz w:val="26"/>
          <w:szCs w:val="26"/>
          <w:u w:val="single"/>
          <w:rtl/>
          <w:lang w:bidi="ar-LB"/>
        </w:rPr>
        <w:t>القانوني</w:t>
      </w:r>
    </w:p>
    <w:p w14:paraId="73A095A1" w14:textId="6AF18E21" w:rsidR="00D05F54" w:rsidRPr="00121C9E" w:rsidRDefault="00D05F54" w:rsidP="00D037C1">
      <w:pPr>
        <w:pStyle w:val="Heading1"/>
        <w:widowControl w:val="0"/>
        <w:bidi/>
        <w:rPr>
          <w:sz w:val="26"/>
          <w:szCs w:val="26"/>
          <w:rtl/>
          <w:lang w:bidi="ar-LB"/>
        </w:rPr>
      </w:pPr>
      <w:r w:rsidRPr="00121C9E">
        <w:rPr>
          <w:sz w:val="26"/>
          <w:szCs w:val="26"/>
          <w:rtl/>
          <w:lang w:bidi="ar-LB"/>
        </w:rPr>
        <w:t>أصدرت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حصص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="00D037C1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D037C1" w:rsidRPr="006E1F93">
        <w:rPr>
          <w:sz w:val="26"/>
          <w:szCs w:val="26"/>
          <w:rtl/>
          <w:lang w:bidi="ar-LB"/>
        </w:rPr>
        <w:t>الهيدروكلوروفلوروكربون</w:t>
      </w:r>
      <w:r w:rsidR="00D037C1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لعام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2024</w:t>
      </w:r>
      <w:r w:rsidR="00BA394D">
        <w:rPr>
          <w:sz w:val="26"/>
          <w:szCs w:val="26"/>
          <w:rtl/>
          <w:lang w:bidi="ar-LB"/>
        </w:rPr>
        <w:t xml:space="preserve"> </w:t>
      </w:r>
      <w:r w:rsidR="00D037C1"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5.78</w:t>
      </w:r>
      <w:r w:rsidR="00BA394D">
        <w:rPr>
          <w:sz w:val="26"/>
          <w:szCs w:val="26"/>
          <w:rtl/>
          <w:lang w:bidi="ar-LB"/>
        </w:rPr>
        <w:t xml:space="preserve"> </w:t>
      </w:r>
      <w:r w:rsidR="00D037C1">
        <w:rPr>
          <w:sz w:val="26"/>
          <w:szCs w:val="26"/>
          <w:rtl/>
          <w:lang w:bidi="ar-LB"/>
        </w:rPr>
        <w:t>طن</w:t>
      </w:r>
      <w:r w:rsidR="00BA394D">
        <w:rPr>
          <w:sz w:val="26"/>
          <w:szCs w:val="26"/>
          <w:rtl/>
          <w:lang w:bidi="ar-LB"/>
        </w:rPr>
        <w:t xml:space="preserve"> </w:t>
      </w:r>
      <w:r w:rsidR="00D037C1">
        <w:rPr>
          <w:sz w:val="26"/>
          <w:szCs w:val="26"/>
          <w:rtl/>
          <w:lang w:bidi="ar-LB"/>
        </w:rPr>
        <w:t>متري</w:t>
      </w:r>
      <w:r w:rsidR="00BA394D">
        <w:rPr>
          <w:sz w:val="26"/>
          <w:szCs w:val="26"/>
          <w:rtl/>
          <w:lang w:bidi="ar-LB"/>
        </w:rPr>
        <w:t xml:space="preserve"> </w:t>
      </w:r>
      <w:r w:rsidR="00D037C1">
        <w:rPr>
          <w:sz w:val="26"/>
          <w:szCs w:val="26"/>
          <w:rtl/>
          <w:lang w:bidi="ar-LB"/>
        </w:rPr>
        <w:t>وهي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أقل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الرقابة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مونتريال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تلك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السنة</w:t>
      </w:r>
      <w:r w:rsidRPr="00121C9E">
        <w:rPr>
          <w:sz w:val="26"/>
          <w:szCs w:val="26"/>
          <w:rtl/>
          <w:lang w:bidi="ar-LB"/>
        </w:rPr>
        <w:t>.</w:t>
      </w:r>
    </w:p>
    <w:p w14:paraId="72992A9C" w14:textId="6774578C" w:rsidR="00D05F54" w:rsidRDefault="00D05F54" w:rsidP="00511A4D">
      <w:pPr>
        <w:pStyle w:val="Heading1"/>
        <w:bidi/>
        <w:rPr>
          <w:sz w:val="26"/>
          <w:szCs w:val="26"/>
          <w:rtl/>
          <w:lang w:bidi="ar-LB"/>
        </w:rPr>
      </w:pPr>
      <w:r w:rsidRPr="00121C9E">
        <w:rPr>
          <w:sz w:val="26"/>
          <w:szCs w:val="26"/>
          <w:rtl/>
          <w:lang w:bidi="ar-LB"/>
        </w:rPr>
        <w:t>وأكدت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التزامها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بحظر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الجديدة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والمستعملة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المعتمدة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511A4D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511A4D" w:rsidRPr="006E1F93">
        <w:rPr>
          <w:sz w:val="26"/>
          <w:szCs w:val="26"/>
          <w:rtl/>
          <w:lang w:bidi="ar-LB"/>
        </w:rPr>
        <w:t>الهيدروكلوروفلوروكربون</w:t>
      </w:r>
      <w:r w:rsidR="00511A4D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="00511A4D">
        <w:rPr>
          <w:sz w:val="26"/>
          <w:szCs w:val="26"/>
          <w:rtl/>
          <w:lang w:bidi="ar-LB"/>
        </w:rPr>
        <w:t>1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يناير/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20</w:t>
      </w:r>
      <w:r w:rsidR="00305C81">
        <w:rPr>
          <w:sz w:val="26"/>
          <w:szCs w:val="26"/>
          <w:rtl/>
          <w:lang w:bidi="ar-LB"/>
        </w:rPr>
        <w:t>27</w:t>
      </w:r>
      <w:r w:rsidRPr="00121C9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واستيراد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="00511A4D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511A4D" w:rsidRPr="006E1F93">
        <w:rPr>
          <w:sz w:val="26"/>
          <w:szCs w:val="26"/>
          <w:rtl/>
          <w:lang w:bidi="ar-LB"/>
        </w:rPr>
        <w:t>الهيدروكلوروفلوروكربون</w:t>
      </w:r>
      <w:r w:rsidR="00511A4D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="00511A4D">
        <w:rPr>
          <w:sz w:val="26"/>
          <w:szCs w:val="26"/>
          <w:rtl/>
          <w:lang w:bidi="ar-LB"/>
        </w:rPr>
        <w:t>1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يناير</w:t>
      </w:r>
      <w:r w:rsidRPr="00121C9E">
        <w:rPr>
          <w:sz w:val="26"/>
          <w:szCs w:val="26"/>
          <w:lang w:bidi="ar-LB"/>
        </w:rPr>
        <w:t>/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="00305C81">
        <w:rPr>
          <w:sz w:val="26"/>
          <w:szCs w:val="26"/>
          <w:rtl/>
          <w:lang w:bidi="ar-LB"/>
        </w:rPr>
        <w:t>2030.</w:t>
      </w:r>
    </w:p>
    <w:p w14:paraId="05C5D3C3" w14:textId="29688333" w:rsidR="002A4D47" w:rsidRPr="002A4D47" w:rsidRDefault="002A4D47" w:rsidP="002A4D47">
      <w:pPr>
        <w:pStyle w:val="Heading1"/>
        <w:bidi/>
        <w:rPr>
          <w:sz w:val="26"/>
          <w:szCs w:val="26"/>
          <w:lang w:bidi="ar-LB"/>
        </w:rPr>
      </w:pPr>
      <w:r w:rsidRPr="002A4D47">
        <w:rPr>
          <w:sz w:val="26"/>
          <w:szCs w:val="26"/>
          <w:rtl/>
          <w:lang w:bidi="ar-LB"/>
        </w:rPr>
        <w:t>وأكدت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الوكالات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أيضا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التزام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بوضع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تدابير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تنظيمية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لمراقبة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الانبعاثات</w:t>
      </w:r>
      <w:r w:rsidR="00BA394D">
        <w:rPr>
          <w:sz w:val="26"/>
          <w:szCs w:val="26"/>
          <w:rtl/>
          <w:lang w:bidi="ar-LB"/>
        </w:rPr>
        <w:t xml:space="preserve"> </w:t>
      </w:r>
      <w:r w:rsidR="0092177C">
        <w:rPr>
          <w:sz w:val="26"/>
          <w:szCs w:val="26"/>
          <w:rtl/>
          <w:lang w:bidi="ar-LB"/>
        </w:rPr>
        <w:t>المتوخاة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المبردات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أثناء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تركيب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وصيانتها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وإيقاف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تشغيلها،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ضمن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2A4D47">
        <w:rPr>
          <w:sz w:val="26"/>
          <w:szCs w:val="26"/>
          <w:rtl/>
          <w:lang w:bidi="ar-LB"/>
        </w:rPr>
        <w:t>الهيدروكلوروفلوروكربونية</w:t>
      </w:r>
      <w:r>
        <w:rPr>
          <w:sz w:val="26"/>
          <w:szCs w:val="26"/>
          <w:rtl/>
          <w:lang w:bidi="ar-LB"/>
        </w:rPr>
        <w:t>.</w:t>
      </w:r>
    </w:p>
    <w:p w14:paraId="79049CE0" w14:textId="5B7F9C87" w:rsidR="00D05F54" w:rsidRPr="00121C9E" w:rsidRDefault="00E91259" w:rsidP="00D05F54">
      <w:pPr>
        <w:keepNext/>
        <w:widowControl w:val="0"/>
        <w:bidi/>
        <w:spacing w:after="240"/>
        <w:rPr>
          <w:sz w:val="26"/>
          <w:szCs w:val="26"/>
          <w:rtl/>
          <w:lang w:bidi="ar-LB"/>
        </w:rPr>
      </w:pPr>
      <w:bookmarkStart w:id="26" w:name="_Hlk126916116"/>
      <w:r>
        <w:rPr>
          <w:sz w:val="26"/>
          <w:szCs w:val="26"/>
          <w:u w:val="single"/>
          <w:rtl/>
          <w:lang w:bidi="ar-LB"/>
        </w:rPr>
        <w:t>المسائل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D05F54" w:rsidRPr="00121C9E">
        <w:rPr>
          <w:sz w:val="26"/>
          <w:szCs w:val="26"/>
          <w:u w:val="single"/>
          <w:rtl/>
          <w:lang w:bidi="ar-LB"/>
        </w:rPr>
        <w:t>الفنية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D05F54" w:rsidRPr="00121C9E">
        <w:rPr>
          <w:sz w:val="26"/>
          <w:szCs w:val="26"/>
          <w:u w:val="single"/>
          <w:rtl/>
          <w:lang w:bidi="ar-LB"/>
        </w:rPr>
        <w:t>والمتعلقة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D05F54" w:rsidRPr="00121C9E">
        <w:rPr>
          <w:sz w:val="26"/>
          <w:szCs w:val="26"/>
          <w:u w:val="single"/>
          <w:rtl/>
          <w:lang w:bidi="ar-LB"/>
        </w:rPr>
        <w:t>بالتكلفة</w:t>
      </w:r>
    </w:p>
    <w:p w14:paraId="41034778" w14:textId="6AB125F3" w:rsidR="00D05F54" w:rsidRDefault="0092177C" w:rsidP="00E91259">
      <w:pPr>
        <w:pStyle w:val="Heading1"/>
        <w:keepNext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LB"/>
        </w:rPr>
      </w:pPr>
      <w:r w:rsidRPr="0092177C">
        <w:rPr>
          <w:sz w:val="26"/>
          <w:szCs w:val="26"/>
          <w:u w:val="single"/>
          <w:rtl/>
          <w:lang w:bidi="ar-LB"/>
        </w:rPr>
        <w:t>المسائل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92177C">
        <w:rPr>
          <w:sz w:val="26"/>
          <w:szCs w:val="26"/>
          <w:u w:val="single"/>
          <w:rtl/>
          <w:lang w:bidi="ar-LB"/>
        </w:rPr>
        <w:t>التقنية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92177C">
        <w:rPr>
          <w:sz w:val="26"/>
          <w:szCs w:val="26"/>
          <w:u w:val="single"/>
          <w:rtl/>
          <w:lang w:bidi="ar-LB"/>
        </w:rPr>
        <w:t>والمسائل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92177C">
        <w:rPr>
          <w:sz w:val="26"/>
          <w:szCs w:val="26"/>
          <w:u w:val="single"/>
          <w:rtl/>
          <w:lang w:bidi="ar-LB"/>
        </w:rPr>
        <w:t>المتصلة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92177C">
        <w:rPr>
          <w:sz w:val="26"/>
          <w:szCs w:val="26"/>
          <w:u w:val="single"/>
          <w:rtl/>
          <w:lang w:bidi="ar-LB"/>
        </w:rPr>
        <w:t>بالتكاليف</w:t>
      </w:r>
    </w:p>
    <w:p w14:paraId="01359BE6" w14:textId="2FE4054A" w:rsidR="0092177C" w:rsidRPr="0092177C" w:rsidRDefault="0092177C" w:rsidP="004262E1">
      <w:pPr>
        <w:bidi/>
        <w:spacing w:before="240"/>
        <w:rPr>
          <w:i/>
          <w:iCs/>
          <w:sz w:val="26"/>
          <w:szCs w:val="26"/>
          <w:rtl/>
          <w:lang w:bidi="ar-LB"/>
        </w:rPr>
      </w:pPr>
      <w:r w:rsidRPr="0092177C">
        <w:rPr>
          <w:i/>
          <w:iCs/>
          <w:sz w:val="26"/>
          <w:szCs w:val="26"/>
          <w:rtl/>
          <w:lang w:bidi="ar-LB"/>
        </w:rPr>
        <w:t>تدريب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7C">
        <w:rPr>
          <w:i/>
          <w:iCs/>
          <w:sz w:val="26"/>
          <w:szCs w:val="26"/>
          <w:rtl/>
          <w:lang w:bidi="ar-LB"/>
        </w:rPr>
        <w:t>موظفي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7C">
        <w:rPr>
          <w:i/>
          <w:iCs/>
          <w:sz w:val="26"/>
          <w:szCs w:val="26"/>
          <w:rtl/>
          <w:lang w:bidi="ar-LB"/>
        </w:rPr>
        <w:t>الجمارك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92177C">
        <w:rPr>
          <w:i/>
          <w:iCs/>
          <w:sz w:val="26"/>
          <w:szCs w:val="26"/>
          <w:rtl/>
          <w:lang w:bidi="ar-LB"/>
        </w:rPr>
        <w:t>والإنفاذ</w:t>
      </w:r>
    </w:p>
    <w:p w14:paraId="35D99771" w14:textId="210D19DE" w:rsidR="00D05F54" w:rsidRPr="00121C9E" w:rsidRDefault="0092177C" w:rsidP="004262E1">
      <w:pPr>
        <w:pStyle w:val="Heading1"/>
        <w:bidi/>
        <w:spacing w:before="240"/>
        <w:rPr>
          <w:sz w:val="26"/>
          <w:szCs w:val="26"/>
          <w:rtl/>
          <w:lang w:bidi="ar-LB"/>
        </w:rPr>
      </w:pPr>
      <w:r w:rsidRPr="0092177C">
        <w:rPr>
          <w:sz w:val="26"/>
          <w:szCs w:val="26"/>
          <w:rtl/>
          <w:lang w:bidi="ar-LB"/>
        </w:rPr>
        <w:lastRenderedPageBreak/>
        <w:t>لاحظت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الأمانة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العامة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الكبير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ومسؤولي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إنفاذ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القانون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الذين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تدريبهم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مقارنة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بالعدد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المدرج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القائمة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الإرشادية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للأنشطة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المقدمة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عند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 w:rsidRPr="00616EE1">
        <w:rPr>
          <w:sz w:val="26"/>
          <w:szCs w:val="26"/>
          <w:rtl/>
          <w:lang w:bidi="ar-LB"/>
        </w:rPr>
        <w:t>خط</w:t>
      </w:r>
      <w:r w:rsidR="00616EE1">
        <w:rPr>
          <w:sz w:val="26"/>
          <w:szCs w:val="26"/>
          <w:rtl/>
          <w:lang w:bidi="ar-LB"/>
        </w:rPr>
        <w:t>ة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 w:rsidRPr="00616EE1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="00491040">
        <w:rPr>
          <w:rFonts w:hint="cs"/>
          <w:sz w:val="26"/>
          <w:szCs w:val="26"/>
          <w:rtl/>
          <w:lang w:bidi="ar-LB"/>
        </w:rPr>
        <w:t>لل</w:t>
      </w:r>
      <w:r w:rsidR="00491040" w:rsidRPr="00491040">
        <w:rPr>
          <w:sz w:val="26"/>
          <w:szCs w:val="26"/>
          <w:rtl/>
          <w:lang w:bidi="ar-LB"/>
        </w:rPr>
        <w:t>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491040" w:rsidRPr="00491040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 w:rsidRPr="00616EE1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 w:rsidRPr="00616EE1">
        <w:rPr>
          <w:sz w:val="26"/>
          <w:szCs w:val="26"/>
          <w:rtl/>
          <w:lang w:bidi="ar-LB"/>
        </w:rPr>
        <w:t>تعديل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 w:rsidRPr="00616EE1">
        <w:rPr>
          <w:sz w:val="26"/>
          <w:szCs w:val="26"/>
          <w:rtl/>
          <w:lang w:bidi="ar-LB"/>
        </w:rPr>
        <w:t>كيغالي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(الم</w:t>
      </w:r>
      <w:r w:rsidR="00616EE1">
        <w:rPr>
          <w:sz w:val="26"/>
          <w:szCs w:val="26"/>
          <w:rtl/>
          <w:lang w:bidi="ar-LB"/>
        </w:rPr>
        <w:t>رفق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الوثيقة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D0466">
        <w:rPr>
          <w:sz w:val="26"/>
          <w:szCs w:val="26"/>
          <w:lang w:bidi="ar-LB"/>
        </w:rPr>
        <w:t>UNEP/OzL.Pro/ExCom/93/49</w:t>
      </w:r>
      <w:r w:rsidRPr="001D0466">
        <w:rPr>
          <w:sz w:val="26"/>
          <w:szCs w:val="26"/>
          <w:rtl/>
          <w:lang w:bidi="ar-LB"/>
        </w:rPr>
        <w:t>).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وأكد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مسلطا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الضوء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معدل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>
        <w:rPr>
          <w:sz w:val="26"/>
          <w:szCs w:val="26"/>
          <w:rtl/>
          <w:lang w:bidi="ar-LB"/>
        </w:rPr>
        <w:t>ال</w:t>
      </w:r>
      <w:r w:rsidRPr="0092177C">
        <w:rPr>
          <w:sz w:val="26"/>
          <w:szCs w:val="26"/>
          <w:rtl/>
          <w:lang w:bidi="ar-LB"/>
        </w:rPr>
        <w:t>دوران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>
        <w:rPr>
          <w:sz w:val="26"/>
          <w:szCs w:val="26"/>
          <w:rtl/>
          <w:lang w:bidi="ar-LB"/>
        </w:rPr>
        <w:t>ل</w:t>
      </w:r>
      <w:r w:rsidRPr="0092177C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وافتقار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="00616EE1">
        <w:rPr>
          <w:sz w:val="26"/>
          <w:szCs w:val="26"/>
          <w:rtl/>
          <w:lang w:bidi="ar-LB"/>
        </w:rPr>
        <w:t>الجدد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المعرفة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بالإطار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التنظيمي.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أشار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الوضع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توصية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الصدد.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وتشمل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الفئات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المستهدفة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</w:t>
      </w:r>
      <w:r w:rsidR="00EC3ACD">
        <w:rPr>
          <w:sz w:val="26"/>
          <w:szCs w:val="26"/>
          <w:rtl/>
          <w:lang w:bidi="ar-LB"/>
        </w:rPr>
        <w:t>كذلك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مسؤولي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إنفاذ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القانون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</w:t>
      </w:r>
      <w:r w:rsidR="00EC3ACD">
        <w:rPr>
          <w:sz w:val="26"/>
          <w:szCs w:val="26"/>
          <w:rtl/>
          <w:lang w:bidi="ar-LB"/>
        </w:rPr>
        <w:t>ال</w:t>
      </w:r>
      <w:r w:rsidRPr="0092177C">
        <w:rPr>
          <w:sz w:val="26"/>
          <w:szCs w:val="26"/>
          <w:rtl/>
          <w:lang w:bidi="ar-LB"/>
        </w:rPr>
        <w:t>مفتشي</w:t>
      </w:r>
      <w:r w:rsidR="00EC3ACD">
        <w:rPr>
          <w:sz w:val="26"/>
          <w:szCs w:val="26"/>
          <w:rtl/>
          <w:lang w:bidi="ar-LB"/>
        </w:rPr>
        <w:t>ن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مجال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البيئة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التابعين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ل</w:t>
      </w:r>
      <w:r w:rsidRPr="0092177C">
        <w:rPr>
          <w:sz w:val="26"/>
          <w:szCs w:val="26"/>
          <w:rtl/>
          <w:lang w:bidi="ar-LB"/>
        </w:rPr>
        <w:t>وزارة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التجارة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و</w:t>
      </w:r>
      <w:r w:rsidRPr="0092177C">
        <w:rPr>
          <w:sz w:val="26"/>
          <w:szCs w:val="26"/>
          <w:rtl/>
          <w:lang w:bidi="ar-LB"/>
        </w:rPr>
        <w:t>المنتشرين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مناطق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مختلفة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البلاد.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الدروس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المستفادة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المذكورة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التقرير</w:t>
      </w:r>
      <w:r w:rsidRPr="0092177C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يجدر</w:t>
      </w:r>
      <w:r w:rsidR="00BA394D">
        <w:rPr>
          <w:sz w:val="26"/>
          <w:szCs w:val="26"/>
          <w:rtl/>
          <w:lang w:bidi="ar-LB"/>
        </w:rPr>
        <w:t xml:space="preserve"> </w:t>
      </w:r>
      <w:r w:rsidR="00EC3ACD">
        <w:rPr>
          <w:sz w:val="26"/>
          <w:szCs w:val="26"/>
          <w:rtl/>
          <w:lang w:bidi="ar-LB"/>
        </w:rPr>
        <w:t>بالذكر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أنه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الرغم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أكثر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427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موظف</w:t>
      </w:r>
      <w:r w:rsidR="00C9320E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ال</w:t>
      </w:r>
      <w:r w:rsidRPr="0092177C">
        <w:rPr>
          <w:sz w:val="26"/>
          <w:szCs w:val="26"/>
          <w:rtl/>
          <w:lang w:bidi="ar-LB"/>
        </w:rPr>
        <w:t>جم</w:t>
      </w:r>
      <w:r w:rsidR="00C9320E">
        <w:rPr>
          <w:sz w:val="26"/>
          <w:szCs w:val="26"/>
          <w:rtl/>
          <w:lang w:bidi="ar-LB"/>
        </w:rPr>
        <w:t>ا</w:t>
      </w:r>
      <w:r w:rsidRPr="0092177C">
        <w:rPr>
          <w:sz w:val="26"/>
          <w:szCs w:val="26"/>
          <w:rtl/>
          <w:lang w:bidi="ar-LB"/>
        </w:rPr>
        <w:t>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الأولى،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فإن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المدربين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مسائل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تتعلق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بالمواد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المستنفدة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للأوزون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يعتبر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كافٍ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لضمان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مراقبة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الحدود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بشكل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منتظم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وفعال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البلدان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المجاورة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الموانئ،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حيث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أنه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غالب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الأحيان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يعاد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انتداب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أنهم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يغادرون</w:t>
      </w:r>
      <w:r w:rsidRPr="0092177C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وأكد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أنه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س</w:t>
      </w:r>
      <w:r w:rsidR="00C9320E">
        <w:rPr>
          <w:sz w:val="26"/>
          <w:szCs w:val="26"/>
          <w:rtl/>
          <w:lang w:bidi="ar-LB"/>
        </w:rPr>
        <w:t>وف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يجري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عقد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29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دورة،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ليجري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25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موظفي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وإنفاذ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القانون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دورة</w:t>
      </w:r>
      <w:r w:rsidRPr="0092177C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C9320E">
        <w:rPr>
          <w:sz w:val="26"/>
          <w:szCs w:val="26"/>
          <w:rtl/>
          <w:lang w:bidi="ar-LB"/>
        </w:rPr>
        <w:t>باستهداف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92177C">
        <w:rPr>
          <w:sz w:val="26"/>
          <w:szCs w:val="26"/>
          <w:rtl/>
          <w:lang w:bidi="ar-LB"/>
        </w:rPr>
        <w:t>270</w:t>
      </w:r>
      <w:r w:rsidR="00BA394D">
        <w:rPr>
          <w:sz w:val="26"/>
          <w:szCs w:val="26"/>
          <w:rtl/>
          <w:lang w:bidi="ar-LB"/>
        </w:rPr>
        <w:t xml:space="preserve"> </w:t>
      </w:r>
      <w:r w:rsidR="000C22D7">
        <w:rPr>
          <w:sz w:val="26"/>
          <w:szCs w:val="26"/>
          <w:rtl/>
          <w:lang w:bidi="ar-LB"/>
        </w:rPr>
        <w:t>امرأة</w:t>
      </w:r>
      <w:r w:rsidR="00BA394D">
        <w:rPr>
          <w:sz w:val="26"/>
          <w:szCs w:val="26"/>
          <w:rtl/>
          <w:lang w:bidi="ar-LB"/>
        </w:rPr>
        <w:t xml:space="preserve"> </w:t>
      </w:r>
      <w:r w:rsidR="000C22D7">
        <w:rPr>
          <w:sz w:val="26"/>
          <w:szCs w:val="26"/>
          <w:rtl/>
          <w:lang w:bidi="ar-LB"/>
        </w:rPr>
        <w:t>مشاركة</w:t>
      </w:r>
      <w:r w:rsidRPr="0092177C">
        <w:rPr>
          <w:sz w:val="26"/>
          <w:szCs w:val="26"/>
          <w:rtl/>
          <w:lang w:bidi="ar-LB"/>
        </w:rPr>
        <w:t>.</w:t>
      </w:r>
    </w:p>
    <w:p w14:paraId="347FC966" w14:textId="6BD1D52A" w:rsidR="0092177C" w:rsidRDefault="0092177C" w:rsidP="008B5C04">
      <w:pPr>
        <w:pStyle w:val="Heading1"/>
        <w:widowControl w:val="0"/>
        <w:numPr>
          <w:ilvl w:val="0"/>
          <w:numId w:val="0"/>
        </w:numPr>
        <w:bidi/>
        <w:rPr>
          <w:i/>
          <w:iCs/>
          <w:sz w:val="26"/>
          <w:szCs w:val="26"/>
          <w:rtl/>
          <w:lang w:bidi="ar-LB"/>
        </w:rPr>
      </w:pPr>
      <w:r w:rsidRPr="0092177C">
        <w:rPr>
          <w:i/>
          <w:iCs/>
          <w:sz w:val="26"/>
          <w:szCs w:val="26"/>
          <w:rtl/>
          <w:lang w:bidi="ar-LB"/>
        </w:rPr>
        <w:t>نظام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>
        <w:rPr>
          <w:i/>
          <w:iCs/>
          <w:sz w:val="26"/>
          <w:szCs w:val="26"/>
          <w:rtl/>
          <w:lang w:bidi="ar-LB"/>
        </w:rPr>
        <w:t>منح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>
        <w:rPr>
          <w:i/>
          <w:iCs/>
          <w:sz w:val="26"/>
          <w:szCs w:val="26"/>
          <w:rtl/>
          <w:lang w:bidi="ar-LB"/>
        </w:rPr>
        <w:t>ال</w:t>
      </w:r>
      <w:r w:rsidRPr="0092177C">
        <w:rPr>
          <w:i/>
          <w:iCs/>
          <w:sz w:val="26"/>
          <w:szCs w:val="26"/>
          <w:rtl/>
          <w:lang w:bidi="ar-LB"/>
        </w:rPr>
        <w:t>شهاد</w:t>
      </w:r>
      <w:r>
        <w:rPr>
          <w:i/>
          <w:iCs/>
          <w:sz w:val="26"/>
          <w:szCs w:val="26"/>
          <w:rtl/>
          <w:lang w:bidi="ar-LB"/>
        </w:rPr>
        <w:t>ات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>
        <w:rPr>
          <w:i/>
          <w:iCs/>
          <w:sz w:val="26"/>
          <w:szCs w:val="26"/>
          <w:rtl/>
          <w:lang w:bidi="ar-LB"/>
        </w:rPr>
        <w:t>ل</w:t>
      </w:r>
      <w:r w:rsidRPr="0092177C">
        <w:rPr>
          <w:i/>
          <w:iCs/>
          <w:sz w:val="26"/>
          <w:szCs w:val="26"/>
          <w:rtl/>
          <w:lang w:bidi="ar-LB"/>
        </w:rPr>
        <w:t>لفني</w:t>
      </w:r>
      <w:r>
        <w:rPr>
          <w:i/>
          <w:iCs/>
          <w:sz w:val="26"/>
          <w:szCs w:val="26"/>
          <w:rtl/>
          <w:lang w:bidi="ar-LB"/>
        </w:rPr>
        <w:t>ين</w:t>
      </w:r>
    </w:p>
    <w:p w14:paraId="5E657BD5" w14:textId="0FBBB9F6" w:rsidR="0092177C" w:rsidRPr="00E202C7" w:rsidRDefault="000C22D7" w:rsidP="0092177C">
      <w:pPr>
        <w:pStyle w:val="Heading1"/>
        <w:bidi/>
        <w:rPr>
          <w:sz w:val="26"/>
          <w:szCs w:val="26"/>
          <w:lang w:bidi="ar-LB"/>
        </w:rPr>
      </w:pPr>
      <w:r w:rsidRPr="00E202C7">
        <w:rPr>
          <w:sz w:val="26"/>
          <w:szCs w:val="26"/>
          <w:rtl/>
          <w:lang w:bidi="ar-LB"/>
        </w:rPr>
        <w:t>وفيما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يتعلق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بإنشاء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النظام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الوطني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لمنح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الشهادات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لفنيي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الهواء،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أوضح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أنه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يعتزم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الاستعانة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بخبير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دولي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دراسة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وتحديد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نطاق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إنشاء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النظام،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إعداده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المؤسسي،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استدامته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بعد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الانتهاء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الهيدروكلوروفلوروكربونية.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كما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أكد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سوف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يغطي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أيضا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جوانب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491040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491040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وسيساعد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البلاد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المبادرة.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وسيعمل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الخبير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تسهيل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إنشاء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نظام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تشغيلي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لمنح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الشهادات،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وبناء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خمسة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مدرسين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ليصبحوا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معتمدين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لمنح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الشهادات،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واختبار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النظام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تجريبية،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وتمكين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مركزين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المهني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يصبحا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معتمدين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لمنح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الشهادات.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وبحلول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نهاية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الثانية،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المتوقع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تمنح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الشهادات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لحوالي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125</w:t>
      </w:r>
      <w:r w:rsidR="00BA394D">
        <w:rPr>
          <w:sz w:val="26"/>
          <w:szCs w:val="26"/>
          <w:rtl/>
          <w:lang w:bidi="ar-LB"/>
        </w:rPr>
        <w:t xml:space="preserve"> </w:t>
      </w:r>
      <w:r w:rsidRPr="00E202C7">
        <w:rPr>
          <w:sz w:val="26"/>
          <w:szCs w:val="26"/>
          <w:rtl/>
          <w:lang w:bidi="ar-LB"/>
        </w:rPr>
        <w:t>فنيا.</w:t>
      </w:r>
    </w:p>
    <w:p w14:paraId="7793A383" w14:textId="06684399" w:rsidR="00D05F54" w:rsidRPr="00121C9E" w:rsidRDefault="005D4118" w:rsidP="0092177C">
      <w:pPr>
        <w:pStyle w:val="Heading1"/>
        <w:widowControl w:val="0"/>
        <w:numPr>
          <w:ilvl w:val="0"/>
          <w:numId w:val="0"/>
        </w:numPr>
        <w:bidi/>
        <w:rPr>
          <w:sz w:val="26"/>
          <w:szCs w:val="26"/>
          <w:rtl/>
          <w:lang w:bidi="ar-LB"/>
        </w:rPr>
      </w:pPr>
      <w:r w:rsidRPr="005D4118">
        <w:rPr>
          <w:i/>
          <w:iCs/>
          <w:sz w:val="26"/>
          <w:szCs w:val="26"/>
          <w:rtl/>
          <w:lang w:bidi="ar-LB"/>
        </w:rPr>
        <w:t>الطلب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D4118">
        <w:rPr>
          <w:i/>
          <w:iCs/>
          <w:sz w:val="26"/>
          <w:szCs w:val="26"/>
          <w:rtl/>
          <w:lang w:bidi="ar-LB"/>
        </w:rPr>
        <w:t>على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9D310A" w:rsidRPr="009D310A">
        <w:rPr>
          <w:i/>
          <w:iCs/>
          <w:sz w:val="26"/>
          <w:szCs w:val="26"/>
          <w:rtl/>
          <w:lang w:bidi="ar-LB"/>
        </w:rPr>
        <w:t>الهيدروكلوروفلوروكربون-22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D4118">
        <w:rPr>
          <w:i/>
          <w:iCs/>
          <w:sz w:val="26"/>
          <w:szCs w:val="26"/>
          <w:rtl/>
          <w:lang w:bidi="ar-LB"/>
        </w:rPr>
        <w:t>في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D4118">
        <w:rPr>
          <w:i/>
          <w:iCs/>
          <w:sz w:val="26"/>
          <w:szCs w:val="26"/>
          <w:rtl/>
          <w:lang w:bidi="ar-LB"/>
        </w:rPr>
        <w:t>قطاع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D4118">
        <w:rPr>
          <w:i/>
          <w:iCs/>
          <w:sz w:val="26"/>
          <w:szCs w:val="26"/>
          <w:rtl/>
          <w:lang w:bidi="ar-LB"/>
        </w:rPr>
        <w:t>خدمة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9D310A">
        <w:rPr>
          <w:i/>
          <w:iCs/>
          <w:sz w:val="26"/>
          <w:szCs w:val="26"/>
          <w:rtl/>
          <w:lang w:bidi="ar-LB"/>
        </w:rPr>
        <w:t>التبريد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9D310A">
        <w:rPr>
          <w:i/>
          <w:iCs/>
          <w:sz w:val="26"/>
          <w:szCs w:val="26"/>
          <w:rtl/>
          <w:lang w:bidi="ar-LB"/>
        </w:rPr>
        <w:t>وتكييف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="009D310A">
        <w:rPr>
          <w:i/>
          <w:iCs/>
          <w:sz w:val="26"/>
          <w:szCs w:val="26"/>
          <w:rtl/>
          <w:lang w:bidi="ar-LB"/>
        </w:rPr>
        <w:t>الهواء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D4118">
        <w:rPr>
          <w:i/>
          <w:iCs/>
          <w:sz w:val="26"/>
          <w:szCs w:val="26"/>
          <w:rtl/>
          <w:lang w:bidi="ar-LB"/>
        </w:rPr>
        <w:t>في</w:t>
      </w:r>
      <w:r w:rsidR="00BA394D">
        <w:rPr>
          <w:i/>
          <w:iCs/>
          <w:sz w:val="26"/>
          <w:szCs w:val="26"/>
          <w:rtl/>
          <w:lang w:bidi="ar-LB"/>
        </w:rPr>
        <w:t xml:space="preserve"> </w:t>
      </w:r>
      <w:r w:rsidRPr="005D4118">
        <w:rPr>
          <w:i/>
          <w:iCs/>
          <w:sz w:val="26"/>
          <w:szCs w:val="26"/>
          <w:rtl/>
          <w:lang w:bidi="ar-LB"/>
        </w:rPr>
        <w:t>الكونغو</w:t>
      </w:r>
    </w:p>
    <w:p w14:paraId="75F4D425" w14:textId="30DBE5A6" w:rsidR="00D05F54" w:rsidRPr="00121C9E" w:rsidRDefault="005D4118" w:rsidP="00E3588D">
      <w:pPr>
        <w:pStyle w:val="Heading1"/>
        <w:bidi/>
        <w:rPr>
          <w:sz w:val="26"/>
          <w:szCs w:val="26"/>
          <w:rtl/>
          <w:lang w:bidi="ar-LB"/>
        </w:rPr>
      </w:pPr>
      <w:r w:rsidRPr="005D4118">
        <w:rPr>
          <w:sz w:val="26"/>
          <w:szCs w:val="26"/>
          <w:rtl/>
          <w:lang w:bidi="ar-LB"/>
        </w:rPr>
        <w:t>استفسرت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الأمانة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العامة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ال</w:t>
      </w:r>
      <w:r w:rsidRPr="005D4118">
        <w:rPr>
          <w:sz w:val="26"/>
          <w:szCs w:val="26"/>
          <w:rtl/>
          <w:lang w:bidi="ar-LB"/>
        </w:rPr>
        <w:t>مخزون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المنخفض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تستخدم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 w:rsidRPr="009D310A">
        <w:rPr>
          <w:sz w:val="26"/>
          <w:szCs w:val="26"/>
          <w:rtl/>
          <w:lang w:bidi="ar-LB"/>
        </w:rPr>
        <w:t>الهيدروكلوروفلوروكربون-22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ومعدل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التسرب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المرتفع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2.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وأكد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صحة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الأرقام،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مشيرا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أنها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جُمعت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أثناء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الدراسة</w:t>
      </w:r>
      <w:r w:rsidR="00BA394D">
        <w:rPr>
          <w:sz w:val="26"/>
          <w:szCs w:val="26"/>
          <w:rtl/>
          <w:lang w:bidi="ar-LB"/>
        </w:rPr>
        <w:t xml:space="preserve"> </w:t>
      </w:r>
      <w:r w:rsidR="009D310A">
        <w:rPr>
          <w:sz w:val="26"/>
          <w:szCs w:val="26"/>
          <w:rtl/>
          <w:lang w:bidi="ar-LB"/>
        </w:rPr>
        <w:t>الاستقصائية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</w:t>
      </w:r>
      <w:r w:rsidR="009D310A">
        <w:rPr>
          <w:sz w:val="26"/>
          <w:szCs w:val="26"/>
          <w:rtl/>
          <w:lang w:bidi="ar-LB"/>
        </w:rPr>
        <w:t>ت</w:t>
      </w:r>
      <w:r w:rsidRPr="005D4118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أجري</w:t>
      </w:r>
      <w:r w:rsidR="009D310A">
        <w:rPr>
          <w:sz w:val="26"/>
          <w:szCs w:val="26"/>
          <w:rtl/>
          <w:lang w:bidi="ar-LB"/>
        </w:rPr>
        <w:t>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لإعداد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 w:rsidRPr="00E11E86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 w:rsidRPr="00E11E86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="00491040">
        <w:rPr>
          <w:rFonts w:hint="cs"/>
          <w:sz w:val="26"/>
          <w:szCs w:val="26"/>
          <w:rtl/>
          <w:lang w:bidi="ar-LB"/>
        </w:rPr>
        <w:t>ل</w:t>
      </w:r>
      <w:r w:rsidR="00491040" w:rsidRPr="00491040">
        <w:rPr>
          <w:sz w:val="26"/>
          <w:szCs w:val="26"/>
          <w:rtl/>
          <w:lang w:bidi="ar-LB"/>
        </w:rPr>
        <w:t>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491040" w:rsidRPr="00491040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 w:rsidRPr="00E11E86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 w:rsidRPr="00E11E86">
        <w:rPr>
          <w:sz w:val="26"/>
          <w:szCs w:val="26"/>
          <w:rtl/>
          <w:lang w:bidi="ar-LB"/>
        </w:rPr>
        <w:t>تعديل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 w:rsidRPr="00E11E86">
        <w:rPr>
          <w:sz w:val="26"/>
          <w:szCs w:val="26"/>
          <w:rtl/>
          <w:lang w:bidi="ar-LB"/>
        </w:rPr>
        <w:t>كيغالي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للكونغو.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وعزا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معدل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التسرب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المرتفع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الكبير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الفنيين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القطاع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الرسمي،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والافتقار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بوجه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عام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المهارات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اللازمة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للتعامل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والتكييف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للممارسات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الجيدة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وبطريقة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مسؤولة،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وممارسات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الصيانة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والإصلاح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الفعّالة،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وارتفاع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درجات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الحرارة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والرطوبة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تسرع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تدهور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أنظمة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التبريد</w:t>
      </w:r>
      <w:r w:rsidR="00D05F54" w:rsidRPr="00121C9E">
        <w:rPr>
          <w:sz w:val="26"/>
          <w:szCs w:val="26"/>
          <w:rtl/>
          <w:lang w:bidi="ar-LB"/>
        </w:rPr>
        <w:t>.</w:t>
      </w:r>
    </w:p>
    <w:bookmarkEnd w:id="26"/>
    <w:p w14:paraId="4C7B7D83" w14:textId="77749A61" w:rsidR="00D05F54" w:rsidRPr="00121C9E" w:rsidRDefault="00D05F54" w:rsidP="00D05F54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r w:rsidRPr="00121C9E">
        <w:rPr>
          <w:sz w:val="26"/>
          <w:szCs w:val="26"/>
          <w:u w:val="single"/>
          <w:rtl/>
          <w:lang w:bidi="ar-LB"/>
        </w:rPr>
        <w:t>التكلفة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121C9E">
        <w:rPr>
          <w:sz w:val="26"/>
          <w:szCs w:val="26"/>
          <w:u w:val="single"/>
          <w:rtl/>
          <w:lang w:bidi="ar-LB"/>
        </w:rPr>
        <w:t>الاجمالية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121C9E">
        <w:rPr>
          <w:sz w:val="26"/>
          <w:szCs w:val="26"/>
          <w:u w:val="single"/>
          <w:rtl/>
          <w:lang w:bidi="ar-LB"/>
        </w:rPr>
        <w:t>للمشروع</w:t>
      </w:r>
    </w:p>
    <w:p w14:paraId="388ADDFC" w14:textId="75C19ACC" w:rsidR="00D05F54" w:rsidRPr="00121C9E" w:rsidRDefault="00D05F54" w:rsidP="00930D2D">
      <w:pPr>
        <w:pStyle w:val="Heading1"/>
        <w:bidi/>
        <w:rPr>
          <w:sz w:val="26"/>
          <w:szCs w:val="26"/>
          <w:rtl/>
          <w:lang w:bidi="ar-LB"/>
        </w:rPr>
      </w:pPr>
      <w:r w:rsidRPr="00121C9E">
        <w:rPr>
          <w:sz w:val="26"/>
          <w:szCs w:val="26"/>
          <w:rtl/>
          <w:lang w:bidi="ar-LB"/>
        </w:rPr>
        <w:t>تبلغ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التكلفة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الإجمالية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930D2D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930D2D" w:rsidRPr="00121C9E">
        <w:rPr>
          <w:sz w:val="26"/>
          <w:szCs w:val="26"/>
          <w:rtl/>
          <w:lang w:bidi="ar-LB"/>
        </w:rPr>
        <w:t>الهيدروكلوروفلوروكربون</w:t>
      </w:r>
      <w:r w:rsidR="00930D2D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650</w:t>
      </w:r>
      <w:r w:rsidR="00930D2D">
        <w:rPr>
          <w:sz w:val="26"/>
          <w:szCs w:val="26"/>
          <w:rtl/>
          <w:lang w:bidi="ar-LB"/>
        </w:rPr>
        <w:t>,</w:t>
      </w:r>
      <w:r w:rsidRPr="00121C9E">
        <w:rPr>
          <w:sz w:val="26"/>
          <w:szCs w:val="26"/>
          <w:rtl/>
          <w:lang w:bidi="ar-LB"/>
        </w:rPr>
        <w:t>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استنادا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المقرر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74/50(ج)(</w:t>
      </w:r>
      <w:r w:rsidR="00930D2D">
        <w:rPr>
          <w:sz w:val="26"/>
          <w:szCs w:val="26"/>
          <w:rtl/>
          <w:lang w:bidi="ar-LB"/>
        </w:rPr>
        <w:t>12</w:t>
      </w:r>
      <w:r w:rsidRPr="00121C9E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المؤهل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لبلد</w:t>
      </w:r>
      <w:r w:rsidR="00BA394D">
        <w:rPr>
          <w:sz w:val="26"/>
          <w:szCs w:val="26"/>
          <w:rtl/>
          <w:lang w:bidi="ar-LB"/>
        </w:rPr>
        <w:t xml:space="preserve"> </w:t>
      </w:r>
      <w:r w:rsidR="00930D2D">
        <w:rPr>
          <w:sz w:val="26"/>
          <w:szCs w:val="26"/>
          <w:rtl/>
          <w:lang w:bidi="ar-LB"/>
        </w:rPr>
        <w:t>ذي</w:t>
      </w:r>
      <w:r w:rsidR="00BA394D">
        <w:rPr>
          <w:sz w:val="26"/>
          <w:szCs w:val="26"/>
          <w:rtl/>
          <w:lang w:bidi="ar-LB"/>
        </w:rPr>
        <w:t xml:space="preserve"> </w:t>
      </w:r>
      <w:r w:rsidR="00930D2D">
        <w:rPr>
          <w:sz w:val="26"/>
          <w:szCs w:val="26"/>
          <w:rtl/>
          <w:lang w:bidi="ar-LB"/>
        </w:rPr>
        <w:t>حجم</w:t>
      </w:r>
      <w:r w:rsidR="00BA394D">
        <w:rPr>
          <w:sz w:val="26"/>
          <w:szCs w:val="26"/>
          <w:rtl/>
          <w:lang w:bidi="ar-LB"/>
        </w:rPr>
        <w:t xml:space="preserve"> </w:t>
      </w:r>
      <w:r w:rsidR="00930D2D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930D2D">
        <w:rPr>
          <w:sz w:val="26"/>
          <w:szCs w:val="26"/>
          <w:rtl/>
          <w:lang w:bidi="ar-LB"/>
        </w:rPr>
        <w:t>منخفض</w:t>
      </w:r>
      <w:r w:rsidRPr="00121C9E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وتمت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المقدم.</w:t>
      </w:r>
    </w:p>
    <w:p w14:paraId="4272ECC1" w14:textId="41C74D17" w:rsidR="00D05F54" w:rsidRPr="00121C9E" w:rsidRDefault="00D05F54" w:rsidP="00D05F54">
      <w:pPr>
        <w:keepNext/>
        <w:widowControl w:val="0"/>
        <w:bidi/>
        <w:spacing w:after="240"/>
        <w:rPr>
          <w:sz w:val="26"/>
          <w:szCs w:val="26"/>
          <w:u w:val="single"/>
          <w:rtl/>
          <w:lang w:bidi="ar-LB"/>
        </w:rPr>
      </w:pPr>
      <w:bookmarkStart w:id="27" w:name="_Hlk126916178"/>
      <w:r w:rsidRPr="00121C9E">
        <w:rPr>
          <w:sz w:val="26"/>
          <w:szCs w:val="26"/>
          <w:u w:val="single"/>
          <w:rtl/>
          <w:lang w:bidi="ar-LB"/>
        </w:rPr>
        <w:t>التأثير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121C9E">
        <w:rPr>
          <w:sz w:val="26"/>
          <w:szCs w:val="26"/>
          <w:u w:val="single"/>
          <w:rtl/>
          <w:lang w:bidi="ar-LB"/>
        </w:rPr>
        <w:t>على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121C9E">
        <w:rPr>
          <w:sz w:val="26"/>
          <w:szCs w:val="26"/>
          <w:u w:val="single"/>
          <w:rtl/>
          <w:lang w:bidi="ar-LB"/>
        </w:rPr>
        <w:t>المناخ</w:t>
      </w:r>
    </w:p>
    <w:bookmarkEnd w:id="27"/>
    <w:p w14:paraId="4DF18AA5" w14:textId="10D81BEF" w:rsidR="00D05F54" w:rsidRPr="00121C9E" w:rsidRDefault="00A13189" w:rsidP="00605A78">
      <w:pPr>
        <w:pStyle w:val="Heading1"/>
        <w:keepNext/>
        <w:widowControl w:val="0"/>
        <w:bidi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rtl/>
          <w:lang w:bidi="ar-LB"/>
        </w:rPr>
        <w:t>ستقلل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المقترحة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الخدمة،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تشمل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احتواء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أفضل</w:t>
      </w:r>
      <w:r w:rsidR="00BA394D">
        <w:rPr>
          <w:sz w:val="26"/>
          <w:szCs w:val="26"/>
          <w:rtl/>
          <w:lang w:bidi="ar-LB"/>
        </w:rPr>
        <w:t xml:space="preserve"> </w:t>
      </w:r>
      <w:r w:rsidR="003C071F">
        <w:rPr>
          <w:sz w:val="26"/>
          <w:szCs w:val="26"/>
          <w:rtl/>
          <w:lang w:bidi="ar-LB"/>
        </w:rPr>
        <w:t>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3C071F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وتوفير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المعدات،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كمية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الهيدروكلوروفلوروكربون-22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المستخدمة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خدمة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="00D05F54" w:rsidRPr="00121C9E">
        <w:rPr>
          <w:sz w:val="26"/>
          <w:szCs w:val="26"/>
          <w:rtl/>
          <w:lang w:bidi="ar-LB"/>
        </w:rPr>
        <w:t>تكييف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الهواء</w:t>
      </w:r>
      <w:r w:rsidR="00D05F54" w:rsidRPr="00121C9E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و</w:t>
      </w:r>
      <w:r w:rsidRPr="00121C9E">
        <w:rPr>
          <w:sz w:val="26"/>
          <w:szCs w:val="26"/>
          <w:rtl/>
          <w:lang w:bidi="ar-LB"/>
        </w:rPr>
        <w:t>يؤدي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كيلوغرام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الهيدروكلوروفلوروكربون-22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المنبعث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بسبب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ممارسات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الأفضل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وفورات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1.8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طن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مكافئ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A13189">
        <w:rPr>
          <w:sz w:val="26"/>
          <w:szCs w:val="26"/>
          <w:rtl/>
          <w:lang w:bidi="ar-LB"/>
        </w:rPr>
        <w:t>ثاني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A13189">
        <w:rPr>
          <w:sz w:val="26"/>
          <w:szCs w:val="26"/>
          <w:rtl/>
          <w:lang w:bidi="ar-LB"/>
        </w:rPr>
        <w:t>أكسيد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A13189">
        <w:rPr>
          <w:sz w:val="26"/>
          <w:szCs w:val="26"/>
          <w:rtl/>
          <w:lang w:bidi="ar-LB"/>
        </w:rPr>
        <w:t>الكربون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تقريبا</w:t>
      </w:r>
      <w:r w:rsidR="00D05F54" w:rsidRPr="00121C9E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وعلى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الرغم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الهيدروكلوروفلوروكربون</w:t>
      </w:r>
      <w:r w:rsidR="00605A78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تتضمن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حساب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التأثير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المناخ،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تشير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تخطط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لها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الكونغو</w:t>
      </w:r>
      <w:r w:rsidR="00D05F54" w:rsidRPr="00121C9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جهودها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البدائل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lastRenderedPageBreak/>
        <w:t>القدرة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المنخفضة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إحداث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الاحترار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العالمي</w:t>
      </w:r>
      <w:r w:rsidR="00D05F54" w:rsidRPr="00121C9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وكذلك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استرداد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وإعادة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استخدامها</w:t>
      </w:r>
      <w:r w:rsidR="00D05F54" w:rsidRPr="00121C9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 w:rsidRPr="00121C9E">
        <w:rPr>
          <w:sz w:val="26"/>
          <w:szCs w:val="26"/>
          <w:rtl/>
          <w:lang w:bidi="ar-LB"/>
        </w:rPr>
        <w:t>الهيدروكلوروفلوروكربون</w:t>
      </w:r>
      <w:r w:rsidR="00605A78">
        <w:rPr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س</w:t>
      </w:r>
      <w:r w:rsidR="00D05F54" w:rsidRPr="00121C9E">
        <w:rPr>
          <w:sz w:val="26"/>
          <w:szCs w:val="26"/>
          <w:rtl/>
          <w:lang w:bidi="ar-LB"/>
        </w:rPr>
        <w:t>يقلل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انبعاث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605A78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الغلاف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الجوي،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مما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يؤدي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فوائد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مناخية.</w:t>
      </w:r>
      <w:bookmarkStart w:id="28" w:name="_Hlk126916186"/>
    </w:p>
    <w:p w14:paraId="4660B050" w14:textId="6FDB87DB" w:rsidR="00D05F54" w:rsidRPr="00121C9E" w:rsidRDefault="00D05F54" w:rsidP="009149ED">
      <w:pPr>
        <w:pStyle w:val="Heading1"/>
        <w:keepNext/>
        <w:widowControl w:val="0"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r w:rsidRPr="00121C9E">
        <w:rPr>
          <w:sz w:val="26"/>
          <w:szCs w:val="26"/>
          <w:u w:val="single"/>
          <w:rtl/>
          <w:lang w:bidi="ar-LB"/>
        </w:rPr>
        <w:t>استدامة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5D4118">
        <w:rPr>
          <w:sz w:val="26"/>
          <w:szCs w:val="26"/>
          <w:u w:val="single"/>
          <w:rtl/>
          <w:lang w:bidi="ar-LB"/>
        </w:rPr>
        <w:t>التخلص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5D4118">
        <w:rPr>
          <w:sz w:val="26"/>
          <w:szCs w:val="26"/>
          <w:u w:val="single"/>
          <w:rtl/>
          <w:lang w:bidi="ar-LB"/>
        </w:rPr>
        <w:t>التدريجي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5D4118">
        <w:rPr>
          <w:sz w:val="26"/>
          <w:szCs w:val="26"/>
          <w:u w:val="single"/>
          <w:rtl/>
          <w:lang w:bidi="ar-LB"/>
        </w:rPr>
        <w:t>من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bookmarkStart w:id="29" w:name="_Hlk182763507"/>
      <w:r w:rsidR="009149ED" w:rsidRPr="009149ED">
        <w:rPr>
          <w:sz w:val="26"/>
          <w:szCs w:val="26"/>
          <w:u w:val="single"/>
          <w:rtl/>
          <w:lang w:bidi="ar-LB"/>
        </w:rPr>
        <w:t>المواد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="009149ED" w:rsidRPr="009149ED">
        <w:rPr>
          <w:sz w:val="26"/>
          <w:szCs w:val="26"/>
          <w:u w:val="single"/>
          <w:rtl/>
          <w:lang w:bidi="ar-LB"/>
        </w:rPr>
        <w:t>الهيدروكلوروفلوروكربونية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bookmarkEnd w:id="29"/>
      <w:r w:rsidRPr="00121C9E">
        <w:rPr>
          <w:sz w:val="26"/>
          <w:szCs w:val="26"/>
          <w:u w:val="single"/>
          <w:rtl/>
          <w:lang w:bidi="ar-LB"/>
        </w:rPr>
        <w:t>وتقييم</w:t>
      </w:r>
      <w:r w:rsidR="00BA394D">
        <w:rPr>
          <w:sz w:val="26"/>
          <w:szCs w:val="26"/>
          <w:u w:val="single"/>
          <w:rtl/>
          <w:lang w:bidi="ar-LB"/>
        </w:rPr>
        <w:t xml:space="preserve"> </w:t>
      </w:r>
      <w:r w:rsidRPr="00121C9E">
        <w:rPr>
          <w:sz w:val="26"/>
          <w:szCs w:val="26"/>
          <w:u w:val="single"/>
          <w:rtl/>
          <w:lang w:bidi="ar-LB"/>
        </w:rPr>
        <w:t>المخاطر</w:t>
      </w:r>
    </w:p>
    <w:bookmarkEnd w:id="28"/>
    <w:p w14:paraId="0658B4C6" w14:textId="671E31DA" w:rsidR="00D05F54" w:rsidRPr="00121C9E" w:rsidRDefault="005D4118" w:rsidP="00170726">
      <w:pPr>
        <w:pStyle w:val="Heading1"/>
        <w:bidi/>
        <w:rPr>
          <w:sz w:val="26"/>
          <w:szCs w:val="26"/>
          <w:lang w:val="en-US" w:bidi="ar-LB"/>
        </w:rPr>
      </w:pPr>
      <w:r w:rsidRPr="005D4118">
        <w:rPr>
          <w:sz w:val="26"/>
          <w:szCs w:val="26"/>
          <w:rtl/>
          <w:lang w:val="en-US" w:bidi="ar-LB"/>
        </w:rPr>
        <w:t>لقد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أدى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بناء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القدرات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="00E11E86">
        <w:rPr>
          <w:sz w:val="26"/>
          <w:szCs w:val="26"/>
          <w:rtl/>
          <w:lang w:val="en-US" w:bidi="ar-LB"/>
        </w:rPr>
        <w:t>المتواصل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لضباط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الجمارك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ومسؤولي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إنفاذ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القانون،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إلى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جانب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تعزيز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التدابير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والآليات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التنظيمية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بالتعاون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مع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سلطات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الجم</w:t>
      </w:r>
      <w:r w:rsidR="00E11E86">
        <w:rPr>
          <w:sz w:val="26"/>
          <w:szCs w:val="26"/>
          <w:rtl/>
          <w:lang w:val="en-US" w:bidi="ar-LB"/>
        </w:rPr>
        <w:t>ا</w:t>
      </w:r>
      <w:r w:rsidRPr="005D4118">
        <w:rPr>
          <w:sz w:val="26"/>
          <w:szCs w:val="26"/>
          <w:rtl/>
          <w:lang w:val="en-US" w:bidi="ar-LB"/>
        </w:rPr>
        <w:t>رك،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إلى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إرساء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أساس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متين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يسمح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للكونغو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بالحفاظ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على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التخلص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التدريجي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من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="00E11E86" w:rsidRPr="00E11E86">
        <w:rPr>
          <w:sz w:val="26"/>
          <w:szCs w:val="26"/>
          <w:rtl/>
          <w:lang w:val="en-US" w:bidi="ar-LB"/>
        </w:rPr>
        <w:t>المواد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="00E11E86" w:rsidRPr="00E11E86">
        <w:rPr>
          <w:sz w:val="26"/>
          <w:szCs w:val="26"/>
          <w:rtl/>
          <w:lang w:val="en-US" w:bidi="ar-LB"/>
        </w:rPr>
        <w:t>الهيدروكلوروفلوروكربونية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بعد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انتهاء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خطة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إدارة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التخلص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التدريجي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من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="00E11E86" w:rsidRPr="00E11E86">
        <w:rPr>
          <w:sz w:val="26"/>
          <w:szCs w:val="26"/>
          <w:rtl/>
          <w:lang w:val="en-US" w:bidi="ar-LB"/>
        </w:rPr>
        <w:t>المواد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="00E11E86" w:rsidRPr="00E11E86">
        <w:rPr>
          <w:sz w:val="26"/>
          <w:szCs w:val="26"/>
          <w:rtl/>
          <w:lang w:val="en-US" w:bidi="ar-LB"/>
        </w:rPr>
        <w:t>الهيدروكلوروفلوروكربونية</w:t>
      </w:r>
      <w:r w:rsidRPr="005D4118">
        <w:rPr>
          <w:sz w:val="26"/>
          <w:szCs w:val="26"/>
          <w:rtl/>
          <w:lang w:val="en-US" w:bidi="ar-LB"/>
        </w:rPr>
        <w:t>.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وتشارك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المديرية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العامة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للجمارك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بشكل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مباشر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في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تدريب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ضباط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الجمارك،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والتخطيط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ل</w:t>
      </w:r>
      <w:r w:rsidR="00E11E86">
        <w:rPr>
          <w:sz w:val="26"/>
          <w:szCs w:val="26"/>
          <w:rtl/>
          <w:lang w:val="en-US" w:bidi="ar-LB"/>
        </w:rPr>
        <w:t>عقد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="00E11E86">
        <w:rPr>
          <w:sz w:val="26"/>
          <w:szCs w:val="26"/>
          <w:rtl/>
          <w:lang w:val="en-US" w:bidi="ar-LB"/>
        </w:rPr>
        <w:t>حلقات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العمل،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وتحديث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مناهج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التدريب،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التي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تتضمن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التزامات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امتثال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="00E11E86">
        <w:rPr>
          <w:sz w:val="26"/>
          <w:szCs w:val="26"/>
          <w:rtl/>
          <w:lang w:val="en-US" w:bidi="ar-LB"/>
        </w:rPr>
        <w:t>ا</w:t>
      </w:r>
      <w:r w:rsidRPr="005D4118">
        <w:rPr>
          <w:sz w:val="26"/>
          <w:szCs w:val="26"/>
          <w:rtl/>
          <w:lang w:val="en-US" w:bidi="ar-LB"/>
        </w:rPr>
        <w:t>لبلاد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بموجب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بروتوكول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مونتريال.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كما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ساهمت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هذه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الجهود،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إلى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جانب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أنشطة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التوعية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المستمرة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الراسخة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للمستوردين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والجمهور،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في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الحد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من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حالات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التجارة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غير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المشروعة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في</w:t>
      </w:r>
      <w:r w:rsidR="00BA394D">
        <w:rPr>
          <w:sz w:val="26"/>
          <w:szCs w:val="26"/>
          <w:rtl/>
          <w:lang w:val="en-US" w:bidi="ar-LB"/>
        </w:rPr>
        <w:t xml:space="preserve"> </w:t>
      </w:r>
      <w:r w:rsidRPr="005D4118">
        <w:rPr>
          <w:sz w:val="26"/>
          <w:szCs w:val="26"/>
          <w:rtl/>
          <w:lang w:val="en-US" w:bidi="ar-LB"/>
        </w:rPr>
        <w:t>الكونغو.</w:t>
      </w:r>
    </w:p>
    <w:p w14:paraId="141BBCE4" w14:textId="1CEA3E03" w:rsidR="00D05F54" w:rsidRPr="00121C9E" w:rsidRDefault="005D4118" w:rsidP="004B3E39">
      <w:pPr>
        <w:pStyle w:val="Heading1"/>
        <w:bidi/>
        <w:rPr>
          <w:sz w:val="26"/>
          <w:szCs w:val="26"/>
          <w:rtl/>
          <w:lang w:bidi="ar-LB"/>
        </w:rPr>
      </w:pPr>
      <w:r w:rsidRPr="005D4118">
        <w:rPr>
          <w:sz w:val="26"/>
          <w:szCs w:val="26"/>
          <w:rtl/>
          <w:lang w:bidi="ar-LB"/>
        </w:rPr>
        <w:t>وإلى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جانب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تدريب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الفنيين،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ساهمت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المبادرات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تعزيز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خدمة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و</w:t>
      </w:r>
      <w:r w:rsidRPr="005D4118">
        <w:rPr>
          <w:sz w:val="26"/>
          <w:szCs w:val="26"/>
          <w:rtl/>
          <w:lang w:bidi="ar-LB"/>
        </w:rPr>
        <w:t>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تحسين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ممارسات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فنيي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و</w:t>
      </w:r>
      <w:r w:rsidRPr="005D4118">
        <w:rPr>
          <w:sz w:val="26"/>
          <w:szCs w:val="26"/>
          <w:rtl/>
          <w:lang w:bidi="ar-LB"/>
        </w:rPr>
        <w:t>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E11E86">
        <w:rPr>
          <w:sz w:val="26"/>
          <w:szCs w:val="26"/>
          <w:rtl/>
          <w:lang w:bidi="ar-LB"/>
        </w:rPr>
        <w:t>الهواء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وتشجيع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استخدام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البدائل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القدرة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المنخفضة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إحداث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الاحترار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العالمي</w:t>
      </w:r>
      <w:r w:rsidRPr="005D4118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وسوف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يُعزز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الناجح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لنظام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تراخيص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وحصص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إنشاء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منصة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إلكترونية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تربط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الجمارك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بوحدة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الوطنية،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يتيح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مراقبة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</w:t>
      </w:r>
      <w:r w:rsidR="00832F57">
        <w:rPr>
          <w:sz w:val="26"/>
          <w:szCs w:val="26"/>
          <w:rtl/>
          <w:lang w:bidi="ar-LB"/>
        </w:rPr>
        <w:t>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الواردات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بكفاءة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أكبر</w:t>
      </w:r>
      <w:r w:rsidRPr="005D4118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وتسهيل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تبادل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المعلومات.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ذلك،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فإن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نظام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منح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التراخيص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ل</w:t>
      </w:r>
      <w:r w:rsidRPr="005D4118">
        <w:rPr>
          <w:sz w:val="26"/>
          <w:szCs w:val="26"/>
          <w:rtl/>
          <w:lang w:bidi="ar-LB"/>
        </w:rPr>
        <w:t>فنيي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الهواء</w:t>
      </w:r>
      <w:r w:rsidRPr="005D4118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الذي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>
        <w:rPr>
          <w:sz w:val="26"/>
          <w:szCs w:val="26"/>
          <w:rtl/>
          <w:lang w:bidi="ar-LB"/>
        </w:rPr>
        <w:t>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إنشاؤه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كجزء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الثانية،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هو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مسعى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آخر</w:t>
      </w:r>
      <w:r w:rsidR="00BA394D">
        <w:rPr>
          <w:sz w:val="26"/>
          <w:szCs w:val="26"/>
          <w:rtl/>
          <w:lang w:bidi="ar-LB"/>
        </w:rPr>
        <w:t xml:space="preserve"> </w:t>
      </w:r>
      <w:r w:rsidR="0093088C">
        <w:rPr>
          <w:sz w:val="26"/>
          <w:szCs w:val="26"/>
          <w:rtl/>
          <w:lang w:bidi="ar-LB"/>
        </w:rPr>
        <w:t>سيكفل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الاستدامة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طويلة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الأجل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لإنجازات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bookmarkStart w:id="30" w:name="_Hlk182764177"/>
      <w:r w:rsidR="00832F57" w:rsidRPr="00832F57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="00832F57" w:rsidRPr="00832F57">
        <w:rPr>
          <w:sz w:val="26"/>
          <w:szCs w:val="26"/>
          <w:rtl/>
          <w:lang w:bidi="ar-LB"/>
        </w:rPr>
        <w:t>الهيدروكلوروفلوروكربونية</w:t>
      </w:r>
      <w:bookmarkEnd w:id="30"/>
      <w:r w:rsidR="004B3E39">
        <w:rPr>
          <w:color w:val="000000" w:themeColor="text1"/>
          <w:sz w:val="26"/>
          <w:szCs w:val="26"/>
          <w:rtl/>
          <w:lang w:bidi="ar-LB"/>
        </w:rPr>
        <w:t>.</w:t>
      </w:r>
    </w:p>
    <w:p w14:paraId="39ACF77A" w14:textId="7EF4B59F" w:rsidR="005D4118" w:rsidRDefault="0093088C" w:rsidP="00A46F4A">
      <w:pPr>
        <w:pStyle w:val="Heading1"/>
        <w:bidi/>
        <w:rPr>
          <w:sz w:val="26"/>
          <w:szCs w:val="26"/>
          <w:lang w:eastAsia="en-GB" w:bidi="ar-LB"/>
        </w:rPr>
      </w:pPr>
      <w:r>
        <w:rPr>
          <w:sz w:val="26"/>
          <w:szCs w:val="26"/>
          <w:rtl/>
          <w:lang w:eastAsia="en-GB" w:bidi="ar-LB"/>
        </w:rPr>
        <w:t>و</w:t>
      </w:r>
      <w:r w:rsidR="005D4118" w:rsidRPr="005D4118">
        <w:rPr>
          <w:sz w:val="26"/>
          <w:szCs w:val="26"/>
          <w:rtl/>
          <w:lang w:eastAsia="en-GB" w:bidi="ar-LB"/>
        </w:rPr>
        <w:t>أكد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اليونيب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عدم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وجود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مخاطر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عالية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متصور</w:t>
      </w:r>
      <w:r>
        <w:rPr>
          <w:sz w:val="26"/>
          <w:szCs w:val="26"/>
          <w:rtl/>
          <w:lang w:eastAsia="en-GB" w:bidi="ar-LB"/>
        </w:rPr>
        <w:t>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أو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محدد</w:t>
      </w:r>
      <w:r>
        <w:rPr>
          <w:sz w:val="26"/>
          <w:szCs w:val="26"/>
          <w:rtl/>
          <w:lang w:eastAsia="en-GB" w:bidi="ar-LB"/>
        </w:rPr>
        <w:t>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في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اعتماد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بدائل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غير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Pr="0093088C">
        <w:rPr>
          <w:sz w:val="26"/>
          <w:szCs w:val="26"/>
          <w:rtl/>
          <w:lang w:eastAsia="en-GB" w:bidi="ar-LB"/>
        </w:rPr>
        <w:t>المواد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Pr="0093088C">
        <w:rPr>
          <w:sz w:val="26"/>
          <w:szCs w:val="26"/>
          <w:rtl/>
          <w:lang w:eastAsia="en-GB" w:bidi="ar-LB"/>
        </w:rPr>
        <w:t>الهيدروكلوروفلوروكربونية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أثناء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تنفيذ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المرحلة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الثانية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خطة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إدارة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التخلص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التدريجي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المواد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الهيدروكلوروفلوروكربونية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وما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بعدها،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وأن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حكومة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الكونغو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س</w:t>
      </w:r>
      <w:r>
        <w:rPr>
          <w:sz w:val="26"/>
          <w:szCs w:val="26"/>
          <w:rtl/>
          <w:lang w:eastAsia="en-GB" w:bidi="ar-LB"/>
        </w:rPr>
        <w:t>وف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تضع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قواعد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قياسية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وبروتوكولات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للاستخدام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الآمن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للمبردات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القابلة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للاشتعال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والسامة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في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معدات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التبريد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وتكييف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الهواء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أثناء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تنفيذ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المرحلة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الثانية.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و</w:t>
      </w:r>
      <w:r w:rsidR="005D4118" w:rsidRPr="005D4118">
        <w:rPr>
          <w:sz w:val="26"/>
          <w:szCs w:val="26"/>
          <w:rtl/>
          <w:lang w:eastAsia="en-GB" w:bidi="ar-LB"/>
        </w:rPr>
        <w:t>تدعم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خطة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إدارة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التخلص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التدريجي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المواد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الهيدروكلوروفلوروكربونية،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بالتعاون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مع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جمعية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التبريد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وتكييف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الهواء</w:t>
      </w:r>
      <w:r w:rsidR="005D4118" w:rsidRPr="005D4118">
        <w:rPr>
          <w:sz w:val="26"/>
          <w:szCs w:val="26"/>
          <w:rtl/>
          <w:lang w:eastAsia="en-GB" w:bidi="ar-LB"/>
        </w:rPr>
        <w:t>،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التدريب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على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ال</w:t>
      </w:r>
      <w:r w:rsidR="005D4118" w:rsidRPr="005D4118">
        <w:rPr>
          <w:sz w:val="26"/>
          <w:szCs w:val="26"/>
          <w:rtl/>
          <w:lang w:eastAsia="en-GB" w:bidi="ar-LB"/>
        </w:rPr>
        <w:t>ممارسات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الجيدة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للخدمة</w:t>
      </w:r>
      <w:r w:rsidR="005D4118" w:rsidRPr="005D4118">
        <w:rPr>
          <w:sz w:val="26"/>
          <w:szCs w:val="26"/>
          <w:rtl/>
          <w:lang w:eastAsia="en-GB" w:bidi="ar-LB"/>
        </w:rPr>
        <w:t>.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ويخفف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التنفيذ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المتزامن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لخطة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إدارة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التخلص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التدريجي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المواد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الهيدروكلوروفلوروكربونية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و</w:t>
      </w:r>
      <w:r w:rsidR="00DE7D89" w:rsidRPr="00DE7D89">
        <w:rPr>
          <w:sz w:val="26"/>
          <w:szCs w:val="26"/>
          <w:rtl/>
          <w:lang w:eastAsia="en-GB" w:bidi="ar-LB"/>
        </w:rPr>
        <w:t>خطة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 w:rsidRPr="00DE7D89">
        <w:rPr>
          <w:sz w:val="26"/>
          <w:szCs w:val="26"/>
          <w:rtl/>
          <w:lang w:eastAsia="en-GB" w:bidi="ar-LB"/>
        </w:rPr>
        <w:t>التنفيذ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491040">
        <w:rPr>
          <w:rFonts w:hint="cs"/>
          <w:sz w:val="26"/>
          <w:szCs w:val="26"/>
          <w:rtl/>
          <w:lang w:eastAsia="en-GB" w:bidi="ar-LB"/>
        </w:rPr>
        <w:t>لل</w:t>
      </w:r>
      <w:r w:rsidR="00491040" w:rsidRPr="00491040">
        <w:rPr>
          <w:sz w:val="26"/>
          <w:szCs w:val="26"/>
          <w:rtl/>
          <w:lang w:eastAsia="en-GB" w:bidi="ar-LB"/>
        </w:rPr>
        <w:t>مواد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491040" w:rsidRPr="00491040">
        <w:rPr>
          <w:sz w:val="26"/>
          <w:szCs w:val="26"/>
          <w:rtl/>
          <w:lang w:eastAsia="en-GB" w:bidi="ar-LB"/>
        </w:rPr>
        <w:t>الهيدروكلوروفلوروكربونية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 w:rsidRPr="00DE7D89">
        <w:rPr>
          <w:sz w:val="26"/>
          <w:szCs w:val="26"/>
          <w:rtl/>
          <w:lang w:eastAsia="en-GB" w:bidi="ar-LB"/>
        </w:rPr>
        <w:t>بموجب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 w:rsidRPr="00DE7D89">
        <w:rPr>
          <w:sz w:val="26"/>
          <w:szCs w:val="26"/>
          <w:rtl/>
          <w:lang w:eastAsia="en-GB" w:bidi="ar-LB"/>
        </w:rPr>
        <w:t>تعديل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 w:rsidRPr="00DE7D89">
        <w:rPr>
          <w:sz w:val="26"/>
          <w:szCs w:val="26"/>
          <w:rtl/>
          <w:lang w:eastAsia="en-GB" w:bidi="ar-LB"/>
        </w:rPr>
        <w:t>كيغالي</w:t>
      </w:r>
      <w:r w:rsidR="00DE7D89">
        <w:rPr>
          <w:sz w:val="26"/>
          <w:szCs w:val="26"/>
          <w:rtl/>
          <w:lang w:eastAsia="en-GB" w:bidi="ar-LB"/>
        </w:rPr>
        <w:t>،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والطابع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التكميلي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للأنشطة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DE7D89">
        <w:rPr>
          <w:sz w:val="26"/>
          <w:szCs w:val="26"/>
          <w:rtl/>
          <w:lang w:eastAsia="en-GB" w:bidi="ar-LB"/>
        </w:rPr>
        <w:t>المعنية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خطر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التأخير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في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التنفيذ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ويسهل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الحوار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بين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السلطات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المتدخلة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وأصحاب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المصلحة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المعنيين،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مما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يساهم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في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استدامة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نتائج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كلا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المشروعين.</w:t>
      </w:r>
    </w:p>
    <w:p w14:paraId="072A29B5" w14:textId="4D5B3A6F" w:rsidR="00D05F54" w:rsidRPr="00121C9E" w:rsidRDefault="00DE7D89" w:rsidP="005D4118">
      <w:pPr>
        <w:pStyle w:val="Heading1"/>
        <w:bidi/>
        <w:rPr>
          <w:sz w:val="26"/>
          <w:szCs w:val="26"/>
          <w:rtl/>
          <w:lang w:eastAsia="en-GB" w:bidi="ar-LB"/>
        </w:rPr>
      </w:pPr>
      <w:r>
        <w:rPr>
          <w:sz w:val="26"/>
          <w:szCs w:val="26"/>
          <w:rtl/>
          <w:lang w:eastAsia="en-GB" w:bidi="ar-LB"/>
        </w:rPr>
        <w:t>وسوف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يجري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التخفيف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خطر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التأخير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في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الاضطلاع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ب</w:t>
      </w:r>
      <w:r w:rsidR="005D4118" w:rsidRPr="005D4118">
        <w:rPr>
          <w:sz w:val="26"/>
          <w:szCs w:val="26"/>
          <w:rtl/>
          <w:lang w:eastAsia="en-GB" w:bidi="ar-LB"/>
        </w:rPr>
        <w:t>الأنشطة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تتطلب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التنسيق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الإقليمي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(على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سبيل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المثال،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اللوائح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الإقليمية)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خلال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قيام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الوكالات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المنفذة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بتيسير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الحوار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بين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وحدات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الأوزون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الوطنية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في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الإقليم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بما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في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ذلك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من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خلال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اجتماعات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شبكة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برنامج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ال</w:t>
      </w:r>
      <w:r w:rsidR="005D4118" w:rsidRPr="005D4118">
        <w:rPr>
          <w:sz w:val="26"/>
          <w:szCs w:val="26"/>
          <w:rtl/>
          <w:lang w:eastAsia="en-GB" w:bidi="ar-LB"/>
        </w:rPr>
        <w:t>مساعدة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على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الامتثال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 w:rsidR="005D4118" w:rsidRPr="005D4118">
        <w:rPr>
          <w:sz w:val="26"/>
          <w:szCs w:val="26"/>
          <w:rtl/>
          <w:lang w:eastAsia="en-GB" w:bidi="ar-LB"/>
        </w:rPr>
        <w:t>التابع</w:t>
      </w:r>
      <w:r w:rsidR="00BA394D">
        <w:rPr>
          <w:sz w:val="26"/>
          <w:szCs w:val="26"/>
          <w:rtl/>
          <w:lang w:eastAsia="en-GB" w:bidi="ar-LB"/>
        </w:rPr>
        <w:t xml:space="preserve"> </w:t>
      </w:r>
      <w:r>
        <w:rPr>
          <w:sz w:val="26"/>
          <w:szCs w:val="26"/>
          <w:rtl/>
          <w:lang w:eastAsia="en-GB" w:bidi="ar-LB"/>
        </w:rPr>
        <w:t>لليونيب</w:t>
      </w:r>
      <w:r w:rsidR="00D05F54" w:rsidRPr="00121C9E">
        <w:rPr>
          <w:sz w:val="26"/>
          <w:szCs w:val="26"/>
          <w:rtl/>
          <w:lang w:eastAsia="en-GB" w:bidi="ar-LB"/>
        </w:rPr>
        <w:t>.</w:t>
      </w:r>
    </w:p>
    <w:p w14:paraId="778EC50A" w14:textId="2FBDE8C9" w:rsidR="00D05F54" w:rsidRPr="00734589" w:rsidRDefault="00D05F54" w:rsidP="00D05F54">
      <w:pPr>
        <w:keepNext/>
        <w:widowControl w:val="0"/>
        <w:bidi/>
        <w:spacing w:after="240"/>
        <w:outlineLvl w:val="0"/>
        <w:rPr>
          <w:b/>
          <w:sz w:val="26"/>
          <w:szCs w:val="26"/>
          <w:u w:val="single"/>
          <w:rtl/>
          <w:lang w:bidi="ar-LB"/>
        </w:rPr>
      </w:pPr>
      <w:bookmarkStart w:id="31" w:name="_Hlk126916207"/>
      <w:r w:rsidRPr="00734589">
        <w:rPr>
          <w:b/>
          <w:sz w:val="26"/>
          <w:szCs w:val="26"/>
          <w:u w:val="single"/>
          <w:rtl/>
          <w:lang w:bidi="ar-LB"/>
        </w:rPr>
        <w:t>التمويل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 w:rsidRPr="00734589">
        <w:rPr>
          <w:b/>
          <w:sz w:val="26"/>
          <w:szCs w:val="26"/>
          <w:u w:val="single"/>
          <w:rtl/>
          <w:lang w:bidi="ar-LB"/>
        </w:rPr>
        <w:t>المشترك</w:t>
      </w:r>
    </w:p>
    <w:bookmarkEnd w:id="31"/>
    <w:p w14:paraId="3B2A0AFE" w14:textId="5194ADE5" w:rsidR="00D05F54" w:rsidRPr="00121C9E" w:rsidRDefault="005D4118" w:rsidP="00312E78">
      <w:pPr>
        <w:pStyle w:val="Heading1"/>
        <w:bidi/>
        <w:rPr>
          <w:sz w:val="26"/>
          <w:szCs w:val="26"/>
          <w:lang w:bidi="ar-LB"/>
        </w:rPr>
      </w:pPr>
      <w:r w:rsidRPr="005D4118">
        <w:rPr>
          <w:sz w:val="26"/>
          <w:szCs w:val="26"/>
          <w:rtl/>
          <w:lang w:bidi="ar-LB"/>
        </w:rPr>
        <w:t>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مساهمة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عينية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المشروع،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وتوفر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اللوجستي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والبشري،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حسب</w:t>
      </w:r>
      <w:r w:rsidR="00BA394D">
        <w:rPr>
          <w:sz w:val="26"/>
          <w:szCs w:val="26"/>
          <w:rtl/>
          <w:lang w:bidi="ar-LB"/>
        </w:rPr>
        <w:t xml:space="preserve"> </w:t>
      </w:r>
      <w:r w:rsidR="00DE7D89">
        <w:rPr>
          <w:sz w:val="26"/>
          <w:szCs w:val="26"/>
          <w:rtl/>
          <w:lang w:bidi="ar-LB"/>
        </w:rPr>
        <w:t>الاقتضاء</w:t>
      </w:r>
      <w:r w:rsidRPr="005D4118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5D4118">
        <w:rPr>
          <w:sz w:val="26"/>
          <w:szCs w:val="26"/>
          <w:rtl/>
          <w:lang w:bidi="ar-LB"/>
        </w:rPr>
        <w:t>المشروع.</w:t>
      </w:r>
    </w:p>
    <w:p w14:paraId="56F47D93" w14:textId="3323E715" w:rsidR="00D05F54" w:rsidRPr="00734589" w:rsidRDefault="00634300" w:rsidP="00D05F54">
      <w:pPr>
        <w:keepNext/>
        <w:widowControl w:val="0"/>
        <w:bidi/>
        <w:spacing w:after="240"/>
        <w:outlineLvl w:val="0"/>
        <w:rPr>
          <w:b/>
          <w:sz w:val="26"/>
          <w:szCs w:val="26"/>
          <w:u w:val="single"/>
          <w:rtl/>
          <w:lang w:bidi="ar-LB"/>
        </w:rPr>
      </w:pPr>
      <w:bookmarkStart w:id="32" w:name="_Hlk126916238"/>
      <w:r>
        <w:rPr>
          <w:b/>
          <w:sz w:val="26"/>
          <w:szCs w:val="26"/>
          <w:u w:val="single"/>
          <w:rtl/>
          <w:lang w:bidi="ar-LB"/>
        </w:rPr>
        <w:t>مشروع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 w:rsidR="00D05F54" w:rsidRPr="00734589">
        <w:rPr>
          <w:b/>
          <w:sz w:val="26"/>
          <w:szCs w:val="26"/>
          <w:u w:val="single"/>
          <w:rtl/>
          <w:lang w:bidi="ar-LB"/>
        </w:rPr>
        <w:t>خطة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 w:rsidR="00D05F54" w:rsidRPr="00734589">
        <w:rPr>
          <w:b/>
          <w:sz w:val="26"/>
          <w:szCs w:val="26"/>
          <w:u w:val="single"/>
          <w:rtl/>
          <w:lang w:bidi="ar-LB"/>
        </w:rPr>
        <w:t>عمل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 w:rsidR="00D05F54" w:rsidRPr="00734589">
        <w:rPr>
          <w:b/>
          <w:sz w:val="26"/>
          <w:szCs w:val="26"/>
          <w:u w:val="single"/>
          <w:rtl/>
          <w:lang w:bidi="ar-LB"/>
        </w:rPr>
        <w:t>الصندوق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 w:rsidR="00D05F54" w:rsidRPr="00734589">
        <w:rPr>
          <w:b/>
          <w:sz w:val="26"/>
          <w:szCs w:val="26"/>
          <w:u w:val="single"/>
          <w:rtl/>
          <w:lang w:bidi="ar-LB"/>
        </w:rPr>
        <w:t>المتعدد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 w:rsidR="00D05F54" w:rsidRPr="00734589">
        <w:rPr>
          <w:b/>
          <w:sz w:val="26"/>
          <w:szCs w:val="26"/>
          <w:u w:val="single"/>
          <w:rtl/>
          <w:lang w:bidi="ar-LB"/>
        </w:rPr>
        <w:t>الأطراف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 w:rsidR="00D05F54" w:rsidRPr="00734589">
        <w:rPr>
          <w:b/>
          <w:sz w:val="26"/>
          <w:szCs w:val="26"/>
          <w:u w:val="single"/>
          <w:rtl/>
          <w:lang w:bidi="ar-LB"/>
        </w:rPr>
        <w:t>للفترة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 w:rsidR="00D05F54" w:rsidRPr="00734589">
        <w:rPr>
          <w:b/>
          <w:sz w:val="26"/>
          <w:szCs w:val="26"/>
          <w:u w:val="single"/>
          <w:rtl/>
          <w:lang w:bidi="ar-LB"/>
        </w:rPr>
        <w:t>2024-2026</w:t>
      </w:r>
    </w:p>
    <w:bookmarkEnd w:id="32"/>
    <w:p w14:paraId="7C825F4B" w14:textId="332C1235" w:rsidR="00D05F54" w:rsidRPr="00121C9E" w:rsidRDefault="00634300" w:rsidP="00D23A98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ي</w:t>
      </w:r>
      <w:r w:rsidR="00D05F54" w:rsidRPr="00121C9E">
        <w:rPr>
          <w:sz w:val="26"/>
          <w:szCs w:val="26"/>
          <w:rtl/>
          <w:lang w:bidi="ar-LB"/>
        </w:rPr>
        <w:t>طلب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واليونيدو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مبلغ</w:t>
      </w:r>
      <w:r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قدره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650</w:t>
      </w:r>
      <w:r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الوكالة،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للكونغو</w:t>
      </w:r>
      <w:r w:rsidR="00D05F54" w:rsidRPr="00121C9E">
        <w:rPr>
          <w:sz w:val="26"/>
          <w:szCs w:val="26"/>
          <w:rtl/>
          <w:lang w:bidi="ar-LB"/>
        </w:rPr>
        <w:t>.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وتبلغ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القيمة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الإجمالية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المطلوبة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389,820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شاملة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للفترة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2024-2026،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يزيد</w:t>
      </w:r>
      <w:r w:rsidR="00BA394D">
        <w:rPr>
          <w:sz w:val="26"/>
          <w:szCs w:val="26"/>
          <w:rtl/>
          <w:lang w:bidi="ar-LB"/>
        </w:rPr>
        <w:t xml:space="preserve"> </w:t>
      </w:r>
      <w:r w:rsidR="00D23A98">
        <w:rPr>
          <w:sz w:val="26"/>
          <w:szCs w:val="26"/>
          <w:rtl/>
          <w:lang w:bidi="ar-LB"/>
        </w:rPr>
        <w:t>بقيمة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136,721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دولار</w:t>
      </w:r>
      <w:r w:rsidR="00D23A98"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أمريكي</w:t>
      </w:r>
      <w:r w:rsidR="00D23A98"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المبلغ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المذكور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العمل.</w:t>
      </w:r>
    </w:p>
    <w:p w14:paraId="308EB9DB" w14:textId="2B4E3AC8" w:rsidR="00D05F54" w:rsidRPr="00734589" w:rsidRDefault="00BA3501" w:rsidP="00D05F54">
      <w:pPr>
        <w:keepNext/>
        <w:bidi/>
        <w:spacing w:after="240"/>
        <w:outlineLvl w:val="0"/>
        <w:rPr>
          <w:b/>
          <w:sz w:val="26"/>
          <w:szCs w:val="26"/>
          <w:u w:val="single"/>
          <w:rtl/>
          <w:lang w:bidi="ar-LB"/>
        </w:rPr>
      </w:pPr>
      <w:bookmarkStart w:id="33" w:name="_Hlk126916245"/>
      <w:r>
        <w:rPr>
          <w:b/>
          <w:sz w:val="26"/>
          <w:szCs w:val="26"/>
          <w:u w:val="single"/>
          <w:rtl/>
          <w:lang w:bidi="ar-LB"/>
        </w:rPr>
        <w:lastRenderedPageBreak/>
        <w:t>مشروع</w:t>
      </w:r>
      <w:r w:rsidR="00BA394D">
        <w:rPr>
          <w:b/>
          <w:sz w:val="26"/>
          <w:szCs w:val="26"/>
          <w:u w:val="single"/>
          <w:rtl/>
          <w:lang w:bidi="ar-LB"/>
        </w:rPr>
        <w:t xml:space="preserve"> </w:t>
      </w:r>
      <w:r>
        <w:rPr>
          <w:b/>
          <w:sz w:val="26"/>
          <w:szCs w:val="26"/>
          <w:u w:val="single"/>
          <w:rtl/>
          <w:lang w:bidi="ar-LB"/>
        </w:rPr>
        <w:t>اتفاق</w:t>
      </w:r>
    </w:p>
    <w:bookmarkEnd w:id="33"/>
    <w:p w14:paraId="6E7CD8E7" w14:textId="22CA3FA6" w:rsidR="00D05F54" w:rsidRPr="00121C9E" w:rsidRDefault="00D05F54" w:rsidP="003C0CEE">
      <w:pPr>
        <w:pStyle w:val="Heading1"/>
        <w:bidi/>
        <w:rPr>
          <w:sz w:val="26"/>
          <w:szCs w:val="26"/>
          <w:rtl/>
          <w:lang w:bidi="ar-LB"/>
        </w:rPr>
      </w:pPr>
      <w:r w:rsidRPr="00121C9E">
        <w:rPr>
          <w:sz w:val="26"/>
          <w:szCs w:val="26"/>
          <w:rtl/>
          <w:lang w:bidi="ar-LB"/>
        </w:rPr>
        <w:t>يتضمن</w:t>
      </w:r>
      <w:r w:rsidR="00BA394D">
        <w:rPr>
          <w:sz w:val="26"/>
          <w:szCs w:val="26"/>
          <w:rtl/>
          <w:lang w:bidi="ar-LB"/>
        </w:rPr>
        <w:t xml:space="preserve"> </w:t>
      </w:r>
      <w:r w:rsidR="003C0CEE">
        <w:rPr>
          <w:sz w:val="26"/>
          <w:szCs w:val="26"/>
          <w:rtl/>
          <w:lang w:bidi="ar-LB"/>
        </w:rPr>
        <w:t>المرفق</w:t>
      </w:r>
      <w:r w:rsidR="00BA394D">
        <w:rPr>
          <w:sz w:val="26"/>
          <w:szCs w:val="26"/>
          <w:rtl/>
          <w:lang w:bidi="ar-LB"/>
        </w:rPr>
        <w:t xml:space="preserve"> </w:t>
      </w:r>
      <w:r w:rsidR="003C0CEE">
        <w:rPr>
          <w:sz w:val="26"/>
          <w:szCs w:val="26"/>
          <w:rtl/>
          <w:lang w:bidi="ar-LB"/>
        </w:rPr>
        <w:t>الأول</w:t>
      </w:r>
      <w:r w:rsidR="00BA394D">
        <w:rPr>
          <w:sz w:val="26"/>
          <w:szCs w:val="26"/>
          <w:rtl/>
          <w:lang w:bidi="ar-LB"/>
        </w:rPr>
        <w:t xml:space="preserve"> </w:t>
      </w:r>
      <w:r w:rsidR="003C0CEE">
        <w:rPr>
          <w:sz w:val="26"/>
          <w:szCs w:val="26"/>
          <w:rtl/>
          <w:lang w:bidi="ar-LB"/>
        </w:rPr>
        <w:t>ب</w:t>
      </w:r>
      <w:r w:rsidRPr="00121C9E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الوثيقة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مشروع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واللجنة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3C0CEE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3C0CEE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3C0CEE">
        <w:rPr>
          <w:color w:val="000000" w:themeColor="text1"/>
          <w:sz w:val="26"/>
          <w:szCs w:val="26"/>
          <w:rtl/>
          <w:lang w:bidi="ar-LB"/>
        </w:rPr>
        <w:t>ية</w:t>
      </w:r>
      <w:r w:rsidRPr="00121C9E">
        <w:rPr>
          <w:sz w:val="26"/>
          <w:szCs w:val="26"/>
          <w:rtl/>
          <w:lang w:bidi="ar-LB"/>
        </w:rPr>
        <w:t>.</w:t>
      </w:r>
    </w:p>
    <w:p w14:paraId="469A07A9" w14:textId="77777777" w:rsidR="00D05F54" w:rsidRPr="00121C9E" w:rsidRDefault="001C0839" w:rsidP="00D05F54">
      <w:pPr>
        <w:keepNext/>
        <w:widowControl w:val="0"/>
        <w:autoSpaceDE w:val="0"/>
        <w:autoSpaceDN w:val="0"/>
        <w:bidi/>
        <w:adjustRightInd w:val="0"/>
        <w:spacing w:before="360" w:after="240"/>
        <w:outlineLvl w:val="0"/>
        <w:rPr>
          <w:b/>
          <w:bCs/>
          <w:sz w:val="26"/>
          <w:szCs w:val="26"/>
          <w:rtl/>
          <w:lang w:bidi="ar-LB"/>
        </w:rPr>
      </w:pPr>
      <w:bookmarkStart w:id="34" w:name="_Hlk126916251"/>
      <w:r>
        <w:rPr>
          <w:b/>
          <w:bCs/>
          <w:sz w:val="26"/>
          <w:szCs w:val="26"/>
          <w:rtl/>
          <w:lang w:bidi="ar-LB"/>
        </w:rPr>
        <w:t>ال</w:t>
      </w:r>
      <w:r w:rsidR="00A80491">
        <w:rPr>
          <w:b/>
          <w:bCs/>
          <w:sz w:val="26"/>
          <w:szCs w:val="26"/>
          <w:rtl/>
          <w:lang w:bidi="ar-LB"/>
        </w:rPr>
        <w:t>توصيات</w:t>
      </w:r>
    </w:p>
    <w:bookmarkEnd w:id="34"/>
    <w:p w14:paraId="1E24AE0C" w14:textId="722A0B4E" w:rsidR="00D05F54" w:rsidRPr="00121C9E" w:rsidRDefault="00D05F54" w:rsidP="001C0839">
      <w:pPr>
        <w:pStyle w:val="Heading1"/>
        <w:keepNext/>
        <w:bidi/>
        <w:rPr>
          <w:sz w:val="26"/>
          <w:szCs w:val="26"/>
          <w:rtl/>
          <w:lang w:bidi="ar-LB"/>
        </w:rPr>
      </w:pPr>
      <w:r w:rsidRPr="00121C9E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ترغب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النظر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في:</w:t>
      </w:r>
    </w:p>
    <w:p w14:paraId="0035B910" w14:textId="6036A126" w:rsidR="00D05F54" w:rsidRPr="00121C9E" w:rsidRDefault="00D05F54" w:rsidP="00DE42E7">
      <w:pPr>
        <w:numPr>
          <w:ilvl w:val="1"/>
          <w:numId w:val="8"/>
        </w:numPr>
        <w:bidi/>
        <w:spacing w:after="240"/>
        <w:outlineLvl w:val="1"/>
        <w:rPr>
          <w:sz w:val="26"/>
          <w:szCs w:val="26"/>
          <w:rtl/>
          <w:lang w:bidi="ar-LB"/>
        </w:rPr>
      </w:pPr>
      <w:r w:rsidRPr="00121C9E">
        <w:rPr>
          <w:sz w:val="26"/>
          <w:szCs w:val="26"/>
          <w:rtl/>
          <w:lang w:bidi="ar-LB"/>
        </w:rPr>
        <w:t>الموافقة</w:t>
      </w:r>
      <w:r w:rsidR="001C0839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حيث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المبدأ</w:t>
      </w:r>
      <w:r w:rsidR="001C0839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1C0839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1C0839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1C0839"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للكونغو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للفترة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2024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2030</w:t>
      </w:r>
      <w:r w:rsidR="00BA394D">
        <w:rPr>
          <w:sz w:val="26"/>
          <w:szCs w:val="26"/>
          <w:rtl/>
          <w:lang w:bidi="ar-LB"/>
        </w:rPr>
        <w:t xml:space="preserve"> </w:t>
      </w:r>
      <w:r w:rsidR="001C0839">
        <w:rPr>
          <w:sz w:val="26"/>
          <w:szCs w:val="26"/>
          <w:rtl/>
          <w:lang w:bidi="ar-LB"/>
        </w:rPr>
        <w:t>لل</w:t>
      </w:r>
      <w:r w:rsidR="005D4118">
        <w:rPr>
          <w:sz w:val="26"/>
          <w:szCs w:val="26"/>
          <w:rtl/>
          <w:lang w:bidi="ar-LB"/>
        </w:rPr>
        <w:t>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1C0839">
        <w:rPr>
          <w:sz w:val="26"/>
          <w:szCs w:val="26"/>
          <w:rtl/>
          <w:lang w:bidi="ar-LB"/>
        </w:rPr>
        <w:t>التام</w:t>
      </w:r>
      <w:r w:rsidR="00BA394D">
        <w:rPr>
          <w:sz w:val="26"/>
          <w:szCs w:val="26"/>
          <w:rtl/>
          <w:lang w:bidi="ar-LB"/>
        </w:rPr>
        <w:t xml:space="preserve"> </w:t>
      </w:r>
      <w:r w:rsidR="005D4118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1C0839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1C0839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1C0839">
        <w:rPr>
          <w:color w:val="000000" w:themeColor="text1"/>
          <w:sz w:val="26"/>
          <w:szCs w:val="26"/>
          <w:rtl/>
          <w:lang w:bidi="ar-LB"/>
        </w:rPr>
        <w:t>ية</w:t>
      </w:r>
      <w:r w:rsidRPr="00121C9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بمبلغ</w:t>
      </w:r>
      <w:r w:rsidR="00BA394D">
        <w:rPr>
          <w:sz w:val="26"/>
          <w:szCs w:val="26"/>
          <w:rtl/>
          <w:lang w:bidi="ar-LB"/>
        </w:rPr>
        <w:t xml:space="preserve"> </w:t>
      </w:r>
      <w:r w:rsidR="001C0839">
        <w:rPr>
          <w:sz w:val="26"/>
          <w:szCs w:val="26"/>
          <w:rtl/>
          <w:lang w:bidi="ar-LB"/>
        </w:rPr>
        <w:t>قدره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725,900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يتألف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435</w:t>
      </w:r>
      <w:r w:rsidRPr="00121C9E"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1C0839"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56</w:t>
      </w:r>
      <w:r w:rsidRPr="00121C9E">
        <w:rPr>
          <w:sz w:val="26"/>
          <w:szCs w:val="26"/>
          <w:rtl/>
          <w:lang w:bidi="ar-LB"/>
        </w:rPr>
        <w:t>,</w:t>
      </w:r>
      <w:r w:rsidR="008718E6">
        <w:rPr>
          <w:sz w:val="26"/>
          <w:szCs w:val="26"/>
          <w:rtl/>
          <w:lang w:bidi="ar-LB"/>
        </w:rPr>
        <w:t>55</w:t>
      </w:r>
      <w:r w:rsidRPr="00121C9E">
        <w:rPr>
          <w:sz w:val="26"/>
          <w:szCs w:val="26"/>
          <w:rtl/>
          <w:lang w:bidi="ar-LB"/>
        </w:rPr>
        <w:t>0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1C0839">
        <w:rPr>
          <w:sz w:val="26"/>
          <w:szCs w:val="26"/>
          <w:rtl/>
          <w:lang w:bidi="ar-LB"/>
        </w:rPr>
        <w:t>لليونيب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و</w:t>
      </w:r>
      <w:r w:rsidR="008718E6">
        <w:rPr>
          <w:sz w:val="26"/>
          <w:szCs w:val="26"/>
          <w:rtl/>
          <w:lang w:bidi="ar-LB"/>
        </w:rPr>
        <w:t>215</w:t>
      </w:r>
      <w:r w:rsidRPr="00121C9E"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دولار</w:t>
      </w:r>
      <w:r w:rsidR="0045782B"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أمريكي</w:t>
      </w:r>
      <w:r w:rsidR="0045782B">
        <w:rPr>
          <w:sz w:val="26"/>
          <w:szCs w:val="26"/>
          <w:rtl/>
          <w:lang w:bidi="ar-LB"/>
        </w:rPr>
        <w:t>ا</w:t>
      </w:r>
      <w:r w:rsidRPr="00121C9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45782B"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19,350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أمريكي،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45782B">
        <w:rPr>
          <w:sz w:val="26"/>
          <w:szCs w:val="26"/>
          <w:rtl/>
          <w:lang w:bidi="ar-LB"/>
        </w:rPr>
        <w:t>لليونيدو</w:t>
      </w:r>
      <w:r w:rsidRPr="00121C9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201633">
        <w:rPr>
          <w:sz w:val="26"/>
          <w:szCs w:val="26"/>
          <w:rtl/>
          <w:lang w:bidi="ar-LB"/>
        </w:rPr>
        <w:t>أساس</w:t>
      </w:r>
      <w:r w:rsidR="00BA394D">
        <w:rPr>
          <w:sz w:val="26"/>
          <w:szCs w:val="26"/>
          <w:rtl/>
          <w:lang w:bidi="ar-LB"/>
        </w:rPr>
        <w:t xml:space="preserve"> </w:t>
      </w:r>
      <w:r w:rsidR="00201633">
        <w:rPr>
          <w:sz w:val="26"/>
          <w:szCs w:val="26"/>
          <w:rtl/>
          <w:lang w:bidi="ar-LB"/>
        </w:rPr>
        <w:t>فهم</w:t>
      </w:r>
      <w:r w:rsidR="00BA394D">
        <w:rPr>
          <w:sz w:val="26"/>
          <w:szCs w:val="26"/>
          <w:rtl/>
          <w:lang w:bidi="ar-LB"/>
        </w:rPr>
        <w:t xml:space="preserve"> </w:t>
      </w:r>
      <w:r w:rsidR="00201633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="00201633" w:rsidRPr="00121C9E">
        <w:rPr>
          <w:sz w:val="26"/>
          <w:szCs w:val="26"/>
          <w:rtl/>
          <w:lang w:bidi="ar-LB"/>
        </w:rPr>
        <w:t>الصندوق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="00201633" w:rsidRPr="00121C9E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="00201633" w:rsidRPr="00121C9E">
        <w:rPr>
          <w:sz w:val="26"/>
          <w:szCs w:val="26"/>
          <w:rtl/>
          <w:lang w:bidi="ar-LB"/>
        </w:rPr>
        <w:t>الأطراف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لن</w:t>
      </w:r>
      <w:r w:rsidR="00BA394D">
        <w:rPr>
          <w:sz w:val="26"/>
          <w:szCs w:val="26"/>
          <w:rtl/>
          <w:lang w:bidi="ar-LB"/>
        </w:rPr>
        <w:t xml:space="preserve"> </w:t>
      </w:r>
      <w:r w:rsidR="00201633">
        <w:rPr>
          <w:sz w:val="26"/>
          <w:szCs w:val="26"/>
          <w:rtl/>
          <w:lang w:bidi="ar-LB"/>
        </w:rPr>
        <w:t>يقدم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مزيد</w:t>
      </w:r>
      <w:r w:rsidR="00201633"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 w:rsidRPr="00121C9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الأموال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للتخلص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201633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201633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201633">
        <w:rPr>
          <w:color w:val="000000" w:themeColor="text1"/>
          <w:sz w:val="26"/>
          <w:szCs w:val="26"/>
          <w:rtl/>
          <w:lang w:bidi="ar-LB"/>
        </w:rPr>
        <w:t>ية</w:t>
      </w:r>
      <w:r w:rsidRPr="00121C9E">
        <w:rPr>
          <w:sz w:val="26"/>
          <w:szCs w:val="26"/>
          <w:rtl/>
          <w:lang w:bidi="ar-LB"/>
        </w:rPr>
        <w:t>؛</w:t>
      </w:r>
    </w:p>
    <w:p w14:paraId="28093EDB" w14:textId="5C809735" w:rsidR="00D05F54" w:rsidRPr="00121C9E" w:rsidRDefault="00201633" w:rsidP="0076722A">
      <w:pPr>
        <w:numPr>
          <w:ilvl w:val="1"/>
          <w:numId w:val="1"/>
        </w:numPr>
        <w:bidi/>
        <w:spacing w:after="240"/>
        <w:outlineLvl w:val="1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وإذ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تشير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التزام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121C9E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="0076722A">
        <w:rPr>
          <w:sz w:val="26"/>
          <w:szCs w:val="26"/>
          <w:rtl/>
          <w:lang w:bidi="ar-LB"/>
        </w:rPr>
        <w:t>بأن</w:t>
      </w:r>
      <w:r w:rsidR="00D05F54" w:rsidRPr="00121C9E">
        <w:rPr>
          <w:sz w:val="26"/>
          <w:szCs w:val="26"/>
          <w:rtl/>
          <w:lang w:bidi="ar-LB"/>
        </w:rPr>
        <w:t>:</w:t>
      </w:r>
    </w:p>
    <w:p w14:paraId="05BD1933" w14:textId="512FDC53" w:rsidR="00D05F54" w:rsidRPr="00696D8E" w:rsidRDefault="008718E6" w:rsidP="00CF60F5">
      <w:pPr>
        <w:pStyle w:val="Heading3"/>
        <w:bidi/>
        <w:rPr>
          <w:sz w:val="26"/>
          <w:szCs w:val="26"/>
          <w:rtl/>
          <w:lang w:bidi="ar-LB"/>
        </w:rPr>
      </w:pPr>
      <w:r>
        <w:rPr>
          <w:color w:val="000000" w:themeColor="text1"/>
          <w:sz w:val="26"/>
          <w:szCs w:val="26"/>
          <w:rtl/>
          <w:lang w:bidi="ar-LB"/>
        </w:rPr>
        <w:t>تتخلص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كليا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من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76722A">
        <w:rPr>
          <w:color w:val="000000" w:themeColor="text1"/>
          <w:sz w:val="26"/>
          <w:szCs w:val="26"/>
          <w:rtl/>
          <w:lang w:bidi="ar-LB"/>
        </w:rPr>
        <w:t>ا</w:t>
      </w:r>
      <w:r w:rsidR="00CF60F5">
        <w:rPr>
          <w:color w:val="000000" w:themeColor="text1"/>
          <w:sz w:val="26"/>
          <w:szCs w:val="26"/>
          <w:rtl/>
          <w:lang w:bidi="ar-LB"/>
        </w:rPr>
        <w:t>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CF60F5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CF60F5"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CF60F5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أول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يناير/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2030،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و</w:t>
      </w:r>
      <w:r w:rsidR="0076722A">
        <w:rPr>
          <w:sz w:val="26"/>
          <w:szCs w:val="26"/>
          <w:rtl/>
          <w:lang w:bidi="ar-LB"/>
        </w:rPr>
        <w:t>ت</w:t>
      </w:r>
      <w:r w:rsidR="00D05F54" w:rsidRPr="00696D8E">
        <w:rPr>
          <w:sz w:val="26"/>
          <w:szCs w:val="26"/>
          <w:rtl/>
          <w:lang w:bidi="ar-LB"/>
        </w:rPr>
        <w:t>حظر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="00CF60F5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CF60F5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CF60F5"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التاريخ،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و</w:t>
      </w:r>
      <w:r w:rsidR="0076722A">
        <w:rPr>
          <w:sz w:val="26"/>
          <w:szCs w:val="26"/>
          <w:rtl/>
          <w:lang w:bidi="ar-LB"/>
        </w:rPr>
        <w:t>ت</w:t>
      </w:r>
      <w:r w:rsidR="00D05F54" w:rsidRPr="00696D8E">
        <w:rPr>
          <w:sz w:val="26"/>
          <w:szCs w:val="26"/>
          <w:rtl/>
          <w:lang w:bidi="ar-LB"/>
        </w:rPr>
        <w:t>حظر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القائمة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="00CF60F5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CF60F5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CF60F5"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CF60F5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أول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يناير/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2027؛</w:t>
      </w:r>
    </w:p>
    <w:p w14:paraId="427C7FE3" w14:textId="58D01196" w:rsidR="00D05F54" w:rsidRPr="00696D8E" w:rsidRDefault="0076722A" w:rsidP="0076722A">
      <w:pPr>
        <w:pStyle w:val="Heading3"/>
        <w:bidi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bidi="ar-LB"/>
        </w:rPr>
        <w:t>ت</w:t>
      </w:r>
      <w:r w:rsidR="00D05F54" w:rsidRPr="00696D8E">
        <w:rPr>
          <w:sz w:val="26"/>
          <w:szCs w:val="26"/>
          <w:rtl/>
          <w:lang w:bidi="ar-LB"/>
        </w:rPr>
        <w:t>ضع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تدابير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تنظيمية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8718E6">
        <w:rPr>
          <w:sz w:val="26"/>
          <w:szCs w:val="26"/>
          <w:rtl/>
          <w:lang w:bidi="ar-LB"/>
        </w:rPr>
        <w:t>مراقبة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انبعاثات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مواد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المتوخاة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أثناء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تركيب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وخدمة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وإيقاف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تشغيل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معدات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وتكييف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الهواء،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>
        <w:rPr>
          <w:color w:val="000000" w:themeColor="text1"/>
          <w:sz w:val="26"/>
          <w:szCs w:val="26"/>
          <w:rtl/>
          <w:lang w:bidi="ar-LB"/>
        </w:rPr>
        <w:t>ية</w:t>
      </w:r>
      <w:r w:rsidR="00D05F54" w:rsidRPr="00696D8E">
        <w:rPr>
          <w:sz w:val="26"/>
          <w:szCs w:val="26"/>
          <w:rtl/>
          <w:lang w:bidi="ar-LB"/>
        </w:rPr>
        <w:t>؛</w:t>
      </w:r>
    </w:p>
    <w:p w14:paraId="3D42F072" w14:textId="4D10EE03" w:rsidR="00D05F54" w:rsidRPr="00696D8E" w:rsidRDefault="006E301E" w:rsidP="00FF02BE">
      <w:pPr>
        <w:numPr>
          <w:ilvl w:val="1"/>
          <w:numId w:val="1"/>
        </w:numPr>
        <w:bidi/>
        <w:spacing w:after="240"/>
        <w:outlineLvl w:val="1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val="en-US" w:bidi="ar-LB"/>
        </w:rPr>
        <w:t>و</w:t>
      </w:r>
      <w:r w:rsidR="00D05F54" w:rsidRPr="00696D8E">
        <w:rPr>
          <w:sz w:val="26"/>
          <w:szCs w:val="26"/>
          <w:rtl/>
          <w:lang w:bidi="ar-LB"/>
        </w:rPr>
        <w:t>خصم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6.59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طن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استنفاد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FF02BE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F02BE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FF02BE"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</w:t>
      </w:r>
      <w:r w:rsidR="00D05F54" w:rsidRPr="00696D8E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المتبقي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FF02BE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FF02BE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FF02BE"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FF02BE">
        <w:rPr>
          <w:sz w:val="26"/>
          <w:szCs w:val="26"/>
          <w:rtl/>
          <w:lang w:bidi="ar-LB"/>
        </w:rPr>
        <w:t>المؤهل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696D8E">
        <w:rPr>
          <w:sz w:val="26"/>
          <w:szCs w:val="26"/>
          <w:rtl/>
          <w:lang w:bidi="ar-LB"/>
        </w:rPr>
        <w:t>للتمويل؛</w:t>
      </w:r>
    </w:p>
    <w:p w14:paraId="4C0F1C1B" w14:textId="770DA1D3" w:rsidR="00D05F54" w:rsidRPr="00696D8E" w:rsidRDefault="00D05F54" w:rsidP="00BC06CD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rtl/>
          <w:lang w:bidi="ar-LB"/>
        </w:rPr>
      </w:pPr>
      <w:r w:rsidRPr="00696D8E">
        <w:rPr>
          <w:sz w:val="26"/>
          <w:szCs w:val="26"/>
          <w:rtl/>
          <w:lang w:bidi="ar-LB"/>
        </w:rPr>
        <w:t>و</w:t>
      </w:r>
      <w:r w:rsidR="00BC06CD">
        <w:rPr>
          <w:sz w:val="26"/>
          <w:szCs w:val="26"/>
          <w:rtl/>
          <w:lang w:bidi="ar-LB"/>
        </w:rPr>
        <w:t>أنه،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لكي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يتسنى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النظر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النهائية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خط</w:t>
      </w:r>
      <w:r w:rsidR="008718E6">
        <w:rPr>
          <w:sz w:val="26"/>
          <w:szCs w:val="26"/>
          <w:rtl/>
          <w:lang w:bidi="ar-LB"/>
        </w:rPr>
        <w:t>تها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ل</w:t>
      </w:r>
      <w:r w:rsidRPr="00696D8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BC06CD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BC06CD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BC06CD">
        <w:rPr>
          <w:color w:val="000000" w:themeColor="text1"/>
          <w:sz w:val="26"/>
          <w:szCs w:val="26"/>
          <w:rtl/>
          <w:lang w:bidi="ar-LB"/>
        </w:rPr>
        <w:t>ية</w:t>
      </w:r>
      <w:r w:rsidRPr="00696D8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696D8E">
        <w:rPr>
          <w:sz w:val="26"/>
          <w:szCs w:val="26"/>
          <w:rtl/>
          <w:lang w:bidi="ar-LB"/>
        </w:rPr>
        <w:t>يلي:</w:t>
      </w:r>
    </w:p>
    <w:p w14:paraId="7AB617B7" w14:textId="5697795E" w:rsidR="00D05F54" w:rsidRPr="00BC06CD" w:rsidRDefault="00D05F54" w:rsidP="009B4762">
      <w:pPr>
        <w:pStyle w:val="Heading3"/>
        <w:bidi/>
        <w:rPr>
          <w:sz w:val="26"/>
          <w:szCs w:val="26"/>
          <w:rtl/>
          <w:lang w:bidi="ar-LB"/>
        </w:rPr>
      </w:pPr>
      <w:r w:rsidRPr="00BC06CD">
        <w:rPr>
          <w:sz w:val="26"/>
          <w:szCs w:val="26"/>
          <w:rtl/>
          <w:lang w:bidi="ar-LB"/>
        </w:rPr>
        <w:t>وصف</w:t>
      </w:r>
      <w:r w:rsidR="00CF7FB5"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تفصيلي</w:t>
      </w:r>
      <w:r w:rsidR="00CF7FB5">
        <w:rPr>
          <w:sz w:val="26"/>
          <w:szCs w:val="26"/>
          <w:rtl/>
          <w:lang w:bidi="ar-LB"/>
        </w:rPr>
        <w:t>ا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للإطار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التنظيمي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والسياس</w:t>
      </w:r>
      <w:r w:rsidR="00CF7FB5">
        <w:rPr>
          <w:sz w:val="26"/>
          <w:szCs w:val="26"/>
          <w:rtl/>
          <w:lang w:bidi="ar-LB"/>
        </w:rPr>
        <w:t>ات</w:t>
      </w:r>
      <w:r w:rsidRPr="00BC06CD">
        <w:rPr>
          <w:sz w:val="26"/>
          <w:szCs w:val="26"/>
          <w:rtl/>
          <w:lang w:bidi="ar-LB"/>
        </w:rPr>
        <w:t>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المعمول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به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التدابير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الرامية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9B4762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9B4762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9B4762"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8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مكرر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(هـ)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(</w:t>
      </w:r>
      <w:r w:rsidR="009B4762">
        <w:rPr>
          <w:sz w:val="26"/>
          <w:szCs w:val="26"/>
          <w:rtl/>
          <w:lang w:bidi="ar-LB"/>
        </w:rPr>
        <w:t>1</w:t>
      </w:r>
      <w:r w:rsidRPr="00BC06CD">
        <w:rPr>
          <w:sz w:val="26"/>
          <w:szCs w:val="26"/>
          <w:rtl/>
          <w:lang w:bidi="ar-LB"/>
        </w:rPr>
        <w:t>)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المادة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5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بروت</w:t>
      </w:r>
      <w:r w:rsidR="009B4762">
        <w:rPr>
          <w:sz w:val="26"/>
          <w:szCs w:val="26"/>
          <w:rtl/>
          <w:lang w:bidi="ar-LB"/>
        </w:rPr>
        <w:t>وكول</w:t>
      </w:r>
      <w:r w:rsidR="00BA394D">
        <w:rPr>
          <w:sz w:val="26"/>
          <w:szCs w:val="26"/>
          <w:rtl/>
          <w:lang w:bidi="ar-LB"/>
        </w:rPr>
        <w:t xml:space="preserve"> </w:t>
      </w:r>
      <w:r w:rsidR="009B4762">
        <w:rPr>
          <w:sz w:val="26"/>
          <w:szCs w:val="26"/>
          <w:rtl/>
          <w:lang w:bidi="ar-LB"/>
        </w:rPr>
        <w:t>مونتريال</w:t>
      </w:r>
      <w:r w:rsidR="00BA394D">
        <w:rPr>
          <w:sz w:val="26"/>
          <w:szCs w:val="26"/>
          <w:rtl/>
          <w:lang w:bidi="ar-LB"/>
        </w:rPr>
        <w:t xml:space="preserve"> </w:t>
      </w:r>
      <w:r w:rsidR="009B4762">
        <w:rPr>
          <w:sz w:val="26"/>
          <w:szCs w:val="26"/>
          <w:rtl/>
          <w:lang w:bidi="ar-LB"/>
        </w:rPr>
        <w:t>للفترة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="009B4762">
        <w:rPr>
          <w:sz w:val="26"/>
          <w:szCs w:val="26"/>
          <w:rtl/>
          <w:lang w:bidi="ar-LB"/>
        </w:rPr>
        <w:t>2030-2040</w:t>
      </w:r>
      <w:r w:rsidRPr="00BC06CD">
        <w:rPr>
          <w:sz w:val="26"/>
          <w:szCs w:val="26"/>
          <w:rtl/>
          <w:lang w:bidi="ar-LB"/>
        </w:rPr>
        <w:t>؛</w:t>
      </w:r>
    </w:p>
    <w:p w14:paraId="36B8B481" w14:textId="6C8AEDA5" w:rsidR="00D05F54" w:rsidRPr="00BC06CD" w:rsidRDefault="00D05F54" w:rsidP="001C68A2">
      <w:pPr>
        <w:pStyle w:val="Heading3"/>
        <w:bidi/>
        <w:rPr>
          <w:sz w:val="26"/>
          <w:szCs w:val="26"/>
          <w:rtl/>
          <w:lang w:bidi="ar-LB"/>
        </w:rPr>
      </w:pPr>
      <w:r w:rsidRPr="00BC06CD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1C68A2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1C68A2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1C68A2"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السنوي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المتوقع</w:t>
      </w:r>
      <w:r w:rsidR="00BA394D">
        <w:rPr>
          <w:sz w:val="26"/>
          <w:szCs w:val="26"/>
          <w:rtl/>
          <w:lang w:bidi="ar-LB"/>
        </w:rPr>
        <w:t xml:space="preserve"> </w:t>
      </w:r>
      <w:r w:rsidR="001C68A2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="001C68A2">
        <w:rPr>
          <w:sz w:val="26"/>
          <w:szCs w:val="26"/>
          <w:rtl/>
          <w:lang w:bidi="ar-LB"/>
        </w:rPr>
        <w:t>للفترة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="001C68A2">
        <w:rPr>
          <w:sz w:val="26"/>
          <w:szCs w:val="26"/>
          <w:rtl/>
          <w:lang w:bidi="ar-LB"/>
        </w:rPr>
        <w:t>2030-2040</w:t>
      </w:r>
      <w:r w:rsidRPr="00BC06CD">
        <w:rPr>
          <w:sz w:val="26"/>
          <w:szCs w:val="26"/>
          <w:rtl/>
          <w:lang w:bidi="ar-LB"/>
        </w:rPr>
        <w:t>؛</w:t>
      </w:r>
    </w:p>
    <w:p w14:paraId="66F1776D" w14:textId="2D2852EF" w:rsidR="00D05F54" w:rsidRPr="00BC06CD" w:rsidRDefault="008F080F" w:rsidP="00D05F54">
      <w:pPr>
        <w:pStyle w:val="Heading2"/>
        <w:keepNext/>
        <w:widowControl/>
        <w:numPr>
          <w:ilvl w:val="1"/>
          <w:numId w:val="1"/>
        </w:numPr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و</w:t>
      </w:r>
      <w:r w:rsidR="000D26AE">
        <w:rPr>
          <w:sz w:val="26"/>
          <w:szCs w:val="26"/>
          <w:rtl/>
          <w:lang w:bidi="ar-LB"/>
        </w:rPr>
        <w:t>الموافقة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="000D26AE">
        <w:rPr>
          <w:sz w:val="26"/>
          <w:szCs w:val="26"/>
          <w:rtl/>
          <w:lang w:bidi="ar-LB"/>
        </w:rPr>
        <w:t>على</w:t>
      </w:r>
      <w:r w:rsidR="00D05F54" w:rsidRPr="00BC06CD">
        <w:rPr>
          <w:sz w:val="26"/>
          <w:szCs w:val="26"/>
          <w:rtl/>
          <w:lang w:bidi="ar-LB"/>
        </w:rPr>
        <w:t>:</w:t>
      </w:r>
    </w:p>
    <w:p w14:paraId="587F8423" w14:textId="166A83BC" w:rsidR="00D05F54" w:rsidRPr="00BC06CD" w:rsidRDefault="00D05F54" w:rsidP="0002737D">
      <w:pPr>
        <w:pStyle w:val="Heading3"/>
        <w:bidi/>
        <w:rPr>
          <w:sz w:val="26"/>
          <w:szCs w:val="26"/>
          <w:rtl/>
          <w:lang w:bidi="ar-LB"/>
        </w:rPr>
      </w:pPr>
      <w:r w:rsidRPr="00BC06CD">
        <w:rPr>
          <w:sz w:val="26"/>
          <w:szCs w:val="26"/>
          <w:rtl/>
          <w:lang w:bidi="ar-LB"/>
        </w:rPr>
        <w:t>مشروع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واللجنة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02737D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02737D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02737D">
        <w:rPr>
          <w:color w:val="000000" w:themeColor="text1"/>
          <w:sz w:val="26"/>
          <w:szCs w:val="26"/>
          <w:rtl/>
          <w:lang w:bidi="ar-LB"/>
        </w:rPr>
        <w:t>ية</w:t>
      </w:r>
      <w:r w:rsidRPr="00BC06C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02737D"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="0002737D"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 w:rsidR="0002737D">
        <w:rPr>
          <w:color w:val="000000" w:themeColor="text1"/>
          <w:sz w:val="26"/>
          <w:szCs w:val="26"/>
          <w:rtl/>
          <w:lang w:bidi="ar-LB"/>
        </w:rPr>
        <w:t>ية</w:t>
      </w:r>
      <w:r w:rsidR="0002737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02737D">
        <w:rPr>
          <w:sz w:val="26"/>
          <w:szCs w:val="26"/>
          <w:rtl/>
          <w:lang w:bidi="ar-LB"/>
        </w:rPr>
        <w:t>الوارد</w:t>
      </w:r>
      <w:r w:rsidR="00BA394D">
        <w:rPr>
          <w:sz w:val="26"/>
          <w:szCs w:val="26"/>
          <w:rtl/>
          <w:lang w:bidi="ar-LB"/>
        </w:rPr>
        <w:t xml:space="preserve"> </w:t>
      </w:r>
      <w:r w:rsidR="0002737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="0002737D">
        <w:rPr>
          <w:sz w:val="26"/>
          <w:szCs w:val="26"/>
          <w:rtl/>
          <w:lang w:bidi="ar-LB"/>
        </w:rPr>
        <w:t>المرفق</w:t>
      </w:r>
      <w:r w:rsidR="00BA394D">
        <w:rPr>
          <w:sz w:val="26"/>
          <w:szCs w:val="26"/>
          <w:rtl/>
          <w:lang w:bidi="ar-LB"/>
        </w:rPr>
        <w:t xml:space="preserve"> </w:t>
      </w:r>
      <w:r w:rsidR="0002737D">
        <w:rPr>
          <w:sz w:val="26"/>
          <w:szCs w:val="26"/>
          <w:rtl/>
          <w:lang w:bidi="ar-LB"/>
        </w:rPr>
        <w:t>الأول</w:t>
      </w:r>
      <w:r w:rsidR="00BA394D">
        <w:rPr>
          <w:sz w:val="26"/>
          <w:szCs w:val="26"/>
          <w:rtl/>
          <w:lang w:bidi="ar-LB"/>
        </w:rPr>
        <w:t xml:space="preserve"> </w:t>
      </w:r>
      <w:r w:rsidR="0002737D">
        <w:rPr>
          <w:sz w:val="26"/>
          <w:szCs w:val="26"/>
          <w:rtl/>
          <w:lang w:bidi="ar-LB"/>
        </w:rPr>
        <w:t>ب</w:t>
      </w:r>
      <w:r w:rsidRPr="00BC06CD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BC06CD">
        <w:rPr>
          <w:sz w:val="26"/>
          <w:szCs w:val="26"/>
          <w:rtl/>
          <w:lang w:bidi="ar-LB"/>
        </w:rPr>
        <w:t>الوثيقة؛</w:t>
      </w:r>
    </w:p>
    <w:p w14:paraId="2EFD1000" w14:textId="4A1883EB" w:rsidR="00D05F54" w:rsidRPr="00BC06CD" w:rsidRDefault="000D26AE" w:rsidP="000D26AE">
      <w:pPr>
        <w:pStyle w:val="Heading3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lastRenderedPageBreak/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الأولى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التخلص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التدريجي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color w:val="000000" w:themeColor="text1"/>
          <w:sz w:val="26"/>
          <w:szCs w:val="26"/>
          <w:rtl/>
          <w:lang w:bidi="ar-LB"/>
        </w:rPr>
        <w:t>المواد</w:t>
      </w:r>
      <w:r w:rsidR="00BA394D">
        <w:rPr>
          <w:color w:val="000000" w:themeColor="text1"/>
          <w:sz w:val="26"/>
          <w:szCs w:val="26"/>
          <w:rtl/>
          <w:lang w:bidi="ar-LB"/>
        </w:rPr>
        <w:t xml:space="preserve"> </w:t>
      </w:r>
      <w:r w:rsidRPr="00121C9E">
        <w:rPr>
          <w:color w:val="000000" w:themeColor="text1"/>
          <w:sz w:val="26"/>
          <w:szCs w:val="26"/>
          <w:rtl/>
          <w:lang w:bidi="ar-LB"/>
        </w:rPr>
        <w:t>الهيدروكلوروفلوروكربون</w:t>
      </w:r>
      <w:r>
        <w:rPr>
          <w:color w:val="000000" w:themeColor="text1"/>
          <w:sz w:val="26"/>
          <w:szCs w:val="26"/>
          <w:rtl/>
          <w:lang w:bidi="ar-LB"/>
        </w:rPr>
        <w:t>ية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للكونغو</w:t>
      </w:r>
      <w:r w:rsidR="00D05F54" w:rsidRPr="00BC06C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وخطة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المقابلة،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ب</w:t>
      </w:r>
      <w:r>
        <w:rPr>
          <w:sz w:val="26"/>
          <w:szCs w:val="26"/>
          <w:rtl/>
          <w:lang w:bidi="ar-LB"/>
        </w:rPr>
        <w:t>ال</w:t>
      </w:r>
      <w:r w:rsidR="00D05F54" w:rsidRPr="00BC06CD">
        <w:rPr>
          <w:sz w:val="26"/>
          <w:szCs w:val="26"/>
          <w:rtl/>
          <w:lang w:bidi="ar-LB"/>
        </w:rPr>
        <w:t>مبلغ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389,820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أميركي،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ي</w:t>
      </w:r>
      <w:r w:rsidR="00D05F54" w:rsidRPr="00BC06CD">
        <w:rPr>
          <w:sz w:val="26"/>
          <w:szCs w:val="26"/>
          <w:rtl/>
          <w:lang w:bidi="ar-LB"/>
        </w:rPr>
        <w:t>تألف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208</w:t>
      </w:r>
      <w:r w:rsidR="00D05F54" w:rsidRPr="00BC06CD">
        <w:rPr>
          <w:sz w:val="26"/>
          <w:szCs w:val="26"/>
          <w:rtl/>
          <w:lang w:bidi="ar-LB"/>
        </w:rPr>
        <w:t>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أميركي،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27,040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أميركي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لليونيب</w:t>
      </w:r>
      <w:r w:rsidR="00D05F54" w:rsidRPr="00BC06CD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و142,000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أميركي،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بالإضافة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دعم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="008718E6">
        <w:rPr>
          <w:sz w:val="26"/>
          <w:szCs w:val="26"/>
          <w:rtl/>
          <w:lang w:bidi="ar-LB"/>
        </w:rPr>
        <w:t>12,780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="00D05F54" w:rsidRPr="00BC06CD">
        <w:rPr>
          <w:sz w:val="26"/>
          <w:szCs w:val="26"/>
          <w:rtl/>
          <w:lang w:bidi="ar-LB"/>
        </w:rPr>
        <w:t>أميركي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لليونيدو</w:t>
      </w:r>
      <w:r w:rsidR="00D05F54" w:rsidRPr="00BC06CD">
        <w:rPr>
          <w:sz w:val="26"/>
          <w:szCs w:val="26"/>
          <w:rtl/>
          <w:lang w:bidi="ar-LB"/>
        </w:rPr>
        <w:t>.</w:t>
      </w:r>
    </w:p>
    <w:p w14:paraId="2F927C95" w14:textId="77777777" w:rsidR="00D05F54" w:rsidRDefault="00D05F54" w:rsidP="00D05F54">
      <w:pPr>
        <w:rPr>
          <w:sz w:val="26"/>
          <w:szCs w:val="26"/>
          <w:lang w:bidi="ar-LB"/>
        </w:rPr>
      </w:pPr>
    </w:p>
    <w:p w14:paraId="3D5BAF4F" w14:textId="77777777" w:rsidR="0091076A" w:rsidRPr="00121C9E" w:rsidRDefault="0091076A" w:rsidP="00D05F54">
      <w:pPr>
        <w:rPr>
          <w:sz w:val="26"/>
          <w:szCs w:val="26"/>
          <w:rtl/>
          <w:lang w:bidi="ar-LB"/>
        </w:rPr>
        <w:sectPr w:rsidR="0091076A" w:rsidRPr="00121C9E" w:rsidSect="0012351A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1614557" w14:textId="1FA84112" w:rsidR="00D05F54" w:rsidRPr="00121C9E" w:rsidRDefault="001170CE" w:rsidP="00D05F54">
      <w:pPr>
        <w:widowControl w:val="0"/>
        <w:bidi/>
        <w:spacing w:after="240"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D05F54" w:rsidRPr="00121C9E">
        <w:rPr>
          <w:b/>
          <w:bCs/>
          <w:sz w:val="26"/>
          <w:szCs w:val="26"/>
          <w:rtl/>
          <w:lang w:bidi="ar-LB"/>
        </w:rPr>
        <w:t>الأول</w:t>
      </w:r>
    </w:p>
    <w:p w14:paraId="62829483" w14:textId="2B7FC221" w:rsidR="00D1436E" w:rsidRPr="00D1436E" w:rsidRDefault="00D1436E" w:rsidP="00D1436E">
      <w:pPr>
        <w:bidi/>
        <w:jc w:val="center"/>
        <w:rPr>
          <w:b/>
          <w:bCs/>
          <w:sz w:val="26"/>
          <w:szCs w:val="26"/>
          <w:rtl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مشروع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اتّفاق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بين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حكومة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="00E24041">
        <w:rPr>
          <w:b/>
          <w:bCs/>
          <w:sz w:val="26"/>
          <w:szCs w:val="26"/>
          <w:rtl/>
          <w:lang w:bidi="ar-LB"/>
        </w:rPr>
        <w:t>الكونغو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واللجنة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التنفيذية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للصندوق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المتعدد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الأطراف</w:t>
      </w:r>
    </w:p>
    <w:p w14:paraId="46884B44" w14:textId="47AF7CC0" w:rsidR="00D1436E" w:rsidRPr="00D1436E" w:rsidRDefault="00D1436E" w:rsidP="00D1436E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لخفض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استهلاك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المواد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وفقا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للمرحلة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الثانية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</w:p>
    <w:p w14:paraId="75BC5C32" w14:textId="460A39D9" w:rsidR="00D1436E" w:rsidRPr="00D1436E" w:rsidRDefault="00D1436E" w:rsidP="00D1436E">
      <w:pPr>
        <w:tabs>
          <w:tab w:val="left" w:pos="4095"/>
          <w:tab w:val="center" w:pos="4680"/>
        </w:tabs>
        <w:bidi/>
        <w:jc w:val="center"/>
        <w:rPr>
          <w:sz w:val="26"/>
          <w:szCs w:val="26"/>
          <w:rtl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من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خطة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إدارة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إزالة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المواد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5629EAF7" w14:textId="77777777" w:rsidR="00D1436E" w:rsidRPr="00D1436E" w:rsidRDefault="00D1436E" w:rsidP="00D1436E">
      <w:pPr>
        <w:bidi/>
        <w:jc w:val="center"/>
        <w:rPr>
          <w:b/>
          <w:sz w:val="22"/>
          <w:szCs w:val="22"/>
          <w:rtl/>
          <w:lang w:bidi="ar-LB"/>
        </w:rPr>
      </w:pPr>
    </w:p>
    <w:p w14:paraId="2127E8DD" w14:textId="77777777" w:rsidR="00D1436E" w:rsidRPr="00D1436E" w:rsidRDefault="00D1436E" w:rsidP="00D1436E">
      <w:pPr>
        <w:bidi/>
        <w:spacing w:after="24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الغرض</w:t>
      </w:r>
    </w:p>
    <w:p w14:paraId="131D25AD" w14:textId="67FF7C06" w:rsidR="00D1436E" w:rsidRPr="00D1436E" w:rsidRDefault="00D1436E" w:rsidP="00DE42E7">
      <w:pPr>
        <w:numPr>
          <w:ilvl w:val="0"/>
          <w:numId w:val="11"/>
        </w:numPr>
        <w:tabs>
          <w:tab w:val="clear" w:pos="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يمثّل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التفاهم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حكومة</w:t>
      </w:r>
      <w:r w:rsidR="00BA394D">
        <w:rPr>
          <w:sz w:val="26"/>
          <w:szCs w:val="26"/>
          <w:rtl/>
          <w:lang w:bidi="ar-LB"/>
        </w:rPr>
        <w:t xml:space="preserve"> </w:t>
      </w:r>
      <w:r w:rsidR="00E24041">
        <w:rPr>
          <w:sz w:val="26"/>
          <w:szCs w:val="26"/>
          <w:rtl/>
          <w:lang w:bidi="ar-LB"/>
        </w:rPr>
        <w:t>الكونغو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("البلد")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تخفيض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الاستعمال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المراقب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للموادّ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المستنفدة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المحدّدة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1-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("الموادّ")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ثابتة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قدرها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صفر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طن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استنفاد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بحلول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يناير/كانون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2030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يتماشى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الجداول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الزمنية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مونتريال.</w:t>
      </w:r>
    </w:p>
    <w:p w14:paraId="603B2AF2" w14:textId="65C6F345" w:rsidR="00D1436E" w:rsidRPr="00D1436E" w:rsidRDefault="00D1436E" w:rsidP="00DE42E7">
      <w:pPr>
        <w:numPr>
          <w:ilvl w:val="0"/>
          <w:numId w:val="11"/>
        </w:numPr>
        <w:tabs>
          <w:tab w:val="clear" w:pos="0"/>
          <w:tab w:val="num" w:pos="9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يوافق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البلـد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الالتـزام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بحدود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الاستهـلاك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للمـوادّ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المبيّن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1-2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التذييـل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("الأهداف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والتمويل")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فضلا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الزمني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للتخفيض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مونتريال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المشار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1-ألف.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أنّه،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بقبوله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ووفاء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بتعهّداتها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المحدّدة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3،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يفقد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الحق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طلب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تلقّي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مزيد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المتعدّد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الأطراف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بالنسبة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يتجاوز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1-2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باعتباره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الخطوة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النهائية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التخفيضات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المستنفدة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lang w:bidi="ar-LB"/>
        </w:rPr>
        <w:t>1</w:t>
      </w:r>
      <w:r w:rsidRPr="00D1436E">
        <w:rPr>
          <w:sz w:val="26"/>
          <w:szCs w:val="26"/>
          <w:rtl/>
          <w:lang w:bidi="ar-LB"/>
        </w:rPr>
        <w:t>-ألف،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وفيما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يتجاوز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4-1-3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المتبقي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المؤهل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للتمويل).</w:t>
      </w:r>
    </w:p>
    <w:p w14:paraId="58EB8298" w14:textId="745411BC" w:rsidR="00D1436E" w:rsidRPr="00D1436E" w:rsidRDefault="00D1436E" w:rsidP="00DE42E7">
      <w:pPr>
        <w:numPr>
          <w:ilvl w:val="0"/>
          <w:numId w:val="11"/>
        </w:numPr>
        <w:tabs>
          <w:tab w:val="clear" w:pos="0"/>
          <w:tab w:val="num" w:pos="9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رهناً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لالتزاماته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حيث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المبدأ،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توفير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المحدّد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الأفقي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3-1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للبلد.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وستوفر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حيث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المبدأ،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اجتماعات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المحدّدة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3-ألف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زمني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التمويل").</w:t>
      </w:r>
    </w:p>
    <w:p w14:paraId="5DFDE4A6" w14:textId="24D9836C" w:rsidR="00D1436E" w:rsidRPr="00D1436E" w:rsidRDefault="00D1436E" w:rsidP="00DE42E7">
      <w:pPr>
        <w:numPr>
          <w:ilvl w:val="0"/>
          <w:numId w:val="11"/>
        </w:numPr>
        <w:tabs>
          <w:tab w:val="clear" w:pos="0"/>
          <w:tab w:val="num" w:pos="9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يوافق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الثانية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("الخطة").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5(ب)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سوف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تحقّق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مستقلّ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حدود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المذكورة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يأتي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1-2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وسيجرى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المشار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إليه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أعلاه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b/>
          <w:sz w:val="26"/>
          <w:szCs w:val="26"/>
          <w:rtl/>
          <w:lang w:bidi="ar-LB"/>
        </w:rPr>
        <w:t>بتكليف</w:t>
      </w:r>
      <w:r w:rsidR="00BA394D">
        <w:rPr>
          <w:b/>
          <w:sz w:val="26"/>
          <w:szCs w:val="26"/>
          <w:rtl/>
          <w:lang w:bidi="ar-LB"/>
        </w:rPr>
        <w:t xml:space="preserve"> </w:t>
      </w:r>
      <w:r w:rsidRPr="00D1436E">
        <w:rPr>
          <w:b/>
          <w:sz w:val="26"/>
          <w:szCs w:val="26"/>
          <w:rtl/>
          <w:lang w:bidi="ar-LB"/>
        </w:rPr>
        <w:t>من</w:t>
      </w:r>
      <w:r w:rsidR="00BA394D">
        <w:rPr>
          <w:b/>
          <w:sz w:val="26"/>
          <w:szCs w:val="26"/>
          <w:rtl/>
          <w:lang w:bidi="ar-LB"/>
        </w:rPr>
        <w:t xml:space="preserve"> </w:t>
      </w:r>
      <w:r w:rsidRPr="00D1436E">
        <w:rPr>
          <w:b/>
          <w:sz w:val="26"/>
          <w:szCs w:val="26"/>
          <w:rtl/>
          <w:lang w:bidi="ar-LB"/>
        </w:rPr>
        <w:t>الوكالة</w:t>
      </w:r>
      <w:r w:rsidR="00BA394D">
        <w:rPr>
          <w:b/>
          <w:sz w:val="26"/>
          <w:szCs w:val="26"/>
          <w:rtl/>
          <w:lang w:bidi="ar-LB"/>
        </w:rPr>
        <w:t xml:space="preserve"> </w:t>
      </w:r>
      <w:r w:rsidRPr="00D1436E">
        <w:rPr>
          <w:b/>
          <w:sz w:val="26"/>
          <w:szCs w:val="26"/>
          <w:rtl/>
          <w:lang w:bidi="ar-LB"/>
        </w:rPr>
        <w:t>الثنائية</w:t>
      </w:r>
      <w:r w:rsidR="00BA394D">
        <w:rPr>
          <w:b/>
          <w:sz w:val="26"/>
          <w:szCs w:val="26"/>
          <w:rtl/>
          <w:lang w:bidi="ar-LB"/>
        </w:rPr>
        <w:t xml:space="preserve"> </w:t>
      </w:r>
      <w:r w:rsidRPr="00D1436E">
        <w:rPr>
          <w:b/>
          <w:sz w:val="26"/>
          <w:szCs w:val="26"/>
          <w:rtl/>
          <w:lang w:bidi="ar-LB"/>
        </w:rPr>
        <w:t>أو</w:t>
      </w:r>
      <w:r w:rsidR="00BA394D">
        <w:rPr>
          <w:b/>
          <w:sz w:val="26"/>
          <w:szCs w:val="26"/>
          <w:rtl/>
          <w:lang w:bidi="ar-LB"/>
        </w:rPr>
        <w:t xml:space="preserve"> </w:t>
      </w:r>
      <w:r w:rsidRPr="00D1436E">
        <w:rPr>
          <w:b/>
          <w:sz w:val="26"/>
          <w:szCs w:val="26"/>
          <w:rtl/>
          <w:lang w:bidi="ar-LB"/>
        </w:rPr>
        <w:t>المنفّذة</w:t>
      </w:r>
      <w:r w:rsidR="00BA394D">
        <w:rPr>
          <w:b/>
          <w:sz w:val="26"/>
          <w:szCs w:val="26"/>
          <w:rtl/>
          <w:lang w:bidi="ar-LB"/>
        </w:rPr>
        <w:t xml:space="preserve"> </w:t>
      </w:r>
      <w:r w:rsidRPr="00D1436E">
        <w:rPr>
          <w:b/>
          <w:sz w:val="26"/>
          <w:szCs w:val="26"/>
          <w:rtl/>
          <w:lang w:bidi="ar-LB"/>
        </w:rPr>
        <w:t>المعنية.</w:t>
      </w:r>
    </w:p>
    <w:p w14:paraId="70398F91" w14:textId="68E565DD" w:rsidR="00D1436E" w:rsidRPr="00D1436E" w:rsidRDefault="00D1436E" w:rsidP="00D1436E">
      <w:pPr>
        <w:bidi/>
        <w:spacing w:after="240"/>
        <w:ind w:left="90"/>
        <w:outlineLvl w:val="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شروط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الإفراج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عن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التمويل</w:t>
      </w:r>
    </w:p>
    <w:p w14:paraId="6B4590A7" w14:textId="0180A31C" w:rsidR="00D1436E" w:rsidRPr="00D1436E" w:rsidRDefault="00D1436E" w:rsidP="00DE42E7">
      <w:pPr>
        <w:numPr>
          <w:ilvl w:val="0"/>
          <w:numId w:val="11"/>
        </w:numPr>
        <w:tabs>
          <w:tab w:val="clear" w:pos="0"/>
          <w:tab w:val="num" w:pos="9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فقط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وفقاً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الزمني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عندما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يستوفى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الشروط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ثمانية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أسابيع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اجتماع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الزمني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التمويل:</w:t>
      </w:r>
    </w:p>
    <w:p w14:paraId="66CB54EC" w14:textId="7C84905F" w:rsidR="00D1436E" w:rsidRPr="00B33EA7" w:rsidRDefault="00D1436E" w:rsidP="00DE42E7">
      <w:pPr>
        <w:pStyle w:val="ListParagraph"/>
        <w:numPr>
          <w:ilvl w:val="0"/>
          <w:numId w:val="26"/>
        </w:numPr>
        <w:tabs>
          <w:tab w:val="num" w:pos="0"/>
        </w:tabs>
        <w:bidi/>
        <w:spacing w:before="240"/>
        <w:ind w:hanging="720"/>
        <w:contextualSpacing w:val="0"/>
        <w:outlineLvl w:val="1"/>
        <w:rPr>
          <w:sz w:val="26"/>
          <w:szCs w:val="26"/>
          <w:lang w:bidi="ar-LB"/>
        </w:rPr>
      </w:pPr>
      <w:r w:rsidRPr="00B33EA7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يكون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1</w:t>
      </w:r>
      <w:r w:rsidRPr="00B33EA7">
        <w:rPr>
          <w:sz w:val="26"/>
          <w:szCs w:val="26"/>
          <w:rtl/>
          <w:lang w:bidi="ar-LB"/>
        </w:rPr>
        <w:noBreakHyphen/>
        <w:t>2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2-ألف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لجميع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السنوات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المعنيّة.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والسنوات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المعنية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هي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السنوات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منذ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تمت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الاتفاق.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وتستثنى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السنوات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يوجد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البرامج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القطرية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يستحق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تقديمها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تاريخ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انعقاد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اجتماع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الذي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يقدم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فيه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طلب</w:t>
      </w:r>
      <w:r w:rsidR="00BA394D">
        <w:rPr>
          <w:sz w:val="26"/>
          <w:szCs w:val="26"/>
          <w:rtl/>
          <w:lang w:bidi="ar-LB"/>
        </w:rPr>
        <w:t xml:space="preserve"> </w:t>
      </w:r>
      <w:r w:rsidRPr="00B33EA7">
        <w:rPr>
          <w:sz w:val="26"/>
          <w:szCs w:val="26"/>
          <w:rtl/>
          <w:lang w:bidi="ar-LB"/>
        </w:rPr>
        <w:t>التمويل؛</w:t>
      </w:r>
    </w:p>
    <w:p w14:paraId="2185BE20" w14:textId="1C77F6A6" w:rsidR="00D1436E" w:rsidRPr="00D1436E" w:rsidRDefault="00D1436E" w:rsidP="00DE42E7">
      <w:pPr>
        <w:pStyle w:val="ListParagraph"/>
        <w:numPr>
          <w:ilvl w:val="0"/>
          <w:numId w:val="26"/>
        </w:numPr>
        <w:tabs>
          <w:tab w:val="num" w:pos="0"/>
        </w:tabs>
        <w:bidi/>
        <w:spacing w:before="240"/>
        <w:ind w:hanging="720"/>
        <w:contextualSpacing w:val="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الصلة،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قررت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مطلوب؛</w:t>
      </w:r>
    </w:p>
    <w:p w14:paraId="22DB83AE" w14:textId="15620A39" w:rsidR="00D1436E" w:rsidRPr="00D1436E" w:rsidRDefault="00D1436E" w:rsidP="00DE42E7">
      <w:pPr>
        <w:pStyle w:val="ListParagraph"/>
        <w:numPr>
          <w:ilvl w:val="0"/>
          <w:numId w:val="26"/>
        </w:numPr>
        <w:tabs>
          <w:tab w:val="num" w:pos="0"/>
        </w:tabs>
        <w:bidi/>
        <w:spacing w:before="240"/>
        <w:ind w:hanging="720"/>
        <w:contextualSpacing w:val="0"/>
        <w:outlineLvl w:val="1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تقريرا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هيئة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4-ألف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التنفيذ")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يغطي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التقويمية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السابقة،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ويشير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lastRenderedPageBreak/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شُرع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سابقا،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معدل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صرف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المتاح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سابقا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يزيد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20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المائة؛</w:t>
      </w:r>
    </w:p>
    <w:p w14:paraId="5A576A93" w14:textId="2290678F" w:rsidR="00D1436E" w:rsidRPr="00EF742D" w:rsidRDefault="00D1436E" w:rsidP="00DE42E7">
      <w:pPr>
        <w:pStyle w:val="ListParagraph"/>
        <w:numPr>
          <w:ilvl w:val="0"/>
          <w:numId w:val="26"/>
        </w:numPr>
        <w:tabs>
          <w:tab w:val="num" w:pos="0"/>
        </w:tabs>
        <w:bidi/>
        <w:spacing w:before="240"/>
        <w:ind w:hanging="720"/>
        <w:contextualSpacing w:val="0"/>
        <w:outlineLvl w:val="1"/>
        <w:rPr>
          <w:sz w:val="26"/>
          <w:szCs w:val="26"/>
          <w:lang w:bidi="ar-LB"/>
        </w:rPr>
      </w:pPr>
      <w:r w:rsidRPr="00EF742D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قدّم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هيئة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4-ألف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تغطي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تقويمية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حتى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نهاية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يُطلب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بمقتضى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الزمني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للتمويل،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حتى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موعد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اكتمال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الواردة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الأخيرة.</w:t>
      </w:r>
    </w:p>
    <w:p w14:paraId="66A0645D" w14:textId="77777777" w:rsidR="00D1436E" w:rsidRPr="00D1436E" w:rsidRDefault="00D1436E" w:rsidP="00D1436E">
      <w:pPr>
        <w:bidi/>
        <w:spacing w:after="240"/>
        <w:ind w:left="90"/>
        <w:outlineLvl w:val="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الرصد</w:t>
      </w:r>
    </w:p>
    <w:p w14:paraId="32373142" w14:textId="013FF7CB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سيؤكد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يجري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دقيق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لأنشطته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وسوف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المؤسسات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("مؤسسات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والأدوار")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الواردة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السابقة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لأدوارها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ومسؤولياتها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نفس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التذييل.</w:t>
      </w:r>
    </w:p>
    <w:p w14:paraId="0A6972EB" w14:textId="07E3CA48" w:rsidR="00D1436E" w:rsidRPr="00D1436E" w:rsidRDefault="00D1436E" w:rsidP="00D1436E">
      <w:pPr>
        <w:bidi/>
        <w:spacing w:after="240"/>
        <w:ind w:left="90"/>
        <w:outlineLvl w:val="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المرونة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في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إعادة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تخصيص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الأموال</w:t>
      </w:r>
    </w:p>
    <w:p w14:paraId="0A6A4EDB" w14:textId="1AF05C2F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توافق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لدى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مرونة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تخصيص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المبالغ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pacing w:val="20"/>
          <w:sz w:val="26"/>
          <w:szCs w:val="26"/>
          <w:rtl/>
          <w:lang w:bidi="ar-LB"/>
        </w:rPr>
        <w:t>أو</w:t>
      </w:r>
      <w:r w:rsidR="00BA394D">
        <w:rPr>
          <w:spacing w:val="20"/>
          <w:sz w:val="26"/>
          <w:szCs w:val="26"/>
          <w:rtl/>
          <w:lang w:bidi="ar-LB"/>
        </w:rPr>
        <w:t xml:space="preserve"> </w:t>
      </w:r>
      <w:r w:rsidRPr="00D1436E">
        <w:rPr>
          <w:spacing w:val="20"/>
          <w:sz w:val="26"/>
          <w:szCs w:val="26"/>
          <w:rtl/>
          <w:lang w:bidi="ar-LB"/>
        </w:rPr>
        <w:t>جزء</w:t>
      </w:r>
      <w:r w:rsidR="00BA394D">
        <w:rPr>
          <w:spacing w:val="20"/>
          <w:sz w:val="26"/>
          <w:szCs w:val="26"/>
          <w:rtl/>
          <w:lang w:bidi="ar-LB"/>
        </w:rPr>
        <w:t xml:space="preserve"> </w:t>
      </w:r>
      <w:r w:rsidRPr="00D1436E">
        <w:rPr>
          <w:spacing w:val="20"/>
          <w:sz w:val="26"/>
          <w:szCs w:val="26"/>
          <w:rtl/>
          <w:lang w:bidi="ar-LB"/>
        </w:rPr>
        <w:t>منها</w:t>
      </w:r>
      <w:r w:rsidRPr="00D1436E">
        <w:rPr>
          <w:sz w:val="26"/>
          <w:szCs w:val="26"/>
          <w:rtl/>
          <w:lang w:bidi="ar-LB"/>
        </w:rPr>
        <w:t>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وفقاً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لتغيّر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الظروف،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أجل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أسلس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الاستهـلاك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المـواد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التذييـل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1-ألف:</w:t>
      </w:r>
    </w:p>
    <w:p w14:paraId="2B5FE4DA" w14:textId="4EEACB96" w:rsidR="00D1436E" w:rsidRPr="00D1436E" w:rsidRDefault="00D1436E" w:rsidP="00DE42E7">
      <w:pPr>
        <w:pStyle w:val="ListParagraph"/>
        <w:numPr>
          <w:ilvl w:val="0"/>
          <w:numId w:val="25"/>
        </w:numPr>
        <w:bidi/>
        <w:spacing w:after="240"/>
        <w:ind w:hanging="72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عمليات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التخصيص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المصنّفة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كتعديلات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رئيسيّة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تُوًثَّق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مسبقاً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مقدمة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حسبما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متوقع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(د)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أعلاه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كتنقيح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قائمة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ثمانية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أسابيع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اجتماع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يلي:</w:t>
      </w:r>
    </w:p>
    <w:p w14:paraId="18DB4901" w14:textId="4E4112FD" w:rsidR="00D1436E" w:rsidRPr="00D1436E" w:rsidRDefault="00D1436E" w:rsidP="00DE42E7">
      <w:pPr>
        <w:numPr>
          <w:ilvl w:val="2"/>
          <w:numId w:val="15"/>
        </w:numPr>
        <w:bidi/>
        <w:spacing w:after="240"/>
        <w:outlineLvl w:val="2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المسائل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يمكن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بقواعد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سياسات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الأطراف؛</w:t>
      </w:r>
    </w:p>
    <w:p w14:paraId="2F8C5B9E" w14:textId="7B1358F3" w:rsidR="00D1436E" w:rsidRPr="00D1436E" w:rsidRDefault="00D1436E" w:rsidP="00DE42E7">
      <w:pPr>
        <w:numPr>
          <w:ilvl w:val="2"/>
          <w:numId w:val="15"/>
        </w:numPr>
        <w:bidi/>
        <w:spacing w:after="240"/>
        <w:outlineLvl w:val="2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التغييرات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تؤدي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تعديل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شرط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شروط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الاتفاق؛</w:t>
      </w:r>
    </w:p>
    <w:p w14:paraId="36A39557" w14:textId="29BD1AF2" w:rsidR="00D1436E" w:rsidRPr="00D1436E" w:rsidRDefault="00D1436E" w:rsidP="00DE42E7">
      <w:pPr>
        <w:numPr>
          <w:ilvl w:val="2"/>
          <w:numId w:val="15"/>
        </w:numPr>
        <w:bidi/>
        <w:spacing w:after="240"/>
        <w:outlineLvl w:val="2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التغييرات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المستويات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المخصص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لفرادى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الثنائية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لمختلف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الشرائح؛</w:t>
      </w:r>
    </w:p>
    <w:p w14:paraId="3CA4F562" w14:textId="78105C6E" w:rsidR="00D1436E" w:rsidRPr="00D1436E" w:rsidRDefault="00D1436E" w:rsidP="00DE42E7">
      <w:pPr>
        <w:numPr>
          <w:ilvl w:val="2"/>
          <w:numId w:val="15"/>
        </w:numPr>
        <w:bidi/>
        <w:spacing w:after="240"/>
        <w:outlineLvl w:val="2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المدرجة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المعتمدة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الحالية،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نشاط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تزيد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تكاليفه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30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المائة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مجموع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آخر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عليها؛</w:t>
      </w:r>
    </w:p>
    <w:p w14:paraId="1F669515" w14:textId="41210D13" w:rsidR="00D1436E" w:rsidRPr="00D1436E" w:rsidRDefault="00D1436E" w:rsidP="00DE42E7">
      <w:pPr>
        <w:numPr>
          <w:ilvl w:val="2"/>
          <w:numId w:val="15"/>
        </w:numPr>
        <w:bidi/>
        <w:spacing w:after="240"/>
        <w:outlineLvl w:val="2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التكنولوجيا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البديلة،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أساس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الفهم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لمثل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الطلب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سيحدد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التكاليف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الإضافية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بها،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والآثار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المحتملة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المناخ،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فروق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حجم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استنفاد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تزال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ينطبق،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فضلا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التأكيد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تؤدي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وفورات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محتملة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متصلة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بتغيير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التكنولوجيا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لذلك؛</w:t>
      </w:r>
    </w:p>
    <w:p w14:paraId="3D72105C" w14:textId="0460DB4F" w:rsidR="00D1436E" w:rsidRPr="00D1436E" w:rsidRDefault="00D1436E" w:rsidP="00DE42E7">
      <w:pPr>
        <w:pStyle w:val="ListParagraph"/>
        <w:numPr>
          <w:ilvl w:val="0"/>
          <w:numId w:val="25"/>
        </w:numPr>
        <w:bidi/>
        <w:spacing w:after="240"/>
        <w:ind w:hanging="720"/>
        <w:contextualSpacing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عمليات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التخصيص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المصنّفة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كتعديلات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رئيسية،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يمكن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إدماجها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عندئذ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ويتمّ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بشأنها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اللاحق؛</w:t>
      </w:r>
    </w:p>
    <w:p w14:paraId="5BEA6912" w14:textId="3A1E6C1E" w:rsidR="00D1436E" w:rsidRPr="00EF742D" w:rsidRDefault="00D1436E" w:rsidP="00DE42E7">
      <w:pPr>
        <w:pStyle w:val="ListParagraph"/>
        <w:numPr>
          <w:ilvl w:val="0"/>
          <w:numId w:val="25"/>
        </w:numPr>
        <w:bidi/>
        <w:spacing w:after="240"/>
        <w:ind w:hanging="720"/>
        <w:contextualSpacing w:val="0"/>
        <w:rPr>
          <w:sz w:val="26"/>
          <w:szCs w:val="26"/>
          <w:rtl/>
          <w:lang w:bidi="ar-LB"/>
        </w:rPr>
      </w:pPr>
      <w:r w:rsidRPr="00EF742D">
        <w:rPr>
          <w:sz w:val="26"/>
          <w:szCs w:val="26"/>
          <w:rtl/>
          <w:lang w:bidi="ar-LB"/>
        </w:rPr>
        <w:t>وسيتم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إرجاع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أموال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متبقية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تحتفظ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الوكالات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الثنائية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الأطراف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إنجاز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الأخيرة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المنتظرة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الاتفاق.</w:t>
      </w:r>
    </w:p>
    <w:p w14:paraId="4ACDB49A" w14:textId="56E74AF0" w:rsidR="00D1436E" w:rsidRPr="00D1436E" w:rsidRDefault="00D1436E" w:rsidP="00D1436E">
      <w:pPr>
        <w:bidi/>
        <w:spacing w:after="240"/>
        <w:ind w:left="90"/>
        <w:outlineLvl w:val="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lastRenderedPageBreak/>
        <w:t>اعتبارات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لقطاع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خدمات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التبريد</w:t>
      </w:r>
    </w:p>
    <w:p w14:paraId="50964259" w14:textId="6BB7A9C4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يولى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الاهتمام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وجه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التحديد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قطـاع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خدمـات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التبريـد،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وبصفة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خاصة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يلي:</w:t>
      </w:r>
    </w:p>
    <w:p w14:paraId="2F7C3855" w14:textId="26AE4995" w:rsidR="00D1436E" w:rsidRPr="00EF742D" w:rsidRDefault="00D1436E" w:rsidP="00DE42E7">
      <w:pPr>
        <w:pStyle w:val="ListParagraph"/>
        <w:numPr>
          <w:ilvl w:val="0"/>
          <w:numId w:val="24"/>
        </w:numPr>
        <w:tabs>
          <w:tab w:val="num" w:pos="0"/>
        </w:tabs>
        <w:bidi/>
        <w:spacing w:before="240"/>
        <w:ind w:hanging="720"/>
        <w:contextualSpacing w:val="0"/>
        <w:outlineLvl w:val="1"/>
        <w:rPr>
          <w:sz w:val="26"/>
          <w:szCs w:val="26"/>
          <w:lang w:bidi="ar-LB"/>
        </w:rPr>
      </w:pPr>
      <w:r w:rsidRPr="00EF742D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يستعمل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المرونة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المتاحة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لمعالجة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الاحتياجات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الخاصّة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تطرأ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المشروع؛</w:t>
      </w:r>
    </w:p>
    <w:p w14:paraId="4B89F337" w14:textId="23C665A0" w:rsidR="00D1436E" w:rsidRPr="00D1436E" w:rsidRDefault="00D1436E" w:rsidP="00DE42E7">
      <w:pPr>
        <w:pStyle w:val="ListParagraph"/>
        <w:numPr>
          <w:ilvl w:val="0"/>
          <w:numId w:val="24"/>
        </w:numPr>
        <w:tabs>
          <w:tab w:val="num" w:pos="0"/>
        </w:tabs>
        <w:bidi/>
        <w:spacing w:before="240" w:after="240"/>
        <w:ind w:hanging="720"/>
        <w:contextualSpacing w:val="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يأخذ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والوكالات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الثنائية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و/أو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المعنية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الاعتبار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المقررات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خدمات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التبريد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الخطة.</w:t>
      </w:r>
    </w:p>
    <w:p w14:paraId="064452C3" w14:textId="1726554B" w:rsidR="00D1436E" w:rsidRPr="00D1436E" w:rsidRDefault="00D1436E" w:rsidP="00D1436E">
      <w:pPr>
        <w:bidi/>
        <w:spacing w:after="240"/>
        <w:ind w:left="90"/>
        <w:outlineLvl w:val="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الوكالات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الثنائية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والمنفذة</w:t>
      </w:r>
    </w:p>
    <w:p w14:paraId="0627A4C9" w14:textId="29D20BC0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يوافق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المسؤولية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يجريها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نيابة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أجل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الوفاء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بالالتزامات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ووافقت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اليونيب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الرئيسية")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ووافقت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اليونيدو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المتعاونة")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قيادة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عمليات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التقييم،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برامج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والتقييم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الأطراف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برنامج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تقييم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برنامج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و/أو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المشاركة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</w:p>
    <w:p w14:paraId="39E9715C" w14:textId="50A0F53B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ستكون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مسؤولة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التخطيط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المنسق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وتنفيذها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ذلك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سبيل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الحصر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(ب).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وستدعم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تنفيـذ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التنسيق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وترد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أدوار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6-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6-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باء،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التوالي.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حيث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المبدأ،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إمداد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بالرسوم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2-2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و2-4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ألف.</w:t>
      </w:r>
    </w:p>
    <w:p w14:paraId="4BAEB50E" w14:textId="64A1C5CE" w:rsidR="00D1436E" w:rsidRPr="00D1436E" w:rsidRDefault="00D1436E" w:rsidP="00D1436E">
      <w:pPr>
        <w:bidi/>
        <w:spacing w:after="240"/>
        <w:ind w:left="86"/>
        <w:outlineLvl w:val="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عدم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الامتثال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للاتفاق</w:t>
      </w:r>
    </w:p>
    <w:p w14:paraId="0864C3BD" w14:textId="3C6F12BF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تمكّن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سبب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الأسباب،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المتعلقة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الأفقي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1-2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2-ألف،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عجزه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وجه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آخر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فعندئذ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بأنه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يحقّ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الحصول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وفقاً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ويحق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حسب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تقديرها،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تعيد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وضعه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وفقاً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زمني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منقح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تحدّده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يبرهن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وفائه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بكافة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التزاماته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المقرر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تسلم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جدول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ويعترف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بأنه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يجوز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قيمة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بالقيمة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المحدّدة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7-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("تخفيضات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بسبب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الامتثال")،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كّل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كيلوغرام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استنفاذ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تخفيضات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المُنجزة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السنوات.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وسوف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تناقش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حدة،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وتتخذ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قرارات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بشأنها.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وبعد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اتخاذ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القرارات،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المعنية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عائقا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أمام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للشرائح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المستقبلية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المذكورة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أعلاه.</w:t>
      </w:r>
    </w:p>
    <w:p w14:paraId="1CB5E17C" w14:textId="067A715B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لن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تخضع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عناصر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للتعديل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أساس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مقررات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تؤثر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مشروعات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أخرى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قطاعات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أخرى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البلد.</w:t>
      </w:r>
    </w:p>
    <w:p w14:paraId="089811E4" w14:textId="53566465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lastRenderedPageBreak/>
        <w:t>سوف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يستجيب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طلب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معقول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لتيسير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وبنوع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خاص،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يتيح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الاطلاع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المعلومات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الضرورية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</w:p>
    <w:p w14:paraId="4CF30203" w14:textId="6CBE55B3" w:rsidR="00D1436E" w:rsidRPr="00D1436E" w:rsidRDefault="00D1436E" w:rsidP="00D1436E">
      <w:pPr>
        <w:bidi/>
        <w:spacing w:after="240"/>
        <w:ind w:left="90"/>
        <w:outlineLvl w:val="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تاريخ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الإنجاز</w:t>
      </w:r>
    </w:p>
    <w:p w14:paraId="21A1110C" w14:textId="49D4A7A2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يتم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إنجاز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المقترن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نهاية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لآخر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أقصى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مسموح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لإجمالي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2-ألف.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بقاء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معلقة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جرى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التنبؤ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آخر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والتنقيحات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5(د)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7،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فسيرجأ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إتمام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حتى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نهاية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المتبقية.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وتستمر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المنصوص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الفقرات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1(أ)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و1(ب)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و1(د)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و1(ﻫ)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4-ألف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إتمام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حددت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خلاف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ذلك.</w:t>
      </w:r>
    </w:p>
    <w:p w14:paraId="3B17B8AD" w14:textId="0BC58A0B" w:rsidR="00D1436E" w:rsidRPr="00D1436E" w:rsidRDefault="00D1436E" w:rsidP="00D1436E">
      <w:pPr>
        <w:bidi/>
        <w:spacing w:after="240"/>
        <w:rPr>
          <w:b/>
          <w:bCs/>
          <w:sz w:val="26"/>
          <w:szCs w:val="26"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صحة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الاتفاق</w:t>
      </w:r>
    </w:p>
    <w:p w14:paraId="18148AFC" w14:textId="3D61F85F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تنفذ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الشروط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المحدّدة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ضمن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سياق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مونتريال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المبيّن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وكافة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المصطلحات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المستعملة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المعنى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المنسوب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مونتريال،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ذلك.</w:t>
      </w:r>
    </w:p>
    <w:p w14:paraId="6724999F" w14:textId="45021EE2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40"/>
        <w:outlineLvl w:val="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يمكن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تعديل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إلغائه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فقط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بالموافقة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المتبادلة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المكتوبة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الأطراف.</w:t>
      </w:r>
    </w:p>
    <w:p w14:paraId="02264BD2" w14:textId="77777777" w:rsidR="00D1436E" w:rsidRPr="00D1436E" w:rsidRDefault="00D1436E" w:rsidP="00D1436E">
      <w:pPr>
        <w:bidi/>
        <w:spacing w:after="240"/>
        <w:jc w:val="left"/>
        <w:rPr>
          <w:bCs/>
          <w:sz w:val="26"/>
          <w:szCs w:val="26"/>
          <w:rtl/>
          <w:lang w:bidi="ar-LB"/>
        </w:rPr>
      </w:pPr>
      <w:r w:rsidRPr="00D1436E">
        <w:rPr>
          <w:bCs/>
          <w:sz w:val="26"/>
          <w:szCs w:val="26"/>
          <w:rtl/>
          <w:lang w:bidi="ar-LB"/>
        </w:rPr>
        <w:t>التذييلات</w:t>
      </w:r>
    </w:p>
    <w:p w14:paraId="12376FB7" w14:textId="61C7EE16" w:rsidR="00D1436E" w:rsidRPr="00D1436E" w:rsidRDefault="00D1436E" w:rsidP="00D1436E">
      <w:pPr>
        <w:spacing w:after="160" w:line="259" w:lineRule="auto"/>
        <w:jc w:val="right"/>
        <w:rPr>
          <w:rFonts w:eastAsia="Calibri"/>
          <w:b/>
          <w:sz w:val="14"/>
          <w:szCs w:val="14"/>
          <w:lang w:bidi="ar-LB"/>
        </w:rPr>
      </w:pPr>
      <w:r w:rsidRPr="00D1436E">
        <w:rPr>
          <w:bCs/>
          <w:sz w:val="26"/>
          <w:szCs w:val="26"/>
          <w:rtl/>
          <w:lang w:bidi="ar-LB"/>
        </w:rPr>
        <w:t>التذييل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1-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ألف: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المـواد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129"/>
        <w:gridCol w:w="1092"/>
        <w:gridCol w:w="2899"/>
      </w:tblGrid>
      <w:tr w:rsidR="00D1436E" w:rsidRPr="00D1436E" w14:paraId="44EA9029" w14:textId="77777777" w:rsidTr="00325046">
        <w:trPr>
          <w:trHeight w:val="413"/>
        </w:trPr>
        <w:tc>
          <w:tcPr>
            <w:tcW w:w="2262" w:type="pct"/>
            <w:shd w:val="clear" w:color="auto" w:fill="auto"/>
          </w:tcPr>
          <w:p w14:paraId="73C56A57" w14:textId="77777777" w:rsidR="00D1436E" w:rsidRPr="00D1436E" w:rsidRDefault="00D1436E" w:rsidP="00D1436E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D1436E">
              <w:rPr>
                <w:b/>
                <w:bCs/>
                <w:sz w:val="22"/>
                <w:szCs w:val="22"/>
                <w:rtl/>
                <w:lang w:bidi="ar-LB"/>
              </w:rPr>
              <w:t>المادة</w:t>
            </w:r>
          </w:p>
        </w:tc>
        <w:tc>
          <w:tcPr>
            <w:tcW w:w="604" w:type="pct"/>
            <w:shd w:val="clear" w:color="auto" w:fill="auto"/>
          </w:tcPr>
          <w:p w14:paraId="778D788C" w14:textId="77777777" w:rsidR="00D1436E" w:rsidRPr="00D1436E" w:rsidRDefault="00D1436E" w:rsidP="00D1436E">
            <w:pPr>
              <w:keepNext/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D1436E">
              <w:rPr>
                <w:b/>
                <w:bCs/>
                <w:sz w:val="22"/>
                <w:szCs w:val="22"/>
                <w:rtl/>
                <w:lang w:bidi="ar-LB"/>
              </w:rPr>
              <w:t>المرفق</w:t>
            </w:r>
          </w:p>
        </w:tc>
        <w:tc>
          <w:tcPr>
            <w:tcW w:w="584" w:type="pct"/>
            <w:shd w:val="clear" w:color="auto" w:fill="auto"/>
          </w:tcPr>
          <w:p w14:paraId="09569743" w14:textId="77777777" w:rsidR="00D1436E" w:rsidRPr="00D1436E" w:rsidRDefault="00D1436E" w:rsidP="00D1436E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D1436E">
              <w:rPr>
                <w:b/>
                <w:bCs/>
                <w:sz w:val="22"/>
                <w:szCs w:val="22"/>
                <w:rtl/>
                <w:lang w:bidi="ar-LB"/>
              </w:rPr>
              <w:t>المجموعة</w:t>
            </w:r>
          </w:p>
        </w:tc>
        <w:tc>
          <w:tcPr>
            <w:tcW w:w="1550" w:type="pct"/>
            <w:shd w:val="clear" w:color="auto" w:fill="auto"/>
          </w:tcPr>
          <w:p w14:paraId="59F59751" w14:textId="0763BBB3" w:rsidR="00D1436E" w:rsidRPr="00D1436E" w:rsidRDefault="00D1436E" w:rsidP="00D1436E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sz w:val="22"/>
                <w:szCs w:val="22"/>
                <w:rtl/>
                <w:lang w:eastAsia="en-CA" w:bidi="ar-LB"/>
              </w:rPr>
            </w:pP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نقطة</w:t>
            </w:r>
            <w:r w:rsidR="00BA394D">
              <w:rPr>
                <w:b/>
                <w:bCs/>
                <w:sz w:val="22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البدء</w:t>
            </w:r>
            <w:r w:rsidR="00BA394D">
              <w:rPr>
                <w:b/>
                <w:bCs/>
                <w:sz w:val="22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لإجمالي</w:t>
            </w:r>
            <w:r w:rsidR="00BA394D">
              <w:rPr>
                <w:b/>
                <w:bCs/>
                <w:sz w:val="22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التخفيضات</w:t>
            </w:r>
            <w:r w:rsidR="00BA394D">
              <w:rPr>
                <w:b/>
                <w:bCs/>
                <w:sz w:val="22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في</w:t>
            </w:r>
            <w:r w:rsidR="00BA394D">
              <w:rPr>
                <w:b/>
                <w:bCs/>
                <w:sz w:val="22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الاستهلاك</w:t>
            </w:r>
          </w:p>
          <w:p w14:paraId="3DBADE2F" w14:textId="5069D02C" w:rsidR="00D1436E" w:rsidRPr="00D1436E" w:rsidRDefault="00D1436E" w:rsidP="00D1436E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(بأطنان</w:t>
            </w:r>
            <w:r w:rsidR="00BA394D">
              <w:rPr>
                <w:b/>
                <w:bCs/>
                <w:sz w:val="22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قدرات</w:t>
            </w:r>
            <w:r w:rsidR="00BA394D">
              <w:rPr>
                <w:b/>
                <w:bCs/>
                <w:sz w:val="22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استنفاد</w:t>
            </w:r>
            <w:r w:rsidR="00BA394D">
              <w:rPr>
                <w:b/>
                <w:bCs/>
                <w:sz w:val="22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2"/>
                <w:szCs w:val="22"/>
                <w:rtl/>
                <w:lang w:eastAsia="en-CA" w:bidi="ar-LB"/>
              </w:rPr>
              <w:t>الأوزون)</w:t>
            </w:r>
          </w:p>
        </w:tc>
      </w:tr>
      <w:tr w:rsidR="00D1436E" w:rsidRPr="00D1436E" w14:paraId="77CDFCD9" w14:textId="77777777" w:rsidTr="00325046">
        <w:tc>
          <w:tcPr>
            <w:tcW w:w="2262" w:type="pct"/>
            <w:shd w:val="clear" w:color="auto" w:fill="auto"/>
          </w:tcPr>
          <w:p w14:paraId="75A93BA0" w14:textId="77777777" w:rsidR="00D1436E" w:rsidRPr="00D1436E" w:rsidRDefault="00D1436E" w:rsidP="00D1436E">
            <w:pPr>
              <w:jc w:val="right"/>
              <w:rPr>
                <w:sz w:val="22"/>
                <w:szCs w:val="22"/>
                <w:lang w:bidi="ar-LB"/>
              </w:rPr>
            </w:pPr>
            <w:r w:rsidRPr="00D1436E">
              <w:rPr>
                <w:sz w:val="22"/>
                <w:szCs w:val="22"/>
                <w:rtl/>
                <w:lang w:bidi="ar-LB"/>
              </w:rPr>
              <w:t>الهيدروكلوروفلوروكربون-22</w:t>
            </w:r>
          </w:p>
        </w:tc>
        <w:tc>
          <w:tcPr>
            <w:tcW w:w="604" w:type="pct"/>
            <w:shd w:val="clear" w:color="auto" w:fill="auto"/>
          </w:tcPr>
          <w:p w14:paraId="786154F2" w14:textId="77777777" w:rsidR="00D1436E" w:rsidRPr="00D1436E" w:rsidRDefault="00D1436E" w:rsidP="00D1436E">
            <w:pPr>
              <w:keepNext/>
              <w:bidi/>
              <w:jc w:val="center"/>
              <w:rPr>
                <w:sz w:val="22"/>
                <w:szCs w:val="22"/>
                <w:lang w:bidi="ar-LB"/>
              </w:rPr>
            </w:pPr>
            <w:r w:rsidRPr="00D1436E">
              <w:rPr>
                <w:sz w:val="22"/>
                <w:szCs w:val="22"/>
                <w:rtl/>
                <w:lang w:bidi="ar-LB"/>
              </w:rPr>
              <w:t>جيم</w:t>
            </w:r>
          </w:p>
        </w:tc>
        <w:tc>
          <w:tcPr>
            <w:tcW w:w="584" w:type="pct"/>
            <w:shd w:val="clear" w:color="auto" w:fill="auto"/>
          </w:tcPr>
          <w:p w14:paraId="4904B070" w14:textId="77777777" w:rsidR="00D1436E" w:rsidRPr="00D1436E" w:rsidRDefault="00D1436E" w:rsidP="00D1436E">
            <w:pPr>
              <w:keepNext/>
              <w:autoSpaceDE w:val="0"/>
              <w:autoSpaceDN w:val="0"/>
              <w:bidi/>
              <w:adjustRightInd w:val="0"/>
              <w:jc w:val="center"/>
              <w:rPr>
                <w:sz w:val="22"/>
                <w:szCs w:val="22"/>
                <w:lang w:bidi="ar-LB"/>
              </w:rPr>
            </w:pPr>
            <w:r w:rsidRPr="00D1436E">
              <w:rPr>
                <w:sz w:val="22"/>
                <w:szCs w:val="22"/>
                <w:rtl/>
                <w:lang w:bidi="ar-LB"/>
              </w:rPr>
              <w:t>الأولى</w:t>
            </w:r>
          </w:p>
        </w:tc>
        <w:tc>
          <w:tcPr>
            <w:tcW w:w="1550" w:type="pct"/>
            <w:shd w:val="clear" w:color="auto" w:fill="auto"/>
          </w:tcPr>
          <w:p w14:paraId="53F1A183" w14:textId="33056DEE" w:rsidR="00D1436E" w:rsidRPr="00D1436E" w:rsidRDefault="009104C5" w:rsidP="00D1436E">
            <w:pPr>
              <w:keepNext/>
              <w:jc w:val="center"/>
              <w:rPr>
                <w:sz w:val="22"/>
                <w:szCs w:val="22"/>
                <w:rtl/>
                <w:lang w:val="en-US" w:bidi="ar-LB"/>
              </w:rPr>
            </w:pPr>
            <w:r>
              <w:rPr>
                <w:sz w:val="22"/>
                <w:szCs w:val="22"/>
                <w:lang w:val="en-US" w:bidi="ar-LB"/>
              </w:rPr>
              <w:t>10.14</w:t>
            </w:r>
          </w:p>
        </w:tc>
      </w:tr>
    </w:tbl>
    <w:p w14:paraId="3469FE01" w14:textId="77777777" w:rsidR="00D1436E" w:rsidRPr="00D1436E" w:rsidRDefault="00D1436E" w:rsidP="00D1436E">
      <w:pPr>
        <w:outlineLvl w:val="0"/>
        <w:rPr>
          <w:sz w:val="22"/>
          <w:szCs w:val="22"/>
          <w:lang w:bidi="ar-LB"/>
        </w:rPr>
      </w:pPr>
    </w:p>
    <w:p w14:paraId="614238DD" w14:textId="265F3BB7" w:rsidR="00D1436E" w:rsidRPr="00D1436E" w:rsidRDefault="00D1436E" w:rsidP="00D1436E">
      <w:pPr>
        <w:jc w:val="right"/>
        <w:rPr>
          <w:b/>
          <w:bCs/>
          <w:sz w:val="22"/>
          <w:szCs w:val="24"/>
          <w:lang w:bidi="ar-LB"/>
        </w:rPr>
      </w:pPr>
      <w:r w:rsidRPr="00D1436E">
        <w:rPr>
          <w:b/>
          <w:bCs/>
          <w:sz w:val="22"/>
          <w:szCs w:val="22"/>
          <w:rtl/>
          <w:lang w:bidi="ar-LB"/>
        </w:rPr>
        <w:t>التذييل</w:t>
      </w:r>
      <w:r w:rsidR="00BA394D">
        <w:rPr>
          <w:b/>
          <w:bCs/>
          <w:sz w:val="22"/>
          <w:szCs w:val="22"/>
          <w:rtl/>
          <w:lang w:bidi="ar-LB"/>
        </w:rPr>
        <w:t xml:space="preserve"> </w:t>
      </w:r>
      <w:r w:rsidRPr="00D1436E">
        <w:rPr>
          <w:b/>
          <w:bCs/>
          <w:sz w:val="22"/>
          <w:szCs w:val="22"/>
          <w:rtl/>
          <w:lang w:bidi="ar-LB"/>
        </w:rPr>
        <w:t>2-ألف:</w:t>
      </w:r>
      <w:r w:rsidR="00BA394D">
        <w:rPr>
          <w:b/>
          <w:bCs/>
          <w:sz w:val="22"/>
          <w:szCs w:val="22"/>
          <w:rtl/>
          <w:lang w:bidi="ar-LB"/>
        </w:rPr>
        <w:t xml:space="preserve"> </w:t>
      </w:r>
      <w:r w:rsidRPr="00D1436E">
        <w:rPr>
          <w:b/>
          <w:bCs/>
          <w:sz w:val="22"/>
          <w:szCs w:val="22"/>
          <w:rtl/>
          <w:lang w:bidi="ar-LB"/>
        </w:rPr>
        <w:t>الأهداف</w:t>
      </w:r>
      <w:r w:rsidR="00BA394D">
        <w:rPr>
          <w:b/>
          <w:bCs/>
          <w:sz w:val="22"/>
          <w:szCs w:val="22"/>
          <w:rtl/>
          <w:lang w:bidi="ar-LB"/>
        </w:rPr>
        <w:t xml:space="preserve"> </w:t>
      </w:r>
      <w:r w:rsidRPr="00D1436E">
        <w:rPr>
          <w:b/>
          <w:bCs/>
          <w:sz w:val="22"/>
          <w:szCs w:val="22"/>
          <w:rtl/>
          <w:lang w:bidi="ar-LB"/>
        </w:rPr>
        <w:t>والتمويل</w:t>
      </w:r>
    </w:p>
    <w:p w14:paraId="448C6195" w14:textId="77777777" w:rsidR="00D1436E" w:rsidRPr="00D1436E" w:rsidRDefault="00D1436E" w:rsidP="00D1436E">
      <w:pPr>
        <w:jc w:val="right"/>
        <w:rPr>
          <w:sz w:val="22"/>
          <w:szCs w:val="22"/>
          <w:lang w:bidi="ar-LB"/>
        </w:rPr>
      </w:pPr>
    </w:p>
    <w:tbl>
      <w:tblPr>
        <w:bidiVisual/>
        <w:tblW w:w="4982" w:type="pct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2813"/>
        <w:gridCol w:w="967"/>
        <w:gridCol w:w="790"/>
        <w:gridCol w:w="1232"/>
        <w:gridCol w:w="878"/>
        <w:gridCol w:w="878"/>
        <w:gridCol w:w="1055"/>
      </w:tblGrid>
      <w:tr w:rsidR="00D1436E" w:rsidRPr="00D1436E" w14:paraId="42A18F12" w14:textId="77777777" w:rsidTr="00E24041">
        <w:trPr>
          <w:trHeight w:val="98"/>
          <w:tblHeader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6F2A" w14:textId="77777777" w:rsidR="00D1436E" w:rsidRPr="00D1436E" w:rsidRDefault="00D1436E" w:rsidP="00D1436E">
            <w:pPr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r w:rsidRPr="00D1436E">
              <w:rPr>
                <w:b/>
                <w:bCs/>
                <w:sz w:val="18"/>
                <w:szCs w:val="18"/>
                <w:rtl/>
                <w:lang w:bidi="ar-LB"/>
              </w:rPr>
              <w:t>الصف</w:t>
            </w: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7687" w14:textId="77777777" w:rsidR="00D1436E" w:rsidRPr="00D1436E" w:rsidRDefault="00D1436E" w:rsidP="00D1436E">
            <w:pPr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D1436E">
              <w:rPr>
                <w:b/>
                <w:bCs/>
                <w:sz w:val="22"/>
                <w:szCs w:val="22"/>
                <w:rtl/>
                <w:lang w:bidi="ar-LB"/>
              </w:rPr>
              <w:t>الوصف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vAlign w:val="center"/>
            <w:hideMark/>
          </w:tcPr>
          <w:p w14:paraId="5658CB78" w14:textId="77777777" w:rsidR="00D1436E" w:rsidRPr="00D1436E" w:rsidRDefault="00D1436E" w:rsidP="00D1436E">
            <w:pPr>
              <w:keepNext/>
              <w:keepLines/>
              <w:jc w:val="center"/>
              <w:rPr>
                <w:b/>
                <w:bCs/>
                <w:sz w:val="20"/>
                <w:szCs w:val="22"/>
                <w:lang w:eastAsia="en-CA" w:bidi="ar-LB"/>
              </w:rPr>
            </w:pPr>
            <w:r w:rsidRPr="00D1436E">
              <w:rPr>
                <w:b/>
                <w:bCs/>
                <w:sz w:val="20"/>
                <w:szCs w:val="22"/>
                <w:lang w:eastAsia="en-CA" w:bidi="ar-LB"/>
              </w:rPr>
              <w:t>2024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vAlign w:val="center"/>
            <w:hideMark/>
          </w:tcPr>
          <w:p w14:paraId="27829DCD" w14:textId="65AFA7C4" w:rsidR="00D1436E" w:rsidRPr="00D1436E" w:rsidRDefault="00D1436E" w:rsidP="00D1436E">
            <w:pPr>
              <w:keepNext/>
              <w:keepLines/>
              <w:jc w:val="center"/>
              <w:rPr>
                <w:b/>
                <w:bCs/>
                <w:sz w:val="20"/>
                <w:szCs w:val="22"/>
                <w:lang w:eastAsia="en-CA" w:bidi="ar-LB"/>
              </w:rPr>
            </w:pPr>
            <w:r w:rsidRPr="00D1436E">
              <w:rPr>
                <w:b/>
                <w:bCs/>
                <w:sz w:val="20"/>
                <w:szCs w:val="22"/>
                <w:lang w:eastAsia="en-CA" w:bidi="ar-LB"/>
              </w:rPr>
              <w:t>2025</w:t>
            </w:r>
            <w:r w:rsidR="00BA394D">
              <w:rPr>
                <w:b/>
                <w:bCs/>
                <w:sz w:val="20"/>
                <w:szCs w:val="22"/>
                <w:lang w:eastAsia="en-CA" w:bidi="ar-LB"/>
              </w:rPr>
              <w:t xml:space="preserve"> </w:t>
            </w:r>
            <w:r w:rsidRPr="00D1436E">
              <w:rPr>
                <w:b/>
                <w:bCs/>
                <w:sz w:val="20"/>
                <w:szCs w:val="22"/>
                <w:lang w:eastAsia="en-CA" w:bidi="ar-LB"/>
              </w:rPr>
              <w:t>-202</w:t>
            </w:r>
            <w:r w:rsidR="00E24041">
              <w:rPr>
                <w:b/>
                <w:bCs/>
                <w:sz w:val="20"/>
                <w:szCs w:val="22"/>
                <w:lang w:eastAsia="en-CA" w:bidi="ar-LB"/>
              </w:rPr>
              <w:t>7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vAlign w:val="center"/>
            <w:hideMark/>
          </w:tcPr>
          <w:p w14:paraId="58EC87D4" w14:textId="533C0CC8" w:rsidR="00D1436E" w:rsidRPr="00D1436E" w:rsidRDefault="00D1436E" w:rsidP="00D1436E">
            <w:pPr>
              <w:keepNext/>
              <w:keepLines/>
              <w:jc w:val="center"/>
              <w:rPr>
                <w:b/>
                <w:bCs/>
                <w:sz w:val="20"/>
                <w:szCs w:val="22"/>
                <w:lang w:eastAsia="en-CA" w:bidi="ar-LB"/>
              </w:rPr>
            </w:pPr>
            <w:r w:rsidRPr="00D1436E">
              <w:rPr>
                <w:b/>
                <w:bCs/>
                <w:sz w:val="20"/>
                <w:szCs w:val="22"/>
                <w:lang w:eastAsia="en-CA" w:bidi="ar-LB"/>
              </w:rPr>
              <w:t>202</w:t>
            </w:r>
            <w:r w:rsidR="00E24041">
              <w:rPr>
                <w:b/>
                <w:bCs/>
                <w:sz w:val="20"/>
                <w:szCs w:val="22"/>
                <w:lang w:eastAsia="en-CA" w:bidi="ar-LB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</w:tcPr>
          <w:p w14:paraId="0523BF5D" w14:textId="1DC1A7B7" w:rsidR="00D1436E" w:rsidRPr="00D1436E" w:rsidRDefault="00D1436E" w:rsidP="00D1436E">
            <w:pPr>
              <w:keepNext/>
              <w:keepLines/>
              <w:jc w:val="center"/>
              <w:rPr>
                <w:b/>
                <w:bCs/>
                <w:sz w:val="20"/>
                <w:szCs w:val="22"/>
                <w:lang w:eastAsia="en-CA" w:bidi="ar-LB"/>
              </w:rPr>
            </w:pPr>
            <w:r w:rsidRPr="00D1436E">
              <w:rPr>
                <w:b/>
                <w:bCs/>
                <w:sz w:val="20"/>
                <w:szCs w:val="22"/>
                <w:lang w:eastAsia="en-CA" w:bidi="ar-LB"/>
              </w:rPr>
              <w:t>2029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</w:tcPr>
          <w:p w14:paraId="4771031D" w14:textId="77777777" w:rsidR="00D1436E" w:rsidRPr="00D1436E" w:rsidRDefault="00D1436E" w:rsidP="00D1436E">
            <w:pPr>
              <w:keepNext/>
              <w:keepLines/>
              <w:jc w:val="center"/>
              <w:rPr>
                <w:b/>
                <w:bCs/>
                <w:sz w:val="20"/>
                <w:szCs w:val="22"/>
                <w:lang w:eastAsia="en-CA" w:bidi="ar-LB"/>
              </w:rPr>
            </w:pPr>
            <w:r w:rsidRPr="00D1436E">
              <w:rPr>
                <w:b/>
                <w:bCs/>
                <w:sz w:val="20"/>
                <w:szCs w:val="22"/>
                <w:lang w:eastAsia="en-CA" w:bidi="ar-LB"/>
              </w:rPr>
              <w:t>2030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4F71" w14:textId="77777777" w:rsidR="00D1436E" w:rsidRPr="00D1436E" w:rsidRDefault="00D1436E" w:rsidP="00D1436E">
            <w:pPr>
              <w:keepNext/>
              <w:keepLines/>
              <w:jc w:val="center"/>
              <w:rPr>
                <w:b/>
                <w:bCs/>
                <w:sz w:val="20"/>
                <w:szCs w:val="22"/>
                <w:lang w:eastAsia="en-CA" w:bidi="ar-LB"/>
              </w:rPr>
            </w:pPr>
            <w:r w:rsidRPr="00D1436E">
              <w:rPr>
                <w:b/>
                <w:bCs/>
                <w:sz w:val="20"/>
                <w:szCs w:val="22"/>
                <w:rtl/>
                <w:lang w:eastAsia="en-CA" w:bidi="ar-LB"/>
              </w:rPr>
              <w:t>المجموع</w:t>
            </w:r>
          </w:p>
        </w:tc>
      </w:tr>
      <w:tr w:rsidR="00E24041" w:rsidRPr="00D1436E" w14:paraId="7CB84D1C" w14:textId="77777777" w:rsidTr="00712776">
        <w:trPr>
          <w:trHeight w:val="408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A8A64" w14:textId="77777777" w:rsidR="00E24041" w:rsidRPr="00D1436E" w:rsidRDefault="00E24041" w:rsidP="00E24041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1.1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C0AE7" w14:textId="6B2DBB1C" w:rsidR="00E24041" w:rsidRPr="00D1436E" w:rsidRDefault="00E24041" w:rsidP="00E24041">
            <w:pPr>
              <w:tabs>
                <w:tab w:val="center" w:pos="4"/>
              </w:tabs>
              <w:bidi/>
              <w:rPr>
                <w:b/>
                <w:bCs/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جدول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التخفيض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الخاص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بالمواد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المجموعة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الأولى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من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المرفق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جيم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لبروتوكول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مونتريال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(طن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من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قدرات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استنفاد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الأوزون)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655AFAF6" w14:textId="5F0C5EC8" w:rsidR="00E24041" w:rsidRPr="00D1436E" w:rsidRDefault="00E24041" w:rsidP="00E24041">
            <w:pPr>
              <w:keepNext/>
              <w:keepLines/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6.59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6E5A8E4D" w14:textId="21E44374" w:rsidR="00E24041" w:rsidRPr="00D1436E" w:rsidRDefault="00E24041" w:rsidP="00E24041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3.29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2311FF22" w14:textId="1DCE175B" w:rsidR="00E24041" w:rsidRPr="00D1436E" w:rsidRDefault="00E24041" w:rsidP="00E24041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3.29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04758935" w14:textId="2804DBFD" w:rsidR="00E24041" w:rsidRPr="00D1436E" w:rsidRDefault="00E24041" w:rsidP="00E24041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3.29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2C1D5F2B" w14:textId="596707B9" w:rsidR="00E24041" w:rsidRPr="00D1436E" w:rsidRDefault="00E24041" w:rsidP="00E24041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0.00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AED6" w14:textId="6CB491EF" w:rsidR="00E24041" w:rsidRPr="00D1436E" w:rsidRDefault="00E24041" w:rsidP="00E24041">
            <w:pPr>
              <w:keepNext/>
              <w:keepLines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rtl/>
                <w:lang w:eastAsia="en-CA" w:bidi="ar-LB"/>
              </w:rPr>
              <w:t>لا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ينطبق</w:t>
            </w:r>
          </w:p>
        </w:tc>
      </w:tr>
      <w:tr w:rsidR="00E24041" w:rsidRPr="00D1436E" w14:paraId="7A6A15C8" w14:textId="77777777" w:rsidTr="00712776">
        <w:trPr>
          <w:trHeight w:val="408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337AA" w14:textId="77777777" w:rsidR="00E24041" w:rsidRPr="00D1436E" w:rsidRDefault="00E24041" w:rsidP="00E24041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1.2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B3E69" w14:textId="599A530F" w:rsidR="00E24041" w:rsidRPr="00D1436E" w:rsidRDefault="00E24041" w:rsidP="00E24041">
            <w:pPr>
              <w:tabs>
                <w:tab w:val="center" w:pos="4"/>
              </w:tabs>
              <w:bidi/>
              <w:rPr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الحدّ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الأقصى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للاستهلاك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المسموح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به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من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مواد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المجموعة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الأولى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من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المرفق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جيم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لبروتوكول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مونتريال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(طن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من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قدرات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استنفاد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الأوزون)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46063130" w14:textId="3D00C340" w:rsidR="00E24041" w:rsidRPr="00D1436E" w:rsidRDefault="00E24041" w:rsidP="00E24041">
            <w:pPr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6.59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699DFC4" w14:textId="0F12CAB5" w:rsidR="00E24041" w:rsidRPr="00D1436E" w:rsidRDefault="00E24041" w:rsidP="00E24041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3.29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082A6089" w14:textId="13F6BE4C" w:rsidR="00E24041" w:rsidRPr="00D1436E" w:rsidRDefault="00E24041" w:rsidP="00E24041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3.29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5CC624D6" w14:textId="68BB6792" w:rsidR="00E24041" w:rsidRPr="00D1436E" w:rsidRDefault="00E24041" w:rsidP="00E24041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3.29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38800101" w14:textId="7A9EF92A" w:rsidR="00E24041" w:rsidRPr="00D1436E" w:rsidRDefault="00E24041" w:rsidP="00E24041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0.00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6659" w14:textId="65B0520D" w:rsidR="00E24041" w:rsidRPr="00D1436E" w:rsidRDefault="00E24041" w:rsidP="00E24041">
            <w:pPr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rtl/>
                <w:lang w:eastAsia="en-CA" w:bidi="ar-LB"/>
              </w:rPr>
              <w:t>لا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ينطبق</w:t>
            </w:r>
          </w:p>
        </w:tc>
      </w:tr>
      <w:tr w:rsidR="00CC6DEE" w:rsidRPr="00D1436E" w14:paraId="7DE17EA5" w14:textId="77777777" w:rsidTr="000378B6">
        <w:trPr>
          <w:trHeight w:val="116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2955D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2.1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8E66D" w14:textId="01E8121A" w:rsidR="00CC6DEE" w:rsidRPr="00D1436E" w:rsidRDefault="00CC6DEE" w:rsidP="00CC6DEE">
            <w:pPr>
              <w:tabs>
                <w:tab w:val="center" w:pos="4"/>
              </w:tabs>
              <w:bidi/>
              <w:rPr>
                <w:b/>
                <w:bCs/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التمويل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المقرر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للوكالة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المنفذة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الرئيسية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(اليونيب)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(دولار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أمريكي)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176CD50B" w14:textId="3B64D6D2" w:rsidR="00CC6DEE" w:rsidRPr="00D1436E" w:rsidRDefault="00CC6DEE" w:rsidP="00CC6DEE">
            <w:pPr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208,000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4535BAC6" w14:textId="4BADF685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394B051D" w14:textId="2080780D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123,000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0E0FF272" w14:textId="117C6D8A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14D4A8C7" w14:textId="39B582F1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104,000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97F6" w14:textId="5DCE8985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435,000</w:t>
            </w:r>
          </w:p>
        </w:tc>
      </w:tr>
      <w:tr w:rsidR="00CC6DEE" w:rsidRPr="00D1436E" w14:paraId="0D116566" w14:textId="77777777" w:rsidTr="000378B6">
        <w:trPr>
          <w:trHeight w:val="56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48EAE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2.2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28419" w14:textId="748A9739" w:rsidR="00CC6DEE" w:rsidRPr="00D1436E" w:rsidRDefault="00CC6DEE" w:rsidP="00CC6DEE">
            <w:pPr>
              <w:tabs>
                <w:tab w:val="center" w:pos="4"/>
              </w:tabs>
              <w:bidi/>
              <w:rPr>
                <w:b/>
                <w:bCs/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تكاليف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دعم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الوكالة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المنفذة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الرئيسية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(دولار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أمريكي)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26B29996" w14:textId="48E3FD4E" w:rsidR="00CC6DEE" w:rsidRPr="00D1436E" w:rsidRDefault="00CC6DEE" w:rsidP="00CC6DEE">
            <w:pPr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27,040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2CBAD58D" w14:textId="399A4A4A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169F55B2" w14:textId="066643D1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15,990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9A74E79" w14:textId="53315739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227A7CBB" w14:textId="0FA4F426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13,520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FE6AD" w14:textId="2C6D2F8B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56,550</w:t>
            </w:r>
          </w:p>
        </w:tc>
      </w:tr>
      <w:tr w:rsidR="00CC6DEE" w:rsidRPr="00D1436E" w14:paraId="72EB48EA" w14:textId="77777777" w:rsidTr="001305FC">
        <w:trPr>
          <w:trHeight w:val="161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BB8C4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lastRenderedPageBreak/>
              <w:t>2.3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C38AF" w14:textId="6DBEBB35" w:rsidR="00CC6DEE" w:rsidRPr="00D1436E" w:rsidRDefault="00CC6DEE" w:rsidP="00CC6DEE">
            <w:pPr>
              <w:tabs>
                <w:tab w:val="center" w:pos="4"/>
              </w:tabs>
              <w:bidi/>
              <w:rPr>
                <w:b/>
                <w:bCs/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التمويل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المقرر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للوكالة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المنفذة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المعاونة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(اليونيدو)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(دولار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أمريكي)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0E374042" w14:textId="30B4270F" w:rsidR="00CC6DEE" w:rsidRPr="00D1436E" w:rsidRDefault="00CC6DEE" w:rsidP="00CC6DEE">
            <w:pPr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142,000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8A8DDAB" w14:textId="04D25932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014CE415" w14:textId="6DBD8651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DD6AFF3" w14:textId="39DF5128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3028F192" w14:textId="790D975D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73,000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82975" w14:textId="310C38B0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215,000</w:t>
            </w:r>
          </w:p>
        </w:tc>
      </w:tr>
      <w:tr w:rsidR="00CC6DEE" w:rsidRPr="00D1436E" w14:paraId="643BDD8D" w14:textId="77777777" w:rsidTr="001305FC">
        <w:trPr>
          <w:trHeight w:val="60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929ED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2.4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A38BF" w14:textId="1E1AFD47" w:rsidR="00CC6DEE" w:rsidRPr="00D1436E" w:rsidRDefault="00CC6DEE" w:rsidP="00CC6DEE">
            <w:pPr>
              <w:tabs>
                <w:tab w:val="center" w:pos="4"/>
              </w:tabs>
              <w:bidi/>
              <w:rPr>
                <w:b/>
                <w:bCs/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تكاليف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دعم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الوكالة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المنفذة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المعاونة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(دولار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أمريكي)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174FD473" w14:textId="1BBEE63C" w:rsidR="00CC6DEE" w:rsidRPr="00D1436E" w:rsidRDefault="00CC6DEE" w:rsidP="00CC6DEE">
            <w:pPr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12,780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6C960A2E" w14:textId="7D598D50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53116EB6" w14:textId="6435BF9E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5ED11A73" w14:textId="44105000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16F0A1EB" w14:textId="0262B4FD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6,570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7CAE" w14:textId="0B04BB13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19,350</w:t>
            </w:r>
          </w:p>
        </w:tc>
      </w:tr>
      <w:tr w:rsidR="00CC6DEE" w:rsidRPr="00D1436E" w14:paraId="27111F84" w14:textId="77777777" w:rsidTr="001305FC">
        <w:trPr>
          <w:trHeight w:val="62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F48DB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3.1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AE335" w14:textId="0D8FE888" w:rsidR="00CC6DEE" w:rsidRPr="00D1436E" w:rsidRDefault="00CC6DEE" w:rsidP="00CC6DEE">
            <w:pPr>
              <w:tabs>
                <w:tab w:val="center" w:pos="4"/>
              </w:tabs>
              <w:bidi/>
              <w:rPr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إجمالي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التمويل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المقرر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(دولار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أمريكي)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4D3B4670" w14:textId="663B41D5" w:rsidR="00CC6DEE" w:rsidRPr="00D1436E" w:rsidRDefault="00CC6DEE" w:rsidP="00CC6DEE">
            <w:pPr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350,000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60A1CE3" w14:textId="270D76FC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D03275F" w14:textId="2146101E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123,000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D0A71E7" w14:textId="48764497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14C097A4" w14:textId="2A956717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177,000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37A2" w14:textId="6E22A78B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650,000</w:t>
            </w:r>
          </w:p>
        </w:tc>
      </w:tr>
      <w:tr w:rsidR="00CC6DEE" w:rsidRPr="00D1436E" w14:paraId="6D0EAE7F" w14:textId="77777777" w:rsidTr="001305FC">
        <w:trPr>
          <w:trHeight w:val="62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2C060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3.2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B1045" w14:textId="5D4A3858" w:rsidR="00CC6DEE" w:rsidRPr="00D1436E" w:rsidRDefault="00CC6DEE" w:rsidP="00CC6DEE">
            <w:pPr>
              <w:tabs>
                <w:tab w:val="center" w:pos="4"/>
              </w:tabs>
              <w:bidi/>
              <w:rPr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إجمالي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تكاليف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الدعم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(دولار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أمريكي)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3E3C0866" w14:textId="227852A4" w:rsidR="00CC6DEE" w:rsidRPr="00D1436E" w:rsidRDefault="00CC6DEE" w:rsidP="00CC6DEE">
            <w:pPr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39,820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201B0906" w14:textId="1442AAF5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4835E819" w14:textId="49B364D1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15,990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5715D468" w14:textId="75C936E7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B828500" w14:textId="5E3E1ED9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20,090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4E6E" w14:textId="784CB4EE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75,900</w:t>
            </w:r>
          </w:p>
        </w:tc>
      </w:tr>
      <w:tr w:rsidR="00CC6DEE" w:rsidRPr="00D1436E" w14:paraId="3D4630F4" w14:textId="77777777" w:rsidTr="001305FC">
        <w:trPr>
          <w:trHeight w:val="53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9247D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3.3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9AE0B" w14:textId="40DD76E6" w:rsidR="00CC6DEE" w:rsidRPr="00D1436E" w:rsidRDefault="00CC6DEE" w:rsidP="00CC6DEE">
            <w:pPr>
              <w:tabs>
                <w:tab w:val="center" w:pos="4"/>
              </w:tabs>
              <w:bidi/>
              <w:rPr>
                <w:sz w:val="28"/>
                <w:szCs w:val="22"/>
                <w:rtl/>
                <w:lang w:bidi="ar-LB"/>
              </w:rPr>
            </w:pPr>
            <w:r w:rsidRPr="00D1436E">
              <w:rPr>
                <w:sz w:val="28"/>
                <w:szCs w:val="22"/>
                <w:rtl/>
                <w:lang w:bidi="ar-LB"/>
              </w:rPr>
              <w:t>إجمالي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التكاليف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المقررة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(دولار</w:t>
            </w:r>
            <w:r w:rsidR="00BA394D">
              <w:rPr>
                <w:sz w:val="28"/>
                <w:szCs w:val="22"/>
                <w:rtl/>
                <w:lang w:bidi="ar-LB"/>
              </w:rPr>
              <w:t xml:space="preserve"> </w:t>
            </w:r>
            <w:r w:rsidRPr="00D1436E">
              <w:rPr>
                <w:sz w:val="28"/>
                <w:szCs w:val="22"/>
                <w:rtl/>
                <w:lang w:bidi="ar-LB"/>
              </w:rPr>
              <w:t>أمريكي)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1A66C5A6" w14:textId="16DCB98B" w:rsidR="00CC6DEE" w:rsidRPr="00D1436E" w:rsidRDefault="00CC6DEE" w:rsidP="00CC6DEE">
            <w:pPr>
              <w:jc w:val="right"/>
              <w:rPr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389,820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3B92946" w14:textId="61CD714A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21715692" w14:textId="466651AE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138,990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1412E77F" w14:textId="7F720BA8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3447BF6A" w14:textId="1AB626B0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F42D5E">
              <w:rPr>
                <w:sz w:val="20"/>
                <w:lang w:eastAsia="en-CA" w:bidi="ar-LB"/>
              </w:rPr>
              <w:t>197,090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71BE7" w14:textId="12469047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725,900</w:t>
            </w:r>
          </w:p>
        </w:tc>
      </w:tr>
      <w:tr w:rsidR="00CC6DEE" w:rsidRPr="00D1436E" w14:paraId="4D9750B4" w14:textId="77777777" w:rsidTr="00DE06E8">
        <w:trPr>
          <w:trHeight w:val="53"/>
          <w:jc w:val="center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0D7C8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4.1.1</w:t>
            </w:r>
          </w:p>
        </w:tc>
        <w:tc>
          <w:tcPr>
            <w:tcW w:w="40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F704" w14:textId="37909DC1" w:rsidR="00CC6DEE" w:rsidRPr="00D1436E" w:rsidRDefault="00CC6DEE" w:rsidP="00CC6DEE">
            <w:pPr>
              <w:bidi/>
              <w:jc w:val="lef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rtl/>
                <w:lang w:eastAsia="en-CA" w:bidi="ar-LB"/>
              </w:rPr>
              <w:t>الإزالة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الكاملة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للهيدروكلوروفلوروكربون-22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المتفق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على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تحقيقها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بموجب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هذا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الاتفاق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(طن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من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قدرات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استنفاد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الأوزون)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0263" w14:textId="3D29C2EF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6.59</w:t>
            </w:r>
          </w:p>
        </w:tc>
      </w:tr>
      <w:tr w:rsidR="00CC6DEE" w:rsidRPr="00D1436E" w14:paraId="28C9BD44" w14:textId="77777777" w:rsidTr="00DE06E8">
        <w:trPr>
          <w:trHeight w:val="116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FE0D5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4.1.2</w:t>
            </w:r>
          </w:p>
        </w:tc>
        <w:tc>
          <w:tcPr>
            <w:tcW w:w="40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243F" w14:textId="15022D47" w:rsidR="00CC6DEE" w:rsidRPr="00D1436E" w:rsidRDefault="00CC6DEE" w:rsidP="00CC6DEE">
            <w:pPr>
              <w:bidi/>
              <w:jc w:val="lef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rtl/>
                <w:lang w:eastAsia="en-CA" w:bidi="ar-LB"/>
              </w:rPr>
              <w:t>إزالة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الهيدروكلوروفلوروكربون-22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التي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ستحقق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في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المرحلة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السابقة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(طن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من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قدرات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استنفاد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الأوزون)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48B3" w14:textId="4D471D1A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3.55</w:t>
            </w:r>
          </w:p>
        </w:tc>
      </w:tr>
      <w:tr w:rsidR="00CC6DEE" w:rsidRPr="00D1436E" w14:paraId="549768B5" w14:textId="77777777" w:rsidTr="00DE06E8">
        <w:trPr>
          <w:trHeight w:val="98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EA30E" w14:textId="77777777" w:rsidR="00CC6DEE" w:rsidRPr="00D1436E" w:rsidRDefault="00CC6DEE" w:rsidP="00CC6DEE">
            <w:pPr>
              <w:jc w:val="righ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lang w:eastAsia="en-CA" w:bidi="ar-LB"/>
              </w:rPr>
              <w:t>4.1.3</w:t>
            </w:r>
          </w:p>
        </w:tc>
        <w:tc>
          <w:tcPr>
            <w:tcW w:w="40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499E" w14:textId="2E4C0173" w:rsidR="00CC6DEE" w:rsidRPr="00D1436E" w:rsidRDefault="00CC6DEE" w:rsidP="00CC6DEE">
            <w:pPr>
              <w:bidi/>
              <w:jc w:val="left"/>
              <w:rPr>
                <w:sz w:val="20"/>
                <w:szCs w:val="22"/>
                <w:lang w:eastAsia="en-CA" w:bidi="ar-LB"/>
              </w:rPr>
            </w:pPr>
            <w:r w:rsidRPr="00D1436E">
              <w:rPr>
                <w:sz w:val="20"/>
                <w:szCs w:val="22"/>
                <w:rtl/>
                <w:lang w:eastAsia="en-CA" w:bidi="ar-LB"/>
              </w:rPr>
              <w:t>الاستهلاك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المتبقي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المؤهل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للهيدروكلوروفلوروكربون-22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(طن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من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قدرات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استنفاد</w:t>
            </w:r>
            <w:r w:rsidR="00BA394D">
              <w:rPr>
                <w:sz w:val="20"/>
                <w:szCs w:val="22"/>
                <w:rtl/>
                <w:lang w:eastAsia="en-CA" w:bidi="ar-LB"/>
              </w:rPr>
              <w:t xml:space="preserve"> </w:t>
            </w:r>
            <w:r w:rsidRPr="00D1436E">
              <w:rPr>
                <w:sz w:val="20"/>
                <w:szCs w:val="22"/>
                <w:rtl/>
                <w:lang w:eastAsia="en-CA" w:bidi="ar-LB"/>
              </w:rPr>
              <w:t>الأوزون)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F2411" w14:textId="3D166692" w:rsidR="00CC6DEE" w:rsidRPr="00D1436E" w:rsidRDefault="00CC6DEE" w:rsidP="00CC6DEE">
            <w:pPr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F42D5E">
              <w:rPr>
                <w:sz w:val="20"/>
                <w:lang w:eastAsia="en-CA" w:bidi="ar-LB"/>
              </w:rPr>
              <w:t>0.00</w:t>
            </w:r>
          </w:p>
        </w:tc>
      </w:tr>
    </w:tbl>
    <w:p w14:paraId="4F98BB00" w14:textId="118383AF" w:rsidR="00D1436E" w:rsidRPr="00D1436E" w:rsidRDefault="00D1436E" w:rsidP="00D1436E">
      <w:pPr>
        <w:tabs>
          <w:tab w:val="center" w:pos="4"/>
        </w:tabs>
        <w:bidi/>
        <w:spacing w:before="60"/>
        <w:jc w:val="left"/>
        <w:rPr>
          <w:sz w:val="22"/>
          <w:szCs w:val="22"/>
          <w:rtl/>
          <w:lang w:bidi="ar-LB"/>
        </w:rPr>
      </w:pPr>
      <w:r w:rsidRPr="00D1436E">
        <w:rPr>
          <w:sz w:val="22"/>
          <w:szCs w:val="22"/>
          <w:rtl/>
          <w:lang w:bidi="ar-LB"/>
        </w:rPr>
        <w:t>*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تاريخ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إنجاز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المرحلة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الأولى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وفقا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للمقرر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90/32(أ):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31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ديسمبر/كانون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الأول</w:t>
      </w:r>
      <w:r w:rsidR="00BA394D">
        <w:rPr>
          <w:sz w:val="22"/>
          <w:szCs w:val="22"/>
          <w:rtl/>
          <w:lang w:bidi="ar-LB"/>
        </w:rPr>
        <w:t xml:space="preserve"> </w:t>
      </w:r>
      <w:r w:rsidRPr="00D1436E">
        <w:rPr>
          <w:sz w:val="22"/>
          <w:szCs w:val="22"/>
          <w:rtl/>
          <w:lang w:bidi="ar-LB"/>
        </w:rPr>
        <w:t>2022.</w:t>
      </w:r>
    </w:p>
    <w:p w14:paraId="314AC146" w14:textId="77777777" w:rsidR="00D1436E" w:rsidRPr="00D1436E" w:rsidRDefault="00D1436E" w:rsidP="00D1436E">
      <w:pPr>
        <w:jc w:val="left"/>
        <w:rPr>
          <w:bCs/>
          <w:sz w:val="28"/>
          <w:szCs w:val="28"/>
          <w:rtl/>
          <w:lang w:bidi="ar-LB"/>
        </w:rPr>
      </w:pPr>
    </w:p>
    <w:p w14:paraId="497431BA" w14:textId="15712866" w:rsidR="00D1436E" w:rsidRPr="00D1436E" w:rsidRDefault="00D1436E" w:rsidP="00DE42E7">
      <w:pPr>
        <w:jc w:val="right"/>
        <w:rPr>
          <w:bCs/>
          <w:sz w:val="26"/>
          <w:szCs w:val="26"/>
          <w:rtl/>
          <w:lang w:bidi="ar-LB"/>
        </w:rPr>
      </w:pPr>
      <w:r w:rsidRPr="00D1436E">
        <w:rPr>
          <w:bCs/>
          <w:sz w:val="26"/>
          <w:szCs w:val="26"/>
          <w:rtl/>
          <w:lang w:bidi="ar-LB"/>
        </w:rPr>
        <w:t>التذييل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3-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ألف: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الجدول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الزمني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للموافقة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على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التمويل</w:t>
      </w:r>
    </w:p>
    <w:p w14:paraId="09A47B53" w14:textId="77777777" w:rsidR="00D1436E" w:rsidRPr="00D1436E" w:rsidRDefault="00D1436E" w:rsidP="00D1436E">
      <w:pPr>
        <w:bidi/>
        <w:rPr>
          <w:sz w:val="26"/>
          <w:szCs w:val="26"/>
          <w:rtl/>
          <w:lang w:bidi="ar-LB"/>
        </w:rPr>
      </w:pPr>
    </w:p>
    <w:p w14:paraId="061BCEF6" w14:textId="69939818" w:rsidR="00D1436E" w:rsidRPr="00D1436E" w:rsidRDefault="00D1436E" w:rsidP="00D1436E">
      <w:pPr>
        <w:bidi/>
        <w:spacing w:after="240"/>
        <w:ind w:left="9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1.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سيجري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النظر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المقبلة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للموافقـة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عليه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الاجتمـاع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>
        <w:rPr>
          <w:sz w:val="26"/>
          <w:szCs w:val="26"/>
          <w:rtl/>
          <w:lang w:bidi="ar-LB"/>
        </w:rPr>
        <w:t>الثاني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التذييـل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2-ألف.</w:t>
      </w:r>
    </w:p>
    <w:p w14:paraId="73DF627F" w14:textId="3C89905A" w:rsidR="00D1436E" w:rsidRPr="00D1436E" w:rsidRDefault="00D1436E" w:rsidP="00D1436E">
      <w:pPr>
        <w:bidi/>
        <w:jc w:val="left"/>
        <w:rPr>
          <w:bCs/>
          <w:sz w:val="26"/>
          <w:szCs w:val="26"/>
          <w:rtl/>
          <w:lang w:bidi="ar-LB"/>
        </w:rPr>
      </w:pPr>
      <w:r w:rsidRPr="00D1436E">
        <w:rPr>
          <w:bCs/>
          <w:sz w:val="26"/>
          <w:szCs w:val="26"/>
          <w:rtl/>
          <w:lang w:bidi="ar-LB"/>
        </w:rPr>
        <w:t>التذييل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4-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ألف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: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شكل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تقارير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وخطط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التنفيذ</w:t>
      </w:r>
    </w:p>
    <w:p w14:paraId="5BD285A4" w14:textId="77777777" w:rsidR="00D1436E" w:rsidRPr="00D1436E" w:rsidRDefault="00D1436E" w:rsidP="00D1436E">
      <w:pPr>
        <w:tabs>
          <w:tab w:val="left" w:pos="1900"/>
        </w:tabs>
        <w:bidi/>
        <w:rPr>
          <w:b/>
          <w:bCs/>
          <w:sz w:val="26"/>
          <w:szCs w:val="26"/>
          <w:rtl/>
          <w:lang w:bidi="ar-LB"/>
        </w:rPr>
      </w:pPr>
    </w:p>
    <w:p w14:paraId="365DC6CF" w14:textId="5A3008DF" w:rsidR="00D1436E" w:rsidRPr="00D1436E" w:rsidRDefault="00D1436E" w:rsidP="00DE42E7">
      <w:pPr>
        <w:numPr>
          <w:ilvl w:val="0"/>
          <w:numId w:val="16"/>
        </w:numPr>
        <w:bidi/>
        <w:spacing w:after="24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سوف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لطلب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خمسة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أجزاء:</w:t>
      </w:r>
    </w:p>
    <w:p w14:paraId="46A0D20F" w14:textId="2BB29057" w:rsidR="00D1436E" w:rsidRPr="00EF742D" w:rsidRDefault="00D1436E" w:rsidP="00DE42E7">
      <w:pPr>
        <w:pStyle w:val="ListParagraph"/>
        <w:numPr>
          <w:ilvl w:val="0"/>
          <w:numId w:val="23"/>
        </w:numPr>
        <w:tabs>
          <w:tab w:val="num" w:pos="0"/>
        </w:tabs>
        <w:bidi/>
        <w:spacing w:before="240" w:after="240"/>
        <w:ind w:hanging="720"/>
        <w:contextualSpacing w:val="0"/>
        <w:outlineLvl w:val="1"/>
        <w:rPr>
          <w:sz w:val="26"/>
          <w:szCs w:val="26"/>
          <w:lang w:bidi="ar-LB"/>
        </w:rPr>
      </w:pPr>
      <w:r w:rsidRPr="00EF742D">
        <w:rPr>
          <w:sz w:val="26"/>
          <w:szCs w:val="26"/>
          <w:rtl/>
          <w:lang w:bidi="ar-LB"/>
        </w:rPr>
        <w:t>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سردي،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حسب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الشريحة،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المحرز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منذ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السابق،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ويعكس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المواد،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وكيف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تسهم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مختلف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فيها،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وكيف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تتصل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ببعضها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البعض.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وينبغي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يتضمن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كمية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المستنفدة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للأوزون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كنتيجة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مباشرة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الأنشطة،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حسب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المادة،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والتكنولوجيا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البديلة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المستخدمة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والإدخال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ذي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للبدائل،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للسماح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للأمانة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معلومات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التغير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الناتج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الانبعاثات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بالمناخ.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كما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ينبغي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يسلط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الضوء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النجاحات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والخبرات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والتحديات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المتصلة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المختلفة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المدرجة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الخطة،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يعكس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الظروف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السائدة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البلد،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يوفر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المعلومات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الأخرى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الصلة.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وينبغي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يتضمن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أيضا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معلومات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مقارنة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(خطط)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السنوي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المقدمة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يبرر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التغييرات،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مثل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التأخيرات،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واستخدام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بند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المرونة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لإعادة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تخصيص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الأموال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الشريحة،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المنصوص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عليه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7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الاتفاق،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أخرى؛</w:t>
      </w:r>
    </w:p>
    <w:p w14:paraId="22A761A4" w14:textId="441F2A48" w:rsidR="00D1436E" w:rsidRPr="00D1436E" w:rsidRDefault="00D1436E" w:rsidP="00DE42E7">
      <w:pPr>
        <w:pStyle w:val="ListParagraph"/>
        <w:numPr>
          <w:ilvl w:val="0"/>
          <w:numId w:val="23"/>
        </w:numPr>
        <w:bidi/>
        <w:spacing w:before="240" w:after="240"/>
        <w:ind w:hanging="720"/>
        <w:contextualSpacing w:val="0"/>
        <w:outlineLvl w:val="1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لنتائج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5(ب)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تقرر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خلاف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ذلك،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طلب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خاص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5(أ)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تشر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تسلم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عنها؛</w:t>
      </w:r>
    </w:p>
    <w:p w14:paraId="0A59A267" w14:textId="56B20C3D" w:rsidR="00D1436E" w:rsidRPr="00D1436E" w:rsidRDefault="00D1436E" w:rsidP="00DE42E7">
      <w:pPr>
        <w:pStyle w:val="ListParagraph"/>
        <w:numPr>
          <w:ilvl w:val="0"/>
          <w:numId w:val="23"/>
        </w:numPr>
        <w:bidi/>
        <w:spacing w:before="240" w:after="240"/>
        <w:ind w:hanging="720"/>
        <w:contextualSpacing w:val="0"/>
        <w:outlineLvl w:val="1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lastRenderedPageBreak/>
        <w:t>وصف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للنشاطات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سيُضطلع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الفترة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المشمولة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المطلوبة،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إبراز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المعالم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للتنفيذ،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ووقت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الإتمام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والترابط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أخذ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التجارب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المكتسبة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المحرز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السابقة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الاعتبار؛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وستقدم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الواردة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حسب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التقويمية.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وينبغي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يتضمن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أيضا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الإشارة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المحرز،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فضلا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ممكنة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المنظور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تطرأ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ينبغي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بالتفصيل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التغييرات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أدخلت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تفسيرا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لها.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ويمكن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المستقبلية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كجزء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نفس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الوثيقة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بوصفه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السردي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بموجب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(ب)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أعلاه؛</w:t>
      </w:r>
    </w:p>
    <w:p w14:paraId="2BB80A62" w14:textId="606EBE78" w:rsidR="00D1436E" w:rsidRPr="00D1436E" w:rsidRDefault="00D1436E" w:rsidP="00DE42E7">
      <w:pPr>
        <w:pStyle w:val="ListParagraph"/>
        <w:numPr>
          <w:ilvl w:val="0"/>
          <w:numId w:val="23"/>
        </w:numPr>
        <w:bidi/>
        <w:spacing w:before="240" w:after="240"/>
        <w:ind w:hanging="720"/>
        <w:contextualSpacing w:val="0"/>
        <w:outlineLvl w:val="1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مجموعة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المعلومات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الكمية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الخاصة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المقدمة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قاعدة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الإنترنت؛</w:t>
      </w:r>
    </w:p>
    <w:p w14:paraId="4E731796" w14:textId="21AB87B1" w:rsidR="00D1436E" w:rsidRPr="00EF742D" w:rsidRDefault="00D1436E" w:rsidP="00DE42E7">
      <w:pPr>
        <w:pStyle w:val="ListParagraph"/>
        <w:numPr>
          <w:ilvl w:val="0"/>
          <w:numId w:val="23"/>
        </w:numPr>
        <w:bidi/>
        <w:spacing w:before="240" w:after="240"/>
        <w:ind w:hanging="720"/>
        <w:contextualSpacing w:val="0"/>
        <w:outlineLvl w:val="1"/>
        <w:rPr>
          <w:sz w:val="26"/>
          <w:szCs w:val="26"/>
          <w:rtl/>
          <w:lang w:bidi="ar-LB"/>
        </w:rPr>
      </w:pPr>
      <w:r w:rsidRPr="00EF742D">
        <w:rPr>
          <w:sz w:val="26"/>
          <w:szCs w:val="26"/>
          <w:rtl/>
          <w:lang w:bidi="ar-LB"/>
        </w:rPr>
        <w:t>موجز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تنفيذي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حوالي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خمس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فقرات،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يلخص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الفقرات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الفرعية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1(أ)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1(د)</w:t>
      </w:r>
      <w:r w:rsidR="00BA394D">
        <w:rPr>
          <w:sz w:val="26"/>
          <w:szCs w:val="26"/>
          <w:rtl/>
          <w:lang w:bidi="ar-LB"/>
        </w:rPr>
        <w:t xml:space="preserve"> </w:t>
      </w:r>
      <w:r w:rsidRPr="00EF742D">
        <w:rPr>
          <w:sz w:val="26"/>
          <w:szCs w:val="26"/>
          <w:rtl/>
          <w:lang w:bidi="ar-LB"/>
        </w:rPr>
        <w:t>أعلاه.</w:t>
      </w:r>
    </w:p>
    <w:p w14:paraId="305CA1FF" w14:textId="72C04801" w:rsidR="00D1436E" w:rsidRPr="00D1436E" w:rsidRDefault="00D1436E" w:rsidP="00D1436E">
      <w:pPr>
        <w:bidi/>
        <w:spacing w:after="24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2.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وجود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مرحلتين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معينة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واحدة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متوازي،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ينبغي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أخذ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الاعتبارات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الحسبان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إعداد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والخطط:</w:t>
      </w:r>
    </w:p>
    <w:p w14:paraId="6CBF7891" w14:textId="507ECE22" w:rsidR="00D1436E" w:rsidRPr="00D1436E" w:rsidRDefault="00D1436E" w:rsidP="00D1436E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(أ)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المشار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كجزء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ستشير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حصري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والأموال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المشمولة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الاتفاق؛</w:t>
      </w:r>
    </w:p>
    <w:p w14:paraId="08815714" w14:textId="5070056E" w:rsidR="00D1436E" w:rsidRPr="00D1436E" w:rsidRDefault="00D1436E" w:rsidP="00D1436E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(ب)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وإذا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كانت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المراحل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مختلفة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إطار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معينة،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فإن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هدف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سيستخدم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كمرجع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وسيشكل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الأساس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للتحقيق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المستقل.</w:t>
      </w:r>
    </w:p>
    <w:p w14:paraId="64F64C3E" w14:textId="698976E3" w:rsidR="00D1436E" w:rsidRPr="00D1436E" w:rsidRDefault="00D1436E" w:rsidP="00D1436E">
      <w:pPr>
        <w:bidi/>
        <w:rPr>
          <w:bCs/>
          <w:sz w:val="26"/>
          <w:szCs w:val="26"/>
          <w:rtl/>
          <w:lang w:bidi="ar-LB"/>
        </w:rPr>
      </w:pPr>
      <w:r w:rsidRPr="00D1436E">
        <w:rPr>
          <w:bCs/>
          <w:sz w:val="26"/>
          <w:szCs w:val="26"/>
          <w:rtl/>
          <w:lang w:bidi="ar-LB"/>
        </w:rPr>
        <w:t>التذييل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5-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ألف: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مؤسّسات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الرصد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والأدوار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المتعلقة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به</w:t>
      </w:r>
    </w:p>
    <w:p w14:paraId="57D7C648" w14:textId="77777777" w:rsidR="00D1436E" w:rsidRPr="00D1436E" w:rsidRDefault="00D1436E" w:rsidP="00D1436E">
      <w:pPr>
        <w:bidi/>
        <w:rPr>
          <w:sz w:val="26"/>
          <w:szCs w:val="26"/>
          <w:lang w:bidi="ar-LB"/>
        </w:rPr>
      </w:pPr>
    </w:p>
    <w:p w14:paraId="0BDE973E" w14:textId="5B1D5FA3" w:rsidR="00D1436E" w:rsidRDefault="00C5621C" w:rsidP="00DE42E7">
      <w:pPr>
        <w:numPr>
          <w:ilvl w:val="0"/>
          <w:numId w:val="14"/>
        </w:numPr>
        <w:bidi/>
        <w:spacing w:after="240"/>
        <w:ind w:left="4" w:hanging="4"/>
        <w:outlineLvl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سوف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يوفر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إجراء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</w:t>
      </w:r>
      <w:r w:rsidR="00D1436E" w:rsidRPr="00D1436E">
        <w:rPr>
          <w:sz w:val="26"/>
          <w:szCs w:val="26"/>
          <w:rtl/>
          <w:lang w:bidi="ar-LB"/>
        </w:rPr>
        <w:t>رصد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الشامل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خلال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الوحدة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الوطنية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للأوزون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بمساعدة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الرئيسية.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وسوف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تقدم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وحدة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الوطنية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مرحلية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="00D1436E" w:rsidRPr="00D1436E">
        <w:rPr>
          <w:sz w:val="26"/>
          <w:szCs w:val="26"/>
          <w:rtl/>
          <w:lang w:bidi="ar-LB"/>
        </w:rPr>
        <w:t>الرئيسة.</w:t>
      </w:r>
    </w:p>
    <w:p w14:paraId="78E2EBAC" w14:textId="13F8428A" w:rsidR="00C5621C" w:rsidRPr="00C5621C" w:rsidRDefault="00C5621C" w:rsidP="00DE42E7">
      <w:pPr>
        <w:numPr>
          <w:ilvl w:val="0"/>
          <w:numId w:val="14"/>
        </w:numPr>
        <w:bidi/>
        <w:spacing w:after="240"/>
        <w:ind w:left="4" w:hanging="4"/>
        <w:outlineLvl w:val="0"/>
        <w:rPr>
          <w:sz w:val="26"/>
          <w:szCs w:val="26"/>
          <w:lang w:bidi="ar-LB"/>
        </w:rPr>
      </w:pPr>
      <w:r w:rsidRPr="00C5621C">
        <w:rPr>
          <w:sz w:val="26"/>
          <w:szCs w:val="26"/>
          <w:rtl/>
          <w:lang w:bidi="ar-LB"/>
        </w:rPr>
        <w:t>وسيتم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رصد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وتحديده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الرسمية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لاستيراد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وتصدير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كما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سجلتها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الإدارات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الحكومية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الصلة.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وستقوم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وحدة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الوطنية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بتجميع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والمعلومات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التالية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والإبلاغ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عنها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المواعيد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النهائية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ذات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الصلة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C5621C">
        <w:rPr>
          <w:sz w:val="26"/>
          <w:szCs w:val="26"/>
          <w:rtl/>
          <w:lang w:bidi="ar-LB"/>
        </w:rPr>
        <w:t>قبلها:</w:t>
      </w:r>
    </w:p>
    <w:p w14:paraId="3478307A" w14:textId="5192E99D" w:rsidR="00C5621C" w:rsidRPr="00C5621C" w:rsidRDefault="003D2E9A" w:rsidP="00DE42E7">
      <w:pPr>
        <w:pStyle w:val="ListParagraph"/>
        <w:numPr>
          <w:ilvl w:val="1"/>
          <w:numId w:val="27"/>
        </w:numPr>
        <w:bidi/>
        <w:spacing w:before="240" w:after="240"/>
        <w:ind w:hanging="720"/>
        <w:contextualSpacing w:val="0"/>
        <w:outlineLvl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ال</w:t>
      </w:r>
      <w:r w:rsidR="00C5621C" w:rsidRPr="00C5621C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تقديمها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أمانة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للمادة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7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بروتوكول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مونتريال؛</w:t>
      </w:r>
      <w:r w:rsidR="00BA394D">
        <w:rPr>
          <w:sz w:val="26"/>
          <w:szCs w:val="26"/>
          <w:rtl/>
          <w:lang w:bidi="ar-LB"/>
        </w:rPr>
        <w:t xml:space="preserve"> </w:t>
      </w:r>
    </w:p>
    <w:p w14:paraId="5B1EA0F4" w14:textId="349C304B" w:rsidR="00C5621C" w:rsidRDefault="003D2E9A" w:rsidP="00DE42E7">
      <w:pPr>
        <w:pStyle w:val="ListParagraph"/>
        <w:numPr>
          <w:ilvl w:val="1"/>
          <w:numId w:val="27"/>
        </w:numPr>
        <w:bidi/>
        <w:spacing w:before="240" w:after="240"/>
        <w:ind w:hanging="720"/>
        <w:contextualSpacing w:val="0"/>
        <w:outlineLvl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ال</w:t>
      </w:r>
      <w:r w:rsidR="00C5621C" w:rsidRPr="00C5621C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بيانات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البر</w:t>
      </w:r>
      <w:r>
        <w:rPr>
          <w:sz w:val="26"/>
          <w:szCs w:val="26"/>
          <w:rtl/>
          <w:lang w:bidi="ar-LB"/>
        </w:rPr>
        <w:t>ن</w:t>
      </w:r>
      <w:r w:rsidR="00C5621C" w:rsidRPr="00C5621C">
        <w:rPr>
          <w:sz w:val="26"/>
          <w:szCs w:val="26"/>
          <w:rtl/>
          <w:lang w:bidi="ar-LB"/>
        </w:rPr>
        <w:t>امج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القطري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ويتعين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تقد</w:t>
      </w:r>
      <w:r>
        <w:rPr>
          <w:sz w:val="26"/>
          <w:szCs w:val="26"/>
          <w:rtl/>
          <w:lang w:bidi="ar-LB"/>
        </w:rPr>
        <w:t>ي</w:t>
      </w:r>
      <w:r w:rsidR="00C5621C" w:rsidRPr="00C5621C">
        <w:rPr>
          <w:sz w:val="26"/>
          <w:szCs w:val="26"/>
          <w:rtl/>
          <w:lang w:bidi="ar-LB"/>
        </w:rPr>
        <w:t>م</w:t>
      </w:r>
      <w:r>
        <w:rPr>
          <w:sz w:val="26"/>
          <w:szCs w:val="26"/>
          <w:rtl/>
          <w:lang w:bidi="ar-LB"/>
        </w:rPr>
        <w:t>ها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أمانة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الصندوق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متعدد</w:t>
      </w:r>
      <w:r w:rsidR="00BA394D">
        <w:rPr>
          <w:sz w:val="26"/>
          <w:szCs w:val="26"/>
          <w:rtl/>
          <w:lang w:bidi="ar-LB"/>
        </w:rPr>
        <w:t xml:space="preserve"> </w:t>
      </w:r>
      <w:r w:rsidR="00C5621C" w:rsidRPr="00C5621C">
        <w:rPr>
          <w:sz w:val="26"/>
          <w:szCs w:val="26"/>
          <w:rtl/>
          <w:lang w:bidi="ar-LB"/>
        </w:rPr>
        <w:t>الأطراف.</w:t>
      </w:r>
    </w:p>
    <w:p w14:paraId="07990676" w14:textId="09954588" w:rsidR="003D2E9A" w:rsidRPr="003D2E9A" w:rsidRDefault="003D2E9A" w:rsidP="00DE42E7">
      <w:pPr>
        <w:numPr>
          <w:ilvl w:val="0"/>
          <w:numId w:val="14"/>
        </w:numPr>
        <w:bidi/>
        <w:spacing w:after="240"/>
        <w:ind w:left="4" w:hanging="4"/>
        <w:outlineLvl w:val="0"/>
        <w:rPr>
          <w:sz w:val="26"/>
          <w:szCs w:val="26"/>
          <w:lang w:bidi="ar-LB"/>
        </w:rPr>
      </w:pPr>
      <w:r w:rsidRPr="003D2E9A">
        <w:rPr>
          <w:sz w:val="26"/>
          <w:szCs w:val="26"/>
          <w:rtl/>
          <w:lang w:bidi="ar-LB"/>
        </w:rPr>
        <w:t>وس</w:t>
      </w:r>
      <w:r>
        <w:rPr>
          <w:sz w:val="26"/>
          <w:szCs w:val="26"/>
          <w:rtl/>
          <w:lang w:bidi="ar-LB"/>
        </w:rPr>
        <w:t>وف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تُ</w:t>
      </w:r>
      <w:r w:rsidRPr="003D2E9A">
        <w:rPr>
          <w:sz w:val="26"/>
          <w:szCs w:val="26"/>
          <w:rtl/>
          <w:lang w:bidi="ar-LB"/>
        </w:rPr>
        <w:t>سند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مهمة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رصد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وضع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والتحقق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تحقيق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أهداف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الأداء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شركة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محلية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مستقلة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مستشار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محلي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مستقل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(مستشارين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محليين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مستقلين).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وستتاح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للشركة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Pr="003D2E9A">
        <w:rPr>
          <w:sz w:val="26"/>
          <w:szCs w:val="26"/>
          <w:rtl/>
          <w:lang w:bidi="ar-LB"/>
        </w:rPr>
        <w:t>لاستشاريين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المسؤولين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إمكانية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الوصول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الكامل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المعلومات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التقنية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والمالية</w:t>
      </w:r>
      <w:r w:rsidR="00BA394D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اللازمة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المتعلقة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بتنفيذ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3D2E9A">
        <w:rPr>
          <w:sz w:val="26"/>
          <w:szCs w:val="26"/>
          <w:rtl/>
          <w:lang w:bidi="ar-LB"/>
        </w:rPr>
        <w:t>الخطة.</w:t>
      </w:r>
    </w:p>
    <w:p w14:paraId="755CEC41" w14:textId="17BB4315" w:rsidR="00D1436E" w:rsidRPr="00D1436E" w:rsidRDefault="00D1436E" w:rsidP="00D1436E">
      <w:pPr>
        <w:bidi/>
        <w:jc w:val="left"/>
        <w:rPr>
          <w:bCs/>
          <w:sz w:val="26"/>
          <w:szCs w:val="26"/>
          <w:rtl/>
          <w:lang w:bidi="ar-LB"/>
        </w:rPr>
      </w:pPr>
      <w:r w:rsidRPr="00D1436E">
        <w:rPr>
          <w:bCs/>
          <w:sz w:val="26"/>
          <w:szCs w:val="26"/>
          <w:rtl/>
          <w:lang w:bidi="ar-LB"/>
        </w:rPr>
        <w:t>التذييل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6-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ألف: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دور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الوكالة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المنفذة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الرئيسية</w:t>
      </w:r>
    </w:p>
    <w:p w14:paraId="08E06570" w14:textId="77777777" w:rsidR="00D1436E" w:rsidRPr="00D1436E" w:rsidRDefault="00D1436E" w:rsidP="00D1436E">
      <w:pPr>
        <w:bidi/>
        <w:rPr>
          <w:bCs/>
          <w:sz w:val="26"/>
          <w:szCs w:val="26"/>
          <w:lang w:bidi="ar-LB"/>
        </w:rPr>
      </w:pPr>
    </w:p>
    <w:p w14:paraId="23A03BDA" w14:textId="22128AE8" w:rsidR="00D1436E" w:rsidRPr="00D1436E" w:rsidRDefault="00D1436E" w:rsidP="00DE42E7">
      <w:pPr>
        <w:numPr>
          <w:ilvl w:val="0"/>
          <w:numId w:val="17"/>
        </w:numPr>
        <w:bidi/>
        <w:spacing w:after="240"/>
        <w:ind w:left="0" w:firstLine="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ستكـون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مسؤولة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مجموعـة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تشمل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يلي:</w:t>
      </w:r>
    </w:p>
    <w:p w14:paraId="5524DC95" w14:textId="08180BEE" w:rsidR="00D1436E" w:rsidRPr="00D1436E" w:rsidRDefault="00D1436E" w:rsidP="00DE42E7">
      <w:pPr>
        <w:numPr>
          <w:ilvl w:val="0"/>
          <w:numId w:val="18"/>
        </w:numPr>
        <w:bidi/>
        <w:spacing w:after="240"/>
        <w:ind w:left="1440" w:hanging="720"/>
        <w:outlineLvl w:val="1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lastRenderedPageBreak/>
        <w:t>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التحقّق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الأداء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والتحقّق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المالي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بمقتضى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والإجراءات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والمتطلّبات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الداخلية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الخاصّة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به،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المبيّن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الخاصّة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بالبلد؛</w:t>
      </w:r>
    </w:p>
    <w:p w14:paraId="022F176D" w14:textId="6065AC40" w:rsidR="00D1436E" w:rsidRPr="00D1436E" w:rsidRDefault="00D1436E" w:rsidP="00DE42E7">
      <w:pPr>
        <w:numPr>
          <w:ilvl w:val="0"/>
          <w:numId w:val="18"/>
        </w:numPr>
        <w:bidi/>
        <w:spacing w:after="240"/>
        <w:ind w:left="1440" w:hanging="720"/>
        <w:outlineLvl w:val="1"/>
        <w:rPr>
          <w:spacing w:val="12"/>
          <w:sz w:val="26"/>
          <w:szCs w:val="26"/>
          <w:lang w:bidi="ar-LB"/>
        </w:rPr>
      </w:pPr>
      <w:r w:rsidRPr="00D1436E">
        <w:rPr>
          <w:spacing w:val="12"/>
          <w:sz w:val="26"/>
          <w:szCs w:val="26"/>
          <w:rtl/>
          <w:lang w:bidi="ar-LB"/>
        </w:rPr>
        <w:t>مساعدة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البلد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في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إعـداد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خطط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التنفيذ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السنوية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والتقاريـر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اللاحقة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على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النحو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المبيـن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في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التذييل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4-</w:t>
      </w:r>
      <w:r w:rsidR="00BA394D">
        <w:rPr>
          <w:spacing w:val="12"/>
          <w:sz w:val="26"/>
          <w:szCs w:val="26"/>
          <w:rtl/>
          <w:lang w:bidi="ar-LB"/>
        </w:rPr>
        <w:t xml:space="preserve"> </w:t>
      </w:r>
      <w:r w:rsidRPr="00D1436E">
        <w:rPr>
          <w:spacing w:val="12"/>
          <w:sz w:val="26"/>
          <w:szCs w:val="26"/>
          <w:rtl/>
          <w:lang w:bidi="ar-LB"/>
        </w:rPr>
        <w:t>ألف؛</w:t>
      </w:r>
    </w:p>
    <w:p w14:paraId="63A25529" w14:textId="0FF930F2" w:rsidR="00D1436E" w:rsidRPr="00D1436E" w:rsidRDefault="00D1436E" w:rsidP="00DE42E7">
      <w:pPr>
        <w:numPr>
          <w:ilvl w:val="0"/>
          <w:numId w:val="19"/>
        </w:numPr>
        <w:bidi/>
        <w:spacing w:after="240"/>
        <w:ind w:left="1440" w:hanging="72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تحقّق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تحققت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المرتبطة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أُكملت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المبيّن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الشرائح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يتمشى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4-ألف؛</w:t>
      </w:r>
    </w:p>
    <w:p w14:paraId="65A9F84F" w14:textId="7E2F1BA1" w:rsidR="00D1436E" w:rsidRPr="00D1436E" w:rsidRDefault="00D1436E" w:rsidP="00DE42E7">
      <w:pPr>
        <w:numPr>
          <w:ilvl w:val="0"/>
          <w:numId w:val="20"/>
        </w:numPr>
        <w:bidi/>
        <w:spacing w:after="240"/>
        <w:ind w:left="1440" w:hanging="72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التأكّد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أخذ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التجارب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المكتسبة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والتقدم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المحرز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الاعتبار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استكمالات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المقبلة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تمشيا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الفقرتين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الفرعيتين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1(ج)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و1(د)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4-ألف؛</w:t>
      </w:r>
    </w:p>
    <w:p w14:paraId="44A7ED8E" w14:textId="04765E0C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(ه)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الوفاء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بمتطلبات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الخاصة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وخطط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4-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لتقديمها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اللجنة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ومتطلبات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تشمل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تنفذها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المتعاونة؛</w:t>
      </w:r>
    </w:p>
    <w:p w14:paraId="795127EA" w14:textId="415E26CD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(و)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طلب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الأخيرة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قبل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أكثر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الأخيرة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تحديد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هدف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فيها،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ينبغي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السنوية،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وحسب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الاقتضاء،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المرحلة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الجارية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إتمام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جميع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المتوقعة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والوفاء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بأهداف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الهيدروكلوروفلوروكربون؛</w:t>
      </w:r>
    </w:p>
    <w:p w14:paraId="39753937" w14:textId="7556DA7F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(ز)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الخبراء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التقنيين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المستقلين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المؤهّلين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للمراجعات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التقنيَّة؛</w:t>
      </w:r>
    </w:p>
    <w:p w14:paraId="6120BA89" w14:textId="0C373227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(ح)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مهامّ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الإشراف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المطلوبة؛</w:t>
      </w:r>
    </w:p>
    <w:p w14:paraId="3FA10584" w14:textId="36E69875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(ط)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وجود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آليّة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تشغيلية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تمكّن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بطريقة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فعالة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ومتسمة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بالشفافية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الدقيق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البيانات؛</w:t>
      </w:r>
    </w:p>
    <w:p w14:paraId="1F5D7A70" w14:textId="27121FAA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(ي)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تنسيق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التسلسل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المناسب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للأنشطة؛</w:t>
      </w:r>
    </w:p>
    <w:p w14:paraId="602EDA3A" w14:textId="3C1F0BD8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(ك)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نتيجة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11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تحديد،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بالتشاور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تخصيص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التخفيضات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لمختلف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بنود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الميزانية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معنية؛</w:t>
      </w:r>
    </w:p>
    <w:p w14:paraId="0076BE1D" w14:textId="759CF49C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(ل)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أنَّ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المبالغ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المدفوعة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يُستند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استعمال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المؤشرات؛</w:t>
      </w:r>
    </w:p>
    <w:p w14:paraId="6668063F" w14:textId="18B1F7B5" w:rsidR="00D1436E" w:rsidRPr="00D1436E" w:rsidRDefault="00D1436E" w:rsidP="00D1436E">
      <w:pPr>
        <w:bidi/>
        <w:spacing w:after="280"/>
        <w:ind w:left="1440" w:hanging="720"/>
        <w:outlineLvl w:val="1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(م)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المساعدة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يتعلق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السياسات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العامة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والدعم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الإداري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والتقني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الطلب.</w:t>
      </w:r>
    </w:p>
    <w:p w14:paraId="3FC48311" w14:textId="1E939314" w:rsidR="00D1436E" w:rsidRPr="00D1436E" w:rsidRDefault="00D1436E" w:rsidP="00D1436E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(ن)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التوصل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الآراء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="002563A8">
        <w:rPr>
          <w:sz w:val="26"/>
          <w:szCs w:val="26"/>
          <w:rtl/>
          <w:lang w:bidi="ar-LB"/>
        </w:rPr>
        <w:t>[الوكالات</w:t>
      </w:r>
      <w:r w:rsidR="00BA394D">
        <w:rPr>
          <w:sz w:val="26"/>
          <w:szCs w:val="26"/>
          <w:rtl/>
          <w:lang w:bidi="ar-LB"/>
        </w:rPr>
        <w:t xml:space="preserve"> </w:t>
      </w:r>
      <w:r w:rsidR="002563A8">
        <w:rPr>
          <w:sz w:val="26"/>
          <w:szCs w:val="26"/>
          <w:rtl/>
          <w:lang w:bidi="ar-LB"/>
        </w:rPr>
        <w:t>المنفذة]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ترتيبات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للتخطيط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والتنسيق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لازمة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لتيسير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الخطة؛</w:t>
      </w:r>
    </w:p>
    <w:p w14:paraId="70E502DB" w14:textId="14262C54" w:rsidR="00D1436E" w:rsidRPr="00D1436E" w:rsidRDefault="00D1436E" w:rsidP="00D1436E">
      <w:pPr>
        <w:bidi/>
        <w:spacing w:after="240"/>
        <w:ind w:left="1440" w:hanging="72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(س)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الإفراج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الآني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للأموال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المشارك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/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المنشآت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المشاركة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لاستكمال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المتصلة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بالمشروع.</w:t>
      </w:r>
    </w:p>
    <w:p w14:paraId="1CAB8A0A" w14:textId="04BCD43F" w:rsidR="00D1436E" w:rsidRPr="00D1436E" w:rsidRDefault="00D1436E" w:rsidP="00DE42E7">
      <w:pPr>
        <w:numPr>
          <w:ilvl w:val="0"/>
          <w:numId w:val="12"/>
        </w:numPr>
        <w:tabs>
          <w:tab w:val="clear" w:pos="0"/>
        </w:tabs>
        <w:bidi/>
        <w:spacing w:after="280"/>
        <w:outlineLvl w:val="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lastRenderedPageBreak/>
        <w:t>بعد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التشاور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وأخذ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آراء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يعرَب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بعين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الاعتبار،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ستقوم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باختيار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منظمة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مستقلة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وتكليفها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بإجراء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نتائج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المذكورة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1-ألف،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جاء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بالفقـرة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5(ب)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الاتفـاق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الفرعيـة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1(ب)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التذييـل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4-ألف.</w:t>
      </w:r>
    </w:p>
    <w:p w14:paraId="7BDB6C7C" w14:textId="77777777" w:rsidR="00D1436E" w:rsidRPr="00D1436E" w:rsidRDefault="00D1436E" w:rsidP="00D1436E">
      <w:pPr>
        <w:bidi/>
        <w:rPr>
          <w:sz w:val="22"/>
          <w:szCs w:val="22"/>
          <w:rtl/>
          <w:lang w:bidi="ar-LB"/>
        </w:rPr>
      </w:pPr>
    </w:p>
    <w:p w14:paraId="2BDDBC7F" w14:textId="59E6127F" w:rsidR="00D1436E" w:rsidRPr="00D1436E" w:rsidRDefault="00D1436E" w:rsidP="00D1436E">
      <w:pPr>
        <w:bidi/>
        <w:spacing w:after="280"/>
        <w:jc w:val="left"/>
        <w:rPr>
          <w:b/>
          <w:bCs/>
          <w:sz w:val="26"/>
          <w:szCs w:val="26"/>
          <w:rtl/>
          <w:lang w:bidi="ar-LB"/>
        </w:rPr>
      </w:pPr>
      <w:r w:rsidRPr="00D1436E">
        <w:rPr>
          <w:b/>
          <w:bCs/>
          <w:sz w:val="26"/>
          <w:szCs w:val="26"/>
          <w:rtl/>
          <w:lang w:bidi="ar-LB"/>
        </w:rPr>
        <w:t>التذييل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6-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باء: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دور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الوكالات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المنفذة</w:t>
      </w:r>
      <w:r w:rsidR="00BA394D">
        <w:rPr>
          <w:b/>
          <w:bCs/>
          <w:sz w:val="26"/>
          <w:szCs w:val="26"/>
          <w:rtl/>
          <w:lang w:bidi="ar-LB"/>
        </w:rPr>
        <w:t xml:space="preserve"> </w:t>
      </w:r>
      <w:r w:rsidRPr="00D1436E">
        <w:rPr>
          <w:b/>
          <w:bCs/>
          <w:sz w:val="26"/>
          <w:szCs w:val="26"/>
          <w:rtl/>
          <w:lang w:bidi="ar-LB"/>
        </w:rPr>
        <w:t>المتعاونة</w:t>
      </w:r>
    </w:p>
    <w:p w14:paraId="749519E4" w14:textId="3D061152" w:rsidR="00D1436E" w:rsidRPr="00D1436E" w:rsidRDefault="00D1436E" w:rsidP="00DE42E7">
      <w:pPr>
        <w:numPr>
          <w:ilvl w:val="0"/>
          <w:numId w:val="10"/>
        </w:numPr>
        <w:bidi/>
        <w:spacing w:after="280"/>
        <w:ind w:left="0" w:firstLine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ستكون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مسؤولة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مجموعـة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الشاملة،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وتشمل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الأقل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يلي:</w:t>
      </w:r>
    </w:p>
    <w:p w14:paraId="170F4428" w14:textId="30A5E253" w:rsidR="00D1436E" w:rsidRPr="00D1436E" w:rsidRDefault="00D1436E" w:rsidP="00DE42E7">
      <w:pPr>
        <w:numPr>
          <w:ilvl w:val="0"/>
          <w:numId w:val="22"/>
        </w:numPr>
        <w:bidi/>
        <w:spacing w:after="280"/>
        <w:ind w:hanging="72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المساعدة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لوضع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السياسات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العامة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الطلب؛</w:t>
      </w:r>
    </w:p>
    <w:p w14:paraId="3FB65D9E" w14:textId="25D30ECF" w:rsidR="00D1436E" w:rsidRPr="00D1436E" w:rsidRDefault="00D1436E" w:rsidP="00DE42E7">
      <w:pPr>
        <w:numPr>
          <w:ilvl w:val="0"/>
          <w:numId w:val="22"/>
        </w:numPr>
        <w:bidi/>
        <w:spacing w:after="280"/>
        <w:ind w:hanging="72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مساعدة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البلد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وتقييم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تمولها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المتعاونة،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والرجوع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لضمان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تنسيق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التتابع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الأنشطة؛</w:t>
      </w:r>
    </w:p>
    <w:p w14:paraId="52323AE2" w14:textId="605501FA" w:rsidR="00D1436E" w:rsidRPr="00D1436E" w:rsidRDefault="00D1436E" w:rsidP="00DE42E7">
      <w:pPr>
        <w:numPr>
          <w:ilvl w:val="0"/>
          <w:numId w:val="22"/>
        </w:numPr>
        <w:bidi/>
        <w:spacing w:after="280"/>
        <w:ind w:hanging="72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تقديم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هذه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الأنشطة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لإدراجها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التقارير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المجمعة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النحو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الوارد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4-ألف؛</w:t>
      </w:r>
    </w:p>
    <w:p w14:paraId="6C09CAB0" w14:textId="16E2C0DB" w:rsidR="00D1436E" w:rsidRPr="00D1436E" w:rsidRDefault="00D1436E" w:rsidP="00DE42E7">
      <w:pPr>
        <w:numPr>
          <w:ilvl w:val="0"/>
          <w:numId w:val="22"/>
        </w:numPr>
        <w:bidi/>
        <w:spacing w:after="280"/>
        <w:ind w:hanging="72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والتوصل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توافق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الآراء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الوكالة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المنفذة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الرئيسية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بشأن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ترتيبات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للتخطيط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والتنسيق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والإبلاغ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لازمة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لتيسير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الخطة.</w:t>
      </w:r>
    </w:p>
    <w:p w14:paraId="4EB1B2EE" w14:textId="697852C6" w:rsidR="00D1436E" w:rsidRPr="00D1436E" w:rsidRDefault="00D1436E" w:rsidP="00D1436E">
      <w:pPr>
        <w:keepNext/>
        <w:bidi/>
        <w:jc w:val="left"/>
        <w:rPr>
          <w:bCs/>
          <w:sz w:val="26"/>
          <w:szCs w:val="26"/>
          <w:rtl/>
          <w:lang w:bidi="ar-LB"/>
        </w:rPr>
      </w:pPr>
      <w:r w:rsidRPr="00D1436E">
        <w:rPr>
          <w:bCs/>
          <w:sz w:val="26"/>
          <w:szCs w:val="26"/>
          <w:rtl/>
          <w:lang w:bidi="ar-LB"/>
        </w:rPr>
        <w:t>التذييل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7-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ألف: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تخفيضات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في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التمويل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بسبب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عدم</w:t>
      </w:r>
      <w:r w:rsidR="00BA394D">
        <w:rPr>
          <w:bCs/>
          <w:sz w:val="26"/>
          <w:szCs w:val="26"/>
          <w:rtl/>
          <w:lang w:bidi="ar-LB"/>
        </w:rPr>
        <w:t xml:space="preserve"> </w:t>
      </w:r>
      <w:r w:rsidRPr="00D1436E">
        <w:rPr>
          <w:bCs/>
          <w:sz w:val="26"/>
          <w:szCs w:val="26"/>
          <w:rtl/>
          <w:lang w:bidi="ar-LB"/>
        </w:rPr>
        <w:t>الامتثال</w:t>
      </w:r>
    </w:p>
    <w:p w14:paraId="122A2B02" w14:textId="77777777" w:rsidR="00D1436E" w:rsidRPr="00D1436E" w:rsidRDefault="00D1436E" w:rsidP="00D1436E">
      <w:pPr>
        <w:keepNext/>
        <w:bidi/>
        <w:rPr>
          <w:sz w:val="32"/>
          <w:szCs w:val="32"/>
          <w:lang w:bidi="ar-LB"/>
        </w:rPr>
      </w:pPr>
    </w:p>
    <w:p w14:paraId="76C09755" w14:textId="0B0BDA3D" w:rsidR="00D1436E" w:rsidRPr="00D1436E" w:rsidRDefault="00D1436E" w:rsidP="00DE42E7">
      <w:pPr>
        <w:numPr>
          <w:ilvl w:val="0"/>
          <w:numId w:val="21"/>
        </w:numPr>
        <w:bidi/>
        <w:spacing w:after="240"/>
        <w:ind w:left="0" w:firstLine="0"/>
        <w:outlineLvl w:val="0"/>
        <w:rPr>
          <w:sz w:val="26"/>
          <w:szCs w:val="26"/>
          <w:lang w:bidi="ar-LB"/>
        </w:rPr>
      </w:pPr>
      <w:r w:rsidRPr="00D1436E">
        <w:rPr>
          <w:sz w:val="26"/>
          <w:szCs w:val="26"/>
          <w:rtl/>
          <w:lang w:bidi="ar-LB"/>
        </w:rPr>
        <w:t>وفقا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للفقرة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11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هذا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الاتفاق،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يمكن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تخفيض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مبلغ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المخصّص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بمقدار</w:t>
      </w:r>
      <w:r w:rsidR="00BA394D">
        <w:rPr>
          <w:sz w:val="26"/>
          <w:szCs w:val="26"/>
          <w:rtl/>
          <w:lang w:bidi="ar-LB"/>
        </w:rPr>
        <w:t xml:space="preserve"> </w:t>
      </w:r>
      <w:r w:rsidR="00A52EBC">
        <w:rPr>
          <w:sz w:val="26"/>
          <w:szCs w:val="26"/>
          <w:rtl/>
          <w:lang w:bidi="ar-LB"/>
        </w:rPr>
        <w:t>180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دولار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أمريكي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كيلوغرام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أطنان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قدرات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استنفاد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الأوزون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الاستهلاك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الذي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يتجاوز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</w:t>
      </w:r>
      <w:r w:rsidRPr="00D1436E">
        <w:rPr>
          <w:sz w:val="26"/>
          <w:szCs w:val="26"/>
          <w:rtl/>
          <w:lang w:bidi="ar-LB"/>
        </w:rPr>
        <w:noBreakHyphen/>
        <w:t>2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</w:t>
      </w:r>
      <w:r w:rsidRPr="00D1436E">
        <w:rPr>
          <w:sz w:val="26"/>
          <w:szCs w:val="26"/>
          <w:rtl/>
          <w:lang w:bidi="ar-LB"/>
        </w:rPr>
        <w:noBreakHyphen/>
        <w:t>ألف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يتحقق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الهدف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الصف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1</w:t>
      </w:r>
      <w:r w:rsidRPr="00D1436E">
        <w:rPr>
          <w:sz w:val="26"/>
          <w:szCs w:val="26"/>
          <w:rtl/>
          <w:lang w:bidi="ar-LB"/>
        </w:rPr>
        <w:noBreakHyphen/>
        <w:t>2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التذييل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2-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ألف،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أساس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الفهم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بأن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الحد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الأقصى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خفض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يتجاوز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تمويل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الشريحة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طلبها.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ويمكن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النظر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تدابير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إضافية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الحالات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يمتد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الامتثال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لسنتين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متعاقبتين.</w:t>
      </w:r>
    </w:p>
    <w:p w14:paraId="41EF10B4" w14:textId="6809031C" w:rsidR="005D4377" w:rsidRDefault="00D1436E" w:rsidP="00DE42E7">
      <w:pPr>
        <w:numPr>
          <w:ilvl w:val="0"/>
          <w:numId w:val="21"/>
        </w:numPr>
        <w:bidi/>
        <w:spacing w:after="240"/>
        <w:ind w:left="0" w:firstLine="0"/>
        <w:outlineLvl w:val="0"/>
        <w:rPr>
          <w:sz w:val="26"/>
          <w:szCs w:val="26"/>
          <w:rtl/>
          <w:lang w:bidi="ar-LB"/>
        </w:rPr>
      </w:pPr>
      <w:r w:rsidRPr="00D1436E">
        <w:rPr>
          <w:sz w:val="26"/>
          <w:szCs w:val="26"/>
          <w:rtl/>
          <w:lang w:bidi="ar-LB"/>
        </w:rPr>
        <w:t>وفي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وجود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تطبيق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الجزاء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لسنة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يوجد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فيها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اتفاقين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ساريان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(مرحلتين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خطة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إدارة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إزالة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المواد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الهيدروكلوروفلوروكربونية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يتم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تنفيذهما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بالتوازي)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مستويات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جزاء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مختلفة،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فإن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تطبيق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الجزاء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سيتقرر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أساس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حالة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حدة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مراعاة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القطاعات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المحددة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التي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تؤدي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إلى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عدم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الامتثال.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وإذا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لم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يكن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الممكن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تقرير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قطاع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ما،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أو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إذا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كانت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كلتا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المرحلتين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يعالجان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نفس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القطاع،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فإن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مستوى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الجزاء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المطبق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سيكون</w:t>
      </w:r>
      <w:r w:rsidR="00BA394D">
        <w:rPr>
          <w:sz w:val="26"/>
          <w:szCs w:val="26"/>
          <w:rtl/>
          <w:lang w:bidi="ar-LB"/>
        </w:rPr>
        <w:t xml:space="preserve"> </w:t>
      </w:r>
      <w:r w:rsidRPr="00D1436E">
        <w:rPr>
          <w:sz w:val="26"/>
          <w:szCs w:val="26"/>
          <w:rtl/>
          <w:lang w:bidi="ar-LB"/>
        </w:rPr>
        <w:t>الأكبر.</w:t>
      </w:r>
    </w:p>
    <w:p w14:paraId="0B609F43" w14:textId="77777777" w:rsidR="00D05F54" w:rsidRPr="009B0D30" w:rsidRDefault="00D05F54" w:rsidP="00D05F54">
      <w:pPr>
        <w:rPr>
          <w:rtl/>
          <w:lang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05F54" w:rsidRPr="009B0D30" w14:paraId="233E20E6" w14:textId="77777777" w:rsidTr="0012351A">
        <w:tc>
          <w:tcPr>
            <w:tcW w:w="1915" w:type="dxa"/>
          </w:tcPr>
          <w:p w14:paraId="14CA86F6" w14:textId="77777777" w:rsidR="00D05F54" w:rsidRPr="009B0D30" w:rsidRDefault="00D05F54" w:rsidP="0012351A">
            <w:pPr>
              <w:rPr>
                <w:rtl/>
                <w:lang w:bidi="ar-LB"/>
              </w:rPr>
            </w:pPr>
          </w:p>
        </w:tc>
        <w:tc>
          <w:tcPr>
            <w:tcW w:w="1915" w:type="dxa"/>
          </w:tcPr>
          <w:p w14:paraId="38A858FE" w14:textId="77777777" w:rsidR="00D05F54" w:rsidRPr="009B0D30" w:rsidRDefault="00D05F54" w:rsidP="0012351A">
            <w:pPr>
              <w:rPr>
                <w:rtl/>
                <w:lang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D6AE902" w14:textId="77777777" w:rsidR="00D05F54" w:rsidRPr="009B0D30" w:rsidRDefault="00D05F54" w:rsidP="0012351A">
            <w:pPr>
              <w:rPr>
                <w:rtl/>
                <w:lang w:bidi="ar-LB"/>
              </w:rPr>
            </w:pPr>
          </w:p>
        </w:tc>
        <w:tc>
          <w:tcPr>
            <w:tcW w:w="1915" w:type="dxa"/>
          </w:tcPr>
          <w:p w14:paraId="7979B84E" w14:textId="77777777" w:rsidR="00D05F54" w:rsidRPr="009B0D30" w:rsidRDefault="00D05F54" w:rsidP="0012351A">
            <w:pPr>
              <w:rPr>
                <w:rtl/>
                <w:lang w:bidi="ar-LB"/>
              </w:rPr>
            </w:pPr>
          </w:p>
        </w:tc>
        <w:tc>
          <w:tcPr>
            <w:tcW w:w="1916" w:type="dxa"/>
          </w:tcPr>
          <w:p w14:paraId="4DA08C95" w14:textId="77777777" w:rsidR="00D05F54" w:rsidRPr="009B0D30" w:rsidRDefault="00D05F54" w:rsidP="0012351A">
            <w:pPr>
              <w:rPr>
                <w:rtl/>
                <w:lang w:bidi="ar-LB"/>
              </w:rPr>
            </w:pPr>
          </w:p>
        </w:tc>
      </w:tr>
    </w:tbl>
    <w:p w14:paraId="2180D932" w14:textId="77777777" w:rsidR="00D05F54" w:rsidRPr="009B0D30" w:rsidRDefault="00D05F54" w:rsidP="00D05F54">
      <w:pPr>
        <w:rPr>
          <w:rtl/>
          <w:lang w:bidi="ar-LB"/>
        </w:rPr>
      </w:pPr>
    </w:p>
    <w:p w14:paraId="67190B22" w14:textId="77777777" w:rsidR="007E5D09" w:rsidRPr="00393115" w:rsidRDefault="007E5D09" w:rsidP="00260B30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</w:pPr>
    </w:p>
    <w:p w14:paraId="46CD0B7E" w14:textId="77777777" w:rsidR="007E5D09" w:rsidRPr="0053096E" w:rsidRDefault="007E5D09" w:rsidP="00CD6C9A">
      <w:pPr>
        <w:pStyle w:val="StyleHeader4Para4Left0Firstline0"/>
        <w:numPr>
          <w:ilvl w:val="0"/>
          <w:numId w:val="0"/>
        </w:numPr>
        <w:rPr>
          <w:lang w:bidi="ar-LB"/>
        </w:rPr>
      </w:pPr>
    </w:p>
    <w:sectPr w:rsidR="007E5D09" w:rsidRPr="0053096E" w:rsidSect="0091076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850" w:right="1440" w:bottom="1440" w:left="144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6987D" w14:textId="77777777" w:rsidR="00845BC7" w:rsidRDefault="00845BC7">
      <w:r>
        <w:separator/>
      </w:r>
    </w:p>
  </w:endnote>
  <w:endnote w:type="continuationSeparator" w:id="0">
    <w:p w14:paraId="4FD2BC90" w14:textId="77777777" w:rsidR="00845BC7" w:rsidRDefault="00845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4F0B9" w14:textId="77777777" w:rsidR="00FF5F69" w:rsidRPr="0033525D" w:rsidRDefault="00FF5F69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00047B">
      <w:rPr>
        <w:noProof/>
        <w:rtl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7C0DC" w14:textId="77777777" w:rsidR="00FF5F69" w:rsidRPr="0033525D" w:rsidRDefault="00FF5F69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00047B">
      <w:rPr>
        <w:noProof/>
        <w:rtl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C85E5" w14:textId="6081A376" w:rsidR="00CE5496" w:rsidRDefault="00CE5496" w:rsidP="00CE549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BA394D">
      <w:rPr>
        <w:rFonts w:cs="Arabic Transparent"/>
        <w:rtl/>
      </w:rPr>
      <w:t xml:space="preserve"> </w:t>
    </w:r>
  </w:p>
  <w:p w14:paraId="0B1090C6" w14:textId="0A0E4C10" w:rsidR="00FF5F69" w:rsidRPr="00CE5496" w:rsidRDefault="00CE5496" w:rsidP="00CE549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قد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BA394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BA394D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E9179" w14:textId="77777777" w:rsidR="00FF5F69" w:rsidRDefault="00FF5F6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0047B">
      <w:rPr>
        <w:noProof/>
      </w:rPr>
      <w:t>18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B5B4E" w14:textId="77777777" w:rsidR="00FF5F69" w:rsidRDefault="00FF5F6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0047B">
      <w:rPr>
        <w:noProof/>
      </w:rPr>
      <w:t>19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CB3075" w14:textId="77777777" w:rsidR="00FF5F69" w:rsidRDefault="00FF5F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47B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C0E9FC4" w14:textId="77777777" w:rsidR="00FF5F69" w:rsidRDefault="00FF5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8D95F" w14:textId="77777777" w:rsidR="00845BC7" w:rsidRDefault="00845BC7" w:rsidP="00E41AFE">
      <w:pPr>
        <w:jc w:val="right"/>
      </w:pPr>
      <w:r>
        <w:separator/>
      </w:r>
    </w:p>
  </w:footnote>
  <w:footnote w:type="continuationSeparator" w:id="0">
    <w:p w14:paraId="15890AA7" w14:textId="77777777" w:rsidR="00845BC7" w:rsidRDefault="00845BC7">
      <w:r>
        <w:continuationSeparator/>
      </w:r>
    </w:p>
  </w:footnote>
  <w:footnote w:id="1">
    <w:p w14:paraId="5BF79278" w14:textId="150B82F6" w:rsidR="00FF5F69" w:rsidRPr="00B87016" w:rsidRDefault="00FF5F69" w:rsidP="00A845F4">
      <w:pPr>
        <w:pStyle w:val="FootnoteText"/>
        <w:bidi/>
        <w:ind w:right="100"/>
        <w:jc w:val="left"/>
        <w:rPr>
          <w:rtl/>
          <w:lang w:val="en-US" w:bidi="ar-SA"/>
        </w:rPr>
      </w:pPr>
      <w:r>
        <w:rPr>
          <w:rStyle w:val="FootnoteReference"/>
        </w:rPr>
        <w:footnoteRef/>
      </w:r>
      <w:r w:rsidR="00BA394D">
        <w:rPr>
          <w:rFonts w:hint="cs"/>
          <w:rtl/>
          <w:lang w:val="en-US" w:bidi="ar-SA"/>
        </w:rPr>
        <w:t xml:space="preserve"> </w:t>
      </w:r>
      <w:r w:rsidR="0013584C">
        <w:rPr>
          <w:rFonts w:hint="cs"/>
          <w:rtl/>
          <w:lang w:val="en-US" w:bidi="ar-SA"/>
        </w:rPr>
        <w:t>الوثيقة</w:t>
      </w:r>
      <w:r w:rsidR="00BA394D">
        <w:rPr>
          <w:rFonts w:hint="cs"/>
          <w:rtl/>
          <w:lang w:val="en-US" w:bidi="ar-SA"/>
        </w:rPr>
        <w:t xml:space="preserve"> </w:t>
      </w:r>
      <w:r>
        <w:t>UNEP/OzL.Pro/ExCom/95/1</w:t>
      </w:r>
      <w:r w:rsidR="004D3D86">
        <w:rPr>
          <w:rFonts w:hint="cs"/>
          <w:rtl/>
        </w:rPr>
        <w:t>.</w:t>
      </w:r>
    </w:p>
  </w:footnote>
  <w:footnote w:id="2">
    <w:p w14:paraId="43BAE6A0" w14:textId="672A5392" w:rsidR="00FF5F69" w:rsidRPr="00996241" w:rsidRDefault="00FF5F69" w:rsidP="00B44D5C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BA394D">
        <w:rPr>
          <w:rFonts w:hint="cs"/>
          <w:rtl/>
        </w:rPr>
        <w:t xml:space="preserve"> </w:t>
      </w:r>
      <w:r w:rsidRPr="00FE3307">
        <w:rPr>
          <w:rtl/>
        </w:rPr>
        <w:t>وفقًا</w:t>
      </w:r>
      <w:r w:rsidR="00BA394D">
        <w:rPr>
          <w:rtl/>
        </w:rPr>
        <w:t xml:space="preserve"> </w:t>
      </w:r>
      <w:r>
        <w:rPr>
          <w:rFonts w:hint="cs"/>
          <w:rtl/>
        </w:rPr>
        <w:t>للخطاب</w:t>
      </w:r>
      <w:r w:rsidR="00BA394D">
        <w:rPr>
          <w:rtl/>
        </w:rPr>
        <w:t xml:space="preserve"> </w:t>
      </w:r>
      <w:r>
        <w:rPr>
          <w:rtl/>
        </w:rPr>
        <w:t>المؤرخ</w:t>
      </w:r>
      <w:r w:rsidR="00BA394D">
        <w:rPr>
          <w:rtl/>
        </w:rPr>
        <w:t xml:space="preserve"> </w:t>
      </w:r>
      <w:r w:rsidR="005E28FA">
        <w:rPr>
          <w:rFonts w:hint="cs"/>
          <w:rtl/>
        </w:rPr>
        <w:t>26</w:t>
      </w:r>
      <w:r w:rsidR="00BA394D">
        <w:rPr>
          <w:rtl/>
        </w:rPr>
        <w:t xml:space="preserve"> </w:t>
      </w:r>
      <w:r w:rsidR="005E28FA">
        <w:rPr>
          <w:rFonts w:hint="cs"/>
          <w:rtl/>
        </w:rPr>
        <w:t>أغسطس</w:t>
      </w:r>
      <w:r>
        <w:rPr>
          <w:rFonts w:hint="cs"/>
          <w:rtl/>
        </w:rPr>
        <w:t>/</w:t>
      </w:r>
      <w:r w:rsidR="005E28FA">
        <w:rPr>
          <w:rFonts w:hint="cs"/>
          <w:rtl/>
        </w:rPr>
        <w:t>آب</w:t>
      </w:r>
      <w:r w:rsidR="00BA394D">
        <w:rPr>
          <w:rFonts w:hint="cs"/>
          <w:rtl/>
        </w:rPr>
        <w:t xml:space="preserve"> </w:t>
      </w:r>
      <w:r>
        <w:rPr>
          <w:rtl/>
        </w:rPr>
        <w:t>2024</w:t>
      </w:r>
      <w:r w:rsidR="00BA394D">
        <w:rPr>
          <w:rtl/>
        </w:rPr>
        <w:t xml:space="preserve"> </w:t>
      </w:r>
      <w:r>
        <w:rPr>
          <w:rFonts w:hint="cs"/>
          <w:rtl/>
        </w:rPr>
        <w:t>المرسل</w:t>
      </w:r>
      <w:r w:rsidR="00BA394D">
        <w:rPr>
          <w:rtl/>
        </w:rPr>
        <w:t xml:space="preserve"> </w:t>
      </w:r>
      <w:r w:rsidRPr="00FE3307">
        <w:rPr>
          <w:rtl/>
        </w:rPr>
        <w:t>من</w:t>
      </w:r>
      <w:r w:rsidR="00BA394D">
        <w:rPr>
          <w:rtl/>
        </w:rPr>
        <w:t xml:space="preserve"> </w:t>
      </w:r>
      <w:r w:rsidRPr="00FE3307">
        <w:rPr>
          <w:rtl/>
        </w:rPr>
        <w:t>وزارة</w:t>
      </w:r>
      <w:r w:rsidR="00BA394D">
        <w:rPr>
          <w:rtl/>
        </w:rPr>
        <w:t xml:space="preserve"> </w:t>
      </w:r>
      <w:r w:rsidRPr="00FE3307">
        <w:rPr>
          <w:rtl/>
        </w:rPr>
        <w:t>البيئة</w:t>
      </w:r>
      <w:r w:rsidR="00BA394D">
        <w:rPr>
          <w:rtl/>
        </w:rPr>
        <w:t xml:space="preserve"> </w:t>
      </w:r>
      <w:r w:rsidR="004D3D86">
        <w:rPr>
          <w:rFonts w:hint="cs"/>
          <w:rtl/>
        </w:rPr>
        <w:t>والتنمية</w:t>
      </w:r>
      <w:r w:rsidR="00BA394D">
        <w:rPr>
          <w:rFonts w:hint="cs"/>
          <w:rtl/>
        </w:rPr>
        <w:t xml:space="preserve"> </w:t>
      </w:r>
      <w:r w:rsidR="004D3D86">
        <w:rPr>
          <w:rFonts w:hint="cs"/>
          <w:rtl/>
        </w:rPr>
        <w:t>المستدامة</w:t>
      </w:r>
      <w:r w:rsidR="00BA394D">
        <w:rPr>
          <w:rFonts w:hint="cs"/>
          <w:rtl/>
        </w:rPr>
        <w:t xml:space="preserve"> </w:t>
      </w:r>
      <w:r w:rsidR="004D3D86">
        <w:rPr>
          <w:rFonts w:hint="cs"/>
          <w:rtl/>
        </w:rPr>
        <w:t>وحوض</w:t>
      </w:r>
      <w:r w:rsidR="00BA394D">
        <w:rPr>
          <w:rFonts w:hint="cs"/>
          <w:rtl/>
        </w:rPr>
        <w:t xml:space="preserve"> </w:t>
      </w:r>
      <w:r w:rsidR="004D3D86">
        <w:rPr>
          <w:rFonts w:hint="cs"/>
          <w:rtl/>
        </w:rPr>
        <w:t>نهر</w:t>
      </w:r>
      <w:r w:rsidR="00BA394D">
        <w:rPr>
          <w:rFonts w:hint="cs"/>
          <w:rtl/>
        </w:rPr>
        <w:t xml:space="preserve"> </w:t>
      </w:r>
      <w:r w:rsidR="004D3D86">
        <w:rPr>
          <w:rFonts w:hint="cs"/>
          <w:rtl/>
        </w:rPr>
        <w:t>الكونغو</w:t>
      </w:r>
      <w:r w:rsidR="00BA394D">
        <w:rPr>
          <w:rtl/>
        </w:rPr>
        <w:t xml:space="preserve"> </w:t>
      </w:r>
      <w:r w:rsidRPr="00FE3307">
        <w:rPr>
          <w:rtl/>
        </w:rPr>
        <w:t>إلى</w:t>
      </w:r>
      <w:r w:rsidR="00BA394D">
        <w:rPr>
          <w:rtl/>
        </w:rPr>
        <w:t xml:space="preserve"> </w:t>
      </w:r>
      <w:r w:rsidRPr="00FE3307">
        <w:rPr>
          <w:rtl/>
        </w:rPr>
        <w:t>الأمانة.</w:t>
      </w:r>
    </w:p>
  </w:footnote>
  <w:footnote w:id="3">
    <w:p w14:paraId="6676112C" w14:textId="0894E9CB" w:rsidR="004E785A" w:rsidRPr="009931F4" w:rsidRDefault="004E785A" w:rsidP="004E785A">
      <w:pPr>
        <w:pStyle w:val="FootnoteText"/>
        <w:bidi/>
        <w:rPr>
          <w:highlight w:val="cyan"/>
          <w:rtl/>
          <w:lang w:bidi="ar-SA"/>
        </w:rPr>
      </w:pPr>
      <w:r>
        <w:rPr>
          <w:rStyle w:val="FootnoteReference"/>
        </w:rPr>
        <w:footnoteRef/>
      </w:r>
      <w:r w:rsidR="00BA394D">
        <w:rPr>
          <w:rFonts w:hint="cs"/>
          <w:rtl/>
        </w:rPr>
        <w:t xml:space="preserve"> </w:t>
      </w:r>
      <w:r>
        <w:rPr>
          <w:rtl/>
        </w:rPr>
        <w:t>ال</w:t>
      </w:r>
      <w:r w:rsidR="005E28FA">
        <w:rPr>
          <w:rFonts w:hint="cs"/>
          <w:rtl/>
        </w:rPr>
        <w:t>مقرر</w:t>
      </w:r>
      <w:r w:rsidR="00BA394D">
        <w:rPr>
          <w:rtl/>
        </w:rPr>
        <w:t xml:space="preserve"> </w:t>
      </w:r>
      <w:r>
        <w:rPr>
          <w:rtl/>
        </w:rPr>
        <w:t>6</w:t>
      </w:r>
      <w:r w:rsidR="005E28FA">
        <w:rPr>
          <w:rFonts w:hint="cs"/>
          <w:rtl/>
        </w:rPr>
        <w:t>3</w:t>
      </w:r>
      <w:r>
        <w:rPr>
          <w:rtl/>
        </w:rPr>
        <w:t>/</w:t>
      </w:r>
      <w:r w:rsidR="005E28FA">
        <w:rPr>
          <w:rFonts w:hint="cs"/>
          <w:rtl/>
        </w:rPr>
        <w:t>31</w:t>
      </w:r>
      <w:r w:rsidR="004D3D86">
        <w:rPr>
          <w:rFonts w:hint="cs"/>
          <w:rtl/>
        </w:rPr>
        <w:t>.</w:t>
      </w:r>
    </w:p>
  </w:footnote>
  <w:footnote w:id="4">
    <w:p w14:paraId="0C392732" w14:textId="498FDC77" w:rsidR="004E785A" w:rsidRPr="000D09E4" w:rsidRDefault="004E785A" w:rsidP="004E785A">
      <w:pPr>
        <w:pStyle w:val="FootnoteText"/>
        <w:bidi/>
        <w:rPr>
          <w:rtl/>
        </w:rPr>
      </w:pPr>
      <w:r w:rsidRPr="000D09E4">
        <w:rPr>
          <w:rStyle w:val="FootnoteReference"/>
        </w:rPr>
        <w:footnoteRef/>
      </w:r>
      <w:r w:rsidR="00BA394D">
        <w:rPr>
          <w:rFonts w:hint="cs"/>
          <w:rtl/>
        </w:rPr>
        <w:t xml:space="preserve"> </w:t>
      </w:r>
      <w:r w:rsidR="005E28FA">
        <w:rPr>
          <w:rFonts w:hint="cs"/>
          <w:rtl/>
        </w:rPr>
        <w:t>مقرر</w:t>
      </w:r>
      <w:r w:rsidR="00BA394D">
        <w:rPr>
          <w:rFonts w:hint="cs"/>
          <w:rtl/>
        </w:rPr>
        <w:t xml:space="preserve"> </w:t>
      </w:r>
      <w:r w:rsidR="005E28FA">
        <w:rPr>
          <w:rFonts w:hint="cs"/>
          <w:rtl/>
        </w:rPr>
        <w:t>الموافقة</w:t>
      </w:r>
      <w:r w:rsidR="00BA394D">
        <w:rPr>
          <w:rFonts w:hint="cs"/>
          <w:rtl/>
        </w:rPr>
        <w:t xml:space="preserve"> </w:t>
      </w:r>
      <w:r w:rsidR="005E28FA">
        <w:rPr>
          <w:rFonts w:hint="cs"/>
          <w:rtl/>
        </w:rPr>
        <w:t>الشاملة</w:t>
      </w:r>
      <w:r w:rsidR="00BA394D">
        <w:rPr>
          <w:rFonts w:hint="cs"/>
          <w:rtl/>
        </w:rPr>
        <w:t xml:space="preserve"> </w:t>
      </w:r>
      <w:r w:rsidR="005E28FA">
        <w:rPr>
          <w:rFonts w:hint="cs"/>
          <w:rtl/>
        </w:rPr>
        <w:t>91/41</w:t>
      </w:r>
      <w:r w:rsidR="00BA394D">
        <w:rPr>
          <w:rFonts w:hint="cs"/>
          <w:rtl/>
        </w:rPr>
        <w:t xml:space="preserve"> </w:t>
      </w:r>
      <w:r w:rsidR="005E28FA">
        <w:rPr>
          <w:rFonts w:hint="cs"/>
          <w:rtl/>
        </w:rPr>
        <w:t>(أ)</w:t>
      </w:r>
      <w:r w:rsidRPr="000D09E4">
        <w:rPr>
          <w:rtl/>
        </w:rPr>
        <w:t>.</w:t>
      </w:r>
    </w:p>
  </w:footnote>
  <w:footnote w:id="5">
    <w:p w14:paraId="60CC3305" w14:textId="4CBD3423" w:rsidR="00F7621B" w:rsidRPr="00F7621B" w:rsidRDefault="00F7621B" w:rsidP="005733FE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BA394D">
        <w:rPr>
          <w:rFonts w:hint="cs"/>
          <w:rtl/>
        </w:rPr>
        <w:t xml:space="preserve"> </w:t>
      </w:r>
      <w:r w:rsidR="005E28FA" w:rsidRPr="005E28FA">
        <w:rPr>
          <w:rtl/>
        </w:rPr>
        <w:t>بما</w:t>
      </w:r>
      <w:r w:rsidR="00BA394D">
        <w:rPr>
          <w:rtl/>
        </w:rPr>
        <w:t xml:space="preserve"> </w:t>
      </w:r>
      <w:r w:rsidR="005E28FA" w:rsidRPr="005E28FA">
        <w:rPr>
          <w:rtl/>
        </w:rPr>
        <w:t>في</w:t>
      </w:r>
      <w:r w:rsidR="00BA394D">
        <w:rPr>
          <w:rtl/>
        </w:rPr>
        <w:t xml:space="preserve"> </w:t>
      </w:r>
      <w:r w:rsidR="005E28FA" w:rsidRPr="005E28FA">
        <w:rPr>
          <w:rtl/>
        </w:rPr>
        <w:t>ذلك</w:t>
      </w:r>
      <w:r w:rsidR="00BA394D">
        <w:rPr>
          <w:rtl/>
        </w:rPr>
        <w:t xml:space="preserve"> </w:t>
      </w:r>
      <w:r w:rsidR="005E28FA" w:rsidRPr="005E28FA">
        <w:rPr>
          <w:rtl/>
        </w:rPr>
        <w:t>الم</w:t>
      </w:r>
      <w:r w:rsidR="005E28FA">
        <w:rPr>
          <w:rFonts w:hint="cs"/>
          <w:rtl/>
        </w:rPr>
        <w:t>شعبات</w:t>
      </w:r>
      <w:r w:rsidR="005E28FA" w:rsidRPr="005E28FA">
        <w:rPr>
          <w:rtl/>
        </w:rPr>
        <w:t>،</w:t>
      </w:r>
      <w:r w:rsidR="00BA394D">
        <w:rPr>
          <w:rtl/>
        </w:rPr>
        <w:t xml:space="preserve"> </w:t>
      </w:r>
      <w:r w:rsidR="005E28FA" w:rsidRPr="005E28FA">
        <w:rPr>
          <w:rtl/>
        </w:rPr>
        <w:t>والمقاييس</w:t>
      </w:r>
      <w:r w:rsidR="00BA394D">
        <w:rPr>
          <w:rtl/>
        </w:rPr>
        <w:t xml:space="preserve"> </w:t>
      </w:r>
      <w:r w:rsidR="005E28FA" w:rsidRPr="005E28FA">
        <w:rPr>
          <w:rtl/>
        </w:rPr>
        <w:t>الإلكترونية،</w:t>
      </w:r>
      <w:r w:rsidR="00BA394D">
        <w:rPr>
          <w:rtl/>
        </w:rPr>
        <w:t xml:space="preserve"> </w:t>
      </w:r>
      <w:r w:rsidR="005E28FA" w:rsidRPr="005E28FA">
        <w:rPr>
          <w:rtl/>
        </w:rPr>
        <w:t>ومضخات</w:t>
      </w:r>
      <w:r w:rsidR="00BA394D">
        <w:rPr>
          <w:rtl/>
        </w:rPr>
        <w:t xml:space="preserve"> </w:t>
      </w:r>
      <w:r w:rsidR="005E28FA" w:rsidRPr="005E28FA">
        <w:rPr>
          <w:rtl/>
        </w:rPr>
        <w:t>التفريغ،</w:t>
      </w:r>
      <w:r w:rsidR="00BA394D">
        <w:rPr>
          <w:rtl/>
        </w:rPr>
        <w:t xml:space="preserve"> </w:t>
      </w:r>
      <w:r w:rsidR="005E28FA" w:rsidRPr="005E28FA">
        <w:rPr>
          <w:rtl/>
        </w:rPr>
        <w:t>ومحطات</w:t>
      </w:r>
      <w:r w:rsidR="00BA394D">
        <w:rPr>
          <w:rtl/>
        </w:rPr>
        <w:t xml:space="preserve"> </w:t>
      </w:r>
      <w:r w:rsidR="005E28FA" w:rsidRPr="005E28FA">
        <w:rPr>
          <w:rtl/>
        </w:rPr>
        <w:t>الشحن،</w:t>
      </w:r>
      <w:r w:rsidR="00BA394D">
        <w:rPr>
          <w:rtl/>
        </w:rPr>
        <w:t xml:space="preserve"> </w:t>
      </w:r>
      <w:r w:rsidR="005E28FA" w:rsidRPr="005E28FA">
        <w:rPr>
          <w:rtl/>
        </w:rPr>
        <w:t>والخراطيم،</w:t>
      </w:r>
      <w:r w:rsidR="00BA394D">
        <w:rPr>
          <w:rtl/>
        </w:rPr>
        <w:t xml:space="preserve"> </w:t>
      </w:r>
      <w:r w:rsidR="005E28FA" w:rsidRPr="005E28FA">
        <w:rPr>
          <w:rtl/>
        </w:rPr>
        <w:t>وأجهزة</w:t>
      </w:r>
      <w:r w:rsidR="00BA394D">
        <w:rPr>
          <w:rtl/>
        </w:rPr>
        <w:t xml:space="preserve"> </w:t>
      </w:r>
      <w:r w:rsidR="005E28FA" w:rsidRPr="005E28FA">
        <w:rPr>
          <w:rtl/>
        </w:rPr>
        <w:t>كشف</w:t>
      </w:r>
      <w:r w:rsidR="00BA394D">
        <w:rPr>
          <w:rtl/>
        </w:rPr>
        <w:t xml:space="preserve"> </w:t>
      </w:r>
      <w:r w:rsidR="005E28FA" w:rsidRPr="005E28FA">
        <w:rPr>
          <w:rtl/>
        </w:rPr>
        <w:t>التسرب،</w:t>
      </w:r>
      <w:r w:rsidR="00BA394D">
        <w:rPr>
          <w:rtl/>
        </w:rPr>
        <w:t xml:space="preserve"> </w:t>
      </w:r>
      <w:r w:rsidR="005E28FA" w:rsidRPr="005E28FA">
        <w:rPr>
          <w:rtl/>
        </w:rPr>
        <w:t>ومعرفات</w:t>
      </w:r>
      <w:r w:rsidR="00BA394D">
        <w:rPr>
          <w:rtl/>
        </w:rPr>
        <w:t xml:space="preserve"> </w:t>
      </w:r>
      <w:r w:rsidR="005E28FA" w:rsidRPr="005E28FA">
        <w:rPr>
          <w:rtl/>
        </w:rPr>
        <w:t>المبردات،</w:t>
      </w:r>
      <w:r w:rsidR="00BA394D">
        <w:rPr>
          <w:rtl/>
        </w:rPr>
        <w:t xml:space="preserve"> </w:t>
      </w:r>
      <w:r w:rsidR="005E28FA" w:rsidRPr="005E28FA">
        <w:rPr>
          <w:rtl/>
        </w:rPr>
        <w:t>وأجهزة</w:t>
      </w:r>
      <w:r w:rsidR="00BA394D">
        <w:rPr>
          <w:rtl/>
        </w:rPr>
        <w:t xml:space="preserve"> </w:t>
      </w:r>
      <w:r w:rsidR="005E28FA" w:rsidRPr="005E28FA">
        <w:rPr>
          <w:rtl/>
        </w:rPr>
        <w:t>القياس</w:t>
      </w:r>
      <w:r w:rsidR="00BA394D">
        <w:rPr>
          <w:rtl/>
        </w:rPr>
        <w:t xml:space="preserve"> </w:t>
      </w:r>
      <w:r w:rsidR="005E28FA" w:rsidRPr="005E28FA">
        <w:rPr>
          <w:rtl/>
        </w:rPr>
        <w:t>المتعددة،</w:t>
      </w:r>
      <w:r w:rsidR="00BA394D">
        <w:rPr>
          <w:rtl/>
        </w:rPr>
        <w:t xml:space="preserve"> </w:t>
      </w:r>
      <w:r w:rsidR="005E28FA" w:rsidRPr="005E28FA">
        <w:rPr>
          <w:rtl/>
        </w:rPr>
        <w:t>ومجموعات</w:t>
      </w:r>
      <w:r w:rsidR="00BA394D">
        <w:rPr>
          <w:rtl/>
        </w:rPr>
        <w:t xml:space="preserve"> </w:t>
      </w:r>
      <w:r w:rsidR="005E28FA" w:rsidRPr="005E28FA">
        <w:rPr>
          <w:rtl/>
        </w:rPr>
        <w:t>اللحام</w:t>
      </w:r>
      <w:r w:rsidR="00BA394D">
        <w:rPr>
          <w:rtl/>
        </w:rPr>
        <w:t xml:space="preserve"> </w:t>
      </w:r>
      <w:r w:rsidR="005E28FA" w:rsidRPr="005E28FA">
        <w:rPr>
          <w:rtl/>
        </w:rPr>
        <w:t>وغيرها</w:t>
      </w:r>
      <w:r w:rsidR="00BA394D">
        <w:rPr>
          <w:rtl/>
        </w:rPr>
        <w:t xml:space="preserve"> </w:t>
      </w:r>
      <w:r w:rsidR="005E28FA" w:rsidRPr="005E28FA">
        <w:rPr>
          <w:rtl/>
        </w:rPr>
        <w:t>من</w:t>
      </w:r>
      <w:r w:rsidR="00BA394D">
        <w:rPr>
          <w:rtl/>
        </w:rPr>
        <w:t xml:space="preserve"> </w:t>
      </w:r>
      <w:r w:rsidR="005E28FA" w:rsidRPr="005E28FA">
        <w:rPr>
          <w:rtl/>
        </w:rPr>
        <w:t>الأدوات</w:t>
      </w:r>
      <w:r w:rsidR="00BA394D">
        <w:rPr>
          <w:rtl/>
        </w:rPr>
        <w:t xml:space="preserve"> </w:t>
      </w:r>
      <w:r w:rsidR="005E28FA" w:rsidRPr="005E28FA">
        <w:rPr>
          <w:rtl/>
        </w:rPr>
        <w:t>الصغيرة.</w:t>
      </w:r>
      <w:r w:rsidR="00BA394D">
        <w:rPr>
          <w:rtl/>
        </w:rPr>
        <w:t xml:space="preserve"> </w:t>
      </w:r>
    </w:p>
  </w:footnote>
  <w:footnote w:id="6">
    <w:p w14:paraId="6877F00F" w14:textId="2FE569D2" w:rsidR="00F7621B" w:rsidRPr="00F7621B" w:rsidRDefault="00F7621B" w:rsidP="005733FE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BA394D">
        <w:rPr>
          <w:rFonts w:hint="cs"/>
          <w:rtl/>
        </w:rPr>
        <w:t xml:space="preserve"> </w:t>
      </w:r>
      <w:r w:rsidR="005733FE" w:rsidRPr="005733FE">
        <w:rPr>
          <w:rtl/>
        </w:rPr>
        <w:t>المرجع</w:t>
      </w:r>
      <w:r w:rsidR="00BA394D">
        <w:rPr>
          <w:rtl/>
        </w:rPr>
        <w:t xml:space="preserve"> </w:t>
      </w:r>
      <w:r w:rsidR="005733FE" w:rsidRPr="005733FE">
        <w:rPr>
          <w:rtl/>
        </w:rPr>
        <w:t>نفسه</w:t>
      </w:r>
      <w:r w:rsidR="004D3D86">
        <w:rPr>
          <w:rFonts w:hint="cs"/>
          <w:rtl/>
        </w:rPr>
        <w:t>.</w:t>
      </w:r>
    </w:p>
  </w:footnote>
  <w:footnote w:id="7">
    <w:p w14:paraId="1CB11F41" w14:textId="53217F17" w:rsidR="00DD72C4" w:rsidRPr="00DD72C4" w:rsidRDefault="00DD72C4" w:rsidP="005733FE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BA394D">
        <w:rPr>
          <w:rtl/>
        </w:rPr>
        <w:t xml:space="preserve"> </w:t>
      </w:r>
      <w:r w:rsidR="005733FE">
        <w:rPr>
          <w:rFonts w:hint="cs"/>
          <w:rtl/>
        </w:rPr>
        <w:t>رُدّ</w:t>
      </w:r>
      <w:r w:rsidR="00BA394D">
        <w:rPr>
          <w:rtl/>
        </w:rPr>
        <w:t xml:space="preserve"> </w:t>
      </w:r>
      <w:r w:rsidR="005733FE" w:rsidRPr="005733FE">
        <w:rPr>
          <w:rtl/>
        </w:rPr>
        <w:t>مبلغ</w:t>
      </w:r>
      <w:r w:rsidR="00BA394D">
        <w:rPr>
          <w:rtl/>
        </w:rPr>
        <w:t xml:space="preserve"> </w:t>
      </w:r>
      <w:r w:rsidR="005733FE" w:rsidRPr="005733FE">
        <w:rPr>
          <w:rtl/>
        </w:rPr>
        <w:t>1,374</w:t>
      </w:r>
      <w:r w:rsidR="00BA394D">
        <w:rPr>
          <w:rtl/>
        </w:rPr>
        <w:t xml:space="preserve"> </w:t>
      </w:r>
      <w:r w:rsidR="005733FE" w:rsidRPr="005733FE">
        <w:rPr>
          <w:rtl/>
        </w:rPr>
        <w:t>دولار</w:t>
      </w:r>
      <w:r w:rsidR="005733FE">
        <w:rPr>
          <w:rFonts w:hint="cs"/>
          <w:rtl/>
        </w:rPr>
        <w:t>ا</w:t>
      </w:r>
      <w:r w:rsidR="00BA394D">
        <w:rPr>
          <w:rtl/>
        </w:rPr>
        <w:t xml:space="preserve"> </w:t>
      </w:r>
      <w:r w:rsidR="005733FE" w:rsidRPr="005733FE">
        <w:rPr>
          <w:rtl/>
        </w:rPr>
        <w:t>أمريكي</w:t>
      </w:r>
      <w:r w:rsidR="005733FE">
        <w:rPr>
          <w:rFonts w:hint="cs"/>
          <w:rtl/>
        </w:rPr>
        <w:t>ا</w:t>
      </w:r>
      <w:r w:rsidR="00BA394D">
        <w:rPr>
          <w:rtl/>
        </w:rPr>
        <w:t xml:space="preserve"> </w:t>
      </w:r>
      <w:r w:rsidR="005733FE" w:rsidRPr="005733FE">
        <w:rPr>
          <w:rtl/>
        </w:rPr>
        <w:t>للشريحة</w:t>
      </w:r>
      <w:r w:rsidR="00BA394D">
        <w:rPr>
          <w:rtl/>
        </w:rPr>
        <w:t xml:space="preserve"> </w:t>
      </w:r>
      <w:r w:rsidR="005733FE" w:rsidRPr="005733FE">
        <w:rPr>
          <w:rtl/>
        </w:rPr>
        <w:t>الأولى</w:t>
      </w:r>
      <w:r w:rsidR="00BA394D">
        <w:rPr>
          <w:rtl/>
        </w:rPr>
        <w:t xml:space="preserve"> </w:t>
      </w:r>
      <w:r w:rsidR="005733FE" w:rsidRPr="005733FE">
        <w:rPr>
          <w:rtl/>
        </w:rPr>
        <w:t>و6,596</w:t>
      </w:r>
      <w:r w:rsidR="00BA394D">
        <w:rPr>
          <w:rtl/>
        </w:rPr>
        <w:t xml:space="preserve"> </w:t>
      </w:r>
      <w:r w:rsidR="005733FE" w:rsidRPr="005733FE">
        <w:rPr>
          <w:rtl/>
        </w:rPr>
        <w:t>دولار</w:t>
      </w:r>
      <w:r w:rsidR="005733FE">
        <w:rPr>
          <w:rFonts w:hint="cs"/>
          <w:rtl/>
        </w:rPr>
        <w:t>ا</w:t>
      </w:r>
      <w:r w:rsidR="00BA394D">
        <w:rPr>
          <w:rtl/>
        </w:rPr>
        <w:t xml:space="preserve"> </w:t>
      </w:r>
      <w:r w:rsidR="005733FE" w:rsidRPr="005733FE">
        <w:rPr>
          <w:rtl/>
        </w:rPr>
        <w:t>أمريكي</w:t>
      </w:r>
      <w:r w:rsidR="005733FE">
        <w:rPr>
          <w:rFonts w:hint="cs"/>
          <w:rtl/>
        </w:rPr>
        <w:t>ا</w:t>
      </w:r>
      <w:r w:rsidR="00BA394D">
        <w:rPr>
          <w:rtl/>
        </w:rPr>
        <w:t xml:space="preserve"> </w:t>
      </w:r>
      <w:r w:rsidR="005733FE" w:rsidRPr="005733FE">
        <w:rPr>
          <w:rtl/>
        </w:rPr>
        <w:t>للشريحة</w:t>
      </w:r>
      <w:r w:rsidR="00BA394D">
        <w:rPr>
          <w:rtl/>
        </w:rPr>
        <w:t xml:space="preserve"> </w:t>
      </w:r>
      <w:r w:rsidR="005733FE" w:rsidRPr="005733FE">
        <w:rPr>
          <w:rtl/>
        </w:rPr>
        <w:t>الثالثة</w:t>
      </w:r>
      <w:r w:rsidR="00BA394D">
        <w:rPr>
          <w:rtl/>
        </w:rPr>
        <w:t xml:space="preserve"> </w:t>
      </w:r>
      <w:r w:rsidR="005733FE" w:rsidRPr="005733FE">
        <w:rPr>
          <w:rtl/>
        </w:rPr>
        <w:t>إلى</w:t>
      </w:r>
      <w:r w:rsidR="00BA394D">
        <w:rPr>
          <w:rtl/>
        </w:rPr>
        <w:t xml:space="preserve"> </w:t>
      </w:r>
      <w:r w:rsidR="005733FE" w:rsidRPr="005733FE">
        <w:rPr>
          <w:rtl/>
        </w:rPr>
        <w:t>الصندوق</w:t>
      </w:r>
      <w:r w:rsidR="00BA394D">
        <w:rPr>
          <w:rtl/>
        </w:rPr>
        <w:t xml:space="preserve"> </w:t>
      </w:r>
      <w:r w:rsidR="005733FE" w:rsidRPr="005733FE">
        <w:rPr>
          <w:rtl/>
        </w:rPr>
        <w:t>في</w:t>
      </w:r>
      <w:r w:rsidR="00BA394D">
        <w:rPr>
          <w:rtl/>
        </w:rPr>
        <w:t xml:space="preserve"> </w:t>
      </w:r>
      <w:r w:rsidR="005733FE" w:rsidRPr="005733FE">
        <w:rPr>
          <w:rtl/>
        </w:rPr>
        <w:t>الاجتماعين</w:t>
      </w:r>
      <w:r w:rsidR="00BA394D">
        <w:rPr>
          <w:rtl/>
        </w:rPr>
        <w:t xml:space="preserve"> </w:t>
      </w:r>
      <w:r w:rsidR="005733FE" w:rsidRPr="005733FE">
        <w:rPr>
          <w:rtl/>
        </w:rPr>
        <w:t>التاسع</w:t>
      </w:r>
      <w:r w:rsidR="00BA394D">
        <w:rPr>
          <w:rtl/>
        </w:rPr>
        <w:t xml:space="preserve"> </w:t>
      </w:r>
      <w:r w:rsidR="005733FE" w:rsidRPr="005733FE">
        <w:rPr>
          <w:rtl/>
        </w:rPr>
        <w:t>والسبعين</w:t>
      </w:r>
      <w:r w:rsidR="00BA394D">
        <w:rPr>
          <w:rtl/>
        </w:rPr>
        <w:t xml:space="preserve"> </w:t>
      </w:r>
      <w:r w:rsidR="005733FE" w:rsidRPr="005733FE">
        <w:rPr>
          <w:rtl/>
        </w:rPr>
        <w:t>والثاني</w:t>
      </w:r>
      <w:r w:rsidR="00BA394D">
        <w:rPr>
          <w:rtl/>
        </w:rPr>
        <w:t xml:space="preserve"> </w:t>
      </w:r>
      <w:r w:rsidR="005733FE" w:rsidRPr="005733FE">
        <w:rPr>
          <w:rtl/>
        </w:rPr>
        <w:t>والتسعين</w:t>
      </w:r>
      <w:r w:rsidR="00BA394D">
        <w:rPr>
          <w:rtl/>
        </w:rPr>
        <w:t xml:space="preserve"> </w:t>
      </w:r>
      <w:r w:rsidR="005733FE" w:rsidRPr="005733FE">
        <w:rPr>
          <w:rtl/>
        </w:rPr>
        <w:t>على</w:t>
      </w:r>
      <w:r w:rsidR="00BA394D">
        <w:rPr>
          <w:rtl/>
        </w:rPr>
        <w:t xml:space="preserve"> </w:t>
      </w:r>
      <w:r w:rsidR="005733FE" w:rsidRPr="005733FE">
        <w:rPr>
          <w:rtl/>
        </w:rPr>
        <w:t>التوالي.</w:t>
      </w:r>
      <w:r w:rsidR="00BA394D">
        <w:rPr>
          <w:rFonts w:hint="cs"/>
          <w:rtl/>
          <w:lang w:bidi="ar-EG"/>
        </w:rPr>
        <w:t xml:space="preserve"> </w:t>
      </w:r>
    </w:p>
  </w:footnote>
  <w:footnote w:id="8">
    <w:p w14:paraId="7E7DEDE5" w14:textId="5BBE7983" w:rsidR="00746F0E" w:rsidRPr="00746F0E" w:rsidRDefault="00746F0E" w:rsidP="00C114B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BA394D">
        <w:rPr>
          <w:rtl/>
        </w:rPr>
        <w:t xml:space="preserve"> </w:t>
      </w:r>
      <w:r w:rsidR="00C114BC" w:rsidRPr="00C114BC">
        <w:rPr>
          <w:rtl/>
        </w:rPr>
        <w:t>بما</w:t>
      </w:r>
      <w:r w:rsidR="00BA394D">
        <w:rPr>
          <w:rtl/>
        </w:rPr>
        <w:t xml:space="preserve"> </w:t>
      </w:r>
      <w:r w:rsidR="00C114BC" w:rsidRPr="00C114BC">
        <w:rPr>
          <w:rtl/>
        </w:rPr>
        <w:t>في</w:t>
      </w:r>
      <w:r w:rsidR="00BA394D">
        <w:rPr>
          <w:rtl/>
        </w:rPr>
        <w:t xml:space="preserve"> </w:t>
      </w:r>
      <w:r w:rsidR="00C114BC" w:rsidRPr="00C114BC">
        <w:rPr>
          <w:rtl/>
        </w:rPr>
        <w:t>ذلك</w:t>
      </w:r>
      <w:r w:rsidR="00BA394D">
        <w:rPr>
          <w:rtl/>
        </w:rPr>
        <w:t xml:space="preserve"> </w:t>
      </w:r>
      <w:r w:rsidR="00C114BC" w:rsidRPr="00C114BC">
        <w:rPr>
          <w:rtl/>
        </w:rPr>
        <w:t>مضخات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التفريغ،</w:t>
      </w:r>
      <w:r w:rsidR="00BA394D">
        <w:rPr>
          <w:rtl/>
        </w:rPr>
        <w:t xml:space="preserve"> </w:t>
      </w:r>
      <w:r w:rsidR="00C114BC" w:rsidRPr="00C114BC">
        <w:rPr>
          <w:rtl/>
        </w:rPr>
        <w:t>والخراطيم،</w:t>
      </w:r>
      <w:r w:rsidR="00BA394D">
        <w:rPr>
          <w:rtl/>
        </w:rPr>
        <w:t xml:space="preserve"> </w:t>
      </w:r>
      <w:r w:rsidR="00C114BC" w:rsidRPr="00C114BC">
        <w:rPr>
          <w:rtl/>
        </w:rPr>
        <w:t>ومجففات</w:t>
      </w:r>
      <w:r w:rsidR="00BA394D">
        <w:rPr>
          <w:rtl/>
        </w:rPr>
        <w:t xml:space="preserve"> </w:t>
      </w:r>
      <w:r w:rsidR="00C114BC" w:rsidRPr="00C114BC">
        <w:rPr>
          <w:rtl/>
        </w:rPr>
        <w:t>الفلاتر،</w:t>
      </w:r>
      <w:r w:rsidR="00BA394D">
        <w:rPr>
          <w:rtl/>
        </w:rPr>
        <w:t xml:space="preserve"> </w:t>
      </w:r>
      <w:r w:rsidR="00C114BC" w:rsidRPr="00C114BC">
        <w:rPr>
          <w:rtl/>
        </w:rPr>
        <w:t>والمقاييس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الإلكترونية،</w:t>
      </w:r>
      <w:r w:rsidR="00BA394D">
        <w:rPr>
          <w:rtl/>
        </w:rPr>
        <w:t xml:space="preserve"> </w:t>
      </w:r>
      <w:r w:rsidR="00C114BC" w:rsidRPr="00C114BC">
        <w:rPr>
          <w:rtl/>
        </w:rPr>
        <w:t>وكاشفات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التسرب</w:t>
      </w:r>
      <w:r w:rsidR="00BA394D">
        <w:rPr>
          <w:rtl/>
        </w:rPr>
        <w:t xml:space="preserve"> </w:t>
      </w:r>
      <w:r w:rsidR="00C114BC" w:rsidRPr="00C114BC">
        <w:rPr>
          <w:rtl/>
        </w:rPr>
        <w:t>بالأشعة</w:t>
      </w:r>
      <w:r w:rsidR="00BA394D">
        <w:rPr>
          <w:rtl/>
        </w:rPr>
        <w:t xml:space="preserve"> </w:t>
      </w:r>
      <w:r w:rsidR="00C114BC" w:rsidRPr="00C114BC">
        <w:rPr>
          <w:rtl/>
        </w:rPr>
        <w:t>تحت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الحمراء،</w:t>
      </w:r>
      <w:r w:rsidR="00BA394D">
        <w:rPr>
          <w:rtl/>
        </w:rPr>
        <w:t xml:space="preserve"> </w:t>
      </w:r>
      <w:r w:rsidR="00C114BC" w:rsidRPr="00C114BC">
        <w:rPr>
          <w:rtl/>
        </w:rPr>
        <w:t>وأجهزة</w:t>
      </w:r>
      <w:r w:rsidR="00BA394D">
        <w:rPr>
          <w:rtl/>
        </w:rPr>
        <w:t xml:space="preserve"> </w:t>
      </w:r>
      <w:r w:rsidR="00C114BC" w:rsidRPr="00C114BC">
        <w:rPr>
          <w:rtl/>
        </w:rPr>
        <w:t>استشعار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الأشعة</w:t>
      </w:r>
      <w:r w:rsidR="00BA394D">
        <w:rPr>
          <w:rtl/>
        </w:rPr>
        <w:t xml:space="preserve"> </w:t>
      </w:r>
      <w:r w:rsidR="00C114BC" w:rsidRPr="00C114BC">
        <w:rPr>
          <w:rtl/>
        </w:rPr>
        <w:t>تحت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الحمراء</w:t>
      </w:r>
      <w:r w:rsidR="00BA394D">
        <w:rPr>
          <w:rtl/>
        </w:rPr>
        <w:t xml:space="preserve"> </w:t>
      </w:r>
      <w:r w:rsidR="00C114BC" w:rsidRPr="00C114BC">
        <w:rPr>
          <w:rtl/>
        </w:rPr>
        <w:t>القياسية</w:t>
      </w:r>
      <w:r w:rsidR="00BA394D">
        <w:rPr>
          <w:rtl/>
        </w:rPr>
        <w:t xml:space="preserve"> </w:t>
      </w:r>
      <w:r w:rsidR="00C114BC" w:rsidRPr="00C114BC">
        <w:rPr>
          <w:rtl/>
        </w:rPr>
        <w:t>للغاز</w:t>
      </w:r>
      <w:r w:rsidR="00BA394D">
        <w:rPr>
          <w:rtl/>
        </w:rPr>
        <w:t xml:space="preserve"> </w:t>
      </w:r>
      <w:r w:rsidR="00C114BC" w:rsidRPr="00C114BC">
        <w:rPr>
          <w:rtl/>
        </w:rPr>
        <w:t>المبرد،</w:t>
      </w:r>
      <w:r w:rsidR="00BA394D">
        <w:rPr>
          <w:rtl/>
        </w:rPr>
        <w:t xml:space="preserve"> </w:t>
      </w:r>
      <w:r w:rsidR="00C114BC" w:rsidRPr="00C114BC">
        <w:rPr>
          <w:rtl/>
        </w:rPr>
        <w:t>و</w:t>
      </w:r>
      <w:r w:rsidR="00C114BC">
        <w:rPr>
          <w:rFonts w:hint="cs"/>
          <w:rtl/>
        </w:rPr>
        <w:t>أجهزة</w:t>
      </w:r>
      <w:r w:rsidR="00BA394D">
        <w:rPr>
          <w:rtl/>
        </w:rPr>
        <w:t xml:space="preserve"> </w:t>
      </w:r>
      <w:r w:rsidR="00C114BC" w:rsidRPr="00C114BC">
        <w:rPr>
          <w:rtl/>
        </w:rPr>
        <w:t>ميدانية</w:t>
      </w:r>
      <w:r w:rsidR="00BA394D">
        <w:rPr>
          <w:rFonts w:hint="cs"/>
          <w:rtl/>
        </w:rPr>
        <w:t xml:space="preserve"> </w:t>
      </w:r>
      <w:r w:rsidR="00C114BC">
        <w:rPr>
          <w:rFonts w:hint="cs"/>
          <w:rtl/>
        </w:rPr>
        <w:t>مدمجة</w:t>
      </w:r>
      <w:r w:rsidR="00BA394D">
        <w:rPr>
          <w:rFonts w:hint="cs"/>
          <w:rtl/>
        </w:rPr>
        <w:t xml:space="preserve"> </w:t>
      </w:r>
      <w:r w:rsidR="00C114BC">
        <w:rPr>
          <w:rFonts w:hint="cs"/>
          <w:rtl/>
        </w:rPr>
        <w:t>بمشبك</w:t>
      </w:r>
      <w:r w:rsidR="00BA394D">
        <w:rPr>
          <w:rtl/>
        </w:rPr>
        <w:t xml:space="preserve"> </w:t>
      </w:r>
      <w:r w:rsidR="00C114BC" w:rsidRPr="00C114BC">
        <w:rPr>
          <w:rtl/>
        </w:rPr>
        <w:t>ل</w:t>
      </w:r>
      <w:r w:rsidR="00C114BC">
        <w:rPr>
          <w:rFonts w:hint="cs"/>
          <w:rtl/>
        </w:rPr>
        <w:t>ل</w:t>
      </w:r>
      <w:r w:rsidR="00C114BC" w:rsidRPr="00C114BC">
        <w:rPr>
          <w:rtl/>
        </w:rPr>
        <w:t>قياس،</w:t>
      </w:r>
      <w:r w:rsidR="00BA394D">
        <w:rPr>
          <w:rtl/>
        </w:rPr>
        <w:t xml:space="preserve"> </w:t>
      </w:r>
      <w:r w:rsidR="00C114BC" w:rsidRPr="00C114BC">
        <w:rPr>
          <w:rtl/>
        </w:rPr>
        <w:t>ومجموعات</w:t>
      </w:r>
      <w:r w:rsidR="00BA394D">
        <w:rPr>
          <w:rtl/>
        </w:rPr>
        <w:t xml:space="preserve"> </w:t>
      </w:r>
      <w:r w:rsidR="00C114BC" w:rsidRPr="00C114BC">
        <w:rPr>
          <w:rtl/>
        </w:rPr>
        <w:t>مفاتيح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الربط،</w:t>
      </w:r>
      <w:r w:rsidR="00BA394D">
        <w:rPr>
          <w:rtl/>
        </w:rPr>
        <w:t xml:space="preserve"> </w:t>
      </w:r>
      <w:r w:rsidR="00C114BC" w:rsidRPr="00C114BC">
        <w:rPr>
          <w:rtl/>
        </w:rPr>
        <w:t>وأدوات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التوهج</w:t>
      </w:r>
      <w:r w:rsidR="00BA394D">
        <w:rPr>
          <w:rtl/>
        </w:rPr>
        <w:t xml:space="preserve"> </w:t>
      </w:r>
      <w:r w:rsidR="00C114BC" w:rsidRPr="00C114BC">
        <w:rPr>
          <w:rtl/>
        </w:rPr>
        <w:t>والتشكيل،</w:t>
      </w:r>
      <w:r w:rsidR="00BA394D">
        <w:rPr>
          <w:rtl/>
        </w:rPr>
        <w:t xml:space="preserve"> </w:t>
      </w:r>
      <w:r w:rsidR="00C114BC" w:rsidRPr="00C114BC">
        <w:rPr>
          <w:rtl/>
        </w:rPr>
        <w:t>ومجموعات</w:t>
      </w:r>
      <w:r w:rsidR="00BA394D">
        <w:rPr>
          <w:rtl/>
        </w:rPr>
        <w:t xml:space="preserve"> </w:t>
      </w:r>
      <w:r w:rsidR="00C114BC" w:rsidRPr="00C114BC">
        <w:rPr>
          <w:rtl/>
        </w:rPr>
        <w:t>اللحام،</w:t>
      </w:r>
      <w:r w:rsidR="00BA394D">
        <w:rPr>
          <w:rtl/>
        </w:rPr>
        <w:t xml:space="preserve"> </w:t>
      </w:r>
      <w:r w:rsidR="00C114BC" w:rsidRPr="00C114BC">
        <w:rPr>
          <w:rtl/>
        </w:rPr>
        <w:t>ومجموعات</w:t>
      </w:r>
      <w:r w:rsidR="00BA394D">
        <w:rPr>
          <w:rtl/>
        </w:rPr>
        <w:t xml:space="preserve"> </w:t>
      </w:r>
      <w:r w:rsidR="00C114BC" w:rsidRPr="00C114BC">
        <w:rPr>
          <w:rtl/>
        </w:rPr>
        <w:t>مقاييس</w:t>
      </w:r>
      <w:r w:rsidR="00BA394D">
        <w:rPr>
          <w:rtl/>
        </w:rPr>
        <w:t xml:space="preserve"> </w:t>
      </w:r>
      <w:r w:rsidR="00804031">
        <w:rPr>
          <w:rFonts w:hint="cs"/>
          <w:rtl/>
        </w:rPr>
        <w:t>متشعبة</w:t>
      </w:r>
      <w:r w:rsidR="00BA394D">
        <w:rPr>
          <w:rtl/>
        </w:rPr>
        <w:t xml:space="preserve"> </w:t>
      </w:r>
      <w:r w:rsidR="00C114BC" w:rsidRPr="00C114BC">
        <w:rPr>
          <w:rtl/>
        </w:rPr>
        <w:t>الصمامات،</w:t>
      </w:r>
      <w:r w:rsidR="00BA394D">
        <w:rPr>
          <w:rtl/>
        </w:rPr>
        <w:t xml:space="preserve"> </w:t>
      </w:r>
      <w:r w:rsidR="00C114BC" w:rsidRPr="00C114BC">
        <w:rPr>
          <w:rtl/>
        </w:rPr>
        <w:t>و</w:t>
      </w:r>
      <w:r w:rsidR="005733FE">
        <w:rPr>
          <w:rFonts w:hint="cs"/>
          <w:rtl/>
        </w:rPr>
        <w:t>ال</w:t>
      </w:r>
      <w:r w:rsidR="00C114BC" w:rsidRPr="00C114BC">
        <w:rPr>
          <w:rtl/>
        </w:rPr>
        <w:t>أجهزة</w:t>
      </w:r>
      <w:r w:rsidR="00BA394D">
        <w:rPr>
          <w:rFonts w:hint="cs"/>
          <w:rtl/>
        </w:rPr>
        <w:t xml:space="preserve"> </w:t>
      </w:r>
      <w:r w:rsidR="005733FE">
        <w:rPr>
          <w:rFonts w:hint="cs"/>
          <w:rtl/>
        </w:rPr>
        <w:t>الرقمية</w:t>
      </w:r>
      <w:r w:rsidR="00BA394D">
        <w:rPr>
          <w:rFonts w:hint="cs"/>
          <w:rtl/>
        </w:rPr>
        <w:t xml:space="preserve"> </w:t>
      </w:r>
      <w:r w:rsidR="005733FE">
        <w:rPr>
          <w:rFonts w:hint="cs"/>
          <w:rtl/>
        </w:rPr>
        <w:t>المحمولة</w:t>
      </w:r>
      <w:r w:rsidR="00BA394D">
        <w:rPr>
          <w:rFonts w:hint="cs"/>
          <w:rtl/>
        </w:rPr>
        <w:t xml:space="preserve"> </w:t>
      </w:r>
      <w:r w:rsidR="005733FE">
        <w:rPr>
          <w:rFonts w:hint="cs"/>
          <w:rtl/>
        </w:rPr>
        <w:t>المتعددة</w:t>
      </w:r>
      <w:r w:rsidR="00BA394D">
        <w:rPr>
          <w:rtl/>
        </w:rPr>
        <w:t xml:space="preserve"> </w:t>
      </w:r>
      <w:r w:rsidR="00C114BC" w:rsidRPr="00C114BC">
        <w:rPr>
          <w:rtl/>
        </w:rPr>
        <w:t>القياس</w:t>
      </w:r>
      <w:r w:rsidR="00804031">
        <w:rPr>
          <w:rFonts w:hint="cs"/>
          <w:rtl/>
        </w:rPr>
        <w:t>ات</w:t>
      </w:r>
      <w:r w:rsidR="00C114BC" w:rsidRPr="00C114BC">
        <w:rPr>
          <w:rtl/>
        </w:rPr>
        <w:t>.</w:t>
      </w:r>
    </w:p>
  </w:footnote>
  <w:footnote w:id="9">
    <w:p w14:paraId="3E3972A6" w14:textId="55C454C6" w:rsidR="00FF5F69" w:rsidRPr="004434A3" w:rsidRDefault="00FF5F69" w:rsidP="00892B80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BA394D">
        <w:rPr>
          <w:rFonts w:hint="cs"/>
          <w:rtl/>
        </w:rPr>
        <w:t xml:space="preserve"> </w:t>
      </w:r>
      <w:r>
        <w:rPr>
          <w:rtl/>
        </w:rPr>
        <w:t>يجوز</w:t>
      </w:r>
      <w:r w:rsidR="00BA394D">
        <w:rPr>
          <w:rtl/>
        </w:rPr>
        <w:t xml:space="preserve"> </w:t>
      </w:r>
      <w:r>
        <w:rPr>
          <w:rtl/>
        </w:rPr>
        <w:t>أن</w:t>
      </w:r>
      <w:r w:rsidR="00BA394D">
        <w:rPr>
          <w:rtl/>
        </w:rPr>
        <w:t xml:space="preserve"> </w:t>
      </w:r>
      <w:r>
        <w:rPr>
          <w:rtl/>
        </w:rPr>
        <w:t>يتجاوز</w:t>
      </w:r>
      <w:r w:rsidR="00BA394D">
        <w:rPr>
          <w:rtl/>
        </w:rPr>
        <w:t xml:space="preserve"> </w:t>
      </w:r>
      <w:r>
        <w:rPr>
          <w:rtl/>
        </w:rPr>
        <w:t>استهلاك</w:t>
      </w:r>
      <w:r w:rsidR="00BA394D">
        <w:rPr>
          <w:rtl/>
        </w:rPr>
        <w:t xml:space="preserve"> </w:t>
      </w:r>
      <w:r w:rsidR="00DD2910">
        <w:rPr>
          <w:rFonts w:hint="cs"/>
          <w:rtl/>
        </w:rPr>
        <w:t>المواد</w:t>
      </w:r>
      <w:r w:rsidR="00BA394D">
        <w:rPr>
          <w:rtl/>
        </w:rPr>
        <w:t xml:space="preserve"> </w:t>
      </w:r>
      <w:r>
        <w:rPr>
          <w:rtl/>
        </w:rPr>
        <w:t>الهيدروكلوروفلوروكربون</w:t>
      </w:r>
      <w:r w:rsidR="00DD2910">
        <w:rPr>
          <w:rFonts w:hint="cs"/>
          <w:rtl/>
        </w:rPr>
        <w:t>ية</w:t>
      </w:r>
      <w:r w:rsidR="00BA394D">
        <w:rPr>
          <w:rtl/>
        </w:rPr>
        <w:t xml:space="preserve"> </w:t>
      </w:r>
      <w:r>
        <w:rPr>
          <w:rtl/>
        </w:rPr>
        <w:t>الصفر</w:t>
      </w:r>
      <w:r w:rsidR="00BA394D">
        <w:rPr>
          <w:rtl/>
        </w:rPr>
        <w:t xml:space="preserve"> </w:t>
      </w:r>
      <w:r>
        <w:rPr>
          <w:rtl/>
        </w:rPr>
        <w:t>في</w:t>
      </w:r>
      <w:r w:rsidR="00BA394D">
        <w:rPr>
          <w:rtl/>
        </w:rPr>
        <w:t xml:space="preserve"> </w:t>
      </w:r>
      <w:r>
        <w:rPr>
          <w:rtl/>
        </w:rPr>
        <w:t>أي</w:t>
      </w:r>
      <w:r w:rsidR="00BA394D">
        <w:rPr>
          <w:rtl/>
        </w:rPr>
        <w:t xml:space="preserve"> </w:t>
      </w:r>
      <w:r>
        <w:rPr>
          <w:rtl/>
        </w:rPr>
        <w:t>عام</w:t>
      </w:r>
      <w:r w:rsidR="00BA394D">
        <w:rPr>
          <w:rtl/>
        </w:rPr>
        <w:t xml:space="preserve"> </w:t>
      </w:r>
      <w:r>
        <w:rPr>
          <w:rtl/>
        </w:rPr>
        <w:t>طالما</w:t>
      </w:r>
      <w:r w:rsidR="00BA394D">
        <w:rPr>
          <w:rtl/>
        </w:rPr>
        <w:t xml:space="preserve"> </w:t>
      </w:r>
      <w:r>
        <w:rPr>
          <w:rtl/>
        </w:rPr>
        <w:t>أن</w:t>
      </w:r>
      <w:r w:rsidR="00BA394D">
        <w:rPr>
          <w:rtl/>
        </w:rPr>
        <w:t xml:space="preserve"> </w:t>
      </w:r>
      <w:r>
        <w:rPr>
          <w:rtl/>
        </w:rPr>
        <w:t>مجموع</w:t>
      </w:r>
      <w:r w:rsidR="00BA394D">
        <w:rPr>
          <w:rtl/>
        </w:rPr>
        <w:t xml:space="preserve"> </w:t>
      </w:r>
      <w:r>
        <w:rPr>
          <w:rtl/>
        </w:rPr>
        <w:t>م</w:t>
      </w:r>
      <w:r w:rsidR="00DD2910">
        <w:rPr>
          <w:rtl/>
        </w:rPr>
        <w:t>ستويات</w:t>
      </w:r>
      <w:r w:rsidR="00BA394D">
        <w:rPr>
          <w:rtl/>
        </w:rPr>
        <w:t xml:space="preserve"> </w:t>
      </w:r>
      <w:r w:rsidR="00DD2910">
        <w:rPr>
          <w:rtl/>
        </w:rPr>
        <w:t>استهلاكه</w:t>
      </w:r>
      <w:r w:rsidR="00BA394D">
        <w:rPr>
          <w:rtl/>
        </w:rPr>
        <w:t xml:space="preserve"> </w:t>
      </w:r>
      <w:r w:rsidR="00DD2910">
        <w:rPr>
          <w:rtl/>
        </w:rPr>
        <w:t>المحسوبة</w:t>
      </w:r>
      <w:r w:rsidR="00BA394D">
        <w:rPr>
          <w:rtl/>
        </w:rPr>
        <w:t xml:space="preserve"> </w:t>
      </w:r>
      <w:r w:rsidR="00DD2910">
        <w:rPr>
          <w:rtl/>
        </w:rPr>
        <w:t>خلال</w:t>
      </w:r>
      <w:r w:rsidR="00BA394D">
        <w:rPr>
          <w:rtl/>
        </w:rPr>
        <w:t xml:space="preserve"> </w:t>
      </w:r>
      <w:r w:rsidR="00DD2910">
        <w:rPr>
          <w:rtl/>
        </w:rPr>
        <w:t>فترة</w:t>
      </w:r>
      <w:r w:rsidR="00BA394D">
        <w:rPr>
          <w:rtl/>
        </w:rPr>
        <w:t xml:space="preserve"> </w:t>
      </w:r>
      <w:r w:rsidR="00DD2910">
        <w:rPr>
          <w:rtl/>
        </w:rPr>
        <w:t>العشر</w:t>
      </w:r>
      <w:r w:rsidR="00BA394D">
        <w:rPr>
          <w:rFonts w:hint="cs"/>
          <w:rtl/>
        </w:rPr>
        <w:t xml:space="preserve"> </w:t>
      </w:r>
      <w:r w:rsidR="00DD2910">
        <w:rPr>
          <w:rFonts w:hint="cs"/>
          <w:rtl/>
        </w:rPr>
        <w:t>سنوات</w:t>
      </w:r>
      <w:r w:rsidR="00BA394D">
        <w:rPr>
          <w:rtl/>
        </w:rPr>
        <w:t xml:space="preserve"> </w:t>
      </w:r>
      <w:r>
        <w:rPr>
          <w:rtl/>
        </w:rPr>
        <w:t>من</w:t>
      </w:r>
      <w:r w:rsidR="00BA394D">
        <w:rPr>
          <w:rtl/>
        </w:rPr>
        <w:t xml:space="preserve"> </w:t>
      </w:r>
      <w:r>
        <w:rPr>
          <w:rtl/>
        </w:rPr>
        <w:t>1</w:t>
      </w:r>
      <w:r w:rsidR="00BA394D">
        <w:rPr>
          <w:rtl/>
        </w:rPr>
        <w:t xml:space="preserve"> </w:t>
      </w:r>
      <w:r>
        <w:rPr>
          <w:rtl/>
        </w:rPr>
        <w:t>يناير</w:t>
      </w:r>
      <w:r w:rsidR="00DD2910">
        <w:rPr>
          <w:rFonts w:hint="cs"/>
          <w:rtl/>
        </w:rPr>
        <w:t>/كانون</w:t>
      </w:r>
      <w:r w:rsidR="00BA394D">
        <w:rPr>
          <w:rFonts w:hint="cs"/>
          <w:rtl/>
        </w:rPr>
        <w:t xml:space="preserve"> </w:t>
      </w:r>
      <w:r w:rsidR="00DD2910">
        <w:rPr>
          <w:rFonts w:hint="cs"/>
          <w:rtl/>
        </w:rPr>
        <w:t>الثاني</w:t>
      </w:r>
      <w:r w:rsidR="00BA394D">
        <w:rPr>
          <w:rtl/>
        </w:rPr>
        <w:t xml:space="preserve"> </w:t>
      </w:r>
      <w:r>
        <w:rPr>
          <w:rtl/>
        </w:rPr>
        <w:t>2030</w:t>
      </w:r>
      <w:r w:rsidR="00BA394D">
        <w:rPr>
          <w:rtl/>
        </w:rPr>
        <w:t xml:space="preserve"> </w:t>
      </w:r>
      <w:r>
        <w:rPr>
          <w:rtl/>
        </w:rPr>
        <w:t>إلى</w:t>
      </w:r>
      <w:r w:rsidR="00BA394D">
        <w:rPr>
          <w:rtl/>
        </w:rPr>
        <w:t xml:space="preserve"> </w:t>
      </w:r>
      <w:r>
        <w:rPr>
          <w:rtl/>
        </w:rPr>
        <w:t>1</w:t>
      </w:r>
      <w:r w:rsidR="00BA394D">
        <w:rPr>
          <w:rtl/>
        </w:rPr>
        <w:t xml:space="preserve"> </w:t>
      </w:r>
      <w:r>
        <w:rPr>
          <w:rtl/>
        </w:rPr>
        <w:t>يناير</w:t>
      </w:r>
      <w:r w:rsidR="00DD2910">
        <w:rPr>
          <w:rFonts w:hint="cs"/>
          <w:rtl/>
        </w:rPr>
        <w:t>/كانون</w:t>
      </w:r>
      <w:r w:rsidR="00BA394D">
        <w:rPr>
          <w:rFonts w:hint="cs"/>
          <w:rtl/>
        </w:rPr>
        <w:t xml:space="preserve"> </w:t>
      </w:r>
      <w:r w:rsidR="00DD2910">
        <w:rPr>
          <w:rFonts w:hint="cs"/>
          <w:rtl/>
        </w:rPr>
        <w:t>الثاني</w:t>
      </w:r>
      <w:r w:rsidR="00BA394D">
        <w:rPr>
          <w:rtl/>
        </w:rPr>
        <w:t xml:space="preserve"> </w:t>
      </w:r>
      <w:r>
        <w:rPr>
          <w:rtl/>
        </w:rPr>
        <w:t>2040،</w:t>
      </w:r>
      <w:r w:rsidR="00BA394D">
        <w:rPr>
          <w:rtl/>
        </w:rPr>
        <w:t xml:space="preserve"> </w:t>
      </w:r>
      <w:r>
        <w:rPr>
          <w:rtl/>
        </w:rPr>
        <w:t>مقسوما</w:t>
      </w:r>
      <w:r w:rsidR="00BA394D">
        <w:rPr>
          <w:rtl/>
        </w:rPr>
        <w:t xml:space="preserve"> </w:t>
      </w:r>
      <w:r>
        <w:rPr>
          <w:rtl/>
        </w:rPr>
        <w:t>على</w:t>
      </w:r>
      <w:r w:rsidR="00BA394D">
        <w:rPr>
          <w:rtl/>
        </w:rPr>
        <w:t xml:space="preserve"> </w:t>
      </w:r>
      <w:r>
        <w:rPr>
          <w:rtl/>
        </w:rPr>
        <w:t>10،</w:t>
      </w:r>
      <w:r w:rsidR="00BA394D">
        <w:rPr>
          <w:rtl/>
        </w:rPr>
        <w:t xml:space="preserve"> </w:t>
      </w:r>
      <w:r>
        <w:rPr>
          <w:rtl/>
        </w:rPr>
        <w:t>لا</w:t>
      </w:r>
      <w:r w:rsidR="00BA394D">
        <w:rPr>
          <w:rtl/>
        </w:rPr>
        <w:t xml:space="preserve"> </w:t>
      </w:r>
      <w:r>
        <w:rPr>
          <w:rtl/>
        </w:rPr>
        <w:t>يتجاوز</w:t>
      </w:r>
      <w:r w:rsidR="00BA394D">
        <w:rPr>
          <w:rtl/>
        </w:rPr>
        <w:t xml:space="preserve"> </w:t>
      </w:r>
      <w:r>
        <w:rPr>
          <w:rtl/>
        </w:rPr>
        <w:t>2.5</w:t>
      </w:r>
      <w:r w:rsidR="00BA394D">
        <w:rPr>
          <w:rtl/>
        </w:rPr>
        <w:t xml:space="preserve"> </w:t>
      </w:r>
      <w:r>
        <w:rPr>
          <w:rtl/>
        </w:rPr>
        <w:t>في</w:t>
      </w:r>
      <w:r w:rsidR="00BA394D">
        <w:rPr>
          <w:rtl/>
        </w:rPr>
        <w:t xml:space="preserve"> </w:t>
      </w:r>
      <w:r>
        <w:rPr>
          <w:rtl/>
        </w:rPr>
        <w:t>المائة</w:t>
      </w:r>
      <w:r w:rsidR="00BA394D">
        <w:rPr>
          <w:rtl/>
        </w:rPr>
        <w:t xml:space="preserve"> </w:t>
      </w:r>
      <w:r>
        <w:rPr>
          <w:rtl/>
        </w:rPr>
        <w:t>من</w:t>
      </w:r>
      <w:r w:rsidR="00BA394D">
        <w:rPr>
          <w:rtl/>
        </w:rPr>
        <w:t xml:space="preserve"> </w:t>
      </w:r>
      <w:r>
        <w:rPr>
          <w:rtl/>
        </w:rPr>
        <w:t>خط</w:t>
      </w:r>
      <w:r w:rsidR="00BA394D">
        <w:rPr>
          <w:rtl/>
        </w:rPr>
        <w:t xml:space="preserve"> </w:t>
      </w:r>
      <w:r>
        <w:rPr>
          <w:rtl/>
        </w:rPr>
        <w:t>الأساس</w:t>
      </w:r>
      <w:r w:rsidR="00BA394D">
        <w:rPr>
          <w:rtl/>
        </w:rPr>
        <w:t xml:space="preserve"> </w:t>
      </w:r>
      <w:r w:rsidR="00892B80">
        <w:rPr>
          <w:rFonts w:hint="cs"/>
          <w:rtl/>
        </w:rPr>
        <w:t>للمواد</w:t>
      </w:r>
      <w:r w:rsidR="00BA394D">
        <w:rPr>
          <w:rtl/>
        </w:rPr>
        <w:t xml:space="preserve"> </w:t>
      </w:r>
      <w:r>
        <w:rPr>
          <w:rtl/>
        </w:rPr>
        <w:t>الهيدروكلوروفلوروكربون</w:t>
      </w:r>
      <w:r w:rsidR="00892B80">
        <w:rPr>
          <w:rFonts w:hint="cs"/>
          <w:rtl/>
        </w:rPr>
        <w:t>ية</w:t>
      </w:r>
      <w:r w:rsidR="006F6F76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A510B" w14:textId="42F02C1F" w:rsidR="00FF5F69" w:rsidRPr="00EC541A" w:rsidRDefault="00FF5F69" w:rsidP="00024ED3">
    <w:pPr>
      <w:jc w:val="right"/>
      <w:rPr>
        <w:szCs w:val="24"/>
        <w:lang w:val="en-US"/>
      </w:rPr>
    </w:pPr>
    <w:r w:rsidRPr="00EC541A">
      <w:rPr>
        <w:szCs w:val="24"/>
      </w:rPr>
      <w:fldChar w:fldCharType="begin"/>
    </w:r>
    <w:r w:rsidRPr="00EC541A">
      <w:rPr>
        <w:szCs w:val="24"/>
        <w:rtl/>
      </w:rPr>
      <w:instrText xml:space="preserve"> DOCPROPERTY "Document number"  \* MERGEFORMAT </w:instrText>
    </w:r>
    <w:r w:rsidRPr="00EC541A">
      <w:rPr>
        <w:szCs w:val="24"/>
      </w:rPr>
      <w:fldChar w:fldCharType="separate"/>
    </w:r>
    <w:r w:rsidR="00F34BB5" w:rsidRPr="00EC541A">
      <w:rPr>
        <w:szCs w:val="24"/>
      </w:rPr>
      <w:t>UNEP/OzL.Pro/ExCom/95/4</w:t>
    </w:r>
    <w:r w:rsidR="004D3D86" w:rsidRPr="00EC541A">
      <w:rPr>
        <w:rFonts w:hint="cs"/>
        <w:szCs w:val="24"/>
        <w:rtl/>
      </w:rPr>
      <w:t>9</w:t>
    </w:r>
    <w:r w:rsidRPr="00EC541A">
      <w:rPr>
        <w:szCs w:val="24"/>
      </w:rPr>
      <w:fldChar w:fldCharType="end"/>
    </w:r>
  </w:p>
  <w:p w14:paraId="0C63D2B0" w14:textId="77777777" w:rsidR="00FF5F69" w:rsidRDefault="00FF5F69" w:rsidP="00024ED3">
    <w:pPr>
      <w:jc w:val="right"/>
    </w:pPr>
  </w:p>
  <w:p w14:paraId="47D88860" w14:textId="77777777" w:rsidR="00024ED3" w:rsidRPr="0033525D" w:rsidRDefault="00024ED3" w:rsidP="00024ED3">
    <w:pPr>
      <w:jc w:val="right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F3A0C" w14:textId="3AD8F730" w:rsidR="00FF5F69" w:rsidRPr="00EC541A" w:rsidRDefault="00FF5F69" w:rsidP="00024ED3">
    <w:pPr>
      <w:rPr>
        <w:szCs w:val="24"/>
        <w:rtl/>
      </w:rPr>
    </w:pPr>
    <w:r w:rsidRPr="00EC541A">
      <w:rPr>
        <w:szCs w:val="24"/>
      </w:rPr>
      <w:fldChar w:fldCharType="begin"/>
    </w:r>
    <w:r w:rsidRPr="00EC541A">
      <w:rPr>
        <w:szCs w:val="24"/>
        <w:rtl/>
      </w:rPr>
      <w:instrText xml:space="preserve"> DOCPROPERTY "Document number"  \* MERGEFORMAT </w:instrText>
    </w:r>
    <w:r w:rsidRPr="00EC541A">
      <w:rPr>
        <w:szCs w:val="24"/>
      </w:rPr>
      <w:fldChar w:fldCharType="separate"/>
    </w:r>
    <w:r w:rsidR="00F34BB5" w:rsidRPr="00EC541A">
      <w:rPr>
        <w:szCs w:val="24"/>
      </w:rPr>
      <w:t>UNEP/OzL.Pro/ExCom/95/4</w:t>
    </w:r>
    <w:r w:rsidR="004D3D86" w:rsidRPr="00EC541A">
      <w:rPr>
        <w:rFonts w:hint="cs"/>
        <w:szCs w:val="24"/>
        <w:rtl/>
      </w:rPr>
      <w:t>9</w:t>
    </w:r>
    <w:r w:rsidRPr="00EC541A">
      <w:rPr>
        <w:szCs w:val="24"/>
      </w:rPr>
      <w:fldChar w:fldCharType="end"/>
    </w:r>
  </w:p>
  <w:p w14:paraId="65F2D15F" w14:textId="77777777" w:rsidR="00FF5F69" w:rsidRPr="0033525D" w:rsidRDefault="00FF5F69" w:rsidP="00024ED3">
    <w:pPr>
      <w:rPr>
        <w:rtl/>
      </w:rPr>
    </w:pPr>
  </w:p>
  <w:p w14:paraId="2F5722BF" w14:textId="77777777" w:rsidR="00FF5F69" w:rsidRPr="0033525D" w:rsidRDefault="00FF5F69" w:rsidP="00024ED3">
    <w:pPr>
      <w:pStyle w:val="Head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33A52" w14:textId="7F9C5D7E" w:rsidR="00343A82" w:rsidRDefault="00F34BB5" w:rsidP="004D3D86">
    <w:pPr>
      <w:jc w:val="left"/>
    </w:pPr>
    <w:fldSimple w:instr=" DOCPROPERTY &quot;Document number&quot;  \* MERGEFORMAT ">
      <w:r>
        <w:t>UNEP/OzL.Pro/ExCom/95/4</w:t>
      </w:r>
      <w:r w:rsidR="004D3D86">
        <w:t>9</w:t>
      </w:r>
    </w:fldSimple>
  </w:p>
  <w:p w14:paraId="64310B84" w14:textId="522FE59E" w:rsidR="00343A82" w:rsidRDefault="00343A82" w:rsidP="004D3D86">
    <w:pPr>
      <w:jc w:val="left"/>
    </w:pPr>
    <w:r>
      <w:t>Annex</w:t>
    </w:r>
    <w:r w:rsidR="00BA394D">
      <w:t xml:space="preserve"> </w:t>
    </w:r>
    <w:r>
      <w:t>I</w:t>
    </w:r>
  </w:p>
  <w:p w14:paraId="5711867A" w14:textId="77777777" w:rsidR="00FF5F69" w:rsidRDefault="00FF5F69" w:rsidP="00343A82">
    <w:pPr>
      <w:jc w:val="right"/>
    </w:pPr>
  </w:p>
  <w:p w14:paraId="5660E237" w14:textId="77777777" w:rsidR="00FF5F69" w:rsidRDefault="00FF5F69" w:rsidP="00343A82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A397F" w14:textId="37644184" w:rsidR="00024ED3" w:rsidRDefault="00F34BB5" w:rsidP="004D3D86">
    <w:pPr>
      <w:jc w:val="right"/>
    </w:pPr>
    <w:fldSimple w:instr=" DOCPROPERTY &quot;Document number&quot;  \* MERGEFORMAT ">
      <w:r>
        <w:t>UNEP/OzL.Pro/ExCom/95/4</w:t>
      </w:r>
      <w:r w:rsidR="004D3D86">
        <w:t>9</w:t>
      </w:r>
    </w:fldSimple>
  </w:p>
  <w:p w14:paraId="7C6CB013" w14:textId="23C89A0C" w:rsidR="00024ED3" w:rsidRDefault="00024ED3" w:rsidP="004D3D86">
    <w:pPr>
      <w:jc w:val="right"/>
    </w:pPr>
    <w:r>
      <w:t>Annex</w:t>
    </w:r>
    <w:r w:rsidR="00BA394D">
      <w:t xml:space="preserve"> </w:t>
    </w:r>
    <w:r>
      <w:t>I</w:t>
    </w:r>
  </w:p>
  <w:p w14:paraId="4153D545" w14:textId="77777777" w:rsidR="00FF5F69" w:rsidRDefault="00FF5F69" w:rsidP="00024ED3">
    <w:pPr>
      <w:jc w:val="left"/>
    </w:pPr>
  </w:p>
  <w:p w14:paraId="48297F19" w14:textId="77777777" w:rsidR="00FF5F69" w:rsidRDefault="00FF5F69" w:rsidP="00024ED3">
    <w:pPr>
      <w:pStyle w:val="Header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D6B6D" w14:textId="6CE4198B" w:rsidR="00FF5F69" w:rsidRDefault="00F34BB5" w:rsidP="007D2132">
    <w:pPr>
      <w:jc w:val="right"/>
    </w:pPr>
    <w:fldSimple w:instr=" DOCPROPERTY &quot;Document number&quot;  \* MERGEFORMAT ">
      <w:r>
        <w:t>UNEP/OzL.Pro/ExCom/95/4</w:t>
      </w:r>
      <w:r w:rsidR="004D3D86" w:rsidRPr="004D3D86">
        <w:rPr>
          <w:rFonts w:hint="cs"/>
          <w:szCs w:val="24"/>
          <w:rtl/>
        </w:rPr>
        <w:t>9</w:t>
      </w:r>
    </w:fldSimple>
  </w:p>
  <w:p w14:paraId="2D8F30AE" w14:textId="31AB6BD1" w:rsidR="00FF5F69" w:rsidRDefault="00FF5F69" w:rsidP="00393115">
    <w:pPr>
      <w:jc w:val="right"/>
    </w:pPr>
    <w:r>
      <w:t>Annex</w:t>
    </w:r>
    <w:r w:rsidR="00BA394D">
      <w:t xml:space="preserve"> </w:t>
    </w:r>
    <w:r>
      <w:t>I</w:t>
    </w:r>
  </w:p>
  <w:p w14:paraId="694B5541" w14:textId="77777777" w:rsidR="00FF5F69" w:rsidRDefault="00FF5F69">
    <w:pPr>
      <w:pStyle w:val="Header"/>
    </w:pPr>
  </w:p>
  <w:p w14:paraId="3F0073E4" w14:textId="77777777" w:rsidR="00024ED3" w:rsidRDefault="00024E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761CA72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02782A"/>
    <w:multiLevelType w:val="hybridMultilevel"/>
    <w:tmpl w:val="53123E70"/>
    <w:lvl w:ilvl="0" w:tplc="8440165E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8386C"/>
    <w:multiLevelType w:val="hybridMultilevel"/>
    <w:tmpl w:val="EACA04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D0902"/>
    <w:multiLevelType w:val="hybridMultilevel"/>
    <w:tmpl w:val="2104052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0D31368"/>
    <w:multiLevelType w:val="hybridMultilevel"/>
    <w:tmpl w:val="67C42E98"/>
    <w:lvl w:ilvl="0" w:tplc="8114813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B206CE"/>
    <w:multiLevelType w:val="hybridMultilevel"/>
    <w:tmpl w:val="8E9C824E"/>
    <w:lvl w:ilvl="0" w:tplc="8114813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111F39"/>
    <w:multiLevelType w:val="hybridMultilevel"/>
    <w:tmpl w:val="C3C86BB6"/>
    <w:lvl w:ilvl="0" w:tplc="AB4ACF92">
      <w:start w:val="8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D8539AB"/>
    <w:multiLevelType w:val="hybridMultilevel"/>
    <w:tmpl w:val="03A2B6DC"/>
    <w:lvl w:ilvl="0" w:tplc="8114813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EA4024"/>
    <w:multiLevelType w:val="hybridMultilevel"/>
    <w:tmpl w:val="DE60AF24"/>
    <w:lvl w:ilvl="0" w:tplc="6A5E1C6E">
      <w:start w:val="1"/>
      <w:numFmt w:val="arabicAbjad"/>
      <w:lvlText w:val="(%1)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3164BE"/>
    <w:multiLevelType w:val="hybridMultilevel"/>
    <w:tmpl w:val="E9F630FA"/>
    <w:lvl w:ilvl="0" w:tplc="8114813A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3E56D4"/>
    <w:multiLevelType w:val="hybridMultilevel"/>
    <w:tmpl w:val="F3D0007C"/>
    <w:lvl w:ilvl="0" w:tplc="601A41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0D9274B"/>
    <w:multiLevelType w:val="hybridMultilevel"/>
    <w:tmpl w:val="125A81C4"/>
    <w:lvl w:ilvl="0" w:tplc="10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2EC459C">
      <w:start w:val="1"/>
      <w:numFmt w:val="arabicAlpha"/>
      <w:lvlText w:val="(%2)"/>
      <w:lvlJc w:val="left"/>
      <w:pPr>
        <w:ind w:left="2520" w:hanging="72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9FD6123"/>
    <w:multiLevelType w:val="hybridMultilevel"/>
    <w:tmpl w:val="A3A6897C"/>
    <w:lvl w:ilvl="0" w:tplc="8114813A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8114813A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BF43D6D"/>
    <w:multiLevelType w:val="multilevel"/>
    <w:tmpl w:val="5AB66BA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4940094"/>
    <w:multiLevelType w:val="hybridMultilevel"/>
    <w:tmpl w:val="F06870FA"/>
    <w:lvl w:ilvl="0" w:tplc="EAF8D82E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A3B23"/>
    <w:multiLevelType w:val="hybridMultilevel"/>
    <w:tmpl w:val="A6DE0A14"/>
    <w:lvl w:ilvl="0" w:tplc="FB9C4398">
      <w:start w:val="5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B066541"/>
    <w:multiLevelType w:val="hybridMultilevel"/>
    <w:tmpl w:val="88B89EB4"/>
    <w:lvl w:ilvl="0" w:tplc="8114813A">
      <w:start w:val="1"/>
      <w:numFmt w:val="arabicAbjad"/>
      <w:lvlText w:val="(%1)"/>
      <w:lvlJc w:val="left"/>
      <w:pPr>
        <w:ind w:left="14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22979459">
    <w:abstractNumId w:val="0"/>
  </w:num>
  <w:num w:numId="2" w16cid:durableId="281572060">
    <w:abstractNumId w:val="11"/>
  </w:num>
  <w:num w:numId="3" w16cid:durableId="150023791">
    <w:abstractNumId w:val="16"/>
  </w:num>
  <w:num w:numId="4" w16cid:durableId="1472139733">
    <w:abstractNumId w:val="17"/>
  </w:num>
  <w:num w:numId="5" w16cid:durableId="579213677">
    <w:abstractNumId w:val="22"/>
  </w:num>
  <w:num w:numId="6" w16cid:durableId="730619053">
    <w:abstractNumId w:val="13"/>
  </w:num>
  <w:num w:numId="7" w16cid:durableId="1646277465">
    <w:abstractNumId w:val="19"/>
  </w:num>
  <w:num w:numId="8" w16cid:durableId="1451044504">
    <w:abstractNumId w:val="0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2067433">
    <w:abstractNumId w:val="8"/>
  </w:num>
  <w:num w:numId="10" w16cid:durableId="1620137568">
    <w:abstractNumId w:val="2"/>
  </w:num>
  <w:num w:numId="11" w16cid:durableId="404961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305433">
    <w:abstractNumId w:val="0"/>
  </w:num>
  <w:num w:numId="13" w16cid:durableId="759565100">
    <w:abstractNumId w:val="21"/>
  </w:num>
  <w:num w:numId="14" w16cid:durableId="41712176">
    <w:abstractNumId w:val="12"/>
  </w:num>
  <w:num w:numId="15" w16cid:durableId="2093963334">
    <w:abstractNumId w:val="15"/>
  </w:num>
  <w:num w:numId="16" w16cid:durableId="331644840">
    <w:abstractNumId w:val="0"/>
    <w:lvlOverride w:ilvl="0">
      <w:startOverride w:val="1"/>
    </w:lvlOverride>
  </w:num>
  <w:num w:numId="17" w16cid:durableId="2100370271">
    <w:abstractNumId w:val="3"/>
  </w:num>
  <w:num w:numId="18" w16cid:durableId="2120491613">
    <w:abstractNumId w:val="18"/>
  </w:num>
  <w:num w:numId="19" w16cid:durableId="1447774875">
    <w:abstractNumId w:val="20"/>
  </w:num>
  <w:num w:numId="20" w16cid:durableId="1939170280">
    <w:abstractNumId w:val="6"/>
  </w:num>
  <w:num w:numId="21" w16cid:durableId="582106911">
    <w:abstractNumId w:val="10"/>
  </w:num>
  <w:num w:numId="22" w16cid:durableId="1286616510">
    <w:abstractNumId w:val="1"/>
  </w:num>
  <w:num w:numId="23" w16cid:durableId="1688098722">
    <w:abstractNumId w:val="9"/>
  </w:num>
  <w:num w:numId="24" w16cid:durableId="686755284">
    <w:abstractNumId w:val="7"/>
  </w:num>
  <w:num w:numId="25" w16cid:durableId="1910312333">
    <w:abstractNumId w:val="4"/>
  </w:num>
  <w:num w:numId="26" w16cid:durableId="696084100">
    <w:abstractNumId w:val="5"/>
  </w:num>
  <w:num w:numId="27" w16cid:durableId="1115755759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B1"/>
    <w:rsid w:val="0000047B"/>
    <w:rsid w:val="00002B94"/>
    <w:rsid w:val="00003836"/>
    <w:rsid w:val="00006E4E"/>
    <w:rsid w:val="00013260"/>
    <w:rsid w:val="00013372"/>
    <w:rsid w:val="00017133"/>
    <w:rsid w:val="000248B7"/>
    <w:rsid w:val="00024ED3"/>
    <w:rsid w:val="0002737D"/>
    <w:rsid w:val="000301A6"/>
    <w:rsid w:val="0003197D"/>
    <w:rsid w:val="00033CDA"/>
    <w:rsid w:val="0004254A"/>
    <w:rsid w:val="00046EC9"/>
    <w:rsid w:val="0004709C"/>
    <w:rsid w:val="0005163F"/>
    <w:rsid w:val="00055F73"/>
    <w:rsid w:val="000668D7"/>
    <w:rsid w:val="00071341"/>
    <w:rsid w:val="000861FE"/>
    <w:rsid w:val="000976E1"/>
    <w:rsid w:val="000A0E47"/>
    <w:rsid w:val="000C22D7"/>
    <w:rsid w:val="000C2FE8"/>
    <w:rsid w:val="000C6854"/>
    <w:rsid w:val="000C7796"/>
    <w:rsid w:val="000D26AE"/>
    <w:rsid w:val="000D48A1"/>
    <w:rsid w:val="000E0770"/>
    <w:rsid w:val="000F64AE"/>
    <w:rsid w:val="001018FB"/>
    <w:rsid w:val="00103A9E"/>
    <w:rsid w:val="001131F4"/>
    <w:rsid w:val="00115513"/>
    <w:rsid w:val="0011564A"/>
    <w:rsid w:val="001170CE"/>
    <w:rsid w:val="00120E31"/>
    <w:rsid w:val="00121C9E"/>
    <w:rsid w:val="0012351A"/>
    <w:rsid w:val="0013584C"/>
    <w:rsid w:val="0015303A"/>
    <w:rsid w:val="0015358B"/>
    <w:rsid w:val="0015655F"/>
    <w:rsid w:val="00165DE3"/>
    <w:rsid w:val="00170726"/>
    <w:rsid w:val="00170997"/>
    <w:rsid w:val="0017655E"/>
    <w:rsid w:val="001803B2"/>
    <w:rsid w:val="00193A7D"/>
    <w:rsid w:val="00193EA2"/>
    <w:rsid w:val="001950C4"/>
    <w:rsid w:val="001A1777"/>
    <w:rsid w:val="001A2D0D"/>
    <w:rsid w:val="001A792F"/>
    <w:rsid w:val="001B3A7B"/>
    <w:rsid w:val="001B43AC"/>
    <w:rsid w:val="001B62B1"/>
    <w:rsid w:val="001C05E5"/>
    <w:rsid w:val="001C0839"/>
    <w:rsid w:val="001C68A2"/>
    <w:rsid w:val="001D0466"/>
    <w:rsid w:val="001D0823"/>
    <w:rsid w:val="001D2B45"/>
    <w:rsid w:val="001E660C"/>
    <w:rsid w:val="00201633"/>
    <w:rsid w:val="00202A92"/>
    <w:rsid w:val="00210428"/>
    <w:rsid w:val="002130BF"/>
    <w:rsid w:val="00217760"/>
    <w:rsid w:val="00220764"/>
    <w:rsid w:val="0022104F"/>
    <w:rsid w:val="002213A6"/>
    <w:rsid w:val="002266AC"/>
    <w:rsid w:val="00237B5C"/>
    <w:rsid w:val="00242A2A"/>
    <w:rsid w:val="00242F66"/>
    <w:rsid w:val="00243BC7"/>
    <w:rsid w:val="00251191"/>
    <w:rsid w:val="002516A2"/>
    <w:rsid w:val="00256303"/>
    <w:rsid w:val="002563A8"/>
    <w:rsid w:val="00260B30"/>
    <w:rsid w:val="00267551"/>
    <w:rsid w:val="00270B21"/>
    <w:rsid w:val="00271160"/>
    <w:rsid w:val="00271779"/>
    <w:rsid w:val="00281F4C"/>
    <w:rsid w:val="002859A2"/>
    <w:rsid w:val="00286968"/>
    <w:rsid w:val="00290869"/>
    <w:rsid w:val="00291219"/>
    <w:rsid w:val="00295EA1"/>
    <w:rsid w:val="002A4D47"/>
    <w:rsid w:val="002B11F4"/>
    <w:rsid w:val="002B1E02"/>
    <w:rsid w:val="002B479E"/>
    <w:rsid w:val="002B50D2"/>
    <w:rsid w:val="002B535E"/>
    <w:rsid w:val="002B538D"/>
    <w:rsid w:val="002C03FB"/>
    <w:rsid w:val="002C6AAB"/>
    <w:rsid w:val="002D7C92"/>
    <w:rsid w:val="002E6A6F"/>
    <w:rsid w:val="002E7EF7"/>
    <w:rsid w:val="002F505F"/>
    <w:rsid w:val="002F5EB7"/>
    <w:rsid w:val="002F645C"/>
    <w:rsid w:val="002F6C97"/>
    <w:rsid w:val="00305C81"/>
    <w:rsid w:val="003118D4"/>
    <w:rsid w:val="00312E78"/>
    <w:rsid w:val="00314D14"/>
    <w:rsid w:val="00320A89"/>
    <w:rsid w:val="003222FE"/>
    <w:rsid w:val="0032579D"/>
    <w:rsid w:val="0033193A"/>
    <w:rsid w:val="00331C8F"/>
    <w:rsid w:val="00343A82"/>
    <w:rsid w:val="003516EC"/>
    <w:rsid w:val="003521C0"/>
    <w:rsid w:val="0035441C"/>
    <w:rsid w:val="00360633"/>
    <w:rsid w:val="00361CBC"/>
    <w:rsid w:val="00362050"/>
    <w:rsid w:val="00363ADE"/>
    <w:rsid w:val="00364825"/>
    <w:rsid w:val="00383C51"/>
    <w:rsid w:val="00393115"/>
    <w:rsid w:val="003A270B"/>
    <w:rsid w:val="003B5655"/>
    <w:rsid w:val="003B678C"/>
    <w:rsid w:val="003B680A"/>
    <w:rsid w:val="003C071F"/>
    <w:rsid w:val="003C0CEE"/>
    <w:rsid w:val="003C2491"/>
    <w:rsid w:val="003C2739"/>
    <w:rsid w:val="003C4F87"/>
    <w:rsid w:val="003C5679"/>
    <w:rsid w:val="003D187A"/>
    <w:rsid w:val="003D2E9A"/>
    <w:rsid w:val="003D5DB1"/>
    <w:rsid w:val="003E1598"/>
    <w:rsid w:val="003E1E6F"/>
    <w:rsid w:val="003E34B6"/>
    <w:rsid w:val="003E43EC"/>
    <w:rsid w:val="003F2852"/>
    <w:rsid w:val="003F4A83"/>
    <w:rsid w:val="00407B36"/>
    <w:rsid w:val="0041095C"/>
    <w:rsid w:val="00412974"/>
    <w:rsid w:val="00412CBD"/>
    <w:rsid w:val="00416AD7"/>
    <w:rsid w:val="00424017"/>
    <w:rsid w:val="004262E1"/>
    <w:rsid w:val="004522B8"/>
    <w:rsid w:val="00453559"/>
    <w:rsid w:val="004564C6"/>
    <w:rsid w:val="0045782B"/>
    <w:rsid w:val="004610E6"/>
    <w:rsid w:val="00470639"/>
    <w:rsid w:val="00471169"/>
    <w:rsid w:val="00475AE0"/>
    <w:rsid w:val="0048113A"/>
    <w:rsid w:val="004838E0"/>
    <w:rsid w:val="00491040"/>
    <w:rsid w:val="004A0783"/>
    <w:rsid w:val="004A474F"/>
    <w:rsid w:val="004A7054"/>
    <w:rsid w:val="004B1E23"/>
    <w:rsid w:val="004B3E39"/>
    <w:rsid w:val="004B5BC6"/>
    <w:rsid w:val="004C5B74"/>
    <w:rsid w:val="004D246C"/>
    <w:rsid w:val="004D2542"/>
    <w:rsid w:val="004D3D86"/>
    <w:rsid w:val="004E785A"/>
    <w:rsid w:val="004F016A"/>
    <w:rsid w:val="00502DF5"/>
    <w:rsid w:val="0050738D"/>
    <w:rsid w:val="00510B2C"/>
    <w:rsid w:val="00511A4D"/>
    <w:rsid w:val="00511F06"/>
    <w:rsid w:val="00512B78"/>
    <w:rsid w:val="00520A97"/>
    <w:rsid w:val="00525F08"/>
    <w:rsid w:val="0053096E"/>
    <w:rsid w:val="00533CD9"/>
    <w:rsid w:val="00534D2C"/>
    <w:rsid w:val="00535DFA"/>
    <w:rsid w:val="005410C4"/>
    <w:rsid w:val="00542656"/>
    <w:rsid w:val="00546241"/>
    <w:rsid w:val="00550C6A"/>
    <w:rsid w:val="00551322"/>
    <w:rsid w:val="00554010"/>
    <w:rsid w:val="005546A6"/>
    <w:rsid w:val="00560619"/>
    <w:rsid w:val="005664BA"/>
    <w:rsid w:val="0057218D"/>
    <w:rsid w:val="005733FE"/>
    <w:rsid w:val="0057632E"/>
    <w:rsid w:val="00577A0F"/>
    <w:rsid w:val="005837A0"/>
    <w:rsid w:val="00584ED8"/>
    <w:rsid w:val="00587BCF"/>
    <w:rsid w:val="005903C7"/>
    <w:rsid w:val="00595208"/>
    <w:rsid w:val="00596911"/>
    <w:rsid w:val="005A16AA"/>
    <w:rsid w:val="005A4F51"/>
    <w:rsid w:val="005A6695"/>
    <w:rsid w:val="005A7D66"/>
    <w:rsid w:val="005B2EC1"/>
    <w:rsid w:val="005B5914"/>
    <w:rsid w:val="005B65DF"/>
    <w:rsid w:val="005C7630"/>
    <w:rsid w:val="005C7D4A"/>
    <w:rsid w:val="005D113A"/>
    <w:rsid w:val="005D4118"/>
    <w:rsid w:val="005D4377"/>
    <w:rsid w:val="005E060B"/>
    <w:rsid w:val="005E28FA"/>
    <w:rsid w:val="005E74AB"/>
    <w:rsid w:val="005E7951"/>
    <w:rsid w:val="005F1F10"/>
    <w:rsid w:val="005F29EB"/>
    <w:rsid w:val="005F4754"/>
    <w:rsid w:val="005F6DD5"/>
    <w:rsid w:val="005F7DDE"/>
    <w:rsid w:val="00605A78"/>
    <w:rsid w:val="00605D5A"/>
    <w:rsid w:val="00607F5D"/>
    <w:rsid w:val="00610B8D"/>
    <w:rsid w:val="00611F5A"/>
    <w:rsid w:val="006150E1"/>
    <w:rsid w:val="006152D6"/>
    <w:rsid w:val="00616EE1"/>
    <w:rsid w:val="006244B6"/>
    <w:rsid w:val="00624AEF"/>
    <w:rsid w:val="00634300"/>
    <w:rsid w:val="00636ABB"/>
    <w:rsid w:val="00637E67"/>
    <w:rsid w:val="00643E5F"/>
    <w:rsid w:val="00644263"/>
    <w:rsid w:val="0064459C"/>
    <w:rsid w:val="00662A73"/>
    <w:rsid w:val="00665A05"/>
    <w:rsid w:val="0067539B"/>
    <w:rsid w:val="006759DA"/>
    <w:rsid w:val="006829E2"/>
    <w:rsid w:val="00687299"/>
    <w:rsid w:val="0069180D"/>
    <w:rsid w:val="006922E3"/>
    <w:rsid w:val="00694D41"/>
    <w:rsid w:val="00696D8E"/>
    <w:rsid w:val="006B3226"/>
    <w:rsid w:val="006B3565"/>
    <w:rsid w:val="006C00A1"/>
    <w:rsid w:val="006C41C1"/>
    <w:rsid w:val="006C4A0F"/>
    <w:rsid w:val="006C50AC"/>
    <w:rsid w:val="006C7CE0"/>
    <w:rsid w:val="006D1011"/>
    <w:rsid w:val="006E1F93"/>
    <w:rsid w:val="006E217A"/>
    <w:rsid w:val="006E301E"/>
    <w:rsid w:val="006E3EA7"/>
    <w:rsid w:val="006F2A2C"/>
    <w:rsid w:val="006F2EAA"/>
    <w:rsid w:val="006F51B7"/>
    <w:rsid w:val="006F6F76"/>
    <w:rsid w:val="006F71D7"/>
    <w:rsid w:val="00702662"/>
    <w:rsid w:val="00704384"/>
    <w:rsid w:val="007107E6"/>
    <w:rsid w:val="0071118D"/>
    <w:rsid w:val="00734589"/>
    <w:rsid w:val="007409F9"/>
    <w:rsid w:val="00746C80"/>
    <w:rsid w:val="00746F0E"/>
    <w:rsid w:val="00747B33"/>
    <w:rsid w:val="00757CFF"/>
    <w:rsid w:val="007614AF"/>
    <w:rsid w:val="00765903"/>
    <w:rsid w:val="0076722A"/>
    <w:rsid w:val="00781A26"/>
    <w:rsid w:val="00786775"/>
    <w:rsid w:val="00790EAE"/>
    <w:rsid w:val="00791A1A"/>
    <w:rsid w:val="007B48C7"/>
    <w:rsid w:val="007C6713"/>
    <w:rsid w:val="007C6EF9"/>
    <w:rsid w:val="007D141D"/>
    <w:rsid w:val="007D2132"/>
    <w:rsid w:val="007D297C"/>
    <w:rsid w:val="007D567C"/>
    <w:rsid w:val="007E0B6C"/>
    <w:rsid w:val="007E20B0"/>
    <w:rsid w:val="007E59CC"/>
    <w:rsid w:val="007E5D09"/>
    <w:rsid w:val="007F1480"/>
    <w:rsid w:val="00804031"/>
    <w:rsid w:val="00804D3F"/>
    <w:rsid w:val="008059CD"/>
    <w:rsid w:val="00813FB1"/>
    <w:rsid w:val="00823733"/>
    <w:rsid w:val="00825132"/>
    <w:rsid w:val="00827F89"/>
    <w:rsid w:val="00832F57"/>
    <w:rsid w:val="0084173D"/>
    <w:rsid w:val="0084219B"/>
    <w:rsid w:val="00845BC7"/>
    <w:rsid w:val="00846415"/>
    <w:rsid w:val="0085343D"/>
    <w:rsid w:val="008534B3"/>
    <w:rsid w:val="008656DC"/>
    <w:rsid w:val="008712EC"/>
    <w:rsid w:val="008718E6"/>
    <w:rsid w:val="00871AB3"/>
    <w:rsid w:val="008762FD"/>
    <w:rsid w:val="00881011"/>
    <w:rsid w:val="00883D36"/>
    <w:rsid w:val="0088460C"/>
    <w:rsid w:val="00885865"/>
    <w:rsid w:val="00887768"/>
    <w:rsid w:val="00892B80"/>
    <w:rsid w:val="008A304C"/>
    <w:rsid w:val="008A7034"/>
    <w:rsid w:val="008A731F"/>
    <w:rsid w:val="008B4FCE"/>
    <w:rsid w:val="008B5152"/>
    <w:rsid w:val="008B5C04"/>
    <w:rsid w:val="008B7280"/>
    <w:rsid w:val="008C3C68"/>
    <w:rsid w:val="008C643D"/>
    <w:rsid w:val="008D36BA"/>
    <w:rsid w:val="008E1DCC"/>
    <w:rsid w:val="008E1F79"/>
    <w:rsid w:val="008E2901"/>
    <w:rsid w:val="008E3DF3"/>
    <w:rsid w:val="008E721F"/>
    <w:rsid w:val="008E7E09"/>
    <w:rsid w:val="008F080F"/>
    <w:rsid w:val="0090154C"/>
    <w:rsid w:val="0090339C"/>
    <w:rsid w:val="00905719"/>
    <w:rsid w:val="009104C5"/>
    <w:rsid w:val="0091076A"/>
    <w:rsid w:val="00912F4A"/>
    <w:rsid w:val="00913330"/>
    <w:rsid w:val="009149ED"/>
    <w:rsid w:val="009154D4"/>
    <w:rsid w:val="00915865"/>
    <w:rsid w:val="00920424"/>
    <w:rsid w:val="0092177C"/>
    <w:rsid w:val="00921783"/>
    <w:rsid w:val="0092559D"/>
    <w:rsid w:val="0092714C"/>
    <w:rsid w:val="0093088C"/>
    <w:rsid w:val="00930D2D"/>
    <w:rsid w:val="009339BB"/>
    <w:rsid w:val="00933CD6"/>
    <w:rsid w:val="009358B8"/>
    <w:rsid w:val="009432AE"/>
    <w:rsid w:val="00960ACD"/>
    <w:rsid w:val="00960E9B"/>
    <w:rsid w:val="00966AB1"/>
    <w:rsid w:val="00967B3C"/>
    <w:rsid w:val="00971586"/>
    <w:rsid w:val="00971762"/>
    <w:rsid w:val="00983FD1"/>
    <w:rsid w:val="0098591D"/>
    <w:rsid w:val="00990286"/>
    <w:rsid w:val="009A5140"/>
    <w:rsid w:val="009A6F9F"/>
    <w:rsid w:val="009B327D"/>
    <w:rsid w:val="009B4762"/>
    <w:rsid w:val="009C46B2"/>
    <w:rsid w:val="009D310A"/>
    <w:rsid w:val="009E0279"/>
    <w:rsid w:val="009E1516"/>
    <w:rsid w:val="009E4075"/>
    <w:rsid w:val="009E4D54"/>
    <w:rsid w:val="009E78A9"/>
    <w:rsid w:val="009F4E7A"/>
    <w:rsid w:val="009F6AB9"/>
    <w:rsid w:val="00A00376"/>
    <w:rsid w:val="00A11497"/>
    <w:rsid w:val="00A13189"/>
    <w:rsid w:val="00A1368C"/>
    <w:rsid w:val="00A15D87"/>
    <w:rsid w:val="00A25B6B"/>
    <w:rsid w:val="00A405A7"/>
    <w:rsid w:val="00A4068B"/>
    <w:rsid w:val="00A44778"/>
    <w:rsid w:val="00A46F4A"/>
    <w:rsid w:val="00A52EBC"/>
    <w:rsid w:val="00A67037"/>
    <w:rsid w:val="00A755B6"/>
    <w:rsid w:val="00A80491"/>
    <w:rsid w:val="00A845F4"/>
    <w:rsid w:val="00A866BC"/>
    <w:rsid w:val="00A907AD"/>
    <w:rsid w:val="00A90D5D"/>
    <w:rsid w:val="00A9342E"/>
    <w:rsid w:val="00A9616B"/>
    <w:rsid w:val="00AA2162"/>
    <w:rsid w:val="00AB4886"/>
    <w:rsid w:val="00AB6CF8"/>
    <w:rsid w:val="00AC53DE"/>
    <w:rsid w:val="00AC6980"/>
    <w:rsid w:val="00AC6DC5"/>
    <w:rsid w:val="00AC7A82"/>
    <w:rsid w:val="00AC7B1E"/>
    <w:rsid w:val="00AE2642"/>
    <w:rsid w:val="00AE3500"/>
    <w:rsid w:val="00AE7157"/>
    <w:rsid w:val="00AF0BCD"/>
    <w:rsid w:val="00AF108C"/>
    <w:rsid w:val="00AF2915"/>
    <w:rsid w:val="00B10987"/>
    <w:rsid w:val="00B11DB6"/>
    <w:rsid w:val="00B129B6"/>
    <w:rsid w:val="00B24426"/>
    <w:rsid w:val="00B310B4"/>
    <w:rsid w:val="00B327D8"/>
    <w:rsid w:val="00B33EA7"/>
    <w:rsid w:val="00B3727A"/>
    <w:rsid w:val="00B40E87"/>
    <w:rsid w:val="00B4408F"/>
    <w:rsid w:val="00B44D5C"/>
    <w:rsid w:val="00B542FF"/>
    <w:rsid w:val="00B54C6A"/>
    <w:rsid w:val="00B57641"/>
    <w:rsid w:val="00B62DE6"/>
    <w:rsid w:val="00B72D92"/>
    <w:rsid w:val="00B77429"/>
    <w:rsid w:val="00B81E83"/>
    <w:rsid w:val="00B82C04"/>
    <w:rsid w:val="00B834E9"/>
    <w:rsid w:val="00B84730"/>
    <w:rsid w:val="00B85729"/>
    <w:rsid w:val="00B87016"/>
    <w:rsid w:val="00B93926"/>
    <w:rsid w:val="00BA3501"/>
    <w:rsid w:val="00BA394D"/>
    <w:rsid w:val="00BA48EB"/>
    <w:rsid w:val="00BA5EB2"/>
    <w:rsid w:val="00BB1C42"/>
    <w:rsid w:val="00BB6405"/>
    <w:rsid w:val="00BC06CD"/>
    <w:rsid w:val="00BC3C59"/>
    <w:rsid w:val="00BC4D35"/>
    <w:rsid w:val="00BC7E16"/>
    <w:rsid w:val="00BD2F69"/>
    <w:rsid w:val="00BE6582"/>
    <w:rsid w:val="00C02793"/>
    <w:rsid w:val="00C0337B"/>
    <w:rsid w:val="00C052E1"/>
    <w:rsid w:val="00C0548A"/>
    <w:rsid w:val="00C114BC"/>
    <w:rsid w:val="00C12B7A"/>
    <w:rsid w:val="00C13DAD"/>
    <w:rsid w:val="00C21EF4"/>
    <w:rsid w:val="00C27B58"/>
    <w:rsid w:val="00C30142"/>
    <w:rsid w:val="00C31A70"/>
    <w:rsid w:val="00C35601"/>
    <w:rsid w:val="00C35F90"/>
    <w:rsid w:val="00C408A1"/>
    <w:rsid w:val="00C50560"/>
    <w:rsid w:val="00C55345"/>
    <w:rsid w:val="00C55EF2"/>
    <w:rsid w:val="00C5621C"/>
    <w:rsid w:val="00C62069"/>
    <w:rsid w:val="00C7391D"/>
    <w:rsid w:val="00C74186"/>
    <w:rsid w:val="00C7790C"/>
    <w:rsid w:val="00C83E39"/>
    <w:rsid w:val="00C840B4"/>
    <w:rsid w:val="00C910FD"/>
    <w:rsid w:val="00C9320E"/>
    <w:rsid w:val="00CB0791"/>
    <w:rsid w:val="00CB1C6E"/>
    <w:rsid w:val="00CB4182"/>
    <w:rsid w:val="00CB4C8A"/>
    <w:rsid w:val="00CC2A16"/>
    <w:rsid w:val="00CC6DEE"/>
    <w:rsid w:val="00CD6C9A"/>
    <w:rsid w:val="00CD7DBC"/>
    <w:rsid w:val="00CE025C"/>
    <w:rsid w:val="00CE5496"/>
    <w:rsid w:val="00CF12A0"/>
    <w:rsid w:val="00CF2FAD"/>
    <w:rsid w:val="00CF60F5"/>
    <w:rsid w:val="00CF7FB5"/>
    <w:rsid w:val="00D006A9"/>
    <w:rsid w:val="00D037C1"/>
    <w:rsid w:val="00D05F54"/>
    <w:rsid w:val="00D06089"/>
    <w:rsid w:val="00D10610"/>
    <w:rsid w:val="00D1145A"/>
    <w:rsid w:val="00D11F50"/>
    <w:rsid w:val="00D1436E"/>
    <w:rsid w:val="00D223E3"/>
    <w:rsid w:val="00D23A98"/>
    <w:rsid w:val="00D36283"/>
    <w:rsid w:val="00D40792"/>
    <w:rsid w:val="00D4151C"/>
    <w:rsid w:val="00D45C4D"/>
    <w:rsid w:val="00D54E36"/>
    <w:rsid w:val="00D5791E"/>
    <w:rsid w:val="00D62BBC"/>
    <w:rsid w:val="00D6339B"/>
    <w:rsid w:val="00D71CFE"/>
    <w:rsid w:val="00D723C1"/>
    <w:rsid w:val="00D72668"/>
    <w:rsid w:val="00D8253D"/>
    <w:rsid w:val="00D828F0"/>
    <w:rsid w:val="00D86A4C"/>
    <w:rsid w:val="00D94602"/>
    <w:rsid w:val="00DB24BA"/>
    <w:rsid w:val="00DC56DB"/>
    <w:rsid w:val="00DD06E1"/>
    <w:rsid w:val="00DD2910"/>
    <w:rsid w:val="00DD4153"/>
    <w:rsid w:val="00DD72C4"/>
    <w:rsid w:val="00DE425A"/>
    <w:rsid w:val="00DE42E7"/>
    <w:rsid w:val="00DE7D89"/>
    <w:rsid w:val="00DF71F2"/>
    <w:rsid w:val="00E03D95"/>
    <w:rsid w:val="00E10439"/>
    <w:rsid w:val="00E115EA"/>
    <w:rsid w:val="00E11E86"/>
    <w:rsid w:val="00E1360E"/>
    <w:rsid w:val="00E13F24"/>
    <w:rsid w:val="00E14E4F"/>
    <w:rsid w:val="00E173AF"/>
    <w:rsid w:val="00E202C7"/>
    <w:rsid w:val="00E20A72"/>
    <w:rsid w:val="00E24041"/>
    <w:rsid w:val="00E24210"/>
    <w:rsid w:val="00E25187"/>
    <w:rsid w:val="00E27B62"/>
    <w:rsid w:val="00E27FCA"/>
    <w:rsid w:val="00E311AD"/>
    <w:rsid w:val="00E3588D"/>
    <w:rsid w:val="00E41AFE"/>
    <w:rsid w:val="00E41E71"/>
    <w:rsid w:val="00E41EBE"/>
    <w:rsid w:val="00E558B9"/>
    <w:rsid w:val="00E6670B"/>
    <w:rsid w:val="00E729ED"/>
    <w:rsid w:val="00E80D25"/>
    <w:rsid w:val="00E86D2F"/>
    <w:rsid w:val="00E86EBE"/>
    <w:rsid w:val="00E90FE8"/>
    <w:rsid w:val="00E910CA"/>
    <w:rsid w:val="00E91259"/>
    <w:rsid w:val="00E93BCE"/>
    <w:rsid w:val="00E940F5"/>
    <w:rsid w:val="00E94BE5"/>
    <w:rsid w:val="00E964F0"/>
    <w:rsid w:val="00E97EA5"/>
    <w:rsid w:val="00EA1FE6"/>
    <w:rsid w:val="00EA50AC"/>
    <w:rsid w:val="00EA6ADE"/>
    <w:rsid w:val="00EA755F"/>
    <w:rsid w:val="00EB0D49"/>
    <w:rsid w:val="00EC108E"/>
    <w:rsid w:val="00EC158C"/>
    <w:rsid w:val="00EC36B7"/>
    <w:rsid w:val="00EC3ACD"/>
    <w:rsid w:val="00EC541A"/>
    <w:rsid w:val="00ED2987"/>
    <w:rsid w:val="00EE7C81"/>
    <w:rsid w:val="00EF566C"/>
    <w:rsid w:val="00EF742D"/>
    <w:rsid w:val="00F00C0E"/>
    <w:rsid w:val="00F10CBC"/>
    <w:rsid w:val="00F12575"/>
    <w:rsid w:val="00F1485F"/>
    <w:rsid w:val="00F25B8C"/>
    <w:rsid w:val="00F309E4"/>
    <w:rsid w:val="00F3185D"/>
    <w:rsid w:val="00F34BB5"/>
    <w:rsid w:val="00F46B5D"/>
    <w:rsid w:val="00F54ECF"/>
    <w:rsid w:val="00F7621B"/>
    <w:rsid w:val="00F91E2D"/>
    <w:rsid w:val="00F94246"/>
    <w:rsid w:val="00F97B7E"/>
    <w:rsid w:val="00FA0746"/>
    <w:rsid w:val="00FA44E9"/>
    <w:rsid w:val="00FA6FBD"/>
    <w:rsid w:val="00FB04F9"/>
    <w:rsid w:val="00FC5A88"/>
    <w:rsid w:val="00FC63DA"/>
    <w:rsid w:val="00FD108F"/>
    <w:rsid w:val="00FD6685"/>
    <w:rsid w:val="00FE28DF"/>
    <w:rsid w:val="00FE7835"/>
    <w:rsid w:val="00FF02BE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30FA49"/>
  <w15:docId w15:val="{BCE09420-9B33-4713-93E8-8325942B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1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1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link w:val="0Heading0Char"/>
    <w:qFormat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Bullet OSM,CORE-1.1.1,Dot pt,Heading 2_sj,List Paragraph (numbered (a)),List Paragraph1,List Paragraph11,Numbered Para 1,Proposal Bullet List,Report Para,Resume Title,TOC style,Table,WB Para,WinDForce-Letter,bullets,d_bodyb,L,lp1"/>
    <w:basedOn w:val="Normal"/>
    <w:link w:val="ListParagraphChar"/>
    <w:uiPriority w:val="34"/>
    <w:qFormat/>
    <w:rsid w:val="00260B30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Bullet OSM Char,CORE-1.1.1 Char,Dot pt Char,Heading 2_sj Char,List Paragraph (numbered (a)) Char,List Paragraph1 Char,List Paragraph11 Char,Numbered Para 1 Char,Proposal Bullet List Char,Report Para Char,Resume Title Char,Table Char"/>
    <w:basedOn w:val="DefaultParagraphFont"/>
    <w:link w:val="ListParagraph"/>
    <w:uiPriority w:val="34"/>
    <w:qFormat/>
    <w:locked/>
    <w:rsid w:val="00260B30"/>
    <w:rPr>
      <w:sz w:val="22"/>
      <w:szCs w:val="22"/>
    </w:rPr>
  </w:style>
  <w:style w:type="table" w:customStyle="1" w:styleId="TableGrid10">
    <w:name w:val="Table Grid1"/>
    <w:basedOn w:val="TableNormal"/>
    <w:next w:val="TableGrid"/>
    <w:uiPriority w:val="59"/>
    <w:rsid w:val="00D05F54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Heading0Char">
    <w:name w:val="0 Heading 0 Char"/>
    <w:link w:val="0Heading0"/>
    <w:qFormat/>
    <w:rsid w:val="00D05F54"/>
    <w:rPr>
      <w:sz w:val="22"/>
      <w:szCs w:val="22"/>
      <w:lang w:val="en-GB"/>
    </w:rPr>
  </w:style>
  <w:style w:type="paragraph" w:styleId="ListNumber">
    <w:name w:val="List Number"/>
    <w:basedOn w:val="Normal"/>
    <w:unhideWhenUsed/>
    <w:rsid w:val="00C7790C"/>
    <w:pPr>
      <w:tabs>
        <w:tab w:val="num" w:pos="0"/>
      </w:tabs>
      <w:snapToGrid w:val="0"/>
    </w:pPr>
    <w:rPr>
      <w:rFonts w:eastAsia="Batang"/>
      <w:sz w:val="22"/>
      <w:szCs w:val="22"/>
      <w:lang w:eastAsia="ko-KR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50738D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8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A8E6C951-4339-4C7F-BBB9-64873E4D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936</TotalTime>
  <Pages>22</Pages>
  <Words>7398</Words>
  <Characters>41624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بوروندي</vt:lpstr>
    </vt:vector>
  </TitlesOfParts>
  <Company>UNMFS</Company>
  <LinksUpToDate>false</LinksUpToDate>
  <CharactersWithSpaces>48925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الكونغو</dc:title>
  <dc:creator>Yas</dc:creator>
  <cp:lastModifiedBy>Angela Xue He Yan</cp:lastModifiedBy>
  <cp:revision>115</cp:revision>
  <cp:lastPrinted>2024-10-27T15:48:00Z</cp:lastPrinted>
  <dcterms:created xsi:type="dcterms:W3CDTF">2024-11-16T11:55:00Z</dcterms:created>
  <dcterms:modified xsi:type="dcterms:W3CDTF">2024-11-19T20:21:00Z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UNEP/OzL.Pro/ExCom/95/49</vt:lpwstr>
  </property>
  <property fmtid="{D5CDD505-2E9C-101B-9397-08002B2CF9AE}" pid="3" name="Revision date">
    <vt:lpwstr>14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