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329"/>
        <w:gridCol w:w="3690"/>
      </w:tblGrid>
      <w:tr w:rsidR="005C49AC" w:rsidRPr="00FB1CF8" w14:paraId="04E4E80D" w14:textId="77777777" w:rsidTr="00F50279">
        <w:trPr>
          <w:trHeight w:val="720"/>
        </w:trPr>
        <w:tc>
          <w:tcPr>
            <w:tcW w:w="6314" w:type="dxa"/>
            <w:gridSpan w:val="2"/>
            <w:tcBorders>
              <w:bottom w:val="single" w:sz="18" w:space="0" w:color="auto"/>
            </w:tcBorders>
          </w:tcPr>
          <w:p w14:paraId="005B121D" w14:textId="77777777" w:rsidR="001A735F" w:rsidRDefault="001A735F" w:rsidP="001A735F">
            <w:pPr>
              <w:rPr>
                <w:b/>
                <w:bCs/>
                <w:sz w:val="28"/>
                <w:szCs w:val="28"/>
                <w:lang w:val="ru-RU"/>
              </w:rPr>
            </w:pPr>
            <w:r>
              <w:rPr>
                <w:b/>
                <w:bCs/>
                <w:sz w:val="28"/>
                <w:szCs w:val="28"/>
                <w:lang w:val="ru-RU"/>
              </w:rPr>
              <w:t>ОРГАНИЗАЦИЯ</w:t>
            </w:r>
          </w:p>
          <w:p w14:paraId="40D2835B" w14:textId="77777777" w:rsidR="001A735F" w:rsidRDefault="001A735F" w:rsidP="001A735F">
            <w:pPr>
              <w:rPr>
                <w:b/>
                <w:bCs/>
                <w:sz w:val="28"/>
                <w:szCs w:val="28"/>
                <w:lang w:val="ru-RU"/>
              </w:rPr>
            </w:pPr>
            <w:r>
              <w:rPr>
                <w:b/>
                <w:bCs/>
                <w:sz w:val="28"/>
                <w:szCs w:val="28"/>
                <w:lang w:val="ru-RU"/>
              </w:rPr>
              <w:t>ОБЪЕДИНЕННЫХ</w:t>
            </w:r>
          </w:p>
          <w:p w14:paraId="448640B3" w14:textId="670602F7" w:rsidR="005C49AC" w:rsidRPr="00FB1CF8" w:rsidRDefault="001A735F" w:rsidP="009B0691">
            <w:pPr>
              <w:rPr>
                <w:sz w:val="28"/>
                <w:szCs w:val="28"/>
              </w:rPr>
            </w:pPr>
            <w:r>
              <w:rPr>
                <w:b/>
                <w:bCs/>
                <w:sz w:val="28"/>
                <w:szCs w:val="28"/>
                <w:lang w:val="ru-RU"/>
              </w:rPr>
              <w:t>НАЦИЙ</w:t>
            </w:r>
          </w:p>
        </w:tc>
        <w:tc>
          <w:tcPr>
            <w:tcW w:w="3690" w:type="dxa"/>
            <w:tcBorders>
              <w:bottom w:val="single" w:sz="18" w:space="0" w:color="auto"/>
            </w:tcBorders>
          </w:tcPr>
          <w:p w14:paraId="6D6CE047" w14:textId="77777777" w:rsidR="005C49AC" w:rsidRPr="00FB1CF8" w:rsidRDefault="005C49AC" w:rsidP="00AF7082">
            <w:pPr>
              <w:jc w:val="right"/>
              <w:rPr>
                <w:sz w:val="52"/>
                <w:szCs w:val="52"/>
              </w:rPr>
            </w:pPr>
            <w:r w:rsidRPr="00FB1CF8">
              <w:rPr>
                <w:rFonts w:ascii="Univers Bold" w:hAnsi="Univers Bold"/>
                <w:b/>
                <w:sz w:val="72"/>
              </w:rPr>
              <w:t>EP</w:t>
            </w:r>
          </w:p>
        </w:tc>
      </w:tr>
      <w:tr w:rsidR="005C49AC" w:rsidRPr="00FB1CF8" w14:paraId="700624FD" w14:textId="77777777" w:rsidTr="00F50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1985" w:type="dxa"/>
            <w:tcBorders>
              <w:top w:val="nil"/>
              <w:left w:val="nil"/>
              <w:bottom w:val="single" w:sz="36" w:space="0" w:color="auto"/>
              <w:right w:val="nil"/>
            </w:tcBorders>
          </w:tcPr>
          <w:p w14:paraId="5CA6EFB2" w14:textId="77777777" w:rsidR="005C49AC" w:rsidRPr="00FB1CF8" w:rsidRDefault="005C49AC" w:rsidP="002554E4">
            <w:pPr>
              <w:spacing w:before="120"/>
              <w:ind w:left="-9"/>
            </w:pPr>
            <w:r w:rsidRPr="00FB1CF8">
              <w:rPr>
                <w:noProof/>
                <w:lang w:eastAsia="zh-CN"/>
              </w:rPr>
              <mc:AlternateContent>
                <mc:Choice Requires="wpg">
                  <w:drawing>
                    <wp:inline distT="0" distB="0" distL="0" distR="0" wp14:anchorId="735BBDB2" wp14:editId="49A0807F">
                      <wp:extent cx="828000" cy="1470992"/>
                      <wp:effectExtent l="0" t="0" r="0" b="0"/>
                      <wp:docPr id="1" name="Group 1"/>
                      <wp:cNvGraphicFramePr/>
                      <a:graphic xmlns:a="http://schemas.openxmlformats.org/drawingml/2006/main">
                        <a:graphicData uri="http://schemas.microsoft.com/office/word/2010/wordprocessingGroup">
                          <wpg:wgp>
                            <wpg:cNvGrpSpPr/>
                            <wpg:grpSpPr>
                              <a:xfrm>
                                <a:off x="0" y="0"/>
                                <a:ext cx="828000" cy="1470992"/>
                                <a:chOff x="-7316" y="0"/>
                                <a:chExt cx="828000" cy="1470992"/>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32441" y="771407"/>
                                  <a:ext cx="779697" cy="69958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10FE2A" id="Group 1" o:spid="_x0000_s1026" style="width:65.2pt;height:115.85pt;mso-position-horizontal-relative:char;mso-position-vertical-relative:line" coordorigin="-73" coordsize="8280,14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24;top:7714;width:7797;height:69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o:lock v:ext="edit" aspectratio="f"/>
                      </v:shape>
                      <w10:anchorlock/>
                    </v:group>
                  </w:pict>
                </mc:Fallback>
              </mc:AlternateContent>
            </w:r>
          </w:p>
        </w:tc>
        <w:tc>
          <w:tcPr>
            <w:tcW w:w="4329" w:type="dxa"/>
            <w:tcBorders>
              <w:top w:val="nil"/>
              <w:left w:val="nil"/>
              <w:bottom w:val="single" w:sz="36" w:space="0" w:color="auto"/>
              <w:right w:val="nil"/>
            </w:tcBorders>
          </w:tcPr>
          <w:p w14:paraId="6E70ADB5" w14:textId="77777777" w:rsidR="003F2DCC" w:rsidRDefault="003F2DC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40AB3CA8" w14:textId="77777777" w:rsidR="001A735F" w:rsidRDefault="001A735F" w:rsidP="001A735F">
            <w:pPr>
              <w:rPr>
                <w:b/>
                <w:bCs/>
                <w:sz w:val="32"/>
                <w:szCs w:val="32"/>
                <w:lang w:val="ru-RU"/>
              </w:rPr>
            </w:pPr>
            <w:r>
              <w:rPr>
                <w:b/>
                <w:bCs/>
                <w:sz w:val="32"/>
                <w:szCs w:val="32"/>
                <w:lang w:val="ru-RU"/>
              </w:rPr>
              <w:t>Программа Организации</w:t>
            </w:r>
          </w:p>
          <w:p w14:paraId="0442D426" w14:textId="77777777" w:rsidR="001A735F" w:rsidRDefault="001A735F" w:rsidP="001A735F">
            <w:pPr>
              <w:rPr>
                <w:sz w:val="32"/>
                <w:szCs w:val="32"/>
                <w:lang w:val="ru-RU"/>
              </w:rPr>
            </w:pPr>
            <w:r>
              <w:rPr>
                <w:b/>
                <w:bCs/>
                <w:sz w:val="32"/>
                <w:szCs w:val="32"/>
                <w:lang w:val="ru-RU"/>
              </w:rPr>
              <w:t>Объединенных Наций по</w:t>
            </w:r>
          </w:p>
          <w:p w14:paraId="12D1647D" w14:textId="77777777" w:rsidR="001A735F" w:rsidRDefault="001A735F" w:rsidP="001A73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0986FEA8" w14:textId="273894A5" w:rsidR="005C49AC" w:rsidRPr="001A735F"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p>
        </w:tc>
        <w:tc>
          <w:tcPr>
            <w:tcW w:w="3690" w:type="dxa"/>
            <w:tcBorders>
              <w:top w:val="nil"/>
              <w:left w:val="nil"/>
              <w:bottom w:val="single" w:sz="36" w:space="0" w:color="auto"/>
              <w:right w:val="nil"/>
            </w:tcBorders>
          </w:tcPr>
          <w:p w14:paraId="62C6EC68" w14:textId="77777777" w:rsidR="003F2DCC" w:rsidRPr="001A735F" w:rsidRDefault="003F2DCC" w:rsidP="00AF7082">
            <w:pPr>
              <w:rPr>
                <w:lang w:val="ru-RU"/>
              </w:rPr>
            </w:pPr>
          </w:p>
          <w:p w14:paraId="1AE41EB8" w14:textId="73C4DFB4" w:rsidR="005C49AC" w:rsidRPr="00FB1CF8" w:rsidRDefault="005C49AC" w:rsidP="00AF7082">
            <w:r w:rsidRPr="00FB1CF8">
              <w:t>Distr.</w:t>
            </w:r>
          </w:p>
          <w:p w14:paraId="3C7B2859" w14:textId="77777777" w:rsidR="005C49AC" w:rsidRPr="00FB1CF8" w:rsidRDefault="005C49AC" w:rsidP="00AF7082">
            <w:r w:rsidRPr="00FB1CF8">
              <w:t>GENERAL</w:t>
            </w:r>
          </w:p>
          <w:p w14:paraId="18DCF70E" w14:textId="77777777" w:rsidR="005C49AC" w:rsidRPr="00FB1CF8" w:rsidRDefault="005C49AC" w:rsidP="00AF7082"/>
          <w:p w14:paraId="6FFE8E74" w14:textId="7C9AC632" w:rsidR="005C49AC" w:rsidRPr="00FB1CF8" w:rsidRDefault="00AC5326" w:rsidP="00AF7082">
            <w:fldSimple w:instr=" DOCPROPERTY &quot;Document number&quot;  \* MERGEFORMAT ">
              <w:r w:rsidRPr="00FB1CF8">
                <w:t>UNEP/OzL.Pro/ExCom/96/41</w:t>
              </w:r>
            </w:fldSimple>
          </w:p>
          <w:p w14:paraId="13ABE517" w14:textId="76E4DD87" w:rsidR="005C49AC" w:rsidRPr="00FB1CF8" w:rsidRDefault="005C49AC" w:rsidP="00AF7082">
            <w:r w:rsidRPr="00FB1CF8">
              <w:fldChar w:fldCharType="begin"/>
            </w:r>
            <w:r w:rsidRPr="00FB1CF8">
              <w:instrText xml:space="preserve"> DOCPROPERTY "Revision date" \@ "d MMMM YYYY"  \* MERGEFORMAT </w:instrText>
            </w:r>
            <w:r w:rsidRPr="00FB1CF8">
              <w:fldChar w:fldCharType="separate"/>
            </w:r>
            <w:r w:rsidR="000240EF">
              <w:t>27 April 2025</w:t>
            </w:r>
            <w:r w:rsidRPr="00FB1CF8">
              <w:fldChar w:fldCharType="end"/>
            </w:r>
          </w:p>
          <w:p w14:paraId="44805B07" w14:textId="68DD5E0E" w:rsidR="005C49AC" w:rsidRDefault="005C49AC" w:rsidP="00AF7082">
            <w:pPr>
              <w:rPr>
                <w:caps/>
              </w:rPr>
            </w:pPr>
          </w:p>
          <w:p w14:paraId="0F6E352D" w14:textId="0D3F03DC" w:rsidR="003D25FA" w:rsidRPr="00FB1CF8" w:rsidRDefault="003D25FA" w:rsidP="00AF7082">
            <w:pPr>
              <w:rPr>
                <w:caps/>
              </w:rPr>
            </w:pPr>
            <w:r>
              <w:rPr>
                <w:caps/>
              </w:rPr>
              <w:t>RUSSIAN</w:t>
            </w:r>
          </w:p>
          <w:p w14:paraId="0B30F3D0" w14:textId="77777777" w:rsidR="005C49AC" w:rsidRPr="00FB1CF8" w:rsidRDefault="005C49AC" w:rsidP="00AF7082">
            <w:r w:rsidRPr="00FB1CF8">
              <w:t>ORIGINAL: ENGLISH</w:t>
            </w:r>
          </w:p>
        </w:tc>
      </w:tr>
    </w:tbl>
    <w:p w14:paraId="6AE19C49" w14:textId="77777777" w:rsidR="00DB5A79" w:rsidRPr="00DB6803" w:rsidRDefault="00DB5A79" w:rsidP="00DB5A79">
      <w:pPr>
        <w:jc w:val="left"/>
      </w:pPr>
      <w:r w:rsidRPr="00DB6803">
        <w:t xml:space="preserve">ИСПОЛНИТЕЛЬНЫЙ КОМИТЕТ </w:t>
      </w:r>
      <w:r w:rsidRPr="00DB6803">
        <w:br/>
      </w:r>
      <w:r>
        <w:t xml:space="preserve"> </w:t>
      </w:r>
      <w:r w:rsidRPr="00DB6803">
        <w:t xml:space="preserve">МНОГОСТОРОННЕГО ФОНДА ДЛЯ </w:t>
      </w:r>
    </w:p>
    <w:p w14:paraId="6C359F58" w14:textId="77777777" w:rsidR="00DB5A79" w:rsidRPr="00DB5A79" w:rsidRDefault="00DB5A79" w:rsidP="00DB5A79">
      <w:pPr>
        <w:jc w:val="left"/>
        <w:rPr>
          <w:lang w:val="ru-RU"/>
        </w:rPr>
      </w:pPr>
      <w:r w:rsidRPr="00DB5A79">
        <w:rPr>
          <w:lang w:val="ru-RU"/>
        </w:rPr>
        <w:t xml:space="preserve"> ОСУЩЕСТВЛЕНИЯ МОНРЕАЛЬСКОГО ПРОТОКОЛА</w:t>
      </w:r>
      <w:r w:rsidRPr="00DB5A79">
        <w:rPr>
          <w:lang w:val="ru-RU"/>
        </w:rPr>
        <w:br/>
        <w:t>Девяносто шестое совещание</w:t>
      </w:r>
    </w:p>
    <w:p w14:paraId="602ED25A" w14:textId="77777777" w:rsidR="00DB5A79" w:rsidRPr="00DB5A79" w:rsidRDefault="00DB5A79" w:rsidP="00DB5A79">
      <w:pPr>
        <w:jc w:val="left"/>
        <w:rPr>
          <w:lang w:val="ru-RU"/>
        </w:rPr>
      </w:pPr>
      <w:r w:rsidRPr="00DB5A79">
        <w:rPr>
          <w:lang w:val="ru-RU" w:eastAsia="zh-CN"/>
        </w:rPr>
        <w:t>Монреаль, 26-30 мая 2025 года</w:t>
      </w:r>
    </w:p>
    <w:p w14:paraId="7F48A95F" w14:textId="77777777" w:rsidR="00DB5A79" w:rsidRPr="00DB5A79" w:rsidRDefault="00DB5A79" w:rsidP="00DB5A79">
      <w:pPr>
        <w:jc w:val="left"/>
        <w:rPr>
          <w:lang w:val="ru-RU"/>
        </w:rPr>
      </w:pPr>
      <w:r w:rsidRPr="00DB5A79">
        <w:rPr>
          <w:lang w:val="ru-RU"/>
        </w:rPr>
        <w:t>Пункт 9(</w:t>
      </w:r>
      <w:r>
        <w:rPr>
          <w:rFonts w:hint="eastAsia"/>
          <w:lang w:val="de-AT" w:eastAsia="zh-CN"/>
        </w:rPr>
        <w:t>c</w:t>
      </w:r>
      <w:r w:rsidRPr="00DB5A79">
        <w:rPr>
          <w:lang w:val="ru-RU"/>
        </w:rPr>
        <w:t>) предварительной повестки дня</w:t>
      </w:r>
      <w:r w:rsidRPr="00512BEF">
        <w:rPr>
          <w:rStyle w:val="FootnoteReference"/>
        </w:rPr>
        <w:footnoteReference w:id="2"/>
      </w:r>
    </w:p>
    <w:p w14:paraId="681B9BB2" w14:textId="77777777" w:rsidR="00EA598B" w:rsidRPr="00DB5A79" w:rsidRDefault="00EA598B" w:rsidP="00857077">
      <w:pPr>
        <w:jc w:val="left"/>
        <w:rPr>
          <w:lang w:val="ru-RU"/>
        </w:rPr>
      </w:pPr>
    </w:p>
    <w:p w14:paraId="0630DBA7" w14:textId="77777777" w:rsidR="00EA598B" w:rsidRPr="00DB5A79" w:rsidRDefault="00EA598B" w:rsidP="00857077">
      <w:pPr>
        <w:jc w:val="left"/>
        <w:rPr>
          <w:lang w:val="ru-RU"/>
        </w:rPr>
      </w:pPr>
    </w:p>
    <w:p w14:paraId="62995731" w14:textId="77777777" w:rsidR="00EA598B" w:rsidRPr="00DB5A79" w:rsidRDefault="00EA598B" w:rsidP="00EA598B">
      <w:pPr>
        <w:rPr>
          <w:bCs/>
          <w:lang w:val="ru-RU"/>
        </w:rPr>
      </w:pPr>
    </w:p>
    <w:p w14:paraId="778DB980" w14:textId="77777777" w:rsidR="006E0C24" w:rsidRPr="00DB5A79" w:rsidRDefault="006E0C24" w:rsidP="00EA598B">
      <w:pPr>
        <w:rPr>
          <w:lang w:val="ru-RU"/>
        </w:rPr>
      </w:pPr>
    </w:p>
    <w:p w14:paraId="2FB2DFBF" w14:textId="77777777" w:rsidR="000C7DD8" w:rsidRPr="00DB5A79" w:rsidRDefault="000C7DD8" w:rsidP="00EA598B">
      <w:pPr>
        <w:rPr>
          <w:lang w:val="ru-RU"/>
        </w:rPr>
      </w:pPr>
    </w:p>
    <w:p w14:paraId="51033589" w14:textId="77777777" w:rsidR="00DB5A79" w:rsidRPr="00B94640" w:rsidRDefault="00DB5A79" w:rsidP="00DB5A79">
      <w:pPr>
        <w:jc w:val="center"/>
        <w:rPr>
          <w:b/>
          <w:lang w:val="ru-RU" w:eastAsia="zh-CN"/>
        </w:rPr>
      </w:pPr>
      <w:r w:rsidRPr="002B2BFC">
        <w:rPr>
          <w:b/>
          <w:lang w:val="ru-RU"/>
        </w:rPr>
        <w:t xml:space="preserve">ПРОЕКТНОЕ ПРЕДЛОЖЕНИЕ: </w:t>
      </w:r>
      <w:r>
        <w:rPr>
          <w:b/>
          <w:lang w:val="ru-RU"/>
        </w:rPr>
        <w:t>ГОНДУРАС</w:t>
      </w:r>
    </w:p>
    <w:p w14:paraId="03299846" w14:textId="77777777" w:rsidR="00DB5A79" w:rsidRPr="002B2BFC" w:rsidRDefault="00DB5A79" w:rsidP="00DB5A79">
      <w:pPr>
        <w:rPr>
          <w:lang w:val="ru-RU"/>
        </w:rPr>
      </w:pPr>
    </w:p>
    <w:p w14:paraId="6DC35E30" w14:textId="77777777" w:rsidR="00DB5A79" w:rsidRPr="002B2BFC" w:rsidRDefault="00DB5A79" w:rsidP="00DB5A79">
      <w:pPr>
        <w:rPr>
          <w:lang w:val="ru-RU"/>
        </w:rPr>
      </w:pPr>
    </w:p>
    <w:p w14:paraId="7B015072" w14:textId="77777777" w:rsidR="00DB5A79" w:rsidRPr="002B2BFC" w:rsidRDefault="00DB5A79" w:rsidP="00DB5A79">
      <w:pPr>
        <w:ind w:firstLine="720"/>
        <w:rPr>
          <w:lang w:val="ru-RU"/>
        </w:rPr>
      </w:pPr>
      <w:r w:rsidRPr="002B2BFC">
        <w:rPr>
          <w:lang w:val="ru-RU"/>
        </w:rPr>
        <w:t>В настоящем документе содержатся замечания и рекомендация Секретариата по следующему проектному предложению:</w:t>
      </w:r>
    </w:p>
    <w:p w14:paraId="7C7823AA" w14:textId="77777777" w:rsidR="00DB5A79" w:rsidRPr="002B2BFC" w:rsidRDefault="00DB5A79" w:rsidP="00DB5A79">
      <w:pPr>
        <w:rPr>
          <w:lang w:val="ru-RU"/>
        </w:rPr>
      </w:pPr>
    </w:p>
    <w:p w14:paraId="27FD3382" w14:textId="77777777" w:rsidR="00DB5A79" w:rsidRPr="00225645" w:rsidRDefault="00DB5A79" w:rsidP="00DB5A79">
      <w:pPr>
        <w:rPr>
          <w:u w:val="single"/>
          <w:lang w:val="en-US"/>
        </w:rPr>
      </w:pPr>
      <w:r w:rsidRPr="002B2BFC">
        <w:rPr>
          <w:u w:val="single"/>
          <w:lang w:val="ru-RU"/>
        </w:rPr>
        <w:t>Поэтапный отказ</w:t>
      </w:r>
    </w:p>
    <w:tbl>
      <w:tblPr>
        <w:tblW w:w="0" w:type="auto"/>
        <w:tblLook w:val="00A0" w:firstRow="1" w:lastRow="0" w:firstColumn="1" w:lastColumn="0" w:noHBand="0" w:noVBand="0"/>
      </w:tblPr>
      <w:tblGrid>
        <w:gridCol w:w="4395"/>
        <w:gridCol w:w="2121"/>
        <w:gridCol w:w="2489"/>
      </w:tblGrid>
      <w:tr w:rsidR="00DB5A79" w:rsidRPr="002B2BFC" w14:paraId="33252C49" w14:textId="77777777" w:rsidTr="00E50307">
        <w:tc>
          <w:tcPr>
            <w:tcW w:w="4395" w:type="dxa"/>
          </w:tcPr>
          <w:p w14:paraId="37ADDAB8" w14:textId="77777777" w:rsidR="00DB5A79" w:rsidRPr="00225645" w:rsidRDefault="00DB5A79" w:rsidP="00E50307">
            <w:pPr>
              <w:jc w:val="left"/>
              <w:rPr>
                <w:lang w:val="en-US"/>
              </w:rPr>
            </w:pPr>
          </w:p>
        </w:tc>
        <w:tc>
          <w:tcPr>
            <w:tcW w:w="2121" w:type="dxa"/>
          </w:tcPr>
          <w:p w14:paraId="23AC8C2D" w14:textId="77777777" w:rsidR="00DB5A79" w:rsidRPr="002B2BFC" w:rsidRDefault="00DB5A79" w:rsidP="00E50307">
            <w:pPr>
              <w:jc w:val="center"/>
              <w:rPr>
                <w:lang w:val="ru-RU"/>
              </w:rPr>
            </w:pPr>
          </w:p>
        </w:tc>
        <w:tc>
          <w:tcPr>
            <w:tcW w:w="2489" w:type="dxa"/>
          </w:tcPr>
          <w:p w14:paraId="2D8A7131" w14:textId="77777777" w:rsidR="00DB5A79" w:rsidRPr="002B2BFC" w:rsidRDefault="00DB5A79" w:rsidP="00E50307">
            <w:pPr>
              <w:jc w:val="right"/>
              <w:rPr>
                <w:lang w:val="ru-RU"/>
              </w:rPr>
            </w:pPr>
          </w:p>
        </w:tc>
      </w:tr>
      <w:tr w:rsidR="00DB5A79" w:rsidRPr="0092676C" w14:paraId="0C825130" w14:textId="77777777" w:rsidTr="00E50307">
        <w:tc>
          <w:tcPr>
            <w:tcW w:w="4395" w:type="dxa"/>
          </w:tcPr>
          <w:p w14:paraId="3420AAF0" w14:textId="77777777" w:rsidR="00DB5A79" w:rsidRPr="00225645" w:rsidRDefault="00DB5A79" w:rsidP="00E50307">
            <w:pPr>
              <w:numPr>
                <w:ilvl w:val="0"/>
                <w:numId w:val="22"/>
              </w:numPr>
              <w:ind w:hanging="830"/>
              <w:jc w:val="left"/>
              <w:rPr>
                <w:lang w:val="ru-RU"/>
              </w:rPr>
            </w:pPr>
            <w:r w:rsidRPr="002B2BFC">
              <w:rPr>
                <w:lang w:val="ru-RU"/>
              </w:rPr>
              <w:t>План организационной деятельности по поэтапному отказу от ГХФУ (этап I</w:t>
            </w:r>
            <w:r>
              <w:rPr>
                <w:lang w:val="en-US"/>
              </w:rPr>
              <w:t>I</w:t>
            </w:r>
            <w:r w:rsidRPr="002B2BFC">
              <w:rPr>
                <w:lang w:val="ru-RU"/>
              </w:rPr>
              <w:t xml:space="preserve">, </w:t>
            </w:r>
            <w:r>
              <w:rPr>
                <w:lang w:val="ru-RU" w:eastAsia="zh-CN"/>
              </w:rPr>
              <w:t>третий</w:t>
            </w:r>
            <w:r w:rsidRPr="002B2BFC">
              <w:rPr>
                <w:lang w:val="ru-RU"/>
              </w:rPr>
              <w:t xml:space="preserve"> транш)</w:t>
            </w:r>
          </w:p>
        </w:tc>
        <w:tc>
          <w:tcPr>
            <w:tcW w:w="2121" w:type="dxa"/>
          </w:tcPr>
          <w:p w14:paraId="644A786D" w14:textId="77777777" w:rsidR="00DB5A79" w:rsidRPr="00225645" w:rsidRDefault="00DB5A79" w:rsidP="00E50307">
            <w:pPr>
              <w:jc w:val="center"/>
              <w:rPr>
                <w:lang w:val="ru-RU"/>
              </w:rPr>
            </w:pPr>
            <w:r w:rsidRPr="002B2BFC">
              <w:rPr>
                <w:lang w:val="ru-RU"/>
              </w:rPr>
              <w:t>ЮНИДО и</w:t>
            </w:r>
            <w:r>
              <w:rPr>
                <w:lang w:val="ru-RU"/>
              </w:rPr>
              <w:t xml:space="preserve"> </w:t>
            </w:r>
            <w:r w:rsidRPr="002B2BFC">
              <w:rPr>
                <w:lang w:val="ru-RU"/>
              </w:rPr>
              <w:t>ЮНЕП</w:t>
            </w:r>
          </w:p>
        </w:tc>
        <w:tc>
          <w:tcPr>
            <w:tcW w:w="2489" w:type="dxa"/>
          </w:tcPr>
          <w:p w14:paraId="17FAD321" w14:textId="77777777" w:rsidR="00DB5A79" w:rsidRPr="00225645" w:rsidRDefault="00DB5A79" w:rsidP="00E50307">
            <w:pPr>
              <w:jc w:val="right"/>
              <w:rPr>
                <w:lang w:val="ru-RU"/>
              </w:rPr>
            </w:pPr>
            <w:r>
              <w:rPr>
                <w:lang w:val="en-US"/>
              </w:rPr>
              <w:t xml:space="preserve">      </w:t>
            </w:r>
            <w:r w:rsidRPr="002B2BFC">
              <w:rPr>
                <w:lang w:val="ru-RU"/>
              </w:rPr>
              <w:t>Общее утверждение</w:t>
            </w:r>
          </w:p>
        </w:tc>
      </w:tr>
    </w:tbl>
    <w:p w14:paraId="43081CF1" w14:textId="77777777" w:rsidR="00EA598B" w:rsidRPr="00FB1CF8" w:rsidRDefault="00EA598B" w:rsidP="00EA598B"/>
    <w:p w14:paraId="294B1E85" w14:textId="77777777" w:rsidR="00EA598B" w:rsidRPr="00FB1CF8" w:rsidRDefault="00EA598B" w:rsidP="00EA598B"/>
    <w:p w14:paraId="41DEAD68" w14:textId="77777777" w:rsidR="00EA598B" w:rsidRPr="00FB1CF8" w:rsidRDefault="00EA598B" w:rsidP="00EA598B"/>
    <w:p w14:paraId="16AF4780" w14:textId="77777777" w:rsidR="00EA598B" w:rsidRPr="00FB1CF8" w:rsidRDefault="00EA598B" w:rsidP="00EA598B">
      <w:r w:rsidRPr="00FB1CF8">
        <w:br w:type="page"/>
      </w:r>
    </w:p>
    <w:p w14:paraId="70461A2A" w14:textId="77777777" w:rsidR="00DB5A79" w:rsidRPr="002B2BFC" w:rsidRDefault="00DB5A79" w:rsidP="00DB5A79">
      <w:pPr>
        <w:spacing w:after="120"/>
        <w:jc w:val="center"/>
        <w:rPr>
          <w:b/>
          <w:lang w:val="ru-RU"/>
        </w:rPr>
      </w:pPr>
      <w:r w:rsidRPr="002B2BFC">
        <w:rPr>
          <w:b/>
          <w:lang w:val="ru-RU"/>
        </w:rPr>
        <w:lastRenderedPageBreak/>
        <w:t>ОЦЕНОЧНЫЙ ЛИСТ ПРОЕКТА – МНОГОЛЕТНИЕ ПРОЕКТЫ</w:t>
      </w:r>
    </w:p>
    <w:p w14:paraId="4C66A0E9" w14:textId="77777777" w:rsidR="00DB5A79" w:rsidRPr="002B2BFC" w:rsidRDefault="00DB5A79" w:rsidP="00DB5A79">
      <w:pPr>
        <w:spacing w:after="200"/>
        <w:jc w:val="center"/>
        <w:rPr>
          <w:b/>
          <w:bCs/>
          <w:lang w:val="ru-RU"/>
        </w:rPr>
      </w:pPr>
      <w:r>
        <w:rPr>
          <w:b/>
          <w:bCs/>
          <w:lang w:val="ru-RU"/>
        </w:rPr>
        <w:t>Гондурас</w:t>
      </w:r>
    </w:p>
    <w:tbl>
      <w:tblPr>
        <w:tblW w:w="1161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5"/>
        <w:gridCol w:w="2127"/>
        <w:gridCol w:w="2409"/>
        <w:gridCol w:w="3069"/>
      </w:tblGrid>
      <w:tr w:rsidR="00DB5A79" w:rsidRPr="00014B6D" w14:paraId="079E6FE6" w14:textId="77777777" w:rsidTr="00E50307">
        <w:trPr>
          <w:trHeight w:val="240"/>
        </w:trPr>
        <w:tc>
          <w:tcPr>
            <w:tcW w:w="4005" w:type="dxa"/>
          </w:tcPr>
          <w:p w14:paraId="1837FAD1" w14:textId="77777777" w:rsidR="00DB5A79" w:rsidRPr="00014B6D" w:rsidRDefault="00DB5A79" w:rsidP="00E50307">
            <w:pPr>
              <w:jc w:val="left"/>
              <w:rPr>
                <w:b/>
                <w:sz w:val="16"/>
                <w:szCs w:val="16"/>
                <w:lang w:val="ru-RU"/>
              </w:rPr>
            </w:pPr>
            <w:r w:rsidRPr="00014B6D">
              <w:rPr>
                <w:b/>
                <w:sz w:val="16"/>
                <w:szCs w:val="16"/>
                <w:lang w:val="ru-RU"/>
              </w:rPr>
              <w:t xml:space="preserve"> I) НАЗВАНИЕ ПРОЕКТА</w:t>
            </w:r>
          </w:p>
        </w:tc>
        <w:tc>
          <w:tcPr>
            <w:tcW w:w="2127" w:type="dxa"/>
          </w:tcPr>
          <w:p w14:paraId="369DD42E" w14:textId="77777777" w:rsidR="00DB5A79" w:rsidRPr="00014B6D" w:rsidRDefault="00DB5A79" w:rsidP="00E50307">
            <w:pPr>
              <w:jc w:val="center"/>
              <w:rPr>
                <w:b/>
                <w:sz w:val="16"/>
                <w:szCs w:val="16"/>
                <w:lang w:val="ru-RU"/>
              </w:rPr>
            </w:pPr>
            <w:r w:rsidRPr="00014B6D">
              <w:rPr>
                <w:b/>
                <w:sz w:val="16"/>
                <w:szCs w:val="16"/>
                <w:lang w:val="ru-RU"/>
              </w:rPr>
              <w:t xml:space="preserve">УЧРЕЖДЕНИЕ </w:t>
            </w:r>
          </w:p>
        </w:tc>
        <w:tc>
          <w:tcPr>
            <w:tcW w:w="2409" w:type="dxa"/>
          </w:tcPr>
          <w:p w14:paraId="5FE1C1A6" w14:textId="77777777" w:rsidR="00DB5A79" w:rsidRPr="00014B6D" w:rsidRDefault="00DB5A79" w:rsidP="00E50307">
            <w:pPr>
              <w:jc w:val="center"/>
              <w:rPr>
                <w:b/>
                <w:sz w:val="16"/>
                <w:szCs w:val="16"/>
                <w:lang w:val="ru-RU"/>
              </w:rPr>
            </w:pPr>
            <w:r w:rsidRPr="00014B6D">
              <w:rPr>
                <w:b/>
                <w:sz w:val="16"/>
                <w:szCs w:val="16"/>
                <w:lang w:val="ru-RU"/>
              </w:rPr>
              <w:t>НА КАКОМ СОВЕЩАНИИ УТВЕРЖДЕН</w:t>
            </w:r>
          </w:p>
        </w:tc>
        <w:tc>
          <w:tcPr>
            <w:tcW w:w="3069" w:type="dxa"/>
          </w:tcPr>
          <w:p w14:paraId="72CEEE72" w14:textId="77777777" w:rsidR="00DB5A79" w:rsidRPr="00014B6D" w:rsidRDefault="00DB5A79" w:rsidP="00E50307">
            <w:pPr>
              <w:jc w:val="center"/>
              <w:rPr>
                <w:b/>
                <w:sz w:val="16"/>
                <w:szCs w:val="16"/>
                <w:lang w:val="ru-RU"/>
              </w:rPr>
            </w:pPr>
            <w:r w:rsidRPr="00014B6D">
              <w:rPr>
                <w:b/>
                <w:sz w:val="16"/>
                <w:szCs w:val="16"/>
                <w:lang w:val="ru-RU"/>
              </w:rPr>
              <w:t xml:space="preserve">КОНТРОЛЬНЫЙ ПОКАЗАТЕЛЬ </w:t>
            </w:r>
          </w:p>
        </w:tc>
      </w:tr>
      <w:tr w:rsidR="00DB5A79" w:rsidRPr="00014B6D" w14:paraId="3FE36244" w14:textId="77777777" w:rsidTr="00E50307">
        <w:trPr>
          <w:trHeight w:val="240"/>
        </w:trPr>
        <w:tc>
          <w:tcPr>
            <w:tcW w:w="4005" w:type="dxa"/>
            <w:vAlign w:val="center"/>
          </w:tcPr>
          <w:p w14:paraId="64376DFE" w14:textId="77777777" w:rsidR="00DB5A79" w:rsidRPr="00014B6D" w:rsidRDefault="00DB5A79" w:rsidP="00E50307">
            <w:pPr>
              <w:jc w:val="center"/>
              <w:rPr>
                <w:sz w:val="16"/>
                <w:szCs w:val="16"/>
                <w:lang w:val="ru-RU"/>
              </w:rPr>
            </w:pPr>
            <w:r w:rsidRPr="00014B6D">
              <w:rPr>
                <w:sz w:val="16"/>
                <w:szCs w:val="16"/>
                <w:lang w:val="ru-RU"/>
              </w:rPr>
              <w:t>План организационной деятельности по поэтапному отказу от ГХФУ (этап I</w:t>
            </w:r>
            <w:r>
              <w:rPr>
                <w:sz w:val="16"/>
                <w:szCs w:val="16"/>
                <w:lang w:val="en-US" w:eastAsia="zh-CN"/>
              </w:rPr>
              <w:t>I</w:t>
            </w:r>
            <w:r w:rsidRPr="00014B6D">
              <w:rPr>
                <w:sz w:val="16"/>
                <w:szCs w:val="16"/>
                <w:lang w:val="ru-RU"/>
              </w:rPr>
              <w:t>)</w:t>
            </w:r>
          </w:p>
        </w:tc>
        <w:tc>
          <w:tcPr>
            <w:tcW w:w="2127" w:type="dxa"/>
            <w:vAlign w:val="center"/>
          </w:tcPr>
          <w:p w14:paraId="3D83A641" w14:textId="77777777" w:rsidR="00DB5A79" w:rsidRPr="00014B6D" w:rsidRDefault="00DB5A79" w:rsidP="00E50307">
            <w:pPr>
              <w:jc w:val="center"/>
              <w:rPr>
                <w:sz w:val="16"/>
                <w:szCs w:val="16"/>
                <w:lang w:val="ru-RU"/>
              </w:rPr>
            </w:pPr>
            <w:r w:rsidRPr="00014B6D">
              <w:rPr>
                <w:color w:val="000000"/>
                <w:sz w:val="16"/>
                <w:szCs w:val="16"/>
                <w:lang w:val="ru-RU"/>
              </w:rPr>
              <w:t>ЮНИДО</w:t>
            </w:r>
            <w:r w:rsidRPr="00014B6D">
              <w:rPr>
                <w:sz w:val="16"/>
                <w:szCs w:val="16"/>
                <w:lang w:val="ru-RU"/>
              </w:rPr>
              <w:t xml:space="preserve"> (ведущее),</w:t>
            </w:r>
            <w:r w:rsidRPr="00014B6D">
              <w:rPr>
                <w:color w:val="000000"/>
                <w:sz w:val="16"/>
                <w:szCs w:val="16"/>
                <w:lang w:val="ru-RU"/>
              </w:rPr>
              <w:t xml:space="preserve"> ЮНЕП</w:t>
            </w:r>
          </w:p>
        </w:tc>
        <w:tc>
          <w:tcPr>
            <w:tcW w:w="2409" w:type="dxa"/>
            <w:vAlign w:val="center"/>
          </w:tcPr>
          <w:p w14:paraId="7E8DE48D" w14:textId="77777777" w:rsidR="00DB5A79" w:rsidRPr="00014B6D" w:rsidRDefault="00DB5A79" w:rsidP="00E50307">
            <w:pPr>
              <w:jc w:val="center"/>
              <w:rPr>
                <w:sz w:val="16"/>
                <w:szCs w:val="16"/>
                <w:lang w:val="ru-RU"/>
              </w:rPr>
            </w:pPr>
            <w:r w:rsidRPr="00014B6D">
              <w:rPr>
                <w:sz w:val="16"/>
                <w:szCs w:val="16"/>
                <w:lang w:val="ru-RU"/>
              </w:rPr>
              <w:t>8</w:t>
            </w:r>
            <w:r>
              <w:rPr>
                <w:sz w:val="16"/>
                <w:szCs w:val="16"/>
                <w:lang w:val="en-US"/>
              </w:rPr>
              <w:t>6</w:t>
            </w:r>
            <w:r w:rsidRPr="00014B6D">
              <w:rPr>
                <w:sz w:val="16"/>
                <w:szCs w:val="16"/>
                <w:lang w:val="ru-RU"/>
              </w:rPr>
              <w:t>-е</w:t>
            </w:r>
          </w:p>
        </w:tc>
        <w:tc>
          <w:tcPr>
            <w:tcW w:w="3069" w:type="dxa"/>
            <w:vAlign w:val="center"/>
          </w:tcPr>
          <w:p w14:paraId="2485E65E" w14:textId="77777777" w:rsidR="00DB5A79" w:rsidRPr="00014B6D" w:rsidRDefault="00DB5A79" w:rsidP="00E50307">
            <w:pPr>
              <w:jc w:val="center"/>
              <w:rPr>
                <w:sz w:val="16"/>
                <w:szCs w:val="16"/>
                <w:lang w:val="ru-RU"/>
              </w:rPr>
            </w:pPr>
            <w:r w:rsidRPr="00014B6D">
              <w:rPr>
                <w:sz w:val="16"/>
                <w:szCs w:val="16"/>
                <w:lang w:val="ru-RU"/>
              </w:rPr>
              <w:t>100% поэтапный отказ к 20</w:t>
            </w:r>
            <w:r>
              <w:rPr>
                <w:sz w:val="16"/>
                <w:szCs w:val="16"/>
                <w:lang w:val="en-US"/>
              </w:rPr>
              <w:t>30</w:t>
            </w:r>
            <w:r w:rsidRPr="00014B6D">
              <w:rPr>
                <w:sz w:val="16"/>
                <w:szCs w:val="16"/>
                <w:lang w:val="ru-RU"/>
              </w:rPr>
              <w:t xml:space="preserve"> году</w:t>
            </w:r>
          </w:p>
        </w:tc>
      </w:tr>
    </w:tbl>
    <w:p w14:paraId="113D9470" w14:textId="77777777" w:rsidR="00DB5A79" w:rsidRPr="00014B6D" w:rsidRDefault="00DB5A79" w:rsidP="00DB5A79">
      <w:pPr>
        <w:jc w:val="center"/>
        <w:rPr>
          <w:sz w:val="16"/>
          <w:szCs w:val="16"/>
          <w:lang w:val="ru-RU"/>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85"/>
        <w:gridCol w:w="2400"/>
        <w:gridCol w:w="2835"/>
      </w:tblGrid>
      <w:tr w:rsidR="00DB5A79" w:rsidRPr="00014B6D" w14:paraId="4EA6C7D9" w14:textId="77777777" w:rsidTr="00E50307">
        <w:trPr>
          <w:trHeight w:val="43"/>
        </w:trPr>
        <w:tc>
          <w:tcPr>
            <w:tcW w:w="6285" w:type="dxa"/>
            <w:vAlign w:val="center"/>
          </w:tcPr>
          <w:p w14:paraId="027435FA" w14:textId="77777777" w:rsidR="00DB5A79" w:rsidRPr="00014B6D" w:rsidRDefault="00DB5A79" w:rsidP="00E50307">
            <w:pPr>
              <w:jc w:val="left"/>
              <w:rPr>
                <w:b/>
                <w:sz w:val="16"/>
                <w:szCs w:val="16"/>
                <w:lang w:val="ru-RU"/>
              </w:rPr>
            </w:pPr>
            <w:r w:rsidRPr="00014B6D">
              <w:rPr>
                <w:b/>
                <w:sz w:val="16"/>
                <w:szCs w:val="16"/>
                <w:lang w:val="ru-RU"/>
              </w:rPr>
              <w:t xml:space="preserve"> II) ПОСЛЕДНИЕ ДАННЫЕ, ПРЕДСТАВЛЕННЫЕ СОГЛАСНО СТАТЬЕ 7 (Приложение C, Группа I)</w:t>
            </w:r>
          </w:p>
        </w:tc>
        <w:tc>
          <w:tcPr>
            <w:tcW w:w="2400" w:type="dxa"/>
          </w:tcPr>
          <w:p w14:paraId="3F476E85" w14:textId="77777777" w:rsidR="00DB5A79" w:rsidRPr="00B94640" w:rsidRDefault="00DB5A79" w:rsidP="00E50307">
            <w:pPr>
              <w:jc w:val="center"/>
              <w:rPr>
                <w:sz w:val="16"/>
                <w:szCs w:val="16"/>
                <w:lang w:val="en-US"/>
              </w:rPr>
            </w:pPr>
            <w:r w:rsidRPr="00014B6D">
              <w:rPr>
                <w:sz w:val="16"/>
                <w:szCs w:val="16"/>
                <w:lang w:val="ru-RU"/>
              </w:rPr>
              <w:t>Год: 202</w:t>
            </w:r>
            <w:r>
              <w:rPr>
                <w:sz w:val="16"/>
                <w:szCs w:val="16"/>
                <w:lang w:val="en-US"/>
              </w:rPr>
              <w:t>3</w:t>
            </w:r>
          </w:p>
        </w:tc>
        <w:tc>
          <w:tcPr>
            <w:tcW w:w="2835" w:type="dxa"/>
          </w:tcPr>
          <w:p w14:paraId="3267AEB9" w14:textId="77777777" w:rsidR="00DB5A79" w:rsidRPr="00014B6D" w:rsidRDefault="00DB5A79" w:rsidP="00E50307">
            <w:pPr>
              <w:jc w:val="right"/>
              <w:rPr>
                <w:sz w:val="16"/>
                <w:szCs w:val="16"/>
                <w:lang w:val="ru-RU"/>
              </w:rPr>
            </w:pPr>
            <w:r>
              <w:rPr>
                <w:color w:val="000000"/>
                <w:sz w:val="16"/>
                <w:szCs w:val="16"/>
                <w:lang w:val="en-US"/>
              </w:rPr>
              <w:t>6</w:t>
            </w:r>
            <w:r w:rsidRPr="00014B6D">
              <w:rPr>
                <w:color w:val="000000"/>
                <w:sz w:val="16"/>
                <w:szCs w:val="16"/>
                <w:lang w:val="ru-RU"/>
              </w:rPr>
              <w:t>,</w:t>
            </w:r>
            <w:r>
              <w:rPr>
                <w:color w:val="000000"/>
                <w:sz w:val="16"/>
                <w:szCs w:val="16"/>
                <w:lang w:val="en-US"/>
              </w:rPr>
              <w:t>16</w:t>
            </w:r>
            <w:r w:rsidRPr="00014B6D">
              <w:rPr>
                <w:sz w:val="16"/>
                <w:szCs w:val="16"/>
                <w:lang w:val="ru-RU"/>
              </w:rPr>
              <w:t> тонн ОРС</w:t>
            </w:r>
          </w:p>
        </w:tc>
      </w:tr>
    </w:tbl>
    <w:p w14:paraId="6F4DA519" w14:textId="77777777" w:rsidR="00DB5A79" w:rsidRPr="00014B6D" w:rsidRDefault="00DB5A79" w:rsidP="00DB5A79">
      <w:pPr>
        <w:jc w:val="center"/>
        <w:rPr>
          <w:sz w:val="16"/>
          <w:szCs w:val="16"/>
          <w:lang w:val="ru-RU"/>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0"/>
        <w:gridCol w:w="990"/>
        <w:gridCol w:w="1037"/>
        <w:gridCol w:w="851"/>
        <w:gridCol w:w="1418"/>
        <w:gridCol w:w="1131"/>
        <w:gridCol w:w="851"/>
        <w:gridCol w:w="850"/>
        <w:gridCol w:w="792"/>
        <w:gridCol w:w="1710"/>
      </w:tblGrid>
      <w:tr w:rsidR="00DB5A79" w:rsidRPr="00014B6D" w14:paraId="4ED7AF76" w14:textId="77777777" w:rsidTr="00E50307">
        <w:trPr>
          <w:trHeight w:val="249"/>
        </w:trPr>
        <w:tc>
          <w:tcPr>
            <w:tcW w:w="9018" w:type="dxa"/>
            <w:gridSpan w:val="8"/>
          </w:tcPr>
          <w:p w14:paraId="10C3A50C" w14:textId="77777777" w:rsidR="00DB5A79" w:rsidRPr="00014B6D" w:rsidRDefault="00DB5A79" w:rsidP="00E50307">
            <w:pPr>
              <w:jc w:val="left"/>
              <w:rPr>
                <w:b/>
                <w:sz w:val="16"/>
                <w:szCs w:val="16"/>
                <w:lang w:val="ru-RU"/>
              </w:rPr>
            </w:pPr>
            <w:r w:rsidRPr="00014B6D">
              <w:rPr>
                <w:b/>
                <w:sz w:val="16"/>
                <w:szCs w:val="16"/>
                <w:lang w:val="ru-RU"/>
              </w:rPr>
              <w:t xml:space="preserve"> III) ПОСЛЕДНИЕ ДАННЫЕ ПО СТРАНОВОЙ СЕКТОРАЛЬНОЙ ПРОГРАММЕ (в тоннах ОРС)</w:t>
            </w:r>
          </w:p>
        </w:tc>
        <w:tc>
          <w:tcPr>
            <w:tcW w:w="2502" w:type="dxa"/>
            <w:gridSpan w:val="2"/>
          </w:tcPr>
          <w:p w14:paraId="3C9F85AA" w14:textId="77777777" w:rsidR="00DB5A79" w:rsidRPr="00B94640" w:rsidRDefault="00DB5A79" w:rsidP="00E50307">
            <w:pPr>
              <w:jc w:val="right"/>
              <w:rPr>
                <w:b/>
                <w:sz w:val="16"/>
                <w:szCs w:val="16"/>
                <w:lang w:val="en-US"/>
              </w:rPr>
            </w:pPr>
            <w:r w:rsidRPr="00014B6D">
              <w:rPr>
                <w:b/>
                <w:sz w:val="16"/>
                <w:szCs w:val="16"/>
                <w:lang w:val="ru-RU"/>
              </w:rPr>
              <w:t xml:space="preserve">Год: </w:t>
            </w:r>
            <w:r w:rsidRPr="00014B6D">
              <w:rPr>
                <w:b/>
                <w:bCs/>
                <w:sz w:val="16"/>
                <w:szCs w:val="16"/>
                <w:lang w:val="ru-RU"/>
              </w:rPr>
              <w:t>202</w:t>
            </w:r>
            <w:r>
              <w:rPr>
                <w:b/>
                <w:bCs/>
                <w:sz w:val="16"/>
                <w:szCs w:val="16"/>
                <w:lang w:val="en-US"/>
              </w:rPr>
              <w:t>3</w:t>
            </w:r>
          </w:p>
        </w:tc>
      </w:tr>
      <w:tr w:rsidR="00DB5A79" w:rsidRPr="00014B6D" w14:paraId="3240727B" w14:textId="77777777" w:rsidTr="00F50279">
        <w:trPr>
          <w:trHeight w:val="249"/>
        </w:trPr>
        <w:tc>
          <w:tcPr>
            <w:tcW w:w="1890" w:type="dxa"/>
            <w:vAlign w:val="center"/>
          </w:tcPr>
          <w:p w14:paraId="43732080" w14:textId="77777777" w:rsidR="00DB5A79" w:rsidRPr="00014B6D" w:rsidRDefault="00DB5A79" w:rsidP="00E50307">
            <w:pPr>
              <w:spacing w:after="60"/>
              <w:jc w:val="center"/>
              <w:rPr>
                <w:sz w:val="16"/>
                <w:szCs w:val="16"/>
                <w:lang w:val="ru-RU"/>
              </w:rPr>
            </w:pPr>
            <w:r w:rsidRPr="00014B6D">
              <w:rPr>
                <w:sz w:val="16"/>
                <w:szCs w:val="16"/>
                <w:lang w:val="ru-RU"/>
              </w:rPr>
              <w:t>Химические вещества</w:t>
            </w:r>
          </w:p>
        </w:tc>
        <w:tc>
          <w:tcPr>
            <w:tcW w:w="990" w:type="dxa"/>
            <w:vAlign w:val="center"/>
          </w:tcPr>
          <w:p w14:paraId="32B2B826" w14:textId="77777777" w:rsidR="00DB5A79" w:rsidRPr="00014B6D" w:rsidRDefault="00DB5A79" w:rsidP="00E50307">
            <w:pPr>
              <w:spacing w:after="60"/>
              <w:jc w:val="center"/>
              <w:rPr>
                <w:sz w:val="16"/>
                <w:szCs w:val="16"/>
                <w:lang w:val="ru-RU"/>
              </w:rPr>
            </w:pPr>
            <w:r w:rsidRPr="00014B6D">
              <w:rPr>
                <w:sz w:val="16"/>
                <w:szCs w:val="16"/>
                <w:lang w:val="ru-RU"/>
              </w:rPr>
              <w:t>Аэрозоли</w:t>
            </w:r>
          </w:p>
        </w:tc>
        <w:tc>
          <w:tcPr>
            <w:tcW w:w="1037" w:type="dxa"/>
            <w:vAlign w:val="center"/>
          </w:tcPr>
          <w:p w14:paraId="0D4F67FE" w14:textId="77777777" w:rsidR="00DB5A79" w:rsidRPr="00014B6D" w:rsidRDefault="00DB5A79" w:rsidP="00E50307">
            <w:pPr>
              <w:spacing w:after="60"/>
              <w:jc w:val="center"/>
              <w:rPr>
                <w:sz w:val="16"/>
                <w:szCs w:val="16"/>
                <w:lang w:val="ru-RU"/>
              </w:rPr>
            </w:pPr>
            <w:r w:rsidRPr="00014B6D">
              <w:rPr>
                <w:sz w:val="16"/>
                <w:szCs w:val="16"/>
                <w:lang w:val="ru-RU"/>
              </w:rPr>
              <w:t>Пеноматериалы</w:t>
            </w:r>
          </w:p>
        </w:tc>
        <w:tc>
          <w:tcPr>
            <w:tcW w:w="851" w:type="dxa"/>
            <w:vAlign w:val="center"/>
          </w:tcPr>
          <w:p w14:paraId="3A553B1D" w14:textId="77777777" w:rsidR="00DB5A79" w:rsidRPr="00014B6D" w:rsidRDefault="00DB5A79" w:rsidP="00E50307">
            <w:pPr>
              <w:jc w:val="center"/>
              <w:rPr>
                <w:sz w:val="16"/>
                <w:szCs w:val="16"/>
                <w:lang w:val="ru-RU"/>
              </w:rPr>
            </w:pPr>
            <w:r w:rsidRPr="00014B6D">
              <w:rPr>
                <w:sz w:val="16"/>
                <w:szCs w:val="16"/>
                <w:lang w:val="ru-RU"/>
              </w:rPr>
              <w:t>Пожаротушение</w:t>
            </w:r>
          </w:p>
        </w:tc>
        <w:tc>
          <w:tcPr>
            <w:tcW w:w="2549" w:type="dxa"/>
            <w:gridSpan w:val="2"/>
            <w:vAlign w:val="center"/>
          </w:tcPr>
          <w:p w14:paraId="72C99815" w14:textId="77777777" w:rsidR="00DB5A79" w:rsidRPr="00014B6D" w:rsidRDefault="00DB5A79" w:rsidP="00E50307">
            <w:pPr>
              <w:jc w:val="center"/>
              <w:rPr>
                <w:sz w:val="16"/>
                <w:szCs w:val="16"/>
                <w:lang w:val="ru-RU"/>
              </w:rPr>
            </w:pPr>
            <w:r w:rsidRPr="00014B6D">
              <w:rPr>
                <w:sz w:val="16"/>
                <w:szCs w:val="16"/>
                <w:lang w:val="ru-RU"/>
              </w:rPr>
              <w:t>Холодильные установки</w:t>
            </w:r>
          </w:p>
        </w:tc>
        <w:tc>
          <w:tcPr>
            <w:tcW w:w="851" w:type="dxa"/>
            <w:vAlign w:val="center"/>
          </w:tcPr>
          <w:p w14:paraId="3ADC4195" w14:textId="77777777" w:rsidR="00DB5A79" w:rsidRPr="00014B6D" w:rsidRDefault="00DB5A79" w:rsidP="00E50307">
            <w:pPr>
              <w:spacing w:after="60"/>
              <w:jc w:val="center"/>
              <w:rPr>
                <w:sz w:val="16"/>
                <w:szCs w:val="16"/>
                <w:lang w:val="ru-RU"/>
              </w:rPr>
            </w:pPr>
            <w:r w:rsidRPr="00014B6D">
              <w:rPr>
                <w:sz w:val="16"/>
                <w:szCs w:val="16"/>
                <w:lang w:val="ru-RU"/>
              </w:rPr>
              <w:t>Растворители</w:t>
            </w:r>
          </w:p>
        </w:tc>
        <w:tc>
          <w:tcPr>
            <w:tcW w:w="850" w:type="dxa"/>
            <w:vAlign w:val="center"/>
          </w:tcPr>
          <w:p w14:paraId="2ECCD6CF" w14:textId="77777777" w:rsidR="00DB5A79" w:rsidRPr="00014B6D" w:rsidRDefault="00DB5A79" w:rsidP="00E50307">
            <w:pPr>
              <w:spacing w:after="60"/>
              <w:jc w:val="center"/>
              <w:rPr>
                <w:sz w:val="16"/>
                <w:szCs w:val="16"/>
                <w:lang w:val="ru-RU"/>
              </w:rPr>
            </w:pPr>
            <w:r w:rsidRPr="00014B6D">
              <w:rPr>
                <w:sz w:val="16"/>
                <w:szCs w:val="16"/>
                <w:lang w:val="ru-RU"/>
              </w:rPr>
              <w:t>Технологические агенты</w:t>
            </w:r>
          </w:p>
        </w:tc>
        <w:tc>
          <w:tcPr>
            <w:tcW w:w="792" w:type="dxa"/>
            <w:vAlign w:val="center"/>
          </w:tcPr>
          <w:p w14:paraId="03598956" w14:textId="77777777" w:rsidR="00DB5A79" w:rsidRPr="00014B6D" w:rsidRDefault="00DB5A79" w:rsidP="00E50307">
            <w:pPr>
              <w:spacing w:after="60"/>
              <w:jc w:val="center"/>
              <w:rPr>
                <w:sz w:val="16"/>
                <w:szCs w:val="16"/>
                <w:lang w:val="ru-RU"/>
              </w:rPr>
            </w:pPr>
            <w:r w:rsidRPr="00014B6D">
              <w:rPr>
                <w:sz w:val="16"/>
                <w:szCs w:val="16"/>
                <w:lang w:val="ru-RU"/>
              </w:rPr>
              <w:t>Лабораторное использование</w:t>
            </w:r>
          </w:p>
        </w:tc>
        <w:tc>
          <w:tcPr>
            <w:tcW w:w="1710" w:type="dxa"/>
            <w:vAlign w:val="center"/>
          </w:tcPr>
          <w:p w14:paraId="1CF65C52" w14:textId="77777777" w:rsidR="00DB5A79" w:rsidRPr="00014B6D" w:rsidRDefault="00DB5A79" w:rsidP="00E50307">
            <w:pPr>
              <w:spacing w:after="60"/>
              <w:jc w:val="center"/>
              <w:rPr>
                <w:sz w:val="16"/>
                <w:szCs w:val="16"/>
                <w:lang w:val="ru-RU"/>
              </w:rPr>
            </w:pPr>
            <w:r w:rsidRPr="00014B6D">
              <w:rPr>
                <w:sz w:val="16"/>
                <w:szCs w:val="16"/>
                <w:lang w:val="ru-RU"/>
              </w:rPr>
              <w:t>Совокупное секторальное потребление</w:t>
            </w:r>
          </w:p>
        </w:tc>
      </w:tr>
      <w:tr w:rsidR="00DB5A79" w:rsidRPr="00014B6D" w14:paraId="49A57E73" w14:textId="77777777" w:rsidTr="00E50307">
        <w:trPr>
          <w:trHeight w:val="249"/>
        </w:trPr>
        <w:tc>
          <w:tcPr>
            <w:tcW w:w="4768" w:type="dxa"/>
            <w:gridSpan w:val="4"/>
          </w:tcPr>
          <w:p w14:paraId="6D74B777" w14:textId="77777777" w:rsidR="00DB5A79" w:rsidRPr="00014B6D" w:rsidRDefault="00DB5A79" w:rsidP="00E50307">
            <w:pPr>
              <w:jc w:val="center"/>
              <w:rPr>
                <w:sz w:val="16"/>
                <w:szCs w:val="16"/>
                <w:lang w:val="ru-RU"/>
              </w:rPr>
            </w:pPr>
          </w:p>
        </w:tc>
        <w:tc>
          <w:tcPr>
            <w:tcW w:w="1418" w:type="dxa"/>
          </w:tcPr>
          <w:p w14:paraId="31AF47D1" w14:textId="77777777" w:rsidR="00DB5A79" w:rsidRPr="00014B6D" w:rsidRDefault="00DB5A79" w:rsidP="00E50307">
            <w:pPr>
              <w:jc w:val="center"/>
              <w:rPr>
                <w:sz w:val="16"/>
                <w:szCs w:val="16"/>
                <w:lang w:val="ru-RU"/>
              </w:rPr>
            </w:pPr>
            <w:r w:rsidRPr="00014B6D">
              <w:rPr>
                <w:sz w:val="16"/>
                <w:szCs w:val="16"/>
                <w:lang w:val="ru-RU"/>
              </w:rPr>
              <w:t>Производство</w:t>
            </w:r>
          </w:p>
        </w:tc>
        <w:tc>
          <w:tcPr>
            <w:tcW w:w="1131" w:type="dxa"/>
          </w:tcPr>
          <w:p w14:paraId="2C62F2DF" w14:textId="77777777" w:rsidR="00DB5A79" w:rsidRPr="00014B6D" w:rsidRDefault="00DB5A79" w:rsidP="00E50307">
            <w:pPr>
              <w:jc w:val="center"/>
              <w:rPr>
                <w:sz w:val="16"/>
                <w:szCs w:val="16"/>
                <w:lang w:val="ru-RU"/>
              </w:rPr>
            </w:pPr>
            <w:r w:rsidRPr="00014B6D">
              <w:rPr>
                <w:sz w:val="16"/>
                <w:szCs w:val="16"/>
                <w:lang w:val="ru-RU"/>
              </w:rPr>
              <w:t xml:space="preserve">Техобслуживание </w:t>
            </w:r>
          </w:p>
        </w:tc>
        <w:tc>
          <w:tcPr>
            <w:tcW w:w="4203" w:type="dxa"/>
            <w:gridSpan w:val="4"/>
          </w:tcPr>
          <w:p w14:paraId="6B0C1599" w14:textId="77777777" w:rsidR="00DB5A79" w:rsidRPr="00014B6D" w:rsidRDefault="00DB5A79" w:rsidP="00E50307">
            <w:pPr>
              <w:jc w:val="center"/>
              <w:rPr>
                <w:sz w:val="16"/>
                <w:szCs w:val="16"/>
                <w:lang w:val="ru-RU"/>
              </w:rPr>
            </w:pPr>
          </w:p>
        </w:tc>
      </w:tr>
      <w:tr w:rsidR="00DB5A79" w:rsidRPr="00014B6D" w14:paraId="506C182A" w14:textId="77777777" w:rsidTr="00F50279">
        <w:trPr>
          <w:trHeight w:val="249"/>
        </w:trPr>
        <w:tc>
          <w:tcPr>
            <w:tcW w:w="1890" w:type="dxa"/>
          </w:tcPr>
          <w:p w14:paraId="6CF0E2F5" w14:textId="77777777" w:rsidR="00DB5A79" w:rsidRPr="00014B6D" w:rsidRDefault="00DB5A79" w:rsidP="00E50307">
            <w:pPr>
              <w:ind w:left="32"/>
              <w:jc w:val="left"/>
              <w:rPr>
                <w:sz w:val="16"/>
                <w:szCs w:val="16"/>
                <w:lang w:val="ru-RU"/>
              </w:rPr>
            </w:pPr>
            <w:r w:rsidRPr="00014B6D">
              <w:rPr>
                <w:sz w:val="16"/>
                <w:szCs w:val="16"/>
                <w:lang w:val="ru-RU"/>
              </w:rPr>
              <w:t>ГХФУ-22</w:t>
            </w:r>
          </w:p>
        </w:tc>
        <w:tc>
          <w:tcPr>
            <w:tcW w:w="990" w:type="dxa"/>
          </w:tcPr>
          <w:p w14:paraId="703FC165" w14:textId="77777777" w:rsidR="00DB5A79" w:rsidRPr="00014B6D" w:rsidRDefault="00DB5A79" w:rsidP="00E50307">
            <w:pPr>
              <w:jc w:val="right"/>
              <w:rPr>
                <w:sz w:val="16"/>
                <w:szCs w:val="16"/>
                <w:lang w:val="ru-RU"/>
              </w:rPr>
            </w:pPr>
          </w:p>
        </w:tc>
        <w:tc>
          <w:tcPr>
            <w:tcW w:w="1037" w:type="dxa"/>
          </w:tcPr>
          <w:p w14:paraId="58EB2B36" w14:textId="77777777" w:rsidR="00DB5A79" w:rsidRPr="00014B6D" w:rsidRDefault="00DB5A79" w:rsidP="00E50307">
            <w:pPr>
              <w:jc w:val="right"/>
              <w:rPr>
                <w:sz w:val="16"/>
                <w:szCs w:val="16"/>
                <w:lang w:val="ru-RU"/>
              </w:rPr>
            </w:pPr>
          </w:p>
        </w:tc>
        <w:tc>
          <w:tcPr>
            <w:tcW w:w="851" w:type="dxa"/>
          </w:tcPr>
          <w:p w14:paraId="50E5A9A2" w14:textId="77777777" w:rsidR="00DB5A79" w:rsidRPr="00014B6D" w:rsidRDefault="00DB5A79" w:rsidP="00E50307">
            <w:pPr>
              <w:jc w:val="right"/>
              <w:rPr>
                <w:sz w:val="16"/>
                <w:szCs w:val="16"/>
                <w:lang w:val="ru-RU"/>
              </w:rPr>
            </w:pPr>
          </w:p>
        </w:tc>
        <w:tc>
          <w:tcPr>
            <w:tcW w:w="1418" w:type="dxa"/>
          </w:tcPr>
          <w:p w14:paraId="15A97EBA" w14:textId="77777777" w:rsidR="00DB5A79" w:rsidRPr="00014B6D" w:rsidRDefault="00DB5A79" w:rsidP="00E50307">
            <w:pPr>
              <w:jc w:val="right"/>
              <w:rPr>
                <w:sz w:val="16"/>
                <w:szCs w:val="16"/>
                <w:lang w:val="ru-RU"/>
              </w:rPr>
            </w:pPr>
          </w:p>
        </w:tc>
        <w:tc>
          <w:tcPr>
            <w:tcW w:w="1131" w:type="dxa"/>
          </w:tcPr>
          <w:p w14:paraId="226F5501" w14:textId="77777777" w:rsidR="00DB5A79" w:rsidRPr="00014B6D" w:rsidRDefault="00DB5A79" w:rsidP="00E50307">
            <w:pPr>
              <w:jc w:val="right"/>
              <w:rPr>
                <w:sz w:val="16"/>
                <w:szCs w:val="16"/>
                <w:lang w:val="ru-RU"/>
              </w:rPr>
            </w:pPr>
            <w:r>
              <w:rPr>
                <w:color w:val="000000"/>
                <w:sz w:val="16"/>
                <w:szCs w:val="16"/>
                <w:lang w:val="en-US"/>
              </w:rPr>
              <w:t>6</w:t>
            </w:r>
            <w:r w:rsidRPr="00014B6D">
              <w:rPr>
                <w:color w:val="000000"/>
                <w:sz w:val="16"/>
                <w:szCs w:val="16"/>
                <w:lang w:val="ru-RU"/>
              </w:rPr>
              <w:t>,</w:t>
            </w:r>
            <w:r>
              <w:rPr>
                <w:color w:val="000000"/>
                <w:sz w:val="16"/>
                <w:szCs w:val="16"/>
                <w:lang w:val="en-US"/>
              </w:rPr>
              <w:t>16</w:t>
            </w:r>
          </w:p>
        </w:tc>
        <w:tc>
          <w:tcPr>
            <w:tcW w:w="851" w:type="dxa"/>
          </w:tcPr>
          <w:p w14:paraId="241CBA04" w14:textId="77777777" w:rsidR="00DB5A79" w:rsidRPr="00014B6D" w:rsidRDefault="00DB5A79" w:rsidP="00E50307">
            <w:pPr>
              <w:jc w:val="right"/>
              <w:rPr>
                <w:sz w:val="16"/>
                <w:szCs w:val="16"/>
                <w:lang w:val="ru-RU"/>
              </w:rPr>
            </w:pPr>
          </w:p>
        </w:tc>
        <w:tc>
          <w:tcPr>
            <w:tcW w:w="850" w:type="dxa"/>
          </w:tcPr>
          <w:p w14:paraId="7D18FD32" w14:textId="77777777" w:rsidR="00DB5A79" w:rsidRPr="00014B6D" w:rsidRDefault="00DB5A79" w:rsidP="00E50307">
            <w:pPr>
              <w:jc w:val="right"/>
              <w:rPr>
                <w:sz w:val="16"/>
                <w:szCs w:val="16"/>
                <w:lang w:val="ru-RU"/>
              </w:rPr>
            </w:pPr>
          </w:p>
        </w:tc>
        <w:tc>
          <w:tcPr>
            <w:tcW w:w="792" w:type="dxa"/>
          </w:tcPr>
          <w:p w14:paraId="42B66DE3" w14:textId="77777777" w:rsidR="00DB5A79" w:rsidRPr="00014B6D" w:rsidRDefault="00DB5A79" w:rsidP="00E50307">
            <w:pPr>
              <w:jc w:val="right"/>
              <w:rPr>
                <w:sz w:val="16"/>
                <w:szCs w:val="16"/>
                <w:lang w:val="ru-RU"/>
              </w:rPr>
            </w:pPr>
          </w:p>
        </w:tc>
        <w:tc>
          <w:tcPr>
            <w:tcW w:w="1710" w:type="dxa"/>
          </w:tcPr>
          <w:p w14:paraId="6BA26791" w14:textId="77777777" w:rsidR="00DB5A79" w:rsidRPr="00014B6D" w:rsidRDefault="00DB5A79" w:rsidP="00E50307">
            <w:pPr>
              <w:jc w:val="right"/>
              <w:rPr>
                <w:sz w:val="16"/>
                <w:szCs w:val="16"/>
                <w:lang w:val="ru-RU"/>
              </w:rPr>
            </w:pPr>
            <w:r>
              <w:rPr>
                <w:color w:val="000000"/>
                <w:sz w:val="16"/>
                <w:szCs w:val="16"/>
                <w:lang w:val="en-US"/>
              </w:rPr>
              <w:t>6</w:t>
            </w:r>
            <w:r w:rsidRPr="00014B6D">
              <w:rPr>
                <w:color w:val="000000"/>
                <w:sz w:val="16"/>
                <w:szCs w:val="16"/>
                <w:lang w:val="ru-RU"/>
              </w:rPr>
              <w:t>,</w:t>
            </w:r>
            <w:r>
              <w:rPr>
                <w:color w:val="000000"/>
                <w:sz w:val="16"/>
                <w:szCs w:val="16"/>
                <w:lang w:val="en-US"/>
              </w:rPr>
              <w:t>16</w:t>
            </w:r>
          </w:p>
        </w:tc>
      </w:tr>
    </w:tbl>
    <w:p w14:paraId="5DE7F213" w14:textId="77777777" w:rsidR="00DB5A79" w:rsidRPr="00014B6D" w:rsidRDefault="00DB5A79" w:rsidP="00DB5A79">
      <w:pPr>
        <w:jc w:val="center"/>
        <w:rPr>
          <w:sz w:val="16"/>
          <w:szCs w:val="16"/>
          <w:lang w:val="ru-RU"/>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1080"/>
        <w:gridCol w:w="5355"/>
        <w:gridCol w:w="1935"/>
      </w:tblGrid>
      <w:tr w:rsidR="00DB5A79" w:rsidRPr="00F50279" w14:paraId="4EC76BE3" w14:textId="77777777" w:rsidTr="00E50307">
        <w:trPr>
          <w:trHeight w:val="276"/>
        </w:trPr>
        <w:tc>
          <w:tcPr>
            <w:tcW w:w="11520" w:type="dxa"/>
            <w:gridSpan w:val="4"/>
          </w:tcPr>
          <w:p w14:paraId="263EB58B" w14:textId="77777777" w:rsidR="00DB5A79" w:rsidRPr="00014B6D" w:rsidRDefault="00DB5A79" w:rsidP="00E50307">
            <w:pPr>
              <w:jc w:val="left"/>
              <w:rPr>
                <w:b/>
                <w:sz w:val="16"/>
                <w:szCs w:val="16"/>
                <w:lang w:val="ru-RU"/>
              </w:rPr>
            </w:pPr>
            <w:r w:rsidRPr="00014B6D">
              <w:rPr>
                <w:b/>
                <w:sz w:val="16"/>
                <w:szCs w:val="16"/>
                <w:lang w:val="ru-RU"/>
              </w:rPr>
              <w:t xml:space="preserve"> IV) ДАННЫЕ О ПОТРЕБЛЕНИИ (в тоннах ОРС)</w:t>
            </w:r>
          </w:p>
        </w:tc>
      </w:tr>
      <w:tr w:rsidR="00DB5A79" w:rsidRPr="00014B6D" w14:paraId="41D529ED" w14:textId="77777777" w:rsidTr="00E50307">
        <w:trPr>
          <w:trHeight w:val="276"/>
        </w:trPr>
        <w:tc>
          <w:tcPr>
            <w:tcW w:w="3150" w:type="dxa"/>
          </w:tcPr>
          <w:p w14:paraId="5382CDDD" w14:textId="77777777" w:rsidR="00DB5A79" w:rsidRPr="00014B6D" w:rsidRDefault="00DB5A79" w:rsidP="00E50307">
            <w:pPr>
              <w:jc w:val="center"/>
              <w:rPr>
                <w:sz w:val="16"/>
                <w:szCs w:val="16"/>
                <w:lang w:val="ru-RU"/>
              </w:rPr>
            </w:pPr>
            <w:r w:rsidRPr="00014B6D">
              <w:rPr>
                <w:sz w:val="16"/>
                <w:szCs w:val="16"/>
                <w:lang w:val="ru-RU"/>
              </w:rPr>
              <w:t>Базовый уровень 2009 –2010 г.:</w:t>
            </w:r>
          </w:p>
        </w:tc>
        <w:tc>
          <w:tcPr>
            <w:tcW w:w="1080" w:type="dxa"/>
          </w:tcPr>
          <w:p w14:paraId="5C206E6D" w14:textId="77777777" w:rsidR="00DB5A79" w:rsidRPr="00B94640" w:rsidRDefault="00DB5A79" w:rsidP="00E50307">
            <w:pPr>
              <w:jc w:val="right"/>
              <w:rPr>
                <w:sz w:val="16"/>
                <w:szCs w:val="16"/>
                <w:lang w:val="en-US"/>
              </w:rPr>
            </w:pPr>
            <w:r w:rsidRPr="00014B6D">
              <w:rPr>
                <w:sz w:val="16"/>
                <w:szCs w:val="16"/>
                <w:lang w:val="ru-RU"/>
              </w:rPr>
              <w:t>1</w:t>
            </w:r>
            <w:r>
              <w:rPr>
                <w:sz w:val="16"/>
                <w:szCs w:val="16"/>
                <w:lang w:val="en-US"/>
              </w:rPr>
              <w:t>9</w:t>
            </w:r>
            <w:r w:rsidRPr="00014B6D">
              <w:rPr>
                <w:sz w:val="16"/>
                <w:szCs w:val="16"/>
                <w:lang w:val="ru-RU"/>
              </w:rPr>
              <w:t>,</w:t>
            </w:r>
            <w:r>
              <w:rPr>
                <w:sz w:val="16"/>
                <w:szCs w:val="16"/>
                <w:lang w:val="en-US"/>
              </w:rPr>
              <w:t>90</w:t>
            </w:r>
          </w:p>
        </w:tc>
        <w:tc>
          <w:tcPr>
            <w:tcW w:w="5355" w:type="dxa"/>
          </w:tcPr>
          <w:p w14:paraId="63392EF3" w14:textId="77777777" w:rsidR="00DB5A79" w:rsidRPr="00014B6D" w:rsidRDefault="00DB5A79" w:rsidP="00E50307">
            <w:pPr>
              <w:jc w:val="center"/>
              <w:rPr>
                <w:sz w:val="16"/>
                <w:szCs w:val="16"/>
                <w:lang w:val="ru-RU"/>
              </w:rPr>
            </w:pPr>
            <w:r w:rsidRPr="00014B6D">
              <w:rPr>
                <w:sz w:val="16"/>
                <w:szCs w:val="16"/>
                <w:lang w:val="ru-RU"/>
              </w:rPr>
              <w:t>Начальный уровень устойчивого совокупного сокращения:</w:t>
            </w:r>
          </w:p>
        </w:tc>
        <w:tc>
          <w:tcPr>
            <w:tcW w:w="1935" w:type="dxa"/>
          </w:tcPr>
          <w:p w14:paraId="23CB1AF0" w14:textId="77777777" w:rsidR="00DB5A79" w:rsidRPr="00B94640" w:rsidRDefault="00DB5A79" w:rsidP="00E50307">
            <w:pPr>
              <w:jc w:val="right"/>
              <w:rPr>
                <w:sz w:val="16"/>
                <w:szCs w:val="16"/>
                <w:lang w:val="en-US"/>
              </w:rPr>
            </w:pPr>
            <w:r>
              <w:rPr>
                <w:sz w:val="16"/>
                <w:szCs w:val="16"/>
                <w:lang w:val="en-US"/>
              </w:rPr>
              <w:t>20</w:t>
            </w:r>
            <w:r w:rsidRPr="00014B6D">
              <w:rPr>
                <w:sz w:val="16"/>
                <w:szCs w:val="16"/>
                <w:lang w:val="ru-RU"/>
              </w:rPr>
              <w:t>,</w:t>
            </w:r>
            <w:r>
              <w:rPr>
                <w:sz w:val="16"/>
                <w:szCs w:val="16"/>
                <w:lang w:val="en-US"/>
              </w:rPr>
              <w:t>70</w:t>
            </w:r>
          </w:p>
        </w:tc>
      </w:tr>
      <w:tr w:rsidR="00DB5A79" w:rsidRPr="00014B6D" w14:paraId="4FD6C6FF" w14:textId="77777777" w:rsidTr="00E50307">
        <w:trPr>
          <w:trHeight w:val="276"/>
        </w:trPr>
        <w:tc>
          <w:tcPr>
            <w:tcW w:w="11520" w:type="dxa"/>
            <w:gridSpan w:val="4"/>
          </w:tcPr>
          <w:p w14:paraId="29B6408A" w14:textId="77777777" w:rsidR="00DB5A79" w:rsidRPr="00014B6D" w:rsidRDefault="00DB5A79" w:rsidP="00E50307">
            <w:pPr>
              <w:ind w:left="316"/>
              <w:rPr>
                <w:b/>
                <w:sz w:val="16"/>
                <w:szCs w:val="16"/>
                <w:lang w:val="ru-RU"/>
              </w:rPr>
            </w:pPr>
            <w:r w:rsidRPr="00014B6D">
              <w:rPr>
                <w:b/>
                <w:sz w:val="16"/>
                <w:szCs w:val="16"/>
                <w:lang w:val="ru-RU"/>
              </w:rPr>
              <w:t>ПОТРЕБЛЕНИЕ, ОТВЕЧАЮЩЕЕ КРИТЕРИЯМ ФИНАНСИРОВАНИЯ</w:t>
            </w:r>
          </w:p>
        </w:tc>
      </w:tr>
      <w:tr w:rsidR="00DB5A79" w:rsidRPr="00014B6D" w14:paraId="791A8CBD" w14:textId="77777777" w:rsidTr="00E50307">
        <w:trPr>
          <w:trHeight w:val="276"/>
        </w:trPr>
        <w:tc>
          <w:tcPr>
            <w:tcW w:w="3150" w:type="dxa"/>
          </w:tcPr>
          <w:p w14:paraId="7D9D0ECF" w14:textId="77777777" w:rsidR="00DB5A79" w:rsidRPr="00014B6D" w:rsidRDefault="00DB5A79" w:rsidP="00E50307">
            <w:pPr>
              <w:jc w:val="center"/>
              <w:rPr>
                <w:sz w:val="16"/>
                <w:szCs w:val="16"/>
                <w:lang w:val="ru-RU"/>
              </w:rPr>
            </w:pPr>
            <w:r w:rsidRPr="00014B6D">
              <w:rPr>
                <w:sz w:val="16"/>
                <w:szCs w:val="16"/>
                <w:lang w:val="ru-RU"/>
              </w:rPr>
              <w:t>Уже утверждено:</w:t>
            </w:r>
          </w:p>
        </w:tc>
        <w:tc>
          <w:tcPr>
            <w:tcW w:w="1080" w:type="dxa"/>
          </w:tcPr>
          <w:p w14:paraId="0D4E03CD" w14:textId="77777777" w:rsidR="00DB5A79" w:rsidRPr="00B94640" w:rsidRDefault="00DB5A79" w:rsidP="00E50307">
            <w:pPr>
              <w:jc w:val="right"/>
              <w:rPr>
                <w:sz w:val="16"/>
                <w:szCs w:val="16"/>
                <w:lang w:val="en-US"/>
              </w:rPr>
            </w:pPr>
            <w:r>
              <w:rPr>
                <w:sz w:val="16"/>
                <w:szCs w:val="16"/>
                <w:lang w:val="en-US"/>
              </w:rPr>
              <w:t>20</w:t>
            </w:r>
            <w:r w:rsidRPr="00014B6D">
              <w:rPr>
                <w:sz w:val="16"/>
                <w:szCs w:val="16"/>
                <w:lang w:val="ru-RU"/>
              </w:rPr>
              <w:t>,</w:t>
            </w:r>
            <w:r>
              <w:rPr>
                <w:sz w:val="16"/>
                <w:szCs w:val="16"/>
                <w:lang w:val="en-US"/>
              </w:rPr>
              <w:t>70</w:t>
            </w:r>
          </w:p>
        </w:tc>
        <w:tc>
          <w:tcPr>
            <w:tcW w:w="5355" w:type="dxa"/>
          </w:tcPr>
          <w:p w14:paraId="04F498D5" w14:textId="77777777" w:rsidR="00DB5A79" w:rsidRPr="00014B6D" w:rsidRDefault="00DB5A79" w:rsidP="00E50307">
            <w:pPr>
              <w:jc w:val="center"/>
              <w:rPr>
                <w:i/>
                <w:sz w:val="16"/>
                <w:szCs w:val="16"/>
                <w:lang w:val="ru-RU"/>
              </w:rPr>
            </w:pPr>
            <w:r w:rsidRPr="00014B6D">
              <w:rPr>
                <w:sz w:val="16"/>
                <w:szCs w:val="16"/>
                <w:lang w:val="ru-RU"/>
              </w:rPr>
              <w:t>Осталось:</w:t>
            </w:r>
          </w:p>
        </w:tc>
        <w:tc>
          <w:tcPr>
            <w:tcW w:w="1935" w:type="dxa"/>
          </w:tcPr>
          <w:p w14:paraId="3697D030" w14:textId="77777777" w:rsidR="00DB5A79" w:rsidRPr="00B94640" w:rsidRDefault="00DB5A79" w:rsidP="00E50307">
            <w:pPr>
              <w:jc w:val="right"/>
              <w:rPr>
                <w:sz w:val="16"/>
                <w:szCs w:val="16"/>
                <w:lang w:val="en-US"/>
              </w:rPr>
            </w:pPr>
            <w:r w:rsidRPr="00014B6D">
              <w:rPr>
                <w:sz w:val="16"/>
                <w:szCs w:val="16"/>
                <w:lang w:val="ru-RU"/>
              </w:rPr>
              <w:t>0</w:t>
            </w:r>
            <w:r>
              <w:rPr>
                <w:sz w:val="16"/>
                <w:szCs w:val="16"/>
                <w:lang w:val="en-US"/>
              </w:rPr>
              <w:t>,00</w:t>
            </w:r>
          </w:p>
        </w:tc>
      </w:tr>
    </w:tbl>
    <w:p w14:paraId="0A961D8F" w14:textId="77777777" w:rsidR="00DB5A79" w:rsidRPr="00014B6D" w:rsidRDefault="00DB5A79" w:rsidP="00DB5A79">
      <w:pPr>
        <w:jc w:val="center"/>
        <w:rPr>
          <w:sz w:val="16"/>
          <w:szCs w:val="16"/>
          <w:lang w:val="ru-RU"/>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3804"/>
        <w:gridCol w:w="1458"/>
        <w:gridCol w:w="1458"/>
        <w:gridCol w:w="1458"/>
        <w:gridCol w:w="1988"/>
      </w:tblGrid>
      <w:tr w:rsidR="00DB5A79" w:rsidRPr="00014B6D" w14:paraId="1FA8C826" w14:textId="77777777" w:rsidTr="00E50307">
        <w:trPr>
          <w:trHeight w:val="264"/>
        </w:trPr>
        <w:tc>
          <w:tcPr>
            <w:tcW w:w="2238" w:type="pct"/>
            <w:gridSpan w:val="2"/>
          </w:tcPr>
          <w:p w14:paraId="3BF8A3D5" w14:textId="77777777" w:rsidR="00DB5A79" w:rsidRPr="00014B6D" w:rsidRDefault="00DB5A79" w:rsidP="00E50307">
            <w:pPr>
              <w:jc w:val="left"/>
              <w:rPr>
                <w:b/>
                <w:sz w:val="16"/>
                <w:szCs w:val="16"/>
                <w:lang w:val="ru-RU"/>
              </w:rPr>
            </w:pPr>
            <w:r w:rsidRPr="00014B6D">
              <w:rPr>
                <w:b/>
                <w:sz w:val="16"/>
                <w:szCs w:val="16"/>
                <w:lang w:val="ru-RU"/>
              </w:rPr>
              <w:t xml:space="preserve"> V) УТВЕРЖДЕННЫЙ БИЗНЕС-ПЛАН </w:t>
            </w:r>
          </w:p>
        </w:tc>
        <w:tc>
          <w:tcPr>
            <w:tcW w:w="633" w:type="pct"/>
            <w:vAlign w:val="center"/>
          </w:tcPr>
          <w:p w14:paraId="4CB1F4A6" w14:textId="77777777" w:rsidR="00DB5A79" w:rsidRPr="00014B6D" w:rsidRDefault="00DB5A79" w:rsidP="00E50307">
            <w:pPr>
              <w:jc w:val="center"/>
              <w:rPr>
                <w:b/>
                <w:sz w:val="16"/>
                <w:szCs w:val="16"/>
                <w:lang w:val="ru-RU"/>
              </w:rPr>
            </w:pPr>
            <w:r w:rsidRPr="00014B6D">
              <w:rPr>
                <w:b/>
                <w:sz w:val="16"/>
                <w:szCs w:val="16"/>
                <w:lang w:val="ru-RU"/>
              </w:rPr>
              <w:t>2025</w:t>
            </w:r>
          </w:p>
        </w:tc>
        <w:tc>
          <w:tcPr>
            <w:tcW w:w="633" w:type="pct"/>
            <w:vAlign w:val="center"/>
          </w:tcPr>
          <w:p w14:paraId="62036F13" w14:textId="77777777" w:rsidR="00DB5A79" w:rsidRPr="00014B6D" w:rsidRDefault="00DB5A79" w:rsidP="00E50307">
            <w:pPr>
              <w:jc w:val="center"/>
              <w:rPr>
                <w:b/>
                <w:sz w:val="16"/>
                <w:szCs w:val="16"/>
                <w:lang w:val="ru-RU"/>
              </w:rPr>
            </w:pPr>
            <w:r w:rsidRPr="00014B6D">
              <w:rPr>
                <w:b/>
                <w:sz w:val="16"/>
                <w:szCs w:val="16"/>
                <w:lang w:val="ru-RU"/>
              </w:rPr>
              <w:t>2026</w:t>
            </w:r>
          </w:p>
        </w:tc>
        <w:tc>
          <w:tcPr>
            <w:tcW w:w="633" w:type="pct"/>
            <w:vAlign w:val="center"/>
          </w:tcPr>
          <w:p w14:paraId="38C925E3" w14:textId="77777777" w:rsidR="00DB5A79" w:rsidRPr="00014B6D" w:rsidRDefault="00DB5A79" w:rsidP="00E50307">
            <w:pPr>
              <w:jc w:val="center"/>
              <w:rPr>
                <w:b/>
                <w:sz w:val="16"/>
                <w:szCs w:val="16"/>
                <w:lang w:val="ru-RU"/>
              </w:rPr>
            </w:pPr>
            <w:r w:rsidRPr="00014B6D">
              <w:rPr>
                <w:b/>
                <w:sz w:val="16"/>
                <w:szCs w:val="16"/>
                <w:lang w:val="ru-RU"/>
              </w:rPr>
              <w:t>2027</w:t>
            </w:r>
          </w:p>
        </w:tc>
        <w:tc>
          <w:tcPr>
            <w:tcW w:w="863" w:type="pct"/>
            <w:vAlign w:val="center"/>
          </w:tcPr>
          <w:p w14:paraId="17BF4438" w14:textId="77777777" w:rsidR="00DB5A79" w:rsidRPr="00014B6D" w:rsidRDefault="00DB5A79" w:rsidP="00E50307">
            <w:pPr>
              <w:jc w:val="center"/>
              <w:rPr>
                <w:b/>
                <w:sz w:val="16"/>
                <w:szCs w:val="16"/>
                <w:lang w:val="ru-RU"/>
              </w:rPr>
            </w:pPr>
            <w:r w:rsidRPr="00014B6D">
              <w:rPr>
                <w:b/>
                <w:sz w:val="16"/>
                <w:szCs w:val="16"/>
                <w:lang w:val="ru-RU"/>
              </w:rPr>
              <w:t>Итого</w:t>
            </w:r>
          </w:p>
        </w:tc>
      </w:tr>
      <w:tr w:rsidR="00DB5A79" w:rsidRPr="00014B6D" w14:paraId="36AE9A67" w14:textId="77777777" w:rsidTr="00E50307">
        <w:trPr>
          <w:trHeight w:val="187"/>
        </w:trPr>
        <w:tc>
          <w:tcPr>
            <w:tcW w:w="587" w:type="pct"/>
            <w:vMerge w:val="restart"/>
            <w:vAlign w:val="center"/>
          </w:tcPr>
          <w:p w14:paraId="29132F4D" w14:textId="77777777" w:rsidR="00DB5A79" w:rsidRPr="00014B6D" w:rsidRDefault="00DB5A79" w:rsidP="00E50307">
            <w:pPr>
              <w:jc w:val="center"/>
              <w:rPr>
                <w:sz w:val="16"/>
                <w:szCs w:val="16"/>
                <w:lang w:val="ru-RU"/>
              </w:rPr>
            </w:pPr>
            <w:r w:rsidRPr="00014B6D">
              <w:rPr>
                <w:color w:val="000000"/>
                <w:sz w:val="16"/>
                <w:szCs w:val="16"/>
                <w:lang w:val="ru-RU"/>
              </w:rPr>
              <w:t>ЮНИДО</w:t>
            </w:r>
          </w:p>
        </w:tc>
        <w:tc>
          <w:tcPr>
            <w:tcW w:w="1651" w:type="pct"/>
          </w:tcPr>
          <w:p w14:paraId="600A5A1D" w14:textId="77777777" w:rsidR="00DB5A79" w:rsidRPr="00014B6D" w:rsidRDefault="00DB5A79" w:rsidP="00E50307">
            <w:pPr>
              <w:jc w:val="left"/>
              <w:rPr>
                <w:sz w:val="16"/>
                <w:szCs w:val="16"/>
                <w:lang w:val="ru-RU"/>
              </w:rPr>
            </w:pPr>
            <w:r w:rsidRPr="00014B6D">
              <w:rPr>
                <w:sz w:val="16"/>
                <w:szCs w:val="16"/>
                <w:lang w:val="ru-RU"/>
              </w:rPr>
              <w:t>Поэтапный отказ от ОРВ (в тоннах ОРС)</w:t>
            </w:r>
          </w:p>
        </w:tc>
        <w:tc>
          <w:tcPr>
            <w:tcW w:w="633" w:type="pct"/>
          </w:tcPr>
          <w:p w14:paraId="082FECC5" w14:textId="77777777" w:rsidR="00DB5A79" w:rsidRPr="00B94640" w:rsidRDefault="00DB5A79" w:rsidP="00E50307">
            <w:pPr>
              <w:jc w:val="right"/>
              <w:rPr>
                <w:sz w:val="16"/>
                <w:szCs w:val="16"/>
                <w:lang w:val="en-US"/>
              </w:rPr>
            </w:pPr>
            <w:r>
              <w:rPr>
                <w:sz w:val="16"/>
                <w:szCs w:val="16"/>
                <w:lang w:val="en-US"/>
              </w:rPr>
              <w:t>2</w:t>
            </w:r>
            <w:r w:rsidRPr="00014B6D">
              <w:rPr>
                <w:sz w:val="16"/>
                <w:szCs w:val="16"/>
                <w:lang w:val="ru-RU"/>
              </w:rPr>
              <w:t>,</w:t>
            </w:r>
            <w:r>
              <w:rPr>
                <w:sz w:val="16"/>
                <w:szCs w:val="16"/>
                <w:lang w:val="en-US"/>
              </w:rPr>
              <w:t>71</w:t>
            </w:r>
          </w:p>
        </w:tc>
        <w:tc>
          <w:tcPr>
            <w:tcW w:w="633" w:type="pct"/>
          </w:tcPr>
          <w:p w14:paraId="319AFA10" w14:textId="77777777" w:rsidR="00DB5A79" w:rsidRPr="00014B6D" w:rsidRDefault="00DB5A79" w:rsidP="00E50307">
            <w:pPr>
              <w:jc w:val="right"/>
              <w:rPr>
                <w:sz w:val="16"/>
                <w:szCs w:val="16"/>
                <w:lang w:val="ru-RU"/>
              </w:rPr>
            </w:pPr>
            <w:r w:rsidRPr="00014B6D">
              <w:rPr>
                <w:sz w:val="16"/>
                <w:szCs w:val="16"/>
                <w:lang w:val="ru-RU"/>
              </w:rPr>
              <w:t>0,</w:t>
            </w:r>
            <w:r>
              <w:rPr>
                <w:sz w:val="16"/>
                <w:szCs w:val="16"/>
                <w:lang w:val="en-US"/>
              </w:rPr>
              <w:t>0</w:t>
            </w:r>
            <w:r w:rsidRPr="00014B6D">
              <w:rPr>
                <w:sz w:val="16"/>
                <w:szCs w:val="16"/>
                <w:lang w:val="ru-RU"/>
              </w:rPr>
              <w:t>0</w:t>
            </w:r>
          </w:p>
        </w:tc>
        <w:tc>
          <w:tcPr>
            <w:tcW w:w="633" w:type="pct"/>
          </w:tcPr>
          <w:p w14:paraId="21781001" w14:textId="77777777" w:rsidR="00DB5A79" w:rsidRPr="00B94640" w:rsidRDefault="00DB5A79" w:rsidP="00E50307">
            <w:pPr>
              <w:jc w:val="right"/>
              <w:rPr>
                <w:sz w:val="16"/>
                <w:szCs w:val="16"/>
                <w:lang w:val="en-US" w:eastAsia="zh-CN"/>
              </w:rPr>
            </w:pPr>
            <w:r>
              <w:rPr>
                <w:sz w:val="16"/>
                <w:szCs w:val="16"/>
                <w:lang w:val="en-US"/>
              </w:rPr>
              <w:t>1</w:t>
            </w:r>
            <w:r w:rsidRPr="00014B6D">
              <w:rPr>
                <w:sz w:val="16"/>
                <w:szCs w:val="16"/>
                <w:lang w:val="ru-RU"/>
              </w:rPr>
              <w:t>,</w:t>
            </w:r>
            <w:r>
              <w:rPr>
                <w:sz w:val="16"/>
                <w:szCs w:val="16"/>
                <w:lang w:val="en-US"/>
              </w:rPr>
              <w:t>43</w:t>
            </w:r>
          </w:p>
        </w:tc>
        <w:tc>
          <w:tcPr>
            <w:tcW w:w="863" w:type="pct"/>
          </w:tcPr>
          <w:p w14:paraId="160AC830" w14:textId="77777777" w:rsidR="00DB5A79" w:rsidRPr="00B94640" w:rsidRDefault="00DB5A79" w:rsidP="00E50307">
            <w:pPr>
              <w:jc w:val="right"/>
              <w:rPr>
                <w:sz w:val="16"/>
                <w:szCs w:val="16"/>
                <w:lang w:val="en-US"/>
              </w:rPr>
            </w:pPr>
            <w:r>
              <w:rPr>
                <w:sz w:val="16"/>
                <w:szCs w:val="16"/>
                <w:lang w:val="en-US"/>
              </w:rPr>
              <w:t>4</w:t>
            </w:r>
            <w:r w:rsidRPr="00014B6D">
              <w:rPr>
                <w:sz w:val="16"/>
                <w:szCs w:val="16"/>
                <w:lang w:val="ru-RU"/>
              </w:rPr>
              <w:t>,</w:t>
            </w:r>
            <w:r>
              <w:rPr>
                <w:sz w:val="16"/>
                <w:szCs w:val="16"/>
                <w:lang w:val="en-US"/>
              </w:rPr>
              <w:t>14</w:t>
            </w:r>
          </w:p>
        </w:tc>
      </w:tr>
      <w:tr w:rsidR="00DB5A79" w:rsidRPr="00014B6D" w14:paraId="69C388C2" w14:textId="77777777" w:rsidTr="00E50307">
        <w:trPr>
          <w:trHeight w:val="55"/>
        </w:trPr>
        <w:tc>
          <w:tcPr>
            <w:tcW w:w="587" w:type="pct"/>
            <w:vMerge/>
            <w:vAlign w:val="center"/>
          </w:tcPr>
          <w:p w14:paraId="63662766" w14:textId="77777777" w:rsidR="00DB5A79" w:rsidRPr="00014B6D" w:rsidRDefault="00DB5A79" w:rsidP="00E50307">
            <w:pPr>
              <w:rPr>
                <w:sz w:val="16"/>
                <w:szCs w:val="16"/>
                <w:lang w:val="ru-RU"/>
              </w:rPr>
            </w:pPr>
          </w:p>
        </w:tc>
        <w:tc>
          <w:tcPr>
            <w:tcW w:w="1651" w:type="pct"/>
          </w:tcPr>
          <w:p w14:paraId="610266EB" w14:textId="77777777" w:rsidR="00DB5A79" w:rsidRPr="00014B6D" w:rsidRDefault="00DB5A79" w:rsidP="00E50307">
            <w:pPr>
              <w:jc w:val="left"/>
              <w:rPr>
                <w:sz w:val="16"/>
                <w:szCs w:val="16"/>
                <w:lang w:val="ru-RU"/>
              </w:rPr>
            </w:pPr>
            <w:r w:rsidRPr="00014B6D">
              <w:rPr>
                <w:sz w:val="16"/>
                <w:szCs w:val="16"/>
                <w:lang w:val="ru-RU"/>
              </w:rPr>
              <w:t>Финансирование (в долл. США)</w:t>
            </w:r>
          </w:p>
        </w:tc>
        <w:tc>
          <w:tcPr>
            <w:tcW w:w="633" w:type="pct"/>
          </w:tcPr>
          <w:p w14:paraId="343330AB" w14:textId="77777777" w:rsidR="00DB5A79" w:rsidRPr="00B94640" w:rsidRDefault="00DB5A79" w:rsidP="00E50307">
            <w:pPr>
              <w:jc w:val="right"/>
              <w:rPr>
                <w:sz w:val="16"/>
                <w:szCs w:val="16"/>
                <w:lang w:val="en-US"/>
              </w:rPr>
            </w:pPr>
            <w:r>
              <w:rPr>
                <w:sz w:val="16"/>
                <w:szCs w:val="16"/>
                <w:lang w:val="en-US"/>
              </w:rPr>
              <w:t>319</w:t>
            </w:r>
            <w:r w:rsidRPr="00014B6D">
              <w:rPr>
                <w:sz w:val="16"/>
                <w:szCs w:val="16"/>
                <w:lang w:val="ru-RU"/>
              </w:rPr>
              <w:t xml:space="preserve"> </w:t>
            </w:r>
            <w:r>
              <w:rPr>
                <w:sz w:val="16"/>
                <w:szCs w:val="16"/>
                <w:lang w:val="en-US"/>
              </w:rPr>
              <w:t>395</w:t>
            </w:r>
          </w:p>
        </w:tc>
        <w:tc>
          <w:tcPr>
            <w:tcW w:w="633" w:type="pct"/>
          </w:tcPr>
          <w:p w14:paraId="2ADEEE28" w14:textId="77777777" w:rsidR="00DB5A79" w:rsidRPr="00014B6D" w:rsidRDefault="00DB5A79" w:rsidP="00E50307">
            <w:pPr>
              <w:jc w:val="right"/>
              <w:rPr>
                <w:sz w:val="16"/>
                <w:szCs w:val="16"/>
                <w:lang w:val="ru-RU"/>
              </w:rPr>
            </w:pPr>
            <w:r w:rsidRPr="00014B6D">
              <w:rPr>
                <w:sz w:val="16"/>
                <w:szCs w:val="16"/>
                <w:lang w:val="ru-RU"/>
              </w:rPr>
              <w:t>0</w:t>
            </w:r>
          </w:p>
        </w:tc>
        <w:tc>
          <w:tcPr>
            <w:tcW w:w="633" w:type="pct"/>
          </w:tcPr>
          <w:p w14:paraId="45634CCC" w14:textId="77777777" w:rsidR="00DB5A79" w:rsidRPr="00B94640" w:rsidRDefault="00DB5A79" w:rsidP="00E50307">
            <w:pPr>
              <w:wordWrap w:val="0"/>
              <w:jc w:val="right"/>
              <w:rPr>
                <w:sz w:val="16"/>
                <w:szCs w:val="16"/>
                <w:lang w:val="en-US"/>
              </w:rPr>
            </w:pPr>
            <w:r>
              <w:rPr>
                <w:sz w:val="16"/>
                <w:szCs w:val="16"/>
                <w:lang w:val="en-US"/>
              </w:rPr>
              <w:t>167 990</w:t>
            </w:r>
          </w:p>
        </w:tc>
        <w:tc>
          <w:tcPr>
            <w:tcW w:w="863" w:type="pct"/>
          </w:tcPr>
          <w:p w14:paraId="0D8606E7" w14:textId="77777777" w:rsidR="00DB5A79" w:rsidRPr="00B94640" w:rsidRDefault="00DB5A79" w:rsidP="00E50307">
            <w:pPr>
              <w:wordWrap w:val="0"/>
              <w:jc w:val="right"/>
              <w:rPr>
                <w:sz w:val="16"/>
                <w:szCs w:val="16"/>
                <w:lang w:val="en-US"/>
              </w:rPr>
            </w:pPr>
            <w:r>
              <w:rPr>
                <w:sz w:val="16"/>
                <w:szCs w:val="16"/>
                <w:lang w:val="en-US"/>
              </w:rPr>
              <w:t>487 385</w:t>
            </w:r>
          </w:p>
        </w:tc>
      </w:tr>
      <w:tr w:rsidR="00DB5A79" w:rsidRPr="00014B6D" w14:paraId="61741B06" w14:textId="77777777" w:rsidTr="00E50307">
        <w:trPr>
          <w:trHeight w:val="51"/>
        </w:trPr>
        <w:tc>
          <w:tcPr>
            <w:tcW w:w="587" w:type="pct"/>
            <w:vMerge w:val="restart"/>
            <w:vAlign w:val="center"/>
          </w:tcPr>
          <w:p w14:paraId="0D626733" w14:textId="77777777" w:rsidR="00DB5A79" w:rsidRPr="00014B6D" w:rsidRDefault="00DB5A79" w:rsidP="00E50307">
            <w:pPr>
              <w:jc w:val="center"/>
              <w:rPr>
                <w:sz w:val="16"/>
                <w:szCs w:val="16"/>
                <w:lang w:val="ru-RU"/>
              </w:rPr>
            </w:pPr>
            <w:r w:rsidRPr="00014B6D">
              <w:rPr>
                <w:color w:val="000000"/>
                <w:sz w:val="16"/>
                <w:szCs w:val="16"/>
                <w:lang w:val="ru-RU"/>
              </w:rPr>
              <w:t>ЮНЕП</w:t>
            </w:r>
          </w:p>
        </w:tc>
        <w:tc>
          <w:tcPr>
            <w:tcW w:w="1651" w:type="pct"/>
          </w:tcPr>
          <w:p w14:paraId="131DD883" w14:textId="77777777" w:rsidR="00DB5A79" w:rsidRPr="00014B6D" w:rsidRDefault="00DB5A79" w:rsidP="00E50307">
            <w:pPr>
              <w:jc w:val="left"/>
              <w:rPr>
                <w:sz w:val="16"/>
                <w:szCs w:val="16"/>
                <w:lang w:val="ru-RU"/>
              </w:rPr>
            </w:pPr>
            <w:r w:rsidRPr="00014B6D">
              <w:rPr>
                <w:sz w:val="16"/>
                <w:szCs w:val="16"/>
                <w:lang w:val="ru-RU"/>
              </w:rPr>
              <w:t>Поэтапный отказ от ОРВ (в тоннах ОРС)</w:t>
            </w:r>
          </w:p>
        </w:tc>
        <w:tc>
          <w:tcPr>
            <w:tcW w:w="633" w:type="pct"/>
          </w:tcPr>
          <w:p w14:paraId="7B07C9EA" w14:textId="77777777" w:rsidR="00DB5A79" w:rsidRPr="00B94640" w:rsidRDefault="00DB5A79" w:rsidP="00E50307">
            <w:pPr>
              <w:jc w:val="right"/>
              <w:rPr>
                <w:sz w:val="16"/>
                <w:szCs w:val="16"/>
                <w:lang w:val="en-US"/>
              </w:rPr>
            </w:pPr>
            <w:r w:rsidRPr="00014B6D">
              <w:rPr>
                <w:sz w:val="16"/>
                <w:szCs w:val="16"/>
                <w:lang w:val="ru-RU"/>
              </w:rPr>
              <w:t>0</w:t>
            </w:r>
            <w:r>
              <w:rPr>
                <w:sz w:val="16"/>
                <w:szCs w:val="16"/>
                <w:lang w:val="en-US"/>
              </w:rPr>
              <w:t>,33</w:t>
            </w:r>
          </w:p>
        </w:tc>
        <w:tc>
          <w:tcPr>
            <w:tcW w:w="633" w:type="pct"/>
          </w:tcPr>
          <w:p w14:paraId="74DA1C47" w14:textId="77777777" w:rsidR="00DB5A79" w:rsidRPr="00B94640" w:rsidRDefault="00DB5A79" w:rsidP="00E50307">
            <w:pPr>
              <w:jc w:val="right"/>
              <w:rPr>
                <w:sz w:val="16"/>
                <w:szCs w:val="16"/>
                <w:lang w:val="en-US"/>
              </w:rPr>
            </w:pPr>
            <w:r w:rsidRPr="00014B6D">
              <w:rPr>
                <w:sz w:val="16"/>
                <w:szCs w:val="16"/>
                <w:lang w:val="ru-RU"/>
              </w:rPr>
              <w:t>0,0</w:t>
            </w:r>
            <w:r>
              <w:rPr>
                <w:sz w:val="16"/>
                <w:szCs w:val="16"/>
                <w:lang w:val="en-US"/>
              </w:rPr>
              <w:t>0</w:t>
            </w:r>
          </w:p>
        </w:tc>
        <w:tc>
          <w:tcPr>
            <w:tcW w:w="633" w:type="pct"/>
          </w:tcPr>
          <w:p w14:paraId="6E7BBCD0" w14:textId="77777777" w:rsidR="00DB5A79" w:rsidRPr="00B94640" w:rsidRDefault="00DB5A79" w:rsidP="00E50307">
            <w:pPr>
              <w:jc w:val="right"/>
              <w:rPr>
                <w:sz w:val="16"/>
                <w:szCs w:val="16"/>
                <w:lang w:val="en-US"/>
              </w:rPr>
            </w:pPr>
            <w:r w:rsidRPr="00014B6D">
              <w:rPr>
                <w:sz w:val="16"/>
                <w:szCs w:val="16"/>
                <w:lang w:val="ru-RU"/>
              </w:rPr>
              <w:t>0,</w:t>
            </w:r>
            <w:r>
              <w:rPr>
                <w:sz w:val="16"/>
                <w:szCs w:val="16"/>
                <w:lang w:val="en-US"/>
              </w:rPr>
              <w:t>39</w:t>
            </w:r>
          </w:p>
        </w:tc>
        <w:tc>
          <w:tcPr>
            <w:tcW w:w="863" w:type="pct"/>
          </w:tcPr>
          <w:p w14:paraId="1C075C7E" w14:textId="77777777" w:rsidR="00DB5A79" w:rsidRPr="00B94640" w:rsidRDefault="00DB5A79" w:rsidP="00E50307">
            <w:pPr>
              <w:jc w:val="right"/>
              <w:rPr>
                <w:sz w:val="16"/>
                <w:szCs w:val="16"/>
                <w:lang w:val="en-US"/>
              </w:rPr>
            </w:pPr>
            <w:r w:rsidRPr="00014B6D">
              <w:rPr>
                <w:sz w:val="16"/>
                <w:szCs w:val="16"/>
                <w:lang w:val="ru-RU"/>
              </w:rPr>
              <w:t>0,</w:t>
            </w:r>
            <w:r>
              <w:rPr>
                <w:sz w:val="16"/>
                <w:szCs w:val="16"/>
                <w:lang w:val="en-US"/>
              </w:rPr>
              <w:t>72</w:t>
            </w:r>
          </w:p>
        </w:tc>
      </w:tr>
      <w:tr w:rsidR="00DB5A79" w:rsidRPr="00014B6D" w14:paraId="61E76534" w14:textId="77777777" w:rsidTr="00E50307">
        <w:trPr>
          <w:trHeight w:val="171"/>
        </w:trPr>
        <w:tc>
          <w:tcPr>
            <w:tcW w:w="587" w:type="pct"/>
            <w:vMerge/>
            <w:vAlign w:val="center"/>
          </w:tcPr>
          <w:p w14:paraId="3E3D996F" w14:textId="77777777" w:rsidR="00DB5A79" w:rsidRPr="00014B6D" w:rsidRDefault="00DB5A79" w:rsidP="00E50307">
            <w:pPr>
              <w:rPr>
                <w:sz w:val="16"/>
                <w:szCs w:val="16"/>
                <w:lang w:val="ru-RU"/>
              </w:rPr>
            </w:pPr>
          </w:p>
        </w:tc>
        <w:tc>
          <w:tcPr>
            <w:tcW w:w="1651" w:type="pct"/>
          </w:tcPr>
          <w:p w14:paraId="5C341283" w14:textId="77777777" w:rsidR="00DB5A79" w:rsidRPr="00014B6D" w:rsidRDefault="00DB5A79" w:rsidP="00E50307">
            <w:pPr>
              <w:jc w:val="left"/>
              <w:rPr>
                <w:sz w:val="16"/>
                <w:szCs w:val="16"/>
                <w:lang w:val="ru-RU"/>
              </w:rPr>
            </w:pPr>
            <w:r w:rsidRPr="00014B6D">
              <w:rPr>
                <w:sz w:val="16"/>
                <w:szCs w:val="16"/>
                <w:lang w:val="ru-RU"/>
              </w:rPr>
              <w:t>Финансирование (в долл. США)</w:t>
            </w:r>
          </w:p>
        </w:tc>
        <w:tc>
          <w:tcPr>
            <w:tcW w:w="633" w:type="pct"/>
          </w:tcPr>
          <w:p w14:paraId="54B7079A" w14:textId="77777777" w:rsidR="00DB5A79" w:rsidRPr="00B94640" w:rsidRDefault="00DB5A79" w:rsidP="00E50307">
            <w:pPr>
              <w:wordWrap w:val="0"/>
              <w:jc w:val="right"/>
              <w:rPr>
                <w:sz w:val="16"/>
                <w:szCs w:val="16"/>
                <w:lang w:val="en-US"/>
              </w:rPr>
            </w:pPr>
            <w:r>
              <w:rPr>
                <w:sz w:val="16"/>
                <w:szCs w:val="16"/>
                <w:lang w:val="en-US"/>
              </w:rPr>
              <w:t>41 245</w:t>
            </w:r>
          </w:p>
        </w:tc>
        <w:tc>
          <w:tcPr>
            <w:tcW w:w="633" w:type="pct"/>
          </w:tcPr>
          <w:p w14:paraId="0CAB7AE3" w14:textId="77777777" w:rsidR="00DB5A79" w:rsidRPr="00014B6D" w:rsidRDefault="00DB5A79" w:rsidP="00E50307">
            <w:pPr>
              <w:jc w:val="right"/>
              <w:rPr>
                <w:sz w:val="16"/>
                <w:szCs w:val="16"/>
                <w:lang w:val="ru-RU"/>
              </w:rPr>
            </w:pPr>
            <w:r w:rsidRPr="00014B6D">
              <w:rPr>
                <w:sz w:val="16"/>
                <w:szCs w:val="16"/>
                <w:lang w:val="ru-RU"/>
              </w:rPr>
              <w:t>0</w:t>
            </w:r>
          </w:p>
        </w:tc>
        <w:tc>
          <w:tcPr>
            <w:tcW w:w="633" w:type="pct"/>
          </w:tcPr>
          <w:p w14:paraId="29960512" w14:textId="77777777" w:rsidR="00DB5A79" w:rsidRPr="00B94640" w:rsidRDefault="00DB5A79" w:rsidP="00E50307">
            <w:pPr>
              <w:jc w:val="right"/>
              <w:rPr>
                <w:sz w:val="16"/>
                <w:szCs w:val="16"/>
                <w:lang w:val="en-US"/>
              </w:rPr>
            </w:pPr>
            <w:r>
              <w:rPr>
                <w:sz w:val="16"/>
                <w:szCs w:val="16"/>
                <w:lang w:val="en-US"/>
              </w:rPr>
              <w:t>48 590</w:t>
            </w:r>
          </w:p>
        </w:tc>
        <w:tc>
          <w:tcPr>
            <w:tcW w:w="863" w:type="pct"/>
          </w:tcPr>
          <w:p w14:paraId="7B4D5CA0" w14:textId="77777777" w:rsidR="00DB5A79" w:rsidRPr="00B94640" w:rsidRDefault="00DB5A79" w:rsidP="00E50307">
            <w:pPr>
              <w:wordWrap w:val="0"/>
              <w:jc w:val="right"/>
              <w:rPr>
                <w:sz w:val="16"/>
                <w:szCs w:val="16"/>
                <w:lang w:val="en-US"/>
              </w:rPr>
            </w:pPr>
            <w:r>
              <w:rPr>
                <w:sz w:val="16"/>
                <w:szCs w:val="16"/>
                <w:lang w:val="en-US"/>
              </w:rPr>
              <w:t>89 835</w:t>
            </w:r>
          </w:p>
        </w:tc>
      </w:tr>
    </w:tbl>
    <w:p w14:paraId="05225822" w14:textId="77777777" w:rsidR="00DB5A79" w:rsidRPr="002B2BFC" w:rsidRDefault="00DB5A79" w:rsidP="00DB5A79">
      <w:pPr>
        <w:rPr>
          <w:lang w:val="ru-RU"/>
        </w:rPr>
      </w:pPr>
    </w:p>
    <w:tbl>
      <w:tblPr>
        <w:tblW w:w="6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664"/>
        <w:gridCol w:w="889"/>
        <w:gridCol w:w="1313"/>
        <w:gridCol w:w="806"/>
        <w:gridCol w:w="631"/>
        <w:gridCol w:w="721"/>
        <w:gridCol w:w="811"/>
        <w:gridCol w:w="532"/>
        <w:gridCol w:w="760"/>
        <w:gridCol w:w="564"/>
        <w:gridCol w:w="668"/>
        <w:gridCol w:w="631"/>
        <w:gridCol w:w="719"/>
        <w:gridCol w:w="806"/>
      </w:tblGrid>
      <w:tr w:rsidR="00DB5A79" w:rsidRPr="00014B6D" w14:paraId="221224B5" w14:textId="77777777" w:rsidTr="00E50307">
        <w:trPr>
          <w:trHeight w:val="248"/>
          <w:jc w:val="center"/>
        </w:trPr>
        <w:tc>
          <w:tcPr>
            <w:tcW w:w="1679" w:type="pct"/>
            <w:gridSpan w:val="3"/>
            <w:vAlign w:val="center"/>
          </w:tcPr>
          <w:p w14:paraId="119BB478" w14:textId="77777777" w:rsidR="00DB5A79" w:rsidRPr="00014B6D" w:rsidRDefault="00DB5A79" w:rsidP="00E50307">
            <w:pPr>
              <w:spacing w:after="60"/>
              <w:jc w:val="left"/>
              <w:rPr>
                <w:b/>
                <w:sz w:val="16"/>
                <w:szCs w:val="16"/>
                <w:lang w:val="ru-RU"/>
              </w:rPr>
            </w:pPr>
            <w:r w:rsidRPr="00014B6D">
              <w:rPr>
                <w:b/>
                <w:sz w:val="16"/>
                <w:szCs w:val="16"/>
                <w:lang w:val="ru-RU"/>
              </w:rPr>
              <w:t xml:space="preserve"> VI) ДАННЫЕ ПО ПРОЕКТУ</w:t>
            </w:r>
          </w:p>
        </w:tc>
        <w:tc>
          <w:tcPr>
            <w:tcW w:w="350" w:type="pct"/>
          </w:tcPr>
          <w:p w14:paraId="1D672834" w14:textId="77777777" w:rsidR="00DB5A79" w:rsidRPr="00014B6D" w:rsidRDefault="00DB5A79" w:rsidP="00E50307">
            <w:pPr>
              <w:spacing w:before="60" w:after="60"/>
              <w:jc w:val="center"/>
              <w:rPr>
                <w:b/>
                <w:sz w:val="16"/>
                <w:szCs w:val="16"/>
                <w:lang w:val="ru-RU"/>
              </w:rPr>
            </w:pPr>
            <w:r w:rsidRPr="00014B6D">
              <w:rPr>
                <w:b/>
                <w:sz w:val="16"/>
                <w:szCs w:val="16"/>
              </w:rPr>
              <w:t>2020</w:t>
            </w:r>
          </w:p>
        </w:tc>
        <w:tc>
          <w:tcPr>
            <w:tcW w:w="274" w:type="pct"/>
          </w:tcPr>
          <w:p w14:paraId="197E06BE" w14:textId="77777777" w:rsidR="00DB5A79" w:rsidRPr="00014B6D" w:rsidRDefault="00DB5A79" w:rsidP="00E50307">
            <w:pPr>
              <w:spacing w:before="60" w:after="60"/>
              <w:jc w:val="center"/>
              <w:rPr>
                <w:b/>
                <w:sz w:val="16"/>
                <w:szCs w:val="16"/>
                <w:lang w:val="ru-RU"/>
              </w:rPr>
            </w:pPr>
            <w:r w:rsidRPr="00014B6D">
              <w:rPr>
                <w:b/>
                <w:sz w:val="16"/>
                <w:szCs w:val="16"/>
              </w:rPr>
              <w:t>2021</w:t>
            </w:r>
          </w:p>
        </w:tc>
        <w:tc>
          <w:tcPr>
            <w:tcW w:w="313" w:type="pct"/>
          </w:tcPr>
          <w:p w14:paraId="12D5752D" w14:textId="77777777" w:rsidR="00DB5A79" w:rsidRPr="00014B6D" w:rsidRDefault="00DB5A79" w:rsidP="00E50307">
            <w:pPr>
              <w:spacing w:before="60" w:after="60"/>
              <w:jc w:val="center"/>
              <w:rPr>
                <w:b/>
                <w:sz w:val="16"/>
                <w:szCs w:val="16"/>
                <w:lang w:val="ru-RU"/>
              </w:rPr>
            </w:pPr>
            <w:r w:rsidRPr="00014B6D">
              <w:rPr>
                <w:b/>
                <w:sz w:val="16"/>
                <w:szCs w:val="16"/>
              </w:rPr>
              <w:t>2022</w:t>
            </w:r>
          </w:p>
        </w:tc>
        <w:tc>
          <w:tcPr>
            <w:tcW w:w="352" w:type="pct"/>
          </w:tcPr>
          <w:p w14:paraId="21FD0422" w14:textId="77777777" w:rsidR="00DB5A79" w:rsidRPr="00014B6D" w:rsidRDefault="00DB5A79" w:rsidP="00E50307">
            <w:pPr>
              <w:spacing w:before="60" w:after="60"/>
              <w:jc w:val="center"/>
              <w:rPr>
                <w:b/>
                <w:sz w:val="16"/>
                <w:szCs w:val="16"/>
                <w:lang w:val="ru-RU"/>
              </w:rPr>
            </w:pPr>
            <w:r w:rsidRPr="00014B6D">
              <w:rPr>
                <w:b/>
                <w:sz w:val="16"/>
                <w:szCs w:val="16"/>
              </w:rPr>
              <w:t>2023</w:t>
            </w:r>
          </w:p>
        </w:tc>
        <w:tc>
          <w:tcPr>
            <w:tcW w:w="231" w:type="pct"/>
          </w:tcPr>
          <w:p w14:paraId="02945C74" w14:textId="77777777" w:rsidR="00DB5A79" w:rsidRPr="00014B6D" w:rsidRDefault="00DB5A79" w:rsidP="00E50307">
            <w:pPr>
              <w:spacing w:before="60" w:after="60"/>
              <w:jc w:val="center"/>
              <w:rPr>
                <w:b/>
                <w:sz w:val="16"/>
                <w:szCs w:val="16"/>
                <w:lang w:val="ru-RU"/>
              </w:rPr>
            </w:pPr>
            <w:r w:rsidRPr="00014B6D">
              <w:rPr>
                <w:b/>
                <w:sz w:val="16"/>
                <w:szCs w:val="16"/>
              </w:rPr>
              <w:t>2024</w:t>
            </w:r>
          </w:p>
        </w:tc>
        <w:tc>
          <w:tcPr>
            <w:tcW w:w="330" w:type="pct"/>
          </w:tcPr>
          <w:p w14:paraId="10AB884A" w14:textId="77777777" w:rsidR="00DB5A79" w:rsidRPr="00014B6D" w:rsidRDefault="00DB5A79" w:rsidP="00E50307">
            <w:pPr>
              <w:spacing w:before="60" w:after="60"/>
              <w:jc w:val="center"/>
              <w:rPr>
                <w:b/>
                <w:sz w:val="16"/>
                <w:szCs w:val="16"/>
                <w:lang w:val="ru-RU"/>
              </w:rPr>
            </w:pPr>
            <w:r w:rsidRPr="00014B6D">
              <w:rPr>
                <w:b/>
                <w:sz w:val="16"/>
                <w:szCs w:val="16"/>
              </w:rPr>
              <w:t>2025</w:t>
            </w:r>
          </w:p>
        </w:tc>
        <w:tc>
          <w:tcPr>
            <w:tcW w:w="245" w:type="pct"/>
          </w:tcPr>
          <w:p w14:paraId="1F983091" w14:textId="77777777" w:rsidR="00DB5A79" w:rsidRPr="00014B6D" w:rsidRDefault="00DB5A79" w:rsidP="00E50307">
            <w:pPr>
              <w:spacing w:before="60" w:after="60"/>
              <w:jc w:val="center"/>
              <w:rPr>
                <w:b/>
                <w:sz w:val="16"/>
                <w:szCs w:val="16"/>
                <w:lang w:val="ru-RU"/>
              </w:rPr>
            </w:pPr>
            <w:r w:rsidRPr="00014B6D">
              <w:rPr>
                <w:b/>
                <w:sz w:val="16"/>
                <w:szCs w:val="16"/>
              </w:rPr>
              <w:t>2026</w:t>
            </w:r>
          </w:p>
        </w:tc>
        <w:tc>
          <w:tcPr>
            <w:tcW w:w="290" w:type="pct"/>
          </w:tcPr>
          <w:p w14:paraId="2C8BDF34" w14:textId="77777777" w:rsidR="00DB5A79" w:rsidRPr="00014B6D" w:rsidRDefault="00DB5A79" w:rsidP="00E50307">
            <w:pPr>
              <w:spacing w:before="60" w:after="60"/>
              <w:jc w:val="center"/>
              <w:rPr>
                <w:b/>
                <w:sz w:val="16"/>
                <w:szCs w:val="16"/>
                <w:lang w:val="ru-RU"/>
              </w:rPr>
            </w:pPr>
            <w:r w:rsidRPr="00014B6D">
              <w:rPr>
                <w:b/>
                <w:sz w:val="16"/>
                <w:szCs w:val="16"/>
              </w:rPr>
              <w:t>2027</w:t>
            </w:r>
          </w:p>
        </w:tc>
        <w:tc>
          <w:tcPr>
            <w:tcW w:w="274" w:type="pct"/>
          </w:tcPr>
          <w:p w14:paraId="0CFE8E08" w14:textId="77777777" w:rsidR="00DB5A79" w:rsidRPr="00014B6D" w:rsidRDefault="00DB5A79" w:rsidP="00E50307">
            <w:pPr>
              <w:spacing w:before="60" w:after="60"/>
              <w:jc w:val="center"/>
              <w:rPr>
                <w:b/>
                <w:sz w:val="16"/>
                <w:szCs w:val="16"/>
                <w:lang w:val="ru-RU"/>
              </w:rPr>
            </w:pPr>
            <w:r w:rsidRPr="00014B6D">
              <w:rPr>
                <w:b/>
                <w:sz w:val="16"/>
                <w:szCs w:val="16"/>
              </w:rPr>
              <w:t>2028- 2029</w:t>
            </w:r>
          </w:p>
        </w:tc>
        <w:tc>
          <w:tcPr>
            <w:tcW w:w="312" w:type="pct"/>
          </w:tcPr>
          <w:p w14:paraId="1C9B8EF7" w14:textId="77777777" w:rsidR="00DB5A79" w:rsidRPr="00014B6D" w:rsidRDefault="00DB5A79" w:rsidP="00E50307">
            <w:pPr>
              <w:spacing w:before="60" w:after="60"/>
              <w:jc w:val="center"/>
              <w:rPr>
                <w:b/>
                <w:sz w:val="16"/>
                <w:szCs w:val="16"/>
                <w:lang w:val="ru-RU"/>
              </w:rPr>
            </w:pPr>
            <w:r w:rsidRPr="00014B6D">
              <w:rPr>
                <w:b/>
                <w:sz w:val="16"/>
                <w:szCs w:val="16"/>
              </w:rPr>
              <w:t>2030</w:t>
            </w:r>
          </w:p>
        </w:tc>
        <w:tc>
          <w:tcPr>
            <w:tcW w:w="350" w:type="pct"/>
            <w:vAlign w:val="center"/>
          </w:tcPr>
          <w:p w14:paraId="16C86D34" w14:textId="77777777" w:rsidR="00DB5A79" w:rsidRPr="00014B6D" w:rsidRDefault="00DB5A79" w:rsidP="00E50307">
            <w:pPr>
              <w:spacing w:before="60" w:after="60"/>
              <w:jc w:val="center"/>
              <w:rPr>
                <w:b/>
                <w:sz w:val="16"/>
                <w:szCs w:val="16"/>
                <w:lang w:val="ru-RU"/>
              </w:rPr>
            </w:pPr>
            <w:r w:rsidRPr="00014B6D">
              <w:rPr>
                <w:b/>
                <w:sz w:val="16"/>
                <w:szCs w:val="16"/>
                <w:lang w:val="ru-RU"/>
              </w:rPr>
              <w:t xml:space="preserve">Итого </w:t>
            </w:r>
          </w:p>
        </w:tc>
      </w:tr>
      <w:tr w:rsidR="00DB5A79" w:rsidRPr="00014B6D" w14:paraId="6C5D743A" w14:textId="77777777" w:rsidTr="00E50307">
        <w:trPr>
          <w:trHeight w:val="248"/>
          <w:jc w:val="center"/>
        </w:trPr>
        <w:tc>
          <w:tcPr>
            <w:tcW w:w="1679" w:type="pct"/>
            <w:gridSpan w:val="3"/>
            <w:vAlign w:val="center"/>
          </w:tcPr>
          <w:p w14:paraId="2D16EBCD" w14:textId="77777777" w:rsidR="00DB5A79" w:rsidRPr="00014B6D" w:rsidRDefault="00DB5A79" w:rsidP="00E50307">
            <w:pPr>
              <w:spacing w:after="60"/>
              <w:ind w:right="-54"/>
              <w:jc w:val="left"/>
              <w:rPr>
                <w:sz w:val="16"/>
                <w:szCs w:val="16"/>
                <w:lang w:val="ru-RU"/>
              </w:rPr>
            </w:pPr>
            <w:r w:rsidRPr="00014B6D">
              <w:rPr>
                <w:sz w:val="16"/>
                <w:szCs w:val="16"/>
                <w:lang w:val="ru-RU"/>
              </w:rPr>
              <w:t>Предельные уровни потребления, предусмотренные Монреальским протоколом (в тоннах ОРС)</w:t>
            </w:r>
          </w:p>
        </w:tc>
        <w:tc>
          <w:tcPr>
            <w:tcW w:w="350" w:type="pct"/>
          </w:tcPr>
          <w:p w14:paraId="6360EC37" w14:textId="77777777" w:rsidR="00DB5A79" w:rsidRPr="00B94640" w:rsidRDefault="00DB5A79" w:rsidP="00E50307">
            <w:pPr>
              <w:spacing w:after="60"/>
              <w:ind w:left="-101"/>
              <w:jc w:val="right"/>
              <w:rPr>
                <w:sz w:val="16"/>
                <w:szCs w:val="16"/>
                <w:lang w:val="en-US"/>
              </w:rPr>
            </w:pPr>
            <w:r>
              <w:rPr>
                <w:sz w:val="16"/>
                <w:szCs w:val="16"/>
                <w:lang w:val="en-US"/>
              </w:rPr>
              <w:t>12</w:t>
            </w:r>
            <w:r w:rsidRPr="00014B6D">
              <w:rPr>
                <w:sz w:val="16"/>
                <w:szCs w:val="16"/>
                <w:lang w:val="ru-RU"/>
              </w:rPr>
              <w:t>,</w:t>
            </w:r>
            <w:r>
              <w:rPr>
                <w:sz w:val="16"/>
                <w:szCs w:val="16"/>
                <w:lang w:val="en-US"/>
              </w:rPr>
              <w:t>94</w:t>
            </w:r>
          </w:p>
        </w:tc>
        <w:tc>
          <w:tcPr>
            <w:tcW w:w="274" w:type="pct"/>
          </w:tcPr>
          <w:p w14:paraId="1852E488" w14:textId="77777777" w:rsidR="00DB5A79" w:rsidRPr="00014B6D" w:rsidRDefault="00DB5A79" w:rsidP="00E50307">
            <w:pPr>
              <w:spacing w:after="60"/>
              <w:ind w:left="-40"/>
              <w:jc w:val="right"/>
              <w:rPr>
                <w:sz w:val="16"/>
                <w:szCs w:val="16"/>
                <w:lang w:val="ru-RU"/>
              </w:rPr>
            </w:pPr>
            <w:r w:rsidRPr="009C598E">
              <w:rPr>
                <w:sz w:val="16"/>
                <w:szCs w:val="16"/>
                <w:lang w:val="en-US"/>
              </w:rPr>
              <w:t>12</w:t>
            </w:r>
            <w:r w:rsidRPr="009C598E">
              <w:rPr>
                <w:sz w:val="16"/>
                <w:szCs w:val="16"/>
                <w:lang w:val="ru-RU"/>
              </w:rPr>
              <w:t>,</w:t>
            </w:r>
            <w:r w:rsidRPr="009C598E">
              <w:rPr>
                <w:sz w:val="16"/>
                <w:szCs w:val="16"/>
                <w:lang w:val="en-US"/>
              </w:rPr>
              <w:t>94</w:t>
            </w:r>
          </w:p>
        </w:tc>
        <w:tc>
          <w:tcPr>
            <w:tcW w:w="313" w:type="pct"/>
          </w:tcPr>
          <w:p w14:paraId="3F15F41F" w14:textId="77777777" w:rsidR="00DB5A79" w:rsidRPr="00014B6D" w:rsidRDefault="00DB5A79" w:rsidP="00E50307">
            <w:pPr>
              <w:spacing w:after="60"/>
              <w:ind w:left="-183"/>
              <w:jc w:val="right"/>
              <w:rPr>
                <w:sz w:val="16"/>
                <w:szCs w:val="16"/>
                <w:lang w:val="ru-RU"/>
              </w:rPr>
            </w:pPr>
            <w:r w:rsidRPr="009C598E">
              <w:rPr>
                <w:sz w:val="16"/>
                <w:szCs w:val="16"/>
                <w:lang w:val="en-US"/>
              </w:rPr>
              <w:t>12</w:t>
            </w:r>
            <w:r w:rsidRPr="009C598E">
              <w:rPr>
                <w:sz w:val="16"/>
                <w:szCs w:val="16"/>
                <w:lang w:val="ru-RU"/>
              </w:rPr>
              <w:t>,</w:t>
            </w:r>
            <w:r w:rsidRPr="009C598E">
              <w:rPr>
                <w:sz w:val="16"/>
                <w:szCs w:val="16"/>
                <w:lang w:val="en-US"/>
              </w:rPr>
              <w:t>94</w:t>
            </w:r>
          </w:p>
        </w:tc>
        <w:tc>
          <w:tcPr>
            <w:tcW w:w="352" w:type="pct"/>
          </w:tcPr>
          <w:p w14:paraId="48432460" w14:textId="77777777" w:rsidR="00DB5A79" w:rsidRPr="00014B6D" w:rsidRDefault="00DB5A79" w:rsidP="00E50307">
            <w:pPr>
              <w:spacing w:after="60"/>
              <w:jc w:val="right"/>
              <w:rPr>
                <w:bCs/>
                <w:sz w:val="16"/>
                <w:szCs w:val="16"/>
                <w:lang w:val="ru-RU"/>
              </w:rPr>
            </w:pPr>
            <w:r w:rsidRPr="009C598E">
              <w:rPr>
                <w:sz w:val="16"/>
                <w:szCs w:val="16"/>
                <w:lang w:val="en-US"/>
              </w:rPr>
              <w:t>12</w:t>
            </w:r>
            <w:r w:rsidRPr="009C598E">
              <w:rPr>
                <w:sz w:val="16"/>
                <w:szCs w:val="16"/>
                <w:lang w:val="ru-RU"/>
              </w:rPr>
              <w:t>,</w:t>
            </w:r>
            <w:r w:rsidRPr="009C598E">
              <w:rPr>
                <w:sz w:val="16"/>
                <w:szCs w:val="16"/>
                <w:lang w:val="en-US"/>
              </w:rPr>
              <w:t>94</w:t>
            </w:r>
          </w:p>
        </w:tc>
        <w:tc>
          <w:tcPr>
            <w:tcW w:w="231" w:type="pct"/>
          </w:tcPr>
          <w:p w14:paraId="52D74BEB" w14:textId="77777777" w:rsidR="00DB5A79" w:rsidRPr="00014B6D" w:rsidRDefault="00DB5A79" w:rsidP="00E50307">
            <w:pPr>
              <w:ind w:left="-114"/>
              <w:jc w:val="right"/>
              <w:rPr>
                <w:bCs/>
                <w:color w:val="000000"/>
                <w:sz w:val="16"/>
                <w:szCs w:val="16"/>
                <w:lang w:val="ru-RU"/>
              </w:rPr>
            </w:pPr>
            <w:r w:rsidRPr="009C598E">
              <w:rPr>
                <w:sz w:val="16"/>
                <w:szCs w:val="16"/>
                <w:lang w:val="en-US"/>
              </w:rPr>
              <w:t>12</w:t>
            </w:r>
            <w:r w:rsidRPr="009C598E">
              <w:rPr>
                <w:sz w:val="16"/>
                <w:szCs w:val="16"/>
                <w:lang w:val="ru-RU"/>
              </w:rPr>
              <w:t>,</w:t>
            </w:r>
            <w:r w:rsidRPr="009C598E">
              <w:rPr>
                <w:sz w:val="16"/>
                <w:szCs w:val="16"/>
                <w:lang w:val="en-US"/>
              </w:rPr>
              <w:t>94</w:t>
            </w:r>
          </w:p>
        </w:tc>
        <w:tc>
          <w:tcPr>
            <w:tcW w:w="330" w:type="pct"/>
          </w:tcPr>
          <w:p w14:paraId="2888566E" w14:textId="77777777" w:rsidR="00DB5A79" w:rsidRPr="00B94640" w:rsidRDefault="00DB5A79" w:rsidP="00E50307">
            <w:pPr>
              <w:jc w:val="right"/>
              <w:rPr>
                <w:bCs/>
                <w:color w:val="000000"/>
                <w:sz w:val="16"/>
                <w:szCs w:val="16"/>
                <w:lang w:val="en-US"/>
              </w:rPr>
            </w:pPr>
            <w:r>
              <w:rPr>
                <w:bCs/>
                <w:color w:val="000000"/>
                <w:sz w:val="16"/>
                <w:szCs w:val="16"/>
                <w:lang w:val="en-US"/>
              </w:rPr>
              <w:t>6</w:t>
            </w:r>
            <w:r w:rsidRPr="00014B6D">
              <w:rPr>
                <w:bCs/>
                <w:color w:val="000000"/>
                <w:sz w:val="16"/>
                <w:szCs w:val="16"/>
                <w:lang w:val="ru-RU"/>
              </w:rPr>
              <w:t>,</w:t>
            </w:r>
            <w:r>
              <w:rPr>
                <w:bCs/>
                <w:color w:val="000000"/>
                <w:sz w:val="16"/>
                <w:szCs w:val="16"/>
                <w:lang w:val="en-US"/>
              </w:rPr>
              <w:t>47</w:t>
            </w:r>
          </w:p>
        </w:tc>
        <w:tc>
          <w:tcPr>
            <w:tcW w:w="245" w:type="pct"/>
          </w:tcPr>
          <w:p w14:paraId="11688E8F" w14:textId="77777777" w:rsidR="00DB5A79" w:rsidRPr="00014B6D" w:rsidRDefault="00DB5A79" w:rsidP="00E50307">
            <w:pPr>
              <w:ind w:left="-45"/>
              <w:jc w:val="right"/>
              <w:rPr>
                <w:bCs/>
                <w:color w:val="000000"/>
                <w:sz w:val="16"/>
                <w:szCs w:val="16"/>
                <w:lang w:val="ru-RU"/>
              </w:rPr>
            </w:pPr>
            <w:r w:rsidRPr="007A7D38">
              <w:rPr>
                <w:bCs/>
                <w:color w:val="000000"/>
                <w:sz w:val="16"/>
                <w:szCs w:val="16"/>
                <w:lang w:val="en-US"/>
              </w:rPr>
              <w:t>6</w:t>
            </w:r>
            <w:r w:rsidRPr="007A7D38">
              <w:rPr>
                <w:bCs/>
                <w:color w:val="000000"/>
                <w:sz w:val="16"/>
                <w:szCs w:val="16"/>
                <w:lang w:val="ru-RU"/>
              </w:rPr>
              <w:t>,</w:t>
            </w:r>
            <w:r w:rsidRPr="007A7D38">
              <w:rPr>
                <w:bCs/>
                <w:color w:val="000000"/>
                <w:sz w:val="16"/>
                <w:szCs w:val="16"/>
                <w:lang w:val="en-US"/>
              </w:rPr>
              <w:t>47</w:t>
            </w:r>
          </w:p>
        </w:tc>
        <w:tc>
          <w:tcPr>
            <w:tcW w:w="290" w:type="pct"/>
          </w:tcPr>
          <w:p w14:paraId="7331BA32" w14:textId="77777777" w:rsidR="00DB5A79" w:rsidRPr="00014B6D" w:rsidRDefault="00DB5A79" w:rsidP="00E50307">
            <w:pPr>
              <w:ind w:left="-86"/>
              <w:jc w:val="right"/>
              <w:rPr>
                <w:bCs/>
                <w:color w:val="000000"/>
                <w:sz w:val="16"/>
                <w:szCs w:val="16"/>
                <w:lang w:val="ru-RU"/>
              </w:rPr>
            </w:pPr>
            <w:r w:rsidRPr="007A7D38">
              <w:rPr>
                <w:bCs/>
                <w:color w:val="000000"/>
                <w:sz w:val="16"/>
                <w:szCs w:val="16"/>
                <w:lang w:val="en-US"/>
              </w:rPr>
              <w:t>6</w:t>
            </w:r>
            <w:r w:rsidRPr="007A7D38">
              <w:rPr>
                <w:bCs/>
                <w:color w:val="000000"/>
                <w:sz w:val="16"/>
                <w:szCs w:val="16"/>
                <w:lang w:val="ru-RU"/>
              </w:rPr>
              <w:t>,</w:t>
            </w:r>
            <w:r w:rsidRPr="007A7D38">
              <w:rPr>
                <w:bCs/>
                <w:color w:val="000000"/>
                <w:sz w:val="16"/>
                <w:szCs w:val="16"/>
                <w:lang w:val="en-US"/>
              </w:rPr>
              <w:t>47</w:t>
            </w:r>
          </w:p>
        </w:tc>
        <w:tc>
          <w:tcPr>
            <w:tcW w:w="274" w:type="pct"/>
          </w:tcPr>
          <w:p w14:paraId="55C0FD7C" w14:textId="77777777" w:rsidR="00DB5A79" w:rsidRPr="00014B6D" w:rsidRDefault="00DB5A79" w:rsidP="00E50307">
            <w:pPr>
              <w:ind w:left="-117"/>
              <w:jc w:val="right"/>
              <w:rPr>
                <w:bCs/>
                <w:color w:val="000000"/>
                <w:sz w:val="16"/>
                <w:szCs w:val="16"/>
                <w:lang w:val="ru-RU"/>
              </w:rPr>
            </w:pPr>
            <w:r>
              <w:rPr>
                <w:bCs/>
                <w:color w:val="000000"/>
                <w:sz w:val="16"/>
                <w:szCs w:val="16"/>
                <w:lang w:val="en-US"/>
              </w:rPr>
              <w:t>6</w:t>
            </w:r>
            <w:r w:rsidRPr="00014B6D">
              <w:rPr>
                <w:bCs/>
                <w:color w:val="000000"/>
                <w:sz w:val="16"/>
                <w:szCs w:val="16"/>
                <w:lang w:val="ru-RU"/>
              </w:rPr>
              <w:t>,</w:t>
            </w:r>
            <w:r>
              <w:rPr>
                <w:bCs/>
                <w:color w:val="000000"/>
                <w:sz w:val="16"/>
                <w:szCs w:val="16"/>
                <w:lang w:val="en-US"/>
              </w:rPr>
              <w:t>47</w:t>
            </w:r>
          </w:p>
        </w:tc>
        <w:tc>
          <w:tcPr>
            <w:tcW w:w="312" w:type="pct"/>
          </w:tcPr>
          <w:p w14:paraId="67C9587C" w14:textId="77777777" w:rsidR="00DB5A79" w:rsidRPr="00014B6D" w:rsidRDefault="00DB5A79" w:rsidP="00E50307">
            <w:pPr>
              <w:jc w:val="right"/>
              <w:rPr>
                <w:bCs/>
                <w:color w:val="000000"/>
                <w:sz w:val="16"/>
                <w:szCs w:val="16"/>
                <w:lang w:val="ru-RU"/>
              </w:rPr>
            </w:pPr>
            <w:r>
              <w:rPr>
                <w:bCs/>
                <w:color w:val="000000"/>
                <w:sz w:val="16"/>
                <w:szCs w:val="16"/>
                <w:lang w:val="en-US"/>
              </w:rPr>
              <w:t>0</w:t>
            </w:r>
            <w:r w:rsidRPr="00014B6D">
              <w:rPr>
                <w:bCs/>
                <w:color w:val="000000"/>
                <w:sz w:val="16"/>
                <w:szCs w:val="16"/>
                <w:lang w:val="ru-RU"/>
              </w:rPr>
              <w:t>,</w:t>
            </w:r>
            <w:r>
              <w:rPr>
                <w:bCs/>
                <w:color w:val="000000"/>
                <w:sz w:val="16"/>
                <w:szCs w:val="16"/>
                <w:lang w:val="en-US"/>
              </w:rPr>
              <w:t>0</w:t>
            </w:r>
            <w:r w:rsidRPr="00014B6D">
              <w:rPr>
                <w:bCs/>
                <w:color w:val="000000"/>
                <w:sz w:val="16"/>
                <w:szCs w:val="16"/>
                <w:lang w:val="ru-RU"/>
              </w:rPr>
              <w:t>0</w:t>
            </w:r>
          </w:p>
        </w:tc>
        <w:tc>
          <w:tcPr>
            <w:tcW w:w="350" w:type="pct"/>
          </w:tcPr>
          <w:p w14:paraId="3254701A" w14:textId="77777777" w:rsidR="00DB5A79" w:rsidRPr="00014B6D" w:rsidRDefault="00DB5A79" w:rsidP="00E50307">
            <w:pPr>
              <w:spacing w:after="60"/>
              <w:jc w:val="right"/>
              <w:rPr>
                <w:sz w:val="16"/>
                <w:szCs w:val="16"/>
                <w:lang w:val="ru-RU"/>
              </w:rPr>
            </w:pPr>
            <w:r w:rsidRPr="00014B6D">
              <w:rPr>
                <w:sz w:val="16"/>
                <w:szCs w:val="16"/>
                <w:lang w:val="ru-RU"/>
              </w:rPr>
              <w:t>н/п</w:t>
            </w:r>
          </w:p>
        </w:tc>
      </w:tr>
      <w:tr w:rsidR="00DB5A79" w:rsidRPr="00014B6D" w14:paraId="4829DBE1" w14:textId="77777777" w:rsidTr="00E50307">
        <w:trPr>
          <w:trHeight w:val="444"/>
          <w:jc w:val="center"/>
        </w:trPr>
        <w:tc>
          <w:tcPr>
            <w:tcW w:w="1679" w:type="pct"/>
            <w:gridSpan w:val="3"/>
            <w:vAlign w:val="center"/>
          </w:tcPr>
          <w:p w14:paraId="5840CCA8" w14:textId="77777777" w:rsidR="00DB5A79" w:rsidRPr="00014B6D" w:rsidRDefault="00DB5A79" w:rsidP="00E50307">
            <w:pPr>
              <w:spacing w:after="60"/>
              <w:jc w:val="left"/>
              <w:rPr>
                <w:sz w:val="16"/>
                <w:szCs w:val="16"/>
                <w:lang w:val="ru-RU"/>
              </w:rPr>
            </w:pPr>
            <w:r w:rsidRPr="00014B6D">
              <w:rPr>
                <w:sz w:val="16"/>
                <w:szCs w:val="16"/>
                <w:lang w:val="ru-RU"/>
              </w:rPr>
              <w:t>Максимально допустимое потребление (в тоннах ОРС)</w:t>
            </w:r>
          </w:p>
        </w:tc>
        <w:tc>
          <w:tcPr>
            <w:tcW w:w="350" w:type="pct"/>
          </w:tcPr>
          <w:p w14:paraId="48F81EF9" w14:textId="77777777" w:rsidR="00DB5A79" w:rsidRPr="00014B6D" w:rsidRDefault="00DB5A79" w:rsidP="00E50307">
            <w:pPr>
              <w:spacing w:after="60"/>
              <w:jc w:val="right"/>
              <w:rPr>
                <w:sz w:val="16"/>
                <w:szCs w:val="16"/>
                <w:lang w:val="ru-RU"/>
              </w:rPr>
            </w:pPr>
            <w:r w:rsidRPr="005C60E6">
              <w:rPr>
                <w:sz w:val="16"/>
                <w:szCs w:val="16"/>
                <w:lang w:val="en-US"/>
              </w:rPr>
              <w:t>12</w:t>
            </w:r>
            <w:r w:rsidRPr="005C60E6">
              <w:rPr>
                <w:sz w:val="16"/>
                <w:szCs w:val="16"/>
                <w:lang w:val="ru-RU"/>
              </w:rPr>
              <w:t>,</w:t>
            </w:r>
            <w:r w:rsidRPr="005C60E6">
              <w:rPr>
                <w:sz w:val="16"/>
                <w:szCs w:val="16"/>
                <w:lang w:val="en-US"/>
              </w:rPr>
              <w:t>94</w:t>
            </w:r>
          </w:p>
        </w:tc>
        <w:tc>
          <w:tcPr>
            <w:tcW w:w="274" w:type="pct"/>
          </w:tcPr>
          <w:p w14:paraId="71C91D68" w14:textId="77777777" w:rsidR="00DB5A79" w:rsidRPr="00014B6D" w:rsidRDefault="00DB5A79" w:rsidP="00E50307">
            <w:pPr>
              <w:spacing w:after="60"/>
              <w:jc w:val="right"/>
              <w:rPr>
                <w:sz w:val="16"/>
                <w:szCs w:val="16"/>
                <w:lang w:val="ru-RU"/>
              </w:rPr>
            </w:pPr>
            <w:r w:rsidRPr="005C60E6">
              <w:rPr>
                <w:sz w:val="16"/>
                <w:szCs w:val="16"/>
                <w:lang w:val="en-US"/>
              </w:rPr>
              <w:t>12</w:t>
            </w:r>
            <w:r w:rsidRPr="005C60E6">
              <w:rPr>
                <w:sz w:val="16"/>
                <w:szCs w:val="16"/>
                <w:lang w:val="ru-RU"/>
              </w:rPr>
              <w:t>,</w:t>
            </w:r>
            <w:r w:rsidRPr="005C60E6">
              <w:rPr>
                <w:sz w:val="16"/>
                <w:szCs w:val="16"/>
                <w:lang w:val="en-US"/>
              </w:rPr>
              <w:t>94</w:t>
            </w:r>
          </w:p>
        </w:tc>
        <w:tc>
          <w:tcPr>
            <w:tcW w:w="313" w:type="pct"/>
          </w:tcPr>
          <w:p w14:paraId="4B7A0EA6" w14:textId="77777777" w:rsidR="00DB5A79" w:rsidRPr="00B94640" w:rsidRDefault="00DB5A79" w:rsidP="00E50307">
            <w:pPr>
              <w:spacing w:after="60"/>
              <w:jc w:val="right"/>
              <w:rPr>
                <w:sz w:val="16"/>
                <w:szCs w:val="16"/>
                <w:lang w:val="en-US"/>
              </w:rPr>
            </w:pPr>
            <w:r>
              <w:rPr>
                <w:sz w:val="16"/>
                <w:szCs w:val="16"/>
                <w:lang w:val="en-US"/>
              </w:rPr>
              <w:t>9</w:t>
            </w:r>
            <w:r w:rsidRPr="00014B6D">
              <w:rPr>
                <w:sz w:val="16"/>
                <w:szCs w:val="16"/>
                <w:lang w:val="ru-RU"/>
              </w:rPr>
              <w:t>,9</w:t>
            </w:r>
            <w:r>
              <w:rPr>
                <w:sz w:val="16"/>
                <w:szCs w:val="16"/>
                <w:lang w:val="en-US"/>
              </w:rPr>
              <w:t>1</w:t>
            </w:r>
          </w:p>
        </w:tc>
        <w:tc>
          <w:tcPr>
            <w:tcW w:w="352" w:type="pct"/>
          </w:tcPr>
          <w:p w14:paraId="2490D77D" w14:textId="77777777" w:rsidR="00DB5A79" w:rsidRPr="00014B6D" w:rsidRDefault="00DB5A79" w:rsidP="00E50307">
            <w:pPr>
              <w:spacing w:after="60"/>
              <w:jc w:val="right"/>
              <w:rPr>
                <w:bCs/>
                <w:sz w:val="16"/>
                <w:szCs w:val="16"/>
                <w:lang w:val="ru-RU"/>
              </w:rPr>
            </w:pPr>
            <w:r w:rsidRPr="00597424">
              <w:rPr>
                <w:sz w:val="16"/>
                <w:szCs w:val="16"/>
                <w:lang w:val="en-US"/>
              </w:rPr>
              <w:t>9</w:t>
            </w:r>
            <w:r w:rsidRPr="00597424">
              <w:rPr>
                <w:sz w:val="16"/>
                <w:szCs w:val="16"/>
                <w:lang w:val="ru-RU"/>
              </w:rPr>
              <w:t>,9</w:t>
            </w:r>
            <w:r w:rsidRPr="00597424">
              <w:rPr>
                <w:sz w:val="16"/>
                <w:szCs w:val="16"/>
                <w:lang w:val="en-US"/>
              </w:rPr>
              <w:t>1</w:t>
            </w:r>
          </w:p>
        </w:tc>
        <w:tc>
          <w:tcPr>
            <w:tcW w:w="231" w:type="pct"/>
          </w:tcPr>
          <w:p w14:paraId="63A7A070" w14:textId="77777777" w:rsidR="00DB5A79" w:rsidRPr="00014B6D" w:rsidRDefault="00DB5A79" w:rsidP="00E50307">
            <w:pPr>
              <w:jc w:val="right"/>
              <w:rPr>
                <w:bCs/>
                <w:color w:val="000000"/>
                <w:sz w:val="16"/>
                <w:szCs w:val="16"/>
                <w:lang w:val="ru-RU"/>
              </w:rPr>
            </w:pPr>
            <w:r w:rsidRPr="00597424">
              <w:rPr>
                <w:sz w:val="16"/>
                <w:szCs w:val="16"/>
                <w:lang w:val="en-US"/>
              </w:rPr>
              <w:t>9</w:t>
            </w:r>
            <w:r w:rsidRPr="00597424">
              <w:rPr>
                <w:sz w:val="16"/>
                <w:szCs w:val="16"/>
                <w:lang w:val="ru-RU"/>
              </w:rPr>
              <w:t>,9</w:t>
            </w:r>
            <w:r w:rsidRPr="00597424">
              <w:rPr>
                <w:sz w:val="16"/>
                <w:szCs w:val="16"/>
                <w:lang w:val="en-US"/>
              </w:rPr>
              <w:t>1</w:t>
            </w:r>
          </w:p>
        </w:tc>
        <w:tc>
          <w:tcPr>
            <w:tcW w:w="330" w:type="pct"/>
          </w:tcPr>
          <w:p w14:paraId="30C2D436" w14:textId="77777777" w:rsidR="00DB5A79" w:rsidRPr="00014B6D" w:rsidRDefault="00DB5A79" w:rsidP="00E50307">
            <w:pPr>
              <w:jc w:val="right"/>
              <w:rPr>
                <w:bCs/>
                <w:color w:val="000000"/>
                <w:sz w:val="16"/>
                <w:szCs w:val="16"/>
                <w:lang w:val="ru-RU"/>
              </w:rPr>
            </w:pPr>
            <w:r>
              <w:rPr>
                <w:bCs/>
                <w:color w:val="000000"/>
                <w:sz w:val="16"/>
                <w:szCs w:val="16"/>
                <w:lang w:val="en-US"/>
              </w:rPr>
              <w:t>6</w:t>
            </w:r>
            <w:r w:rsidRPr="00014B6D">
              <w:rPr>
                <w:bCs/>
                <w:color w:val="000000"/>
                <w:sz w:val="16"/>
                <w:szCs w:val="16"/>
                <w:lang w:val="ru-RU"/>
              </w:rPr>
              <w:t>,</w:t>
            </w:r>
            <w:r>
              <w:rPr>
                <w:bCs/>
                <w:color w:val="000000"/>
                <w:sz w:val="16"/>
                <w:szCs w:val="16"/>
                <w:lang w:val="en-US"/>
              </w:rPr>
              <w:t>47</w:t>
            </w:r>
          </w:p>
        </w:tc>
        <w:tc>
          <w:tcPr>
            <w:tcW w:w="245" w:type="pct"/>
          </w:tcPr>
          <w:p w14:paraId="3D53E832" w14:textId="77777777" w:rsidR="00DB5A79" w:rsidRPr="00014B6D" w:rsidRDefault="00DB5A79" w:rsidP="00E50307">
            <w:pPr>
              <w:jc w:val="right"/>
              <w:rPr>
                <w:bCs/>
                <w:color w:val="000000"/>
                <w:sz w:val="16"/>
                <w:szCs w:val="16"/>
                <w:lang w:val="ru-RU"/>
              </w:rPr>
            </w:pPr>
            <w:r w:rsidRPr="007A7D38">
              <w:rPr>
                <w:bCs/>
                <w:color w:val="000000"/>
                <w:sz w:val="16"/>
                <w:szCs w:val="16"/>
                <w:lang w:val="en-US"/>
              </w:rPr>
              <w:t>6</w:t>
            </w:r>
            <w:r w:rsidRPr="007A7D38">
              <w:rPr>
                <w:bCs/>
                <w:color w:val="000000"/>
                <w:sz w:val="16"/>
                <w:szCs w:val="16"/>
                <w:lang w:val="ru-RU"/>
              </w:rPr>
              <w:t>,</w:t>
            </w:r>
            <w:r w:rsidRPr="007A7D38">
              <w:rPr>
                <w:bCs/>
                <w:color w:val="000000"/>
                <w:sz w:val="16"/>
                <w:szCs w:val="16"/>
                <w:lang w:val="en-US"/>
              </w:rPr>
              <w:t>47</w:t>
            </w:r>
          </w:p>
        </w:tc>
        <w:tc>
          <w:tcPr>
            <w:tcW w:w="290" w:type="pct"/>
          </w:tcPr>
          <w:p w14:paraId="56FF9211" w14:textId="77777777" w:rsidR="00DB5A79" w:rsidRPr="00014B6D" w:rsidRDefault="00DB5A79" w:rsidP="00E50307">
            <w:pPr>
              <w:jc w:val="right"/>
              <w:rPr>
                <w:bCs/>
                <w:color w:val="000000"/>
                <w:sz w:val="16"/>
                <w:szCs w:val="16"/>
                <w:lang w:val="ru-RU"/>
              </w:rPr>
            </w:pPr>
            <w:r w:rsidRPr="007A7D38">
              <w:rPr>
                <w:bCs/>
                <w:color w:val="000000"/>
                <w:sz w:val="16"/>
                <w:szCs w:val="16"/>
                <w:lang w:val="en-US"/>
              </w:rPr>
              <w:t>6</w:t>
            </w:r>
            <w:r w:rsidRPr="007A7D38">
              <w:rPr>
                <w:bCs/>
                <w:color w:val="000000"/>
                <w:sz w:val="16"/>
                <w:szCs w:val="16"/>
                <w:lang w:val="ru-RU"/>
              </w:rPr>
              <w:t>,</w:t>
            </w:r>
            <w:r w:rsidRPr="007A7D38">
              <w:rPr>
                <w:bCs/>
                <w:color w:val="000000"/>
                <w:sz w:val="16"/>
                <w:szCs w:val="16"/>
                <w:lang w:val="en-US"/>
              </w:rPr>
              <w:t>47</w:t>
            </w:r>
          </w:p>
        </w:tc>
        <w:tc>
          <w:tcPr>
            <w:tcW w:w="274" w:type="pct"/>
          </w:tcPr>
          <w:p w14:paraId="25937017" w14:textId="77777777" w:rsidR="00DB5A79" w:rsidRPr="00014B6D" w:rsidRDefault="00DB5A79" w:rsidP="00E50307">
            <w:pPr>
              <w:jc w:val="right"/>
              <w:rPr>
                <w:bCs/>
                <w:color w:val="000000"/>
                <w:sz w:val="16"/>
                <w:szCs w:val="16"/>
                <w:lang w:val="ru-RU"/>
              </w:rPr>
            </w:pPr>
            <w:r>
              <w:rPr>
                <w:bCs/>
                <w:color w:val="000000"/>
                <w:sz w:val="16"/>
                <w:szCs w:val="16"/>
                <w:lang w:val="en-US"/>
              </w:rPr>
              <w:t>2</w:t>
            </w:r>
            <w:r w:rsidRPr="00014B6D">
              <w:rPr>
                <w:bCs/>
                <w:color w:val="000000"/>
                <w:sz w:val="16"/>
                <w:szCs w:val="16"/>
                <w:lang w:val="ru-RU"/>
              </w:rPr>
              <w:t>,</w:t>
            </w:r>
            <w:r>
              <w:rPr>
                <w:bCs/>
                <w:color w:val="000000"/>
                <w:sz w:val="16"/>
                <w:szCs w:val="16"/>
                <w:lang w:val="en-US"/>
              </w:rPr>
              <w:t>7</w:t>
            </w:r>
            <w:r w:rsidRPr="00014B6D">
              <w:rPr>
                <w:bCs/>
                <w:color w:val="000000"/>
                <w:sz w:val="16"/>
                <w:szCs w:val="16"/>
                <w:lang w:val="ru-RU"/>
              </w:rPr>
              <w:t>0</w:t>
            </w:r>
          </w:p>
        </w:tc>
        <w:tc>
          <w:tcPr>
            <w:tcW w:w="312" w:type="pct"/>
          </w:tcPr>
          <w:p w14:paraId="243FFAFF" w14:textId="77777777" w:rsidR="00DB5A79" w:rsidRPr="00014B6D" w:rsidRDefault="00DB5A79" w:rsidP="00E50307">
            <w:pPr>
              <w:jc w:val="right"/>
              <w:rPr>
                <w:bCs/>
                <w:color w:val="000000"/>
                <w:sz w:val="16"/>
                <w:szCs w:val="16"/>
                <w:lang w:val="ru-RU"/>
              </w:rPr>
            </w:pPr>
            <w:r w:rsidRPr="00014B6D">
              <w:rPr>
                <w:bCs/>
                <w:color w:val="000000"/>
                <w:sz w:val="16"/>
                <w:szCs w:val="16"/>
                <w:lang w:val="ru-RU"/>
              </w:rPr>
              <w:t>0,00</w:t>
            </w:r>
          </w:p>
        </w:tc>
        <w:tc>
          <w:tcPr>
            <w:tcW w:w="350" w:type="pct"/>
          </w:tcPr>
          <w:p w14:paraId="458CDDE8" w14:textId="77777777" w:rsidR="00DB5A79" w:rsidRPr="00014B6D" w:rsidRDefault="00DB5A79" w:rsidP="00E50307">
            <w:pPr>
              <w:spacing w:after="60"/>
              <w:jc w:val="right"/>
              <w:rPr>
                <w:sz w:val="16"/>
                <w:szCs w:val="16"/>
                <w:lang w:val="ru-RU"/>
              </w:rPr>
            </w:pPr>
            <w:r w:rsidRPr="00014B6D">
              <w:rPr>
                <w:sz w:val="16"/>
                <w:szCs w:val="16"/>
                <w:lang w:val="ru-RU"/>
              </w:rPr>
              <w:t>н/п</w:t>
            </w:r>
          </w:p>
        </w:tc>
      </w:tr>
      <w:tr w:rsidR="00DB5A79" w:rsidRPr="00014B6D" w14:paraId="09A7B529" w14:textId="77777777" w:rsidTr="00E50307">
        <w:trPr>
          <w:trHeight w:val="261"/>
          <w:jc w:val="center"/>
        </w:trPr>
        <w:tc>
          <w:tcPr>
            <w:tcW w:w="723" w:type="pct"/>
            <w:vMerge w:val="restart"/>
            <w:vAlign w:val="center"/>
          </w:tcPr>
          <w:p w14:paraId="08E53556" w14:textId="77777777" w:rsidR="00DB5A79" w:rsidRPr="00B94640" w:rsidRDefault="00DB5A79" w:rsidP="00E50307">
            <w:pPr>
              <w:spacing w:after="60"/>
              <w:jc w:val="left"/>
              <w:rPr>
                <w:sz w:val="16"/>
                <w:szCs w:val="16"/>
                <w:lang w:val="ru-RU"/>
              </w:rPr>
            </w:pPr>
            <w:r w:rsidRPr="00014B6D">
              <w:rPr>
                <w:sz w:val="16"/>
                <w:szCs w:val="16"/>
                <w:lang w:val="ru-RU"/>
              </w:rPr>
              <w:t>Финансирование, согласованное в принципе (в долл. США)</w:t>
            </w:r>
          </w:p>
        </w:tc>
        <w:tc>
          <w:tcPr>
            <w:tcW w:w="386" w:type="pct"/>
            <w:vMerge w:val="restart"/>
            <w:vAlign w:val="center"/>
          </w:tcPr>
          <w:p w14:paraId="5C3BDB9D" w14:textId="77777777" w:rsidR="00DB5A79" w:rsidRPr="00014B6D" w:rsidRDefault="00DB5A79" w:rsidP="00E50307">
            <w:pPr>
              <w:spacing w:after="60"/>
              <w:jc w:val="left"/>
              <w:rPr>
                <w:sz w:val="16"/>
                <w:szCs w:val="16"/>
                <w:lang w:val="ru-RU"/>
              </w:rPr>
            </w:pPr>
            <w:r w:rsidRPr="00014B6D">
              <w:rPr>
                <w:sz w:val="16"/>
                <w:szCs w:val="16"/>
                <w:lang w:val="ru-RU"/>
              </w:rPr>
              <w:t>ЮНИДО</w:t>
            </w:r>
          </w:p>
        </w:tc>
        <w:tc>
          <w:tcPr>
            <w:tcW w:w="570" w:type="pct"/>
            <w:vAlign w:val="center"/>
          </w:tcPr>
          <w:p w14:paraId="7F64F8C9" w14:textId="77777777" w:rsidR="00DB5A79" w:rsidRPr="00014B6D" w:rsidRDefault="00DB5A79" w:rsidP="00E50307">
            <w:pPr>
              <w:jc w:val="left"/>
              <w:rPr>
                <w:color w:val="000000"/>
                <w:sz w:val="16"/>
                <w:szCs w:val="16"/>
                <w:lang w:val="ru-RU"/>
              </w:rPr>
            </w:pPr>
            <w:r w:rsidRPr="00014B6D">
              <w:rPr>
                <w:color w:val="000000"/>
                <w:sz w:val="16"/>
                <w:szCs w:val="16"/>
                <w:lang w:val="ru-RU"/>
              </w:rPr>
              <w:t>Расходы по проекту</w:t>
            </w:r>
          </w:p>
        </w:tc>
        <w:tc>
          <w:tcPr>
            <w:tcW w:w="350" w:type="pct"/>
          </w:tcPr>
          <w:p w14:paraId="5FA946A8" w14:textId="77777777" w:rsidR="00DB5A79" w:rsidRPr="00014B6D" w:rsidRDefault="00DB5A79" w:rsidP="00E50307">
            <w:pPr>
              <w:spacing w:after="60"/>
              <w:ind w:left="-59"/>
              <w:jc w:val="right"/>
              <w:rPr>
                <w:sz w:val="16"/>
                <w:szCs w:val="16"/>
                <w:lang w:val="ru-RU"/>
              </w:rPr>
            </w:pPr>
            <w:r>
              <w:rPr>
                <w:sz w:val="16"/>
                <w:szCs w:val="16"/>
                <w:lang w:val="en-US"/>
              </w:rPr>
              <w:t>197</w:t>
            </w:r>
            <w:r w:rsidRPr="00014B6D">
              <w:rPr>
                <w:sz w:val="16"/>
                <w:szCs w:val="16"/>
                <w:lang w:val="ru-RU"/>
              </w:rPr>
              <w:t xml:space="preserve"> 000</w:t>
            </w:r>
          </w:p>
        </w:tc>
        <w:tc>
          <w:tcPr>
            <w:tcW w:w="274" w:type="pct"/>
          </w:tcPr>
          <w:p w14:paraId="7C087CCF"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13" w:type="pct"/>
          </w:tcPr>
          <w:p w14:paraId="6CA912F9"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52" w:type="pct"/>
          </w:tcPr>
          <w:p w14:paraId="2D49CB60" w14:textId="77777777" w:rsidR="00DB5A79" w:rsidRPr="00014B6D" w:rsidRDefault="00DB5A79" w:rsidP="00E50307">
            <w:pPr>
              <w:ind w:left="-61"/>
              <w:jc w:val="right"/>
              <w:rPr>
                <w:bCs/>
                <w:color w:val="000000"/>
                <w:sz w:val="16"/>
                <w:szCs w:val="16"/>
                <w:lang w:val="ru-RU"/>
              </w:rPr>
            </w:pPr>
            <w:r>
              <w:rPr>
                <w:bCs/>
                <w:color w:val="000000"/>
                <w:sz w:val="16"/>
                <w:szCs w:val="16"/>
                <w:lang w:val="en-US"/>
              </w:rPr>
              <w:t>244</w:t>
            </w:r>
            <w:r w:rsidRPr="00014B6D">
              <w:rPr>
                <w:bCs/>
                <w:color w:val="000000"/>
                <w:sz w:val="16"/>
                <w:szCs w:val="16"/>
                <w:lang w:val="ru-RU"/>
              </w:rPr>
              <w:t xml:space="preserve"> </w:t>
            </w:r>
            <w:r>
              <w:rPr>
                <w:bCs/>
                <w:color w:val="000000"/>
                <w:sz w:val="16"/>
                <w:szCs w:val="16"/>
                <w:lang w:val="en-US"/>
              </w:rPr>
              <w:t>50</w:t>
            </w:r>
            <w:r w:rsidRPr="00014B6D">
              <w:rPr>
                <w:bCs/>
                <w:color w:val="000000"/>
                <w:sz w:val="16"/>
                <w:szCs w:val="16"/>
                <w:lang w:val="ru-RU"/>
              </w:rPr>
              <w:t>0</w:t>
            </w:r>
          </w:p>
        </w:tc>
        <w:tc>
          <w:tcPr>
            <w:tcW w:w="231" w:type="pct"/>
          </w:tcPr>
          <w:p w14:paraId="030BF187"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30" w:type="pct"/>
          </w:tcPr>
          <w:p w14:paraId="7C3D7EBD" w14:textId="77777777" w:rsidR="00DB5A79" w:rsidRPr="00B94640" w:rsidRDefault="00DB5A79" w:rsidP="00E50307">
            <w:pPr>
              <w:wordWrap w:val="0"/>
              <w:jc w:val="right"/>
              <w:rPr>
                <w:bCs/>
                <w:color w:val="000000"/>
                <w:sz w:val="16"/>
                <w:szCs w:val="16"/>
                <w:lang w:val="en-US"/>
              </w:rPr>
            </w:pPr>
            <w:r>
              <w:rPr>
                <w:bCs/>
                <w:color w:val="000000"/>
                <w:sz w:val="16"/>
                <w:szCs w:val="16"/>
                <w:lang w:val="en-US"/>
              </w:rPr>
              <w:t>298 500</w:t>
            </w:r>
          </w:p>
        </w:tc>
        <w:tc>
          <w:tcPr>
            <w:tcW w:w="245" w:type="pct"/>
          </w:tcPr>
          <w:p w14:paraId="5E34096E" w14:textId="77777777" w:rsidR="00DB5A79" w:rsidRPr="00B94640" w:rsidRDefault="00DB5A79" w:rsidP="00E50307">
            <w:pPr>
              <w:wordWrap w:val="0"/>
              <w:jc w:val="right"/>
              <w:rPr>
                <w:bCs/>
                <w:color w:val="000000"/>
                <w:sz w:val="16"/>
                <w:szCs w:val="16"/>
                <w:lang w:val="en-US"/>
              </w:rPr>
            </w:pPr>
            <w:r>
              <w:rPr>
                <w:bCs/>
                <w:color w:val="000000"/>
                <w:sz w:val="16"/>
                <w:szCs w:val="16"/>
                <w:lang w:val="en-US"/>
              </w:rPr>
              <w:t>0</w:t>
            </w:r>
          </w:p>
        </w:tc>
        <w:tc>
          <w:tcPr>
            <w:tcW w:w="290" w:type="pct"/>
          </w:tcPr>
          <w:p w14:paraId="0D5A999B" w14:textId="77777777" w:rsidR="00DB5A79" w:rsidRPr="00B94640" w:rsidRDefault="00DB5A79" w:rsidP="00E50307">
            <w:pPr>
              <w:wordWrap w:val="0"/>
              <w:jc w:val="right"/>
              <w:rPr>
                <w:bCs/>
                <w:color w:val="000000"/>
                <w:sz w:val="16"/>
                <w:szCs w:val="16"/>
                <w:lang w:val="en-US"/>
              </w:rPr>
            </w:pPr>
            <w:r>
              <w:rPr>
                <w:bCs/>
                <w:color w:val="000000"/>
                <w:sz w:val="16"/>
                <w:szCs w:val="16"/>
                <w:lang w:val="en-US"/>
              </w:rPr>
              <w:t>157 000</w:t>
            </w:r>
          </w:p>
        </w:tc>
        <w:tc>
          <w:tcPr>
            <w:tcW w:w="274" w:type="pct"/>
          </w:tcPr>
          <w:p w14:paraId="67C37E36"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12" w:type="pct"/>
          </w:tcPr>
          <w:p w14:paraId="51CDD294" w14:textId="77777777" w:rsidR="00DB5A79" w:rsidRPr="00014B6D" w:rsidRDefault="00DB5A79" w:rsidP="00E50307">
            <w:pPr>
              <w:ind w:left="-200"/>
              <w:jc w:val="right"/>
              <w:rPr>
                <w:bCs/>
                <w:sz w:val="16"/>
                <w:szCs w:val="16"/>
                <w:lang w:val="ru-RU"/>
              </w:rPr>
            </w:pPr>
            <w:r>
              <w:rPr>
                <w:bCs/>
                <w:sz w:val="16"/>
                <w:szCs w:val="16"/>
                <w:lang w:val="en-US"/>
              </w:rPr>
              <w:t>177</w:t>
            </w:r>
            <w:r w:rsidRPr="00014B6D">
              <w:rPr>
                <w:bCs/>
                <w:sz w:val="16"/>
                <w:szCs w:val="16"/>
                <w:lang w:val="ru-RU"/>
              </w:rPr>
              <w:t xml:space="preserve"> </w:t>
            </w:r>
            <w:r>
              <w:rPr>
                <w:bCs/>
                <w:sz w:val="16"/>
                <w:szCs w:val="16"/>
                <w:lang w:val="en-US"/>
              </w:rPr>
              <w:t>5</w:t>
            </w:r>
            <w:r w:rsidRPr="00014B6D">
              <w:rPr>
                <w:bCs/>
                <w:sz w:val="16"/>
                <w:szCs w:val="16"/>
                <w:lang w:val="ru-RU"/>
              </w:rPr>
              <w:t>00</w:t>
            </w:r>
          </w:p>
        </w:tc>
        <w:tc>
          <w:tcPr>
            <w:tcW w:w="350" w:type="pct"/>
          </w:tcPr>
          <w:p w14:paraId="6014665C" w14:textId="77777777" w:rsidR="00DB5A79" w:rsidRPr="00B94640" w:rsidRDefault="00DB5A79" w:rsidP="00E50307">
            <w:pPr>
              <w:wordWrap w:val="0"/>
              <w:spacing w:after="60"/>
              <w:jc w:val="right"/>
              <w:rPr>
                <w:sz w:val="16"/>
                <w:szCs w:val="16"/>
                <w:lang w:val="en-US"/>
              </w:rPr>
            </w:pPr>
            <w:r>
              <w:rPr>
                <w:sz w:val="16"/>
                <w:szCs w:val="16"/>
                <w:lang w:val="en-US"/>
              </w:rPr>
              <w:t>1 074 500</w:t>
            </w:r>
          </w:p>
        </w:tc>
      </w:tr>
      <w:tr w:rsidR="00DB5A79" w:rsidRPr="00014B6D" w14:paraId="275DE930" w14:textId="77777777" w:rsidTr="00E50307">
        <w:trPr>
          <w:trHeight w:val="261"/>
          <w:jc w:val="center"/>
        </w:trPr>
        <w:tc>
          <w:tcPr>
            <w:tcW w:w="723" w:type="pct"/>
            <w:vMerge/>
            <w:vAlign w:val="center"/>
          </w:tcPr>
          <w:p w14:paraId="01DDA24A" w14:textId="77777777" w:rsidR="00DB5A79" w:rsidRPr="00014B6D" w:rsidRDefault="00DB5A79" w:rsidP="00E50307">
            <w:pPr>
              <w:rPr>
                <w:sz w:val="16"/>
                <w:szCs w:val="16"/>
                <w:lang w:val="ru-RU"/>
              </w:rPr>
            </w:pPr>
          </w:p>
        </w:tc>
        <w:tc>
          <w:tcPr>
            <w:tcW w:w="386" w:type="pct"/>
            <w:vMerge/>
            <w:vAlign w:val="center"/>
          </w:tcPr>
          <w:p w14:paraId="2EA7B3CC" w14:textId="77777777" w:rsidR="00DB5A79" w:rsidRPr="00014B6D" w:rsidRDefault="00DB5A79" w:rsidP="00E50307">
            <w:pPr>
              <w:rPr>
                <w:sz w:val="16"/>
                <w:szCs w:val="16"/>
                <w:lang w:val="ru-RU"/>
              </w:rPr>
            </w:pPr>
          </w:p>
        </w:tc>
        <w:tc>
          <w:tcPr>
            <w:tcW w:w="570" w:type="pct"/>
            <w:vAlign w:val="center"/>
          </w:tcPr>
          <w:p w14:paraId="72A95474" w14:textId="77777777" w:rsidR="00DB5A79" w:rsidRPr="00014B6D" w:rsidRDefault="00DB5A79" w:rsidP="00E50307">
            <w:pPr>
              <w:jc w:val="left"/>
              <w:rPr>
                <w:color w:val="000000"/>
                <w:sz w:val="16"/>
                <w:szCs w:val="16"/>
                <w:lang w:val="ru-RU"/>
              </w:rPr>
            </w:pPr>
            <w:r w:rsidRPr="00014B6D">
              <w:rPr>
                <w:color w:val="000000"/>
                <w:sz w:val="16"/>
                <w:szCs w:val="16"/>
                <w:lang w:val="ru-RU"/>
              </w:rPr>
              <w:t xml:space="preserve">Эксплуатац. расходы </w:t>
            </w:r>
          </w:p>
        </w:tc>
        <w:tc>
          <w:tcPr>
            <w:tcW w:w="350" w:type="pct"/>
          </w:tcPr>
          <w:p w14:paraId="6519D196" w14:textId="77777777" w:rsidR="00DB5A79" w:rsidRPr="00014B6D" w:rsidRDefault="00DB5A79" w:rsidP="00E50307">
            <w:pPr>
              <w:spacing w:after="60"/>
              <w:jc w:val="right"/>
              <w:rPr>
                <w:sz w:val="16"/>
                <w:szCs w:val="16"/>
                <w:lang w:val="ru-RU"/>
              </w:rPr>
            </w:pPr>
            <w:r w:rsidRPr="00014B6D">
              <w:rPr>
                <w:sz w:val="16"/>
                <w:szCs w:val="16"/>
                <w:lang w:val="ru-RU"/>
              </w:rPr>
              <w:t>1</w:t>
            </w:r>
            <w:r>
              <w:rPr>
                <w:sz w:val="16"/>
                <w:szCs w:val="16"/>
                <w:lang w:val="en-US"/>
              </w:rPr>
              <w:t>3</w:t>
            </w:r>
            <w:r w:rsidRPr="00014B6D">
              <w:rPr>
                <w:sz w:val="16"/>
                <w:szCs w:val="16"/>
                <w:lang w:val="ru-RU"/>
              </w:rPr>
              <w:t xml:space="preserve"> </w:t>
            </w:r>
            <w:r>
              <w:rPr>
                <w:sz w:val="16"/>
                <w:szCs w:val="16"/>
                <w:lang w:val="en-US"/>
              </w:rPr>
              <w:t>79</w:t>
            </w:r>
            <w:r w:rsidRPr="00014B6D">
              <w:rPr>
                <w:sz w:val="16"/>
                <w:szCs w:val="16"/>
                <w:lang w:val="ru-RU"/>
              </w:rPr>
              <w:t>0</w:t>
            </w:r>
          </w:p>
        </w:tc>
        <w:tc>
          <w:tcPr>
            <w:tcW w:w="274" w:type="pct"/>
          </w:tcPr>
          <w:p w14:paraId="2A8A5377"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13" w:type="pct"/>
          </w:tcPr>
          <w:p w14:paraId="17B0CC42"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52" w:type="pct"/>
          </w:tcPr>
          <w:p w14:paraId="7498B326" w14:textId="77777777" w:rsidR="00DB5A79" w:rsidRPr="00B94640" w:rsidRDefault="00DB5A79" w:rsidP="00E50307">
            <w:pPr>
              <w:jc w:val="right"/>
              <w:rPr>
                <w:bCs/>
                <w:color w:val="000000"/>
                <w:sz w:val="16"/>
                <w:szCs w:val="16"/>
                <w:lang w:val="en-US"/>
              </w:rPr>
            </w:pPr>
            <w:r>
              <w:rPr>
                <w:bCs/>
                <w:color w:val="000000"/>
                <w:sz w:val="16"/>
                <w:szCs w:val="16"/>
                <w:lang w:val="en-US"/>
              </w:rPr>
              <w:t>17</w:t>
            </w:r>
            <w:r w:rsidRPr="00014B6D">
              <w:rPr>
                <w:bCs/>
                <w:color w:val="000000"/>
                <w:sz w:val="16"/>
                <w:szCs w:val="16"/>
                <w:lang w:val="ru-RU"/>
              </w:rPr>
              <w:t xml:space="preserve"> </w:t>
            </w:r>
            <w:r>
              <w:rPr>
                <w:bCs/>
                <w:color w:val="000000"/>
                <w:sz w:val="16"/>
                <w:szCs w:val="16"/>
                <w:lang w:val="en-US"/>
              </w:rPr>
              <w:t>115</w:t>
            </w:r>
          </w:p>
        </w:tc>
        <w:tc>
          <w:tcPr>
            <w:tcW w:w="231" w:type="pct"/>
          </w:tcPr>
          <w:p w14:paraId="211DBB55"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30" w:type="pct"/>
          </w:tcPr>
          <w:p w14:paraId="0CA86F65" w14:textId="77777777" w:rsidR="00DB5A79" w:rsidRPr="00B94640" w:rsidRDefault="00DB5A79" w:rsidP="00E50307">
            <w:pPr>
              <w:wordWrap w:val="0"/>
              <w:jc w:val="right"/>
              <w:rPr>
                <w:bCs/>
                <w:color w:val="000000"/>
                <w:sz w:val="16"/>
                <w:szCs w:val="16"/>
                <w:lang w:val="en-US"/>
              </w:rPr>
            </w:pPr>
            <w:r>
              <w:rPr>
                <w:bCs/>
                <w:color w:val="000000"/>
                <w:sz w:val="16"/>
                <w:szCs w:val="16"/>
                <w:lang w:val="en-US"/>
              </w:rPr>
              <w:t>20 895</w:t>
            </w:r>
          </w:p>
        </w:tc>
        <w:tc>
          <w:tcPr>
            <w:tcW w:w="245" w:type="pct"/>
          </w:tcPr>
          <w:p w14:paraId="34C61C0E" w14:textId="77777777" w:rsidR="00DB5A79" w:rsidRPr="00B94640" w:rsidRDefault="00DB5A79" w:rsidP="00E50307">
            <w:pPr>
              <w:jc w:val="right"/>
              <w:rPr>
                <w:bCs/>
                <w:sz w:val="16"/>
                <w:szCs w:val="16"/>
                <w:lang w:val="en-US"/>
              </w:rPr>
            </w:pPr>
            <w:r>
              <w:rPr>
                <w:bCs/>
                <w:sz w:val="16"/>
                <w:szCs w:val="16"/>
                <w:lang w:val="en-US"/>
              </w:rPr>
              <w:t>0</w:t>
            </w:r>
          </w:p>
        </w:tc>
        <w:tc>
          <w:tcPr>
            <w:tcW w:w="290" w:type="pct"/>
          </w:tcPr>
          <w:p w14:paraId="2F2F1EED" w14:textId="77777777" w:rsidR="00DB5A79" w:rsidRPr="00B94640" w:rsidRDefault="00DB5A79" w:rsidP="00E50307">
            <w:pPr>
              <w:wordWrap w:val="0"/>
              <w:jc w:val="right"/>
              <w:rPr>
                <w:bCs/>
                <w:color w:val="000000"/>
                <w:sz w:val="16"/>
                <w:szCs w:val="16"/>
                <w:lang w:val="en-US"/>
              </w:rPr>
            </w:pPr>
            <w:r>
              <w:rPr>
                <w:bCs/>
                <w:color w:val="000000"/>
                <w:sz w:val="16"/>
                <w:szCs w:val="16"/>
                <w:lang w:val="en-US"/>
              </w:rPr>
              <w:t>10 990</w:t>
            </w:r>
          </w:p>
        </w:tc>
        <w:tc>
          <w:tcPr>
            <w:tcW w:w="274" w:type="pct"/>
          </w:tcPr>
          <w:p w14:paraId="3DC23BC5"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12" w:type="pct"/>
          </w:tcPr>
          <w:p w14:paraId="5F7BCDF4" w14:textId="77777777" w:rsidR="00DB5A79" w:rsidRPr="00B94640" w:rsidRDefault="00DB5A79" w:rsidP="00E50307">
            <w:pPr>
              <w:jc w:val="right"/>
              <w:rPr>
                <w:bCs/>
                <w:sz w:val="16"/>
                <w:szCs w:val="16"/>
                <w:lang w:val="en-US"/>
              </w:rPr>
            </w:pPr>
            <w:r>
              <w:rPr>
                <w:bCs/>
                <w:sz w:val="16"/>
                <w:szCs w:val="16"/>
                <w:lang w:val="en-US"/>
              </w:rPr>
              <w:t>12</w:t>
            </w:r>
            <w:r w:rsidRPr="00014B6D">
              <w:rPr>
                <w:bCs/>
                <w:sz w:val="16"/>
                <w:szCs w:val="16"/>
                <w:lang w:val="ru-RU"/>
              </w:rPr>
              <w:t xml:space="preserve"> </w:t>
            </w:r>
            <w:r>
              <w:rPr>
                <w:bCs/>
                <w:sz w:val="16"/>
                <w:szCs w:val="16"/>
                <w:lang w:val="en-US"/>
              </w:rPr>
              <w:t>425</w:t>
            </w:r>
          </w:p>
        </w:tc>
        <w:tc>
          <w:tcPr>
            <w:tcW w:w="350" w:type="pct"/>
          </w:tcPr>
          <w:p w14:paraId="2B98FE3B" w14:textId="77777777" w:rsidR="00DB5A79" w:rsidRPr="00B94640" w:rsidRDefault="00DB5A79" w:rsidP="00E50307">
            <w:pPr>
              <w:wordWrap w:val="0"/>
              <w:spacing w:after="60"/>
              <w:jc w:val="right"/>
              <w:rPr>
                <w:sz w:val="16"/>
                <w:szCs w:val="16"/>
                <w:lang w:val="en-US"/>
              </w:rPr>
            </w:pPr>
            <w:r>
              <w:rPr>
                <w:sz w:val="16"/>
                <w:szCs w:val="16"/>
                <w:lang w:val="en-US"/>
              </w:rPr>
              <w:t>75 215</w:t>
            </w:r>
          </w:p>
        </w:tc>
      </w:tr>
      <w:tr w:rsidR="00DB5A79" w:rsidRPr="00014B6D" w14:paraId="51AC6B3D" w14:textId="77777777" w:rsidTr="00E50307">
        <w:trPr>
          <w:trHeight w:val="261"/>
          <w:jc w:val="center"/>
        </w:trPr>
        <w:tc>
          <w:tcPr>
            <w:tcW w:w="723" w:type="pct"/>
            <w:vMerge/>
            <w:vAlign w:val="center"/>
          </w:tcPr>
          <w:p w14:paraId="58C7A26A" w14:textId="77777777" w:rsidR="00DB5A79" w:rsidRPr="00014B6D" w:rsidRDefault="00DB5A79" w:rsidP="00E50307">
            <w:pPr>
              <w:rPr>
                <w:sz w:val="16"/>
                <w:szCs w:val="16"/>
                <w:lang w:val="ru-RU"/>
              </w:rPr>
            </w:pPr>
          </w:p>
        </w:tc>
        <w:tc>
          <w:tcPr>
            <w:tcW w:w="386" w:type="pct"/>
            <w:vMerge w:val="restart"/>
            <w:vAlign w:val="center"/>
          </w:tcPr>
          <w:p w14:paraId="7DAE9D63" w14:textId="77777777" w:rsidR="00DB5A79" w:rsidRPr="00014B6D" w:rsidRDefault="00DB5A79" w:rsidP="00E50307">
            <w:pPr>
              <w:spacing w:after="60"/>
              <w:jc w:val="left"/>
              <w:rPr>
                <w:sz w:val="16"/>
                <w:szCs w:val="16"/>
                <w:lang w:val="ru-RU"/>
              </w:rPr>
            </w:pPr>
            <w:r w:rsidRPr="00014B6D">
              <w:rPr>
                <w:sz w:val="16"/>
                <w:szCs w:val="16"/>
                <w:lang w:val="ru-RU"/>
              </w:rPr>
              <w:t>ЮНЕП</w:t>
            </w:r>
          </w:p>
        </w:tc>
        <w:tc>
          <w:tcPr>
            <w:tcW w:w="570" w:type="pct"/>
            <w:vAlign w:val="center"/>
          </w:tcPr>
          <w:p w14:paraId="2ED8D9D9" w14:textId="77777777" w:rsidR="00DB5A79" w:rsidRPr="00014B6D" w:rsidRDefault="00DB5A79" w:rsidP="00E50307">
            <w:pPr>
              <w:jc w:val="left"/>
              <w:rPr>
                <w:color w:val="000000"/>
                <w:sz w:val="16"/>
                <w:szCs w:val="16"/>
                <w:lang w:val="ru-RU"/>
              </w:rPr>
            </w:pPr>
            <w:r w:rsidRPr="00014B6D">
              <w:rPr>
                <w:color w:val="000000"/>
                <w:sz w:val="16"/>
                <w:szCs w:val="16"/>
                <w:lang w:val="ru-RU"/>
              </w:rPr>
              <w:t>Расходы по проекту</w:t>
            </w:r>
          </w:p>
        </w:tc>
        <w:tc>
          <w:tcPr>
            <w:tcW w:w="350" w:type="pct"/>
          </w:tcPr>
          <w:p w14:paraId="502A2F79" w14:textId="77777777" w:rsidR="00DB5A79" w:rsidRPr="00014B6D" w:rsidRDefault="00DB5A79" w:rsidP="00E50307">
            <w:pPr>
              <w:spacing w:after="60"/>
              <w:jc w:val="right"/>
              <w:rPr>
                <w:sz w:val="16"/>
                <w:szCs w:val="16"/>
                <w:lang w:val="ru-RU"/>
              </w:rPr>
            </w:pPr>
            <w:r>
              <w:rPr>
                <w:sz w:val="16"/>
                <w:szCs w:val="16"/>
                <w:lang w:val="en-US"/>
              </w:rPr>
              <w:t>26 50</w:t>
            </w:r>
            <w:r w:rsidRPr="00014B6D">
              <w:rPr>
                <w:sz w:val="16"/>
                <w:szCs w:val="16"/>
                <w:lang w:val="ru-RU"/>
              </w:rPr>
              <w:t>0</w:t>
            </w:r>
          </w:p>
        </w:tc>
        <w:tc>
          <w:tcPr>
            <w:tcW w:w="274" w:type="pct"/>
          </w:tcPr>
          <w:p w14:paraId="7D6C2665"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13" w:type="pct"/>
          </w:tcPr>
          <w:p w14:paraId="3909F10B"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52" w:type="pct"/>
          </w:tcPr>
          <w:p w14:paraId="4D7112AE" w14:textId="77777777" w:rsidR="00DB5A79" w:rsidRPr="00B94640" w:rsidRDefault="00DB5A79" w:rsidP="00E50307">
            <w:pPr>
              <w:wordWrap w:val="0"/>
              <w:spacing w:after="60"/>
              <w:jc w:val="right"/>
              <w:rPr>
                <w:bCs/>
                <w:sz w:val="16"/>
                <w:szCs w:val="16"/>
                <w:lang w:val="en-US"/>
              </w:rPr>
            </w:pPr>
            <w:r>
              <w:rPr>
                <w:bCs/>
                <w:sz w:val="16"/>
                <w:szCs w:val="16"/>
                <w:lang w:val="en-US"/>
              </w:rPr>
              <w:t>76 500</w:t>
            </w:r>
          </w:p>
        </w:tc>
        <w:tc>
          <w:tcPr>
            <w:tcW w:w="231" w:type="pct"/>
          </w:tcPr>
          <w:p w14:paraId="05E67555" w14:textId="77777777" w:rsidR="00DB5A79" w:rsidRPr="00014B6D" w:rsidRDefault="00DB5A79" w:rsidP="00E50307">
            <w:pPr>
              <w:spacing w:after="60"/>
              <w:jc w:val="right"/>
              <w:rPr>
                <w:bCs/>
                <w:sz w:val="16"/>
                <w:szCs w:val="16"/>
                <w:lang w:val="ru-RU"/>
              </w:rPr>
            </w:pPr>
            <w:r w:rsidRPr="00014B6D">
              <w:rPr>
                <w:bCs/>
                <w:sz w:val="16"/>
                <w:szCs w:val="16"/>
                <w:lang w:val="ru-RU"/>
              </w:rPr>
              <w:t>0</w:t>
            </w:r>
          </w:p>
        </w:tc>
        <w:tc>
          <w:tcPr>
            <w:tcW w:w="330" w:type="pct"/>
          </w:tcPr>
          <w:p w14:paraId="752FE25E" w14:textId="77777777" w:rsidR="00DB5A79" w:rsidRPr="00B94640" w:rsidRDefault="00DB5A79" w:rsidP="00E50307">
            <w:pPr>
              <w:wordWrap w:val="0"/>
              <w:spacing w:after="60"/>
              <w:jc w:val="right"/>
              <w:rPr>
                <w:bCs/>
                <w:sz w:val="16"/>
                <w:szCs w:val="16"/>
                <w:lang w:val="en-US"/>
              </w:rPr>
            </w:pPr>
            <w:r>
              <w:rPr>
                <w:bCs/>
                <w:sz w:val="16"/>
                <w:szCs w:val="16"/>
                <w:lang w:val="en-US"/>
              </w:rPr>
              <w:t>36 500</w:t>
            </w:r>
          </w:p>
        </w:tc>
        <w:tc>
          <w:tcPr>
            <w:tcW w:w="245" w:type="pct"/>
          </w:tcPr>
          <w:p w14:paraId="490C1B98" w14:textId="77777777" w:rsidR="00DB5A79" w:rsidRPr="00014B6D" w:rsidRDefault="00DB5A79" w:rsidP="00E50307">
            <w:pPr>
              <w:spacing w:after="60"/>
              <w:jc w:val="right"/>
              <w:rPr>
                <w:bCs/>
                <w:sz w:val="16"/>
                <w:szCs w:val="16"/>
                <w:lang w:val="ru-RU"/>
              </w:rPr>
            </w:pPr>
            <w:r w:rsidRPr="00014B6D">
              <w:rPr>
                <w:bCs/>
                <w:sz w:val="16"/>
                <w:szCs w:val="16"/>
                <w:lang w:val="ru-RU"/>
              </w:rPr>
              <w:t>0</w:t>
            </w:r>
          </w:p>
        </w:tc>
        <w:tc>
          <w:tcPr>
            <w:tcW w:w="290" w:type="pct"/>
          </w:tcPr>
          <w:p w14:paraId="708B8230" w14:textId="77777777" w:rsidR="00DB5A79" w:rsidRPr="00B94640" w:rsidRDefault="00DB5A79" w:rsidP="00E50307">
            <w:pPr>
              <w:wordWrap w:val="0"/>
              <w:spacing w:after="60"/>
              <w:jc w:val="right"/>
              <w:rPr>
                <w:bCs/>
                <w:sz w:val="16"/>
                <w:szCs w:val="16"/>
                <w:lang w:val="en-US"/>
              </w:rPr>
            </w:pPr>
            <w:r>
              <w:rPr>
                <w:bCs/>
                <w:sz w:val="16"/>
                <w:szCs w:val="16"/>
                <w:lang w:val="en-US"/>
              </w:rPr>
              <w:t>43 000</w:t>
            </w:r>
          </w:p>
        </w:tc>
        <w:tc>
          <w:tcPr>
            <w:tcW w:w="274" w:type="pct"/>
          </w:tcPr>
          <w:p w14:paraId="330E61D3" w14:textId="77777777" w:rsidR="00DB5A79" w:rsidRPr="00014B6D" w:rsidRDefault="00DB5A79" w:rsidP="00E50307">
            <w:pPr>
              <w:spacing w:after="60"/>
              <w:jc w:val="right"/>
              <w:rPr>
                <w:bCs/>
                <w:sz w:val="16"/>
                <w:szCs w:val="16"/>
                <w:lang w:val="ru-RU"/>
              </w:rPr>
            </w:pPr>
            <w:r w:rsidRPr="00014B6D">
              <w:rPr>
                <w:bCs/>
                <w:sz w:val="16"/>
                <w:szCs w:val="16"/>
                <w:lang w:val="ru-RU"/>
              </w:rPr>
              <w:t>0</w:t>
            </w:r>
          </w:p>
        </w:tc>
        <w:tc>
          <w:tcPr>
            <w:tcW w:w="312" w:type="pct"/>
          </w:tcPr>
          <w:p w14:paraId="49CBB531" w14:textId="77777777" w:rsidR="00DB5A79" w:rsidRPr="00B94640" w:rsidRDefault="00DB5A79" w:rsidP="00E50307">
            <w:pPr>
              <w:wordWrap w:val="0"/>
              <w:spacing w:after="60"/>
              <w:jc w:val="right"/>
              <w:rPr>
                <w:bCs/>
                <w:sz w:val="16"/>
                <w:szCs w:val="16"/>
                <w:lang w:val="en-US"/>
              </w:rPr>
            </w:pPr>
            <w:r>
              <w:rPr>
                <w:bCs/>
                <w:sz w:val="16"/>
                <w:szCs w:val="16"/>
                <w:lang w:val="en-US"/>
              </w:rPr>
              <w:t>33 000</w:t>
            </w:r>
          </w:p>
        </w:tc>
        <w:tc>
          <w:tcPr>
            <w:tcW w:w="350" w:type="pct"/>
          </w:tcPr>
          <w:p w14:paraId="26F2F4F7" w14:textId="77777777" w:rsidR="00DB5A79" w:rsidRPr="00B94640" w:rsidRDefault="00DB5A79" w:rsidP="00E50307">
            <w:pPr>
              <w:wordWrap w:val="0"/>
              <w:spacing w:after="60"/>
              <w:jc w:val="right"/>
              <w:rPr>
                <w:sz w:val="16"/>
                <w:szCs w:val="16"/>
                <w:lang w:val="en-US"/>
              </w:rPr>
            </w:pPr>
            <w:r>
              <w:rPr>
                <w:sz w:val="16"/>
                <w:szCs w:val="16"/>
                <w:lang w:val="en-US"/>
              </w:rPr>
              <w:t>215 500</w:t>
            </w:r>
          </w:p>
        </w:tc>
      </w:tr>
      <w:tr w:rsidR="00DB5A79" w:rsidRPr="00014B6D" w14:paraId="11059743" w14:textId="77777777" w:rsidTr="00E50307">
        <w:trPr>
          <w:trHeight w:val="192"/>
          <w:jc w:val="center"/>
        </w:trPr>
        <w:tc>
          <w:tcPr>
            <w:tcW w:w="723" w:type="pct"/>
            <w:vMerge/>
            <w:vAlign w:val="center"/>
          </w:tcPr>
          <w:p w14:paraId="5E9AF640" w14:textId="77777777" w:rsidR="00DB5A79" w:rsidRPr="00014B6D" w:rsidRDefault="00DB5A79" w:rsidP="00E50307">
            <w:pPr>
              <w:rPr>
                <w:sz w:val="16"/>
                <w:szCs w:val="16"/>
                <w:lang w:val="ru-RU"/>
              </w:rPr>
            </w:pPr>
          </w:p>
        </w:tc>
        <w:tc>
          <w:tcPr>
            <w:tcW w:w="386" w:type="pct"/>
            <w:vMerge/>
            <w:vAlign w:val="center"/>
          </w:tcPr>
          <w:p w14:paraId="79E5CF16" w14:textId="77777777" w:rsidR="00DB5A79" w:rsidRPr="00014B6D" w:rsidRDefault="00DB5A79" w:rsidP="00E50307">
            <w:pPr>
              <w:rPr>
                <w:sz w:val="16"/>
                <w:szCs w:val="16"/>
                <w:lang w:val="ru-RU"/>
              </w:rPr>
            </w:pPr>
          </w:p>
        </w:tc>
        <w:tc>
          <w:tcPr>
            <w:tcW w:w="570" w:type="pct"/>
            <w:vAlign w:val="center"/>
          </w:tcPr>
          <w:p w14:paraId="00467708" w14:textId="77777777" w:rsidR="00DB5A79" w:rsidRPr="00014B6D" w:rsidRDefault="00DB5A79" w:rsidP="00E50307">
            <w:pPr>
              <w:jc w:val="left"/>
              <w:rPr>
                <w:color w:val="000000"/>
                <w:sz w:val="16"/>
                <w:szCs w:val="16"/>
                <w:lang w:val="ru-RU"/>
              </w:rPr>
            </w:pPr>
            <w:r w:rsidRPr="00014B6D">
              <w:rPr>
                <w:color w:val="000000"/>
                <w:sz w:val="16"/>
                <w:szCs w:val="16"/>
                <w:lang w:val="ru-RU"/>
              </w:rPr>
              <w:t>Эксплуатац. расходы</w:t>
            </w:r>
          </w:p>
        </w:tc>
        <w:tc>
          <w:tcPr>
            <w:tcW w:w="350" w:type="pct"/>
          </w:tcPr>
          <w:p w14:paraId="2A5120EF" w14:textId="77777777" w:rsidR="00DB5A79" w:rsidRPr="00B94640" w:rsidRDefault="00DB5A79" w:rsidP="00E50307">
            <w:pPr>
              <w:wordWrap w:val="0"/>
              <w:spacing w:after="60"/>
              <w:jc w:val="right"/>
              <w:rPr>
                <w:sz w:val="16"/>
                <w:szCs w:val="16"/>
                <w:lang w:val="en-US"/>
              </w:rPr>
            </w:pPr>
            <w:r>
              <w:rPr>
                <w:sz w:val="16"/>
                <w:szCs w:val="16"/>
                <w:lang w:val="en-US"/>
              </w:rPr>
              <w:t>3 445</w:t>
            </w:r>
          </w:p>
        </w:tc>
        <w:tc>
          <w:tcPr>
            <w:tcW w:w="274" w:type="pct"/>
          </w:tcPr>
          <w:p w14:paraId="05693F0E"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13" w:type="pct"/>
          </w:tcPr>
          <w:p w14:paraId="31A4AFDD"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52" w:type="pct"/>
          </w:tcPr>
          <w:p w14:paraId="15FB7878" w14:textId="77777777" w:rsidR="00DB5A79" w:rsidRPr="00B94640" w:rsidRDefault="00DB5A79" w:rsidP="00E50307">
            <w:pPr>
              <w:wordWrap w:val="0"/>
              <w:spacing w:after="60"/>
              <w:jc w:val="right"/>
              <w:rPr>
                <w:bCs/>
                <w:sz w:val="16"/>
                <w:szCs w:val="16"/>
                <w:lang w:val="en-US"/>
              </w:rPr>
            </w:pPr>
            <w:r>
              <w:rPr>
                <w:bCs/>
                <w:sz w:val="16"/>
                <w:szCs w:val="16"/>
                <w:lang w:val="en-US"/>
              </w:rPr>
              <w:t>9 945</w:t>
            </w:r>
          </w:p>
        </w:tc>
        <w:tc>
          <w:tcPr>
            <w:tcW w:w="231" w:type="pct"/>
          </w:tcPr>
          <w:p w14:paraId="6B495C7F" w14:textId="77777777" w:rsidR="00DB5A79" w:rsidRPr="00014B6D" w:rsidRDefault="00DB5A79" w:rsidP="00E50307">
            <w:pPr>
              <w:spacing w:after="60"/>
              <w:jc w:val="right"/>
              <w:rPr>
                <w:bCs/>
                <w:sz w:val="16"/>
                <w:szCs w:val="16"/>
                <w:lang w:val="ru-RU"/>
              </w:rPr>
            </w:pPr>
            <w:r w:rsidRPr="00014B6D">
              <w:rPr>
                <w:bCs/>
                <w:sz w:val="16"/>
                <w:szCs w:val="16"/>
                <w:lang w:val="ru-RU"/>
              </w:rPr>
              <w:t>0</w:t>
            </w:r>
          </w:p>
        </w:tc>
        <w:tc>
          <w:tcPr>
            <w:tcW w:w="330" w:type="pct"/>
          </w:tcPr>
          <w:p w14:paraId="786E6A38" w14:textId="77777777" w:rsidR="00DB5A79" w:rsidRPr="00B94640" w:rsidRDefault="00DB5A79" w:rsidP="00E50307">
            <w:pPr>
              <w:wordWrap w:val="0"/>
              <w:spacing w:after="60"/>
              <w:jc w:val="right"/>
              <w:rPr>
                <w:bCs/>
                <w:sz w:val="16"/>
                <w:szCs w:val="16"/>
                <w:lang w:val="en-US"/>
              </w:rPr>
            </w:pPr>
            <w:r>
              <w:rPr>
                <w:bCs/>
                <w:sz w:val="16"/>
                <w:szCs w:val="16"/>
                <w:lang w:val="en-US"/>
              </w:rPr>
              <w:t>4 745</w:t>
            </w:r>
          </w:p>
        </w:tc>
        <w:tc>
          <w:tcPr>
            <w:tcW w:w="245" w:type="pct"/>
          </w:tcPr>
          <w:p w14:paraId="3EEDF0BD" w14:textId="77777777" w:rsidR="00DB5A79" w:rsidRPr="00014B6D" w:rsidRDefault="00DB5A79" w:rsidP="00E50307">
            <w:pPr>
              <w:spacing w:after="60"/>
              <w:jc w:val="right"/>
              <w:rPr>
                <w:bCs/>
                <w:sz w:val="16"/>
                <w:szCs w:val="16"/>
                <w:lang w:val="ru-RU"/>
              </w:rPr>
            </w:pPr>
            <w:r w:rsidRPr="00014B6D">
              <w:rPr>
                <w:bCs/>
                <w:sz w:val="16"/>
                <w:szCs w:val="16"/>
                <w:lang w:val="ru-RU"/>
              </w:rPr>
              <w:t>0</w:t>
            </w:r>
          </w:p>
        </w:tc>
        <w:tc>
          <w:tcPr>
            <w:tcW w:w="290" w:type="pct"/>
          </w:tcPr>
          <w:p w14:paraId="49394905" w14:textId="77777777" w:rsidR="00DB5A79" w:rsidRPr="00B94640" w:rsidRDefault="00DB5A79" w:rsidP="00E50307">
            <w:pPr>
              <w:wordWrap w:val="0"/>
              <w:spacing w:after="60"/>
              <w:jc w:val="right"/>
              <w:rPr>
                <w:bCs/>
                <w:sz w:val="16"/>
                <w:szCs w:val="16"/>
                <w:lang w:val="en-US"/>
              </w:rPr>
            </w:pPr>
            <w:r>
              <w:rPr>
                <w:bCs/>
                <w:sz w:val="16"/>
                <w:szCs w:val="16"/>
                <w:lang w:val="en-US"/>
              </w:rPr>
              <w:t>5 590</w:t>
            </w:r>
          </w:p>
        </w:tc>
        <w:tc>
          <w:tcPr>
            <w:tcW w:w="274" w:type="pct"/>
          </w:tcPr>
          <w:p w14:paraId="35B30DCC" w14:textId="77777777" w:rsidR="00DB5A79" w:rsidRPr="00014B6D" w:rsidRDefault="00DB5A79" w:rsidP="00E50307">
            <w:pPr>
              <w:spacing w:after="60"/>
              <w:jc w:val="right"/>
              <w:rPr>
                <w:bCs/>
                <w:sz w:val="16"/>
                <w:szCs w:val="16"/>
                <w:lang w:val="ru-RU"/>
              </w:rPr>
            </w:pPr>
            <w:r w:rsidRPr="00014B6D">
              <w:rPr>
                <w:bCs/>
                <w:sz w:val="16"/>
                <w:szCs w:val="16"/>
                <w:lang w:val="ru-RU"/>
              </w:rPr>
              <w:t>0</w:t>
            </w:r>
          </w:p>
        </w:tc>
        <w:tc>
          <w:tcPr>
            <w:tcW w:w="312" w:type="pct"/>
          </w:tcPr>
          <w:p w14:paraId="312521CD" w14:textId="77777777" w:rsidR="00DB5A79" w:rsidRPr="00B94640" w:rsidRDefault="00DB5A79" w:rsidP="00E50307">
            <w:pPr>
              <w:wordWrap w:val="0"/>
              <w:spacing w:after="60"/>
              <w:jc w:val="right"/>
              <w:rPr>
                <w:bCs/>
                <w:sz w:val="16"/>
                <w:szCs w:val="16"/>
                <w:lang w:val="en-US"/>
              </w:rPr>
            </w:pPr>
            <w:r>
              <w:rPr>
                <w:bCs/>
                <w:sz w:val="16"/>
                <w:szCs w:val="16"/>
                <w:lang w:val="en-US"/>
              </w:rPr>
              <w:t>4 290</w:t>
            </w:r>
          </w:p>
        </w:tc>
        <w:tc>
          <w:tcPr>
            <w:tcW w:w="350" w:type="pct"/>
          </w:tcPr>
          <w:p w14:paraId="788E9561" w14:textId="77777777" w:rsidR="00DB5A79" w:rsidRPr="00B94640" w:rsidRDefault="00DB5A79" w:rsidP="00E50307">
            <w:pPr>
              <w:wordWrap w:val="0"/>
              <w:spacing w:after="60"/>
              <w:jc w:val="right"/>
              <w:rPr>
                <w:sz w:val="16"/>
                <w:szCs w:val="16"/>
                <w:lang w:val="en-US"/>
              </w:rPr>
            </w:pPr>
            <w:r>
              <w:rPr>
                <w:sz w:val="16"/>
                <w:szCs w:val="16"/>
                <w:lang w:val="en-US"/>
              </w:rPr>
              <w:t>28 015</w:t>
            </w:r>
          </w:p>
        </w:tc>
      </w:tr>
      <w:tr w:rsidR="00DB5A79" w:rsidRPr="00014B6D" w14:paraId="016B26BE" w14:textId="77777777" w:rsidTr="00E50307">
        <w:trPr>
          <w:trHeight w:val="248"/>
          <w:jc w:val="center"/>
        </w:trPr>
        <w:tc>
          <w:tcPr>
            <w:tcW w:w="1109" w:type="pct"/>
            <w:gridSpan w:val="2"/>
            <w:vMerge w:val="restart"/>
            <w:vAlign w:val="center"/>
          </w:tcPr>
          <w:p w14:paraId="1E88A3E8" w14:textId="77777777" w:rsidR="00DB5A79" w:rsidRPr="00014B6D" w:rsidRDefault="00DB5A79" w:rsidP="00E50307">
            <w:pPr>
              <w:spacing w:after="60"/>
              <w:jc w:val="left"/>
              <w:rPr>
                <w:sz w:val="16"/>
                <w:szCs w:val="16"/>
                <w:lang w:val="ru-RU"/>
              </w:rPr>
            </w:pPr>
            <w:r w:rsidRPr="00014B6D">
              <w:rPr>
                <w:sz w:val="16"/>
                <w:szCs w:val="16"/>
                <w:lang w:val="ru-RU"/>
              </w:rPr>
              <w:t>Фонды, утвержденные Исполнительным комитетом (в долл. США)</w:t>
            </w:r>
          </w:p>
        </w:tc>
        <w:tc>
          <w:tcPr>
            <w:tcW w:w="570" w:type="pct"/>
            <w:vAlign w:val="center"/>
          </w:tcPr>
          <w:p w14:paraId="7B04C874" w14:textId="77777777" w:rsidR="00DB5A79" w:rsidRPr="00014B6D" w:rsidRDefault="00DB5A79" w:rsidP="00E50307">
            <w:pPr>
              <w:spacing w:after="60"/>
              <w:jc w:val="left"/>
              <w:rPr>
                <w:sz w:val="16"/>
                <w:szCs w:val="16"/>
                <w:lang w:val="ru-RU"/>
              </w:rPr>
            </w:pPr>
            <w:r w:rsidRPr="00014B6D">
              <w:rPr>
                <w:color w:val="000000"/>
                <w:sz w:val="16"/>
                <w:szCs w:val="16"/>
                <w:lang w:val="ru-RU"/>
              </w:rPr>
              <w:t>Расходы по проекту</w:t>
            </w:r>
          </w:p>
        </w:tc>
        <w:tc>
          <w:tcPr>
            <w:tcW w:w="350" w:type="pct"/>
          </w:tcPr>
          <w:p w14:paraId="018B0DCB" w14:textId="77777777" w:rsidR="00DB5A79" w:rsidRPr="00014B6D" w:rsidRDefault="00DB5A79" w:rsidP="00E50307">
            <w:pPr>
              <w:spacing w:after="60"/>
              <w:ind w:left="-59"/>
              <w:jc w:val="right"/>
              <w:rPr>
                <w:sz w:val="16"/>
                <w:szCs w:val="16"/>
                <w:lang w:val="ru-RU"/>
              </w:rPr>
            </w:pPr>
            <w:r w:rsidRPr="00014B6D">
              <w:rPr>
                <w:sz w:val="16"/>
                <w:szCs w:val="16"/>
                <w:lang w:val="ru-RU"/>
              </w:rPr>
              <w:t>2</w:t>
            </w:r>
            <w:r>
              <w:rPr>
                <w:sz w:val="16"/>
                <w:szCs w:val="16"/>
                <w:lang w:val="en-US"/>
              </w:rPr>
              <w:t>23</w:t>
            </w:r>
            <w:r w:rsidRPr="00014B6D">
              <w:rPr>
                <w:sz w:val="16"/>
                <w:szCs w:val="16"/>
                <w:lang w:val="ru-RU"/>
              </w:rPr>
              <w:t xml:space="preserve"> </w:t>
            </w:r>
            <w:r>
              <w:rPr>
                <w:sz w:val="16"/>
                <w:szCs w:val="16"/>
                <w:lang w:val="en-US"/>
              </w:rPr>
              <w:t>5</w:t>
            </w:r>
            <w:r w:rsidRPr="00014B6D">
              <w:rPr>
                <w:sz w:val="16"/>
                <w:szCs w:val="16"/>
                <w:lang w:val="ru-RU"/>
              </w:rPr>
              <w:t>00</w:t>
            </w:r>
          </w:p>
        </w:tc>
        <w:tc>
          <w:tcPr>
            <w:tcW w:w="274" w:type="pct"/>
          </w:tcPr>
          <w:p w14:paraId="4E9CDDC4"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13" w:type="pct"/>
          </w:tcPr>
          <w:p w14:paraId="72F48ACF"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52" w:type="pct"/>
          </w:tcPr>
          <w:p w14:paraId="2A7E0E01" w14:textId="77777777" w:rsidR="00DB5A79" w:rsidRPr="00B94640" w:rsidRDefault="00DB5A79" w:rsidP="00E50307">
            <w:pPr>
              <w:wordWrap w:val="0"/>
              <w:ind w:left="-196"/>
              <w:jc w:val="right"/>
              <w:rPr>
                <w:bCs/>
                <w:color w:val="000000"/>
                <w:sz w:val="16"/>
                <w:szCs w:val="16"/>
                <w:lang w:val="en-US"/>
              </w:rPr>
            </w:pPr>
            <w:r>
              <w:rPr>
                <w:bCs/>
                <w:color w:val="000000"/>
                <w:sz w:val="16"/>
                <w:szCs w:val="16"/>
                <w:lang w:val="en-US"/>
              </w:rPr>
              <w:t>321 000</w:t>
            </w:r>
          </w:p>
        </w:tc>
        <w:tc>
          <w:tcPr>
            <w:tcW w:w="231" w:type="pct"/>
          </w:tcPr>
          <w:p w14:paraId="40EBF7EE"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30" w:type="pct"/>
          </w:tcPr>
          <w:p w14:paraId="37934ED0"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245" w:type="pct"/>
          </w:tcPr>
          <w:p w14:paraId="294343E0"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290" w:type="pct"/>
          </w:tcPr>
          <w:p w14:paraId="148FB8B3" w14:textId="77777777" w:rsidR="00DB5A79" w:rsidRPr="00014B6D" w:rsidRDefault="00DB5A79" w:rsidP="00E50307">
            <w:pPr>
              <w:jc w:val="right"/>
              <w:rPr>
                <w:bCs/>
                <w:color w:val="000000"/>
                <w:sz w:val="16"/>
                <w:szCs w:val="16"/>
                <w:lang w:val="ru-RU"/>
              </w:rPr>
            </w:pPr>
            <w:r>
              <w:rPr>
                <w:bCs/>
                <w:color w:val="000000"/>
                <w:sz w:val="16"/>
                <w:szCs w:val="16"/>
                <w:lang w:val="ru-RU"/>
              </w:rPr>
              <w:t>0</w:t>
            </w:r>
          </w:p>
        </w:tc>
        <w:tc>
          <w:tcPr>
            <w:tcW w:w="274" w:type="pct"/>
          </w:tcPr>
          <w:p w14:paraId="68AD7A13"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12" w:type="pct"/>
          </w:tcPr>
          <w:p w14:paraId="62311CF1" w14:textId="77777777" w:rsidR="00DB5A79" w:rsidRPr="00014B6D" w:rsidRDefault="00DB5A79" w:rsidP="00E50307">
            <w:pPr>
              <w:jc w:val="right"/>
              <w:rPr>
                <w:bCs/>
                <w:sz w:val="16"/>
                <w:szCs w:val="16"/>
                <w:lang w:val="ru-RU"/>
              </w:rPr>
            </w:pPr>
            <w:r w:rsidRPr="00014B6D">
              <w:rPr>
                <w:bCs/>
                <w:sz w:val="16"/>
                <w:szCs w:val="16"/>
                <w:lang w:val="ru-RU"/>
              </w:rPr>
              <w:t>0</w:t>
            </w:r>
          </w:p>
        </w:tc>
        <w:tc>
          <w:tcPr>
            <w:tcW w:w="350" w:type="pct"/>
          </w:tcPr>
          <w:p w14:paraId="113034ED" w14:textId="77777777" w:rsidR="00DB5A79" w:rsidRPr="00B94640" w:rsidRDefault="00DB5A79" w:rsidP="00E50307">
            <w:pPr>
              <w:wordWrap w:val="0"/>
              <w:spacing w:after="60"/>
              <w:ind w:left="-202"/>
              <w:jc w:val="right"/>
              <w:rPr>
                <w:sz w:val="16"/>
                <w:szCs w:val="16"/>
                <w:lang w:val="en-US"/>
              </w:rPr>
            </w:pPr>
            <w:r>
              <w:rPr>
                <w:sz w:val="16"/>
                <w:szCs w:val="16"/>
                <w:lang w:val="en-US"/>
              </w:rPr>
              <w:t>544 500</w:t>
            </w:r>
          </w:p>
        </w:tc>
      </w:tr>
      <w:tr w:rsidR="00DB5A79" w:rsidRPr="00014B6D" w14:paraId="11DD62D5" w14:textId="77777777" w:rsidTr="00E50307">
        <w:trPr>
          <w:trHeight w:val="261"/>
          <w:jc w:val="center"/>
        </w:trPr>
        <w:tc>
          <w:tcPr>
            <w:tcW w:w="1109" w:type="pct"/>
            <w:gridSpan w:val="2"/>
            <w:vMerge/>
            <w:vAlign w:val="center"/>
          </w:tcPr>
          <w:p w14:paraId="06B9F4CF" w14:textId="77777777" w:rsidR="00DB5A79" w:rsidRPr="00014B6D" w:rsidRDefault="00DB5A79" w:rsidP="00E50307">
            <w:pPr>
              <w:rPr>
                <w:sz w:val="16"/>
                <w:szCs w:val="16"/>
                <w:lang w:val="ru-RU"/>
              </w:rPr>
            </w:pPr>
          </w:p>
        </w:tc>
        <w:tc>
          <w:tcPr>
            <w:tcW w:w="570" w:type="pct"/>
            <w:vAlign w:val="center"/>
          </w:tcPr>
          <w:p w14:paraId="26F15C01" w14:textId="77777777" w:rsidR="00DB5A79" w:rsidRPr="00014B6D" w:rsidRDefault="00DB5A79" w:rsidP="00E50307">
            <w:pPr>
              <w:spacing w:after="60"/>
              <w:jc w:val="left"/>
              <w:rPr>
                <w:sz w:val="16"/>
                <w:szCs w:val="16"/>
                <w:lang w:val="ru-RU"/>
              </w:rPr>
            </w:pPr>
            <w:r w:rsidRPr="00014B6D">
              <w:rPr>
                <w:color w:val="000000"/>
                <w:sz w:val="16"/>
                <w:szCs w:val="16"/>
                <w:lang w:val="ru-RU"/>
              </w:rPr>
              <w:t xml:space="preserve">Эксплуатац. </w:t>
            </w:r>
          </w:p>
        </w:tc>
        <w:tc>
          <w:tcPr>
            <w:tcW w:w="350" w:type="pct"/>
          </w:tcPr>
          <w:p w14:paraId="14635730" w14:textId="77777777" w:rsidR="00DB5A79" w:rsidRPr="00B94640" w:rsidRDefault="00DB5A79" w:rsidP="00E50307">
            <w:pPr>
              <w:spacing w:after="60"/>
              <w:jc w:val="right"/>
              <w:rPr>
                <w:sz w:val="16"/>
                <w:szCs w:val="16"/>
                <w:lang w:val="en-US"/>
              </w:rPr>
            </w:pPr>
            <w:r w:rsidRPr="00014B6D">
              <w:rPr>
                <w:sz w:val="16"/>
                <w:szCs w:val="16"/>
                <w:lang w:val="ru-RU"/>
              </w:rPr>
              <w:t xml:space="preserve">17 </w:t>
            </w:r>
            <w:r>
              <w:rPr>
                <w:sz w:val="16"/>
                <w:szCs w:val="16"/>
                <w:lang w:val="en-US"/>
              </w:rPr>
              <w:t>235</w:t>
            </w:r>
          </w:p>
        </w:tc>
        <w:tc>
          <w:tcPr>
            <w:tcW w:w="274" w:type="pct"/>
          </w:tcPr>
          <w:p w14:paraId="42148CD7"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13" w:type="pct"/>
          </w:tcPr>
          <w:p w14:paraId="296BDF5F" w14:textId="77777777" w:rsidR="00DB5A79" w:rsidRPr="00014B6D" w:rsidRDefault="00DB5A79" w:rsidP="00E50307">
            <w:pPr>
              <w:spacing w:after="60"/>
              <w:jc w:val="right"/>
              <w:rPr>
                <w:sz w:val="16"/>
                <w:szCs w:val="16"/>
                <w:lang w:val="ru-RU"/>
              </w:rPr>
            </w:pPr>
            <w:r w:rsidRPr="00014B6D">
              <w:rPr>
                <w:sz w:val="16"/>
                <w:szCs w:val="16"/>
                <w:lang w:val="ru-RU"/>
              </w:rPr>
              <w:t>0</w:t>
            </w:r>
          </w:p>
        </w:tc>
        <w:tc>
          <w:tcPr>
            <w:tcW w:w="352" w:type="pct"/>
          </w:tcPr>
          <w:p w14:paraId="2A6517C7" w14:textId="77777777" w:rsidR="00DB5A79" w:rsidRPr="00B94640" w:rsidRDefault="00DB5A79" w:rsidP="00E50307">
            <w:pPr>
              <w:wordWrap w:val="0"/>
              <w:jc w:val="right"/>
              <w:rPr>
                <w:bCs/>
                <w:color w:val="000000"/>
                <w:sz w:val="16"/>
                <w:szCs w:val="16"/>
                <w:lang w:val="en-US"/>
              </w:rPr>
            </w:pPr>
            <w:r>
              <w:rPr>
                <w:bCs/>
                <w:color w:val="000000"/>
                <w:sz w:val="16"/>
                <w:szCs w:val="16"/>
                <w:lang w:val="en-US"/>
              </w:rPr>
              <w:t>27 060</w:t>
            </w:r>
          </w:p>
        </w:tc>
        <w:tc>
          <w:tcPr>
            <w:tcW w:w="231" w:type="pct"/>
          </w:tcPr>
          <w:p w14:paraId="034E0616"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30" w:type="pct"/>
          </w:tcPr>
          <w:p w14:paraId="634C36D5"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245" w:type="pct"/>
          </w:tcPr>
          <w:p w14:paraId="7DE07619" w14:textId="77777777" w:rsidR="00DB5A79" w:rsidRPr="00014B6D" w:rsidRDefault="00DB5A79" w:rsidP="00E50307">
            <w:pPr>
              <w:jc w:val="right"/>
              <w:rPr>
                <w:bCs/>
                <w:sz w:val="16"/>
                <w:szCs w:val="16"/>
                <w:lang w:val="ru-RU"/>
              </w:rPr>
            </w:pPr>
            <w:r w:rsidRPr="00014B6D">
              <w:rPr>
                <w:bCs/>
                <w:sz w:val="16"/>
                <w:szCs w:val="16"/>
                <w:lang w:val="ru-RU"/>
              </w:rPr>
              <w:t>0</w:t>
            </w:r>
          </w:p>
        </w:tc>
        <w:tc>
          <w:tcPr>
            <w:tcW w:w="290" w:type="pct"/>
          </w:tcPr>
          <w:p w14:paraId="271FA36E" w14:textId="77777777" w:rsidR="00DB5A79" w:rsidRPr="00B94640" w:rsidRDefault="00DB5A79" w:rsidP="00E50307">
            <w:pPr>
              <w:jc w:val="right"/>
              <w:rPr>
                <w:bCs/>
                <w:color w:val="000000"/>
                <w:sz w:val="16"/>
                <w:szCs w:val="16"/>
                <w:lang w:val="en-US"/>
              </w:rPr>
            </w:pPr>
            <w:r>
              <w:rPr>
                <w:bCs/>
                <w:color w:val="000000"/>
                <w:sz w:val="16"/>
                <w:szCs w:val="16"/>
                <w:lang w:val="en-US"/>
              </w:rPr>
              <w:t>0</w:t>
            </w:r>
          </w:p>
        </w:tc>
        <w:tc>
          <w:tcPr>
            <w:tcW w:w="274" w:type="pct"/>
          </w:tcPr>
          <w:p w14:paraId="03CD80AA" w14:textId="77777777" w:rsidR="00DB5A79" w:rsidRPr="00014B6D" w:rsidRDefault="00DB5A79" w:rsidP="00E50307">
            <w:pPr>
              <w:jc w:val="right"/>
              <w:rPr>
                <w:bCs/>
                <w:color w:val="000000"/>
                <w:sz w:val="16"/>
                <w:szCs w:val="16"/>
                <w:lang w:val="ru-RU"/>
              </w:rPr>
            </w:pPr>
            <w:r w:rsidRPr="00014B6D">
              <w:rPr>
                <w:bCs/>
                <w:color w:val="000000"/>
                <w:sz w:val="16"/>
                <w:szCs w:val="16"/>
                <w:lang w:val="ru-RU"/>
              </w:rPr>
              <w:t>0</w:t>
            </w:r>
          </w:p>
        </w:tc>
        <w:tc>
          <w:tcPr>
            <w:tcW w:w="312" w:type="pct"/>
          </w:tcPr>
          <w:p w14:paraId="7DCDBB18" w14:textId="77777777" w:rsidR="00DB5A79" w:rsidRPr="00014B6D" w:rsidRDefault="00DB5A79" w:rsidP="00E50307">
            <w:pPr>
              <w:jc w:val="right"/>
              <w:rPr>
                <w:bCs/>
                <w:sz w:val="16"/>
                <w:szCs w:val="16"/>
                <w:lang w:val="ru-RU"/>
              </w:rPr>
            </w:pPr>
            <w:r w:rsidRPr="00014B6D">
              <w:rPr>
                <w:bCs/>
                <w:sz w:val="16"/>
                <w:szCs w:val="16"/>
                <w:lang w:val="ru-RU"/>
              </w:rPr>
              <w:t>0</w:t>
            </w:r>
          </w:p>
        </w:tc>
        <w:tc>
          <w:tcPr>
            <w:tcW w:w="350" w:type="pct"/>
          </w:tcPr>
          <w:p w14:paraId="588F708B" w14:textId="77777777" w:rsidR="00DB5A79" w:rsidRPr="00B94640" w:rsidRDefault="00DB5A79" w:rsidP="00E50307">
            <w:pPr>
              <w:wordWrap w:val="0"/>
              <w:spacing w:after="60"/>
              <w:jc w:val="right"/>
              <w:rPr>
                <w:sz w:val="16"/>
                <w:szCs w:val="16"/>
                <w:lang w:val="en-US"/>
              </w:rPr>
            </w:pPr>
            <w:r>
              <w:rPr>
                <w:sz w:val="16"/>
                <w:szCs w:val="16"/>
                <w:lang w:val="en-US"/>
              </w:rPr>
              <w:t>44 295</w:t>
            </w:r>
          </w:p>
        </w:tc>
      </w:tr>
      <w:tr w:rsidR="00DB5A79" w:rsidRPr="00014B6D" w14:paraId="5A581C35" w14:textId="77777777" w:rsidTr="00E50307">
        <w:trPr>
          <w:trHeight w:val="458"/>
          <w:jc w:val="center"/>
        </w:trPr>
        <w:tc>
          <w:tcPr>
            <w:tcW w:w="1109" w:type="pct"/>
            <w:gridSpan w:val="2"/>
            <w:vMerge w:val="restart"/>
            <w:vAlign w:val="center"/>
          </w:tcPr>
          <w:p w14:paraId="75255327" w14:textId="77777777" w:rsidR="00DB5A79" w:rsidRPr="00014B6D" w:rsidRDefault="00DB5A79" w:rsidP="00E50307">
            <w:pPr>
              <w:spacing w:after="60"/>
              <w:jc w:val="left"/>
              <w:rPr>
                <w:sz w:val="16"/>
                <w:szCs w:val="16"/>
                <w:lang w:val="ru-RU"/>
              </w:rPr>
            </w:pPr>
            <w:r w:rsidRPr="00014B6D">
              <w:rPr>
                <w:sz w:val="16"/>
                <w:szCs w:val="16"/>
                <w:lang w:val="ru-RU"/>
              </w:rPr>
              <w:t>Общий объем средств, рекомендованных для утверждения на настоящем совещании (в долл. США)</w:t>
            </w:r>
          </w:p>
        </w:tc>
        <w:tc>
          <w:tcPr>
            <w:tcW w:w="570" w:type="pct"/>
            <w:vAlign w:val="center"/>
          </w:tcPr>
          <w:p w14:paraId="33F3EDD7" w14:textId="77777777" w:rsidR="00DB5A79" w:rsidRPr="00014B6D" w:rsidRDefault="00DB5A79" w:rsidP="00E50307">
            <w:pPr>
              <w:spacing w:after="60"/>
              <w:jc w:val="left"/>
              <w:rPr>
                <w:sz w:val="16"/>
                <w:szCs w:val="16"/>
                <w:lang w:val="ru-RU"/>
              </w:rPr>
            </w:pPr>
            <w:r w:rsidRPr="00014B6D">
              <w:rPr>
                <w:color w:val="000000"/>
                <w:sz w:val="16"/>
                <w:szCs w:val="16"/>
                <w:lang w:val="ru-RU"/>
              </w:rPr>
              <w:t>Расходы по проекту</w:t>
            </w:r>
          </w:p>
        </w:tc>
        <w:tc>
          <w:tcPr>
            <w:tcW w:w="350" w:type="pct"/>
          </w:tcPr>
          <w:p w14:paraId="2FF80F86" w14:textId="77777777" w:rsidR="00DB5A79" w:rsidRPr="00014B6D" w:rsidRDefault="00DB5A79" w:rsidP="00E50307">
            <w:pPr>
              <w:spacing w:after="60"/>
              <w:jc w:val="right"/>
              <w:rPr>
                <w:sz w:val="16"/>
                <w:szCs w:val="16"/>
                <w:lang w:val="ru-RU"/>
              </w:rPr>
            </w:pPr>
          </w:p>
        </w:tc>
        <w:tc>
          <w:tcPr>
            <w:tcW w:w="274" w:type="pct"/>
          </w:tcPr>
          <w:p w14:paraId="5A7846EB" w14:textId="77777777" w:rsidR="00DB5A79" w:rsidRPr="00014B6D" w:rsidRDefault="00DB5A79" w:rsidP="00E50307">
            <w:pPr>
              <w:spacing w:after="60"/>
              <w:jc w:val="right"/>
              <w:rPr>
                <w:sz w:val="16"/>
                <w:szCs w:val="16"/>
                <w:lang w:val="ru-RU"/>
              </w:rPr>
            </w:pPr>
          </w:p>
        </w:tc>
        <w:tc>
          <w:tcPr>
            <w:tcW w:w="313" w:type="pct"/>
          </w:tcPr>
          <w:p w14:paraId="53458AE6" w14:textId="77777777" w:rsidR="00DB5A79" w:rsidRPr="00014B6D" w:rsidRDefault="00DB5A79" w:rsidP="00E50307">
            <w:pPr>
              <w:spacing w:after="60"/>
              <w:jc w:val="right"/>
              <w:rPr>
                <w:sz w:val="16"/>
                <w:szCs w:val="16"/>
                <w:lang w:val="ru-RU"/>
              </w:rPr>
            </w:pPr>
          </w:p>
        </w:tc>
        <w:tc>
          <w:tcPr>
            <w:tcW w:w="352" w:type="pct"/>
          </w:tcPr>
          <w:p w14:paraId="2DEE781E" w14:textId="77777777" w:rsidR="00DB5A79" w:rsidRPr="00014B6D" w:rsidRDefault="00DB5A79" w:rsidP="00E50307">
            <w:pPr>
              <w:spacing w:after="60"/>
              <w:jc w:val="right"/>
              <w:rPr>
                <w:bCs/>
                <w:sz w:val="16"/>
                <w:szCs w:val="16"/>
                <w:lang w:val="ru-RU"/>
              </w:rPr>
            </w:pPr>
          </w:p>
        </w:tc>
        <w:tc>
          <w:tcPr>
            <w:tcW w:w="231" w:type="pct"/>
          </w:tcPr>
          <w:p w14:paraId="3082D338" w14:textId="77777777" w:rsidR="00DB5A79" w:rsidRPr="00014B6D" w:rsidRDefault="00DB5A79" w:rsidP="00E50307">
            <w:pPr>
              <w:spacing w:after="60"/>
              <w:jc w:val="right"/>
              <w:rPr>
                <w:bCs/>
                <w:sz w:val="16"/>
                <w:szCs w:val="16"/>
                <w:lang w:val="ru-RU"/>
              </w:rPr>
            </w:pPr>
          </w:p>
        </w:tc>
        <w:tc>
          <w:tcPr>
            <w:tcW w:w="330" w:type="pct"/>
          </w:tcPr>
          <w:p w14:paraId="25EDC74A" w14:textId="77777777" w:rsidR="00DB5A79" w:rsidRPr="00B94640" w:rsidRDefault="00DB5A79" w:rsidP="00E50307">
            <w:pPr>
              <w:wordWrap w:val="0"/>
              <w:spacing w:after="60"/>
              <w:jc w:val="right"/>
              <w:rPr>
                <w:bCs/>
                <w:sz w:val="16"/>
                <w:szCs w:val="16"/>
                <w:lang w:val="en-US"/>
              </w:rPr>
            </w:pPr>
            <w:r>
              <w:rPr>
                <w:bCs/>
                <w:sz w:val="16"/>
                <w:szCs w:val="16"/>
                <w:lang w:val="ru-RU"/>
              </w:rPr>
              <w:t>3</w:t>
            </w:r>
            <w:r>
              <w:rPr>
                <w:bCs/>
                <w:sz w:val="16"/>
                <w:szCs w:val="16"/>
                <w:lang w:val="en-US"/>
              </w:rPr>
              <w:t>35 000</w:t>
            </w:r>
          </w:p>
        </w:tc>
        <w:tc>
          <w:tcPr>
            <w:tcW w:w="245" w:type="pct"/>
          </w:tcPr>
          <w:p w14:paraId="2E032159" w14:textId="77777777" w:rsidR="00DB5A79" w:rsidRPr="00014B6D" w:rsidRDefault="00DB5A79" w:rsidP="00E50307">
            <w:pPr>
              <w:spacing w:after="60"/>
              <w:jc w:val="right"/>
              <w:rPr>
                <w:bCs/>
                <w:sz w:val="16"/>
                <w:szCs w:val="16"/>
                <w:lang w:val="ru-RU"/>
              </w:rPr>
            </w:pPr>
          </w:p>
        </w:tc>
        <w:tc>
          <w:tcPr>
            <w:tcW w:w="290" w:type="pct"/>
          </w:tcPr>
          <w:p w14:paraId="49232767" w14:textId="77777777" w:rsidR="00DB5A79" w:rsidRPr="00014B6D" w:rsidRDefault="00DB5A79" w:rsidP="00E50307">
            <w:pPr>
              <w:spacing w:after="60"/>
              <w:jc w:val="right"/>
              <w:rPr>
                <w:bCs/>
                <w:sz w:val="16"/>
                <w:szCs w:val="16"/>
                <w:lang w:val="ru-RU"/>
              </w:rPr>
            </w:pPr>
          </w:p>
        </w:tc>
        <w:tc>
          <w:tcPr>
            <w:tcW w:w="274" w:type="pct"/>
          </w:tcPr>
          <w:p w14:paraId="64AB6C9D" w14:textId="77777777" w:rsidR="00DB5A79" w:rsidRPr="00014B6D" w:rsidRDefault="00DB5A79" w:rsidP="00E50307">
            <w:pPr>
              <w:spacing w:after="60"/>
              <w:jc w:val="right"/>
              <w:rPr>
                <w:bCs/>
                <w:sz w:val="16"/>
                <w:szCs w:val="16"/>
                <w:lang w:val="ru-RU"/>
              </w:rPr>
            </w:pPr>
          </w:p>
        </w:tc>
        <w:tc>
          <w:tcPr>
            <w:tcW w:w="312" w:type="pct"/>
          </w:tcPr>
          <w:p w14:paraId="1F72A6D8" w14:textId="77777777" w:rsidR="00DB5A79" w:rsidRPr="00014B6D" w:rsidRDefault="00DB5A79" w:rsidP="00E50307">
            <w:pPr>
              <w:spacing w:after="60"/>
              <w:jc w:val="right"/>
              <w:rPr>
                <w:bCs/>
                <w:sz w:val="16"/>
                <w:szCs w:val="16"/>
                <w:lang w:val="ru-RU"/>
              </w:rPr>
            </w:pPr>
          </w:p>
        </w:tc>
        <w:tc>
          <w:tcPr>
            <w:tcW w:w="350" w:type="pct"/>
          </w:tcPr>
          <w:p w14:paraId="0C775DDA" w14:textId="77777777" w:rsidR="00DB5A79" w:rsidRPr="00B94640" w:rsidRDefault="00DB5A79" w:rsidP="00E50307">
            <w:pPr>
              <w:wordWrap w:val="0"/>
              <w:spacing w:after="60"/>
              <w:jc w:val="right"/>
              <w:rPr>
                <w:sz w:val="16"/>
                <w:szCs w:val="16"/>
                <w:lang w:val="en-US"/>
              </w:rPr>
            </w:pPr>
            <w:r>
              <w:rPr>
                <w:sz w:val="16"/>
                <w:szCs w:val="16"/>
                <w:lang w:val="en-US"/>
              </w:rPr>
              <w:t>335 000</w:t>
            </w:r>
          </w:p>
        </w:tc>
      </w:tr>
      <w:tr w:rsidR="00DB5A79" w:rsidRPr="00014B6D" w14:paraId="035B3C8B" w14:textId="77777777" w:rsidTr="00E50307">
        <w:trPr>
          <w:trHeight w:val="458"/>
          <w:jc w:val="center"/>
        </w:trPr>
        <w:tc>
          <w:tcPr>
            <w:tcW w:w="1109" w:type="pct"/>
            <w:gridSpan w:val="2"/>
            <w:vMerge/>
            <w:vAlign w:val="center"/>
          </w:tcPr>
          <w:p w14:paraId="013EF6F2" w14:textId="77777777" w:rsidR="00DB5A79" w:rsidRPr="00014B6D" w:rsidRDefault="00DB5A79" w:rsidP="00E50307">
            <w:pPr>
              <w:rPr>
                <w:sz w:val="16"/>
                <w:szCs w:val="16"/>
                <w:lang w:val="ru-RU"/>
              </w:rPr>
            </w:pPr>
          </w:p>
        </w:tc>
        <w:tc>
          <w:tcPr>
            <w:tcW w:w="570" w:type="pct"/>
            <w:vAlign w:val="center"/>
          </w:tcPr>
          <w:p w14:paraId="679465A6" w14:textId="77777777" w:rsidR="00DB5A79" w:rsidRPr="00014B6D" w:rsidRDefault="00DB5A79" w:rsidP="00E50307">
            <w:pPr>
              <w:spacing w:after="60"/>
              <w:jc w:val="left"/>
              <w:rPr>
                <w:sz w:val="16"/>
                <w:szCs w:val="16"/>
                <w:lang w:val="ru-RU"/>
              </w:rPr>
            </w:pPr>
            <w:r w:rsidRPr="00014B6D">
              <w:rPr>
                <w:color w:val="000000"/>
                <w:sz w:val="16"/>
                <w:szCs w:val="16"/>
                <w:lang w:val="ru-RU"/>
              </w:rPr>
              <w:t>Эксплуатац. расходы</w:t>
            </w:r>
          </w:p>
        </w:tc>
        <w:tc>
          <w:tcPr>
            <w:tcW w:w="350" w:type="pct"/>
          </w:tcPr>
          <w:p w14:paraId="430C72F0" w14:textId="77777777" w:rsidR="00DB5A79" w:rsidRPr="00014B6D" w:rsidRDefault="00DB5A79" w:rsidP="00E50307">
            <w:pPr>
              <w:spacing w:after="60"/>
              <w:jc w:val="right"/>
              <w:rPr>
                <w:sz w:val="16"/>
                <w:szCs w:val="16"/>
                <w:lang w:val="ru-RU"/>
              </w:rPr>
            </w:pPr>
          </w:p>
        </w:tc>
        <w:tc>
          <w:tcPr>
            <w:tcW w:w="274" w:type="pct"/>
          </w:tcPr>
          <w:p w14:paraId="4FA23A20" w14:textId="77777777" w:rsidR="00DB5A79" w:rsidRPr="00014B6D" w:rsidRDefault="00DB5A79" w:rsidP="00E50307">
            <w:pPr>
              <w:spacing w:after="60"/>
              <w:jc w:val="right"/>
              <w:rPr>
                <w:sz w:val="16"/>
                <w:szCs w:val="16"/>
                <w:lang w:val="ru-RU"/>
              </w:rPr>
            </w:pPr>
          </w:p>
        </w:tc>
        <w:tc>
          <w:tcPr>
            <w:tcW w:w="313" w:type="pct"/>
          </w:tcPr>
          <w:p w14:paraId="1D9CCEC5" w14:textId="77777777" w:rsidR="00DB5A79" w:rsidRPr="00014B6D" w:rsidRDefault="00DB5A79" w:rsidP="00E50307">
            <w:pPr>
              <w:spacing w:after="60"/>
              <w:jc w:val="right"/>
              <w:rPr>
                <w:sz w:val="16"/>
                <w:szCs w:val="16"/>
                <w:lang w:val="ru-RU"/>
              </w:rPr>
            </w:pPr>
          </w:p>
        </w:tc>
        <w:tc>
          <w:tcPr>
            <w:tcW w:w="352" w:type="pct"/>
          </w:tcPr>
          <w:p w14:paraId="23B519AF" w14:textId="77777777" w:rsidR="00DB5A79" w:rsidRPr="00014B6D" w:rsidRDefault="00DB5A79" w:rsidP="00E50307">
            <w:pPr>
              <w:spacing w:after="60"/>
              <w:jc w:val="right"/>
              <w:rPr>
                <w:bCs/>
                <w:sz w:val="16"/>
                <w:szCs w:val="16"/>
                <w:lang w:val="ru-RU"/>
              </w:rPr>
            </w:pPr>
          </w:p>
        </w:tc>
        <w:tc>
          <w:tcPr>
            <w:tcW w:w="231" w:type="pct"/>
          </w:tcPr>
          <w:p w14:paraId="75A7184D" w14:textId="77777777" w:rsidR="00DB5A79" w:rsidRPr="00014B6D" w:rsidRDefault="00DB5A79" w:rsidP="00E50307">
            <w:pPr>
              <w:spacing w:after="60"/>
              <w:jc w:val="right"/>
              <w:rPr>
                <w:bCs/>
                <w:sz w:val="16"/>
                <w:szCs w:val="16"/>
                <w:lang w:val="ru-RU"/>
              </w:rPr>
            </w:pPr>
          </w:p>
        </w:tc>
        <w:tc>
          <w:tcPr>
            <w:tcW w:w="330" w:type="pct"/>
          </w:tcPr>
          <w:p w14:paraId="265C37FD" w14:textId="77777777" w:rsidR="00DB5A79" w:rsidRPr="00B94640" w:rsidRDefault="00DB5A79" w:rsidP="00E50307">
            <w:pPr>
              <w:wordWrap w:val="0"/>
              <w:spacing w:after="60"/>
              <w:jc w:val="right"/>
              <w:rPr>
                <w:bCs/>
                <w:sz w:val="16"/>
                <w:szCs w:val="16"/>
                <w:lang w:val="en-US"/>
              </w:rPr>
            </w:pPr>
            <w:r>
              <w:rPr>
                <w:bCs/>
                <w:sz w:val="16"/>
                <w:szCs w:val="16"/>
                <w:lang w:val="ru-RU"/>
              </w:rPr>
              <w:t>2</w:t>
            </w:r>
            <w:r>
              <w:rPr>
                <w:bCs/>
                <w:sz w:val="16"/>
                <w:szCs w:val="16"/>
                <w:lang w:val="en-US"/>
              </w:rPr>
              <w:t>5 640</w:t>
            </w:r>
          </w:p>
        </w:tc>
        <w:tc>
          <w:tcPr>
            <w:tcW w:w="245" w:type="pct"/>
          </w:tcPr>
          <w:p w14:paraId="3ADC9BAF" w14:textId="77777777" w:rsidR="00DB5A79" w:rsidRPr="00014B6D" w:rsidRDefault="00DB5A79" w:rsidP="00E50307">
            <w:pPr>
              <w:spacing w:after="60"/>
              <w:jc w:val="right"/>
              <w:rPr>
                <w:bCs/>
                <w:sz w:val="16"/>
                <w:szCs w:val="16"/>
                <w:lang w:val="ru-RU"/>
              </w:rPr>
            </w:pPr>
          </w:p>
        </w:tc>
        <w:tc>
          <w:tcPr>
            <w:tcW w:w="290" w:type="pct"/>
          </w:tcPr>
          <w:p w14:paraId="3C4D59F2" w14:textId="77777777" w:rsidR="00DB5A79" w:rsidRPr="00014B6D" w:rsidRDefault="00DB5A79" w:rsidP="00E50307">
            <w:pPr>
              <w:spacing w:after="60"/>
              <w:jc w:val="right"/>
              <w:rPr>
                <w:bCs/>
                <w:sz w:val="16"/>
                <w:szCs w:val="16"/>
                <w:lang w:val="ru-RU"/>
              </w:rPr>
            </w:pPr>
          </w:p>
        </w:tc>
        <w:tc>
          <w:tcPr>
            <w:tcW w:w="274" w:type="pct"/>
          </w:tcPr>
          <w:p w14:paraId="7E807CCA" w14:textId="77777777" w:rsidR="00DB5A79" w:rsidRPr="00014B6D" w:rsidRDefault="00DB5A79" w:rsidP="00E50307">
            <w:pPr>
              <w:spacing w:after="60"/>
              <w:jc w:val="right"/>
              <w:rPr>
                <w:bCs/>
                <w:sz w:val="16"/>
                <w:szCs w:val="16"/>
                <w:lang w:val="ru-RU"/>
              </w:rPr>
            </w:pPr>
          </w:p>
        </w:tc>
        <w:tc>
          <w:tcPr>
            <w:tcW w:w="312" w:type="pct"/>
          </w:tcPr>
          <w:p w14:paraId="22405675" w14:textId="77777777" w:rsidR="00DB5A79" w:rsidRPr="00014B6D" w:rsidRDefault="00DB5A79" w:rsidP="00E50307">
            <w:pPr>
              <w:spacing w:after="60"/>
              <w:jc w:val="right"/>
              <w:rPr>
                <w:bCs/>
                <w:sz w:val="16"/>
                <w:szCs w:val="16"/>
                <w:lang w:val="ru-RU"/>
              </w:rPr>
            </w:pPr>
          </w:p>
        </w:tc>
        <w:tc>
          <w:tcPr>
            <w:tcW w:w="350" w:type="pct"/>
          </w:tcPr>
          <w:p w14:paraId="194190C3" w14:textId="77777777" w:rsidR="00DB5A79" w:rsidRPr="00B94640" w:rsidRDefault="00DB5A79" w:rsidP="00E50307">
            <w:pPr>
              <w:wordWrap w:val="0"/>
              <w:spacing w:after="60"/>
              <w:jc w:val="right"/>
              <w:rPr>
                <w:sz w:val="16"/>
                <w:szCs w:val="16"/>
                <w:lang w:val="en-US"/>
              </w:rPr>
            </w:pPr>
            <w:r>
              <w:rPr>
                <w:sz w:val="16"/>
                <w:szCs w:val="16"/>
                <w:lang w:val="en-US"/>
              </w:rPr>
              <w:t>25 640</w:t>
            </w:r>
          </w:p>
        </w:tc>
      </w:tr>
    </w:tbl>
    <w:p w14:paraId="5E2E60B5" w14:textId="77777777" w:rsidR="00DB5A79" w:rsidRPr="002B2BFC" w:rsidRDefault="00DB5A79" w:rsidP="00DB5A79">
      <w:pPr>
        <w:jc w:val="left"/>
        <w:rPr>
          <w:sz w:val="18"/>
          <w:szCs w:val="18"/>
          <w:lang w:val="ru-RU" w:eastAsia="zh-CN"/>
        </w:rPr>
      </w:pPr>
    </w:p>
    <w:tbl>
      <w:tblPr>
        <w:tblW w:w="11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8"/>
        <w:gridCol w:w="5259"/>
      </w:tblGrid>
      <w:tr w:rsidR="00DB5A79" w:rsidRPr="002B2BFC" w14:paraId="7197A9EE" w14:textId="77777777" w:rsidTr="00E50307">
        <w:trPr>
          <w:trHeight w:val="33"/>
          <w:jc w:val="center"/>
        </w:trPr>
        <w:tc>
          <w:tcPr>
            <w:tcW w:w="6168" w:type="dxa"/>
          </w:tcPr>
          <w:p w14:paraId="3440F325" w14:textId="77777777" w:rsidR="00DB5A79" w:rsidRPr="002B2BFC" w:rsidRDefault="00DB5A79" w:rsidP="00E50307">
            <w:pPr>
              <w:spacing w:after="60"/>
              <w:jc w:val="left"/>
              <w:rPr>
                <w:b/>
                <w:sz w:val="20"/>
                <w:szCs w:val="20"/>
                <w:lang w:val="ru-RU"/>
              </w:rPr>
            </w:pPr>
            <w:r w:rsidRPr="002B2BFC">
              <w:rPr>
                <w:b/>
                <w:sz w:val="20"/>
                <w:szCs w:val="20"/>
                <w:lang w:val="ru-RU"/>
              </w:rPr>
              <w:t>Рекомендация секретариата:</w:t>
            </w:r>
          </w:p>
        </w:tc>
        <w:tc>
          <w:tcPr>
            <w:tcW w:w="5259" w:type="dxa"/>
          </w:tcPr>
          <w:p w14:paraId="3ABCA1CB" w14:textId="77777777" w:rsidR="00DB5A79" w:rsidRPr="002B2BFC" w:rsidRDefault="00DB5A79" w:rsidP="00E50307">
            <w:pPr>
              <w:spacing w:after="60"/>
              <w:jc w:val="center"/>
              <w:rPr>
                <w:sz w:val="20"/>
                <w:szCs w:val="20"/>
                <w:lang w:val="ru-RU"/>
              </w:rPr>
            </w:pPr>
            <w:r w:rsidRPr="002B2BFC">
              <w:rPr>
                <w:sz w:val="20"/>
                <w:szCs w:val="20"/>
                <w:lang w:val="ru-RU"/>
              </w:rPr>
              <w:t xml:space="preserve">Общее утверждение </w:t>
            </w:r>
          </w:p>
        </w:tc>
      </w:tr>
    </w:tbl>
    <w:p w14:paraId="54B93C8D" w14:textId="77777777" w:rsidR="00EA598B" w:rsidRPr="00FB1CF8" w:rsidRDefault="00EA598B" w:rsidP="00EA598B">
      <w:r w:rsidRPr="00FB1CF8">
        <w:br w:type="page"/>
      </w:r>
    </w:p>
    <w:p w14:paraId="2E7E1043" w14:textId="77777777" w:rsidR="001A735F" w:rsidRPr="003313A1" w:rsidRDefault="001A735F" w:rsidP="001A735F">
      <w:pPr>
        <w:spacing w:after="240"/>
        <w:jc w:val="center"/>
        <w:rPr>
          <w:b/>
        </w:rPr>
      </w:pPr>
      <w:r>
        <w:rPr>
          <w:b/>
          <w:lang w:val="ru-RU"/>
        </w:rPr>
        <w:lastRenderedPageBreak/>
        <w:t>ОПИСАНИЕ ПРОЕКТА</w:t>
      </w:r>
    </w:p>
    <w:p w14:paraId="0EFAA4BE" w14:textId="5C33E410" w:rsidR="00EA598B" w:rsidRPr="001A735F" w:rsidRDefault="006B2250" w:rsidP="0028245E">
      <w:pPr>
        <w:pStyle w:val="Heading1"/>
        <w:rPr>
          <w:lang w:val="ru-RU"/>
        </w:rPr>
      </w:pPr>
      <w:r>
        <w:rPr>
          <w:lang w:val="ru-RU"/>
        </w:rPr>
        <w:t xml:space="preserve">От имени правительства Гондураса ЮНИДО в качестве ведущего учреждения-исполнителя представила запрос на финансирование третьего транша </w:t>
      </w:r>
      <w:r>
        <w:t>II</w:t>
      </w:r>
      <w:r w:rsidRPr="00FD5859">
        <w:rPr>
          <w:lang w:val="ru-RU"/>
        </w:rPr>
        <w:t xml:space="preserve"> этап</w:t>
      </w:r>
      <w:r>
        <w:rPr>
          <w:lang w:val="ru-RU"/>
        </w:rPr>
        <w:t xml:space="preserve">а проекта </w:t>
      </w:r>
      <w:r w:rsidRPr="00FD5859">
        <w:rPr>
          <w:lang w:val="ru-RU"/>
        </w:rPr>
        <w:t>организационной деятельности по поэтапному отказу от ГХФУ (ПОДПО)</w:t>
      </w:r>
      <w:r>
        <w:rPr>
          <w:lang w:val="ru-RU"/>
        </w:rPr>
        <w:t xml:space="preserve"> в размере 360 640 долл. США, включая 298 500 долл. США плюс эксплуатационные расходы учреждения в размере 20 895 долл. США</w:t>
      </w:r>
      <w:r w:rsidRPr="00E516F4">
        <w:rPr>
          <w:lang w:val="ru-RU"/>
        </w:rPr>
        <w:t xml:space="preserve"> </w:t>
      </w:r>
      <w:r>
        <w:rPr>
          <w:lang w:val="ru-RU"/>
        </w:rPr>
        <w:t>для ЮНИДО и 36 500 долл. США</w:t>
      </w:r>
      <w:r w:rsidRPr="00E516F4">
        <w:rPr>
          <w:lang w:val="ru-RU"/>
        </w:rPr>
        <w:t xml:space="preserve"> плюс эксплуатационные расходы учреждени</w:t>
      </w:r>
      <w:r>
        <w:rPr>
          <w:lang w:val="ru-RU"/>
        </w:rPr>
        <w:t>я в размере 4 745 долл. США</w:t>
      </w:r>
      <w:r w:rsidRPr="00E516F4">
        <w:rPr>
          <w:lang w:val="ru-RU"/>
        </w:rPr>
        <w:t xml:space="preserve"> для ЮНЕП</w:t>
      </w:r>
      <w:r w:rsidR="00EA598B" w:rsidRPr="00FB1CF8">
        <w:rPr>
          <w:rStyle w:val="FootnoteReference"/>
        </w:rPr>
        <w:footnoteReference w:id="3"/>
      </w:r>
      <w:r w:rsidR="00C16291">
        <w:rPr>
          <w:lang w:val="ru-RU"/>
        </w:rPr>
        <w:t xml:space="preserve">. </w:t>
      </w:r>
      <w:r w:rsidR="00E516F4">
        <w:rPr>
          <w:lang w:val="ru-RU"/>
        </w:rPr>
        <w:t xml:space="preserve">Представленный документ включает доклад о ходе освоения </w:t>
      </w:r>
      <w:r w:rsidR="00E51B75">
        <w:rPr>
          <w:lang w:val="ru-RU"/>
        </w:rPr>
        <w:t>второго</w:t>
      </w:r>
      <w:r w:rsidR="00E516F4">
        <w:rPr>
          <w:lang w:val="ru-RU"/>
        </w:rPr>
        <w:t xml:space="preserve"> транша</w:t>
      </w:r>
      <w:r w:rsidR="00E51B75">
        <w:rPr>
          <w:lang w:val="ru-RU"/>
        </w:rPr>
        <w:t xml:space="preserve"> и </w:t>
      </w:r>
      <w:r w:rsidR="00E516F4">
        <w:rPr>
          <w:lang w:val="ru-RU"/>
        </w:rPr>
        <w:t>план освоения транша на 2025-202</w:t>
      </w:r>
      <w:r w:rsidR="00E51B75">
        <w:rPr>
          <w:lang w:val="ru-RU"/>
        </w:rPr>
        <w:t>7</w:t>
      </w:r>
      <w:r w:rsidR="00E516F4">
        <w:rPr>
          <w:lang w:val="ru-RU"/>
        </w:rPr>
        <w:t xml:space="preserve"> годы.</w:t>
      </w:r>
    </w:p>
    <w:p w14:paraId="408ECB4A" w14:textId="7E6A1C09" w:rsidR="00EA598B" w:rsidRPr="00FB1CF8" w:rsidRDefault="00E51B75" w:rsidP="0028245E">
      <w:pPr>
        <w:keepNext/>
        <w:spacing w:after="240"/>
        <w:rPr>
          <w:u w:val="single"/>
        </w:rPr>
      </w:pPr>
      <w:r w:rsidRPr="00E51B75">
        <w:rPr>
          <w:u w:val="single"/>
        </w:rPr>
        <w:t>Отчет о потреблении ГХФУ</w:t>
      </w:r>
    </w:p>
    <w:p w14:paraId="4119AD8D" w14:textId="6A145793" w:rsidR="00EA598B" w:rsidRPr="00CA65FB" w:rsidRDefault="00E51B75" w:rsidP="0028245E">
      <w:pPr>
        <w:pStyle w:val="Heading1"/>
        <w:rPr>
          <w:lang w:val="ru-RU"/>
        </w:rPr>
      </w:pPr>
      <w:r w:rsidRPr="00E51B75">
        <w:rPr>
          <w:lang w:val="ru-RU"/>
        </w:rPr>
        <w:t xml:space="preserve">Правительство </w:t>
      </w:r>
      <w:r>
        <w:rPr>
          <w:lang w:val="ru-RU"/>
        </w:rPr>
        <w:t>Гондураса</w:t>
      </w:r>
      <w:r w:rsidRPr="00E51B75">
        <w:rPr>
          <w:lang w:val="ru-RU"/>
        </w:rPr>
        <w:t xml:space="preserve"> сообщило о потреблении </w:t>
      </w:r>
      <w:r>
        <w:rPr>
          <w:lang w:val="ru-RU"/>
        </w:rPr>
        <w:t>6</w:t>
      </w:r>
      <w:r w:rsidRPr="00E51B75">
        <w:rPr>
          <w:lang w:val="ru-RU"/>
        </w:rPr>
        <w:t>,</w:t>
      </w:r>
      <w:r>
        <w:rPr>
          <w:lang w:val="ru-RU"/>
        </w:rPr>
        <w:t>16</w:t>
      </w:r>
      <w:r w:rsidRPr="00E51B75">
        <w:rPr>
          <w:lang w:val="ru-RU"/>
        </w:rPr>
        <w:t xml:space="preserve"> тонны ОРС ГХФУ в 2023 году, что на </w:t>
      </w:r>
      <w:r w:rsidR="00CA65FB">
        <w:rPr>
          <w:lang w:val="ru-RU"/>
        </w:rPr>
        <w:t>69</w:t>
      </w:r>
      <w:r w:rsidRPr="00E51B75">
        <w:rPr>
          <w:lang w:val="ru-RU"/>
        </w:rPr>
        <w:t>,</w:t>
      </w:r>
      <w:r w:rsidR="00CA65FB">
        <w:rPr>
          <w:lang w:val="ru-RU"/>
        </w:rPr>
        <w:t>0</w:t>
      </w:r>
      <w:r w:rsidRPr="00E51B75">
        <w:rPr>
          <w:lang w:val="ru-RU"/>
        </w:rPr>
        <w:t xml:space="preserve"> процента ниже базового уровня страны по ГХФУ для соблюдения требований. Данные по </w:t>
      </w:r>
      <w:r w:rsidR="00CA65FB">
        <w:rPr>
          <w:lang w:val="ru-RU"/>
        </w:rPr>
        <w:t>с</w:t>
      </w:r>
      <w:r w:rsidRPr="00E51B75">
        <w:rPr>
          <w:lang w:val="ru-RU"/>
        </w:rPr>
        <w:t xml:space="preserve">татье 7 и страновой программе (СП) на 2024 год еще не представлены. </w:t>
      </w:r>
      <w:r w:rsidRPr="00CA65FB">
        <w:rPr>
          <w:lang w:val="ru-RU"/>
        </w:rPr>
        <w:t>Потребление ГХФУ в 20</w:t>
      </w:r>
      <w:r w:rsidR="00CA65FB">
        <w:rPr>
          <w:lang w:val="ru-RU"/>
        </w:rPr>
        <w:t>20</w:t>
      </w:r>
      <w:r w:rsidRPr="00CA65FB">
        <w:rPr>
          <w:lang w:val="ru-RU"/>
        </w:rPr>
        <w:t>-2023 годах представлено в таблице 1.</w:t>
      </w:r>
    </w:p>
    <w:p w14:paraId="23C81B4D" w14:textId="102E85AE" w:rsidR="00EA598B" w:rsidRPr="006B7A41" w:rsidRDefault="001A78D6" w:rsidP="0028245E">
      <w:pPr>
        <w:keepNext/>
        <w:rPr>
          <w:b/>
          <w:lang w:val="ru-RU"/>
        </w:rPr>
      </w:pPr>
      <w:r w:rsidRPr="006B7A41">
        <w:rPr>
          <w:b/>
          <w:lang w:val="ru-RU"/>
        </w:rPr>
        <w:t>Таблица 1. Потребление ГХФУ в Гондурасе (данные в соответствии со статьей 7 за 2020-2023 годы)</w:t>
      </w:r>
    </w:p>
    <w:tbl>
      <w:tblPr>
        <w:tblW w:w="5000" w:type="pct"/>
        <w:tblLook w:val="04A0" w:firstRow="1" w:lastRow="0" w:firstColumn="1" w:lastColumn="0" w:noHBand="0" w:noVBand="1"/>
      </w:tblPr>
      <w:tblGrid>
        <w:gridCol w:w="2944"/>
        <w:gridCol w:w="1128"/>
        <w:gridCol w:w="1130"/>
        <w:gridCol w:w="1130"/>
        <w:gridCol w:w="1131"/>
        <w:gridCol w:w="1887"/>
      </w:tblGrid>
      <w:tr w:rsidR="00D34DC4" w:rsidRPr="00FB1CF8" w14:paraId="15FFE38A" w14:textId="77777777" w:rsidTr="00D34DC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CC1C55" w14:textId="59CA4824" w:rsidR="00D34DC4" w:rsidRPr="00FB1CF8" w:rsidRDefault="001A78D6" w:rsidP="00D34DC4">
            <w:pPr>
              <w:keepNext/>
              <w:jc w:val="center"/>
              <w:rPr>
                <w:b/>
                <w:bCs/>
                <w:color w:val="000000"/>
                <w:sz w:val="20"/>
                <w:szCs w:val="20"/>
              </w:rPr>
            </w:pPr>
            <w:r>
              <w:rPr>
                <w:b/>
                <w:bCs/>
                <w:color w:val="000000"/>
                <w:sz w:val="20"/>
                <w:szCs w:val="20"/>
                <w:lang w:val="ru-RU"/>
              </w:rPr>
              <w:t>ГХФУ</w:t>
            </w:r>
            <w:r w:rsidR="00D34DC4" w:rsidRPr="00FB1CF8">
              <w:rPr>
                <w:b/>
                <w:bCs/>
                <w:color w:val="000000"/>
                <w:sz w:val="20"/>
                <w:szCs w:val="20"/>
              </w:rPr>
              <w:t>-22</w:t>
            </w:r>
          </w:p>
        </w:tc>
        <w:tc>
          <w:tcPr>
            <w:tcW w:w="671" w:type="pct"/>
            <w:tcBorders>
              <w:top w:val="single" w:sz="4" w:space="0" w:color="auto"/>
              <w:left w:val="nil"/>
              <w:bottom w:val="single" w:sz="4" w:space="0" w:color="auto"/>
              <w:right w:val="single" w:sz="4" w:space="0" w:color="auto"/>
            </w:tcBorders>
            <w:shd w:val="clear" w:color="auto" w:fill="auto"/>
            <w:noWrap/>
            <w:hideMark/>
          </w:tcPr>
          <w:p w14:paraId="0767CE09" w14:textId="625C2B64" w:rsidR="00D34DC4" w:rsidRPr="00FB1CF8" w:rsidRDefault="00D34DC4" w:rsidP="00D34DC4">
            <w:pPr>
              <w:keepNext/>
              <w:jc w:val="center"/>
              <w:rPr>
                <w:b/>
                <w:bCs/>
                <w:color w:val="000000"/>
                <w:sz w:val="20"/>
                <w:szCs w:val="20"/>
              </w:rPr>
            </w:pPr>
            <w:r w:rsidRPr="00FB1CF8">
              <w:rPr>
                <w:b/>
                <w:bCs/>
                <w:color w:val="000000"/>
                <w:sz w:val="20"/>
                <w:szCs w:val="20"/>
              </w:rPr>
              <w:t>2020</w:t>
            </w:r>
          </w:p>
        </w:tc>
        <w:tc>
          <w:tcPr>
            <w:tcW w:w="672" w:type="pct"/>
            <w:tcBorders>
              <w:top w:val="single" w:sz="4" w:space="0" w:color="auto"/>
              <w:left w:val="nil"/>
              <w:bottom w:val="single" w:sz="4" w:space="0" w:color="auto"/>
              <w:right w:val="single" w:sz="4" w:space="0" w:color="auto"/>
            </w:tcBorders>
            <w:shd w:val="clear" w:color="auto" w:fill="auto"/>
            <w:noWrap/>
            <w:hideMark/>
          </w:tcPr>
          <w:p w14:paraId="3457EAFD" w14:textId="04F9838F" w:rsidR="00D34DC4" w:rsidRPr="00FB1CF8" w:rsidRDefault="00D34DC4" w:rsidP="00D34DC4">
            <w:pPr>
              <w:keepNext/>
              <w:jc w:val="center"/>
              <w:rPr>
                <w:b/>
                <w:bCs/>
                <w:color w:val="000000"/>
                <w:sz w:val="20"/>
                <w:szCs w:val="20"/>
              </w:rPr>
            </w:pPr>
            <w:r w:rsidRPr="00FB1CF8">
              <w:rPr>
                <w:b/>
                <w:bCs/>
                <w:color w:val="000000"/>
                <w:sz w:val="20"/>
                <w:szCs w:val="20"/>
              </w:rPr>
              <w:t>2021</w:t>
            </w:r>
          </w:p>
        </w:tc>
        <w:tc>
          <w:tcPr>
            <w:tcW w:w="672" w:type="pct"/>
            <w:tcBorders>
              <w:top w:val="single" w:sz="4" w:space="0" w:color="auto"/>
              <w:left w:val="nil"/>
              <w:bottom w:val="single" w:sz="4" w:space="0" w:color="auto"/>
              <w:right w:val="single" w:sz="4" w:space="0" w:color="auto"/>
            </w:tcBorders>
          </w:tcPr>
          <w:p w14:paraId="2BDEBCD6" w14:textId="62434472" w:rsidR="00D34DC4" w:rsidRPr="00FB1CF8" w:rsidRDefault="00D34DC4" w:rsidP="00D34DC4">
            <w:pPr>
              <w:keepNext/>
              <w:jc w:val="center"/>
              <w:rPr>
                <w:b/>
                <w:bCs/>
                <w:color w:val="000000"/>
                <w:sz w:val="20"/>
                <w:szCs w:val="20"/>
              </w:rPr>
            </w:pPr>
            <w:r w:rsidRPr="00FB1CF8">
              <w:rPr>
                <w:b/>
                <w:bCs/>
                <w:color w:val="000000"/>
                <w:sz w:val="20"/>
                <w:szCs w:val="20"/>
              </w:rPr>
              <w:t>2022</w:t>
            </w:r>
          </w:p>
        </w:tc>
        <w:tc>
          <w:tcPr>
            <w:tcW w:w="672" w:type="pct"/>
            <w:tcBorders>
              <w:top w:val="single" w:sz="4" w:space="0" w:color="auto"/>
              <w:left w:val="single" w:sz="4" w:space="0" w:color="auto"/>
              <w:bottom w:val="single" w:sz="4" w:space="0" w:color="auto"/>
              <w:right w:val="single" w:sz="4" w:space="0" w:color="auto"/>
            </w:tcBorders>
          </w:tcPr>
          <w:p w14:paraId="1AFF17D0" w14:textId="77777777" w:rsidR="00D34DC4" w:rsidRPr="00FB1CF8" w:rsidRDefault="00D34DC4" w:rsidP="00D34DC4">
            <w:pPr>
              <w:keepNext/>
              <w:jc w:val="center"/>
              <w:rPr>
                <w:b/>
                <w:bCs/>
                <w:color w:val="000000"/>
                <w:sz w:val="20"/>
                <w:szCs w:val="20"/>
              </w:rPr>
            </w:pPr>
            <w:r w:rsidRPr="00FB1CF8">
              <w:rPr>
                <w:b/>
                <w:bCs/>
                <w:color w:val="000000"/>
                <w:sz w:val="20"/>
                <w:szCs w:val="20"/>
              </w:rPr>
              <w:t>2023</w:t>
            </w:r>
          </w:p>
        </w:tc>
        <w:tc>
          <w:tcPr>
            <w:tcW w:w="672" w:type="pct"/>
            <w:tcBorders>
              <w:top w:val="single" w:sz="4" w:space="0" w:color="auto"/>
              <w:left w:val="single" w:sz="4" w:space="0" w:color="auto"/>
              <w:bottom w:val="single" w:sz="4" w:space="0" w:color="auto"/>
              <w:right w:val="single" w:sz="4" w:space="0" w:color="auto"/>
            </w:tcBorders>
            <w:shd w:val="clear" w:color="auto" w:fill="auto"/>
            <w:noWrap/>
            <w:hideMark/>
          </w:tcPr>
          <w:p w14:paraId="30CBD039" w14:textId="20787B5A" w:rsidR="00D34DC4" w:rsidRPr="00FB1CF8" w:rsidRDefault="00A332F2" w:rsidP="00D34DC4">
            <w:pPr>
              <w:keepNext/>
              <w:jc w:val="center"/>
              <w:rPr>
                <w:b/>
                <w:bCs/>
                <w:color w:val="000000"/>
                <w:sz w:val="20"/>
                <w:szCs w:val="20"/>
              </w:rPr>
            </w:pPr>
            <w:r>
              <w:rPr>
                <w:b/>
                <w:bCs/>
                <w:color w:val="000000"/>
                <w:sz w:val="20"/>
                <w:szCs w:val="20"/>
                <w:lang w:val="ru-RU"/>
              </w:rPr>
              <w:t>Базовый уровень</w:t>
            </w:r>
            <w:r w:rsidR="00DB28E7" w:rsidRPr="00FB1CF8">
              <w:rPr>
                <w:rFonts w:eastAsiaTheme="minorHAnsi"/>
                <w:color w:val="000000"/>
                <w:sz w:val="20"/>
                <w:szCs w:val="20"/>
              </w:rPr>
              <w:t>*</w:t>
            </w:r>
          </w:p>
        </w:tc>
      </w:tr>
      <w:tr w:rsidR="00D34DC4" w:rsidRPr="00FB1CF8" w14:paraId="229313F0" w14:textId="77777777" w:rsidTr="00D34DC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8EDE4" w14:textId="2E8D3A00" w:rsidR="00D34DC4" w:rsidRPr="00A332F2" w:rsidRDefault="00A332F2" w:rsidP="00AD284B">
            <w:pPr>
              <w:widowControl w:val="0"/>
              <w:ind w:left="98"/>
              <w:jc w:val="left"/>
              <w:rPr>
                <w:b/>
                <w:color w:val="000000"/>
                <w:sz w:val="20"/>
                <w:szCs w:val="20"/>
                <w:lang w:val="ru-RU"/>
              </w:rPr>
            </w:pPr>
            <w:r w:rsidRPr="00A332F2">
              <w:rPr>
                <w:b/>
                <w:color w:val="000000"/>
                <w:sz w:val="20"/>
                <w:szCs w:val="20"/>
                <w:lang w:val="ru-RU"/>
              </w:rPr>
              <w:t>Метрические тонны (</w:t>
            </w:r>
            <w:r>
              <w:rPr>
                <w:b/>
                <w:color w:val="000000"/>
                <w:sz w:val="20"/>
                <w:szCs w:val="20"/>
                <w:lang w:val="ru-RU"/>
              </w:rPr>
              <w:t>м</w:t>
            </w:r>
            <w:r w:rsidRPr="00A332F2">
              <w:rPr>
                <w:b/>
                <w:color w:val="000000"/>
                <w:sz w:val="20"/>
                <w:szCs w:val="20"/>
                <w:lang w:val="ru-RU"/>
              </w:rPr>
              <w:t>т)</w:t>
            </w:r>
          </w:p>
        </w:tc>
        <w:tc>
          <w:tcPr>
            <w:tcW w:w="671" w:type="pct"/>
            <w:tcBorders>
              <w:top w:val="nil"/>
              <w:left w:val="nil"/>
              <w:bottom w:val="single" w:sz="4" w:space="0" w:color="auto"/>
              <w:right w:val="single" w:sz="4" w:space="0" w:color="auto"/>
            </w:tcBorders>
            <w:shd w:val="clear" w:color="auto" w:fill="auto"/>
            <w:noWrap/>
          </w:tcPr>
          <w:p w14:paraId="7B5B059D" w14:textId="1245D14C" w:rsidR="00D34DC4" w:rsidRPr="00FB1CF8" w:rsidRDefault="00D34DC4" w:rsidP="00AD284B">
            <w:pPr>
              <w:ind w:left="-201" w:right="104"/>
              <w:jc w:val="right"/>
              <w:rPr>
                <w:color w:val="000000"/>
                <w:sz w:val="20"/>
                <w:szCs w:val="20"/>
              </w:rPr>
            </w:pPr>
            <w:r w:rsidRPr="00FB1CF8">
              <w:rPr>
                <w:bCs/>
                <w:color w:val="000000"/>
                <w:sz w:val="20"/>
                <w:szCs w:val="20"/>
              </w:rPr>
              <w:t>134</w:t>
            </w:r>
            <w:r w:rsidR="00A332F2">
              <w:rPr>
                <w:bCs/>
                <w:color w:val="000000"/>
                <w:sz w:val="20"/>
                <w:szCs w:val="20"/>
                <w:lang w:val="ru-RU"/>
              </w:rPr>
              <w:t>,</w:t>
            </w:r>
            <w:r w:rsidRPr="00FB1CF8">
              <w:rPr>
                <w:bCs/>
                <w:color w:val="000000"/>
                <w:sz w:val="20"/>
                <w:szCs w:val="20"/>
              </w:rPr>
              <w:t>46</w:t>
            </w:r>
          </w:p>
        </w:tc>
        <w:tc>
          <w:tcPr>
            <w:tcW w:w="672" w:type="pct"/>
            <w:tcBorders>
              <w:top w:val="nil"/>
              <w:left w:val="nil"/>
              <w:bottom w:val="single" w:sz="4" w:space="0" w:color="auto"/>
              <w:right w:val="single" w:sz="4" w:space="0" w:color="auto"/>
            </w:tcBorders>
            <w:shd w:val="clear" w:color="auto" w:fill="auto"/>
            <w:noWrap/>
          </w:tcPr>
          <w:p w14:paraId="6DF3444E" w14:textId="359C1BB8" w:rsidR="00D34DC4" w:rsidRPr="00FB1CF8" w:rsidRDefault="00D34DC4" w:rsidP="00AD284B">
            <w:pPr>
              <w:ind w:left="-201" w:right="104"/>
              <w:jc w:val="right"/>
              <w:rPr>
                <w:color w:val="000000"/>
                <w:sz w:val="20"/>
                <w:szCs w:val="20"/>
              </w:rPr>
            </w:pPr>
            <w:r w:rsidRPr="00FB1CF8">
              <w:rPr>
                <w:bCs/>
                <w:color w:val="000000"/>
                <w:sz w:val="20"/>
                <w:szCs w:val="20"/>
              </w:rPr>
              <w:t>61</w:t>
            </w:r>
            <w:r w:rsidR="00A332F2">
              <w:rPr>
                <w:bCs/>
                <w:color w:val="000000"/>
                <w:sz w:val="20"/>
                <w:szCs w:val="20"/>
                <w:lang w:val="ru-RU"/>
              </w:rPr>
              <w:t>,</w:t>
            </w:r>
            <w:r w:rsidRPr="00FB1CF8">
              <w:rPr>
                <w:bCs/>
                <w:color w:val="000000"/>
                <w:sz w:val="20"/>
                <w:szCs w:val="20"/>
              </w:rPr>
              <w:t>21</w:t>
            </w:r>
          </w:p>
        </w:tc>
        <w:tc>
          <w:tcPr>
            <w:tcW w:w="672" w:type="pct"/>
            <w:tcBorders>
              <w:top w:val="single" w:sz="4" w:space="0" w:color="auto"/>
              <w:left w:val="nil"/>
              <w:bottom w:val="single" w:sz="4" w:space="0" w:color="auto"/>
              <w:right w:val="single" w:sz="4" w:space="0" w:color="auto"/>
            </w:tcBorders>
          </w:tcPr>
          <w:p w14:paraId="2890504F" w14:textId="76A90B5F" w:rsidR="00D34DC4" w:rsidRPr="00FB1CF8" w:rsidRDefault="00D34DC4" w:rsidP="00AD284B">
            <w:pPr>
              <w:widowControl w:val="0"/>
              <w:ind w:left="-201" w:right="104"/>
              <w:jc w:val="right"/>
              <w:rPr>
                <w:color w:val="000000"/>
                <w:sz w:val="20"/>
                <w:szCs w:val="20"/>
              </w:rPr>
            </w:pPr>
            <w:r w:rsidRPr="00FB1CF8">
              <w:rPr>
                <w:color w:val="000000"/>
                <w:sz w:val="20"/>
                <w:szCs w:val="20"/>
              </w:rPr>
              <w:t>61</w:t>
            </w:r>
            <w:r w:rsidR="00A332F2">
              <w:rPr>
                <w:color w:val="000000"/>
                <w:sz w:val="20"/>
                <w:szCs w:val="20"/>
                <w:lang w:val="ru-RU"/>
              </w:rPr>
              <w:t>,</w:t>
            </w:r>
            <w:r w:rsidRPr="00FB1CF8">
              <w:rPr>
                <w:color w:val="000000"/>
                <w:sz w:val="20"/>
                <w:szCs w:val="20"/>
              </w:rPr>
              <w:t>21</w:t>
            </w:r>
          </w:p>
        </w:tc>
        <w:tc>
          <w:tcPr>
            <w:tcW w:w="672" w:type="pct"/>
            <w:tcBorders>
              <w:top w:val="nil"/>
              <w:left w:val="single" w:sz="4" w:space="0" w:color="auto"/>
              <w:bottom w:val="single" w:sz="4" w:space="0" w:color="auto"/>
              <w:right w:val="single" w:sz="4" w:space="0" w:color="auto"/>
            </w:tcBorders>
          </w:tcPr>
          <w:p w14:paraId="4365B6CC" w14:textId="754DA1C9" w:rsidR="00D34DC4" w:rsidRPr="00FB1CF8" w:rsidRDefault="00D34DC4" w:rsidP="00AD284B">
            <w:pPr>
              <w:widowControl w:val="0"/>
              <w:ind w:left="-201" w:right="104"/>
              <w:jc w:val="right"/>
              <w:rPr>
                <w:color w:val="000000"/>
                <w:sz w:val="20"/>
                <w:szCs w:val="20"/>
              </w:rPr>
            </w:pPr>
            <w:r w:rsidRPr="00FB1CF8">
              <w:rPr>
                <w:color w:val="000000"/>
                <w:sz w:val="20"/>
                <w:szCs w:val="20"/>
              </w:rPr>
              <w:t>111</w:t>
            </w:r>
            <w:r w:rsidR="00A332F2">
              <w:rPr>
                <w:color w:val="000000"/>
                <w:sz w:val="20"/>
                <w:szCs w:val="20"/>
                <w:lang w:val="ru-RU"/>
              </w:rPr>
              <w:t>,</w:t>
            </w:r>
            <w:r w:rsidRPr="00FB1CF8">
              <w:rPr>
                <w:color w:val="000000"/>
                <w:sz w:val="20"/>
                <w:szCs w:val="20"/>
              </w:rPr>
              <w:t>92</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3912D571" w14:textId="68D98C13" w:rsidR="00D34DC4" w:rsidRPr="00FB1CF8" w:rsidRDefault="00D34DC4" w:rsidP="00AD284B">
            <w:pPr>
              <w:widowControl w:val="0"/>
              <w:ind w:left="-201" w:right="104"/>
              <w:jc w:val="right"/>
              <w:rPr>
                <w:color w:val="000000"/>
                <w:sz w:val="20"/>
                <w:szCs w:val="20"/>
              </w:rPr>
            </w:pPr>
            <w:r w:rsidRPr="00FB1CF8">
              <w:rPr>
                <w:color w:val="000000"/>
                <w:sz w:val="20"/>
                <w:szCs w:val="20"/>
              </w:rPr>
              <w:t>327</w:t>
            </w:r>
            <w:r w:rsidR="00A332F2">
              <w:rPr>
                <w:color w:val="000000"/>
                <w:sz w:val="20"/>
                <w:szCs w:val="20"/>
                <w:lang w:val="ru-RU"/>
              </w:rPr>
              <w:t>,</w:t>
            </w:r>
            <w:r w:rsidRPr="00FB1CF8">
              <w:rPr>
                <w:color w:val="000000"/>
                <w:sz w:val="20"/>
                <w:szCs w:val="20"/>
              </w:rPr>
              <w:t>40</w:t>
            </w:r>
          </w:p>
        </w:tc>
      </w:tr>
      <w:tr w:rsidR="00D34DC4" w:rsidRPr="00FB1CF8" w14:paraId="287FDA33" w14:textId="77777777" w:rsidTr="00D34DC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70A764" w14:textId="465606CE" w:rsidR="00D34DC4" w:rsidRPr="00A332F2" w:rsidRDefault="00A332F2" w:rsidP="00AD284B">
            <w:pPr>
              <w:widowControl w:val="0"/>
              <w:ind w:left="98"/>
              <w:jc w:val="left"/>
              <w:rPr>
                <w:b/>
                <w:color w:val="000000"/>
                <w:sz w:val="20"/>
                <w:szCs w:val="20"/>
                <w:lang w:val="ru-RU"/>
              </w:rPr>
            </w:pPr>
            <w:r>
              <w:rPr>
                <w:b/>
                <w:color w:val="000000"/>
                <w:sz w:val="20"/>
                <w:szCs w:val="20"/>
                <w:lang w:val="ru-RU"/>
              </w:rPr>
              <w:t>Тонны ОРС</w:t>
            </w:r>
          </w:p>
        </w:tc>
        <w:tc>
          <w:tcPr>
            <w:tcW w:w="671" w:type="pct"/>
            <w:tcBorders>
              <w:top w:val="nil"/>
              <w:left w:val="nil"/>
              <w:bottom w:val="single" w:sz="4" w:space="0" w:color="auto"/>
              <w:right w:val="single" w:sz="4" w:space="0" w:color="auto"/>
            </w:tcBorders>
            <w:shd w:val="clear" w:color="auto" w:fill="auto"/>
            <w:noWrap/>
          </w:tcPr>
          <w:p w14:paraId="1FD292ED" w14:textId="5D43C487" w:rsidR="00D34DC4" w:rsidRPr="00FB1CF8" w:rsidRDefault="00D34DC4" w:rsidP="00AD284B">
            <w:pPr>
              <w:ind w:left="-201" w:right="104"/>
              <w:jc w:val="right"/>
              <w:rPr>
                <w:rFonts w:eastAsiaTheme="minorHAnsi"/>
                <w:color w:val="000000"/>
                <w:sz w:val="20"/>
                <w:szCs w:val="20"/>
              </w:rPr>
            </w:pPr>
            <w:r w:rsidRPr="00FB1CF8">
              <w:rPr>
                <w:color w:val="000000"/>
                <w:sz w:val="20"/>
                <w:szCs w:val="20"/>
              </w:rPr>
              <w:t>7</w:t>
            </w:r>
            <w:r w:rsidR="00A332F2">
              <w:rPr>
                <w:color w:val="000000"/>
                <w:sz w:val="20"/>
                <w:szCs w:val="20"/>
                <w:lang w:val="ru-RU"/>
              </w:rPr>
              <w:t>,</w:t>
            </w:r>
            <w:r w:rsidRPr="00FB1CF8">
              <w:rPr>
                <w:color w:val="000000"/>
                <w:sz w:val="20"/>
                <w:szCs w:val="20"/>
              </w:rPr>
              <w:t>40</w:t>
            </w:r>
          </w:p>
        </w:tc>
        <w:tc>
          <w:tcPr>
            <w:tcW w:w="672" w:type="pct"/>
            <w:tcBorders>
              <w:top w:val="nil"/>
              <w:left w:val="nil"/>
              <w:bottom w:val="single" w:sz="4" w:space="0" w:color="auto"/>
              <w:right w:val="single" w:sz="4" w:space="0" w:color="auto"/>
            </w:tcBorders>
            <w:shd w:val="clear" w:color="auto" w:fill="auto"/>
            <w:noWrap/>
          </w:tcPr>
          <w:p w14:paraId="6C5B61A4" w14:textId="5FF0D6CB" w:rsidR="00D34DC4" w:rsidRPr="00FB1CF8" w:rsidRDefault="00D34DC4" w:rsidP="00AD284B">
            <w:pPr>
              <w:ind w:left="-201" w:right="104"/>
              <w:jc w:val="right"/>
              <w:rPr>
                <w:color w:val="000000"/>
                <w:sz w:val="20"/>
                <w:szCs w:val="20"/>
              </w:rPr>
            </w:pPr>
            <w:r w:rsidRPr="00FB1CF8">
              <w:rPr>
                <w:sz w:val="20"/>
                <w:szCs w:val="20"/>
              </w:rPr>
              <w:t>3</w:t>
            </w:r>
            <w:r w:rsidR="00A332F2">
              <w:rPr>
                <w:sz w:val="20"/>
                <w:szCs w:val="20"/>
                <w:lang w:val="ru-RU"/>
              </w:rPr>
              <w:t>,</w:t>
            </w:r>
            <w:r w:rsidRPr="00FB1CF8">
              <w:rPr>
                <w:sz w:val="20"/>
                <w:szCs w:val="20"/>
              </w:rPr>
              <w:t>37</w:t>
            </w:r>
          </w:p>
        </w:tc>
        <w:tc>
          <w:tcPr>
            <w:tcW w:w="672" w:type="pct"/>
            <w:tcBorders>
              <w:top w:val="single" w:sz="4" w:space="0" w:color="auto"/>
              <w:left w:val="nil"/>
              <w:bottom w:val="single" w:sz="4" w:space="0" w:color="auto"/>
              <w:right w:val="single" w:sz="4" w:space="0" w:color="auto"/>
            </w:tcBorders>
          </w:tcPr>
          <w:p w14:paraId="08BDBEBA" w14:textId="29B42557" w:rsidR="00D34DC4" w:rsidRPr="00FB1CF8" w:rsidRDefault="00D34DC4" w:rsidP="00AD284B">
            <w:pPr>
              <w:ind w:left="-201" w:right="104"/>
              <w:jc w:val="right"/>
              <w:rPr>
                <w:color w:val="000000"/>
                <w:sz w:val="20"/>
                <w:szCs w:val="20"/>
              </w:rPr>
            </w:pPr>
            <w:r w:rsidRPr="00FB1CF8">
              <w:rPr>
                <w:rFonts w:eastAsiaTheme="minorHAnsi"/>
                <w:color w:val="000000"/>
                <w:sz w:val="20"/>
                <w:szCs w:val="20"/>
              </w:rPr>
              <w:t>3</w:t>
            </w:r>
            <w:r w:rsidR="00A332F2">
              <w:rPr>
                <w:rFonts w:eastAsiaTheme="minorHAnsi"/>
                <w:color w:val="000000"/>
                <w:sz w:val="20"/>
                <w:szCs w:val="20"/>
                <w:lang w:val="ru-RU"/>
              </w:rPr>
              <w:t>,</w:t>
            </w:r>
            <w:r w:rsidRPr="00FB1CF8">
              <w:rPr>
                <w:rFonts w:eastAsiaTheme="minorHAnsi"/>
                <w:color w:val="000000"/>
                <w:sz w:val="20"/>
                <w:szCs w:val="20"/>
              </w:rPr>
              <w:t>37</w:t>
            </w:r>
          </w:p>
        </w:tc>
        <w:tc>
          <w:tcPr>
            <w:tcW w:w="672" w:type="pct"/>
            <w:tcBorders>
              <w:top w:val="nil"/>
              <w:left w:val="single" w:sz="4" w:space="0" w:color="auto"/>
              <w:bottom w:val="single" w:sz="4" w:space="0" w:color="auto"/>
              <w:right w:val="single" w:sz="4" w:space="0" w:color="auto"/>
            </w:tcBorders>
          </w:tcPr>
          <w:p w14:paraId="724A99A5" w14:textId="1EA9C842" w:rsidR="00D34DC4" w:rsidRPr="00FB1CF8" w:rsidRDefault="00D34DC4" w:rsidP="00AD284B">
            <w:pPr>
              <w:ind w:left="-201" w:right="104"/>
              <w:jc w:val="right"/>
              <w:rPr>
                <w:sz w:val="20"/>
                <w:szCs w:val="20"/>
              </w:rPr>
            </w:pPr>
            <w:r w:rsidRPr="00FB1CF8">
              <w:rPr>
                <w:sz w:val="20"/>
                <w:szCs w:val="20"/>
              </w:rPr>
              <w:t>6</w:t>
            </w:r>
            <w:r w:rsidR="00A332F2">
              <w:rPr>
                <w:sz w:val="20"/>
                <w:szCs w:val="20"/>
                <w:lang w:val="ru-RU"/>
              </w:rPr>
              <w:t>,</w:t>
            </w:r>
            <w:r w:rsidRPr="00FB1CF8">
              <w:rPr>
                <w:sz w:val="20"/>
                <w:szCs w:val="20"/>
              </w:rPr>
              <w:t>16</w:t>
            </w:r>
          </w:p>
        </w:tc>
        <w:tc>
          <w:tcPr>
            <w:tcW w:w="672" w:type="pct"/>
            <w:tcBorders>
              <w:top w:val="nil"/>
              <w:left w:val="single" w:sz="4" w:space="0" w:color="auto"/>
              <w:bottom w:val="single" w:sz="4" w:space="0" w:color="auto"/>
              <w:right w:val="single" w:sz="4" w:space="0" w:color="auto"/>
            </w:tcBorders>
            <w:shd w:val="clear" w:color="auto" w:fill="auto"/>
            <w:noWrap/>
          </w:tcPr>
          <w:p w14:paraId="038BE293" w14:textId="287974EE" w:rsidR="00D34DC4" w:rsidRPr="00FB1CF8" w:rsidRDefault="00D34DC4" w:rsidP="00AD284B">
            <w:pPr>
              <w:ind w:left="-201" w:right="104"/>
              <w:jc w:val="right"/>
              <w:rPr>
                <w:rFonts w:eastAsiaTheme="minorHAnsi"/>
                <w:color w:val="000000"/>
                <w:sz w:val="20"/>
                <w:szCs w:val="20"/>
              </w:rPr>
            </w:pPr>
            <w:r w:rsidRPr="00FB1CF8">
              <w:rPr>
                <w:rFonts w:eastAsiaTheme="minorHAnsi"/>
                <w:color w:val="000000"/>
                <w:sz w:val="20"/>
                <w:szCs w:val="20"/>
              </w:rPr>
              <w:t>19</w:t>
            </w:r>
            <w:r w:rsidR="00A332F2">
              <w:rPr>
                <w:rFonts w:eastAsiaTheme="minorHAnsi"/>
                <w:color w:val="000000"/>
                <w:sz w:val="20"/>
                <w:szCs w:val="20"/>
                <w:lang w:val="ru-RU"/>
              </w:rPr>
              <w:t>,</w:t>
            </w:r>
            <w:r w:rsidRPr="00FB1CF8">
              <w:rPr>
                <w:rFonts w:eastAsiaTheme="minorHAnsi"/>
                <w:color w:val="000000"/>
                <w:sz w:val="20"/>
                <w:szCs w:val="20"/>
              </w:rPr>
              <w:t>9</w:t>
            </w:r>
            <w:r w:rsidR="004D52CB" w:rsidRPr="00FB1CF8">
              <w:rPr>
                <w:rFonts w:eastAsiaTheme="minorHAnsi"/>
                <w:color w:val="000000"/>
                <w:sz w:val="20"/>
                <w:szCs w:val="20"/>
              </w:rPr>
              <w:t>0</w:t>
            </w:r>
          </w:p>
        </w:tc>
      </w:tr>
    </w:tbl>
    <w:p w14:paraId="19E8E61E" w14:textId="1D598BB2" w:rsidR="00943F06" w:rsidRPr="00DB7A70" w:rsidRDefault="00943F06" w:rsidP="00F63812">
      <w:pPr>
        <w:pStyle w:val="Heading1"/>
        <w:numPr>
          <w:ilvl w:val="0"/>
          <w:numId w:val="0"/>
        </w:numPr>
        <w:rPr>
          <w:sz w:val="18"/>
          <w:szCs w:val="18"/>
          <w:lang w:val="ru-RU"/>
        </w:rPr>
      </w:pPr>
      <w:r w:rsidRPr="00C16291">
        <w:rPr>
          <w:sz w:val="18"/>
          <w:szCs w:val="18"/>
          <w:lang w:val="ru-RU"/>
        </w:rPr>
        <w:t xml:space="preserve">* </w:t>
      </w:r>
      <w:r w:rsidR="00A332F2">
        <w:rPr>
          <w:sz w:val="18"/>
          <w:szCs w:val="18"/>
          <w:lang w:val="ru-RU"/>
        </w:rPr>
        <w:t>Базовый</w:t>
      </w:r>
      <w:r w:rsidR="00A332F2" w:rsidRPr="00DB7A70">
        <w:rPr>
          <w:sz w:val="18"/>
          <w:szCs w:val="18"/>
          <w:lang w:val="ru-RU"/>
        </w:rPr>
        <w:t xml:space="preserve"> </w:t>
      </w:r>
      <w:r w:rsidR="00A332F2">
        <w:rPr>
          <w:sz w:val="18"/>
          <w:szCs w:val="18"/>
          <w:lang w:val="ru-RU"/>
        </w:rPr>
        <w:t>уровень</w:t>
      </w:r>
      <w:r w:rsidR="00A332F2" w:rsidRPr="00DB7A70">
        <w:rPr>
          <w:sz w:val="18"/>
          <w:szCs w:val="18"/>
          <w:lang w:val="ru-RU"/>
        </w:rPr>
        <w:t xml:space="preserve"> </w:t>
      </w:r>
      <w:r w:rsidR="00A332F2">
        <w:rPr>
          <w:sz w:val="18"/>
          <w:szCs w:val="18"/>
          <w:lang w:val="ru-RU"/>
        </w:rPr>
        <w:t>включает</w:t>
      </w:r>
      <w:r w:rsidR="00A332F2" w:rsidRPr="00DB7A70">
        <w:rPr>
          <w:sz w:val="18"/>
          <w:szCs w:val="18"/>
          <w:lang w:val="ru-RU"/>
        </w:rPr>
        <w:t xml:space="preserve"> 18,00 </w:t>
      </w:r>
      <w:r w:rsidR="00A332F2">
        <w:rPr>
          <w:sz w:val="18"/>
          <w:szCs w:val="18"/>
          <w:lang w:val="ru-RU"/>
        </w:rPr>
        <w:t>тонн</w:t>
      </w:r>
      <w:r w:rsidR="00C16291">
        <w:rPr>
          <w:sz w:val="18"/>
          <w:szCs w:val="18"/>
          <w:lang w:val="ru-RU"/>
        </w:rPr>
        <w:t>ы</w:t>
      </w:r>
      <w:r w:rsidR="00A332F2" w:rsidRPr="00DB7A70">
        <w:rPr>
          <w:sz w:val="18"/>
          <w:szCs w:val="18"/>
          <w:lang w:val="ru-RU"/>
        </w:rPr>
        <w:t xml:space="preserve"> </w:t>
      </w:r>
      <w:r w:rsidR="00A332F2">
        <w:rPr>
          <w:sz w:val="18"/>
          <w:szCs w:val="18"/>
          <w:lang w:val="ru-RU"/>
        </w:rPr>
        <w:t>ОРС</w:t>
      </w:r>
      <w:r w:rsidR="00A332F2" w:rsidRPr="00DB7A70">
        <w:rPr>
          <w:sz w:val="18"/>
          <w:szCs w:val="18"/>
          <w:lang w:val="ru-RU"/>
        </w:rPr>
        <w:t xml:space="preserve"> </w:t>
      </w:r>
      <w:r w:rsidR="00A332F2">
        <w:rPr>
          <w:sz w:val="18"/>
          <w:szCs w:val="18"/>
          <w:lang w:val="ru-RU"/>
        </w:rPr>
        <w:t>ГХФУ</w:t>
      </w:r>
      <w:r w:rsidR="00A332F2" w:rsidRPr="00DB7A70">
        <w:rPr>
          <w:sz w:val="18"/>
          <w:szCs w:val="18"/>
          <w:lang w:val="ru-RU"/>
        </w:rPr>
        <w:t xml:space="preserve">-22 </w:t>
      </w:r>
      <w:r w:rsidR="00A332F2">
        <w:rPr>
          <w:sz w:val="18"/>
          <w:szCs w:val="18"/>
          <w:lang w:val="ru-RU"/>
        </w:rPr>
        <w:t>и</w:t>
      </w:r>
      <w:r w:rsidR="00A332F2" w:rsidRPr="00DB7A70">
        <w:rPr>
          <w:sz w:val="18"/>
          <w:szCs w:val="18"/>
          <w:lang w:val="ru-RU"/>
        </w:rPr>
        <w:t xml:space="preserve"> 1,90 </w:t>
      </w:r>
      <w:r w:rsidR="00A332F2">
        <w:rPr>
          <w:sz w:val="18"/>
          <w:szCs w:val="18"/>
          <w:lang w:val="ru-RU"/>
        </w:rPr>
        <w:t>тонн</w:t>
      </w:r>
      <w:r w:rsidR="00C16291">
        <w:rPr>
          <w:sz w:val="18"/>
          <w:szCs w:val="18"/>
          <w:lang w:val="ru-RU"/>
        </w:rPr>
        <w:t>ы</w:t>
      </w:r>
      <w:r w:rsidR="00A332F2" w:rsidRPr="00DB7A70">
        <w:rPr>
          <w:sz w:val="18"/>
          <w:szCs w:val="18"/>
          <w:lang w:val="ru-RU"/>
        </w:rPr>
        <w:t xml:space="preserve"> </w:t>
      </w:r>
      <w:r w:rsidR="00A332F2">
        <w:rPr>
          <w:sz w:val="18"/>
          <w:szCs w:val="18"/>
          <w:lang w:val="ru-RU"/>
        </w:rPr>
        <w:t>ОРС</w:t>
      </w:r>
      <w:r w:rsidR="00A332F2" w:rsidRPr="00DB7A70">
        <w:rPr>
          <w:sz w:val="18"/>
          <w:szCs w:val="18"/>
          <w:lang w:val="ru-RU"/>
        </w:rPr>
        <w:t xml:space="preserve"> </w:t>
      </w:r>
      <w:r w:rsidR="00DB7A70">
        <w:rPr>
          <w:sz w:val="18"/>
          <w:szCs w:val="18"/>
          <w:lang w:val="ru-RU"/>
        </w:rPr>
        <w:t>ГХФУ</w:t>
      </w:r>
      <w:r w:rsidR="00DB7A70" w:rsidRPr="00DB7A70">
        <w:rPr>
          <w:sz w:val="18"/>
          <w:szCs w:val="18"/>
          <w:lang w:val="ru-RU"/>
        </w:rPr>
        <w:t>-141</w:t>
      </w:r>
      <w:r w:rsidR="00DB7A70">
        <w:rPr>
          <w:sz w:val="18"/>
          <w:szCs w:val="18"/>
          <w:lang w:val="en-US"/>
        </w:rPr>
        <w:t>b</w:t>
      </w:r>
      <w:r w:rsidR="0011680A" w:rsidRPr="00DB7A70">
        <w:rPr>
          <w:sz w:val="18"/>
          <w:szCs w:val="18"/>
          <w:lang w:val="ru-RU"/>
        </w:rPr>
        <w:t>.</w:t>
      </w:r>
    </w:p>
    <w:p w14:paraId="0E8D9D32" w14:textId="193F4678" w:rsidR="00A178EF" w:rsidRPr="002B209B" w:rsidRDefault="002B209B" w:rsidP="001341B9">
      <w:pPr>
        <w:pStyle w:val="Heading1"/>
        <w:spacing w:before="240"/>
        <w:rPr>
          <w:lang w:val="ru-RU"/>
        </w:rPr>
      </w:pPr>
      <w:r w:rsidRPr="002B209B">
        <w:rPr>
          <w:lang w:val="ru-RU"/>
        </w:rPr>
        <w:t xml:space="preserve">ГХФУ-22 импортируется в Гондурас только для обслуживания холодильного оборудования и систем кондиционирования воздуха (ХКВ). Благодаря деятельности в рамках ПОДПО потребление в целом снижалось; в 2021 и 2022 годах из-за последствий пандемии </w:t>
      </w:r>
      <w:r w:rsidRPr="002B209B">
        <w:t>COVID</w:t>
      </w:r>
      <w:r w:rsidRPr="002B209B">
        <w:rPr>
          <w:lang w:val="ru-RU"/>
        </w:rPr>
        <w:t>-19 произошло резкое сокращение, за которым последовал рост в 2023 году по мере возобновления экономической деятельности и снятия ограничений, связанных с пандемией. Импорт ГХФУ-141</w:t>
      </w:r>
      <w:r w:rsidRPr="002B209B">
        <w:t>b</w:t>
      </w:r>
      <w:r w:rsidRPr="002B209B">
        <w:rPr>
          <w:lang w:val="ru-RU"/>
        </w:rPr>
        <w:t xml:space="preserve"> в чистом виде и в составе предварительно смешанных полиолов с января 2017 года запрещен.</w:t>
      </w:r>
    </w:p>
    <w:p w14:paraId="6A1ECCEA" w14:textId="2B7F2DC8" w:rsidR="00EA598B" w:rsidRPr="002B209B" w:rsidRDefault="002B209B" w:rsidP="00A52FAD">
      <w:pPr>
        <w:keepNext/>
        <w:spacing w:after="240"/>
        <w:rPr>
          <w:i/>
          <w:lang w:val="ru-RU"/>
        </w:rPr>
      </w:pPr>
      <w:r>
        <w:rPr>
          <w:i/>
          <w:lang w:val="ru-RU"/>
        </w:rPr>
        <w:t>Доклад</w:t>
      </w:r>
      <w:r w:rsidRPr="002B209B">
        <w:rPr>
          <w:i/>
          <w:lang w:val="ru-RU"/>
        </w:rPr>
        <w:t xml:space="preserve"> </w:t>
      </w:r>
      <w:r>
        <w:rPr>
          <w:i/>
          <w:lang w:val="ru-RU"/>
        </w:rPr>
        <w:t>об</w:t>
      </w:r>
      <w:r w:rsidRPr="002B209B">
        <w:rPr>
          <w:i/>
          <w:lang w:val="ru-RU"/>
        </w:rPr>
        <w:t xml:space="preserve"> </w:t>
      </w:r>
      <w:r>
        <w:rPr>
          <w:i/>
          <w:lang w:val="ru-RU"/>
        </w:rPr>
        <w:t>осуществлении</w:t>
      </w:r>
      <w:r w:rsidRPr="002B209B">
        <w:rPr>
          <w:i/>
          <w:lang w:val="ru-RU"/>
        </w:rPr>
        <w:t xml:space="preserve"> </w:t>
      </w:r>
      <w:r>
        <w:rPr>
          <w:i/>
          <w:lang w:val="ru-RU"/>
        </w:rPr>
        <w:t>страновой</w:t>
      </w:r>
      <w:r w:rsidRPr="002B209B">
        <w:rPr>
          <w:i/>
          <w:lang w:val="ru-RU"/>
        </w:rPr>
        <w:t xml:space="preserve"> </w:t>
      </w:r>
      <w:r>
        <w:rPr>
          <w:i/>
          <w:lang w:val="ru-RU"/>
        </w:rPr>
        <w:t>программы</w:t>
      </w:r>
    </w:p>
    <w:p w14:paraId="3AA82CFC" w14:textId="3C7A9100" w:rsidR="00EA598B" w:rsidRPr="00924186" w:rsidRDefault="00C16291" w:rsidP="00A52FAD">
      <w:pPr>
        <w:pStyle w:val="Heading1"/>
        <w:rPr>
          <w:lang w:val="ru-RU"/>
        </w:rPr>
      </w:pPr>
      <w:r>
        <w:rPr>
          <w:lang w:val="ru-RU"/>
        </w:rPr>
        <w:t>Д</w:t>
      </w:r>
      <w:r w:rsidR="00924186" w:rsidRPr="00924186">
        <w:rPr>
          <w:lang w:val="ru-RU"/>
        </w:rPr>
        <w:t>анные о секторальном потреблении ГХФУ</w:t>
      </w:r>
      <w:r>
        <w:rPr>
          <w:lang w:val="ru-RU"/>
        </w:rPr>
        <w:t>, которые п</w:t>
      </w:r>
      <w:r w:rsidRPr="00924186">
        <w:rPr>
          <w:lang w:val="ru-RU"/>
        </w:rPr>
        <w:t xml:space="preserve">равительство </w:t>
      </w:r>
      <w:r>
        <w:rPr>
          <w:lang w:val="ru-RU"/>
        </w:rPr>
        <w:t>Гондураса</w:t>
      </w:r>
      <w:r w:rsidRPr="00924186">
        <w:rPr>
          <w:lang w:val="ru-RU"/>
        </w:rPr>
        <w:t xml:space="preserve"> сообщило</w:t>
      </w:r>
      <w:r w:rsidR="00924186" w:rsidRPr="00924186">
        <w:rPr>
          <w:lang w:val="ru-RU"/>
        </w:rPr>
        <w:t xml:space="preserve"> в докладе о</w:t>
      </w:r>
      <w:r w:rsidR="00924186">
        <w:rPr>
          <w:lang w:val="ru-RU"/>
        </w:rPr>
        <w:t>б</w:t>
      </w:r>
      <w:r w:rsidR="00924186" w:rsidRPr="00924186">
        <w:rPr>
          <w:lang w:val="ru-RU"/>
        </w:rPr>
        <w:t xml:space="preserve"> </w:t>
      </w:r>
      <w:r w:rsidR="00924186">
        <w:rPr>
          <w:lang w:val="ru-RU"/>
        </w:rPr>
        <w:t xml:space="preserve">осуществлении </w:t>
      </w:r>
      <w:r w:rsidR="00924186" w:rsidRPr="00924186">
        <w:rPr>
          <w:lang w:val="ru-RU"/>
        </w:rPr>
        <w:t xml:space="preserve">СП за 2023 год, соответствуют данным, представленным </w:t>
      </w:r>
      <w:r>
        <w:rPr>
          <w:lang w:val="ru-RU"/>
        </w:rPr>
        <w:t>согласно</w:t>
      </w:r>
      <w:r w:rsidR="00924186" w:rsidRPr="00924186">
        <w:rPr>
          <w:lang w:val="ru-RU"/>
        </w:rPr>
        <w:t xml:space="preserve"> статье 7 Монреальского протокола.</w:t>
      </w:r>
    </w:p>
    <w:p w14:paraId="43C2AF47" w14:textId="1A1F2614" w:rsidR="00EA598B" w:rsidRPr="006B7A41" w:rsidRDefault="00924186" w:rsidP="00A52FAD">
      <w:pPr>
        <w:keepNext/>
        <w:spacing w:after="240"/>
        <w:rPr>
          <w:u w:val="single"/>
          <w:lang w:val="ru-RU"/>
        </w:rPr>
      </w:pPr>
      <w:r w:rsidRPr="006B7A41">
        <w:rPr>
          <w:u w:val="single"/>
          <w:lang w:val="ru-RU"/>
        </w:rPr>
        <w:t xml:space="preserve">Доклад о ходе освоения второго транша </w:t>
      </w:r>
      <w:r w:rsidRPr="009B121D">
        <w:rPr>
          <w:u w:val="single"/>
        </w:rPr>
        <w:t>II</w:t>
      </w:r>
      <w:r w:rsidRPr="006B7A41">
        <w:rPr>
          <w:u w:val="single"/>
          <w:lang w:val="ru-RU"/>
        </w:rPr>
        <w:t xml:space="preserve"> этапа проекта организационной деятельности по поэтапному отказу от ГХФУ</w:t>
      </w:r>
    </w:p>
    <w:p w14:paraId="1ECB1222" w14:textId="45198D5C" w:rsidR="00EA598B" w:rsidRPr="00924186" w:rsidRDefault="00924186" w:rsidP="00CF632B">
      <w:pPr>
        <w:keepNext/>
        <w:spacing w:after="240"/>
        <w:rPr>
          <w:i/>
          <w:lang w:val="ru-RU"/>
        </w:rPr>
      </w:pPr>
      <w:r>
        <w:rPr>
          <w:i/>
          <w:lang w:val="ru-RU"/>
        </w:rPr>
        <w:t>Нормативно-правовая база</w:t>
      </w:r>
    </w:p>
    <w:p w14:paraId="7C8440FF" w14:textId="18443503" w:rsidR="00F746E9" w:rsidRPr="009D4ADA" w:rsidRDefault="009D4ADA" w:rsidP="00EF2791">
      <w:pPr>
        <w:pStyle w:val="Heading1"/>
        <w:rPr>
          <w:lang w:val="ru-RU"/>
        </w:rPr>
      </w:pPr>
      <w:r w:rsidRPr="009D4ADA">
        <w:rPr>
          <w:lang w:val="ru-RU"/>
        </w:rPr>
        <w:t xml:space="preserve">Правительство Гондураса ратифицировало Кигалийскую поправку к Монреальскому протоколу 29 января 2019 года. </w:t>
      </w:r>
      <w:r w:rsidR="00AC1794" w:rsidRPr="00AC1794">
        <w:rPr>
          <w:lang w:val="ru-RU"/>
        </w:rPr>
        <w:t xml:space="preserve">Общий регламент использования </w:t>
      </w:r>
      <w:r w:rsidR="00AC1794">
        <w:rPr>
          <w:lang w:val="ru-RU"/>
        </w:rPr>
        <w:t xml:space="preserve">ОРВ </w:t>
      </w:r>
      <w:r w:rsidRPr="009D4ADA">
        <w:rPr>
          <w:lang w:val="ru-RU"/>
        </w:rPr>
        <w:t>(Исполнительное соглашение 006-2012) предусматривает обязательное получение лицензий на импорт и экспорт веществ, контролируемых Монреальским протоколом, включая ГФУ, а также представление информации об импорте и продажах ГХФУ, ГФУ и их альтернатив.</w:t>
      </w:r>
    </w:p>
    <w:p w14:paraId="24CD15C5" w14:textId="7FEC30DA" w:rsidR="00E102DF" w:rsidRPr="00FE614F" w:rsidRDefault="00FE614F" w:rsidP="00EF2791">
      <w:pPr>
        <w:pStyle w:val="Heading1"/>
        <w:rPr>
          <w:lang w:val="ru-RU"/>
        </w:rPr>
      </w:pPr>
      <w:r w:rsidRPr="00FE614F">
        <w:rPr>
          <w:lang w:val="ru-RU"/>
        </w:rPr>
        <w:t xml:space="preserve">В целях укрепления нормативно-правовой базы в рамках второго транша был пересмотрен Общий регламент использования ОРВ, и национальный орган по озону (НОО) выпустил обновленную версию в виде официального </w:t>
      </w:r>
      <w:r w:rsidR="000D1375">
        <w:rPr>
          <w:lang w:val="ru-RU"/>
        </w:rPr>
        <w:t>нормативного документа</w:t>
      </w:r>
      <w:r w:rsidRPr="00FE614F">
        <w:rPr>
          <w:lang w:val="ru-RU"/>
        </w:rPr>
        <w:t xml:space="preserve"> UTOH 001 2024, в котором </w:t>
      </w:r>
      <w:r w:rsidRPr="00FE614F">
        <w:rPr>
          <w:lang w:val="ru-RU"/>
        </w:rPr>
        <w:lastRenderedPageBreak/>
        <w:t>изложены ограничения, вводимые на импорт использованного оборудования ХКВ, работающего на ГХФУ-22. Были разработаны правила для оптимизации процесса окончательной утилизации оборудования и веществ ХКВ; разработаны и введены в действие руководства по надлежащему использованию и утилизации отработанного масла, пеноматериалов на основе ГХФУ и хладагентов из оборудования ХКВ; обсуждалась разработка руководств по регенерации и утилизации пеноматериалов на основе циклопентана и ГХФУ, а также хладагентов на основе ХФУ, ГХФУ и ГФУ. Кроме того, с заинтересованными сторонами обсуждались вопросы, связанные с программой сертификации технических специалистов, созданием центра сбора хладагентов и обеспечения соблюдения правил обращения с хладагентами.</w:t>
      </w:r>
    </w:p>
    <w:p w14:paraId="6FDCA78E" w14:textId="2984F023" w:rsidR="00F518B1" w:rsidRPr="00A07A21" w:rsidRDefault="000D1375" w:rsidP="00C44E44">
      <w:pPr>
        <w:pStyle w:val="Heading1"/>
        <w:rPr>
          <w:lang w:val="ru-RU"/>
        </w:rPr>
      </w:pPr>
      <w:r>
        <w:rPr>
          <w:lang w:val="ru-RU" w:eastAsia="zh-CN"/>
        </w:rPr>
        <w:t xml:space="preserve">В целях </w:t>
      </w:r>
      <w:r w:rsidR="00A07A21" w:rsidRPr="00A07A21">
        <w:rPr>
          <w:lang w:val="ru-RU" w:eastAsia="zh-CN"/>
        </w:rPr>
        <w:t xml:space="preserve">укрепления национального потенциала в области таможенного и торгового контроля для 24 таможенных агентов (включая 12 женщин) был проведен практический семинар по вопросам тарифной классификации веществ, контролируемых Монреальским протоколом, и по лабораторным системам обнаружения рисков, а также семинар для 28 таможенных агентов (включая 13 женщин) по правилам контроля веществ и оборудования ХКВ в соответствии с Монреальским протоколом и Кигалийской поправкой; было также проведено четыре учебных занятия для 166 сотрудников таможенных и правоохранительных органов, брокеров и импортеров (включая 55 женщин) по вопросам контроля импорта ОРВ. Для совершенствования </w:t>
      </w:r>
      <w:r w:rsidR="00C91028">
        <w:rPr>
          <w:lang w:val="ru-RU" w:eastAsia="zh-CN"/>
        </w:rPr>
        <w:t xml:space="preserve">своей </w:t>
      </w:r>
      <w:r w:rsidR="00A07A21" w:rsidRPr="00A07A21">
        <w:rPr>
          <w:lang w:val="ru-RU" w:eastAsia="zh-CN"/>
        </w:rPr>
        <w:t xml:space="preserve">работы в рамках Монреальского протокола </w:t>
      </w:r>
      <w:r w:rsidR="00C91028" w:rsidRPr="00A07A21">
        <w:rPr>
          <w:lang w:val="ru-RU" w:eastAsia="zh-CN"/>
        </w:rPr>
        <w:t xml:space="preserve">НОО </w:t>
      </w:r>
      <w:r w:rsidR="00A07A21" w:rsidRPr="00A07A21">
        <w:rPr>
          <w:lang w:val="ru-RU" w:eastAsia="zh-CN"/>
        </w:rPr>
        <w:t xml:space="preserve">продолжал не реже двух раз в год </w:t>
      </w:r>
      <w:r w:rsidR="00C91028" w:rsidRPr="00A07A21">
        <w:rPr>
          <w:lang w:val="ru-RU" w:eastAsia="zh-CN"/>
        </w:rPr>
        <w:t>проводить</w:t>
      </w:r>
      <w:r w:rsidR="00C91028">
        <w:rPr>
          <w:lang w:val="ru-RU" w:eastAsia="zh-CN"/>
        </w:rPr>
        <w:t xml:space="preserve"> </w:t>
      </w:r>
      <w:r w:rsidR="00A07A21" w:rsidRPr="00A07A21">
        <w:rPr>
          <w:lang w:val="ru-RU" w:eastAsia="zh-CN"/>
        </w:rPr>
        <w:t xml:space="preserve">совещания с участием таможенных ведомств, а </w:t>
      </w:r>
      <w:r w:rsidR="00C91028">
        <w:rPr>
          <w:lang w:val="ru-RU" w:eastAsia="zh-CN"/>
        </w:rPr>
        <w:t>также</w:t>
      </w:r>
      <w:r w:rsidR="00A07A21" w:rsidRPr="00A07A21">
        <w:rPr>
          <w:lang w:val="ru-RU" w:eastAsia="zh-CN"/>
        </w:rPr>
        <w:t xml:space="preserve"> проводил проверки импортеров и основных таможенных учреждений.</w:t>
      </w:r>
    </w:p>
    <w:p w14:paraId="05F0F701" w14:textId="6BFD4242" w:rsidR="00EA598B" w:rsidRPr="00D10E3F" w:rsidRDefault="00D10E3F" w:rsidP="00A52FAD">
      <w:pPr>
        <w:keepNext/>
        <w:spacing w:after="240"/>
        <w:rPr>
          <w:i/>
          <w:lang w:val="ru-RU"/>
        </w:rPr>
      </w:pPr>
      <w:r w:rsidRPr="00D10E3F">
        <w:rPr>
          <w:i/>
          <w:iCs/>
          <w:lang w:val="ru-RU"/>
        </w:rPr>
        <w:t>Сектор обслуживания холодильного оборудования</w:t>
      </w:r>
    </w:p>
    <w:p w14:paraId="2975DBEC" w14:textId="6DE3CC1E" w:rsidR="00E63EAC" w:rsidRPr="006B7A41" w:rsidRDefault="006B7A41" w:rsidP="00EE45DD">
      <w:pPr>
        <w:pStyle w:val="Heading1"/>
        <w:rPr>
          <w:lang w:val="ru-RU"/>
        </w:rPr>
      </w:pPr>
      <w:r>
        <w:rPr>
          <w:lang w:val="ru-RU"/>
        </w:rPr>
        <w:t>В</w:t>
      </w:r>
      <w:r w:rsidRPr="006B7A41">
        <w:rPr>
          <w:lang w:val="ru-RU"/>
        </w:rPr>
        <w:t xml:space="preserve"> </w:t>
      </w:r>
      <w:r>
        <w:rPr>
          <w:lang w:val="ru-RU"/>
        </w:rPr>
        <w:t>рамках</w:t>
      </w:r>
      <w:r w:rsidRPr="006B7A41">
        <w:rPr>
          <w:lang w:val="ru-RU"/>
        </w:rPr>
        <w:t xml:space="preserve"> </w:t>
      </w:r>
      <w:r>
        <w:rPr>
          <w:lang w:val="ru-RU"/>
        </w:rPr>
        <w:t>второго</w:t>
      </w:r>
      <w:r w:rsidRPr="006B7A41">
        <w:rPr>
          <w:lang w:val="ru-RU"/>
        </w:rPr>
        <w:t xml:space="preserve"> </w:t>
      </w:r>
      <w:r>
        <w:rPr>
          <w:lang w:val="ru-RU"/>
        </w:rPr>
        <w:t>транша</w:t>
      </w:r>
      <w:r w:rsidRPr="006B7A41">
        <w:rPr>
          <w:lang w:val="ru-RU"/>
        </w:rPr>
        <w:t xml:space="preserve"> </w:t>
      </w:r>
      <w:r>
        <w:rPr>
          <w:lang w:val="ru-RU"/>
        </w:rPr>
        <w:t>в</w:t>
      </w:r>
      <w:r w:rsidRPr="006B7A41">
        <w:rPr>
          <w:lang w:val="ru-RU"/>
        </w:rPr>
        <w:t xml:space="preserve"> </w:t>
      </w:r>
      <w:r>
        <w:rPr>
          <w:lang w:val="ru-RU"/>
        </w:rPr>
        <w:t>секторе</w:t>
      </w:r>
      <w:r w:rsidRPr="006B7A41">
        <w:rPr>
          <w:lang w:val="ru-RU"/>
        </w:rPr>
        <w:t xml:space="preserve"> обслуживания холодильного оборудования </w:t>
      </w:r>
      <w:r>
        <w:rPr>
          <w:lang w:val="ru-RU"/>
        </w:rPr>
        <w:t>проведены следующие мероприятия:</w:t>
      </w:r>
    </w:p>
    <w:p w14:paraId="0751AD82" w14:textId="63C0433D" w:rsidR="00BE3DB3" w:rsidRPr="00B039DC" w:rsidRDefault="00B039DC" w:rsidP="00362187">
      <w:pPr>
        <w:pStyle w:val="Heading2"/>
        <w:numPr>
          <w:ilvl w:val="1"/>
          <w:numId w:val="24"/>
        </w:numPr>
        <w:rPr>
          <w:lang w:val="ru-RU"/>
        </w:rPr>
      </w:pPr>
      <w:r w:rsidRPr="00075A62">
        <w:rPr>
          <w:i/>
          <w:lang w:val="ru-RU"/>
        </w:rPr>
        <w:t>наращивание потенциала путем обучения и сертификации технических специалистов:</w:t>
      </w:r>
      <w:r w:rsidRPr="00075A62">
        <w:rPr>
          <w:iCs/>
          <w:lang w:val="ru-RU"/>
        </w:rPr>
        <w:t xml:space="preserve"> проведено два практических семинара для 20 </w:t>
      </w:r>
      <w:r w:rsidR="00C95F40">
        <w:rPr>
          <w:iCs/>
          <w:lang w:val="ru-RU"/>
        </w:rPr>
        <w:t>преподавателей</w:t>
      </w:r>
      <w:r w:rsidRPr="00075A62">
        <w:rPr>
          <w:iCs/>
          <w:lang w:val="ru-RU"/>
        </w:rPr>
        <w:t xml:space="preserve"> и 40 технических специалистов отрасли ХКВ (включая шесть женщин) по надлежащей практике обслуживания холодильных установок и безопасному обращению с легковоспламеняющимися хладагентами, а два представителя НОО приняли участие в конференции, где обсуждались вопросы энергоэффективности, альтернативные хладагенты с низким уровнем воздействия и практическое применение Кигалийской поправки. </w:t>
      </w:r>
      <w:r w:rsidRPr="00B039DC">
        <w:rPr>
          <w:iCs/>
          <w:lang w:val="ru-RU"/>
        </w:rPr>
        <w:t xml:space="preserve">В части программы сертификации и стандарта профессиональной квалификации среди прочего разработан стандартизированный 32-часовой учебный курс по надлежащим практикам </w:t>
      </w:r>
      <w:r w:rsidR="00675FE4">
        <w:rPr>
          <w:iCs/>
          <w:lang w:val="ru-RU"/>
        </w:rPr>
        <w:t xml:space="preserve">работы с </w:t>
      </w:r>
      <w:r w:rsidRPr="00B039DC">
        <w:rPr>
          <w:iCs/>
          <w:lang w:val="ru-RU"/>
        </w:rPr>
        <w:t>холодильн</w:t>
      </w:r>
      <w:r w:rsidR="00675FE4">
        <w:rPr>
          <w:iCs/>
          <w:lang w:val="ru-RU"/>
        </w:rPr>
        <w:t xml:space="preserve">ым </w:t>
      </w:r>
      <w:r w:rsidRPr="00B039DC">
        <w:rPr>
          <w:iCs/>
          <w:lang w:val="ru-RU"/>
        </w:rPr>
        <w:t>оборудовани</w:t>
      </w:r>
      <w:r w:rsidR="00675FE4">
        <w:rPr>
          <w:iCs/>
          <w:lang w:val="ru-RU"/>
        </w:rPr>
        <w:t>ем</w:t>
      </w:r>
      <w:r w:rsidRPr="00B039DC">
        <w:rPr>
          <w:iCs/>
          <w:lang w:val="ru-RU"/>
        </w:rPr>
        <w:t xml:space="preserve"> и технологиям с низким потенциалом глобального потепления (ПГП), прохождение которого перед проведением оценки профессиональной квалификации является обязательным; разработан единый для Гондураса стандарт профессиональной квалификации по надлежащим практикам в отрасли холодильного оборудования и кондиционирования воздуха, который был одобрен Национальным институтом профессионального обучения (НИПП) в качестве основы для оценки технических специалистов отрасли ХКВ в рамках национальной системы сертификации; </w:t>
      </w:r>
      <w:r w:rsidR="00075A62">
        <w:rPr>
          <w:iCs/>
          <w:lang w:val="ru-RU"/>
        </w:rPr>
        <w:t>на</w:t>
      </w:r>
      <w:r w:rsidRPr="00B039DC">
        <w:rPr>
          <w:iCs/>
          <w:lang w:val="ru-RU"/>
        </w:rPr>
        <w:t xml:space="preserve"> </w:t>
      </w:r>
      <w:r w:rsidR="00F42891">
        <w:rPr>
          <w:iCs/>
          <w:lang w:val="ru-RU"/>
        </w:rPr>
        <w:t>совещани</w:t>
      </w:r>
      <w:r w:rsidR="00075A62">
        <w:rPr>
          <w:iCs/>
          <w:lang w:val="ru-RU"/>
        </w:rPr>
        <w:t>ях</w:t>
      </w:r>
      <w:r w:rsidRPr="00B039DC">
        <w:rPr>
          <w:iCs/>
          <w:lang w:val="ru-RU"/>
        </w:rPr>
        <w:t xml:space="preserve"> с объединением представителей отрасли ХКВ проводилась информационная работа;</w:t>
      </w:r>
    </w:p>
    <w:p w14:paraId="32F5A9B7" w14:textId="613AE663" w:rsidR="00095DE6" w:rsidRPr="00CF6FD8" w:rsidRDefault="00075A62" w:rsidP="007D7EA0">
      <w:pPr>
        <w:pStyle w:val="Heading2"/>
        <w:numPr>
          <w:ilvl w:val="1"/>
          <w:numId w:val="24"/>
        </w:numPr>
        <w:rPr>
          <w:lang w:val="ru-RU"/>
        </w:rPr>
      </w:pPr>
      <w:r>
        <w:rPr>
          <w:i/>
          <w:iCs/>
          <w:lang w:val="ru-RU" w:eastAsia="zh-CN"/>
        </w:rPr>
        <w:t xml:space="preserve">утверждение </w:t>
      </w:r>
      <w:r w:rsidRPr="00CF6FD8">
        <w:rPr>
          <w:i/>
          <w:iCs/>
          <w:lang w:val="ru-RU" w:eastAsia="zh-CN"/>
        </w:rPr>
        <w:t>правил техники безопасности и технических регламентов для легковоспламеняющихся хладагентов и хладагентов с низким ПГП:</w:t>
      </w:r>
      <w:r w:rsidRPr="00CF6FD8">
        <w:rPr>
          <w:lang w:val="ru-RU" w:eastAsia="zh-CN"/>
        </w:rPr>
        <w:t xml:space="preserve"> проведено два дополнительных практических семинара для 114 технических специалистов отрасли ХКВ (включая 24 женщин) по вопросам безопасного обращения с воспламеняющимися хладагентами и надлежащему обслуживанию систем, в которых применяются углеводородные хладагенты (УВ); в 2025 году планируется </w:t>
      </w:r>
      <w:r w:rsidRPr="00CF6FD8">
        <w:rPr>
          <w:lang w:val="ru-RU" w:eastAsia="zh-CN"/>
        </w:rPr>
        <w:lastRenderedPageBreak/>
        <w:t>провести дополнительные тренинги для обучения не менее 36 технических специалистов; учебные лаборатории для специалистов по ХКВ в 10 профессиональных училищах и техникумах были оснащены комплектами</w:t>
      </w:r>
      <w:r w:rsidR="00095DE6" w:rsidRPr="00FB1CF8">
        <w:rPr>
          <w:rStyle w:val="FootnoteReference"/>
          <w:lang w:eastAsia="zh-CN"/>
        </w:rPr>
        <w:footnoteReference w:id="4"/>
      </w:r>
      <w:r w:rsidR="00095DE6" w:rsidRPr="00CF6FD8">
        <w:rPr>
          <w:lang w:val="ru-RU" w:eastAsia="zh-CN"/>
        </w:rPr>
        <w:t xml:space="preserve"> </w:t>
      </w:r>
      <w:r w:rsidR="00CF6FD8" w:rsidRPr="00CF6FD8">
        <w:rPr>
          <w:lang w:val="ru-RU" w:eastAsia="zh-CN"/>
        </w:rPr>
        <w:t>для безопасного обращения с УВ-хладагентами; в рамках НИПП был создан специализированный учебный центр по УВ, которому передан дополнительный комплект оборудования (всего два) и две коммерческие морозильные камеры на основе УВ, а также обновлена его система безопасности, которая, как ожидается, будет введена в эксплуатацию в 2025 году;</w:t>
      </w:r>
    </w:p>
    <w:p w14:paraId="46C6D661" w14:textId="4C147F20" w:rsidR="00A166BF" w:rsidRPr="006A6D7B" w:rsidRDefault="006A6D7B" w:rsidP="007D7EA0">
      <w:pPr>
        <w:pStyle w:val="Heading2"/>
        <w:numPr>
          <w:ilvl w:val="1"/>
          <w:numId w:val="24"/>
        </w:numPr>
        <w:rPr>
          <w:lang w:val="ru-RU"/>
        </w:rPr>
      </w:pPr>
      <w:r w:rsidRPr="006A6D7B">
        <w:rPr>
          <w:i/>
          <w:iCs/>
          <w:lang w:val="ru-RU"/>
        </w:rPr>
        <w:t>совершенствование п</w:t>
      </w:r>
      <w:r w:rsidR="00DB6FF7" w:rsidRPr="006A6D7B">
        <w:rPr>
          <w:i/>
          <w:iCs/>
          <w:lang w:val="ru-RU"/>
        </w:rPr>
        <w:t>рограмм</w:t>
      </w:r>
      <w:r w:rsidRPr="006A6D7B">
        <w:rPr>
          <w:i/>
          <w:iCs/>
          <w:lang w:val="ru-RU"/>
        </w:rPr>
        <w:t>ы</w:t>
      </w:r>
      <w:r w:rsidR="00DB6FF7" w:rsidRPr="006A6D7B">
        <w:rPr>
          <w:i/>
          <w:iCs/>
          <w:lang w:val="ru-RU"/>
        </w:rPr>
        <w:t xml:space="preserve"> регенерации, рециркуляции и утилизации (РРУ)</w:t>
      </w:r>
      <w:r w:rsidR="00075A62">
        <w:rPr>
          <w:i/>
          <w:iCs/>
          <w:lang w:val="ru-RU"/>
        </w:rPr>
        <w:t xml:space="preserve"> хладагентов</w:t>
      </w:r>
      <w:r w:rsidR="00046D6E">
        <w:rPr>
          <w:i/>
          <w:iCs/>
          <w:lang w:val="ru-RU"/>
        </w:rPr>
        <w:t xml:space="preserve"> и оборудования</w:t>
      </w:r>
      <w:r w:rsidRPr="006A6D7B">
        <w:rPr>
          <w:i/>
          <w:iCs/>
          <w:lang w:val="ru-RU"/>
        </w:rPr>
        <w:t xml:space="preserve">: </w:t>
      </w:r>
      <w:r>
        <w:rPr>
          <w:lang w:val="ru-RU"/>
        </w:rPr>
        <w:t>в</w:t>
      </w:r>
      <w:r w:rsidRPr="006A6D7B">
        <w:rPr>
          <w:lang w:val="ru-RU"/>
        </w:rPr>
        <w:t xml:space="preserve"> инженерном колледже проведен семинар для 40 технических специалистов отрасли ХКВ (в том числе пяти женщин), на котором демонстрировался процесс утилизации хладагента с использованием специального оборудования; проведено семь информационно-просветительских </w:t>
      </w:r>
      <w:r w:rsidR="00F42891">
        <w:rPr>
          <w:lang w:val="ru-RU"/>
        </w:rPr>
        <w:t>мероприятий</w:t>
      </w:r>
      <w:r w:rsidRPr="006A6D7B">
        <w:rPr>
          <w:lang w:val="ru-RU"/>
        </w:rPr>
        <w:t xml:space="preserve"> для популяризации практики РРУ и обсуждения операционных проблем регенерации и устойчивых моделей работы центров сети РРУ; проводились ежегодные совещания по контролю за ходом работы, в которых приняли участие в общей сложности 50 человек, включая представителей объединения работников отрасли ХКВ и соответствующих заинтересованных сторон; прошло сертификацию предприятие по обработке отходов, которое будет осуществлять контроль за приемом и переработкой остаточных хладагентов и оборудования ХКВ, а также обрабатывать отходы крупных предприятий; разработана бизнес-модель для поддержания устойчивой работы сети РРУ в долгосрочной перспективе;</w:t>
      </w:r>
    </w:p>
    <w:p w14:paraId="7C83BB8F" w14:textId="1D5F601D" w:rsidR="00903A3E" w:rsidRPr="001F1ADF" w:rsidRDefault="00046D6E" w:rsidP="007D7EA0">
      <w:pPr>
        <w:pStyle w:val="Heading2"/>
        <w:numPr>
          <w:ilvl w:val="1"/>
          <w:numId w:val="24"/>
        </w:numPr>
        <w:rPr>
          <w:lang w:val="ru-RU"/>
        </w:rPr>
      </w:pPr>
      <w:r w:rsidRPr="001F1ADF">
        <w:rPr>
          <w:i/>
          <w:iCs/>
          <w:lang w:val="ru-RU" w:eastAsia="zh-CN"/>
        </w:rPr>
        <w:t>техническая помощь конечным пользователям оборудования ХКВ:</w:t>
      </w:r>
      <w:r w:rsidRPr="001F1ADF">
        <w:rPr>
          <w:lang w:val="ru-RU" w:eastAsia="zh-CN"/>
        </w:rPr>
        <w:t xml:space="preserve"> на базе крупного потребителя хладагентов</w:t>
      </w:r>
      <w:r w:rsidR="00D037E7" w:rsidRPr="00FB1CF8">
        <w:rPr>
          <w:rStyle w:val="FootnoteReference"/>
          <w:lang w:eastAsia="zh-CN"/>
        </w:rPr>
        <w:footnoteReference w:id="5"/>
      </w:r>
      <w:r w:rsidR="00A63B09" w:rsidRPr="001F1ADF">
        <w:rPr>
          <w:lang w:val="ru-RU" w:eastAsia="zh-CN"/>
        </w:rPr>
        <w:t xml:space="preserve"> </w:t>
      </w:r>
      <w:r w:rsidR="001F1ADF" w:rsidRPr="001F1ADF">
        <w:rPr>
          <w:lang w:val="ru-RU" w:eastAsia="zh-CN"/>
        </w:rPr>
        <w:t xml:space="preserve">реализован пилотный проект «Ноль утечек», который включал оценку оборудования ХКВ и использования хладагентов, составление перечня оборудования, консультирование по мерам предотвращения утечек хладагентов, разработку плана замены 35 кондиционеров, работающих на ГХФУ-22, на модели, использующие </w:t>
      </w:r>
      <w:r w:rsidR="001F1ADF" w:rsidRPr="001F1ADF">
        <w:rPr>
          <w:lang w:eastAsia="zh-CN"/>
        </w:rPr>
        <w:t>R</w:t>
      </w:r>
      <w:r w:rsidR="001F1ADF" w:rsidRPr="001F1ADF">
        <w:rPr>
          <w:lang w:val="ru-RU" w:eastAsia="zh-CN"/>
        </w:rPr>
        <w:t>-290, а также разработку стратегии утилизации выведенных из эксплуатации блоков ХКВ; проведены проверки конечных пользователей на предмет соблюдения правил в отношении ОРВ; начата разработка руководства по контролю утечек, которая завершится, как ожидается, к концу 2025 года; для крупных конечных пользователей запущен центр онлайн-консультирования с помощью системы кодов быстрого реагирования (</w:t>
      </w:r>
      <w:r w:rsidR="001F1ADF" w:rsidRPr="001F1ADF">
        <w:rPr>
          <w:lang w:eastAsia="zh-CN"/>
        </w:rPr>
        <w:t>QR</w:t>
      </w:r>
      <w:r w:rsidR="001F1ADF" w:rsidRPr="001F1ADF">
        <w:rPr>
          <w:lang w:val="ru-RU" w:eastAsia="zh-CN"/>
        </w:rPr>
        <w:t>-кодов), в которую входит список веществ, контролируемых Монреальским протоколом, графики поэтапного отказа, информация о нормативных документах с подробным описанием мер контроля оборудования и веществ, а также руководства по передовой практике;</w:t>
      </w:r>
    </w:p>
    <w:p w14:paraId="5EF93655" w14:textId="6EF6F0CE" w:rsidR="00B4157F" w:rsidRPr="000C12D2" w:rsidRDefault="000C12D2" w:rsidP="007D7EA0">
      <w:pPr>
        <w:pStyle w:val="Heading2"/>
        <w:numPr>
          <w:ilvl w:val="1"/>
          <w:numId w:val="24"/>
        </w:numPr>
        <w:rPr>
          <w:lang w:val="ru-RU"/>
        </w:rPr>
      </w:pPr>
      <w:r w:rsidRPr="000C12D2">
        <w:rPr>
          <w:i/>
          <w:iCs/>
          <w:lang w:val="ru-RU"/>
        </w:rPr>
        <w:t>информационно-просветительская работа:</w:t>
      </w:r>
      <w:r w:rsidRPr="000C12D2">
        <w:rPr>
          <w:lang w:val="ru-RU"/>
        </w:rPr>
        <w:t xml:space="preserve"> проведена информационно-просветительская кампания по ответственному потреблению хладагентов, которая включала в себя информирование 114 крупных конечных пользователей о надлежащих практиках работы с холодильным оборудованием, программе сертификации и </w:t>
      </w:r>
      <w:r w:rsidR="00F83595">
        <w:rPr>
          <w:lang w:val="ru-RU"/>
        </w:rPr>
        <w:t>регенерации</w:t>
      </w:r>
      <w:r w:rsidRPr="000C12D2">
        <w:rPr>
          <w:lang w:val="ru-RU"/>
        </w:rPr>
        <w:t xml:space="preserve"> хладагентов, а также через правительственные каналы в социальных сетях велась работа по информированию технических специалистов по ХКВ и широкой общественности о ПОДПО, поэтапном сокращении ГФУ, программе сертификации и сети РРУ; кроме того, НОО участвовал в трех информационно-просветительских семинарах, посвященных Монреальскому </w:t>
      </w:r>
      <w:r w:rsidRPr="000C12D2">
        <w:rPr>
          <w:lang w:val="ru-RU"/>
        </w:rPr>
        <w:lastRenderedPageBreak/>
        <w:t>протоколу и Кигалийской поправке, в том числе на тему контролируемых веществ и сотрудничества с таможней; а также</w:t>
      </w:r>
    </w:p>
    <w:p w14:paraId="47C43E5C" w14:textId="6811584C" w:rsidR="00475857" w:rsidRPr="000B3D4B" w:rsidRDefault="000B3D4B" w:rsidP="005D6A4F">
      <w:pPr>
        <w:pStyle w:val="Heading2"/>
        <w:rPr>
          <w:i/>
          <w:lang w:val="ru-RU"/>
        </w:rPr>
      </w:pPr>
      <w:r w:rsidRPr="007F523F">
        <w:rPr>
          <w:i/>
          <w:iCs/>
          <w:lang w:val="ru-RU"/>
        </w:rPr>
        <w:t>мероприятия по обеспечению энергоэффективности:</w:t>
      </w:r>
      <w:r w:rsidRPr="007F523F">
        <w:rPr>
          <w:lang w:val="ru-RU"/>
        </w:rPr>
        <w:t xml:space="preserve"> проведен обзор в целях обновления учебной программы и </w:t>
      </w:r>
      <w:r>
        <w:rPr>
          <w:lang w:val="ru-RU"/>
        </w:rPr>
        <w:t>определения</w:t>
      </w:r>
      <w:r w:rsidRPr="007F523F">
        <w:rPr>
          <w:lang w:val="ru-RU"/>
        </w:rPr>
        <w:t xml:space="preserve"> инструментов и оборудования, необходимых для обучения студентов и технических специалистов отрасли ХКВ </w:t>
      </w:r>
      <w:r>
        <w:rPr>
          <w:lang w:val="ru-RU"/>
        </w:rPr>
        <w:t>расчету</w:t>
      </w:r>
      <w:r w:rsidRPr="007F523F">
        <w:rPr>
          <w:lang w:val="ru-RU"/>
        </w:rPr>
        <w:t xml:space="preserve"> производительности и энергоэффективности систем ХКВ. </w:t>
      </w:r>
      <w:r w:rsidRPr="000B3D4B">
        <w:rPr>
          <w:lang w:val="ru-RU"/>
        </w:rPr>
        <w:t xml:space="preserve">Приняты основополагающие меры для наращивания потенциала сотрудничества между политиками и заинтересованными сторонами отрасли и для распространения информации о стандартах и маркировке энергоэффективности; проведен семинар, посвященный техническим стандартам для экологичных решений в отрасли холодильного оборудования, с участием 32 представителей компаний отрасли ХКВ, специалистов по закупкам оборудования, импортеров, технических специалистов и </w:t>
      </w:r>
      <w:r w:rsidR="00C95F40">
        <w:rPr>
          <w:lang w:val="ru-RU"/>
        </w:rPr>
        <w:t>преподавателей</w:t>
      </w:r>
      <w:r w:rsidRPr="000B3D4B">
        <w:rPr>
          <w:lang w:val="ru-RU"/>
        </w:rPr>
        <w:t xml:space="preserve"> (среди участников было пять женщин); представители НОО участвовали в соответствующих мероприятиях, семинарах и выставке.</w:t>
      </w:r>
    </w:p>
    <w:p w14:paraId="37C3212C" w14:textId="21558B22" w:rsidR="00EA598B" w:rsidRPr="00A07A21" w:rsidRDefault="00A07A21" w:rsidP="008F38B7">
      <w:pPr>
        <w:pStyle w:val="Heading1"/>
        <w:numPr>
          <w:ilvl w:val="0"/>
          <w:numId w:val="0"/>
        </w:numPr>
        <w:rPr>
          <w:i/>
          <w:lang w:val="en-US"/>
        </w:rPr>
      </w:pPr>
      <w:r w:rsidRPr="00A07A21">
        <w:rPr>
          <w:i/>
          <w:iCs/>
        </w:rPr>
        <w:t>Осуществление проекта и мониторинг</w:t>
      </w:r>
    </w:p>
    <w:p w14:paraId="5560E475" w14:textId="7C49A6DB" w:rsidR="00B01C4A" w:rsidRPr="00993993" w:rsidRDefault="00993993" w:rsidP="00FF4675">
      <w:pPr>
        <w:pStyle w:val="Heading1"/>
        <w:rPr>
          <w:lang w:val="ru-RU"/>
        </w:rPr>
      </w:pPr>
      <w:r w:rsidRPr="00993993">
        <w:rPr>
          <w:lang w:val="ru-RU"/>
        </w:rPr>
        <w:t xml:space="preserve">Мониторинг проекта включал отслеживание динамики использования ГХФУ и их заменителей, подготовку </w:t>
      </w:r>
      <w:r w:rsidR="00F41765">
        <w:rPr>
          <w:lang w:val="ru-RU"/>
        </w:rPr>
        <w:t>докладов</w:t>
      </w:r>
      <w:r w:rsidRPr="00993993">
        <w:rPr>
          <w:lang w:val="ru-RU"/>
        </w:rPr>
        <w:t xml:space="preserve"> о ходе </w:t>
      </w:r>
      <w:r w:rsidR="007F523F">
        <w:rPr>
          <w:lang w:val="ru-RU"/>
        </w:rPr>
        <w:t>осуществления</w:t>
      </w:r>
      <w:r w:rsidRPr="00993993">
        <w:rPr>
          <w:lang w:val="ru-RU"/>
        </w:rPr>
        <w:t xml:space="preserve"> проекта и организацию регулярных инспекционных выездов к заинтересованным сторонам и учреждениям-партнерам для обеспечения соблюдения требований и устойчивости проводимой ими </w:t>
      </w:r>
      <w:r w:rsidR="00F41765">
        <w:rPr>
          <w:lang w:val="ru-RU"/>
        </w:rPr>
        <w:t>работы</w:t>
      </w:r>
      <w:r w:rsidRPr="00993993">
        <w:rPr>
          <w:lang w:val="ru-RU"/>
        </w:rPr>
        <w:t>. Из 18 000 долл. США, выделенных в рамках второго транша, расходы на персонал составили 3 247 долл. США, а остальные средства были израсходованы в соответствии с планом.</w:t>
      </w:r>
    </w:p>
    <w:p w14:paraId="47F98454" w14:textId="24C71043" w:rsidR="00EA598B" w:rsidRPr="006B7A41" w:rsidRDefault="00A07A21" w:rsidP="00A52FAD">
      <w:pPr>
        <w:keepNext/>
        <w:spacing w:after="240"/>
        <w:rPr>
          <w:lang w:val="ru-RU"/>
        </w:rPr>
      </w:pPr>
      <w:r>
        <w:rPr>
          <w:u w:val="single"/>
          <w:lang w:val="ru-RU"/>
        </w:rPr>
        <w:t xml:space="preserve">Объем </w:t>
      </w:r>
      <w:r w:rsidR="00055193">
        <w:rPr>
          <w:u w:val="single"/>
          <w:lang w:val="ru-RU"/>
        </w:rPr>
        <w:t xml:space="preserve">расходования </w:t>
      </w:r>
      <w:r>
        <w:rPr>
          <w:u w:val="single"/>
          <w:lang w:val="ru-RU"/>
        </w:rPr>
        <w:t>средств</w:t>
      </w:r>
    </w:p>
    <w:p w14:paraId="6ED08EAD" w14:textId="638B2F71" w:rsidR="00EA598B" w:rsidRPr="00993993" w:rsidRDefault="00993993" w:rsidP="00A52FAD">
      <w:pPr>
        <w:pStyle w:val="Heading1"/>
        <w:rPr>
          <w:lang w:val="ru-RU"/>
        </w:rPr>
      </w:pPr>
      <w:r w:rsidRPr="00993993">
        <w:rPr>
          <w:lang w:val="ru-RU"/>
        </w:rPr>
        <w:t xml:space="preserve">По состоянию на март 2025 г. из утвержденной к настоящему времени суммы в 544 500 долл. было израсходовано 309 304 долл. (278 044 долл. для нужд ЮНИДО и 31 260 долл. для ЮНЕП), как показано в таблице 2. </w:t>
      </w:r>
      <w:r w:rsidR="007F523F">
        <w:rPr>
          <w:lang w:val="ru-RU"/>
        </w:rPr>
        <w:t xml:space="preserve">Остаток в размере </w:t>
      </w:r>
      <w:r w:rsidRPr="00993993">
        <w:rPr>
          <w:lang w:val="ru-RU"/>
        </w:rPr>
        <w:t>1 120 долл.</w:t>
      </w:r>
      <w:r>
        <w:rPr>
          <w:lang w:val="ru-RU"/>
        </w:rPr>
        <w:t xml:space="preserve"> </w:t>
      </w:r>
      <w:r w:rsidRPr="00993993">
        <w:rPr>
          <w:lang w:val="ru-RU"/>
        </w:rPr>
        <w:t>США (880 долл. США для ЮНИДО и 240 долл. США для ЮНЕП) из первого транша будет возвращен</w:t>
      </w:r>
      <w:r w:rsidR="007F523F">
        <w:rPr>
          <w:lang w:val="ru-RU"/>
        </w:rPr>
        <w:t xml:space="preserve"> к</w:t>
      </w:r>
      <w:r w:rsidRPr="00993993">
        <w:rPr>
          <w:lang w:val="ru-RU"/>
        </w:rPr>
        <w:t xml:space="preserve"> 96-му совещанию, а остаток второго транша в размере 234 076 долл.</w:t>
      </w:r>
      <w:r>
        <w:rPr>
          <w:lang w:val="ru-RU"/>
        </w:rPr>
        <w:t xml:space="preserve"> </w:t>
      </w:r>
      <w:r w:rsidRPr="00993993">
        <w:rPr>
          <w:lang w:val="ru-RU"/>
        </w:rPr>
        <w:t>США будет израсходован к декабрю 2025 года.</w:t>
      </w:r>
    </w:p>
    <w:p w14:paraId="7802B9B4" w14:textId="0A62165B" w:rsidR="00EA598B" w:rsidRPr="00993993" w:rsidRDefault="00993993" w:rsidP="00A52FAD">
      <w:pPr>
        <w:keepNext/>
        <w:rPr>
          <w:b/>
          <w:bCs/>
          <w:lang w:val="ru-RU"/>
        </w:rPr>
      </w:pPr>
      <w:r w:rsidRPr="006B7A41">
        <w:rPr>
          <w:b/>
          <w:bCs/>
          <w:lang w:val="ru-RU"/>
        </w:rPr>
        <w:t xml:space="preserve">Таблица 2. </w:t>
      </w:r>
      <w:r w:rsidRPr="00993993">
        <w:rPr>
          <w:b/>
          <w:bCs/>
          <w:lang w:val="ru-RU"/>
        </w:rPr>
        <w:t xml:space="preserve">Финансовый отчет по </w:t>
      </w:r>
      <w:r w:rsidR="007F523F" w:rsidRPr="00993993">
        <w:rPr>
          <w:b/>
          <w:bCs/>
        </w:rPr>
        <w:t>II</w:t>
      </w:r>
      <w:r w:rsidR="007F523F" w:rsidRPr="00993993">
        <w:rPr>
          <w:b/>
          <w:bCs/>
          <w:lang w:val="ru-RU"/>
        </w:rPr>
        <w:t xml:space="preserve"> </w:t>
      </w:r>
      <w:r w:rsidRPr="00993993">
        <w:rPr>
          <w:b/>
          <w:bCs/>
          <w:lang w:val="ru-RU"/>
        </w:rPr>
        <w:t>этапу ПОДПО для Гондураса (в долл. США)</w:t>
      </w:r>
    </w:p>
    <w:tbl>
      <w:tblPr>
        <w:tblStyle w:val="TableGrid"/>
        <w:tblW w:w="5000" w:type="pct"/>
        <w:tblLayout w:type="fixed"/>
        <w:tblLook w:val="04A0" w:firstRow="1" w:lastRow="0" w:firstColumn="1" w:lastColumn="0" w:noHBand="0" w:noVBand="1"/>
      </w:tblPr>
      <w:tblGrid>
        <w:gridCol w:w="1416"/>
        <w:gridCol w:w="1133"/>
        <w:gridCol w:w="991"/>
        <w:gridCol w:w="1133"/>
        <w:gridCol w:w="1425"/>
        <w:gridCol w:w="1128"/>
        <w:gridCol w:w="991"/>
        <w:gridCol w:w="1133"/>
      </w:tblGrid>
      <w:tr w:rsidR="00A83CEF" w:rsidRPr="00FB1CF8" w14:paraId="268D6CFE" w14:textId="77777777" w:rsidTr="00A83CEF">
        <w:trPr>
          <w:tblHeader/>
        </w:trPr>
        <w:tc>
          <w:tcPr>
            <w:tcW w:w="757" w:type="pct"/>
            <w:vMerge w:val="restart"/>
            <w:vAlign w:val="center"/>
          </w:tcPr>
          <w:p w14:paraId="1B9B138C" w14:textId="184A6987" w:rsidR="00EA598B" w:rsidRPr="00D130C3" w:rsidRDefault="00A83CEF" w:rsidP="00470683">
            <w:pPr>
              <w:keepNext/>
              <w:jc w:val="center"/>
              <w:rPr>
                <w:b/>
                <w:sz w:val="20"/>
                <w:szCs w:val="20"/>
                <w:lang w:val="ru-RU"/>
              </w:rPr>
            </w:pPr>
            <w:r w:rsidRPr="00A83CEF">
              <w:rPr>
                <w:b/>
                <w:bCs/>
                <w:sz w:val="20"/>
                <w:szCs w:val="20"/>
              </w:rPr>
              <w:t>Учреждение</w:t>
            </w:r>
          </w:p>
        </w:tc>
        <w:tc>
          <w:tcPr>
            <w:tcW w:w="1136" w:type="pct"/>
            <w:gridSpan w:val="2"/>
            <w:vAlign w:val="center"/>
          </w:tcPr>
          <w:p w14:paraId="27499DBB" w14:textId="1AA8B0F3" w:rsidR="00EA598B" w:rsidRPr="00D130C3" w:rsidRDefault="00D130C3" w:rsidP="00470683">
            <w:pPr>
              <w:keepNext/>
              <w:jc w:val="center"/>
              <w:rPr>
                <w:b/>
                <w:sz w:val="20"/>
                <w:szCs w:val="20"/>
                <w:lang w:val="ru-RU"/>
              </w:rPr>
            </w:pPr>
            <w:r>
              <w:rPr>
                <w:b/>
                <w:sz w:val="20"/>
                <w:szCs w:val="20"/>
                <w:lang w:val="ru-RU"/>
              </w:rPr>
              <w:t>Первый транш</w:t>
            </w:r>
          </w:p>
        </w:tc>
        <w:tc>
          <w:tcPr>
            <w:tcW w:w="1368" w:type="pct"/>
            <w:gridSpan w:val="2"/>
            <w:vAlign w:val="center"/>
          </w:tcPr>
          <w:p w14:paraId="4E34C76E" w14:textId="420D4E89" w:rsidR="00EA598B" w:rsidRPr="00D130C3" w:rsidRDefault="00D130C3" w:rsidP="00470683">
            <w:pPr>
              <w:keepNext/>
              <w:jc w:val="center"/>
              <w:rPr>
                <w:b/>
                <w:sz w:val="20"/>
                <w:szCs w:val="20"/>
                <w:lang w:val="ru-RU"/>
              </w:rPr>
            </w:pPr>
            <w:r>
              <w:rPr>
                <w:b/>
                <w:sz w:val="20"/>
                <w:szCs w:val="20"/>
                <w:lang w:val="ru-RU"/>
              </w:rPr>
              <w:t>Второй транш</w:t>
            </w:r>
          </w:p>
        </w:tc>
        <w:tc>
          <w:tcPr>
            <w:tcW w:w="1739" w:type="pct"/>
            <w:gridSpan w:val="3"/>
            <w:vAlign w:val="center"/>
          </w:tcPr>
          <w:p w14:paraId="59D39F26" w14:textId="24A1A260" w:rsidR="00EA598B" w:rsidRPr="00D130C3" w:rsidRDefault="00D130C3" w:rsidP="00470683">
            <w:pPr>
              <w:keepNext/>
              <w:jc w:val="center"/>
              <w:rPr>
                <w:b/>
                <w:sz w:val="20"/>
                <w:szCs w:val="20"/>
                <w:lang w:val="ru-RU"/>
              </w:rPr>
            </w:pPr>
            <w:r>
              <w:rPr>
                <w:b/>
                <w:sz w:val="20"/>
                <w:szCs w:val="20"/>
                <w:lang w:val="ru-RU"/>
              </w:rPr>
              <w:t>Итого</w:t>
            </w:r>
          </w:p>
        </w:tc>
      </w:tr>
      <w:tr w:rsidR="00A25ECF" w:rsidRPr="00FB1CF8" w14:paraId="3C612FC9" w14:textId="77777777" w:rsidTr="00A83CEF">
        <w:trPr>
          <w:tblHeader/>
        </w:trPr>
        <w:tc>
          <w:tcPr>
            <w:tcW w:w="757" w:type="pct"/>
            <w:vMerge/>
            <w:vAlign w:val="center"/>
          </w:tcPr>
          <w:p w14:paraId="1A9B0D3D" w14:textId="77777777" w:rsidR="00EA598B" w:rsidRPr="00D130C3" w:rsidRDefault="00EA598B" w:rsidP="00470683">
            <w:pPr>
              <w:keepNext/>
              <w:jc w:val="center"/>
              <w:rPr>
                <w:b/>
                <w:sz w:val="20"/>
                <w:szCs w:val="20"/>
              </w:rPr>
            </w:pPr>
          </w:p>
        </w:tc>
        <w:tc>
          <w:tcPr>
            <w:tcW w:w="606" w:type="pct"/>
            <w:vAlign w:val="center"/>
          </w:tcPr>
          <w:p w14:paraId="4957A325" w14:textId="11786720" w:rsidR="00D130C3" w:rsidRPr="00D130C3" w:rsidRDefault="00D130C3" w:rsidP="00470683">
            <w:pPr>
              <w:keepNext/>
              <w:jc w:val="center"/>
              <w:rPr>
                <w:b/>
                <w:bCs/>
                <w:sz w:val="20"/>
                <w:szCs w:val="20"/>
              </w:rPr>
            </w:pPr>
            <w:r w:rsidRPr="00D130C3">
              <w:rPr>
                <w:b/>
                <w:bCs/>
                <w:sz w:val="20"/>
                <w:szCs w:val="20"/>
              </w:rPr>
              <w:t>Утверждено</w:t>
            </w:r>
          </w:p>
        </w:tc>
        <w:tc>
          <w:tcPr>
            <w:tcW w:w="530" w:type="pct"/>
            <w:vAlign w:val="center"/>
          </w:tcPr>
          <w:p w14:paraId="421A8EF2" w14:textId="71683410" w:rsidR="00D130C3" w:rsidRPr="00D130C3" w:rsidRDefault="00A25ECF" w:rsidP="00470683">
            <w:pPr>
              <w:keepNext/>
              <w:jc w:val="center"/>
              <w:rPr>
                <w:b/>
                <w:sz w:val="20"/>
                <w:szCs w:val="20"/>
                <w:lang w:val="ru-RU"/>
              </w:rPr>
            </w:pPr>
            <w:r w:rsidRPr="00A25ECF">
              <w:rPr>
                <w:b/>
                <w:bCs/>
                <w:sz w:val="20"/>
                <w:szCs w:val="20"/>
              </w:rPr>
              <w:t>Израсходовано</w:t>
            </w:r>
          </w:p>
        </w:tc>
        <w:tc>
          <w:tcPr>
            <w:tcW w:w="606" w:type="pct"/>
            <w:vAlign w:val="center"/>
          </w:tcPr>
          <w:p w14:paraId="0FEA9EDA" w14:textId="52CDC723" w:rsidR="00EA598B" w:rsidRPr="00FB1CF8" w:rsidRDefault="00D130C3" w:rsidP="00470683">
            <w:pPr>
              <w:keepNext/>
              <w:jc w:val="center"/>
              <w:rPr>
                <w:b/>
                <w:sz w:val="20"/>
                <w:szCs w:val="20"/>
              </w:rPr>
            </w:pPr>
            <w:r w:rsidRPr="00D130C3">
              <w:rPr>
                <w:b/>
                <w:bCs/>
                <w:sz w:val="20"/>
                <w:szCs w:val="20"/>
              </w:rPr>
              <w:t>Утверждено</w:t>
            </w:r>
          </w:p>
        </w:tc>
        <w:tc>
          <w:tcPr>
            <w:tcW w:w="762" w:type="pct"/>
            <w:vAlign w:val="center"/>
          </w:tcPr>
          <w:p w14:paraId="36DCC8DE" w14:textId="0B0B0369" w:rsidR="00EA598B" w:rsidRPr="00FB1CF8" w:rsidRDefault="00A25ECF" w:rsidP="00470683">
            <w:pPr>
              <w:keepNext/>
              <w:jc w:val="center"/>
              <w:rPr>
                <w:b/>
                <w:sz w:val="20"/>
                <w:szCs w:val="20"/>
              </w:rPr>
            </w:pPr>
            <w:r w:rsidRPr="00A25ECF">
              <w:rPr>
                <w:b/>
                <w:bCs/>
                <w:sz w:val="20"/>
                <w:szCs w:val="20"/>
              </w:rPr>
              <w:t>Израсходовано</w:t>
            </w:r>
          </w:p>
        </w:tc>
        <w:tc>
          <w:tcPr>
            <w:tcW w:w="603" w:type="pct"/>
            <w:vAlign w:val="center"/>
          </w:tcPr>
          <w:p w14:paraId="4F12C4EA" w14:textId="0995C6B1" w:rsidR="00EA598B" w:rsidRPr="00FB1CF8" w:rsidRDefault="00D130C3" w:rsidP="00470683">
            <w:pPr>
              <w:keepNext/>
              <w:jc w:val="center"/>
              <w:rPr>
                <w:b/>
                <w:sz w:val="20"/>
                <w:szCs w:val="20"/>
              </w:rPr>
            </w:pPr>
            <w:r w:rsidRPr="00D130C3">
              <w:rPr>
                <w:b/>
                <w:bCs/>
                <w:sz w:val="20"/>
                <w:szCs w:val="20"/>
              </w:rPr>
              <w:t>Утверждено</w:t>
            </w:r>
          </w:p>
        </w:tc>
        <w:tc>
          <w:tcPr>
            <w:tcW w:w="530" w:type="pct"/>
            <w:vAlign w:val="center"/>
          </w:tcPr>
          <w:p w14:paraId="1E191DCD" w14:textId="38DD5BC5" w:rsidR="00EA598B" w:rsidRPr="00FB1CF8" w:rsidRDefault="00A25ECF" w:rsidP="00470683">
            <w:pPr>
              <w:keepNext/>
              <w:jc w:val="center"/>
              <w:rPr>
                <w:b/>
                <w:sz w:val="20"/>
                <w:szCs w:val="20"/>
              </w:rPr>
            </w:pPr>
            <w:r w:rsidRPr="00A25ECF">
              <w:rPr>
                <w:b/>
                <w:bCs/>
                <w:sz w:val="20"/>
                <w:szCs w:val="20"/>
              </w:rPr>
              <w:t>Израсходовано</w:t>
            </w:r>
          </w:p>
        </w:tc>
        <w:tc>
          <w:tcPr>
            <w:tcW w:w="606" w:type="pct"/>
          </w:tcPr>
          <w:p w14:paraId="4498FE51" w14:textId="6E7852C1" w:rsidR="00EA598B" w:rsidRPr="00D130C3" w:rsidRDefault="00D130C3" w:rsidP="00470683">
            <w:pPr>
              <w:keepNext/>
              <w:jc w:val="center"/>
              <w:rPr>
                <w:b/>
                <w:sz w:val="20"/>
                <w:szCs w:val="20"/>
                <w:lang w:val="ru-RU"/>
              </w:rPr>
            </w:pPr>
            <w:r>
              <w:rPr>
                <w:b/>
                <w:sz w:val="20"/>
                <w:szCs w:val="20"/>
                <w:lang w:val="ru-RU"/>
              </w:rPr>
              <w:t>Остаток</w:t>
            </w:r>
          </w:p>
        </w:tc>
      </w:tr>
      <w:tr w:rsidR="00A25ECF" w:rsidRPr="00FB1CF8" w14:paraId="7451A16C" w14:textId="77777777" w:rsidTr="00A83CEF">
        <w:tc>
          <w:tcPr>
            <w:tcW w:w="757" w:type="pct"/>
          </w:tcPr>
          <w:p w14:paraId="7772FAFF" w14:textId="55ECBA30" w:rsidR="00754FD8" w:rsidRPr="00D130C3" w:rsidRDefault="00D130C3" w:rsidP="00754FD8">
            <w:pPr>
              <w:rPr>
                <w:sz w:val="20"/>
                <w:szCs w:val="20"/>
                <w:highlight w:val="cyan"/>
                <w:lang w:val="ru-RU"/>
              </w:rPr>
            </w:pPr>
            <w:r>
              <w:rPr>
                <w:sz w:val="20"/>
                <w:szCs w:val="20"/>
                <w:lang w:val="ru-RU"/>
              </w:rPr>
              <w:t>УНИДО</w:t>
            </w:r>
          </w:p>
        </w:tc>
        <w:tc>
          <w:tcPr>
            <w:tcW w:w="606" w:type="pct"/>
          </w:tcPr>
          <w:p w14:paraId="111405B2" w14:textId="38A6056C" w:rsidR="00754FD8" w:rsidRPr="00FB1CF8" w:rsidRDefault="00754FD8" w:rsidP="00754FD8">
            <w:pPr>
              <w:jc w:val="right"/>
              <w:rPr>
                <w:sz w:val="20"/>
                <w:szCs w:val="20"/>
                <w:highlight w:val="cyan"/>
              </w:rPr>
            </w:pPr>
            <w:r w:rsidRPr="00FB1CF8">
              <w:rPr>
                <w:sz w:val="20"/>
                <w:szCs w:val="20"/>
              </w:rPr>
              <w:t>197</w:t>
            </w:r>
            <w:r w:rsidR="00E57DB2">
              <w:rPr>
                <w:sz w:val="20"/>
                <w:szCs w:val="20"/>
                <w:lang w:val="ru-RU"/>
              </w:rPr>
              <w:t xml:space="preserve"> </w:t>
            </w:r>
            <w:r w:rsidRPr="00FB1CF8">
              <w:rPr>
                <w:sz w:val="20"/>
                <w:szCs w:val="20"/>
              </w:rPr>
              <w:t>000</w:t>
            </w:r>
          </w:p>
        </w:tc>
        <w:tc>
          <w:tcPr>
            <w:tcW w:w="530" w:type="pct"/>
          </w:tcPr>
          <w:p w14:paraId="482B3749" w14:textId="06DCD7FF" w:rsidR="00754FD8" w:rsidRPr="00FB1CF8" w:rsidRDefault="00754FD8" w:rsidP="00775EAB">
            <w:pPr>
              <w:ind w:right="35"/>
              <w:jc w:val="right"/>
              <w:rPr>
                <w:sz w:val="20"/>
                <w:szCs w:val="20"/>
                <w:highlight w:val="cyan"/>
              </w:rPr>
            </w:pPr>
            <w:r w:rsidRPr="00FB1CF8">
              <w:rPr>
                <w:sz w:val="20"/>
                <w:szCs w:val="20"/>
              </w:rPr>
              <w:t>196</w:t>
            </w:r>
            <w:r w:rsidR="00E57DB2">
              <w:rPr>
                <w:sz w:val="20"/>
                <w:szCs w:val="20"/>
                <w:lang w:val="ru-RU"/>
              </w:rPr>
              <w:t xml:space="preserve"> </w:t>
            </w:r>
            <w:r w:rsidRPr="00FB1CF8">
              <w:rPr>
                <w:sz w:val="20"/>
                <w:szCs w:val="20"/>
              </w:rPr>
              <w:t>120</w:t>
            </w:r>
          </w:p>
        </w:tc>
        <w:tc>
          <w:tcPr>
            <w:tcW w:w="606" w:type="pct"/>
          </w:tcPr>
          <w:p w14:paraId="3CF4B925" w14:textId="653A9AE0" w:rsidR="00754FD8" w:rsidRPr="00FB1CF8" w:rsidRDefault="00754FD8" w:rsidP="00754FD8">
            <w:pPr>
              <w:jc w:val="right"/>
              <w:rPr>
                <w:sz w:val="20"/>
                <w:szCs w:val="20"/>
                <w:highlight w:val="cyan"/>
              </w:rPr>
            </w:pPr>
            <w:r w:rsidRPr="00FB1CF8">
              <w:rPr>
                <w:sz w:val="20"/>
                <w:szCs w:val="20"/>
              </w:rPr>
              <w:t>244</w:t>
            </w:r>
            <w:r w:rsidR="00E57DB2">
              <w:rPr>
                <w:sz w:val="20"/>
                <w:szCs w:val="20"/>
                <w:lang w:val="ru-RU"/>
              </w:rPr>
              <w:t xml:space="preserve"> </w:t>
            </w:r>
            <w:r w:rsidRPr="00FB1CF8">
              <w:rPr>
                <w:sz w:val="20"/>
                <w:szCs w:val="20"/>
              </w:rPr>
              <w:t>500</w:t>
            </w:r>
          </w:p>
        </w:tc>
        <w:tc>
          <w:tcPr>
            <w:tcW w:w="762" w:type="pct"/>
          </w:tcPr>
          <w:p w14:paraId="136FA12D" w14:textId="4CF42AE6" w:rsidR="00754FD8" w:rsidRPr="00FB1CF8" w:rsidRDefault="00503F96" w:rsidP="00754FD8">
            <w:pPr>
              <w:jc w:val="right"/>
              <w:rPr>
                <w:sz w:val="20"/>
                <w:szCs w:val="20"/>
                <w:highlight w:val="cyan"/>
              </w:rPr>
            </w:pPr>
            <w:r w:rsidRPr="00FB1CF8">
              <w:rPr>
                <w:sz w:val="20"/>
                <w:szCs w:val="20"/>
              </w:rPr>
              <w:t>81</w:t>
            </w:r>
            <w:r w:rsidR="00E57DB2">
              <w:rPr>
                <w:sz w:val="20"/>
                <w:szCs w:val="20"/>
                <w:lang w:val="ru-RU"/>
              </w:rPr>
              <w:t xml:space="preserve"> </w:t>
            </w:r>
            <w:r w:rsidRPr="00FB1CF8">
              <w:rPr>
                <w:sz w:val="20"/>
                <w:szCs w:val="20"/>
              </w:rPr>
              <w:t>924</w:t>
            </w:r>
          </w:p>
        </w:tc>
        <w:tc>
          <w:tcPr>
            <w:tcW w:w="603" w:type="pct"/>
          </w:tcPr>
          <w:p w14:paraId="3C8701EE" w14:textId="07458D24" w:rsidR="00754FD8" w:rsidRPr="00FB1CF8" w:rsidRDefault="00754FD8" w:rsidP="00754FD8">
            <w:pPr>
              <w:jc w:val="right"/>
              <w:rPr>
                <w:sz w:val="20"/>
                <w:szCs w:val="20"/>
                <w:highlight w:val="cyan"/>
              </w:rPr>
            </w:pPr>
            <w:r w:rsidRPr="00FB1CF8">
              <w:rPr>
                <w:sz w:val="20"/>
                <w:szCs w:val="20"/>
              </w:rPr>
              <w:t>441</w:t>
            </w:r>
            <w:r w:rsidR="00E57DB2">
              <w:rPr>
                <w:sz w:val="20"/>
                <w:szCs w:val="20"/>
                <w:lang w:val="ru-RU"/>
              </w:rPr>
              <w:t xml:space="preserve"> </w:t>
            </w:r>
            <w:r w:rsidRPr="00FB1CF8">
              <w:rPr>
                <w:sz w:val="20"/>
                <w:szCs w:val="20"/>
              </w:rPr>
              <w:t>500</w:t>
            </w:r>
          </w:p>
        </w:tc>
        <w:tc>
          <w:tcPr>
            <w:tcW w:w="530" w:type="pct"/>
          </w:tcPr>
          <w:p w14:paraId="2261E559" w14:textId="4119214A" w:rsidR="00754FD8" w:rsidRPr="00FB1CF8" w:rsidRDefault="00754FD8" w:rsidP="00754FD8">
            <w:pPr>
              <w:jc w:val="right"/>
              <w:rPr>
                <w:sz w:val="20"/>
                <w:szCs w:val="20"/>
              </w:rPr>
            </w:pPr>
            <w:r w:rsidRPr="00FB1CF8">
              <w:rPr>
                <w:sz w:val="20"/>
                <w:szCs w:val="20"/>
              </w:rPr>
              <w:t>27</w:t>
            </w:r>
            <w:r w:rsidR="00912691" w:rsidRPr="00FB1CF8">
              <w:rPr>
                <w:sz w:val="20"/>
                <w:szCs w:val="20"/>
              </w:rPr>
              <w:t>8</w:t>
            </w:r>
            <w:r w:rsidR="00E57DB2">
              <w:rPr>
                <w:sz w:val="20"/>
                <w:szCs w:val="20"/>
                <w:lang w:val="ru-RU"/>
              </w:rPr>
              <w:t xml:space="preserve"> </w:t>
            </w:r>
            <w:r w:rsidR="00912691" w:rsidRPr="00FB1CF8">
              <w:rPr>
                <w:sz w:val="20"/>
                <w:szCs w:val="20"/>
              </w:rPr>
              <w:t>044</w:t>
            </w:r>
          </w:p>
        </w:tc>
        <w:tc>
          <w:tcPr>
            <w:tcW w:w="606" w:type="pct"/>
          </w:tcPr>
          <w:p w14:paraId="20A851AA" w14:textId="366DFAA3" w:rsidR="00754FD8" w:rsidRPr="00FB1CF8" w:rsidRDefault="00912691" w:rsidP="00754FD8">
            <w:pPr>
              <w:jc w:val="right"/>
              <w:rPr>
                <w:sz w:val="20"/>
                <w:szCs w:val="20"/>
              </w:rPr>
            </w:pPr>
            <w:r w:rsidRPr="00FB1CF8">
              <w:rPr>
                <w:sz w:val="20"/>
                <w:szCs w:val="20"/>
              </w:rPr>
              <w:t>163</w:t>
            </w:r>
            <w:r w:rsidR="00E57DB2">
              <w:rPr>
                <w:sz w:val="20"/>
                <w:szCs w:val="20"/>
                <w:lang w:val="ru-RU"/>
              </w:rPr>
              <w:t xml:space="preserve"> </w:t>
            </w:r>
            <w:r w:rsidRPr="00FB1CF8">
              <w:rPr>
                <w:sz w:val="20"/>
                <w:szCs w:val="20"/>
              </w:rPr>
              <w:t>456</w:t>
            </w:r>
          </w:p>
        </w:tc>
      </w:tr>
      <w:tr w:rsidR="00A25ECF" w:rsidRPr="00FB1CF8" w14:paraId="3B90AFE7" w14:textId="77777777" w:rsidTr="00A83CEF">
        <w:tc>
          <w:tcPr>
            <w:tcW w:w="757" w:type="pct"/>
          </w:tcPr>
          <w:p w14:paraId="7AAAB50D" w14:textId="0C481713" w:rsidR="00754FD8" w:rsidRPr="00D130C3" w:rsidRDefault="00D130C3" w:rsidP="00754FD8">
            <w:pPr>
              <w:rPr>
                <w:sz w:val="20"/>
                <w:szCs w:val="20"/>
                <w:highlight w:val="cyan"/>
                <w:lang w:val="ru-RU"/>
              </w:rPr>
            </w:pPr>
            <w:r>
              <w:rPr>
                <w:sz w:val="20"/>
                <w:szCs w:val="20"/>
                <w:lang w:val="ru-RU"/>
              </w:rPr>
              <w:t>ЮНЕП</w:t>
            </w:r>
          </w:p>
        </w:tc>
        <w:tc>
          <w:tcPr>
            <w:tcW w:w="606" w:type="pct"/>
          </w:tcPr>
          <w:p w14:paraId="01F0A7A4" w14:textId="0A19C6CB" w:rsidR="00754FD8" w:rsidRPr="00FB1CF8" w:rsidRDefault="00754FD8" w:rsidP="00754FD8">
            <w:pPr>
              <w:jc w:val="right"/>
              <w:rPr>
                <w:sz w:val="20"/>
                <w:szCs w:val="20"/>
                <w:highlight w:val="cyan"/>
              </w:rPr>
            </w:pPr>
            <w:r w:rsidRPr="00FB1CF8">
              <w:rPr>
                <w:sz w:val="20"/>
                <w:szCs w:val="20"/>
              </w:rPr>
              <w:t>26</w:t>
            </w:r>
            <w:r w:rsidR="00E57DB2">
              <w:rPr>
                <w:sz w:val="20"/>
                <w:szCs w:val="20"/>
                <w:lang w:val="ru-RU"/>
              </w:rPr>
              <w:t xml:space="preserve"> </w:t>
            </w:r>
            <w:r w:rsidRPr="00FB1CF8">
              <w:rPr>
                <w:sz w:val="20"/>
                <w:szCs w:val="20"/>
              </w:rPr>
              <w:t>500</w:t>
            </w:r>
          </w:p>
        </w:tc>
        <w:tc>
          <w:tcPr>
            <w:tcW w:w="530" w:type="pct"/>
          </w:tcPr>
          <w:p w14:paraId="085BF20F" w14:textId="65699130" w:rsidR="00754FD8" w:rsidRPr="00FB1CF8" w:rsidRDefault="00754FD8" w:rsidP="00775EAB">
            <w:pPr>
              <w:tabs>
                <w:tab w:val="left" w:pos="862"/>
              </w:tabs>
              <w:ind w:right="35"/>
              <w:jc w:val="right"/>
              <w:rPr>
                <w:sz w:val="20"/>
                <w:szCs w:val="20"/>
                <w:highlight w:val="cyan"/>
              </w:rPr>
            </w:pPr>
            <w:r w:rsidRPr="00FB1CF8">
              <w:rPr>
                <w:sz w:val="20"/>
                <w:szCs w:val="20"/>
              </w:rPr>
              <w:t>26</w:t>
            </w:r>
            <w:r w:rsidR="00E57DB2">
              <w:rPr>
                <w:sz w:val="20"/>
                <w:szCs w:val="20"/>
                <w:lang w:val="ru-RU"/>
              </w:rPr>
              <w:t xml:space="preserve"> </w:t>
            </w:r>
            <w:r w:rsidRPr="00FB1CF8">
              <w:rPr>
                <w:sz w:val="20"/>
                <w:szCs w:val="20"/>
              </w:rPr>
              <w:t>260</w:t>
            </w:r>
          </w:p>
        </w:tc>
        <w:tc>
          <w:tcPr>
            <w:tcW w:w="606" w:type="pct"/>
          </w:tcPr>
          <w:p w14:paraId="4A61D4C3" w14:textId="044C4FDD" w:rsidR="00754FD8" w:rsidRPr="00FB1CF8" w:rsidRDefault="00754FD8" w:rsidP="00754FD8">
            <w:pPr>
              <w:jc w:val="right"/>
              <w:rPr>
                <w:sz w:val="20"/>
                <w:szCs w:val="20"/>
                <w:highlight w:val="cyan"/>
              </w:rPr>
            </w:pPr>
            <w:r w:rsidRPr="00FB1CF8">
              <w:rPr>
                <w:sz w:val="20"/>
                <w:szCs w:val="20"/>
              </w:rPr>
              <w:t>76</w:t>
            </w:r>
            <w:r w:rsidR="00E57DB2">
              <w:rPr>
                <w:sz w:val="20"/>
                <w:szCs w:val="20"/>
                <w:lang w:val="ru-RU"/>
              </w:rPr>
              <w:t xml:space="preserve"> </w:t>
            </w:r>
            <w:r w:rsidRPr="00FB1CF8">
              <w:rPr>
                <w:sz w:val="20"/>
                <w:szCs w:val="20"/>
              </w:rPr>
              <w:t>500</w:t>
            </w:r>
          </w:p>
        </w:tc>
        <w:tc>
          <w:tcPr>
            <w:tcW w:w="762" w:type="pct"/>
          </w:tcPr>
          <w:p w14:paraId="262C06DD" w14:textId="6948A83A" w:rsidR="00754FD8" w:rsidRPr="00FB1CF8" w:rsidRDefault="00754FD8" w:rsidP="00754FD8">
            <w:pPr>
              <w:jc w:val="right"/>
              <w:rPr>
                <w:sz w:val="20"/>
                <w:szCs w:val="20"/>
                <w:highlight w:val="cyan"/>
              </w:rPr>
            </w:pPr>
            <w:r w:rsidRPr="00FB1CF8">
              <w:rPr>
                <w:sz w:val="20"/>
                <w:szCs w:val="20"/>
              </w:rPr>
              <w:t>5</w:t>
            </w:r>
            <w:r w:rsidR="00E57DB2">
              <w:rPr>
                <w:sz w:val="20"/>
                <w:szCs w:val="20"/>
                <w:lang w:val="ru-RU"/>
              </w:rPr>
              <w:t xml:space="preserve"> </w:t>
            </w:r>
            <w:r w:rsidRPr="00FB1CF8">
              <w:rPr>
                <w:sz w:val="20"/>
                <w:szCs w:val="20"/>
              </w:rPr>
              <w:t>000</w:t>
            </w:r>
          </w:p>
        </w:tc>
        <w:tc>
          <w:tcPr>
            <w:tcW w:w="603" w:type="pct"/>
          </w:tcPr>
          <w:p w14:paraId="0210022A" w14:textId="62F67AE0" w:rsidR="00754FD8" w:rsidRPr="00FB1CF8" w:rsidRDefault="00754FD8" w:rsidP="00754FD8">
            <w:pPr>
              <w:jc w:val="right"/>
              <w:rPr>
                <w:sz w:val="20"/>
                <w:szCs w:val="20"/>
                <w:highlight w:val="cyan"/>
              </w:rPr>
            </w:pPr>
            <w:r w:rsidRPr="00FB1CF8">
              <w:rPr>
                <w:sz w:val="20"/>
                <w:szCs w:val="20"/>
              </w:rPr>
              <w:t>103</w:t>
            </w:r>
            <w:r w:rsidR="00E57DB2">
              <w:rPr>
                <w:sz w:val="20"/>
                <w:szCs w:val="20"/>
                <w:lang w:val="ru-RU"/>
              </w:rPr>
              <w:t xml:space="preserve"> </w:t>
            </w:r>
            <w:r w:rsidRPr="00FB1CF8">
              <w:rPr>
                <w:sz w:val="20"/>
                <w:szCs w:val="20"/>
              </w:rPr>
              <w:t>000</w:t>
            </w:r>
          </w:p>
        </w:tc>
        <w:tc>
          <w:tcPr>
            <w:tcW w:w="530" w:type="pct"/>
          </w:tcPr>
          <w:p w14:paraId="3B2FA960" w14:textId="470EC0D9" w:rsidR="00754FD8" w:rsidRPr="00FB1CF8" w:rsidRDefault="00754FD8" w:rsidP="00754FD8">
            <w:pPr>
              <w:jc w:val="right"/>
              <w:rPr>
                <w:sz w:val="20"/>
                <w:szCs w:val="20"/>
              </w:rPr>
            </w:pPr>
            <w:r w:rsidRPr="00FB1CF8">
              <w:rPr>
                <w:sz w:val="20"/>
                <w:szCs w:val="20"/>
              </w:rPr>
              <w:t>31</w:t>
            </w:r>
            <w:r w:rsidR="00E57DB2">
              <w:rPr>
                <w:sz w:val="20"/>
                <w:szCs w:val="20"/>
                <w:lang w:val="ru-RU"/>
              </w:rPr>
              <w:t xml:space="preserve"> </w:t>
            </w:r>
            <w:r w:rsidRPr="00FB1CF8">
              <w:rPr>
                <w:sz w:val="20"/>
                <w:szCs w:val="20"/>
              </w:rPr>
              <w:t>260</w:t>
            </w:r>
          </w:p>
        </w:tc>
        <w:tc>
          <w:tcPr>
            <w:tcW w:w="606" w:type="pct"/>
          </w:tcPr>
          <w:p w14:paraId="2E81907C" w14:textId="253AFA89" w:rsidR="00754FD8" w:rsidRPr="00FB1CF8" w:rsidRDefault="00754FD8" w:rsidP="00754FD8">
            <w:pPr>
              <w:jc w:val="right"/>
              <w:rPr>
                <w:sz w:val="20"/>
                <w:szCs w:val="20"/>
              </w:rPr>
            </w:pPr>
            <w:r w:rsidRPr="00FB1CF8">
              <w:rPr>
                <w:sz w:val="20"/>
                <w:szCs w:val="20"/>
              </w:rPr>
              <w:t>71</w:t>
            </w:r>
            <w:r w:rsidR="00E57DB2">
              <w:rPr>
                <w:sz w:val="20"/>
                <w:szCs w:val="20"/>
                <w:lang w:val="ru-RU"/>
              </w:rPr>
              <w:t xml:space="preserve"> </w:t>
            </w:r>
            <w:r w:rsidRPr="00FB1CF8">
              <w:rPr>
                <w:sz w:val="20"/>
                <w:szCs w:val="20"/>
              </w:rPr>
              <w:t>740</w:t>
            </w:r>
          </w:p>
        </w:tc>
      </w:tr>
      <w:tr w:rsidR="00A25ECF" w:rsidRPr="00FB1CF8" w14:paraId="679FE5E2" w14:textId="77777777" w:rsidTr="00A83CEF">
        <w:tc>
          <w:tcPr>
            <w:tcW w:w="757" w:type="pct"/>
          </w:tcPr>
          <w:p w14:paraId="628D1261" w14:textId="30B6D9DD" w:rsidR="00754FD8" w:rsidRPr="00D130C3" w:rsidRDefault="00D130C3" w:rsidP="00754FD8">
            <w:pPr>
              <w:rPr>
                <w:b/>
                <w:sz w:val="20"/>
                <w:szCs w:val="20"/>
                <w:lang w:val="ru-RU"/>
              </w:rPr>
            </w:pPr>
            <w:r>
              <w:rPr>
                <w:b/>
                <w:sz w:val="20"/>
                <w:szCs w:val="20"/>
                <w:lang w:val="ru-RU"/>
              </w:rPr>
              <w:t>Итого</w:t>
            </w:r>
          </w:p>
        </w:tc>
        <w:tc>
          <w:tcPr>
            <w:tcW w:w="606" w:type="pct"/>
          </w:tcPr>
          <w:p w14:paraId="590705F4" w14:textId="127E95F5" w:rsidR="00754FD8" w:rsidRPr="00FB1CF8" w:rsidRDefault="00754FD8" w:rsidP="00754FD8">
            <w:pPr>
              <w:jc w:val="right"/>
              <w:rPr>
                <w:b/>
                <w:bCs/>
                <w:sz w:val="20"/>
                <w:szCs w:val="20"/>
              </w:rPr>
            </w:pPr>
            <w:r w:rsidRPr="00FB1CF8">
              <w:rPr>
                <w:b/>
                <w:bCs/>
                <w:sz w:val="20"/>
                <w:szCs w:val="20"/>
              </w:rPr>
              <w:t>223</w:t>
            </w:r>
            <w:r w:rsidR="00E57DB2">
              <w:rPr>
                <w:b/>
                <w:bCs/>
                <w:sz w:val="20"/>
                <w:szCs w:val="20"/>
                <w:lang w:val="ru-RU"/>
              </w:rPr>
              <w:t xml:space="preserve"> </w:t>
            </w:r>
            <w:r w:rsidRPr="00FB1CF8">
              <w:rPr>
                <w:b/>
                <w:bCs/>
                <w:sz w:val="20"/>
                <w:szCs w:val="20"/>
              </w:rPr>
              <w:t>500</w:t>
            </w:r>
          </w:p>
        </w:tc>
        <w:tc>
          <w:tcPr>
            <w:tcW w:w="530" w:type="pct"/>
          </w:tcPr>
          <w:p w14:paraId="7D7C3EFF" w14:textId="758926FC" w:rsidR="00754FD8" w:rsidRPr="00FB1CF8" w:rsidRDefault="00754FD8" w:rsidP="00775EAB">
            <w:pPr>
              <w:ind w:right="35"/>
              <w:jc w:val="right"/>
              <w:rPr>
                <w:b/>
                <w:bCs/>
                <w:sz w:val="20"/>
                <w:szCs w:val="20"/>
              </w:rPr>
            </w:pPr>
            <w:r w:rsidRPr="00FB1CF8">
              <w:rPr>
                <w:b/>
                <w:bCs/>
                <w:sz w:val="20"/>
                <w:szCs w:val="20"/>
              </w:rPr>
              <w:t>222</w:t>
            </w:r>
            <w:r w:rsidR="00E57DB2">
              <w:rPr>
                <w:b/>
                <w:bCs/>
                <w:sz w:val="20"/>
                <w:szCs w:val="20"/>
                <w:lang w:val="ru-RU"/>
              </w:rPr>
              <w:t xml:space="preserve"> </w:t>
            </w:r>
            <w:r w:rsidRPr="00FB1CF8">
              <w:rPr>
                <w:b/>
                <w:bCs/>
                <w:sz w:val="20"/>
                <w:szCs w:val="20"/>
              </w:rPr>
              <w:t>380</w:t>
            </w:r>
          </w:p>
        </w:tc>
        <w:tc>
          <w:tcPr>
            <w:tcW w:w="606" w:type="pct"/>
          </w:tcPr>
          <w:p w14:paraId="2289C947" w14:textId="6D405376" w:rsidR="00754FD8" w:rsidRPr="00FB1CF8" w:rsidRDefault="00754FD8" w:rsidP="00754FD8">
            <w:pPr>
              <w:jc w:val="right"/>
              <w:rPr>
                <w:b/>
                <w:bCs/>
                <w:sz w:val="20"/>
                <w:szCs w:val="20"/>
              </w:rPr>
            </w:pPr>
            <w:r w:rsidRPr="00FB1CF8">
              <w:rPr>
                <w:b/>
                <w:bCs/>
                <w:sz w:val="20"/>
                <w:szCs w:val="20"/>
              </w:rPr>
              <w:t>321</w:t>
            </w:r>
            <w:r w:rsidR="00E57DB2">
              <w:rPr>
                <w:b/>
                <w:bCs/>
                <w:sz w:val="20"/>
                <w:szCs w:val="20"/>
                <w:lang w:val="ru-RU"/>
              </w:rPr>
              <w:t xml:space="preserve"> </w:t>
            </w:r>
            <w:r w:rsidRPr="00FB1CF8">
              <w:rPr>
                <w:b/>
                <w:bCs/>
                <w:sz w:val="20"/>
                <w:szCs w:val="20"/>
              </w:rPr>
              <w:t>000</w:t>
            </w:r>
          </w:p>
        </w:tc>
        <w:tc>
          <w:tcPr>
            <w:tcW w:w="762" w:type="pct"/>
          </w:tcPr>
          <w:p w14:paraId="1AFB8063" w14:textId="31766AA3" w:rsidR="00754FD8" w:rsidRPr="00FB1CF8" w:rsidRDefault="00754FD8" w:rsidP="00754FD8">
            <w:pPr>
              <w:jc w:val="right"/>
              <w:rPr>
                <w:b/>
                <w:bCs/>
                <w:sz w:val="20"/>
                <w:szCs w:val="20"/>
              </w:rPr>
            </w:pPr>
            <w:r w:rsidRPr="00FB1CF8">
              <w:rPr>
                <w:b/>
                <w:bCs/>
                <w:sz w:val="20"/>
                <w:szCs w:val="20"/>
              </w:rPr>
              <w:t>8</w:t>
            </w:r>
            <w:r w:rsidR="00A354E2" w:rsidRPr="00FB1CF8">
              <w:rPr>
                <w:b/>
                <w:bCs/>
                <w:sz w:val="20"/>
                <w:szCs w:val="20"/>
              </w:rPr>
              <w:t>6</w:t>
            </w:r>
            <w:r w:rsidR="00E57DB2">
              <w:rPr>
                <w:b/>
                <w:bCs/>
                <w:sz w:val="20"/>
                <w:szCs w:val="20"/>
                <w:lang w:val="ru-RU"/>
              </w:rPr>
              <w:t xml:space="preserve"> </w:t>
            </w:r>
            <w:r w:rsidR="00A354E2" w:rsidRPr="00FB1CF8">
              <w:rPr>
                <w:b/>
                <w:bCs/>
                <w:sz w:val="20"/>
                <w:szCs w:val="20"/>
              </w:rPr>
              <w:t>924</w:t>
            </w:r>
          </w:p>
        </w:tc>
        <w:tc>
          <w:tcPr>
            <w:tcW w:w="603" w:type="pct"/>
          </w:tcPr>
          <w:p w14:paraId="3D791667" w14:textId="137F5538" w:rsidR="00754FD8" w:rsidRPr="00FB1CF8" w:rsidRDefault="00754FD8" w:rsidP="00754FD8">
            <w:pPr>
              <w:jc w:val="right"/>
              <w:rPr>
                <w:b/>
                <w:bCs/>
                <w:sz w:val="20"/>
                <w:szCs w:val="20"/>
              </w:rPr>
            </w:pPr>
            <w:r w:rsidRPr="00FB1CF8">
              <w:rPr>
                <w:b/>
                <w:bCs/>
                <w:sz w:val="20"/>
                <w:szCs w:val="20"/>
              </w:rPr>
              <w:t>544</w:t>
            </w:r>
            <w:r w:rsidR="00E57DB2">
              <w:rPr>
                <w:b/>
                <w:bCs/>
                <w:sz w:val="20"/>
                <w:szCs w:val="20"/>
                <w:lang w:val="ru-RU"/>
              </w:rPr>
              <w:t xml:space="preserve"> </w:t>
            </w:r>
            <w:r w:rsidRPr="00FB1CF8">
              <w:rPr>
                <w:b/>
                <w:bCs/>
                <w:sz w:val="20"/>
                <w:szCs w:val="20"/>
              </w:rPr>
              <w:t>500</w:t>
            </w:r>
          </w:p>
        </w:tc>
        <w:tc>
          <w:tcPr>
            <w:tcW w:w="530" w:type="pct"/>
          </w:tcPr>
          <w:p w14:paraId="695D4F59" w14:textId="522ABD3B" w:rsidR="00754FD8" w:rsidRPr="00FB1CF8" w:rsidRDefault="00754FD8" w:rsidP="00754FD8">
            <w:pPr>
              <w:jc w:val="right"/>
              <w:rPr>
                <w:b/>
                <w:bCs/>
                <w:sz w:val="20"/>
                <w:szCs w:val="20"/>
              </w:rPr>
            </w:pPr>
            <w:r w:rsidRPr="00FB1CF8">
              <w:rPr>
                <w:b/>
                <w:bCs/>
                <w:sz w:val="20"/>
                <w:szCs w:val="20"/>
              </w:rPr>
              <w:t>30</w:t>
            </w:r>
            <w:r w:rsidR="00B803B9" w:rsidRPr="00FB1CF8">
              <w:rPr>
                <w:b/>
                <w:bCs/>
                <w:sz w:val="20"/>
                <w:szCs w:val="20"/>
              </w:rPr>
              <w:t>9</w:t>
            </w:r>
            <w:r w:rsidR="00E57DB2">
              <w:rPr>
                <w:b/>
                <w:bCs/>
                <w:sz w:val="20"/>
                <w:szCs w:val="20"/>
                <w:lang w:val="ru-RU"/>
              </w:rPr>
              <w:t xml:space="preserve"> </w:t>
            </w:r>
            <w:r w:rsidR="00B803B9" w:rsidRPr="00FB1CF8">
              <w:rPr>
                <w:b/>
                <w:bCs/>
                <w:sz w:val="20"/>
                <w:szCs w:val="20"/>
              </w:rPr>
              <w:t>304</w:t>
            </w:r>
          </w:p>
        </w:tc>
        <w:tc>
          <w:tcPr>
            <w:tcW w:w="606" w:type="pct"/>
          </w:tcPr>
          <w:p w14:paraId="3BB9F2AF" w14:textId="746AFB9E" w:rsidR="00754FD8" w:rsidRPr="00FB1CF8" w:rsidRDefault="00B803B9" w:rsidP="00754FD8">
            <w:pPr>
              <w:jc w:val="right"/>
              <w:rPr>
                <w:b/>
                <w:bCs/>
                <w:sz w:val="20"/>
                <w:szCs w:val="20"/>
              </w:rPr>
            </w:pPr>
            <w:r w:rsidRPr="00FB1CF8">
              <w:rPr>
                <w:b/>
                <w:bCs/>
                <w:sz w:val="20"/>
                <w:szCs w:val="20"/>
              </w:rPr>
              <w:t>235</w:t>
            </w:r>
            <w:r w:rsidR="00E57DB2">
              <w:rPr>
                <w:b/>
                <w:bCs/>
                <w:sz w:val="20"/>
                <w:szCs w:val="20"/>
                <w:lang w:val="ru-RU"/>
              </w:rPr>
              <w:t xml:space="preserve"> </w:t>
            </w:r>
            <w:r w:rsidRPr="00FB1CF8">
              <w:rPr>
                <w:b/>
                <w:bCs/>
                <w:sz w:val="20"/>
                <w:szCs w:val="20"/>
              </w:rPr>
              <w:t>196</w:t>
            </w:r>
          </w:p>
        </w:tc>
      </w:tr>
      <w:tr w:rsidR="00A83CEF" w:rsidRPr="00FB1CF8" w14:paraId="1377C169" w14:textId="77777777" w:rsidTr="00A83CEF">
        <w:tc>
          <w:tcPr>
            <w:tcW w:w="757" w:type="pct"/>
          </w:tcPr>
          <w:p w14:paraId="7C4305C9" w14:textId="424ABB8A" w:rsidR="00EA598B" w:rsidRPr="00FB1CF8" w:rsidRDefault="00D130C3" w:rsidP="00470683">
            <w:pPr>
              <w:jc w:val="left"/>
              <w:rPr>
                <w:b/>
                <w:sz w:val="20"/>
                <w:szCs w:val="20"/>
              </w:rPr>
            </w:pPr>
            <w:r w:rsidRPr="00D130C3">
              <w:rPr>
                <w:b/>
                <w:sz w:val="20"/>
                <w:szCs w:val="20"/>
                <w:lang w:val="ru-RU"/>
              </w:rPr>
              <w:t>Показатель выплат</w:t>
            </w:r>
            <w:r w:rsidRPr="00FB1CF8">
              <w:rPr>
                <w:b/>
                <w:sz w:val="20"/>
                <w:szCs w:val="20"/>
              </w:rPr>
              <w:t xml:space="preserve"> </w:t>
            </w:r>
            <w:r w:rsidR="00EA598B" w:rsidRPr="00FB1CF8">
              <w:rPr>
                <w:b/>
                <w:sz w:val="20"/>
                <w:szCs w:val="20"/>
              </w:rPr>
              <w:t>(%)</w:t>
            </w:r>
          </w:p>
        </w:tc>
        <w:tc>
          <w:tcPr>
            <w:tcW w:w="1136" w:type="pct"/>
            <w:gridSpan w:val="2"/>
            <w:vAlign w:val="center"/>
          </w:tcPr>
          <w:p w14:paraId="3241E56F" w14:textId="11A186F6" w:rsidR="00EA598B" w:rsidRPr="00FB1CF8" w:rsidRDefault="00106A9B" w:rsidP="00470683">
            <w:pPr>
              <w:jc w:val="center"/>
              <w:rPr>
                <w:b/>
                <w:bCs/>
                <w:sz w:val="20"/>
                <w:szCs w:val="20"/>
              </w:rPr>
            </w:pPr>
            <w:r w:rsidRPr="00FB1CF8">
              <w:rPr>
                <w:b/>
                <w:bCs/>
                <w:sz w:val="20"/>
                <w:szCs w:val="20"/>
              </w:rPr>
              <w:t>99</w:t>
            </w:r>
          </w:p>
        </w:tc>
        <w:tc>
          <w:tcPr>
            <w:tcW w:w="1368" w:type="pct"/>
            <w:gridSpan w:val="2"/>
            <w:vAlign w:val="center"/>
          </w:tcPr>
          <w:p w14:paraId="250B9F14" w14:textId="5816E212" w:rsidR="00EA598B" w:rsidRPr="00FB1CF8" w:rsidRDefault="00010230" w:rsidP="00470683">
            <w:pPr>
              <w:jc w:val="center"/>
              <w:rPr>
                <w:b/>
                <w:bCs/>
                <w:sz w:val="20"/>
                <w:szCs w:val="20"/>
              </w:rPr>
            </w:pPr>
            <w:r w:rsidRPr="00FB1CF8">
              <w:rPr>
                <w:b/>
                <w:bCs/>
                <w:sz w:val="20"/>
                <w:szCs w:val="20"/>
              </w:rPr>
              <w:t>2</w:t>
            </w:r>
            <w:r w:rsidR="00A354E2" w:rsidRPr="00FB1CF8">
              <w:rPr>
                <w:b/>
                <w:bCs/>
                <w:sz w:val="20"/>
                <w:szCs w:val="20"/>
              </w:rPr>
              <w:t>7</w:t>
            </w:r>
          </w:p>
        </w:tc>
        <w:tc>
          <w:tcPr>
            <w:tcW w:w="1739" w:type="pct"/>
            <w:gridSpan w:val="3"/>
            <w:vAlign w:val="center"/>
          </w:tcPr>
          <w:p w14:paraId="49E28E3E" w14:textId="40D6C4A5" w:rsidR="00EA598B" w:rsidRPr="00FB1CF8" w:rsidRDefault="00754FD8" w:rsidP="00470683">
            <w:pPr>
              <w:jc w:val="center"/>
              <w:rPr>
                <w:b/>
                <w:bCs/>
                <w:sz w:val="20"/>
                <w:szCs w:val="20"/>
              </w:rPr>
            </w:pPr>
            <w:r w:rsidRPr="00FB1CF8">
              <w:rPr>
                <w:b/>
                <w:bCs/>
                <w:sz w:val="20"/>
                <w:szCs w:val="20"/>
              </w:rPr>
              <w:t>5</w:t>
            </w:r>
            <w:r w:rsidR="00137805" w:rsidRPr="00FB1CF8">
              <w:rPr>
                <w:b/>
                <w:bCs/>
                <w:sz w:val="20"/>
                <w:szCs w:val="20"/>
              </w:rPr>
              <w:t>7</w:t>
            </w:r>
          </w:p>
        </w:tc>
      </w:tr>
    </w:tbl>
    <w:p w14:paraId="15F6A9ED" w14:textId="65C96F70" w:rsidR="00EA598B" w:rsidRPr="00182BC9" w:rsidRDefault="00A25ECF" w:rsidP="001D1D92">
      <w:pPr>
        <w:keepNext/>
        <w:spacing w:before="240" w:after="240"/>
        <w:rPr>
          <w:u w:val="single"/>
          <w:lang w:val="ru-RU"/>
        </w:rPr>
      </w:pPr>
      <w:r w:rsidRPr="00182BC9">
        <w:rPr>
          <w:u w:val="single"/>
          <w:lang w:val="ru-RU"/>
        </w:rPr>
        <w:t xml:space="preserve">План освоения третьего транша </w:t>
      </w:r>
      <w:r w:rsidR="00182BC9" w:rsidRPr="00182BC9">
        <w:rPr>
          <w:u w:val="single"/>
        </w:rPr>
        <w:t>II</w:t>
      </w:r>
      <w:r w:rsidR="00182BC9" w:rsidRPr="00182BC9">
        <w:rPr>
          <w:u w:val="single"/>
          <w:lang w:val="ru-RU"/>
        </w:rPr>
        <w:t xml:space="preserve"> этапа </w:t>
      </w:r>
      <w:r w:rsidRPr="00182BC9">
        <w:rPr>
          <w:u w:val="single"/>
          <w:lang w:val="ru-RU"/>
        </w:rPr>
        <w:t>плана организационной деятельности по поэтапному отказу от ГХФУ</w:t>
      </w:r>
      <w:r w:rsidR="00786F29">
        <w:rPr>
          <w:u w:val="single"/>
          <w:lang w:val="ru-RU"/>
        </w:rPr>
        <w:t xml:space="preserve"> </w:t>
      </w:r>
    </w:p>
    <w:p w14:paraId="32E19874" w14:textId="52B82129" w:rsidR="00EA598B" w:rsidRPr="00182BC9" w:rsidRDefault="00182BC9" w:rsidP="00285888">
      <w:pPr>
        <w:pStyle w:val="Heading1"/>
        <w:rPr>
          <w:lang w:val="ru-RU"/>
        </w:rPr>
      </w:pPr>
      <w:bookmarkStart w:id="0" w:name="_Hlk126934425"/>
      <w:bookmarkStart w:id="1" w:name="_Hlk126663552"/>
      <w:r w:rsidRPr="00182BC9">
        <w:rPr>
          <w:lang w:val="ru-RU"/>
        </w:rPr>
        <w:t xml:space="preserve">В период </w:t>
      </w:r>
      <w:r w:rsidR="00480D2D">
        <w:rPr>
          <w:lang w:val="ru-RU"/>
        </w:rPr>
        <w:t>с</w:t>
      </w:r>
      <w:r w:rsidRPr="00182BC9">
        <w:rPr>
          <w:lang w:val="ru-RU"/>
        </w:rPr>
        <w:t xml:space="preserve"> </w:t>
      </w:r>
      <w:r>
        <w:rPr>
          <w:lang w:val="ru-RU"/>
        </w:rPr>
        <w:t>сентябр</w:t>
      </w:r>
      <w:r w:rsidR="00480D2D">
        <w:rPr>
          <w:lang w:val="ru-RU"/>
        </w:rPr>
        <w:t xml:space="preserve">я </w:t>
      </w:r>
      <w:r w:rsidRPr="00182BC9">
        <w:rPr>
          <w:lang w:val="ru-RU"/>
        </w:rPr>
        <w:t xml:space="preserve">2025 года </w:t>
      </w:r>
      <w:r w:rsidR="00480D2D">
        <w:rPr>
          <w:lang w:val="ru-RU"/>
        </w:rPr>
        <w:t>по</w:t>
      </w:r>
      <w:r w:rsidRPr="00182BC9">
        <w:rPr>
          <w:lang w:val="ru-RU"/>
        </w:rPr>
        <w:t xml:space="preserve"> декабр</w:t>
      </w:r>
      <w:r w:rsidR="00480D2D">
        <w:rPr>
          <w:lang w:val="ru-RU"/>
        </w:rPr>
        <w:t>ь</w:t>
      </w:r>
      <w:r w:rsidRPr="00182BC9">
        <w:rPr>
          <w:lang w:val="ru-RU"/>
        </w:rPr>
        <w:t xml:space="preserve"> 202</w:t>
      </w:r>
      <w:r>
        <w:rPr>
          <w:lang w:val="ru-RU"/>
        </w:rPr>
        <w:t>7</w:t>
      </w:r>
      <w:r w:rsidRPr="00182BC9">
        <w:rPr>
          <w:lang w:val="ru-RU"/>
        </w:rPr>
        <w:t xml:space="preserve"> года будут реализованы следующие мероприятия</w:t>
      </w:r>
      <w:r w:rsidR="00EA598B" w:rsidRPr="00182BC9">
        <w:rPr>
          <w:lang w:val="ru-RU"/>
        </w:rPr>
        <w:t>:</w:t>
      </w:r>
    </w:p>
    <w:p w14:paraId="342FCD92" w14:textId="52CE2813" w:rsidR="00A056A1" w:rsidRPr="00D43FC8" w:rsidRDefault="00D43FC8" w:rsidP="00A056A1">
      <w:pPr>
        <w:pStyle w:val="Heading2"/>
        <w:numPr>
          <w:ilvl w:val="1"/>
          <w:numId w:val="1"/>
        </w:numPr>
        <w:rPr>
          <w:lang w:val="ru-RU"/>
        </w:rPr>
      </w:pPr>
      <w:r w:rsidRPr="00D43FC8">
        <w:rPr>
          <w:i/>
          <w:iCs/>
          <w:lang w:val="ru-RU"/>
        </w:rPr>
        <w:t>укрепление нормативно-правовой базы:</w:t>
      </w:r>
      <w:r w:rsidRPr="00D43FC8">
        <w:rPr>
          <w:lang w:val="ru-RU"/>
        </w:rPr>
        <w:t xml:space="preserve"> введение запрета на импорт нового оборудования на основе ГХФУ и запрета на одноразовые баллоны к 1 января 2028 года, а также практическая реализация</w:t>
      </w:r>
      <w:r>
        <w:rPr>
          <w:lang w:val="ru-RU"/>
        </w:rPr>
        <w:t xml:space="preserve"> этих запретов</w:t>
      </w:r>
      <w:r w:rsidRPr="00D43FC8">
        <w:rPr>
          <w:lang w:val="ru-RU"/>
        </w:rPr>
        <w:t xml:space="preserve">; принятие мер по включению минимальных стандартов энергоэффективности (МСЭ) и критериев маркировки хладагентов в систему лицензирования импорта оборудования ХКВ и проведение </w:t>
      </w:r>
      <w:r w:rsidRPr="00D43FC8">
        <w:rPr>
          <w:lang w:val="ru-RU"/>
        </w:rPr>
        <w:lastRenderedPageBreak/>
        <w:t>двух консультационных совещаний с заинтересованными сторонами для обсуждения этой меры; а также проведение двух информационно-просветительских совещаний по мерам регулирования импорта согласно МСЭ и маркировке для профессионального сообщества, импортеров, потребителей и предприятий отрасли ХКВ (11 000 долл. США) (ЮНЕП);</w:t>
      </w:r>
    </w:p>
    <w:p w14:paraId="7F343B70" w14:textId="5A4404D2" w:rsidR="00EE674E" w:rsidRPr="00D553E5" w:rsidRDefault="00F42891" w:rsidP="00EE674E">
      <w:pPr>
        <w:pStyle w:val="Heading2"/>
        <w:numPr>
          <w:ilvl w:val="1"/>
          <w:numId w:val="1"/>
        </w:numPr>
        <w:rPr>
          <w:lang w:val="ru-RU"/>
        </w:rPr>
      </w:pPr>
      <w:r w:rsidRPr="00D74BDB">
        <w:rPr>
          <w:i/>
          <w:iCs/>
          <w:lang w:val="ru-RU"/>
        </w:rPr>
        <w:t>укрепление национального потенциала в области таможенного и торгового контроля:</w:t>
      </w:r>
      <w:r w:rsidRPr="00F42891">
        <w:rPr>
          <w:lang w:val="ru-RU"/>
        </w:rPr>
        <w:t xml:space="preserve"> проведение трех </w:t>
      </w:r>
      <w:r w:rsidR="00D553E5">
        <w:rPr>
          <w:lang w:val="ru-RU"/>
        </w:rPr>
        <w:t>учебных</w:t>
      </w:r>
      <w:r w:rsidRPr="00F42891">
        <w:rPr>
          <w:lang w:val="ru-RU"/>
        </w:rPr>
        <w:t xml:space="preserve"> семинаров, в которых примут участие не менее 60 сотрудников таможенных и правоохранительных органов (включая 18 женщин) по вопросам контроля за импортом веществ, подпадающих под действие Монреальского протокола, и содержащего их оборудования; проведение пятидневной зарубежной учебной поездки в Колумбию или Мексику для восьми сотрудников таможенных органов (включая двух женщин) для </w:t>
      </w:r>
      <w:r w:rsidR="00D74BDB">
        <w:rPr>
          <w:lang w:val="ru-RU"/>
        </w:rPr>
        <w:t>пополнения</w:t>
      </w:r>
      <w:r w:rsidRPr="00F42891">
        <w:rPr>
          <w:lang w:val="ru-RU"/>
        </w:rPr>
        <w:t xml:space="preserve"> знаний, обмена опытом, посещения таможенных постов и инспекционных пунктов, обсуждения вопросов профилирования рисков и выявления незаконной торговли; проведение одного совещания с представителями правоохранительных органов и дальнейший мониторинг местного рынка хладагентов (25 500 долл. </w:t>
      </w:r>
      <w:r w:rsidRPr="00D553E5">
        <w:rPr>
          <w:lang w:val="ru-RU"/>
        </w:rPr>
        <w:t>США) (ЮНЕП);</w:t>
      </w:r>
    </w:p>
    <w:p w14:paraId="1B30A584" w14:textId="751501D4" w:rsidR="00EE674E" w:rsidRPr="00FB1CF8" w:rsidRDefault="00D74BDB" w:rsidP="00171DF7">
      <w:pPr>
        <w:pStyle w:val="Heading2"/>
        <w:numPr>
          <w:ilvl w:val="1"/>
          <w:numId w:val="1"/>
        </w:numPr>
      </w:pPr>
      <w:r w:rsidRPr="00F90929">
        <w:rPr>
          <w:i/>
          <w:iCs/>
          <w:lang w:val="ru-RU"/>
        </w:rPr>
        <w:t>наращивание потенциала путем обучения и сертификации технических специалистов:</w:t>
      </w:r>
      <w:r w:rsidRPr="00F90929">
        <w:rPr>
          <w:lang w:val="ru-RU"/>
        </w:rPr>
        <w:t xml:space="preserve"> проведение шести учебных курсов для 200 технических специалистов отрасли ХКВ (включая 20 женщин) по надлежащим практикам </w:t>
      </w:r>
      <w:r>
        <w:rPr>
          <w:lang w:val="ru-RU"/>
        </w:rPr>
        <w:t xml:space="preserve">работы с </w:t>
      </w:r>
      <w:r w:rsidRPr="00F90929">
        <w:rPr>
          <w:lang w:val="ru-RU"/>
        </w:rPr>
        <w:t>холодильн</w:t>
      </w:r>
      <w:r>
        <w:rPr>
          <w:lang w:val="ru-RU"/>
        </w:rPr>
        <w:t xml:space="preserve">ым </w:t>
      </w:r>
      <w:r w:rsidRPr="00F90929">
        <w:rPr>
          <w:lang w:val="ru-RU"/>
        </w:rPr>
        <w:t>оборудовани</w:t>
      </w:r>
      <w:r>
        <w:rPr>
          <w:lang w:val="ru-RU"/>
        </w:rPr>
        <w:t>ем</w:t>
      </w:r>
      <w:r w:rsidR="00300E12" w:rsidRPr="00FB1CF8">
        <w:rPr>
          <w:rStyle w:val="FootnoteReference"/>
        </w:rPr>
        <w:footnoteReference w:id="6"/>
      </w:r>
      <w:r w:rsidR="003F3DDB" w:rsidRPr="00F90929">
        <w:rPr>
          <w:lang w:val="ru-RU"/>
        </w:rPr>
        <w:t xml:space="preserve"> </w:t>
      </w:r>
      <w:r w:rsidR="00D553E5" w:rsidRPr="00F90929">
        <w:rPr>
          <w:lang w:val="ru-RU"/>
        </w:rPr>
        <w:t>и трех учебных курсов для женщин</w:t>
      </w:r>
      <w:r w:rsidR="00D342A4" w:rsidRPr="00D342A4">
        <w:rPr>
          <w:lang w:val="ru-RU"/>
        </w:rPr>
        <w:t xml:space="preserve">  – </w:t>
      </w:r>
      <w:r w:rsidR="00D342A4" w:rsidRPr="00F90929">
        <w:rPr>
          <w:lang w:val="ru-RU"/>
        </w:rPr>
        <w:t xml:space="preserve"> </w:t>
      </w:r>
      <w:r w:rsidR="00D553E5" w:rsidRPr="00F90929">
        <w:rPr>
          <w:lang w:val="ru-RU"/>
        </w:rPr>
        <w:t xml:space="preserve">технических специалистов отрасли ХКВ, включая обеспечение наборами инструментов двух из них; дальнейшее укрепления разработанного порядка сертификации и обеспечение его соблюдения; сертификация 200 технических специалистов отрасли ХКВ в соответствии со стандартом отраслевой профессиональной квалификации </w:t>
      </w:r>
      <w:r w:rsidR="00D342A4">
        <w:rPr>
          <w:lang w:val="ru-RU"/>
        </w:rPr>
        <w:t xml:space="preserve">и </w:t>
      </w:r>
      <w:r w:rsidR="00D553E5" w:rsidRPr="00F90929">
        <w:rPr>
          <w:lang w:val="ru-RU"/>
        </w:rPr>
        <w:t>выдача 200 лицензий; утверждение стандарта профессиональной квалификации в области безопасного обращения с легковоспламеняющимися хладагентами, который должен вступить в силу к 30 июня 2026 года; а также организация как минимум трех информационных совещаний с участием технических специалистов и конечных пользователей по вопросу о порядке сертификации (</w:t>
      </w:r>
      <w:r w:rsidR="00F90929">
        <w:rPr>
          <w:lang w:val="ru-RU"/>
        </w:rPr>
        <w:t xml:space="preserve">по </w:t>
      </w:r>
      <w:r w:rsidR="00D553E5" w:rsidRPr="00F90929">
        <w:rPr>
          <w:lang w:val="ru-RU"/>
        </w:rPr>
        <w:t>30 участников, включая трех женщин, на каждо</w:t>
      </w:r>
      <w:r w:rsidR="00C95F40">
        <w:rPr>
          <w:lang w:val="ru-RU"/>
        </w:rPr>
        <w:t>м совещании</w:t>
      </w:r>
      <w:r w:rsidR="00D553E5" w:rsidRPr="00F90929">
        <w:rPr>
          <w:lang w:val="ru-RU"/>
        </w:rPr>
        <w:t xml:space="preserve">) (ЮНИДО) (18 000 долл. </w:t>
      </w:r>
      <w:r w:rsidR="00D553E5" w:rsidRPr="00D553E5">
        <w:t>США);</w:t>
      </w:r>
    </w:p>
    <w:p w14:paraId="344A775F" w14:textId="2D9A2950" w:rsidR="00EE674E" w:rsidRPr="00CE4134" w:rsidRDefault="00D553E5" w:rsidP="003A0B24">
      <w:pPr>
        <w:pStyle w:val="Heading2"/>
        <w:widowControl/>
        <w:numPr>
          <w:ilvl w:val="1"/>
          <w:numId w:val="1"/>
        </w:numPr>
        <w:rPr>
          <w:lang w:val="ru-RU" w:eastAsia="zh-CN"/>
        </w:rPr>
      </w:pPr>
      <w:r w:rsidRPr="00CF6FD8">
        <w:rPr>
          <w:i/>
          <w:iCs/>
          <w:lang w:val="ru-RU" w:eastAsia="zh-CN"/>
        </w:rPr>
        <w:t>принятие</w:t>
      </w:r>
      <w:r w:rsidRPr="00CE4134">
        <w:rPr>
          <w:i/>
          <w:iCs/>
          <w:lang w:val="ru-RU" w:eastAsia="zh-CN"/>
        </w:rPr>
        <w:t xml:space="preserve"> </w:t>
      </w:r>
      <w:r w:rsidRPr="00CF6FD8">
        <w:rPr>
          <w:i/>
          <w:iCs/>
          <w:lang w:val="ru-RU" w:eastAsia="zh-CN"/>
        </w:rPr>
        <w:t>правил</w:t>
      </w:r>
      <w:r w:rsidRPr="00CE4134">
        <w:rPr>
          <w:i/>
          <w:iCs/>
          <w:lang w:val="ru-RU" w:eastAsia="zh-CN"/>
        </w:rPr>
        <w:t xml:space="preserve"> </w:t>
      </w:r>
      <w:r w:rsidRPr="00CF6FD8">
        <w:rPr>
          <w:i/>
          <w:iCs/>
          <w:lang w:val="ru-RU" w:eastAsia="zh-CN"/>
        </w:rPr>
        <w:t>техники</w:t>
      </w:r>
      <w:r w:rsidRPr="00CE4134">
        <w:rPr>
          <w:i/>
          <w:iCs/>
          <w:lang w:val="ru-RU" w:eastAsia="zh-CN"/>
        </w:rPr>
        <w:t xml:space="preserve"> </w:t>
      </w:r>
      <w:r w:rsidRPr="00CF6FD8">
        <w:rPr>
          <w:i/>
          <w:iCs/>
          <w:lang w:val="ru-RU" w:eastAsia="zh-CN"/>
        </w:rPr>
        <w:t>безопасности</w:t>
      </w:r>
      <w:r w:rsidRPr="00CE4134">
        <w:rPr>
          <w:i/>
          <w:iCs/>
          <w:lang w:val="ru-RU" w:eastAsia="zh-CN"/>
        </w:rPr>
        <w:t xml:space="preserve"> </w:t>
      </w:r>
      <w:r w:rsidRPr="00CF6FD8">
        <w:rPr>
          <w:i/>
          <w:iCs/>
          <w:lang w:val="ru-RU" w:eastAsia="zh-CN"/>
        </w:rPr>
        <w:t>и</w:t>
      </w:r>
      <w:r w:rsidRPr="00CE4134">
        <w:rPr>
          <w:i/>
          <w:iCs/>
          <w:lang w:val="ru-RU" w:eastAsia="zh-CN"/>
        </w:rPr>
        <w:t xml:space="preserve"> </w:t>
      </w:r>
      <w:r w:rsidRPr="00CF6FD8">
        <w:rPr>
          <w:i/>
          <w:iCs/>
          <w:lang w:val="ru-RU" w:eastAsia="zh-CN"/>
        </w:rPr>
        <w:t>технических</w:t>
      </w:r>
      <w:r w:rsidRPr="00CE4134">
        <w:rPr>
          <w:i/>
          <w:iCs/>
          <w:lang w:val="ru-RU" w:eastAsia="zh-CN"/>
        </w:rPr>
        <w:t xml:space="preserve"> </w:t>
      </w:r>
      <w:r w:rsidRPr="00CF6FD8">
        <w:rPr>
          <w:i/>
          <w:iCs/>
          <w:lang w:val="ru-RU" w:eastAsia="zh-CN"/>
        </w:rPr>
        <w:t>регламентов</w:t>
      </w:r>
      <w:r w:rsidRPr="00CE4134">
        <w:rPr>
          <w:i/>
          <w:iCs/>
          <w:lang w:val="ru-RU" w:eastAsia="zh-CN"/>
        </w:rPr>
        <w:t xml:space="preserve"> </w:t>
      </w:r>
      <w:r w:rsidRPr="00CF6FD8">
        <w:rPr>
          <w:i/>
          <w:iCs/>
          <w:lang w:val="ru-RU" w:eastAsia="zh-CN"/>
        </w:rPr>
        <w:t>для</w:t>
      </w:r>
      <w:r w:rsidRPr="00CE4134">
        <w:rPr>
          <w:i/>
          <w:iCs/>
          <w:lang w:val="ru-RU" w:eastAsia="zh-CN"/>
        </w:rPr>
        <w:t xml:space="preserve"> </w:t>
      </w:r>
      <w:r w:rsidRPr="00CF6FD8">
        <w:rPr>
          <w:i/>
          <w:iCs/>
          <w:lang w:val="ru-RU" w:eastAsia="zh-CN"/>
        </w:rPr>
        <w:t>легковоспламеняющихся</w:t>
      </w:r>
      <w:r w:rsidRPr="00CE4134">
        <w:rPr>
          <w:i/>
          <w:iCs/>
          <w:lang w:val="ru-RU" w:eastAsia="zh-CN"/>
        </w:rPr>
        <w:t xml:space="preserve"> </w:t>
      </w:r>
      <w:r w:rsidRPr="00CF6FD8">
        <w:rPr>
          <w:i/>
          <w:iCs/>
          <w:lang w:val="ru-RU" w:eastAsia="zh-CN"/>
        </w:rPr>
        <w:t>хладагентов</w:t>
      </w:r>
      <w:r w:rsidRPr="00CE4134">
        <w:rPr>
          <w:i/>
          <w:iCs/>
          <w:lang w:val="ru-RU" w:eastAsia="zh-CN"/>
        </w:rPr>
        <w:t xml:space="preserve"> </w:t>
      </w:r>
      <w:r w:rsidRPr="00CF6FD8">
        <w:rPr>
          <w:i/>
          <w:iCs/>
          <w:lang w:val="ru-RU" w:eastAsia="zh-CN"/>
        </w:rPr>
        <w:t>и</w:t>
      </w:r>
      <w:r w:rsidRPr="00CE4134">
        <w:rPr>
          <w:i/>
          <w:iCs/>
          <w:lang w:val="ru-RU" w:eastAsia="zh-CN"/>
        </w:rPr>
        <w:t xml:space="preserve"> </w:t>
      </w:r>
      <w:r w:rsidRPr="00CF6FD8">
        <w:rPr>
          <w:i/>
          <w:iCs/>
          <w:lang w:val="ru-RU" w:eastAsia="zh-CN"/>
        </w:rPr>
        <w:t>хладагентов</w:t>
      </w:r>
      <w:r w:rsidRPr="00CE4134">
        <w:rPr>
          <w:i/>
          <w:iCs/>
          <w:lang w:val="ru-RU" w:eastAsia="zh-CN"/>
        </w:rPr>
        <w:t xml:space="preserve"> </w:t>
      </w:r>
      <w:r w:rsidRPr="00CF6FD8">
        <w:rPr>
          <w:i/>
          <w:iCs/>
          <w:lang w:val="ru-RU" w:eastAsia="zh-CN"/>
        </w:rPr>
        <w:t>с</w:t>
      </w:r>
      <w:r w:rsidRPr="00CE4134">
        <w:rPr>
          <w:i/>
          <w:iCs/>
          <w:lang w:val="ru-RU" w:eastAsia="zh-CN"/>
        </w:rPr>
        <w:t xml:space="preserve"> </w:t>
      </w:r>
      <w:r w:rsidRPr="00CF6FD8">
        <w:rPr>
          <w:i/>
          <w:iCs/>
          <w:lang w:val="ru-RU" w:eastAsia="zh-CN"/>
        </w:rPr>
        <w:t>низким</w:t>
      </w:r>
      <w:r w:rsidRPr="00CE4134">
        <w:rPr>
          <w:i/>
          <w:iCs/>
          <w:lang w:val="ru-RU" w:eastAsia="zh-CN"/>
        </w:rPr>
        <w:t xml:space="preserve"> </w:t>
      </w:r>
      <w:r w:rsidRPr="00CF6FD8">
        <w:rPr>
          <w:i/>
          <w:iCs/>
          <w:lang w:val="ru-RU" w:eastAsia="zh-CN"/>
        </w:rPr>
        <w:t>ПГП</w:t>
      </w:r>
      <w:r w:rsidRPr="00CE4134">
        <w:rPr>
          <w:i/>
          <w:iCs/>
          <w:lang w:val="ru-RU" w:eastAsia="zh-CN"/>
        </w:rPr>
        <w:t>:</w:t>
      </w:r>
      <w:r w:rsidR="001418B9" w:rsidRPr="00CE4134">
        <w:rPr>
          <w:lang w:val="ru-RU"/>
        </w:rPr>
        <w:t xml:space="preserve"> </w:t>
      </w:r>
      <w:r w:rsidR="001418B9" w:rsidRPr="00CE4134">
        <w:rPr>
          <w:lang w:val="ru-RU" w:eastAsia="zh-CN"/>
        </w:rPr>
        <w:t xml:space="preserve">проведение шести дополнительных учебных курсов для 180 технических специалистов отрасли ХКВ (включая 18 женщин) на тему безопасного обращения с легковоспламеняющимися хладагентами; предоставление 10 дополнительных наборов инструментов учебным лабораториям для специалистов отрасли ХКВ в профессиональных училищах; начало работы специализированного учебного центра по УВ-хладагентам в рамках НИПП; а также разработка специализированного курса для подготовки 20 инженеров (включая четырех женщин), занимающихся проектированием и сборкой систем ХКВ на основе хладагентов с низким или нулевым ПГП (ЮНИДО) (98 500 долл. США); </w:t>
      </w:r>
    </w:p>
    <w:p w14:paraId="27D236C1" w14:textId="0AA82F7D" w:rsidR="00EE674E" w:rsidRPr="00FB1CF8" w:rsidRDefault="006E7D1A" w:rsidP="00F91CFB">
      <w:pPr>
        <w:pStyle w:val="Heading2"/>
        <w:widowControl/>
        <w:numPr>
          <w:ilvl w:val="1"/>
          <w:numId w:val="1"/>
        </w:numPr>
      </w:pPr>
      <w:r w:rsidRPr="00CE4134">
        <w:rPr>
          <w:i/>
          <w:iCs/>
          <w:lang w:val="ru-RU"/>
        </w:rPr>
        <w:t>совершенствование программы регенерации, рециркуляции и утилизации (РРУ):</w:t>
      </w:r>
      <w:r w:rsidRPr="00CE4134">
        <w:rPr>
          <w:lang w:val="ru-RU"/>
        </w:rPr>
        <w:t xml:space="preserve"> начало работы сети РРУ согласно разработанному бизнес-плану; создание двух центров утилизации во втором и третьем по величине городах страны (Сан-Педро-Сула и Ла-Сейба); проведение двух информационно-просветительских совещаний по практикам РРУ (по 30 участников, включая шесть женщин, на каждом </w:t>
      </w:r>
      <w:r w:rsidRPr="00CE4134">
        <w:rPr>
          <w:lang w:val="ru-RU"/>
        </w:rPr>
        <w:lastRenderedPageBreak/>
        <w:t xml:space="preserve">совещании) с участием технических специалистов отрасли ХКВ, преподавателей профучилищ, руководителей обслуживающих организаций и отраслевых заинтересованных сторон; а также проведение одного ежегодного совещания для контроля за ходом работы (10 участников, включая двух женщин) с участием представителей обслуживающих организаций отрасли ХКВ, центров утилизации, предприятий, занимающихся обработкой отходов, и государственных учреждений (ЮНИДО) (142 000 долл. </w:t>
      </w:r>
      <w:r w:rsidRPr="006E7D1A">
        <w:t>США);</w:t>
      </w:r>
    </w:p>
    <w:p w14:paraId="468B4947" w14:textId="08FB5C52" w:rsidR="00EE674E" w:rsidRPr="00FB1CF8" w:rsidRDefault="006E7D1A" w:rsidP="00EE674E">
      <w:pPr>
        <w:pStyle w:val="Heading2"/>
        <w:numPr>
          <w:ilvl w:val="1"/>
          <w:numId w:val="1"/>
        </w:numPr>
      </w:pPr>
      <w:r w:rsidRPr="00CE4134">
        <w:rPr>
          <w:i/>
          <w:iCs/>
          <w:lang w:val="ru-RU"/>
        </w:rPr>
        <w:t>техническая помощь конечным пользователям оборудования ХКВ:</w:t>
      </w:r>
      <w:r w:rsidRPr="00CE4134">
        <w:rPr>
          <w:lang w:val="ru-RU"/>
        </w:rPr>
        <w:t xml:space="preserve"> организация регионального семинара для 60 конечных пользователей и других заинтересованных сторон (включая 18 женщин) по пилотному проекту «Ноль утечек», включая информирование о его результатах (ЮНИДО) (5 000 долл. </w:t>
      </w:r>
      <w:r w:rsidRPr="006E7D1A">
        <w:t>США);</w:t>
      </w:r>
    </w:p>
    <w:p w14:paraId="7465FAFC" w14:textId="2E11740E" w:rsidR="005161E4" w:rsidRPr="00FB1CF8" w:rsidRDefault="000550A5" w:rsidP="00A30C2E">
      <w:pPr>
        <w:pStyle w:val="Heading2"/>
        <w:numPr>
          <w:ilvl w:val="1"/>
          <w:numId w:val="1"/>
        </w:numPr>
      </w:pPr>
      <w:r w:rsidRPr="00CE4134">
        <w:rPr>
          <w:i/>
          <w:iCs/>
          <w:lang w:val="ru-RU"/>
        </w:rPr>
        <w:t>информаци</w:t>
      </w:r>
      <w:r w:rsidR="00A37CD5">
        <w:rPr>
          <w:i/>
          <w:iCs/>
          <w:lang w:val="ru-RU"/>
        </w:rPr>
        <w:t>о</w:t>
      </w:r>
      <w:r w:rsidRPr="00CE4134">
        <w:rPr>
          <w:i/>
          <w:iCs/>
          <w:lang w:val="ru-RU"/>
        </w:rPr>
        <w:t>нно-просветительская работа:</w:t>
      </w:r>
      <w:r w:rsidRPr="00CE4134">
        <w:rPr>
          <w:lang w:val="ru-RU"/>
        </w:rPr>
        <w:t xml:space="preserve"> участие НОО в двух мероприятиях отрасли ХКВ, таких как конференции, торговые ярмарки, мероприятия профессиональных союзов или выставки, для распространения информации о поэтапном отказе от ГХФУ, альтернативных технологиях, надлежащих практиках работы с холодильным оборудованием, сертификации технических специалистов, сети РРУ и нормативно-правовых нововведениях путем прямого взаимодействия с представителями отрасли ХКВ (ЮНИДО) (10 000 долл. </w:t>
      </w:r>
      <w:r w:rsidRPr="000550A5">
        <w:t>США);</w:t>
      </w:r>
    </w:p>
    <w:p w14:paraId="3FDCC562" w14:textId="6EEE2744" w:rsidR="00B323E9" w:rsidRPr="00CE4134" w:rsidRDefault="000550A5" w:rsidP="00F37B33">
      <w:pPr>
        <w:pStyle w:val="Heading2"/>
        <w:numPr>
          <w:ilvl w:val="1"/>
          <w:numId w:val="1"/>
        </w:numPr>
        <w:rPr>
          <w:lang w:val="ru-RU"/>
        </w:rPr>
      </w:pPr>
      <w:r w:rsidRPr="00CE4134">
        <w:rPr>
          <w:i/>
          <w:iCs/>
          <w:lang w:val="ru-RU"/>
        </w:rPr>
        <w:t>мероприятия по обеспечению энергоэффективности:</w:t>
      </w:r>
      <w:r w:rsidRPr="00CE4134">
        <w:rPr>
          <w:lang w:val="ru-RU"/>
        </w:rPr>
        <w:t xml:space="preserve"> </w:t>
      </w:r>
      <w:r>
        <w:rPr>
          <w:lang w:val="ru-RU"/>
        </w:rPr>
        <w:t>завершение</w:t>
      </w:r>
      <w:r w:rsidRPr="00CE4134">
        <w:rPr>
          <w:lang w:val="ru-RU"/>
        </w:rPr>
        <w:t xml:space="preserve"> </w:t>
      </w:r>
      <w:r>
        <w:rPr>
          <w:lang w:val="ru-RU"/>
        </w:rPr>
        <w:t>следующих</w:t>
      </w:r>
      <w:r w:rsidRPr="00CE4134">
        <w:rPr>
          <w:lang w:val="ru-RU"/>
        </w:rPr>
        <w:t xml:space="preserve"> </w:t>
      </w:r>
      <w:r>
        <w:rPr>
          <w:lang w:val="ru-RU"/>
        </w:rPr>
        <w:t>мероприятий</w:t>
      </w:r>
      <w:r w:rsidRPr="00CE4134">
        <w:rPr>
          <w:lang w:val="ru-RU"/>
        </w:rPr>
        <w:t xml:space="preserve">, </w:t>
      </w:r>
      <w:r>
        <w:rPr>
          <w:lang w:val="ru-RU"/>
        </w:rPr>
        <w:t>начатых</w:t>
      </w:r>
      <w:r w:rsidRPr="00CE4134">
        <w:rPr>
          <w:lang w:val="ru-RU"/>
        </w:rPr>
        <w:t xml:space="preserve"> </w:t>
      </w:r>
      <w:r>
        <w:rPr>
          <w:lang w:val="ru-RU"/>
        </w:rPr>
        <w:t>в</w:t>
      </w:r>
      <w:r w:rsidRPr="00CE4134">
        <w:rPr>
          <w:lang w:val="ru-RU"/>
        </w:rPr>
        <w:t xml:space="preserve"> </w:t>
      </w:r>
      <w:r>
        <w:rPr>
          <w:lang w:val="ru-RU"/>
        </w:rPr>
        <w:t>рамках</w:t>
      </w:r>
      <w:r w:rsidRPr="00CE4134">
        <w:rPr>
          <w:lang w:val="ru-RU"/>
        </w:rPr>
        <w:t xml:space="preserve"> </w:t>
      </w:r>
      <w:r>
        <w:rPr>
          <w:lang w:val="ru-RU"/>
        </w:rPr>
        <w:t>освоения</w:t>
      </w:r>
      <w:r w:rsidRPr="00CE4134">
        <w:rPr>
          <w:lang w:val="ru-RU"/>
        </w:rPr>
        <w:t xml:space="preserve"> </w:t>
      </w:r>
      <w:r>
        <w:rPr>
          <w:lang w:val="ru-RU"/>
        </w:rPr>
        <w:t>второго</w:t>
      </w:r>
      <w:r w:rsidRPr="00CE4134">
        <w:rPr>
          <w:lang w:val="ru-RU"/>
        </w:rPr>
        <w:t xml:space="preserve"> </w:t>
      </w:r>
      <w:r>
        <w:rPr>
          <w:lang w:val="ru-RU"/>
        </w:rPr>
        <w:t>транша</w:t>
      </w:r>
      <w:r w:rsidRPr="00CE4134">
        <w:rPr>
          <w:lang w:val="ru-RU"/>
        </w:rPr>
        <w:t>:</w:t>
      </w:r>
    </w:p>
    <w:p w14:paraId="61024AC7" w14:textId="6843B06A" w:rsidR="002F19CA" w:rsidRPr="00CE4134" w:rsidRDefault="00CE4134" w:rsidP="002F19CA">
      <w:pPr>
        <w:pStyle w:val="Heading3"/>
        <w:rPr>
          <w:lang w:val="ru-RU"/>
        </w:rPr>
      </w:pPr>
      <w:r w:rsidRPr="00CE4134">
        <w:rPr>
          <w:lang w:val="ru-RU"/>
        </w:rPr>
        <w:t>подготовка новой учебной программы для учреждений профессионального обучения в области ХКВ с включением в нее понятий энергоэффективности в данной отрасли и критериев для ее повышения; разработка руководства для технических специалистов по процедурам проверки энергоэффективности систем ХКВ, включая диагностику и наладку функций для повышения энергоэффективности таких систем, а также проведение четырех практических семинаров по этим процедурам с участием 20 преподавателей и технических специалистов в каждом семинаре; а также поставка в учреждения профессионального обучения 10 комплектов оборудования для обучения технических специалистов оценке производительности систем ХКВ и их энергоэффективности</w:t>
      </w:r>
      <w:r w:rsidR="00FA7E75" w:rsidRPr="00FB1CF8">
        <w:rPr>
          <w:rStyle w:val="FootnoteReference"/>
        </w:rPr>
        <w:footnoteReference w:id="7"/>
      </w:r>
      <w:r>
        <w:rPr>
          <w:lang w:val="ru-RU"/>
        </w:rPr>
        <w:t xml:space="preserve"> </w:t>
      </w:r>
      <w:r w:rsidR="00884152" w:rsidRPr="00CE4134">
        <w:rPr>
          <w:lang w:val="ru-RU"/>
        </w:rPr>
        <w:t>(ЮНИДО) (средства предыдущего транша);</w:t>
      </w:r>
    </w:p>
    <w:p w14:paraId="7B16D80A" w14:textId="46C5BF5D" w:rsidR="002E43E9" w:rsidRPr="00A37CD5" w:rsidRDefault="001E16EA" w:rsidP="005D6A4F">
      <w:pPr>
        <w:pStyle w:val="Heading3"/>
        <w:rPr>
          <w:lang w:val="ru-RU"/>
        </w:rPr>
      </w:pPr>
      <w:r w:rsidRPr="00A37CD5">
        <w:rPr>
          <w:lang w:val="ru-RU"/>
        </w:rPr>
        <w:t xml:space="preserve">проведение исследования для выявления и оценки передового опыта, извлеченных уроков и дополнительных возможностей для повышения энергоэффективности в секторе обслуживания оборудования ХКВ в Гондурасе; проведение двух информационных мероприятий по показателям ПГП хладагентов при маркировке  для 40 лиц, ответственных за разработку политики в области энергоэффективности; проведение двух практических семинаров (по 15 участников на каждом) для импортеров по вопросам регистрации, подачи заявок на проверку оборудования, заправленного хладагентами с низким ПГП, проведения таких проверок и классификации энергоэффективности оборудования; а также проведение двух практических семинаров (по 30 участников на каждом) по вопросам мониторинга и </w:t>
      </w:r>
      <w:r w:rsidRPr="00A37CD5">
        <w:rPr>
          <w:lang w:val="ru-RU"/>
        </w:rPr>
        <w:lastRenderedPageBreak/>
        <w:t xml:space="preserve">контрольного считывания маркировки энергоэффективности, понимания значений ОРС и ПГП хладагентов для сотрудников таможенных и торговых органов (ЮНЕП) (средства из предыдущего транша); </w:t>
      </w:r>
      <w:r w:rsidR="00A37CD5">
        <w:rPr>
          <w:lang w:val="ru-RU"/>
        </w:rPr>
        <w:t>а также</w:t>
      </w:r>
    </w:p>
    <w:p w14:paraId="12D952ED" w14:textId="2B4B2B6D" w:rsidR="00091DE1" w:rsidRPr="00F41765" w:rsidRDefault="00F41765" w:rsidP="003E1893">
      <w:pPr>
        <w:pStyle w:val="Heading2"/>
        <w:numPr>
          <w:ilvl w:val="1"/>
          <w:numId w:val="1"/>
        </w:numPr>
        <w:rPr>
          <w:lang w:val="ru-RU"/>
        </w:rPr>
      </w:pPr>
      <w:r w:rsidRPr="00A37CD5">
        <w:rPr>
          <w:i/>
          <w:iCs/>
          <w:lang w:val="ru-RU"/>
        </w:rPr>
        <w:t>мониторинг осуществления проекта:</w:t>
      </w:r>
      <w:r w:rsidRPr="00A37CD5">
        <w:rPr>
          <w:lang w:val="ru-RU"/>
        </w:rPr>
        <w:t xml:space="preserve"> проведение мероприятий в рамках ПОДПО, мониторинг динамики использования ГХФУ и альтернатив, подготовка докладов о ходе реализации проекта и организаци</w:t>
      </w:r>
      <w:r>
        <w:rPr>
          <w:lang w:val="ru-RU"/>
        </w:rPr>
        <w:t>я</w:t>
      </w:r>
      <w:r w:rsidRPr="00A37CD5">
        <w:rPr>
          <w:lang w:val="ru-RU"/>
        </w:rPr>
        <w:t xml:space="preserve"> регулярных инспекционных выездов к заинтересованным сторонам и учреждениям-партнерам для обеспечения соблюдения требований и устойчивости проводимой ими работы (ЮНИДО) (25 000 долл. </w:t>
      </w:r>
      <w:r w:rsidRPr="00F41765">
        <w:rPr>
          <w:lang w:val="ru-RU"/>
        </w:rPr>
        <w:t>США, включая 15 000 долл. США расходов на персонал и 10 000 долл. США на проведение инспекционных выездов и совещаний).</w:t>
      </w:r>
    </w:p>
    <w:bookmarkEnd w:id="0"/>
    <w:bookmarkEnd w:id="1"/>
    <w:p w14:paraId="2C7E3FB0" w14:textId="1A3E904A" w:rsidR="00EA598B" w:rsidRPr="00A37CD5" w:rsidRDefault="00182BC9" w:rsidP="00EA598B">
      <w:pPr>
        <w:keepNext/>
        <w:keepLines/>
        <w:spacing w:before="360" w:after="240"/>
        <w:jc w:val="center"/>
        <w:rPr>
          <w:b/>
          <w:bCs/>
          <w:lang w:val="ru-RU"/>
        </w:rPr>
      </w:pPr>
      <w:r w:rsidRPr="00182BC9">
        <w:rPr>
          <w:b/>
          <w:bCs/>
          <w:lang w:val="ru-RU"/>
        </w:rPr>
        <w:t>ЗАМЕЧАНИЯ</w:t>
      </w:r>
      <w:r w:rsidRPr="00A37CD5">
        <w:rPr>
          <w:b/>
          <w:bCs/>
          <w:lang w:val="ru-RU"/>
        </w:rPr>
        <w:t xml:space="preserve"> </w:t>
      </w:r>
      <w:r w:rsidRPr="00182BC9">
        <w:rPr>
          <w:b/>
          <w:bCs/>
          <w:lang w:val="ru-RU"/>
        </w:rPr>
        <w:t>И</w:t>
      </w:r>
      <w:r w:rsidRPr="00A37CD5">
        <w:rPr>
          <w:b/>
          <w:bCs/>
          <w:lang w:val="ru-RU"/>
        </w:rPr>
        <w:t xml:space="preserve"> </w:t>
      </w:r>
      <w:r w:rsidRPr="00182BC9">
        <w:rPr>
          <w:b/>
          <w:bCs/>
          <w:lang w:val="ru-RU"/>
        </w:rPr>
        <w:t>РЕКОМЕНДАЦИЯ</w:t>
      </w:r>
      <w:r w:rsidRPr="00A37CD5">
        <w:rPr>
          <w:b/>
          <w:bCs/>
          <w:lang w:val="ru-RU"/>
        </w:rPr>
        <w:t xml:space="preserve"> </w:t>
      </w:r>
      <w:r w:rsidRPr="00182BC9">
        <w:rPr>
          <w:b/>
          <w:bCs/>
          <w:lang w:val="ru-RU"/>
        </w:rPr>
        <w:t>СЕКРЕТАРИАТА</w:t>
      </w:r>
    </w:p>
    <w:p w14:paraId="29232D43" w14:textId="458C2248" w:rsidR="00182BC9" w:rsidRPr="00182BC9" w:rsidRDefault="00182BC9" w:rsidP="00EA598B">
      <w:pPr>
        <w:keepNext/>
        <w:keepLines/>
        <w:rPr>
          <w:b/>
          <w:lang w:val="ru-RU"/>
        </w:rPr>
      </w:pPr>
      <w:r w:rsidRPr="00182BC9">
        <w:rPr>
          <w:b/>
          <w:bCs/>
          <w:lang w:val="ru-RU"/>
        </w:rPr>
        <w:t>ЗАМЕЧАНИЯ</w:t>
      </w:r>
    </w:p>
    <w:p w14:paraId="5F1F8CAE" w14:textId="77777777" w:rsidR="007A3DFB" w:rsidRPr="00182BC9" w:rsidRDefault="007A3DFB" w:rsidP="005D6A4F">
      <w:pPr>
        <w:keepNext/>
        <w:rPr>
          <w:i/>
          <w:iCs/>
          <w:lang w:val="ru-RU"/>
        </w:rPr>
      </w:pPr>
    </w:p>
    <w:p w14:paraId="2DAC64DC" w14:textId="41758B05" w:rsidR="007A3DFB" w:rsidRPr="00182BC9" w:rsidRDefault="00182BC9" w:rsidP="007A3DFB">
      <w:pPr>
        <w:keepNext/>
        <w:spacing w:after="240"/>
        <w:rPr>
          <w:u w:val="single"/>
          <w:lang w:val="ru-RU"/>
        </w:rPr>
      </w:pPr>
      <w:r w:rsidRPr="00182BC9">
        <w:rPr>
          <w:u w:val="single"/>
          <w:lang w:val="ru-RU"/>
        </w:rPr>
        <w:t>Доклад о проверке</w:t>
      </w:r>
    </w:p>
    <w:p w14:paraId="45DD8944" w14:textId="70C3F22F" w:rsidR="00756318" w:rsidRPr="00A37CD5" w:rsidRDefault="00EA1107" w:rsidP="00DF2D47">
      <w:pPr>
        <w:pStyle w:val="Heading1"/>
        <w:rPr>
          <w:lang w:val="ru-RU"/>
        </w:rPr>
      </w:pPr>
      <w:r>
        <w:rPr>
          <w:rFonts w:eastAsiaTheme="minorHAnsi"/>
          <w:lang w:val="ru-RU"/>
        </w:rPr>
        <w:t xml:space="preserve">Относительно </w:t>
      </w:r>
      <w:r w:rsidR="00E87CA3" w:rsidRPr="00A37CD5">
        <w:rPr>
          <w:rFonts w:eastAsiaTheme="minorHAnsi"/>
          <w:lang w:val="ru-RU"/>
        </w:rPr>
        <w:t>дальнейшего осуществления рекомендаций, содержащихся в докладе о проверке</w:t>
      </w:r>
      <w:r w:rsidR="00124223">
        <w:rPr>
          <w:rStyle w:val="FootnoteReference"/>
        </w:rPr>
        <w:footnoteReference w:id="8"/>
      </w:r>
      <w:r>
        <w:rPr>
          <w:rFonts w:eastAsiaTheme="minorHAnsi"/>
          <w:lang w:val="ru-RU"/>
        </w:rPr>
        <w:t xml:space="preserve">, </w:t>
      </w:r>
      <w:r w:rsidR="00E87CA3" w:rsidRPr="00E87CA3">
        <w:rPr>
          <w:rFonts w:eastAsiaTheme="minorHAnsi"/>
          <w:lang w:val="ru-RU"/>
        </w:rPr>
        <w:t>ЮНИДО</w:t>
      </w:r>
      <w:r>
        <w:rPr>
          <w:rFonts w:eastAsiaTheme="minorHAnsi"/>
          <w:lang w:val="ru-RU"/>
        </w:rPr>
        <w:t xml:space="preserve"> </w:t>
      </w:r>
      <w:r w:rsidRPr="00A37CD5">
        <w:rPr>
          <w:rFonts w:eastAsiaTheme="minorHAnsi"/>
          <w:lang w:val="ru-RU"/>
        </w:rPr>
        <w:t>сообщ</w:t>
      </w:r>
      <w:r>
        <w:rPr>
          <w:rFonts w:eastAsiaTheme="minorHAnsi"/>
          <w:lang w:val="ru-RU"/>
        </w:rPr>
        <w:t>ила</w:t>
      </w:r>
      <w:r w:rsidR="00E87CA3" w:rsidRPr="00E87CA3">
        <w:rPr>
          <w:rFonts w:eastAsiaTheme="minorHAnsi"/>
          <w:lang w:val="ru-RU"/>
        </w:rPr>
        <w:t xml:space="preserve">, </w:t>
      </w:r>
      <w:r>
        <w:rPr>
          <w:rFonts w:eastAsiaTheme="minorHAnsi"/>
          <w:lang w:val="ru-RU"/>
        </w:rPr>
        <w:t xml:space="preserve">что </w:t>
      </w:r>
      <w:r w:rsidR="00E87CA3" w:rsidRPr="00E87CA3">
        <w:rPr>
          <w:rFonts w:eastAsiaTheme="minorHAnsi"/>
          <w:lang w:val="ru-RU"/>
        </w:rPr>
        <w:t xml:space="preserve">правительство приняло комплекс мер для их выполнения и эти меры являются частью более широкого круга институциональных обязательств по обеспечению прозрачности и дальнейшему соблюдению Монреальского протокола. </w:t>
      </w:r>
      <w:r w:rsidR="00E87CA3" w:rsidRPr="00A37CD5">
        <w:rPr>
          <w:rFonts w:eastAsiaTheme="minorHAnsi"/>
          <w:lang w:val="ru-RU"/>
        </w:rPr>
        <w:t>Во исполнение соответствующий рекомендаций были предприняты следующие действия:</w:t>
      </w:r>
    </w:p>
    <w:p w14:paraId="2F8C4D4E" w14:textId="6586E120" w:rsidR="00756318" w:rsidRPr="00DE62BD" w:rsidRDefault="00DE62BD" w:rsidP="00756318">
      <w:pPr>
        <w:pStyle w:val="Heading2"/>
        <w:rPr>
          <w:lang w:val="ru-RU"/>
        </w:rPr>
      </w:pPr>
      <w:r w:rsidRPr="00DE62BD">
        <w:rPr>
          <w:rFonts w:eastAsiaTheme="minorHAnsi"/>
          <w:lang w:val="ru-RU"/>
        </w:rPr>
        <w:t>экспортные лицензии: НОО выпустило ряд нормативных документов, которые были направлены во все таможенные службы и 31 пограничный пункт и в которых указывалось, что на все без исключения экспортные и импортные поставки ГХФУ (и других ОРВ) необходимо получать лицензию НОО в установленном порядке. Эта норма также распространяется на вещества и оборудование, следующие транзитом, что повышает эффективность национального контроля и упрощает отслеживание;</w:t>
      </w:r>
    </w:p>
    <w:p w14:paraId="78501B0C" w14:textId="02776E88" w:rsidR="00756318" w:rsidRPr="00DE62BD" w:rsidRDefault="00DE62BD" w:rsidP="00756318">
      <w:pPr>
        <w:pStyle w:val="Heading2"/>
        <w:rPr>
          <w:lang w:val="ru-RU"/>
        </w:rPr>
      </w:pPr>
      <w:r w:rsidRPr="00D908F8">
        <w:rPr>
          <w:rFonts w:eastAsiaTheme="minorHAnsi"/>
          <w:lang w:val="ru-RU"/>
        </w:rPr>
        <w:t xml:space="preserve">введение идентификаторов разрешений: НОО внедрена система </w:t>
      </w:r>
      <w:r w:rsidRPr="00DE62BD">
        <w:rPr>
          <w:rFonts w:eastAsiaTheme="minorHAnsi"/>
          <w:lang w:val="en-US"/>
        </w:rPr>
        <w:t>QR</w:t>
      </w:r>
      <w:r w:rsidRPr="00D908F8">
        <w:rPr>
          <w:rFonts w:eastAsiaTheme="minorHAnsi"/>
          <w:lang w:val="ru-RU"/>
        </w:rPr>
        <w:t xml:space="preserve">-кодов, которая связывает каждую выданную лицензию с уникальной цифровой записью. </w:t>
      </w:r>
      <w:r w:rsidRPr="00DE62BD">
        <w:rPr>
          <w:rFonts w:eastAsiaTheme="minorHAnsi"/>
          <w:lang w:val="ru-RU"/>
        </w:rPr>
        <w:t xml:space="preserve">Этот </w:t>
      </w:r>
      <w:r w:rsidRPr="00DE62BD">
        <w:rPr>
          <w:rFonts w:eastAsiaTheme="minorHAnsi"/>
          <w:lang w:val="en-US"/>
        </w:rPr>
        <w:t>QR</w:t>
      </w:r>
      <w:r w:rsidRPr="00DE62BD">
        <w:rPr>
          <w:rFonts w:eastAsiaTheme="minorHAnsi"/>
          <w:lang w:val="ru-RU"/>
        </w:rPr>
        <w:t>-код требуется в процессе таможенного декларирования для подтверждения подлинности лицензии и предотвращения ее подделки;</w:t>
      </w:r>
    </w:p>
    <w:p w14:paraId="043713C5" w14:textId="41E33CDB" w:rsidR="00756318" w:rsidRPr="007D76D0" w:rsidRDefault="007D76D0" w:rsidP="00756318">
      <w:pPr>
        <w:pStyle w:val="Heading2"/>
        <w:rPr>
          <w:lang w:val="ru-RU"/>
        </w:rPr>
      </w:pPr>
      <w:r>
        <w:rPr>
          <w:rFonts w:eastAsiaTheme="minorHAnsi"/>
          <w:lang w:val="ru-RU"/>
        </w:rPr>
        <w:t>д</w:t>
      </w:r>
      <w:r w:rsidRPr="007D76D0">
        <w:rPr>
          <w:rFonts w:eastAsiaTheme="minorHAnsi"/>
          <w:lang w:val="ru-RU"/>
        </w:rPr>
        <w:t>остоверность</w:t>
      </w:r>
      <w:r w:rsidRPr="00D908F8">
        <w:rPr>
          <w:rFonts w:eastAsiaTheme="minorHAnsi"/>
          <w:lang w:val="ru-RU"/>
        </w:rPr>
        <w:t xml:space="preserve"> </w:t>
      </w:r>
      <w:r w:rsidRPr="007D76D0">
        <w:rPr>
          <w:rFonts w:eastAsiaTheme="minorHAnsi"/>
          <w:lang w:val="ru-RU"/>
        </w:rPr>
        <w:t>таможенных</w:t>
      </w:r>
      <w:r w:rsidRPr="00D908F8">
        <w:rPr>
          <w:rFonts w:eastAsiaTheme="minorHAnsi"/>
          <w:lang w:val="ru-RU"/>
        </w:rPr>
        <w:t xml:space="preserve"> </w:t>
      </w:r>
      <w:r w:rsidRPr="007D76D0">
        <w:rPr>
          <w:rFonts w:eastAsiaTheme="minorHAnsi"/>
          <w:lang w:val="ru-RU"/>
        </w:rPr>
        <w:t>деклараций</w:t>
      </w:r>
      <w:r w:rsidRPr="00D908F8">
        <w:rPr>
          <w:rFonts w:eastAsiaTheme="minorHAnsi"/>
          <w:lang w:val="ru-RU"/>
        </w:rPr>
        <w:t xml:space="preserve">: </w:t>
      </w:r>
      <w:r w:rsidRPr="007D76D0">
        <w:rPr>
          <w:rFonts w:eastAsiaTheme="minorHAnsi"/>
          <w:lang w:val="ru-RU"/>
        </w:rPr>
        <w:t>для</w:t>
      </w:r>
      <w:r w:rsidRPr="00D908F8">
        <w:rPr>
          <w:rFonts w:eastAsiaTheme="minorHAnsi"/>
          <w:lang w:val="ru-RU"/>
        </w:rPr>
        <w:t xml:space="preserve"> </w:t>
      </w:r>
      <w:r w:rsidRPr="007D76D0">
        <w:rPr>
          <w:rFonts w:eastAsiaTheme="minorHAnsi"/>
          <w:lang w:val="ru-RU"/>
        </w:rPr>
        <w:t>повышения</w:t>
      </w:r>
      <w:r w:rsidRPr="00D908F8">
        <w:rPr>
          <w:rFonts w:eastAsiaTheme="minorHAnsi"/>
          <w:lang w:val="ru-RU"/>
        </w:rPr>
        <w:t xml:space="preserve"> </w:t>
      </w:r>
      <w:r w:rsidRPr="007D76D0">
        <w:rPr>
          <w:rFonts w:eastAsiaTheme="minorHAnsi"/>
          <w:lang w:val="ru-RU"/>
        </w:rPr>
        <w:t>достоверности</w:t>
      </w:r>
      <w:r w:rsidRPr="00D908F8">
        <w:rPr>
          <w:rFonts w:eastAsiaTheme="minorHAnsi"/>
          <w:lang w:val="ru-RU"/>
        </w:rPr>
        <w:t xml:space="preserve"> </w:t>
      </w:r>
      <w:r w:rsidRPr="007D76D0">
        <w:rPr>
          <w:rFonts w:eastAsiaTheme="minorHAnsi"/>
          <w:lang w:val="ru-RU"/>
        </w:rPr>
        <w:t>деклараций</w:t>
      </w:r>
      <w:r w:rsidRPr="00D908F8">
        <w:rPr>
          <w:rFonts w:eastAsiaTheme="minorHAnsi"/>
          <w:lang w:val="ru-RU"/>
        </w:rPr>
        <w:t xml:space="preserve"> </w:t>
      </w:r>
      <w:r w:rsidRPr="007D76D0">
        <w:rPr>
          <w:rFonts w:eastAsiaTheme="minorHAnsi"/>
          <w:lang w:val="ru-RU"/>
        </w:rPr>
        <w:t>о</w:t>
      </w:r>
      <w:r w:rsidRPr="00D908F8">
        <w:rPr>
          <w:rFonts w:eastAsiaTheme="minorHAnsi"/>
          <w:lang w:val="ru-RU"/>
        </w:rPr>
        <w:t xml:space="preserve"> </w:t>
      </w:r>
      <w:r w:rsidRPr="007D76D0">
        <w:rPr>
          <w:rFonts w:eastAsiaTheme="minorHAnsi"/>
          <w:lang w:val="ru-RU"/>
        </w:rPr>
        <w:t>весе</w:t>
      </w:r>
      <w:r w:rsidRPr="00D908F8">
        <w:rPr>
          <w:rFonts w:eastAsiaTheme="minorHAnsi"/>
          <w:lang w:val="ru-RU"/>
        </w:rPr>
        <w:t xml:space="preserve"> </w:t>
      </w:r>
      <w:r w:rsidRPr="007D76D0">
        <w:rPr>
          <w:rFonts w:eastAsiaTheme="minorHAnsi"/>
          <w:lang w:val="ru-RU"/>
        </w:rPr>
        <w:t>нетто</w:t>
      </w:r>
      <w:r w:rsidRPr="00D908F8">
        <w:rPr>
          <w:rFonts w:eastAsiaTheme="minorHAnsi"/>
          <w:lang w:val="ru-RU"/>
        </w:rPr>
        <w:t xml:space="preserve"> </w:t>
      </w:r>
      <w:r w:rsidRPr="007D76D0">
        <w:rPr>
          <w:rFonts w:eastAsiaTheme="minorHAnsi"/>
          <w:lang w:val="ru-RU"/>
        </w:rPr>
        <w:t>ОРВ</w:t>
      </w:r>
      <w:r w:rsidRPr="00D908F8">
        <w:rPr>
          <w:rFonts w:eastAsiaTheme="minorHAnsi"/>
          <w:lang w:val="ru-RU"/>
        </w:rPr>
        <w:t xml:space="preserve"> </w:t>
      </w:r>
      <w:r w:rsidRPr="007D76D0">
        <w:rPr>
          <w:rFonts w:eastAsiaTheme="minorHAnsi"/>
          <w:lang w:val="ru-RU"/>
        </w:rPr>
        <w:t>и</w:t>
      </w:r>
      <w:r w:rsidRPr="00D908F8">
        <w:rPr>
          <w:rFonts w:eastAsiaTheme="minorHAnsi"/>
          <w:lang w:val="ru-RU"/>
        </w:rPr>
        <w:t xml:space="preserve"> </w:t>
      </w:r>
      <w:r w:rsidRPr="007D76D0">
        <w:rPr>
          <w:rFonts w:eastAsiaTheme="minorHAnsi"/>
          <w:lang w:val="ru-RU"/>
        </w:rPr>
        <w:t>ГФУ</w:t>
      </w:r>
      <w:r w:rsidRPr="00D908F8">
        <w:rPr>
          <w:rFonts w:eastAsiaTheme="minorHAnsi"/>
          <w:lang w:val="ru-RU"/>
        </w:rPr>
        <w:t xml:space="preserve"> </w:t>
      </w:r>
      <w:r w:rsidRPr="007D76D0">
        <w:rPr>
          <w:rFonts w:eastAsiaTheme="minorHAnsi"/>
          <w:lang w:val="ru-RU"/>
        </w:rPr>
        <w:t>силами</w:t>
      </w:r>
      <w:r w:rsidRPr="00D908F8">
        <w:rPr>
          <w:rFonts w:eastAsiaTheme="minorHAnsi"/>
          <w:lang w:val="ru-RU"/>
        </w:rPr>
        <w:t xml:space="preserve"> </w:t>
      </w:r>
      <w:r w:rsidRPr="007D76D0">
        <w:rPr>
          <w:rFonts w:eastAsiaTheme="minorHAnsi"/>
          <w:lang w:val="ru-RU"/>
        </w:rPr>
        <w:t>НОО</w:t>
      </w:r>
      <w:r w:rsidRPr="00D908F8">
        <w:rPr>
          <w:rFonts w:eastAsiaTheme="minorHAnsi"/>
          <w:lang w:val="ru-RU"/>
        </w:rPr>
        <w:t xml:space="preserve"> </w:t>
      </w:r>
      <w:r w:rsidRPr="007D76D0">
        <w:rPr>
          <w:rFonts w:eastAsiaTheme="minorHAnsi"/>
          <w:lang w:val="ru-RU"/>
        </w:rPr>
        <w:t>и</w:t>
      </w:r>
      <w:r w:rsidRPr="00D908F8">
        <w:rPr>
          <w:rFonts w:eastAsiaTheme="minorHAnsi"/>
          <w:lang w:val="ru-RU"/>
        </w:rPr>
        <w:t xml:space="preserve"> </w:t>
      </w:r>
      <w:r w:rsidRPr="007D76D0">
        <w:rPr>
          <w:rFonts w:eastAsiaTheme="minorHAnsi"/>
          <w:lang w:val="ru-RU"/>
        </w:rPr>
        <w:t>таможни</w:t>
      </w:r>
      <w:r w:rsidRPr="00D908F8">
        <w:rPr>
          <w:rFonts w:eastAsiaTheme="minorHAnsi"/>
          <w:lang w:val="ru-RU"/>
        </w:rPr>
        <w:t xml:space="preserve"> </w:t>
      </w:r>
      <w:r w:rsidRPr="007D76D0">
        <w:rPr>
          <w:rFonts w:eastAsiaTheme="minorHAnsi"/>
          <w:lang w:val="ru-RU"/>
        </w:rPr>
        <w:t>была</w:t>
      </w:r>
      <w:r w:rsidRPr="00D908F8">
        <w:rPr>
          <w:rFonts w:eastAsiaTheme="minorHAnsi"/>
          <w:lang w:val="ru-RU"/>
        </w:rPr>
        <w:t xml:space="preserve"> </w:t>
      </w:r>
      <w:r w:rsidRPr="007D76D0">
        <w:rPr>
          <w:rFonts w:eastAsiaTheme="minorHAnsi"/>
          <w:lang w:val="ru-RU"/>
        </w:rPr>
        <w:t>реализована</w:t>
      </w:r>
      <w:r w:rsidRPr="00D908F8">
        <w:rPr>
          <w:rFonts w:eastAsiaTheme="minorHAnsi"/>
          <w:lang w:val="ru-RU"/>
        </w:rPr>
        <w:t xml:space="preserve"> </w:t>
      </w:r>
      <w:r w:rsidRPr="007D76D0">
        <w:rPr>
          <w:rFonts w:eastAsiaTheme="minorHAnsi"/>
          <w:lang w:val="ru-RU"/>
        </w:rPr>
        <w:t>совместная</w:t>
      </w:r>
      <w:r w:rsidRPr="00D908F8">
        <w:rPr>
          <w:rFonts w:eastAsiaTheme="minorHAnsi"/>
          <w:lang w:val="ru-RU"/>
        </w:rPr>
        <w:t xml:space="preserve"> </w:t>
      </w:r>
      <w:r w:rsidRPr="007D76D0">
        <w:rPr>
          <w:rFonts w:eastAsiaTheme="minorHAnsi"/>
          <w:lang w:val="ru-RU"/>
        </w:rPr>
        <w:t>программа</w:t>
      </w:r>
      <w:r w:rsidRPr="00D908F8">
        <w:rPr>
          <w:rFonts w:eastAsiaTheme="minorHAnsi"/>
          <w:lang w:val="ru-RU"/>
        </w:rPr>
        <w:t xml:space="preserve"> </w:t>
      </w:r>
      <w:r w:rsidRPr="007D76D0">
        <w:rPr>
          <w:rFonts w:eastAsiaTheme="minorHAnsi"/>
          <w:lang w:val="ru-RU"/>
        </w:rPr>
        <w:t>обучения</w:t>
      </w:r>
      <w:r w:rsidRPr="00D908F8">
        <w:rPr>
          <w:rFonts w:eastAsiaTheme="minorHAnsi"/>
          <w:lang w:val="ru-RU"/>
        </w:rPr>
        <w:t xml:space="preserve">. </w:t>
      </w:r>
      <w:r w:rsidRPr="007D76D0">
        <w:rPr>
          <w:rFonts w:eastAsiaTheme="minorHAnsi"/>
          <w:lang w:val="ru-RU"/>
        </w:rPr>
        <w:t>Она рассчитана на таможенных брокеров и агентов и включает модули по проверке веса и юридическим обязательствам согласно Монреальскому протоколу;</w:t>
      </w:r>
    </w:p>
    <w:p w14:paraId="6A700EA1" w14:textId="45A26AF6" w:rsidR="00756318" w:rsidRPr="00C700BA" w:rsidRDefault="00C700BA" w:rsidP="00756318">
      <w:pPr>
        <w:pStyle w:val="Heading2"/>
        <w:rPr>
          <w:lang w:val="ru-RU"/>
        </w:rPr>
      </w:pPr>
      <w:r w:rsidRPr="00C700BA">
        <w:rPr>
          <w:rFonts w:eastAsiaTheme="minorHAnsi"/>
          <w:lang w:val="ru-RU"/>
        </w:rPr>
        <w:t>уникальный цифровой идентификатор: НОО обеспечивает присвоение каждой лицензии на импорт или экспорт уникального идентификационного кода, который также применяется в случаях, когда один импортер работает с различными веществами; а также</w:t>
      </w:r>
    </w:p>
    <w:p w14:paraId="01187429" w14:textId="3B7642B6" w:rsidR="007A3DFB" w:rsidRPr="00C700BA" w:rsidRDefault="00C700BA" w:rsidP="005D6A4F">
      <w:pPr>
        <w:pStyle w:val="Heading2"/>
        <w:rPr>
          <w:lang w:val="ru-RU"/>
        </w:rPr>
      </w:pPr>
      <w:r w:rsidRPr="00D908F8">
        <w:rPr>
          <w:rFonts w:eastAsiaTheme="minorHAnsi"/>
          <w:lang w:val="ru-RU"/>
        </w:rPr>
        <w:t xml:space="preserve">достоверность докладов о потреблении: в 2025 году НОО запустит электронную </w:t>
      </w:r>
      <w:r w:rsidRPr="00D908F8">
        <w:rPr>
          <w:rFonts w:eastAsiaTheme="minorHAnsi"/>
          <w:lang w:val="ru-RU"/>
        </w:rPr>
        <w:lastRenderedPageBreak/>
        <w:t xml:space="preserve">регистрационную платформу, которая позволит оцифровать процессы выдачи лицензий и регистрации импортеров. </w:t>
      </w:r>
      <w:r w:rsidRPr="00C700BA">
        <w:rPr>
          <w:rFonts w:eastAsiaTheme="minorHAnsi"/>
          <w:lang w:val="ru-RU"/>
        </w:rPr>
        <w:t xml:space="preserve">Это повысит достоверность данных и облегчит подготовку точных докладов о потреблении ГХФУ согласно статье 7 и данных в рамках </w:t>
      </w:r>
      <w:r w:rsidR="00D908F8">
        <w:rPr>
          <w:rFonts w:eastAsiaTheme="minorHAnsi"/>
          <w:lang w:val="ru-RU"/>
        </w:rPr>
        <w:t>СП</w:t>
      </w:r>
      <w:r w:rsidRPr="00C700BA">
        <w:rPr>
          <w:rFonts w:eastAsiaTheme="minorHAnsi"/>
          <w:lang w:val="ru-RU"/>
        </w:rPr>
        <w:t>.</w:t>
      </w:r>
    </w:p>
    <w:p w14:paraId="719C939F" w14:textId="6486BF0A" w:rsidR="00D10E3F" w:rsidRPr="00D10E3F" w:rsidRDefault="00D10E3F" w:rsidP="00D10E3F">
      <w:pPr>
        <w:keepNext/>
        <w:spacing w:after="240"/>
        <w:rPr>
          <w:u w:val="single"/>
          <w:lang w:val="ru-RU"/>
        </w:rPr>
      </w:pPr>
      <w:r w:rsidRPr="00D10E3F">
        <w:rPr>
          <w:u w:val="single"/>
          <w:lang w:val="ru-RU"/>
        </w:rPr>
        <w:t xml:space="preserve">Доклад о ходе освоения второго транша </w:t>
      </w:r>
      <w:r w:rsidRPr="009B121D">
        <w:rPr>
          <w:u w:val="single"/>
        </w:rPr>
        <w:t>II</w:t>
      </w:r>
      <w:r w:rsidRPr="00D10E3F">
        <w:rPr>
          <w:u w:val="single"/>
          <w:lang w:val="ru-RU"/>
        </w:rPr>
        <w:t xml:space="preserve"> этапа проекта организационной деятельности по поэтапному отказу от ГХФУ</w:t>
      </w:r>
    </w:p>
    <w:p w14:paraId="5F18D01B" w14:textId="42EA204A" w:rsidR="00EA598B" w:rsidRPr="00D10E3F" w:rsidRDefault="00D10E3F" w:rsidP="00EA598B">
      <w:pPr>
        <w:keepNext/>
        <w:keepLines/>
        <w:spacing w:before="240" w:after="240"/>
        <w:rPr>
          <w:i/>
          <w:lang w:val="ru-RU"/>
        </w:rPr>
      </w:pPr>
      <w:r>
        <w:rPr>
          <w:i/>
          <w:lang w:val="ru-RU"/>
        </w:rPr>
        <w:t>Нормативно-правовая база</w:t>
      </w:r>
    </w:p>
    <w:p w14:paraId="55F479D8" w14:textId="2AE582B6" w:rsidR="00EA598B" w:rsidRPr="00A63B9D" w:rsidRDefault="00A63B9D" w:rsidP="00285888">
      <w:pPr>
        <w:pStyle w:val="Heading1"/>
        <w:rPr>
          <w:lang w:val="ru-RU"/>
        </w:rPr>
      </w:pPr>
      <w:r w:rsidRPr="00A63B9D">
        <w:rPr>
          <w:lang w:val="ru-RU"/>
        </w:rPr>
        <w:t>Правительство Гондураса уже опубликовало квоты на 2025 год в размере 5,90 тонны ОРС, что ниже контрольных целевых показателей Монреальского протокола.</w:t>
      </w:r>
    </w:p>
    <w:p w14:paraId="332D41E3" w14:textId="41D45310" w:rsidR="00EA598B" w:rsidRPr="00D10E3F" w:rsidRDefault="00D10E3F" w:rsidP="00FE29C3">
      <w:pPr>
        <w:keepNext/>
        <w:widowControl w:val="0"/>
        <w:spacing w:after="240"/>
        <w:rPr>
          <w:lang w:val="ru-RU"/>
        </w:rPr>
      </w:pPr>
      <w:r w:rsidRPr="00D10E3F">
        <w:rPr>
          <w:i/>
          <w:iCs/>
          <w:lang w:val="ru-RU"/>
        </w:rPr>
        <w:t>Сектор обслуживания холодильного оборудования</w:t>
      </w:r>
    </w:p>
    <w:p w14:paraId="118D4CEA" w14:textId="09836994" w:rsidR="00B21E51" w:rsidRPr="00D10E3F" w:rsidRDefault="00D10E3F" w:rsidP="00B72D1D">
      <w:pPr>
        <w:spacing w:after="240"/>
        <w:rPr>
          <w:i/>
          <w:iCs/>
          <w:u w:val="single"/>
          <w:lang w:val="ru-RU"/>
        </w:rPr>
      </w:pPr>
      <w:r>
        <w:rPr>
          <w:i/>
          <w:iCs/>
          <w:u w:val="single"/>
          <w:lang w:val="ru-RU"/>
        </w:rPr>
        <w:t>Программа сертификации</w:t>
      </w:r>
    </w:p>
    <w:p w14:paraId="4D102EDE" w14:textId="694C49DA" w:rsidR="00E03AE0" w:rsidRPr="000D508C" w:rsidRDefault="000D508C" w:rsidP="00FE29C3">
      <w:pPr>
        <w:pStyle w:val="Heading1"/>
        <w:rPr>
          <w:lang w:val="ru-RU"/>
        </w:rPr>
      </w:pPr>
      <w:bookmarkStart w:id="2" w:name="_Hlk125544833"/>
      <w:r w:rsidRPr="000D508C">
        <w:rPr>
          <w:rFonts w:eastAsiaTheme="minorHAnsi"/>
          <w:kern w:val="2"/>
          <w:lang w:val="ru-RU"/>
          <w14:ligatures w14:val="standardContextual"/>
        </w:rPr>
        <w:t>Программа сертификации внедрялась с задержками вследствие административных и институциональных изменений, которые привели к приостановке деятельности НИПП</w:t>
      </w:r>
      <w:r>
        <w:rPr>
          <w:rFonts w:ascii="Calibri" w:eastAsiaTheme="minorHAnsi" w:hAnsi="Calibri"/>
          <w:kern w:val="2"/>
          <w:lang w:val="ru-RU"/>
          <w14:ligatures w14:val="standardContextual"/>
        </w:rPr>
        <w:t xml:space="preserve"> </w:t>
      </w:r>
      <w:r w:rsidRPr="000D508C">
        <w:rPr>
          <w:rFonts w:eastAsiaTheme="minorHAnsi"/>
          <w:kern w:val="2"/>
          <w:lang w:val="ru-RU"/>
          <w14:ligatures w14:val="standardContextual"/>
        </w:rPr>
        <w:t xml:space="preserve">— учреждения, ответственного за внедрение процедуры сертификации технических специалистов. Несмотря на это препятствие, предпринимаются конкретные шаги для ее внедрения в полном объеме, как только институт возобновит нормальную работу. НОО возобновил соглашение с НИПП, обновил опросник из 136 пунктов, приведя его в соответствие со стандартом профессиональной квалификации по надлежащим практикам в отрасли ХКВ, и совместно с НИПП пересмотрел утративший силу профессиональный стандарт, представив новую версию в сентябре 2023 года. На последующем совещании в июле 2024 года НИПП подтвердил свое обязательство обновить стандарт надлежащих практик. НОО также провел оценку объектов НИПП в Ла-Сейбе и содействовал </w:t>
      </w:r>
      <w:r w:rsidR="00D908F8">
        <w:rPr>
          <w:rFonts w:eastAsiaTheme="minorHAnsi"/>
          <w:kern w:val="2"/>
          <w:lang w:val="ru-RU"/>
          <w14:ligatures w14:val="standardContextual"/>
        </w:rPr>
        <w:t xml:space="preserve">информированию </w:t>
      </w:r>
      <w:r w:rsidR="00D908F8" w:rsidRPr="000D508C">
        <w:rPr>
          <w:rFonts w:eastAsiaTheme="minorHAnsi"/>
          <w:kern w:val="2"/>
          <w:lang w:val="ru-RU"/>
          <w14:ligatures w14:val="standardContextual"/>
        </w:rPr>
        <w:t>технических специалистов и конечных пользователей</w:t>
      </w:r>
      <w:r w:rsidR="00D908F8">
        <w:rPr>
          <w:rFonts w:eastAsiaTheme="minorHAnsi"/>
          <w:kern w:val="2"/>
          <w:lang w:val="ru-RU"/>
          <w14:ligatures w14:val="standardContextual"/>
        </w:rPr>
        <w:t xml:space="preserve"> о программе </w:t>
      </w:r>
      <w:r w:rsidRPr="000D508C">
        <w:rPr>
          <w:rFonts w:eastAsiaTheme="minorHAnsi"/>
          <w:kern w:val="2"/>
          <w:lang w:val="ru-RU"/>
          <w14:ligatures w14:val="standardContextual"/>
        </w:rPr>
        <w:t>сертификации. Завершена работа над 32-часовым учебным курсом и методикой оценки. В рамках II этапа сохраняется цель сертифицировать 500 технических специалистов.</w:t>
      </w:r>
    </w:p>
    <w:p w14:paraId="1D07A830" w14:textId="2EBA1281" w:rsidR="00E03AE0" w:rsidRPr="00786F29" w:rsidRDefault="00786F29" w:rsidP="00B72D1D">
      <w:pPr>
        <w:pStyle w:val="NoSpacing"/>
        <w:spacing w:after="240"/>
        <w:jc w:val="both"/>
        <w:rPr>
          <w:rFonts w:ascii="Times New Roman" w:hAnsi="Times New Roman" w:cs="Times New Roman"/>
          <w:i/>
          <w:iCs/>
          <w:u w:val="single"/>
        </w:rPr>
      </w:pPr>
      <w:r>
        <w:rPr>
          <w:rFonts w:ascii="Times New Roman" w:hAnsi="Times New Roman" w:cs="Times New Roman"/>
          <w:i/>
          <w:iCs/>
          <w:u w:val="single"/>
          <w:lang w:val="ru-RU"/>
        </w:rPr>
        <w:t>Контроль</w:t>
      </w:r>
      <w:r w:rsidRPr="00786F29">
        <w:rPr>
          <w:rFonts w:ascii="Times New Roman" w:hAnsi="Times New Roman" w:cs="Times New Roman"/>
          <w:i/>
          <w:iCs/>
          <w:u w:val="single"/>
        </w:rPr>
        <w:t xml:space="preserve"> </w:t>
      </w:r>
      <w:r>
        <w:rPr>
          <w:rFonts w:ascii="Times New Roman" w:hAnsi="Times New Roman" w:cs="Times New Roman"/>
          <w:i/>
          <w:iCs/>
          <w:u w:val="single"/>
          <w:lang w:val="ru-RU"/>
        </w:rPr>
        <w:t>плановых</w:t>
      </w:r>
      <w:r w:rsidRPr="00786F29">
        <w:rPr>
          <w:rFonts w:ascii="Times New Roman" w:hAnsi="Times New Roman" w:cs="Times New Roman"/>
          <w:i/>
          <w:iCs/>
          <w:u w:val="single"/>
        </w:rPr>
        <w:t xml:space="preserve"> </w:t>
      </w:r>
      <w:r>
        <w:rPr>
          <w:rFonts w:ascii="Times New Roman" w:hAnsi="Times New Roman" w:cs="Times New Roman"/>
          <w:i/>
          <w:iCs/>
          <w:u w:val="single"/>
          <w:lang w:val="ru-RU"/>
        </w:rPr>
        <w:t>выбросов</w:t>
      </w:r>
    </w:p>
    <w:p w14:paraId="66A49ED9" w14:textId="6C58E0B7" w:rsidR="00A40DF6" w:rsidRPr="00F83595" w:rsidRDefault="00F83595" w:rsidP="00FE29C3">
      <w:pPr>
        <w:pStyle w:val="Heading1"/>
        <w:rPr>
          <w:rFonts w:eastAsiaTheme="minorHAnsi"/>
          <w:i/>
          <w:iCs/>
          <w:kern w:val="2"/>
          <w:sz w:val="20"/>
          <w:szCs w:val="20"/>
          <w:lang w:val="ru-RU"/>
          <w14:ligatures w14:val="standardContextual"/>
        </w:rPr>
      </w:pPr>
      <w:r w:rsidRPr="006A106A">
        <w:rPr>
          <w:rFonts w:eastAsiaTheme="minorHAnsi"/>
          <w:kern w:val="2"/>
          <w:lang w:val="ru-RU"/>
          <w14:ligatures w14:val="standardContextual"/>
        </w:rPr>
        <w:t xml:space="preserve">В решении 86/71 об утверждении </w:t>
      </w:r>
      <w:r w:rsidRPr="006A106A">
        <w:rPr>
          <w:rFonts w:eastAsiaTheme="minorHAnsi"/>
          <w:kern w:val="2"/>
          <w14:ligatures w14:val="standardContextual"/>
        </w:rPr>
        <w:t>II</w:t>
      </w:r>
      <w:r w:rsidRPr="006A106A">
        <w:rPr>
          <w:rFonts w:eastAsiaTheme="minorHAnsi"/>
          <w:kern w:val="2"/>
          <w:lang w:val="ru-RU"/>
          <w14:ligatures w14:val="standardContextual"/>
        </w:rPr>
        <w:t xml:space="preserve"> этапа ПОДПО отмечалось обязательство правительства к 1 января 2024 года ввести нормативные меры по контролю плановых выбросов хладагентов при монтаже, обслуживании и выводе из эксплуатации оборудования. </w:t>
      </w:r>
      <w:r w:rsidRPr="00DA2791">
        <w:rPr>
          <w:rFonts w:eastAsiaTheme="minorHAnsi"/>
          <w:kern w:val="2"/>
          <w:lang w:val="ru-RU"/>
          <w14:ligatures w14:val="standardContextual"/>
        </w:rPr>
        <w:t>Секретариат задал вопрос о выполнении этого обязательства. Согласно разъяснению ЮНИДО, правительство еще не приняло нормативные меры для осуществления контроля в данной области из-за нехватки институциональных ресурсов и необходимой для осуществления контроля инфраструктуры, которая позволила бы внедрить такие меры и обеспечивать их соблюдение, однако в стране обеспечивается соблюдение Общего положения об использовании ОРВ (Исполнительное соглашение 006-2012), которое предписывает надлежащим образом обрабатывать и хранить хладагенты на протяжении всего жизненного цикла оборудования, а НОО выпустил обязательные к исполнению нормативные документы (и соответствующие технические руководства), в которых запрещаются выбросы хладагентов при установке, обслуживании и утилизации; предписывается обращаться в сертифицированные сервисные мастерские во всех случаях установки или обслуживания оборудования ХКВ; устанавливаются четкие правила импорта и безопасного обращения с оборудованием ХКВ и хладагентами; а также устанавливаются обязательства по регенерации газа и документирования каждого случая проведения работ. ЮНИДО будет и в дальнейшем оказывать правительству поддержку в выполнении этого обязательства и представлять информацию об этом в рамках докладов об освоении траншей.</w:t>
      </w:r>
    </w:p>
    <w:p w14:paraId="679DC41B" w14:textId="2A5ECB80" w:rsidR="00362D56" w:rsidRPr="00786F29" w:rsidRDefault="00786F29" w:rsidP="00362D56">
      <w:pPr>
        <w:keepNext/>
        <w:spacing w:after="240"/>
        <w:rPr>
          <w:i/>
          <w:iCs/>
          <w:u w:val="single"/>
          <w:lang w:val="ru-RU"/>
        </w:rPr>
      </w:pPr>
      <w:r w:rsidRPr="00786F29">
        <w:rPr>
          <w:i/>
          <w:iCs/>
          <w:u w:val="single"/>
          <w:lang w:val="ru-RU"/>
        </w:rPr>
        <w:lastRenderedPageBreak/>
        <w:t>Мероприятия по поддержанию энергоэффективности</w:t>
      </w:r>
    </w:p>
    <w:p w14:paraId="5DB20EC4" w14:textId="14C6364A" w:rsidR="0049093F" w:rsidRPr="00B71ED6" w:rsidRDefault="00B71ED6">
      <w:pPr>
        <w:pStyle w:val="Heading1"/>
        <w:rPr>
          <w:iCs/>
          <w:lang w:val="ru-RU"/>
        </w:rPr>
      </w:pPr>
      <w:r w:rsidRPr="00B71ED6">
        <w:rPr>
          <w:iCs/>
          <w:lang w:val="ru-RU"/>
        </w:rPr>
        <w:t xml:space="preserve">Хотя окончательная реализация компонента энергоэффективности осложнялось задержками в процессе найма необходимых консультантов, представители ЮНИДО пояснили, что соответствующие административные процедуры ЮНЕП находятся на завершающем этапе. Кроме того, ЮНИДО активно закупает специализированное оборудование для наращивания потенциала учебных центров по вопросам энергоэффективности. Ожидается, что все запланированные мероприятия будут завершены и соответствующие </w:t>
      </w:r>
      <w:r w:rsidR="006A106A">
        <w:rPr>
          <w:iCs/>
          <w:lang w:val="ru-RU"/>
        </w:rPr>
        <w:t>показатели</w:t>
      </w:r>
      <w:r w:rsidRPr="00B71ED6">
        <w:rPr>
          <w:iCs/>
          <w:lang w:val="ru-RU"/>
        </w:rPr>
        <w:t xml:space="preserve"> достигнуты к концу 2025 года.</w:t>
      </w:r>
    </w:p>
    <w:bookmarkEnd w:id="2"/>
    <w:p w14:paraId="23A334EC" w14:textId="23FAE277" w:rsidR="00FA0B04" w:rsidRPr="00786F29" w:rsidRDefault="00786F29" w:rsidP="00FE29C3">
      <w:pPr>
        <w:keepNext/>
        <w:spacing w:after="240"/>
        <w:rPr>
          <w:u w:val="single"/>
          <w:lang w:val="ru-RU"/>
        </w:rPr>
      </w:pPr>
      <w:r w:rsidRPr="00786F29">
        <w:rPr>
          <w:u w:val="single"/>
          <w:lang w:val="ru-RU"/>
        </w:rPr>
        <w:t xml:space="preserve">План освоения </w:t>
      </w:r>
      <w:bookmarkStart w:id="3" w:name="_Hlk196869478"/>
      <w:r w:rsidRPr="00786F29">
        <w:rPr>
          <w:u w:val="single"/>
          <w:lang w:val="ru-RU"/>
        </w:rPr>
        <w:t xml:space="preserve">третьего транша </w:t>
      </w:r>
      <w:r w:rsidRPr="00786F29">
        <w:rPr>
          <w:u w:val="single"/>
        </w:rPr>
        <w:t>II</w:t>
      </w:r>
      <w:r w:rsidRPr="00786F29">
        <w:rPr>
          <w:u w:val="single"/>
          <w:lang w:val="ru-RU"/>
        </w:rPr>
        <w:t xml:space="preserve"> этапа плана организационной деятельности по поэтапному отказу от ГХФУ</w:t>
      </w:r>
    </w:p>
    <w:bookmarkEnd w:id="3"/>
    <w:p w14:paraId="05ECC042" w14:textId="6B397D90" w:rsidR="00FA0B04" w:rsidRPr="009B0691" w:rsidRDefault="009B0691" w:rsidP="00265EB9">
      <w:pPr>
        <w:pStyle w:val="Heading1"/>
        <w:keepNext/>
        <w:numPr>
          <w:ilvl w:val="0"/>
          <w:numId w:val="0"/>
        </w:numPr>
        <w:rPr>
          <w:i/>
          <w:iCs/>
          <w:highlight w:val="lightGray"/>
          <w:lang w:val="ru-RU"/>
        </w:rPr>
      </w:pPr>
      <w:r>
        <w:rPr>
          <w:i/>
          <w:iCs/>
          <w:lang w:val="ru-RU"/>
        </w:rPr>
        <w:t>Сеть</w:t>
      </w:r>
      <w:r w:rsidRPr="009B0691">
        <w:rPr>
          <w:i/>
          <w:iCs/>
          <w:lang w:val="ru-RU"/>
        </w:rPr>
        <w:t xml:space="preserve"> </w:t>
      </w:r>
      <w:r>
        <w:rPr>
          <w:i/>
          <w:iCs/>
          <w:lang w:val="ru-RU"/>
        </w:rPr>
        <w:t>РРУ</w:t>
      </w:r>
      <w:r w:rsidR="006A106A">
        <w:rPr>
          <w:i/>
          <w:iCs/>
          <w:lang w:val="ru-RU"/>
        </w:rPr>
        <w:t xml:space="preserve"> хладагентов и </w:t>
      </w:r>
      <w:r>
        <w:rPr>
          <w:i/>
          <w:iCs/>
          <w:lang w:val="ru-RU"/>
        </w:rPr>
        <w:t>оборудования</w:t>
      </w:r>
    </w:p>
    <w:p w14:paraId="6698690F" w14:textId="78DBB353" w:rsidR="00FA0B04" w:rsidRPr="009B0691" w:rsidRDefault="009B0691" w:rsidP="00FA0B04">
      <w:pPr>
        <w:pStyle w:val="Heading1"/>
        <w:rPr>
          <w:lang w:val="ru-RU"/>
        </w:rPr>
      </w:pPr>
      <w:r w:rsidRPr="009B0691">
        <w:rPr>
          <w:lang w:val="ru-RU"/>
        </w:rPr>
        <w:t>В связи с началом работы сети РРУ в Гондурасе была разработана бизнес-модель для поддержания устойчивой работы сети РРУ в долгосрочной перспективе. В основе этой модели лежит схема работы с двумя центрами: Центр утилизации НИПП в Тегусигальпе в первую очередь будет заниматься утилизацией хладагентов, используемых во время обучения и технических демонстраций; а центр Объединения технических специалистов в Сан-Педро-Сула, управляемый местным профессиональным отраслевым сообществом, займется предоставлением мобильных услуг по утилизации. Утилизационная установка будет доставляться в сервисные центры, где имеются большие объемы хладагентов, пригодных для утилизации. Специалисты также могут вести сбор регенерированных хладагентов в своих мастерских и доставлять их в центр в Сан-Педро-Сула для последующей утилизации. Бизнес-модель включает в себя схему оплаты услуг, которая обеспечивает финансовую устойчивость утилизационного центра. Эта модель была разработана как практичная и масштабируемая, и она отвечает условиям обслуживания в стране. Внедрение модели в полном объеме ожидается в рамках третьего транша, когда оборудование для утилизации будет полностью готово к работе, а центры начнут оказывать услуги.</w:t>
      </w:r>
    </w:p>
    <w:p w14:paraId="1A310F43" w14:textId="1F7B6680" w:rsidR="00FA0B04" w:rsidRPr="004A000A" w:rsidRDefault="004A000A" w:rsidP="00265EB9">
      <w:pPr>
        <w:keepNext/>
        <w:spacing w:after="240"/>
        <w:rPr>
          <w:i/>
          <w:iCs/>
          <w:lang w:val="ru-RU"/>
        </w:rPr>
      </w:pPr>
      <w:r w:rsidRPr="004A000A">
        <w:rPr>
          <w:rFonts w:eastAsiaTheme="minorHAnsi"/>
          <w:i/>
          <w:iCs/>
          <w:kern w:val="2"/>
          <w:lang w:val="ru-RU"/>
          <w14:ligatures w14:val="standardContextual"/>
        </w:rPr>
        <w:t>Запрет оборудования на основе ГХФУ</w:t>
      </w:r>
    </w:p>
    <w:p w14:paraId="4C0921F0" w14:textId="3F6BD6D4" w:rsidR="00FA0B04" w:rsidRPr="004A000A" w:rsidRDefault="00236745" w:rsidP="00FE29C3">
      <w:pPr>
        <w:pStyle w:val="Heading1"/>
        <w:rPr>
          <w:rFonts w:eastAsiaTheme="minorHAnsi"/>
          <w:kern w:val="2"/>
          <w:lang w:val="ru-RU"/>
          <w14:ligatures w14:val="standardContextual"/>
        </w:rPr>
      </w:pPr>
      <w:r>
        <w:rPr>
          <w:rFonts w:eastAsiaTheme="minorHAnsi"/>
          <w:kern w:val="2"/>
          <w:lang w:val="ru-RU"/>
          <w14:ligatures w14:val="standardContextual"/>
        </w:rPr>
        <w:t xml:space="preserve">Относительно </w:t>
      </w:r>
      <w:r w:rsidR="004A000A" w:rsidRPr="004A000A">
        <w:rPr>
          <w:rFonts w:eastAsiaTheme="minorHAnsi"/>
          <w:kern w:val="2"/>
          <w:lang w:val="ru-RU"/>
          <w14:ligatures w14:val="standardContextual"/>
        </w:rPr>
        <w:t>запрета на импорт оборудования на основе ГХФУ-22</w:t>
      </w:r>
      <w:r>
        <w:rPr>
          <w:rFonts w:eastAsiaTheme="minorHAnsi"/>
          <w:kern w:val="2"/>
          <w:lang w:val="ru-RU"/>
          <w14:ligatures w14:val="standardContextual"/>
        </w:rPr>
        <w:t xml:space="preserve"> представители </w:t>
      </w:r>
      <w:r w:rsidR="004A000A" w:rsidRPr="004A000A">
        <w:rPr>
          <w:rFonts w:eastAsiaTheme="minorHAnsi"/>
          <w:kern w:val="2"/>
          <w:lang w:val="ru-RU"/>
          <w14:ligatures w14:val="standardContextual"/>
        </w:rPr>
        <w:t>ЮНИДО</w:t>
      </w:r>
      <w:r>
        <w:rPr>
          <w:rFonts w:eastAsiaTheme="minorHAnsi"/>
          <w:kern w:val="2"/>
          <w:lang w:val="ru-RU"/>
          <w14:ligatures w14:val="standardContextual"/>
        </w:rPr>
        <w:t xml:space="preserve"> пояснили</w:t>
      </w:r>
      <w:r w:rsidR="004A000A" w:rsidRPr="004A000A">
        <w:rPr>
          <w:rFonts w:eastAsiaTheme="minorHAnsi"/>
          <w:kern w:val="2"/>
          <w:lang w:val="ru-RU"/>
          <w14:ligatures w14:val="standardContextual"/>
        </w:rPr>
        <w:t xml:space="preserve">, </w:t>
      </w:r>
      <w:r>
        <w:rPr>
          <w:rFonts w:eastAsiaTheme="minorHAnsi"/>
          <w:kern w:val="2"/>
          <w:lang w:val="ru-RU"/>
          <w14:ligatures w14:val="standardContextual"/>
        </w:rPr>
        <w:t xml:space="preserve">что </w:t>
      </w:r>
      <w:r w:rsidR="004A000A" w:rsidRPr="004A000A">
        <w:rPr>
          <w:rFonts w:eastAsiaTheme="minorHAnsi"/>
          <w:kern w:val="2"/>
          <w:lang w:val="ru-RU"/>
          <w14:ligatures w14:val="standardContextual"/>
        </w:rPr>
        <w:t>с 2012 года Гондурас ограничил импорт подержанного оборудования ХКВ, содержащего ГХФУ-22, в качестве переходной меры к полному запрету; правительство решило перенести первоначально согласованную дату введения запрета на новое оборудование с 2025 года на 1 января 2028 года из-за недостатка технических возможностей и сотрудников, которые осуществляли бы мониторинг и обеспечивали соблюдения запрета после его введения в полном объеме. Кроме того, согласно ожиданиям ЮНИДО, к новой дате будет доступен более широкий спектр альтернативных технологий ХКВ с низким или нулевым ПГП</w:t>
      </w:r>
      <w:r w:rsidR="004A000A">
        <w:rPr>
          <w:rFonts w:eastAsiaTheme="minorHAnsi"/>
          <w:kern w:val="2"/>
          <w:lang w:val="ru-RU"/>
          <w14:ligatures w14:val="standardContextual"/>
        </w:rPr>
        <w:t>.</w:t>
      </w:r>
      <w:r w:rsidR="004A000A" w:rsidRPr="004A000A">
        <w:rPr>
          <w:rFonts w:eastAsiaTheme="minorHAnsi"/>
          <w:kern w:val="2"/>
          <w:lang w:val="ru-RU"/>
          <w14:ligatures w14:val="standardContextual"/>
        </w:rPr>
        <w:t xml:space="preserve"> </w:t>
      </w:r>
    </w:p>
    <w:p w14:paraId="3F28E18C" w14:textId="271D6A7E" w:rsidR="00EA598B" w:rsidRPr="001F5E8C" w:rsidRDefault="001F5E8C" w:rsidP="00D14426">
      <w:pPr>
        <w:keepNext/>
        <w:spacing w:after="240"/>
        <w:rPr>
          <w:u w:val="single"/>
          <w:lang w:val="ru-RU"/>
        </w:rPr>
      </w:pPr>
      <w:r w:rsidRPr="001F5E8C">
        <w:rPr>
          <w:u w:val="single"/>
          <w:lang w:val="ru-RU"/>
        </w:rPr>
        <w:t>Реализация гендерной политики</w:t>
      </w:r>
    </w:p>
    <w:p w14:paraId="3E6F0C29" w14:textId="2E8B37B2" w:rsidR="00FE3FD8" w:rsidRPr="0039006A" w:rsidRDefault="0039006A" w:rsidP="004C2941">
      <w:pPr>
        <w:pStyle w:val="Heading1"/>
        <w:rPr>
          <w:lang w:val="ru-RU"/>
        </w:rPr>
      </w:pPr>
      <w:r w:rsidRPr="0039006A">
        <w:rPr>
          <w:lang w:val="ru-RU"/>
        </w:rPr>
        <w:t xml:space="preserve">При проведении любых мероприятий в рамках освоения второго транша поощрялся учет гендерной проблематики, в этот период велся сбор как количественных, так и качественных данных для эффективного анализа и мониторинга гендерно сбалансированного участия и гендерных вопросов. Были предприняты конкретные действия, в том числе женщин технических и иных специальностей в приоритетном порядке направляли на учебные мероприятия и консультации; осуществлялось взаимодействие с  объединениями технических специалистов и профессиональными центрами, возглавляемыми женщинами, для обеспечения участия женщин в реализации ПОДПО; обеспечивалось наличие женщин в числе координаторов и докладчиков на мероприятиях по повышению осведомленности; велась информационная работа о возможностях обучения через ориентированные на женщин сети и каналы коммуникации. По </w:t>
      </w:r>
      <w:r>
        <w:rPr>
          <w:lang w:val="ru-RU"/>
        </w:rPr>
        <w:t>заявлениям</w:t>
      </w:r>
      <w:r w:rsidRPr="0039006A">
        <w:rPr>
          <w:lang w:val="ru-RU"/>
        </w:rPr>
        <w:t xml:space="preserve"> ЮНИДО, при освоении третьего транша это направление работы будет усилено путем проведения </w:t>
      </w:r>
      <w:r w:rsidRPr="0039006A">
        <w:rPr>
          <w:lang w:val="ru-RU"/>
        </w:rPr>
        <w:lastRenderedPageBreak/>
        <w:t>специальных учебных занятий для женщин, являющихся техническими специалистами сектора ХКВ; предоставления двум женщинам-специалисткам инструментария для дальнейшего профессионального развития; включения задач по вовлечению женщин во все учебные и информационно-просветительские мероприятия; а также сотрудничества с институциональными партнерами, включая НИПП и женские профессиональные объединения, для обеспечения учета гендерной проблематики в их работе.</w:t>
      </w:r>
    </w:p>
    <w:p w14:paraId="215527B9" w14:textId="7650AB4F" w:rsidR="004C2941" w:rsidRPr="006329C9" w:rsidRDefault="006329C9" w:rsidP="00FE29C3">
      <w:pPr>
        <w:pStyle w:val="Heading1"/>
        <w:rPr>
          <w:lang w:val="ru-RU"/>
        </w:rPr>
      </w:pPr>
      <w:r w:rsidRPr="006329C9">
        <w:rPr>
          <w:lang w:val="ru-RU"/>
        </w:rPr>
        <w:t>НОО провел опросы среди участниц и собрал качественные данные обратной связи по итогам обучения. В ходе опросов получены сведения о факторах, препятствующих работе женщин в секторе обслуживания оборудования ХКВ, о предполагаемых преимуществах технического обучения и сертификации, а также собраны предложения по расширению доступа к инструментам, возможностям трудоустройства и привлечения внимания к вопросу. Эти данные используются для повышения уровня инклюзивности мероприятий и разработки необходимых механизмов поддержки, способствующих постоянному вовлечению женщин в эту отрасль.</w:t>
      </w:r>
    </w:p>
    <w:p w14:paraId="3F9F2EB6" w14:textId="0FC8EF16" w:rsidR="00EA598B" w:rsidRPr="006329C9" w:rsidRDefault="00C245E8" w:rsidP="007A02C8">
      <w:pPr>
        <w:pStyle w:val="NormalWeb"/>
        <w:keepNext/>
        <w:rPr>
          <w:sz w:val="22"/>
          <w:szCs w:val="22"/>
          <w:u w:val="single"/>
          <w:lang w:val="ru-RU"/>
        </w:rPr>
      </w:pPr>
      <w:r>
        <w:rPr>
          <w:sz w:val="22"/>
          <w:szCs w:val="22"/>
          <w:u w:val="single"/>
          <w:lang w:val="ru-RU"/>
        </w:rPr>
        <w:t>Устойчивость</w:t>
      </w:r>
      <w:r w:rsidRPr="006329C9">
        <w:rPr>
          <w:sz w:val="22"/>
          <w:szCs w:val="22"/>
          <w:u w:val="single"/>
          <w:lang w:val="ru-RU"/>
        </w:rPr>
        <w:t xml:space="preserve"> </w:t>
      </w:r>
      <w:r>
        <w:rPr>
          <w:sz w:val="22"/>
          <w:szCs w:val="22"/>
          <w:u w:val="single"/>
          <w:lang w:val="ru-RU"/>
        </w:rPr>
        <w:t>поэтапного</w:t>
      </w:r>
      <w:r w:rsidRPr="006329C9">
        <w:rPr>
          <w:sz w:val="22"/>
          <w:szCs w:val="22"/>
          <w:u w:val="single"/>
          <w:lang w:val="ru-RU"/>
        </w:rPr>
        <w:t xml:space="preserve"> </w:t>
      </w:r>
      <w:r>
        <w:rPr>
          <w:sz w:val="22"/>
          <w:szCs w:val="22"/>
          <w:u w:val="single"/>
          <w:lang w:val="ru-RU"/>
        </w:rPr>
        <w:t>отказа</w:t>
      </w:r>
      <w:r w:rsidRPr="006329C9">
        <w:rPr>
          <w:sz w:val="22"/>
          <w:szCs w:val="22"/>
          <w:u w:val="single"/>
          <w:lang w:val="ru-RU"/>
        </w:rPr>
        <w:t xml:space="preserve"> </w:t>
      </w:r>
      <w:r>
        <w:rPr>
          <w:sz w:val="22"/>
          <w:szCs w:val="22"/>
          <w:u w:val="single"/>
          <w:lang w:val="ru-RU"/>
        </w:rPr>
        <w:t>от</w:t>
      </w:r>
      <w:r w:rsidRPr="006329C9">
        <w:rPr>
          <w:sz w:val="22"/>
          <w:szCs w:val="22"/>
          <w:u w:val="single"/>
          <w:lang w:val="ru-RU"/>
        </w:rPr>
        <w:t xml:space="preserve"> </w:t>
      </w:r>
      <w:r>
        <w:rPr>
          <w:sz w:val="22"/>
          <w:szCs w:val="22"/>
          <w:u w:val="single"/>
          <w:lang w:val="ru-RU"/>
        </w:rPr>
        <w:t>ГХФУ</w:t>
      </w:r>
      <w:r w:rsidRPr="006329C9">
        <w:rPr>
          <w:sz w:val="22"/>
          <w:szCs w:val="22"/>
          <w:u w:val="single"/>
          <w:lang w:val="ru-RU"/>
        </w:rPr>
        <w:t xml:space="preserve"> </w:t>
      </w:r>
      <w:r>
        <w:rPr>
          <w:sz w:val="22"/>
          <w:szCs w:val="22"/>
          <w:u w:val="single"/>
          <w:lang w:val="ru-RU"/>
        </w:rPr>
        <w:t>и</w:t>
      </w:r>
      <w:r w:rsidRPr="006329C9">
        <w:rPr>
          <w:sz w:val="22"/>
          <w:szCs w:val="22"/>
          <w:u w:val="single"/>
          <w:lang w:val="ru-RU"/>
        </w:rPr>
        <w:t xml:space="preserve"> </w:t>
      </w:r>
      <w:r>
        <w:rPr>
          <w:sz w:val="22"/>
          <w:szCs w:val="22"/>
          <w:u w:val="single"/>
          <w:lang w:val="ru-RU"/>
        </w:rPr>
        <w:t>оценка</w:t>
      </w:r>
      <w:r w:rsidRPr="006329C9">
        <w:rPr>
          <w:sz w:val="22"/>
          <w:szCs w:val="22"/>
          <w:u w:val="single"/>
          <w:lang w:val="ru-RU"/>
        </w:rPr>
        <w:t xml:space="preserve"> </w:t>
      </w:r>
      <w:r>
        <w:rPr>
          <w:sz w:val="22"/>
          <w:szCs w:val="22"/>
          <w:u w:val="single"/>
          <w:lang w:val="ru-RU"/>
        </w:rPr>
        <w:t>рисков</w:t>
      </w:r>
    </w:p>
    <w:p w14:paraId="0B202766" w14:textId="5F7A8631" w:rsidR="004E4C5D" w:rsidRPr="00C709FB" w:rsidRDefault="00C709FB" w:rsidP="00FE29C3">
      <w:pPr>
        <w:pStyle w:val="Heading1"/>
        <w:rPr>
          <w:lang w:val="ru-RU"/>
        </w:rPr>
      </w:pPr>
      <w:r w:rsidRPr="00C709FB">
        <w:rPr>
          <w:lang w:val="ru-RU"/>
        </w:rPr>
        <w:t xml:space="preserve">Устойчивость деятельности в рамках ПОДПО обеспечивается за счет институциональной интеграции, нормативного закрепления и механизмов возмещения затрат, которые позволят продолжить работу и после завершения ПОДПО. В связи с этим в национальную систему профессиональной подготовки при помощи НИПП были включены учебные мероприятия. Обновленный 32-часовой курс по надлежащим практикам </w:t>
      </w:r>
      <w:r w:rsidR="00675FE4">
        <w:rPr>
          <w:lang w:val="ru-RU"/>
        </w:rPr>
        <w:t>работы с</w:t>
      </w:r>
      <w:r w:rsidRPr="00C709FB">
        <w:rPr>
          <w:lang w:val="ru-RU"/>
        </w:rPr>
        <w:t xml:space="preserve"> холодильн</w:t>
      </w:r>
      <w:r w:rsidR="00675FE4">
        <w:rPr>
          <w:lang w:val="ru-RU"/>
        </w:rPr>
        <w:t xml:space="preserve">ым </w:t>
      </w:r>
      <w:r w:rsidRPr="00C709FB">
        <w:rPr>
          <w:lang w:val="ru-RU"/>
        </w:rPr>
        <w:t>оборудовани</w:t>
      </w:r>
      <w:r w:rsidR="00675FE4">
        <w:rPr>
          <w:lang w:val="ru-RU"/>
        </w:rPr>
        <w:t>ем</w:t>
      </w:r>
      <w:r w:rsidRPr="00C709FB">
        <w:rPr>
          <w:lang w:val="ru-RU"/>
        </w:rPr>
        <w:t xml:space="preserve"> и технологиям с низким ПГП официально включен в учебную программу НИПП для специалистов по системам ХКВ. Поскольку преподаватели прошли обучение и получили методические пособия, этот курс войдет в программу подготовки технических специалистов. Учебный модуль для таможенной службы был официально утвержден в рамках постоянного сотрудничества НОО и Национальной таможенной школы. Учебные материалы обновляются и адаптируются для систематического использования в рамках начальной подготовки и переподготовки таможенного персонала. Аналогичным образом, программа сертификации технических специалистов базируется на национальном стандарте профессиональной подготовки, утвержденном НИПП и уполномоченными органами по вопросам труда. Сертификация технических специалистов станет обязательным условием для официального трудоустройства в секторе систем ХКВ, что обеспечит ее неизменную востребованность. Программа РРУ построена на партнерстве с учебными центрами и организацией технических специалистов, а операционные расходы покрываются по модели оплаты услуг. В целом проект направлен на встраивание деятельности в рамках ПОДПО в национальные системы и формирование ведомственной ответственности, что обеспечит долгосрочный и непрерывный эффект после прекращения внешнего финансирования.</w:t>
      </w:r>
    </w:p>
    <w:p w14:paraId="57131C54" w14:textId="5B8872B5" w:rsidR="003C17CD" w:rsidRPr="001F5E8C" w:rsidRDefault="001F5E8C" w:rsidP="003C17CD">
      <w:pPr>
        <w:pStyle w:val="Heading1"/>
        <w:rPr>
          <w:lang w:val="ru-RU"/>
        </w:rPr>
      </w:pPr>
      <w:r w:rsidRPr="001F5E8C">
        <w:rPr>
          <w:lang w:val="ru-RU"/>
        </w:rPr>
        <w:t xml:space="preserve">С учетом активного участия НОО, благодаря которому было налажено взаимодействие и сотрудничество с правительством, учебными заведениями и объединением представителей сектора ХКВ, риск задержек в освоении третьего транша </w:t>
      </w:r>
      <w:r w:rsidRPr="001F5E8C">
        <w:rPr>
          <w:lang w:val="en-US"/>
        </w:rPr>
        <w:t>II</w:t>
      </w:r>
      <w:r w:rsidRPr="001F5E8C">
        <w:rPr>
          <w:lang w:val="ru-RU"/>
        </w:rPr>
        <w:t xml:space="preserve"> этапа ПОДПО представляется низким. К разработке и осуществлению стратегии ПОДПО был привлечен широкий круг правительственных учреждений. По информации ЮНИДО, ожидается, что НИПП возобновит работу в ближайшие недели. Секретариат полагает, что выполнение рекомендаций, содержащихся в докладе о проверке, помогает снизить риск ошибок при учете импорта и представлении данных о потреблении.</w:t>
      </w:r>
      <w:r w:rsidR="003C17CD" w:rsidRPr="001F5E8C">
        <w:rPr>
          <w:lang w:val="ru-RU"/>
        </w:rPr>
        <w:t xml:space="preserve"> </w:t>
      </w:r>
    </w:p>
    <w:p w14:paraId="37221741" w14:textId="7A7AFEA8" w:rsidR="00EA598B" w:rsidRPr="00055193" w:rsidRDefault="00055193" w:rsidP="007A02C8">
      <w:pPr>
        <w:keepNext/>
        <w:spacing w:before="240" w:after="240"/>
        <w:rPr>
          <w:u w:val="single"/>
          <w:lang w:val="ru-RU"/>
        </w:rPr>
      </w:pPr>
      <w:r w:rsidRPr="00055193">
        <w:rPr>
          <w:u w:val="single"/>
        </w:rPr>
        <w:t>Заключение</w:t>
      </w:r>
    </w:p>
    <w:p w14:paraId="2A202CAF" w14:textId="1CA57760" w:rsidR="00FA02D7" w:rsidRPr="00C245E8" w:rsidRDefault="00C245E8" w:rsidP="00FA02D7">
      <w:pPr>
        <w:pStyle w:val="Heading1"/>
        <w:rPr>
          <w:lang w:val="ru-RU"/>
        </w:rPr>
      </w:pPr>
      <w:r w:rsidRPr="00C245E8">
        <w:rPr>
          <w:lang w:val="ru-RU"/>
        </w:rPr>
        <w:t xml:space="preserve">В течение отчетного периода Гондурас соблюдал предельно допустимые уровни потребления в соответствии со своим Соглашением с Исполнительным комитетом, показатель расходования утвержденных в рамках второго транша средств превысил 20 процентов и, несмотря на некоторые первоначальные задержки, освоение транша проходило успешно, в том числе выполнялись рекомендации, содержащиеся в докладе о проверке. Согласно плану действий в </w:t>
      </w:r>
      <w:r w:rsidRPr="00C245E8">
        <w:rPr>
          <w:lang w:val="ru-RU"/>
        </w:rPr>
        <w:lastRenderedPageBreak/>
        <w:t>рамках третьего транша страна продолжит подготовку к полному поэтапному отказу и обеспечению устойчивости результатов.</w:t>
      </w:r>
    </w:p>
    <w:p w14:paraId="6C05EC18" w14:textId="12E16DC0" w:rsidR="00EA598B" w:rsidRPr="00D01180" w:rsidRDefault="00D01180" w:rsidP="00265EB9">
      <w:pPr>
        <w:pStyle w:val="Heading1"/>
        <w:keepNext/>
        <w:numPr>
          <w:ilvl w:val="0"/>
          <w:numId w:val="0"/>
        </w:numPr>
        <w:rPr>
          <w:b/>
          <w:lang w:val="ru-RU"/>
        </w:rPr>
      </w:pPr>
      <w:r>
        <w:rPr>
          <w:b/>
          <w:lang w:val="ru-RU"/>
        </w:rPr>
        <w:t>РЕКОМЕНДАЦИЯ</w:t>
      </w:r>
    </w:p>
    <w:p w14:paraId="39768C7B" w14:textId="18C0CC49" w:rsidR="00165238" w:rsidRPr="00D01180" w:rsidRDefault="00D01180" w:rsidP="00FE29C3">
      <w:pPr>
        <w:pStyle w:val="Heading1"/>
        <w:rPr>
          <w:lang w:val="ru-RU"/>
        </w:rPr>
      </w:pPr>
      <w:bookmarkStart w:id="4" w:name="_Hlk122622077"/>
      <w:r w:rsidRPr="00D01180">
        <w:rPr>
          <w:lang w:val="ru-RU"/>
        </w:rPr>
        <w:t>Секретариат Фонда рекомендует Исполнительному комитету</w:t>
      </w:r>
      <w:r>
        <w:rPr>
          <w:lang w:val="ru-RU"/>
        </w:rPr>
        <w:t xml:space="preserve"> </w:t>
      </w:r>
      <w:r w:rsidRPr="00D01180">
        <w:rPr>
          <w:lang w:val="ru-RU"/>
        </w:rPr>
        <w:t xml:space="preserve">принять к сведению доклад </w:t>
      </w:r>
      <w:r>
        <w:rPr>
          <w:lang w:val="ru-RU"/>
        </w:rPr>
        <w:t xml:space="preserve">Гондураса </w:t>
      </w:r>
      <w:r w:rsidRPr="006329C9">
        <w:rPr>
          <w:lang w:val="ru-RU"/>
        </w:rPr>
        <w:t xml:space="preserve">о ходе освоения второго транша </w:t>
      </w:r>
      <w:r w:rsidRPr="006329C9">
        <w:t>II</w:t>
      </w:r>
      <w:r w:rsidRPr="006329C9">
        <w:rPr>
          <w:lang w:val="ru-RU"/>
        </w:rPr>
        <w:t xml:space="preserve"> этапа проекта организационной деятельности по поэтапному отказу от ГХФУ (ПОДПО)</w:t>
      </w:r>
      <w:r w:rsidR="00BE428C" w:rsidRPr="00BE428C">
        <w:rPr>
          <w:lang w:val="ru-RU"/>
        </w:rPr>
        <w:t xml:space="preserve"> </w:t>
      </w:r>
      <w:r w:rsidR="006329C9">
        <w:rPr>
          <w:lang w:val="ru-RU"/>
        </w:rPr>
        <w:t xml:space="preserve">и </w:t>
      </w:r>
      <w:r w:rsidR="00BE428C" w:rsidRPr="00BE428C">
        <w:rPr>
          <w:lang w:val="ru-RU"/>
        </w:rPr>
        <w:t xml:space="preserve">рекомендует общее утверждение третьего транша II этапа </w:t>
      </w:r>
      <w:r w:rsidR="00BE428C">
        <w:rPr>
          <w:lang w:val="ru-RU"/>
        </w:rPr>
        <w:t>ПОДПО и соответствующ</w:t>
      </w:r>
      <w:r w:rsidR="00055193">
        <w:rPr>
          <w:lang w:val="ru-RU"/>
        </w:rPr>
        <w:t>его</w:t>
      </w:r>
      <w:r w:rsidR="00BE428C">
        <w:rPr>
          <w:lang w:val="ru-RU"/>
        </w:rPr>
        <w:t xml:space="preserve"> план</w:t>
      </w:r>
      <w:r w:rsidR="00055193">
        <w:rPr>
          <w:lang w:val="ru-RU"/>
        </w:rPr>
        <w:t>а</w:t>
      </w:r>
      <w:r w:rsidR="00BE428C">
        <w:rPr>
          <w:lang w:val="ru-RU"/>
        </w:rPr>
        <w:t xml:space="preserve"> освоения транша на 2025-2027 годы для Гондураса </w:t>
      </w:r>
      <w:r w:rsidR="00055193">
        <w:rPr>
          <w:lang w:val="ru-RU"/>
        </w:rPr>
        <w:t>с выделением средств в объеме, указанном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3699"/>
        <w:gridCol w:w="1702"/>
        <w:gridCol w:w="1984"/>
        <w:gridCol w:w="1416"/>
      </w:tblGrid>
      <w:tr w:rsidR="00EA598B" w:rsidRPr="00FB1CF8" w14:paraId="10555691" w14:textId="77777777" w:rsidTr="00D01180">
        <w:trPr>
          <w:tblHeader/>
        </w:trPr>
        <w:tc>
          <w:tcPr>
            <w:tcW w:w="294" w:type="pct"/>
          </w:tcPr>
          <w:p w14:paraId="01051621" w14:textId="77777777" w:rsidR="00EA598B" w:rsidRPr="00D01180" w:rsidRDefault="00EA598B" w:rsidP="00B93402">
            <w:pPr>
              <w:keepNext/>
              <w:jc w:val="center"/>
              <w:rPr>
                <w:b/>
                <w:bCs/>
                <w:sz w:val="20"/>
                <w:szCs w:val="20"/>
                <w:lang w:val="ru-RU"/>
              </w:rPr>
            </w:pPr>
          </w:p>
        </w:tc>
        <w:tc>
          <w:tcPr>
            <w:tcW w:w="1978" w:type="pct"/>
          </w:tcPr>
          <w:p w14:paraId="3B2E9F7E" w14:textId="667763BF" w:rsidR="00EA598B" w:rsidRPr="00A83CEF" w:rsidRDefault="00A83CEF" w:rsidP="00B93402">
            <w:pPr>
              <w:keepNext/>
              <w:jc w:val="center"/>
              <w:rPr>
                <w:b/>
                <w:bCs/>
                <w:sz w:val="20"/>
                <w:szCs w:val="20"/>
              </w:rPr>
            </w:pPr>
            <w:r w:rsidRPr="00A83CEF">
              <w:rPr>
                <w:b/>
                <w:bCs/>
                <w:sz w:val="20"/>
                <w:szCs w:val="20"/>
              </w:rPr>
              <w:t>Название проекта</w:t>
            </w:r>
          </w:p>
        </w:tc>
        <w:tc>
          <w:tcPr>
            <w:tcW w:w="910" w:type="pct"/>
            <w:tcMar>
              <w:left w:w="29" w:type="dxa"/>
              <w:right w:w="29" w:type="dxa"/>
            </w:tcMar>
          </w:tcPr>
          <w:p w14:paraId="06A984C3" w14:textId="7115241C" w:rsidR="00EA598B" w:rsidRPr="00A83CEF" w:rsidRDefault="00A83CEF" w:rsidP="00B93402">
            <w:pPr>
              <w:keepNext/>
              <w:jc w:val="center"/>
              <w:rPr>
                <w:b/>
                <w:bCs/>
                <w:sz w:val="20"/>
                <w:szCs w:val="20"/>
                <w:lang w:val="ru-RU"/>
              </w:rPr>
            </w:pPr>
            <w:r w:rsidRPr="00A83CEF">
              <w:rPr>
                <w:b/>
                <w:bCs/>
                <w:sz w:val="20"/>
                <w:szCs w:val="20"/>
                <w:lang w:val="ru-RU"/>
              </w:rPr>
              <w:t>Финансирование проекта (в долл. США)</w:t>
            </w:r>
          </w:p>
        </w:tc>
        <w:tc>
          <w:tcPr>
            <w:tcW w:w="1061" w:type="pct"/>
            <w:tcMar>
              <w:left w:w="29" w:type="dxa"/>
              <w:right w:w="29" w:type="dxa"/>
            </w:tcMar>
          </w:tcPr>
          <w:p w14:paraId="3056DF91" w14:textId="0B968FDD" w:rsidR="00EA598B" w:rsidRPr="00A83CEF" w:rsidRDefault="00A83CEF" w:rsidP="00B93402">
            <w:pPr>
              <w:keepNext/>
              <w:jc w:val="center"/>
              <w:rPr>
                <w:b/>
                <w:bCs/>
                <w:sz w:val="20"/>
                <w:szCs w:val="20"/>
                <w:lang w:val="ru-RU"/>
              </w:rPr>
            </w:pPr>
            <w:r w:rsidRPr="00A83CEF">
              <w:rPr>
                <w:b/>
                <w:bCs/>
                <w:sz w:val="20"/>
                <w:szCs w:val="20"/>
                <w:lang w:val="ru-RU"/>
              </w:rPr>
              <w:t>Эксплуатационные расходы (в долл. США)</w:t>
            </w:r>
          </w:p>
        </w:tc>
        <w:tc>
          <w:tcPr>
            <w:tcW w:w="757" w:type="pct"/>
            <w:tcBorders>
              <w:bottom w:val="single" w:sz="4" w:space="0" w:color="auto"/>
            </w:tcBorders>
            <w:tcMar>
              <w:left w:w="29" w:type="dxa"/>
              <w:right w:w="29" w:type="dxa"/>
            </w:tcMar>
          </w:tcPr>
          <w:p w14:paraId="0FCB9665" w14:textId="730B0D28" w:rsidR="00EA598B" w:rsidRPr="00A83CEF" w:rsidRDefault="00A83CEF" w:rsidP="00B93402">
            <w:pPr>
              <w:keepNext/>
              <w:jc w:val="center"/>
              <w:rPr>
                <w:b/>
                <w:bCs/>
                <w:sz w:val="20"/>
                <w:szCs w:val="20"/>
              </w:rPr>
            </w:pPr>
            <w:r w:rsidRPr="00A83CEF">
              <w:rPr>
                <w:b/>
                <w:bCs/>
                <w:sz w:val="20"/>
                <w:szCs w:val="20"/>
              </w:rPr>
              <w:t>Учреждение-исполнитель</w:t>
            </w:r>
          </w:p>
        </w:tc>
      </w:tr>
      <w:tr w:rsidR="00EA598B" w:rsidRPr="00FB1CF8" w14:paraId="797A3562" w14:textId="77777777" w:rsidTr="00D01180">
        <w:tc>
          <w:tcPr>
            <w:tcW w:w="294" w:type="pct"/>
          </w:tcPr>
          <w:p w14:paraId="34E6C328" w14:textId="0D3A8489" w:rsidR="00EA598B" w:rsidRPr="00FB1CF8" w:rsidRDefault="00EA598B" w:rsidP="00DA31C6">
            <w:pPr>
              <w:keepNext/>
              <w:rPr>
                <w:sz w:val="20"/>
                <w:szCs w:val="20"/>
              </w:rPr>
            </w:pPr>
            <w:r w:rsidRPr="00FB1CF8">
              <w:rPr>
                <w:sz w:val="20"/>
                <w:szCs w:val="20"/>
              </w:rPr>
              <w:t>a)</w:t>
            </w:r>
          </w:p>
        </w:tc>
        <w:tc>
          <w:tcPr>
            <w:tcW w:w="1978" w:type="pct"/>
          </w:tcPr>
          <w:p w14:paraId="13D99E24" w14:textId="6F853DC7" w:rsidR="00EA598B" w:rsidRPr="00A83CEF" w:rsidRDefault="00A83CEF" w:rsidP="00DA31C6">
            <w:pPr>
              <w:keepNext/>
              <w:jc w:val="left"/>
              <w:rPr>
                <w:sz w:val="20"/>
                <w:szCs w:val="20"/>
                <w:lang w:val="ru-RU"/>
              </w:rPr>
            </w:pPr>
            <w:r w:rsidRPr="00D01180">
              <w:rPr>
                <w:sz w:val="20"/>
                <w:szCs w:val="20"/>
                <w:lang w:val="ru-RU"/>
              </w:rPr>
              <w:t xml:space="preserve">План организационной деятельности по поэтапному отказу от ГХФУ (третий транш для </w:t>
            </w:r>
            <w:r w:rsidRPr="00FB1CF8">
              <w:rPr>
                <w:sz w:val="20"/>
                <w:szCs w:val="20"/>
              </w:rPr>
              <w:t>II</w:t>
            </w:r>
            <w:r w:rsidR="00D01180">
              <w:rPr>
                <w:sz w:val="20"/>
                <w:szCs w:val="20"/>
                <w:lang w:val="ru-RU"/>
              </w:rPr>
              <w:t xml:space="preserve"> </w:t>
            </w:r>
            <w:r w:rsidR="00D01180" w:rsidRPr="00D01180">
              <w:rPr>
                <w:sz w:val="20"/>
                <w:szCs w:val="20"/>
                <w:lang w:val="ru-RU"/>
              </w:rPr>
              <w:t>этапа</w:t>
            </w:r>
            <w:r w:rsidRPr="00D01180">
              <w:rPr>
                <w:sz w:val="20"/>
                <w:szCs w:val="20"/>
                <w:lang w:val="ru-RU"/>
              </w:rPr>
              <w:t>)</w:t>
            </w:r>
          </w:p>
        </w:tc>
        <w:tc>
          <w:tcPr>
            <w:tcW w:w="910" w:type="pct"/>
            <w:vAlign w:val="center"/>
          </w:tcPr>
          <w:p w14:paraId="1E947EEE" w14:textId="19786F8F" w:rsidR="00EA598B" w:rsidRPr="00FB1CF8" w:rsidRDefault="00C074AA" w:rsidP="00C65156">
            <w:pPr>
              <w:keepNext/>
              <w:jc w:val="right"/>
              <w:rPr>
                <w:sz w:val="20"/>
                <w:szCs w:val="20"/>
                <w:highlight w:val="cyan"/>
              </w:rPr>
            </w:pPr>
            <w:r w:rsidRPr="00FB1CF8">
              <w:rPr>
                <w:sz w:val="20"/>
                <w:szCs w:val="20"/>
              </w:rPr>
              <w:t>298</w:t>
            </w:r>
            <w:r w:rsidR="00D01180">
              <w:rPr>
                <w:sz w:val="20"/>
                <w:szCs w:val="20"/>
                <w:lang w:val="ru-RU"/>
              </w:rPr>
              <w:t xml:space="preserve"> </w:t>
            </w:r>
            <w:r w:rsidRPr="00FB1CF8">
              <w:rPr>
                <w:sz w:val="20"/>
                <w:szCs w:val="20"/>
              </w:rPr>
              <w:t>500</w:t>
            </w:r>
          </w:p>
        </w:tc>
        <w:tc>
          <w:tcPr>
            <w:tcW w:w="1061" w:type="pct"/>
            <w:vAlign w:val="center"/>
          </w:tcPr>
          <w:p w14:paraId="41D63E9D" w14:textId="7E99F45F" w:rsidR="00EA598B" w:rsidRPr="00FB1CF8" w:rsidRDefault="0002056A" w:rsidP="00C65156">
            <w:pPr>
              <w:keepNext/>
              <w:jc w:val="right"/>
            </w:pPr>
            <w:r w:rsidRPr="00FB1CF8">
              <w:rPr>
                <w:sz w:val="20"/>
                <w:szCs w:val="20"/>
              </w:rPr>
              <w:t>20</w:t>
            </w:r>
            <w:r w:rsidR="00D01180">
              <w:rPr>
                <w:sz w:val="20"/>
                <w:szCs w:val="20"/>
                <w:lang w:val="ru-RU"/>
              </w:rPr>
              <w:t xml:space="preserve"> </w:t>
            </w:r>
            <w:r w:rsidRPr="00FB1CF8">
              <w:rPr>
                <w:sz w:val="20"/>
                <w:szCs w:val="20"/>
              </w:rPr>
              <w:t>895</w:t>
            </w:r>
          </w:p>
        </w:tc>
        <w:tc>
          <w:tcPr>
            <w:tcW w:w="757" w:type="pct"/>
            <w:tcBorders>
              <w:top w:val="single" w:sz="4" w:space="0" w:color="auto"/>
            </w:tcBorders>
            <w:vAlign w:val="center"/>
          </w:tcPr>
          <w:p w14:paraId="532CD1D2" w14:textId="6AF6ACBE" w:rsidR="00EA598B" w:rsidRPr="00D01180" w:rsidRDefault="00D01180" w:rsidP="00C65156">
            <w:pPr>
              <w:keepNext/>
              <w:jc w:val="center"/>
              <w:rPr>
                <w:sz w:val="20"/>
                <w:szCs w:val="20"/>
                <w:lang w:val="ru-RU"/>
              </w:rPr>
            </w:pPr>
            <w:r>
              <w:rPr>
                <w:sz w:val="20"/>
                <w:szCs w:val="20"/>
                <w:lang w:val="ru-RU"/>
              </w:rPr>
              <w:t>ЮНИДО</w:t>
            </w:r>
          </w:p>
        </w:tc>
      </w:tr>
      <w:tr w:rsidR="00EA598B" w:rsidRPr="00FB1CF8" w14:paraId="73A96E63" w14:textId="77777777" w:rsidTr="00D01180">
        <w:tc>
          <w:tcPr>
            <w:tcW w:w="294" w:type="pct"/>
          </w:tcPr>
          <w:p w14:paraId="605EF779" w14:textId="18FB2FB3" w:rsidR="00EA598B" w:rsidRPr="00FB1CF8" w:rsidRDefault="00EA598B" w:rsidP="00470683">
            <w:pPr>
              <w:rPr>
                <w:sz w:val="20"/>
                <w:szCs w:val="20"/>
              </w:rPr>
            </w:pPr>
            <w:r w:rsidRPr="00FB1CF8">
              <w:rPr>
                <w:sz w:val="20"/>
                <w:szCs w:val="20"/>
              </w:rPr>
              <w:t>b)</w:t>
            </w:r>
          </w:p>
        </w:tc>
        <w:tc>
          <w:tcPr>
            <w:tcW w:w="1978" w:type="pct"/>
          </w:tcPr>
          <w:p w14:paraId="3648B500" w14:textId="0008DFFB" w:rsidR="00EA598B" w:rsidRPr="00A83CEF" w:rsidRDefault="00A83CEF" w:rsidP="00470683">
            <w:pPr>
              <w:jc w:val="left"/>
              <w:rPr>
                <w:sz w:val="20"/>
                <w:szCs w:val="20"/>
                <w:lang w:val="ru-RU"/>
              </w:rPr>
            </w:pPr>
            <w:r w:rsidRPr="00A83CEF">
              <w:rPr>
                <w:sz w:val="20"/>
                <w:szCs w:val="20"/>
                <w:lang w:val="ru-RU"/>
              </w:rPr>
              <w:t xml:space="preserve">План организационной деятельности по поэтапному отказу от ГХФУ (третий транш для </w:t>
            </w:r>
            <w:r w:rsidRPr="00FB1CF8">
              <w:rPr>
                <w:sz w:val="20"/>
                <w:szCs w:val="20"/>
              </w:rPr>
              <w:t>II</w:t>
            </w:r>
            <w:r w:rsidR="00D01180">
              <w:rPr>
                <w:sz w:val="20"/>
                <w:szCs w:val="20"/>
                <w:lang w:val="ru-RU"/>
              </w:rPr>
              <w:t xml:space="preserve"> </w:t>
            </w:r>
            <w:r w:rsidR="00D01180" w:rsidRPr="00A83CEF">
              <w:rPr>
                <w:sz w:val="20"/>
                <w:szCs w:val="20"/>
                <w:lang w:val="ru-RU"/>
              </w:rPr>
              <w:t>этапа</w:t>
            </w:r>
            <w:r w:rsidRPr="00A83CEF">
              <w:rPr>
                <w:sz w:val="20"/>
                <w:szCs w:val="20"/>
                <w:lang w:val="ru-RU"/>
              </w:rPr>
              <w:t>)</w:t>
            </w:r>
          </w:p>
        </w:tc>
        <w:tc>
          <w:tcPr>
            <w:tcW w:w="910" w:type="pct"/>
            <w:vAlign w:val="center"/>
          </w:tcPr>
          <w:p w14:paraId="1E5484E3" w14:textId="452CE5C4" w:rsidR="00EA598B" w:rsidRPr="00FB1CF8" w:rsidRDefault="00554569" w:rsidP="00C65156">
            <w:pPr>
              <w:jc w:val="right"/>
              <w:rPr>
                <w:sz w:val="20"/>
                <w:szCs w:val="20"/>
                <w:highlight w:val="cyan"/>
              </w:rPr>
            </w:pPr>
            <w:r w:rsidRPr="00FB1CF8">
              <w:rPr>
                <w:sz w:val="20"/>
                <w:szCs w:val="20"/>
              </w:rPr>
              <w:t>36</w:t>
            </w:r>
            <w:r w:rsidR="00D01180">
              <w:rPr>
                <w:sz w:val="20"/>
                <w:szCs w:val="20"/>
                <w:lang w:val="ru-RU"/>
              </w:rPr>
              <w:t xml:space="preserve"> </w:t>
            </w:r>
            <w:r w:rsidRPr="00FB1CF8">
              <w:rPr>
                <w:sz w:val="20"/>
                <w:szCs w:val="20"/>
              </w:rPr>
              <w:t>500</w:t>
            </w:r>
          </w:p>
        </w:tc>
        <w:tc>
          <w:tcPr>
            <w:tcW w:w="1061" w:type="pct"/>
            <w:vAlign w:val="center"/>
          </w:tcPr>
          <w:p w14:paraId="2B7AC1AC" w14:textId="43E28633" w:rsidR="00EA598B" w:rsidRPr="00FB1CF8" w:rsidRDefault="00337756" w:rsidP="00C65156">
            <w:pPr>
              <w:jc w:val="right"/>
            </w:pPr>
            <w:r w:rsidRPr="00FB1CF8">
              <w:rPr>
                <w:sz w:val="20"/>
                <w:szCs w:val="20"/>
              </w:rPr>
              <w:t>4</w:t>
            </w:r>
            <w:r w:rsidR="00D01180">
              <w:rPr>
                <w:sz w:val="20"/>
                <w:szCs w:val="20"/>
                <w:lang w:val="ru-RU"/>
              </w:rPr>
              <w:t xml:space="preserve"> </w:t>
            </w:r>
            <w:r w:rsidRPr="00FB1CF8">
              <w:rPr>
                <w:sz w:val="20"/>
                <w:szCs w:val="20"/>
              </w:rPr>
              <w:t>745</w:t>
            </w:r>
          </w:p>
        </w:tc>
        <w:tc>
          <w:tcPr>
            <w:tcW w:w="757" w:type="pct"/>
            <w:vAlign w:val="center"/>
          </w:tcPr>
          <w:p w14:paraId="1F64A8B8" w14:textId="506147B3" w:rsidR="00EA598B" w:rsidRPr="00D01180" w:rsidRDefault="00D01180" w:rsidP="00C65156">
            <w:pPr>
              <w:jc w:val="center"/>
              <w:rPr>
                <w:sz w:val="20"/>
                <w:szCs w:val="20"/>
                <w:lang w:val="ru-RU"/>
              </w:rPr>
            </w:pPr>
            <w:r>
              <w:rPr>
                <w:sz w:val="20"/>
                <w:szCs w:val="20"/>
                <w:lang w:val="ru-RU"/>
              </w:rPr>
              <w:t>ЮНЕП</w:t>
            </w:r>
          </w:p>
        </w:tc>
      </w:tr>
      <w:bookmarkEnd w:id="4"/>
    </w:tbl>
    <w:p w14:paraId="5051FD9E" w14:textId="77777777" w:rsidR="00EA598B" w:rsidRPr="00FB1CF8" w:rsidRDefault="00EA598B" w:rsidP="000E59D7"/>
    <w:p w14:paraId="747B6957" w14:textId="77777777" w:rsidR="00EA598B" w:rsidRDefault="00EA598B" w:rsidP="00EA598B"/>
    <w:p w14:paraId="6055BA05" w14:textId="77777777" w:rsidR="00611472" w:rsidRDefault="00611472" w:rsidP="00EA598B"/>
    <w:p w14:paraId="2902F6EF" w14:textId="77777777" w:rsidR="00611472" w:rsidRPr="00FB1CF8" w:rsidRDefault="00611472"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FB1CF8" w14:paraId="14902EBC" w14:textId="77777777" w:rsidTr="00470683">
        <w:tc>
          <w:tcPr>
            <w:tcW w:w="1871" w:type="dxa"/>
          </w:tcPr>
          <w:p w14:paraId="3D8531BB" w14:textId="77777777" w:rsidR="00EA598B" w:rsidRPr="00FB1CF8" w:rsidRDefault="00EA598B" w:rsidP="00470683"/>
        </w:tc>
        <w:tc>
          <w:tcPr>
            <w:tcW w:w="1872" w:type="dxa"/>
          </w:tcPr>
          <w:p w14:paraId="39D1A7FA" w14:textId="77777777" w:rsidR="00EA598B" w:rsidRPr="00FB1CF8" w:rsidRDefault="00EA598B" w:rsidP="00470683"/>
        </w:tc>
        <w:tc>
          <w:tcPr>
            <w:tcW w:w="1872" w:type="dxa"/>
            <w:tcBorders>
              <w:bottom w:val="single" w:sz="4" w:space="0" w:color="auto"/>
            </w:tcBorders>
          </w:tcPr>
          <w:p w14:paraId="3B2601E1" w14:textId="77777777" w:rsidR="00EA598B" w:rsidRPr="00FB1CF8" w:rsidRDefault="00EA598B" w:rsidP="00470683"/>
        </w:tc>
        <w:tc>
          <w:tcPr>
            <w:tcW w:w="1872" w:type="dxa"/>
          </w:tcPr>
          <w:p w14:paraId="3C22E955" w14:textId="77777777" w:rsidR="00EA598B" w:rsidRPr="00FB1CF8" w:rsidRDefault="00EA598B" w:rsidP="00470683"/>
        </w:tc>
        <w:tc>
          <w:tcPr>
            <w:tcW w:w="1873" w:type="dxa"/>
          </w:tcPr>
          <w:p w14:paraId="225E3E7E" w14:textId="77777777" w:rsidR="00EA598B" w:rsidRPr="00FB1CF8" w:rsidRDefault="00EA598B" w:rsidP="00470683"/>
        </w:tc>
      </w:tr>
    </w:tbl>
    <w:p w14:paraId="7A5D964B" w14:textId="77777777" w:rsidR="00EA598B" w:rsidRPr="00FB1CF8" w:rsidRDefault="00EA598B" w:rsidP="00EA598B">
      <w:pPr>
        <w:jc w:val="left"/>
      </w:pPr>
    </w:p>
    <w:sectPr w:rsidR="00EA598B" w:rsidRPr="00FB1CF8" w:rsidSect="00E331F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6B79" w14:textId="77777777" w:rsidR="004726B5" w:rsidRDefault="004726B5" w:rsidP="004A504B">
      <w:r>
        <w:separator/>
      </w:r>
    </w:p>
  </w:endnote>
  <w:endnote w:type="continuationSeparator" w:id="0">
    <w:p w14:paraId="2ECB2800" w14:textId="77777777" w:rsidR="004726B5" w:rsidRDefault="004726B5" w:rsidP="004A504B">
      <w:r>
        <w:continuationSeparator/>
      </w:r>
    </w:p>
  </w:endnote>
  <w:endnote w:type="continuationNotice" w:id="1">
    <w:p w14:paraId="68DEC95D" w14:textId="77777777" w:rsidR="004726B5" w:rsidRDefault="004726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EAE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C4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E67" w14:textId="77777777" w:rsidR="00793159" w:rsidRPr="00DF7E9F" w:rsidRDefault="00793159" w:rsidP="00793159">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DF7E9F">
      <w:rPr>
        <w:sz w:val="16"/>
        <w:szCs w:val="16"/>
        <w:lang w:val="ru-RU"/>
      </w:rPr>
      <w:t>.</w:t>
    </w:r>
  </w:p>
  <w:p w14:paraId="1AA6126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92A2" w14:textId="77777777" w:rsidR="004726B5" w:rsidRDefault="004726B5" w:rsidP="004A504B">
      <w:r>
        <w:separator/>
      </w:r>
    </w:p>
  </w:footnote>
  <w:footnote w:type="continuationSeparator" w:id="0">
    <w:p w14:paraId="443F25DF" w14:textId="77777777" w:rsidR="004726B5" w:rsidRDefault="004726B5" w:rsidP="004A504B">
      <w:r>
        <w:continuationSeparator/>
      </w:r>
    </w:p>
  </w:footnote>
  <w:footnote w:type="continuationNotice" w:id="1">
    <w:p w14:paraId="273B8668" w14:textId="77777777" w:rsidR="004726B5" w:rsidRDefault="004726B5"/>
  </w:footnote>
  <w:footnote w:id="2">
    <w:p w14:paraId="2196AA2F" w14:textId="77777777" w:rsidR="00DB5A79" w:rsidRPr="00DB5A79" w:rsidRDefault="00DB5A79" w:rsidP="00DB5A79">
      <w:pPr>
        <w:pStyle w:val="FootnoteText"/>
        <w:rPr>
          <w:lang w:val="ru-RU"/>
        </w:rPr>
      </w:pPr>
      <w:r w:rsidRPr="001A24C6">
        <w:rPr>
          <w:rStyle w:val="FootnoteReference"/>
        </w:rPr>
        <w:footnoteRef/>
      </w:r>
      <w:r w:rsidRPr="00DB5A79">
        <w:rPr>
          <w:lang w:val="ru-RU"/>
        </w:rPr>
        <w:t xml:space="preserve"> </w:t>
      </w:r>
      <w:r>
        <w:t>UN</w:t>
      </w:r>
      <w:r>
        <w:rPr>
          <w:lang w:val="en-US"/>
        </w:rPr>
        <w:t>E</w:t>
      </w:r>
      <w:r>
        <w:t>P</w:t>
      </w:r>
      <w:r w:rsidRPr="00DB5A79">
        <w:rPr>
          <w:lang w:val="ru-RU"/>
        </w:rPr>
        <w:t>/</w:t>
      </w:r>
      <w:proofErr w:type="spellStart"/>
      <w:r>
        <w:t>OzL</w:t>
      </w:r>
      <w:proofErr w:type="spellEnd"/>
      <w:r w:rsidRPr="00DB5A79">
        <w:rPr>
          <w:lang w:val="ru-RU"/>
        </w:rPr>
        <w:t>.</w:t>
      </w:r>
      <w:r>
        <w:t>Pro</w:t>
      </w:r>
      <w:r w:rsidRPr="00DB5A79">
        <w:rPr>
          <w:lang w:val="ru-RU"/>
        </w:rPr>
        <w:t>/</w:t>
      </w:r>
      <w:r>
        <w:t>ExCom</w:t>
      </w:r>
      <w:r w:rsidRPr="00DB5A79">
        <w:rPr>
          <w:lang w:val="ru-RU"/>
        </w:rPr>
        <w:t>/96/1</w:t>
      </w:r>
    </w:p>
    <w:p w14:paraId="2C0B8C8A" w14:textId="77777777" w:rsidR="00DB5A79" w:rsidRPr="00DB5A79" w:rsidRDefault="00DB5A79" w:rsidP="00DB5A79">
      <w:pPr>
        <w:pStyle w:val="FootnoteText"/>
        <w:rPr>
          <w:lang w:val="ru-RU"/>
        </w:rPr>
      </w:pPr>
    </w:p>
  </w:footnote>
  <w:footnote w:id="3">
    <w:p w14:paraId="3520DEB9" w14:textId="760CB9DF" w:rsidR="00EA598B" w:rsidRPr="00924186" w:rsidRDefault="00EA598B" w:rsidP="00EA598B">
      <w:pPr>
        <w:pStyle w:val="FootnoteText"/>
        <w:rPr>
          <w:lang w:val="ru-RU"/>
        </w:rPr>
      </w:pPr>
      <w:r w:rsidRPr="00FE3307">
        <w:rPr>
          <w:rStyle w:val="FootnoteReference"/>
        </w:rPr>
        <w:footnoteRef/>
      </w:r>
      <w:r w:rsidRPr="006B2250">
        <w:rPr>
          <w:lang w:val="ru-RU"/>
        </w:rPr>
        <w:t xml:space="preserve"> </w:t>
      </w:r>
      <w:r w:rsidR="00924186" w:rsidRPr="00924186">
        <w:rPr>
          <w:lang w:val="ru-RU"/>
        </w:rPr>
        <w:t xml:space="preserve">Согласно письму, </w:t>
      </w:r>
      <w:r w:rsidR="00924186">
        <w:rPr>
          <w:lang w:val="ru-RU"/>
        </w:rPr>
        <w:t>направленному</w:t>
      </w:r>
      <w:r w:rsidR="00924186" w:rsidRPr="00924186">
        <w:rPr>
          <w:lang w:val="ru-RU"/>
        </w:rPr>
        <w:t xml:space="preserve"> 28 </w:t>
      </w:r>
      <w:r w:rsidR="00924186">
        <w:rPr>
          <w:lang w:val="ru-RU"/>
        </w:rPr>
        <w:t>февраля</w:t>
      </w:r>
      <w:r w:rsidR="00924186" w:rsidRPr="00924186">
        <w:rPr>
          <w:lang w:val="ru-RU"/>
        </w:rPr>
        <w:t xml:space="preserve"> 2025 года Министерств</w:t>
      </w:r>
      <w:r w:rsidR="00924186">
        <w:rPr>
          <w:lang w:val="ru-RU"/>
        </w:rPr>
        <w:t>ом</w:t>
      </w:r>
      <w:r w:rsidR="00924186" w:rsidRPr="00924186">
        <w:rPr>
          <w:lang w:val="ru-RU"/>
        </w:rPr>
        <w:t xml:space="preserve"> </w:t>
      </w:r>
      <w:r w:rsidR="00924186">
        <w:rPr>
          <w:lang w:val="ru-RU"/>
        </w:rPr>
        <w:t>природных</w:t>
      </w:r>
      <w:r w:rsidR="00924186" w:rsidRPr="00924186">
        <w:rPr>
          <w:lang w:val="ru-RU"/>
        </w:rPr>
        <w:t xml:space="preserve"> </w:t>
      </w:r>
      <w:r w:rsidR="00924186">
        <w:rPr>
          <w:lang w:val="ru-RU"/>
        </w:rPr>
        <w:t>ресурсов</w:t>
      </w:r>
      <w:r w:rsidR="00924186" w:rsidRPr="00924186">
        <w:rPr>
          <w:lang w:val="ru-RU"/>
        </w:rPr>
        <w:t xml:space="preserve"> </w:t>
      </w:r>
      <w:r w:rsidR="00924186">
        <w:rPr>
          <w:lang w:val="ru-RU"/>
        </w:rPr>
        <w:t>и</w:t>
      </w:r>
      <w:r w:rsidR="00924186" w:rsidRPr="00924186">
        <w:rPr>
          <w:lang w:val="ru-RU"/>
        </w:rPr>
        <w:t xml:space="preserve"> окружающей среды </w:t>
      </w:r>
      <w:r w:rsidR="00924186">
        <w:rPr>
          <w:lang w:val="ru-RU"/>
        </w:rPr>
        <w:t>Гондураса</w:t>
      </w:r>
      <w:r w:rsidR="00924186" w:rsidRPr="00924186">
        <w:rPr>
          <w:lang w:val="ru-RU"/>
        </w:rPr>
        <w:t xml:space="preserve"> в ЮНИДО</w:t>
      </w:r>
      <w:r w:rsidRPr="00924186">
        <w:rPr>
          <w:lang w:val="ru-RU"/>
        </w:rPr>
        <w:t>.</w:t>
      </w:r>
    </w:p>
  </w:footnote>
  <w:footnote w:id="4">
    <w:p w14:paraId="157CA4CE" w14:textId="5A8522F6" w:rsidR="00095DE6" w:rsidRPr="00595FA6" w:rsidRDefault="00095DE6" w:rsidP="00095DE6">
      <w:pPr>
        <w:pStyle w:val="FootnoteText"/>
        <w:rPr>
          <w:lang w:val="ru-RU"/>
        </w:rPr>
      </w:pPr>
      <w:r w:rsidRPr="006233DC">
        <w:rPr>
          <w:rStyle w:val="FootnoteReference"/>
        </w:rPr>
        <w:footnoteRef/>
      </w:r>
      <w:r w:rsidRPr="00046D6E">
        <w:rPr>
          <w:lang w:val="ru-RU"/>
        </w:rPr>
        <w:t xml:space="preserve"> </w:t>
      </w:r>
      <w:r w:rsidR="00595FA6" w:rsidRPr="00595FA6">
        <w:rPr>
          <w:lang w:val="ru-RU"/>
        </w:rPr>
        <w:t>В набор входили электронные весы, цифровой вакуумметр, вакуумный насос, зажим для амперметра, термометр, манометры и средства индивидуальной защиты.</w:t>
      </w:r>
    </w:p>
  </w:footnote>
  <w:footnote w:id="5">
    <w:p w14:paraId="2DA7CDB1" w14:textId="15D9AB16" w:rsidR="00D037E7" w:rsidRPr="00DA2791" w:rsidRDefault="00D037E7" w:rsidP="00D037E7">
      <w:pPr>
        <w:pStyle w:val="FootnoteText"/>
        <w:rPr>
          <w:lang w:val="ru-RU"/>
        </w:rPr>
      </w:pPr>
      <w:r>
        <w:rPr>
          <w:rStyle w:val="FootnoteReference"/>
        </w:rPr>
        <w:footnoteRef/>
      </w:r>
      <w:r w:rsidRPr="00DA2791">
        <w:rPr>
          <w:lang w:val="ru-RU"/>
        </w:rPr>
        <w:t xml:space="preserve"> </w:t>
      </w:r>
      <w:r w:rsidR="00595FA6" w:rsidRPr="00DA2791">
        <w:rPr>
          <w:lang w:val="ru-RU" w:eastAsia="zh-CN"/>
        </w:rPr>
        <w:t>«</w:t>
      </w:r>
      <w:r w:rsidR="00993993">
        <w:rPr>
          <w:lang w:val="ru-RU" w:eastAsia="zh-CN"/>
        </w:rPr>
        <w:t>Сервесериа</w:t>
      </w:r>
      <w:r w:rsidR="00993993" w:rsidRPr="00DA2791">
        <w:rPr>
          <w:lang w:val="ru-RU" w:eastAsia="zh-CN"/>
        </w:rPr>
        <w:t xml:space="preserve"> </w:t>
      </w:r>
      <w:r w:rsidR="00993993">
        <w:rPr>
          <w:lang w:val="ru-RU" w:eastAsia="zh-CN"/>
        </w:rPr>
        <w:t>Ондуренья</w:t>
      </w:r>
      <w:r w:rsidR="00595FA6" w:rsidRPr="00DA2791">
        <w:rPr>
          <w:lang w:val="ru-RU" w:eastAsia="zh-CN"/>
        </w:rPr>
        <w:t>»</w:t>
      </w:r>
    </w:p>
  </w:footnote>
  <w:footnote w:id="6">
    <w:p w14:paraId="4BC4BADB" w14:textId="3B3CFBF1" w:rsidR="00300E12" w:rsidRPr="00D342A4" w:rsidRDefault="00300E12" w:rsidP="00300E12">
      <w:pPr>
        <w:pStyle w:val="FootnoteText"/>
        <w:rPr>
          <w:lang w:val="ru-RU"/>
        </w:rPr>
      </w:pPr>
      <w:r>
        <w:rPr>
          <w:rStyle w:val="FootnoteReference"/>
        </w:rPr>
        <w:footnoteRef/>
      </w:r>
      <w:r w:rsidRPr="00D342A4">
        <w:rPr>
          <w:lang w:val="ru-RU"/>
        </w:rPr>
        <w:t xml:space="preserve"> </w:t>
      </w:r>
      <w:r w:rsidR="00D342A4">
        <w:rPr>
          <w:lang w:val="ru-RU"/>
        </w:rPr>
        <w:t>В дополнение к 40 специалистам, уже прошедшим подготовку, и 460 специалистам, которые пройдут подготовку на средства предыдущих траншей (общее число подготовленных специалистов составит 700).</w:t>
      </w:r>
    </w:p>
  </w:footnote>
  <w:footnote w:id="7">
    <w:p w14:paraId="5929D883" w14:textId="74695C00" w:rsidR="00FA7E75" w:rsidRPr="00A37CD5" w:rsidRDefault="00FA7E75" w:rsidP="00FE29C3">
      <w:pPr>
        <w:rPr>
          <w:lang w:val="ru-RU"/>
        </w:rPr>
      </w:pPr>
      <w:r>
        <w:rPr>
          <w:rStyle w:val="FootnoteReference"/>
        </w:rPr>
        <w:footnoteRef/>
      </w:r>
      <w:r w:rsidRPr="00A37CD5">
        <w:rPr>
          <w:lang w:val="ru-RU"/>
        </w:rPr>
        <w:t xml:space="preserve"> </w:t>
      </w:r>
      <w:r w:rsidR="00A37CD5" w:rsidRPr="00A37CD5">
        <w:rPr>
          <w:sz w:val="20"/>
          <w:szCs w:val="20"/>
          <w:lang w:val="ru-RU"/>
        </w:rPr>
        <w:t>В том числе фазовые анализаторы качества электроэнергии, зажимы для измерения мощности, термометры с трубными зажимами, инфракрасные термометры, анализаторы холодильных систем, анемометры для измерения скорости движения воздуха, умные беспроводные приборы для измерения давления в трубопроводах и тепловизионные камеры.</w:t>
      </w:r>
    </w:p>
  </w:footnote>
  <w:footnote w:id="8">
    <w:p w14:paraId="479F8BF6" w14:textId="0CD8856B" w:rsidR="00124223" w:rsidRPr="00B00BC6" w:rsidRDefault="00124223" w:rsidP="00124223">
      <w:pPr>
        <w:pStyle w:val="FootnoteText"/>
        <w:rPr>
          <w:lang w:val="ru-RU"/>
        </w:rPr>
      </w:pPr>
      <w:r>
        <w:rPr>
          <w:rStyle w:val="FootnoteReference"/>
        </w:rPr>
        <w:footnoteRef/>
      </w:r>
      <w:r w:rsidRPr="00B00BC6">
        <w:rPr>
          <w:lang w:val="ru-RU"/>
        </w:rPr>
        <w:t xml:space="preserve"> </w:t>
      </w:r>
      <w:r w:rsidR="00B00BC6" w:rsidRPr="00B00BC6">
        <w:rPr>
          <w:lang w:val="ru-RU"/>
        </w:rPr>
        <w:t xml:space="preserve">В пункте 38 документа </w:t>
      </w:r>
      <w:r w:rsidR="00B00BC6" w:rsidRPr="00B00BC6">
        <w:t>UNEP</w:t>
      </w:r>
      <w:r w:rsidR="00B00BC6" w:rsidRPr="00B00BC6">
        <w:rPr>
          <w:lang w:val="ru-RU"/>
        </w:rPr>
        <w:t>/</w:t>
      </w:r>
      <w:r w:rsidR="00B00BC6" w:rsidRPr="00B00BC6">
        <w:t>OzL</w:t>
      </w:r>
      <w:r w:rsidR="00B00BC6" w:rsidRPr="00B00BC6">
        <w:rPr>
          <w:lang w:val="ru-RU"/>
        </w:rPr>
        <w:t>.</w:t>
      </w:r>
      <w:r w:rsidR="00B00BC6" w:rsidRPr="00B00BC6">
        <w:t>Pro</w:t>
      </w:r>
      <w:r w:rsidR="00B00BC6" w:rsidRPr="00B00BC6">
        <w:rPr>
          <w:lang w:val="ru-RU"/>
        </w:rPr>
        <w:t>/</w:t>
      </w:r>
      <w:r w:rsidR="00B00BC6" w:rsidRPr="00B00BC6">
        <w:t>ExCom</w:t>
      </w:r>
      <w:r w:rsidR="00B00BC6" w:rsidRPr="00B00BC6">
        <w:rPr>
          <w:lang w:val="ru-RU"/>
        </w:rPr>
        <w:t>/95/20, в частности, указано, что секретариат продолжит отслеживать выполнение рекомендаций, которые</w:t>
      </w:r>
      <w:r w:rsidR="00B00BC6">
        <w:rPr>
          <w:lang w:val="ru-RU"/>
        </w:rPr>
        <w:t xml:space="preserve"> </w:t>
      </w:r>
      <w:r w:rsidR="00B00BC6" w:rsidRPr="00B00BC6">
        <w:rPr>
          <w:lang w:val="ru-RU"/>
        </w:rPr>
        <w:t>содержатся в отчете о проверке, подготовленном во исполнение решения 92/24, и которые в рамках докладов о ходе освоения транша будут включены в последующие запросы на транши; причем следующий доклад должен быть представлен на 96-м совещании.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3121" w14:textId="0FB21748" w:rsidR="00DC6A10" w:rsidRPr="0033525D" w:rsidRDefault="00504517">
    <w:r>
      <w:fldChar w:fldCharType="begin"/>
    </w:r>
    <w:r>
      <w:instrText xml:space="preserve"> DOCPROPERTY "Document number"  \* MERGEFORMAT </w:instrText>
    </w:r>
    <w:r>
      <w:fldChar w:fldCharType="separate"/>
    </w:r>
    <w:r>
      <w:t>UNEP/</w:t>
    </w:r>
    <w:proofErr w:type="spellStart"/>
    <w:r>
      <w:t>OzL.Pro</w:t>
    </w:r>
    <w:proofErr w:type="spellEnd"/>
    <w:r>
      <w:t>/ExCom/96/41</w:t>
    </w:r>
    <w:r>
      <w:fldChar w:fldCharType="end"/>
    </w:r>
  </w:p>
  <w:p w14:paraId="15697AA2" w14:textId="77777777" w:rsidR="00DC6A10" w:rsidRPr="0033525D" w:rsidRDefault="00DC6A10"/>
  <w:p w14:paraId="0A9262C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9606" w14:textId="5542B248" w:rsidR="00DC6A10" w:rsidRPr="0033525D" w:rsidRDefault="00504517">
    <w:pPr>
      <w:jc w:val="right"/>
    </w:pPr>
    <w:r>
      <w:fldChar w:fldCharType="begin"/>
    </w:r>
    <w:r>
      <w:instrText xml:space="preserve"> DOCPROPERTY "Document number"  \* MERGEFORMAT </w:instrText>
    </w:r>
    <w:r>
      <w:fldChar w:fldCharType="separate"/>
    </w:r>
    <w:r>
      <w:t>UNEP/</w:t>
    </w:r>
    <w:proofErr w:type="spellStart"/>
    <w:r>
      <w:t>OzL.Pro</w:t>
    </w:r>
    <w:proofErr w:type="spellEnd"/>
    <w:r>
      <w:t>/ExCom/96/41</w:t>
    </w:r>
    <w:r>
      <w:fldChar w:fldCharType="end"/>
    </w:r>
  </w:p>
  <w:p w14:paraId="0D545613" w14:textId="77777777" w:rsidR="00DC6A10" w:rsidRPr="0033525D" w:rsidRDefault="00DC6A10" w:rsidP="008A0CA7">
    <w:pPr>
      <w:jc w:val="right"/>
    </w:pPr>
  </w:p>
  <w:p w14:paraId="7776CDF9"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C1DA" w14:textId="77777777" w:rsidR="00793159" w:rsidRDefault="007931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689AD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12A53"/>
    <w:multiLevelType w:val="hybridMultilevel"/>
    <w:tmpl w:val="390294D8"/>
    <w:lvl w:ilvl="0" w:tplc="343EB44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565610"/>
    <w:multiLevelType w:val="hybridMultilevel"/>
    <w:tmpl w:val="B5D2DCA8"/>
    <w:lvl w:ilvl="0" w:tplc="FFFFFFFF">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B494F2F"/>
    <w:multiLevelType w:val="hybridMultilevel"/>
    <w:tmpl w:val="8E722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3615E6"/>
    <w:multiLevelType w:val="hybridMultilevel"/>
    <w:tmpl w:val="7DEE7314"/>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22" w15:restartNumberingAfterBreak="0">
    <w:nsid w:val="7DCF300C"/>
    <w:multiLevelType w:val="hybridMultilevel"/>
    <w:tmpl w:val="97ECC070"/>
    <w:lvl w:ilvl="0" w:tplc="119ABB08">
      <w:start w:val="7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DE87280"/>
    <w:multiLevelType w:val="multilevel"/>
    <w:tmpl w:val="D12E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C460BC"/>
    <w:multiLevelType w:val="hybridMultilevel"/>
    <w:tmpl w:val="019ACA78"/>
    <w:lvl w:ilvl="0" w:tplc="0809000F">
      <w:start w:val="1"/>
      <w:numFmt w:val="decimal"/>
      <w:lvlText w:val="%1."/>
      <w:lvlJc w:val="left"/>
      <w:pPr>
        <w:ind w:left="360" w:hanging="360"/>
      </w:pPr>
      <w:rPr>
        <w:rFonts w:hint="default"/>
        <w:sz w:val="20"/>
      </w:rPr>
    </w:lvl>
    <w:lvl w:ilvl="1" w:tplc="F1D66168">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7"/>
  </w:num>
  <w:num w:numId="19" w16cid:durableId="1488010068">
    <w:abstractNumId w:val="24"/>
  </w:num>
  <w:num w:numId="20" w16cid:durableId="444007775">
    <w:abstractNumId w:val="12"/>
  </w:num>
  <w:num w:numId="21" w16cid:durableId="1397825505">
    <w:abstractNumId w:val="14"/>
  </w:num>
  <w:num w:numId="22" w16cid:durableId="1051735893">
    <w:abstractNumId w:val="20"/>
  </w:num>
  <w:num w:numId="23" w16cid:durableId="1791509857">
    <w:abstractNumId w:val="13"/>
  </w:num>
  <w:num w:numId="24" w16cid:durableId="1046492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29005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1367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6061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8828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619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73975899">
    <w:abstractNumId w:val="10"/>
  </w:num>
  <w:num w:numId="31" w16cid:durableId="2092118673">
    <w:abstractNumId w:val="10"/>
  </w:num>
  <w:num w:numId="32" w16cid:durableId="2017802268">
    <w:abstractNumId w:val="10"/>
  </w:num>
  <w:num w:numId="33" w16cid:durableId="539632403">
    <w:abstractNumId w:val="10"/>
  </w:num>
  <w:num w:numId="34" w16cid:durableId="1540168855">
    <w:abstractNumId w:val="10"/>
  </w:num>
  <w:num w:numId="35" w16cid:durableId="1293709836">
    <w:abstractNumId w:val="10"/>
  </w:num>
  <w:num w:numId="36" w16cid:durableId="885721968">
    <w:abstractNumId w:val="10"/>
  </w:num>
  <w:num w:numId="37" w16cid:durableId="2097096177">
    <w:abstractNumId w:val="10"/>
  </w:num>
  <w:num w:numId="38" w16cid:durableId="1112702624">
    <w:abstractNumId w:val="22"/>
  </w:num>
  <w:num w:numId="39" w16cid:durableId="2058704806">
    <w:abstractNumId w:val="25"/>
  </w:num>
  <w:num w:numId="40" w16cid:durableId="1542938777">
    <w:abstractNumId w:val="16"/>
  </w:num>
  <w:num w:numId="41" w16cid:durableId="139075831">
    <w:abstractNumId w:val="18"/>
  </w:num>
  <w:num w:numId="42" w16cid:durableId="1522431139">
    <w:abstractNumId w:val="23"/>
  </w:num>
  <w:num w:numId="43" w16cid:durableId="921060878">
    <w:abstractNumId w:val="19"/>
  </w:num>
  <w:num w:numId="44" w16cid:durableId="72124627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92323"/>
    <w:rsid w:val="00000F3D"/>
    <w:rsid w:val="00000FED"/>
    <w:rsid w:val="000039F6"/>
    <w:rsid w:val="0000434E"/>
    <w:rsid w:val="00004B58"/>
    <w:rsid w:val="000077D5"/>
    <w:rsid w:val="00010230"/>
    <w:rsid w:val="00010E4D"/>
    <w:rsid w:val="00012CFA"/>
    <w:rsid w:val="000130C2"/>
    <w:rsid w:val="000154BC"/>
    <w:rsid w:val="0001571C"/>
    <w:rsid w:val="00017F88"/>
    <w:rsid w:val="0002056A"/>
    <w:rsid w:val="000211A9"/>
    <w:rsid w:val="00021238"/>
    <w:rsid w:val="00021C3A"/>
    <w:rsid w:val="00022071"/>
    <w:rsid w:val="00022EF5"/>
    <w:rsid w:val="00023958"/>
    <w:rsid w:val="00023A6E"/>
    <w:rsid w:val="000240EF"/>
    <w:rsid w:val="0002417C"/>
    <w:rsid w:val="00025C64"/>
    <w:rsid w:val="00026335"/>
    <w:rsid w:val="0002661B"/>
    <w:rsid w:val="00027448"/>
    <w:rsid w:val="000279BE"/>
    <w:rsid w:val="00031260"/>
    <w:rsid w:val="000312DB"/>
    <w:rsid w:val="000313D9"/>
    <w:rsid w:val="000338F1"/>
    <w:rsid w:val="0003681A"/>
    <w:rsid w:val="000372B7"/>
    <w:rsid w:val="00045AE6"/>
    <w:rsid w:val="00046D6E"/>
    <w:rsid w:val="00050F2D"/>
    <w:rsid w:val="00050F6E"/>
    <w:rsid w:val="00053278"/>
    <w:rsid w:val="000550A5"/>
    <w:rsid w:val="00055193"/>
    <w:rsid w:val="00061EC2"/>
    <w:rsid w:val="00066CE8"/>
    <w:rsid w:val="00066FAB"/>
    <w:rsid w:val="00067B56"/>
    <w:rsid w:val="00070EC3"/>
    <w:rsid w:val="00072A6B"/>
    <w:rsid w:val="00073E40"/>
    <w:rsid w:val="00075A62"/>
    <w:rsid w:val="00075CFA"/>
    <w:rsid w:val="00076714"/>
    <w:rsid w:val="00076843"/>
    <w:rsid w:val="00080ED0"/>
    <w:rsid w:val="00084982"/>
    <w:rsid w:val="00084DA2"/>
    <w:rsid w:val="00085B8F"/>
    <w:rsid w:val="0008769C"/>
    <w:rsid w:val="000900CB"/>
    <w:rsid w:val="00090481"/>
    <w:rsid w:val="0009097E"/>
    <w:rsid w:val="00091DE1"/>
    <w:rsid w:val="00095598"/>
    <w:rsid w:val="00095DE6"/>
    <w:rsid w:val="0009733F"/>
    <w:rsid w:val="00097527"/>
    <w:rsid w:val="000A0E10"/>
    <w:rsid w:val="000A3826"/>
    <w:rsid w:val="000A4345"/>
    <w:rsid w:val="000A6C26"/>
    <w:rsid w:val="000A6D4A"/>
    <w:rsid w:val="000B06A3"/>
    <w:rsid w:val="000B36C8"/>
    <w:rsid w:val="000B3A72"/>
    <w:rsid w:val="000B3D4B"/>
    <w:rsid w:val="000B3D82"/>
    <w:rsid w:val="000B42BF"/>
    <w:rsid w:val="000B559D"/>
    <w:rsid w:val="000B74CF"/>
    <w:rsid w:val="000C12D2"/>
    <w:rsid w:val="000C3BBC"/>
    <w:rsid w:val="000C6873"/>
    <w:rsid w:val="000C6C6C"/>
    <w:rsid w:val="000C75EB"/>
    <w:rsid w:val="000C7928"/>
    <w:rsid w:val="000C7DD8"/>
    <w:rsid w:val="000D1375"/>
    <w:rsid w:val="000D2BF2"/>
    <w:rsid w:val="000D4E10"/>
    <w:rsid w:val="000D508C"/>
    <w:rsid w:val="000D52A4"/>
    <w:rsid w:val="000D62F1"/>
    <w:rsid w:val="000D6ADC"/>
    <w:rsid w:val="000D76FC"/>
    <w:rsid w:val="000D7EF5"/>
    <w:rsid w:val="000E07BC"/>
    <w:rsid w:val="000E218C"/>
    <w:rsid w:val="000E2E21"/>
    <w:rsid w:val="000E428E"/>
    <w:rsid w:val="000E59D7"/>
    <w:rsid w:val="000E5F58"/>
    <w:rsid w:val="000E661C"/>
    <w:rsid w:val="000F0132"/>
    <w:rsid w:val="000F025A"/>
    <w:rsid w:val="000F1CD4"/>
    <w:rsid w:val="000F4103"/>
    <w:rsid w:val="000F5110"/>
    <w:rsid w:val="000F70A7"/>
    <w:rsid w:val="00101F21"/>
    <w:rsid w:val="00102ABF"/>
    <w:rsid w:val="00102FFA"/>
    <w:rsid w:val="00106A9B"/>
    <w:rsid w:val="00111285"/>
    <w:rsid w:val="00113CCA"/>
    <w:rsid w:val="0011490C"/>
    <w:rsid w:val="0011518D"/>
    <w:rsid w:val="00115CB2"/>
    <w:rsid w:val="00116114"/>
    <w:rsid w:val="0011680A"/>
    <w:rsid w:val="00116A81"/>
    <w:rsid w:val="00122D86"/>
    <w:rsid w:val="00122F25"/>
    <w:rsid w:val="001234DB"/>
    <w:rsid w:val="0012374C"/>
    <w:rsid w:val="00124223"/>
    <w:rsid w:val="00126366"/>
    <w:rsid w:val="00127B5A"/>
    <w:rsid w:val="00131168"/>
    <w:rsid w:val="00135980"/>
    <w:rsid w:val="00136BF0"/>
    <w:rsid w:val="001375B4"/>
    <w:rsid w:val="00137805"/>
    <w:rsid w:val="0013786F"/>
    <w:rsid w:val="001418B9"/>
    <w:rsid w:val="0014474B"/>
    <w:rsid w:val="00146187"/>
    <w:rsid w:val="001471DC"/>
    <w:rsid w:val="0015078B"/>
    <w:rsid w:val="00153A60"/>
    <w:rsid w:val="001540D5"/>
    <w:rsid w:val="00156329"/>
    <w:rsid w:val="001566FF"/>
    <w:rsid w:val="00161692"/>
    <w:rsid w:val="00164719"/>
    <w:rsid w:val="0016496B"/>
    <w:rsid w:val="00165238"/>
    <w:rsid w:val="0016574A"/>
    <w:rsid w:val="001660FF"/>
    <w:rsid w:val="00166FC4"/>
    <w:rsid w:val="001677AC"/>
    <w:rsid w:val="00171BDD"/>
    <w:rsid w:val="00172CC5"/>
    <w:rsid w:val="00173288"/>
    <w:rsid w:val="001804EA"/>
    <w:rsid w:val="00180AF0"/>
    <w:rsid w:val="0018203B"/>
    <w:rsid w:val="0018228B"/>
    <w:rsid w:val="00182BC9"/>
    <w:rsid w:val="00183547"/>
    <w:rsid w:val="0018370C"/>
    <w:rsid w:val="0018420B"/>
    <w:rsid w:val="00184ECA"/>
    <w:rsid w:val="00186741"/>
    <w:rsid w:val="00190A61"/>
    <w:rsid w:val="0019448E"/>
    <w:rsid w:val="001955DB"/>
    <w:rsid w:val="0019576D"/>
    <w:rsid w:val="00196BB0"/>
    <w:rsid w:val="00196FD0"/>
    <w:rsid w:val="00197179"/>
    <w:rsid w:val="001976DD"/>
    <w:rsid w:val="001A1BAD"/>
    <w:rsid w:val="001A1E11"/>
    <w:rsid w:val="001A2215"/>
    <w:rsid w:val="001A3342"/>
    <w:rsid w:val="001A3E3D"/>
    <w:rsid w:val="001A7049"/>
    <w:rsid w:val="001A735F"/>
    <w:rsid w:val="001A78D6"/>
    <w:rsid w:val="001B1819"/>
    <w:rsid w:val="001B1E40"/>
    <w:rsid w:val="001B23CD"/>
    <w:rsid w:val="001B3584"/>
    <w:rsid w:val="001B467A"/>
    <w:rsid w:val="001B7A00"/>
    <w:rsid w:val="001C2F45"/>
    <w:rsid w:val="001C5FB9"/>
    <w:rsid w:val="001C764E"/>
    <w:rsid w:val="001C7AB5"/>
    <w:rsid w:val="001D13CB"/>
    <w:rsid w:val="001D1D92"/>
    <w:rsid w:val="001D2919"/>
    <w:rsid w:val="001D2938"/>
    <w:rsid w:val="001D338E"/>
    <w:rsid w:val="001D7249"/>
    <w:rsid w:val="001E1052"/>
    <w:rsid w:val="001E16EA"/>
    <w:rsid w:val="001E21B1"/>
    <w:rsid w:val="001E2A25"/>
    <w:rsid w:val="001E2F93"/>
    <w:rsid w:val="001E4554"/>
    <w:rsid w:val="001E51D5"/>
    <w:rsid w:val="001E61E5"/>
    <w:rsid w:val="001E76ED"/>
    <w:rsid w:val="001E7C91"/>
    <w:rsid w:val="001F174E"/>
    <w:rsid w:val="001F1ADF"/>
    <w:rsid w:val="001F2159"/>
    <w:rsid w:val="001F3B40"/>
    <w:rsid w:val="001F53FD"/>
    <w:rsid w:val="001F5E8C"/>
    <w:rsid w:val="001F6467"/>
    <w:rsid w:val="001F6785"/>
    <w:rsid w:val="001F72FE"/>
    <w:rsid w:val="00203B13"/>
    <w:rsid w:val="00203DE2"/>
    <w:rsid w:val="002049A0"/>
    <w:rsid w:val="002062C8"/>
    <w:rsid w:val="002071C9"/>
    <w:rsid w:val="00207A8E"/>
    <w:rsid w:val="00210B8B"/>
    <w:rsid w:val="00212B71"/>
    <w:rsid w:val="00213787"/>
    <w:rsid w:val="00214863"/>
    <w:rsid w:val="002148FD"/>
    <w:rsid w:val="002156B4"/>
    <w:rsid w:val="00224FCD"/>
    <w:rsid w:val="00225BBB"/>
    <w:rsid w:val="00225E97"/>
    <w:rsid w:val="00230000"/>
    <w:rsid w:val="00230F61"/>
    <w:rsid w:val="00232AD0"/>
    <w:rsid w:val="00235732"/>
    <w:rsid w:val="00236745"/>
    <w:rsid w:val="00236CA2"/>
    <w:rsid w:val="00241762"/>
    <w:rsid w:val="00247EAE"/>
    <w:rsid w:val="002504DA"/>
    <w:rsid w:val="00250B52"/>
    <w:rsid w:val="00252BDB"/>
    <w:rsid w:val="00253222"/>
    <w:rsid w:val="00253766"/>
    <w:rsid w:val="00254F5B"/>
    <w:rsid w:val="002554E4"/>
    <w:rsid w:val="0026070A"/>
    <w:rsid w:val="002615E6"/>
    <w:rsid w:val="00261C13"/>
    <w:rsid w:val="002622AF"/>
    <w:rsid w:val="00262847"/>
    <w:rsid w:val="00265EB9"/>
    <w:rsid w:val="00266582"/>
    <w:rsid w:val="0026754E"/>
    <w:rsid w:val="00271CCC"/>
    <w:rsid w:val="00273DA7"/>
    <w:rsid w:val="00275DC4"/>
    <w:rsid w:val="00277EDC"/>
    <w:rsid w:val="00277F79"/>
    <w:rsid w:val="00281BB2"/>
    <w:rsid w:val="0028245E"/>
    <w:rsid w:val="00283110"/>
    <w:rsid w:val="00285888"/>
    <w:rsid w:val="002860AC"/>
    <w:rsid w:val="00286BF2"/>
    <w:rsid w:val="0028712C"/>
    <w:rsid w:val="0029137F"/>
    <w:rsid w:val="002932F4"/>
    <w:rsid w:val="00296DF3"/>
    <w:rsid w:val="002A03C3"/>
    <w:rsid w:val="002A4563"/>
    <w:rsid w:val="002A46F2"/>
    <w:rsid w:val="002A4DB4"/>
    <w:rsid w:val="002B209B"/>
    <w:rsid w:val="002B254E"/>
    <w:rsid w:val="002B2A38"/>
    <w:rsid w:val="002B4CE8"/>
    <w:rsid w:val="002B72E9"/>
    <w:rsid w:val="002C4DF8"/>
    <w:rsid w:val="002C4E33"/>
    <w:rsid w:val="002C7998"/>
    <w:rsid w:val="002D0826"/>
    <w:rsid w:val="002D14FE"/>
    <w:rsid w:val="002D2F0A"/>
    <w:rsid w:val="002D5DB0"/>
    <w:rsid w:val="002E04D8"/>
    <w:rsid w:val="002E0570"/>
    <w:rsid w:val="002E0F4D"/>
    <w:rsid w:val="002E1FE1"/>
    <w:rsid w:val="002E23DD"/>
    <w:rsid w:val="002E39B9"/>
    <w:rsid w:val="002E3F04"/>
    <w:rsid w:val="002E43E9"/>
    <w:rsid w:val="002E4890"/>
    <w:rsid w:val="002E4A02"/>
    <w:rsid w:val="002E4AA7"/>
    <w:rsid w:val="002E5C08"/>
    <w:rsid w:val="002F008E"/>
    <w:rsid w:val="002F19CA"/>
    <w:rsid w:val="002F1E53"/>
    <w:rsid w:val="002F2B1A"/>
    <w:rsid w:val="002F2CAA"/>
    <w:rsid w:val="002F2E2F"/>
    <w:rsid w:val="002F3874"/>
    <w:rsid w:val="002F6D13"/>
    <w:rsid w:val="0030052C"/>
    <w:rsid w:val="00300E12"/>
    <w:rsid w:val="003062E2"/>
    <w:rsid w:val="00310794"/>
    <w:rsid w:val="003151FC"/>
    <w:rsid w:val="00315417"/>
    <w:rsid w:val="003175D4"/>
    <w:rsid w:val="00317AD6"/>
    <w:rsid w:val="00317EEC"/>
    <w:rsid w:val="00320E8D"/>
    <w:rsid w:val="00324656"/>
    <w:rsid w:val="00324DF9"/>
    <w:rsid w:val="003254D5"/>
    <w:rsid w:val="00325E1D"/>
    <w:rsid w:val="00326D3F"/>
    <w:rsid w:val="00326FC2"/>
    <w:rsid w:val="0033036B"/>
    <w:rsid w:val="003306E1"/>
    <w:rsid w:val="00330A5F"/>
    <w:rsid w:val="003320E4"/>
    <w:rsid w:val="003332BE"/>
    <w:rsid w:val="0033525D"/>
    <w:rsid w:val="003365C6"/>
    <w:rsid w:val="003372FF"/>
    <w:rsid w:val="00337392"/>
    <w:rsid w:val="00337411"/>
    <w:rsid w:val="00337756"/>
    <w:rsid w:val="00340AA0"/>
    <w:rsid w:val="003414F3"/>
    <w:rsid w:val="00343911"/>
    <w:rsid w:val="00346BC7"/>
    <w:rsid w:val="00350D84"/>
    <w:rsid w:val="003518B3"/>
    <w:rsid w:val="003529F0"/>
    <w:rsid w:val="00353435"/>
    <w:rsid w:val="0035613E"/>
    <w:rsid w:val="0035790C"/>
    <w:rsid w:val="00360036"/>
    <w:rsid w:val="00361BD9"/>
    <w:rsid w:val="00362187"/>
    <w:rsid w:val="00362D56"/>
    <w:rsid w:val="00363083"/>
    <w:rsid w:val="00363B48"/>
    <w:rsid w:val="00363EE9"/>
    <w:rsid w:val="00366174"/>
    <w:rsid w:val="00366430"/>
    <w:rsid w:val="00366518"/>
    <w:rsid w:val="003671D8"/>
    <w:rsid w:val="00370510"/>
    <w:rsid w:val="00370A13"/>
    <w:rsid w:val="003721F5"/>
    <w:rsid w:val="0037366D"/>
    <w:rsid w:val="00374825"/>
    <w:rsid w:val="00376128"/>
    <w:rsid w:val="0037742E"/>
    <w:rsid w:val="00377C9B"/>
    <w:rsid w:val="00377D56"/>
    <w:rsid w:val="00380E7B"/>
    <w:rsid w:val="00381FE2"/>
    <w:rsid w:val="00382247"/>
    <w:rsid w:val="0038245A"/>
    <w:rsid w:val="003839E0"/>
    <w:rsid w:val="003840E6"/>
    <w:rsid w:val="00384E42"/>
    <w:rsid w:val="00385057"/>
    <w:rsid w:val="00385CFC"/>
    <w:rsid w:val="003860E2"/>
    <w:rsid w:val="0039006A"/>
    <w:rsid w:val="00392567"/>
    <w:rsid w:val="0039337A"/>
    <w:rsid w:val="00396071"/>
    <w:rsid w:val="003A0B24"/>
    <w:rsid w:val="003A3189"/>
    <w:rsid w:val="003A3CA7"/>
    <w:rsid w:val="003A45D3"/>
    <w:rsid w:val="003A4A02"/>
    <w:rsid w:val="003B2132"/>
    <w:rsid w:val="003B2CAB"/>
    <w:rsid w:val="003B33BD"/>
    <w:rsid w:val="003B569D"/>
    <w:rsid w:val="003B5915"/>
    <w:rsid w:val="003B6463"/>
    <w:rsid w:val="003C152E"/>
    <w:rsid w:val="003C17CD"/>
    <w:rsid w:val="003C1E50"/>
    <w:rsid w:val="003C3C0E"/>
    <w:rsid w:val="003C4097"/>
    <w:rsid w:val="003C5927"/>
    <w:rsid w:val="003C685C"/>
    <w:rsid w:val="003C7EE4"/>
    <w:rsid w:val="003D1D21"/>
    <w:rsid w:val="003D25FA"/>
    <w:rsid w:val="003D32BE"/>
    <w:rsid w:val="003D3F62"/>
    <w:rsid w:val="003D4262"/>
    <w:rsid w:val="003D42A6"/>
    <w:rsid w:val="003D42CE"/>
    <w:rsid w:val="003D4F21"/>
    <w:rsid w:val="003D4FAC"/>
    <w:rsid w:val="003D500E"/>
    <w:rsid w:val="003D7295"/>
    <w:rsid w:val="003E1885"/>
    <w:rsid w:val="003E1893"/>
    <w:rsid w:val="003E2FA1"/>
    <w:rsid w:val="003E6C38"/>
    <w:rsid w:val="003E78BA"/>
    <w:rsid w:val="003E7906"/>
    <w:rsid w:val="003E7F54"/>
    <w:rsid w:val="003F000F"/>
    <w:rsid w:val="003F02B8"/>
    <w:rsid w:val="003F139B"/>
    <w:rsid w:val="003F2465"/>
    <w:rsid w:val="003F2AAB"/>
    <w:rsid w:val="003F2DCC"/>
    <w:rsid w:val="003F2F64"/>
    <w:rsid w:val="003F2F99"/>
    <w:rsid w:val="003F36BE"/>
    <w:rsid w:val="003F3C50"/>
    <w:rsid w:val="003F3CFB"/>
    <w:rsid w:val="003F3DDB"/>
    <w:rsid w:val="003F4B43"/>
    <w:rsid w:val="003F6001"/>
    <w:rsid w:val="003F6260"/>
    <w:rsid w:val="004017F6"/>
    <w:rsid w:val="0040463C"/>
    <w:rsid w:val="00404AB3"/>
    <w:rsid w:val="00404C43"/>
    <w:rsid w:val="00405559"/>
    <w:rsid w:val="00406202"/>
    <w:rsid w:val="004062CF"/>
    <w:rsid w:val="00406A6A"/>
    <w:rsid w:val="00406B22"/>
    <w:rsid w:val="00407147"/>
    <w:rsid w:val="004078FA"/>
    <w:rsid w:val="004127E3"/>
    <w:rsid w:val="004130E3"/>
    <w:rsid w:val="00415128"/>
    <w:rsid w:val="00416817"/>
    <w:rsid w:val="00416C82"/>
    <w:rsid w:val="004171FD"/>
    <w:rsid w:val="004173D0"/>
    <w:rsid w:val="00425BB1"/>
    <w:rsid w:val="004261B7"/>
    <w:rsid w:val="00427874"/>
    <w:rsid w:val="00431E08"/>
    <w:rsid w:val="004328A7"/>
    <w:rsid w:val="00432CB4"/>
    <w:rsid w:val="0043307B"/>
    <w:rsid w:val="004343FA"/>
    <w:rsid w:val="004348F4"/>
    <w:rsid w:val="00434C74"/>
    <w:rsid w:val="00436761"/>
    <w:rsid w:val="004443FD"/>
    <w:rsid w:val="004468BB"/>
    <w:rsid w:val="0045003C"/>
    <w:rsid w:val="004504A9"/>
    <w:rsid w:val="00452498"/>
    <w:rsid w:val="00452F82"/>
    <w:rsid w:val="00456EB4"/>
    <w:rsid w:val="00457827"/>
    <w:rsid w:val="004603F1"/>
    <w:rsid w:val="00461B06"/>
    <w:rsid w:val="00461BD5"/>
    <w:rsid w:val="00462368"/>
    <w:rsid w:val="00462FA8"/>
    <w:rsid w:val="00463888"/>
    <w:rsid w:val="004644F3"/>
    <w:rsid w:val="0046462F"/>
    <w:rsid w:val="00465A71"/>
    <w:rsid w:val="0046604A"/>
    <w:rsid w:val="00466298"/>
    <w:rsid w:val="004666D4"/>
    <w:rsid w:val="004673C0"/>
    <w:rsid w:val="004718F3"/>
    <w:rsid w:val="004726B5"/>
    <w:rsid w:val="00472C5C"/>
    <w:rsid w:val="00475040"/>
    <w:rsid w:val="00475857"/>
    <w:rsid w:val="00480690"/>
    <w:rsid w:val="00480ABF"/>
    <w:rsid w:val="00480D2D"/>
    <w:rsid w:val="004822B1"/>
    <w:rsid w:val="0048338C"/>
    <w:rsid w:val="004835FD"/>
    <w:rsid w:val="004837B1"/>
    <w:rsid w:val="00485A16"/>
    <w:rsid w:val="004902B8"/>
    <w:rsid w:val="004904EF"/>
    <w:rsid w:val="0049093F"/>
    <w:rsid w:val="00490C06"/>
    <w:rsid w:val="0049182F"/>
    <w:rsid w:val="00491FC7"/>
    <w:rsid w:val="00491FE4"/>
    <w:rsid w:val="00493D40"/>
    <w:rsid w:val="00493EE3"/>
    <w:rsid w:val="004967B6"/>
    <w:rsid w:val="004A000A"/>
    <w:rsid w:val="004A4055"/>
    <w:rsid w:val="004A504B"/>
    <w:rsid w:val="004A6911"/>
    <w:rsid w:val="004B0665"/>
    <w:rsid w:val="004B3652"/>
    <w:rsid w:val="004B4128"/>
    <w:rsid w:val="004B4584"/>
    <w:rsid w:val="004B4797"/>
    <w:rsid w:val="004B54E0"/>
    <w:rsid w:val="004B5F60"/>
    <w:rsid w:val="004B7384"/>
    <w:rsid w:val="004C22A9"/>
    <w:rsid w:val="004C2941"/>
    <w:rsid w:val="004C4269"/>
    <w:rsid w:val="004C4C89"/>
    <w:rsid w:val="004C548F"/>
    <w:rsid w:val="004C7BD3"/>
    <w:rsid w:val="004D0152"/>
    <w:rsid w:val="004D023A"/>
    <w:rsid w:val="004D2708"/>
    <w:rsid w:val="004D52CB"/>
    <w:rsid w:val="004D5BAF"/>
    <w:rsid w:val="004D5F31"/>
    <w:rsid w:val="004D6236"/>
    <w:rsid w:val="004D6F5B"/>
    <w:rsid w:val="004D7F90"/>
    <w:rsid w:val="004E2C1A"/>
    <w:rsid w:val="004E3458"/>
    <w:rsid w:val="004E3AED"/>
    <w:rsid w:val="004E4C5D"/>
    <w:rsid w:val="004E4DBB"/>
    <w:rsid w:val="004E4E41"/>
    <w:rsid w:val="004E549B"/>
    <w:rsid w:val="004E73DB"/>
    <w:rsid w:val="004E7F9C"/>
    <w:rsid w:val="004F1777"/>
    <w:rsid w:val="004F30A4"/>
    <w:rsid w:val="004F3493"/>
    <w:rsid w:val="004F5143"/>
    <w:rsid w:val="004F7473"/>
    <w:rsid w:val="00501134"/>
    <w:rsid w:val="00501627"/>
    <w:rsid w:val="00502D9B"/>
    <w:rsid w:val="00503F96"/>
    <w:rsid w:val="00504517"/>
    <w:rsid w:val="005046B2"/>
    <w:rsid w:val="005053DE"/>
    <w:rsid w:val="005060F9"/>
    <w:rsid w:val="00507C4A"/>
    <w:rsid w:val="00512B09"/>
    <w:rsid w:val="00512EF6"/>
    <w:rsid w:val="0051458E"/>
    <w:rsid w:val="00515274"/>
    <w:rsid w:val="00515E0F"/>
    <w:rsid w:val="005161E4"/>
    <w:rsid w:val="00516D0C"/>
    <w:rsid w:val="0051764C"/>
    <w:rsid w:val="0052089D"/>
    <w:rsid w:val="00521695"/>
    <w:rsid w:val="005216F4"/>
    <w:rsid w:val="005220ED"/>
    <w:rsid w:val="00522982"/>
    <w:rsid w:val="00522D99"/>
    <w:rsid w:val="00522DD9"/>
    <w:rsid w:val="0052503C"/>
    <w:rsid w:val="00525928"/>
    <w:rsid w:val="00526E90"/>
    <w:rsid w:val="00531738"/>
    <w:rsid w:val="00533770"/>
    <w:rsid w:val="00533796"/>
    <w:rsid w:val="00537187"/>
    <w:rsid w:val="00537343"/>
    <w:rsid w:val="005440A7"/>
    <w:rsid w:val="00544593"/>
    <w:rsid w:val="005478D6"/>
    <w:rsid w:val="005516F3"/>
    <w:rsid w:val="00552F58"/>
    <w:rsid w:val="00553BDD"/>
    <w:rsid w:val="00554569"/>
    <w:rsid w:val="00554E63"/>
    <w:rsid w:val="00555D75"/>
    <w:rsid w:val="005564E2"/>
    <w:rsid w:val="00557CC0"/>
    <w:rsid w:val="00560DF0"/>
    <w:rsid w:val="0056124E"/>
    <w:rsid w:val="0056384C"/>
    <w:rsid w:val="005657B9"/>
    <w:rsid w:val="005659D2"/>
    <w:rsid w:val="0056756F"/>
    <w:rsid w:val="0056759C"/>
    <w:rsid w:val="005725A4"/>
    <w:rsid w:val="005736E4"/>
    <w:rsid w:val="00574D83"/>
    <w:rsid w:val="005750D0"/>
    <w:rsid w:val="005756F4"/>
    <w:rsid w:val="00575815"/>
    <w:rsid w:val="00575A16"/>
    <w:rsid w:val="00581ABD"/>
    <w:rsid w:val="00582330"/>
    <w:rsid w:val="0058561E"/>
    <w:rsid w:val="005859EB"/>
    <w:rsid w:val="00585C85"/>
    <w:rsid w:val="0058706D"/>
    <w:rsid w:val="0058712B"/>
    <w:rsid w:val="005904CA"/>
    <w:rsid w:val="0059075C"/>
    <w:rsid w:val="005943B4"/>
    <w:rsid w:val="0059513E"/>
    <w:rsid w:val="00595973"/>
    <w:rsid w:val="00595FA6"/>
    <w:rsid w:val="005971EB"/>
    <w:rsid w:val="005A0D73"/>
    <w:rsid w:val="005A1555"/>
    <w:rsid w:val="005A1A2D"/>
    <w:rsid w:val="005A23E5"/>
    <w:rsid w:val="005A278C"/>
    <w:rsid w:val="005A6AA4"/>
    <w:rsid w:val="005A6D9F"/>
    <w:rsid w:val="005B04A0"/>
    <w:rsid w:val="005B0530"/>
    <w:rsid w:val="005B2900"/>
    <w:rsid w:val="005B4377"/>
    <w:rsid w:val="005B48FF"/>
    <w:rsid w:val="005B5D44"/>
    <w:rsid w:val="005B623D"/>
    <w:rsid w:val="005B788F"/>
    <w:rsid w:val="005C0249"/>
    <w:rsid w:val="005C1E32"/>
    <w:rsid w:val="005C3825"/>
    <w:rsid w:val="005C49AC"/>
    <w:rsid w:val="005C670D"/>
    <w:rsid w:val="005D0212"/>
    <w:rsid w:val="005D0287"/>
    <w:rsid w:val="005D2481"/>
    <w:rsid w:val="005D363F"/>
    <w:rsid w:val="005D6A4F"/>
    <w:rsid w:val="005E00B5"/>
    <w:rsid w:val="005E22C7"/>
    <w:rsid w:val="005E2C0E"/>
    <w:rsid w:val="005E40A0"/>
    <w:rsid w:val="005F0E30"/>
    <w:rsid w:val="005F2B30"/>
    <w:rsid w:val="005F5F3C"/>
    <w:rsid w:val="005F6EE4"/>
    <w:rsid w:val="005F750E"/>
    <w:rsid w:val="00600362"/>
    <w:rsid w:val="00602839"/>
    <w:rsid w:val="00603452"/>
    <w:rsid w:val="00603732"/>
    <w:rsid w:val="00604013"/>
    <w:rsid w:val="00604C15"/>
    <w:rsid w:val="006076AE"/>
    <w:rsid w:val="00607712"/>
    <w:rsid w:val="00611472"/>
    <w:rsid w:val="00613FF1"/>
    <w:rsid w:val="006153B4"/>
    <w:rsid w:val="006158D5"/>
    <w:rsid w:val="006165E5"/>
    <w:rsid w:val="00617500"/>
    <w:rsid w:val="00625D83"/>
    <w:rsid w:val="00627840"/>
    <w:rsid w:val="006308CB"/>
    <w:rsid w:val="00631CDB"/>
    <w:rsid w:val="00632100"/>
    <w:rsid w:val="006329C9"/>
    <w:rsid w:val="00636707"/>
    <w:rsid w:val="0064135B"/>
    <w:rsid w:val="00642BF8"/>
    <w:rsid w:val="00643064"/>
    <w:rsid w:val="006463BA"/>
    <w:rsid w:val="00651984"/>
    <w:rsid w:val="006526A5"/>
    <w:rsid w:val="006529FA"/>
    <w:rsid w:val="00653B71"/>
    <w:rsid w:val="006547A9"/>
    <w:rsid w:val="00654C2D"/>
    <w:rsid w:val="00654D53"/>
    <w:rsid w:val="00654E4D"/>
    <w:rsid w:val="00654E76"/>
    <w:rsid w:val="0065587F"/>
    <w:rsid w:val="0065631D"/>
    <w:rsid w:val="006577D3"/>
    <w:rsid w:val="00661D99"/>
    <w:rsid w:val="006623E7"/>
    <w:rsid w:val="00662B80"/>
    <w:rsid w:val="00663854"/>
    <w:rsid w:val="006649DF"/>
    <w:rsid w:val="00665255"/>
    <w:rsid w:val="0066768F"/>
    <w:rsid w:val="00670F6C"/>
    <w:rsid w:val="0067123F"/>
    <w:rsid w:val="0067353D"/>
    <w:rsid w:val="0067361C"/>
    <w:rsid w:val="00675FE4"/>
    <w:rsid w:val="00676488"/>
    <w:rsid w:val="00676E58"/>
    <w:rsid w:val="00677BF6"/>
    <w:rsid w:val="00677CC0"/>
    <w:rsid w:val="00677DE1"/>
    <w:rsid w:val="006805AC"/>
    <w:rsid w:val="00681F13"/>
    <w:rsid w:val="006822CB"/>
    <w:rsid w:val="0068285B"/>
    <w:rsid w:val="00684B59"/>
    <w:rsid w:val="006852C7"/>
    <w:rsid w:val="006852CE"/>
    <w:rsid w:val="00686031"/>
    <w:rsid w:val="00686E5D"/>
    <w:rsid w:val="00692D14"/>
    <w:rsid w:val="006932A0"/>
    <w:rsid w:val="006942A1"/>
    <w:rsid w:val="006955DE"/>
    <w:rsid w:val="00696A82"/>
    <w:rsid w:val="006A106A"/>
    <w:rsid w:val="006A2DDF"/>
    <w:rsid w:val="006A33B8"/>
    <w:rsid w:val="006A3D23"/>
    <w:rsid w:val="006A5764"/>
    <w:rsid w:val="006A6D7B"/>
    <w:rsid w:val="006A7A3B"/>
    <w:rsid w:val="006A7FDC"/>
    <w:rsid w:val="006B19CC"/>
    <w:rsid w:val="006B2250"/>
    <w:rsid w:val="006B2C55"/>
    <w:rsid w:val="006B36F0"/>
    <w:rsid w:val="006B65C7"/>
    <w:rsid w:val="006B6AD8"/>
    <w:rsid w:val="006B7A41"/>
    <w:rsid w:val="006C0307"/>
    <w:rsid w:val="006C1727"/>
    <w:rsid w:val="006C2738"/>
    <w:rsid w:val="006C32FD"/>
    <w:rsid w:val="006C39CE"/>
    <w:rsid w:val="006C5298"/>
    <w:rsid w:val="006C605F"/>
    <w:rsid w:val="006C6520"/>
    <w:rsid w:val="006C7119"/>
    <w:rsid w:val="006D0FCC"/>
    <w:rsid w:val="006D15A8"/>
    <w:rsid w:val="006D172E"/>
    <w:rsid w:val="006D21F5"/>
    <w:rsid w:val="006D3089"/>
    <w:rsid w:val="006D4716"/>
    <w:rsid w:val="006D4F9A"/>
    <w:rsid w:val="006D657C"/>
    <w:rsid w:val="006D7D29"/>
    <w:rsid w:val="006E08BD"/>
    <w:rsid w:val="006E0C24"/>
    <w:rsid w:val="006E126D"/>
    <w:rsid w:val="006E1FC3"/>
    <w:rsid w:val="006E300B"/>
    <w:rsid w:val="006E3445"/>
    <w:rsid w:val="006E4106"/>
    <w:rsid w:val="006E4877"/>
    <w:rsid w:val="006E4B01"/>
    <w:rsid w:val="006E6318"/>
    <w:rsid w:val="006E6CEE"/>
    <w:rsid w:val="006E7D1A"/>
    <w:rsid w:val="006F2CC8"/>
    <w:rsid w:val="006F3AC9"/>
    <w:rsid w:val="006F4929"/>
    <w:rsid w:val="006F53C6"/>
    <w:rsid w:val="006F71EF"/>
    <w:rsid w:val="006F7E50"/>
    <w:rsid w:val="007005B9"/>
    <w:rsid w:val="00702E69"/>
    <w:rsid w:val="0070369A"/>
    <w:rsid w:val="00703DE5"/>
    <w:rsid w:val="00704301"/>
    <w:rsid w:val="00704CE9"/>
    <w:rsid w:val="0070616B"/>
    <w:rsid w:val="00706295"/>
    <w:rsid w:val="00706866"/>
    <w:rsid w:val="00706C5E"/>
    <w:rsid w:val="00706FDA"/>
    <w:rsid w:val="00711F9A"/>
    <w:rsid w:val="007132EB"/>
    <w:rsid w:val="00713810"/>
    <w:rsid w:val="007141C7"/>
    <w:rsid w:val="00715C74"/>
    <w:rsid w:val="007161C3"/>
    <w:rsid w:val="0072208B"/>
    <w:rsid w:val="00725452"/>
    <w:rsid w:val="00726D12"/>
    <w:rsid w:val="00730049"/>
    <w:rsid w:val="007303A5"/>
    <w:rsid w:val="00730B3E"/>
    <w:rsid w:val="00731134"/>
    <w:rsid w:val="00731AC3"/>
    <w:rsid w:val="00731F46"/>
    <w:rsid w:val="00732074"/>
    <w:rsid w:val="00732188"/>
    <w:rsid w:val="0073420B"/>
    <w:rsid w:val="00736367"/>
    <w:rsid w:val="00737080"/>
    <w:rsid w:val="00740B0E"/>
    <w:rsid w:val="007414E1"/>
    <w:rsid w:val="0074490D"/>
    <w:rsid w:val="00746A06"/>
    <w:rsid w:val="0074760E"/>
    <w:rsid w:val="00750795"/>
    <w:rsid w:val="00753116"/>
    <w:rsid w:val="00753343"/>
    <w:rsid w:val="00753FEE"/>
    <w:rsid w:val="007547A6"/>
    <w:rsid w:val="00754ABA"/>
    <w:rsid w:val="00754F02"/>
    <w:rsid w:val="00754FD8"/>
    <w:rsid w:val="00755CF6"/>
    <w:rsid w:val="00756318"/>
    <w:rsid w:val="007601B8"/>
    <w:rsid w:val="007617D0"/>
    <w:rsid w:val="00763568"/>
    <w:rsid w:val="00771EB7"/>
    <w:rsid w:val="00773201"/>
    <w:rsid w:val="0077452E"/>
    <w:rsid w:val="00775899"/>
    <w:rsid w:val="00775EAB"/>
    <w:rsid w:val="00776167"/>
    <w:rsid w:val="007768B4"/>
    <w:rsid w:val="00780BDA"/>
    <w:rsid w:val="00782B0D"/>
    <w:rsid w:val="00784861"/>
    <w:rsid w:val="00785635"/>
    <w:rsid w:val="0078653D"/>
    <w:rsid w:val="00786F29"/>
    <w:rsid w:val="00790539"/>
    <w:rsid w:val="007914F2"/>
    <w:rsid w:val="00791767"/>
    <w:rsid w:val="00792B97"/>
    <w:rsid w:val="00793159"/>
    <w:rsid w:val="007936EF"/>
    <w:rsid w:val="0079388F"/>
    <w:rsid w:val="0079678E"/>
    <w:rsid w:val="0079764F"/>
    <w:rsid w:val="0079781A"/>
    <w:rsid w:val="007A02C8"/>
    <w:rsid w:val="007A02FD"/>
    <w:rsid w:val="007A1546"/>
    <w:rsid w:val="007A228C"/>
    <w:rsid w:val="007A28CB"/>
    <w:rsid w:val="007A3548"/>
    <w:rsid w:val="007A368E"/>
    <w:rsid w:val="007A3DFB"/>
    <w:rsid w:val="007A41DA"/>
    <w:rsid w:val="007A55D9"/>
    <w:rsid w:val="007A5868"/>
    <w:rsid w:val="007A6CAD"/>
    <w:rsid w:val="007A7B25"/>
    <w:rsid w:val="007B04CE"/>
    <w:rsid w:val="007B0B18"/>
    <w:rsid w:val="007B2B75"/>
    <w:rsid w:val="007B459A"/>
    <w:rsid w:val="007B5F9B"/>
    <w:rsid w:val="007B6871"/>
    <w:rsid w:val="007B7A2F"/>
    <w:rsid w:val="007B7E30"/>
    <w:rsid w:val="007B7FEA"/>
    <w:rsid w:val="007C0937"/>
    <w:rsid w:val="007C2DFA"/>
    <w:rsid w:val="007C32EE"/>
    <w:rsid w:val="007C39D3"/>
    <w:rsid w:val="007C3D33"/>
    <w:rsid w:val="007C4B95"/>
    <w:rsid w:val="007C504C"/>
    <w:rsid w:val="007D1731"/>
    <w:rsid w:val="007D294A"/>
    <w:rsid w:val="007D38B5"/>
    <w:rsid w:val="007D47D2"/>
    <w:rsid w:val="007D6EC0"/>
    <w:rsid w:val="007D76D0"/>
    <w:rsid w:val="007D7AB7"/>
    <w:rsid w:val="007D7E1D"/>
    <w:rsid w:val="007D7EA0"/>
    <w:rsid w:val="007E503C"/>
    <w:rsid w:val="007F04F3"/>
    <w:rsid w:val="007F523F"/>
    <w:rsid w:val="007F64CF"/>
    <w:rsid w:val="007F79CB"/>
    <w:rsid w:val="008001EF"/>
    <w:rsid w:val="0080345C"/>
    <w:rsid w:val="00805B87"/>
    <w:rsid w:val="00807A7C"/>
    <w:rsid w:val="00812238"/>
    <w:rsid w:val="00812F7E"/>
    <w:rsid w:val="00813EB5"/>
    <w:rsid w:val="00814C1D"/>
    <w:rsid w:val="00814F79"/>
    <w:rsid w:val="00815A55"/>
    <w:rsid w:val="00815E41"/>
    <w:rsid w:val="00816267"/>
    <w:rsid w:val="00816CCE"/>
    <w:rsid w:val="00816FD7"/>
    <w:rsid w:val="00817C6B"/>
    <w:rsid w:val="0082118B"/>
    <w:rsid w:val="00821532"/>
    <w:rsid w:val="0082522F"/>
    <w:rsid w:val="00831979"/>
    <w:rsid w:val="00832EFA"/>
    <w:rsid w:val="00834137"/>
    <w:rsid w:val="00834A52"/>
    <w:rsid w:val="0083694E"/>
    <w:rsid w:val="00845B4E"/>
    <w:rsid w:val="00851352"/>
    <w:rsid w:val="00851D96"/>
    <w:rsid w:val="0085272F"/>
    <w:rsid w:val="00853F9A"/>
    <w:rsid w:val="00856D3E"/>
    <w:rsid w:val="00857077"/>
    <w:rsid w:val="00857535"/>
    <w:rsid w:val="00862FA7"/>
    <w:rsid w:val="00863230"/>
    <w:rsid w:val="00863E48"/>
    <w:rsid w:val="00865BD0"/>
    <w:rsid w:val="008672E5"/>
    <w:rsid w:val="00867463"/>
    <w:rsid w:val="008717D8"/>
    <w:rsid w:val="0087215C"/>
    <w:rsid w:val="008736A4"/>
    <w:rsid w:val="008741B9"/>
    <w:rsid w:val="00874821"/>
    <w:rsid w:val="00875D25"/>
    <w:rsid w:val="0087689F"/>
    <w:rsid w:val="00880E35"/>
    <w:rsid w:val="00884152"/>
    <w:rsid w:val="008841BA"/>
    <w:rsid w:val="00886C7B"/>
    <w:rsid w:val="00886DD6"/>
    <w:rsid w:val="008875FE"/>
    <w:rsid w:val="00887F79"/>
    <w:rsid w:val="00887F8E"/>
    <w:rsid w:val="00892D66"/>
    <w:rsid w:val="0089505E"/>
    <w:rsid w:val="00895311"/>
    <w:rsid w:val="00896234"/>
    <w:rsid w:val="00897E43"/>
    <w:rsid w:val="00897FD7"/>
    <w:rsid w:val="008A0CA7"/>
    <w:rsid w:val="008A0D59"/>
    <w:rsid w:val="008A42A1"/>
    <w:rsid w:val="008A4FF8"/>
    <w:rsid w:val="008A74C3"/>
    <w:rsid w:val="008B0FF0"/>
    <w:rsid w:val="008B1885"/>
    <w:rsid w:val="008B2D9C"/>
    <w:rsid w:val="008B5A60"/>
    <w:rsid w:val="008B76D2"/>
    <w:rsid w:val="008C0D4E"/>
    <w:rsid w:val="008C14E1"/>
    <w:rsid w:val="008C14F1"/>
    <w:rsid w:val="008C222B"/>
    <w:rsid w:val="008C34AE"/>
    <w:rsid w:val="008C3DAC"/>
    <w:rsid w:val="008C5738"/>
    <w:rsid w:val="008C7078"/>
    <w:rsid w:val="008C7EAD"/>
    <w:rsid w:val="008D0CFE"/>
    <w:rsid w:val="008D56D1"/>
    <w:rsid w:val="008D60F8"/>
    <w:rsid w:val="008D6152"/>
    <w:rsid w:val="008E074F"/>
    <w:rsid w:val="008E0C2B"/>
    <w:rsid w:val="008E0D3E"/>
    <w:rsid w:val="008E3E5A"/>
    <w:rsid w:val="008E51D4"/>
    <w:rsid w:val="008E65C2"/>
    <w:rsid w:val="008E69D4"/>
    <w:rsid w:val="008E7BA9"/>
    <w:rsid w:val="008E7E3B"/>
    <w:rsid w:val="008F0F81"/>
    <w:rsid w:val="008F167D"/>
    <w:rsid w:val="008F1BBA"/>
    <w:rsid w:val="008F1FA0"/>
    <w:rsid w:val="008F27BF"/>
    <w:rsid w:val="008F27F9"/>
    <w:rsid w:val="008F2E64"/>
    <w:rsid w:val="008F38B7"/>
    <w:rsid w:val="008F41C0"/>
    <w:rsid w:val="008F4693"/>
    <w:rsid w:val="008F6177"/>
    <w:rsid w:val="008F6FEF"/>
    <w:rsid w:val="00901A7B"/>
    <w:rsid w:val="009022D3"/>
    <w:rsid w:val="009024ED"/>
    <w:rsid w:val="009036C3"/>
    <w:rsid w:val="00903A3E"/>
    <w:rsid w:val="00905A0F"/>
    <w:rsid w:val="00906D73"/>
    <w:rsid w:val="009076FD"/>
    <w:rsid w:val="009116AC"/>
    <w:rsid w:val="00912691"/>
    <w:rsid w:val="009142EC"/>
    <w:rsid w:val="009145E4"/>
    <w:rsid w:val="009148F0"/>
    <w:rsid w:val="00914B68"/>
    <w:rsid w:val="009154C3"/>
    <w:rsid w:val="00915D8C"/>
    <w:rsid w:val="00920777"/>
    <w:rsid w:val="0092160C"/>
    <w:rsid w:val="00923540"/>
    <w:rsid w:val="00924186"/>
    <w:rsid w:val="00925F15"/>
    <w:rsid w:val="0092617F"/>
    <w:rsid w:val="00926767"/>
    <w:rsid w:val="009267DD"/>
    <w:rsid w:val="009302AE"/>
    <w:rsid w:val="00930905"/>
    <w:rsid w:val="009361D5"/>
    <w:rsid w:val="0093650A"/>
    <w:rsid w:val="00937B8D"/>
    <w:rsid w:val="00941B96"/>
    <w:rsid w:val="009422C8"/>
    <w:rsid w:val="009428A4"/>
    <w:rsid w:val="00943F06"/>
    <w:rsid w:val="00944899"/>
    <w:rsid w:val="00944C71"/>
    <w:rsid w:val="00944E39"/>
    <w:rsid w:val="00945199"/>
    <w:rsid w:val="009474F3"/>
    <w:rsid w:val="00951155"/>
    <w:rsid w:val="0095130D"/>
    <w:rsid w:val="0095152F"/>
    <w:rsid w:val="009517BA"/>
    <w:rsid w:val="009659F4"/>
    <w:rsid w:val="0096608B"/>
    <w:rsid w:val="00966179"/>
    <w:rsid w:val="00966AB1"/>
    <w:rsid w:val="00970D60"/>
    <w:rsid w:val="0097653F"/>
    <w:rsid w:val="0097692D"/>
    <w:rsid w:val="00976D4E"/>
    <w:rsid w:val="0097728B"/>
    <w:rsid w:val="0098073F"/>
    <w:rsid w:val="0098145E"/>
    <w:rsid w:val="00982A73"/>
    <w:rsid w:val="0098670F"/>
    <w:rsid w:val="00986739"/>
    <w:rsid w:val="00987DC8"/>
    <w:rsid w:val="00990E4A"/>
    <w:rsid w:val="009910A5"/>
    <w:rsid w:val="0099138C"/>
    <w:rsid w:val="0099390E"/>
    <w:rsid w:val="00993993"/>
    <w:rsid w:val="009960E5"/>
    <w:rsid w:val="009A0832"/>
    <w:rsid w:val="009A1017"/>
    <w:rsid w:val="009A1654"/>
    <w:rsid w:val="009A3705"/>
    <w:rsid w:val="009A4F78"/>
    <w:rsid w:val="009A4FE4"/>
    <w:rsid w:val="009A6656"/>
    <w:rsid w:val="009A7ADC"/>
    <w:rsid w:val="009B0691"/>
    <w:rsid w:val="009B0D30"/>
    <w:rsid w:val="009B121D"/>
    <w:rsid w:val="009B1A67"/>
    <w:rsid w:val="009B2D69"/>
    <w:rsid w:val="009B790B"/>
    <w:rsid w:val="009B7A0C"/>
    <w:rsid w:val="009C1457"/>
    <w:rsid w:val="009C19B7"/>
    <w:rsid w:val="009C1FAD"/>
    <w:rsid w:val="009C20E8"/>
    <w:rsid w:val="009C3A62"/>
    <w:rsid w:val="009C4578"/>
    <w:rsid w:val="009C59E9"/>
    <w:rsid w:val="009C5ABB"/>
    <w:rsid w:val="009D4ADA"/>
    <w:rsid w:val="009D5222"/>
    <w:rsid w:val="009D553E"/>
    <w:rsid w:val="009D696B"/>
    <w:rsid w:val="009D7C51"/>
    <w:rsid w:val="009E0646"/>
    <w:rsid w:val="009E07DB"/>
    <w:rsid w:val="009E0888"/>
    <w:rsid w:val="009E196C"/>
    <w:rsid w:val="009E2F56"/>
    <w:rsid w:val="009E395B"/>
    <w:rsid w:val="009E3D04"/>
    <w:rsid w:val="009E53B7"/>
    <w:rsid w:val="009E553D"/>
    <w:rsid w:val="009E6374"/>
    <w:rsid w:val="009E679C"/>
    <w:rsid w:val="009E6A0A"/>
    <w:rsid w:val="009F36BF"/>
    <w:rsid w:val="009F5C32"/>
    <w:rsid w:val="009F6940"/>
    <w:rsid w:val="00A02356"/>
    <w:rsid w:val="00A039B9"/>
    <w:rsid w:val="00A056A1"/>
    <w:rsid w:val="00A07206"/>
    <w:rsid w:val="00A07A21"/>
    <w:rsid w:val="00A10D0A"/>
    <w:rsid w:val="00A111B6"/>
    <w:rsid w:val="00A13050"/>
    <w:rsid w:val="00A13543"/>
    <w:rsid w:val="00A136D1"/>
    <w:rsid w:val="00A13C7B"/>
    <w:rsid w:val="00A13EAC"/>
    <w:rsid w:val="00A1621F"/>
    <w:rsid w:val="00A166BF"/>
    <w:rsid w:val="00A171CF"/>
    <w:rsid w:val="00A178EF"/>
    <w:rsid w:val="00A25ECF"/>
    <w:rsid w:val="00A2613E"/>
    <w:rsid w:val="00A265EF"/>
    <w:rsid w:val="00A2668B"/>
    <w:rsid w:val="00A26827"/>
    <w:rsid w:val="00A26D27"/>
    <w:rsid w:val="00A27276"/>
    <w:rsid w:val="00A32E4E"/>
    <w:rsid w:val="00A332F2"/>
    <w:rsid w:val="00A34A4D"/>
    <w:rsid w:val="00A34B1F"/>
    <w:rsid w:val="00A354E2"/>
    <w:rsid w:val="00A36BD6"/>
    <w:rsid w:val="00A376EE"/>
    <w:rsid w:val="00A37CD5"/>
    <w:rsid w:val="00A40DF6"/>
    <w:rsid w:val="00A40E2D"/>
    <w:rsid w:val="00A41938"/>
    <w:rsid w:val="00A41BA3"/>
    <w:rsid w:val="00A42A99"/>
    <w:rsid w:val="00A439B7"/>
    <w:rsid w:val="00A44E6B"/>
    <w:rsid w:val="00A46015"/>
    <w:rsid w:val="00A475DD"/>
    <w:rsid w:val="00A5151A"/>
    <w:rsid w:val="00A52FAD"/>
    <w:rsid w:val="00A56D6E"/>
    <w:rsid w:val="00A57920"/>
    <w:rsid w:val="00A57E0A"/>
    <w:rsid w:val="00A61FCE"/>
    <w:rsid w:val="00A63B09"/>
    <w:rsid w:val="00A63B9D"/>
    <w:rsid w:val="00A64302"/>
    <w:rsid w:val="00A64A41"/>
    <w:rsid w:val="00A66571"/>
    <w:rsid w:val="00A676BD"/>
    <w:rsid w:val="00A70E90"/>
    <w:rsid w:val="00A716BE"/>
    <w:rsid w:val="00A71A60"/>
    <w:rsid w:val="00A72EFD"/>
    <w:rsid w:val="00A73CA3"/>
    <w:rsid w:val="00A759C5"/>
    <w:rsid w:val="00A77735"/>
    <w:rsid w:val="00A77919"/>
    <w:rsid w:val="00A77A16"/>
    <w:rsid w:val="00A80008"/>
    <w:rsid w:val="00A805C7"/>
    <w:rsid w:val="00A80E46"/>
    <w:rsid w:val="00A8159A"/>
    <w:rsid w:val="00A823F6"/>
    <w:rsid w:val="00A82643"/>
    <w:rsid w:val="00A839D8"/>
    <w:rsid w:val="00A83CEF"/>
    <w:rsid w:val="00A8459D"/>
    <w:rsid w:val="00A85988"/>
    <w:rsid w:val="00A8719E"/>
    <w:rsid w:val="00A92323"/>
    <w:rsid w:val="00A92E33"/>
    <w:rsid w:val="00AA0556"/>
    <w:rsid w:val="00AA0A89"/>
    <w:rsid w:val="00AA5368"/>
    <w:rsid w:val="00AA5CD5"/>
    <w:rsid w:val="00AA6429"/>
    <w:rsid w:val="00AA6C9C"/>
    <w:rsid w:val="00AB0B82"/>
    <w:rsid w:val="00AB45DD"/>
    <w:rsid w:val="00AB634F"/>
    <w:rsid w:val="00AC00AA"/>
    <w:rsid w:val="00AC016C"/>
    <w:rsid w:val="00AC01AA"/>
    <w:rsid w:val="00AC1794"/>
    <w:rsid w:val="00AC2C62"/>
    <w:rsid w:val="00AC4F72"/>
    <w:rsid w:val="00AC5041"/>
    <w:rsid w:val="00AC5326"/>
    <w:rsid w:val="00AD0293"/>
    <w:rsid w:val="00AD0A04"/>
    <w:rsid w:val="00AD18C6"/>
    <w:rsid w:val="00AD284B"/>
    <w:rsid w:val="00AD69BB"/>
    <w:rsid w:val="00AE3FE5"/>
    <w:rsid w:val="00AE482E"/>
    <w:rsid w:val="00AE710F"/>
    <w:rsid w:val="00AF07D3"/>
    <w:rsid w:val="00AF36E0"/>
    <w:rsid w:val="00AF3E1A"/>
    <w:rsid w:val="00AF4446"/>
    <w:rsid w:val="00AF5479"/>
    <w:rsid w:val="00AF6E1E"/>
    <w:rsid w:val="00AF741A"/>
    <w:rsid w:val="00B001E9"/>
    <w:rsid w:val="00B00BC6"/>
    <w:rsid w:val="00B01ADB"/>
    <w:rsid w:val="00B01C4A"/>
    <w:rsid w:val="00B01D7C"/>
    <w:rsid w:val="00B039DC"/>
    <w:rsid w:val="00B04161"/>
    <w:rsid w:val="00B056F9"/>
    <w:rsid w:val="00B05A82"/>
    <w:rsid w:val="00B07934"/>
    <w:rsid w:val="00B1014C"/>
    <w:rsid w:val="00B106E4"/>
    <w:rsid w:val="00B110B7"/>
    <w:rsid w:val="00B11E3D"/>
    <w:rsid w:val="00B12AB5"/>
    <w:rsid w:val="00B130DF"/>
    <w:rsid w:val="00B14D2C"/>
    <w:rsid w:val="00B155D3"/>
    <w:rsid w:val="00B15BE6"/>
    <w:rsid w:val="00B16D96"/>
    <w:rsid w:val="00B17E82"/>
    <w:rsid w:val="00B211A2"/>
    <w:rsid w:val="00B21E51"/>
    <w:rsid w:val="00B23113"/>
    <w:rsid w:val="00B266A0"/>
    <w:rsid w:val="00B31F38"/>
    <w:rsid w:val="00B323E9"/>
    <w:rsid w:val="00B379DF"/>
    <w:rsid w:val="00B379F9"/>
    <w:rsid w:val="00B40A81"/>
    <w:rsid w:val="00B4157F"/>
    <w:rsid w:val="00B4575A"/>
    <w:rsid w:val="00B475BE"/>
    <w:rsid w:val="00B501A1"/>
    <w:rsid w:val="00B51597"/>
    <w:rsid w:val="00B54489"/>
    <w:rsid w:val="00B575BA"/>
    <w:rsid w:val="00B57CFE"/>
    <w:rsid w:val="00B61D24"/>
    <w:rsid w:val="00B61DD7"/>
    <w:rsid w:val="00B62111"/>
    <w:rsid w:val="00B6370F"/>
    <w:rsid w:val="00B63F9E"/>
    <w:rsid w:val="00B64D27"/>
    <w:rsid w:val="00B655E4"/>
    <w:rsid w:val="00B65B2B"/>
    <w:rsid w:val="00B70C6D"/>
    <w:rsid w:val="00B71608"/>
    <w:rsid w:val="00B71ED6"/>
    <w:rsid w:val="00B72D1D"/>
    <w:rsid w:val="00B74393"/>
    <w:rsid w:val="00B749A7"/>
    <w:rsid w:val="00B76429"/>
    <w:rsid w:val="00B76434"/>
    <w:rsid w:val="00B803B9"/>
    <w:rsid w:val="00B83415"/>
    <w:rsid w:val="00B83BBA"/>
    <w:rsid w:val="00B85906"/>
    <w:rsid w:val="00B86471"/>
    <w:rsid w:val="00B90D6A"/>
    <w:rsid w:val="00B93402"/>
    <w:rsid w:val="00B9382A"/>
    <w:rsid w:val="00B956D4"/>
    <w:rsid w:val="00B970F5"/>
    <w:rsid w:val="00B9719B"/>
    <w:rsid w:val="00B97446"/>
    <w:rsid w:val="00B976CE"/>
    <w:rsid w:val="00BA2284"/>
    <w:rsid w:val="00BA6078"/>
    <w:rsid w:val="00BA609F"/>
    <w:rsid w:val="00BA7432"/>
    <w:rsid w:val="00BB02E4"/>
    <w:rsid w:val="00BB0C6E"/>
    <w:rsid w:val="00BB176C"/>
    <w:rsid w:val="00BB1A3A"/>
    <w:rsid w:val="00BB2764"/>
    <w:rsid w:val="00BB2879"/>
    <w:rsid w:val="00BB587A"/>
    <w:rsid w:val="00BC1AA0"/>
    <w:rsid w:val="00BC2495"/>
    <w:rsid w:val="00BC314A"/>
    <w:rsid w:val="00BC3774"/>
    <w:rsid w:val="00BC73BB"/>
    <w:rsid w:val="00BC7EB9"/>
    <w:rsid w:val="00BC7F85"/>
    <w:rsid w:val="00BD2643"/>
    <w:rsid w:val="00BD505F"/>
    <w:rsid w:val="00BD56B1"/>
    <w:rsid w:val="00BD56F2"/>
    <w:rsid w:val="00BD5FC2"/>
    <w:rsid w:val="00BD6558"/>
    <w:rsid w:val="00BE3459"/>
    <w:rsid w:val="00BE3DB3"/>
    <w:rsid w:val="00BE428C"/>
    <w:rsid w:val="00BE5A14"/>
    <w:rsid w:val="00BE751C"/>
    <w:rsid w:val="00BF044D"/>
    <w:rsid w:val="00BF0839"/>
    <w:rsid w:val="00BF0E3F"/>
    <w:rsid w:val="00BF0F1E"/>
    <w:rsid w:val="00BF20B4"/>
    <w:rsid w:val="00BF269C"/>
    <w:rsid w:val="00BF2AD7"/>
    <w:rsid w:val="00BF2EAA"/>
    <w:rsid w:val="00BF2F76"/>
    <w:rsid w:val="00BF3022"/>
    <w:rsid w:val="00BF3214"/>
    <w:rsid w:val="00BF3228"/>
    <w:rsid w:val="00BF533D"/>
    <w:rsid w:val="00BF5573"/>
    <w:rsid w:val="00BF60E7"/>
    <w:rsid w:val="00BF65CA"/>
    <w:rsid w:val="00BF6734"/>
    <w:rsid w:val="00C001D5"/>
    <w:rsid w:val="00C0393D"/>
    <w:rsid w:val="00C074AA"/>
    <w:rsid w:val="00C07ABC"/>
    <w:rsid w:val="00C1099C"/>
    <w:rsid w:val="00C136A1"/>
    <w:rsid w:val="00C15867"/>
    <w:rsid w:val="00C1622A"/>
    <w:rsid w:val="00C16291"/>
    <w:rsid w:val="00C164A7"/>
    <w:rsid w:val="00C21FBE"/>
    <w:rsid w:val="00C22398"/>
    <w:rsid w:val="00C22642"/>
    <w:rsid w:val="00C2296D"/>
    <w:rsid w:val="00C23155"/>
    <w:rsid w:val="00C245E8"/>
    <w:rsid w:val="00C25C01"/>
    <w:rsid w:val="00C2624B"/>
    <w:rsid w:val="00C27E65"/>
    <w:rsid w:val="00C30CA1"/>
    <w:rsid w:val="00C313A8"/>
    <w:rsid w:val="00C32733"/>
    <w:rsid w:val="00C33D96"/>
    <w:rsid w:val="00C34E84"/>
    <w:rsid w:val="00C358A4"/>
    <w:rsid w:val="00C35BA0"/>
    <w:rsid w:val="00C36C4C"/>
    <w:rsid w:val="00C37230"/>
    <w:rsid w:val="00C40C41"/>
    <w:rsid w:val="00C41A4E"/>
    <w:rsid w:val="00C44E3B"/>
    <w:rsid w:val="00C44E44"/>
    <w:rsid w:val="00C45885"/>
    <w:rsid w:val="00C46A21"/>
    <w:rsid w:val="00C47088"/>
    <w:rsid w:val="00C47C95"/>
    <w:rsid w:val="00C50F22"/>
    <w:rsid w:val="00C523C9"/>
    <w:rsid w:val="00C54B42"/>
    <w:rsid w:val="00C554CB"/>
    <w:rsid w:val="00C56FA1"/>
    <w:rsid w:val="00C57816"/>
    <w:rsid w:val="00C57971"/>
    <w:rsid w:val="00C60712"/>
    <w:rsid w:val="00C6133E"/>
    <w:rsid w:val="00C64612"/>
    <w:rsid w:val="00C64A2D"/>
    <w:rsid w:val="00C65156"/>
    <w:rsid w:val="00C65BD7"/>
    <w:rsid w:val="00C66938"/>
    <w:rsid w:val="00C700BA"/>
    <w:rsid w:val="00C709FB"/>
    <w:rsid w:val="00C715A3"/>
    <w:rsid w:val="00C71F36"/>
    <w:rsid w:val="00C725D8"/>
    <w:rsid w:val="00C73C8E"/>
    <w:rsid w:val="00C76BA4"/>
    <w:rsid w:val="00C76EDE"/>
    <w:rsid w:val="00C770B4"/>
    <w:rsid w:val="00C83A48"/>
    <w:rsid w:val="00C84B49"/>
    <w:rsid w:val="00C85865"/>
    <w:rsid w:val="00C85E85"/>
    <w:rsid w:val="00C91028"/>
    <w:rsid w:val="00C95F40"/>
    <w:rsid w:val="00C96F2B"/>
    <w:rsid w:val="00CA03EE"/>
    <w:rsid w:val="00CA2959"/>
    <w:rsid w:val="00CA2EAE"/>
    <w:rsid w:val="00CA3FE7"/>
    <w:rsid w:val="00CA4AC1"/>
    <w:rsid w:val="00CA5256"/>
    <w:rsid w:val="00CA59FB"/>
    <w:rsid w:val="00CA5C76"/>
    <w:rsid w:val="00CA65FB"/>
    <w:rsid w:val="00CA7393"/>
    <w:rsid w:val="00CA75FC"/>
    <w:rsid w:val="00CB0316"/>
    <w:rsid w:val="00CB0B11"/>
    <w:rsid w:val="00CB0F91"/>
    <w:rsid w:val="00CB1DBA"/>
    <w:rsid w:val="00CB1F29"/>
    <w:rsid w:val="00CB426A"/>
    <w:rsid w:val="00CB5354"/>
    <w:rsid w:val="00CB5AA0"/>
    <w:rsid w:val="00CB688C"/>
    <w:rsid w:val="00CC2554"/>
    <w:rsid w:val="00CC3C9E"/>
    <w:rsid w:val="00CC4C1F"/>
    <w:rsid w:val="00CC6A14"/>
    <w:rsid w:val="00CC70A3"/>
    <w:rsid w:val="00CC73F4"/>
    <w:rsid w:val="00CC7A11"/>
    <w:rsid w:val="00CD4442"/>
    <w:rsid w:val="00CD53C3"/>
    <w:rsid w:val="00CD574E"/>
    <w:rsid w:val="00CD5BF9"/>
    <w:rsid w:val="00CD6276"/>
    <w:rsid w:val="00CD6923"/>
    <w:rsid w:val="00CE0866"/>
    <w:rsid w:val="00CE0D25"/>
    <w:rsid w:val="00CE0DD6"/>
    <w:rsid w:val="00CE17A7"/>
    <w:rsid w:val="00CE20A9"/>
    <w:rsid w:val="00CE2E46"/>
    <w:rsid w:val="00CE3E9C"/>
    <w:rsid w:val="00CE4134"/>
    <w:rsid w:val="00CE4C22"/>
    <w:rsid w:val="00CE5641"/>
    <w:rsid w:val="00CE76E5"/>
    <w:rsid w:val="00CE7715"/>
    <w:rsid w:val="00CF0D61"/>
    <w:rsid w:val="00CF41EC"/>
    <w:rsid w:val="00CF5D04"/>
    <w:rsid w:val="00CF632B"/>
    <w:rsid w:val="00CF6FD8"/>
    <w:rsid w:val="00D01180"/>
    <w:rsid w:val="00D01373"/>
    <w:rsid w:val="00D02F43"/>
    <w:rsid w:val="00D037E7"/>
    <w:rsid w:val="00D04DE4"/>
    <w:rsid w:val="00D05F75"/>
    <w:rsid w:val="00D063F1"/>
    <w:rsid w:val="00D07A48"/>
    <w:rsid w:val="00D10803"/>
    <w:rsid w:val="00D10E3F"/>
    <w:rsid w:val="00D130C3"/>
    <w:rsid w:val="00D14426"/>
    <w:rsid w:val="00D14F22"/>
    <w:rsid w:val="00D1617E"/>
    <w:rsid w:val="00D20134"/>
    <w:rsid w:val="00D20F0F"/>
    <w:rsid w:val="00D21B88"/>
    <w:rsid w:val="00D22570"/>
    <w:rsid w:val="00D244F5"/>
    <w:rsid w:val="00D24C23"/>
    <w:rsid w:val="00D25D68"/>
    <w:rsid w:val="00D26343"/>
    <w:rsid w:val="00D31617"/>
    <w:rsid w:val="00D32538"/>
    <w:rsid w:val="00D33AA9"/>
    <w:rsid w:val="00D342A4"/>
    <w:rsid w:val="00D34DC4"/>
    <w:rsid w:val="00D354ED"/>
    <w:rsid w:val="00D37391"/>
    <w:rsid w:val="00D41EF3"/>
    <w:rsid w:val="00D4352A"/>
    <w:rsid w:val="00D43FC8"/>
    <w:rsid w:val="00D445B2"/>
    <w:rsid w:val="00D46930"/>
    <w:rsid w:val="00D4741C"/>
    <w:rsid w:val="00D47EF7"/>
    <w:rsid w:val="00D505AB"/>
    <w:rsid w:val="00D50E96"/>
    <w:rsid w:val="00D527C2"/>
    <w:rsid w:val="00D5399A"/>
    <w:rsid w:val="00D54CA5"/>
    <w:rsid w:val="00D553E5"/>
    <w:rsid w:val="00D56B15"/>
    <w:rsid w:val="00D57918"/>
    <w:rsid w:val="00D6022D"/>
    <w:rsid w:val="00D62A1F"/>
    <w:rsid w:val="00D62FF0"/>
    <w:rsid w:val="00D630BF"/>
    <w:rsid w:val="00D6399E"/>
    <w:rsid w:val="00D647E6"/>
    <w:rsid w:val="00D64B92"/>
    <w:rsid w:val="00D67808"/>
    <w:rsid w:val="00D70930"/>
    <w:rsid w:val="00D72110"/>
    <w:rsid w:val="00D73DC6"/>
    <w:rsid w:val="00D7483C"/>
    <w:rsid w:val="00D74BDB"/>
    <w:rsid w:val="00D74C1A"/>
    <w:rsid w:val="00D74DF2"/>
    <w:rsid w:val="00D754C1"/>
    <w:rsid w:val="00D77393"/>
    <w:rsid w:val="00D7795E"/>
    <w:rsid w:val="00D77A35"/>
    <w:rsid w:val="00D814A3"/>
    <w:rsid w:val="00D81B3E"/>
    <w:rsid w:val="00D83309"/>
    <w:rsid w:val="00D84979"/>
    <w:rsid w:val="00D86014"/>
    <w:rsid w:val="00D86DFD"/>
    <w:rsid w:val="00D8723F"/>
    <w:rsid w:val="00D908F8"/>
    <w:rsid w:val="00D90C70"/>
    <w:rsid w:val="00D90E49"/>
    <w:rsid w:val="00D94EA5"/>
    <w:rsid w:val="00D9680C"/>
    <w:rsid w:val="00D96ADE"/>
    <w:rsid w:val="00D96C8E"/>
    <w:rsid w:val="00D96DAE"/>
    <w:rsid w:val="00DA0495"/>
    <w:rsid w:val="00DA0CE2"/>
    <w:rsid w:val="00DA0DB5"/>
    <w:rsid w:val="00DA11BF"/>
    <w:rsid w:val="00DA12F0"/>
    <w:rsid w:val="00DA2387"/>
    <w:rsid w:val="00DA2791"/>
    <w:rsid w:val="00DA31C6"/>
    <w:rsid w:val="00DA3402"/>
    <w:rsid w:val="00DA3987"/>
    <w:rsid w:val="00DA3D9E"/>
    <w:rsid w:val="00DA7031"/>
    <w:rsid w:val="00DB1EE3"/>
    <w:rsid w:val="00DB28E7"/>
    <w:rsid w:val="00DB2F2E"/>
    <w:rsid w:val="00DB4A51"/>
    <w:rsid w:val="00DB562A"/>
    <w:rsid w:val="00DB5A79"/>
    <w:rsid w:val="00DB64B6"/>
    <w:rsid w:val="00DB6FF7"/>
    <w:rsid w:val="00DB73D1"/>
    <w:rsid w:val="00DB7A70"/>
    <w:rsid w:val="00DB7FB9"/>
    <w:rsid w:val="00DC6A10"/>
    <w:rsid w:val="00DC719B"/>
    <w:rsid w:val="00DD19C1"/>
    <w:rsid w:val="00DD1F98"/>
    <w:rsid w:val="00DD2B4E"/>
    <w:rsid w:val="00DD3162"/>
    <w:rsid w:val="00DD320C"/>
    <w:rsid w:val="00DD3EBA"/>
    <w:rsid w:val="00DD787C"/>
    <w:rsid w:val="00DE1240"/>
    <w:rsid w:val="00DE2018"/>
    <w:rsid w:val="00DE313B"/>
    <w:rsid w:val="00DE62BD"/>
    <w:rsid w:val="00DE657E"/>
    <w:rsid w:val="00DE68F1"/>
    <w:rsid w:val="00DF0A50"/>
    <w:rsid w:val="00DF20B1"/>
    <w:rsid w:val="00DF4704"/>
    <w:rsid w:val="00DF4829"/>
    <w:rsid w:val="00DF5323"/>
    <w:rsid w:val="00DF56DC"/>
    <w:rsid w:val="00DF5F0C"/>
    <w:rsid w:val="00DF6916"/>
    <w:rsid w:val="00E0074D"/>
    <w:rsid w:val="00E01303"/>
    <w:rsid w:val="00E024AA"/>
    <w:rsid w:val="00E02729"/>
    <w:rsid w:val="00E037F4"/>
    <w:rsid w:val="00E03AE0"/>
    <w:rsid w:val="00E06F4B"/>
    <w:rsid w:val="00E102BC"/>
    <w:rsid w:val="00E102DF"/>
    <w:rsid w:val="00E108A5"/>
    <w:rsid w:val="00E141DA"/>
    <w:rsid w:val="00E15A87"/>
    <w:rsid w:val="00E15C77"/>
    <w:rsid w:val="00E15DB1"/>
    <w:rsid w:val="00E160B5"/>
    <w:rsid w:val="00E16646"/>
    <w:rsid w:val="00E203A3"/>
    <w:rsid w:val="00E2091A"/>
    <w:rsid w:val="00E250F1"/>
    <w:rsid w:val="00E31627"/>
    <w:rsid w:val="00E322F7"/>
    <w:rsid w:val="00E331FF"/>
    <w:rsid w:val="00E34265"/>
    <w:rsid w:val="00E3484F"/>
    <w:rsid w:val="00E3550D"/>
    <w:rsid w:val="00E35796"/>
    <w:rsid w:val="00E378A8"/>
    <w:rsid w:val="00E4321F"/>
    <w:rsid w:val="00E44823"/>
    <w:rsid w:val="00E472DF"/>
    <w:rsid w:val="00E4739A"/>
    <w:rsid w:val="00E475CF"/>
    <w:rsid w:val="00E47907"/>
    <w:rsid w:val="00E516F4"/>
    <w:rsid w:val="00E51B75"/>
    <w:rsid w:val="00E52838"/>
    <w:rsid w:val="00E53905"/>
    <w:rsid w:val="00E56439"/>
    <w:rsid w:val="00E57DB2"/>
    <w:rsid w:val="00E614E0"/>
    <w:rsid w:val="00E622EE"/>
    <w:rsid w:val="00E63B1F"/>
    <w:rsid w:val="00E63E51"/>
    <w:rsid w:val="00E63EAC"/>
    <w:rsid w:val="00E64894"/>
    <w:rsid w:val="00E64C8B"/>
    <w:rsid w:val="00E72FDC"/>
    <w:rsid w:val="00E73F7F"/>
    <w:rsid w:val="00E744E3"/>
    <w:rsid w:val="00E753E8"/>
    <w:rsid w:val="00E76B0F"/>
    <w:rsid w:val="00E81908"/>
    <w:rsid w:val="00E85409"/>
    <w:rsid w:val="00E856F4"/>
    <w:rsid w:val="00E85E1D"/>
    <w:rsid w:val="00E87CA3"/>
    <w:rsid w:val="00E92A0A"/>
    <w:rsid w:val="00E92E54"/>
    <w:rsid w:val="00E9491A"/>
    <w:rsid w:val="00E95A01"/>
    <w:rsid w:val="00E97418"/>
    <w:rsid w:val="00E97593"/>
    <w:rsid w:val="00EA1107"/>
    <w:rsid w:val="00EA3116"/>
    <w:rsid w:val="00EA429F"/>
    <w:rsid w:val="00EA4F9E"/>
    <w:rsid w:val="00EA5552"/>
    <w:rsid w:val="00EA598B"/>
    <w:rsid w:val="00EA63CA"/>
    <w:rsid w:val="00EA6D3B"/>
    <w:rsid w:val="00EA71D5"/>
    <w:rsid w:val="00EA769A"/>
    <w:rsid w:val="00EB003B"/>
    <w:rsid w:val="00EB00AD"/>
    <w:rsid w:val="00EB136C"/>
    <w:rsid w:val="00EB26FC"/>
    <w:rsid w:val="00EB2FB0"/>
    <w:rsid w:val="00EB32FB"/>
    <w:rsid w:val="00EB480E"/>
    <w:rsid w:val="00EB5546"/>
    <w:rsid w:val="00EB5EC6"/>
    <w:rsid w:val="00EB7FC9"/>
    <w:rsid w:val="00EC19BF"/>
    <w:rsid w:val="00EC1BFF"/>
    <w:rsid w:val="00EC3771"/>
    <w:rsid w:val="00ED0D9D"/>
    <w:rsid w:val="00ED102A"/>
    <w:rsid w:val="00ED27E8"/>
    <w:rsid w:val="00ED4DA8"/>
    <w:rsid w:val="00ED7137"/>
    <w:rsid w:val="00EE01E1"/>
    <w:rsid w:val="00EE1C51"/>
    <w:rsid w:val="00EE2FA2"/>
    <w:rsid w:val="00EE4196"/>
    <w:rsid w:val="00EE45DD"/>
    <w:rsid w:val="00EE6474"/>
    <w:rsid w:val="00EE674E"/>
    <w:rsid w:val="00EE6BCB"/>
    <w:rsid w:val="00EF06EA"/>
    <w:rsid w:val="00EF554A"/>
    <w:rsid w:val="00EF6982"/>
    <w:rsid w:val="00F00B44"/>
    <w:rsid w:val="00F043D8"/>
    <w:rsid w:val="00F07604"/>
    <w:rsid w:val="00F13A1D"/>
    <w:rsid w:val="00F13B13"/>
    <w:rsid w:val="00F13CD9"/>
    <w:rsid w:val="00F16B23"/>
    <w:rsid w:val="00F20792"/>
    <w:rsid w:val="00F20B64"/>
    <w:rsid w:val="00F20FFC"/>
    <w:rsid w:val="00F21088"/>
    <w:rsid w:val="00F22C5B"/>
    <w:rsid w:val="00F234DE"/>
    <w:rsid w:val="00F23FB4"/>
    <w:rsid w:val="00F243FC"/>
    <w:rsid w:val="00F24778"/>
    <w:rsid w:val="00F24C24"/>
    <w:rsid w:val="00F24EE0"/>
    <w:rsid w:val="00F258A3"/>
    <w:rsid w:val="00F27648"/>
    <w:rsid w:val="00F30501"/>
    <w:rsid w:val="00F326BF"/>
    <w:rsid w:val="00F327E7"/>
    <w:rsid w:val="00F338A1"/>
    <w:rsid w:val="00F3425A"/>
    <w:rsid w:val="00F34883"/>
    <w:rsid w:val="00F35746"/>
    <w:rsid w:val="00F373B2"/>
    <w:rsid w:val="00F37B33"/>
    <w:rsid w:val="00F37DAC"/>
    <w:rsid w:val="00F408DD"/>
    <w:rsid w:val="00F40D4E"/>
    <w:rsid w:val="00F41765"/>
    <w:rsid w:val="00F41C0A"/>
    <w:rsid w:val="00F42891"/>
    <w:rsid w:val="00F447C7"/>
    <w:rsid w:val="00F459B4"/>
    <w:rsid w:val="00F46A42"/>
    <w:rsid w:val="00F46FB3"/>
    <w:rsid w:val="00F47423"/>
    <w:rsid w:val="00F50279"/>
    <w:rsid w:val="00F50962"/>
    <w:rsid w:val="00F518B1"/>
    <w:rsid w:val="00F5211B"/>
    <w:rsid w:val="00F5418E"/>
    <w:rsid w:val="00F554A9"/>
    <w:rsid w:val="00F62E3C"/>
    <w:rsid w:val="00F631C3"/>
    <w:rsid w:val="00F63812"/>
    <w:rsid w:val="00F64AFB"/>
    <w:rsid w:val="00F67667"/>
    <w:rsid w:val="00F716FD"/>
    <w:rsid w:val="00F7276E"/>
    <w:rsid w:val="00F73701"/>
    <w:rsid w:val="00F746E9"/>
    <w:rsid w:val="00F7594C"/>
    <w:rsid w:val="00F76522"/>
    <w:rsid w:val="00F77C31"/>
    <w:rsid w:val="00F77E15"/>
    <w:rsid w:val="00F80355"/>
    <w:rsid w:val="00F80893"/>
    <w:rsid w:val="00F814E6"/>
    <w:rsid w:val="00F82203"/>
    <w:rsid w:val="00F83595"/>
    <w:rsid w:val="00F83CC1"/>
    <w:rsid w:val="00F87C43"/>
    <w:rsid w:val="00F90929"/>
    <w:rsid w:val="00F90F81"/>
    <w:rsid w:val="00F91CFB"/>
    <w:rsid w:val="00F960DE"/>
    <w:rsid w:val="00FA02D7"/>
    <w:rsid w:val="00FA0B04"/>
    <w:rsid w:val="00FA2EB1"/>
    <w:rsid w:val="00FA31F5"/>
    <w:rsid w:val="00FA5722"/>
    <w:rsid w:val="00FA77EE"/>
    <w:rsid w:val="00FA7C46"/>
    <w:rsid w:val="00FA7E75"/>
    <w:rsid w:val="00FB0C81"/>
    <w:rsid w:val="00FB1CF8"/>
    <w:rsid w:val="00FB1F23"/>
    <w:rsid w:val="00FB4CD2"/>
    <w:rsid w:val="00FB6A39"/>
    <w:rsid w:val="00FB723F"/>
    <w:rsid w:val="00FC10B4"/>
    <w:rsid w:val="00FC2200"/>
    <w:rsid w:val="00FC2540"/>
    <w:rsid w:val="00FC2B76"/>
    <w:rsid w:val="00FD0498"/>
    <w:rsid w:val="00FD0DCF"/>
    <w:rsid w:val="00FD2533"/>
    <w:rsid w:val="00FD37F7"/>
    <w:rsid w:val="00FD5859"/>
    <w:rsid w:val="00FD720F"/>
    <w:rsid w:val="00FD783C"/>
    <w:rsid w:val="00FD7F52"/>
    <w:rsid w:val="00FE190E"/>
    <w:rsid w:val="00FE29C3"/>
    <w:rsid w:val="00FE3FD8"/>
    <w:rsid w:val="00FE5F52"/>
    <w:rsid w:val="00FE614F"/>
    <w:rsid w:val="00FE6915"/>
    <w:rsid w:val="00FF0204"/>
    <w:rsid w:val="00FF2BF6"/>
    <w:rsid w:val="00FF3216"/>
    <w:rsid w:val="00FF3AED"/>
    <w:rsid w:val="00FF4675"/>
    <w:rsid w:val="00FF47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7BCE8"/>
  <w15:docId w15:val="{4642913C-E905-458A-ACB4-1906C0C2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5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NoSpacing">
    <w:name w:val="No Spacing"/>
    <w:link w:val="NoSpacingChar"/>
    <w:uiPriority w:val="1"/>
    <w:qFormat/>
    <w:rsid w:val="00B001E9"/>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sid w:val="00B001E9"/>
    <w:rPr>
      <w:rFonts w:asciiTheme="minorHAnsi" w:eastAsiaTheme="minorEastAsia" w:hAnsiTheme="minorHAnsi" w:cstheme="minorBidi"/>
      <w:sz w:val="22"/>
      <w:szCs w:val="22"/>
      <w:lang w:eastAsia="ja-JP"/>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674E"/>
    <w:pPr>
      <w:spacing w:after="160" w:line="240" w:lineRule="exact"/>
    </w:pPr>
    <w:rPr>
      <w:sz w:val="20"/>
      <w:szCs w:val="20"/>
      <w:vertAlign w:val="superscript"/>
      <w:lang w:val="en-US"/>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A40D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459865">
      <w:bodyDiv w:val="1"/>
      <w:marLeft w:val="0"/>
      <w:marRight w:val="0"/>
      <w:marTop w:val="0"/>
      <w:marBottom w:val="0"/>
      <w:divBdr>
        <w:top w:val="none" w:sz="0" w:space="0" w:color="auto"/>
        <w:left w:val="none" w:sz="0" w:space="0" w:color="auto"/>
        <w:bottom w:val="none" w:sz="0" w:space="0" w:color="auto"/>
        <w:right w:val="none" w:sz="0" w:space="0" w:color="auto"/>
      </w:divBdr>
    </w:div>
    <w:div w:id="5171629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2654190">
      <w:bodyDiv w:val="1"/>
      <w:marLeft w:val="0"/>
      <w:marRight w:val="0"/>
      <w:marTop w:val="0"/>
      <w:marBottom w:val="0"/>
      <w:divBdr>
        <w:top w:val="none" w:sz="0" w:space="0" w:color="auto"/>
        <w:left w:val="none" w:sz="0" w:space="0" w:color="auto"/>
        <w:bottom w:val="none" w:sz="0" w:space="0" w:color="auto"/>
        <w:right w:val="none" w:sz="0" w:space="0" w:color="auto"/>
      </w:divBdr>
    </w:div>
    <w:div w:id="1208494621">
      <w:bodyDiv w:val="1"/>
      <w:marLeft w:val="0"/>
      <w:marRight w:val="0"/>
      <w:marTop w:val="0"/>
      <w:marBottom w:val="0"/>
      <w:divBdr>
        <w:top w:val="none" w:sz="0" w:space="0" w:color="auto"/>
        <w:left w:val="none" w:sz="0" w:space="0" w:color="auto"/>
        <w:bottom w:val="none" w:sz="0" w:space="0" w:color="auto"/>
        <w:right w:val="none" w:sz="0" w:space="0" w:color="auto"/>
      </w:divBdr>
    </w:div>
    <w:div w:id="1454594730">
      <w:bodyDiv w:val="1"/>
      <w:marLeft w:val="0"/>
      <w:marRight w:val="0"/>
      <w:marTop w:val="0"/>
      <w:marBottom w:val="0"/>
      <w:divBdr>
        <w:top w:val="none" w:sz="0" w:space="0" w:color="auto"/>
        <w:left w:val="none" w:sz="0" w:space="0" w:color="auto"/>
        <w:bottom w:val="none" w:sz="0" w:space="0" w:color="auto"/>
        <w:right w:val="none" w:sz="0" w:space="0" w:color="auto"/>
      </w:divBdr>
    </w:div>
    <w:div w:id="17598605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1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15</TotalTime>
  <Pages>13</Pages>
  <Words>4561</Words>
  <Characters>31230</Characters>
  <Application>Microsoft Office Word</Application>
  <DocSecurity>0</DocSecurity>
  <Lines>2082</Lines>
  <Paragraphs>1234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Honduras</vt:lpstr>
      <vt:lpstr>Project proposal: Honduras</vt:lpstr>
    </vt:vector>
  </TitlesOfParts>
  <Company>UNMFS</Company>
  <LinksUpToDate>false</LinksUpToDate>
  <CharactersWithSpaces>34557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dc:creator>RSR / JS</dc:creator>
  <cp:keywords>96th ExCom</cp:keywords>
  <cp:lastModifiedBy>Angela Xue He Yan</cp:lastModifiedBy>
  <cp:revision>7</cp:revision>
  <cp:lastPrinted>2001-05-26T16:40:00Z</cp:lastPrinted>
  <dcterms:created xsi:type="dcterms:W3CDTF">2025-04-30T19:41:00Z</dcterms:created>
  <dcterms:modified xsi:type="dcterms:W3CDTF">2025-04-30T21:42:00Z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