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AE7469" w14:paraId="47477ED4" w14:textId="77777777" w:rsidTr="00290F83">
        <w:trPr>
          <w:trHeight w:val="720"/>
        </w:trPr>
        <w:tc>
          <w:tcPr>
            <w:tcW w:w="5387" w:type="dxa"/>
            <w:gridSpan w:val="2"/>
            <w:tcBorders>
              <w:bottom w:val="single" w:sz="18" w:space="0" w:color="auto"/>
            </w:tcBorders>
          </w:tcPr>
          <w:p w14:paraId="14B68BD2" w14:textId="77777777" w:rsidR="00F72392" w:rsidRPr="00AE7469"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AE7469">
              <w:rPr>
                <w:rFonts w:ascii="Univers" w:hAnsi="Univers"/>
                <w:b/>
                <w:sz w:val="28"/>
                <w:szCs w:val="28"/>
              </w:rPr>
              <w:t>UNITED</w:t>
            </w:r>
            <w:r w:rsidRPr="00AE7469">
              <w:rPr>
                <w:rFonts w:ascii="Univers" w:hAnsi="Univers"/>
                <w:b/>
                <w:sz w:val="28"/>
                <w:szCs w:val="28"/>
              </w:rPr>
              <w:br/>
              <w:t>NATIONS</w:t>
            </w:r>
          </w:p>
        </w:tc>
        <w:tc>
          <w:tcPr>
            <w:tcW w:w="4545" w:type="dxa"/>
            <w:tcBorders>
              <w:bottom w:val="single" w:sz="18" w:space="0" w:color="auto"/>
            </w:tcBorders>
          </w:tcPr>
          <w:p w14:paraId="3A1EB661" w14:textId="77777777" w:rsidR="00F72392" w:rsidRPr="00AE7469" w:rsidRDefault="00F72392" w:rsidP="00BA7B47">
            <w:pPr>
              <w:jc w:val="right"/>
              <w:rPr>
                <w:sz w:val="52"/>
                <w:szCs w:val="52"/>
              </w:rPr>
            </w:pPr>
            <w:r w:rsidRPr="00AE7469">
              <w:rPr>
                <w:rFonts w:ascii="Univers Bold" w:hAnsi="Univers Bold"/>
                <w:b/>
                <w:sz w:val="72"/>
              </w:rPr>
              <w:t>EP</w:t>
            </w:r>
          </w:p>
        </w:tc>
      </w:tr>
      <w:tr w:rsidR="00F72392" w:rsidRPr="00AE7469" w14:paraId="7C9EA204"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CD971D2" w14:textId="77777777" w:rsidR="00F72392" w:rsidRPr="00AE7469" w:rsidRDefault="00F72392" w:rsidP="00BA7B47">
            <w:pPr>
              <w:spacing w:before="120"/>
              <w:ind w:left="-9"/>
            </w:pPr>
            <w:r w:rsidRPr="00AE7469">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4AFABD6"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CF040DB" w14:textId="77777777" w:rsidR="00F72392" w:rsidRPr="00AE7469"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AE7469">
              <w:rPr>
                <w:rFonts w:ascii="Univers" w:hAnsi="Univers"/>
                <w:b/>
                <w:sz w:val="32"/>
                <w:szCs w:val="32"/>
              </w:rPr>
              <w:t>United Nations</w:t>
            </w:r>
          </w:p>
          <w:p w14:paraId="07F4FAE9" w14:textId="77777777" w:rsidR="00F72392" w:rsidRPr="00AE7469"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AE7469">
              <w:rPr>
                <w:rFonts w:ascii="Univers" w:hAnsi="Univers"/>
                <w:b/>
                <w:sz w:val="32"/>
                <w:szCs w:val="32"/>
              </w:rPr>
              <w:t>Environment</w:t>
            </w:r>
          </w:p>
          <w:p w14:paraId="5C4A7EF4" w14:textId="77777777" w:rsidR="00F72392" w:rsidRPr="00AE7469"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AE7469">
              <w:rPr>
                <w:rFonts w:ascii="Univers" w:hAnsi="Univers"/>
                <w:b/>
                <w:sz w:val="32"/>
                <w:szCs w:val="32"/>
              </w:rPr>
              <w:t>Programme</w:t>
            </w:r>
          </w:p>
        </w:tc>
        <w:tc>
          <w:tcPr>
            <w:tcW w:w="4545" w:type="dxa"/>
            <w:tcBorders>
              <w:top w:val="nil"/>
              <w:left w:val="nil"/>
              <w:bottom w:val="single" w:sz="36" w:space="0" w:color="auto"/>
              <w:right w:val="nil"/>
            </w:tcBorders>
          </w:tcPr>
          <w:p w14:paraId="30F54D54" w14:textId="77777777" w:rsidR="00F72392" w:rsidRPr="00AE7469" w:rsidRDefault="00F72392" w:rsidP="00BA7B47">
            <w:pPr>
              <w:spacing w:before="120"/>
            </w:pPr>
            <w:r w:rsidRPr="00AE7469">
              <w:t>Distr.</w:t>
            </w:r>
          </w:p>
          <w:p w14:paraId="4DA45E91" w14:textId="77777777" w:rsidR="00F72392" w:rsidRPr="00AE7469" w:rsidRDefault="00F72392" w:rsidP="00BA7B47">
            <w:r w:rsidRPr="00AE7469">
              <w:t>GENERAL</w:t>
            </w:r>
          </w:p>
          <w:p w14:paraId="35CCAC5B" w14:textId="77777777" w:rsidR="00F72392" w:rsidRPr="00AE7469" w:rsidRDefault="00F72392" w:rsidP="00BA7B47"/>
          <w:p w14:paraId="07FCE412" w14:textId="77777777" w:rsidR="00F72392" w:rsidRPr="00AE7469" w:rsidRDefault="00F72392" w:rsidP="00BA7B47"/>
          <w:p w14:paraId="0BC6452F" w14:textId="02EA2DF7" w:rsidR="00F72392" w:rsidRPr="00AE7469" w:rsidRDefault="00461E8F" w:rsidP="00BA7B47">
            <w:r w:rsidRPr="00AE7469">
              <w:fldChar w:fldCharType="begin"/>
            </w:r>
            <w:r w:rsidRPr="00AE7469">
              <w:instrText xml:space="preserve"> DOCPROPERTY "Document number"  \* MERGEFORMAT </w:instrText>
            </w:r>
            <w:r w:rsidRPr="00AE7469">
              <w:fldChar w:fldCharType="separate"/>
            </w:r>
            <w:r w:rsidRPr="00AE7469">
              <w:t>UNEP/</w:t>
            </w:r>
            <w:proofErr w:type="spellStart"/>
            <w:r w:rsidRPr="00AE7469">
              <w:t>OzL.Pro</w:t>
            </w:r>
            <w:proofErr w:type="spellEnd"/>
            <w:r w:rsidRPr="00AE7469">
              <w:t>/ExCom/98/35</w:t>
            </w:r>
            <w:r w:rsidRPr="00AE7469">
              <w:fldChar w:fldCharType="end"/>
            </w:r>
          </w:p>
          <w:p w14:paraId="5058C9DB" w14:textId="4DAA18DA" w:rsidR="00F72392" w:rsidRPr="00AE7469" w:rsidRDefault="00F72392" w:rsidP="00BA7B47">
            <w:r w:rsidRPr="00AE7469">
              <w:fldChar w:fldCharType="begin"/>
            </w:r>
            <w:r w:rsidRPr="00AE7469">
              <w:instrText xml:space="preserve"> DOCPROPERTY "Revision date" \@ "d MMMM YYYY"  \* MERGEFORMAT </w:instrText>
            </w:r>
            <w:r w:rsidRPr="00AE7469">
              <w:fldChar w:fldCharType="separate"/>
            </w:r>
            <w:r w:rsidR="007D395B" w:rsidRPr="00AE7469">
              <w:t>14 May 2026</w:t>
            </w:r>
            <w:r w:rsidRPr="00AE7469">
              <w:fldChar w:fldCharType="end"/>
            </w:r>
          </w:p>
          <w:p w14:paraId="7944AFB8" w14:textId="77777777" w:rsidR="00F72392" w:rsidRPr="00AE7469" w:rsidRDefault="00F72392" w:rsidP="00BA7B47">
            <w:pPr>
              <w:rPr>
                <w:caps/>
              </w:rPr>
            </w:pPr>
          </w:p>
          <w:p w14:paraId="5B162BE4" w14:textId="77777777" w:rsidR="00F72392" w:rsidRPr="00AE7469" w:rsidRDefault="00F72392" w:rsidP="00BA7B47">
            <w:r w:rsidRPr="00AE7469">
              <w:t>ORIGINAL: ENGLISH</w:t>
            </w:r>
          </w:p>
        </w:tc>
      </w:tr>
    </w:tbl>
    <w:p w14:paraId="6CBA6BA3" w14:textId="77777777" w:rsidR="00F72392" w:rsidRPr="00AE7469" w:rsidRDefault="00F72392" w:rsidP="00BA7B47">
      <w:pPr>
        <w:spacing w:before="60"/>
        <w:jc w:val="left"/>
      </w:pPr>
      <w:r w:rsidRPr="00AE7469">
        <w:t>EXECUTIVE COMMITTEE OF</w:t>
      </w:r>
      <w:r w:rsidRPr="00AE7469">
        <w:br/>
        <w:t xml:space="preserve">  THE MULTILATERAL FUND FOR THE</w:t>
      </w:r>
      <w:r w:rsidRPr="00AE7469">
        <w:br/>
        <w:t xml:space="preserve">  IMPLEMENTATION OF THE MONTREAL PROTOCOL</w:t>
      </w:r>
      <w:r w:rsidRPr="00AE7469">
        <w:br/>
        <w:t>Ninety-eighth Meeting</w:t>
      </w:r>
    </w:p>
    <w:p w14:paraId="46C0338A" w14:textId="77777777" w:rsidR="00F72392" w:rsidRPr="00AE7469" w:rsidRDefault="00F72392" w:rsidP="00BA7B47">
      <w:pPr>
        <w:jc w:val="left"/>
      </w:pPr>
      <w:r w:rsidRPr="00AE7469">
        <w:t>Montreal, 22–26 June 2026</w:t>
      </w:r>
    </w:p>
    <w:p w14:paraId="5686218E" w14:textId="6188B403" w:rsidR="00F72392" w:rsidRPr="00AE7469" w:rsidRDefault="00F72392" w:rsidP="00BA7B47">
      <w:pPr>
        <w:jc w:val="left"/>
      </w:pPr>
      <w:r w:rsidRPr="00AE7469">
        <w:t xml:space="preserve">Item </w:t>
      </w:r>
      <w:r w:rsidR="00B0758A" w:rsidRPr="00AE7469">
        <w:t>8(c)</w:t>
      </w:r>
      <w:r w:rsidRPr="00AE7469">
        <w:t xml:space="preserve"> of the provisional agenda</w:t>
      </w:r>
      <w:r w:rsidRPr="00AE7469">
        <w:rPr>
          <w:rStyle w:val="FootnoteReference"/>
        </w:rPr>
        <w:footnoteReference w:id="1"/>
      </w:r>
    </w:p>
    <w:p w14:paraId="72C2180E" w14:textId="77777777" w:rsidR="00F72392" w:rsidRPr="00AE7469" w:rsidRDefault="00F72392" w:rsidP="00BA7B47"/>
    <w:p w14:paraId="1B21B844" w14:textId="77777777" w:rsidR="00F72392" w:rsidRPr="00AE7469" w:rsidRDefault="00F72392" w:rsidP="00BA7B47"/>
    <w:p w14:paraId="77A6C0D2" w14:textId="77777777" w:rsidR="00F72392" w:rsidRPr="00AE7469" w:rsidRDefault="00F72392" w:rsidP="00BA7B47"/>
    <w:p w14:paraId="620BE836" w14:textId="77777777" w:rsidR="00F72392" w:rsidRPr="00AE7469" w:rsidRDefault="00F72392" w:rsidP="00BA7B47"/>
    <w:p w14:paraId="7DD84511" w14:textId="77777777" w:rsidR="00F72392" w:rsidRPr="00AE7469" w:rsidRDefault="00F72392" w:rsidP="00BA7B47"/>
    <w:p w14:paraId="6CDE9B21" w14:textId="6F5E65CF" w:rsidR="00F72392" w:rsidRPr="00AE7469" w:rsidRDefault="00F72392" w:rsidP="00BA7B47">
      <w:pPr>
        <w:jc w:val="center"/>
        <w:rPr>
          <w:b/>
        </w:rPr>
      </w:pPr>
      <w:r w:rsidRPr="00AE7469">
        <w:rPr>
          <w:b/>
        </w:rPr>
        <w:t xml:space="preserve">PROJECT PROPOSAL: </w:t>
      </w:r>
      <w:r w:rsidR="00BE63B5" w:rsidRPr="00AE7469">
        <w:rPr>
          <w:b/>
        </w:rPr>
        <w:t>FIJI</w:t>
      </w:r>
    </w:p>
    <w:p w14:paraId="32F227DE" w14:textId="77777777" w:rsidR="00F72392" w:rsidRPr="00AE7469" w:rsidRDefault="00F72392" w:rsidP="00BA7B47"/>
    <w:p w14:paraId="0EF03243" w14:textId="77777777" w:rsidR="00F72392" w:rsidRPr="00AE7469" w:rsidRDefault="00F72392" w:rsidP="00BA7B47"/>
    <w:p w14:paraId="2FC4FA2D" w14:textId="1374A4F2" w:rsidR="00F72392" w:rsidRPr="00AE7469" w:rsidRDefault="00F72392" w:rsidP="00BA7B47">
      <w:pPr>
        <w:spacing w:after="240"/>
        <w:ind w:firstLine="720"/>
      </w:pPr>
      <w:r w:rsidRPr="00AE7469">
        <w:t>This document consists of the comments and recommendation of the Secretariat on the following project proposal:</w:t>
      </w:r>
    </w:p>
    <w:p w14:paraId="32BE4EEA" w14:textId="77777777" w:rsidR="00F72392" w:rsidRPr="00AE7469" w:rsidRDefault="00F72392" w:rsidP="00BA7B47">
      <w:pPr>
        <w:spacing w:after="240"/>
        <w:rPr>
          <w:u w:val="single"/>
        </w:rPr>
      </w:pPr>
      <w:r w:rsidRPr="00AE7469">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E7469" w14:paraId="1BD01593" w14:textId="77777777" w:rsidTr="00231256">
        <w:tc>
          <w:tcPr>
            <w:tcW w:w="5103" w:type="dxa"/>
          </w:tcPr>
          <w:p w14:paraId="49E6342F" w14:textId="3B41333B" w:rsidR="00F72392" w:rsidRPr="00AE7469" w:rsidRDefault="00F72392" w:rsidP="00F72392">
            <w:pPr>
              <w:numPr>
                <w:ilvl w:val="0"/>
                <w:numId w:val="24"/>
              </w:numPr>
              <w:ind w:left="599" w:hanging="709"/>
              <w:contextualSpacing/>
              <w:jc w:val="left"/>
            </w:pPr>
            <w:r w:rsidRPr="00AE7469">
              <w:t xml:space="preserve">HCFC phase-out management plan (stage II, </w:t>
            </w:r>
            <w:r w:rsidR="00E33447" w:rsidRPr="00AE7469">
              <w:t>second</w:t>
            </w:r>
            <w:r w:rsidRPr="00AE7469">
              <w:t> tranche)</w:t>
            </w:r>
          </w:p>
        </w:tc>
        <w:tc>
          <w:tcPr>
            <w:tcW w:w="1843" w:type="dxa"/>
          </w:tcPr>
          <w:p w14:paraId="1F6CCC5D" w14:textId="2B1078F7" w:rsidR="00F72392" w:rsidRPr="00AE7469" w:rsidRDefault="0082542B" w:rsidP="00BA7B47">
            <w:pPr>
              <w:ind w:left="-248" w:right="-394"/>
              <w:jc w:val="center"/>
            </w:pPr>
            <w:r w:rsidRPr="00AE7469">
              <w:t>UNDP</w:t>
            </w:r>
            <w:r w:rsidR="00F72392" w:rsidRPr="00AE7469">
              <w:t xml:space="preserve"> and </w:t>
            </w:r>
            <w:r w:rsidRPr="00AE7469">
              <w:t>UNEP</w:t>
            </w:r>
          </w:p>
        </w:tc>
        <w:tc>
          <w:tcPr>
            <w:tcW w:w="2552" w:type="dxa"/>
          </w:tcPr>
          <w:p w14:paraId="2BE8C4BB" w14:textId="5069368B" w:rsidR="00F72392" w:rsidRPr="00AE7469" w:rsidRDefault="00F72392" w:rsidP="00BA7B47">
            <w:pPr>
              <w:jc w:val="right"/>
            </w:pPr>
            <w:r w:rsidRPr="00AE7469">
              <w:t>Blanket approval</w:t>
            </w:r>
          </w:p>
        </w:tc>
      </w:tr>
    </w:tbl>
    <w:p w14:paraId="18D86180" w14:textId="77777777" w:rsidR="00F72392" w:rsidRPr="00AE7469" w:rsidRDefault="00F72392" w:rsidP="00BA7B47"/>
    <w:p w14:paraId="40212EB6" w14:textId="77777777" w:rsidR="00F72392" w:rsidRPr="00AE7469" w:rsidRDefault="00F72392" w:rsidP="00BA7B47"/>
    <w:p w14:paraId="5409D355" w14:textId="77777777" w:rsidR="00F72392" w:rsidRPr="00AE7469" w:rsidRDefault="00F72392" w:rsidP="00BA7B47"/>
    <w:p w14:paraId="17FD4E34" w14:textId="77777777" w:rsidR="00F72392" w:rsidRPr="00AE7469" w:rsidRDefault="00F72392" w:rsidP="00BA7B47"/>
    <w:p w14:paraId="6BADF110" w14:textId="77777777" w:rsidR="00F72392" w:rsidRPr="00AE7469" w:rsidRDefault="00F72392" w:rsidP="00BA7B47">
      <w:r w:rsidRPr="00AE7469">
        <w:br w:type="page"/>
      </w:r>
    </w:p>
    <w:p w14:paraId="0B05DA4B" w14:textId="77777777" w:rsidR="00F72392" w:rsidRPr="00AE7469" w:rsidRDefault="00F72392" w:rsidP="00BA7B47">
      <w:pPr>
        <w:spacing w:after="120"/>
        <w:jc w:val="center"/>
        <w:rPr>
          <w:b/>
        </w:rPr>
      </w:pPr>
      <w:r w:rsidRPr="00AE7469">
        <w:rPr>
          <w:b/>
        </w:rPr>
        <w:lastRenderedPageBreak/>
        <w:t>PROJECT EVALUATION SHEET – MULTI-YEAR PROJECTS</w:t>
      </w:r>
    </w:p>
    <w:p w14:paraId="7A941CE0" w14:textId="039D9B47" w:rsidR="00F72392" w:rsidRPr="00AE7469" w:rsidRDefault="00382653" w:rsidP="00BA7B47">
      <w:pPr>
        <w:spacing w:after="200"/>
        <w:jc w:val="center"/>
        <w:rPr>
          <w:b/>
          <w:bCs/>
        </w:rPr>
      </w:pPr>
      <w:r w:rsidRPr="00AE7469">
        <w:rPr>
          <w:b/>
          <w:bCs/>
        </w:rPr>
        <w:t>Fiji</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AE7469" w14:paraId="25959393" w14:textId="77777777" w:rsidTr="00DA0FEE">
        <w:trPr>
          <w:trHeight w:val="240"/>
          <w:jc w:val="center"/>
        </w:trPr>
        <w:tc>
          <w:tcPr>
            <w:tcW w:w="2505" w:type="dxa"/>
            <w:vAlign w:val="center"/>
            <w:hideMark/>
          </w:tcPr>
          <w:p w14:paraId="1F24AEF8" w14:textId="77777777" w:rsidR="00F72392" w:rsidRPr="00AE7469" w:rsidRDefault="00F72392" w:rsidP="00DA0FEE">
            <w:pPr>
              <w:spacing w:before="20" w:after="20"/>
              <w:jc w:val="center"/>
              <w:rPr>
                <w:b/>
                <w:sz w:val="20"/>
                <w:szCs w:val="20"/>
                <w:lang w:val="en-US"/>
              </w:rPr>
            </w:pPr>
            <w:r w:rsidRPr="00AE7469">
              <w:rPr>
                <w:b/>
                <w:sz w:val="20"/>
                <w:szCs w:val="20"/>
                <w:lang w:val="en-US"/>
              </w:rPr>
              <w:t>PROJECT TITLE</w:t>
            </w:r>
          </w:p>
        </w:tc>
        <w:tc>
          <w:tcPr>
            <w:tcW w:w="2506" w:type="dxa"/>
            <w:vAlign w:val="center"/>
            <w:hideMark/>
          </w:tcPr>
          <w:p w14:paraId="5D5921A8" w14:textId="77777777" w:rsidR="00F72392" w:rsidRPr="00AE7469" w:rsidRDefault="00F72392" w:rsidP="00DA0FEE">
            <w:pPr>
              <w:spacing w:before="20" w:after="20"/>
              <w:jc w:val="center"/>
              <w:rPr>
                <w:b/>
                <w:sz w:val="20"/>
                <w:szCs w:val="20"/>
                <w:lang w:val="en-US"/>
              </w:rPr>
            </w:pPr>
            <w:r w:rsidRPr="00AE7469">
              <w:rPr>
                <w:b/>
                <w:sz w:val="20"/>
                <w:szCs w:val="20"/>
                <w:lang w:val="en-US"/>
              </w:rPr>
              <w:t>AGENCY</w:t>
            </w:r>
          </w:p>
        </w:tc>
        <w:tc>
          <w:tcPr>
            <w:tcW w:w="2506" w:type="dxa"/>
            <w:vAlign w:val="center"/>
            <w:hideMark/>
          </w:tcPr>
          <w:p w14:paraId="3F6D0166" w14:textId="77777777" w:rsidR="00F72392" w:rsidRPr="00AE7469" w:rsidRDefault="00F72392" w:rsidP="00DA0FEE">
            <w:pPr>
              <w:spacing w:before="20" w:after="20"/>
              <w:jc w:val="center"/>
              <w:rPr>
                <w:b/>
                <w:sz w:val="20"/>
                <w:szCs w:val="20"/>
                <w:lang w:val="en-US"/>
              </w:rPr>
            </w:pPr>
            <w:r w:rsidRPr="00AE7469">
              <w:rPr>
                <w:b/>
                <w:sz w:val="20"/>
                <w:szCs w:val="20"/>
                <w:lang w:val="en-US"/>
              </w:rPr>
              <w:t>MEETING APPROVED</w:t>
            </w:r>
          </w:p>
        </w:tc>
        <w:tc>
          <w:tcPr>
            <w:tcW w:w="2506" w:type="dxa"/>
            <w:vAlign w:val="center"/>
            <w:hideMark/>
          </w:tcPr>
          <w:p w14:paraId="53DB77F3" w14:textId="77777777" w:rsidR="00F72392" w:rsidRPr="00AE7469" w:rsidRDefault="00F72392" w:rsidP="00DA0FEE">
            <w:pPr>
              <w:spacing w:before="20" w:after="20"/>
              <w:jc w:val="center"/>
              <w:rPr>
                <w:b/>
                <w:sz w:val="20"/>
                <w:szCs w:val="20"/>
                <w:lang w:val="en-US"/>
              </w:rPr>
            </w:pPr>
            <w:r w:rsidRPr="00AE7469">
              <w:rPr>
                <w:b/>
                <w:sz w:val="20"/>
                <w:szCs w:val="20"/>
                <w:lang w:val="en-US"/>
              </w:rPr>
              <w:t>CONTROL MEASURE</w:t>
            </w:r>
          </w:p>
        </w:tc>
      </w:tr>
      <w:tr w:rsidR="00F72392" w:rsidRPr="00AE7469" w14:paraId="081AD905" w14:textId="77777777" w:rsidTr="006D482D">
        <w:trPr>
          <w:trHeight w:val="240"/>
          <w:jc w:val="center"/>
        </w:trPr>
        <w:tc>
          <w:tcPr>
            <w:tcW w:w="2505" w:type="dxa"/>
            <w:vAlign w:val="center"/>
            <w:hideMark/>
          </w:tcPr>
          <w:p w14:paraId="764B3043" w14:textId="19252244" w:rsidR="00F72392" w:rsidRPr="00AE7469" w:rsidRDefault="00F72392" w:rsidP="00DA0FEE">
            <w:pPr>
              <w:spacing w:before="20" w:after="20"/>
              <w:ind w:right="37"/>
              <w:jc w:val="center"/>
              <w:rPr>
                <w:sz w:val="20"/>
                <w:szCs w:val="20"/>
                <w:lang w:val="en-US"/>
              </w:rPr>
            </w:pPr>
            <w:r w:rsidRPr="00AE7469">
              <w:rPr>
                <w:sz w:val="20"/>
                <w:szCs w:val="20"/>
                <w:lang w:val="en-US"/>
              </w:rPr>
              <w:t>HCFC phase-out plan (stage II)</w:t>
            </w:r>
          </w:p>
        </w:tc>
        <w:tc>
          <w:tcPr>
            <w:tcW w:w="2506" w:type="dxa"/>
            <w:vAlign w:val="center"/>
          </w:tcPr>
          <w:p w14:paraId="3D876D94" w14:textId="4887EF16" w:rsidR="00F72392" w:rsidRPr="00AE7469" w:rsidRDefault="00382653" w:rsidP="00DA0FEE">
            <w:pPr>
              <w:tabs>
                <w:tab w:val="left" w:pos="1729"/>
              </w:tabs>
              <w:spacing w:before="20" w:after="20"/>
              <w:jc w:val="center"/>
              <w:rPr>
                <w:sz w:val="20"/>
                <w:szCs w:val="20"/>
                <w:lang w:val="en-US"/>
              </w:rPr>
            </w:pPr>
            <w:r w:rsidRPr="00AE7469">
              <w:rPr>
                <w:sz w:val="20"/>
                <w:szCs w:val="20"/>
              </w:rPr>
              <w:t>UNDP</w:t>
            </w:r>
            <w:r w:rsidR="00F72392" w:rsidRPr="00AE7469">
              <w:rPr>
                <w:sz w:val="20"/>
                <w:szCs w:val="20"/>
              </w:rPr>
              <w:t xml:space="preserve"> (lead), </w:t>
            </w:r>
            <w:r w:rsidRPr="00AE7469">
              <w:rPr>
                <w:sz w:val="20"/>
                <w:szCs w:val="20"/>
              </w:rPr>
              <w:t>UNEP</w:t>
            </w:r>
          </w:p>
        </w:tc>
        <w:tc>
          <w:tcPr>
            <w:tcW w:w="2506" w:type="dxa"/>
            <w:vAlign w:val="center"/>
          </w:tcPr>
          <w:p w14:paraId="0F83AEB2" w14:textId="44B596C2" w:rsidR="00F72392" w:rsidRPr="00AE7469" w:rsidRDefault="003838EC" w:rsidP="00DA0FEE">
            <w:pPr>
              <w:spacing w:before="20" w:after="20"/>
              <w:ind w:left="30" w:right="31"/>
              <w:jc w:val="center"/>
              <w:rPr>
                <w:sz w:val="20"/>
                <w:szCs w:val="20"/>
                <w:lang w:val="en-US"/>
              </w:rPr>
            </w:pPr>
            <w:r w:rsidRPr="00AE7469">
              <w:rPr>
                <w:sz w:val="20"/>
                <w:szCs w:val="20"/>
                <w:lang w:val="en-US"/>
              </w:rPr>
              <w:t>88</w:t>
            </w:r>
            <w:r w:rsidRPr="00AE7469">
              <w:rPr>
                <w:sz w:val="20"/>
                <w:szCs w:val="20"/>
                <w:vertAlign w:val="superscript"/>
                <w:lang w:val="en-US"/>
              </w:rPr>
              <w:t>th</w:t>
            </w:r>
          </w:p>
        </w:tc>
        <w:tc>
          <w:tcPr>
            <w:tcW w:w="2506" w:type="dxa"/>
            <w:vAlign w:val="center"/>
          </w:tcPr>
          <w:p w14:paraId="49D193AB" w14:textId="791D15BF" w:rsidR="00F72392" w:rsidRPr="00AE7469" w:rsidRDefault="003838EC" w:rsidP="00DA0FEE">
            <w:pPr>
              <w:spacing w:before="20" w:after="20"/>
              <w:jc w:val="center"/>
              <w:rPr>
                <w:sz w:val="20"/>
                <w:szCs w:val="20"/>
              </w:rPr>
            </w:pPr>
            <w:r w:rsidRPr="00AE7469">
              <w:rPr>
                <w:sz w:val="20"/>
                <w:szCs w:val="20"/>
                <w:lang w:val="en-US"/>
              </w:rPr>
              <w:t>100</w:t>
            </w:r>
            <w:r w:rsidR="00F72392" w:rsidRPr="00AE7469">
              <w:rPr>
                <w:sz w:val="20"/>
                <w:szCs w:val="20"/>
                <w:lang w:val="en-US"/>
              </w:rPr>
              <w:t xml:space="preserve">% phase-out by </w:t>
            </w:r>
            <w:r w:rsidRPr="00AE7469">
              <w:rPr>
                <w:sz w:val="20"/>
                <w:szCs w:val="20"/>
                <w:lang w:val="en-US"/>
              </w:rPr>
              <w:t>2030</w:t>
            </w:r>
          </w:p>
        </w:tc>
      </w:tr>
    </w:tbl>
    <w:p w14:paraId="09045CC0" w14:textId="77777777" w:rsidR="00F72392" w:rsidRPr="00AE7469"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AE7469" w14:paraId="7E4F2CA9" w14:textId="77777777" w:rsidTr="004A1DC2">
        <w:trPr>
          <w:trHeight w:val="43"/>
          <w:jc w:val="center"/>
        </w:trPr>
        <w:tc>
          <w:tcPr>
            <w:tcW w:w="5098" w:type="dxa"/>
            <w:vAlign w:val="center"/>
            <w:hideMark/>
          </w:tcPr>
          <w:p w14:paraId="0766F39E" w14:textId="77777777" w:rsidR="00F72392" w:rsidRPr="00AE7469" w:rsidRDefault="00F72392" w:rsidP="00DA0FEE">
            <w:pPr>
              <w:spacing w:before="20" w:after="20"/>
              <w:jc w:val="left"/>
              <w:rPr>
                <w:b/>
                <w:sz w:val="20"/>
                <w:szCs w:val="20"/>
                <w:lang w:val="en-US"/>
              </w:rPr>
            </w:pPr>
            <w:r w:rsidRPr="00AE7469">
              <w:rPr>
                <w:b/>
                <w:sz w:val="20"/>
                <w:szCs w:val="20"/>
                <w:lang w:val="en-US"/>
              </w:rPr>
              <w:t>ARTICLE 7 DATA (Annex C, Group I)</w:t>
            </w:r>
          </w:p>
        </w:tc>
        <w:tc>
          <w:tcPr>
            <w:tcW w:w="2462" w:type="dxa"/>
            <w:vAlign w:val="center"/>
            <w:hideMark/>
          </w:tcPr>
          <w:p w14:paraId="139C9AEA" w14:textId="69C179CB" w:rsidR="00F72392" w:rsidRPr="00AE7469" w:rsidRDefault="00F72392" w:rsidP="00DA0FEE">
            <w:pPr>
              <w:spacing w:before="20" w:after="20"/>
              <w:jc w:val="center"/>
              <w:rPr>
                <w:sz w:val="20"/>
                <w:szCs w:val="20"/>
                <w:lang w:val="en-US"/>
              </w:rPr>
            </w:pPr>
            <w:r w:rsidRPr="00AE7469">
              <w:rPr>
                <w:sz w:val="20"/>
                <w:szCs w:val="20"/>
                <w:lang w:val="en-US"/>
              </w:rPr>
              <w:t xml:space="preserve">Year: 2024 </w:t>
            </w:r>
          </w:p>
        </w:tc>
        <w:tc>
          <w:tcPr>
            <w:tcW w:w="2463" w:type="dxa"/>
            <w:vAlign w:val="center"/>
            <w:hideMark/>
          </w:tcPr>
          <w:p w14:paraId="79EFC46B" w14:textId="41B0E397" w:rsidR="00F72392" w:rsidRPr="00AE7469" w:rsidRDefault="00C53CE9" w:rsidP="00DA0FEE">
            <w:pPr>
              <w:spacing w:before="20" w:after="20"/>
              <w:jc w:val="right"/>
              <w:rPr>
                <w:sz w:val="20"/>
                <w:szCs w:val="20"/>
                <w:lang w:val="en-US"/>
              </w:rPr>
            </w:pPr>
            <w:r w:rsidRPr="00AE7469">
              <w:rPr>
                <w:sz w:val="20"/>
                <w:szCs w:val="20"/>
              </w:rPr>
              <w:t>2.63</w:t>
            </w:r>
            <w:r w:rsidR="00F72392" w:rsidRPr="00AE7469">
              <w:rPr>
                <w:sz w:val="20"/>
                <w:szCs w:val="20"/>
                <w:lang w:val="en-US"/>
              </w:rPr>
              <w:t xml:space="preserve"> ODP </w:t>
            </w:r>
            <w:proofErr w:type="spellStart"/>
            <w:r w:rsidR="00F72392" w:rsidRPr="00AE7469">
              <w:rPr>
                <w:sz w:val="20"/>
                <w:szCs w:val="20"/>
                <w:lang w:val="en-US"/>
              </w:rPr>
              <w:t>tonnes</w:t>
            </w:r>
            <w:proofErr w:type="spellEnd"/>
          </w:p>
        </w:tc>
      </w:tr>
    </w:tbl>
    <w:p w14:paraId="3E714FE6" w14:textId="77777777" w:rsidR="00F72392" w:rsidRPr="00AE7469"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AE7469" w14:paraId="674C8749" w14:textId="77777777" w:rsidTr="00AF67FA">
        <w:trPr>
          <w:trHeight w:val="50"/>
          <w:jc w:val="center"/>
        </w:trPr>
        <w:tc>
          <w:tcPr>
            <w:tcW w:w="4240" w:type="pct"/>
            <w:gridSpan w:val="7"/>
            <w:tcBorders>
              <w:right w:val="single" w:sz="4" w:space="0" w:color="auto"/>
            </w:tcBorders>
            <w:hideMark/>
          </w:tcPr>
          <w:p w14:paraId="1C12F1D0" w14:textId="77777777" w:rsidR="00F72392" w:rsidRPr="00AE7469" w:rsidRDefault="00F72392" w:rsidP="00DA0FEE">
            <w:pPr>
              <w:spacing w:before="20" w:after="20"/>
              <w:jc w:val="left"/>
              <w:rPr>
                <w:b/>
                <w:sz w:val="20"/>
                <w:szCs w:val="20"/>
                <w:lang w:val="en-US"/>
              </w:rPr>
            </w:pPr>
            <w:r w:rsidRPr="00AE7469">
              <w:rPr>
                <w:b/>
                <w:sz w:val="20"/>
                <w:szCs w:val="20"/>
                <w:lang w:val="en-US"/>
              </w:rPr>
              <w:t xml:space="preserve">COUNTRY PROGRAMME SECTORAL DATA (ODP </w:t>
            </w:r>
            <w:proofErr w:type="spellStart"/>
            <w:r w:rsidRPr="00AE7469">
              <w:rPr>
                <w:b/>
                <w:sz w:val="20"/>
                <w:szCs w:val="20"/>
                <w:lang w:val="en-US"/>
              </w:rPr>
              <w:t>tonnes</w:t>
            </w:r>
            <w:proofErr w:type="spellEnd"/>
            <w:r w:rsidRPr="00AE7469">
              <w:rPr>
                <w:b/>
                <w:sz w:val="20"/>
                <w:szCs w:val="20"/>
                <w:lang w:val="en-US"/>
              </w:rPr>
              <w:t>)</w:t>
            </w:r>
          </w:p>
        </w:tc>
        <w:tc>
          <w:tcPr>
            <w:tcW w:w="435" w:type="pct"/>
            <w:tcBorders>
              <w:top w:val="single" w:sz="4" w:space="0" w:color="auto"/>
              <w:left w:val="single" w:sz="4" w:space="0" w:color="auto"/>
              <w:bottom w:val="single" w:sz="4" w:space="0" w:color="auto"/>
              <w:right w:val="nil"/>
            </w:tcBorders>
          </w:tcPr>
          <w:p w14:paraId="1DD38870" w14:textId="77777777" w:rsidR="00F72392" w:rsidRPr="00AE7469" w:rsidRDefault="00F72392" w:rsidP="00DA0FEE">
            <w:pPr>
              <w:spacing w:before="20" w:after="20"/>
              <w:jc w:val="left"/>
              <w:rPr>
                <w:b/>
                <w:sz w:val="20"/>
                <w:szCs w:val="20"/>
                <w:lang w:val="en-US"/>
              </w:rPr>
            </w:pPr>
            <w:r w:rsidRPr="00AE7469">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5725FC4A" w14:textId="77777777" w:rsidR="00F72392" w:rsidRPr="00AE7469" w:rsidRDefault="00F72392" w:rsidP="00DA0FEE">
            <w:pPr>
              <w:spacing w:before="20" w:after="20"/>
              <w:jc w:val="right"/>
              <w:rPr>
                <w:b/>
                <w:sz w:val="20"/>
                <w:szCs w:val="20"/>
                <w:lang w:val="en-US"/>
              </w:rPr>
            </w:pPr>
            <w:r w:rsidRPr="00AE7469">
              <w:rPr>
                <w:b/>
                <w:bCs/>
                <w:sz w:val="20"/>
                <w:szCs w:val="20"/>
                <w:lang w:val="en-US"/>
              </w:rPr>
              <w:t>2025</w:t>
            </w:r>
          </w:p>
        </w:tc>
      </w:tr>
      <w:tr w:rsidR="00F72392" w:rsidRPr="00AE7469" w14:paraId="2DA96428" w14:textId="77777777" w:rsidTr="00D646A9">
        <w:trPr>
          <w:trHeight w:val="77"/>
          <w:jc w:val="center"/>
        </w:trPr>
        <w:tc>
          <w:tcPr>
            <w:tcW w:w="619" w:type="pct"/>
            <w:vMerge w:val="restart"/>
            <w:vAlign w:val="center"/>
            <w:hideMark/>
          </w:tcPr>
          <w:p w14:paraId="7DEEE4A4" w14:textId="77777777" w:rsidR="00F72392" w:rsidRPr="00AE7469" w:rsidRDefault="00F72392" w:rsidP="00DA0FEE">
            <w:pPr>
              <w:spacing w:before="20" w:after="20"/>
              <w:jc w:val="center"/>
              <w:rPr>
                <w:sz w:val="20"/>
                <w:szCs w:val="20"/>
                <w:lang w:val="en-US"/>
              </w:rPr>
            </w:pPr>
            <w:r w:rsidRPr="00AE7469">
              <w:rPr>
                <w:sz w:val="20"/>
                <w:szCs w:val="20"/>
                <w:lang w:val="en-US"/>
              </w:rPr>
              <w:t>Substance</w:t>
            </w:r>
          </w:p>
        </w:tc>
        <w:tc>
          <w:tcPr>
            <w:tcW w:w="581" w:type="pct"/>
            <w:vMerge w:val="restart"/>
            <w:vAlign w:val="center"/>
            <w:hideMark/>
          </w:tcPr>
          <w:p w14:paraId="50C661B6" w14:textId="77777777" w:rsidR="00F72392" w:rsidRPr="00AE7469" w:rsidRDefault="00F72392" w:rsidP="00DA0FEE">
            <w:pPr>
              <w:spacing w:before="20" w:after="20"/>
              <w:jc w:val="center"/>
              <w:rPr>
                <w:sz w:val="20"/>
                <w:szCs w:val="20"/>
                <w:lang w:val="en-US"/>
              </w:rPr>
            </w:pPr>
            <w:r w:rsidRPr="00AE7469">
              <w:rPr>
                <w:sz w:val="20"/>
                <w:szCs w:val="20"/>
                <w:lang w:val="en-US"/>
              </w:rPr>
              <w:t>Aerosol</w:t>
            </w:r>
          </w:p>
        </w:tc>
        <w:tc>
          <w:tcPr>
            <w:tcW w:w="565" w:type="pct"/>
            <w:vMerge w:val="restart"/>
            <w:vAlign w:val="center"/>
            <w:hideMark/>
          </w:tcPr>
          <w:p w14:paraId="659F5FF4" w14:textId="77777777" w:rsidR="00F72392" w:rsidRPr="00AE7469" w:rsidRDefault="00F72392" w:rsidP="00DA0FEE">
            <w:pPr>
              <w:spacing w:before="20" w:after="20"/>
              <w:jc w:val="center"/>
              <w:rPr>
                <w:sz w:val="20"/>
                <w:szCs w:val="20"/>
                <w:lang w:val="en-US"/>
              </w:rPr>
            </w:pPr>
            <w:r w:rsidRPr="00AE7469">
              <w:rPr>
                <w:sz w:val="20"/>
                <w:szCs w:val="20"/>
                <w:lang w:val="en-US"/>
              </w:rPr>
              <w:t>Foam</w:t>
            </w:r>
          </w:p>
        </w:tc>
        <w:tc>
          <w:tcPr>
            <w:tcW w:w="637" w:type="pct"/>
            <w:vMerge w:val="restart"/>
            <w:vAlign w:val="center"/>
            <w:hideMark/>
          </w:tcPr>
          <w:p w14:paraId="2E30EF81" w14:textId="77777777" w:rsidR="00F72392" w:rsidRPr="00AE7469" w:rsidRDefault="00F72392" w:rsidP="00DA0FEE">
            <w:pPr>
              <w:spacing w:before="20" w:after="20"/>
              <w:jc w:val="center"/>
              <w:rPr>
                <w:sz w:val="20"/>
                <w:szCs w:val="20"/>
                <w:lang w:val="en-US"/>
              </w:rPr>
            </w:pPr>
            <w:r w:rsidRPr="00AE7469">
              <w:rPr>
                <w:sz w:val="20"/>
                <w:szCs w:val="20"/>
                <w:lang w:val="en-US"/>
              </w:rPr>
              <w:t>Firefighting</w:t>
            </w:r>
          </w:p>
        </w:tc>
        <w:tc>
          <w:tcPr>
            <w:tcW w:w="1343" w:type="pct"/>
            <w:gridSpan w:val="2"/>
            <w:vAlign w:val="center"/>
            <w:hideMark/>
          </w:tcPr>
          <w:p w14:paraId="2660F5DE" w14:textId="77777777" w:rsidR="00F72392" w:rsidRPr="00AE7469" w:rsidRDefault="00F72392" w:rsidP="00DA0FEE">
            <w:pPr>
              <w:spacing w:before="20" w:after="20"/>
              <w:jc w:val="center"/>
              <w:rPr>
                <w:sz w:val="20"/>
                <w:szCs w:val="20"/>
                <w:lang w:val="en-US"/>
              </w:rPr>
            </w:pPr>
            <w:r w:rsidRPr="00AE7469">
              <w:rPr>
                <w:sz w:val="20"/>
                <w:szCs w:val="20"/>
                <w:lang w:val="en-US"/>
              </w:rPr>
              <w:t>Refrigeration</w:t>
            </w:r>
          </w:p>
        </w:tc>
        <w:tc>
          <w:tcPr>
            <w:tcW w:w="495" w:type="pct"/>
            <w:vMerge w:val="restart"/>
            <w:vAlign w:val="center"/>
            <w:hideMark/>
          </w:tcPr>
          <w:p w14:paraId="70C4FC7E" w14:textId="77777777" w:rsidR="00F72392" w:rsidRPr="00AE7469" w:rsidRDefault="00F72392" w:rsidP="00DA0FEE">
            <w:pPr>
              <w:spacing w:before="20" w:after="20"/>
              <w:jc w:val="center"/>
              <w:rPr>
                <w:sz w:val="20"/>
                <w:szCs w:val="20"/>
                <w:lang w:val="en-US"/>
              </w:rPr>
            </w:pPr>
            <w:r w:rsidRPr="00AE7469">
              <w:rPr>
                <w:sz w:val="20"/>
                <w:szCs w:val="20"/>
                <w:lang w:val="en-US"/>
              </w:rPr>
              <w:t>Solvent</w:t>
            </w:r>
          </w:p>
        </w:tc>
        <w:tc>
          <w:tcPr>
            <w:tcW w:w="760" w:type="pct"/>
            <w:gridSpan w:val="2"/>
            <w:vMerge w:val="restart"/>
            <w:tcBorders>
              <w:top w:val="single" w:sz="4" w:space="0" w:color="auto"/>
            </w:tcBorders>
            <w:vAlign w:val="center"/>
            <w:hideMark/>
          </w:tcPr>
          <w:p w14:paraId="50176C7A" w14:textId="77777777" w:rsidR="00F72392" w:rsidRPr="00AE7469" w:rsidRDefault="00F72392" w:rsidP="00DA0FEE">
            <w:pPr>
              <w:spacing w:before="20" w:after="20"/>
              <w:jc w:val="center"/>
              <w:rPr>
                <w:sz w:val="20"/>
                <w:szCs w:val="20"/>
                <w:lang w:val="en-US"/>
              </w:rPr>
            </w:pPr>
            <w:r w:rsidRPr="00AE7469">
              <w:rPr>
                <w:sz w:val="20"/>
                <w:szCs w:val="20"/>
                <w:lang w:val="en-US"/>
              </w:rPr>
              <w:t>Total sector consumption</w:t>
            </w:r>
          </w:p>
        </w:tc>
      </w:tr>
      <w:tr w:rsidR="00F72392" w:rsidRPr="00AE7469" w14:paraId="09EC8CCF" w14:textId="77777777" w:rsidTr="00D646A9">
        <w:trPr>
          <w:trHeight w:val="77"/>
          <w:jc w:val="center"/>
        </w:trPr>
        <w:tc>
          <w:tcPr>
            <w:tcW w:w="619" w:type="pct"/>
            <w:vMerge/>
            <w:tcBorders>
              <w:bottom w:val="single" w:sz="4" w:space="0" w:color="auto"/>
            </w:tcBorders>
            <w:hideMark/>
          </w:tcPr>
          <w:p w14:paraId="56741238" w14:textId="77777777" w:rsidR="00F72392" w:rsidRPr="00AE7469" w:rsidRDefault="00F72392" w:rsidP="00DA0FEE">
            <w:pPr>
              <w:spacing w:before="20" w:after="20"/>
              <w:jc w:val="center"/>
              <w:rPr>
                <w:sz w:val="20"/>
                <w:szCs w:val="20"/>
                <w:lang w:val="en-US"/>
              </w:rPr>
            </w:pPr>
          </w:p>
        </w:tc>
        <w:tc>
          <w:tcPr>
            <w:tcW w:w="581" w:type="pct"/>
            <w:vMerge/>
            <w:tcBorders>
              <w:bottom w:val="single" w:sz="4" w:space="0" w:color="auto"/>
            </w:tcBorders>
          </w:tcPr>
          <w:p w14:paraId="3DEBD752" w14:textId="77777777" w:rsidR="00F72392" w:rsidRPr="00AE7469" w:rsidRDefault="00F72392" w:rsidP="00DA0FEE">
            <w:pPr>
              <w:spacing w:before="20" w:after="20"/>
              <w:jc w:val="center"/>
              <w:rPr>
                <w:sz w:val="20"/>
                <w:szCs w:val="20"/>
                <w:lang w:val="en-US"/>
              </w:rPr>
            </w:pPr>
          </w:p>
        </w:tc>
        <w:tc>
          <w:tcPr>
            <w:tcW w:w="565" w:type="pct"/>
            <w:vMerge/>
            <w:tcBorders>
              <w:bottom w:val="single" w:sz="4" w:space="0" w:color="auto"/>
            </w:tcBorders>
          </w:tcPr>
          <w:p w14:paraId="1BB02AA0" w14:textId="77777777" w:rsidR="00F72392" w:rsidRPr="00AE7469" w:rsidRDefault="00F72392" w:rsidP="00DA0FEE">
            <w:pPr>
              <w:spacing w:before="20" w:after="20"/>
              <w:jc w:val="center"/>
              <w:rPr>
                <w:sz w:val="20"/>
                <w:szCs w:val="20"/>
                <w:lang w:val="en-US"/>
              </w:rPr>
            </w:pPr>
          </w:p>
        </w:tc>
        <w:tc>
          <w:tcPr>
            <w:tcW w:w="637" w:type="pct"/>
            <w:vMerge/>
            <w:tcBorders>
              <w:bottom w:val="single" w:sz="4" w:space="0" w:color="auto"/>
            </w:tcBorders>
          </w:tcPr>
          <w:p w14:paraId="505FFAB1" w14:textId="77777777" w:rsidR="00F72392" w:rsidRPr="00AE7469" w:rsidRDefault="00F72392" w:rsidP="00DA0FEE">
            <w:pPr>
              <w:spacing w:before="20" w:after="20"/>
              <w:jc w:val="center"/>
              <w:rPr>
                <w:sz w:val="20"/>
                <w:szCs w:val="20"/>
                <w:lang w:val="en-US"/>
              </w:rPr>
            </w:pPr>
          </w:p>
        </w:tc>
        <w:tc>
          <w:tcPr>
            <w:tcW w:w="706" w:type="pct"/>
            <w:hideMark/>
          </w:tcPr>
          <w:p w14:paraId="0D21257B" w14:textId="77777777" w:rsidR="00F72392" w:rsidRPr="00AE7469" w:rsidRDefault="00F72392" w:rsidP="00DA0FEE">
            <w:pPr>
              <w:spacing w:before="20" w:after="20"/>
              <w:ind w:left="-250" w:right="-179"/>
              <w:jc w:val="center"/>
              <w:rPr>
                <w:sz w:val="20"/>
                <w:szCs w:val="20"/>
                <w:lang w:val="en-US"/>
              </w:rPr>
            </w:pPr>
            <w:r w:rsidRPr="00AE7469">
              <w:rPr>
                <w:sz w:val="20"/>
                <w:szCs w:val="20"/>
                <w:lang w:val="en-US"/>
              </w:rPr>
              <w:t>Manufacturing</w:t>
            </w:r>
          </w:p>
        </w:tc>
        <w:tc>
          <w:tcPr>
            <w:tcW w:w="637" w:type="pct"/>
            <w:hideMark/>
          </w:tcPr>
          <w:p w14:paraId="4BA7969B" w14:textId="77777777" w:rsidR="00F72392" w:rsidRPr="00AE7469" w:rsidRDefault="00F72392" w:rsidP="00DA0FEE">
            <w:pPr>
              <w:spacing w:before="20" w:after="20"/>
              <w:jc w:val="center"/>
              <w:rPr>
                <w:sz w:val="20"/>
                <w:szCs w:val="20"/>
                <w:lang w:val="en-US"/>
              </w:rPr>
            </w:pPr>
            <w:r w:rsidRPr="00AE7469">
              <w:rPr>
                <w:sz w:val="20"/>
                <w:szCs w:val="20"/>
                <w:lang w:val="en-US"/>
              </w:rPr>
              <w:t>Servicing</w:t>
            </w:r>
          </w:p>
        </w:tc>
        <w:tc>
          <w:tcPr>
            <w:tcW w:w="495" w:type="pct"/>
            <w:vMerge/>
            <w:tcBorders>
              <w:bottom w:val="single" w:sz="4" w:space="0" w:color="auto"/>
            </w:tcBorders>
          </w:tcPr>
          <w:p w14:paraId="7749979D" w14:textId="77777777" w:rsidR="00F72392" w:rsidRPr="00AE7469" w:rsidRDefault="00F72392" w:rsidP="00DA0FEE">
            <w:pPr>
              <w:spacing w:before="20" w:after="20"/>
              <w:jc w:val="right"/>
              <w:rPr>
                <w:sz w:val="20"/>
                <w:szCs w:val="20"/>
                <w:lang w:val="en-US"/>
              </w:rPr>
            </w:pPr>
          </w:p>
        </w:tc>
        <w:tc>
          <w:tcPr>
            <w:tcW w:w="760" w:type="pct"/>
            <w:gridSpan w:val="2"/>
            <w:vMerge/>
            <w:tcBorders>
              <w:bottom w:val="single" w:sz="4" w:space="0" w:color="auto"/>
            </w:tcBorders>
          </w:tcPr>
          <w:p w14:paraId="5D4A6409" w14:textId="77777777" w:rsidR="00F72392" w:rsidRPr="00AE7469" w:rsidRDefault="00F72392" w:rsidP="00DA0FEE">
            <w:pPr>
              <w:spacing w:before="20" w:after="20"/>
              <w:jc w:val="right"/>
              <w:rPr>
                <w:sz w:val="20"/>
                <w:szCs w:val="20"/>
                <w:lang w:val="en-US"/>
              </w:rPr>
            </w:pPr>
          </w:p>
        </w:tc>
      </w:tr>
      <w:tr w:rsidR="00F72392" w:rsidRPr="00AE7469" w14:paraId="0536C90E" w14:textId="77777777" w:rsidTr="00AF67FA">
        <w:trPr>
          <w:trHeight w:val="249"/>
          <w:jc w:val="center"/>
        </w:trPr>
        <w:tc>
          <w:tcPr>
            <w:tcW w:w="619" w:type="pct"/>
            <w:tcBorders>
              <w:top w:val="single" w:sz="4" w:space="0" w:color="auto"/>
            </w:tcBorders>
            <w:hideMark/>
          </w:tcPr>
          <w:p w14:paraId="52E28504" w14:textId="77777777" w:rsidR="00F72392" w:rsidRPr="00AE7469" w:rsidRDefault="00F72392" w:rsidP="00DA0FEE">
            <w:pPr>
              <w:spacing w:before="20" w:after="20"/>
              <w:ind w:left="32"/>
              <w:jc w:val="left"/>
              <w:rPr>
                <w:sz w:val="20"/>
                <w:szCs w:val="20"/>
                <w:lang w:val="en-US"/>
              </w:rPr>
            </w:pPr>
            <w:r w:rsidRPr="00AE7469">
              <w:rPr>
                <w:sz w:val="20"/>
                <w:szCs w:val="20"/>
                <w:lang w:val="en-US"/>
              </w:rPr>
              <w:t>HCFC-22</w:t>
            </w:r>
          </w:p>
        </w:tc>
        <w:tc>
          <w:tcPr>
            <w:tcW w:w="581" w:type="pct"/>
            <w:tcBorders>
              <w:top w:val="single" w:sz="4" w:space="0" w:color="auto"/>
            </w:tcBorders>
          </w:tcPr>
          <w:p w14:paraId="5715BD8C" w14:textId="77777777" w:rsidR="00F72392" w:rsidRPr="00AE7469" w:rsidRDefault="00F72392" w:rsidP="00DA0FEE">
            <w:pPr>
              <w:spacing w:before="20" w:after="20"/>
              <w:jc w:val="right"/>
              <w:rPr>
                <w:sz w:val="20"/>
                <w:szCs w:val="20"/>
                <w:lang w:val="en-US"/>
              </w:rPr>
            </w:pPr>
          </w:p>
        </w:tc>
        <w:tc>
          <w:tcPr>
            <w:tcW w:w="565" w:type="pct"/>
            <w:tcBorders>
              <w:top w:val="single" w:sz="4" w:space="0" w:color="auto"/>
            </w:tcBorders>
          </w:tcPr>
          <w:p w14:paraId="78158E8E" w14:textId="77777777" w:rsidR="00F72392" w:rsidRPr="00AE7469" w:rsidRDefault="00F72392" w:rsidP="00DA0FEE">
            <w:pPr>
              <w:spacing w:before="20" w:after="20"/>
              <w:jc w:val="right"/>
              <w:rPr>
                <w:sz w:val="20"/>
                <w:szCs w:val="20"/>
                <w:lang w:val="en-US"/>
              </w:rPr>
            </w:pPr>
          </w:p>
        </w:tc>
        <w:tc>
          <w:tcPr>
            <w:tcW w:w="637" w:type="pct"/>
            <w:tcBorders>
              <w:top w:val="single" w:sz="4" w:space="0" w:color="auto"/>
            </w:tcBorders>
          </w:tcPr>
          <w:p w14:paraId="6E0AD099" w14:textId="77777777" w:rsidR="00F72392" w:rsidRPr="00AE7469" w:rsidRDefault="00F72392" w:rsidP="00DA0FEE">
            <w:pPr>
              <w:spacing w:before="20" w:after="20"/>
              <w:jc w:val="right"/>
              <w:rPr>
                <w:sz w:val="20"/>
                <w:szCs w:val="20"/>
                <w:lang w:val="en-US"/>
              </w:rPr>
            </w:pPr>
          </w:p>
        </w:tc>
        <w:tc>
          <w:tcPr>
            <w:tcW w:w="706" w:type="pct"/>
          </w:tcPr>
          <w:p w14:paraId="2FF176E4" w14:textId="77777777" w:rsidR="00F72392" w:rsidRPr="00AE7469" w:rsidRDefault="00F72392" w:rsidP="00DA0FEE">
            <w:pPr>
              <w:spacing w:before="20" w:after="20"/>
              <w:jc w:val="right"/>
              <w:rPr>
                <w:sz w:val="20"/>
                <w:szCs w:val="20"/>
                <w:lang w:val="en-US"/>
              </w:rPr>
            </w:pPr>
          </w:p>
        </w:tc>
        <w:tc>
          <w:tcPr>
            <w:tcW w:w="637" w:type="pct"/>
          </w:tcPr>
          <w:p w14:paraId="5D6AE5AA" w14:textId="0F7165E8" w:rsidR="00F72392" w:rsidRPr="00AE7469" w:rsidRDefault="00CE0C5E" w:rsidP="00DA0FEE">
            <w:pPr>
              <w:spacing w:before="20" w:after="20"/>
              <w:jc w:val="right"/>
              <w:rPr>
                <w:sz w:val="20"/>
                <w:szCs w:val="20"/>
                <w:lang w:val="en-US"/>
              </w:rPr>
            </w:pPr>
            <w:r w:rsidRPr="00AE7469">
              <w:rPr>
                <w:sz w:val="20"/>
                <w:szCs w:val="20"/>
              </w:rPr>
              <w:t>1.31</w:t>
            </w:r>
          </w:p>
        </w:tc>
        <w:tc>
          <w:tcPr>
            <w:tcW w:w="495" w:type="pct"/>
          </w:tcPr>
          <w:p w14:paraId="68F9869E" w14:textId="77777777" w:rsidR="00F72392" w:rsidRPr="00AE7469" w:rsidRDefault="00F72392" w:rsidP="00DA0FEE">
            <w:pPr>
              <w:spacing w:before="20" w:after="20"/>
              <w:jc w:val="right"/>
              <w:rPr>
                <w:sz w:val="20"/>
                <w:szCs w:val="20"/>
                <w:lang w:val="en-US"/>
              </w:rPr>
            </w:pPr>
          </w:p>
        </w:tc>
        <w:tc>
          <w:tcPr>
            <w:tcW w:w="760" w:type="pct"/>
            <w:gridSpan w:val="2"/>
          </w:tcPr>
          <w:p w14:paraId="47AE4FC3" w14:textId="67E169FF" w:rsidR="00F72392" w:rsidRPr="00AE7469" w:rsidRDefault="00CE0C5E" w:rsidP="00DA0FEE">
            <w:pPr>
              <w:spacing w:before="20" w:after="20"/>
              <w:jc w:val="right"/>
              <w:rPr>
                <w:sz w:val="20"/>
                <w:szCs w:val="20"/>
                <w:lang w:val="en-US"/>
              </w:rPr>
            </w:pPr>
            <w:r w:rsidRPr="00AE7469">
              <w:rPr>
                <w:sz w:val="20"/>
                <w:szCs w:val="20"/>
              </w:rPr>
              <w:t>1.31</w:t>
            </w:r>
          </w:p>
        </w:tc>
      </w:tr>
    </w:tbl>
    <w:p w14:paraId="3EF4BBDE" w14:textId="77777777" w:rsidR="00F72392" w:rsidRPr="00AE7469"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AE7469" w14:paraId="71628A6B" w14:textId="77777777" w:rsidTr="00252DC5">
        <w:trPr>
          <w:trHeight w:val="79"/>
          <w:jc w:val="center"/>
        </w:trPr>
        <w:tc>
          <w:tcPr>
            <w:tcW w:w="9983" w:type="dxa"/>
            <w:gridSpan w:val="4"/>
            <w:vAlign w:val="center"/>
            <w:hideMark/>
          </w:tcPr>
          <w:p w14:paraId="4DD7F86F" w14:textId="77777777" w:rsidR="00F72392" w:rsidRPr="00AE7469" w:rsidRDefault="00F72392" w:rsidP="00DA0FEE">
            <w:pPr>
              <w:spacing w:before="20" w:after="20"/>
              <w:jc w:val="left"/>
              <w:rPr>
                <w:b/>
                <w:sz w:val="20"/>
                <w:szCs w:val="20"/>
                <w:lang w:val="en-US"/>
              </w:rPr>
            </w:pPr>
            <w:r w:rsidRPr="00AE7469">
              <w:rPr>
                <w:b/>
                <w:sz w:val="20"/>
                <w:szCs w:val="20"/>
                <w:lang w:val="en-US"/>
              </w:rPr>
              <w:t xml:space="preserve">CONSUMPTION DATA (ODP </w:t>
            </w:r>
            <w:proofErr w:type="spellStart"/>
            <w:r w:rsidRPr="00AE7469">
              <w:rPr>
                <w:b/>
                <w:sz w:val="20"/>
                <w:szCs w:val="20"/>
                <w:lang w:val="en-US"/>
              </w:rPr>
              <w:t>tonnes</w:t>
            </w:r>
            <w:proofErr w:type="spellEnd"/>
            <w:r w:rsidRPr="00AE7469">
              <w:rPr>
                <w:b/>
                <w:sz w:val="20"/>
                <w:szCs w:val="20"/>
                <w:lang w:val="en-US"/>
              </w:rPr>
              <w:t>)</w:t>
            </w:r>
          </w:p>
        </w:tc>
      </w:tr>
      <w:tr w:rsidR="00F72392" w:rsidRPr="00AE7469" w14:paraId="4352737B" w14:textId="77777777" w:rsidTr="00252DC5">
        <w:trPr>
          <w:trHeight w:val="140"/>
          <w:jc w:val="center"/>
        </w:trPr>
        <w:tc>
          <w:tcPr>
            <w:tcW w:w="2405" w:type="dxa"/>
            <w:vAlign w:val="center"/>
            <w:hideMark/>
          </w:tcPr>
          <w:p w14:paraId="6C6531BD" w14:textId="77777777" w:rsidR="00F72392" w:rsidRPr="00AE7469" w:rsidRDefault="00F72392" w:rsidP="00DA0FEE">
            <w:pPr>
              <w:spacing w:before="20" w:after="20"/>
              <w:jc w:val="center"/>
              <w:rPr>
                <w:sz w:val="20"/>
                <w:szCs w:val="20"/>
                <w:lang w:val="en-US"/>
              </w:rPr>
            </w:pPr>
            <w:r w:rsidRPr="00AE7469">
              <w:rPr>
                <w:sz w:val="20"/>
                <w:szCs w:val="20"/>
                <w:lang w:val="en-US"/>
              </w:rPr>
              <w:t>2009–2010 baseline:</w:t>
            </w:r>
          </w:p>
        </w:tc>
        <w:tc>
          <w:tcPr>
            <w:tcW w:w="1985" w:type="dxa"/>
            <w:vAlign w:val="center"/>
            <w:hideMark/>
          </w:tcPr>
          <w:p w14:paraId="01321E11" w14:textId="37AEF27A" w:rsidR="00F72392" w:rsidRPr="00AE7469" w:rsidRDefault="00DA4DC8" w:rsidP="00DA0FEE">
            <w:pPr>
              <w:spacing w:before="20" w:after="20"/>
              <w:jc w:val="right"/>
              <w:rPr>
                <w:sz w:val="20"/>
                <w:szCs w:val="20"/>
                <w:lang w:val="en-US"/>
              </w:rPr>
            </w:pPr>
            <w:r w:rsidRPr="00AE7469">
              <w:rPr>
                <w:sz w:val="20"/>
                <w:szCs w:val="20"/>
              </w:rPr>
              <w:t>5.73</w:t>
            </w:r>
          </w:p>
        </w:tc>
        <w:tc>
          <w:tcPr>
            <w:tcW w:w="4252" w:type="dxa"/>
            <w:vAlign w:val="center"/>
            <w:hideMark/>
          </w:tcPr>
          <w:p w14:paraId="7AB83622" w14:textId="77777777" w:rsidR="00F72392" w:rsidRPr="00AE7469" w:rsidRDefault="00F72392" w:rsidP="00DA0FEE">
            <w:pPr>
              <w:spacing w:before="20" w:after="20"/>
              <w:jc w:val="center"/>
              <w:rPr>
                <w:sz w:val="20"/>
                <w:szCs w:val="20"/>
                <w:lang w:val="en-US"/>
              </w:rPr>
            </w:pPr>
            <w:r w:rsidRPr="00AE7469">
              <w:rPr>
                <w:sz w:val="20"/>
                <w:szCs w:val="20"/>
                <w:lang w:val="en-US"/>
              </w:rPr>
              <w:t>Starting point for sustained aggregate reductions:</w:t>
            </w:r>
          </w:p>
        </w:tc>
        <w:tc>
          <w:tcPr>
            <w:tcW w:w="1341" w:type="dxa"/>
            <w:vAlign w:val="center"/>
            <w:hideMark/>
          </w:tcPr>
          <w:p w14:paraId="0801ACE5" w14:textId="6309B800" w:rsidR="00F72392" w:rsidRPr="00AE7469" w:rsidRDefault="00A24A3F" w:rsidP="00DA0FEE">
            <w:pPr>
              <w:spacing w:before="20" w:after="20"/>
              <w:jc w:val="right"/>
              <w:rPr>
                <w:sz w:val="20"/>
                <w:szCs w:val="20"/>
                <w:lang w:val="en-US"/>
              </w:rPr>
            </w:pPr>
            <w:r w:rsidRPr="00AE7469">
              <w:rPr>
                <w:sz w:val="20"/>
                <w:szCs w:val="20"/>
              </w:rPr>
              <w:t>5.73</w:t>
            </w:r>
          </w:p>
        </w:tc>
      </w:tr>
      <w:tr w:rsidR="00F72392" w:rsidRPr="00AE7469" w14:paraId="20C60562" w14:textId="77777777" w:rsidTr="00252DC5">
        <w:trPr>
          <w:trHeight w:val="215"/>
          <w:jc w:val="center"/>
        </w:trPr>
        <w:tc>
          <w:tcPr>
            <w:tcW w:w="9983" w:type="dxa"/>
            <w:gridSpan w:val="4"/>
            <w:vAlign w:val="center"/>
            <w:hideMark/>
          </w:tcPr>
          <w:p w14:paraId="4D25088E" w14:textId="77777777" w:rsidR="00F72392" w:rsidRPr="00AE7469" w:rsidRDefault="00F72392" w:rsidP="00DA0FEE">
            <w:pPr>
              <w:spacing w:before="20" w:after="20"/>
              <w:jc w:val="left"/>
              <w:rPr>
                <w:b/>
                <w:sz w:val="20"/>
                <w:szCs w:val="20"/>
                <w:lang w:val="en-US"/>
              </w:rPr>
            </w:pPr>
            <w:r w:rsidRPr="00AE7469">
              <w:rPr>
                <w:b/>
                <w:sz w:val="20"/>
                <w:szCs w:val="20"/>
                <w:lang w:val="en-US"/>
              </w:rPr>
              <w:t>CONSUMPTION ELIGIBLE FOR FUNDING</w:t>
            </w:r>
          </w:p>
        </w:tc>
      </w:tr>
      <w:tr w:rsidR="00F72392" w:rsidRPr="00AE7469" w14:paraId="73229DF7" w14:textId="77777777" w:rsidTr="00252DC5">
        <w:trPr>
          <w:trHeight w:val="50"/>
          <w:jc w:val="center"/>
        </w:trPr>
        <w:tc>
          <w:tcPr>
            <w:tcW w:w="2405" w:type="dxa"/>
            <w:vAlign w:val="center"/>
            <w:hideMark/>
          </w:tcPr>
          <w:p w14:paraId="67C93340" w14:textId="77777777" w:rsidR="00F72392" w:rsidRPr="00AE7469" w:rsidRDefault="00F72392" w:rsidP="00DA0FEE">
            <w:pPr>
              <w:spacing w:before="20" w:after="20"/>
              <w:jc w:val="center"/>
              <w:rPr>
                <w:sz w:val="20"/>
                <w:szCs w:val="20"/>
                <w:lang w:val="en-US"/>
              </w:rPr>
            </w:pPr>
            <w:r w:rsidRPr="00AE7469">
              <w:rPr>
                <w:sz w:val="20"/>
                <w:szCs w:val="20"/>
                <w:lang w:val="en-US"/>
              </w:rPr>
              <w:t>Already approved:</w:t>
            </w:r>
          </w:p>
        </w:tc>
        <w:tc>
          <w:tcPr>
            <w:tcW w:w="1985" w:type="dxa"/>
            <w:vAlign w:val="center"/>
            <w:hideMark/>
          </w:tcPr>
          <w:p w14:paraId="2CC0165D" w14:textId="7647FDA4" w:rsidR="00F72392" w:rsidRPr="00AE7469" w:rsidRDefault="004723FB" w:rsidP="00DA0FEE">
            <w:pPr>
              <w:spacing w:before="20" w:after="20"/>
              <w:jc w:val="right"/>
              <w:rPr>
                <w:sz w:val="20"/>
                <w:szCs w:val="20"/>
                <w:lang w:val="en-US"/>
              </w:rPr>
            </w:pPr>
            <w:r w:rsidRPr="00AE7469">
              <w:rPr>
                <w:sz w:val="20"/>
                <w:szCs w:val="20"/>
              </w:rPr>
              <w:t>5.73</w:t>
            </w:r>
          </w:p>
        </w:tc>
        <w:tc>
          <w:tcPr>
            <w:tcW w:w="4252" w:type="dxa"/>
            <w:vAlign w:val="center"/>
            <w:hideMark/>
          </w:tcPr>
          <w:p w14:paraId="6026A7C7" w14:textId="77777777" w:rsidR="00F72392" w:rsidRPr="00AE7469" w:rsidRDefault="00F72392" w:rsidP="00DA0FEE">
            <w:pPr>
              <w:spacing w:before="20" w:after="20"/>
              <w:jc w:val="center"/>
              <w:rPr>
                <w:i/>
                <w:sz w:val="20"/>
                <w:szCs w:val="20"/>
                <w:lang w:val="en-US"/>
              </w:rPr>
            </w:pPr>
            <w:r w:rsidRPr="00AE7469">
              <w:rPr>
                <w:sz w:val="20"/>
                <w:szCs w:val="20"/>
                <w:lang w:val="en-US"/>
              </w:rPr>
              <w:t>Remaining:</w:t>
            </w:r>
          </w:p>
        </w:tc>
        <w:tc>
          <w:tcPr>
            <w:tcW w:w="1341" w:type="dxa"/>
            <w:vAlign w:val="center"/>
            <w:hideMark/>
          </w:tcPr>
          <w:p w14:paraId="45FF6DC3" w14:textId="6FD286D4" w:rsidR="00F72392" w:rsidRPr="00AE7469" w:rsidRDefault="00F72392" w:rsidP="00DA0FEE">
            <w:pPr>
              <w:spacing w:before="20" w:after="20"/>
              <w:jc w:val="right"/>
              <w:rPr>
                <w:sz w:val="20"/>
                <w:szCs w:val="20"/>
                <w:lang w:val="en-US"/>
              </w:rPr>
            </w:pPr>
            <w:r w:rsidRPr="00AE7469">
              <w:rPr>
                <w:sz w:val="20"/>
                <w:szCs w:val="20"/>
              </w:rPr>
              <w:t>0.00</w:t>
            </w:r>
          </w:p>
        </w:tc>
      </w:tr>
    </w:tbl>
    <w:p w14:paraId="1212FB8D" w14:textId="77777777" w:rsidR="00F72392" w:rsidRPr="00AE7469"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AE7469" w14:paraId="48D3A4F4" w14:textId="77777777" w:rsidTr="00B160C6">
        <w:trPr>
          <w:trHeight w:val="50"/>
          <w:jc w:val="center"/>
        </w:trPr>
        <w:tc>
          <w:tcPr>
            <w:tcW w:w="2200" w:type="pct"/>
            <w:gridSpan w:val="2"/>
            <w:vAlign w:val="center"/>
            <w:hideMark/>
          </w:tcPr>
          <w:p w14:paraId="7D491C92" w14:textId="77777777" w:rsidR="00F72392" w:rsidRPr="00AE7469" w:rsidRDefault="00F72392" w:rsidP="00DA0FEE">
            <w:pPr>
              <w:spacing w:before="20" w:after="20"/>
              <w:jc w:val="left"/>
              <w:rPr>
                <w:b/>
                <w:sz w:val="20"/>
                <w:szCs w:val="20"/>
                <w:lang w:val="en-US"/>
              </w:rPr>
            </w:pPr>
            <w:r w:rsidRPr="00AE7469">
              <w:rPr>
                <w:b/>
                <w:sz w:val="20"/>
                <w:szCs w:val="20"/>
                <w:lang w:val="en-US"/>
              </w:rPr>
              <w:t>ENDORSED BUSINESS PLAN</w:t>
            </w:r>
          </w:p>
        </w:tc>
        <w:tc>
          <w:tcPr>
            <w:tcW w:w="700" w:type="pct"/>
            <w:vAlign w:val="center"/>
            <w:hideMark/>
          </w:tcPr>
          <w:p w14:paraId="78DA10C3" w14:textId="77777777" w:rsidR="00F72392" w:rsidRPr="00AE7469" w:rsidRDefault="00F72392" w:rsidP="00DA0FEE">
            <w:pPr>
              <w:spacing w:before="20" w:after="20"/>
              <w:jc w:val="center"/>
              <w:rPr>
                <w:b/>
                <w:sz w:val="20"/>
                <w:szCs w:val="20"/>
                <w:lang w:val="en-US"/>
              </w:rPr>
            </w:pPr>
            <w:r w:rsidRPr="00AE7469">
              <w:rPr>
                <w:b/>
                <w:sz w:val="20"/>
                <w:szCs w:val="20"/>
                <w:lang w:val="en-US"/>
              </w:rPr>
              <w:t>2026</w:t>
            </w:r>
          </w:p>
        </w:tc>
        <w:tc>
          <w:tcPr>
            <w:tcW w:w="700" w:type="pct"/>
            <w:vAlign w:val="center"/>
            <w:hideMark/>
          </w:tcPr>
          <w:p w14:paraId="60C1EF44" w14:textId="77777777" w:rsidR="00F72392" w:rsidRPr="00AE7469" w:rsidRDefault="00F72392" w:rsidP="00DA0FEE">
            <w:pPr>
              <w:spacing w:before="20" w:after="20"/>
              <w:jc w:val="center"/>
              <w:rPr>
                <w:b/>
                <w:sz w:val="20"/>
                <w:szCs w:val="20"/>
                <w:lang w:val="en-US"/>
              </w:rPr>
            </w:pPr>
            <w:r w:rsidRPr="00AE7469">
              <w:rPr>
                <w:b/>
                <w:sz w:val="20"/>
                <w:szCs w:val="20"/>
                <w:lang w:val="en-US"/>
              </w:rPr>
              <w:t>2027</w:t>
            </w:r>
          </w:p>
        </w:tc>
        <w:tc>
          <w:tcPr>
            <w:tcW w:w="700" w:type="pct"/>
            <w:vAlign w:val="center"/>
            <w:hideMark/>
          </w:tcPr>
          <w:p w14:paraId="0B04E93C" w14:textId="77777777" w:rsidR="00F72392" w:rsidRPr="00AE7469" w:rsidRDefault="00F72392" w:rsidP="00DA0FEE">
            <w:pPr>
              <w:spacing w:before="20" w:after="20"/>
              <w:jc w:val="center"/>
              <w:rPr>
                <w:b/>
                <w:sz w:val="20"/>
                <w:szCs w:val="20"/>
                <w:lang w:val="en-US"/>
              </w:rPr>
            </w:pPr>
            <w:r w:rsidRPr="00AE7469">
              <w:rPr>
                <w:b/>
                <w:sz w:val="20"/>
                <w:szCs w:val="20"/>
                <w:lang w:val="en-US"/>
              </w:rPr>
              <w:t>2028</w:t>
            </w:r>
          </w:p>
        </w:tc>
        <w:tc>
          <w:tcPr>
            <w:tcW w:w="700" w:type="pct"/>
            <w:vAlign w:val="center"/>
            <w:hideMark/>
          </w:tcPr>
          <w:p w14:paraId="56745AFE" w14:textId="77777777" w:rsidR="00F72392" w:rsidRPr="00AE7469" w:rsidRDefault="00F72392" w:rsidP="00DA0FEE">
            <w:pPr>
              <w:spacing w:before="20" w:after="20"/>
              <w:jc w:val="center"/>
              <w:rPr>
                <w:b/>
                <w:sz w:val="20"/>
                <w:szCs w:val="20"/>
                <w:lang w:val="en-US"/>
              </w:rPr>
            </w:pPr>
            <w:r w:rsidRPr="00AE7469">
              <w:rPr>
                <w:b/>
                <w:sz w:val="20"/>
                <w:szCs w:val="20"/>
                <w:lang w:val="en-US"/>
              </w:rPr>
              <w:t>Total</w:t>
            </w:r>
          </w:p>
        </w:tc>
      </w:tr>
      <w:tr w:rsidR="000C32D2" w:rsidRPr="00AE7469" w14:paraId="73D37B14" w14:textId="77777777" w:rsidTr="00B160C6">
        <w:trPr>
          <w:trHeight w:val="187"/>
          <w:jc w:val="center"/>
        </w:trPr>
        <w:tc>
          <w:tcPr>
            <w:tcW w:w="780" w:type="pct"/>
            <w:vMerge w:val="restart"/>
            <w:vAlign w:val="center"/>
            <w:hideMark/>
          </w:tcPr>
          <w:p w14:paraId="7A6C06F1" w14:textId="746D48A5" w:rsidR="000C32D2" w:rsidRPr="00AE7469" w:rsidRDefault="000C32D2" w:rsidP="000C32D2">
            <w:pPr>
              <w:spacing w:before="20" w:after="20"/>
              <w:jc w:val="center"/>
              <w:rPr>
                <w:sz w:val="20"/>
                <w:szCs w:val="20"/>
                <w:lang w:val="en-US"/>
              </w:rPr>
            </w:pPr>
            <w:r w:rsidRPr="00AE7469">
              <w:rPr>
                <w:sz w:val="20"/>
                <w:szCs w:val="20"/>
              </w:rPr>
              <w:t>UNDP</w:t>
            </w:r>
          </w:p>
        </w:tc>
        <w:tc>
          <w:tcPr>
            <w:tcW w:w="1420" w:type="pct"/>
            <w:vAlign w:val="center"/>
            <w:hideMark/>
          </w:tcPr>
          <w:p w14:paraId="1D5357BE" w14:textId="77777777" w:rsidR="000C32D2" w:rsidRPr="00AE7469" w:rsidRDefault="000C32D2" w:rsidP="000C32D2">
            <w:pPr>
              <w:spacing w:before="20" w:after="20"/>
              <w:jc w:val="left"/>
              <w:rPr>
                <w:sz w:val="20"/>
                <w:szCs w:val="20"/>
                <w:lang w:val="en-US"/>
              </w:rPr>
            </w:pPr>
            <w:r w:rsidRPr="00AE7469">
              <w:rPr>
                <w:sz w:val="20"/>
                <w:szCs w:val="20"/>
                <w:lang w:val="en-US"/>
              </w:rPr>
              <w:t xml:space="preserve">ODS phase-out (ODP </w:t>
            </w:r>
            <w:proofErr w:type="spellStart"/>
            <w:r w:rsidRPr="00AE7469">
              <w:rPr>
                <w:sz w:val="20"/>
                <w:szCs w:val="20"/>
                <w:lang w:val="en-US"/>
              </w:rPr>
              <w:t>tonnes</w:t>
            </w:r>
            <w:proofErr w:type="spellEnd"/>
            <w:r w:rsidRPr="00AE7469">
              <w:rPr>
                <w:sz w:val="20"/>
                <w:szCs w:val="20"/>
                <w:lang w:val="en-US"/>
              </w:rPr>
              <w:t>)</w:t>
            </w:r>
          </w:p>
        </w:tc>
        <w:tc>
          <w:tcPr>
            <w:tcW w:w="700" w:type="pct"/>
            <w:vAlign w:val="center"/>
          </w:tcPr>
          <w:p w14:paraId="2159E82C" w14:textId="7F5CAB70" w:rsidR="000C32D2" w:rsidRPr="00AE7469" w:rsidRDefault="000C32D2" w:rsidP="000C32D2">
            <w:pPr>
              <w:spacing w:before="20" w:after="20"/>
              <w:jc w:val="right"/>
              <w:rPr>
                <w:sz w:val="20"/>
                <w:szCs w:val="20"/>
                <w:lang w:val="en-US"/>
              </w:rPr>
            </w:pPr>
            <w:r w:rsidRPr="00AE7469">
              <w:rPr>
                <w:sz w:val="20"/>
                <w:szCs w:val="20"/>
                <w:lang w:val="en-US"/>
              </w:rPr>
              <w:t>0.75</w:t>
            </w:r>
          </w:p>
        </w:tc>
        <w:tc>
          <w:tcPr>
            <w:tcW w:w="700" w:type="pct"/>
            <w:vAlign w:val="center"/>
          </w:tcPr>
          <w:p w14:paraId="112C92CA" w14:textId="24167E9A" w:rsidR="000C32D2" w:rsidRPr="00AE7469" w:rsidRDefault="000C32D2" w:rsidP="000C32D2">
            <w:pPr>
              <w:spacing w:before="20" w:after="20"/>
              <w:jc w:val="right"/>
              <w:rPr>
                <w:sz w:val="20"/>
                <w:szCs w:val="20"/>
                <w:lang w:val="en-US"/>
              </w:rPr>
            </w:pPr>
            <w:r w:rsidRPr="00AE7469">
              <w:rPr>
                <w:sz w:val="20"/>
                <w:szCs w:val="20"/>
              </w:rPr>
              <w:t>0.00</w:t>
            </w:r>
          </w:p>
        </w:tc>
        <w:tc>
          <w:tcPr>
            <w:tcW w:w="700" w:type="pct"/>
            <w:vAlign w:val="center"/>
          </w:tcPr>
          <w:p w14:paraId="760808B3" w14:textId="0E039D02" w:rsidR="000C32D2" w:rsidRPr="00AE7469" w:rsidRDefault="000C32D2" w:rsidP="000C32D2">
            <w:pPr>
              <w:spacing w:before="20" w:after="20"/>
              <w:jc w:val="right"/>
              <w:rPr>
                <w:sz w:val="20"/>
                <w:szCs w:val="20"/>
                <w:lang w:val="en-US"/>
              </w:rPr>
            </w:pPr>
            <w:r w:rsidRPr="00AE7469">
              <w:rPr>
                <w:sz w:val="20"/>
                <w:szCs w:val="20"/>
              </w:rPr>
              <w:t>0.00</w:t>
            </w:r>
          </w:p>
        </w:tc>
        <w:tc>
          <w:tcPr>
            <w:tcW w:w="700" w:type="pct"/>
            <w:vAlign w:val="center"/>
          </w:tcPr>
          <w:p w14:paraId="2D42B982" w14:textId="1B9235F4" w:rsidR="000C32D2" w:rsidRPr="00AE7469" w:rsidRDefault="000C32D2" w:rsidP="000C32D2">
            <w:pPr>
              <w:spacing w:before="20" w:after="20"/>
              <w:jc w:val="right"/>
              <w:rPr>
                <w:sz w:val="20"/>
                <w:szCs w:val="20"/>
                <w:lang w:val="en-US"/>
              </w:rPr>
            </w:pPr>
            <w:r w:rsidRPr="00AE7469">
              <w:rPr>
                <w:sz w:val="20"/>
                <w:szCs w:val="20"/>
                <w:lang w:val="en-US"/>
              </w:rPr>
              <w:t>0.75</w:t>
            </w:r>
          </w:p>
        </w:tc>
      </w:tr>
      <w:tr w:rsidR="000C32D2" w:rsidRPr="00AE7469" w14:paraId="4FF32CFE" w14:textId="77777777" w:rsidTr="00B160C6">
        <w:trPr>
          <w:trHeight w:val="55"/>
          <w:jc w:val="center"/>
        </w:trPr>
        <w:tc>
          <w:tcPr>
            <w:tcW w:w="780" w:type="pct"/>
            <w:vMerge/>
            <w:vAlign w:val="center"/>
            <w:hideMark/>
          </w:tcPr>
          <w:p w14:paraId="132599B7" w14:textId="77777777" w:rsidR="000C32D2" w:rsidRPr="00AE7469" w:rsidRDefault="000C32D2" w:rsidP="000C32D2">
            <w:pPr>
              <w:spacing w:before="20" w:after="20"/>
              <w:jc w:val="center"/>
              <w:rPr>
                <w:sz w:val="20"/>
                <w:szCs w:val="20"/>
                <w:lang w:val="en-US"/>
              </w:rPr>
            </w:pPr>
          </w:p>
        </w:tc>
        <w:tc>
          <w:tcPr>
            <w:tcW w:w="1420" w:type="pct"/>
            <w:vAlign w:val="center"/>
            <w:hideMark/>
          </w:tcPr>
          <w:p w14:paraId="2486C73E" w14:textId="77777777" w:rsidR="000C32D2" w:rsidRPr="00AE7469" w:rsidRDefault="000C32D2" w:rsidP="000C32D2">
            <w:pPr>
              <w:spacing w:before="20" w:after="20"/>
              <w:jc w:val="left"/>
              <w:rPr>
                <w:sz w:val="20"/>
                <w:szCs w:val="20"/>
                <w:lang w:val="en-US"/>
              </w:rPr>
            </w:pPr>
            <w:r w:rsidRPr="00AE7469">
              <w:rPr>
                <w:sz w:val="20"/>
                <w:szCs w:val="20"/>
                <w:lang w:val="en-US"/>
              </w:rPr>
              <w:t>Funding (US $)</w:t>
            </w:r>
          </w:p>
        </w:tc>
        <w:tc>
          <w:tcPr>
            <w:tcW w:w="700" w:type="pct"/>
            <w:vAlign w:val="center"/>
          </w:tcPr>
          <w:p w14:paraId="61964D1E" w14:textId="0A97D538" w:rsidR="000C32D2" w:rsidRPr="00AE7469" w:rsidRDefault="000C32D2" w:rsidP="000C32D2">
            <w:pPr>
              <w:spacing w:before="20" w:after="20"/>
              <w:jc w:val="right"/>
              <w:rPr>
                <w:sz w:val="20"/>
                <w:szCs w:val="20"/>
                <w:lang w:val="en-US"/>
              </w:rPr>
            </w:pPr>
            <w:r w:rsidRPr="00AE7469">
              <w:rPr>
                <w:sz w:val="20"/>
                <w:szCs w:val="20"/>
              </w:rPr>
              <w:t>148,730</w:t>
            </w:r>
          </w:p>
        </w:tc>
        <w:tc>
          <w:tcPr>
            <w:tcW w:w="700" w:type="pct"/>
            <w:vAlign w:val="center"/>
          </w:tcPr>
          <w:p w14:paraId="5E196F8F" w14:textId="50FF8E87" w:rsidR="000C32D2" w:rsidRPr="00AE7469" w:rsidRDefault="000C32D2" w:rsidP="000C32D2">
            <w:pPr>
              <w:spacing w:before="20" w:after="20"/>
              <w:jc w:val="right"/>
              <w:rPr>
                <w:sz w:val="20"/>
                <w:szCs w:val="20"/>
                <w:lang w:val="en-US"/>
              </w:rPr>
            </w:pPr>
            <w:r w:rsidRPr="00AE7469">
              <w:rPr>
                <w:sz w:val="20"/>
                <w:szCs w:val="20"/>
                <w:lang w:val="en-US"/>
              </w:rPr>
              <w:t>0</w:t>
            </w:r>
          </w:p>
        </w:tc>
        <w:tc>
          <w:tcPr>
            <w:tcW w:w="700" w:type="pct"/>
            <w:vAlign w:val="center"/>
          </w:tcPr>
          <w:p w14:paraId="10D99DDD" w14:textId="770BB7EB" w:rsidR="000C32D2" w:rsidRPr="00AE7469" w:rsidRDefault="000C32D2" w:rsidP="000C32D2">
            <w:pPr>
              <w:spacing w:before="20" w:after="20"/>
              <w:jc w:val="right"/>
              <w:rPr>
                <w:sz w:val="20"/>
                <w:szCs w:val="20"/>
                <w:lang w:val="en-US"/>
              </w:rPr>
            </w:pPr>
            <w:r w:rsidRPr="00AE7469">
              <w:rPr>
                <w:sz w:val="20"/>
                <w:szCs w:val="20"/>
                <w:lang w:val="en-US"/>
              </w:rPr>
              <w:t>0</w:t>
            </w:r>
          </w:p>
        </w:tc>
        <w:tc>
          <w:tcPr>
            <w:tcW w:w="700" w:type="pct"/>
            <w:vAlign w:val="center"/>
          </w:tcPr>
          <w:p w14:paraId="0789E3C2" w14:textId="723D108E" w:rsidR="000C32D2" w:rsidRPr="00AE7469" w:rsidRDefault="000C32D2" w:rsidP="000C32D2">
            <w:pPr>
              <w:spacing w:before="20" w:after="20"/>
              <w:jc w:val="right"/>
              <w:rPr>
                <w:sz w:val="20"/>
                <w:szCs w:val="20"/>
                <w:lang w:val="en-US"/>
              </w:rPr>
            </w:pPr>
            <w:r w:rsidRPr="00AE7469">
              <w:rPr>
                <w:sz w:val="20"/>
                <w:szCs w:val="20"/>
              </w:rPr>
              <w:t>148,730</w:t>
            </w:r>
          </w:p>
        </w:tc>
      </w:tr>
      <w:tr w:rsidR="000C32D2" w:rsidRPr="00AE7469" w14:paraId="12A898CE" w14:textId="77777777" w:rsidTr="00B160C6">
        <w:trPr>
          <w:trHeight w:val="78"/>
          <w:jc w:val="center"/>
        </w:trPr>
        <w:tc>
          <w:tcPr>
            <w:tcW w:w="780" w:type="pct"/>
            <w:vMerge w:val="restart"/>
            <w:vAlign w:val="center"/>
            <w:hideMark/>
          </w:tcPr>
          <w:p w14:paraId="3F11E9DC" w14:textId="7587AB9B" w:rsidR="000C32D2" w:rsidRPr="00AE7469" w:rsidRDefault="000C32D2" w:rsidP="000C32D2">
            <w:pPr>
              <w:spacing w:before="20" w:after="20"/>
              <w:jc w:val="center"/>
              <w:rPr>
                <w:sz w:val="20"/>
                <w:szCs w:val="20"/>
                <w:lang w:val="en-US"/>
              </w:rPr>
            </w:pPr>
            <w:r w:rsidRPr="00AE7469">
              <w:rPr>
                <w:sz w:val="20"/>
                <w:szCs w:val="20"/>
              </w:rPr>
              <w:t>UNEP</w:t>
            </w:r>
          </w:p>
        </w:tc>
        <w:tc>
          <w:tcPr>
            <w:tcW w:w="1420" w:type="pct"/>
            <w:vAlign w:val="center"/>
            <w:hideMark/>
          </w:tcPr>
          <w:p w14:paraId="2D4571BE" w14:textId="77777777" w:rsidR="000C32D2" w:rsidRPr="00AE7469" w:rsidRDefault="000C32D2" w:rsidP="000C32D2">
            <w:pPr>
              <w:spacing w:before="20" w:after="20"/>
              <w:jc w:val="left"/>
              <w:rPr>
                <w:sz w:val="20"/>
                <w:szCs w:val="20"/>
                <w:lang w:val="en-US"/>
              </w:rPr>
            </w:pPr>
            <w:r w:rsidRPr="00AE7469">
              <w:rPr>
                <w:sz w:val="20"/>
                <w:szCs w:val="20"/>
                <w:lang w:val="en-US"/>
              </w:rPr>
              <w:t xml:space="preserve">ODS phase-out (ODP </w:t>
            </w:r>
            <w:proofErr w:type="spellStart"/>
            <w:r w:rsidRPr="00AE7469">
              <w:rPr>
                <w:sz w:val="20"/>
                <w:szCs w:val="20"/>
                <w:lang w:val="en-US"/>
              </w:rPr>
              <w:t>tonnes</w:t>
            </w:r>
            <w:proofErr w:type="spellEnd"/>
            <w:r w:rsidRPr="00AE7469">
              <w:rPr>
                <w:sz w:val="20"/>
                <w:szCs w:val="20"/>
                <w:lang w:val="en-US"/>
              </w:rPr>
              <w:t>)</w:t>
            </w:r>
          </w:p>
        </w:tc>
        <w:tc>
          <w:tcPr>
            <w:tcW w:w="700" w:type="pct"/>
            <w:vAlign w:val="center"/>
          </w:tcPr>
          <w:p w14:paraId="5C29512D" w14:textId="27D700B9" w:rsidR="000C32D2" w:rsidRPr="00AE7469" w:rsidRDefault="000C32D2" w:rsidP="000C32D2">
            <w:pPr>
              <w:spacing w:before="20" w:after="20"/>
              <w:jc w:val="right"/>
              <w:rPr>
                <w:sz w:val="20"/>
                <w:szCs w:val="20"/>
                <w:lang w:val="en-US"/>
              </w:rPr>
            </w:pPr>
            <w:r w:rsidRPr="00AE7469">
              <w:rPr>
                <w:sz w:val="20"/>
                <w:szCs w:val="20"/>
              </w:rPr>
              <w:t>0.51</w:t>
            </w:r>
          </w:p>
        </w:tc>
        <w:tc>
          <w:tcPr>
            <w:tcW w:w="700" w:type="pct"/>
            <w:vAlign w:val="center"/>
          </w:tcPr>
          <w:p w14:paraId="381C0C4E" w14:textId="3BAB1F02" w:rsidR="000C32D2" w:rsidRPr="00AE7469" w:rsidRDefault="000C32D2" w:rsidP="000C32D2">
            <w:pPr>
              <w:spacing w:before="20" w:after="20"/>
              <w:jc w:val="right"/>
              <w:rPr>
                <w:sz w:val="20"/>
                <w:szCs w:val="20"/>
                <w:lang w:val="en-US"/>
              </w:rPr>
            </w:pPr>
            <w:r w:rsidRPr="00AE7469">
              <w:rPr>
                <w:sz w:val="20"/>
                <w:szCs w:val="20"/>
              </w:rPr>
              <w:t>0.00</w:t>
            </w:r>
          </w:p>
        </w:tc>
        <w:tc>
          <w:tcPr>
            <w:tcW w:w="700" w:type="pct"/>
            <w:vAlign w:val="center"/>
          </w:tcPr>
          <w:p w14:paraId="2710E7D3" w14:textId="2ED15BEE" w:rsidR="000C32D2" w:rsidRPr="00AE7469" w:rsidRDefault="000C32D2" w:rsidP="000C32D2">
            <w:pPr>
              <w:spacing w:before="20" w:after="20"/>
              <w:jc w:val="right"/>
              <w:rPr>
                <w:sz w:val="20"/>
                <w:szCs w:val="20"/>
                <w:lang w:val="en-US"/>
              </w:rPr>
            </w:pPr>
            <w:r w:rsidRPr="00AE7469">
              <w:rPr>
                <w:sz w:val="20"/>
                <w:szCs w:val="20"/>
              </w:rPr>
              <w:t>0.00</w:t>
            </w:r>
          </w:p>
        </w:tc>
        <w:tc>
          <w:tcPr>
            <w:tcW w:w="700" w:type="pct"/>
            <w:vAlign w:val="center"/>
          </w:tcPr>
          <w:p w14:paraId="4E9A5B2C" w14:textId="3FC00209" w:rsidR="000C32D2" w:rsidRPr="00AE7469" w:rsidRDefault="000C32D2" w:rsidP="000C32D2">
            <w:pPr>
              <w:spacing w:before="20" w:after="20"/>
              <w:jc w:val="right"/>
              <w:rPr>
                <w:sz w:val="20"/>
                <w:szCs w:val="20"/>
                <w:lang w:val="en-US"/>
              </w:rPr>
            </w:pPr>
            <w:r w:rsidRPr="00AE7469">
              <w:rPr>
                <w:sz w:val="20"/>
                <w:szCs w:val="20"/>
              </w:rPr>
              <w:t>0.51</w:t>
            </w:r>
          </w:p>
        </w:tc>
      </w:tr>
      <w:tr w:rsidR="000C32D2" w:rsidRPr="00AE7469" w14:paraId="699C031B" w14:textId="77777777" w:rsidTr="00B160C6">
        <w:trPr>
          <w:trHeight w:val="77"/>
          <w:jc w:val="center"/>
        </w:trPr>
        <w:tc>
          <w:tcPr>
            <w:tcW w:w="780" w:type="pct"/>
            <w:vMerge/>
            <w:vAlign w:val="center"/>
            <w:hideMark/>
          </w:tcPr>
          <w:p w14:paraId="68FAC6F0" w14:textId="77777777" w:rsidR="000C32D2" w:rsidRPr="00AE7469" w:rsidRDefault="000C32D2" w:rsidP="000C32D2">
            <w:pPr>
              <w:spacing w:before="20" w:after="20"/>
              <w:jc w:val="left"/>
              <w:rPr>
                <w:sz w:val="20"/>
                <w:szCs w:val="20"/>
                <w:lang w:val="en-US"/>
              </w:rPr>
            </w:pPr>
          </w:p>
        </w:tc>
        <w:tc>
          <w:tcPr>
            <w:tcW w:w="1420" w:type="pct"/>
            <w:vAlign w:val="center"/>
            <w:hideMark/>
          </w:tcPr>
          <w:p w14:paraId="77AED68D" w14:textId="77777777" w:rsidR="000C32D2" w:rsidRPr="00AE7469" w:rsidRDefault="000C32D2" w:rsidP="000C32D2">
            <w:pPr>
              <w:spacing w:before="20" w:after="20"/>
              <w:jc w:val="left"/>
              <w:rPr>
                <w:sz w:val="20"/>
                <w:szCs w:val="20"/>
                <w:lang w:val="en-US"/>
              </w:rPr>
            </w:pPr>
            <w:r w:rsidRPr="00AE7469">
              <w:rPr>
                <w:sz w:val="20"/>
                <w:szCs w:val="20"/>
                <w:lang w:val="en-US"/>
              </w:rPr>
              <w:t>Funding (US $)</w:t>
            </w:r>
          </w:p>
        </w:tc>
        <w:tc>
          <w:tcPr>
            <w:tcW w:w="700" w:type="pct"/>
            <w:vAlign w:val="center"/>
          </w:tcPr>
          <w:p w14:paraId="0969D89C" w14:textId="42B09A2C" w:rsidR="000C32D2" w:rsidRPr="00AE7469" w:rsidRDefault="000C32D2" w:rsidP="000C32D2">
            <w:pPr>
              <w:spacing w:before="20" w:after="20"/>
              <w:jc w:val="right"/>
              <w:rPr>
                <w:sz w:val="20"/>
                <w:szCs w:val="20"/>
                <w:lang w:val="en-US"/>
              </w:rPr>
            </w:pPr>
            <w:r w:rsidRPr="00AE7469">
              <w:rPr>
                <w:sz w:val="20"/>
                <w:szCs w:val="20"/>
                <w:lang w:val="en-US"/>
              </w:rPr>
              <w:t>106,107</w:t>
            </w:r>
          </w:p>
        </w:tc>
        <w:tc>
          <w:tcPr>
            <w:tcW w:w="700" w:type="pct"/>
            <w:vAlign w:val="center"/>
          </w:tcPr>
          <w:p w14:paraId="3CA7960A" w14:textId="30C088E3" w:rsidR="000C32D2" w:rsidRPr="00AE7469" w:rsidRDefault="000C32D2" w:rsidP="000C32D2">
            <w:pPr>
              <w:spacing w:before="20" w:after="20"/>
              <w:jc w:val="right"/>
              <w:rPr>
                <w:sz w:val="20"/>
                <w:szCs w:val="20"/>
                <w:lang w:val="en-US"/>
              </w:rPr>
            </w:pPr>
            <w:r w:rsidRPr="00AE7469">
              <w:rPr>
                <w:sz w:val="20"/>
                <w:szCs w:val="20"/>
                <w:lang w:val="en-US"/>
              </w:rPr>
              <w:t>0</w:t>
            </w:r>
          </w:p>
        </w:tc>
        <w:tc>
          <w:tcPr>
            <w:tcW w:w="700" w:type="pct"/>
            <w:vAlign w:val="center"/>
          </w:tcPr>
          <w:p w14:paraId="0433CE69" w14:textId="6550349E" w:rsidR="000C32D2" w:rsidRPr="00AE7469" w:rsidRDefault="000C32D2" w:rsidP="000C32D2">
            <w:pPr>
              <w:spacing w:before="20" w:after="20"/>
              <w:jc w:val="right"/>
              <w:rPr>
                <w:sz w:val="20"/>
                <w:szCs w:val="20"/>
                <w:lang w:val="en-US"/>
              </w:rPr>
            </w:pPr>
            <w:r w:rsidRPr="00AE7469">
              <w:rPr>
                <w:sz w:val="20"/>
                <w:szCs w:val="20"/>
                <w:lang w:val="en-US"/>
              </w:rPr>
              <w:t>0</w:t>
            </w:r>
          </w:p>
        </w:tc>
        <w:tc>
          <w:tcPr>
            <w:tcW w:w="700" w:type="pct"/>
            <w:vAlign w:val="center"/>
          </w:tcPr>
          <w:p w14:paraId="52823E47" w14:textId="571E4751" w:rsidR="000C32D2" w:rsidRPr="00AE7469" w:rsidRDefault="000C32D2" w:rsidP="000C32D2">
            <w:pPr>
              <w:spacing w:before="20" w:after="20"/>
              <w:jc w:val="right"/>
              <w:rPr>
                <w:sz w:val="20"/>
                <w:szCs w:val="20"/>
                <w:lang w:val="en-US"/>
              </w:rPr>
            </w:pPr>
            <w:r w:rsidRPr="00AE7469">
              <w:rPr>
                <w:sz w:val="20"/>
                <w:szCs w:val="20"/>
                <w:lang w:val="en-US"/>
              </w:rPr>
              <w:t>106,107</w:t>
            </w:r>
          </w:p>
        </w:tc>
      </w:tr>
    </w:tbl>
    <w:p w14:paraId="4BF31BD6" w14:textId="77777777" w:rsidR="00F72392" w:rsidRPr="00AE7469" w:rsidRDefault="00F72392" w:rsidP="00DA0FEE">
      <w:pPr>
        <w:spacing w:before="20" w:after="20"/>
        <w:jc w:val="center"/>
        <w:rPr>
          <w:sz w:val="18"/>
          <w:szCs w:val="18"/>
        </w:rPr>
      </w:pPr>
    </w:p>
    <w:tbl>
      <w:tblPr>
        <w:tblStyle w:val="TableGrid"/>
        <w:tblW w:w="58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573"/>
        <w:gridCol w:w="1291"/>
        <w:gridCol w:w="1581"/>
        <w:gridCol w:w="946"/>
        <w:gridCol w:w="947"/>
        <w:gridCol w:w="1039"/>
        <w:gridCol w:w="854"/>
        <w:gridCol w:w="946"/>
        <w:gridCol w:w="946"/>
        <w:gridCol w:w="947"/>
      </w:tblGrid>
      <w:tr w:rsidR="00913072" w:rsidRPr="00AE7469" w14:paraId="28DC1F3E" w14:textId="77777777" w:rsidTr="002D6785">
        <w:trPr>
          <w:trHeight w:val="82"/>
          <w:jc w:val="center"/>
        </w:trPr>
        <w:tc>
          <w:tcPr>
            <w:tcW w:w="4445" w:type="dxa"/>
            <w:gridSpan w:val="3"/>
            <w:tcBorders>
              <w:top w:val="single" w:sz="2" w:space="0" w:color="auto"/>
              <w:left w:val="single" w:sz="2" w:space="0" w:color="auto"/>
              <w:bottom w:val="single" w:sz="2" w:space="0" w:color="auto"/>
              <w:right w:val="single" w:sz="2" w:space="0" w:color="auto"/>
            </w:tcBorders>
            <w:vAlign w:val="center"/>
            <w:hideMark/>
          </w:tcPr>
          <w:p w14:paraId="487FAC58" w14:textId="6CCA1571" w:rsidR="00913072" w:rsidRPr="00AE7469" w:rsidRDefault="00913072" w:rsidP="00DA0FEE">
            <w:pPr>
              <w:spacing w:before="20" w:after="20"/>
              <w:ind w:left="38"/>
              <w:jc w:val="left"/>
              <w:rPr>
                <w:b/>
                <w:sz w:val="20"/>
                <w:szCs w:val="20"/>
                <w:lang w:val="en-US"/>
              </w:rPr>
            </w:pPr>
            <w:r w:rsidRPr="00AE7469">
              <w:rPr>
                <w:b/>
                <w:sz w:val="20"/>
                <w:szCs w:val="20"/>
                <w:lang w:val="en-US"/>
              </w:rPr>
              <w:t>PROJECT DATA</w:t>
            </w:r>
            <w:r w:rsidRPr="00AE7469">
              <w:rPr>
                <w:b/>
                <w:sz w:val="16"/>
                <w:szCs w:val="16"/>
                <w:lang w:val="en-US"/>
              </w:rPr>
              <w:t xml:space="preserve"> </w:t>
            </w:r>
          </w:p>
        </w:tc>
        <w:tc>
          <w:tcPr>
            <w:tcW w:w="946" w:type="dxa"/>
            <w:tcBorders>
              <w:top w:val="single" w:sz="2" w:space="0" w:color="auto"/>
              <w:left w:val="single" w:sz="2" w:space="0" w:color="auto"/>
              <w:bottom w:val="single" w:sz="2" w:space="0" w:color="auto"/>
              <w:right w:val="single" w:sz="2" w:space="0" w:color="auto"/>
            </w:tcBorders>
            <w:vAlign w:val="center"/>
            <w:hideMark/>
          </w:tcPr>
          <w:p w14:paraId="6503905F" w14:textId="550477DE" w:rsidR="00913072" w:rsidRPr="00AE7469" w:rsidRDefault="00913072" w:rsidP="00DA0FEE">
            <w:pPr>
              <w:spacing w:before="20" w:after="20"/>
              <w:ind w:left="38"/>
              <w:jc w:val="center"/>
              <w:rPr>
                <w:b/>
                <w:sz w:val="20"/>
                <w:szCs w:val="20"/>
                <w:lang w:val="en-US"/>
              </w:rPr>
            </w:pPr>
            <w:r w:rsidRPr="00AE7469">
              <w:rPr>
                <w:b/>
                <w:sz w:val="20"/>
                <w:szCs w:val="20"/>
                <w:lang w:val="en-US"/>
              </w:rPr>
              <w:t>2021</w:t>
            </w:r>
          </w:p>
        </w:tc>
        <w:tc>
          <w:tcPr>
            <w:tcW w:w="947" w:type="dxa"/>
            <w:tcBorders>
              <w:top w:val="single" w:sz="2" w:space="0" w:color="auto"/>
              <w:left w:val="single" w:sz="2" w:space="0" w:color="auto"/>
              <w:bottom w:val="single" w:sz="2" w:space="0" w:color="auto"/>
              <w:right w:val="single" w:sz="2" w:space="0" w:color="auto"/>
            </w:tcBorders>
            <w:vAlign w:val="center"/>
            <w:hideMark/>
          </w:tcPr>
          <w:p w14:paraId="54C675A3" w14:textId="431C69B8" w:rsidR="00913072" w:rsidRPr="00AE7469" w:rsidRDefault="00913072" w:rsidP="00DA0FEE">
            <w:pPr>
              <w:spacing w:before="20" w:after="20"/>
              <w:jc w:val="center"/>
              <w:rPr>
                <w:b/>
                <w:sz w:val="20"/>
                <w:szCs w:val="20"/>
                <w:lang w:val="en-US"/>
              </w:rPr>
            </w:pPr>
            <w:r w:rsidRPr="00AE7469">
              <w:rPr>
                <w:b/>
                <w:sz w:val="20"/>
                <w:szCs w:val="20"/>
                <w:lang w:val="en-US"/>
              </w:rPr>
              <w:t>2022-2024</w:t>
            </w:r>
          </w:p>
        </w:tc>
        <w:tc>
          <w:tcPr>
            <w:tcW w:w="1039" w:type="dxa"/>
            <w:tcBorders>
              <w:top w:val="single" w:sz="2" w:space="0" w:color="auto"/>
              <w:left w:val="single" w:sz="2" w:space="0" w:color="auto"/>
              <w:bottom w:val="single" w:sz="2" w:space="0" w:color="auto"/>
              <w:right w:val="single" w:sz="2" w:space="0" w:color="auto"/>
            </w:tcBorders>
            <w:vAlign w:val="center"/>
            <w:hideMark/>
          </w:tcPr>
          <w:p w14:paraId="5C9BC1FC" w14:textId="79786657" w:rsidR="00913072" w:rsidRPr="00AE7469" w:rsidRDefault="00913072" w:rsidP="00DA0FEE">
            <w:pPr>
              <w:spacing w:before="20" w:after="20"/>
              <w:jc w:val="center"/>
              <w:rPr>
                <w:b/>
                <w:sz w:val="20"/>
                <w:szCs w:val="20"/>
                <w:lang w:val="en-US"/>
              </w:rPr>
            </w:pPr>
            <w:r w:rsidRPr="00AE7469">
              <w:rPr>
                <w:b/>
                <w:sz w:val="20"/>
                <w:szCs w:val="20"/>
                <w:lang w:val="en-US"/>
              </w:rPr>
              <w:t>2025</w:t>
            </w:r>
          </w:p>
        </w:tc>
        <w:tc>
          <w:tcPr>
            <w:tcW w:w="854" w:type="dxa"/>
            <w:tcBorders>
              <w:top w:val="single" w:sz="2" w:space="0" w:color="auto"/>
              <w:left w:val="single" w:sz="2" w:space="0" w:color="auto"/>
              <w:bottom w:val="single" w:sz="2" w:space="0" w:color="auto"/>
              <w:right w:val="single" w:sz="2" w:space="0" w:color="auto"/>
            </w:tcBorders>
            <w:vAlign w:val="center"/>
            <w:hideMark/>
          </w:tcPr>
          <w:p w14:paraId="5E6DBD3B" w14:textId="52D4232E" w:rsidR="00913072" w:rsidRPr="00AE7469" w:rsidRDefault="00913072" w:rsidP="00DA0FEE">
            <w:pPr>
              <w:spacing w:before="20" w:after="20"/>
              <w:jc w:val="center"/>
              <w:rPr>
                <w:b/>
                <w:sz w:val="20"/>
                <w:szCs w:val="20"/>
                <w:lang w:val="en-US"/>
              </w:rPr>
            </w:pPr>
            <w:r w:rsidRPr="00AE7469">
              <w:rPr>
                <w:b/>
                <w:sz w:val="20"/>
                <w:szCs w:val="20"/>
                <w:lang w:val="en-US"/>
              </w:rPr>
              <w:t>2026</w:t>
            </w:r>
            <w:r w:rsidR="000E6210" w:rsidRPr="00AE7469">
              <w:rPr>
                <w:b/>
                <w:sz w:val="20"/>
                <w:szCs w:val="20"/>
                <w:lang w:val="en-US"/>
              </w:rPr>
              <w:t>*</w:t>
            </w:r>
          </w:p>
        </w:tc>
        <w:tc>
          <w:tcPr>
            <w:tcW w:w="946" w:type="dxa"/>
            <w:tcBorders>
              <w:top w:val="single" w:sz="2" w:space="0" w:color="auto"/>
              <w:left w:val="single" w:sz="2" w:space="0" w:color="auto"/>
              <w:bottom w:val="single" w:sz="2" w:space="0" w:color="auto"/>
              <w:right w:val="single" w:sz="2" w:space="0" w:color="auto"/>
            </w:tcBorders>
          </w:tcPr>
          <w:p w14:paraId="4B97B6E8" w14:textId="4DED7D0D" w:rsidR="00913072" w:rsidRPr="00AE7469" w:rsidRDefault="00913072" w:rsidP="00DA0FEE">
            <w:pPr>
              <w:spacing w:before="20" w:after="20"/>
              <w:jc w:val="center"/>
              <w:rPr>
                <w:b/>
                <w:sz w:val="20"/>
                <w:szCs w:val="20"/>
                <w:lang w:val="en-US"/>
              </w:rPr>
            </w:pPr>
            <w:r w:rsidRPr="00AE7469">
              <w:rPr>
                <w:b/>
                <w:sz w:val="20"/>
                <w:szCs w:val="20"/>
                <w:lang w:val="en-US"/>
              </w:rPr>
              <w:t>2027-2029</w:t>
            </w:r>
          </w:p>
        </w:tc>
        <w:tc>
          <w:tcPr>
            <w:tcW w:w="946" w:type="dxa"/>
            <w:tcBorders>
              <w:top w:val="single" w:sz="2" w:space="0" w:color="auto"/>
              <w:left w:val="single" w:sz="2" w:space="0" w:color="auto"/>
              <w:bottom w:val="single" w:sz="2" w:space="0" w:color="auto"/>
              <w:right w:val="single" w:sz="2" w:space="0" w:color="auto"/>
            </w:tcBorders>
            <w:vAlign w:val="center"/>
            <w:hideMark/>
          </w:tcPr>
          <w:p w14:paraId="330174B9" w14:textId="203FD33E" w:rsidR="00913072" w:rsidRPr="00AE7469" w:rsidRDefault="00913072" w:rsidP="00DA0FEE">
            <w:pPr>
              <w:spacing w:before="20" w:after="20"/>
              <w:jc w:val="center"/>
              <w:rPr>
                <w:b/>
                <w:sz w:val="20"/>
                <w:szCs w:val="20"/>
                <w:lang w:val="en-US"/>
              </w:rPr>
            </w:pPr>
            <w:r w:rsidRPr="00AE7469">
              <w:rPr>
                <w:b/>
                <w:sz w:val="20"/>
                <w:szCs w:val="20"/>
                <w:lang w:val="en-US"/>
              </w:rPr>
              <w:t>2030</w:t>
            </w:r>
          </w:p>
        </w:tc>
        <w:tc>
          <w:tcPr>
            <w:tcW w:w="947" w:type="dxa"/>
            <w:tcBorders>
              <w:top w:val="single" w:sz="2" w:space="0" w:color="auto"/>
              <w:left w:val="single" w:sz="2" w:space="0" w:color="auto"/>
              <w:bottom w:val="single" w:sz="2" w:space="0" w:color="auto"/>
              <w:right w:val="single" w:sz="2" w:space="0" w:color="auto"/>
            </w:tcBorders>
            <w:vAlign w:val="center"/>
            <w:hideMark/>
          </w:tcPr>
          <w:p w14:paraId="59E7B373" w14:textId="77777777" w:rsidR="00913072" w:rsidRPr="00AE7469" w:rsidRDefault="00913072" w:rsidP="00DA0FEE">
            <w:pPr>
              <w:spacing w:before="20" w:after="20"/>
              <w:jc w:val="center"/>
              <w:rPr>
                <w:b/>
                <w:sz w:val="20"/>
                <w:szCs w:val="20"/>
                <w:lang w:val="en-US"/>
              </w:rPr>
            </w:pPr>
            <w:r w:rsidRPr="00AE7469">
              <w:rPr>
                <w:b/>
                <w:sz w:val="20"/>
                <w:szCs w:val="20"/>
                <w:lang w:val="en-US"/>
              </w:rPr>
              <w:t>Total</w:t>
            </w:r>
          </w:p>
        </w:tc>
      </w:tr>
      <w:tr w:rsidR="00913072" w:rsidRPr="00AE7469" w14:paraId="6153555E" w14:textId="77777777" w:rsidTr="002D6785">
        <w:trPr>
          <w:trHeight w:val="72"/>
          <w:jc w:val="center"/>
        </w:trPr>
        <w:tc>
          <w:tcPr>
            <w:tcW w:w="1573" w:type="dxa"/>
            <w:vMerge w:val="restart"/>
            <w:tcBorders>
              <w:top w:val="single" w:sz="2" w:space="0" w:color="auto"/>
              <w:left w:val="single" w:sz="2" w:space="0" w:color="auto"/>
              <w:right w:val="single" w:sz="2" w:space="0" w:color="auto"/>
            </w:tcBorders>
            <w:vAlign w:val="center"/>
            <w:hideMark/>
          </w:tcPr>
          <w:p w14:paraId="1FA7468C" w14:textId="77777777" w:rsidR="00913072" w:rsidRPr="00AE7469" w:rsidRDefault="00913072" w:rsidP="00DA0FEE">
            <w:pPr>
              <w:spacing w:before="20" w:after="20"/>
              <w:ind w:left="38"/>
              <w:jc w:val="left"/>
              <w:rPr>
                <w:sz w:val="20"/>
                <w:szCs w:val="20"/>
                <w:lang w:val="fr-CA"/>
              </w:rPr>
            </w:pPr>
            <w:r w:rsidRPr="00AE7469">
              <w:rPr>
                <w:sz w:val="20"/>
                <w:szCs w:val="20"/>
              </w:rPr>
              <w:t>Consumption</w:t>
            </w:r>
            <w:r w:rsidRPr="00AE7469">
              <w:rPr>
                <w:sz w:val="20"/>
                <w:szCs w:val="20"/>
                <w:lang w:val="fr-CA"/>
              </w:rPr>
              <w:t xml:space="preserve"> (ODP tonnes)</w:t>
            </w:r>
          </w:p>
        </w:tc>
        <w:tc>
          <w:tcPr>
            <w:tcW w:w="2872" w:type="dxa"/>
            <w:gridSpan w:val="2"/>
            <w:tcBorders>
              <w:top w:val="single" w:sz="2" w:space="0" w:color="auto"/>
              <w:left w:val="single" w:sz="2" w:space="0" w:color="auto"/>
              <w:bottom w:val="single" w:sz="2" w:space="0" w:color="auto"/>
              <w:right w:val="single" w:sz="2" w:space="0" w:color="auto"/>
            </w:tcBorders>
            <w:vAlign w:val="center"/>
          </w:tcPr>
          <w:p w14:paraId="6F4A2519" w14:textId="77777777" w:rsidR="00913072" w:rsidRPr="00AE7469" w:rsidRDefault="00913072" w:rsidP="00DA0FEE">
            <w:pPr>
              <w:spacing w:before="20" w:after="20"/>
              <w:ind w:left="38"/>
              <w:jc w:val="left"/>
              <w:rPr>
                <w:sz w:val="20"/>
                <w:szCs w:val="20"/>
                <w:lang w:val="en-US"/>
              </w:rPr>
            </w:pPr>
            <w:r w:rsidRPr="00AE7469">
              <w:rPr>
                <w:sz w:val="20"/>
                <w:szCs w:val="20"/>
                <w:lang w:val="en-US"/>
              </w:rPr>
              <w:t>Montreal Protocol limits</w:t>
            </w:r>
          </w:p>
        </w:tc>
        <w:tc>
          <w:tcPr>
            <w:tcW w:w="946" w:type="dxa"/>
            <w:tcBorders>
              <w:top w:val="single" w:sz="2" w:space="0" w:color="auto"/>
              <w:left w:val="single" w:sz="2" w:space="0" w:color="auto"/>
              <w:bottom w:val="single" w:sz="2" w:space="0" w:color="auto"/>
              <w:right w:val="single" w:sz="2" w:space="0" w:color="auto"/>
            </w:tcBorders>
            <w:vAlign w:val="center"/>
          </w:tcPr>
          <w:p w14:paraId="0A7E31C9" w14:textId="7391728B" w:rsidR="00913072" w:rsidRPr="00AE7469" w:rsidRDefault="00913072" w:rsidP="00DA0FEE">
            <w:pPr>
              <w:spacing w:before="20" w:after="20"/>
              <w:ind w:left="38"/>
              <w:jc w:val="right"/>
              <w:rPr>
                <w:sz w:val="20"/>
                <w:szCs w:val="20"/>
                <w:lang w:val="en-US"/>
              </w:rPr>
            </w:pPr>
            <w:r w:rsidRPr="00AE7469">
              <w:rPr>
                <w:sz w:val="20"/>
                <w:szCs w:val="20"/>
                <w:lang w:val="en-US"/>
              </w:rPr>
              <w:t>3.72</w:t>
            </w:r>
          </w:p>
        </w:tc>
        <w:tc>
          <w:tcPr>
            <w:tcW w:w="947" w:type="dxa"/>
            <w:tcBorders>
              <w:top w:val="single" w:sz="2" w:space="0" w:color="auto"/>
              <w:left w:val="single" w:sz="2" w:space="0" w:color="auto"/>
              <w:bottom w:val="single" w:sz="2" w:space="0" w:color="auto"/>
              <w:right w:val="single" w:sz="2" w:space="0" w:color="auto"/>
            </w:tcBorders>
            <w:vAlign w:val="center"/>
          </w:tcPr>
          <w:p w14:paraId="2648AFAF" w14:textId="40D48630" w:rsidR="00913072" w:rsidRPr="00AE7469" w:rsidRDefault="00913072" w:rsidP="00DA0FEE">
            <w:pPr>
              <w:spacing w:before="20" w:after="20"/>
              <w:jc w:val="right"/>
              <w:rPr>
                <w:sz w:val="20"/>
                <w:szCs w:val="20"/>
                <w:lang w:val="en-US"/>
              </w:rPr>
            </w:pPr>
            <w:r w:rsidRPr="00AE7469">
              <w:rPr>
                <w:sz w:val="20"/>
                <w:szCs w:val="20"/>
                <w:lang w:val="en-US"/>
              </w:rPr>
              <w:t>3.72</w:t>
            </w:r>
          </w:p>
        </w:tc>
        <w:tc>
          <w:tcPr>
            <w:tcW w:w="1039" w:type="dxa"/>
            <w:tcBorders>
              <w:top w:val="single" w:sz="2" w:space="0" w:color="auto"/>
              <w:left w:val="single" w:sz="2" w:space="0" w:color="auto"/>
              <w:bottom w:val="single" w:sz="2" w:space="0" w:color="auto"/>
              <w:right w:val="single" w:sz="2" w:space="0" w:color="auto"/>
            </w:tcBorders>
            <w:vAlign w:val="center"/>
          </w:tcPr>
          <w:p w14:paraId="4D8880E0" w14:textId="78E9A408" w:rsidR="00913072" w:rsidRPr="00AE7469" w:rsidRDefault="00913072" w:rsidP="00DA0FEE">
            <w:pPr>
              <w:spacing w:before="20" w:after="20"/>
              <w:jc w:val="right"/>
              <w:rPr>
                <w:sz w:val="20"/>
                <w:szCs w:val="20"/>
                <w:lang w:val="en-US"/>
              </w:rPr>
            </w:pPr>
            <w:r w:rsidRPr="00AE7469">
              <w:rPr>
                <w:sz w:val="20"/>
                <w:szCs w:val="20"/>
                <w:lang w:val="en-US"/>
              </w:rPr>
              <w:t>1.86</w:t>
            </w:r>
          </w:p>
        </w:tc>
        <w:tc>
          <w:tcPr>
            <w:tcW w:w="854" w:type="dxa"/>
            <w:tcBorders>
              <w:top w:val="single" w:sz="2" w:space="0" w:color="auto"/>
              <w:left w:val="single" w:sz="2" w:space="0" w:color="auto"/>
              <w:bottom w:val="single" w:sz="2" w:space="0" w:color="auto"/>
              <w:right w:val="single" w:sz="2" w:space="0" w:color="auto"/>
            </w:tcBorders>
            <w:vAlign w:val="center"/>
          </w:tcPr>
          <w:p w14:paraId="08C4E2FA" w14:textId="7D462F90"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tcPr>
          <w:p w14:paraId="2AAE14E4" w14:textId="6AEB00FD"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04443CE2" w14:textId="5C4A550F" w:rsidR="00913072" w:rsidRPr="00AE7469" w:rsidRDefault="00913072" w:rsidP="00DA0FEE">
            <w:pPr>
              <w:spacing w:before="20" w:after="20"/>
              <w:jc w:val="right"/>
              <w:rPr>
                <w:sz w:val="20"/>
                <w:szCs w:val="20"/>
                <w:lang w:val="en-US"/>
              </w:rPr>
            </w:pPr>
            <w:r w:rsidRPr="00AE7469">
              <w:rPr>
                <w:sz w:val="20"/>
                <w:szCs w:val="20"/>
                <w:lang w:val="en-US"/>
              </w:rPr>
              <w:t>0</w:t>
            </w:r>
          </w:p>
        </w:tc>
        <w:tc>
          <w:tcPr>
            <w:tcW w:w="947" w:type="dxa"/>
            <w:tcBorders>
              <w:top w:val="single" w:sz="2" w:space="0" w:color="auto"/>
              <w:left w:val="single" w:sz="2" w:space="0" w:color="auto"/>
              <w:bottom w:val="single" w:sz="2" w:space="0" w:color="auto"/>
              <w:right w:val="single" w:sz="2" w:space="0" w:color="auto"/>
            </w:tcBorders>
            <w:vAlign w:val="center"/>
            <w:hideMark/>
          </w:tcPr>
          <w:p w14:paraId="48E05616" w14:textId="77777777" w:rsidR="00913072" w:rsidRPr="00AE7469" w:rsidRDefault="00913072" w:rsidP="00DA0FEE">
            <w:pPr>
              <w:spacing w:before="20" w:after="20"/>
              <w:jc w:val="right"/>
              <w:rPr>
                <w:sz w:val="20"/>
                <w:szCs w:val="20"/>
                <w:lang w:val="en-US"/>
              </w:rPr>
            </w:pPr>
            <w:r w:rsidRPr="00AE7469">
              <w:rPr>
                <w:sz w:val="20"/>
                <w:szCs w:val="20"/>
                <w:lang w:val="en-US"/>
              </w:rPr>
              <w:t>n/a</w:t>
            </w:r>
          </w:p>
        </w:tc>
      </w:tr>
      <w:tr w:rsidR="00913072" w:rsidRPr="00AE7469" w14:paraId="64885214" w14:textId="77777777" w:rsidTr="002D6785">
        <w:trPr>
          <w:trHeight w:val="84"/>
          <w:jc w:val="center"/>
        </w:trPr>
        <w:tc>
          <w:tcPr>
            <w:tcW w:w="1573" w:type="dxa"/>
            <w:vMerge/>
            <w:tcBorders>
              <w:left w:val="single" w:sz="2" w:space="0" w:color="auto"/>
              <w:bottom w:val="single" w:sz="2" w:space="0" w:color="auto"/>
              <w:right w:val="single" w:sz="2" w:space="0" w:color="auto"/>
            </w:tcBorders>
            <w:vAlign w:val="center"/>
            <w:hideMark/>
          </w:tcPr>
          <w:p w14:paraId="54FEED02" w14:textId="77777777" w:rsidR="00913072" w:rsidRPr="00AE7469" w:rsidRDefault="00913072" w:rsidP="00DA0FEE">
            <w:pPr>
              <w:spacing w:before="20" w:after="20"/>
              <w:ind w:left="38"/>
              <w:jc w:val="left"/>
              <w:rPr>
                <w:sz w:val="20"/>
                <w:szCs w:val="20"/>
                <w:lang w:val="en-US"/>
              </w:rPr>
            </w:pPr>
          </w:p>
        </w:tc>
        <w:tc>
          <w:tcPr>
            <w:tcW w:w="2872" w:type="dxa"/>
            <w:gridSpan w:val="2"/>
            <w:tcBorders>
              <w:top w:val="single" w:sz="2" w:space="0" w:color="auto"/>
              <w:left w:val="single" w:sz="2" w:space="0" w:color="auto"/>
              <w:bottom w:val="single" w:sz="2" w:space="0" w:color="auto"/>
              <w:right w:val="single" w:sz="2" w:space="0" w:color="auto"/>
            </w:tcBorders>
            <w:vAlign w:val="center"/>
          </w:tcPr>
          <w:p w14:paraId="52D75B37" w14:textId="77777777" w:rsidR="00913072" w:rsidRPr="00AE7469" w:rsidRDefault="00913072" w:rsidP="00DA0FEE">
            <w:pPr>
              <w:spacing w:before="20" w:after="20"/>
              <w:ind w:left="38"/>
              <w:jc w:val="left"/>
              <w:rPr>
                <w:sz w:val="20"/>
                <w:szCs w:val="20"/>
                <w:lang w:val="en-US"/>
              </w:rPr>
            </w:pPr>
            <w:r w:rsidRPr="00AE7469">
              <w:rPr>
                <w:sz w:val="20"/>
                <w:szCs w:val="20"/>
                <w:lang w:val="en-US"/>
              </w:rPr>
              <w:t xml:space="preserve">Maximum allowable </w:t>
            </w:r>
          </w:p>
        </w:tc>
        <w:tc>
          <w:tcPr>
            <w:tcW w:w="946" w:type="dxa"/>
            <w:tcBorders>
              <w:top w:val="single" w:sz="2" w:space="0" w:color="auto"/>
              <w:left w:val="single" w:sz="2" w:space="0" w:color="auto"/>
              <w:bottom w:val="single" w:sz="2" w:space="0" w:color="auto"/>
              <w:right w:val="single" w:sz="2" w:space="0" w:color="auto"/>
            </w:tcBorders>
            <w:vAlign w:val="center"/>
          </w:tcPr>
          <w:p w14:paraId="2AD31FA1" w14:textId="342CB216" w:rsidR="00913072" w:rsidRPr="00AE7469" w:rsidRDefault="00913072" w:rsidP="00DA0FEE">
            <w:pPr>
              <w:spacing w:before="20" w:after="20"/>
              <w:ind w:left="38"/>
              <w:jc w:val="right"/>
              <w:rPr>
                <w:sz w:val="20"/>
                <w:szCs w:val="20"/>
                <w:lang w:val="en-US"/>
              </w:rPr>
            </w:pPr>
            <w:r w:rsidRPr="00AE7469">
              <w:rPr>
                <w:sz w:val="20"/>
                <w:szCs w:val="20"/>
                <w:lang w:val="en-US"/>
              </w:rPr>
              <w:t>3.72</w:t>
            </w:r>
          </w:p>
        </w:tc>
        <w:tc>
          <w:tcPr>
            <w:tcW w:w="947" w:type="dxa"/>
            <w:tcBorders>
              <w:top w:val="single" w:sz="2" w:space="0" w:color="auto"/>
              <w:left w:val="single" w:sz="2" w:space="0" w:color="auto"/>
              <w:bottom w:val="single" w:sz="2" w:space="0" w:color="auto"/>
              <w:right w:val="single" w:sz="2" w:space="0" w:color="auto"/>
            </w:tcBorders>
            <w:vAlign w:val="center"/>
          </w:tcPr>
          <w:p w14:paraId="00712461" w14:textId="31B8B6E2" w:rsidR="00913072" w:rsidRPr="00AE7469" w:rsidRDefault="00913072" w:rsidP="00DA0FEE">
            <w:pPr>
              <w:spacing w:before="20" w:after="20"/>
              <w:jc w:val="right"/>
              <w:rPr>
                <w:sz w:val="20"/>
                <w:szCs w:val="20"/>
                <w:lang w:val="en-US"/>
              </w:rPr>
            </w:pPr>
            <w:r w:rsidRPr="00AE7469">
              <w:rPr>
                <w:sz w:val="20"/>
                <w:szCs w:val="20"/>
                <w:lang w:val="en-US"/>
              </w:rPr>
              <w:t>3.72</w:t>
            </w:r>
          </w:p>
        </w:tc>
        <w:tc>
          <w:tcPr>
            <w:tcW w:w="1039" w:type="dxa"/>
            <w:tcBorders>
              <w:top w:val="single" w:sz="2" w:space="0" w:color="auto"/>
              <w:left w:val="single" w:sz="2" w:space="0" w:color="auto"/>
              <w:bottom w:val="single" w:sz="2" w:space="0" w:color="auto"/>
              <w:right w:val="single" w:sz="2" w:space="0" w:color="auto"/>
            </w:tcBorders>
            <w:vAlign w:val="center"/>
          </w:tcPr>
          <w:p w14:paraId="0F8D5C42" w14:textId="57567A9D" w:rsidR="00913072" w:rsidRPr="00AE7469" w:rsidRDefault="00913072" w:rsidP="00DA0FEE">
            <w:pPr>
              <w:spacing w:before="20" w:after="20"/>
              <w:jc w:val="right"/>
              <w:rPr>
                <w:sz w:val="20"/>
                <w:szCs w:val="20"/>
                <w:lang w:val="en-US"/>
              </w:rPr>
            </w:pPr>
            <w:r w:rsidRPr="00AE7469">
              <w:rPr>
                <w:sz w:val="20"/>
                <w:szCs w:val="20"/>
                <w:lang w:val="en-US"/>
              </w:rPr>
              <w:t>1.86</w:t>
            </w:r>
          </w:p>
        </w:tc>
        <w:tc>
          <w:tcPr>
            <w:tcW w:w="854" w:type="dxa"/>
            <w:tcBorders>
              <w:top w:val="single" w:sz="2" w:space="0" w:color="auto"/>
              <w:left w:val="single" w:sz="2" w:space="0" w:color="auto"/>
              <w:bottom w:val="single" w:sz="2" w:space="0" w:color="auto"/>
              <w:right w:val="single" w:sz="2" w:space="0" w:color="auto"/>
            </w:tcBorders>
            <w:vAlign w:val="center"/>
          </w:tcPr>
          <w:p w14:paraId="3D18FA3D" w14:textId="089BAD5D"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tcPr>
          <w:p w14:paraId="075C131C" w14:textId="5491E5C4"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0244C63A" w14:textId="6CEE2706" w:rsidR="00913072" w:rsidRPr="00AE7469" w:rsidRDefault="00913072" w:rsidP="00DA0FEE">
            <w:pPr>
              <w:spacing w:before="20" w:after="20"/>
              <w:jc w:val="right"/>
              <w:rPr>
                <w:sz w:val="20"/>
                <w:szCs w:val="20"/>
                <w:lang w:val="en-US"/>
              </w:rPr>
            </w:pPr>
            <w:r w:rsidRPr="00AE7469">
              <w:rPr>
                <w:sz w:val="20"/>
                <w:szCs w:val="20"/>
                <w:lang w:val="en-US"/>
              </w:rPr>
              <w:t>0</w:t>
            </w:r>
          </w:p>
        </w:tc>
        <w:tc>
          <w:tcPr>
            <w:tcW w:w="947" w:type="dxa"/>
            <w:tcBorders>
              <w:top w:val="single" w:sz="2" w:space="0" w:color="auto"/>
              <w:left w:val="single" w:sz="2" w:space="0" w:color="auto"/>
              <w:bottom w:val="single" w:sz="2" w:space="0" w:color="auto"/>
              <w:right w:val="single" w:sz="2" w:space="0" w:color="auto"/>
            </w:tcBorders>
            <w:vAlign w:val="center"/>
            <w:hideMark/>
          </w:tcPr>
          <w:p w14:paraId="23754297" w14:textId="77777777" w:rsidR="00913072" w:rsidRPr="00AE7469" w:rsidRDefault="00913072" w:rsidP="00DA0FEE">
            <w:pPr>
              <w:spacing w:before="20" w:after="20"/>
              <w:jc w:val="right"/>
              <w:rPr>
                <w:sz w:val="20"/>
                <w:szCs w:val="20"/>
                <w:lang w:val="en-US"/>
              </w:rPr>
            </w:pPr>
            <w:r w:rsidRPr="00AE7469">
              <w:rPr>
                <w:sz w:val="20"/>
                <w:szCs w:val="20"/>
                <w:lang w:val="en-US"/>
              </w:rPr>
              <w:t>n/a</w:t>
            </w:r>
          </w:p>
        </w:tc>
      </w:tr>
      <w:tr w:rsidR="00913072" w:rsidRPr="00AE7469" w14:paraId="6F945370" w14:textId="77777777" w:rsidTr="002D6785">
        <w:trPr>
          <w:trHeight w:val="94"/>
          <w:jc w:val="center"/>
        </w:trPr>
        <w:tc>
          <w:tcPr>
            <w:tcW w:w="1573" w:type="dxa"/>
            <w:vMerge w:val="restart"/>
            <w:tcBorders>
              <w:top w:val="single" w:sz="2" w:space="0" w:color="auto"/>
              <w:left w:val="single" w:sz="4" w:space="0" w:color="auto"/>
              <w:bottom w:val="single" w:sz="4" w:space="0" w:color="auto"/>
              <w:right w:val="single" w:sz="4" w:space="0" w:color="auto"/>
            </w:tcBorders>
            <w:vAlign w:val="center"/>
            <w:hideMark/>
          </w:tcPr>
          <w:p w14:paraId="5CC1B516" w14:textId="77777777" w:rsidR="00913072" w:rsidRPr="00AE7469" w:rsidRDefault="00913072" w:rsidP="00DA0FEE">
            <w:pPr>
              <w:spacing w:before="20" w:after="20"/>
              <w:ind w:left="38" w:right="-82"/>
              <w:jc w:val="left"/>
              <w:rPr>
                <w:sz w:val="20"/>
                <w:szCs w:val="20"/>
                <w:lang w:val="en-US"/>
              </w:rPr>
            </w:pPr>
            <w:r w:rsidRPr="00AE7469">
              <w:rPr>
                <w:sz w:val="20"/>
                <w:szCs w:val="20"/>
                <w:lang w:val="en-US"/>
              </w:rPr>
              <w:t>Amounts approved in principle (US $)</w:t>
            </w:r>
          </w:p>
        </w:tc>
        <w:tc>
          <w:tcPr>
            <w:tcW w:w="1291" w:type="dxa"/>
            <w:vMerge w:val="restart"/>
            <w:tcBorders>
              <w:top w:val="single" w:sz="2" w:space="0" w:color="auto"/>
              <w:left w:val="single" w:sz="4" w:space="0" w:color="auto"/>
              <w:bottom w:val="single" w:sz="4" w:space="0" w:color="auto"/>
              <w:right w:val="single" w:sz="4" w:space="0" w:color="auto"/>
            </w:tcBorders>
            <w:vAlign w:val="center"/>
            <w:hideMark/>
          </w:tcPr>
          <w:p w14:paraId="0E4CF572" w14:textId="146DE830" w:rsidR="00913072" w:rsidRPr="00AE7469" w:rsidRDefault="00913072" w:rsidP="00DA0FEE">
            <w:pPr>
              <w:spacing w:before="20" w:after="20"/>
              <w:ind w:left="38"/>
              <w:jc w:val="center"/>
              <w:rPr>
                <w:sz w:val="20"/>
                <w:szCs w:val="20"/>
                <w:lang w:val="en-US"/>
              </w:rPr>
            </w:pPr>
            <w:r w:rsidRPr="00AE7469">
              <w:rPr>
                <w:sz w:val="20"/>
                <w:szCs w:val="20"/>
              </w:rPr>
              <w:t>UNDP</w:t>
            </w:r>
          </w:p>
        </w:tc>
        <w:tc>
          <w:tcPr>
            <w:tcW w:w="1581" w:type="dxa"/>
            <w:tcBorders>
              <w:top w:val="single" w:sz="2" w:space="0" w:color="auto"/>
              <w:left w:val="single" w:sz="4" w:space="0" w:color="auto"/>
              <w:bottom w:val="single" w:sz="4" w:space="0" w:color="auto"/>
              <w:right w:val="single" w:sz="4" w:space="0" w:color="auto"/>
            </w:tcBorders>
            <w:vAlign w:val="center"/>
            <w:hideMark/>
          </w:tcPr>
          <w:p w14:paraId="3970D1D5" w14:textId="77777777" w:rsidR="00913072" w:rsidRPr="00AE7469" w:rsidRDefault="00913072" w:rsidP="00DA0FEE">
            <w:pPr>
              <w:spacing w:before="20" w:after="20"/>
              <w:ind w:left="38"/>
              <w:jc w:val="left"/>
              <w:rPr>
                <w:sz w:val="20"/>
                <w:szCs w:val="20"/>
                <w:lang w:val="en-US"/>
              </w:rPr>
            </w:pPr>
            <w:r w:rsidRPr="00AE7469">
              <w:rPr>
                <w:sz w:val="20"/>
                <w:szCs w:val="20"/>
                <w:lang w:val="en-US"/>
              </w:rPr>
              <w:t>Project costs</w:t>
            </w:r>
          </w:p>
        </w:tc>
        <w:tc>
          <w:tcPr>
            <w:tcW w:w="946" w:type="dxa"/>
            <w:tcBorders>
              <w:top w:val="single" w:sz="2" w:space="0" w:color="auto"/>
              <w:left w:val="single" w:sz="4" w:space="0" w:color="auto"/>
              <w:bottom w:val="single" w:sz="4" w:space="0" w:color="auto"/>
              <w:right w:val="single" w:sz="4" w:space="0" w:color="auto"/>
            </w:tcBorders>
            <w:vAlign w:val="center"/>
          </w:tcPr>
          <w:p w14:paraId="382EB3CB" w14:textId="790BD935"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176,000</w:t>
            </w:r>
          </w:p>
        </w:tc>
        <w:tc>
          <w:tcPr>
            <w:tcW w:w="947" w:type="dxa"/>
            <w:tcBorders>
              <w:top w:val="single" w:sz="2" w:space="0" w:color="auto"/>
              <w:left w:val="single" w:sz="4" w:space="0" w:color="auto"/>
              <w:bottom w:val="single" w:sz="4" w:space="0" w:color="auto"/>
              <w:right w:val="single" w:sz="4" w:space="0" w:color="auto"/>
            </w:tcBorders>
            <w:vAlign w:val="center"/>
          </w:tcPr>
          <w:p w14:paraId="72B43D4C" w14:textId="0A35189D"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2" w:space="0" w:color="auto"/>
              <w:left w:val="single" w:sz="4" w:space="0" w:color="auto"/>
              <w:bottom w:val="single" w:sz="4" w:space="0" w:color="auto"/>
              <w:right w:val="single" w:sz="4" w:space="0" w:color="auto"/>
            </w:tcBorders>
            <w:vAlign w:val="center"/>
          </w:tcPr>
          <w:p w14:paraId="07A0828D" w14:textId="115F6768" w:rsidR="00913072" w:rsidRPr="00AE7469" w:rsidRDefault="00913072" w:rsidP="00DA0FEE">
            <w:pPr>
              <w:spacing w:before="20" w:after="20"/>
              <w:jc w:val="right"/>
              <w:rPr>
                <w:sz w:val="20"/>
                <w:szCs w:val="20"/>
                <w:lang w:val="en-US" w:eastAsia="en-CA"/>
              </w:rPr>
            </w:pPr>
            <w:r w:rsidRPr="00AE7469">
              <w:rPr>
                <w:sz w:val="20"/>
                <w:szCs w:val="20"/>
                <w:lang w:val="en-US" w:eastAsia="en-CA"/>
              </w:rPr>
              <w:t>139,000</w:t>
            </w:r>
          </w:p>
        </w:tc>
        <w:tc>
          <w:tcPr>
            <w:tcW w:w="854" w:type="dxa"/>
            <w:tcBorders>
              <w:top w:val="single" w:sz="2" w:space="0" w:color="auto"/>
              <w:left w:val="single" w:sz="4" w:space="0" w:color="auto"/>
              <w:bottom w:val="single" w:sz="4" w:space="0" w:color="auto"/>
              <w:right w:val="single" w:sz="4" w:space="0" w:color="auto"/>
            </w:tcBorders>
            <w:vAlign w:val="center"/>
          </w:tcPr>
          <w:p w14:paraId="33BD0B1A" w14:textId="2DB3E5F3"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2" w:space="0" w:color="auto"/>
              <w:left w:val="single" w:sz="4" w:space="0" w:color="auto"/>
              <w:bottom w:val="single" w:sz="4" w:space="0" w:color="auto"/>
              <w:right w:val="single" w:sz="4" w:space="0" w:color="auto"/>
            </w:tcBorders>
          </w:tcPr>
          <w:p w14:paraId="59CEA757" w14:textId="7C2873C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2" w:space="0" w:color="auto"/>
              <w:left w:val="single" w:sz="4" w:space="0" w:color="auto"/>
              <w:bottom w:val="single" w:sz="4" w:space="0" w:color="auto"/>
              <w:right w:val="single" w:sz="4" w:space="0" w:color="auto"/>
            </w:tcBorders>
            <w:vAlign w:val="center"/>
          </w:tcPr>
          <w:p w14:paraId="765FC0E7" w14:textId="7CBC2B1B" w:rsidR="00913072" w:rsidRPr="00AE7469" w:rsidRDefault="00913072" w:rsidP="00DA0FEE">
            <w:pPr>
              <w:spacing w:before="20" w:after="20"/>
              <w:jc w:val="right"/>
              <w:rPr>
                <w:sz w:val="20"/>
                <w:szCs w:val="20"/>
                <w:lang w:val="en-US" w:eastAsia="en-CA"/>
              </w:rPr>
            </w:pPr>
            <w:r w:rsidRPr="00AE7469">
              <w:rPr>
                <w:sz w:val="20"/>
                <w:szCs w:val="20"/>
                <w:lang w:val="en-US" w:eastAsia="en-CA"/>
              </w:rPr>
              <w:t>36,000</w:t>
            </w:r>
          </w:p>
        </w:tc>
        <w:tc>
          <w:tcPr>
            <w:tcW w:w="947" w:type="dxa"/>
            <w:tcBorders>
              <w:top w:val="single" w:sz="2" w:space="0" w:color="auto"/>
              <w:left w:val="single" w:sz="4" w:space="0" w:color="auto"/>
              <w:bottom w:val="single" w:sz="4" w:space="0" w:color="auto"/>
              <w:right w:val="single" w:sz="4" w:space="0" w:color="auto"/>
            </w:tcBorders>
            <w:vAlign w:val="center"/>
          </w:tcPr>
          <w:p w14:paraId="527863AA" w14:textId="3A3C33E6" w:rsidR="00913072" w:rsidRPr="00AE7469" w:rsidRDefault="00913072" w:rsidP="00DA0FEE">
            <w:pPr>
              <w:spacing w:before="20" w:after="20"/>
              <w:jc w:val="right"/>
              <w:rPr>
                <w:sz w:val="20"/>
                <w:szCs w:val="20"/>
                <w:lang w:val="en-US" w:eastAsia="en-CA"/>
              </w:rPr>
            </w:pPr>
            <w:r w:rsidRPr="00AE7469">
              <w:rPr>
                <w:sz w:val="20"/>
                <w:szCs w:val="20"/>
                <w:lang w:val="en-US" w:eastAsia="en-CA"/>
              </w:rPr>
              <w:t>351,000</w:t>
            </w:r>
          </w:p>
        </w:tc>
      </w:tr>
      <w:tr w:rsidR="00913072" w:rsidRPr="00AE7469" w14:paraId="105ADF69" w14:textId="77777777" w:rsidTr="002D6785">
        <w:trPr>
          <w:trHeight w:val="7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851D1FF" w14:textId="77777777" w:rsidR="00913072" w:rsidRPr="00AE7469" w:rsidRDefault="00913072" w:rsidP="00DA0FEE">
            <w:pPr>
              <w:spacing w:before="20" w:after="20"/>
              <w:ind w:left="38"/>
              <w:jc w:val="left"/>
              <w:rPr>
                <w:sz w:val="20"/>
                <w:szCs w:val="20"/>
                <w:lang w:val="en-US"/>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65F1E319" w14:textId="77777777" w:rsidR="00913072" w:rsidRPr="00AE7469" w:rsidRDefault="00913072" w:rsidP="00DA0FEE">
            <w:pPr>
              <w:spacing w:before="20" w:after="20"/>
              <w:ind w:left="38"/>
              <w:jc w:val="center"/>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0BA23085" w14:textId="77777777" w:rsidR="00913072" w:rsidRPr="00AE7469" w:rsidRDefault="00913072" w:rsidP="00DA0FEE">
            <w:pPr>
              <w:spacing w:before="20" w:after="20"/>
              <w:ind w:left="38"/>
              <w:jc w:val="left"/>
              <w:rPr>
                <w:sz w:val="20"/>
                <w:szCs w:val="20"/>
                <w:lang w:val="en-US"/>
              </w:rPr>
            </w:pPr>
            <w:r w:rsidRPr="00AE7469">
              <w:rPr>
                <w:sz w:val="20"/>
                <w:szCs w:val="20"/>
                <w:lang w:val="en-US"/>
              </w:rPr>
              <w:t>Support costs</w:t>
            </w:r>
          </w:p>
        </w:tc>
        <w:tc>
          <w:tcPr>
            <w:tcW w:w="946" w:type="dxa"/>
            <w:tcBorders>
              <w:top w:val="single" w:sz="4" w:space="0" w:color="auto"/>
              <w:left w:val="single" w:sz="4" w:space="0" w:color="auto"/>
              <w:bottom w:val="single" w:sz="4" w:space="0" w:color="auto"/>
              <w:right w:val="single" w:sz="4" w:space="0" w:color="auto"/>
            </w:tcBorders>
            <w:vAlign w:val="center"/>
          </w:tcPr>
          <w:p w14:paraId="682C0A26" w14:textId="626715C9"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12,320</w:t>
            </w:r>
          </w:p>
        </w:tc>
        <w:tc>
          <w:tcPr>
            <w:tcW w:w="947" w:type="dxa"/>
            <w:tcBorders>
              <w:top w:val="single" w:sz="4" w:space="0" w:color="auto"/>
              <w:left w:val="single" w:sz="4" w:space="0" w:color="auto"/>
              <w:bottom w:val="single" w:sz="4" w:space="0" w:color="auto"/>
              <w:right w:val="single" w:sz="4" w:space="0" w:color="auto"/>
            </w:tcBorders>
            <w:vAlign w:val="center"/>
          </w:tcPr>
          <w:p w14:paraId="7C8E379B" w14:textId="40CC7D3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76F83369" w14:textId="1106BE6A" w:rsidR="00913072" w:rsidRPr="00AE7469" w:rsidRDefault="00913072" w:rsidP="00DA0FEE">
            <w:pPr>
              <w:spacing w:before="20" w:after="20"/>
              <w:jc w:val="right"/>
              <w:rPr>
                <w:sz w:val="20"/>
                <w:szCs w:val="20"/>
                <w:lang w:val="en-US" w:eastAsia="en-CA"/>
              </w:rPr>
            </w:pPr>
            <w:r w:rsidRPr="00AE7469">
              <w:rPr>
                <w:sz w:val="20"/>
                <w:szCs w:val="20"/>
                <w:lang w:val="en-US" w:eastAsia="en-CA"/>
              </w:rPr>
              <w:t>9,730</w:t>
            </w:r>
          </w:p>
        </w:tc>
        <w:tc>
          <w:tcPr>
            <w:tcW w:w="854" w:type="dxa"/>
            <w:tcBorders>
              <w:top w:val="single" w:sz="4" w:space="0" w:color="auto"/>
              <w:left w:val="single" w:sz="4" w:space="0" w:color="auto"/>
              <w:bottom w:val="single" w:sz="4" w:space="0" w:color="auto"/>
              <w:right w:val="single" w:sz="4" w:space="0" w:color="auto"/>
            </w:tcBorders>
            <w:vAlign w:val="center"/>
          </w:tcPr>
          <w:p w14:paraId="2AD937F6" w14:textId="19753A7F"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048B888D" w14:textId="36EEA8D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6A4492BC" w14:textId="5F3B6481" w:rsidR="00913072" w:rsidRPr="00AE7469" w:rsidRDefault="00913072" w:rsidP="00DA0FEE">
            <w:pPr>
              <w:spacing w:before="20" w:after="20"/>
              <w:jc w:val="right"/>
              <w:rPr>
                <w:sz w:val="20"/>
                <w:szCs w:val="20"/>
                <w:lang w:val="en-US" w:eastAsia="en-CA"/>
              </w:rPr>
            </w:pPr>
            <w:r w:rsidRPr="00AE7469">
              <w:rPr>
                <w:sz w:val="20"/>
                <w:szCs w:val="20"/>
                <w:lang w:val="en-US" w:eastAsia="en-CA"/>
              </w:rPr>
              <w:t>2,520</w:t>
            </w:r>
          </w:p>
        </w:tc>
        <w:tc>
          <w:tcPr>
            <w:tcW w:w="947" w:type="dxa"/>
            <w:tcBorders>
              <w:top w:val="single" w:sz="4" w:space="0" w:color="auto"/>
              <w:left w:val="single" w:sz="4" w:space="0" w:color="auto"/>
              <w:bottom w:val="single" w:sz="4" w:space="0" w:color="auto"/>
              <w:right w:val="single" w:sz="4" w:space="0" w:color="auto"/>
            </w:tcBorders>
            <w:vAlign w:val="center"/>
          </w:tcPr>
          <w:p w14:paraId="63BE233E" w14:textId="0E092DE5" w:rsidR="00913072" w:rsidRPr="00AE7469" w:rsidRDefault="00913072" w:rsidP="00DA0FEE">
            <w:pPr>
              <w:spacing w:before="20" w:after="20"/>
              <w:jc w:val="right"/>
              <w:rPr>
                <w:sz w:val="20"/>
                <w:szCs w:val="20"/>
                <w:lang w:val="en-US" w:eastAsia="en-CA"/>
              </w:rPr>
            </w:pPr>
            <w:r w:rsidRPr="00AE7469">
              <w:rPr>
                <w:sz w:val="20"/>
                <w:szCs w:val="20"/>
                <w:lang w:val="en-US" w:eastAsia="en-CA"/>
              </w:rPr>
              <w:t>24,570</w:t>
            </w:r>
          </w:p>
        </w:tc>
      </w:tr>
      <w:tr w:rsidR="00913072" w:rsidRPr="00AE7469" w14:paraId="7C037E6A" w14:textId="77777777" w:rsidTr="002D6785">
        <w:trPr>
          <w:trHeight w:val="50"/>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0939897A" w14:textId="77777777" w:rsidR="00913072" w:rsidRPr="00AE7469" w:rsidRDefault="00913072" w:rsidP="00DA0FEE">
            <w:pPr>
              <w:spacing w:before="20" w:after="20"/>
              <w:ind w:left="38"/>
              <w:jc w:val="left"/>
              <w:rPr>
                <w:sz w:val="20"/>
                <w:szCs w:val="20"/>
                <w:lang w:val="en-US"/>
              </w:rPr>
            </w:pPr>
          </w:p>
        </w:tc>
        <w:tc>
          <w:tcPr>
            <w:tcW w:w="1291" w:type="dxa"/>
            <w:vMerge w:val="restart"/>
            <w:tcBorders>
              <w:top w:val="single" w:sz="4" w:space="0" w:color="auto"/>
              <w:left w:val="single" w:sz="4" w:space="0" w:color="auto"/>
              <w:bottom w:val="single" w:sz="4" w:space="0" w:color="auto"/>
              <w:right w:val="single" w:sz="4" w:space="0" w:color="auto"/>
            </w:tcBorders>
            <w:vAlign w:val="center"/>
            <w:hideMark/>
          </w:tcPr>
          <w:p w14:paraId="7F5BC7FC" w14:textId="470C8605" w:rsidR="00913072" w:rsidRPr="00AE7469" w:rsidRDefault="00913072" w:rsidP="00DA0FEE">
            <w:pPr>
              <w:spacing w:before="20" w:after="20"/>
              <w:ind w:left="38"/>
              <w:jc w:val="center"/>
              <w:rPr>
                <w:caps/>
                <w:sz w:val="20"/>
                <w:szCs w:val="20"/>
                <w:lang w:val="en-US"/>
              </w:rPr>
            </w:pPr>
            <w:r w:rsidRPr="00AE7469">
              <w:rPr>
                <w:sz w:val="20"/>
                <w:szCs w:val="20"/>
              </w:rPr>
              <w:t>UNEP</w:t>
            </w:r>
          </w:p>
        </w:tc>
        <w:tc>
          <w:tcPr>
            <w:tcW w:w="1581" w:type="dxa"/>
            <w:tcBorders>
              <w:top w:val="single" w:sz="4" w:space="0" w:color="auto"/>
              <w:left w:val="single" w:sz="4" w:space="0" w:color="auto"/>
              <w:bottom w:val="single" w:sz="4" w:space="0" w:color="auto"/>
              <w:right w:val="single" w:sz="4" w:space="0" w:color="auto"/>
            </w:tcBorders>
            <w:vAlign w:val="center"/>
            <w:hideMark/>
          </w:tcPr>
          <w:p w14:paraId="7F14175D" w14:textId="77777777" w:rsidR="00913072" w:rsidRPr="00AE7469" w:rsidRDefault="00913072" w:rsidP="00DA0FEE">
            <w:pPr>
              <w:spacing w:before="20" w:after="20"/>
              <w:ind w:left="38"/>
              <w:jc w:val="left"/>
              <w:rPr>
                <w:sz w:val="20"/>
                <w:szCs w:val="20"/>
                <w:lang w:val="en-US"/>
              </w:rPr>
            </w:pPr>
            <w:r w:rsidRPr="00AE7469">
              <w:rPr>
                <w:sz w:val="20"/>
                <w:szCs w:val="20"/>
                <w:lang w:val="en-US"/>
              </w:rPr>
              <w:t>Project costs</w:t>
            </w:r>
          </w:p>
        </w:tc>
        <w:tc>
          <w:tcPr>
            <w:tcW w:w="946" w:type="dxa"/>
            <w:tcBorders>
              <w:top w:val="single" w:sz="4" w:space="0" w:color="auto"/>
              <w:left w:val="single" w:sz="4" w:space="0" w:color="auto"/>
              <w:bottom w:val="single" w:sz="4" w:space="0" w:color="auto"/>
              <w:right w:val="single" w:sz="4" w:space="0" w:color="auto"/>
            </w:tcBorders>
            <w:vAlign w:val="center"/>
          </w:tcPr>
          <w:p w14:paraId="40D13EB3" w14:textId="2FDECB07"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116,700</w:t>
            </w:r>
          </w:p>
        </w:tc>
        <w:tc>
          <w:tcPr>
            <w:tcW w:w="947" w:type="dxa"/>
            <w:tcBorders>
              <w:top w:val="single" w:sz="4" w:space="0" w:color="auto"/>
              <w:left w:val="single" w:sz="4" w:space="0" w:color="auto"/>
              <w:bottom w:val="single" w:sz="4" w:space="0" w:color="auto"/>
              <w:right w:val="single" w:sz="4" w:space="0" w:color="auto"/>
            </w:tcBorders>
            <w:vAlign w:val="center"/>
          </w:tcPr>
          <w:p w14:paraId="365F32DE" w14:textId="3762E8E4"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7D2F4051" w14:textId="377838BF" w:rsidR="00913072" w:rsidRPr="00AE7469" w:rsidRDefault="00F33822" w:rsidP="00DA0FEE">
            <w:pPr>
              <w:spacing w:before="20" w:after="20"/>
              <w:jc w:val="right"/>
              <w:rPr>
                <w:sz w:val="20"/>
                <w:szCs w:val="20"/>
                <w:lang w:val="en-US" w:eastAsia="en-CA"/>
              </w:rPr>
            </w:pPr>
            <w:r w:rsidRPr="00AE7469">
              <w:rPr>
                <w:sz w:val="20"/>
                <w:szCs w:val="20"/>
                <w:lang w:val="en-US" w:eastAsia="en-CA"/>
              </w:rPr>
              <w:t>**</w:t>
            </w:r>
            <w:r w:rsidR="00D80CCC" w:rsidRPr="00AE7469">
              <w:rPr>
                <w:sz w:val="20"/>
                <w:szCs w:val="20"/>
                <w:lang w:val="en-US" w:eastAsia="en-CA"/>
              </w:rPr>
              <w:t>1</w:t>
            </w:r>
            <w:r w:rsidR="00913072" w:rsidRPr="00AE7469">
              <w:rPr>
                <w:sz w:val="20"/>
                <w:szCs w:val="20"/>
                <w:lang w:val="en-US" w:eastAsia="en-CA"/>
              </w:rPr>
              <w:t>93,900</w:t>
            </w:r>
          </w:p>
        </w:tc>
        <w:tc>
          <w:tcPr>
            <w:tcW w:w="854" w:type="dxa"/>
            <w:tcBorders>
              <w:top w:val="single" w:sz="4" w:space="0" w:color="auto"/>
              <w:left w:val="single" w:sz="4" w:space="0" w:color="auto"/>
              <w:bottom w:val="single" w:sz="4" w:space="0" w:color="auto"/>
              <w:right w:val="single" w:sz="4" w:space="0" w:color="auto"/>
            </w:tcBorders>
            <w:vAlign w:val="center"/>
          </w:tcPr>
          <w:p w14:paraId="18C3632E" w14:textId="46AD6B67"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0D54EE4F" w14:textId="7CD0B44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1AC0AA03" w14:textId="169FD902" w:rsidR="00913072" w:rsidRPr="00AE7469" w:rsidRDefault="00913072" w:rsidP="00DA0FEE">
            <w:pPr>
              <w:spacing w:before="20" w:after="20"/>
              <w:jc w:val="right"/>
              <w:rPr>
                <w:sz w:val="20"/>
                <w:szCs w:val="20"/>
                <w:lang w:val="en-US" w:eastAsia="en-CA"/>
              </w:rPr>
            </w:pPr>
            <w:r w:rsidRPr="00AE7469">
              <w:rPr>
                <w:sz w:val="20"/>
                <w:szCs w:val="20"/>
                <w:lang w:val="en-US" w:eastAsia="en-CA"/>
              </w:rPr>
              <w:t>23,400</w:t>
            </w:r>
          </w:p>
        </w:tc>
        <w:tc>
          <w:tcPr>
            <w:tcW w:w="947" w:type="dxa"/>
            <w:tcBorders>
              <w:top w:val="single" w:sz="4" w:space="0" w:color="auto"/>
              <w:left w:val="single" w:sz="4" w:space="0" w:color="auto"/>
              <w:bottom w:val="single" w:sz="4" w:space="0" w:color="auto"/>
              <w:right w:val="single" w:sz="4" w:space="0" w:color="auto"/>
            </w:tcBorders>
            <w:vAlign w:val="center"/>
          </w:tcPr>
          <w:p w14:paraId="6C4707CF" w14:textId="0D99A39C" w:rsidR="00913072" w:rsidRPr="00AE7469" w:rsidRDefault="00E24535" w:rsidP="00DA0FEE">
            <w:pPr>
              <w:spacing w:before="20" w:after="20"/>
              <w:jc w:val="right"/>
              <w:rPr>
                <w:sz w:val="20"/>
                <w:szCs w:val="20"/>
                <w:lang w:val="en-US" w:eastAsia="en-CA"/>
              </w:rPr>
            </w:pPr>
            <w:r w:rsidRPr="00AE7469">
              <w:rPr>
                <w:sz w:val="20"/>
                <w:szCs w:val="20"/>
                <w:lang w:val="en-US" w:eastAsia="en-CA"/>
              </w:rPr>
              <w:t>3</w:t>
            </w:r>
            <w:r w:rsidR="00913072" w:rsidRPr="00AE7469">
              <w:rPr>
                <w:sz w:val="20"/>
                <w:szCs w:val="20"/>
                <w:lang w:val="en-US" w:eastAsia="en-CA"/>
              </w:rPr>
              <w:t>34,000</w:t>
            </w:r>
          </w:p>
        </w:tc>
      </w:tr>
      <w:tr w:rsidR="00913072" w:rsidRPr="00AE7469" w14:paraId="76688AE1" w14:textId="77777777" w:rsidTr="002D6785">
        <w:trPr>
          <w:trHeight w:val="50"/>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D15B034" w14:textId="77777777" w:rsidR="00913072" w:rsidRPr="00AE7469" w:rsidRDefault="00913072" w:rsidP="00DA0FEE">
            <w:pPr>
              <w:spacing w:before="20" w:after="20"/>
              <w:ind w:left="38"/>
              <w:jc w:val="left"/>
              <w:rPr>
                <w:sz w:val="20"/>
                <w:szCs w:val="20"/>
                <w:lang w:val="en-US"/>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341592EF" w14:textId="77777777" w:rsidR="00913072" w:rsidRPr="00AE7469" w:rsidRDefault="00913072" w:rsidP="00DA0FEE">
            <w:pPr>
              <w:spacing w:before="20" w:after="20"/>
              <w:ind w:left="38"/>
              <w:jc w:val="left"/>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3AB29EB6" w14:textId="77777777" w:rsidR="00913072" w:rsidRPr="00AE7469" w:rsidRDefault="00913072" w:rsidP="00DA0FEE">
            <w:pPr>
              <w:spacing w:before="20" w:after="20"/>
              <w:ind w:left="38"/>
              <w:jc w:val="left"/>
              <w:rPr>
                <w:sz w:val="20"/>
                <w:szCs w:val="20"/>
                <w:lang w:val="en-US"/>
              </w:rPr>
            </w:pPr>
            <w:r w:rsidRPr="00AE7469">
              <w:rPr>
                <w:sz w:val="20"/>
                <w:szCs w:val="20"/>
                <w:lang w:val="en-US"/>
              </w:rPr>
              <w:t>Support costs</w:t>
            </w:r>
          </w:p>
        </w:tc>
        <w:tc>
          <w:tcPr>
            <w:tcW w:w="946" w:type="dxa"/>
            <w:tcBorders>
              <w:top w:val="single" w:sz="4" w:space="0" w:color="auto"/>
              <w:left w:val="single" w:sz="4" w:space="0" w:color="auto"/>
              <w:bottom w:val="single" w:sz="4" w:space="0" w:color="auto"/>
              <w:right w:val="single" w:sz="4" w:space="0" w:color="auto"/>
            </w:tcBorders>
            <w:vAlign w:val="center"/>
          </w:tcPr>
          <w:p w14:paraId="717F7552" w14:textId="1AC29EF6"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15,171</w:t>
            </w:r>
          </w:p>
        </w:tc>
        <w:tc>
          <w:tcPr>
            <w:tcW w:w="947" w:type="dxa"/>
            <w:tcBorders>
              <w:top w:val="single" w:sz="4" w:space="0" w:color="auto"/>
              <w:left w:val="single" w:sz="4" w:space="0" w:color="auto"/>
              <w:bottom w:val="single" w:sz="4" w:space="0" w:color="auto"/>
              <w:right w:val="single" w:sz="4" w:space="0" w:color="auto"/>
            </w:tcBorders>
            <w:vAlign w:val="center"/>
          </w:tcPr>
          <w:p w14:paraId="41C4B663" w14:textId="778E191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3295C783" w14:textId="21FA7C16" w:rsidR="00913072" w:rsidRPr="00AE7469" w:rsidRDefault="007E1A75" w:rsidP="00DA0FEE">
            <w:pPr>
              <w:spacing w:before="20" w:after="20"/>
              <w:jc w:val="right"/>
              <w:rPr>
                <w:sz w:val="20"/>
                <w:szCs w:val="20"/>
                <w:lang w:val="en-US" w:eastAsia="en-CA"/>
              </w:rPr>
            </w:pPr>
            <w:r w:rsidRPr="00AE7469">
              <w:rPr>
                <w:sz w:val="20"/>
                <w:szCs w:val="20"/>
                <w:lang w:val="en-US" w:eastAsia="en-CA"/>
              </w:rPr>
              <w:t>**</w:t>
            </w:r>
            <w:r w:rsidR="00913072" w:rsidRPr="00AE7469">
              <w:rPr>
                <w:sz w:val="20"/>
                <w:szCs w:val="20"/>
                <w:lang w:val="en-US" w:eastAsia="en-CA"/>
              </w:rPr>
              <w:t>2</w:t>
            </w:r>
            <w:r w:rsidR="00D80CCC" w:rsidRPr="00AE7469">
              <w:rPr>
                <w:sz w:val="20"/>
                <w:szCs w:val="20"/>
                <w:lang w:val="en-US" w:eastAsia="en-CA"/>
              </w:rPr>
              <w:t>5</w:t>
            </w:r>
            <w:r w:rsidR="00913072" w:rsidRPr="00AE7469">
              <w:rPr>
                <w:sz w:val="20"/>
                <w:szCs w:val="20"/>
                <w:lang w:val="en-US" w:eastAsia="en-CA"/>
              </w:rPr>
              <w:t>,207</w:t>
            </w:r>
          </w:p>
        </w:tc>
        <w:tc>
          <w:tcPr>
            <w:tcW w:w="854" w:type="dxa"/>
            <w:tcBorders>
              <w:top w:val="single" w:sz="4" w:space="0" w:color="auto"/>
              <w:left w:val="single" w:sz="4" w:space="0" w:color="auto"/>
              <w:bottom w:val="single" w:sz="4" w:space="0" w:color="auto"/>
              <w:right w:val="single" w:sz="4" w:space="0" w:color="auto"/>
            </w:tcBorders>
            <w:vAlign w:val="center"/>
          </w:tcPr>
          <w:p w14:paraId="3713B45F" w14:textId="47975955"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71581EC3" w14:textId="6DA1A02C"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09FB7ACE" w14:textId="5A1EF98B" w:rsidR="00913072" w:rsidRPr="00AE7469" w:rsidRDefault="00913072" w:rsidP="00DA0FEE">
            <w:pPr>
              <w:spacing w:before="20" w:after="20"/>
              <w:jc w:val="right"/>
              <w:rPr>
                <w:sz w:val="20"/>
                <w:szCs w:val="20"/>
                <w:lang w:val="en-US" w:eastAsia="en-CA"/>
              </w:rPr>
            </w:pPr>
            <w:r w:rsidRPr="00AE7469">
              <w:rPr>
                <w:sz w:val="20"/>
                <w:szCs w:val="20"/>
                <w:lang w:val="en-US" w:eastAsia="en-CA"/>
              </w:rPr>
              <w:t>3,042</w:t>
            </w:r>
          </w:p>
        </w:tc>
        <w:tc>
          <w:tcPr>
            <w:tcW w:w="947" w:type="dxa"/>
            <w:tcBorders>
              <w:top w:val="single" w:sz="4" w:space="0" w:color="auto"/>
              <w:left w:val="single" w:sz="4" w:space="0" w:color="auto"/>
              <w:bottom w:val="single" w:sz="4" w:space="0" w:color="auto"/>
              <w:right w:val="single" w:sz="4" w:space="0" w:color="auto"/>
            </w:tcBorders>
            <w:vAlign w:val="center"/>
          </w:tcPr>
          <w:p w14:paraId="0FA2DF98" w14:textId="579A37C2" w:rsidR="00913072" w:rsidRPr="00AE7469" w:rsidRDefault="00D80CCC" w:rsidP="00DA0FEE">
            <w:pPr>
              <w:spacing w:before="20" w:after="20"/>
              <w:jc w:val="right"/>
              <w:rPr>
                <w:sz w:val="20"/>
                <w:szCs w:val="20"/>
                <w:lang w:val="en-US" w:eastAsia="en-CA"/>
              </w:rPr>
            </w:pPr>
            <w:r w:rsidRPr="00AE7469">
              <w:rPr>
                <w:sz w:val="20"/>
                <w:szCs w:val="20"/>
                <w:lang w:val="en-US" w:eastAsia="en-CA"/>
              </w:rPr>
              <w:t>4</w:t>
            </w:r>
            <w:r w:rsidR="00913072" w:rsidRPr="00AE7469">
              <w:rPr>
                <w:sz w:val="20"/>
                <w:szCs w:val="20"/>
                <w:lang w:val="en-US" w:eastAsia="en-CA"/>
              </w:rPr>
              <w:t>3,420</w:t>
            </w:r>
          </w:p>
        </w:tc>
      </w:tr>
      <w:tr w:rsidR="00913072" w:rsidRPr="00AE7469" w14:paraId="3B04F780" w14:textId="77777777" w:rsidTr="002D6785">
        <w:trPr>
          <w:trHeight w:val="50"/>
          <w:jc w:val="center"/>
        </w:trPr>
        <w:tc>
          <w:tcPr>
            <w:tcW w:w="28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A4D094" w14:textId="77777777" w:rsidR="00913072" w:rsidRPr="00AE7469" w:rsidRDefault="00913072" w:rsidP="00DA0FEE">
            <w:pPr>
              <w:spacing w:before="20" w:after="20"/>
              <w:ind w:left="38"/>
              <w:jc w:val="left"/>
              <w:rPr>
                <w:sz w:val="20"/>
                <w:szCs w:val="20"/>
                <w:lang w:val="en-US"/>
              </w:rPr>
            </w:pPr>
            <w:r w:rsidRPr="00AE7469">
              <w:rPr>
                <w:sz w:val="20"/>
                <w:szCs w:val="20"/>
                <w:lang w:val="en-US"/>
              </w:rPr>
              <w:t>Funds approved by ExCom (US $)</w:t>
            </w:r>
          </w:p>
        </w:tc>
        <w:tc>
          <w:tcPr>
            <w:tcW w:w="1581" w:type="dxa"/>
            <w:tcBorders>
              <w:top w:val="single" w:sz="4" w:space="0" w:color="auto"/>
              <w:left w:val="single" w:sz="4" w:space="0" w:color="auto"/>
              <w:bottom w:val="single" w:sz="4" w:space="0" w:color="auto"/>
              <w:right w:val="single" w:sz="4" w:space="0" w:color="auto"/>
            </w:tcBorders>
            <w:vAlign w:val="center"/>
            <w:hideMark/>
          </w:tcPr>
          <w:p w14:paraId="04E2748B" w14:textId="77777777" w:rsidR="00913072" w:rsidRPr="00AE7469" w:rsidRDefault="00913072" w:rsidP="00DA0FEE">
            <w:pPr>
              <w:spacing w:before="20" w:after="20"/>
              <w:ind w:left="38"/>
              <w:jc w:val="left"/>
              <w:rPr>
                <w:sz w:val="20"/>
                <w:szCs w:val="20"/>
                <w:lang w:val="en-US"/>
              </w:rPr>
            </w:pPr>
            <w:r w:rsidRPr="00AE7469">
              <w:rPr>
                <w:sz w:val="20"/>
                <w:szCs w:val="20"/>
                <w:lang w:val="en-US"/>
              </w:rPr>
              <w:t>Project costs</w:t>
            </w:r>
          </w:p>
        </w:tc>
        <w:tc>
          <w:tcPr>
            <w:tcW w:w="946" w:type="dxa"/>
            <w:tcBorders>
              <w:top w:val="single" w:sz="4" w:space="0" w:color="auto"/>
              <w:left w:val="single" w:sz="4" w:space="0" w:color="auto"/>
              <w:bottom w:val="single" w:sz="4" w:space="0" w:color="auto"/>
              <w:right w:val="single" w:sz="4" w:space="0" w:color="auto"/>
            </w:tcBorders>
            <w:vAlign w:val="center"/>
          </w:tcPr>
          <w:p w14:paraId="7E9DA380" w14:textId="10B15DC3"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292,700</w:t>
            </w:r>
          </w:p>
        </w:tc>
        <w:tc>
          <w:tcPr>
            <w:tcW w:w="947" w:type="dxa"/>
            <w:tcBorders>
              <w:top w:val="single" w:sz="4" w:space="0" w:color="auto"/>
              <w:left w:val="single" w:sz="4" w:space="0" w:color="auto"/>
              <w:bottom w:val="single" w:sz="4" w:space="0" w:color="auto"/>
              <w:right w:val="single" w:sz="4" w:space="0" w:color="auto"/>
            </w:tcBorders>
            <w:vAlign w:val="center"/>
          </w:tcPr>
          <w:p w14:paraId="00966FBF" w14:textId="61D7C074"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2649AACF" w14:textId="78BDA256" w:rsidR="00913072" w:rsidRPr="00AE7469" w:rsidRDefault="008531A9" w:rsidP="00DA0FEE">
            <w:pPr>
              <w:spacing w:before="20" w:after="20"/>
              <w:jc w:val="right"/>
              <w:rPr>
                <w:sz w:val="20"/>
                <w:szCs w:val="20"/>
                <w:lang w:val="en-US" w:eastAsia="en-CA"/>
              </w:rPr>
            </w:pPr>
            <w:r w:rsidRPr="00AE7469">
              <w:rPr>
                <w:sz w:val="20"/>
                <w:szCs w:val="20"/>
                <w:lang w:val="en-US" w:eastAsia="en-CA"/>
              </w:rPr>
              <w:t>100</w:t>
            </w:r>
            <w:r w:rsidR="00266916" w:rsidRPr="00AE7469">
              <w:rPr>
                <w:sz w:val="20"/>
                <w:szCs w:val="20"/>
                <w:lang w:val="en-US" w:eastAsia="en-CA"/>
              </w:rPr>
              <w:t>,</w:t>
            </w:r>
            <w:r w:rsidRPr="00AE7469">
              <w:rPr>
                <w:sz w:val="20"/>
                <w:szCs w:val="20"/>
                <w:lang w:val="en-US" w:eastAsia="en-CA"/>
              </w:rPr>
              <w:t>000</w:t>
            </w:r>
          </w:p>
        </w:tc>
        <w:tc>
          <w:tcPr>
            <w:tcW w:w="854" w:type="dxa"/>
            <w:tcBorders>
              <w:top w:val="single" w:sz="4" w:space="0" w:color="auto"/>
              <w:left w:val="single" w:sz="4" w:space="0" w:color="auto"/>
              <w:bottom w:val="single" w:sz="4" w:space="0" w:color="auto"/>
              <w:right w:val="single" w:sz="4" w:space="0" w:color="auto"/>
            </w:tcBorders>
            <w:vAlign w:val="center"/>
          </w:tcPr>
          <w:p w14:paraId="732A986B" w14:textId="4D4F1B45"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1F33DA4B" w14:textId="6C8AACCC"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442648AE" w14:textId="4736DFC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7" w:type="dxa"/>
            <w:tcBorders>
              <w:top w:val="single" w:sz="4" w:space="0" w:color="auto"/>
              <w:left w:val="single" w:sz="4" w:space="0" w:color="auto"/>
              <w:bottom w:val="single" w:sz="4" w:space="0" w:color="auto"/>
              <w:right w:val="single" w:sz="4" w:space="0" w:color="auto"/>
            </w:tcBorders>
            <w:vAlign w:val="center"/>
          </w:tcPr>
          <w:p w14:paraId="0BBF0A90" w14:textId="3F22AEB0" w:rsidR="00913072" w:rsidRPr="00AE7469" w:rsidRDefault="00F65116" w:rsidP="00DA0FEE">
            <w:pPr>
              <w:spacing w:before="20" w:after="20"/>
              <w:jc w:val="right"/>
              <w:rPr>
                <w:sz w:val="20"/>
                <w:szCs w:val="20"/>
                <w:lang w:val="en-US" w:eastAsia="en-CA"/>
              </w:rPr>
            </w:pPr>
            <w:r w:rsidRPr="00AE7469">
              <w:rPr>
                <w:sz w:val="20"/>
                <w:szCs w:val="20"/>
                <w:lang w:val="en-US" w:eastAsia="en-CA"/>
              </w:rPr>
              <w:t>3</w:t>
            </w:r>
            <w:r w:rsidR="00913072" w:rsidRPr="00AE7469">
              <w:rPr>
                <w:sz w:val="20"/>
                <w:szCs w:val="20"/>
                <w:lang w:val="en-US" w:eastAsia="en-CA"/>
              </w:rPr>
              <w:t>92,700</w:t>
            </w:r>
          </w:p>
        </w:tc>
      </w:tr>
      <w:tr w:rsidR="00913072" w:rsidRPr="00AE7469" w14:paraId="5FC24EC3" w14:textId="77777777" w:rsidTr="002D6785">
        <w:trPr>
          <w:trHeight w:val="184"/>
          <w:jc w:val="center"/>
        </w:trPr>
        <w:tc>
          <w:tcPr>
            <w:tcW w:w="2864" w:type="dxa"/>
            <w:gridSpan w:val="2"/>
            <w:vMerge/>
            <w:tcBorders>
              <w:top w:val="single" w:sz="4" w:space="0" w:color="auto"/>
              <w:left w:val="single" w:sz="4" w:space="0" w:color="auto"/>
              <w:bottom w:val="single" w:sz="4" w:space="0" w:color="auto"/>
              <w:right w:val="single" w:sz="4" w:space="0" w:color="auto"/>
            </w:tcBorders>
            <w:vAlign w:val="center"/>
            <w:hideMark/>
          </w:tcPr>
          <w:p w14:paraId="4897C463" w14:textId="77777777" w:rsidR="00913072" w:rsidRPr="00AE7469" w:rsidRDefault="00913072" w:rsidP="00DA0FEE">
            <w:pPr>
              <w:spacing w:before="20" w:after="20"/>
              <w:ind w:left="38"/>
              <w:jc w:val="left"/>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0155F079" w14:textId="77777777" w:rsidR="00913072" w:rsidRPr="00AE7469" w:rsidRDefault="00913072" w:rsidP="00DA0FEE">
            <w:pPr>
              <w:spacing w:before="20" w:after="20"/>
              <w:ind w:left="38"/>
              <w:jc w:val="left"/>
              <w:rPr>
                <w:sz w:val="20"/>
                <w:szCs w:val="20"/>
                <w:lang w:val="en-US"/>
              </w:rPr>
            </w:pPr>
            <w:r w:rsidRPr="00AE7469">
              <w:rPr>
                <w:sz w:val="20"/>
                <w:szCs w:val="20"/>
                <w:lang w:val="en-US"/>
              </w:rPr>
              <w:t>Support costs</w:t>
            </w:r>
          </w:p>
        </w:tc>
        <w:tc>
          <w:tcPr>
            <w:tcW w:w="946" w:type="dxa"/>
            <w:tcBorders>
              <w:top w:val="single" w:sz="4" w:space="0" w:color="auto"/>
              <w:left w:val="single" w:sz="4" w:space="0" w:color="auto"/>
              <w:bottom w:val="single" w:sz="4" w:space="0" w:color="auto"/>
              <w:right w:val="single" w:sz="4" w:space="0" w:color="auto"/>
            </w:tcBorders>
            <w:vAlign w:val="center"/>
          </w:tcPr>
          <w:p w14:paraId="58F6F1A7" w14:textId="3863A5AD"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27,491</w:t>
            </w:r>
          </w:p>
        </w:tc>
        <w:tc>
          <w:tcPr>
            <w:tcW w:w="947" w:type="dxa"/>
            <w:tcBorders>
              <w:top w:val="single" w:sz="4" w:space="0" w:color="auto"/>
              <w:left w:val="single" w:sz="4" w:space="0" w:color="auto"/>
              <w:bottom w:val="single" w:sz="4" w:space="0" w:color="auto"/>
              <w:right w:val="single" w:sz="4" w:space="0" w:color="auto"/>
            </w:tcBorders>
            <w:vAlign w:val="center"/>
          </w:tcPr>
          <w:p w14:paraId="14A16724" w14:textId="6E0ECA81"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0EFE9C5C" w14:textId="4BC9D4B0" w:rsidR="00913072" w:rsidRPr="00AE7469" w:rsidRDefault="00F65116" w:rsidP="00DA0FEE">
            <w:pPr>
              <w:spacing w:before="20" w:after="20"/>
              <w:jc w:val="right"/>
              <w:rPr>
                <w:sz w:val="20"/>
                <w:szCs w:val="20"/>
                <w:lang w:val="en-US" w:eastAsia="en-CA"/>
              </w:rPr>
            </w:pPr>
            <w:r w:rsidRPr="00AE7469">
              <w:rPr>
                <w:sz w:val="20"/>
                <w:szCs w:val="20"/>
                <w:lang w:val="en-US" w:eastAsia="en-CA"/>
              </w:rPr>
              <w:t>13,00</w:t>
            </w:r>
            <w:r w:rsidR="00913072" w:rsidRPr="00AE7469">
              <w:rPr>
                <w:sz w:val="20"/>
                <w:szCs w:val="20"/>
                <w:lang w:val="en-US" w:eastAsia="en-CA"/>
              </w:rPr>
              <w:t>0</w:t>
            </w:r>
          </w:p>
        </w:tc>
        <w:tc>
          <w:tcPr>
            <w:tcW w:w="854" w:type="dxa"/>
            <w:tcBorders>
              <w:top w:val="single" w:sz="4" w:space="0" w:color="auto"/>
              <w:left w:val="single" w:sz="4" w:space="0" w:color="auto"/>
              <w:bottom w:val="single" w:sz="4" w:space="0" w:color="auto"/>
              <w:right w:val="single" w:sz="4" w:space="0" w:color="auto"/>
            </w:tcBorders>
            <w:vAlign w:val="center"/>
          </w:tcPr>
          <w:p w14:paraId="58C12573" w14:textId="78894AFE"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74218BFF" w14:textId="1F13EED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04C6972E" w14:textId="2FBCAC0F"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7" w:type="dxa"/>
            <w:tcBorders>
              <w:top w:val="single" w:sz="4" w:space="0" w:color="auto"/>
              <w:left w:val="single" w:sz="4" w:space="0" w:color="auto"/>
              <w:bottom w:val="single" w:sz="4" w:space="0" w:color="auto"/>
              <w:right w:val="single" w:sz="4" w:space="0" w:color="auto"/>
            </w:tcBorders>
            <w:vAlign w:val="center"/>
          </w:tcPr>
          <w:p w14:paraId="51A2707D" w14:textId="5276FB14" w:rsidR="00913072" w:rsidRPr="00AE7469" w:rsidRDefault="00797FB1" w:rsidP="00DA0FEE">
            <w:pPr>
              <w:spacing w:before="20" w:after="20"/>
              <w:jc w:val="right"/>
              <w:rPr>
                <w:sz w:val="20"/>
                <w:szCs w:val="20"/>
                <w:lang w:val="en-US" w:eastAsia="en-CA"/>
              </w:rPr>
            </w:pPr>
            <w:r w:rsidRPr="00AE7469">
              <w:rPr>
                <w:sz w:val="20"/>
                <w:szCs w:val="20"/>
                <w:lang w:val="en-US" w:eastAsia="en-CA"/>
              </w:rPr>
              <w:t>40,491</w:t>
            </w:r>
          </w:p>
        </w:tc>
      </w:tr>
      <w:tr w:rsidR="00913072" w:rsidRPr="00AE7469" w14:paraId="3CE2954E" w14:textId="77777777" w:rsidTr="002D6785">
        <w:trPr>
          <w:trHeight w:val="50"/>
          <w:jc w:val="center"/>
        </w:trPr>
        <w:tc>
          <w:tcPr>
            <w:tcW w:w="28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54897F" w14:textId="77777777" w:rsidR="00913072" w:rsidRPr="00AE7469" w:rsidRDefault="00913072" w:rsidP="00DA0FEE">
            <w:pPr>
              <w:spacing w:before="20" w:after="20"/>
              <w:ind w:left="38" w:right="-85"/>
              <w:jc w:val="left"/>
              <w:rPr>
                <w:sz w:val="20"/>
                <w:szCs w:val="20"/>
                <w:lang w:val="en-US"/>
              </w:rPr>
            </w:pPr>
            <w:r w:rsidRPr="00AE7469">
              <w:rPr>
                <w:sz w:val="20"/>
                <w:szCs w:val="20"/>
                <w:lang w:val="en-US"/>
              </w:rPr>
              <w:t xml:space="preserve">Total funds recommended for approval at this meeting </w:t>
            </w:r>
            <w:r w:rsidRPr="00AE7469">
              <w:rPr>
                <w:sz w:val="19"/>
                <w:szCs w:val="19"/>
                <w:lang w:val="en-US"/>
              </w:rPr>
              <w:t>(US $)</w:t>
            </w:r>
          </w:p>
        </w:tc>
        <w:tc>
          <w:tcPr>
            <w:tcW w:w="1581" w:type="dxa"/>
            <w:tcBorders>
              <w:top w:val="single" w:sz="4" w:space="0" w:color="auto"/>
              <w:left w:val="single" w:sz="4" w:space="0" w:color="auto"/>
              <w:bottom w:val="single" w:sz="4" w:space="0" w:color="auto"/>
              <w:right w:val="single" w:sz="4" w:space="0" w:color="auto"/>
            </w:tcBorders>
            <w:vAlign w:val="center"/>
            <w:hideMark/>
          </w:tcPr>
          <w:p w14:paraId="122BB43E" w14:textId="77777777" w:rsidR="00913072" w:rsidRPr="00AE7469" w:rsidRDefault="00913072" w:rsidP="00DA0FEE">
            <w:pPr>
              <w:spacing w:before="20" w:after="20"/>
              <w:ind w:left="38"/>
              <w:jc w:val="left"/>
              <w:rPr>
                <w:sz w:val="20"/>
                <w:szCs w:val="20"/>
                <w:lang w:val="en-US"/>
              </w:rPr>
            </w:pPr>
            <w:r w:rsidRPr="00AE7469">
              <w:rPr>
                <w:sz w:val="20"/>
                <w:szCs w:val="20"/>
                <w:lang w:val="en-US"/>
              </w:rPr>
              <w:t>Project costs</w:t>
            </w:r>
          </w:p>
        </w:tc>
        <w:tc>
          <w:tcPr>
            <w:tcW w:w="946" w:type="dxa"/>
            <w:tcBorders>
              <w:top w:val="single" w:sz="4" w:space="0" w:color="auto"/>
              <w:left w:val="single" w:sz="4" w:space="0" w:color="auto"/>
              <w:bottom w:val="single" w:sz="4" w:space="0" w:color="auto"/>
              <w:right w:val="single" w:sz="4" w:space="0" w:color="auto"/>
            </w:tcBorders>
            <w:vAlign w:val="center"/>
          </w:tcPr>
          <w:p w14:paraId="31AE5F9A" w14:textId="5E193CBA" w:rsidR="00913072" w:rsidRPr="00AE7469" w:rsidRDefault="00913072" w:rsidP="00DA0FEE">
            <w:pPr>
              <w:spacing w:before="20" w:after="20"/>
              <w:ind w:left="38"/>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09966FD0" w14:textId="2580D9A2" w:rsidR="00913072" w:rsidRPr="00AE7469" w:rsidRDefault="00913072" w:rsidP="00DA0FEE">
            <w:pPr>
              <w:spacing w:before="20" w:after="20"/>
              <w:jc w:val="right"/>
              <w:rPr>
                <w:sz w:val="20"/>
                <w:szCs w:val="20"/>
                <w:lang w:val="en-US" w:eastAsia="en-CA"/>
              </w:rPr>
            </w:pPr>
          </w:p>
        </w:tc>
        <w:tc>
          <w:tcPr>
            <w:tcW w:w="1039" w:type="dxa"/>
            <w:tcBorders>
              <w:top w:val="single" w:sz="4" w:space="0" w:color="auto"/>
              <w:left w:val="single" w:sz="4" w:space="0" w:color="auto"/>
              <w:bottom w:val="single" w:sz="4" w:space="0" w:color="auto"/>
              <w:right w:val="single" w:sz="4" w:space="0" w:color="auto"/>
            </w:tcBorders>
            <w:vAlign w:val="center"/>
          </w:tcPr>
          <w:p w14:paraId="6B4C425F" w14:textId="3790DF64" w:rsidR="00913072" w:rsidRPr="00AE7469" w:rsidRDefault="00913072" w:rsidP="00DA0FEE">
            <w:pPr>
              <w:spacing w:before="20" w:after="20"/>
              <w:jc w:val="right"/>
              <w:rPr>
                <w:sz w:val="20"/>
                <w:szCs w:val="20"/>
                <w:lang w:val="en-US" w:eastAsia="en-CA"/>
              </w:rPr>
            </w:pPr>
          </w:p>
        </w:tc>
        <w:tc>
          <w:tcPr>
            <w:tcW w:w="854" w:type="dxa"/>
            <w:tcBorders>
              <w:top w:val="single" w:sz="4" w:space="0" w:color="auto"/>
              <w:left w:val="single" w:sz="4" w:space="0" w:color="auto"/>
              <w:bottom w:val="single" w:sz="4" w:space="0" w:color="auto"/>
              <w:right w:val="single" w:sz="4" w:space="0" w:color="auto"/>
            </w:tcBorders>
            <w:vAlign w:val="center"/>
          </w:tcPr>
          <w:p w14:paraId="679B1F1C" w14:textId="5EC4B7B6" w:rsidR="00913072" w:rsidRPr="00AE7469" w:rsidRDefault="00913072" w:rsidP="00DA0FEE">
            <w:pPr>
              <w:spacing w:before="20" w:after="20"/>
              <w:jc w:val="right"/>
              <w:rPr>
                <w:sz w:val="20"/>
                <w:szCs w:val="20"/>
                <w:lang w:val="en-US" w:eastAsia="en-CA"/>
              </w:rPr>
            </w:pPr>
            <w:r w:rsidRPr="00AE7469">
              <w:rPr>
                <w:sz w:val="20"/>
                <w:szCs w:val="20"/>
                <w:lang w:val="en-US" w:eastAsia="en-CA"/>
              </w:rPr>
              <w:t>232,900</w:t>
            </w:r>
          </w:p>
        </w:tc>
        <w:tc>
          <w:tcPr>
            <w:tcW w:w="946" w:type="dxa"/>
            <w:tcBorders>
              <w:top w:val="single" w:sz="4" w:space="0" w:color="auto"/>
              <w:left w:val="single" w:sz="4" w:space="0" w:color="auto"/>
              <w:bottom w:val="single" w:sz="4" w:space="0" w:color="auto"/>
              <w:right w:val="single" w:sz="4" w:space="0" w:color="auto"/>
            </w:tcBorders>
          </w:tcPr>
          <w:p w14:paraId="57B47823" w14:textId="7FEC1733" w:rsidR="00913072" w:rsidRPr="00AE7469" w:rsidRDefault="00913072" w:rsidP="00DA0FEE">
            <w:pPr>
              <w:spacing w:before="20" w:after="20"/>
              <w:jc w:val="right"/>
              <w:rPr>
                <w:sz w:val="20"/>
                <w:szCs w:val="20"/>
                <w:lang w:val="en-US" w:eastAsia="en-CA"/>
              </w:rPr>
            </w:pPr>
          </w:p>
        </w:tc>
        <w:tc>
          <w:tcPr>
            <w:tcW w:w="946" w:type="dxa"/>
            <w:tcBorders>
              <w:top w:val="single" w:sz="4" w:space="0" w:color="auto"/>
              <w:left w:val="single" w:sz="4" w:space="0" w:color="auto"/>
              <w:bottom w:val="single" w:sz="4" w:space="0" w:color="auto"/>
              <w:right w:val="single" w:sz="4" w:space="0" w:color="auto"/>
            </w:tcBorders>
            <w:vAlign w:val="center"/>
          </w:tcPr>
          <w:p w14:paraId="450564E4" w14:textId="7A6FADF4" w:rsidR="00913072" w:rsidRPr="00AE7469" w:rsidRDefault="00913072" w:rsidP="00DA0FEE">
            <w:pPr>
              <w:spacing w:before="20" w:after="20"/>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7AFC51FF" w14:textId="5902A5EF" w:rsidR="00913072" w:rsidRPr="00AE7469" w:rsidRDefault="00913072" w:rsidP="00DA0FEE">
            <w:pPr>
              <w:spacing w:before="20" w:after="20"/>
              <w:jc w:val="right"/>
              <w:rPr>
                <w:sz w:val="20"/>
                <w:szCs w:val="20"/>
                <w:lang w:val="en-US" w:eastAsia="en-CA"/>
              </w:rPr>
            </w:pPr>
            <w:r w:rsidRPr="00AE7469">
              <w:rPr>
                <w:sz w:val="20"/>
                <w:szCs w:val="20"/>
                <w:lang w:val="en-US" w:eastAsia="en-CA"/>
              </w:rPr>
              <w:t>232,900</w:t>
            </w:r>
          </w:p>
        </w:tc>
      </w:tr>
      <w:tr w:rsidR="00913072" w:rsidRPr="00AE7469" w14:paraId="3058EE3A" w14:textId="77777777" w:rsidTr="002D6785">
        <w:trPr>
          <w:trHeight w:val="50"/>
          <w:jc w:val="center"/>
        </w:trPr>
        <w:tc>
          <w:tcPr>
            <w:tcW w:w="2864" w:type="dxa"/>
            <w:gridSpan w:val="2"/>
            <w:vMerge/>
            <w:tcBorders>
              <w:top w:val="single" w:sz="4" w:space="0" w:color="auto"/>
              <w:left w:val="single" w:sz="4" w:space="0" w:color="auto"/>
              <w:bottom w:val="single" w:sz="4" w:space="0" w:color="auto"/>
              <w:right w:val="single" w:sz="4" w:space="0" w:color="auto"/>
            </w:tcBorders>
            <w:vAlign w:val="center"/>
            <w:hideMark/>
          </w:tcPr>
          <w:p w14:paraId="5B8699F1" w14:textId="77777777" w:rsidR="00913072" w:rsidRPr="00AE7469" w:rsidRDefault="00913072" w:rsidP="00DA0FEE">
            <w:pPr>
              <w:spacing w:before="20" w:after="20"/>
              <w:ind w:left="38"/>
              <w:jc w:val="left"/>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55CC8CC3" w14:textId="77777777" w:rsidR="00913072" w:rsidRPr="00AE7469" w:rsidRDefault="00913072" w:rsidP="00DA0FEE">
            <w:pPr>
              <w:spacing w:before="20" w:after="20"/>
              <w:ind w:left="38"/>
              <w:jc w:val="left"/>
              <w:rPr>
                <w:sz w:val="20"/>
                <w:szCs w:val="20"/>
                <w:lang w:val="en-US"/>
              </w:rPr>
            </w:pPr>
            <w:r w:rsidRPr="00AE7469">
              <w:rPr>
                <w:sz w:val="20"/>
                <w:szCs w:val="20"/>
                <w:lang w:val="en-US"/>
              </w:rPr>
              <w:t>Support costs</w:t>
            </w:r>
          </w:p>
        </w:tc>
        <w:tc>
          <w:tcPr>
            <w:tcW w:w="946" w:type="dxa"/>
            <w:tcBorders>
              <w:top w:val="single" w:sz="4" w:space="0" w:color="auto"/>
              <w:left w:val="single" w:sz="4" w:space="0" w:color="auto"/>
              <w:bottom w:val="single" w:sz="4" w:space="0" w:color="auto"/>
              <w:right w:val="single" w:sz="4" w:space="0" w:color="auto"/>
            </w:tcBorders>
            <w:vAlign w:val="center"/>
          </w:tcPr>
          <w:p w14:paraId="2341095B" w14:textId="29715384" w:rsidR="00913072" w:rsidRPr="00AE7469" w:rsidRDefault="00913072" w:rsidP="00DA0FEE">
            <w:pPr>
              <w:spacing w:before="20" w:after="20"/>
              <w:ind w:left="38"/>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1110ACD9" w14:textId="62094965" w:rsidR="00913072" w:rsidRPr="00AE7469" w:rsidRDefault="00913072" w:rsidP="00DA0FEE">
            <w:pPr>
              <w:spacing w:before="20" w:after="20"/>
              <w:jc w:val="right"/>
              <w:rPr>
                <w:sz w:val="20"/>
                <w:szCs w:val="20"/>
                <w:lang w:val="en-US" w:eastAsia="en-CA"/>
              </w:rPr>
            </w:pPr>
          </w:p>
        </w:tc>
        <w:tc>
          <w:tcPr>
            <w:tcW w:w="1039" w:type="dxa"/>
            <w:tcBorders>
              <w:top w:val="single" w:sz="4" w:space="0" w:color="auto"/>
              <w:left w:val="single" w:sz="4" w:space="0" w:color="auto"/>
              <w:bottom w:val="single" w:sz="4" w:space="0" w:color="auto"/>
              <w:right w:val="single" w:sz="4" w:space="0" w:color="auto"/>
            </w:tcBorders>
            <w:vAlign w:val="center"/>
          </w:tcPr>
          <w:p w14:paraId="47C3AA91" w14:textId="4FF26092" w:rsidR="00913072" w:rsidRPr="00AE7469" w:rsidRDefault="00913072" w:rsidP="00DA0FEE">
            <w:pPr>
              <w:spacing w:before="20" w:after="20"/>
              <w:jc w:val="right"/>
              <w:rPr>
                <w:sz w:val="20"/>
                <w:szCs w:val="20"/>
                <w:lang w:val="en-US" w:eastAsia="en-CA"/>
              </w:rPr>
            </w:pPr>
          </w:p>
        </w:tc>
        <w:tc>
          <w:tcPr>
            <w:tcW w:w="854" w:type="dxa"/>
            <w:tcBorders>
              <w:top w:val="single" w:sz="4" w:space="0" w:color="auto"/>
              <w:left w:val="single" w:sz="4" w:space="0" w:color="auto"/>
              <w:bottom w:val="single" w:sz="4" w:space="0" w:color="auto"/>
              <w:right w:val="single" w:sz="4" w:space="0" w:color="auto"/>
            </w:tcBorders>
            <w:vAlign w:val="center"/>
          </w:tcPr>
          <w:p w14:paraId="38735D2F" w14:textId="08C2DE43" w:rsidR="00913072" w:rsidRPr="00AE7469" w:rsidRDefault="00913072" w:rsidP="00DA0FEE">
            <w:pPr>
              <w:spacing w:before="20" w:after="20"/>
              <w:jc w:val="right"/>
              <w:rPr>
                <w:sz w:val="20"/>
                <w:szCs w:val="20"/>
                <w:lang w:val="en-US" w:eastAsia="en-CA"/>
              </w:rPr>
            </w:pPr>
            <w:r w:rsidRPr="00AE7469">
              <w:rPr>
                <w:sz w:val="20"/>
                <w:szCs w:val="20"/>
                <w:lang w:val="en-US" w:eastAsia="en-CA"/>
              </w:rPr>
              <w:t>21,937</w:t>
            </w:r>
          </w:p>
        </w:tc>
        <w:tc>
          <w:tcPr>
            <w:tcW w:w="946" w:type="dxa"/>
            <w:tcBorders>
              <w:top w:val="single" w:sz="4" w:space="0" w:color="auto"/>
              <w:left w:val="single" w:sz="4" w:space="0" w:color="auto"/>
              <w:bottom w:val="single" w:sz="4" w:space="0" w:color="auto"/>
              <w:right w:val="single" w:sz="4" w:space="0" w:color="auto"/>
            </w:tcBorders>
          </w:tcPr>
          <w:p w14:paraId="53044957" w14:textId="534B6484" w:rsidR="00913072" w:rsidRPr="00AE7469" w:rsidRDefault="00913072" w:rsidP="00DA0FEE">
            <w:pPr>
              <w:spacing w:before="20" w:after="20"/>
              <w:jc w:val="right"/>
              <w:rPr>
                <w:sz w:val="20"/>
                <w:szCs w:val="20"/>
                <w:lang w:val="en-US" w:eastAsia="en-CA"/>
              </w:rPr>
            </w:pPr>
          </w:p>
        </w:tc>
        <w:tc>
          <w:tcPr>
            <w:tcW w:w="946" w:type="dxa"/>
            <w:tcBorders>
              <w:top w:val="single" w:sz="4" w:space="0" w:color="auto"/>
              <w:left w:val="single" w:sz="4" w:space="0" w:color="auto"/>
              <w:bottom w:val="single" w:sz="4" w:space="0" w:color="auto"/>
              <w:right w:val="single" w:sz="4" w:space="0" w:color="auto"/>
            </w:tcBorders>
            <w:vAlign w:val="center"/>
          </w:tcPr>
          <w:p w14:paraId="3CCAAC1E" w14:textId="647DCDBA" w:rsidR="00913072" w:rsidRPr="00AE7469" w:rsidRDefault="00913072" w:rsidP="00DA0FEE">
            <w:pPr>
              <w:spacing w:before="20" w:after="20"/>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4639BEC9" w14:textId="0BB3BD1D" w:rsidR="00913072" w:rsidRPr="00AE7469" w:rsidRDefault="00913072" w:rsidP="00DA0FEE">
            <w:pPr>
              <w:spacing w:before="20" w:after="20"/>
              <w:jc w:val="right"/>
              <w:rPr>
                <w:sz w:val="20"/>
                <w:szCs w:val="20"/>
                <w:lang w:val="en-US" w:eastAsia="en-CA"/>
              </w:rPr>
            </w:pPr>
            <w:r w:rsidRPr="00AE7469">
              <w:rPr>
                <w:sz w:val="20"/>
                <w:szCs w:val="20"/>
                <w:lang w:val="en-US" w:eastAsia="en-CA"/>
              </w:rPr>
              <w:t>21,937</w:t>
            </w:r>
          </w:p>
        </w:tc>
      </w:tr>
    </w:tbl>
    <w:p w14:paraId="567F2A4A" w14:textId="4FD40831" w:rsidR="00A504AA" w:rsidRPr="00AE7469" w:rsidRDefault="000E6210" w:rsidP="000E6210">
      <w:pPr>
        <w:spacing w:before="20" w:after="20"/>
        <w:jc w:val="left"/>
        <w:rPr>
          <w:sz w:val="18"/>
          <w:szCs w:val="18"/>
        </w:rPr>
      </w:pPr>
      <w:r w:rsidRPr="00AE7469">
        <w:rPr>
          <w:sz w:val="18"/>
          <w:szCs w:val="18"/>
        </w:rPr>
        <w:t xml:space="preserve">* The second tranche was </w:t>
      </w:r>
      <w:r w:rsidR="00567794" w:rsidRPr="00AE7469">
        <w:rPr>
          <w:sz w:val="18"/>
          <w:szCs w:val="18"/>
        </w:rPr>
        <w:t>initially scheduled for</w:t>
      </w:r>
      <w:r w:rsidR="00A504AA" w:rsidRPr="00AE7469">
        <w:rPr>
          <w:sz w:val="18"/>
          <w:szCs w:val="18"/>
        </w:rPr>
        <w:t xml:space="preserve"> 2025</w:t>
      </w:r>
      <w:r w:rsidR="00E15101" w:rsidRPr="00AE7469">
        <w:rPr>
          <w:sz w:val="18"/>
          <w:szCs w:val="18"/>
        </w:rPr>
        <w:t>.</w:t>
      </w:r>
    </w:p>
    <w:p w14:paraId="49D107E1" w14:textId="26D3E30E" w:rsidR="00F9608C" w:rsidRPr="00AE7469" w:rsidRDefault="00F9608C" w:rsidP="002D6785">
      <w:pPr>
        <w:spacing w:before="20" w:after="20"/>
        <w:rPr>
          <w:sz w:val="18"/>
          <w:szCs w:val="18"/>
        </w:rPr>
      </w:pPr>
      <w:r w:rsidRPr="00AE7469">
        <w:rPr>
          <w:sz w:val="18"/>
          <w:szCs w:val="18"/>
        </w:rPr>
        <w:t>**</w:t>
      </w:r>
      <w:r w:rsidR="0037353F" w:rsidRPr="00AE7469">
        <w:rPr>
          <w:sz w:val="18"/>
          <w:szCs w:val="18"/>
        </w:rPr>
        <w:t xml:space="preserve"> </w:t>
      </w:r>
      <w:r w:rsidR="00C52B53" w:rsidRPr="00AE7469">
        <w:rPr>
          <w:sz w:val="18"/>
          <w:szCs w:val="18"/>
        </w:rPr>
        <w:t>Of which</w:t>
      </w:r>
      <w:r w:rsidR="006C3641" w:rsidRPr="00AE7469">
        <w:rPr>
          <w:sz w:val="18"/>
          <w:szCs w:val="18"/>
        </w:rPr>
        <w:t xml:space="preserve"> US $100,000, plus agency support cost of </w:t>
      </w:r>
      <w:r w:rsidR="007E1A75" w:rsidRPr="00AE7469">
        <w:rPr>
          <w:sz w:val="18"/>
          <w:szCs w:val="18"/>
        </w:rPr>
        <w:t xml:space="preserve">US $13,000, </w:t>
      </w:r>
      <w:r w:rsidR="006C3641" w:rsidRPr="00AE7469">
        <w:rPr>
          <w:sz w:val="18"/>
          <w:szCs w:val="18"/>
        </w:rPr>
        <w:t xml:space="preserve">was approved </w:t>
      </w:r>
      <w:r w:rsidR="007E1A75" w:rsidRPr="00AE7469">
        <w:rPr>
          <w:sz w:val="18"/>
          <w:szCs w:val="18"/>
        </w:rPr>
        <w:t>at the 96</w:t>
      </w:r>
      <w:r w:rsidR="007E1A75" w:rsidRPr="00AE7469">
        <w:rPr>
          <w:sz w:val="18"/>
          <w:szCs w:val="18"/>
          <w:vertAlign w:val="superscript"/>
        </w:rPr>
        <w:t>th</w:t>
      </w:r>
      <w:r w:rsidR="007E1A75" w:rsidRPr="00AE7469">
        <w:rPr>
          <w:sz w:val="18"/>
          <w:szCs w:val="18"/>
        </w:rPr>
        <w:t xml:space="preserve"> meeting</w:t>
      </w:r>
      <w:r w:rsidR="001C050A" w:rsidRPr="00AE7469">
        <w:rPr>
          <w:sz w:val="18"/>
          <w:szCs w:val="18"/>
        </w:rPr>
        <w:t xml:space="preserve"> for additional activities to maintain energy efficiency (</w:t>
      </w:r>
      <w:r w:rsidR="00140E0B" w:rsidRPr="00AE7469">
        <w:rPr>
          <w:sz w:val="18"/>
          <w:szCs w:val="18"/>
        </w:rPr>
        <w:t>decision 89/6).</w:t>
      </w:r>
    </w:p>
    <w:p w14:paraId="50F13FE1" w14:textId="67864766" w:rsidR="00F72392" w:rsidRPr="00AE7469" w:rsidRDefault="00F72392" w:rsidP="000E6210">
      <w:pPr>
        <w:spacing w:before="20" w:after="20"/>
        <w:jc w:val="left"/>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AE7469" w14:paraId="47C37172" w14:textId="77777777" w:rsidTr="00327F26">
        <w:trPr>
          <w:trHeight w:val="128"/>
          <w:jc w:val="center"/>
        </w:trPr>
        <w:tc>
          <w:tcPr>
            <w:tcW w:w="5013" w:type="dxa"/>
            <w:vAlign w:val="center"/>
            <w:hideMark/>
          </w:tcPr>
          <w:p w14:paraId="522C88E2" w14:textId="77777777" w:rsidR="00F72392" w:rsidRPr="00AE7469" w:rsidRDefault="00F72392" w:rsidP="00E20CE8">
            <w:pPr>
              <w:spacing w:before="20" w:after="20"/>
              <w:jc w:val="left"/>
              <w:rPr>
                <w:b/>
                <w:sz w:val="20"/>
                <w:szCs w:val="20"/>
                <w:lang w:val="en-US"/>
              </w:rPr>
            </w:pPr>
            <w:r w:rsidRPr="00AE7469">
              <w:rPr>
                <w:b/>
                <w:sz w:val="20"/>
                <w:szCs w:val="20"/>
                <w:lang w:val="en-US"/>
              </w:rPr>
              <w:t>Secretariat’s recommendation:</w:t>
            </w:r>
          </w:p>
        </w:tc>
        <w:tc>
          <w:tcPr>
            <w:tcW w:w="5014" w:type="dxa"/>
            <w:vAlign w:val="center"/>
            <w:hideMark/>
          </w:tcPr>
          <w:p w14:paraId="118C2065" w14:textId="0F4770C4" w:rsidR="00F72392" w:rsidRPr="00AE7469" w:rsidRDefault="00F72392" w:rsidP="00E20CE8">
            <w:pPr>
              <w:spacing w:before="20" w:after="20"/>
              <w:jc w:val="center"/>
              <w:rPr>
                <w:sz w:val="20"/>
                <w:szCs w:val="20"/>
                <w:lang w:val="en-US"/>
              </w:rPr>
            </w:pPr>
            <w:r w:rsidRPr="00AE7469">
              <w:rPr>
                <w:sz w:val="20"/>
                <w:szCs w:val="20"/>
                <w:lang w:val="en-US"/>
              </w:rPr>
              <w:t>Blanket approval</w:t>
            </w:r>
          </w:p>
        </w:tc>
      </w:tr>
    </w:tbl>
    <w:p w14:paraId="2FE40971" w14:textId="77777777" w:rsidR="00F72392" w:rsidRPr="00AE7469" w:rsidRDefault="00F72392" w:rsidP="00FB3A3B">
      <w:r w:rsidRPr="00AE7469">
        <w:br w:type="page"/>
      </w:r>
    </w:p>
    <w:p w14:paraId="5A4B0486" w14:textId="77777777" w:rsidR="00F72392" w:rsidRPr="00AE7469" w:rsidRDefault="00F72392" w:rsidP="00BA7B47">
      <w:pPr>
        <w:keepNext/>
        <w:spacing w:after="240"/>
        <w:jc w:val="center"/>
        <w:rPr>
          <w:b/>
        </w:rPr>
      </w:pPr>
      <w:r w:rsidRPr="00AE7469">
        <w:rPr>
          <w:b/>
        </w:rPr>
        <w:lastRenderedPageBreak/>
        <w:t>PROJECT DESCRIPTION</w:t>
      </w:r>
    </w:p>
    <w:p w14:paraId="0AF965AB" w14:textId="5CB76C08" w:rsidR="0016491C" w:rsidRPr="00AE7469" w:rsidRDefault="00F72392" w:rsidP="0016491C">
      <w:pPr>
        <w:numPr>
          <w:ilvl w:val="0"/>
          <w:numId w:val="1"/>
        </w:numPr>
        <w:spacing w:after="240"/>
        <w:outlineLvl w:val="0"/>
      </w:pPr>
      <w:r w:rsidRPr="00AE7469">
        <w:t xml:space="preserve">On behalf of the Government of </w:t>
      </w:r>
      <w:r w:rsidR="00382653" w:rsidRPr="00AE7469">
        <w:t>Fiji</w:t>
      </w:r>
      <w:r w:rsidRPr="00AE7469">
        <w:t xml:space="preserve">, </w:t>
      </w:r>
      <w:r w:rsidR="00382653" w:rsidRPr="00AE7469">
        <w:t>UNDP</w:t>
      </w:r>
      <w:r w:rsidRPr="00AE7469">
        <w:t xml:space="preserve"> as the lead implementing agency has submitted a request for funding for the </w:t>
      </w:r>
      <w:r w:rsidR="00077C72" w:rsidRPr="00AE7469">
        <w:t>second</w:t>
      </w:r>
      <w:r w:rsidRPr="00AE7469">
        <w:t xml:space="preserve"> tranche of stage II of the HCFC phase-out management plan (HPMP), at a total cost of US $</w:t>
      </w:r>
      <w:r w:rsidR="001175CF" w:rsidRPr="00AE7469">
        <w:t>254,837</w:t>
      </w:r>
      <w:r w:rsidRPr="00AE7469">
        <w:t>, consisting of US $</w:t>
      </w:r>
      <w:r w:rsidR="001175CF" w:rsidRPr="00AE7469">
        <w:t>139,000</w:t>
      </w:r>
      <w:r w:rsidRPr="00AE7469">
        <w:t>, plus agency support costs of US $</w:t>
      </w:r>
      <w:r w:rsidR="001175CF" w:rsidRPr="00AE7469">
        <w:t>9,730</w:t>
      </w:r>
      <w:r w:rsidRPr="00AE7469">
        <w:t xml:space="preserve">, for </w:t>
      </w:r>
      <w:r w:rsidR="00382653" w:rsidRPr="00AE7469">
        <w:t>UNDP</w:t>
      </w:r>
      <w:r w:rsidRPr="00AE7469">
        <w:t xml:space="preserve"> and US $</w:t>
      </w:r>
      <w:r w:rsidR="001175CF" w:rsidRPr="00AE7469">
        <w:t>93,900</w:t>
      </w:r>
      <w:r w:rsidRPr="00AE7469">
        <w:t>, plus agency support costs of US $</w:t>
      </w:r>
      <w:r w:rsidR="001175CF" w:rsidRPr="00AE7469">
        <w:t>12,207</w:t>
      </w:r>
      <w:r w:rsidRPr="00AE7469">
        <w:t xml:space="preserve">, for </w:t>
      </w:r>
      <w:r w:rsidR="00382653" w:rsidRPr="00AE7469">
        <w:t>UNEP</w:t>
      </w:r>
      <w:r w:rsidRPr="00AE7469">
        <w:t>.</w:t>
      </w:r>
      <w:r w:rsidRPr="00AE7469">
        <w:rPr>
          <w:vertAlign w:val="superscript"/>
        </w:rPr>
        <w:footnoteReference w:id="2"/>
      </w:r>
      <w:r w:rsidRPr="00AE7469">
        <w:t xml:space="preserve"> The submission includes a progress report on the implementation of the </w:t>
      </w:r>
      <w:r w:rsidR="00E06D22" w:rsidRPr="00AE7469">
        <w:t>first</w:t>
      </w:r>
      <w:r w:rsidRPr="00AE7469">
        <w:t xml:space="preserve"> tranche, the verification report on HCFC consumption for </w:t>
      </w:r>
      <w:r w:rsidR="00501D0E" w:rsidRPr="00AE7469">
        <w:t>202</w:t>
      </w:r>
      <w:r w:rsidR="000E05F8" w:rsidRPr="00AE7469">
        <w:t>1</w:t>
      </w:r>
      <w:r w:rsidRPr="00AE7469">
        <w:t xml:space="preserve"> to 2025, and the tranche implementation plan for 2026 to </w:t>
      </w:r>
      <w:r w:rsidR="00776EB1" w:rsidRPr="00AE7469">
        <w:t>2030</w:t>
      </w:r>
      <w:r w:rsidRPr="00AE7469">
        <w:t>.</w:t>
      </w:r>
    </w:p>
    <w:p w14:paraId="1CBE148F" w14:textId="77777777" w:rsidR="00F72392" w:rsidRPr="00AE7469" w:rsidRDefault="00F72392" w:rsidP="00BA7B47">
      <w:pPr>
        <w:keepNext/>
        <w:spacing w:after="240"/>
        <w:rPr>
          <w:u w:val="single"/>
        </w:rPr>
      </w:pPr>
      <w:r w:rsidRPr="00AE7469">
        <w:rPr>
          <w:u w:val="single"/>
        </w:rPr>
        <w:t>Report on HCFC consumption</w:t>
      </w:r>
    </w:p>
    <w:p w14:paraId="432777B5" w14:textId="6A2D2FFB" w:rsidR="00F72392" w:rsidRPr="00AE7469" w:rsidRDefault="00F72392" w:rsidP="00BA7B47">
      <w:pPr>
        <w:numPr>
          <w:ilvl w:val="0"/>
          <w:numId w:val="1"/>
        </w:numPr>
        <w:spacing w:after="240"/>
        <w:outlineLvl w:val="0"/>
      </w:pPr>
      <w:r w:rsidRPr="00AE7469">
        <w:t xml:space="preserve">The Government of </w:t>
      </w:r>
      <w:r w:rsidR="00382653" w:rsidRPr="00AE7469">
        <w:t>Fiji</w:t>
      </w:r>
      <w:r w:rsidRPr="00AE7469">
        <w:t xml:space="preserve"> reported a consumption of </w:t>
      </w:r>
      <w:r w:rsidR="00D631C2" w:rsidRPr="00AE7469">
        <w:t>1.</w:t>
      </w:r>
      <w:r w:rsidR="004B4875" w:rsidRPr="00AE7469">
        <w:t>31</w:t>
      </w:r>
      <w:r w:rsidRPr="00AE7469">
        <w:t xml:space="preserve"> ODP tonnes of HCFCs in 2025 under the country programme (CP) implementation report, which is </w:t>
      </w:r>
      <w:r w:rsidR="004B4875" w:rsidRPr="00AE7469">
        <w:t>77.1</w:t>
      </w:r>
      <w:r w:rsidRPr="00AE7469">
        <w:t> per cent below the country’s HCFC baseline for compliance. The Article 7 data for 2025 has not been reported yet. The 2021–2025 HCFC consumption is shown in table 1.</w:t>
      </w:r>
    </w:p>
    <w:p w14:paraId="225ECB58" w14:textId="1641D9F7" w:rsidR="00F72392" w:rsidRPr="00AE7469" w:rsidRDefault="00F72392" w:rsidP="0051315B">
      <w:pPr>
        <w:keepNext/>
        <w:spacing w:before="240"/>
        <w:rPr>
          <w:b/>
        </w:rPr>
      </w:pPr>
      <w:r w:rsidRPr="00AE7469">
        <w:rPr>
          <w:b/>
        </w:rPr>
        <w:t>Table 1. HCFC consumption in 2021</w:t>
      </w:r>
      <w:r w:rsidRPr="00AE7469">
        <w:t>–</w:t>
      </w:r>
      <w:r w:rsidRPr="00AE7469">
        <w:rPr>
          <w:b/>
        </w:rPr>
        <w:t xml:space="preserve">2025 in </w:t>
      </w:r>
      <w:r w:rsidR="00382653" w:rsidRPr="00AE7469">
        <w:rPr>
          <w:b/>
        </w:rPr>
        <w:t>Fiji</w:t>
      </w:r>
      <w:r w:rsidRPr="00AE7469">
        <w:rPr>
          <w:b/>
        </w:rPr>
        <w:t xml:space="preserve"> (Article 7 data)</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AE7469" w14:paraId="1D6F5D73" w14:textId="77777777" w:rsidTr="00B02535">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ABB122" w14:textId="77777777" w:rsidR="00F72392" w:rsidRPr="00AE7469" w:rsidRDefault="00F72392" w:rsidP="004C1EF7">
            <w:pPr>
              <w:keepNext/>
              <w:spacing w:before="20" w:after="20"/>
              <w:jc w:val="center"/>
              <w:rPr>
                <w:b/>
                <w:bCs/>
                <w:sz w:val="20"/>
                <w:szCs w:val="20"/>
              </w:rPr>
            </w:pPr>
            <w:r w:rsidRPr="00AE7469">
              <w:rPr>
                <w:b/>
                <w:bCs/>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3AB727BD" w14:textId="77777777" w:rsidR="00F72392" w:rsidRPr="00AE7469" w:rsidRDefault="00F72392" w:rsidP="004C1EF7">
            <w:pPr>
              <w:keepNext/>
              <w:spacing w:before="20" w:after="20"/>
              <w:jc w:val="center"/>
              <w:rPr>
                <w:b/>
                <w:bCs/>
                <w:sz w:val="20"/>
                <w:szCs w:val="20"/>
              </w:rPr>
            </w:pPr>
            <w:r w:rsidRPr="00AE7469">
              <w:rPr>
                <w:b/>
                <w:bCs/>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1F7C54F4" w14:textId="77777777" w:rsidR="00F72392" w:rsidRPr="00AE7469" w:rsidRDefault="00F72392" w:rsidP="004C1EF7">
            <w:pPr>
              <w:keepNext/>
              <w:spacing w:before="20" w:after="20"/>
              <w:jc w:val="center"/>
              <w:rPr>
                <w:b/>
                <w:bCs/>
                <w:sz w:val="20"/>
                <w:szCs w:val="20"/>
              </w:rPr>
            </w:pPr>
            <w:r w:rsidRPr="00AE7469">
              <w:rPr>
                <w:b/>
                <w:bCs/>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7FD3DF91" w14:textId="77777777" w:rsidR="00F72392" w:rsidRPr="00AE7469" w:rsidRDefault="00F72392" w:rsidP="004C1EF7">
            <w:pPr>
              <w:keepNext/>
              <w:spacing w:before="20" w:after="20"/>
              <w:jc w:val="center"/>
              <w:rPr>
                <w:b/>
                <w:bCs/>
                <w:sz w:val="20"/>
                <w:szCs w:val="20"/>
              </w:rPr>
            </w:pPr>
            <w:r w:rsidRPr="00AE7469">
              <w:rPr>
                <w:b/>
                <w:bCs/>
                <w:sz w:val="20"/>
                <w:szCs w:val="20"/>
              </w:rPr>
              <w:t>2023</w:t>
            </w:r>
          </w:p>
        </w:tc>
        <w:tc>
          <w:tcPr>
            <w:tcW w:w="634" w:type="pct"/>
            <w:tcBorders>
              <w:top w:val="single" w:sz="4" w:space="0" w:color="auto"/>
              <w:left w:val="nil"/>
              <w:bottom w:val="single" w:sz="4" w:space="0" w:color="auto"/>
              <w:right w:val="single" w:sz="4" w:space="0" w:color="auto"/>
            </w:tcBorders>
          </w:tcPr>
          <w:p w14:paraId="7E34B016" w14:textId="77777777" w:rsidR="00F72392" w:rsidRPr="00AE7469" w:rsidRDefault="00F72392" w:rsidP="004C1EF7">
            <w:pPr>
              <w:keepNext/>
              <w:spacing w:before="20" w:after="20"/>
              <w:jc w:val="center"/>
              <w:rPr>
                <w:b/>
                <w:bCs/>
                <w:sz w:val="20"/>
                <w:szCs w:val="20"/>
              </w:rPr>
            </w:pPr>
            <w:r w:rsidRPr="00AE7469">
              <w:rPr>
                <w:b/>
                <w:bCs/>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46544A48" w14:textId="77777777" w:rsidR="00F72392" w:rsidRPr="00AE7469" w:rsidRDefault="00F72392" w:rsidP="004C1EF7">
            <w:pPr>
              <w:keepNext/>
              <w:spacing w:before="20" w:after="20"/>
              <w:jc w:val="center"/>
              <w:rPr>
                <w:b/>
                <w:bCs/>
                <w:sz w:val="20"/>
                <w:szCs w:val="20"/>
              </w:rPr>
            </w:pPr>
            <w:r w:rsidRPr="00AE7469">
              <w:rPr>
                <w:b/>
                <w:bCs/>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2AB28399" w14:textId="77777777" w:rsidR="00F72392" w:rsidRPr="00AE7469" w:rsidRDefault="00F72392" w:rsidP="004C1EF7">
            <w:pPr>
              <w:keepNext/>
              <w:spacing w:before="20" w:after="20"/>
              <w:jc w:val="center"/>
              <w:rPr>
                <w:b/>
                <w:bCs/>
                <w:sz w:val="20"/>
                <w:szCs w:val="20"/>
              </w:rPr>
            </w:pPr>
            <w:r w:rsidRPr="00AE7469">
              <w:rPr>
                <w:b/>
                <w:bCs/>
                <w:sz w:val="20"/>
                <w:szCs w:val="20"/>
              </w:rPr>
              <w:t>Baseline</w:t>
            </w:r>
          </w:p>
        </w:tc>
      </w:tr>
      <w:tr w:rsidR="00F72392" w:rsidRPr="00AE7469" w14:paraId="1FFC0B1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460C896" w14:textId="77777777" w:rsidR="00F72392" w:rsidRPr="00AE7469" w:rsidRDefault="00F72392" w:rsidP="004C1EF7">
            <w:pPr>
              <w:keepNext/>
              <w:spacing w:before="20" w:after="20"/>
              <w:ind w:left="96"/>
              <w:jc w:val="center"/>
              <w:rPr>
                <w:b/>
                <w:bCs/>
                <w:sz w:val="20"/>
                <w:szCs w:val="20"/>
              </w:rPr>
            </w:pPr>
            <w:r w:rsidRPr="00AE7469">
              <w:rPr>
                <w:b/>
                <w:bCs/>
                <w:sz w:val="20"/>
                <w:szCs w:val="20"/>
              </w:rPr>
              <w:t>Metric tonnes (mt)</w:t>
            </w:r>
          </w:p>
        </w:tc>
      </w:tr>
      <w:tr w:rsidR="00F72392" w:rsidRPr="00AE7469" w14:paraId="6C76040D" w14:textId="77777777" w:rsidTr="00B02535">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3426113" w14:textId="77777777" w:rsidR="00F72392" w:rsidRPr="00AE7469" w:rsidRDefault="00F72392" w:rsidP="004C1EF7">
            <w:pPr>
              <w:keepNext/>
              <w:spacing w:before="20" w:after="20"/>
              <w:ind w:left="96"/>
              <w:jc w:val="left"/>
              <w:rPr>
                <w:sz w:val="20"/>
                <w:szCs w:val="20"/>
              </w:rPr>
            </w:pPr>
            <w:r w:rsidRPr="00AE7469">
              <w:rPr>
                <w:sz w:val="20"/>
                <w:szCs w:val="20"/>
              </w:rPr>
              <w:t>HCFC-22</w:t>
            </w:r>
          </w:p>
        </w:tc>
        <w:tc>
          <w:tcPr>
            <w:tcW w:w="632" w:type="pct"/>
            <w:tcBorders>
              <w:top w:val="nil"/>
              <w:left w:val="nil"/>
              <w:bottom w:val="single" w:sz="4" w:space="0" w:color="auto"/>
              <w:right w:val="single" w:sz="4" w:space="0" w:color="auto"/>
            </w:tcBorders>
            <w:noWrap/>
          </w:tcPr>
          <w:p w14:paraId="4492E913" w14:textId="79092C29" w:rsidR="00F72392" w:rsidRPr="00AE7469" w:rsidRDefault="00B02535" w:rsidP="004C1EF7">
            <w:pPr>
              <w:tabs>
                <w:tab w:val="left" w:pos="430"/>
              </w:tabs>
              <w:spacing w:before="20" w:after="20"/>
              <w:ind w:left="-137" w:right="63"/>
              <w:jc w:val="right"/>
              <w:rPr>
                <w:sz w:val="20"/>
                <w:szCs w:val="20"/>
              </w:rPr>
            </w:pPr>
            <w:r w:rsidRPr="00AE7469">
              <w:rPr>
                <w:sz w:val="20"/>
                <w:szCs w:val="20"/>
              </w:rPr>
              <w:t>2.47</w:t>
            </w:r>
          </w:p>
        </w:tc>
        <w:tc>
          <w:tcPr>
            <w:tcW w:w="632" w:type="pct"/>
            <w:tcBorders>
              <w:top w:val="nil"/>
              <w:left w:val="nil"/>
              <w:bottom w:val="single" w:sz="4" w:space="0" w:color="auto"/>
              <w:right w:val="single" w:sz="4" w:space="0" w:color="auto"/>
            </w:tcBorders>
            <w:noWrap/>
          </w:tcPr>
          <w:p w14:paraId="53044934" w14:textId="099FC5F6" w:rsidR="00F72392" w:rsidRPr="00AE7469" w:rsidRDefault="00B02535" w:rsidP="004C1EF7">
            <w:pPr>
              <w:tabs>
                <w:tab w:val="left" w:pos="430"/>
              </w:tabs>
              <w:spacing w:before="20" w:after="20"/>
              <w:ind w:left="-137" w:right="63"/>
              <w:jc w:val="right"/>
              <w:rPr>
                <w:sz w:val="20"/>
                <w:szCs w:val="20"/>
              </w:rPr>
            </w:pPr>
            <w:r w:rsidRPr="00AE7469">
              <w:rPr>
                <w:sz w:val="20"/>
                <w:szCs w:val="20"/>
              </w:rPr>
              <w:t>14.65</w:t>
            </w:r>
          </w:p>
        </w:tc>
        <w:tc>
          <w:tcPr>
            <w:tcW w:w="632" w:type="pct"/>
            <w:tcBorders>
              <w:top w:val="nil"/>
              <w:left w:val="nil"/>
              <w:bottom w:val="single" w:sz="4" w:space="0" w:color="auto"/>
              <w:right w:val="single" w:sz="4" w:space="0" w:color="auto"/>
            </w:tcBorders>
            <w:noWrap/>
          </w:tcPr>
          <w:p w14:paraId="66793EC8" w14:textId="334D3BC5" w:rsidR="00F72392" w:rsidRPr="00AE7469" w:rsidRDefault="00B02535" w:rsidP="004C1EF7">
            <w:pPr>
              <w:tabs>
                <w:tab w:val="left" w:pos="430"/>
              </w:tabs>
              <w:spacing w:before="20" w:after="20"/>
              <w:ind w:left="-137" w:right="63"/>
              <w:jc w:val="right"/>
              <w:rPr>
                <w:sz w:val="20"/>
                <w:szCs w:val="20"/>
              </w:rPr>
            </w:pPr>
            <w:r w:rsidRPr="00AE7469">
              <w:rPr>
                <w:sz w:val="20"/>
                <w:szCs w:val="20"/>
              </w:rPr>
              <w:t>36.86</w:t>
            </w:r>
          </w:p>
        </w:tc>
        <w:tc>
          <w:tcPr>
            <w:tcW w:w="634" w:type="pct"/>
            <w:tcBorders>
              <w:top w:val="single" w:sz="4" w:space="0" w:color="auto"/>
              <w:left w:val="nil"/>
              <w:bottom w:val="single" w:sz="4" w:space="0" w:color="auto"/>
              <w:right w:val="single" w:sz="2" w:space="0" w:color="auto"/>
            </w:tcBorders>
          </w:tcPr>
          <w:p w14:paraId="546A7844" w14:textId="4859DBC3" w:rsidR="00F72392" w:rsidRPr="00AE7469" w:rsidRDefault="00B02535" w:rsidP="004C1EF7">
            <w:pPr>
              <w:tabs>
                <w:tab w:val="left" w:pos="430"/>
              </w:tabs>
              <w:spacing w:before="20" w:after="20"/>
              <w:ind w:left="-137" w:right="63"/>
              <w:jc w:val="right"/>
              <w:rPr>
                <w:sz w:val="20"/>
                <w:szCs w:val="20"/>
              </w:rPr>
            </w:pPr>
            <w:r w:rsidRPr="00AE7469">
              <w:rPr>
                <w:sz w:val="20"/>
                <w:szCs w:val="20"/>
              </w:rPr>
              <w:t>47.8</w:t>
            </w:r>
            <w:r w:rsidR="00D61A6E" w:rsidRPr="00AE7469">
              <w:rPr>
                <w:sz w:val="20"/>
                <w:szCs w:val="20"/>
              </w:rPr>
              <w:t>1</w:t>
            </w:r>
          </w:p>
        </w:tc>
        <w:tc>
          <w:tcPr>
            <w:tcW w:w="634" w:type="pct"/>
            <w:tcBorders>
              <w:top w:val="single" w:sz="2" w:space="0" w:color="auto"/>
              <w:left w:val="single" w:sz="2" w:space="0" w:color="auto"/>
              <w:bottom w:val="single" w:sz="2" w:space="0" w:color="auto"/>
              <w:right w:val="single" w:sz="2" w:space="0" w:color="auto"/>
            </w:tcBorders>
          </w:tcPr>
          <w:p w14:paraId="13949AFA" w14:textId="21688DD7" w:rsidR="00F72392" w:rsidRPr="00AE7469" w:rsidRDefault="00A103B8" w:rsidP="004C1EF7">
            <w:pPr>
              <w:tabs>
                <w:tab w:val="left" w:pos="430"/>
              </w:tabs>
              <w:spacing w:before="20" w:after="20"/>
              <w:ind w:left="-137" w:right="63"/>
              <w:jc w:val="right"/>
              <w:rPr>
                <w:sz w:val="20"/>
                <w:szCs w:val="20"/>
              </w:rPr>
            </w:pPr>
            <w:r w:rsidRPr="00AE7469">
              <w:rPr>
                <w:sz w:val="20"/>
                <w:szCs w:val="20"/>
              </w:rPr>
              <w:t>23.88</w:t>
            </w:r>
          </w:p>
        </w:tc>
        <w:tc>
          <w:tcPr>
            <w:tcW w:w="625" w:type="pct"/>
            <w:tcBorders>
              <w:top w:val="nil"/>
              <w:left w:val="single" w:sz="2" w:space="0" w:color="auto"/>
              <w:bottom w:val="single" w:sz="4" w:space="0" w:color="auto"/>
              <w:right w:val="single" w:sz="4" w:space="0" w:color="auto"/>
            </w:tcBorders>
            <w:noWrap/>
          </w:tcPr>
          <w:p w14:paraId="470A2D3B" w14:textId="66700B5B" w:rsidR="00F72392" w:rsidRPr="00AE7469" w:rsidRDefault="00BF0E1B" w:rsidP="004C1EF7">
            <w:pPr>
              <w:tabs>
                <w:tab w:val="left" w:pos="430"/>
              </w:tabs>
              <w:spacing w:before="20" w:after="20"/>
              <w:ind w:left="-137" w:right="63"/>
              <w:jc w:val="right"/>
              <w:rPr>
                <w:sz w:val="20"/>
                <w:szCs w:val="20"/>
              </w:rPr>
            </w:pPr>
            <w:r w:rsidRPr="00AE7469">
              <w:rPr>
                <w:sz w:val="20"/>
                <w:szCs w:val="20"/>
              </w:rPr>
              <w:t>103.44</w:t>
            </w:r>
          </w:p>
        </w:tc>
      </w:tr>
      <w:tr w:rsidR="00F72392" w:rsidRPr="00AE7469" w14:paraId="306BE28E"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E10A37" w14:textId="77777777" w:rsidR="00F72392" w:rsidRPr="00AE7469" w:rsidRDefault="00F72392" w:rsidP="004C1EF7">
            <w:pPr>
              <w:spacing w:before="20" w:after="20"/>
              <w:ind w:left="98"/>
              <w:jc w:val="left"/>
              <w:rPr>
                <w:sz w:val="20"/>
                <w:szCs w:val="20"/>
              </w:rPr>
            </w:pPr>
            <w:r w:rsidRPr="00AE7469">
              <w:rPr>
                <w:sz w:val="20"/>
                <w:szCs w:val="20"/>
              </w:rPr>
              <w:t>HCFC-142b</w:t>
            </w:r>
          </w:p>
        </w:tc>
        <w:tc>
          <w:tcPr>
            <w:tcW w:w="632" w:type="pct"/>
            <w:tcBorders>
              <w:top w:val="nil"/>
              <w:left w:val="nil"/>
              <w:bottom w:val="single" w:sz="4" w:space="0" w:color="auto"/>
              <w:right w:val="single" w:sz="4" w:space="0" w:color="auto"/>
            </w:tcBorders>
            <w:noWrap/>
          </w:tcPr>
          <w:p w14:paraId="6D51CE59" w14:textId="65393617"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2" w:type="pct"/>
            <w:tcBorders>
              <w:top w:val="nil"/>
              <w:left w:val="nil"/>
              <w:bottom w:val="single" w:sz="4" w:space="0" w:color="auto"/>
              <w:right w:val="single" w:sz="4" w:space="0" w:color="auto"/>
            </w:tcBorders>
            <w:noWrap/>
          </w:tcPr>
          <w:p w14:paraId="76661B99" w14:textId="5EDCF462"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2" w:type="pct"/>
            <w:tcBorders>
              <w:top w:val="nil"/>
              <w:left w:val="nil"/>
              <w:bottom w:val="single" w:sz="4" w:space="0" w:color="auto"/>
              <w:right w:val="single" w:sz="4" w:space="0" w:color="auto"/>
            </w:tcBorders>
            <w:noWrap/>
          </w:tcPr>
          <w:p w14:paraId="463DB2BE" w14:textId="5D98403F"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4" w:type="pct"/>
            <w:tcBorders>
              <w:top w:val="single" w:sz="4" w:space="0" w:color="auto"/>
              <w:left w:val="nil"/>
              <w:bottom w:val="single" w:sz="4" w:space="0" w:color="auto"/>
              <w:right w:val="single" w:sz="4" w:space="0" w:color="auto"/>
            </w:tcBorders>
          </w:tcPr>
          <w:p w14:paraId="47FF0E19" w14:textId="34E59943"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4" w:type="pct"/>
            <w:tcBorders>
              <w:top w:val="nil"/>
              <w:left w:val="single" w:sz="4" w:space="0" w:color="auto"/>
              <w:bottom w:val="single" w:sz="4" w:space="0" w:color="auto"/>
              <w:right w:val="single" w:sz="4" w:space="0" w:color="auto"/>
            </w:tcBorders>
          </w:tcPr>
          <w:p w14:paraId="1ECC9E37" w14:textId="01A54C4A" w:rsidR="00F72392" w:rsidRPr="00AE7469" w:rsidRDefault="00D85512" w:rsidP="004C1EF7">
            <w:pPr>
              <w:tabs>
                <w:tab w:val="left" w:pos="430"/>
              </w:tabs>
              <w:spacing w:before="20" w:after="20"/>
              <w:ind w:left="-137" w:right="63"/>
              <w:jc w:val="right"/>
              <w:rPr>
                <w:sz w:val="20"/>
                <w:szCs w:val="20"/>
              </w:rPr>
            </w:pPr>
            <w:r w:rsidRPr="00AE7469">
              <w:rPr>
                <w:sz w:val="20"/>
                <w:szCs w:val="20"/>
              </w:rPr>
              <w:t>0.00</w:t>
            </w:r>
          </w:p>
        </w:tc>
        <w:tc>
          <w:tcPr>
            <w:tcW w:w="625" w:type="pct"/>
            <w:tcBorders>
              <w:top w:val="nil"/>
              <w:left w:val="single" w:sz="4" w:space="0" w:color="auto"/>
              <w:bottom w:val="single" w:sz="4" w:space="0" w:color="auto"/>
              <w:right w:val="single" w:sz="4" w:space="0" w:color="auto"/>
            </w:tcBorders>
            <w:noWrap/>
          </w:tcPr>
          <w:p w14:paraId="2ADE623F" w14:textId="1FEB0A73" w:rsidR="00F72392" w:rsidRPr="00AE7469" w:rsidRDefault="00BF0E1B" w:rsidP="004C1EF7">
            <w:pPr>
              <w:tabs>
                <w:tab w:val="left" w:pos="430"/>
              </w:tabs>
              <w:spacing w:before="20" w:after="20"/>
              <w:ind w:left="-137" w:right="63"/>
              <w:jc w:val="right"/>
              <w:rPr>
                <w:sz w:val="20"/>
                <w:szCs w:val="20"/>
              </w:rPr>
            </w:pPr>
            <w:r w:rsidRPr="00AE7469">
              <w:rPr>
                <w:sz w:val="20"/>
                <w:szCs w:val="20"/>
              </w:rPr>
              <w:t>0.65</w:t>
            </w:r>
          </w:p>
        </w:tc>
      </w:tr>
      <w:tr w:rsidR="00F72392" w:rsidRPr="00AE7469" w14:paraId="399F25AC"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35DF28FE" w14:textId="77777777" w:rsidR="00F72392" w:rsidRPr="00AE7469" w:rsidRDefault="00F72392" w:rsidP="004C1EF7">
            <w:pPr>
              <w:keepNext/>
              <w:spacing w:before="20" w:after="20"/>
              <w:ind w:left="96"/>
              <w:jc w:val="left"/>
              <w:rPr>
                <w:rFonts w:eastAsiaTheme="minorHAnsi"/>
                <w:b/>
                <w:sz w:val="20"/>
                <w:szCs w:val="20"/>
              </w:rPr>
            </w:pPr>
            <w:r w:rsidRPr="00AE7469">
              <w:rPr>
                <w:b/>
                <w:sz w:val="20"/>
                <w:szCs w:val="20"/>
              </w:rPr>
              <w:t>Total (mt)</w:t>
            </w:r>
          </w:p>
        </w:tc>
        <w:tc>
          <w:tcPr>
            <w:tcW w:w="632" w:type="pct"/>
            <w:tcBorders>
              <w:top w:val="nil"/>
              <w:left w:val="nil"/>
              <w:bottom w:val="single" w:sz="4" w:space="0" w:color="auto"/>
              <w:right w:val="single" w:sz="4" w:space="0" w:color="auto"/>
            </w:tcBorders>
            <w:noWrap/>
          </w:tcPr>
          <w:p w14:paraId="4D347615" w14:textId="40188B19" w:rsidR="00F72392" w:rsidRPr="00AE7469" w:rsidRDefault="00F9058C" w:rsidP="004C1EF7">
            <w:pPr>
              <w:tabs>
                <w:tab w:val="left" w:pos="430"/>
              </w:tabs>
              <w:spacing w:before="20" w:after="20"/>
              <w:ind w:left="-137" w:right="63"/>
              <w:jc w:val="right"/>
              <w:rPr>
                <w:b/>
                <w:sz w:val="20"/>
                <w:szCs w:val="20"/>
              </w:rPr>
            </w:pPr>
            <w:r w:rsidRPr="00AE7469">
              <w:rPr>
                <w:sz w:val="20"/>
                <w:szCs w:val="20"/>
              </w:rPr>
              <w:t>2.47</w:t>
            </w:r>
          </w:p>
        </w:tc>
        <w:tc>
          <w:tcPr>
            <w:tcW w:w="632" w:type="pct"/>
            <w:tcBorders>
              <w:top w:val="nil"/>
              <w:left w:val="nil"/>
              <w:bottom w:val="single" w:sz="4" w:space="0" w:color="auto"/>
              <w:right w:val="single" w:sz="4" w:space="0" w:color="auto"/>
            </w:tcBorders>
            <w:noWrap/>
          </w:tcPr>
          <w:p w14:paraId="70A2ED5A" w14:textId="75875135" w:rsidR="00F72392" w:rsidRPr="00AE7469" w:rsidRDefault="00F9058C" w:rsidP="004C1EF7">
            <w:pPr>
              <w:tabs>
                <w:tab w:val="left" w:pos="430"/>
              </w:tabs>
              <w:spacing w:before="20" w:after="20"/>
              <w:ind w:left="-137" w:right="63"/>
              <w:jc w:val="right"/>
              <w:rPr>
                <w:b/>
                <w:sz w:val="20"/>
                <w:szCs w:val="20"/>
              </w:rPr>
            </w:pPr>
            <w:r w:rsidRPr="00AE7469">
              <w:rPr>
                <w:sz w:val="20"/>
                <w:szCs w:val="20"/>
              </w:rPr>
              <w:t>14.65</w:t>
            </w:r>
          </w:p>
        </w:tc>
        <w:tc>
          <w:tcPr>
            <w:tcW w:w="632" w:type="pct"/>
            <w:tcBorders>
              <w:top w:val="nil"/>
              <w:left w:val="nil"/>
              <w:bottom w:val="single" w:sz="4" w:space="0" w:color="auto"/>
              <w:right w:val="single" w:sz="4" w:space="0" w:color="auto"/>
            </w:tcBorders>
            <w:noWrap/>
          </w:tcPr>
          <w:p w14:paraId="35787AD9" w14:textId="38DE2ACC" w:rsidR="00F72392" w:rsidRPr="00AE7469" w:rsidRDefault="00F9058C" w:rsidP="004C1EF7">
            <w:pPr>
              <w:tabs>
                <w:tab w:val="left" w:pos="430"/>
              </w:tabs>
              <w:spacing w:before="20" w:after="20"/>
              <w:ind w:left="-137" w:right="63"/>
              <w:jc w:val="right"/>
              <w:rPr>
                <w:b/>
                <w:sz w:val="20"/>
                <w:szCs w:val="20"/>
              </w:rPr>
            </w:pPr>
            <w:r w:rsidRPr="00AE7469">
              <w:rPr>
                <w:sz w:val="20"/>
                <w:szCs w:val="20"/>
              </w:rPr>
              <w:t>36.86</w:t>
            </w:r>
          </w:p>
        </w:tc>
        <w:tc>
          <w:tcPr>
            <w:tcW w:w="634" w:type="pct"/>
            <w:tcBorders>
              <w:top w:val="single" w:sz="4" w:space="0" w:color="auto"/>
              <w:left w:val="nil"/>
              <w:bottom w:val="single" w:sz="4" w:space="0" w:color="auto"/>
              <w:right w:val="single" w:sz="4" w:space="0" w:color="auto"/>
            </w:tcBorders>
          </w:tcPr>
          <w:p w14:paraId="6A0DB910" w14:textId="42DB9BEF" w:rsidR="00F72392" w:rsidRPr="00AE7469" w:rsidRDefault="00F9058C" w:rsidP="004C1EF7">
            <w:pPr>
              <w:tabs>
                <w:tab w:val="left" w:pos="430"/>
              </w:tabs>
              <w:spacing w:before="20" w:after="20"/>
              <w:ind w:left="-137" w:right="63"/>
              <w:jc w:val="right"/>
              <w:rPr>
                <w:b/>
                <w:sz w:val="20"/>
                <w:szCs w:val="20"/>
              </w:rPr>
            </w:pPr>
            <w:r w:rsidRPr="00AE7469">
              <w:rPr>
                <w:sz w:val="20"/>
                <w:szCs w:val="20"/>
              </w:rPr>
              <w:t>47.8</w:t>
            </w:r>
            <w:r w:rsidR="00D61A6E" w:rsidRPr="00AE7469">
              <w:rPr>
                <w:sz w:val="20"/>
                <w:szCs w:val="20"/>
              </w:rPr>
              <w:t>1</w:t>
            </w:r>
          </w:p>
        </w:tc>
        <w:tc>
          <w:tcPr>
            <w:tcW w:w="634" w:type="pct"/>
            <w:tcBorders>
              <w:top w:val="nil"/>
              <w:left w:val="single" w:sz="4" w:space="0" w:color="auto"/>
              <w:bottom w:val="single" w:sz="4" w:space="0" w:color="auto"/>
              <w:right w:val="single" w:sz="4" w:space="0" w:color="auto"/>
            </w:tcBorders>
          </w:tcPr>
          <w:p w14:paraId="2B8179AC" w14:textId="77799021" w:rsidR="00F72392" w:rsidRPr="00AE7469" w:rsidRDefault="00A103B8" w:rsidP="004C1EF7">
            <w:pPr>
              <w:tabs>
                <w:tab w:val="left" w:pos="430"/>
              </w:tabs>
              <w:spacing w:before="20" w:after="20"/>
              <w:ind w:left="-137" w:right="63"/>
              <w:jc w:val="right"/>
              <w:rPr>
                <w:b/>
                <w:sz w:val="20"/>
                <w:szCs w:val="20"/>
              </w:rPr>
            </w:pPr>
            <w:r w:rsidRPr="00AE7469">
              <w:rPr>
                <w:sz w:val="20"/>
                <w:szCs w:val="20"/>
              </w:rPr>
              <w:t>23.88</w:t>
            </w:r>
          </w:p>
        </w:tc>
        <w:tc>
          <w:tcPr>
            <w:tcW w:w="625" w:type="pct"/>
            <w:tcBorders>
              <w:top w:val="nil"/>
              <w:left w:val="single" w:sz="4" w:space="0" w:color="auto"/>
              <w:bottom w:val="single" w:sz="4" w:space="0" w:color="auto"/>
              <w:right w:val="single" w:sz="4" w:space="0" w:color="auto"/>
            </w:tcBorders>
            <w:noWrap/>
          </w:tcPr>
          <w:p w14:paraId="212593AD" w14:textId="40C0C83A" w:rsidR="00F72392" w:rsidRPr="00AE7469" w:rsidRDefault="00BF0E1B" w:rsidP="004C1EF7">
            <w:pPr>
              <w:tabs>
                <w:tab w:val="left" w:pos="430"/>
              </w:tabs>
              <w:spacing w:before="20" w:after="20"/>
              <w:ind w:left="-137" w:right="63"/>
              <w:jc w:val="right"/>
              <w:rPr>
                <w:b/>
                <w:sz w:val="20"/>
                <w:szCs w:val="20"/>
              </w:rPr>
            </w:pPr>
            <w:r w:rsidRPr="00AE7469">
              <w:rPr>
                <w:b/>
                <w:sz w:val="20"/>
                <w:szCs w:val="20"/>
              </w:rPr>
              <w:t>104.08</w:t>
            </w:r>
          </w:p>
        </w:tc>
      </w:tr>
      <w:tr w:rsidR="00F72392" w:rsidRPr="00AE7469" w14:paraId="2BF5BBBD"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F5FCF2" w14:textId="77777777" w:rsidR="00F72392" w:rsidRPr="00AE7469" w:rsidRDefault="00F72392" w:rsidP="004C1EF7">
            <w:pPr>
              <w:keepNext/>
              <w:spacing w:before="20" w:after="20"/>
              <w:ind w:left="96"/>
              <w:jc w:val="center"/>
              <w:rPr>
                <w:sz w:val="20"/>
                <w:szCs w:val="20"/>
              </w:rPr>
            </w:pPr>
            <w:r w:rsidRPr="00AE7469">
              <w:rPr>
                <w:b/>
                <w:bCs/>
                <w:sz w:val="20"/>
                <w:szCs w:val="20"/>
              </w:rPr>
              <w:t>ODP tonnes</w:t>
            </w:r>
          </w:p>
        </w:tc>
      </w:tr>
      <w:tr w:rsidR="00F72392" w:rsidRPr="00AE7469" w14:paraId="14F5CE49"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3003C0" w14:textId="77777777" w:rsidR="00F72392" w:rsidRPr="00AE7469" w:rsidRDefault="00F72392" w:rsidP="004C1EF7">
            <w:pPr>
              <w:keepNext/>
              <w:spacing w:before="20" w:after="20"/>
              <w:ind w:left="96"/>
              <w:jc w:val="left"/>
              <w:rPr>
                <w:sz w:val="20"/>
                <w:szCs w:val="20"/>
              </w:rPr>
            </w:pPr>
            <w:r w:rsidRPr="00AE7469">
              <w:rPr>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060C982C" w14:textId="5E7B753E" w:rsidR="00F72392" w:rsidRPr="00AE7469" w:rsidRDefault="00AF4C49" w:rsidP="004C1EF7">
            <w:pPr>
              <w:tabs>
                <w:tab w:val="left" w:pos="430"/>
              </w:tabs>
              <w:spacing w:before="20" w:after="20"/>
              <w:ind w:left="-137" w:right="63"/>
              <w:jc w:val="right"/>
              <w:rPr>
                <w:sz w:val="20"/>
                <w:szCs w:val="20"/>
                <w:lang w:eastAsia="en-CA"/>
              </w:rPr>
            </w:pPr>
            <w:r w:rsidRPr="00AE7469">
              <w:rPr>
                <w:sz w:val="20"/>
                <w:szCs w:val="20"/>
                <w:lang w:eastAsia="en-CA"/>
              </w:rPr>
              <w:t>0.14</w:t>
            </w:r>
          </w:p>
        </w:tc>
        <w:tc>
          <w:tcPr>
            <w:tcW w:w="632" w:type="pct"/>
            <w:tcBorders>
              <w:top w:val="single" w:sz="4" w:space="0" w:color="auto"/>
              <w:left w:val="single" w:sz="4" w:space="0" w:color="auto"/>
              <w:bottom w:val="single" w:sz="4" w:space="0" w:color="auto"/>
              <w:right w:val="single" w:sz="4" w:space="0" w:color="auto"/>
            </w:tcBorders>
            <w:noWrap/>
          </w:tcPr>
          <w:p w14:paraId="2C368509" w14:textId="71D203BD" w:rsidR="00F72392" w:rsidRPr="00AE7469" w:rsidRDefault="00AF4C49" w:rsidP="004C1EF7">
            <w:pPr>
              <w:spacing w:before="20" w:after="20"/>
              <w:ind w:left="-279" w:right="63"/>
              <w:jc w:val="right"/>
              <w:rPr>
                <w:sz w:val="20"/>
                <w:szCs w:val="20"/>
              </w:rPr>
            </w:pPr>
            <w:r w:rsidRPr="00AE7469">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429A74D3" w14:textId="5166DDC9" w:rsidR="00F72392" w:rsidRPr="00AE7469" w:rsidRDefault="00AF4C49" w:rsidP="004C1EF7">
            <w:pPr>
              <w:spacing w:before="20" w:after="20"/>
              <w:ind w:left="-279" w:right="63"/>
              <w:jc w:val="right"/>
              <w:rPr>
                <w:sz w:val="20"/>
                <w:szCs w:val="20"/>
              </w:rPr>
            </w:pPr>
            <w:r w:rsidRPr="00AE7469">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3A80923A" w14:textId="791DE7F8" w:rsidR="00F72392" w:rsidRPr="00AE7469" w:rsidRDefault="00AF4C49" w:rsidP="004C1EF7">
            <w:pPr>
              <w:spacing w:before="20" w:after="20"/>
              <w:ind w:left="-279" w:right="63"/>
              <w:jc w:val="right"/>
              <w:rPr>
                <w:sz w:val="20"/>
                <w:szCs w:val="20"/>
              </w:rPr>
            </w:pPr>
            <w:r w:rsidRPr="00AE7469">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71769129" w14:textId="3735D211" w:rsidR="00F72392" w:rsidRPr="00AE7469" w:rsidRDefault="00A103B8" w:rsidP="004C1EF7">
            <w:pPr>
              <w:spacing w:before="20" w:after="20"/>
              <w:ind w:left="-279" w:right="63"/>
              <w:jc w:val="right"/>
              <w:rPr>
                <w:sz w:val="20"/>
                <w:szCs w:val="20"/>
              </w:rPr>
            </w:pPr>
            <w:r w:rsidRPr="00AE7469">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6CABC6C8" w14:textId="573377AD" w:rsidR="00F72392" w:rsidRPr="00AE7469" w:rsidRDefault="00BF0E1B" w:rsidP="00BF0E1B">
            <w:pPr>
              <w:spacing w:before="20" w:after="20"/>
              <w:ind w:left="-279" w:right="63"/>
              <w:jc w:val="right"/>
              <w:rPr>
                <w:sz w:val="20"/>
                <w:szCs w:val="20"/>
              </w:rPr>
            </w:pPr>
            <w:r w:rsidRPr="00AE7469">
              <w:rPr>
                <w:sz w:val="20"/>
                <w:szCs w:val="20"/>
              </w:rPr>
              <w:t>5.69</w:t>
            </w:r>
          </w:p>
        </w:tc>
      </w:tr>
      <w:tr w:rsidR="00F72392" w:rsidRPr="00AE7469" w14:paraId="750DA921" w14:textId="77777777" w:rsidTr="00BF0E1B">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B737F5B" w14:textId="77777777" w:rsidR="00F72392" w:rsidRPr="00AE7469" w:rsidRDefault="00F72392" w:rsidP="004C1EF7">
            <w:pPr>
              <w:keepNext/>
              <w:spacing w:before="20" w:after="20"/>
              <w:ind w:left="96"/>
              <w:jc w:val="left"/>
              <w:rPr>
                <w:sz w:val="20"/>
                <w:szCs w:val="20"/>
              </w:rPr>
            </w:pPr>
            <w:r w:rsidRPr="00AE7469">
              <w:rPr>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38E99209" w14:textId="0B59196C" w:rsidR="00F72392" w:rsidRPr="00AE7469" w:rsidRDefault="00AF4C49" w:rsidP="004C1EF7">
            <w:pPr>
              <w:spacing w:before="20" w:after="20"/>
              <w:ind w:left="-279" w:right="63"/>
              <w:jc w:val="right"/>
              <w:rPr>
                <w:sz w:val="20"/>
                <w:szCs w:val="20"/>
                <w:lang w:eastAsia="en-CA"/>
              </w:rPr>
            </w:pPr>
            <w:r w:rsidRPr="00AE7469">
              <w:rPr>
                <w:sz w:val="20"/>
                <w:szCs w:val="20"/>
                <w:lang w:eastAsia="en-CA"/>
              </w:rPr>
              <w:t>0</w:t>
            </w:r>
          </w:p>
        </w:tc>
        <w:tc>
          <w:tcPr>
            <w:tcW w:w="632" w:type="pct"/>
            <w:tcBorders>
              <w:top w:val="single" w:sz="4" w:space="0" w:color="auto"/>
              <w:left w:val="single" w:sz="4" w:space="0" w:color="auto"/>
              <w:bottom w:val="single" w:sz="4" w:space="0" w:color="auto"/>
              <w:right w:val="single" w:sz="4" w:space="0" w:color="auto"/>
            </w:tcBorders>
            <w:noWrap/>
          </w:tcPr>
          <w:p w14:paraId="73944426" w14:textId="7430EF51" w:rsidR="00F72392" w:rsidRPr="00AE7469" w:rsidRDefault="00AF4C49" w:rsidP="004C1EF7">
            <w:pPr>
              <w:spacing w:before="20" w:after="20"/>
              <w:ind w:left="-279" w:right="63"/>
              <w:jc w:val="right"/>
              <w:rPr>
                <w:sz w:val="20"/>
                <w:szCs w:val="20"/>
              </w:rPr>
            </w:pPr>
            <w:r w:rsidRPr="00AE7469">
              <w:rPr>
                <w:sz w:val="20"/>
                <w:szCs w:val="20"/>
              </w:rPr>
              <w:t>0</w:t>
            </w:r>
          </w:p>
        </w:tc>
        <w:tc>
          <w:tcPr>
            <w:tcW w:w="632" w:type="pct"/>
            <w:tcBorders>
              <w:top w:val="single" w:sz="4" w:space="0" w:color="auto"/>
              <w:left w:val="single" w:sz="4" w:space="0" w:color="auto"/>
              <w:bottom w:val="single" w:sz="4" w:space="0" w:color="auto"/>
              <w:right w:val="single" w:sz="4" w:space="0" w:color="auto"/>
            </w:tcBorders>
            <w:noWrap/>
          </w:tcPr>
          <w:p w14:paraId="1A0760B1" w14:textId="1459E147" w:rsidR="00F72392" w:rsidRPr="00AE7469" w:rsidRDefault="00AF4C49" w:rsidP="004C1EF7">
            <w:pPr>
              <w:spacing w:before="20" w:after="20"/>
              <w:ind w:left="-279" w:right="63"/>
              <w:jc w:val="right"/>
              <w:rPr>
                <w:sz w:val="20"/>
                <w:szCs w:val="20"/>
              </w:rPr>
            </w:pPr>
            <w:r w:rsidRPr="00AE7469">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28151595" w14:textId="5724152B" w:rsidR="00F72392" w:rsidRPr="00AE7469" w:rsidRDefault="00AF4C49" w:rsidP="004C1EF7">
            <w:pPr>
              <w:spacing w:before="20" w:after="20"/>
              <w:ind w:left="-279" w:right="63"/>
              <w:jc w:val="right"/>
              <w:rPr>
                <w:sz w:val="20"/>
                <w:szCs w:val="20"/>
              </w:rPr>
            </w:pPr>
            <w:r w:rsidRPr="00AE7469">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4BE9C035" w14:textId="014C785C" w:rsidR="00F72392" w:rsidRPr="00AE7469" w:rsidRDefault="00D85512" w:rsidP="004C1EF7">
            <w:pPr>
              <w:spacing w:before="20" w:after="20"/>
              <w:ind w:left="-279" w:right="63"/>
              <w:jc w:val="right"/>
              <w:rPr>
                <w:sz w:val="20"/>
                <w:szCs w:val="20"/>
              </w:rPr>
            </w:pPr>
            <w:r w:rsidRPr="00AE7469">
              <w:rPr>
                <w:sz w:val="20"/>
                <w:szCs w:val="20"/>
              </w:rPr>
              <w:t>0</w:t>
            </w:r>
          </w:p>
        </w:tc>
        <w:tc>
          <w:tcPr>
            <w:tcW w:w="625" w:type="pct"/>
            <w:tcBorders>
              <w:top w:val="single" w:sz="4" w:space="0" w:color="auto"/>
              <w:left w:val="single" w:sz="4" w:space="0" w:color="auto"/>
              <w:bottom w:val="single" w:sz="4" w:space="0" w:color="auto"/>
              <w:right w:val="single" w:sz="4" w:space="0" w:color="auto"/>
            </w:tcBorders>
            <w:noWrap/>
          </w:tcPr>
          <w:p w14:paraId="617F8B3E" w14:textId="3D34ACCA" w:rsidR="00F72392" w:rsidRPr="00AE7469" w:rsidRDefault="00BF0E1B" w:rsidP="004C1EF7">
            <w:pPr>
              <w:spacing w:before="20" w:after="20"/>
              <w:ind w:left="-279" w:right="63"/>
              <w:jc w:val="right"/>
              <w:rPr>
                <w:sz w:val="20"/>
                <w:szCs w:val="20"/>
              </w:rPr>
            </w:pPr>
            <w:r w:rsidRPr="00AE7469">
              <w:rPr>
                <w:sz w:val="20"/>
                <w:szCs w:val="20"/>
              </w:rPr>
              <w:t>0.04</w:t>
            </w:r>
          </w:p>
        </w:tc>
      </w:tr>
      <w:tr w:rsidR="00F72392" w:rsidRPr="00AE7469" w14:paraId="6ACFD87F"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81E4E80" w14:textId="77777777" w:rsidR="00F72392" w:rsidRPr="00AE7469" w:rsidRDefault="00F72392" w:rsidP="004C1EF7">
            <w:pPr>
              <w:keepNext/>
              <w:spacing w:before="20" w:after="20"/>
              <w:ind w:left="96"/>
              <w:jc w:val="left"/>
              <w:rPr>
                <w:rFonts w:eastAsiaTheme="minorHAnsi"/>
                <w:b/>
                <w:sz w:val="20"/>
                <w:szCs w:val="20"/>
              </w:rPr>
            </w:pPr>
            <w:r w:rsidRPr="00AE7469">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tcPr>
          <w:p w14:paraId="2DB6538D" w14:textId="1E1679ED" w:rsidR="00F72392" w:rsidRPr="00AE7469" w:rsidRDefault="00F9058C" w:rsidP="004C1EF7">
            <w:pPr>
              <w:spacing w:before="20" w:after="20"/>
              <w:ind w:left="-279" w:right="63"/>
              <w:jc w:val="right"/>
              <w:rPr>
                <w:b/>
                <w:sz w:val="20"/>
                <w:szCs w:val="20"/>
                <w:lang w:eastAsia="en-CA"/>
              </w:rPr>
            </w:pPr>
            <w:r w:rsidRPr="00AE7469">
              <w:rPr>
                <w:sz w:val="20"/>
                <w:szCs w:val="20"/>
                <w:lang w:eastAsia="en-CA"/>
              </w:rPr>
              <w:t>0.14</w:t>
            </w:r>
          </w:p>
        </w:tc>
        <w:tc>
          <w:tcPr>
            <w:tcW w:w="632" w:type="pct"/>
            <w:tcBorders>
              <w:top w:val="single" w:sz="4" w:space="0" w:color="auto"/>
              <w:left w:val="single" w:sz="4" w:space="0" w:color="auto"/>
              <w:bottom w:val="single" w:sz="4" w:space="0" w:color="auto"/>
              <w:right w:val="single" w:sz="4" w:space="0" w:color="auto"/>
            </w:tcBorders>
            <w:noWrap/>
          </w:tcPr>
          <w:p w14:paraId="46B013E6" w14:textId="535B6F22" w:rsidR="00F72392" w:rsidRPr="00AE7469" w:rsidRDefault="00F9058C" w:rsidP="004C1EF7">
            <w:pPr>
              <w:spacing w:before="20" w:after="20"/>
              <w:ind w:left="-279" w:right="63"/>
              <w:jc w:val="right"/>
              <w:rPr>
                <w:b/>
                <w:sz w:val="20"/>
                <w:szCs w:val="20"/>
              </w:rPr>
            </w:pPr>
            <w:r w:rsidRPr="00AE7469">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6BF849ED" w14:textId="4DA46371" w:rsidR="00F72392" w:rsidRPr="00AE7469" w:rsidRDefault="00F9058C" w:rsidP="004C1EF7">
            <w:pPr>
              <w:spacing w:before="20" w:after="20"/>
              <w:ind w:left="-279" w:right="63"/>
              <w:jc w:val="right"/>
              <w:rPr>
                <w:b/>
                <w:sz w:val="20"/>
                <w:szCs w:val="20"/>
              </w:rPr>
            </w:pPr>
            <w:r w:rsidRPr="00AE7469">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2F38EE1A" w14:textId="07D31C52" w:rsidR="00F72392" w:rsidRPr="00AE7469" w:rsidRDefault="00F9058C" w:rsidP="004C1EF7">
            <w:pPr>
              <w:spacing w:before="20" w:after="20"/>
              <w:ind w:left="-279" w:right="63"/>
              <w:jc w:val="right"/>
              <w:rPr>
                <w:b/>
                <w:sz w:val="20"/>
                <w:szCs w:val="20"/>
              </w:rPr>
            </w:pPr>
            <w:r w:rsidRPr="00AE7469">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36132F97" w14:textId="13CA02D6" w:rsidR="00F72392" w:rsidRPr="00AE7469" w:rsidRDefault="00A103B8" w:rsidP="004C1EF7">
            <w:pPr>
              <w:spacing w:before="20" w:after="20"/>
              <w:ind w:left="-279" w:right="63"/>
              <w:jc w:val="right"/>
              <w:rPr>
                <w:b/>
                <w:sz w:val="20"/>
                <w:szCs w:val="20"/>
              </w:rPr>
            </w:pPr>
            <w:r w:rsidRPr="00AE7469">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19158D06" w14:textId="5E5A12E4" w:rsidR="00F72392" w:rsidRPr="00AE7469" w:rsidRDefault="00BF0E1B" w:rsidP="004C1EF7">
            <w:pPr>
              <w:spacing w:before="20" w:after="20"/>
              <w:ind w:left="-279" w:right="63"/>
              <w:jc w:val="right"/>
              <w:rPr>
                <w:rFonts w:eastAsiaTheme="minorHAnsi"/>
                <w:b/>
                <w:sz w:val="20"/>
                <w:szCs w:val="20"/>
              </w:rPr>
            </w:pPr>
            <w:r w:rsidRPr="00AE7469">
              <w:rPr>
                <w:rFonts w:eastAsiaTheme="minorHAnsi"/>
                <w:b/>
                <w:sz w:val="20"/>
                <w:szCs w:val="20"/>
              </w:rPr>
              <w:t>5.73</w:t>
            </w:r>
          </w:p>
        </w:tc>
      </w:tr>
    </w:tbl>
    <w:p w14:paraId="1ADC3DCB" w14:textId="7130BDDC" w:rsidR="00F72392" w:rsidRPr="00AE7469" w:rsidRDefault="00F72392" w:rsidP="00A50F71">
      <w:pPr>
        <w:keepNext/>
        <w:rPr>
          <w:sz w:val="18"/>
          <w:szCs w:val="18"/>
        </w:rPr>
      </w:pPr>
      <w:r w:rsidRPr="00AE7469">
        <w:rPr>
          <w:sz w:val="18"/>
          <w:szCs w:val="18"/>
        </w:rPr>
        <w:t>* CP data.</w:t>
      </w:r>
    </w:p>
    <w:p w14:paraId="5E1C8186" w14:textId="77777777" w:rsidR="00911A54" w:rsidRPr="00AE7469" w:rsidRDefault="00911A54" w:rsidP="00A50F71">
      <w:pPr>
        <w:keepNext/>
      </w:pPr>
    </w:p>
    <w:p w14:paraId="463956A1" w14:textId="3517CD1E" w:rsidR="00F72392" w:rsidRPr="00AE7469" w:rsidRDefault="00EF258F" w:rsidP="000B16B6">
      <w:pPr>
        <w:numPr>
          <w:ilvl w:val="0"/>
          <w:numId w:val="1"/>
        </w:numPr>
        <w:spacing w:after="240"/>
        <w:outlineLvl w:val="0"/>
      </w:pPr>
      <w:r w:rsidRPr="00AE7469">
        <w:t xml:space="preserve">HCFC consumption </w:t>
      </w:r>
      <w:r w:rsidR="00AF029F" w:rsidRPr="00AE7469">
        <w:t xml:space="preserve">in Fiji </w:t>
      </w:r>
      <w:r w:rsidR="00784E17" w:rsidRPr="00AE7469">
        <w:t>experienced</w:t>
      </w:r>
      <w:r w:rsidR="003A1328" w:rsidRPr="00AE7469">
        <w:t xml:space="preserve"> a temporary increase during the </w:t>
      </w:r>
      <w:r w:rsidR="00AF029F" w:rsidRPr="00AE7469">
        <w:t xml:space="preserve">period </w:t>
      </w:r>
      <w:r w:rsidR="003A1328" w:rsidRPr="00AE7469">
        <w:t>2022</w:t>
      </w:r>
      <w:r w:rsidR="00AF029F" w:rsidRPr="00AE7469">
        <w:t>–</w:t>
      </w:r>
      <w:r w:rsidR="003A1328" w:rsidRPr="00AE7469">
        <w:t xml:space="preserve">2024 </w:t>
      </w:r>
      <w:r w:rsidR="00D22708" w:rsidRPr="00AE7469">
        <w:t>primarily</w:t>
      </w:r>
      <w:r w:rsidR="003A1328" w:rsidRPr="00AE7469">
        <w:t xml:space="preserve"> </w:t>
      </w:r>
      <w:r w:rsidR="00AF029F" w:rsidRPr="00AE7469">
        <w:t>driven by</w:t>
      </w:r>
      <w:r w:rsidR="003A1328" w:rsidRPr="00AE7469">
        <w:t xml:space="preserve"> </w:t>
      </w:r>
      <w:r w:rsidR="0029486A" w:rsidRPr="00AE7469">
        <w:t>post-</w:t>
      </w:r>
      <w:r w:rsidR="003A1328" w:rsidRPr="00AE7469">
        <w:t>COVID</w:t>
      </w:r>
      <w:r w:rsidR="000B16B6" w:rsidRPr="00AE7469">
        <w:t>-19</w:t>
      </w:r>
      <w:r w:rsidR="003A1328" w:rsidRPr="00AE7469">
        <w:t xml:space="preserve"> e</w:t>
      </w:r>
      <w:r w:rsidR="0029486A" w:rsidRPr="00AE7469">
        <w:t xml:space="preserve">conomic recovery and </w:t>
      </w:r>
      <w:r w:rsidR="00BA2117" w:rsidRPr="00AE7469">
        <w:t xml:space="preserve">increased </w:t>
      </w:r>
      <w:r w:rsidR="0029486A" w:rsidRPr="00AE7469">
        <w:t>servicing needs for equipment using HCFCs</w:t>
      </w:r>
      <w:r w:rsidR="000B16B6" w:rsidRPr="00AE7469">
        <w:t>.</w:t>
      </w:r>
      <w:r w:rsidR="0029486A" w:rsidRPr="00AE7469">
        <w:t xml:space="preserve"> </w:t>
      </w:r>
      <w:r w:rsidR="00077F5B" w:rsidRPr="00AE7469">
        <w:t>C</w:t>
      </w:r>
      <w:r w:rsidR="0051189F" w:rsidRPr="00AE7469">
        <w:t>onsumption dec</w:t>
      </w:r>
      <w:r w:rsidR="00077F5B" w:rsidRPr="00AE7469">
        <w:t>lined</w:t>
      </w:r>
      <w:r w:rsidR="0051189F" w:rsidRPr="00AE7469">
        <w:t xml:space="preserve"> in 2025 due to enforcement of HCFC </w:t>
      </w:r>
      <w:r w:rsidR="00335111" w:rsidRPr="00AE7469">
        <w:t xml:space="preserve">controls </w:t>
      </w:r>
      <w:r w:rsidR="0051189F" w:rsidRPr="00AE7469">
        <w:t>through</w:t>
      </w:r>
      <w:r w:rsidR="00ED257B" w:rsidRPr="00AE7469">
        <w:t xml:space="preserve"> the</w:t>
      </w:r>
      <w:r w:rsidR="0051189F" w:rsidRPr="00AE7469">
        <w:t xml:space="preserve"> quota system</w:t>
      </w:r>
      <w:r w:rsidR="004645A1" w:rsidRPr="00AE7469">
        <w:t xml:space="preserve">. It </w:t>
      </w:r>
      <w:r w:rsidR="0051189F" w:rsidRPr="00AE7469">
        <w:t>is expected to continue decreas</w:t>
      </w:r>
      <w:r w:rsidR="0035667E" w:rsidRPr="00AE7469">
        <w:t>ing</w:t>
      </w:r>
      <w:r w:rsidR="0051189F" w:rsidRPr="00AE7469">
        <w:t xml:space="preserve"> </w:t>
      </w:r>
      <w:proofErr w:type="gramStart"/>
      <w:r w:rsidR="00007875" w:rsidRPr="00AE7469">
        <w:t>as a result of</w:t>
      </w:r>
      <w:proofErr w:type="gramEnd"/>
      <w:r w:rsidR="0051189F" w:rsidRPr="00AE7469">
        <w:t xml:space="preserve"> enforcement of </w:t>
      </w:r>
      <w:r w:rsidR="00B476FC" w:rsidRPr="00AE7469">
        <w:t xml:space="preserve">the </w:t>
      </w:r>
      <w:r w:rsidR="0051189F" w:rsidRPr="00AE7469">
        <w:t>ban o</w:t>
      </w:r>
      <w:r w:rsidR="00F71092" w:rsidRPr="00AE7469">
        <w:t>n</w:t>
      </w:r>
      <w:r w:rsidR="0051189F" w:rsidRPr="00AE7469">
        <w:t xml:space="preserve"> </w:t>
      </w:r>
      <w:r w:rsidR="00F71092" w:rsidRPr="00AE7469">
        <w:t xml:space="preserve">the </w:t>
      </w:r>
      <w:r w:rsidR="0051189F" w:rsidRPr="00AE7469">
        <w:t>import, export and manufacture of HCFC</w:t>
      </w:r>
      <w:r w:rsidR="00BE7A31" w:rsidRPr="00AE7469">
        <w:noBreakHyphen/>
      </w:r>
      <w:r w:rsidR="0051189F" w:rsidRPr="00AE7469">
        <w:t xml:space="preserve">based equipment </w:t>
      </w:r>
      <w:r w:rsidR="00FB1465" w:rsidRPr="00AE7469">
        <w:t xml:space="preserve">effective </w:t>
      </w:r>
      <w:r w:rsidR="0051189F" w:rsidRPr="00AE7469">
        <w:t xml:space="preserve">from 1 August 2025, </w:t>
      </w:r>
      <w:r w:rsidR="00EA0845" w:rsidRPr="00AE7469">
        <w:t xml:space="preserve">as well as </w:t>
      </w:r>
      <w:r w:rsidR="00FF6CAE" w:rsidRPr="00AE7469">
        <w:t>other awareness</w:t>
      </w:r>
      <w:r w:rsidR="00944559" w:rsidRPr="00AE7469">
        <w:t>-raising</w:t>
      </w:r>
      <w:r w:rsidR="00FF6CAE" w:rsidRPr="00AE7469">
        <w:t xml:space="preserve"> and capacity</w:t>
      </w:r>
      <w:r w:rsidR="009C5D49" w:rsidRPr="00AE7469">
        <w:noBreakHyphen/>
      </w:r>
      <w:r w:rsidR="00FF6CAE" w:rsidRPr="00AE7469">
        <w:t xml:space="preserve">building measures </w:t>
      </w:r>
      <w:r w:rsidR="00345F6F" w:rsidRPr="00AE7469">
        <w:t>aimed at</w:t>
      </w:r>
      <w:r w:rsidR="00FF6CAE" w:rsidRPr="00AE7469">
        <w:t xml:space="preserve"> replac</w:t>
      </w:r>
      <w:r w:rsidR="00345F6F" w:rsidRPr="00AE7469">
        <w:t>ing</w:t>
      </w:r>
      <w:r w:rsidR="00FF6CAE" w:rsidRPr="00AE7469">
        <w:t xml:space="preserve"> HCFC</w:t>
      </w:r>
      <w:r w:rsidR="009E75AC" w:rsidRPr="00AE7469">
        <w:t>-</w:t>
      </w:r>
      <w:r w:rsidR="00FF6CAE" w:rsidRPr="00AE7469">
        <w:t>based equipment and promot</w:t>
      </w:r>
      <w:r w:rsidR="00617964" w:rsidRPr="00AE7469">
        <w:t>ing</w:t>
      </w:r>
      <w:r w:rsidR="00FF6CAE" w:rsidRPr="00AE7469">
        <w:t xml:space="preserve"> </w:t>
      </w:r>
      <w:r w:rsidR="00925AE3" w:rsidRPr="00AE7469">
        <w:t xml:space="preserve">the </w:t>
      </w:r>
      <w:r w:rsidR="00FF6CAE" w:rsidRPr="00AE7469">
        <w:t>adoption of alternative</w:t>
      </w:r>
      <w:r w:rsidR="00B4672C" w:rsidRPr="00AE7469">
        <w:t xml:space="preserve"> technologies</w:t>
      </w:r>
      <w:r w:rsidR="00FF6CAE" w:rsidRPr="00AE7469">
        <w:t>.</w:t>
      </w:r>
      <w:r w:rsidR="0029486A" w:rsidRPr="00AE7469">
        <w:t xml:space="preserve"> </w:t>
      </w:r>
    </w:p>
    <w:p w14:paraId="20BD2CB7" w14:textId="77777777" w:rsidR="00F72392" w:rsidRPr="00AE7469" w:rsidRDefault="00F72392" w:rsidP="00BA7B47">
      <w:pPr>
        <w:keepNext/>
        <w:spacing w:after="240"/>
        <w:rPr>
          <w:i/>
        </w:rPr>
      </w:pPr>
      <w:r w:rsidRPr="00AE7469">
        <w:rPr>
          <w:i/>
        </w:rPr>
        <w:t>Country programme implementation report</w:t>
      </w:r>
    </w:p>
    <w:p w14:paraId="2267EFBB" w14:textId="374B1702" w:rsidR="00624666" w:rsidRPr="00AE7469" w:rsidRDefault="00F72392" w:rsidP="00624666">
      <w:pPr>
        <w:numPr>
          <w:ilvl w:val="0"/>
          <w:numId w:val="1"/>
        </w:numPr>
        <w:spacing w:after="240"/>
        <w:outlineLvl w:val="0"/>
      </w:pPr>
      <w:r w:rsidRPr="00AE7469">
        <w:t xml:space="preserve">The HCFC consumption data provided by the Government of </w:t>
      </w:r>
      <w:r w:rsidR="00382653" w:rsidRPr="00AE7469">
        <w:t>Fiji</w:t>
      </w:r>
      <w:r w:rsidRPr="00AE7469">
        <w:t xml:space="preserve"> in its CP implementation report for 2024 is consistent with the data reported under Article 7 of the Montreal Protocol. </w:t>
      </w:r>
    </w:p>
    <w:p w14:paraId="2305ADC7" w14:textId="382C9BF6" w:rsidR="00F72392" w:rsidRPr="00AE7469" w:rsidRDefault="00F72392" w:rsidP="00624666">
      <w:pPr>
        <w:keepNext/>
        <w:spacing w:after="240"/>
        <w:rPr>
          <w:i/>
        </w:rPr>
      </w:pPr>
      <w:r w:rsidRPr="00AE7469">
        <w:rPr>
          <w:i/>
        </w:rPr>
        <w:t>Verification report</w:t>
      </w:r>
      <w:r w:rsidRPr="00AE7469">
        <w:rPr>
          <w:iCs/>
        </w:rPr>
        <w:t xml:space="preserve"> </w:t>
      </w:r>
    </w:p>
    <w:p w14:paraId="2BE865D0" w14:textId="30EE080A" w:rsidR="00F72392" w:rsidRPr="00AE7469" w:rsidRDefault="00F72392" w:rsidP="00071941">
      <w:pPr>
        <w:pStyle w:val="Heading1"/>
      </w:pPr>
      <w:r w:rsidRPr="00AE7469">
        <w:t xml:space="preserve">The verification report confirmed that the Government was implementing a licensing and quota system for HCFC imports and exports and that the total consumption of HCFCs reported under Article 7 of the Montreal Protocol for </w:t>
      </w:r>
      <w:r w:rsidR="0084251E" w:rsidRPr="00AE7469">
        <w:t>202</w:t>
      </w:r>
      <w:r w:rsidR="00C667B5" w:rsidRPr="00AE7469">
        <w:t>1</w:t>
      </w:r>
      <w:r w:rsidR="0084251E" w:rsidRPr="00AE7469">
        <w:t xml:space="preserve"> </w:t>
      </w:r>
      <w:r w:rsidRPr="00AE7469">
        <w:t>to 202</w:t>
      </w:r>
      <w:r w:rsidR="00A769A3" w:rsidRPr="00AE7469">
        <w:t>4 and CP data for 2025</w:t>
      </w:r>
      <w:r w:rsidRPr="00AE7469">
        <w:t xml:space="preserve"> was correct (as shown in table 1 above). The verification concluded that </w:t>
      </w:r>
      <w:r w:rsidR="00382653" w:rsidRPr="00AE7469">
        <w:t>Fiji</w:t>
      </w:r>
      <w:r w:rsidRPr="00AE7469">
        <w:t xml:space="preserve"> </w:t>
      </w:r>
      <w:proofErr w:type="gramStart"/>
      <w:r w:rsidR="007F4E71" w:rsidRPr="00AE7469">
        <w:t>was in compliance with</w:t>
      </w:r>
      <w:proofErr w:type="gramEnd"/>
      <w:r w:rsidR="007F4E71" w:rsidRPr="00AE7469">
        <w:t xml:space="preserve"> the targets under the Montreal Protocol and its Agreement with the Executive Committee and that the verified consumption levels remain well below the allowable limits.</w:t>
      </w:r>
    </w:p>
    <w:p w14:paraId="0D96B116" w14:textId="39630F6E" w:rsidR="00F72392" w:rsidRPr="00AE7469" w:rsidRDefault="00F72392" w:rsidP="00BA7B47">
      <w:pPr>
        <w:keepNext/>
        <w:spacing w:after="240"/>
        <w:rPr>
          <w:u w:val="single"/>
        </w:rPr>
      </w:pPr>
      <w:r w:rsidRPr="00AE7469">
        <w:rPr>
          <w:u w:val="single"/>
        </w:rPr>
        <w:lastRenderedPageBreak/>
        <w:t>Status of implementation of stage I of the HCFC phase-out management plan</w:t>
      </w:r>
      <w:r w:rsidRPr="00AE7469">
        <w:rPr>
          <w:iCs/>
        </w:rPr>
        <w:t xml:space="preserve"> </w:t>
      </w:r>
    </w:p>
    <w:p w14:paraId="69144845" w14:textId="5D4D9192" w:rsidR="00F72392" w:rsidRPr="00AE7469" w:rsidRDefault="00F72392" w:rsidP="00BA7B47">
      <w:pPr>
        <w:numPr>
          <w:ilvl w:val="0"/>
          <w:numId w:val="1"/>
        </w:numPr>
        <w:spacing w:after="240"/>
        <w:outlineLvl w:val="0"/>
      </w:pPr>
      <w:r w:rsidRPr="00AE7469">
        <w:t xml:space="preserve">Stage I of the HPMP was completed on </w:t>
      </w:r>
      <w:r w:rsidR="00D13B81" w:rsidRPr="00AE7469">
        <w:t>31 December 2022</w:t>
      </w:r>
      <w:r w:rsidRPr="00AE7469">
        <w:t>, in line with the extension approved by the Executive Committee by decision </w:t>
      </w:r>
      <w:r w:rsidR="00063595" w:rsidRPr="00AE7469">
        <w:t>88/49</w:t>
      </w:r>
      <w:r w:rsidR="004972F6" w:rsidRPr="00AE7469">
        <w:t>(a)</w:t>
      </w:r>
      <w:r w:rsidRPr="00AE7469">
        <w:t xml:space="preserve">. The project completion report was submitted on </w:t>
      </w:r>
      <w:r w:rsidR="00D13B81" w:rsidRPr="00AE7469">
        <w:t>13</w:t>
      </w:r>
      <w:r w:rsidR="0058532F" w:rsidRPr="00AE7469">
        <w:t> </w:t>
      </w:r>
      <w:r w:rsidR="00D13B81" w:rsidRPr="00AE7469">
        <w:t>April</w:t>
      </w:r>
      <w:r w:rsidR="0058532F" w:rsidRPr="00AE7469">
        <w:t> </w:t>
      </w:r>
      <w:r w:rsidR="00D13B81" w:rsidRPr="00AE7469">
        <w:t>2023</w:t>
      </w:r>
      <w:r w:rsidRPr="00AE7469">
        <w:t>.</w:t>
      </w:r>
    </w:p>
    <w:p w14:paraId="4A257082" w14:textId="77C3A288" w:rsidR="00F72392" w:rsidRPr="00AE7469" w:rsidRDefault="00F72392" w:rsidP="00BA7B47">
      <w:pPr>
        <w:keepNext/>
        <w:spacing w:after="240"/>
        <w:rPr>
          <w:u w:val="single"/>
        </w:rPr>
      </w:pPr>
      <w:r w:rsidRPr="00AE7469">
        <w:rPr>
          <w:u w:val="single"/>
        </w:rPr>
        <w:t xml:space="preserve">Progress report on the implementation of the </w:t>
      </w:r>
      <w:r w:rsidR="00F9171C" w:rsidRPr="00AE7469">
        <w:rPr>
          <w:u w:val="single"/>
        </w:rPr>
        <w:t>first</w:t>
      </w:r>
      <w:r w:rsidRPr="00AE7469">
        <w:rPr>
          <w:u w:val="single"/>
        </w:rPr>
        <w:t xml:space="preserve"> tranche of stage II</w:t>
      </w:r>
      <w:r w:rsidR="00F9171C" w:rsidRPr="00AE7469">
        <w:rPr>
          <w:u w:val="single"/>
        </w:rPr>
        <w:t xml:space="preserve"> </w:t>
      </w:r>
      <w:r w:rsidRPr="00AE7469">
        <w:rPr>
          <w:u w:val="single"/>
        </w:rPr>
        <w:t>of the HCFC phase</w:t>
      </w:r>
      <w:r w:rsidRPr="00AE7469">
        <w:rPr>
          <w:u w:val="single"/>
        </w:rPr>
        <w:noBreakHyphen/>
        <w:t>out management plan</w:t>
      </w:r>
    </w:p>
    <w:p w14:paraId="195A0538" w14:textId="5CCE6F33" w:rsidR="00F72392" w:rsidRPr="00AE7469" w:rsidRDefault="00F72392" w:rsidP="00BA7B47">
      <w:pPr>
        <w:spacing w:after="240"/>
      </w:pPr>
      <w:r w:rsidRPr="00AE7469">
        <w:rPr>
          <w:i/>
        </w:rPr>
        <w:t>Legal framework</w:t>
      </w:r>
      <w:r w:rsidRPr="00AE7469">
        <w:rPr>
          <w:iCs/>
        </w:rPr>
        <w:t xml:space="preserve"> </w:t>
      </w:r>
    </w:p>
    <w:p w14:paraId="2D86EE97" w14:textId="292D55EB" w:rsidR="00F72392" w:rsidRPr="00AE7469" w:rsidRDefault="0051705A" w:rsidP="00BF39EE">
      <w:pPr>
        <w:pStyle w:val="Heading1"/>
      </w:pPr>
      <w:r w:rsidRPr="00AE7469">
        <w:t xml:space="preserve">The Government has aligned </w:t>
      </w:r>
      <w:r w:rsidR="00444352" w:rsidRPr="00AE7469">
        <w:t>its</w:t>
      </w:r>
      <w:r w:rsidRPr="00AE7469">
        <w:t xml:space="preserve"> customs codes with the 2022 amendment of the World Customs Organization Harmonized System.</w:t>
      </w:r>
      <w:r w:rsidR="00083579" w:rsidRPr="00AE7469">
        <w:t xml:space="preserve"> </w:t>
      </w:r>
      <w:r w:rsidR="006A7AB3" w:rsidRPr="00AE7469">
        <w:t xml:space="preserve">Since 2022, </w:t>
      </w:r>
      <w:r w:rsidR="00F65DD5" w:rsidRPr="00AE7469">
        <w:t xml:space="preserve">a </w:t>
      </w:r>
      <w:r w:rsidR="003B340C" w:rsidRPr="00AE7469">
        <w:t>mandatory</w:t>
      </w:r>
      <w:r w:rsidR="006A7AB3" w:rsidRPr="00AE7469">
        <w:t xml:space="preserve"> consent system </w:t>
      </w:r>
      <w:r w:rsidR="00F65DD5" w:rsidRPr="00AE7469">
        <w:t xml:space="preserve">has been </w:t>
      </w:r>
      <w:r w:rsidR="006A7AB3" w:rsidRPr="00AE7469">
        <w:t xml:space="preserve">established for the import of all </w:t>
      </w:r>
      <w:r w:rsidR="006B49C7" w:rsidRPr="00AE7469">
        <w:t>refrigeration and air-conditioning (</w:t>
      </w:r>
      <w:r w:rsidR="006A7AB3" w:rsidRPr="00AE7469">
        <w:t>RAC</w:t>
      </w:r>
      <w:r w:rsidR="006B49C7" w:rsidRPr="00AE7469">
        <w:t>)</w:t>
      </w:r>
      <w:r w:rsidR="006A7AB3" w:rsidRPr="00AE7469">
        <w:t xml:space="preserve"> equipment, enforced through legislation. Under this system, companies are required to obtain permit and approval from </w:t>
      </w:r>
      <w:r w:rsidR="004722AF" w:rsidRPr="00AE7469">
        <w:t xml:space="preserve">the </w:t>
      </w:r>
      <w:r w:rsidR="006A7AB3" w:rsidRPr="00AE7469">
        <w:t>Department of Environment, before importing RAC equipment with all types of specifications.</w:t>
      </w:r>
      <w:r w:rsidR="00083579" w:rsidRPr="00AE7469">
        <w:t xml:space="preserve"> </w:t>
      </w:r>
      <w:r w:rsidR="006A7AB3" w:rsidRPr="00AE7469">
        <w:t xml:space="preserve">Since 1 August 2025, Fiji </w:t>
      </w:r>
      <w:r w:rsidR="002F1FA9" w:rsidRPr="00AE7469">
        <w:t xml:space="preserve">has </w:t>
      </w:r>
      <w:r w:rsidR="006A7AB3" w:rsidRPr="00AE7469">
        <w:t xml:space="preserve">also enforced a ban on the import, export and manufacture of </w:t>
      </w:r>
      <w:r w:rsidR="00624666" w:rsidRPr="00AE7469">
        <w:t xml:space="preserve">HCFC-based </w:t>
      </w:r>
      <w:r w:rsidR="00487C01" w:rsidRPr="00AE7469">
        <w:t>equipment</w:t>
      </w:r>
      <w:r w:rsidR="00487C01" w:rsidRPr="00AE7469" w:rsidDel="00624666">
        <w:t>.</w:t>
      </w:r>
      <w:r w:rsidR="006A7AB3" w:rsidRPr="00AE7469">
        <w:t xml:space="preserve"> </w:t>
      </w:r>
    </w:p>
    <w:p w14:paraId="5ABDF750" w14:textId="77777777" w:rsidR="00F72392" w:rsidRPr="00AE7469" w:rsidRDefault="00F72392" w:rsidP="00BA7B47">
      <w:pPr>
        <w:keepNext/>
        <w:spacing w:after="240"/>
        <w:rPr>
          <w:i/>
        </w:rPr>
      </w:pPr>
      <w:r w:rsidRPr="00AE7469">
        <w:rPr>
          <w:i/>
        </w:rPr>
        <w:t>Refrigeration servicing sector</w:t>
      </w:r>
    </w:p>
    <w:p w14:paraId="44C5A78E" w14:textId="533B7035" w:rsidR="00F72392" w:rsidRPr="00AE7469" w:rsidRDefault="00C046CD" w:rsidP="00FD113F">
      <w:pPr>
        <w:numPr>
          <w:ilvl w:val="0"/>
          <w:numId w:val="1"/>
        </w:numPr>
        <w:spacing w:after="240"/>
        <w:outlineLvl w:val="0"/>
      </w:pPr>
      <w:r w:rsidRPr="00AE7469">
        <w:t>During the first tranche, the following activities were undertaken:</w:t>
      </w:r>
      <w:r w:rsidR="007734E3" w:rsidRPr="00AE7469">
        <w:t xml:space="preserve"> </w:t>
      </w:r>
    </w:p>
    <w:p w14:paraId="0B8EB3BE" w14:textId="30F79A2A" w:rsidR="002F390B" w:rsidRPr="00AE7469" w:rsidRDefault="005F0BEE" w:rsidP="00884B1E">
      <w:pPr>
        <w:pStyle w:val="Heading2"/>
      </w:pPr>
      <w:r w:rsidRPr="00AE7469">
        <w:rPr>
          <w:i/>
          <w:iCs/>
        </w:rPr>
        <w:t>Policy, regulations and enforcement</w:t>
      </w:r>
      <w:r w:rsidRPr="00AE7469">
        <w:t xml:space="preserve">: </w:t>
      </w:r>
      <w:r w:rsidR="00F4101B" w:rsidRPr="00AE7469">
        <w:t>Four</w:t>
      </w:r>
      <w:r w:rsidR="00DB7900" w:rsidRPr="00AE7469">
        <w:t xml:space="preserve"> </w:t>
      </w:r>
      <w:r w:rsidR="00F4101B" w:rsidRPr="00AE7469">
        <w:t xml:space="preserve">consultation meetings </w:t>
      </w:r>
      <w:r w:rsidR="007559DB" w:rsidRPr="00AE7469">
        <w:t xml:space="preserve">with key stakeholders </w:t>
      </w:r>
      <w:r w:rsidR="00F4101B" w:rsidRPr="00AE7469">
        <w:t>on mandatory labelling</w:t>
      </w:r>
      <w:r w:rsidR="00794069" w:rsidRPr="00AE7469">
        <w:t xml:space="preserve"> </w:t>
      </w:r>
      <w:r w:rsidR="00792BF1" w:rsidRPr="00AE7469">
        <w:t>(</w:t>
      </w:r>
      <w:r w:rsidR="00794069" w:rsidRPr="00AE7469">
        <w:t xml:space="preserve">effective </w:t>
      </w:r>
      <w:r w:rsidR="00792BF1" w:rsidRPr="00AE7469">
        <w:t xml:space="preserve">since </w:t>
      </w:r>
      <w:r w:rsidR="00794069" w:rsidRPr="00AE7469">
        <w:t>June 2025</w:t>
      </w:r>
      <w:r w:rsidR="00792BF1" w:rsidRPr="00AE7469">
        <w:t>)</w:t>
      </w:r>
      <w:r w:rsidR="00F4101B" w:rsidRPr="00AE7469">
        <w:t>, ban o</w:t>
      </w:r>
      <w:r w:rsidR="00921725" w:rsidRPr="00AE7469">
        <w:t>n</w:t>
      </w:r>
      <w:r w:rsidR="00F4101B" w:rsidRPr="00AE7469">
        <w:t xml:space="preserve"> HCFC</w:t>
      </w:r>
      <w:r w:rsidR="00921725" w:rsidRPr="00AE7469">
        <w:t>-based</w:t>
      </w:r>
      <w:r w:rsidR="00F4101B" w:rsidRPr="00AE7469">
        <w:t xml:space="preserve"> equipment, integration of </w:t>
      </w:r>
      <w:r w:rsidR="00734232" w:rsidRPr="00AE7469">
        <w:t>good servicing practices</w:t>
      </w:r>
      <w:r w:rsidR="00F4101B" w:rsidRPr="00AE7469">
        <w:t xml:space="preserve"> in</w:t>
      </w:r>
      <w:r w:rsidR="00E04BA4" w:rsidRPr="00AE7469">
        <w:t>to</w:t>
      </w:r>
      <w:r w:rsidR="00F4101B" w:rsidRPr="00AE7469">
        <w:t xml:space="preserve"> the Fiji Qualifications Framework and competency-based certification</w:t>
      </w:r>
      <w:r w:rsidR="00E9374C" w:rsidRPr="00AE7469">
        <w:t>;</w:t>
      </w:r>
      <w:r w:rsidR="00F4101B" w:rsidRPr="00AE7469">
        <w:t xml:space="preserve"> </w:t>
      </w:r>
      <w:r w:rsidR="00E9374C" w:rsidRPr="00AE7469">
        <w:t>o</w:t>
      </w:r>
      <w:r w:rsidR="00D33CBB" w:rsidRPr="00AE7469">
        <w:t>ne</w:t>
      </w:r>
      <w:r w:rsidR="004E5C73" w:rsidRPr="00AE7469">
        <w:t xml:space="preserve"> training</w:t>
      </w:r>
      <w:r w:rsidR="00D33CBB" w:rsidRPr="00AE7469">
        <w:t xml:space="preserve"> workshop </w:t>
      </w:r>
      <w:r w:rsidR="004E5C73" w:rsidRPr="00AE7469">
        <w:t>for</w:t>
      </w:r>
      <w:r w:rsidR="00D33CBB" w:rsidRPr="00AE7469">
        <w:t xml:space="preserve"> 13</w:t>
      </w:r>
      <w:r w:rsidR="00974B02" w:rsidRPr="00AE7469">
        <w:t> </w:t>
      </w:r>
      <w:r w:rsidR="00D33CBB" w:rsidRPr="00AE7469">
        <w:t xml:space="preserve">trainers (including five females) on customs and enforcement; six </w:t>
      </w:r>
      <w:r w:rsidR="00E106C4" w:rsidRPr="00AE7469">
        <w:t xml:space="preserve">training </w:t>
      </w:r>
      <w:r w:rsidR="00D33CBB" w:rsidRPr="00AE7469">
        <w:t xml:space="preserve">workshops </w:t>
      </w:r>
      <w:r w:rsidR="00E106C4" w:rsidRPr="00AE7469">
        <w:t>for</w:t>
      </w:r>
      <w:r w:rsidR="00D33CBB" w:rsidRPr="00AE7469">
        <w:t xml:space="preserve"> 132 customs and enforcement officers (including 55 females) on the prevention of illegal trade of controlled substances, compliance with the Montreal Protocol and </w:t>
      </w:r>
      <w:r w:rsidR="00F47535" w:rsidRPr="00AE7469">
        <w:t>the</w:t>
      </w:r>
      <w:r w:rsidR="00D33CBB" w:rsidRPr="00AE7469">
        <w:t xml:space="preserve"> new regulations</w:t>
      </w:r>
      <w:r w:rsidR="00BA2977" w:rsidRPr="00AE7469">
        <w:t xml:space="preserve">; one </w:t>
      </w:r>
      <w:r w:rsidR="004F1804" w:rsidRPr="00AE7469">
        <w:t xml:space="preserve">training </w:t>
      </w:r>
      <w:r w:rsidR="00BA2977" w:rsidRPr="00AE7469">
        <w:t xml:space="preserve">workshop </w:t>
      </w:r>
      <w:r w:rsidR="004F1804" w:rsidRPr="00AE7469">
        <w:t>for</w:t>
      </w:r>
      <w:r w:rsidR="00BA2977" w:rsidRPr="00AE7469">
        <w:t xml:space="preserve"> 20</w:t>
      </w:r>
      <w:r w:rsidR="0058781A" w:rsidRPr="00AE7469">
        <w:t> </w:t>
      </w:r>
      <w:r w:rsidR="00BA2977" w:rsidRPr="00AE7469">
        <w:t>enforcement officers</w:t>
      </w:r>
      <w:r w:rsidR="006E4EC3" w:rsidRPr="00AE7469">
        <w:t xml:space="preserve"> and </w:t>
      </w:r>
      <w:r w:rsidR="009F4DF6" w:rsidRPr="00AE7469">
        <w:t>importers</w:t>
      </w:r>
      <w:r w:rsidR="00BA2977" w:rsidRPr="00AE7469">
        <w:t xml:space="preserve"> (including five females) on tracking HCFC supply and demand and preventing illegal trade in the fisheries sector;</w:t>
      </w:r>
      <w:r w:rsidR="002F390B" w:rsidRPr="00AE7469">
        <w:t xml:space="preserve"> </w:t>
      </w:r>
      <w:r w:rsidR="00C30F10" w:rsidRPr="00AE7469">
        <w:t>eight</w:t>
      </w:r>
      <w:r w:rsidR="002F390B" w:rsidRPr="00AE7469">
        <w:t xml:space="preserve"> training</w:t>
      </w:r>
      <w:r w:rsidR="00234BEB" w:rsidRPr="00AE7469">
        <w:t xml:space="preserve"> workshops</w:t>
      </w:r>
      <w:r w:rsidR="002F390B" w:rsidRPr="00AE7469">
        <w:t xml:space="preserve"> for 65 customs agents and importers (including 30 females) on </w:t>
      </w:r>
      <w:r w:rsidR="00877239" w:rsidRPr="00AE7469">
        <w:t xml:space="preserve">the </w:t>
      </w:r>
      <w:r w:rsidR="00FE471C" w:rsidRPr="00AE7469">
        <w:t xml:space="preserve">requirements </w:t>
      </w:r>
      <w:r w:rsidR="00E8137F" w:rsidRPr="00AE7469">
        <w:t>for</w:t>
      </w:r>
      <w:r w:rsidR="00FE471C" w:rsidRPr="00AE7469">
        <w:t xml:space="preserve"> </w:t>
      </w:r>
      <w:r w:rsidR="00E8137F" w:rsidRPr="00AE7469">
        <w:t xml:space="preserve">the </w:t>
      </w:r>
      <w:r w:rsidR="00FE471C" w:rsidRPr="00AE7469">
        <w:t xml:space="preserve">import and export of controlled substances and equipment containing </w:t>
      </w:r>
      <w:r w:rsidR="00920BCF" w:rsidRPr="00AE7469">
        <w:t>such</w:t>
      </w:r>
      <w:r w:rsidR="00FE471C" w:rsidRPr="00AE7469">
        <w:t xml:space="preserve"> substance</w:t>
      </w:r>
      <w:r w:rsidR="003B4672" w:rsidRPr="00AE7469">
        <w:t>s</w:t>
      </w:r>
      <w:r w:rsidR="00877239" w:rsidRPr="00AE7469">
        <w:t>, as well as</w:t>
      </w:r>
      <w:r w:rsidR="00FE471C" w:rsidRPr="00AE7469">
        <w:t xml:space="preserve"> update</w:t>
      </w:r>
      <w:r w:rsidR="00877239" w:rsidRPr="00AE7469">
        <w:t>s</w:t>
      </w:r>
      <w:r w:rsidR="00FE471C" w:rsidRPr="00AE7469">
        <w:t xml:space="preserve"> on the Montreal Protocol and its amendments</w:t>
      </w:r>
      <w:r w:rsidR="002F390B" w:rsidRPr="00AE7469">
        <w:t>;</w:t>
      </w:r>
      <w:r w:rsidR="00F12109" w:rsidRPr="00AE7469">
        <w:t xml:space="preserve"> </w:t>
      </w:r>
      <w:r w:rsidR="004C1F39" w:rsidRPr="00AE7469">
        <w:t xml:space="preserve">finalized </w:t>
      </w:r>
      <w:r w:rsidR="00F12109" w:rsidRPr="00AE7469">
        <w:t xml:space="preserve">specifications </w:t>
      </w:r>
      <w:r w:rsidR="003F05D4" w:rsidRPr="00AE7469">
        <w:t xml:space="preserve">for appropriate identifiers </w:t>
      </w:r>
      <w:r w:rsidR="0016152B" w:rsidRPr="00AE7469">
        <w:t>tailored</w:t>
      </w:r>
      <w:r w:rsidR="003F05D4" w:rsidRPr="00AE7469">
        <w:t xml:space="preserve"> to Fiji’s port environments and staffing capacity</w:t>
      </w:r>
      <w:r w:rsidR="00F12109" w:rsidRPr="00AE7469">
        <w:t xml:space="preserve">, </w:t>
      </w:r>
      <w:r w:rsidR="00D94E93" w:rsidRPr="00AE7469">
        <w:t>with</w:t>
      </w:r>
      <w:r w:rsidR="00F12109" w:rsidRPr="00AE7469">
        <w:t xml:space="preserve"> procurement </w:t>
      </w:r>
      <w:r w:rsidR="00C479D7" w:rsidRPr="00AE7469">
        <w:t xml:space="preserve">expected to be </w:t>
      </w:r>
      <w:r w:rsidR="00286606" w:rsidRPr="00AE7469">
        <w:t xml:space="preserve">completed </w:t>
      </w:r>
      <w:r w:rsidR="00C479D7" w:rsidRPr="00AE7469">
        <w:t>by June 2026</w:t>
      </w:r>
      <w:r w:rsidR="00DD6BE9" w:rsidRPr="00AE7469">
        <w:t xml:space="preserve">; three consultation meetings with </w:t>
      </w:r>
      <w:r w:rsidR="005063FD" w:rsidRPr="00AE7469">
        <w:t>approximately 70</w:t>
      </w:r>
      <w:r w:rsidR="009923A2" w:rsidRPr="00AE7469">
        <w:t> </w:t>
      </w:r>
      <w:r w:rsidR="00D120F7" w:rsidRPr="00AE7469">
        <w:t>participants from the fisheries sector</w:t>
      </w:r>
      <w:r w:rsidR="00DD6BE9" w:rsidRPr="00AE7469">
        <w:t xml:space="preserve"> and relevant enforcement </w:t>
      </w:r>
      <w:r w:rsidR="00266CF5" w:rsidRPr="00AE7469">
        <w:t xml:space="preserve">agencies </w:t>
      </w:r>
      <w:r w:rsidR="005A7119" w:rsidRPr="00AE7469">
        <w:t>(</w:t>
      </w:r>
      <w:r w:rsidR="00A74752" w:rsidRPr="00AE7469">
        <w:t>including</w:t>
      </w:r>
      <w:r w:rsidR="00CC57DD" w:rsidRPr="00AE7469">
        <w:t xml:space="preserve"> </w:t>
      </w:r>
      <w:r w:rsidR="005A7119" w:rsidRPr="00AE7469">
        <w:t>15</w:t>
      </w:r>
      <w:r w:rsidR="0058388E" w:rsidRPr="00AE7469">
        <w:t> </w:t>
      </w:r>
      <w:r w:rsidR="00CC57DD" w:rsidRPr="00AE7469">
        <w:t>females</w:t>
      </w:r>
      <w:r w:rsidR="005A7119" w:rsidRPr="00AE7469">
        <w:t>)</w:t>
      </w:r>
      <w:r w:rsidR="00DE6236" w:rsidRPr="00AE7469">
        <w:t xml:space="preserve"> with a focus on measures to ban the registration of new and second-hand vessels using HCFC</w:t>
      </w:r>
      <w:r w:rsidR="00F65506" w:rsidRPr="00AE7469">
        <w:noBreakHyphen/>
      </w:r>
      <w:r w:rsidR="00DE6236" w:rsidRPr="00AE7469">
        <w:t xml:space="preserve">based refrigeration systems; </w:t>
      </w:r>
      <w:r w:rsidR="0001616B" w:rsidRPr="00AE7469">
        <w:t>initiation of the recruitment process</w:t>
      </w:r>
      <w:r w:rsidR="00AE71CE" w:rsidRPr="00AE7469">
        <w:t xml:space="preserve"> for</w:t>
      </w:r>
      <w:r w:rsidR="0001616B" w:rsidRPr="00AE7469">
        <w:t xml:space="preserve"> consulta</w:t>
      </w:r>
      <w:r w:rsidR="004E08B6" w:rsidRPr="00AE7469">
        <w:t xml:space="preserve">ncy </w:t>
      </w:r>
      <w:r w:rsidR="00A776D9" w:rsidRPr="00AE7469">
        <w:t>to</w:t>
      </w:r>
      <w:r w:rsidR="0001616B" w:rsidRPr="00AE7469">
        <w:t xml:space="preserve"> support data collection, the development of a refrigerant consumption management system, the preparation of standard operating procedures</w:t>
      </w:r>
      <w:r w:rsidR="00F4632A" w:rsidRPr="00AE7469">
        <w:t xml:space="preserve"> </w:t>
      </w:r>
      <w:r w:rsidR="00147572" w:rsidRPr="00AE7469">
        <w:t xml:space="preserve">(SOP) </w:t>
      </w:r>
      <w:r w:rsidR="00F4632A" w:rsidRPr="00AE7469">
        <w:t>for record keeping and data monitoring o</w:t>
      </w:r>
      <w:r w:rsidR="005022BA" w:rsidRPr="00AE7469">
        <w:t>f</w:t>
      </w:r>
      <w:r w:rsidR="00F4632A" w:rsidRPr="00AE7469">
        <w:t xml:space="preserve"> HCFC use by fishing vessels</w:t>
      </w:r>
      <w:r w:rsidR="00AE3826" w:rsidRPr="00AE7469">
        <w:t>,</w:t>
      </w:r>
      <w:r w:rsidR="00226A17" w:rsidRPr="00AE7469">
        <w:t xml:space="preserve"> and the development of</w:t>
      </w:r>
      <w:r w:rsidR="0001616B" w:rsidRPr="00AE7469">
        <w:t xml:space="preserve"> the export permit system in the </w:t>
      </w:r>
      <w:r w:rsidR="00AE3826" w:rsidRPr="00AE7469">
        <w:t xml:space="preserve">fisheries </w:t>
      </w:r>
      <w:r w:rsidR="0001616B" w:rsidRPr="00AE7469">
        <w:t>sector</w:t>
      </w:r>
      <w:r w:rsidR="00440BE5" w:rsidRPr="00AE7469">
        <w:t>;</w:t>
      </w:r>
      <w:r w:rsidR="00AE3826" w:rsidRPr="00AE7469">
        <w:t xml:space="preserve"> </w:t>
      </w:r>
    </w:p>
    <w:p w14:paraId="4DDC0FD9" w14:textId="423BCAF3" w:rsidR="00D33CBB" w:rsidRPr="00AE7469" w:rsidRDefault="005F0BEE" w:rsidP="00DD5C9F">
      <w:pPr>
        <w:pStyle w:val="Heading2"/>
      </w:pPr>
      <w:r w:rsidRPr="00AE7469">
        <w:rPr>
          <w:i/>
          <w:iCs/>
        </w:rPr>
        <w:t>Technical assistance for fisheries vessels</w:t>
      </w:r>
      <w:r w:rsidRPr="00AE7469">
        <w:t xml:space="preserve">: </w:t>
      </w:r>
      <w:r w:rsidR="00823848" w:rsidRPr="00AE7469">
        <w:t>Development of</w:t>
      </w:r>
      <w:r w:rsidR="0020533B" w:rsidRPr="00AE7469">
        <w:t xml:space="preserve"> fishing vessels transformation plans provid</w:t>
      </w:r>
      <w:r w:rsidR="00C92A1A" w:rsidRPr="00AE7469">
        <w:t>ing</w:t>
      </w:r>
      <w:r w:rsidR="0020533B" w:rsidRPr="00AE7469">
        <w:t xml:space="preserve"> guidance to </w:t>
      </w:r>
      <w:r w:rsidR="009144DB" w:rsidRPr="00AE7469">
        <w:t>phase out</w:t>
      </w:r>
      <w:r w:rsidR="00C53B4F" w:rsidRPr="00AE7469">
        <w:t xml:space="preserve"> </w:t>
      </w:r>
      <w:r w:rsidR="0020533B" w:rsidRPr="00AE7469">
        <w:t xml:space="preserve">HCFCs and </w:t>
      </w:r>
      <w:r w:rsidR="00B37284" w:rsidRPr="00AE7469">
        <w:t>addressing</w:t>
      </w:r>
      <w:r w:rsidR="0020533B" w:rsidRPr="00AE7469">
        <w:t xml:space="preserve"> </w:t>
      </w:r>
      <w:r w:rsidR="001111D1" w:rsidRPr="00AE7469">
        <w:t xml:space="preserve">identified </w:t>
      </w:r>
      <w:r w:rsidR="0020533B" w:rsidRPr="00AE7469">
        <w:t xml:space="preserve">financial and technical constraints </w:t>
      </w:r>
      <w:r w:rsidR="003541F5" w:rsidRPr="00AE7469">
        <w:t xml:space="preserve">related to </w:t>
      </w:r>
      <w:r w:rsidR="004D171E" w:rsidRPr="00AE7469">
        <w:t xml:space="preserve">the </w:t>
      </w:r>
      <w:r w:rsidR="0020533B" w:rsidRPr="00AE7469">
        <w:t>adopti</w:t>
      </w:r>
      <w:r w:rsidR="004D171E" w:rsidRPr="00AE7469">
        <w:t>on of</w:t>
      </w:r>
      <w:r w:rsidR="0020533B" w:rsidRPr="00AE7469">
        <w:t xml:space="preserve"> </w:t>
      </w:r>
      <w:r w:rsidR="00CE3008" w:rsidRPr="00AE7469">
        <w:t xml:space="preserve">alternative technologies with </w:t>
      </w:r>
      <w:r w:rsidR="00684197" w:rsidRPr="00AE7469">
        <w:t>low</w:t>
      </w:r>
      <w:r w:rsidR="00CE3008" w:rsidRPr="00AE7469">
        <w:t xml:space="preserve"> </w:t>
      </w:r>
      <w:r w:rsidR="00684197" w:rsidRPr="00AE7469">
        <w:t>global</w:t>
      </w:r>
      <w:r w:rsidR="00CE3008" w:rsidRPr="00AE7469">
        <w:t xml:space="preserve"> </w:t>
      </w:r>
      <w:r w:rsidR="00684197" w:rsidRPr="00AE7469">
        <w:t>warming</w:t>
      </w:r>
      <w:r w:rsidR="00CE3008" w:rsidRPr="00AE7469">
        <w:t xml:space="preserve"> </w:t>
      </w:r>
      <w:r w:rsidR="00684197" w:rsidRPr="00AE7469">
        <w:t>potential (GWP)</w:t>
      </w:r>
      <w:r w:rsidR="0020533B" w:rsidRPr="00AE7469">
        <w:t xml:space="preserve">; </w:t>
      </w:r>
      <w:r w:rsidR="007F1680" w:rsidRPr="00AE7469">
        <w:t>field mission on the use of recycled HCFCs in the sector and its supply chain</w:t>
      </w:r>
      <w:r w:rsidR="009E1602" w:rsidRPr="00AE7469">
        <w:t>, with technical and economic challenges identified</w:t>
      </w:r>
      <w:r w:rsidR="007F1680" w:rsidRPr="00AE7469">
        <w:t xml:space="preserve"> and recommendations being developed; </w:t>
      </w:r>
      <w:r w:rsidR="004366CE" w:rsidRPr="00AE7469">
        <w:t>four</w:t>
      </w:r>
      <w:r w:rsidR="004450D0" w:rsidRPr="00AE7469">
        <w:t xml:space="preserve"> </w:t>
      </w:r>
      <w:r w:rsidR="00D71723" w:rsidRPr="00AE7469">
        <w:t>customi</w:t>
      </w:r>
      <w:r w:rsidR="00B06820" w:rsidRPr="00AE7469">
        <w:t>z</w:t>
      </w:r>
      <w:r w:rsidR="00D71723" w:rsidRPr="00AE7469">
        <w:t>ed</w:t>
      </w:r>
      <w:r w:rsidR="00B06820" w:rsidRPr="00AE7469">
        <w:t xml:space="preserve"> </w:t>
      </w:r>
      <w:r w:rsidR="00D71723" w:rsidRPr="00AE7469">
        <w:t xml:space="preserve">training workshops on good servicing practice for </w:t>
      </w:r>
      <w:r w:rsidR="004366CE" w:rsidRPr="00AE7469">
        <w:t>50</w:t>
      </w:r>
      <w:r w:rsidR="00392A2B" w:rsidRPr="00AE7469">
        <w:t> </w:t>
      </w:r>
      <w:r w:rsidR="00D71723" w:rsidRPr="00AE7469">
        <w:t xml:space="preserve">marine technicians and service engineers (including </w:t>
      </w:r>
      <w:r w:rsidR="00CB46C1" w:rsidRPr="00AE7469">
        <w:t>two</w:t>
      </w:r>
      <w:r w:rsidR="00D71723" w:rsidRPr="00AE7469">
        <w:t xml:space="preserve"> females) </w:t>
      </w:r>
      <w:r w:rsidR="004E42E5" w:rsidRPr="00AE7469">
        <w:t xml:space="preserve">deployed in </w:t>
      </w:r>
      <w:r w:rsidR="00D71723" w:rsidRPr="00AE7469">
        <w:t>fishing vessels;</w:t>
      </w:r>
    </w:p>
    <w:p w14:paraId="729C471D" w14:textId="2651F90B" w:rsidR="00944BDE" w:rsidRPr="00AE7469" w:rsidRDefault="00AB7E59" w:rsidP="00E907C9">
      <w:pPr>
        <w:pStyle w:val="Heading2"/>
      </w:pPr>
      <w:r w:rsidRPr="00AE7469">
        <w:rPr>
          <w:i/>
          <w:iCs/>
        </w:rPr>
        <w:lastRenderedPageBreak/>
        <w:t>Training and capacity</w:t>
      </w:r>
      <w:r w:rsidR="00A86BBC" w:rsidRPr="00AE7469">
        <w:rPr>
          <w:i/>
          <w:iCs/>
        </w:rPr>
        <w:t>-</w:t>
      </w:r>
      <w:r w:rsidRPr="00AE7469">
        <w:rPr>
          <w:i/>
          <w:iCs/>
        </w:rPr>
        <w:t xml:space="preserve">building </w:t>
      </w:r>
      <w:r w:rsidR="008774D3" w:rsidRPr="00AE7469">
        <w:rPr>
          <w:i/>
          <w:iCs/>
        </w:rPr>
        <w:t>–</w:t>
      </w:r>
      <w:r w:rsidRPr="00AE7469">
        <w:rPr>
          <w:i/>
          <w:iCs/>
        </w:rPr>
        <w:t xml:space="preserve"> RAC servicing sector</w:t>
      </w:r>
      <w:r w:rsidRPr="00AE7469">
        <w:t xml:space="preserve">: </w:t>
      </w:r>
      <w:r w:rsidR="006A7432" w:rsidRPr="00AE7469">
        <w:t>One consultation meeting</w:t>
      </w:r>
      <w:r w:rsidR="0011262C" w:rsidRPr="00AE7469">
        <w:t xml:space="preserve"> </w:t>
      </w:r>
      <w:r w:rsidR="00384188" w:rsidRPr="00AE7469">
        <w:t xml:space="preserve">with the Fiji National University </w:t>
      </w:r>
      <w:r w:rsidR="0011262C" w:rsidRPr="00AE7469">
        <w:t xml:space="preserve">and </w:t>
      </w:r>
      <w:r w:rsidR="002C778C" w:rsidRPr="00AE7469">
        <w:t xml:space="preserve">amendment of </w:t>
      </w:r>
      <w:r w:rsidR="0011262C" w:rsidRPr="00AE7469">
        <w:t xml:space="preserve">the </w:t>
      </w:r>
      <w:r w:rsidR="006A7432" w:rsidRPr="00AE7469">
        <w:t>training materials on good refrigeration servicing practices</w:t>
      </w:r>
      <w:r w:rsidR="0011262C" w:rsidRPr="00AE7469">
        <w:t xml:space="preserve"> </w:t>
      </w:r>
      <w:r w:rsidR="00ED3A89" w:rsidRPr="00AE7469">
        <w:t>to include Kigali Amendment</w:t>
      </w:r>
      <w:r w:rsidR="00ED1E6E" w:rsidRPr="00AE7469">
        <w:t xml:space="preserve"> topics</w:t>
      </w:r>
      <w:r w:rsidR="006A7432" w:rsidRPr="00AE7469">
        <w:t xml:space="preserve">; one </w:t>
      </w:r>
      <w:r w:rsidR="009C4EDE" w:rsidRPr="00AE7469">
        <w:t xml:space="preserve">training </w:t>
      </w:r>
      <w:r w:rsidR="006A7432" w:rsidRPr="00AE7469">
        <w:t xml:space="preserve">workshop </w:t>
      </w:r>
      <w:r w:rsidR="009C4EDE" w:rsidRPr="00AE7469">
        <w:t xml:space="preserve">for </w:t>
      </w:r>
      <w:r w:rsidR="006A7432" w:rsidRPr="00AE7469">
        <w:t>20 RAC master trainers</w:t>
      </w:r>
      <w:r w:rsidR="00316920" w:rsidRPr="00AE7469">
        <w:t xml:space="preserve">; </w:t>
      </w:r>
      <w:r w:rsidR="0070033E" w:rsidRPr="00AE7469">
        <w:t xml:space="preserve">eight </w:t>
      </w:r>
      <w:r w:rsidR="009C2B1D" w:rsidRPr="00AE7469">
        <w:t xml:space="preserve">training </w:t>
      </w:r>
      <w:r w:rsidR="0070033E" w:rsidRPr="00AE7469">
        <w:t xml:space="preserve">workshops </w:t>
      </w:r>
      <w:r w:rsidR="009C2B1D" w:rsidRPr="00AE7469">
        <w:t xml:space="preserve">for </w:t>
      </w:r>
      <w:r w:rsidR="0070033E" w:rsidRPr="00AE7469">
        <w:t xml:space="preserve">163 technicians </w:t>
      </w:r>
      <w:r w:rsidR="004D5CB9" w:rsidRPr="00AE7469">
        <w:t>on g</w:t>
      </w:r>
      <w:r w:rsidR="0070033E" w:rsidRPr="00AE7469">
        <w:t xml:space="preserve">ood </w:t>
      </w:r>
      <w:r w:rsidR="004D5CB9" w:rsidRPr="00AE7469">
        <w:t>refrigeration servicing p</w:t>
      </w:r>
      <w:r w:rsidR="0070033E" w:rsidRPr="00AE7469">
        <w:t>ractices</w:t>
      </w:r>
      <w:r w:rsidR="00921097" w:rsidRPr="00AE7469">
        <w:t>,</w:t>
      </w:r>
      <w:r w:rsidR="0070033E" w:rsidRPr="00AE7469">
        <w:t xml:space="preserve"> including safety aspects</w:t>
      </w:r>
      <w:r w:rsidR="004D5CB9" w:rsidRPr="00AE7469">
        <w:t xml:space="preserve">; </w:t>
      </w:r>
      <w:r w:rsidR="006756F1" w:rsidRPr="00AE7469">
        <w:t>initiation of the equipment procurement process</w:t>
      </w:r>
      <w:r w:rsidR="001426D4" w:rsidRPr="00AE7469">
        <w:t xml:space="preserve"> </w:t>
      </w:r>
      <w:r w:rsidR="0004709C" w:rsidRPr="00AE7469">
        <w:t>for</w:t>
      </w:r>
      <w:r w:rsidR="001426D4" w:rsidRPr="00AE7469">
        <w:t xml:space="preserve"> five training centres </w:t>
      </w:r>
      <w:r w:rsidR="0033392F" w:rsidRPr="00AE7469">
        <w:t xml:space="preserve">(i.e., recovery machines, recovery cylinders, vacuum pumps, electronic weighing scales, digital multi-refrigerator gauge manifolds, leak detectors, and toolkits) </w:t>
      </w:r>
      <w:r w:rsidR="006756F1" w:rsidRPr="00AE7469">
        <w:t xml:space="preserve">expected to </w:t>
      </w:r>
      <w:r w:rsidR="001426D4" w:rsidRPr="00AE7469">
        <w:t xml:space="preserve">be </w:t>
      </w:r>
      <w:r w:rsidR="00762D41" w:rsidRPr="00AE7469">
        <w:t>completed</w:t>
      </w:r>
      <w:r w:rsidR="001426D4" w:rsidRPr="00AE7469">
        <w:t xml:space="preserve"> by June 2026</w:t>
      </w:r>
      <w:r w:rsidR="00987E60" w:rsidRPr="00AE7469">
        <w:t xml:space="preserve">; </w:t>
      </w:r>
      <w:r w:rsidR="00F2090A" w:rsidRPr="00AE7469">
        <w:t xml:space="preserve">integration of good </w:t>
      </w:r>
      <w:r w:rsidR="00310486" w:rsidRPr="00AE7469">
        <w:t xml:space="preserve">refrigeration </w:t>
      </w:r>
      <w:r w:rsidR="00E15579" w:rsidRPr="00AE7469">
        <w:t xml:space="preserve">servicing </w:t>
      </w:r>
      <w:r w:rsidR="00F2090A" w:rsidRPr="00AE7469">
        <w:t>practices into the Fiji Qualifications Framework</w:t>
      </w:r>
      <w:r w:rsidR="002C7BE0" w:rsidRPr="00AE7469">
        <w:t>,</w:t>
      </w:r>
      <w:r w:rsidR="00F2090A" w:rsidRPr="00AE7469">
        <w:t xml:space="preserve"> including </w:t>
      </w:r>
      <w:r w:rsidR="00C64081" w:rsidRPr="00AE7469">
        <w:t xml:space="preserve">the development of </w:t>
      </w:r>
      <w:r w:rsidR="00F2090A" w:rsidRPr="00AE7469">
        <w:t>competency standard</w:t>
      </w:r>
      <w:r w:rsidR="007E34CC" w:rsidRPr="00AE7469">
        <w:t>s</w:t>
      </w:r>
      <w:r w:rsidR="00F2090A" w:rsidRPr="00AE7469">
        <w:t xml:space="preserve"> and </w:t>
      </w:r>
      <w:r w:rsidR="00CD0727" w:rsidRPr="00AE7469">
        <w:t xml:space="preserve">recognition of prior learning </w:t>
      </w:r>
      <w:r w:rsidR="00F2090A" w:rsidRPr="00AE7469">
        <w:t>for certification</w:t>
      </w:r>
      <w:r w:rsidR="00944BDE" w:rsidRPr="00AE7469">
        <w:t>;</w:t>
      </w:r>
      <w:r w:rsidR="00D63524" w:rsidRPr="00AE7469">
        <w:rPr>
          <w:rStyle w:val="FootnoteReference"/>
        </w:rPr>
        <w:footnoteReference w:id="3"/>
      </w:r>
      <w:r w:rsidR="00944BDE" w:rsidRPr="00AE7469">
        <w:t xml:space="preserve"> </w:t>
      </w:r>
      <w:r w:rsidR="00DB297C" w:rsidRPr="00AE7469">
        <w:t xml:space="preserve">strengthening and establishment of </w:t>
      </w:r>
      <w:r w:rsidR="00944BDE" w:rsidRPr="00AE7469">
        <w:t xml:space="preserve">the mandatory Trade Competency Certification in ODS regulations and </w:t>
      </w:r>
      <w:r w:rsidR="00147572" w:rsidRPr="00AE7469">
        <w:t>SOP</w:t>
      </w:r>
      <w:r w:rsidR="003C7673" w:rsidRPr="00AE7469">
        <w:t xml:space="preserve"> </w:t>
      </w:r>
      <w:r w:rsidR="00944BDE" w:rsidRPr="00AE7469">
        <w:t>as a prerequisite for technicians to obtain a licence from the Department of Environment to handle refrigerants</w:t>
      </w:r>
      <w:r w:rsidR="003C7673" w:rsidRPr="00AE7469">
        <w:t>;</w:t>
      </w:r>
      <w:r w:rsidR="00944BDE" w:rsidRPr="00AE7469">
        <w:t xml:space="preserve"> </w:t>
      </w:r>
      <w:r w:rsidR="006338F9" w:rsidRPr="00AE7469">
        <w:t>consultations</w:t>
      </w:r>
      <w:r w:rsidR="00FF5F42" w:rsidRPr="00AE7469">
        <w:t xml:space="preserve"> </w:t>
      </w:r>
      <w:r w:rsidR="00E907C9" w:rsidRPr="00AE7469">
        <w:t xml:space="preserve">with </w:t>
      </w:r>
      <w:r w:rsidR="0076232C" w:rsidRPr="00AE7469">
        <w:t xml:space="preserve">the NOU and </w:t>
      </w:r>
      <w:r w:rsidR="00E907C9" w:rsidRPr="00AE7469">
        <w:t xml:space="preserve">an expert </w:t>
      </w:r>
      <w:r w:rsidR="006338F9" w:rsidRPr="00AE7469">
        <w:t>regarding the training content of</w:t>
      </w:r>
      <w:r w:rsidR="00FF5F42" w:rsidRPr="00AE7469">
        <w:t xml:space="preserve"> virtual and hands-on capacity</w:t>
      </w:r>
      <w:r w:rsidR="00111F35" w:rsidRPr="00AE7469">
        <w:noBreakHyphen/>
      </w:r>
      <w:r w:rsidR="00FF5F42" w:rsidRPr="00AE7469">
        <w:t>building workshops for examiners/assessors on competency</w:t>
      </w:r>
      <w:r w:rsidR="00E04BA4" w:rsidRPr="00AE7469">
        <w:noBreakHyphen/>
      </w:r>
      <w:r w:rsidR="00FF5F42" w:rsidRPr="00AE7469">
        <w:t>based certification;</w:t>
      </w:r>
    </w:p>
    <w:p w14:paraId="4C04AE9F" w14:textId="2D5D01B1" w:rsidR="00AB7E59" w:rsidRPr="00AE7469" w:rsidRDefault="008F3311" w:rsidP="00FB0217">
      <w:pPr>
        <w:pStyle w:val="Heading2"/>
      </w:pPr>
      <w:r w:rsidRPr="00AE7469">
        <w:rPr>
          <w:i/>
          <w:iCs/>
        </w:rPr>
        <w:t>Public awareness and outreach</w:t>
      </w:r>
      <w:r w:rsidRPr="00AE7469">
        <w:t xml:space="preserve">: </w:t>
      </w:r>
      <w:r w:rsidR="002A7D1F" w:rsidRPr="00AE7469">
        <w:t xml:space="preserve">Development </w:t>
      </w:r>
      <w:r w:rsidR="00645718" w:rsidRPr="00AE7469">
        <w:t>and disseminat</w:t>
      </w:r>
      <w:r w:rsidR="002A7D1F" w:rsidRPr="00AE7469">
        <w:t>ion of</w:t>
      </w:r>
      <w:r w:rsidR="00645718" w:rsidRPr="00AE7469">
        <w:t xml:space="preserve"> awareness</w:t>
      </w:r>
      <w:r w:rsidR="005874BF" w:rsidRPr="00AE7469">
        <w:t>-raising</w:t>
      </w:r>
      <w:r w:rsidR="00645718" w:rsidRPr="00AE7469">
        <w:t xml:space="preserve"> materials on equipment importation, targeting both schools and the general public</w:t>
      </w:r>
      <w:r w:rsidR="002D43C7" w:rsidRPr="00AE7469">
        <w:t xml:space="preserve">; production of various targeted </w:t>
      </w:r>
      <w:r w:rsidR="00645718" w:rsidRPr="00AE7469">
        <w:t xml:space="preserve">materials for training activities on the Montreal Protocol and HCFC phase-out schedules, HCFC-based equipment import requirements, permitting processes, the environmental impacts of </w:t>
      </w:r>
      <w:r w:rsidR="007778D4" w:rsidRPr="00AE7469">
        <w:t>ozone-depleting substances</w:t>
      </w:r>
      <w:r w:rsidR="002D43C7" w:rsidRPr="00AE7469">
        <w:t>, and</w:t>
      </w:r>
      <w:r w:rsidR="00645718" w:rsidRPr="00AE7469">
        <w:t xml:space="preserve"> mechanisms to promote the adoption of low</w:t>
      </w:r>
      <w:r w:rsidR="00896B9A" w:rsidRPr="00AE7469">
        <w:t>-</w:t>
      </w:r>
      <w:r w:rsidR="00645718" w:rsidRPr="00AE7469">
        <w:t>GWP alternative</w:t>
      </w:r>
      <w:r w:rsidR="001B39E4" w:rsidRPr="00AE7469">
        <w:t xml:space="preserve"> technologies</w:t>
      </w:r>
      <w:r w:rsidR="0063711E" w:rsidRPr="00AE7469">
        <w:t>; and</w:t>
      </w:r>
    </w:p>
    <w:p w14:paraId="0D8230A6" w14:textId="3E40F00E" w:rsidR="00F72392" w:rsidRPr="00AE7469" w:rsidRDefault="00F72392" w:rsidP="00E74383">
      <w:pPr>
        <w:pStyle w:val="Heading2"/>
        <w:rPr>
          <w:i/>
        </w:rPr>
      </w:pPr>
      <w:r w:rsidRPr="00AE7469">
        <w:rPr>
          <w:i/>
        </w:rPr>
        <w:t>Project implementation and monitoring</w:t>
      </w:r>
      <w:r w:rsidR="00E74383" w:rsidRPr="00AE7469">
        <w:rPr>
          <w:iCs/>
        </w:rPr>
        <w:t xml:space="preserve">: </w:t>
      </w:r>
      <w:r w:rsidR="00E74383" w:rsidRPr="00AE7469">
        <w:t>The NOU and UNDP have been monitoring activities, reporting on progress, and working with stakeholders to phase out HCFCs. Of the US $55,000 approved for project monitoring activities under the first tranche, US $</w:t>
      </w:r>
      <w:r w:rsidR="00510C73" w:rsidRPr="00AE7469">
        <w:t>18,439</w:t>
      </w:r>
      <w:r w:rsidR="00E74383" w:rsidRPr="00AE7469">
        <w:t xml:space="preserve"> was disbursed for</w:t>
      </w:r>
      <w:r w:rsidR="001B76FE" w:rsidRPr="00AE7469">
        <w:t>:</w:t>
      </w:r>
      <w:r w:rsidR="00E74383" w:rsidRPr="00AE7469">
        <w:t xml:space="preserve"> project staff and consultants (US $</w:t>
      </w:r>
      <w:r w:rsidR="00510C73" w:rsidRPr="00AE7469">
        <w:t>17,964</w:t>
      </w:r>
      <w:r w:rsidR="00E74383" w:rsidRPr="00AE7469">
        <w:t>)</w:t>
      </w:r>
      <w:r w:rsidR="00AA2670" w:rsidRPr="00AE7469">
        <w:t>;</w:t>
      </w:r>
      <w:r w:rsidR="00B150BC" w:rsidRPr="00AE7469">
        <w:t xml:space="preserve"> and</w:t>
      </w:r>
      <w:r w:rsidR="00E74383" w:rsidRPr="00AE7469">
        <w:t xml:space="preserve"> travel</w:t>
      </w:r>
      <w:r w:rsidR="00510C73" w:rsidRPr="00AE7469">
        <w:t>, equipment, supply, and communication</w:t>
      </w:r>
      <w:r w:rsidR="00E74383" w:rsidRPr="00AE7469">
        <w:t xml:space="preserve"> (US $</w:t>
      </w:r>
      <w:r w:rsidR="00510C73" w:rsidRPr="00AE7469">
        <w:t>475</w:t>
      </w:r>
      <w:r w:rsidR="00E74383" w:rsidRPr="00AE7469">
        <w:t>).</w:t>
      </w:r>
    </w:p>
    <w:p w14:paraId="096A079B" w14:textId="735909E9" w:rsidR="00F72392" w:rsidRPr="00AE7469" w:rsidRDefault="00F72392" w:rsidP="002232DF">
      <w:pPr>
        <w:spacing w:after="240"/>
        <w:ind w:right="62"/>
        <w:jc w:val="left"/>
      </w:pPr>
      <w:r w:rsidRPr="00AE7469">
        <w:rPr>
          <w:u w:val="single"/>
        </w:rPr>
        <w:t>Level of fund disbursement</w:t>
      </w:r>
      <w:r w:rsidRPr="00AE7469">
        <w:t xml:space="preserve"> </w:t>
      </w:r>
    </w:p>
    <w:p w14:paraId="2F3DF5A2" w14:textId="199BB8DB" w:rsidR="0033623E" w:rsidRPr="00AE7469" w:rsidRDefault="00F72392" w:rsidP="0006417D">
      <w:pPr>
        <w:numPr>
          <w:ilvl w:val="0"/>
          <w:numId w:val="1"/>
        </w:numPr>
        <w:spacing w:after="240"/>
        <w:outlineLvl w:val="0"/>
        <w:rPr>
          <w:b/>
        </w:rPr>
      </w:pPr>
      <w:r w:rsidRPr="00AE7469">
        <w:t xml:space="preserve">As of </w:t>
      </w:r>
      <w:r w:rsidR="005227FB" w:rsidRPr="00AE7469">
        <w:t>April</w:t>
      </w:r>
      <w:r w:rsidRPr="00AE7469">
        <w:t xml:space="preserve"> 2026, of the US $</w:t>
      </w:r>
      <w:r w:rsidR="00A6327F" w:rsidRPr="00AE7469">
        <w:t>292,700</w:t>
      </w:r>
      <w:r w:rsidRPr="00AE7469">
        <w:t xml:space="preserve"> approved so far (US $</w:t>
      </w:r>
      <w:r w:rsidR="00B91487" w:rsidRPr="00AE7469">
        <w:t>176,000</w:t>
      </w:r>
      <w:r w:rsidRPr="00AE7469">
        <w:t xml:space="preserve"> for </w:t>
      </w:r>
      <w:r w:rsidR="00382653" w:rsidRPr="00AE7469">
        <w:t>UNDP</w:t>
      </w:r>
      <w:r w:rsidRPr="00AE7469">
        <w:t xml:space="preserve"> and US $</w:t>
      </w:r>
      <w:r w:rsidR="00A6327F" w:rsidRPr="00AE7469">
        <w:t>116,700</w:t>
      </w:r>
      <w:r w:rsidRPr="00AE7469">
        <w:t xml:space="preserve"> for </w:t>
      </w:r>
      <w:r w:rsidR="00382653" w:rsidRPr="00AE7469">
        <w:t>UNEP</w:t>
      </w:r>
      <w:r w:rsidRPr="00AE7469">
        <w:t>), US $</w:t>
      </w:r>
      <w:r w:rsidR="00BE1731" w:rsidRPr="00AE7469">
        <w:t>123,532</w:t>
      </w:r>
      <w:r w:rsidRPr="00AE7469">
        <w:t xml:space="preserve"> (</w:t>
      </w:r>
      <w:r w:rsidR="00CF59C4" w:rsidRPr="00AE7469">
        <w:t>42.2</w:t>
      </w:r>
      <w:r w:rsidRPr="00AE7469">
        <w:t> per cent) had been disbursed (US $</w:t>
      </w:r>
      <w:r w:rsidR="00BE1731" w:rsidRPr="00AE7469">
        <w:t>53,289</w:t>
      </w:r>
      <w:r w:rsidRPr="00AE7469">
        <w:t xml:space="preserve"> for </w:t>
      </w:r>
      <w:r w:rsidR="00382653" w:rsidRPr="00AE7469">
        <w:t>UNDP</w:t>
      </w:r>
      <w:r w:rsidRPr="00AE7469">
        <w:t xml:space="preserve"> and US $</w:t>
      </w:r>
      <w:r w:rsidR="00BE1731" w:rsidRPr="00AE7469">
        <w:t>70,243</w:t>
      </w:r>
      <w:r w:rsidRPr="00AE7469">
        <w:t xml:space="preserve"> for </w:t>
      </w:r>
      <w:r w:rsidR="00382653" w:rsidRPr="00AE7469">
        <w:t>UNEP</w:t>
      </w:r>
      <w:r w:rsidRPr="00AE7469">
        <w:t>). The balance of US $</w:t>
      </w:r>
      <w:r w:rsidR="005227FB" w:rsidRPr="00AE7469">
        <w:t>169,168</w:t>
      </w:r>
      <w:r w:rsidR="00B4057A" w:rsidRPr="00AE7469">
        <w:t xml:space="preserve">, </w:t>
      </w:r>
      <w:r w:rsidR="000E2CDD" w:rsidRPr="00AE7469">
        <w:t xml:space="preserve">plus US $100,000 for </w:t>
      </w:r>
      <w:r w:rsidR="00D46A6B" w:rsidRPr="00AE7469">
        <w:t>additional activities to maintain energy efficiency</w:t>
      </w:r>
      <w:r w:rsidRPr="00AE7469">
        <w:t xml:space="preserve"> </w:t>
      </w:r>
      <w:r w:rsidR="00D80E9E" w:rsidRPr="00AE7469">
        <w:t>approved at the 96</w:t>
      </w:r>
      <w:r w:rsidR="00D80E9E" w:rsidRPr="00AE7469">
        <w:rPr>
          <w:vertAlign w:val="superscript"/>
        </w:rPr>
        <w:t>th</w:t>
      </w:r>
      <w:r w:rsidR="00D80E9E" w:rsidRPr="00AE7469">
        <w:t xml:space="preserve"> meeting </w:t>
      </w:r>
      <w:r w:rsidRPr="00AE7469">
        <w:t xml:space="preserve">will be disbursed in </w:t>
      </w:r>
      <w:r w:rsidR="000B13AC" w:rsidRPr="00AE7469">
        <w:t>2026</w:t>
      </w:r>
      <w:r w:rsidR="0071018F" w:rsidRPr="00AE7469">
        <w:t xml:space="preserve"> and 2027</w:t>
      </w:r>
      <w:r w:rsidRPr="00AE7469">
        <w:t>.</w:t>
      </w:r>
    </w:p>
    <w:p w14:paraId="266F758F" w14:textId="30BB1F6B" w:rsidR="00F72392" w:rsidRPr="00AE7469" w:rsidRDefault="00F72392" w:rsidP="00BA7B47">
      <w:pPr>
        <w:keepNext/>
        <w:spacing w:before="240" w:after="240"/>
        <w:rPr>
          <w:u w:val="single"/>
        </w:rPr>
      </w:pPr>
      <w:r w:rsidRPr="00AE7469">
        <w:rPr>
          <w:u w:val="single"/>
        </w:rPr>
        <w:t xml:space="preserve">Implementation plan for the </w:t>
      </w:r>
      <w:r w:rsidR="002D7B89" w:rsidRPr="00AE7469">
        <w:rPr>
          <w:u w:val="single"/>
        </w:rPr>
        <w:t>second</w:t>
      </w:r>
      <w:r w:rsidRPr="00AE7469">
        <w:rPr>
          <w:u w:val="single"/>
        </w:rPr>
        <w:t xml:space="preserve"> tranche of stage II</w:t>
      </w:r>
      <w:r w:rsidR="002D7B89" w:rsidRPr="00AE7469">
        <w:rPr>
          <w:u w:val="single"/>
        </w:rPr>
        <w:t xml:space="preserve"> </w:t>
      </w:r>
      <w:r w:rsidRPr="00AE7469">
        <w:rPr>
          <w:u w:val="single"/>
        </w:rPr>
        <w:t>of the HCFC phase</w:t>
      </w:r>
      <w:r w:rsidRPr="00AE7469">
        <w:rPr>
          <w:u w:val="single"/>
        </w:rPr>
        <w:noBreakHyphen/>
        <w:t>out management plan</w:t>
      </w:r>
    </w:p>
    <w:p w14:paraId="1CFDC322" w14:textId="00FEA3E8" w:rsidR="00F72392" w:rsidRPr="00AE7469" w:rsidRDefault="00F72392" w:rsidP="00BA7B47">
      <w:pPr>
        <w:numPr>
          <w:ilvl w:val="0"/>
          <w:numId w:val="1"/>
        </w:numPr>
        <w:spacing w:after="240"/>
        <w:outlineLvl w:val="0"/>
      </w:pPr>
      <w:bookmarkStart w:id="0" w:name="_Hlk126934425"/>
      <w:bookmarkStart w:id="1" w:name="_Hlk126663552"/>
      <w:r w:rsidRPr="00AE7469">
        <w:t xml:space="preserve">The following activities will be implemented between July 2026 and </w:t>
      </w:r>
      <w:r w:rsidR="009058AE" w:rsidRPr="00AE7469">
        <w:t>December</w:t>
      </w:r>
      <w:r w:rsidRPr="00AE7469">
        <w:t xml:space="preserve"> </w:t>
      </w:r>
      <w:r w:rsidR="00C21D94" w:rsidRPr="00AE7469">
        <w:t>2030</w:t>
      </w:r>
      <w:r w:rsidRPr="00AE7469">
        <w:t>:</w:t>
      </w:r>
    </w:p>
    <w:p w14:paraId="31461ABB" w14:textId="49209321" w:rsidR="00F72392" w:rsidRPr="00AE7469" w:rsidRDefault="00655E68" w:rsidP="00BA7B47">
      <w:pPr>
        <w:numPr>
          <w:ilvl w:val="1"/>
          <w:numId w:val="1"/>
        </w:numPr>
        <w:spacing w:after="240"/>
        <w:outlineLvl w:val="1"/>
      </w:pPr>
      <w:r w:rsidRPr="00AE7469">
        <w:rPr>
          <w:i/>
          <w:iCs/>
        </w:rPr>
        <w:t>Policy, regulations and enforcement</w:t>
      </w:r>
      <w:r w:rsidR="00F72392" w:rsidRPr="00AE7469">
        <w:t xml:space="preserve">: </w:t>
      </w:r>
      <w:r w:rsidRPr="00AE7469">
        <w:t>Development of SOP for the fisheries sector, including data monitoring and export permit systems</w:t>
      </w:r>
      <w:r w:rsidR="00A54715" w:rsidRPr="00AE7469">
        <w:t>; one train</w:t>
      </w:r>
      <w:r w:rsidR="00A54715" w:rsidRPr="00AE7469">
        <w:noBreakHyphen/>
        <w:t>the</w:t>
      </w:r>
      <w:r w:rsidR="00A54715" w:rsidRPr="00AE7469">
        <w:noBreakHyphen/>
        <w:t xml:space="preserve">trainers workshop for 15 customs and enforcement officers; 10 training workshops for </w:t>
      </w:r>
      <w:r w:rsidR="00181E42" w:rsidRPr="00AE7469">
        <w:t xml:space="preserve">20 </w:t>
      </w:r>
      <w:r w:rsidR="00A54715" w:rsidRPr="00AE7469">
        <w:t xml:space="preserve">customs and enforcement officers </w:t>
      </w:r>
      <w:r w:rsidR="00181E42" w:rsidRPr="00AE7469">
        <w:t>each</w:t>
      </w:r>
      <w:r w:rsidR="002019D4" w:rsidRPr="00AE7469">
        <w:t xml:space="preserve"> on monitoring and reporting HCFC trade</w:t>
      </w:r>
      <w:r w:rsidR="005F7666" w:rsidRPr="00AE7469">
        <w:t xml:space="preserve"> for different applications and enforcement of HCFC quota system</w:t>
      </w:r>
      <w:r w:rsidR="00A771FD" w:rsidRPr="00AE7469">
        <w:t>;</w:t>
      </w:r>
      <w:r w:rsidR="00181E42" w:rsidRPr="00AE7469">
        <w:t xml:space="preserve"> one training </w:t>
      </w:r>
      <w:r w:rsidR="00EF373A" w:rsidRPr="00AE7469">
        <w:t xml:space="preserve">workshop </w:t>
      </w:r>
      <w:r w:rsidR="00181E42" w:rsidRPr="00AE7469">
        <w:t>for 20 enforcement officers on tracking HCFC supply and demand and preventing illegal trade in the fisheries sector; nine training workshops for custom</w:t>
      </w:r>
      <w:r w:rsidR="008053B2" w:rsidRPr="00AE7469">
        <w:t>s</w:t>
      </w:r>
      <w:r w:rsidR="00181E42" w:rsidRPr="00AE7469">
        <w:t xml:space="preserve"> agents and importers </w:t>
      </w:r>
      <w:r w:rsidR="00B61F91" w:rsidRPr="00AE7469">
        <w:t xml:space="preserve">with </w:t>
      </w:r>
      <w:r w:rsidR="00181E42" w:rsidRPr="00AE7469">
        <w:t>15 participants each</w:t>
      </w:r>
      <w:r w:rsidR="006F76B3" w:rsidRPr="00AE7469">
        <w:t xml:space="preserve"> on </w:t>
      </w:r>
      <w:r w:rsidR="008E5598" w:rsidRPr="00AE7469">
        <w:t>HCFC import</w:t>
      </w:r>
      <w:r w:rsidR="00A46C65" w:rsidRPr="00AE7469">
        <w:t>,</w:t>
      </w:r>
      <w:r w:rsidR="008E5598" w:rsidRPr="00AE7469">
        <w:t xml:space="preserve"> export</w:t>
      </w:r>
      <w:r w:rsidR="00A46C65" w:rsidRPr="00AE7469">
        <w:t>,</w:t>
      </w:r>
      <w:r w:rsidR="008E5598" w:rsidRPr="00AE7469">
        <w:t xml:space="preserve"> monitoring</w:t>
      </w:r>
      <w:r w:rsidR="00A46C65" w:rsidRPr="00AE7469">
        <w:t>,</w:t>
      </w:r>
      <w:r w:rsidR="008E5598" w:rsidRPr="00AE7469">
        <w:t xml:space="preserve"> and reporting</w:t>
      </w:r>
      <w:r w:rsidR="00C25C43" w:rsidRPr="00AE7469">
        <w:t xml:space="preserve">; support </w:t>
      </w:r>
      <w:r w:rsidR="00B064E2" w:rsidRPr="00AE7469">
        <w:t>for</w:t>
      </w:r>
      <w:r w:rsidR="00C25C43" w:rsidRPr="00AE7469">
        <w:t xml:space="preserve"> the NOU to procure three </w:t>
      </w:r>
      <w:r w:rsidR="00D8332A" w:rsidRPr="00AE7469">
        <w:t xml:space="preserve">additional </w:t>
      </w:r>
      <w:r w:rsidR="00C25C43" w:rsidRPr="00AE7469">
        <w:t xml:space="preserve">refrigerant identifiers for the Fiji </w:t>
      </w:r>
      <w:r w:rsidR="00E4458A" w:rsidRPr="00AE7469">
        <w:t>c</w:t>
      </w:r>
      <w:r w:rsidR="00C25C43" w:rsidRPr="00AE7469">
        <w:t>ustoms</w:t>
      </w:r>
      <w:r w:rsidR="003707EE" w:rsidRPr="00AE7469">
        <w:t>, along with</w:t>
      </w:r>
      <w:r w:rsidR="00C25C43" w:rsidRPr="00AE7469">
        <w:t xml:space="preserve"> technical support </w:t>
      </w:r>
      <w:r w:rsidR="003707EE" w:rsidRPr="00AE7469">
        <w:t xml:space="preserve">for </w:t>
      </w:r>
      <w:r w:rsidR="00C25C43" w:rsidRPr="00AE7469">
        <w:t>their use</w:t>
      </w:r>
      <w:r w:rsidR="004943FD" w:rsidRPr="00AE7469">
        <w:t xml:space="preserve">; one customized training </w:t>
      </w:r>
      <w:r w:rsidR="00E87726" w:rsidRPr="00AE7469">
        <w:t xml:space="preserve">workshop </w:t>
      </w:r>
      <w:r w:rsidR="004943FD" w:rsidRPr="00AE7469">
        <w:t xml:space="preserve">for 20 marine technicians and service engineers deployed on </w:t>
      </w:r>
      <w:r w:rsidR="004943FD" w:rsidRPr="00AE7469">
        <w:lastRenderedPageBreak/>
        <w:t>fishing vessels</w:t>
      </w:r>
      <w:r w:rsidR="00193786" w:rsidRPr="00AE7469">
        <w:t>, focusing</w:t>
      </w:r>
      <w:r w:rsidRPr="00AE7469">
        <w:t xml:space="preserve"> </w:t>
      </w:r>
      <w:r w:rsidR="00794115" w:rsidRPr="00AE7469">
        <w:t>on HCFC regulations, monitoring and reporting</w:t>
      </w:r>
      <w:r w:rsidR="00A43C28" w:rsidRPr="00AE7469">
        <w:t xml:space="preserve"> requirements,</w:t>
      </w:r>
      <w:r w:rsidR="00794115" w:rsidRPr="00AE7469">
        <w:t xml:space="preserve"> and the identification and prevention of illegal HCFC </w:t>
      </w:r>
      <w:r w:rsidR="00DF44C1" w:rsidRPr="00AE7469">
        <w:t xml:space="preserve">trade </w:t>
      </w:r>
      <w:r w:rsidR="00433A87" w:rsidRPr="00AE7469">
        <w:t>(UNDP) (US $</w:t>
      </w:r>
      <w:r w:rsidR="00C229B5" w:rsidRPr="00AE7469">
        <w:t>15,000</w:t>
      </w:r>
      <w:r w:rsidR="00433A87" w:rsidRPr="00AE7469">
        <w:t xml:space="preserve">) and </w:t>
      </w:r>
      <w:r w:rsidR="00F72392" w:rsidRPr="00AE7469">
        <w:t>(</w:t>
      </w:r>
      <w:r w:rsidRPr="00AE7469">
        <w:t>UNEP</w:t>
      </w:r>
      <w:r w:rsidR="00F72392" w:rsidRPr="00AE7469">
        <w:t>) (US $</w:t>
      </w:r>
      <w:r w:rsidR="00C229B5" w:rsidRPr="00AE7469">
        <w:t>54,000</w:t>
      </w:r>
      <w:r w:rsidR="00F72392" w:rsidRPr="00AE7469">
        <w:t>);</w:t>
      </w:r>
    </w:p>
    <w:p w14:paraId="46E66508" w14:textId="5DB6A489" w:rsidR="001C1A76" w:rsidRPr="00AE7469" w:rsidRDefault="001C1A76" w:rsidP="001C1A76">
      <w:pPr>
        <w:pStyle w:val="Heading2"/>
      </w:pPr>
      <w:r w:rsidRPr="00AE7469">
        <w:rPr>
          <w:i/>
          <w:iCs/>
        </w:rPr>
        <w:t>Technical assistance for fisheries vessels</w:t>
      </w:r>
      <w:r w:rsidRPr="00AE7469">
        <w:t xml:space="preserve">: Two </w:t>
      </w:r>
      <w:r w:rsidR="00AB18A9" w:rsidRPr="00AE7469">
        <w:t xml:space="preserve">training </w:t>
      </w:r>
      <w:r w:rsidRPr="00AE7469">
        <w:t xml:space="preserve">workshops on good refrigeration practices </w:t>
      </w:r>
      <w:r w:rsidR="00121ED5" w:rsidRPr="00AE7469">
        <w:t>for</w:t>
      </w:r>
      <w:r w:rsidRPr="00AE7469">
        <w:t xml:space="preserve"> 40 marine technicians and service engineers deployed in fishing vessels (UNEP) (US $4,800);</w:t>
      </w:r>
    </w:p>
    <w:p w14:paraId="697C5032" w14:textId="16FDDB5C" w:rsidR="00F72392" w:rsidRPr="00AE7469" w:rsidRDefault="00D15994" w:rsidP="00D16B7E">
      <w:pPr>
        <w:pStyle w:val="Heading2"/>
      </w:pPr>
      <w:r w:rsidRPr="00AE7469">
        <w:rPr>
          <w:i/>
          <w:iCs/>
        </w:rPr>
        <w:t>Training and capacity building – RAC servicing sector</w:t>
      </w:r>
      <w:r w:rsidRPr="00AE7469">
        <w:t xml:space="preserve">: Review and update of training materials on good refrigeration servicing practices; </w:t>
      </w:r>
      <w:r w:rsidR="003B10EA" w:rsidRPr="00AE7469">
        <w:t>o</w:t>
      </w:r>
      <w:r w:rsidRPr="00AE7469">
        <w:t xml:space="preserve">ne workshop </w:t>
      </w:r>
      <w:r w:rsidR="00D60CA1" w:rsidRPr="00AE7469">
        <w:t>for</w:t>
      </w:r>
      <w:r w:rsidRPr="00AE7469">
        <w:t xml:space="preserve"> 20 trainers on the updated curriculum; </w:t>
      </w:r>
      <w:r w:rsidR="003B10EA" w:rsidRPr="00AE7469">
        <w:t>e</w:t>
      </w:r>
      <w:r w:rsidRPr="00AE7469">
        <w:t>ight workshops to train 200 technicians on good refrigeration servicing practices</w:t>
      </w:r>
      <w:r w:rsidR="00880AEE" w:rsidRPr="00AE7469">
        <w:t>,</w:t>
      </w:r>
      <w:r w:rsidRPr="00AE7469">
        <w:t xml:space="preserve"> including safety aspects; </w:t>
      </w:r>
      <w:r w:rsidR="007E37F2" w:rsidRPr="00AE7469">
        <w:t xml:space="preserve">technical assistance and provision of tools and equipment to the servicing workshops; provision of tools to marine technicians for </w:t>
      </w:r>
      <w:r w:rsidR="00AF57EB" w:rsidRPr="00AE7469">
        <w:t xml:space="preserve">training on </w:t>
      </w:r>
      <w:r w:rsidR="00DA29D5" w:rsidRPr="00AE7469">
        <w:t>good servicing practices,</w:t>
      </w:r>
      <w:r w:rsidR="007E37F2" w:rsidRPr="00AE7469">
        <w:t xml:space="preserve"> including leak detection</w:t>
      </w:r>
      <w:r w:rsidR="00DA29D5" w:rsidRPr="00AE7469">
        <w:t xml:space="preserve"> equipment</w:t>
      </w:r>
      <w:r w:rsidR="00376F1F" w:rsidRPr="00AE7469">
        <w:t xml:space="preserve">; and certification launch programme </w:t>
      </w:r>
      <w:r w:rsidR="00F72392" w:rsidRPr="00AE7469">
        <w:t>(</w:t>
      </w:r>
      <w:r w:rsidR="00433A87" w:rsidRPr="00AE7469">
        <w:t>UNDP</w:t>
      </w:r>
      <w:r w:rsidR="00F72392" w:rsidRPr="00AE7469">
        <w:t>) (US $</w:t>
      </w:r>
      <w:r w:rsidR="00C229B5" w:rsidRPr="00AE7469">
        <w:t>95,000</w:t>
      </w:r>
      <w:r w:rsidR="00F72392" w:rsidRPr="00AE7469">
        <w:t>)</w:t>
      </w:r>
      <w:r w:rsidR="00433A87" w:rsidRPr="00AE7469">
        <w:t xml:space="preserve"> and (UNEP) (US $</w:t>
      </w:r>
      <w:r w:rsidR="00C229B5" w:rsidRPr="00AE7469">
        <w:t>28,000</w:t>
      </w:r>
      <w:r w:rsidR="00433A87" w:rsidRPr="00AE7469">
        <w:t>)</w:t>
      </w:r>
      <w:r w:rsidR="00F72392" w:rsidRPr="00AE7469">
        <w:t>;</w:t>
      </w:r>
    </w:p>
    <w:p w14:paraId="45C33FA1" w14:textId="62172CFF" w:rsidR="00F72392" w:rsidRPr="00AE7469" w:rsidRDefault="006C2AAB" w:rsidP="009C2C05">
      <w:pPr>
        <w:numPr>
          <w:ilvl w:val="1"/>
          <w:numId w:val="1"/>
        </w:numPr>
        <w:spacing w:after="240"/>
        <w:outlineLvl w:val="1"/>
      </w:pPr>
      <w:r w:rsidRPr="00AE7469">
        <w:rPr>
          <w:i/>
          <w:iCs/>
        </w:rPr>
        <w:t>Public awareness and outreach</w:t>
      </w:r>
      <w:r w:rsidRPr="00AE7469">
        <w:t>: Development and dissemination of awareness</w:t>
      </w:r>
      <w:r w:rsidR="00C76A61" w:rsidRPr="00AE7469">
        <w:t>-raising</w:t>
      </w:r>
      <w:r w:rsidRPr="00AE7469">
        <w:t xml:space="preserve"> and education material for the public about the Montreal Protocol and the RAC servicing sector</w:t>
      </w:r>
      <w:r w:rsidR="008D447F" w:rsidRPr="00AE7469">
        <w:t>,</w:t>
      </w:r>
      <w:r w:rsidRPr="00AE7469">
        <w:t xml:space="preserve"> specifically on </w:t>
      </w:r>
      <w:r w:rsidR="008D447F" w:rsidRPr="00AE7469">
        <w:t xml:space="preserve">the </w:t>
      </w:r>
      <w:r w:rsidRPr="00AE7469">
        <w:t xml:space="preserve">safe introduction of alternative refrigerants </w:t>
      </w:r>
      <w:r w:rsidR="00CF3389" w:rsidRPr="00AE7469">
        <w:t xml:space="preserve">(UNEP) </w:t>
      </w:r>
      <w:r w:rsidR="00F72392" w:rsidRPr="00AE7469">
        <w:t>(US $</w:t>
      </w:r>
      <w:r w:rsidR="00C229B5" w:rsidRPr="00AE7469">
        <w:t>7,100</w:t>
      </w:r>
      <w:r w:rsidR="00F72392" w:rsidRPr="00AE7469">
        <w:t>);</w:t>
      </w:r>
      <w:r w:rsidR="004E46F1" w:rsidRPr="00AE7469">
        <w:t xml:space="preserve"> </w:t>
      </w:r>
      <w:r w:rsidR="00F72392" w:rsidRPr="00AE7469">
        <w:t>and</w:t>
      </w:r>
    </w:p>
    <w:p w14:paraId="6E6CF035" w14:textId="1ED5514B" w:rsidR="00F72392" w:rsidRPr="00AE7469" w:rsidRDefault="00F72392" w:rsidP="00BA7B47">
      <w:pPr>
        <w:numPr>
          <w:ilvl w:val="1"/>
          <w:numId w:val="1"/>
        </w:numPr>
        <w:spacing w:after="240"/>
        <w:outlineLvl w:val="1"/>
      </w:pPr>
      <w:r w:rsidRPr="00AE7469">
        <w:t xml:space="preserve">Project monitoring </w:t>
      </w:r>
      <w:r w:rsidR="005D156E" w:rsidRPr="00AE7469">
        <w:t xml:space="preserve">(UNDP) </w:t>
      </w:r>
      <w:r w:rsidRPr="00AE7469">
        <w:t>(US </w:t>
      </w:r>
      <w:r w:rsidR="00C229B5" w:rsidRPr="00AE7469">
        <w:t>$29,000</w:t>
      </w:r>
      <w:r w:rsidRPr="00AE7469">
        <w:t>)</w:t>
      </w:r>
      <w:r w:rsidR="00601409" w:rsidRPr="00AE7469">
        <w:t xml:space="preserve">: </w:t>
      </w:r>
      <w:r w:rsidR="0080587C" w:rsidRPr="00AE7469">
        <w:t>E</w:t>
      </w:r>
      <w:r w:rsidR="00601409" w:rsidRPr="00AE7469">
        <w:t>ngagement of project monitoring staff/consultants (US</w:t>
      </w:r>
      <w:r w:rsidR="00F52BFB" w:rsidRPr="00AE7469">
        <w:t> </w:t>
      </w:r>
      <w:r w:rsidR="00601409" w:rsidRPr="00AE7469">
        <w:t>$20,000)</w:t>
      </w:r>
      <w:r w:rsidR="0023113F" w:rsidRPr="00AE7469">
        <w:t>;</w:t>
      </w:r>
      <w:r w:rsidR="00601409" w:rsidRPr="00AE7469">
        <w:t xml:space="preserve"> </w:t>
      </w:r>
      <w:r w:rsidR="0080587C" w:rsidRPr="00AE7469">
        <w:t xml:space="preserve">and </w:t>
      </w:r>
      <w:r w:rsidR="00601409" w:rsidRPr="00AE7469">
        <w:t>travel, equipment, supply and communication (US</w:t>
      </w:r>
      <w:r w:rsidR="00382586" w:rsidRPr="00AE7469">
        <w:t> </w:t>
      </w:r>
      <w:r w:rsidR="00601409" w:rsidRPr="00AE7469">
        <w:t>$9,000)</w:t>
      </w:r>
      <w:r w:rsidRPr="00AE7469">
        <w:t>.</w:t>
      </w:r>
    </w:p>
    <w:p w14:paraId="109E0B19" w14:textId="2813C583" w:rsidR="00FB3B8D" w:rsidRPr="00AE7469" w:rsidRDefault="00FB3B8D" w:rsidP="002D6785">
      <w:pPr>
        <w:pStyle w:val="Heading1"/>
      </w:pPr>
      <w:r w:rsidRPr="00AE7469">
        <w:t xml:space="preserve">In addition, </w:t>
      </w:r>
      <w:r w:rsidR="00196F73" w:rsidRPr="00AE7469">
        <w:t xml:space="preserve">the project for additional activities for the introduction of alternatives to HCFCs with low </w:t>
      </w:r>
      <w:r w:rsidR="00CB2349" w:rsidRPr="00AE7469">
        <w:t>GWP</w:t>
      </w:r>
      <w:r w:rsidR="007047B0" w:rsidRPr="00AE7469">
        <w:t xml:space="preserve"> </w:t>
      </w:r>
      <w:r w:rsidR="00196F73" w:rsidRPr="00AE7469">
        <w:t>for maintaining energy efficiency in the refrigeration servicing sector</w:t>
      </w:r>
      <w:r w:rsidR="00FC7D01" w:rsidRPr="00AE7469">
        <w:t xml:space="preserve"> will continue </w:t>
      </w:r>
      <w:r w:rsidR="006A50F5" w:rsidRPr="00AE7469">
        <w:t>to be implemented by UNEP.</w:t>
      </w:r>
    </w:p>
    <w:bookmarkEnd w:id="0"/>
    <w:bookmarkEnd w:id="1"/>
    <w:p w14:paraId="22EFBA8B" w14:textId="77777777" w:rsidR="00F72392" w:rsidRPr="00AE7469" w:rsidRDefault="00F72392" w:rsidP="00BA7B47">
      <w:pPr>
        <w:keepNext/>
        <w:keepLines/>
        <w:spacing w:before="360" w:after="240"/>
        <w:jc w:val="center"/>
        <w:rPr>
          <w:b/>
        </w:rPr>
      </w:pPr>
      <w:r w:rsidRPr="00AE7469">
        <w:rPr>
          <w:b/>
        </w:rPr>
        <w:t>SECRETARIAT’S COMMENTS AND RECOMMENDATION</w:t>
      </w:r>
    </w:p>
    <w:p w14:paraId="61D43B17" w14:textId="77777777" w:rsidR="00F72392" w:rsidRPr="00AE7469" w:rsidRDefault="00F72392" w:rsidP="00BA7B47">
      <w:pPr>
        <w:keepNext/>
        <w:keepLines/>
        <w:rPr>
          <w:b/>
        </w:rPr>
      </w:pPr>
      <w:r w:rsidRPr="00AE7469">
        <w:rPr>
          <w:b/>
        </w:rPr>
        <w:t>COMMENTS</w:t>
      </w:r>
    </w:p>
    <w:p w14:paraId="6DADC7C1" w14:textId="77777777" w:rsidR="009B4097" w:rsidRPr="00B74C1D" w:rsidRDefault="009B4097" w:rsidP="002D6785">
      <w:pPr>
        <w:rPr>
          <w:iCs/>
        </w:rPr>
      </w:pPr>
    </w:p>
    <w:p w14:paraId="421FD9F4" w14:textId="0FF5A91E" w:rsidR="009B4097" w:rsidRPr="00AE7469" w:rsidRDefault="00247691" w:rsidP="009B4097">
      <w:pPr>
        <w:spacing w:after="240"/>
        <w:rPr>
          <w:iCs/>
          <w:u w:val="single"/>
        </w:rPr>
      </w:pPr>
      <w:r w:rsidRPr="00AE7469">
        <w:rPr>
          <w:iCs/>
          <w:u w:val="single"/>
        </w:rPr>
        <w:t>S</w:t>
      </w:r>
      <w:r w:rsidR="009B4097" w:rsidRPr="00AE7469">
        <w:rPr>
          <w:iCs/>
          <w:u w:val="single"/>
        </w:rPr>
        <w:t>ubmission</w:t>
      </w:r>
      <w:r w:rsidRPr="00AE7469">
        <w:rPr>
          <w:iCs/>
          <w:u w:val="single"/>
        </w:rPr>
        <w:t xml:space="preserve"> delays</w:t>
      </w:r>
    </w:p>
    <w:p w14:paraId="5AF936A3" w14:textId="4BFF3AD3" w:rsidR="009B4097" w:rsidRPr="00AE7469" w:rsidRDefault="009B4097" w:rsidP="009B4097">
      <w:pPr>
        <w:numPr>
          <w:ilvl w:val="0"/>
          <w:numId w:val="1"/>
        </w:numPr>
        <w:spacing w:after="240"/>
        <w:outlineLvl w:val="0"/>
      </w:pPr>
      <w:r w:rsidRPr="00AE7469">
        <w:t>The submission of the second tranche of stage II of the HPMP, originally scheduled for 2025, was delayed due to changes in personnel and administrative issues within the NOU. These issues have since been resolved with the appointment of new staff and close coordination among the NOU, UNDP, and UNEP on project implementation matters. Where necessary, additional consultants have been engaged to provide support to the NOU.</w:t>
      </w:r>
    </w:p>
    <w:p w14:paraId="3999BF16" w14:textId="6F607AB7" w:rsidR="00F72392" w:rsidRPr="00AE7469" w:rsidRDefault="00F72392" w:rsidP="00624666">
      <w:pPr>
        <w:keepNext/>
        <w:keepLines/>
        <w:spacing w:before="240" w:after="240"/>
        <w:rPr>
          <w:u w:val="single"/>
        </w:rPr>
      </w:pPr>
      <w:r w:rsidRPr="00AE7469">
        <w:rPr>
          <w:u w:val="single"/>
        </w:rPr>
        <w:t xml:space="preserve">Progress report on the implementation of the </w:t>
      </w:r>
      <w:r w:rsidR="00A252B6" w:rsidRPr="00AE7469">
        <w:rPr>
          <w:u w:val="single"/>
        </w:rPr>
        <w:t>first</w:t>
      </w:r>
      <w:r w:rsidRPr="00AE7469">
        <w:rPr>
          <w:u w:val="single"/>
        </w:rPr>
        <w:t xml:space="preserve"> tranche of stage II</w:t>
      </w:r>
      <w:r w:rsidR="00A252B6" w:rsidRPr="00AE7469">
        <w:rPr>
          <w:u w:val="single"/>
        </w:rPr>
        <w:t xml:space="preserve"> </w:t>
      </w:r>
      <w:r w:rsidRPr="00AE7469">
        <w:rPr>
          <w:u w:val="single"/>
        </w:rPr>
        <w:t>of the HCFC phase</w:t>
      </w:r>
      <w:r w:rsidRPr="00AE7469">
        <w:rPr>
          <w:u w:val="single"/>
        </w:rPr>
        <w:noBreakHyphen/>
        <w:t>out management plan</w:t>
      </w:r>
    </w:p>
    <w:p w14:paraId="5A448B14" w14:textId="77777777" w:rsidR="00F72392" w:rsidRPr="00AE7469" w:rsidRDefault="00F72392" w:rsidP="00BA7B47">
      <w:pPr>
        <w:keepNext/>
        <w:keepLines/>
        <w:spacing w:before="240" w:after="240"/>
        <w:rPr>
          <w:i/>
        </w:rPr>
      </w:pPr>
      <w:r w:rsidRPr="00AE7469">
        <w:rPr>
          <w:i/>
        </w:rPr>
        <w:t>Legal framework</w:t>
      </w:r>
    </w:p>
    <w:p w14:paraId="1298612D" w14:textId="7E8A18AE" w:rsidR="00F72392" w:rsidRPr="00AE7469" w:rsidRDefault="00F72392" w:rsidP="00BA7B47">
      <w:pPr>
        <w:numPr>
          <w:ilvl w:val="0"/>
          <w:numId w:val="1"/>
        </w:numPr>
        <w:spacing w:after="240"/>
        <w:outlineLvl w:val="0"/>
      </w:pPr>
      <w:r w:rsidRPr="00AE7469">
        <w:t xml:space="preserve">The Government of </w:t>
      </w:r>
      <w:r w:rsidR="00382653" w:rsidRPr="00AE7469">
        <w:t>Fiji</w:t>
      </w:r>
      <w:r w:rsidRPr="00AE7469">
        <w:t xml:space="preserve"> has issued HCFC import quotas for 2026 in accordance with the Montreal Protocol control targets.</w:t>
      </w:r>
    </w:p>
    <w:p w14:paraId="62F22570" w14:textId="1B4020A8" w:rsidR="00123059" w:rsidRPr="00AE7469" w:rsidRDefault="0045413A" w:rsidP="00BA7B47">
      <w:pPr>
        <w:numPr>
          <w:ilvl w:val="0"/>
          <w:numId w:val="1"/>
        </w:numPr>
        <w:spacing w:after="240"/>
        <w:outlineLvl w:val="0"/>
      </w:pPr>
      <w:r w:rsidRPr="00AE7469">
        <w:t xml:space="preserve">The Secretariat requested clarifications on how controls will be implemented on HCFC use in fisheries applications. </w:t>
      </w:r>
      <w:r w:rsidR="000C3278" w:rsidRPr="00AE7469">
        <w:t xml:space="preserve">UNDP explained </w:t>
      </w:r>
      <w:r w:rsidR="00AA236B" w:rsidRPr="00AE7469">
        <w:t>that</w:t>
      </w:r>
      <w:r w:rsidR="000C3278" w:rsidRPr="00AE7469">
        <w:t xml:space="preserve"> </w:t>
      </w:r>
      <w:r w:rsidR="009D23B8" w:rsidRPr="00AE7469">
        <w:t xml:space="preserve">to </w:t>
      </w:r>
      <w:r w:rsidR="00002A10" w:rsidRPr="00AE7469">
        <w:t>reduc</w:t>
      </w:r>
      <w:r w:rsidR="009D23B8" w:rsidRPr="00AE7469">
        <w:t>e</w:t>
      </w:r>
      <w:r w:rsidR="00002A10" w:rsidRPr="00AE7469">
        <w:t xml:space="preserve"> HCFC consumption in fishing vessels, </w:t>
      </w:r>
      <w:r w:rsidR="000C3278" w:rsidRPr="00AE7469">
        <w:t>the prohibition on the registration of fishing vessels equipped with HCFC-based refrigeration systems is implemented through the ban on the import of all HCFC-based equipment</w:t>
      </w:r>
      <w:r w:rsidR="0034043A" w:rsidRPr="00AE7469">
        <w:t>,</w:t>
      </w:r>
      <w:r w:rsidR="000C3278" w:rsidRPr="00AE7469">
        <w:t xml:space="preserve"> effective from 1 August 2025, </w:t>
      </w:r>
      <w:r w:rsidR="00DE350C" w:rsidRPr="00AE7469">
        <w:t xml:space="preserve">which </w:t>
      </w:r>
      <w:r w:rsidR="000C3278" w:rsidRPr="00AE7469">
        <w:t>includ</w:t>
      </w:r>
      <w:r w:rsidR="00DE350C" w:rsidRPr="00AE7469">
        <w:t>e</w:t>
      </w:r>
      <w:r w:rsidR="003D32F3" w:rsidRPr="00AE7469">
        <w:t>s</w:t>
      </w:r>
      <w:r w:rsidR="000C3278" w:rsidRPr="00AE7469">
        <w:t xml:space="preserve"> fishing vessels containing </w:t>
      </w:r>
      <w:r w:rsidR="00E529A3" w:rsidRPr="00AE7469">
        <w:t>such</w:t>
      </w:r>
      <w:r w:rsidR="000C3278" w:rsidRPr="00AE7469">
        <w:t xml:space="preserve"> systems</w:t>
      </w:r>
      <w:r w:rsidR="00361EBE" w:rsidRPr="00AE7469">
        <w:t>.</w:t>
      </w:r>
      <w:r w:rsidR="00F8762C" w:rsidRPr="00AE7469">
        <w:t xml:space="preserve"> </w:t>
      </w:r>
      <w:r w:rsidR="00361EBE" w:rsidRPr="00AE7469">
        <w:t>F</w:t>
      </w:r>
      <w:r w:rsidR="00F8762C" w:rsidRPr="00AE7469">
        <w:t>or</w:t>
      </w:r>
      <w:r w:rsidR="00361EBE" w:rsidRPr="00AE7469">
        <w:t xml:space="preserve"> </w:t>
      </w:r>
      <w:r w:rsidR="00F8762C" w:rsidRPr="00AE7469">
        <w:t>existing fishing vessels, alternative</w:t>
      </w:r>
      <w:r w:rsidR="00A46B2E" w:rsidRPr="00AE7469">
        <w:t xml:space="preserve"> refrigerants</w:t>
      </w:r>
      <w:r w:rsidR="00F8762C" w:rsidRPr="00AE7469">
        <w:t xml:space="preserve"> such as CO</w:t>
      </w:r>
      <w:r w:rsidR="00F8762C" w:rsidRPr="00AE7469">
        <w:rPr>
          <w:vertAlign w:val="subscript"/>
        </w:rPr>
        <w:t>2</w:t>
      </w:r>
      <w:r w:rsidR="00C349CA" w:rsidRPr="00AE7469">
        <w:t xml:space="preserve"> </w:t>
      </w:r>
      <w:r w:rsidR="00C349CA" w:rsidRPr="00AE7469">
        <w:lastRenderedPageBreak/>
        <w:t>and</w:t>
      </w:r>
      <w:r w:rsidR="00F8762C" w:rsidRPr="00AE7469">
        <w:t xml:space="preserve"> R-454C </w:t>
      </w:r>
      <w:r w:rsidR="00E70DC3" w:rsidRPr="00AE7469">
        <w:t>are being considered</w:t>
      </w:r>
      <w:r w:rsidR="00E65435" w:rsidRPr="00AE7469">
        <w:t>.</w:t>
      </w:r>
      <w:r w:rsidR="00E70DC3" w:rsidRPr="00AE7469">
        <w:t xml:space="preserve"> </w:t>
      </w:r>
      <w:r w:rsidR="00E65435" w:rsidRPr="00AE7469">
        <w:t>H</w:t>
      </w:r>
      <w:r w:rsidR="00E70DC3" w:rsidRPr="00AE7469">
        <w:t>owever, high replacement cost, complexity of the systems with alternatives</w:t>
      </w:r>
      <w:r w:rsidR="006C24F0" w:rsidRPr="00AE7469">
        <w:t>,</w:t>
      </w:r>
      <w:r w:rsidR="00E70DC3" w:rsidRPr="00AE7469">
        <w:t xml:space="preserve"> and safety considerations </w:t>
      </w:r>
      <w:r w:rsidR="006C24F0" w:rsidRPr="00AE7469">
        <w:t>remain</w:t>
      </w:r>
      <w:r w:rsidR="00E70DC3" w:rsidRPr="00AE7469">
        <w:t xml:space="preserve"> key challenges</w:t>
      </w:r>
      <w:r w:rsidR="00AC2A2A" w:rsidRPr="00AE7469">
        <w:t>.</w:t>
      </w:r>
      <w:r w:rsidR="006C1E71" w:rsidRPr="00AE7469">
        <w:t xml:space="preserve"> </w:t>
      </w:r>
      <w:r w:rsidR="00AC2A2A" w:rsidRPr="00AE7469">
        <w:t>T</w:t>
      </w:r>
      <w:r w:rsidR="006C1E71" w:rsidRPr="00AE7469">
        <w:t>he</w:t>
      </w:r>
      <w:r w:rsidR="00AC2A2A" w:rsidRPr="00AE7469">
        <w:t xml:space="preserve"> </w:t>
      </w:r>
      <w:r w:rsidR="006C1E71" w:rsidRPr="00AE7469">
        <w:t>Government</w:t>
      </w:r>
      <w:r w:rsidR="00CB7476" w:rsidRPr="00AE7469">
        <w:t>,</w:t>
      </w:r>
      <w:r w:rsidR="006C1E71" w:rsidRPr="00AE7469">
        <w:t xml:space="preserve"> along with </w:t>
      </w:r>
      <w:r w:rsidR="008D3823" w:rsidRPr="00AE7469">
        <w:t xml:space="preserve">relevant technical experts </w:t>
      </w:r>
      <w:r w:rsidR="00F90563" w:rsidRPr="00AE7469">
        <w:t>from</w:t>
      </w:r>
      <w:r w:rsidR="008D3823" w:rsidRPr="00AE7469">
        <w:t xml:space="preserve"> </w:t>
      </w:r>
      <w:r w:rsidR="0090765D" w:rsidRPr="00AE7469">
        <w:t xml:space="preserve">the </w:t>
      </w:r>
      <w:r w:rsidR="008D3823" w:rsidRPr="00AE7469">
        <w:t>fishing industry</w:t>
      </w:r>
      <w:r w:rsidR="00B6486F" w:rsidRPr="00AE7469">
        <w:t>,</w:t>
      </w:r>
      <w:r w:rsidR="008D3823" w:rsidRPr="00AE7469">
        <w:t xml:space="preserve"> continu</w:t>
      </w:r>
      <w:r w:rsidR="00B6486F" w:rsidRPr="00AE7469">
        <w:t>es</w:t>
      </w:r>
      <w:r w:rsidR="008D3823" w:rsidRPr="00AE7469">
        <w:t xml:space="preserve"> to explore suitable alternatives </w:t>
      </w:r>
      <w:r w:rsidR="00B6486F" w:rsidRPr="00AE7469">
        <w:t>for this sector</w:t>
      </w:r>
      <w:r w:rsidR="008D3823" w:rsidRPr="00AE7469">
        <w:t>.</w:t>
      </w:r>
    </w:p>
    <w:p w14:paraId="0E02AD68" w14:textId="4D9C80A1" w:rsidR="00CA3562" w:rsidRPr="00AE7469" w:rsidRDefault="00342963" w:rsidP="00BA7B47">
      <w:pPr>
        <w:numPr>
          <w:ilvl w:val="0"/>
          <w:numId w:val="1"/>
        </w:numPr>
        <w:spacing w:after="240"/>
        <w:outlineLvl w:val="0"/>
      </w:pPr>
      <w:proofErr w:type="gramStart"/>
      <w:r w:rsidRPr="00AE7469">
        <w:t>With regard to</w:t>
      </w:r>
      <w:proofErr w:type="gramEnd"/>
      <w:r w:rsidR="00CA3562" w:rsidRPr="00AE7469">
        <w:t xml:space="preserve"> capacity</w:t>
      </w:r>
      <w:r w:rsidR="00CB0824" w:rsidRPr="00AE7469">
        <w:t>-</w:t>
      </w:r>
      <w:r w:rsidR="00CA3562" w:rsidRPr="00AE7469">
        <w:t xml:space="preserve">building and training of customs and enforcement officers, </w:t>
      </w:r>
      <w:r w:rsidR="00E86C2C" w:rsidRPr="00AE7469">
        <w:t xml:space="preserve">UNDP explained that </w:t>
      </w:r>
      <w:r w:rsidR="00AA71BF" w:rsidRPr="00AE7469">
        <w:t>such activities are</w:t>
      </w:r>
      <w:r w:rsidR="00E86C2C" w:rsidRPr="00AE7469">
        <w:t xml:space="preserve"> being implemented in an integrated manner </w:t>
      </w:r>
      <w:r w:rsidR="00E66B33" w:rsidRPr="00AE7469">
        <w:t xml:space="preserve">under </w:t>
      </w:r>
      <w:r w:rsidR="005F34DA" w:rsidRPr="00AE7469">
        <w:t>s</w:t>
      </w:r>
      <w:r w:rsidR="00E86C2C" w:rsidRPr="00AE7469">
        <w:t xml:space="preserve">tage II </w:t>
      </w:r>
      <w:r w:rsidR="005F34DA" w:rsidRPr="00AE7469">
        <w:t xml:space="preserve">of the HPMP </w:t>
      </w:r>
      <w:r w:rsidR="00E86C2C" w:rsidRPr="00AE7469">
        <w:t xml:space="preserve">and </w:t>
      </w:r>
      <w:r w:rsidR="005F34DA" w:rsidRPr="00AE7469">
        <w:t>s</w:t>
      </w:r>
      <w:r w:rsidR="00E86C2C" w:rsidRPr="00AE7469">
        <w:t>tage</w:t>
      </w:r>
      <w:r w:rsidR="00F76F44" w:rsidRPr="00AE7469">
        <w:t> </w:t>
      </w:r>
      <w:r w:rsidR="00E86C2C" w:rsidRPr="00AE7469">
        <w:t>I</w:t>
      </w:r>
      <w:r w:rsidR="005F34DA" w:rsidRPr="00AE7469">
        <w:t xml:space="preserve"> of the </w:t>
      </w:r>
      <w:r w:rsidR="00613DFB" w:rsidRPr="00AE7469">
        <w:t>Kigali HFC implementation plan</w:t>
      </w:r>
      <w:r w:rsidR="00B810A1" w:rsidRPr="00AE7469">
        <w:t xml:space="preserve">, </w:t>
      </w:r>
      <w:r w:rsidR="00FE7BEF" w:rsidRPr="00AE7469">
        <w:t xml:space="preserve">which was </w:t>
      </w:r>
      <w:r w:rsidR="00B810A1" w:rsidRPr="00AE7469">
        <w:t>approved at the 97</w:t>
      </w:r>
      <w:r w:rsidR="00B810A1" w:rsidRPr="00AE7469">
        <w:rPr>
          <w:vertAlign w:val="superscript"/>
        </w:rPr>
        <w:t>th</w:t>
      </w:r>
      <w:r w:rsidR="00B810A1" w:rsidRPr="00AE7469">
        <w:t xml:space="preserve"> meeting</w:t>
      </w:r>
      <w:r w:rsidR="005F34DA" w:rsidRPr="00AE7469">
        <w:t>.</w:t>
      </w:r>
      <w:r w:rsidR="00E86C2C" w:rsidRPr="00AE7469">
        <w:t xml:space="preserve"> </w:t>
      </w:r>
      <w:r w:rsidR="005F34DA" w:rsidRPr="00AE7469">
        <w:t>U</w:t>
      </w:r>
      <w:r w:rsidR="00E86C2C" w:rsidRPr="00AE7469">
        <w:t>nder</w:t>
      </w:r>
      <w:r w:rsidR="005F34DA" w:rsidRPr="00AE7469">
        <w:t xml:space="preserve"> the HPMP</w:t>
      </w:r>
      <w:r w:rsidR="00E86C2C" w:rsidRPr="00AE7469">
        <w:t>, training programmes already cover licensing and quota systems, trade control, identification of controlled substances, and enforcement procedures</w:t>
      </w:r>
      <w:r w:rsidR="00E1690E" w:rsidRPr="00AE7469">
        <w:t xml:space="preserve">, and </w:t>
      </w:r>
      <w:r w:rsidR="00E86C2C" w:rsidRPr="00AE7469">
        <w:t>have been designed to include HFC-related elements.</w:t>
      </w:r>
    </w:p>
    <w:p w14:paraId="294EF4D0" w14:textId="77777777" w:rsidR="00F72392" w:rsidRPr="00AE7469" w:rsidRDefault="00F72392" w:rsidP="00BA7B47">
      <w:pPr>
        <w:keepNext/>
        <w:spacing w:after="240"/>
        <w:rPr>
          <w:i/>
        </w:rPr>
      </w:pPr>
      <w:r w:rsidRPr="00AE7469">
        <w:rPr>
          <w:i/>
        </w:rPr>
        <w:t>Refrigeration servicing sector</w:t>
      </w:r>
    </w:p>
    <w:p w14:paraId="44BA06EB" w14:textId="7AA76DC3" w:rsidR="00A52C5D" w:rsidRPr="00AE7469" w:rsidRDefault="002C13BA" w:rsidP="00624666">
      <w:pPr>
        <w:numPr>
          <w:ilvl w:val="0"/>
          <w:numId w:val="1"/>
        </w:numPr>
        <w:spacing w:after="240"/>
        <w:outlineLvl w:val="0"/>
      </w:pPr>
      <w:proofErr w:type="gramStart"/>
      <w:r w:rsidRPr="00AE7469">
        <w:t>With regard to</w:t>
      </w:r>
      <w:proofErr w:type="gramEnd"/>
      <w:r w:rsidRPr="00AE7469">
        <w:t xml:space="preserve"> the</w:t>
      </w:r>
      <w:r w:rsidR="00A52C5D" w:rsidRPr="00AE7469">
        <w:t xml:space="preserve"> retrofit</w:t>
      </w:r>
      <w:r w:rsidRPr="00AE7469">
        <w:t>ting</w:t>
      </w:r>
      <w:r w:rsidR="00A52C5D" w:rsidRPr="00AE7469">
        <w:t xml:space="preserve"> of equipment using flammable refrigerants, </w:t>
      </w:r>
      <w:r w:rsidR="00481BD1" w:rsidRPr="00AE7469">
        <w:t>UNDP explained that the Government of Fiji has not introduced specific national regulations prohibit</w:t>
      </w:r>
      <w:r w:rsidR="00345578" w:rsidRPr="00AE7469">
        <w:t>ing the</w:t>
      </w:r>
      <w:r w:rsidR="00481BD1" w:rsidRPr="00AE7469">
        <w:t xml:space="preserve"> retrofit</w:t>
      </w:r>
      <w:r w:rsidR="00345578" w:rsidRPr="00AE7469">
        <w:t xml:space="preserve"> of</w:t>
      </w:r>
      <w:r w:rsidR="00481BD1" w:rsidRPr="00AE7469">
        <w:t xml:space="preserve"> existing cooling equipment to hydrocarbon (HC) refrigerants</w:t>
      </w:r>
      <w:r w:rsidRPr="00AE7469">
        <w:t>.</w:t>
      </w:r>
      <w:r w:rsidR="00481BD1" w:rsidRPr="00AE7469">
        <w:t xml:space="preserve"> </w:t>
      </w:r>
      <w:r w:rsidRPr="00AE7469">
        <w:t>T</w:t>
      </w:r>
      <w:r w:rsidR="00481BD1" w:rsidRPr="00AE7469">
        <w:t>hese</w:t>
      </w:r>
      <w:r w:rsidRPr="00AE7469">
        <w:t xml:space="preserve"> </w:t>
      </w:r>
      <w:r w:rsidR="00481BD1" w:rsidRPr="00AE7469">
        <w:t xml:space="preserve">practices are already indirectly restricted </w:t>
      </w:r>
      <w:r w:rsidR="001855E4" w:rsidRPr="00AE7469">
        <w:t>through</w:t>
      </w:r>
      <w:r w:rsidR="00481BD1" w:rsidRPr="00AE7469">
        <w:t xml:space="preserve"> existing safety standards, equipment design requirements, and licensing rules. In addition, awareness-raising, technical assistance, and training activities under </w:t>
      </w:r>
      <w:r w:rsidR="004C61C5" w:rsidRPr="00AE7469">
        <w:t xml:space="preserve">stage II of the HPMP </w:t>
      </w:r>
      <w:r w:rsidR="00481BD1" w:rsidRPr="00AE7469">
        <w:t xml:space="preserve">have strengthened stakeholders’ understanding of the safety risks and technical limitations </w:t>
      </w:r>
      <w:r w:rsidR="003E2BF6" w:rsidRPr="00AE7469">
        <w:t>associated with</w:t>
      </w:r>
      <w:r w:rsidR="00481BD1" w:rsidRPr="00AE7469">
        <w:t xml:space="preserve"> such retrofits, thereby effectively discouraging these practices in the market.</w:t>
      </w:r>
    </w:p>
    <w:p w14:paraId="782E5411" w14:textId="1A34B7CC" w:rsidR="00C6006C" w:rsidRPr="00AE7469" w:rsidRDefault="009F7B4B" w:rsidP="00624666">
      <w:pPr>
        <w:numPr>
          <w:ilvl w:val="0"/>
          <w:numId w:val="1"/>
        </w:numPr>
        <w:spacing w:after="240"/>
        <w:outlineLvl w:val="0"/>
      </w:pPr>
      <w:r w:rsidRPr="00AE7469">
        <w:t>Regarding the</w:t>
      </w:r>
      <w:r w:rsidR="00A00190" w:rsidRPr="00AE7469">
        <w:t xml:space="preserve"> certification system, UNDP explained that Fiji has a</w:t>
      </w:r>
      <w:r w:rsidR="00594FE6" w:rsidRPr="00AE7469">
        <w:t>n established</w:t>
      </w:r>
      <w:r w:rsidR="00A00190" w:rsidRPr="00AE7469">
        <w:t xml:space="preserve"> mandatory technician licensing system under the Ozone Depleting Substances Act and its amendments, </w:t>
      </w:r>
      <w:r w:rsidR="00A14E5F" w:rsidRPr="00AE7469">
        <w:t xml:space="preserve">which requires </w:t>
      </w:r>
      <w:r w:rsidR="00A00190" w:rsidRPr="00AE7469">
        <w:t xml:space="preserve">technicians to complete formal training and meet minimum experience requirements </w:t>
      </w:r>
      <w:r w:rsidR="00B6004F" w:rsidRPr="00AE7469">
        <w:t>before</w:t>
      </w:r>
      <w:r w:rsidR="00A00190" w:rsidRPr="00AE7469">
        <w:t xml:space="preserve"> obtaining a licence to handle refrigerants</w:t>
      </w:r>
      <w:r w:rsidR="0023081C" w:rsidRPr="00AE7469">
        <w:t>.</w:t>
      </w:r>
      <w:r w:rsidR="00A00190" w:rsidRPr="00AE7469">
        <w:t xml:space="preserve"> </w:t>
      </w:r>
      <w:r w:rsidR="0023081C" w:rsidRPr="00AE7469">
        <w:t>U</w:t>
      </w:r>
      <w:r w:rsidR="00A00190" w:rsidRPr="00AE7469">
        <w:t>nde</w:t>
      </w:r>
      <w:r w:rsidR="0023081C" w:rsidRPr="00AE7469">
        <w:t>r stage II of the</w:t>
      </w:r>
      <w:r w:rsidR="00A00190" w:rsidRPr="00AE7469">
        <w:t xml:space="preserve"> HPMP, this system is being further strengthened into a competency-based certification framework in collaboration with </w:t>
      </w:r>
      <w:r w:rsidR="002A4FFC" w:rsidRPr="00AE7469">
        <w:t xml:space="preserve">the </w:t>
      </w:r>
      <w:r w:rsidR="00A00190" w:rsidRPr="00AE7469">
        <w:t>Fiji National University</w:t>
      </w:r>
      <w:r w:rsidR="00B746AA" w:rsidRPr="00AE7469">
        <w:t xml:space="preserve">. </w:t>
      </w:r>
      <w:r w:rsidR="00E105AF" w:rsidRPr="00AE7469">
        <w:t>S</w:t>
      </w:r>
      <w:r w:rsidR="00A00190" w:rsidRPr="00AE7469">
        <w:t>tructured certification pathways for different categories of technicians</w:t>
      </w:r>
      <w:r w:rsidR="00A55B0D" w:rsidRPr="00AE7469">
        <w:t xml:space="preserve"> will be </w:t>
      </w:r>
      <w:r w:rsidR="00A00190" w:rsidRPr="00AE7469">
        <w:t xml:space="preserve">progressively </w:t>
      </w:r>
      <w:r w:rsidR="00497FCD" w:rsidRPr="00AE7469">
        <w:t>introduced</w:t>
      </w:r>
      <w:r w:rsidR="00A00190" w:rsidRPr="00AE7469">
        <w:t xml:space="preserve"> during </w:t>
      </w:r>
      <w:r w:rsidR="007E5252" w:rsidRPr="00AE7469">
        <w:t>the second t</w:t>
      </w:r>
      <w:r w:rsidR="00A00190" w:rsidRPr="00AE7469">
        <w:t xml:space="preserve">ranche, with full operationalization </w:t>
      </w:r>
      <w:r w:rsidR="00280DEB" w:rsidRPr="00AE7469">
        <w:t xml:space="preserve">expected </w:t>
      </w:r>
      <w:r w:rsidR="00A00190" w:rsidRPr="00AE7469">
        <w:t xml:space="preserve">from 2027 onwards. </w:t>
      </w:r>
    </w:p>
    <w:p w14:paraId="4207FB21" w14:textId="297F9D13" w:rsidR="003A407E" w:rsidRPr="00AE7469" w:rsidRDefault="00C91A5B" w:rsidP="00FC0BBD">
      <w:pPr>
        <w:numPr>
          <w:ilvl w:val="0"/>
          <w:numId w:val="1"/>
        </w:numPr>
        <w:spacing w:after="240"/>
        <w:outlineLvl w:val="0"/>
      </w:pPr>
      <w:r w:rsidRPr="00AE7469">
        <w:t>In addition</w:t>
      </w:r>
      <w:r w:rsidR="00A55B0D" w:rsidRPr="00AE7469">
        <w:t xml:space="preserve">, </w:t>
      </w:r>
      <w:r w:rsidR="00D522B7" w:rsidRPr="00AE7469">
        <w:t>the</w:t>
      </w:r>
      <w:r w:rsidR="002B7A14" w:rsidRPr="00AE7469">
        <w:t xml:space="preserve"> </w:t>
      </w:r>
      <w:r w:rsidR="00A00190" w:rsidRPr="00AE7469">
        <w:t xml:space="preserve">competency-based certification system </w:t>
      </w:r>
      <w:r w:rsidR="00122F7E" w:rsidRPr="00AE7469">
        <w:t xml:space="preserve">under stage II </w:t>
      </w:r>
      <w:r w:rsidR="00A00190" w:rsidRPr="00AE7469">
        <w:t xml:space="preserve">will be directly linked to refrigerant procurement and </w:t>
      </w:r>
      <w:r w:rsidR="00A14B4F" w:rsidRPr="00AE7469">
        <w:t xml:space="preserve">servicing </w:t>
      </w:r>
      <w:r w:rsidR="00A00190" w:rsidRPr="00AE7469">
        <w:t>workshop operation</w:t>
      </w:r>
      <w:r w:rsidR="001D059A" w:rsidRPr="00AE7469">
        <w:t>s</w:t>
      </w:r>
      <w:r w:rsidR="00A00190" w:rsidRPr="00AE7469">
        <w:t xml:space="preserve">. </w:t>
      </w:r>
      <w:r w:rsidR="00122F7E" w:rsidRPr="00AE7469">
        <w:t>E</w:t>
      </w:r>
      <w:r w:rsidR="00A00190" w:rsidRPr="00AE7469">
        <w:t xml:space="preserve">nforcement </w:t>
      </w:r>
      <w:r w:rsidR="001D059A" w:rsidRPr="00AE7469">
        <w:t xml:space="preserve">measures </w:t>
      </w:r>
      <w:r w:rsidR="00A00190" w:rsidRPr="00AE7469">
        <w:t>will be strengthened to ensure that only certified and licensed technicians are authorized to access controlled refrigerants and undertake servicing activities</w:t>
      </w:r>
      <w:r w:rsidR="00D55B3D" w:rsidRPr="00AE7469">
        <w:t>.</w:t>
      </w:r>
      <w:r w:rsidR="00C03181" w:rsidRPr="00AE7469">
        <w:t xml:space="preserve"> </w:t>
      </w:r>
      <w:r w:rsidR="00D55B3D" w:rsidRPr="00AE7469">
        <w:t>F</w:t>
      </w:r>
      <w:r w:rsidR="00C03181" w:rsidRPr="00AE7469">
        <w:t xml:space="preserve">urthermore, </w:t>
      </w:r>
      <w:r w:rsidR="00526D26" w:rsidRPr="00AE7469">
        <w:t>specialized training modules for marine and industrial refrigeration systems used in fishing vessels</w:t>
      </w:r>
      <w:r w:rsidR="00937C02" w:rsidRPr="00AE7469">
        <w:t xml:space="preserve"> are proposed</w:t>
      </w:r>
      <w:r w:rsidR="00A05E10" w:rsidRPr="00AE7469">
        <w:t xml:space="preserve">, </w:t>
      </w:r>
      <w:r w:rsidR="00A20D44" w:rsidRPr="00AE7469">
        <w:t>aim</w:t>
      </w:r>
      <w:r w:rsidR="00580E3C" w:rsidRPr="00AE7469">
        <w:t>ing</w:t>
      </w:r>
      <w:r w:rsidR="00A05E10" w:rsidRPr="00AE7469">
        <w:t xml:space="preserve"> to improve</w:t>
      </w:r>
      <w:r w:rsidR="008416C4" w:rsidRPr="00AE7469">
        <w:t xml:space="preserve"> servicing practices in fisheries applications</w:t>
      </w:r>
      <w:r w:rsidR="00526D26" w:rsidRPr="00AE7469">
        <w:t>.</w:t>
      </w:r>
    </w:p>
    <w:p w14:paraId="056F9A53" w14:textId="1DEEC8A7" w:rsidR="00FC0BBD" w:rsidRPr="00AE7469" w:rsidRDefault="00FC0BBD" w:rsidP="00FC0BBD">
      <w:pPr>
        <w:numPr>
          <w:ilvl w:val="0"/>
          <w:numId w:val="1"/>
        </w:numPr>
        <w:spacing w:after="240"/>
        <w:outlineLvl w:val="0"/>
      </w:pPr>
      <w:proofErr w:type="gramStart"/>
      <w:r w:rsidRPr="00AE7469">
        <w:t>With regard to</w:t>
      </w:r>
      <w:proofErr w:type="gramEnd"/>
      <w:r w:rsidRPr="00AE7469">
        <w:t xml:space="preserve"> </w:t>
      </w:r>
      <w:r w:rsidR="00EF518E" w:rsidRPr="00AE7469">
        <w:t>the additional activities to maintain energy efficiency, UNEP indicate</w:t>
      </w:r>
      <w:r w:rsidR="00AB5A38" w:rsidRPr="00AE7469">
        <w:t xml:space="preserve">d that </w:t>
      </w:r>
      <w:r w:rsidR="00D3345F" w:rsidRPr="00AE7469">
        <w:t>the sign</w:t>
      </w:r>
      <w:r w:rsidR="009C5E4D" w:rsidRPr="00AE7469">
        <w:t>ing</w:t>
      </w:r>
      <w:r w:rsidR="00D3345F" w:rsidRPr="00AE7469">
        <w:t xml:space="preserve"> of agreements for </w:t>
      </w:r>
      <w:r w:rsidR="00BE33B1" w:rsidRPr="00AE7469">
        <w:t xml:space="preserve">the implementation of </w:t>
      </w:r>
      <w:r w:rsidR="00C74E8E" w:rsidRPr="00AE7469">
        <w:t xml:space="preserve">various project </w:t>
      </w:r>
      <w:r w:rsidR="00D3345F" w:rsidRPr="00AE7469">
        <w:t xml:space="preserve">activities </w:t>
      </w:r>
      <w:r w:rsidR="00BE33B1" w:rsidRPr="00AE7469">
        <w:t xml:space="preserve">had been </w:t>
      </w:r>
      <w:r w:rsidR="00D3345F" w:rsidRPr="00AE7469">
        <w:t>delayed</w:t>
      </w:r>
      <w:r w:rsidR="00BE33B1" w:rsidRPr="00AE7469">
        <w:t xml:space="preserve"> due to administrative reasons.</w:t>
      </w:r>
      <w:r w:rsidR="00D3345F" w:rsidRPr="00AE7469">
        <w:t xml:space="preserve"> </w:t>
      </w:r>
      <w:r w:rsidR="00BE33B1" w:rsidRPr="00AE7469">
        <w:t>T</w:t>
      </w:r>
      <w:r w:rsidR="00D3345F" w:rsidRPr="00AE7469">
        <w:t>he</w:t>
      </w:r>
      <w:r w:rsidR="00BE33B1" w:rsidRPr="00AE7469">
        <w:t xml:space="preserve"> </w:t>
      </w:r>
      <w:r w:rsidR="00D3345F" w:rsidRPr="00AE7469">
        <w:t xml:space="preserve">Government has held consultations </w:t>
      </w:r>
      <w:r w:rsidR="0022650D" w:rsidRPr="00AE7469">
        <w:t xml:space="preserve">to </w:t>
      </w:r>
      <w:r w:rsidR="00D3345F" w:rsidRPr="00AE7469">
        <w:t>initiat</w:t>
      </w:r>
      <w:r w:rsidR="0022650D" w:rsidRPr="00AE7469">
        <w:t xml:space="preserve">e </w:t>
      </w:r>
      <w:r w:rsidR="00D3345F" w:rsidRPr="00AE7469">
        <w:t>implementation</w:t>
      </w:r>
      <w:r w:rsidR="00C07FBD" w:rsidRPr="00AE7469">
        <w:t>,</w:t>
      </w:r>
      <w:r w:rsidR="00D3345F" w:rsidRPr="00AE7469">
        <w:t xml:space="preserve"> </w:t>
      </w:r>
      <w:r w:rsidR="0097509C" w:rsidRPr="00AE7469">
        <w:t xml:space="preserve">including </w:t>
      </w:r>
      <w:r w:rsidR="00C14E2A" w:rsidRPr="00AE7469">
        <w:t xml:space="preserve">on the integration of </w:t>
      </w:r>
      <w:r w:rsidR="00F824A0" w:rsidRPr="00AE7469">
        <w:t>energy efficiency</w:t>
      </w:r>
      <w:r w:rsidR="00C14E2A" w:rsidRPr="00AE7469">
        <w:t>-</w:t>
      </w:r>
      <w:r w:rsidR="00F824A0" w:rsidRPr="00AE7469">
        <w:t xml:space="preserve">related content </w:t>
      </w:r>
      <w:r w:rsidR="00C14E2A" w:rsidRPr="00AE7469">
        <w:t xml:space="preserve">into </w:t>
      </w:r>
      <w:r w:rsidR="00B468D3" w:rsidRPr="00AE7469">
        <w:t xml:space="preserve">competency-based </w:t>
      </w:r>
      <w:r w:rsidR="00F824A0" w:rsidRPr="00AE7469">
        <w:t xml:space="preserve">training and </w:t>
      </w:r>
      <w:r w:rsidR="004D0E33" w:rsidRPr="00AE7469">
        <w:t xml:space="preserve">assessment for RAC technicians, </w:t>
      </w:r>
      <w:r w:rsidR="00C14E2A" w:rsidRPr="00AE7469">
        <w:t>as well as on the</w:t>
      </w:r>
      <w:r w:rsidR="00E642D2" w:rsidRPr="00AE7469">
        <w:t xml:space="preserve"> </w:t>
      </w:r>
      <w:r w:rsidR="00F824A0" w:rsidRPr="00AE7469">
        <w:t xml:space="preserve">market assessment </w:t>
      </w:r>
      <w:r w:rsidR="0035021F" w:rsidRPr="00AE7469">
        <w:t>study,</w:t>
      </w:r>
      <w:r w:rsidR="003A78E1" w:rsidRPr="00AE7469">
        <w:t xml:space="preserve"> </w:t>
      </w:r>
      <w:r w:rsidR="00D3345F" w:rsidRPr="00AE7469">
        <w:t xml:space="preserve">and </w:t>
      </w:r>
      <w:r w:rsidR="0022650D" w:rsidRPr="00AE7469">
        <w:t xml:space="preserve">will proceed </w:t>
      </w:r>
      <w:r w:rsidR="0071789D" w:rsidRPr="00AE7469">
        <w:t>once</w:t>
      </w:r>
      <w:r w:rsidR="00D3345F" w:rsidRPr="00AE7469">
        <w:t xml:space="preserve"> the </w:t>
      </w:r>
      <w:r w:rsidR="0022650D" w:rsidRPr="00AE7469">
        <w:t xml:space="preserve">necessary </w:t>
      </w:r>
      <w:r w:rsidR="00D3345F" w:rsidRPr="00AE7469">
        <w:t>administrative clearance is obtained</w:t>
      </w:r>
      <w:r w:rsidR="006A133F" w:rsidRPr="00AE7469">
        <w:t>.</w:t>
      </w:r>
      <w:r w:rsidR="00800E07" w:rsidRPr="00AE7469">
        <w:t xml:space="preserve"> </w:t>
      </w:r>
      <w:r w:rsidR="006A133F" w:rsidRPr="00AE7469">
        <w:t>T</w:t>
      </w:r>
      <w:r w:rsidR="00800E07" w:rsidRPr="00AE7469">
        <w:t>he</w:t>
      </w:r>
      <w:r w:rsidR="006A133F" w:rsidRPr="00AE7469">
        <w:t xml:space="preserve">se </w:t>
      </w:r>
      <w:r w:rsidR="00800E07" w:rsidRPr="00AE7469">
        <w:t>activities are expected to be completed by December 2027</w:t>
      </w:r>
      <w:r w:rsidR="00CB5E30" w:rsidRPr="00AE7469">
        <w:t>.</w:t>
      </w:r>
    </w:p>
    <w:p w14:paraId="28A024BE" w14:textId="77777777" w:rsidR="00F72392" w:rsidRPr="00AE7469" w:rsidRDefault="00F72392" w:rsidP="00BA7B47">
      <w:pPr>
        <w:keepNext/>
        <w:spacing w:after="240"/>
        <w:rPr>
          <w:u w:val="single"/>
        </w:rPr>
      </w:pPr>
      <w:r w:rsidRPr="00AE7469">
        <w:rPr>
          <w:u w:val="single"/>
        </w:rPr>
        <w:t>Gender policy implementation</w:t>
      </w:r>
    </w:p>
    <w:p w14:paraId="22AE5016" w14:textId="017B8176" w:rsidR="00F72392" w:rsidRPr="00AE7469" w:rsidRDefault="003B6465" w:rsidP="002D6785">
      <w:pPr>
        <w:pStyle w:val="Heading1"/>
        <w:rPr>
          <w:i/>
        </w:rPr>
      </w:pPr>
      <w:r w:rsidRPr="00AE7469">
        <w:t>I</w:t>
      </w:r>
      <w:r w:rsidR="00F72392" w:rsidRPr="00AE7469">
        <w:t>n line with decisions 84/92(d) and 90</w:t>
      </w:r>
      <w:r w:rsidR="00F72392" w:rsidRPr="00AE7469">
        <w:rPr>
          <w:lang w:val="en-US"/>
        </w:rPr>
        <w:t>/</w:t>
      </w:r>
      <w:r w:rsidR="00F72392" w:rsidRPr="00AE7469">
        <w:t xml:space="preserve">48(c), </w:t>
      </w:r>
      <w:r w:rsidR="00E00A51" w:rsidRPr="00AE7469">
        <w:t xml:space="preserve">the Government of Fiji </w:t>
      </w:r>
      <w:r w:rsidR="009A7513" w:rsidRPr="00AE7469">
        <w:t xml:space="preserve">has integrated </w:t>
      </w:r>
      <w:r w:rsidRPr="00AE7469">
        <w:t xml:space="preserve">the </w:t>
      </w:r>
      <w:r w:rsidR="00667E69" w:rsidRPr="00AE7469">
        <w:t>Multilateral Fund’s operational policy on gender mainstreaming during the</w:t>
      </w:r>
      <w:r w:rsidRPr="00AE7469">
        <w:t xml:space="preserve"> planning, implementation, and monitoring of project activities. Efforts include encouraging the participation of women in policy </w:t>
      </w:r>
      <w:r w:rsidR="00222B67" w:rsidRPr="00AE7469">
        <w:t>consultations</w:t>
      </w:r>
      <w:r w:rsidRPr="00AE7469">
        <w:t>, decision‑making processes, and trainings</w:t>
      </w:r>
      <w:r w:rsidR="00CC1A94" w:rsidRPr="00AE7469">
        <w:t xml:space="preserve"> activities</w:t>
      </w:r>
      <w:r w:rsidRPr="00AE7469">
        <w:t>, particularly in RAC servicing</w:t>
      </w:r>
      <w:r w:rsidR="009A7513" w:rsidRPr="00AE7469">
        <w:t xml:space="preserve"> and</w:t>
      </w:r>
      <w:r w:rsidRPr="00AE7469">
        <w:t xml:space="preserve"> customs enforcement</w:t>
      </w:r>
      <w:r w:rsidR="00CB499C" w:rsidRPr="00AE7469">
        <w:t>, including in the fisheries sector</w:t>
      </w:r>
      <w:r w:rsidRPr="00AE7469">
        <w:t xml:space="preserve">. </w:t>
      </w:r>
      <w:r w:rsidR="0086495F" w:rsidRPr="00AE7469">
        <w:t>D</w:t>
      </w:r>
      <w:r w:rsidRPr="00AE7469">
        <w:t xml:space="preserve">isaggregated data are being systematically collected to track participation and inform </w:t>
      </w:r>
      <w:r w:rsidR="000E32AB" w:rsidRPr="00AE7469">
        <w:t>targeted interventions</w:t>
      </w:r>
      <w:r w:rsidRPr="00AE7469">
        <w:t xml:space="preserve">, while </w:t>
      </w:r>
      <w:r w:rsidR="00E47141" w:rsidRPr="00AE7469">
        <w:t>relevant</w:t>
      </w:r>
      <w:r w:rsidRPr="00AE7469">
        <w:t xml:space="preserve"> considerations are integrated into workshops to strengthen </w:t>
      </w:r>
      <w:r w:rsidR="001F44DD" w:rsidRPr="00AE7469">
        <w:t xml:space="preserve">stakeholders’ </w:t>
      </w:r>
      <w:r w:rsidRPr="00AE7469">
        <w:t xml:space="preserve">awareness and capacity on gender mainstreaming. </w:t>
      </w:r>
      <w:r w:rsidR="00584A38" w:rsidRPr="00AE7469">
        <w:t xml:space="preserve">While the overall participation of women across </w:t>
      </w:r>
      <w:r w:rsidR="00400320" w:rsidRPr="00AE7469">
        <w:t xml:space="preserve">the </w:t>
      </w:r>
      <w:r w:rsidR="00584A38" w:rsidRPr="00AE7469">
        <w:t xml:space="preserve">various activities remained low (21 per cent), their involvement was consistent across all components. </w:t>
      </w:r>
      <w:r w:rsidR="009461B6" w:rsidRPr="00AE7469">
        <w:t>The Government</w:t>
      </w:r>
      <w:r w:rsidRPr="00AE7469">
        <w:t xml:space="preserve"> intend</w:t>
      </w:r>
      <w:r w:rsidR="009461B6" w:rsidRPr="00AE7469">
        <w:t>s</w:t>
      </w:r>
      <w:r w:rsidRPr="00AE7469">
        <w:t xml:space="preserve"> to further </w:t>
      </w:r>
      <w:r w:rsidR="001949D1" w:rsidRPr="00AE7469">
        <w:t>address barriers and enhanc</w:t>
      </w:r>
      <w:r w:rsidR="00F436A3" w:rsidRPr="00AE7469">
        <w:t>e</w:t>
      </w:r>
      <w:r w:rsidR="001949D1" w:rsidRPr="00AE7469">
        <w:t xml:space="preserve"> women’s participation in </w:t>
      </w:r>
      <w:r w:rsidR="001949D1" w:rsidRPr="00AE7469">
        <w:lastRenderedPageBreak/>
        <w:t xml:space="preserve">HPMP implementation </w:t>
      </w:r>
      <w:r w:rsidRPr="00AE7469">
        <w:t>through targeted outreach</w:t>
      </w:r>
      <w:r w:rsidR="00722504" w:rsidRPr="00AE7469">
        <w:t xml:space="preserve"> and awareness-raising activities</w:t>
      </w:r>
      <w:r w:rsidRPr="00AE7469">
        <w:t xml:space="preserve">, </w:t>
      </w:r>
      <w:r w:rsidR="00AA388A" w:rsidRPr="00AE7469">
        <w:t xml:space="preserve">and </w:t>
      </w:r>
      <w:r w:rsidRPr="00AE7469">
        <w:t xml:space="preserve">incentives and scholarships for women in </w:t>
      </w:r>
      <w:r w:rsidR="00B60129" w:rsidRPr="00AE7469">
        <w:t>RAC</w:t>
      </w:r>
      <w:r w:rsidRPr="00AE7469">
        <w:t xml:space="preserve"> training programmes.</w:t>
      </w:r>
    </w:p>
    <w:p w14:paraId="2325E1CE" w14:textId="77777777" w:rsidR="00F72392" w:rsidRPr="00AE7469" w:rsidRDefault="00F72392" w:rsidP="00BA7B47">
      <w:pPr>
        <w:keepNext/>
        <w:spacing w:before="100" w:beforeAutospacing="1" w:after="100" w:afterAutospacing="1"/>
        <w:jc w:val="left"/>
        <w:rPr>
          <w:u w:val="single"/>
        </w:rPr>
      </w:pPr>
      <w:r w:rsidRPr="00AE7469">
        <w:rPr>
          <w:u w:val="single"/>
        </w:rPr>
        <w:t>Sustainability of the HCFC phase-out and assessment of risks</w:t>
      </w:r>
    </w:p>
    <w:p w14:paraId="611307D7" w14:textId="13C4E6AA" w:rsidR="009873A9" w:rsidRPr="00AE7469" w:rsidRDefault="00747E9A" w:rsidP="00BA7B47">
      <w:pPr>
        <w:numPr>
          <w:ilvl w:val="0"/>
          <w:numId w:val="1"/>
        </w:numPr>
        <w:spacing w:after="240"/>
        <w:outlineLvl w:val="0"/>
      </w:pPr>
      <w:r w:rsidRPr="00AE7469">
        <w:t>The s</w:t>
      </w:r>
      <w:r w:rsidR="009873A9" w:rsidRPr="00AE7469">
        <w:t xml:space="preserve">ustainability of HCFC phase-out activities is </w:t>
      </w:r>
      <w:r w:rsidR="00C050BB" w:rsidRPr="00AE7469">
        <w:t>expected</w:t>
      </w:r>
      <w:r w:rsidR="009873A9" w:rsidRPr="00AE7469">
        <w:t xml:space="preserve"> to be achieved through a combination of targeted training and technician certification activities</w:t>
      </w:r>
      <w:r w:rsidR="0093045B" w:rsidRPr="00AE7469">
        <w:t>;</w:t>
      </w:r>
      <w:r w:rsidR="009873A9" w:rsidRPr="00AE7469">
        <w:t xml:space="preserve"> policies and regulations to control</w:t>
      </w:r>
      <w:r w:rsidR="00B976B5" w:rsidRPr="00AE7469">
        <w:t xml:space="preserve"> </w:t>
      </w:r>
      <w:r w:rsidR="0093045B" w:rsidRPr="00AE7469">
        <w:t>HCFC</w:t>
      </w:r>
      <w:r w:rsidR="009873A9" w:rsidRPr="00AE7469">
        <w:t xml:space="preserve"> use and promote</w:t>
      </w:r>
      <w:r w:rsidR="00573247" w:rsidRPr="00AE7469">
        <w:t xml:space="preserve"> the</w:t>
      </w:r>
      <w:r w:rsidR="009873A9" w:rsidRPr="00AE7469">
        <w:t xml:space="preserve"> safe </w:t>
      </w:r>
      <w:r w:rsidR="0087581D" w:rsidRPr="00AE7469">
        <w:t xml:space="preserve">adoption </w:t>
      </w:r>
      <w:r w:rsidR="004B7906" w:rsidRPr="00AE7469">
        <w:t>of alternative</w:t>
      </w:r>
      <w:r w:rsidR="00573247" w:rsidRPr="00AE7469">
        <w:t xml:space="preserve"> technologies</w:t>
      </w:r>
      <w:r w:rsidR="00F24F28" w:rsidRPr="00AE7469">
        <w:t>;</w:t>
      </w:r>
      <w:r w:rsidR="004B7906" w:rsidRPr="00AE7469">
        <w:t xml:space="preserve"> and other relevant regulat</w:t>
      </w:r>
      <w:r w:rsidR="00F24F28" w:rsidRPr="00AE7469">
        <w:t>ory measures</w:t>
      </w:r>
      <w:r w:rsidR="00251B13" w:rsidRPr="00AE7469">
        <w:t>, including</w:t>
      </w:r>
      <w:r w:rsidR="004B7906" w:rsidRPr="00AE7469">
        <w:t xml:space="preserve"> </w:t>
      </w:r>
      <w:r w:rsidR="004816F9" w:rsidRPr="00AE7469">
        <w:t xml:space="preserve">the </w:t>
      </w:r>
      <w:r w:rsidR="004B7906" w:rsidRPr="00AE7469">
        <w:t xml:space="preserve">prohibition of </w:t>
      </w:r>
      <w:r w:rsidR="00C42BF4" w:rsidRPr="00AE7469">
        <w:t xml:space="preserve">the import, sale and use of </w:t>
      </w:r>
      <w:r w:rsidR="004B7906" w:rsidRPr="00AE7469">
        <w:t>HCFC-based equipment</w:t>
      </w:r>
      <w:r w:rsidR="00BF4101" w:rsidRPr="00AE7469">
        <w:t>, which</w:t>
      </w:r>
      <w:r w:rsidR="004B7906" w:rsidRPr="00AE7469">
        <w:t xml:space="preserve"> would </w:t>
      </w:r>
      <w:r w:rsidR="00062DA8" w:rsidRPr="00AE7469">
        <w:t>facilitate</w:t>
      </w:r>
      <w:r w:rsidR="004B7906" w:rsidRPr="00AE7469">
        <w:t xml:space="preserve"> </w:t>
      </w:r>
      <w:r w:rsidR="00861C23" w:rsidRPr="00AE7469">
        <w:t xml:space="preserve">the </w:t>
      </w:r>
      <w:r w:rsidR="004B7906" w:rsidRPr="00AE7469">
        <w:t>cessa</w:t>
      </w:r>
      <w:r w:rsidR="00062DA8" w:rsidRPr="00AE7469">
        <w:t>tion</w:t>
      </w:r>
      <w:r w:rsidR="004B7906" w:rsidRPr="00AE7469">
        <w:t xml:space="preserve"> of use of </w:t>
      </w:r>
      <w:r w:rsidR="002A602F" w:rsidRPr="00AE7469">
        <w:t>such</w:t>
      </w:r>
      <w:r w:rsidR="004B7906" w:rsidRPr="00AE7469">
        <w:t xml:space="preserve"> equipment. </w:t>
      </w:r>
      <w:r w:rsidR="00E53C1D" w:rsidRPr="00AE7469">
        <w:t>C</w:t>
      </w:r>
      <w:r w:rsidR="00062DA8" w:rsidRPr="00AE7469">
        <w:t xml:space="preserve">hallenges </w:t>
      </w:r>
      <w:r w:rsidR="00E53C1D" w:rsidRPr="00AE7469">
        <w:t xml:space="preserve">related to the </w:t>
      </w:r>
      <w:r w:rsidR="00062DA8" w:rsidRPr="00AE7469">
        <w:t xml:space="preserve">adoption of sustainable alternatives in fisheries applications using HCFCs </w:t>
      </w:r>
      <w:r w:rsidR="001B7EC8" w:rsidRPr="00AE7469">
        <w:t>are</w:t>
      </w:r>
      <w:r w:rsidR="00062DA8" w:rsidRPr="00AE7469">
        <w:t xml:space="preserve"> expected to be mitigated through measures </w:t>
      </w:r>
      <w:r w:rsidR="008C05B6" w:rsidRPr="00AE7469">
        <w:t>aimed at</w:t>
      </w:r>
      <w:r w:rsidR="00062DA8" w:rsidRPr="00AE7469">
        <w:t xml:space="preserve"> reduc</w:t>
      </w:r>
      <w:r w:rsidR="008C05B6" w:rsidRPr="00AE7469">
        <w:t xml:space="preserve">ing </w:t>
      </w:r>
      <w:r w:rsidR="00C82F90" w:rsidRPr="00AE7469">
        <w:t>HCFC use in fishing vessels</w:t>
      </w:r>
      <w:r w:rsidR="00F269E1" w:rsidRPr="00AE7469">
        <w:t>,</w:t>
      </w:r>
      <w:r w:rsidR="00C82F90" w:rsidRPr="00AE7469">
        <w:t xml:space="preserve"> including adoption of alternatives </w:t>
      </w:r>
      <w:r w:rsidR="003F6270" w:rsidRPr="00AE7469">
        <w:t>to HCFCs</w:t>
      </w:r>
      <w:r w:rsidR="003346DF" w:rsidRPr="00AE7469">
        <w:t>;</w:t>
      </w:r>
      <w:r w:rsidR="00062DA8" w:rsidRPr="00AE7469">
        <w:t xml:space="preserve"> training and capacity</w:t>
      </w:r>
      <w:r w:rsidR="00817F27" w:rsidRPr="00AE7469">
        <w:t>-</w:t>
      </w:r>
      <w:r w:rsidR="00062DA8" w:rsidRPr="00AE7469">
        <w:t>building of technicians to promote</w:t>
      </w:r>
      <w:r w:rsidR="008A09C5" w:rsidRPr="00AE7469">
        <w:t xml:space="preserve"> the</w:t>
      </w:r>
      <w:r w:rsidR="00062DA8" w:rsidRPr="00AE7469">
        <w:t xml:space="preserve"> safe use of alternatives </w:t>
      </w:r>
      <w:r w:rsidR="003346DF" w:rsidRPr="00AE7469">
        <w:t xml:space="preserve">across </w:t>
      </w:r>
      <w:r w:rsidR="00062DA8" w:rsidRPr="00AE7469">
        <w:t>fisheries applications</w:t>
      </w:r>
      <w:r w:rsidR="001521F0" w:rsidRPr="00AE7469">
        <w:t>;</w:t>
      </w:r>
      <w:r w:rsidR="00062DA8" w:rsidRPr="00AE7469">
        <w:t xml:space="preserve"> and continuous </w:t>
      </w:r>
      <w:r w:rsidR="001F1B5D" w:rsidRPr="00AE7469">
        <w:t xml:space="preserve">efforts </w:t>
      </w:r>
      <w:r w:rsidR="005C0293" w:rsidRPr="00AE7469">
        <w:t xml:space="preserve">to </w:t>
      </w:r>
      <w:r w:rsidR="00062DA8" w:rsidRPr="00AE7469">
        <w:t xml:space="preserve">identify </w:t>
      </w:r>
      <w:r w:rsidR="00836871" w:rsidRPr="00AE7469">
        <w:t xml:space="preserve">and promote the use of </w:t>
      </w:r>
      <w:r w:rsidR="00062DA8" w:rsidRPr="00AE7469">
        <w:t>sustainable alternative</w:t>
      </w:r>
      <w:r w:rsidR="001A5820" w:rsidRPr="00AE7469">
        <w:t xml:space="preserve"> technologies</w:t>
      </w:r>
      <w:r w:rsidR="00905DE4" w:rsidRPr="00AE7469">
        <w:t xml:space="preserve"> in</w:t>
      </w:r>
      <w:r w:rsidR="00994779" w:rsidRPr="00AE7469">
        <w:t xml:space="preserve"> such</w:t>
      </w:r>
      <w:r w:rsidR="00905DE4" w:rsidRPr="00AE7469">
        <w:t xml:space="preserve"> applications. </w:t>
      </w:r>
      <w:r w:rsidR="00425275" w:rsidRPr="00AE7469">
        <w:t>T</w:t>
      </w:r>
      <w:r w:rsidR="005C3923" w:rsidRPr="00AE7469">
        <w:t xml:space="preserve">he risks </w:t>
      </w:r>
      <w:r w:rsidR="00425275" w:rsidRPr="00AE7469">
        <w:t xml:space="preserve">associated with the use of flammable refrigerants </w:t>
      </w:r>
      <w:r w:rsidR="005C3923" w:rsidRPr="00AE7469">
        <w:t>are expected to be mitigated through training and capacity</w:t>
      </w:r>
      <w:r w:rsidR="00511AD6" w:rsidRPr="00AE7469">
        <w:t>-</w:t>
      </w:r>
      <w:r w:rsidR="005C3923" w:rsidRPr="00AE7469">
        <w:t>building activities</w:t>
      </w:r>
      <w:r w:rsidR="00457863" w:rsidRPr="00AE7469">
        <w:t>,</w:t>
      </w:r>
      <w:r w:rsidR="005C3923" w:rsidRPr="00AE7469">
        <w:t xml:space="preserve"> </w:t>
      </w:r>
      <w:r w:rsidR="00A6147C" w:rsidRPr="00AE7469">
        <w:t xml:space="preserve">including technician </w:t>
      </w:r>
      <w:r w:rsidR="00964625" w:rsidRPr="00AE7469">
        <w:t>certification, as well as</w:t>
      </w:r>
      <w:r w:rsidR="00A6147C" w:rsidRPr="00AE7469">
        <w:t xml:space="preserve"> awareness</w:t>
      </w:r>
      <w:r w:rsidR="006F51F3" w:rsidRPr="00AE7469">
        <w:t>-raising</w:t>
      </w:r>
      <w:r w:rsidR="00A6147C" w:rsidRPr="00AE7469">
        <w:t xml:space="preserve"> and outreach on </w:t>
      </w:r>
      <w:r w:rsidR="00317985" w:rsidRPr="00AE7469">
        <w:t xml:space="preserve">the </w:t>
      </w:r>
      <w:r w:rsidR="00A6147C" w:rsidRPr="00AE7469">
        <w:t>safe use of alternative</w:t>
      </w:r>
      <w:r w:rsidR="00964625" w:rsidRPr="00AE7469">
        <w:t xml:space="preserve"> refrigerants</w:t>
      </w:r>
      <w:r w:rsidR="00A6147C" w:rsidRPr="00AE7469">
        <w:t xml:space="preserve">. </w:t>
      </w:r>
      <w:r w:rsidR="007F5C5D" w:rsidRPr="00AE7469">
        <w:t>In addition</w:t>
      </w:r>
      <w:r w:rsidR="00B90B14" w:rsidRPr="00AE7469">
        <w:t xml:space="preserve">, the Government </w:t>
      </w:r>
      <w:r w:rsidR="00994F05" w:rsidRPr="00AE7469">
        <w:t>will</w:t>
      </w:r>
      <w:r w:rsidR="00B90B14" w:rsidRPr="00AE7469">
        <w:t xml:space="preserve"> continue to work with national stakeholders on HCFC consumption assessment and </w:t>
      </w:r>
      <w:r w:rsidR="00E8517D" w:rsidRPr="00AE7469">
        <w:t>develop</w:t>
      </w:r>
      <w:r w:rsidR="00B30D50" w:rsidRPr="00AE7469">
        <w:t xml:space="preserve"> a plan for managing</w:t>
      </w:r>
      <w:r w:rsidR="00020E85" w:rsidRPr="00AE7469">
        <w:t xml:space="preserve"> the</w:t>
      </w:r>
      <w:r w:rsidR="00B30D50" w:rsidRPr="00AE7469">
        <w:t xml:space="preserve"> servic</w:t>
      </w:r>
      <w:r w:rsidR="00474A70" w:rsidRPr="00AE7469">
        <w:t>ing</w:t>
      </w:r>
      <w:r w:rsidR="00B30D50" w:rsidRPr="00AE7469">
        <w:t xml:space="preserve"> tail of </w:t>
      </w:r>
      <w:r w:rsidR="002F1D0F" w:rsidRPr="00AE7469">
        <w:t>HCFCs</w:t>
      </w:r>
      <w:r w:rsidR="007C478F" w:rsidRPr="00AE7469">
        <w:t>,</w:t>
      </w:r>
      <w:r w:rsidR="002F1D0F" w:rsidRPr="00AE7469">
        <w:t xml:space="preserve"> in line with decision </w:t>
      </w:r>
      <w:r w:rsidR="0094518E" w:rsidRPr="00AE7469">
        <w:t>86/77(e)(i) and (ii)</w:t>
      </w:r>
      <w:r w:rsidR="00F1508A" w:rsidRPr="00AE7469">
        <w:t>.</w:t>
      </w:r>
      <w:r w:rsidR="00A6147C" w:rsidRPr="00AE7469">
        <w:t xml:space="preserve"> Through a combination of timely enforcement of different regulations relat</w:t>
      </w:r>
      <w:r w:rsidR="00F75D9F" w:rsidRPr="00AE7469">
        <w:t>ed</w:t>
      </w:r>
      <w:r w:rsidR="00A6147C" w:rsidRPr="00AE7469">
        <w:t xml:space="preserve"> to controlled substances</w:t>
      </w:r>
      <w:r w:rsidR="00966316" w:rsidRPr="00AE7469">
        <w:t>,</w:t>
      </w:r>
      <w:r w:rsidR="00A6147C" w:rsidRPr="00AE7469">
        <w:t xml:space="preserve"> including HCFCs, training and certification</w:t>
      </w:r>
      <w:r w:rsidR="00D218DE" w:rsidRPr="00AE7469">
        <w:t xml:space="preserve"> of service technicians</w:t>
      </w:r>
      <w:r w:rsidR="00A6147C" w:rsidRPr="00AE7469">
        <w:t>, awareness</w:t>
      </w:r>
      <w:r w:rsidR="002A5892" w:rsidRPr="00AE7469">
        <w:t>-raising</w:t>
      </w:r>
      <w:r w:rsidR="00A6147C" w:rsidRPr="00AE7469">
        <w:t xml:space="preserve"> and outreach activities</w:t>
      </w:r>
      <w:r w:rsidR="00D476D1" w:rsidRPr="00AE7469">
        <w:t>,</w:t>
      </w:r>
      <w:r w:rsidR="00A6147C" w:rsidRPr="00AE7469">
        <w:t xml:space="preserve"> and targeted </w:t>
      </w:r>
      <w:r w:rsidR="00F030ED" w:rsidRPr="00AE7469">
        <w:t>interventions</w:t>
      </w:r>
      <w:r w:rsidR="008523C2" w:rsidRPr="00AE7469">
        <w:t xml:space="preserve"> in</w:t>
      </w:r>
      <w:r w:rsidR="00A6147C" w:rsidRPr="00AE7469">
        <w:t xml:space="preserve"> </w:t>
      </w:r>
      <w:r w:rsidR="00221778" w:rsidRPr="00AE7469">
        <w:t xml:space="preserve">the </w:t>
      </w:r>
      <w:r w:rsidR="00A6147C" w:rsidRPr="00AE7469">
        <w:t>servic</w:t>
      </w:r>
      <w:r w:rsidR="000845F0" w:rsidRPr="00AE7469">
        <w:t>ing</w:t>
      </w:r>
      <w:r w:rsidR="00A6147C" w:rsidRPr="00AE7469">
        <w:t xml:space="preserve"> </w:t>
      </w:r>
      <w:r w:rsidR="00602AA8" w:rsidRPr="00AE7469">
        <w:t xml:space="preserve">sector, </w:t>
      </w:r>
      <w:r w:rsidR="00AB555A" w:rsidRPr="00AE7469">
        <w:t xml:space="preserve">the </w:t>
      </w:r>
      <w:r w:rsidR="00602AA8" w:rsidRPr="00AE7469">
        <w:t>sustainability</w:t>
      </w:r>
      <w:r w:rsidR="00B90B14" w:rsidRPr="00AE7469">
        <w:t xml:space="preserve"> of </w:t>
      </w:r>
      <w:r w:rsidR="00057FE1" w:rsidRPr="00AE7469">
        <w:t xml:space="preserve">the </w:t>
      </w:r>
      <w:r w:rsidR="00B90B14" w:rsidRPr="00AE7469">
        <w:t>HCFC phase</w:t>
      </w:r>
      <w:r w:rsidR="007F1349" w:rsidRPr="00AE7469">
        <w:noBreakHyphen/>
      </w:r>
      <w:r w:rsidR="00B90B14" w:rsidRPr="00AE7469">
        <w:t>out is expected to be achieved.</w:t>
      </w:r>
    </w:p>
    <w:p w14:paraId="6236CD6E" w14:textId="77777777" w:rsidR="00F72392" w:rsidRPr="00AE7469" w:rsidRDefault="00F72392" w:rsidP="00BA7B47">
      <w:pPr>
        <w:keepNext/>
        <w:spacing w:before="240" w:after="240"/>
        <w:rPr>
          <w:u w:val="single"/>
        </w:rPr>
      </w:pPr>
      <w:r w:rsidRPr="00AE7469">
        <w:rPr>
          <w:u w:val="single"/>
        </w:rPr>
        <w:t>Conclusion</w:t>
      </w:r>
    </w:p>
    <w:p w14:paraId="1C169C26" w14:textId="35E0E9D9" w:rsidR="001417DA" w:rsidRPr="00AE7469" w:rsidRDefault="005568D9" w:rsidP="00F9601D">
      <w:pPr>
        <w:pStyle w:val="Heading1"/>
      </w:pPr>
      <w:r w:rsidRPr="00AE7469">
        <w:t xml:space="preserve">The Government of Fiji remains in compliance with the maximum allowable </w:t>
      </w:r>
      <w:r w:rsidR="007F0546" w:rsidRPr="00AE7469">
        <w:t xml:space="preserve">HCFC </w:t>
      </w:r>
      <w:r w:rsidRPr="00AE7469">
        <w:t>consumption levels during the reporting period, with consumption decreasing from</w:t>
      </w:r>
      <w:r w:rsidR="006F0AC0" w:rsidRPr="00AE7469">
        <w:t xml:space="preserve"> </w:t>
      </w:r>
      <w:r w:rsidR="006506AE" w:rsidRPr="00AE7469">
        <w:t xml:space="preserve">2.03 </w:t>
      </w:r>
      <w:r w:rsidRPr="00AE7469">
        <w:t xml:space="preserve">ODP </w:t>
      </w:r>
      <w:r w:rsidR="002A3902" w:rsidRPr="00AE7469">
        <w:t xml:space="preserve">tonnes </w:t>
      </w:r>
      <w:r w:rsidRPr="00AE7469">
        <w:t>in 202</w:t>
      </w:r>
      <w:r w:rsidR="006506AE" w:rsidRPr="00AE7469">
        <w:t>3</w:t>
      </w:r>
      <w:r w:rsidRPr="00AE7469">
        <w:t xml:space="preserve"> to </w:t>
      </w:r>
      <w:r w:rsidR="006466D9" w:rsidRPr="00AE7469">
        <w:t>1.31</w:t>
      </w:r>
      <w:r w:rsidR="002A3902" w:rsidRPr="00AE7469">
        <w:t> </w:t>
      </w:r>
      <w:r w:rsidRPr="00AE7469">
        <w:t xml:space="preserve">ODP </w:t>
      </w:r>
      <w:r w:rsidR="00BC0E89" w:rsidRPr="00AE7469">
        <w:t xml:space="preserve">tonnes </w:t>
      </w:r>
      <w:r w:rsidRPr="00AE7469">
        <w:t>in 202</w:t>
      </w:r>
      <w:r w:rsidR="006F0AC0" w:rsidRPr="00AE7469">
        <w:t>5</w:t>
      </w:r>
      <w:r w:rsidRPr="00AE7469">
        <w:t>, well within the limits stipulated under its Agreement with the</w:t>
      </w:r>
      <w:r w:rsidR="006F0AC0" w:rsidRPr="00AE7469">
        <w:t xml:space="preserve"> </w:t>
      </w:r>
      <w:r w:rsidRPr="00AE7469">
        <w:t xml:space="preserve">Executive Committee. The disbursement </w:t>
      </w:r>
      <w:r w:rsidR="00B66618" w:rsidRPr="00AE7469">
        <w:t>rate</w:t>
      </w:r>
      <w:r w:rsidR="00EC36C4" w:rsidRPr="00AE7469">
        <w:t xml:space="preserve"> of funds approved </w:t>
      </w:r>
      <w:r w:rsidR="00B15236" w:rsidRPr="00AE7469">
        <w:t xml:space="preserve">under </w:t>
      </w:r>
      <w:r w:rsidRPr="00AE7469">
        <w:t xml:space="preserve">the first tranche </w:t>
      </w:r>
      <w:r w:rsidR="00BC1C4E" w:rsidRPr="00AE7469">
        <w:t>amount</w:t>
      </w:r>
      <w:r w:rsidR="00AA236B" w:rsidRPr="00AE7469">
        <w:t>s</w:t>
      </w:r>
      <w:r w:rsidR="00BC1C4E" w:rsidRPr="00AE7469">
        <w:t xml:space="preserve"> to</w:t>
      </w:r>
      <w:r w:rsidR="00883AD0" w:rsidRPr="00AE7469">
        <w:t xml:space="preserve"> 42.2</w:t>
      </w:r>
      <w:r w:rsidRPr="00AE7469">
        <w:t xml:space="preserve"> per cent. </w:t>
      </w:r>
      <w:r w:rsidR="00FB0008" w:rsidRPr="00AE7469">
        <w:t>During</w:t>
      </w:r>
      <w:r w:rsidRPr="00AE7469">
        <w:t xml:space="preserve"> the first tranche</w:t>
      </w:r>
      <w:r w:rsidR="0045574C" w:rsidRPr="00AE7469">
        <w:t>,</w:t>
      </w:r>
      <w:r w:rsidRPr="00AE7469">
        <w:t xml:space="preserve"> </w:t>
      </w:r>
      <w:r w:rsidR="00FB0008" w:rsidRPr="00AE7469">
        <w:t xml:space="preserve">progress was achieved </w:t>
      </w:r>
      <w:r w:rsidR="00C6558B" w:rsidRPr="00AE7469">
        <w:t xml:space="preserve">in </w:t>
      </w:r>
      <w:r w:rsidRPr="00AE7469">
        <w:t>strengthening the regulatory framework</w:t>
      </w:r>
      <w:r w:rsidR="00C80CC7" w:rsidRPr="00AE7469">
        <w:t>,</w:t>
      </w:r>
      <w:r w:rsidR="006F0AC0" w:rsidRPr="00AE7469">
        <w:t xml:space="preserve"> including</w:t>
      </w:r>
      <w:r w:rsidRPr="00AE7469">
        <w:t xml:space="preserve"> customs</w:t>
      </w:r>
      <w:r w:rsidR="006F0AC0" w:rsidRPr="00AE7469">
        <w:t xml:space="preserve"> and enforcement training on </w:t>
      </w:r>
      <w:r w:rsidR="00C80CC7" w:rsidRPr="00AE7469">
        <w:t xml:space="preserve">the control </w:t>
      </w:r>
      <w:r w:rsidR="006F0AC0" w:rsidRPr="00AE7469">
        <w:t xml:space="preserve">and monitoring </w:t>
      </w:r>
      <w:r w:rsidR="00FD6568" w:rsidRPr="00AE7469">
        <w:t xml:space="preserve">of </w:t>
      </w:r>
      <w:r w:rsidR="006F0AC0" w:rsidRPr="00AE7469">
        <w:t>HCFC consumption</w:t>
      </w:r>
      <w:r w:rsidR="00812687" w:rsidRPr="00AE7469">
        <w:t>;</w:t>
      </w:r>
      <w:r w:rsidR="006F0AC0" w:rsidRPr="00AE7469">
        <w:t xml:space="preserve"> </w:t>
      </w:r>
      <w:r w:rsidR="001417DA" w:rsidRPr="00AE7469">
        <w:t>training of service technicians</w:t>
      </w:r>
      <w:r w:rsidR="00596C71" w:rsidRPr="00AE7469">
        <w:t>;</w:t>
      </w:r>
      <w:r w:rsidR="001417DA" w:rsidRPr="00AE7469">
        <w:t xml:space="preserve"> initiation of activities to strengthen </w:t>
      </w:r>
      <w:r w:rsidR="0045574C" w:rsidRPr="00AE7469">
        <w:t xml:space="preserve">the </w:t>
      </w:r>
      <w:r w:rsidR="001417DA" w:rsidRPr="00AE7469">
        <w:t>licens</w:t>
      </w:r>
      <w:r w:rsidR="005F4A31" w:rsidRPr="00AE7469">
        <w:t>ing</w:t>
      </w:r>
      <w:r w:rsidR="001417DA" w:rsidRPr="00AE7469">
        <w:t xml:space="preserve"> system</w:t>
      </w:r>
      <w:r w:rsidR="00596C71" w:rsidRPr="00AE7469">
        <w:t>;</w:t>
      </w:r>
      <w:r w:rsidR="001417DA" w:rsidRPr="00AE7469">
        <w:t xml:space="preserve"> targeted capacity</w:t>
      </w:r>
      <w:r w:rsidR="006A15B0" w:rsidRPr="00AE7469">
        <w:t>-</w:t>
      </w:r>
      <w:r w:rsidR="001417DA" w:rsidRPr="00AE7469">
        <w:t xml:space="preserve">building </w:t>
      </w:r>
      <w:r w:rsidR="00596C71" w:rsidRPr="00AE7469">
        <w:t>and</w:t>
      </w:r>
      <w:r w:rsidR="001417DA" w:rsidRPr="00AE7469">
        <w:t xml:space="preserve"> awareness</w:t>
      </w:r>
      <w:r w:rsidR="006A15B0" w:rsidRPr="00AE7469">
        <w:t xml:space="preserve">-raising </w:t>
      </w:r>
      <w:r w:rsidR="001417DA" w:rsidRPr="00AE7469">
        <w:t xml:space="preserve">activities to facilitate </w:t>
      </w:r>
      <w:r w:rsidR="005E5FC7" w:rsidRPr="00AE7469">
        <w:t xml:space="preserve">the </w:t>
      </w:r>
      <w:r w:rsidR="001417DA" w:rsidRPr="00AE7469">
        <w:t>adoption of alternatives to HCFCs in fisheries applications</w:t>
      </w:r>
      <w:r w:rsidR="00D65F44" w:rsidRPr="00AE7469">
        <w:t>; and</w:t>
      </w:r>
      <w:r w:rsidR="001417DA" w:rsidRPr="00AE7469">
        <w:t xml:space="preserve"> project management and reporting activities.</w:t>
      </w:r>
      <w:r w:rsidR="00B34E39" w:rsidRPr="00AE7469">
        <w:t xml:space="preserve"> D</w:t>
      </w:r>
      <w:r w:rsidR="00CF038D" w:rsidRPr="00AE7469">
        <w:t xml:space="preserve">uring the implementation of the </w:t>
      </w:r>
      <w:r w:rsidR="00497E16" w:rsidRPr="00AE7469">
        <w:t>second</w:t>
      </w:r>
      <w:r w:rsidR="001417DA" w:rsidRPr="00AE7469">
        <w:t xml:space="preserve"> tranche, the Government plans to </w:t>
      </w:r>
      <w:r w:rsidR="00940D9C" w:rsidRPr="00AE7469">
        <w:t>further</w:t>
      </w:r>
      <w:r w:rsidR="001417DA" w:rsidRPr="00AE7469">
        <w:t xml:space="preserve"> strengthen </w:t>
      </w:r>
      <w:r w:rsidR="0063123F" w:rsidRPr="00AE7469">
        <w:t>technician</w:t>
      </w:r>
      <w:r w:rsidR="00A32DB0" w:rsidRPr="00AE7469">
        <w:t xml:space="preserve"> training</w:t>
      </w:r>
      <w:r w:rsidR="00FD73F4" w:rsidRPr="00AE7469">
        <w:t>,</w:t>
      </w:r>
      <w:r w:rsidR="00A32DB0" w:rsidRPr="00AE7469">
        <w:t xml:space="preserve"> including </w:t>
      </w:r>
      <w:r w:rsidR="00365811" w:rsidRPr="00AE7469">
        <w:t xml:space="preserve">the </w:t>
      </w:r>
      <w:r w:rsidR="00A32DB0" w:rsidRPr="00AE7469">
        <w:t>capacity of training institutions</w:t>
      </w:r>
      <w:r w:rsidR="00AE4B6A" w:rsidRPr="00AE7469">
        <w:t>;</w:t>
      </w:r>
      <w:r w:rsidR="00A32DB0" w:rsidRPr="00AE7469">
        <w:t xml:space="preserve"> strengthen HCFC consumption </w:t>
      </w:r>
      <w:r w:rsidR="00C56223" w:rsidRPr="00AE7469">
        <w:t>regulations and control</w:t>
      </w:r>
      <w:r w:rsidR="00E07109" w:rsidRPr="00AE7469">
        <w:t xml:space="preserve"> measures</w:t>
      </w:r>
      <w:r w:rsidR="00726387" w:rsidRPr="00AE7469">
        <w:t>;</w:t>
      </w:r>
      <w:r w:rsidR="00C56223" w:rsidRPr="00AE7469">
        <w:t xml:space="preserve"> develop a plan for managing </w:t>
      </w:r>
      <w:r w:rsidR="00C20A39" w:rsidRPr="00AE7469">
        <w:t xml:space="preserve">the </w:t>
      </w:r>
      <w:r w:rsidR="002811D7" w:rsidRPr="00AE7469">
        <w:t xml:space="preserve">HCFC </w:t>
      </w:r>
      <w:r w:rsidR="00C56223" w:rsidRPr="00AE7469">
        <w:t>servic</w:t>
      </w:r>
      <w:r w:rsidR="00C20A39" w:rsidRPr="00AE7469">
        <w:t>ing</w:t>
      </w:r>
      <w:r w:rsidR="00C56223" w:rsidRPr="00AE7469">
        <w:t xml:space="preserve"> tail</w:t>
      </w:r>
      <w:r w:rsidR="002811D7" w:rsidRPr="00AE7469">
        <w:t>;</w:t>
      </w:r>
      <w:r w:rsidR="00C56223" w:rsidRPr="00AE7469">
        <w:t xml:space="preserve"> and </w:t>
      </w:r>
      <w:r w:rsidR="00C8108B" w:rsidRPr="00AE7469">
        <w:t xml:space="preserve">continue </w:t>
      </w:r>
      <w:r w:rsidR="00C56223" w:rsidRPr="00AE7469">
        <w:t>awareness</w:t>
      </w:r>
      <w:r w:rsidR="002811D7" w:rsidRPr="00AE7469">
        <w:t>-raising</w:t>
      </w:r>
      <w:r w:rsidR="00C56223" w:rsidRPr="00AE7469">
        <w:t xml:space="preserve"> activities. </w:t>
      </w:r>
      <w:r w:rsidR="00A16721" w:rsidRPr="00AE7469">
        <w:t xml:space="preserve">UNEP has confirmed that </w:t>
      </w:r>
      <w:r w:rsidR="00F374E0" w:rsidRPr="00AE7469">
        <w:t xml:space="preserve">the additional activities to maintain energy efficiency </w:t>
      </w:r>
      <w:r w:rsidR="00A16721" w:rsidRPr="00AE7469">
        <w:t xml:space="preserve">will be completed by December 2027, </w:t>
      </w:r>
      <w:r w:rsidR="00F374E0" w:rsidRPr="00AE7469">
        <w:t>as originally planned</w:t>
      </w:r>
      <w:r w:rsidR="00A16721" w:rsidRPr="00AE7469">
        <w:t>.</w:t>
      </w:r>
      <w:r w:rsidR="00C56223" w:rsidRPr="00AE7469">
        <w:t xml:space="preserve"> These </w:t>
      </w:r>
      <w:r w:rsidR="00882EE8" w:rsidRPr="00AE7469">
        <w:t>efforts</w:t>
      </w:r>
      <w:r w:rsidR="00C56223" w:rsidRPr="00AE7469">
        <w:t xml:space="preserve"> are expected to </w:t>
      </w:r>
      <w:r w:rsidR="00CF6FD8" w:rsidRPr="00AE7469">
        <w:t>support the</w:t>
      </w:r>
      <w:r w:rsidR="00AC526D" w:rsidRPr="00AE7469">
        <w:t xml:space="preserve"> complete phase</w:t>
      </w:r>
      <w:r w:rsidR="00C050BB" w:rsidRPr="00AE7469">
        <w:t>-</w:t>
      </w:r>
      <w:r w:rsidR="00AC526D" w:rsidRPr="00AE7469">
        <w:t xml:space="preserve">out of HCFCs </w:t>
      </w:r>
      <w:r w:rsidR="00AF4F21" w:rsidRPr="00AE7469">
        <w:t>by 1</w:t>
      </w:r>
      <w:r w:rsidR="008174A8" w:rsidRPr="00AE7469">
        <w:t> </w:t>
      </w:r>
      <w:r w:rsidR="00AF4F21" w:rsidRPr="00AE7469">
        <w:t>January</w:t>
      </w:r>
      <w:r w:rsidR="008174A8" w:rsidRPr="00AE7469">
        <w:t> </w:t>
      </w:r>
      <w:r w:rsidR="00AF4F21" w:rsidRPr="00AE7469">
        <w:t>2030</w:t>
      </w:r>
      <w:r w:rsidR="009A680B" w:rsidRPr="00AE7469">
        <w:t>,</w:t>
      </w:r>
      <w:r w:rsidR="00AF4F21" w:rsidRPr="00AE7469">
        <w:t xml:space="preserve"> in </w:t>
      </w:r>
      <w:r w:rsidR="009A680B" w:rsidRPr="00AE7469">
        <w:t xml:space="preserve">accordance </w:t>
      </w:r>
      <w:r w:rsidR="00AF4F21" w:rsidRPr="00AE7469">
        <w:t xml:space="preserve">with </w:t>
      </w:r>
      <w:r w:rsidR="009A680B" w:rsidRPr="00AE7469">
        <w:t xml:space="preserve">the </w:t>
      </w:r>
      <w:r w:rsidR="00AF4F21" w:rsidRPr="00AE7469">
        <w:t>Montreal Protocol schedule.</w:t>
      </w:r>
    </w:p>
    <w:p w14:paraId="558957DE" w14:textId="77777777" w:rsidR="00F72392" w:rsidRPr="00AE7469" w:rsidRDefault="00F72392" w:rsidP="00BA7B47">
      <w:pPr>
        <w:keepNext/>
        <w:spacing w:before="360" w:after="240"/>
        <w:rPr>
          <w:b/>
        </w:rPr>
      </w:pPr>
      <w:r w:rsidRPr="00AE7469">
        <w:rPr>
          <w:b/>
        </w:rPr>
        <w:t>RECOMMENDATION</w:t>
      </w:r>
    </w:p>
    <w:p w14:paraId="1FF04F36" w14:textId="342A32A6" w:rsidR="00F72392" w:rsidRPr="00AE7469" w:rsidRDefault="00F72392" w:rsidP="00BA7B47">
      <w:pPr>
        <w:numPr>
          <w:ilvl w:val="0"/>
          <w:numId w:val="1"/>
        </w:numPr>
        <w:spacing w:after="240"/>
        <w:outlineLvl w:val="0"/>
      </w:pPr>
      <w:bookmarkStart w:id="2" w:name="_Hlk122622077"/>
      <w:r w:rsidRPr="00AE7469">
        <w:t xml:space="preserve">The Fund Secretariat recommends that the Executive Committee note the progress report on the implementation of the </w:t>
      </w:r>
      <w:r w:rsidR="008F049F" w:rsidRPr="00AE7469">
        <w:t>first</w:t>
      </w:r>
      <w:r w:rsidRPr="00AE7469">
        <w:t xml:space="preserve"> tranche of stage </w:t>
      </w:r>
      <w:r w:rsidR="008F049F" w:rsidRPr="00AE7469">
        <w:t>II</w:t>
      </w:r>
      <w:r w:rsidRPr="00AE7469">
        <w:t xml:space="preserve"> of the HCFC phase-out management plan (HPMP) for </w:t>
      </w:r>
      <w:r w:rsidR="00382653" w:rsidRPr="00AE7469">
        <w:t>Fiji</w:t>
      </w:r>
      <w:r w:rsidRPr="00AE7469">
        <w:t xml:space="preserve">, and further recommends blanket approval of the </w:t>
      </w:r>
      <w:r w:rsidR="008F049F" w:rsidRPr="00AE7469">
        <w:t>second</w:t>
      </w:r>
      <w:r w:rsidRPr="00AE7469">
        <w:t xml:space="preserve"> tranche of stage </w:t>
      </w:r>
      <w:r w:rsidR="008F049F" w:rsidRPr="00AE7469">
        <w:t>II</w:t>
      </w:r>
      <w:r w:rsidRPr="00AE7469">
        <w:t xml:space="preserve"> of the HPMP and the corresponding 2026–</w:t>
      </w:r>
      <w:r w:rsidR="008F049F" w:rsidRPr="00AE7469">
        <w:t>2030</w:t>
      </w:r>
      <w:r w:rsidRPr="00AE7469">
        <w:t xml:space="preserve"> tranche implementation plan for </w:t>
      </w:r>
      <w:r w:rsidR="00382653" w:rsidRPr="00AE7469">
        <w:t>Fiji</w:t>
      </w:r>
      <w:r w:rsidRPr="00AE7469">
        <w:t xml:space="preserve">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AE7469" w14:paraId="57309C91" w14:textId="77777777" w:rsidTr="00D81D00">
        <w:trPr>
          <w:tblHeader/>
        </w:trPr>
        <w:tc>
          <w:tcPr>
            <w:tcW w:w="293" w:type="pct"/>
            <w:vAlign w:val="center"/>
          </w:tcPr>
          <w:p w14:paraId="7779281C" w14:textId="77777777" w:rsidR="00F72392" w:rsidRPr="00AE7469" w:rsidRDefault="00F72392" w:rsidP="00DA0FEE">
            <w:pPr>
              <w:keepNext/>
              <w:spacing w:before="20" w:after="20"/>
              <w:jc w:val="center"/>
              <w:rPr>
                <w:b/>
                <w:bCs/>
                <w:sz w:val="20"/>
                <w:szCs w:val="20"/>
              </w:rPr>
            </w:pPr>
          </w:p>
        </w:tc>
        <w:tc>
          <w:tcPr>
            <w:tcW w:w="2337" w:type="pct"/>
            <w:vAlign w:val="center"/>
          </w:tcPr>
          <w:p w14:paraId="7E04BEB7" w14:textId="77777777" w:rsidR="00F72392" w:rsidRPr="00AE7469" w:rsidRDefault="00F72392" w:rsidP="00DA0FEE">
            <w:pPr>
              <w:keepNext/>
              <w:spacing w:before="20" w:after="20"/>
              <w:jc w:val="center"/>
              <w:rPr>
                <w:b/>
                <w:bCs/>
                <w:sz w:val="20"/>
                <w:szCs w:val="20"/>
              </w:rPr>
            </w:pPr>
            <w:r w:rsidRPr="00AE7469">
              <w:rPr>
                <w:b/>
                <w:bCs/>
                <w:sz w:val="20"/>
                <w:szCs w:val="20"/>
              </w:rPr>
              <w:t>Project title</w:t>
            </w:r>
          </w:p>
        </w:tc>
        <w:tc>
          <w:tcPr>
            <w:tcW w:w="790" w:type="pct"/>
            <w:tcMar>
              <w:left w:w="29" w:type="dxa"/>
              <w:right w:w="29" w:type="dxa"/>
            </w:tcMar>
            <w:vAlign w:val="center"/>
          </w:tcPr>
          <w:p w14:paraId="17157F20" w14:textId="77777777" w:rsidR="00F72392" w:rsidRPr="00AE7469" w:rsidRDefault="00F72392" w:rsidP="00DA0FEE">
            <w:pPr>
              <w:keepNext/>
              <w:spacing w:before="20" w:after="20"/>
              <w:jc w:val="center"/>
              <w:rPr>
                <w:b/>
                <w:bCs/>
                <w:sz w:val="20"/>
                <w:szCs w:val="20"/>
              </w:rPr>
            </w:pPr>
            <w:r w:rsidRPr="00AE7469">
              <w:rPr>
                <w:b/>
                <w:bCs/>
                <w:sz w:val="20"/>
                <w:szCs w:val="20"/>
              </w:rPr>
              <w:t>Project funding (US $)</w:t>
            </w:r>
          </w:p>
        </w:tc>
        <w:tc>
          <w:tcPr>
            <w:tcW w:w="747" w:type="pct"/>
            <w:tcMar>
              <w:left w:w="29" w:type="dxa"/>
              <w:right w:w="29" w:type="dxa"/>
            </w:tcMar>
            <w:vAlign w:val="center"/>
          </w:tcPr>
          <w:p w14:paraId="2EBA9FDB" w14:textId="77777777" w:rsidR="00F72392" w:rsidRPr="00AE7469" w:rsidRDefault="00F72392" w:rsidP="00DA0FEE">
            <w:pPr>
              <w:keepNext/>
              <w:spacing w:before="20" w:after="20"/>
              <w:jc w:val="center"/>
              <w:rPr>
                <w:b/>
                <w:bCs/>
                <w:sz w:val="20"/>
                <w:szCs w:val="20"/>
              </w:rPr>
            </w:pPr>
            <w:r w:rsidRPr="00AE7469">
              <w:rPr>
                <w:b/>
                <w:bCs/>
                <w:sz w:val="20"/>
                <w:szCs w:val="20"/>
              </w:rPr>
              <w:t>Support costs (US $)</w:t>
            </w:r>
          </w:p>
        </w:tc>
        <w:tc>
          <w:tcPr>
            <w:tcW w:w="833" w:type="pct"/>
            <w:tcBorders>
              <w:bottom w:val="single" w:sz="4" w:space="0" w:color="auto"/>
            </w:tcBorders>
            <w:tcMar>
              <w:left w:w="29" w:type="dxa"/>
              <w:right w:w="29" w:type="dxa"/>
            </w:tcMar>
            <w:vAlign w:val="center"/>
          </w:tcPr>
          <w:p w14:paraId="489354FF" w14:textId="77777777" w:rsidR="00F72392" w:rsidRPr="00AE7469" w:rsidRDefault="00F72392" w:rsidP="00DA0FEE">
            <w:pPr>
              <w:keepNext/>
              <w:spacing w:before="20" w:after="20"/>
              <w:jc w:val="center"/>
              <w:rPr>
                <w:b/>
                <w:bCs/>
                <w:sz w:val="20"/>
                <w:szCs w:val="20"/>
              </w:rPr>
            </w:pPr>
            <w:r w:rsidRPr="00AE7469">
              <w:rPr>
                <w:b/>
                <w:bCs/>
                <w:sz w:val="20"/>
                <w:szCs w:val="20"/>
              </w:rPr>
              <w:t>Implementing agency</w:t>
            </w:r>
          </w:p>
        </w:tc>
      </w:tr>
      <w:tr w:rsidR="00F72392" w:rsidRPr="00AE7469" w14:paraId="73A4090A" w14:textId="77777777" w:rsidTr="009D2FDE">
        <w:tc>
          <w:tcPr>
            <w:tcW w:w="293" w:type="pct"/>
          </w:tcPr>
          <w:p w14:paraId="7EF35005" w14:textId="77777777" w:rsidR="00F72392" w:rsidRPr="00AE7469" w:rsidRDefault="00F72392" w:rsidP="00DA0FEE">
            <w:pPr>
              <w:keepNext/>
              <w:spacing w:before="20" w:after="20"/>
              <w:rPr>
                <w:sz w:val="20"/>
                <w:szCs w:val="20"/>
              </w:rPr>
            </w:pPr>
            <w:r w:rsidRPr="00AE7469">
              <w:rPr>
                <w:sz w:val="20"/>
                <w:szCs w:val="20"/>
              </w:rPr>
              <w:t>(a)</w:t>
            </w:r>
          </w:p>
        </w:tc>
        <w:tc>
          <w:tcPr>
            <w:tcW w:w="2337" w:type="pct"/>
          </w:tcPr>
          <w:p w14:paraId="5751DEDA" w14:textId="3B3BD9B0" w:rsidR="00F72392" w:rsidRPr="00AE7469" w:rsidRDefault="00F72392" w:rsidP="00DA0FEE">
            <w:pPr>
              <w:keepNext/>
              <w:spacing w:before="20" w:after="20"/>
              <w:jc w:val="left"/>
              <w:rPr>
                <w:sz w:val="20"/>
                <w:szCs w:val="20"/>
              </w:rPr>
            </w:pPr>
            <w:r w:rsidRPr="00AE7469">
              <w:rPr>
                <w:sz w:val="20"/>
                <w:szCs w:val="20"/>
              </w:rPr>
              <w:t>HCFC phase-out management plan (stage </w:t>
            </w:r>
            <w:r w:rsidR="005253D1" w:rsidRPr="00AE7469">
              <w:rPr>
                <w:sz w:val="20"/>
                <w:szCs w:val="20"/>
              </w:rPr>
              <w:t>II</w:t>
            </w:r>
            <w:r w:rsidRPr="00AE7469">
              <w:rPr>
                <w:sz w:val="20"/>
                <w:szCs w:val="20"/>
              </w:rPr>
              <w:t xml:space="preserve">, </w:t>
            </w:r>
            <w:r w:rsidR="005253D1" w:rsidRPr="00AE7469">
              <w:rPr>
                <w:sz w:val="20"/>
                <w:szCs w:val="20"/>
              </w:rPr>
              <w:t>second</w:t>
            </w:r>
            <w:r w:rsidRPr="00AE7469">
              <w:rPr>
                <w:sz w:val="20"/>
                <w:szCs w:val="20"/>
              </w:rPr>
              <w:t> tranche)</w:t>
            </w:r>
          </w:p>
        </w:tc>
        <w:tc>
          <w:tcPr>
            <w:tcW w:w="790" w:type="pct"/>
            <w:vAlign w:val="center"/>
          </w:tcPr>
          <w:p w14:paraId="7ADF47F4" w14:textId="2F54501A" w:rsidR="00F72392" w:rsidRPr="00AE7469" w:rsidRDefault="005253D1" w:rsidP="00DA0FEE">
            <w:pPr>
              <w:keepNext/>
              <w:spacing w:before="20" w:after="20"/>
              <w:jc w:val="right"/>
              <w:rPr>
                <w:sz w:val="20"/>
                <w:szCs w:val="20"/>
              </w:rPr>
            </w:pPr>
            <w:r w:rsidRPr="00AE7469">
              <w:rPr>
                <w:sz w:val="20"/>
                <w:szCs w:val="20"/>
              </w:rPr>
              <w:t>139,000</w:t>
            </w:r>
          </w:p>
        </w:tc>
        <w:tc>
          <w:tcPr>
            <w:tcW w:w="747" w:type="pct"/>
            <w:vAlign w:val="center"/>
          </w:tcPr>
          <w:p w14:paraId="62D85805" w14:textId="1186D975" w:rsidR="00F72392" w:rsidRPr="00AE7469" w:rsidRDefault="005253D1" w:rsidP="00DA0FEE">
            <w:pPr>
              <w:keepNext/>
              <w:spacing w:before="20" w:after="20"/>
              <w:jc w:val="right"/>
            </w:pPr>
            <w:r w:rsidRPr="00AE7469">
              <w:rPr>
                <w:sz w:val="20"/>
                <w:szCs w:val="20"/>
              </w:rPr>
              <w:t>9,730</w:t>
            </w:r>
          </w:p>
        </w:tc>
        <w:tc>
          <w:tcPr>
            <w:tcW w:w="833" w:type="pct"/>
            <w:tcBorders>
              <w:top w:val="single" w:sz="4" w:space="0" w:color="auto"/>
            </w:tcBorders>
            <w:vAlign w:val="center"/>
          </w:tcPr>
          <w:p w14:paraId="20B5A5BD" w14:textId="1ABC7EF9" w:rsidR="00F72392" w:rsidRPr="00AE7469" w:rsidRDefault="00382653" w:rsidP="00DA0FEE">
            <w:pPr>
              <w:keepNext/>
              <w:spacing w:before="20" w:after="20"/>
              <w:jc w:val="center"/>
              <w:rPr>
                <w:sz w:val="20"/>
                <w:szCs w:val="20"/>
              </w:rPr>
            </w:pPr>
            <w:r w:rsidRPr="00AE7469">
              <w:rPr>
                <w:sz w:val="20"/>
                <w:szCs w:val="20"/>
              </w:rPr>
              <w:t>UNDP</w:t>
            </w:r>
          </w:p>
        </w:tc>
      </w:tr>
      <w:tr w:rsidR="00F72392" w:rsidRPr="00AE7469" w14:paraId="6B1E2726" w14:textId="77777777" w:rsidTr="009D2FDE">
        <w:tc>
          <w:tcPr>
            <w:tcW w:w="293" w:type="pct"/>
          </w:tcPr>
          <w:p w14:paraId="76FBCC7A" w14:textId="77777777" w:rsidR="00F72392" w:rsidRPr="00AE7469" w:rsidRDefault="00F72392" w:rsidP="00DA0FEE">
            <w:pPr>
              <w:spacing w:before="20" w:after="20"/>
              <w:rPr>
                <w:sz w:val="20"/>
                <w:szCs w:val="20"/>
              </w:rPr>
            </w:pPr>
            <w:r w:rsidRPr="00AE7469">
              <w:rPr>
                <w:sz w:val="20"/>
                <w:szCs w:val="20"/>
              </w:rPr>
              <w:t>(b)</w:t>
            </w:r>
          </w:p>
        </w:tc>
        <w:tc>
          <w:tcPr>
            <w:tcW w:w="2337" w:type="pct"/>
          </w:tcPr>
          <w:p w14:paraId="34E04A4C" w14:textId="1195AD95" w:rsidR="00F72392" w:rsidRPr="00AE7469" w:rsidRDefault="005253D1" w:rsidP="00DA0FEE">
            <w:pPr>
              <w:spacing w:before="20" w:after="20"/>
              <w:jc w:val="left"/>
              <w:rPr>
                <w:sz w:val="20"/>
                <w:szCs w:val="20"/>
              </w:rPr>
            </w:pPr>
            <w:r w:rsidRPr="00AE7469">
              <w:rPr>
                <w:sz w:val="20"/>
                <w:szCs w:val="20"/>
              </w:rPr>
              <w:t>HCFC phase-out management plan (stage II, second tranche)</w:t>
            </w:r>
          </w:p>
        </w:tc>
        <w:tc>
          <w:tcPr>
            <w:tcW w:w="790" w:type="pct"/>
            <w:vAlign w:val="center"/>
          </w:tcPr>
          <w:p w14:paraId="1B8F27B1" w14:textId="565B3A00" w:rsidR="00F72392" w:rsidRPr="00AE7469" w:rsidRDefault="005253D1" w:rsidP="00DA0FEE">
            <w:pPr>
              <w:spacing w:before="20" w:after="20"/>
              <w:jc w:val="right"/>
              <w:rPr>
                <w:sz w:val="20"/>
                <w:szCs w:val="20"/>
              </w:rPr>
            </w:pPr>
            <w:r w:rsidRPr="00AE7469">
              <w:rPr>
                <w:sz w:val="20"/>
                <w:szCs w:val="20"/>
              </w:rPr>
              <w:t>93,900</w:t>
            </w:r>
          </w:p>
        </w:tc>
        <w:tc>
          <w:tcPr>
            <w:tcW w:w="747" w:type="pct"/>
            <w:vAlign w:val="center"/>
          </w:tcPr>
          <w:p w14:paraId="5DF28239" w14:textId="621C0265" w:rsidR="00F72392" w:rsidRPr="00AE7469" w:rsidRDefault="005253D1" w:rsidP="00DA0FEE">
            <w:pPr>
              <w:spacing w:before="20" w:after="20"/>
              <w:jc w:val="right"/>
            </w:pPr>
            <w:r w:rsidRPr="00AE7469">
              <w:rPr>
                <w:sz w:val="20"/>
                <w:szCs w:val="20"/>
              </w:rPr>
              <w:t>12,207</w:t>
            </w:r>
          </w:p>
        </w:tc>
        <w:tc>
          <w:tcPr>
            <w:tcW w:w="833" w:type="pct"/>
            <w:vAlign w:val="center"/>
          </w:tcPr>
          <w:p w14:paraId="3B7AA524" w14:textId="7FF67C27" w:rsidR="00F72392" w:rsidRPr="00AE7469" w:rsidRDefault="00382653" w:rsidP="00DA0FEE">
            <w:pPr>
              <w:spacing w:before="20" w:after="20"/>
              <w:jc w:val="center"/>
              <w:rPr>
                <w:sz w:val="20"/>
                <w:szCs w:val="20"/>
              </w:rPr>
            </w:pPr>
            <w:r w:rsidRPr="00AE7469">
              <w:rPr>
                <w:sz w:val="20"/>
                <w:szCs w:val="20"/>
              </w:rPr>
              <w:t>UNEP</w:t>
            </w:r>
          </w:p>
        </w:tc>
      </w:tr>
      <w:bookmarkEnd w:id="2"/>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AE7469" w14:paraId="601802F4" w14:textId="192EA735" w:rsidTr="00805356">
        <w:tc>
          <w:tcPr>
            <w:tcW w:w="1871" w:type="dxa"/>
          </w:tcPr>
          <w:p w14:paraId="5452FE8B" w14:textId="7DD7E272" w:rsidR="00F72392" w:rsidRPr="00AE7469" w:rsidRDefault="00F72392" w:rsidP="009611F3">
            <w:pPr>
              <w:spacing w:after="120"/>
            </w:pPr>
          </w:p>
        </w:tc>
        <w:tc>
          <w:tcPr>
            <w:tcW w:w="1872" w:type="dxa"/>
          </w:tcPr>
          <w:p w14:paraId="0EFC0B1E" w14:textId="5E172EDE" w:rsidR="00F72392" w:rsidRPr="00AE7469" w:rsidRDefault="00F72392" w:rsidP="00BA7B47"/>
        </w:tc>
        <w:tc>
          <w:tcPr>
            <w:tcW w:w="1872" w:type="dxa"/>
            <w:tcBorders>
              <w:bottom w:val="single" w:sz="4" w:space="0" w:color="auto"/>
            </w:tcBorders>
          </w:tcPr>
          <w:p w14:paraId="76433199" w14:textId="3A6DD370" w:rsidR="00F72392" w:rsidRPr="00AE7469" w:rsidRDefault="00F72392" w:rsidP="00BA7B47"/>
        </w:tc>
        <w:tc>
          <w:tcPr>
            <w:tcW w:w="1872" w:type="dxa"/>
          </w:tcPr>
          <w:p w14:paraId="0AD2A12A" w14:textId="225552E5" w:rsidR="00F72392" w:rsidRPr="00AE7469" w:rsidRDefault="00F72392" w:rsidP="00BA7B47"/>
        </w:tc>
        <w:tc>
          <w:tcPr>
            <w:tcW w:w="1873" w:type="dxa"/>
          </w:tcPr>
          <w:p w14:paraId="4D7D6EFF" w14:textId="3E59E18D" w:rsidR="00F72392" w:rsidRPr="00AE7469" w:rsidRDefault="00F72392" w:rsidP="00BA7B47"/>
        </w:tc>
      </w:tr>
    </w:tbl>
    <w:p w14:paraId="7D9243CC" w14:textId="77777777" w:rsidR="00720EE7" w:rsidRPr="00AE7469" w:rsidRDefault="00720EE7" w:rsidP="00FE5F62">
      <w:pPr>
        <w:jc w:val="center"/>
      </w:pPr>
    </w:p>
    <w:sectPr w:rsidR="00720EE7" w:rsidRPr="00AE7469"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DDE0C" w14:textId="77777777" w:rsidR="006D4B54" w:rsidRDefault="006D4B54" w:rsidP="004A504B">
      <w:r>
        <w:separator/>
      </w:r>
    </w:p>
  </w:endnote>
  <w:endnote w:type="continuationSeparator" w:id="0">
    <w:p w14:paraId="0A04EBC1" w14:textId="77777777" w:rsidR="006D4B54" w:rsidRDefault="006D4B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A28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7B32"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5EB6"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822450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C01B3A"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6E9CF" w14:textId="77777777" w:rsidR="006D4B54" w:rsidRDefault="006D4B54" w:rsidP="004A504B">
      <w:r>
        <w:separator/>
      </w:r>
    </w:p>
  </w:footnote>
  <w:footnote w:type="continuationSeparator" w:id="0">
    <w:p w14:paraId="0FCDADDC" w14:textId="77777777" w:rsidR="006D4B54" w:rsidRDefault="006D4B54" w:rsidP="004A504B">
      <w:r>
        <w:continuationSeparator/>
      </w:r>
    </w:p>
  </w:footnote>
  <w:footnote w:id="1">
    <w:p w14:paraId="100AE64B" w14:textId="77777777" w:rsidR="00F72392" w:rsidRPr="001E1147" w:rsidRDefault="00F72392" w:rsidP="008933E1">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0D3181F2" w14:textId="5956DA13" w:rsidR="00F72392" w:rsidRPr="00FE3307" w:rsidRDefault="00F72392" w:rsidP="00805356">
      <w:pPr>
        <w:pStyle w:val="FootnoteText"/>
      </w:pPr>
      <w:r w:rsidRPr="00FE3307">
        <w:rPr>
          <w:rStyle w:val="FootnoteReference"/>
        </w:rPr>
        <w:footnoteRef/>
      </w:r>
      <w:r w:rsidRPr="00FE3307">
        <w:t xml:space="preserve"> As per the letter of </w:t>
      </w:r>
      <w:r w:rsidR="00703AA6">
        <w:t>10 April</w:t>
      </w:r>
      <w:r>
        <w:t xml:space="preserve"> 2026</w:t>
      </w:r>
      <w:r w:rsidRPr="00FE3307">
        <w:t xml:space="preserve"> from the Ministry of </w:t>
      </w:r>
      <w:r w:rsidR="00703AA6">
        <w:t>Environment and Climate Change</w:t>
      </w:r>
      <w:r w:rsidRPr="00FE3307">
        <w:t xml:space="preserve"> </w:t>
      </w:r>
      <w:r w:rsidRPr="00703AA6">
        <w:t xml:space="preserve">of </w:t>
      </w:r>
      <w:r w:rsidR="00382653" w:rsidRPr="00703AA6">
        <w:t>Fiji</w:t>
      </w:r>
      <w:r w:rsidRPr="00703AA6">
        <w:t xml:space="preserve"> to </w:t>
      </w:r>
      <w:r w:rsidR="00382653" w:rsidRPr="00703AA6">
        <w:t>UNDP</w:t>
      </w:r>
      <w:r w:rsidRPr="00703AA6">
        <w:t>.</w:t>
      </w:r>
    </w:p>
  </w:footnote>
  <w:footnote w:id="3">
    <w:p w14:paraId="4727FDA3" w14:textId="33AD8C3E" w:rsidR="00D63524" w:rsidRPr="00B03EB2" w:rsidRDefault="00D63524">
      <w:pPr>
        <w:pStyle w:val="FootnoteText"/>
      </w:pPr>
      <w:r w:rsidRPr="00B03EB2">
        <w:rPr>
          <w:rStyle w:val="FootnoteReference"/>
        </w:rPr>
        <w:footnoteRef/>
      </w:r>
      <w:r w:rsidRPr="00B03EB2">
        <w:t xml:space="preserve"> The NOU is working with </w:t>
      </w:r>
      <w:r w:rsidR="00943DAF" w:rsidRPr="00B03EB2">
        <w:t xml:space="preserve">the Fiji National University </w:t>
      </w:r>
      <w:r w:rsidRPr="00B03EB2">
        <w:t xml:space="preserve">on the Trade Certificate in </w:t>
      </w:r>
      <w:r w:rsidR="00943DAF" w:rsidRPr="00B03EB2">
        <w:t>g</w:t>
      </w:r>
      <w:r w:rsidRPr="00B03EB2">
        <w:t xml:space="preserve">ood </w:t>
      </w:r>
      <w:r w:rsidR="00943DAF" w:rsidRPr="00B03EB2">
        <w:t>p</w:t>
      </w:r>
      <w:r w:rsidRPr="00B03EB2">
        <w:t xml:space="preserve">ractices in </w:t>
      </w:r>
      <w:r w:rsidR="00943DAF" w:rsidRPr="00B03EB2">
        <w:t>r</w:t>
      </w:r>
      <w:r w:rsidRPr="00B03EB2">
        <w:t>efrigeration</w:t>
      </w:r>
      <w:r w:rsidR="00FF5319" w:rsidRPr="00B03EB2">
        <w:t>, expected</w:t>
      </w:r>
      <w:r w:rsidRPr="00B03EB2">
        <w:t xml:space="preserve"> to be completed in 2027</w:t>
      </w:r>
      <w:r w:rsidR="002C7BE0" w:rsidRPr="00B03E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07A" w14:textId="42EA688D" w:rsidR="00DC6A10" w:rsidRPr="0033525D" w:rsidRDefault="00461E8F">
    <w:r>
      <w:fldChar w:fldCharType="begin"/>
    </w:r>
    <w:r>
      <w:instrText xml:space="preserve"> DOCPROPERTY "Document number"  \* MERGEFORMAT </w:instrText>
    </w:r>
    <w:r>
      <w:fldChar w:fldCharType="separate"/>
    </w:r>
    <w:r>
      <w:t>UNEP/</w:t>
    </w:r>
    <w:proofErr w:type="spellStart"/>
    <w:r>
      <w:t>OzL.Pro</w:t>
    </w:r>
    <w:proofErr w:type="spellEnd"/>
    <w:r>
      <w:t>/ExCom/98/35</w:t>
    </w:r>
    <w:r>
      <w:fldChar w:fldCharType="end"/>
    </w:r>
  </w:p>
  <w:p w14:paraId="7530FEFA" w14:textId="77777777" w:rsidR="00DC6A10" w:rsidRPr="0033525D" w:rsidRDefault="00DC6A10"/>
  <w:p w14:paraId="73B2A1A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2A50" w14:textId="5B95881A" w:rsidR="00DC6A10" w:rsidRPr="0033525D" w:rsidRDefault="00461E8F">
    <w:pPr>
      <w:jc w:val="right"/>
    </w:pPr>
    <w:r>
      <w:fldChar w:fldCharType="begin"/>
    </w:r>
    <w:r>
      <w:instrText xml:space="preserve"> DOCPROPERTY "Document number"  \* MERGEFORMAT </w:instrText>
    </w:r>
    <w:r>
      <w:fldChar w:fldCharType="separate"/>
    </w:r>
    <w:r>
      <w:t>UNEP/</w:t>
    </w:r>
    <w:proofErr w:type="spellStart"/>
    <w:r>
      <w:t>OzL.Pro</w:t>
    </w:r>
    <w:proofErr w:type="spellEnd"/>
    <w:r>
      <w:t>/ExCom/98/35</w:t>
    </w:r>
    <w:r>
      <w:fldChar w:fldCharType="end"/>
    </w:r>
  </w:p>
  <w:p w14:paraId="790AF65B" w14:textId="77777777" w:rsidR="00DC6A10" w:rsidRPr="0033525D" w:rsidRDefault="00DC6A10" w:rsidP="00003D27">
    <w:pPr>
      <w:jc w:val="right"/>
    </w:pPr>
  </w:p>
  <w:p w14:paraId="349A0336"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EE38C6"/>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2"/>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542356345">
    <w:abstractNumId w:val="10"/>
  </w:num>
  <w:num w:numId="41" w16cid:durableId="467434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64CE1"/>
    <w:rsid w:val="00000FED"/>
    <w:rsid w:val="0000125E"/>
    <w:rsid w:val="00002A10"/>
    <w:rsid w:val="00003D27"/>
    <w:rsid w:val="0000434E"/>
    <w:rsid w:val="000056EB"/>
    <w:rsid w:val="00007313"/>
    <w:rsid w:val="00007875"/>
    <w:rsid w:val="0001485A"/>
    <w:rsid w:val="00014FFA"/>
    <w:rsid w:val="00015598"/>
    <w:rsid w:val="0001616B"/>
    <w:rsid w:val="00016FBD"/>
    <w:rsid w:val="00020E85"/>
    <w:rsid w:val="000219FC"/>
    <w:rsid w:val="00021A4C"/>
    <w:rsid w:val="00022BDD"/>
    <w:rsid w:val="00023BB5"/>
    <w:rsid w:val="00027178"/>
    <w:rsid w:val="000309D5"/>
    <w:rsid w:val="00031260"/>
    <w:rsid w:val="000327D0"/>
    <w:rsid w:val="00033883"/>
    <w:rsid w:val="00034253"/>
    <w:rsid w:val="0003491B"/>
    <w:rsid w:val="00036482"/>
    <w:rsid w:val="00036522"/>
    <w:rsid w:val="0003681A"/>
    <w:rsid w:val="00037221"/>
    <w:rsid w:val="00042BA4"/>
    <w:rsid w:val="0004366A"/>
    <w:rsid w:val="00045EFD"/>
    <w:rsid w:val="0004709C"/>
    <w:rsid w:val="0004742D"/>
    <w:rsid w:val="00047860"/>
    <w:rsid w:val="000534C2"/>
    <w:rsid w:val="0005459F"/>
    <w:rsid w:val="000554FD"/>
    <w:rsid w:val="000565EB"/>
    <w:rsid w:val="00056D6E"/>
    <w:rsid w:val="00057FE1"/>
    <w:rsid w:val="00062DA8"/>
    <w:rsid w:val="00063595"/>
    <w:rsid w:val="00065035"/>
    <w:rsid w:val="00065D34"/>
    <w:rsid w:val="00067DFB"/>
    <w:rsid w:val="00072B13"/>
    <w:rsid w:val="00073A74"/>
    <w:rsid w:val="00074DF0"/>
    <w:rsid w:val="00076CEE"/>
    <w:rsid w:val="00077C72"/>
    <w:rsid w:val="00077F5B"/>
    <w:rsid w:val="00080ED0"/>
    <w:rsid w:val="00082962"/>
    <w:rsid w:val="00083579"/>
    <w:rsid w:val="000845F0"/>
    <w:rsid w:val="00084B30"/>
    <w:rsid w:val="00085B8F"/>
    <w:rsid w:val="000861CC"/>
    <w:rsid w:val="00087AFC"/>
    <w:rsid w:val="00090481"/>
    <w:rsid w:val="00091A22"/>
    <w:rsid w:val="00092DFB"/>
    <w:rsid w:val="00095D68"/>
    <w:rsid w:val="00096665"/>
    <w:rsid w:val="00097D6A"/>
    <w:rsid w:val="000A134A"/>
    <w:rsid w:val="000A2BD0"/>
    <w:rsid w:val="000A5EF1"/>
    <w:rsid w:val="000A6DE1"/>
    <w:rsid w:val="000A71E3"/>
    <w:rsid w:val="000A78CC"/>
    <w:rsid w:val="000B13AC"/>
    <w:rsid w:val="000B16B6"/>
    <w:rsid w:val="000B1CE5"/>
    <w:rsid w:val="000B2268"/>
    <w:rsid w:val="000B2EEF"/>
    <w:rsid w:val="000B324E"/>
    <w:rsid w:val="000B3375"/>
    <w:rsid w:val="000B473C"/>
    <w:rsid w:val="000C3113"/>
    <w:rsid w:val="000C3278"/>
    <w:rsid w:val="000C32D2"/>
    <w:rsid w:val="000C37F0"/>
    <w:rsid w:val="000C6E30"/>
    <w:rsid w:val="000C7EF8"/>
    <w:rsid w:val="000D3111"/>
    <w:rsid w:val="000D7D7F"/>
    <w:rsid w:val="000E03AB"/>
    <w:rsid w:val="000E05F8"/>
    <w:rsid w:val="000E07BC"/>
    <w:rsid w:val="000E0B5F"/>
    <w:rsid w:val="000E19D5"/>
    <w:rsid w:val="000E1DE9"/>
    <w:rsid w:val="000E2313"/>
    <w:rsid w:val="000E2CDD"/>
    <w:rsid w:val="000E3086"/>
    <w:rsid w:val="000E32AB"/>
    <w:rsid w:val="000E45E1"/>
    <w:rsid w:val="000E6210"/>
    <w:rsid w:val="000E6438"/>
    <w:rsid w:val="000F1CD4"/>
    <w:rsid w:val="000F339E"/>
    <w:rsid w:val="000F33B0"/>
    <w:rsid w:val="000F3DC6"/>
    <w:rsid w:val="000F4103"/>
    <w:rsid w:val="000F5AD3"/>
    <w:rsid w:val="000F6C31"/>
    <w:rsid w:val="000F70A7"/>
    <w:rsid w:val="00102E11"/>
    <w:rsid w:val="00103AF4"/>
    <w:rsid w:val="00104568"/>
    <w:rsid w:val="001049B8"/>
    <w:rsid w:val="00106BDD"/>
    <w:rsid w:val="001078CB"/>
    <w:rsid w:val="0011062E"/>
    <w:rsid w:val="001111CF"/>
    <w:rsid w:val="001111D1"/>
    <w:rsid w:val="0011130A"/>
    <w:rsid w:val="00111F35"/>
    <w:rsid w:val="0011262C"/>
    <w:rsid w:val="00112BEB"/>
    <w:rsid w:val="001139D2"/>
    <w:rsid w:val="001175CF"/>
    <w:rsid w:val="0011771A"/>
    <w:rsid w:val="00121ED5"/>
    <w:rsid w:val="00122F7E"/>
    <w:rsid w:val="00123059"/>
    <w:rsid w:val="00123AB6"/>
    <w:rsid w:val="00123EA2"/>
    <w:rsid w:val="001243ED"/>
    <w:rsid w:val="00126B35"/>
    <w:rsid w:val="0013088B"/>
    <w:rsid w:val="00131AB7"/>
    <w:rsid w:val="00135980"/>
    <w:rsid w:val="001362B5"/>
    <w:rsid w:val="001363FB"/>
    <w:rsid w:val="00140E0B"/>
    <w:rsid w:val="001413D2"/>
    <w:rsid w:val="001417DA"/>
    <w:rsid w:val="001426D4"/>
    <w:rsid w:val="00142FB8"/>
    <w:rsid w:val="00144CA5"/>
    <w:rsid w:val="001464E9"/>
    <w:rsid w:val="00147572"/>
    <w:rsid w:val="001521F0"/>
    <w:rsid w:val="0015376B"/>
    <w:rsid w:val="00154357"/>
    <w:rsid w:val="00155B5A"/>
    <w:rsid w:val="00157E86"/>
    <w:rsid w:val="0016152B"/>
    <w:rsid w:val="0016218C"/>
    <w:rsid w:val="001631D2"/>
    <w:rsid w:val="0016394D"/>
    <w:rsid w:val="00164719"/>
    <w:rsid w:val="0016491C"/>
    <w:rsid w:val="00166A5E"/>
    <w:rsid w:val="00166FC4"/>
    <w:rsid w:val="001677AC"/>
    <w:rsid w:val="0018160B"/>
    <w:rsid w:val="00181E42"/>
    <w:rsid w:val="001855E4"/>
    <w:rsid w:val="001908E2"/>
    <w:rsid w:val="00190A61"/>
    <w:rsid w:val="001913CB"/>
    <w:rsid w:val="0019266B"/>
    <w:rsid w:val="00192AA0"/>
    <w:rsid w:val="00193786"/>
    <w:rsid w:val="001949D1"/>
    <w:rsid w:val="00196357"/>
    <w:rsid w:val="00196F73"/>
    <w:rsid w:val="00197778"/>
    <w:rsid w:val="001A113A"/>
    <w:rsid w:val="001A13FA"/>
    <w:rsid w:val="001A325F"/>
    <w:rsid w:val="001A3342"/>
    <w:rsid w:val="001A3E3D"/>
    <w:rsid w:val="001A3F36"/>
    <w:rsid w:val="001A4DEB"/>
    <w:rsid w:val="001A5820"/>
    <w:rsid w:val="001A58C6"/>
    <w:rsid w:val="001A6093"/>
    <w:rsid w:val="001B1E40"/>
    <w:rsid w:val="001B39E4"/>
    <w:rsid w:val="001B76FE"/>
    <w:rsid w:val="001B7EC8"/>
    <w:rsid w:val="001C01C8"/>
    <w:rsid w:val="001C050A"/>
    <w:rsid w:val="001C1A76"/>
    <w:rsid w:val="001C3F07"/>
    <w:rsid w:val="001C6DEA"/>
    <w:rsid w:val="001C764E"/>
    <w:rsid w:val="001C7B9B"/>
    <w:rsid w:val="001D059A"/>
    <w:rsid w:val="001D1BCD"/>
    <w:rsid w:val="001D1C7D"/>
    <w:rsid w:val="001D3449"/>
    <w:rsid w:val="001D4ADA"/>
    <w:rsid w:val="001D633C"/>
    <w:rsid w:val="001D68CA"/>
    <w:rsid w:val="001E1052"/>
    <w:rsid w:val="001E1675"/>
    <w:rsid w:val="001E212B"/>
    <w:rsid w:val="001E219B"/>
    <w:rsid w:val="001E21B1"/>
    <w:rsid w:val="001E2CA0"/>
    <w:rsid w:val="001E2CEB"/>
    <w:rsid w:val="001E2F93"/>
    <w:rsid w:val="001E3445"/>
    <w:rsid w:val="001E5042"/>
    <w:rsid w:val="001E61E5"/>
    <w:rsid w:val="001F1B5D"/>
    <w:rsid w:val="001F2159"/>
    <w:rsid w:val="001F44DD"/>
    <w:rsid w:val="001F75D0"/>
    <w:rsid w:val="002019D4"/>
    <w:rsid w:val="00202F52"/>
    <w:rsid w:val="00203CA8"/>
    <w:rsid w:val="0020533B"/>
    <w:rsid w:val="00205FFE"/>
    <w:rsid w:val="0020601D"/>
    <w:rsid w:val="002062C0"/>
    <w:rsid w:val="00207241"/>
    <w:rsid w:val="0021133E"/>
    <w:rsid w:val="00213C2C"/>
    <w:rsid w:val="00214E2B"/>
    <w:rsid w:val="002205B5"/>
    <w:rsid w:val="00221778"/>
    <w:rsid w:val="00222B67"/>
    <w:rsid w:val="00222C8E"/>
    <w:rsid w:val="0022650D"/>
    <w:rsid w:val="00226A17"/>
    <w:rsid w:val="00227F4F"/>
    <w:rsid w:val="0023081C"/>
    <w:rsid w:val="002310E7"/>
    <w:rsid w:val="0023113F"/>
    <w:rsid w:val="002338A1"/>
    <w:rsid w:val="002341F0"/>
    <w:rsid w:val="00234BEB"/>
    <w:rsid w:val="002365BB"/>
    <w:rsid w:val="00236B1C"/>
    <w:rsid w:val="00237199"/>
    <w:rsid w:val="002376F3"/>
    <w:rsid w:val="0024191C"/>
    <w:rsid w:val="00241BC5"/>
    <w:rsid w:val="00241D40"/>
    <w:rsid w:val="00242CC9"/>
    <w:rsid w:val="00245300"/>
    <w:rsid w:val="00247691"/>
    <w:rsid w:val="00251B13"/>
    <w:rsid w:val="00251DFF"/>
    <w:rsid w:val="0025289F"/>
    <w:rsid w:val="00253222"/>
    <w:rsid w:val="00254298"/>
    <w:rsid w:val="00254E2B"/>
    <w:rsid w:val="00255789"/>
    <w:rsid w:val="00257F88"/>
    <w:rsid w:val="002600B4"/>
    <w:rsid w:val="0026018F"/>
    <w:rsid w:val="00262E06"/>
    <w:rsid w:val="0026427B"/>
    <w:rsid w:val="0026449E"/>
    <w:rsid w:val="00266916"/>
    <w:rsid w:val="00266CF5"/>
    <w:rsid w:val="002709B2"/>
    <w:rsid w:val="00274606"/>
    <w:rsid w:val="0027567B"/>
    <w:rsid w:val="00280CFE"/>
    <w:rsid w:val="00280DEB"/>
    <w:rsid w:val="002811D7"/>
    <w:rsid w:val="00282101"/>
    <w:rsid w:val="00282838"/>
    <w:rsid w:val="00283077"/>
    <w:rsid w:val="00284C69"/>
    <w:rsid w:val="00286606"/>
    <w:rsid w:val="002916A3"/>
    <w:rsid w:val="00291880"/>
    <w:rsid w:val="0029486A"/>
    <w:rsid w:val="002A2001"/>
    <w:rsid w:val="002A27DE"/>
    <w:rsid w:val="002A3541"/>
    <w:rsid w:val="002A3902"/>
    <w:rsid w:val="002A3FCA"/>
    <w:rsid w:val="002A4FFC"/>
    <w:rsid w:val="002A5892"/>
    <w:rsid w:val="002A58C6"/>
    <w:rsid w:val="002A5C99"/>
    <w:rsid w:val="002A602F"/>
    <w:rsid w:val="002A7D1F"/>
    <w:rsid w:val="002B6D9B"/>
    <w:rsid w:val="002B72E9"/>
    <w:rsid w:val="002B7A14"/>
    <w:rsid w:val="002C13BA"/>
    <w:rsid w:val="002C2DE4"/>
    <w:rsid w:val="002C3A12"/>
    <w:rsid w:val="002C778C"/>
    <w:rsid w:val="002C7BE0"/>
    <w:rsid w:val="002D43C7"/>
    <w:rsid w:val="002D6162"/>
    <w:rsid w:val="002D6785"/>
    <w:rsid w:val="002D6A27"/>
    <w:rsid w:val="002D7B89"/>
    <w:rsid w:val="002E1D44"/>
    <w:rsid w:val="002E36BE"/>
    <w:rsid w:val="002E3935"/>
    <w:rsid w:val="002E46E3"/>
    <w:rsid w:val="002E5B06"/>
    <w:rsid w:val="002F1D0F"/>
    <w:rsid w:val="002F1FA9"/>
    <w:rsid w:val="002F2DEC"/>
    <w:rsid w:val="002F390B"/>
    <w:rsid w:val="002F6E3D"/>
    <w:rsid w:val="002F74D5"/>
    <w:rsid w:val="00300464"/>
    <w:rsid w:val="0030065C"/>
    <w:rsid w:val="00302986"/>
    <w:rsid w:val="00303A86"/>
    <w:rsid w:val="00303EB0"/>
    <w:rsid w:val="00304C03"/>
    <w:rsid w:val="00310486"/>
    <w:rsid w:val="003106C8"/>
    <w:rsid w:val="00311357"/>
    <w:rsid w:val="00311465"/>
    <w:rsid w:val="00316920"/>
    <w:rsid w:val="00317985"/>
    <w:rsid w:val="003306E1"/>
    <w:rsid w:val="00331853"/>
    <w:rsid w:val="003320E4"/>
    <w:rsid w:val="0033392F"/>
    <w:rsid w:val="003346DF"/>
    <w:rsid w:val="00335111"/>
    <w:rsid w:val="0033525D"/>
    <w:rsid w:val="0033623E"/>
    <w:rsid w:val="003378DC"/>
    <w:rsid w:val="00337FC6"/>
    <w:rsid w:val="00340179"/>
    <w:rsid w:val="0034043A"/>
    <w:rsid w:val="00340640"/>
    <w:rsid w:val="003414F3"/>
    <w:rsid w:val="00341CCE"/>
    <w:rsid w:val="0034200D"/>
    <w:rsid w:val="0034267B"/>
    <w:rsid w:val="00342963"/>
    <w:rsid w:val="003448CD"/>
    <w:rsid w:val="00344A55"/>
    <w:rsid w:val="00344B52"/>
    <w:rsid w:val="00345578"/>
    <w:rsid w:val="00345A42"/>
    <w:rsid w:val="00345F6F"/>
    <w:rsid w:val="0035021F"/>
    <w:rsid w:val="00352531"/>
    <w:rsid w:val="003541F5"/>
    <w:rsid w:val="0035553A"/>
    <w:rsid w:val="0035613E"/>
    <w:rsid w:val="0035667E"/>
    <w:rsid w:val="00356D06"/>
    <w:rsid w:val="00361EBE"/>
    <w:rsid w:val="00363EE9"/>
    <w:rsid w:val="00365811"/>
    <w:rsid w:val="003707EE"/>
    <w:rsid w:val="00372F19"/>
    <w:rsid w:val="0037353F"/>
    <w:rsid w:val="00376128"/>
    <w:rsid w:val="00376F1F"/>
    <w:rsid w:val="0037742E"/>
    <w:rsid w:val="0038245A"/>
    <w:rsid w:val="00382586"/>
    <w:rsid w:val="00382653"/>
    <w:rsid w:val="003837A1"/>
    <w:rsid w:val="003838EC"/>
    <w:rsid w:val="00384188"/>
    <w:rsid w:val="00384856"/>
    <w:rsid w:val="00385788"/>
    <w:rsid w:val="00387371"/>
    <w:rsid w:val="00392A2B"/>
    <w:rsid w:val="00392AA0"/>
    <w:rsid w:val="00392DD4"/>
    <w:rsid w:val="0039337A"/>
    <w:rsid w:val="00395917"/>
    <w:rsid w:val="00395ACF"/>
    <w:rsid w:val="00396605"/>
    <w:rsid w:val="00396B2B"/>
    <w:rsid w:val="003978CA"/>
    <w:rsid w:val="003A1328"/>
    <w:rsid w:val="003A3189"/>
    <w:rsid w:val="003A407E"/>
    <w:rsid w:val="003A6AB1"/>
    <w:rsid w:val="003A78E1"/>
    <w:rsid w:val="003B10EA"/>
    <w:rsid w:val="003B340C"/>
    <w:rsid w:val="003B3973"/>
    <w:rsid w:val="003B3AB8"/>
    <w:rsid w:val="003B4672"/>
    <w:rsid w:val="003B569D"/>
    <w:rsid w:val="003B5D8B"/>
    <w:rsid w:val="003B6465"/>
    <w:rsid w:val="003C23CC"/>
    <w:rsid w:val="003C2EB8"/>
    <w:rsid w:val="003C3C0E"/>
    <w:rsid w:val="003C7673"/>
    <w:rsid w:val="003D0C07"/>
    <w:rsid w:val="003D32F3"/>
    <w:rsid w:val="003D4715"/>
    <w:rsid w:val="003D4FAC"/>
    <w:rsid w:val="003D6F6F"/>
    <w:rsid w:val="003E2BF6"/>
    <w:rsid w:val="003E4534"/>
    <w:rsid w:val="003E46A0"/>
    <w:rsid w:val="003E4F7B"/>
    <w:rsid w:val="003E7906"/>
    <w:rsid w:val="003F05D4"/>
    <w:rsid w:val="003F0C5A"/>
    <w:rsid w:val="003F188E"/>
    <w:rsid w:val="003F3C50"/>
    <w:rsid w:val="003F3F1B"/>
    <w:rsid w:val="003F4F2F"/>
    <w:rsid w:val="003F5ED4"/>
    <w:rsid w:val="003F6270"/>
    <w:rsid w:val="003F6543"/>
    <w:rsid w:val="003F7936"/>
    <w:rsid w:val="00400320"/>
    <w:rsid w:val="0040042A"/>
    <w:rsid w:val="0040165B"/>
    <w:rsid w:val="00406A6A"/>
    <w:rsid w:val="00406B22"/>
    <w:rsid w:val="004103C2"/>
    <w:rsid w:val="00410E81"/>
    <w:rsid w:val="00413B85"/>
    <w:rsid w:val="004145AE"/>
    <w:rsid w:val="0042285F"/>
    <w:rsid w:val="00425275"/>
    <w:rsid w:val="00426A67"/>
    <w:rsid w:val="004320B0"/>
    <w:rsid w:val="00432279"/>
    <w:rsid w:val="004325C5"/>
    <w:rsid w:val="004328A7"/>
    <w:rsid w:val="00433A87"/>
    <w:rsid w:val="00433BF2"/>
    <w:rsid w:val="00434C74"/>
    <w:rsid w:val="004366CE"/>
    <w:rsid w:val="00440BE5"/>
    <w:rsid w:val="00442CBE"/>
    <w:rsid w:val="00444352"/>
    <w:rsid w:val="004450D0"/>
    <w:rsid w:val="00450AA6"/>
    <w:rsid w:val="0045413A"/>
    <w:rsid w:val="004553F8"/>
    <w:rsid w:val="0045574C"/>
    <w:rsid w:val="0045623A"/>
    <w:rsid w:val="00456915"/>
    <w:rsid w:val="00456EB4"/>
    <w:rsid w:val="00457863"/>
    <w:rsid w:val="00457876"/>
    <w:rsid w:val="00461E8F"/>
    <w:rsid w:val="004640E0"/>
    <w:rsid w:val="004645A1"/>
    <w:rsid w:val="004666B8"/>
    <w:rsid w:val="004669D1"/>
    <w:rsid w:val="00470584"/>
    <w:rsid w:val="00470635"/>
    <w:rsid w:val="004718F3"/>
    <w:rsid w:val="004722AF"/>
    <w:rsid w:val="004723FB"/>
    <w:rsid w:val="00473BD4"/>
    <w:rsid w:val="004749E1"/>
    <w:rsid w:val="00474A70"/>
    <w:rsid w:val="00474FAA"/>
    <w:rsid w:val="00475040"/>
    <w:rsid w:val="004757D6"/>
    <w:rsid w:val="0047748E"/>
    <w:rsid w:val="004777CC"/>
    <w:rsid w:val="004816F9"/>
    <w:rsid w:val="00481BD1"/>
    <w:rsid w:val="004847E6"/>
    <w:rsid w:val="0048686F"/>
    <w:rsid w:val="00487965"/>
    <w:rsid w:val="00487C01"/>
    <w:rsid w:val="00491DA8"/>
    <w:rsid w:val="00493D40"/>
    <w:rsid w:val="004943FD"/>
    <w:rsid w:val="0049553E"/>
    <w:rsid w:val="00497217"/>
    <w:rsid w:val="004972F6"/>
    <w:rsid w:val="00497E16"/>
    <w:rsid w:val="00497FCD"/>
    <w:rsid w:val="004A0A07"/>
    <w:rsid w:val="004A2A6E"/>
    <w:rsid w:val="004A465C"/>
    <w:rsid w:val="004A504B"/>
    <w:rsid w:val="004A6911"/>
    <w:rsid w:val="004B3C23"/>
    <w:rsid w:val="004B4875"/>
    <w:rsid w:val="004B54E0"/>
    <w:rsid w:val="004B7384"/>
    <w:rsid w:val="004B7906"/>
    <w:rsid w:val="004C04C5"/>
    <w:rsid w:val="004C1F39"/>
    <w:rsid w:val="004C30E7"/>
    <w:rsid w:val="004C4269"/>
    <w:rsid w:val="004C4B3F"/>
    <w:rsid w:val="004C548F"/>
    <w:rsid w:val="004C61C5"/>
    <w:rsid w:val="004D0E33"/>
    <w:rsid w:val="004D0FB5"/>
    <w:rsid w:val="004D171E"/>
    <w:rsid w:val="004D248A"/>
    <w:rsid w:val="004D4D70"/>
    <w:rsid w:val="004D5CB9"/>
    <w:rsid w:val="004D6236"/>
    <w:rsid w:val="004D7C74"/>
    <w:rsid w:val="004E08B6"/>
    <w:rsid w:val="004E2F62"/>
    <w:rsid w:val="004E42E5"/>
    <w:rsid w:val="004E46F1"/>
    <w:rsid w:val="004E4C07"/>
    <w:rsid w:val="004E4DBB"/>
    <w:rsid w:val="004E5709"/>
    <w:rsid w:val="004E5C73"/>
    <w:rsid w:val="004E602B"/>
    <w:rsid w:val="004E6A9B"/>
    <w:rsid w:val="004E6B6C"/>
    <w:rsid w:val="004E7F9C"/>
    <w:rsid w:val="004F1804"/>
    <w:rsid w:val="004F3493"/>
    <w:rsid w:val="00501D0E"/>
    <w:rsid w:val="005022BA"/>
    <w:rsid w:val="00502EB3"/>
    <w:rsid w:val="00503BE3"/>
    <w:rsid w:val="005043AD"/>
    <w:rsid w:val="00504518"/>
    <w:rsid w:val="00504AE0"/>
    <w:rsid w:val="00504E58"/>
    <w:rsid w:val="00505749"/>
    <w:rsid w:val="005063FD"/>
    <w:rsid w:val="00510C73"/>
    <w:rsid w:val="00510D74"/>
    <w:rsid w:val="0051189F"/>
    <w:rsid w:val="00511AD6"/>
    <w:rsid w:val="00511BC4"/>
    <w:rsid w:val="00512B09"/>
    <w:rsid w:val="00512C3E"/>
    <w:rsid w:val="00513B0E"/>
    <w:rsid w:val="00513FD5"/>
    <w:rsid w:val="0051705A"/>
    <w:rsid w:val="0051710D"/>
    <w:rsid w:val="00520358"/>
    <w:rsid w:val="00521A49"/>
    <w:rsid w:val="005227FB"/>
    <w:rsid w:val="00522C75"/>
    <w:rsid w:val="005236C0"/>
    <w:rsid w:val="005251A0"/>
    <w:rsid w:val="005251C0"/>
    <w:rsid w:val="005253D1"/>
    <w:rsid w:val="00526D26"/>
    <w:rsid w:val="00527D4D"/>
    <w:rsid w:val="005361DF"/>
    <w:rsid w:val="005422D3"/>
    <w:rsid w:val="00543B0C"/>
    <w:rsid w:val="00544A9D"/>
    <w:rsid w:val="00545BED"/>
    <w:rsid w:val="005467FC"/>
    <w:rsid w:val="00546EC8"/>
    <w:rsid w:val="005524E5"/>
    <w:rsid w:val="005544DF"/>
    <w:rsid w:val="00554EB6"/>
    <w:rsid w:val="005550B9"/>
    <w:rsid w:val="00555D75"/>
    <w:rsid w:val="005568D9"/>
    <w:rsid w:val="00557113"/>
    <w:rsid w:val="00560DF0"/>
    <w:rsid w:val="00562249"/>
    <w:rsid w:val="00567124"/>
    <w:rsid w:val="00567794"/>
    <w:rsid w:val="00571500"/>
    <w:rsid w:val="00572112"/>
    <w:rsid w:val="00573247"/>
    <w:rsid w:val="00574427"/>
    <w:rsid w:val="0057455B"/>
    <w:rsid w:val="00574C02"/>
    <w:rsid w:val="00577D7F"/>
    <w:rsid w:val="00580E3C"/>
    <w:rsid w:val="005814EB"/>
    <w:rsid w:val="00581581"/>
    <w:rsid w:val="0058284A"/>
    <w:rsid w:val="005830D3"/>
    <w:rsid w:val="0058388E"/>
    <w:rsid w:val="00584A38"/>
    <w:rsid w:val="00584F62"/>
    <w:rsid w:val="0058532F"/>
    <w:rsid w:val="005865B5"/>
    <w:rsid w:val="00586BCE"/>
    <w:rsid w:val="005874BF"/>
    <w:rsid w:val="0058781A"/>
    <w:rsid w:val="005913AE"/>
    <w:rsid w:val="00591AF8"/>
    <w:rsid w:val="005947FE"/>
    <w:rsid w:val="00594FE6"/>
    <w:rsid w:val="00595D44"/>
    <w:rsid w:val="00596C71"/>
    <w:rsid w:val="00597523"/>
    <w:rsid w:val="005A0486"/>
    <w:rsid w:val="005A1BC6"/>
    <w:rsid w:val="005A2985"/>
    <w:rsid w:val="005A2D6A"/>
    <w:rsid w:val="005A6239"/>
    <w:rsid w:val="005A6635"/>
    <w:rsid w:val="005A68C5"/>
    <w:rsid w:val="005A7119"/>
    <w:rsid w:val="005B17B5"/>
    <w:rsid w:val="005B2212"/>
    <w:rsid w:val="005B29B7"/>
    <w:rsid w:val="005B447D"/>
    <w:rsid w:val="005B48FF"/>
    <w:rsid w:val="005B5601"/>
    <w:rsid w:val="005B594D"/>
    <w:rsid w:val="005B63C9"/>
    <w:rsid w:val="005C0293"/>
    <w:rsid w:val="005C3923"/>
    <w:rsid w:val="005C5589"/>
    <w:rsid w:val="005C7764"/>
    <w:rsid w:val="005C7A40"/>
    <w:rsid w:val="005D156E"/>
    <w:rsid w:val="005D1A3F"/>
    <w:rsid w:val="005D1E4E"/>
    <w:rsid w:val="005D20AC"/>
    <w:rsid w:val="005D525B"/>
    <w:rsid w:val="005E26E9"/>
    <w:rsid w:val="005E2BE0"/>
    <w:rsid w:val="005E5FC7"/>
    <w:rsid w:val="005E6684"/>
    <w:rsid w:val="005E76EE"/>
    <w:rsid w:val="005E7A62"/>
    <w:rsid w:val="005F0704"/>
    <w:rsid w:val="005F0BEE"/>
    <w:rsid w:val="005F0CC0"/>
    <w:rsid w:val="005F2AEF"/>
    <w:rsid w:val="005F34DA"/>
    <w:rsid w:val="005F4A31"/>
    <w:rsid w:val="005F7666"/>
    <w:rsid w:val="005F7A1B"/>
    <w:rsid w:val="00600A67"/>
    <w:rsid w:val="006012A7"/>
    <w:rsid w:val="00601409"/>
    <w:rsid w:val="00601BFD"/>
    <w:rsid w:val="00602AA8"/>
    <w:rsid w:val="00603B10"/>
    <w:rsid w:val="00605AA4"/>
    <w:rsid w:val="00613DFB"/>
    <w:rsid w:val="006141C1"/>
    <w:rsid w:val="0061522F"/>
    <w:rsid w:val="00615791"/>
    <w:rsid w:val="006158D5"/>
    <w:rsid w:val="0061650C"/>
    <w:rsid w:val="006177A4"/>
    <w:rsid w:val="00617964"/>
    <w:rsid w:val="00621914"/>
    <w:rsid w:val="00624666"/>
    <w:rsid w:val="006256F1"/>
    <w:rsid w:val="00625930"/>
    <w:rsid w:val="00625A6C"/>
    <w:rsid w:val="00625D83"/>
    <w:rsid w:val="00626125"/>
    <w:rsid w:val="0063123F"/>
    <w:rsid w:val="006338F9"/>
    <w:rsid w:val="0063711E"/>
    <w:rsid w:val="006429D1"/>
    <w:rsid w:val="00642AE6"/>
    <w:rsid w:val="00643292"/>
    <w:rsid w:val="00643857"/>
    <w:rsid w:val="00645718"/>
    <w:rsid w:val="00645D3D"/>
    <w:rsid w:val="006465B1"/>
    <w:rsid w:val="006466D9"/>
    <w:rsid w:val="0064700A"/>
    <w:rsid w:val="0064750A"/>
    <w:rsid w:val="006506AE"/>
    <w:rsid w:val="00655E68"/>
    <w:rsid w:val="006623E7"/>
    <w:rsid w:val="00662B80"/>
    <w:rsid w:val="006630DF"/>
    <w:rsid w:val="00664CE1"/>
    <w:rsid w:val="00664E63"/>
    <w:rsid w:val="00667E69"/>
    <w:rsid w:val="0067288E"/>
    <w:rsid w:val="00672946"/>
    <w:rsid w:val="00672CD2"/>
    <w:rsid w:val="006733E2"/>
    <w:rsid w:val="00674CC8"/>
    <w:rsid w:val="006756F1"/>
    <w:rsid w:val="00681A78"/>
    <w:rsid w:val="00682720"/>
    <w:rsid w:val="006833F6"/>
    <w:rsid w:val="00683CAF"/>
    <w:rsid w:val="00684197"/>
    <w:rsid w:val="006844EE"/>
    <w:rsid w:val="006852C7"/>
    <w:rsid w:val="00687328"/>
    <w:rsid w:val="00692AA2"/>
    <w:rsid w:val="0069383D"/>
    <w:rsid w:val="00695A4B"/>
    <w:rsid w:val="00696567"/>
    <w:rsid w:val="006A0347"/>
    <w:rsid w:val="006A133F"/>
    <w:rsid w:val="006A15B0"/>
    <w:rsid w:val="006A50F5"/>
    <w:rsid w:val="006A7432"/>
    <w:rsid w:val="006A7948"/>
    <w:rsid w:val="006A7AB3"/>
    <w:rsid w:val="006B11A6"/>
    <w:rsid w:val="006B1F7C"/>
    <w:rsid w:val="006B38D2"/>
    <w:rsid w:val="006B49C7"/>
    <w:rsid w:val="006C1727"/>
    <w:rsid w:val="006C1E6A"/>
    <w:rsid w:val="006C1E71"/>
    <w:rsid w:val="006C2234"/>
    <w:rsid w:val="006C24F0"/>
    <w:rsid w:val="006C2AAB"/>
    <w:rsid w:val="006C32FD"/>
    <w:rsid w:val="006C3641"/>
    <w:rsid w:val="006C48B7"/>
    <w:rsid w:val="006C54BC"/>
    <w:rsid w:val="006C5544"/>
    <w:rsid w:val="006D0240"/>
    <w:rsid w:val="006D0BEF"/>
    <w:rsid w:val="006D0FCC"/>
    <w:rsid w:val="006D3702"/>
    <w:rsid w:val="006D4B54"/>
    <w:rsid w:val="006D65DA"/>
    <w:rsid w:val="006E03A3"/>
    <w:rsid w:val="006E0D57"/>
    <w:rsid w:val="006E2FED"/>
    <w:rsid w:val="006E4EC3"/>
    <w:rsid w:val="006E4F24"/>
    <w:rsid w:val="006E53AB"/>
    <w:rsid w:val="006E68A8"/>
    <w:rsid w:val="006F0AC0"/>
    <w:rsid w:val="006F39D2"/>
    <w:rsid w:val="006F417F"/>
    <w:rsid w:val="006F51F3"/>
    <w:rsid w:val="006F594B"/>
    <w:rsid w:val="006F6061"/>
    <w:rsid w:val="006F61E4"/>
    <w:rsid w:val="006F6B40"/>
    <w:rsid w:val="006F76B3"/>
    <w:rsid w:val="006F7E21"/>
    <w:rsid w:val="0070033E"/>
    <w:rsid w:val="00703AA6"/>
    <w:rsid w:val="00704796"/>
    <w:rsid w:val="007047B0"/>
    <w:rsid w:val="007048E2"/>
    <w:rsid w:val="00705AF9"/>
    <w:rsid w:val="0070616B"/>
    <w:rsid w:val="00706FBB"/>
    <w:rsid w:val="00706FDA"/>
    <w:rsid w:val="0071018F"/>
    <w:rsid w:val="00711F9A"/>
    <w:rsid w:val="00713810"/>
    <w:rsid w:val="00715298"/>
    <w:rsid w:val="00716A17"/>
    <w:rsid w:val="0071746D"/>
    <w:rsid w:val="0071789D"/>
    <w:rsid w:val="007201D6"/>
    <w:rsid w:val="00720EE7"/>
    <w:rsid w:val="00722504"/>
    <w:rsid w:val="0072322D"/>
    <w:rsid w:val="00723E5B"/>
    <w:rsid w:val="00724832"/>
    <w:rsid w:val="00725003"/>
    <w:rsid w:val="007250A8"/>
    <w:rsid w:val="007258C8"/>
    <w:rsid w:val="00726387"/>
    <w:rsid w:val="007303A5"/>
    <w:rsid w:val="00730B3E"/>
    <w:rsid w:val="0073245D"/>
    <w:rsid w:val="0073271C"/>
    <w:rsid w:val="00734070"/>
    <w:rsid w:val="0073420B"/>
    <w:rsid w:val="00734232"/>
    <w:rsid w:val="00734899"/>
    <w:rsid w:val="007357BE"/>
    <w:rsid w:val="007359B4"/>
    <w:rsid w:val="00735DA3"/>
    <w:rsid w:val="00735EB7"/>
    <w:rsid w:val="00736540"/>
    <w:rsid w:val="00737C8B"/>
    <w:rsid w:val="007416DA"/>
    <w:rsid w:val="00741B70"/>
    <w:rsid w:val="00743B1B"/>
    <w:rsid w:val="0074402F"/>
    <w:rsid w:val="007440CC"/>
    <w:rsid w:val="00744F15"/>
    <w:rsid w:val="0074760E"/>
    <w:rsid w:val="00747E9A"/>
    <w:rsid w:val="00751A6B"/>
    <w:rsid w:val="00754ABA"/>
    <w:rsid w:val="007559DB"/>
    <w:rsid w:val="00756632"/>
    <w:rsid w:val="00760F0D"/>
    <w:rsid w:val="00760F9F"/>
    <w:rsid w:val="0076232C"/>
    <w:rsid w:val="00762D41"/>
    <w:rsid w:val="007639A9"/>
    <w:rsid w:val="007648EA"/>
    <w:rsid w:val="00767726"/>
    <w:rsid w:val="00770B71"/>
    <w:rsid w:val="007715DA"/>
    <w:rsid w:val="00771C31"/>
    <w:rsid w:val="00772373"/>
    <w:rsid w:val="00772C82"/>
    <w:rsid w:val="007734A1"/>
    <w:rsid w:val="007734E3"/>
    <w:rsid w:val="007736FD"/>
    <w:rsid w:val="0077639C"/>
    <w:rsid w:val="00776EB1"/>
    <w:rsid w:val="007778D4"/>
    <w:rsid w:val="0078216C"/>
    <w:rsid w:val="00784E17"/>
    <w:rsid w:val="00785B1F"/>
    <w:rsid w:val="00786518"/>
    <w:rsid w:val="00787117"/>
    <w:rsid w:val="00790C50"/>
    <w:rsid w:val="00791C13"/>
    <w:rsid w:val="00792BF1"/>
    <w:rsid w:val="007930D6"/>
    <w:rsid w:val="00794069"/>
    <w:rsid w:val="00794115"/>
    <w:rsid w:val="007941D9"/>
    <w:rsid w:val="00794B62"/>
    <w:rsid w:val="00795131"/>
    <w:rsid w:val="00795354"/>
    <w:rsid w:val="00797FB1"/>
    <w:rsid w:val="007A1546"/>
    <w:rsid w:val="007A228C"/>
    <w:rsid w:val="007A2A00"/>
    <w:rsid w:val="007A368E"/>
    <w:rsid w:val="007A4010"/>
    <w:rsid w:val="007A45B2"/>
    <w:rsid w:val="007A5868"/>
    <w:rsid w:val="007A60F4"/>
    <w:rsid w:val="007A6736"/>
    <w:rsid w:val="007A7C0D"/>
    <w:rsid w:val="007B04CE"/>
    <w:rsid w:val="007B1CF3"/>
    <w:rsid w:val="007B3D87"/>
    <w:rsid w:val="007B598C"/>
    <w:rsid w:val="007B6871"/>
    <w:rsid w:val="007B6897"/>
    <w:rsid w:val="007B7086"/>
    <w:rsid w:val="007C0031"/>
    <w:rsid w:val="007C0764"/>
    <w:rsid w:val="007C1C13"/>
    <w:rsid w:val="007C3D33"/>
    <w:rsid w:val="007C4332"/>
    <w:rsid w:val="007C478F"/>
    <w:rsid w:val="007C7DE2"/>
    <w:rsid w:val="007D0209"/>
    <w:rsid w:val="007D16F4"/>
    <w:rsid w:val="007D220A"/>
    <w:rsid w:val="007D294A"/>
    <w:rsid w:val="007D395B"/>
    <w:rsid w:val="007D3D13"/>
    <w:rsid w:val="007D47D2"/>
    <w:rsid w:val="007D4E9D"/>
    <w:rsid w:val="007D53DC"/>
    <w:rsid w:val="007D6EC0"/>
    <w:rsid w:val="007D7E1D"/>
    <w:rsid w:val="007E0687"/>
    <w:rsid w:val="007E1423"/>
    <w:rsid w:val="007E19C5"/>
    <w:rsid w:val="007E1A75"/>
    <w:rsid w:val="007E34CC"/>
    <w:rsid w:val="007E37F2"/>
    <w:rsid w:val="007E4AD1"/>
    <w:rsid w:val="007E4AF2"/>
    <w:rsid w:val="007E5252"/>
    <w:rsid w:val="007E7D5D"/>
    <w:rsid w:val="007E7E14"/>
    <w:rsid w:val="007F0546"/>
    <w:rsid w:val="007F0DB8"/>
    <w:rsid w:val="007F1349"/>
    <w:rsid w:val="007F1680"/>
    <w:rsid w:val="007F1FD7"/>
    <w:rsid w:val="007F2069"/>
    <w:rsid w:val="007F3CD7"/>
    <w:rsid w:val="007F4E71"/>
    <w:rsid w:val="007F5C5D"/>
    <w:rsid w:val="007F616E"/>
    <w:rsid w:val="007F7AE1"/>
    <w:rsid w:val="00800E07"/>
    <w:rsid w:val="00802196"/>
    <w:rsid w:val="008053B2"/>
    <w:rsid w:val="0080587C"/>
    <w:rsid w:val="00806097"/>
    <w:rsid w:val="008063BA"/>
    <w:rsid w:val="0081133E"/>
    <w:rsid w:val="00812687"/>
    <w:rsid w:val="00813B1D"/>
    <w:rsid w:val="00813E14"/>
    <w:rsid w:val="008142E9"/>
    <w:rsid w:val="008174A8"/>
    <w:rsid w:val="00817F27"/>
    <w:rsid w:val="00820160"/>
    <w:rsid w:val="00821DFA"/>
    <w:rsid w:val="00823848"/>
    <w:rsid w:val="0082542B"/>
    <w:rsid w:val="008260B5"/>
    <w:rsid w:val="00827692"/>
    <w:rsid w:val="00833DE9"/>
    <w:rsid w:val="008356D5"/>
    <w:rsid w:val="00836871"/>
    <w:rsid w:val="00840D2E"/>
    <w:rsid w:val="008416C4"/>
    <w:rsid w:val="0084251E"/>
    <w:rsid w:val="00843664"/>
    <w:rsid w:val="00844B44"/>
    <w:rsid w:val="00846129"/>
    <w:rsid w:val="00846DD2"/>
    <w:rsid w:val="00851A2C"/>
    <w:rsid w:val="008523C2"/>
    <w:rsid w:val="008531A9"/>
    <w:rsid w:val="00854A73"/>
    <w:rsid w:val="00861C23"/>
    <w:rsid w:val="00863230"/>
    <w:rsid w:val="0086495F"/>
    <w:rsid w:val="00866497"/>
    <w:rsid w:val="008706E7"/>
    <w:rsid w:val="008717D8"/>
    <w:rsid w:val="0087188D"/>
    <w:rsid w:val="0087215C"/>
    <w:rsid w:val="00874F2C"/>
    <w:rsid w:val="008755AF"/>
    <w:rsid w:val="0087581D"/>
    <w:rsid w:val="00877239"/>
    <w:rsid w:val="008774D3"/>
    <w:rsid w:val="00880AEE"/>
    <w:rsid w:val="00881A28"/>
    <w:rsid w:val="00882EE8"/>
    <w:rsid w:val="00883AD0"/>
    <w:rsid w:val="00884296"/>
    <w:rsid w:val="00884A4D"/>
    <w:rsid w:val="00884B1E"/>
    <w:rsid w:val="00886D79"/>
    <w:rsid w:val="008875FE"/>
    <w:rsid w:val="00887F8E"/>
    <w:rsid w:val="00890195"/>
    <w:rsid w:val="00890B4F"/>
    <w:rsid w:val="00893193"/>
    <w:rsid w:val="00896234"/>
    <w:rsid w:val="00896AA2"/>
    <w:rsid w:val="00896B9A"/>
    <w:rsid w:val="00897B6A"/>
    <w:rsid w:val="00897E43"/>
    <w:rsid w:val="008A089A"/>
    <w:rsid w:val="008A09C5"/>
    <w:rsid w:val="008A3367"/>
    <w:rsid w:val="008A3855"/>
    <w:rsid w:val="008B2ED4"/>
    <w:rsid w:val="008C05B6"/>
    <w:rsid w:val="008C2559"/>
    <w:rsid w:val="008C3782"/>
    <w:rsid w:val="008C4731"/>
    <w:rsid w:val="008C559B"/>
    <w:rsid w:val="008C5738"/>
    <w:rsid w:val="008C736A"/>
    <w:rsid w:val="008C7EAD"/>
    <w:rsid w:val="008D14E9"/>
    <w:rsid w:val="008D1D10"/>
    <w:rsid w:val="008D3823"/>
    <w:rsid w:val="008D447F"/>
    <w:rsid w:val="008D4BEE"/>
    <w:rsid w:val="008D5106"/>
    <w:rsid w:val="008D5C2E"/>
    <w:rsid w:val="008D6152"/>
    <w:rsid w:val="008E24AF"/>
    <w:rsid w:val="008E5598"/>
    <w:rsid w:val="008E5C0C"/>
    <w:rsid w:val="008E66BF"/>
    <w:rsid w:val="008F049F"/>
    <w:rsid w:val="008F0F68"/>
    <w:rsid w:val="008F0F81"/>
    <w:rsid w:val="008F3311"/>
    <w:rsid w:val="008F443B"/>
    <w:rsid w:val="008F677A"/>
    <w:rsid w:val="009003B1"/>
    <w:rsid w:val="009058AE"/>
    <w:rsid w:val="00905DE4"/>
    <w:rsid w:val="009063E3"/>
    <w:rsid w:val="00906F4E"/>
    <w:rsid w:val="0090765D"/>
    <w:rsid w:val="00911A54"/>
    <w:rsid w:val="00912276"/>
    <w:rsid w:val="00912AA5"/>
    <w:rsid w:val="00913072"/>
    <w:rsid w:val="009144DB"/>
    <w:rsid w:val="009149A2"/>
    <w:rsid w:val="009153F1"/>
    <w:rsid w:val="00915677"/>
    <w:rsid w:val="00915D01"/>
    <w:rsid w:val="00916171"/>
    <w:rsid w:val="00920BCF"/>
    <w:rsid w:val="00921097"/>
    <w:rsid w:val="00921725"/>
    <w:rsid w:val="00921A62"/>
    <w:rsid w:val="00922950"/>
    <w:rsid w:val="00923540"/>
    <w:rsid w:val="00924160"/>
    <w:rsid w:val="00925AE3"/>
    <w:rsid w:val="00926767"/>
    <w:rsid w:val="0092697E"/>
    <w:rsid w:val="00927DDD"/>
    <w:rsid w:val="0093045B"/>
    <w:rsid w:val="00931858"/>
    <w:rsid w:val="00931D86"/>
    <w:rsid w:val="00934412"/>
    <w:rsid w:val="00935D0A"/>
    <w:rsid w:val="00936184"/>
    <w:rsid w:val="009361D5"/>
    <w:rsid w:val="00937C02"/>
    <w:rsid w:val="009405D5"/>
    <w:rsid w:val="00940D9C"/>
    <w:rsid w:val="00943014"/>
    <w:rsid w:val="0094377F"/>
    <w:rsid w:val="00943DAF"/>
    <w:rsid w:val="00944559"/>
    <w:rsid w:val="00944BDE"/>
    <w:rsid w:val="0094518E"/>
    <w:rsid w:val="00945AEA"/>
    <w:rsid w:val="009461B6"/>
    <w:rsid w:val="009465AC"/>
    <w:rsid w:val="0095042A"/>
    <w:rsid w:val="00952A41"/>
    <w:rsid w:val="009601C1"/>
    <w:rsid w:val="009611F3"/>
    <w:rsid w:val="00963668"/>
    <w:rsid w:val="00964625"/>
    <w:rsid w:val="009659F4"/>
    <w:rsid w:val="00966316"/>
    <w:rsid w:val="00967514"/>
    <w:rsid w:val="00970D60"/>
    <w:rsid w:val="00974279"/>
    <w:rsid w:val="00974B02"/>
    <w:rsid w:val="0097509C"/>
    <w:rsid w:val="00975A7D"/>
    <w:rsid w:val="00976682"/>
    <w:rsid w:val="00980910"/>
    <w:rsid w:val="00984F36"/>
    <w:rsid w:val="00985280"/>
    <w:rsid w:val="00985819"/>
    <w:rsid w:val="0098608C"/>
    <w:rsid w:val="0098627C"/>
    <w:rsid w:val="009873A9"/>
    <w:rsid w:val="00987E60"/>
    <w:rsid w:val="00990CCD"/>
    <w:rsid w:val="00991408"/>
    <w:rsid w:val="009923A2"/>
    <w:rsid w:val="009946F5"/>
    <w:rsid w:val="00994779"/>
    <w:rsid w:val="00994F05"/>
    <w:rsid w:val="00995C28"/>
    <w:rsid w:val="009962AF"/>
    <w:rsid w:val="00996BE7"/>
    <w:rsid w:val="00997071"/>
    <w:rsid w:val="009A546B"/>
    <w:rsid w:val="009A5EC4"/>
    <w:rsid w:val="009A680B"/>
    <w:rsid w:val="009A6D58"/>
    <w:rsid w:val="009A7513"/>
    <w:rsid w:val="009A7ADC"/>
    <w:rsid w:val="009B08CA"/>
    <w:rsid w:val="009B1CB9"/>
    <w:rsid w:val="009B325B"/>
    <w:rsid w:val="009B38D5"/>
    <w:rsid w:val="009B4097"/>
    <w:rsid w:val="009B45A0"/>
    <w:rsid w:val="009B6B52"/>
    <w:rsid w:val="009C19B7"/>
    <w:rsid w:val="009C1F7D"/>
    <w:rsid w:val="009C226F"/>
    <w:rsid w:val="009C2B1D"/>
    <w:rsid w:val="009C401F"/>
    <w:rsid w:val="009C4EDE"/>
    <w:rsid w:val="009C53AF"/>
    <w:rsid w:val="009C5D49"/>
    <w:rsid w:val="009C5E4D"/>
    <w:rsid w:val="009C5ECB"/>
    <w:rsid w:val="009C7239"/>
    <w:rsid w:val="009D23B8"/>
    <w:rsid w:val="009D2E3E"/>
    <w:rsid w:val="009D3CF8"/>
    <w:rsid w:val="009D3D27"/>
    <w:rsid w:val="009D53F2"/>
    <w:rsid w:val="009D6B3C"/>
    <w:rsid w:val="009D7C51"/>
    <w:rsid w:val="009E0622"/>
    <w:rsid w:val="009E1315"/>
    <w:rsid w:val="009E13EF"/>
    <w:rsid w:val="009E1602"/>
    <w:rsid w:val="009E1A0E"/>
    <w:rsid w:val="009E2EB0"/>
    <w:rsid w:val="009E3F46"/>
    <w:rsid w:val="009E7599"/>
    <w:rsid w:val="009E75AC"/>
    <w:rsid w:val="009F12A8"/>
    <w:rsid w:val="009F2553"/>
    <w:rsid w:val="009F36BF"/>
    <w:rsid w:val="009F3980"/>
    <w:rsid w:val="009F4DF6"/>
    <w:rsid w:val="009F7B4B"/>
    <w:rsid w:val="009F7FC7"/>
    <w:rsid w:val="00A00190"/>
    <w:rsid w:val="00A0320A"/>
    <w:rsid w:val="00A03665"/>
    <w:rsid w:val="00A03C9E"/>
    <w:rsid w:val="00A0541D"/>
    <w:rsid w:val="00A05E10"/>
    <w:rsid w:val="00A05FE0"/>
    <w:rsid w:val="00A10243"/>
    <w:rsid w:val="00A103B8"/>
    <w:rsid w:val="00A111B6"/>
    <w:rsid w:val="00A11DE9"/>
    <w:rsid w:val="00A14B4F"/>
    <w:rsid w:val="00A14E5F"/>
    <w:rsid w:val="00A15A91"/>
    <w:rsid w:val="00A16721"/>
    <w:rsid w:val="00A2094D"/>
    <w:rsid w:val="00A20D44"/>
    <w:rsid w:val="00A2286C"/>
    <w:rsid w:val="00A24A3F"/>
    <w:rsid w:val="00A252B6"/>
    <w:rsid w:val="00A318B6"/>
    <w:rsid w:val="00A32DB0"/>
    <w:rsid w:val="00A42A99"/>
    <w:rsid w:val="00A438F2"/>
    <w:rsid w:val="00A43C28"/>
    <w:rsid w:val="00A4489A"/>
    <w:rsid w:val="00A4494B"/>
    <w:rsid w:val="00A46B2E"/>
    <w:rsid w:val="00A46C65"/>
    <w:rsid w:val="00A47530"/>
    <w:rsid w:val="00A47602"/>
    <w:rsid w:val="00A504AA"/>
    <w:rsid w:val="00A507B7"/>
    <w:rsid w:val="00A5151A"/>
    <w:rsid w:val="00A5288A"/>
    <w:rsid w:val="00A529E2"/>
    <w:rsid w:val="00A52C5D"/>
    <w:rsid w:val="00A54715"/>
    <w:rsid w:val="00A55B0D"/>
    <w:rsid w:val="00A55C26"/>
    <w:rsid w:val="00A57FD8"/>
    <w:rsid w:val="00A61295"/>
    <w:rsid w:val="00A6147C"/>
    <w:rsid w:val="00A619A9"/>
    <w:rsid w:val="00A6327F"/>
    <w:rsid w:val="00A6632B"/>
    <w:rsid w:val="00A67FE0"/>
    <w:rsid w:val="00A70F8B"/>
    <w:rsid w:val="00A71409"/>
    <w:rsid w:val="00A72D4F"/>
    <w:rsid w:val="00A73A67"/>
    <w:rsid w:val="00A74752"/>
    <w:rsid w:val="00A769A3"/>
    <w:rsid w:val="00A771FD"/>
    <w:rsid w:val="00A776D9"/>
    <w:rsid w:val="00A80DF0"/>
    <w:rsid w:val="00A81194"/>
    <w:rsid w:val="00A823F6"/>
    <w:rsid w:val="00A824F8"/>
    <w:rsid w:val="00A84B41"/>
    <w:rsid w:val="00A852F9"/>
    <w:rsid w:val="00A86BBC"/>
    <w:rsid w:val="00A87BA5"/>
    <w:rsid w:val="00A91A3E"/>
    <w:rsid w:val="00A91DF7"/>
    <w:rsid w:val="00A924D8"/>
    <w:rsid w:val="00A92663"/>
    <w:rsid w:val="00A96E91"/>
    <w:rsid w:val="00A97459"/>
    <w:rsid w:val="00AA0A89"/>
    <w:rsid w:val="00AA236B"/>
    <w:rsid w:val="00AA2670"/>
    <w:rsid w:val="00AA388A"/>
    <w:rsid w:val="00AA6EF8"/>
    <w:rsid w:val="00AA71BF"/>
    <w:rsid w:val="00AB18A9"/>
    <w:rsid w:val="00AB32E3"/>
    <w:rsid w:val="00AB4FEC"/>
    <w:rsid w:val="00AB555A"/>
    <w:rsid w:val="00AB5A38"/>
    <w:rsid w:val="00AB722A"/>
    <w:rsid w:val="00AB7364"/>
    <w:rsid w:val="00AB7E59"/>
    <w:rsid w:val="00AC01AA"/>
    <w:rsid w:val="00AC1142"/>
    <w:rsid w:val="00AC17DF"/>
    <w:rsid w:val="00AC2A2A"/>
    <w:rsid w:val="00AC3935"/>
    <w:rsid w:val="00AC4F72"/>
    <w:rsid w:val="00AC526D"/>
    <w:rsid w:val="00AC5FC4"/>
    <w:rsid w:val="00AC78B1"/>
    <w:rsid w:val="00AD0273"/>
    <w:rsid w:val="00AD50AA"/>
    <w:rsid w:val="00AD56BF"/>
    <w:rsid w:val="00AD7296"/>
    <w:rsid w:val="00AD74D4"/>
    <w:rsid w:val="00AE0B5F"/>
    <w:rsid w:val="00AE2F5A"/>
    <w:rsid w:val="00AE3826"/>
    <w:rsid w:val="00AE4B6A"/>
    <w:rsid w:val="00AE5144"/>
    <w:rsid w:val="00AE53D9"/>
    <w:rsid w:val="00AE58E6"/>
    <w:rsid w:val="00AE655C"/>
    <w:rsid w:val="00AE71CE"/>
    <w:rsid w:val="00AE7469"/>
    <w:rsid w:val="00AE7BE4"/>
    <w:rsid w:val="00AF029F"/>
    <w:rsid w:val="00AF2EF7"/>
    <w:rsid w:val="00AF3778"/>
    <w:rsid w:val="00AF4C49"/>
    <w:rsid w:val="00AF4F21"/>
    <w:rsid w:val="00AF57EB"/>
    <w:rsid w:val="00AF5905"/>
    <w:rsid w:val="00AF741A"/>
    <w:rsid w:val="00AF7DB9"/>
    <w:rsid w:val="00B01736"/>
    <w:rsid w:val="00B021DF"/>
    <w:rsid w:val="00B02351"/>
    <w:rsid w:val="00B02535"/>
    <w:rsid w:val="00B0329C"/>
    <w:rsid w:val="00B03603"/>
    <w:rsid w:val="00B03EB2"/>
    <w:rsid w:val="00B04161"/>
    <w:rsid w:val="00B056F9"/>
    <w:rsid w:val="00B05DBB"/>
    <w:rsid w:val="00B064E2"/>
    <w:rsid w:val="00B06820"/>
    <w:rsid w:val="00B06A62"/>
    <w:rsid w:val="00B0758A"/>
    <w:rsid w:val="00B07707"/>
    <w:rsid w:val="00B07F1A"/>
    <w:rsid w:val="00B102E3"/>
    <w:rsid w:val="00B10BA2"/>
    <w:rsid w:val="00B11E3D"/>
    <w:rsid w:val="00B12626"/>
    <w:rsid w:val="00B13355"/>
    <w:rsid w:val="00B13D67"/>
    <w:rsid w:val="00B14137"/>
    <w:rsid w:val="00B150BC"/>
    <w:rsid w:val="00B15236"/>
    <w:rsid w:val="00B1647A"/>
    <w:rsid w:val="00B17E82"/>
    <w:rsid w:val="00B20997"/>
    <w:rsid w:val="00B2113F"/>
    <w:rsid w:val="00B25221"/>
    <w:rsid w:val="00B260E8"/>
    <w:rsid w:val="00B302D9"/>
    <w:rsid w:val="00B30D50"/>
    <w:rsid w:val="00B3195E"/>
    <w:rsid w:val="00B34E39"/>
    <w:rsid w:val="00B37284"/>
    <w:rsid w:val="00B37D09"/>
    <w:rsid w:val="00B40021"/>
    <w:rsid w:val="00B4057A"/>
    <w:rsid w:val="00B44406"/>
    <w:rsid w:val="00B44890"/>
    <w:rsid w:val="00B454C4"/>
    <w:rsid w:val="00B4672C"/>
    <w:rsid w:val="00B468D3"/>
    <w:rsid w:val="00B476FC"/>
    <w:rsid w:val="00B479D1"/>
    <w:rsid w:val="00B5080A"/>
    <w:rsid w:val="00B508FD"/>
    <w:rsid w:val="00B54883"/>
    <w:rsid w:val="00B55263"/>
    <w:rsid w:val="00B55E20"/>
    <w:rsid w:val="00B575BA"/>
    <w:rsid w:val="00B6004F"/>
    <w:rsid w:val="00B60129"/>
    <w:rsid w:val="00B60320"/>
    <w:rsid w:val="00B60C61"/>
    <w:rsid w:val="00B61D91"/>
    <w:rsid w:val="00B61F91"/>
    <w:rsid w:val="00B6486F"/>
    <w:rsid w:val="00B6496A"/>
    <w:rsid w:val="00B64E36"/>
    <w:rsid w:val="00B66618"/>
    <w:rsid w:val="00B66839"/>
    <w:rsid w:val="00B6765A"/>
    <w:rsid w:val="00B67711"/>
    <w:rsid w:val="00B72B81"/>
    <w:rsid w:val="00B746AA"/>
    <w:rsid w:val="00B74C1D"/>
    <w:rsid w:val="00B758AB"/>
    <w:rsid w:val="00B76429"/>
    <w:rsid w:val="00B7706A"/>
    <w:rsid w:val="00B810A1"/>
    <w:rsid w:val="00B84E8E"/>
    <w:rsid w:val="00B86702"/>
    <w:rsid w:val="00B87F83"/>
    <w:rsid w:val="00B87FD8"/>
    <w:rsid w:val="00B90B14"/>
    <w:rsid w:val="00B90D7A"/>
    <w:rsid w:val="00B91487"/>
    <w:rsid w:val="00B931BF"/>
    <w:rsid w:val="00B956D4"/>
    <w:rsid w:val="00B964C7"/>
    <w:rsid w:val="00B97173"/>
    <w:rsid w:val="00B976B5"/>
    <w:rsid w:val="00BA0D38"/>
    <w:rsid w:val="00BA10F8"/>
    <w:rsid w:val="00BA2117"/>
    <w:rsid w:val="00BA2977"/>
    <w:rsid w:val="00BA2BDC"/>
    <w:rsid w:val="00BA3E50"/>
    <w:rsid w:val="00BA6043"/>
    <w:rsid w:val="00BA7432"/>
    <w:rsid w:val="00BA7BEF"/>
    <w:rsid w:val="00BB0383"/>
    <w:rsid w:val="00BB03E6"/>
    <w:rsid w:val="00BB1C11"/>
    <w:rsid w:val="00BB204C"/>
    <w:rsid w:val="00BB48BD"/>
    <w:rsid w:val="00BB4BC2"/>
    <w:rsid w:val="00BB7C1F"/>
    <w:rsid w:val="00BC0E89"/>
    <w:rsid w:val="00BC105F"/>
    <w:rsid w:val="00BC1AA0"/>
    <w:rsid w:val="00BC1C4E"/>
    <w:rsid w:val="00BC3835"/>
    <w:rsid w:val="00BC55BF"/>
    <w:rsid w:val="00BC6D5D"/>
    <w:rsid w:val="00BC7EB9"/>
    <w:rsid w:val="00BD2643"/>
    <w:rsid w:val="00BD42C2"/>
    <w:rsid w:val="00BD43CD"/>
    <w:rsid w:val="00BD6464"/>
    <w:rsid w:val="00BD6558"/>
    <w:rsid w:val="00BD7287"/>
    <w:rsid w:val="00BD7B60"/>
    <w:rsid w:val="00BE02FD"/>
    <w:rsid w:val="00BE08BF"/>
    <w:rsid w:val="00BE1731"/>
    <w:rsid w:val="00BE2209"/>
    <w:rsid w:val="00BE33B1"/>
    <w:rsid w:val="00BE3A50"/>
    <w:rsid w:val="00BE3C0E"/>
    <w:rsid w:val="00BE54B5"/>
    <w:rsid w:val="00BE63B5"/>
    <w:rsid w:val="00BE6F41"/>
    <w:rsid w:val="00BE7A31"/>
    <w:rsid w:val="00BE7D15"/>
    <w:rsid w:val="00BF0E1B"/>
    <w:rsid w:val="00BF1996"/>
    <w:rsid w:val="00BF1F7C"/>
    <w:rsid w:val="00BF2C18"/>
    <w:rsid w:val="00BF3214"/>
    <w:rsid w:val="00BF4101"/>
    <w:rsid w:val="00BF4748"/>
    <w:rsid w:val="00BF5971"/>
    <w:rsid w:val="00BF62EF"/>
    <w:rsid w:val="00BF71DE"/>
    <w:rsid w:val="00BF7E5F"/>
    <w:rsid w:val="00C00DB1"/>
    <w:rsid w:val="00C01C48"/>
    <w:rsid w:val="00C03181"/>
    <w:rsid w:val="00C04648"/>
    <w:rsid w:val="00C046CD"/>
    <w:rsid w:val="00C050BB"/>
    <w:rsid w:val="00C065C6"/>
    <w:rsid w:val="00C065FD"/>
    <w:rsid w:val="00C06FED"/>
    <w:rsid w:val="00C07FBD"/>
    <w:rsid w:val="00C14E2A"/>
    <w:rsid w:val="00C15867"/>
    <w:rsid w:val="00C17298"/>
    <w:rsid w:val="00C20A39"/>
    <w:rsid w:val="00C20FB5"/>
    <w:rsid w:val="00C21D94"/>
    <w:rsid w:val="00C2296D"/>
    <w:rsid w:val="00C229B5"/>
    <w:rsid w:val="00C22A04"/>
    <w:rsid w:val="00C23155"/>
    <w:rsid w:val="00C2435F"/>
    <w:rsid w:val="00C25C43"/>
    <w:rsid w:val="00C302DD"/>
    <w:rsid w:val="00C30F10"/>
    <w:rsid w:val="00C33206"/>
    <w:rsid w:val="00C334CC"/>
    <w:rsid w:val="00C33FF9"/>
    <w:rsid w:val="00C349CA"/>
    <w:rsid w:val="00C34E1F"/>
    <w:rsid w:val="00C40C41"/>
    <w:rsid w:val="00C42BF4"/>
    <w:rsid w:val="00C43175"/>
    <w:rsid w:val="00C43EF4"/>
    <w:rsid w:val="00C44226"/>
    <w:rsid w:val="00C447EC"/>
    <w:rsid w:val="00C45885"/>
    <w:rsid w:val="00C4641F"/>
    <w:rsid w:val="00C4698C"/>
    <w:rsid w:val="00C479D7"/>
    <w:rsid w:val="00C50F22"/>
    <w:rsid w:val="00C52B53"/>
    <w:rsid w:val="00C53B4F"/>
    <w:rsid w:val="00C53CE9"/>
    <w:rsid w:val="00C56223"/>
    <w:rsid w:val="00C57971"/>
    <w:rsid w:val="00C6006C"/>
    <w:rsid w:val="00C64081"/>
    <w:rsid w:val="00C6558B"/>
    <w:rsid w:val="00C667B5"/>
    <w:rsid w:val="00C67A87"/>
    <w:rsid w:val="00C7135D"/>
    <w:rsid w:val="00C71BC0"/>
    <w:rsid w:val="00C71DE8"/>
    <w:rsid w:val="00C730F9"/>
    <w:rsid w:val="00C73BE7"/>
    <w:rsid w:val="00C73C42"/>
    <w:rsid w:val="00C73EFF"/>
    <w:rsid w:val="00C74E8E"/>
    <w:rsid w:val="00C76A61"/>
    <w:rsid w:val="00C76BA4"/>
    <w:rsid w:val="00C77B53"/>
    <w:rsid w:val="00C804BE"/>
    <w:rsid w:val="00C80CC7"/>
    <w:rsid w:val="00C8108B"/>
    <w:rsid w:val="00C81BCC"/>
    <w:rsid w:val="00C82F90"/>
    <w:rsid w:val="00C83A48"/>
    <w:rsid w:val="00C848EA"/>
    <w:rsid w:val="00C85865"/>
    <w:rsid w:val="00C85E85"/>
    <w:rsid w:val="00C91A5B"/>
    <w:rsid w:val="00C92A1A"/>
    <w:rsid w:val="00C92C8C"/>
    <w:rsid w:val="00CA2EAE"/>
    <w:rsid w:val="00CA34D4"/>
    <w:rsid w:val="00CA3562"/>
    <w:rsid w:val="00CA3A9B"/>
    <w:rsid w:val="00CA4AC1"/>
    <w:rsid w:val="00CA5D94"/>
    <w:rsid w:val="00CA6F72"/>
    <w:rsid w:val="00CB0316"/>
    <w:rsid w:val="00CB0317"/>
    <w:rsid w:val="00CB0824"/>
    <w:rsid w:val="00CB0B11"/>
    <w:rsid w:val="00CB0F0C"/>
    <w:rsid w:val="00CB2349"/>
    <w:rsid w:val="00CB2416"/>
    <w:rsid w:val="00CB2E8D"/>
    <w:rsid w:val="00CB46C1"/>
    <w:rsid w:val="00CB499C"/>
    <w:rsid w:val="00CB5354"/>
    <w:rsid w:val="00CB5E30"/>
    <w:rsid w:val="00CB71F3"/>
    <w:rsid w:val="00CB7476"/>
    <w:rsid w:val="00CC14A1"/>
    <w:rsid w:val="00CC1A94"/>
    <w:rsid w:val="00CC2064"/>
    <w:rsid w:val="00CC2C7E"/>
    <w:rsid w:val="00CC38F8"/>
    <w:rsid w:val="00CC4AE5"/>
    <w:rsid w:val="00CC57DD"/>
    <w:rsid w:val="00CC6A14"/>
    <w:rsid w:val="00CC6E10"/>
    <w:rsid w:val="00CC70A3"/>
    <w:rsid w:val="00CC7F83"/>
    <w:rsid w:val="00CD0727"/>
    <w:rsid w:val="00CD0DAB"/>
    <w:rsid w:val="00CD53C3"/>
    <w:rsid w:val="00CD55DA"/>
    <w:rsid w:val="00CD574E"/>
    <w:rsid w:val="00CE0C5E"/>
    <w:rsid w:val="00CE3008"/>
    <w:rsid w:val="00CE46DA"/>
    <w:rsid w:val="00CE4C22"/>
    <w:rsid w:val="00CE5F31"/>
    <w:rsid w:val="00CE63CC"/>
    <w:rsid w:val="00CE756E"/>
    <w:rsid w:val="00CF038D"/>
    <w:rsid w:val="00CF2563"/>
    <w:rsid w:val="00CF3389"/>
    <w:rsid w:val="00CF41EC"/>
    <w:rsid w:val="00CF5359"/>
    <w:rsid w:val="00CF59C4"/>
    <w:rsid w:val="00CF5D04"/>
    <w:rsid w:val="00CF613E"/>
    <w:rsid w:val="00CF6FD8"/>
    <w:rsid w:val="00D039B1"/>
    <w:rsid w:val="00D03C0F"/>
    <w:rsid w:val="00D04DE4"/>
    <w:rsid w:val="00D04ECA"/>
    <w:rsid w:val="00D063F1"/>
    <w:rsid w:val="00D120F7"/>
    <w:rsid w:val="00D13B81"/>
    <w:rsid w:val="00D14F22"/>
    <w:rsid w:val="00D15994"/>
    <w:rsid w:val="00D15F41"/>
    <w:rsid w:val="00D20592"/>
    <w:rsid w:val="00D21677"/>
    <w:rsid w:val="00D218DE"/>
    <w:rsid w:val="00D22708"/>
    <w:rsid w:val="00D22B6C"/>
    <w:rsid w:val="00D24723"/>
    <w:rsid w:val="00D249C4"/>
    <w:rsid w:val="00D25137"/>
    <w:rsid w:val="00D2603D"/>
    <w:rsid w:val="00D2683C"/>
    <w:rsid w:val="00D31021"/>
    <w:rsid w:val="00D31777"/>
    <w:rsid w:val="00D3345F"/>
    <w:rsid w:val="00D33CBB"/>
    <w:rsid w:val="00D35F8B"/>
    <w:rsid w:val="00D42237"/>
    <w:rsid w:val="00D42E34"/>
    <w:rsid w:val="00D44762"/>
    <w:rsid w:val="00D460BC"/>
    <w:rsid w:val="00D46A6B"/>
    <w:rsid w:val="00D4718A"/>
    <w:rsid w:val="00D476D1"/>
    <w:rsid w:val="00D50D20"/>
    <w:rsid w:val="00D50D31"/>
    <w:rsid w:val="00D522B7"/>
    <w:rsid w:val="00D55B3D"/>
    <w:rsid w:val="00D56B9A"/>
    <w:rsid w:val="00D57918"/>
    <w:rsid w:val="00D57FD0"/>
    <w:rsid w:val="00D60CA1"/>
    <w:rsid w:val="00D61859"/>
    <w:rsid w:val="00D61A6E"/>
    <w:rsid w:val="00D620FF"/>
    <w:rsid w:val="00D631C2"/>
    <w:rsid w:val="00D63524"/>
    <w:rsid w:val="00D6413E"/>
    <w:rsid w:val="00D644A6"/>
    <w:rsid w:val="00D64B29"/>
    <w:rsid w:val="00D65F44"/>
    <w:rsid w:val="00D712B4"/>
    <w:rsid w:val="00D71723"/>
    <w:rsid w:val="00D731B5"/>
    <w:rsid w:val="00D737EA"/>
    <w:rsid w:val="00D73BA6"/>
    <w:rsid w:val="00D73DC6"/>
    <w:rsid w:val="00D7430E"/>
    <w:rsid w:val="00D74C1A"/>
    <w:rsid w:val="00D75205"/>
    <w:rsid w:val="00D754C1"/>
    <w:rsid w:val="00D75F8C"/>
    <w:rsid w:val="00D77A35"/>
    <w:rsid w:val="00D800D5"/>
    <w:rsid w:val="00D80CCC"/>
    <w:rsid w:val="00D80E9E"/>
    <w:rsid w:val="00D81494"/>
    <w:rsid w:val="00D81B3E"/>
    <w:rsid w:val="00D8332A"/>
    <w:rsid w:val="00D85512"/>
    <w:rsid w:val="00D90C70"/>
    <w:rsid w:val="00D90E49"/>
    <w:rsid w:val="00D92673"/>
    <w:rsid w:val="00D94E93"/>
    <w:rsid w:val="00DA11A5"/>
    <w:rsid w:val="00DA166F"/>
    <w:rsid w:val="00DA29D5"/>
    <w:rsid w:val="00DA4DC8"/>
    <w:rsid w:val="00DA53FF"/>
    <w:rsid w:val="00DA7718"/>
    <w:rsid w:val="00DB297C"/>
    <w:rsid w:val="00DB35CF"/>
    <w:rsid w:val="00DB6539"/>
    <w:rsid w:val="00DB6B91"/>
    <w:rsid w:val="00DB765B"/>
    <w:rsid w:val="00DB7900"/>
    <w:rsid w:val="00DB7F4F"/>
    <w:rsid w:val="00DC09BE"/>
    <w:rsid w:val="00DC2A72"/>
    <w:rsid w:val="00DC692A"/>
    <w:rsid w:val="00DC6A10"/>
    <w:rsid w:val="00DC6D65"/>
    <w:rsid w:val="00DD21ED"/>
    <w:rsid w:val="00DD49C9"/>
    <w:rsid w:val="00DD502B"/>
    <w:rsid w:val="00DD6BE9"/>
    <w:rsid w:val="00DE13F5"/>
    <w:rsid w:val="00DE19ED"/>
    <w:rsid w:val="00DE1D5E"/>
    <w:rsid w:val="00DE1E85"/>
    <w:rsid w:val="00DE258C"/>
    <w:rsid w:val="00DE2CC3"/>
    <w:rsid w:val="00DE2EB8"/>
    <w:rsid w:val="00DE350C"/>
    <w:rsid w:val="00DE3835"/>
    <w:rsid w:val="00DE3F39"/>
    <w:rsid w:val="00DE4AE0"/>
    <w:rsid w:val="00DE6236"/>
    <w:rsid w:val="00DE657E"/>
    <w:rsid w:val="00DE7307"/>
    <w:rsid w:val="00DF1D98"/>
    <w:rsid w:val="00DF44C1"/>
    <w:rsid w:val="00DF4704"/>
    <w:rsid w:val="00DF6528"/>
    <w:rsid w:val="00E00A51"/>
    <w:rsid w:val="00E013D5"/>
    <w:rsid w:val="00E024AA"/>
    <w:rsid w:val="00E04BA4"/>
    <w:rsid w:val="00E06673"/>
    <w:rsid w:val="00E06D22"/>
    <w:rsid w:val="00E07109"/>
    <w:rsid w:val="00E07EA0"/>
    <w:rsid w:val="00E105AF"/>
    <w:rsid w:val="00E106C4"/>
    <w:rsid w:val="00E10975"/>
    <w:rsid w:val="00E10FE3"/>
    <w:rsid w:val="00E125FB"/>
    <w:rsid w:val="00E14D1D"/>
    <w:rsid w:val="00E14E53"/>
    <w:rsid w:val="00E15101"/>
    <w:rsid w:val="00E15579"/>
    <w:rsid w:val="00E1690E"/>
    <w:rsid w:val="00E1693E"/>
    <w:rsid w:val="00E16D12"/>
    <w:rsid w:val="00E16E45"/>
    <w:rsid w:val="00E20584"/>
    <w:rsid w:val="00E217AA"/>
    <w:rsid w:val="00E22CBF"/>
    <w:rsid w:val="00E24535"/>
    <w:rsid w:val="00E250F1"/>
    <w:rsid w:val="00E25408"/>
    <w:rsid w:val="00E26496"/>
    <w:rsid w:val="00E2670D"/>
    <w:rsid w:val="00E26B1A"/>
    <w:rsid w:val="00E27022"/>
    <w:rsid w:val="00E311D1"/>
    <w:rsid w:val="00E329B6"/>
    <w:rsid w:val="00E32E6B"/>
    <w:rsid w:val="00E33106"/>
    <w:rsid w:val="00E33447"/>
    <w:rsid w:val="00E3550D"/>
    <w:rsid w:val="00E35B4E"/>
    <w:rsid w:val="00E4458A"/>
    <w:rsid w:val="00E446C6"/>
    <w:rsid w:val="00E47141"/>
    <w:rsid w:val="00E50035"/>
    <w:rsid w:val="00E529A3"/>
    <w:rsid w:val="00E53175"/>
    <w:rsid w:val="00E53C1D"/>
    <w:rsid w:val="00E55799"/>
    <w:rsid w:val="00E57893"/>
    <w:rsid w:val="00E6125E"/>
    <w:rsid w:val="00E614E0"/>
    <w:rsid w:val="00E642D2"/>
    <w:rsid w:val="00E65435"/>
    <w:rsid w:val="00E659D7"/>
    <w:rsid w:val="00E65C9C"/>
    <w:rsid w:val="00E66B33"/>
    <w:rsid w:val="00E70439"/>
    <w:rsid w:val="00E70DC3"/>
    <w:rsid w:val="00E72DD6"/>
    <w:rsid w:val="00E73C96"/>
    <w:rsid w:val="00E73F7F"/>
    <w:rsid w:val="00E74383"/>
    <w:rsid w:val="00E746D5"/>
    <w:rsid w:val="00E76BE9"/>
    <w:rsid w:val="00E80718"/>
    <w:rsid w:val="00E812BB"/>
    <w:rsid w:val="00E8137F"/>
    <w:rsid w:val="00E84923"/>
    <w:rsid w:val="00E8517D"/>
    <w:rsid w:val="00E86C2C"/>
    <w:rsid w:val="00E87726"/>
    <w:rsid w:val="00E907C9"/>
    <w:rsid w:val="00E9374C"/>
    <w:rsid w:val="00E94320"/>
    <w:rsid w:val="00E965E3"/>
    <w:rsid w:val="00EA0845"/>
    <w:rsid w:val="00EA2887"/>
    <w:rsid w:val="00EA429F"/>
    <w:rsid w:val="00EA4F9E"/>
    <w:rsid w:val="00EA5557"/>
    <w:rsid w:val="00EA6D3B"/>
    <w:rsid w:val="00EB00AD"/>
    <w:rsid w:val="00EB03E7"/>
    <w:rsid w:val="00EB10BD"/>
    <w:rsid w:val="00EB136C"/>
    <w:rsid w:val="00EB3D59"/>
    <w:rsid w:val="00EB480E"/>
    <w:rsid w:val="00EB5EC6"/>
    <w:rsid w:val="00EB776C"/>
    <w:rsid w:val="00EB7FC9"/>
    <w:rsid w:val="00EC2060"/>
    <w:rsid w:val="00EC36C4"/>
    <w:rsid w:val="00EC4992"/>
    <w:rsid w:val="00ED1E6E"/>
    <w:rsid w:val="00ED257B"/>
    <w:rsid w:val="00ED39DF"/>
    <w:rsid w:val="00ED3A89"/>
    <w:rsid w:val="00ED408D"/>
    <w:rsid w:val="00ED45F1"/>
    <w:rsid w:val="00ED490B"/>
    <w:rsid w:val="00ED7137"/>
    <w:rsid w:val="00ED7A2B"/>
    <w:rsid w:val="00EE191C"/>
    <w:rsid w:val="00EE2119"/>
    <w:rsid w:val="00EE28B9"/>
    <w:rsid w:val="00EE4F2A"/>
    <w:rsid w:val="00EE7380"/>
    <w:rsid w:val="00EF0901"/>
    <w:rsid w:val="00EF258F"/>
    <w:rsid w:val="00EF3175"/>
    <w:rsid w:val="00EF373A"/>
    <w:rsid w:val="00EF4408"/>
    <w:rsid w:val="00EF4CFE"/>
    <w:rsid w:val="00EF518E"/>
    <w:rsid w:val="00EF5684"/>
    <w:rsid w:val="00EF65CE"/>
    <w:rsid w:val="00EF705B"/>
    <w:rsid w:val="00F01CE5"/>
    <w:rsid w:val="00F028B2"/>
    <w:rsid w:val="00F030ED"/>
    <w:rsid w:val="00F036EB"/>
    <w:rsid w:val="00F036FF"/>
    <w:rsid w:val="00F03BD5"/>
    <w:rsid w:val="00F0459E"/>
    <w:rsid w:val="00F04EEC"/>
    <w:rsid w:val="00F064EF"/>
    <w:rsid w:val="00F07236"/>
    <w:rsid w:val="00F12109"/>
    <w:rsid w:val="00F1248E"/>
    <w:rsid w:val="00F12CA2"/>
    <w:rsid w:val="00F14041"/>
    <w:rsid w:val="00F1508A"/>
    <w:rsid w:val="00F2090A"/>
    <w:rsid w:val="00F21088"/>
    <w:rsid w:val="00F2351E"/>
    <w:rsid w:val="00F23BC5"/>
    <w:rsid w:val="00F244F9"/>
    <w:rsid w:val="00F24F28"/>
    <w:rsid w:val="00F269BB"/>
    <w:rsid w:val="00F269E1"/>
    <w:rsid w:val="00F275C8"/>
    <w:rsid w:val="00F30BE5"/>
    <w:rsid w:val="00F30E66"/>
    <w:rsid w:val="00F327E7"/>
    <w:rsid w:val="00F32A5F"/>
    <w:rsid w:val="00F33822"/>
    <w:rsid w:val="00F34966"/>
    <w:rsid w:val="00F35284"/>
    <w:rsid w:val="00F35746"/>
    <w:rsid w:val="00F36371"/>
    <w:rsid w:val="00F36C78"/>
    <w:rsid w:val="00F374E0"/>
    <w:rsid w:val="00F37BDF"/>
    <w:rsid w:val="00F4101B"/>
    <w:rsid w:val="00F41701"/>
    <w:rsid w:val="00F435B3"/>
    <w:rsid w:val="00F436A3"/>
    <w:rsid w:val="00F447C7"/>
    <w:rsid w:val="00F45B48"/>
    <w:rsid w:val="00F4632A"/>
    <w:rsid w:val="00F47535"/>
    <w:rsid w:val="00F47788"/>
    <w:rsid w:val="00F52BFB"/>
    <w:rsid w:val="00F554A9"/>
    <w:rsid w:val="00F5652E"/>
    <w:rsid w:val="00F60CC4"/>
    <w:rsid w:val="00F63AE1"/>
    <w:rsid w:val="00F65116"/>
    <w:rsid w:val="00F65506"/>
    <w:rsid w:val="00F65DD5"/>
    <w:rsid w:val="00F67DC0"/>
    <w:rsid w:val="00F70C2D"/>
    <w:rsid w:val="00F70DCB"/>
    <w:rsid w:val="00F71092"/>
    <w:rsid w:val="00F716FD"/>
    <w:rsid w:val="00F721B6"/>
    <w:rsid w:val="00F72392"/>
    <w:rsid w:val="00F73659"/>
    <w:rsid w:val="00F75C5F"/>
    <w:rsid w:val="00F75D9F"/>
    <w:rsid w:val="00F76F44"/>
    <w:rsid w:val="00F80355"/>
    <w:rsid w:val="00F80496"/>
    <w:rsid w:val="00F81E24"/>
    <w:rsid w:val="00F824A0"/>
    <w:rsid w:val="00F84557"/>
    <w:rsid w:val="00F8762C"/>
    <w:rsid w:val="00F90563"/>
    <w:rsid w:val="00F9058C"/>
    <w:rsid w:val="00F9171C"/>
    <w:rsid w:val="00F91A78"/>
    <w:rsid w:val="00F924A5"/>
    <w:rsid w:val="00F9314E"/>
    <w:rsid w:val="00F9601D"/>
    <w:rsid w:val="00F9608C"/>
    <w:rsid w:val="00FA1805"/>
    <w:rsid w:val="00FA2474"/>
    <w:rsid w:val="00FA2652"/>
    <w:rsid w:val="00FA29EE"/>
    <w:rsid w:val="00FA31C1"/>
    <w:rsid w:val="00FA386C"/>
    <w:rsid w:val="00FA4B4C"/>
    <w:rsid w:val="00FA54D3"/>
    <w:rsid w:val="00FA56BF"/>
    <w:rsid w:val="00FA6349"/>
    <w:rsid w:val="00FB0008"/>
    <w:rsid w:val="00FB0C81"/>
    <w:rsid w:val="00FB1465"/>
    <w:rsid w:val="00FB1E30"/>
    <w:rsid w:val="00FB1F17"/>
    <w:rsid w:val="00FB3B8D"/>
    <w:rsid w:val="00FB4AAB"/>
    <w:rsid w:val="00FB4CD5"/>
    <w:rsid w:val="00FC0BBD"/>
    <w:rsid w:val="00FC10F0"/>
    <w:rsid w:val="00FC2200"/>
    <w:rsid w:val="00FC2540"/>
    <w:rsid w:val="00FC770F"/>
    <w:rsid w:val="00FC7D01"/>
    <w:rsid w:val="00FD113F"/>
    <w:rsid w:val="00FD1BF9"/>
    <w:rsid w:val="00FD362E"/>
    <w:rsid w:val="00FD3B2A"/>
    <w:rsid w:val="00FD3DCC"/>
    <w:rsid w:val="00FD4012"/>
    <w:rsid w:val="00FD55FE"/>
    <w:rsid w:val="00FD6568"/>
    <w:rsid w:val="00FD73F4"/>
    <w:rsid w:val="00FD7F76"/>
    <w:rsid w:val="00FE09A1"/>
    <w:rsid w:val="00FE3364"/>
    <w:rsid w:val="00FE36AF"/>
    <w:rsid w:val="00FE471C"/>
    <w:rsid w:val="00FE5F62"/>
    <w:rsid w:val="00FE7BEF"/>
    <w:rsid w:val="00FF0204"/>
    <w:rsid w:val="00FF0B73"/>
    <w:rsid w:val="00FF141E"/>
    <w:rsid w:val="00FF1B8E"/>
    <w:rsid w:val="00FF1CD6"/>
    <w:rsid w:val="00FF3AED"/>
    <w:rsid w:val="00FF52CB"/>
    <w:rsid w:val="00FF5319"/>
    <w:rsid w:val="00FF5867"/>
    <w:rsid w:val="00FF5F42"/>
    <w:rsid w:val="00FF6C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D5FAC"/>
  <w15:chartTrackingRefBased/>
  <w15:docId w15:val="{3BA3C459-4D6B-44A9-8D0B-F43B2058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2.xml><?xml version="1.0" encoding="utf-8"?>
<ds:datastoreItem xmlns:ds="http://schemas.openxmlformats.org/officeDocument/2006/customXml" ds:itemID="{71C18933-A4DB-4646-BA02-11442A680BD8}"/>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44</TotalTime>
  <Pages>9</Pages>
  <Words>3519</Words>
  <Characters>20060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UNMFS</Company>
  <LinksUpToDate>false</LinksUpToDate>
  <CharactersWithSpaces>23532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Balaji Natarajan</dc:creator>
  <cp:keywords>98th ExCom</cp:keywords>
  <dc:description>HPMP tranche request</dc:description>
  <cp:lastModifiedBy>Muriel Aguiar</cp:lastModifiedBy>
  <cp:revision>18</cp:revision>
  <cp:lastPrinted>2001-05-26T16:40:00Z</cp:lastPrinted>
  <dcterms:created xsi:type="dcterms:W3CDTF">2026-05-14T18:00:00Z</dcterms:created>
  <dcterms:modified xsi:type="dcterms:W3CDTF">2026-05-14T20:44:00Z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UNEP/OzL.Pro/ExCom/98/35</vt:lpwstr>
  </property>
  <property fmtid="{D5CDD505-2E9C-101B-9397-08002B2CF9AE}" pid="3" name="Revision date">
    <vt:lpwstr>5/14/2026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0x0101005B4E12BC6CABEA4BA8700881D1FA59F9</vt:lpwstr>
  </property>
</Properties>
</file>