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2" w:type="dxa"/>
        <w:tblInd w:w="-432" w:type="dxa"/>
        <w:tblLayout w:type="fixed"/>
        <w:tblLook w:val="0000" w:firstRow="0" w:lastRow="0" w:firstColumn="0" w:lastColumn="0" w:noHBand="0" w:noVBand="0"/>
      </w:tblPr>
      <w:tblGrid>
        <w:gridCol w:w="1879"/>
        <w:gridCol w:w="4016"/>
        <w:gridCol w:w="4167"/>
      </w:tblGrid>
      <w:tr w:rsidR="0087455A" w:rsidRPr="00D007C1" w14:paraId="2C23243C" w14:textId="77777777" w:rsidTr="001D0003">
        <w:trPr>
          <w:trHeight w:val="689"/>
        </w:trPr>
        <w:tc>
          <w:tcPr>
            <w:tcW w:w="5895" w:type="dxa"/>
            <w:gridSpan w:val="2"/>
            <w:tcBorders>
              <w:bottom w:val="single" w:sz="18" w:space="0" w:color="auto"/>
            </w:tcBorders>
          </w:tcPr>
          <w:p w14:paraId="0AC4BCDF" w14:textId="77777777" w:rsidR="001D0003" w:rsidRPr="00D007C1" w:rsidRDefault="001D0003" w:rsidP="001D0003">
            <w:pPr>
              <w:rPr>
                <w:rFonts w:ascii="Univers" w:hAnsi="Univers"/>
                <w:b/>
                <w:sz w:val="28"/>
                <w:szCs w:val="28"/>
                <w:lang w:val="es-ES_tradnl"/>
              </w:rPr>
            </w:pPr>
            <w:r w:rsidRPr="00D007C1">
              <w:rPr>
                <w:rFonts w:ascii="Univers" w:hAnsi="Univers"/>
                <w:b/>
                <w:sz w:val="28"/>
                <w:szCs w:val="28"/>
                <w:lang w:val="es-ES_tradnl"/>
              </w:rPr>
              <w:t>NACIONES</w:t>
            </w:r>
          </w:p>
          <w:p w14:paraId="65F7CBAC" w14:textId="388E5C67" w:rsidR="0087455A" w:rsidRPr="00D007C1" w:rsidRDefault="001D0003" w:rsidP="001D0003">
            <w:pPr>
              <w:rPr>
                <w:rFonts w:ascii="Univers" w:hAnsi="Univers"/>
                <w:b/>
                <w:sz w:val="28"/>
                <w:szCs w:val="28"/>
                <w:lang w:val="es-ES_tradnl"/>
              </w:rPr>
            </w:pPr>
            <w:r w:rsidRPr="00D007C1">
              <w:rPr>
                <w:rFonts w:ascii="Univers" w:hAnsi="Univers"/>
                <w:b/>
                <w:sz w:val="28"/>
                <w:szCs w:val="28"/>
                <w:lang w:val="es-ES_tradnl"/>
              </w:rPr>
              <w:t>UNIDAS</w:t>
            </w:r>
          </w:p>
        </w:tc>
        <w:tc>
          <w:tcPr>
            <w:tcW w:w="4167" w:type="dxa"/>
            <w:tcBorders>
              <w:bottom w:val="single" w:sz="18" w:space="0" w:color="auto"/>
            </w:tcBorders>
          </w:tcPr>
          <w:p w14:paraId="6E4D7234" w14:textId="77777777" w:rsidR="0087455A" w:rsidRPr="00D007C1" w:rsidRDefault="0024162E">
            <w:pPr>
              <w:jc w:val="right"/>
              <w:rPr>
                <w:rFonts w:asciiTheme="minorBidi" w:hAnsiTheme="minorBidi" w:cstheme="minorBidi"/>
                <w:sz w:val="52"/>
                <w:szCs w:val="52"/>
                <w:lang w:val="es-ES_tradnl"/>
              </w:rPr>
            </w:pPr>
            <w:r w:rsidRPr="00D007C1">
              <w:rPr>
                <w:rFonts w:asciiTheme="minorBidi" w:hAnsiTheme="minorBidi" w:cstheme="minorBidi"/>
                <w:b/>
                <w:sz w:val="72"/>
                <w:lang w:val="es-ES_tradnl"/>
              </w:rPr>
              <w:t>EP</w:t>
            </w:r>
          </w:p>
        </w:tc>
      </w:tr>
      <w:tr w:rsidR="0087455A" w:rsidRPr="00D007C1" w14:paraId="011BEE7C" w14:textId="77777777" w:rsidTr="001D00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79" w:type="dxa"/>
            <w:tcBorders>
              <w:top w:val="nil"/>
              <w:left w:val="nil"/>
              <w:bottom w:val="single" w:sz="36" w:space="0" w:color="auto"/>
              <w:right w:val="nil"/>
            </w:tcBorders>
          </w:tcPr>
          <w:p w14:paraId="5B31E8A3" w14:textId="77777777" w:rsidR="0087455A" w:rsidRPr="00D007C1" w:rsidRDefault="0024162E">
            <w:pPr>
              <w:spacing w:before="120"/>
              <w:rPr>
                <w:lang w:val="es-ES_tradnl"/>
              </w:rPr>
            </w:pPr>
            <w:r w:rsidRPr="00D007C1">
              <w:rPr>
                <w:noProof/>
                <w:lang w:val="en-US"/>
              </w:rPr>
              <w:drawing>
                <wp:anchor distT="0" distB="0" distL="114300" distR="114300" simplePos="0" relativeHeight="251660288" behindDoc="0" locked="0" layoutInCell="1" allowOverlap="1" wp14:anchorId="7429C194" wp14:editId="53362015">
                  <wp:simplePos x="0" y="0"/>
                  <wp:positionH relativeFrom="column">
                    <wp:posOffset>325755</wp:posOffset>
                  </wp:positionH>
                  <wp:positionV relativeFrom="paragraph">
                    <wp:posOffset>897255</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007C1">
              <w:rPr>
                <w:noProof/>
                <w:lang w:val="en-US"/>
              </w:rPr>
              <w:drawing>
                <wp:anchor distT="0" distB="0" distL="114300" distR="114300" simplePos="0" relativeHeight="251661312" behindDoc="1" locked="0" layoutInCell="0" allowOverlap="1" wp14:anchorId="36C49FA7" wp14:editId="302D96F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0FBABE11" w14:textId="77777777" w:rsidR="001E068E" w:rsidRPr="00D007C1" w:rsidRDefault="001E06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D9A5B3B" w14:textId="7E0E9017" w:rsidR="0087455A" w:rsidRPr="00D007C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Programa de las</w:t>
            </w:r>
          </w:p>
          <w:p w14:paraId="75AAA5AC" w14:textId="77777777" w:rsidR="0087455A" w:rsidRPr="00D007C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Naciones Unidas</w:t>
            </w:r>
          </w:p>
          <w:p w14:paraId="2EA29D03" w14:textId="77777777" w:rsidR="0087455A" w:rsidRPr="00D007C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007C1">
              <w:rPr>
                <w:rFonts w:ascii="Univers" w:hAnsi="Univers"/>
                <w:b/>
                <w:sz w:val="32"/>
                <w:lang w:val="es-ES_tradnl"/>
              </w:rPr>
              <w:t>para el Medio Ambiente</w:t>
            </w:r>
          </w:p>
          <w:p w14:paraId="2F6E5ABA" w14:textId="77777777" w:rsidR="0087455A" w:rsidRPr="00D007C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379B54DB" w14:textId="77777777" w:rsidR="0087455A" w:rsidRPr="00D007C1" w:rsidRDefault="0087455A">
            <w:pPr>
              <w:spacing w:before="720"/>
              <w:ind w:left="158"/>
              <w:rPr>
                <w:lang w:val="es-ES_tradnl"/>
              </w:rPr>
            </w:pPr>
          </w:p>
        </w:tc>
        <w:tc>
          <w:tcPr>
            <w:tcW w:w="4167" w:type="dxa"/>
            <w:tcBorders>
              <w:top w:val="nil"/>
              <w:left w:val="nil"/>
              <w:bottom w:val="single" w:sz="36" w:space="0" w:color="auto"/>
              <w:right w:val="nil"/>
            </w:tcBorders>
          </w:tcPr>
          <w:p w14:paraId="10637212" w14:textId="77777777" w:rsidR="001E068E" w:rsidRPr="00D007C1" w:rsidRDefault="001E068E">
            <w:pPr>
              <w:rPr>
                <w:lang w:val="es-ES_tradnl"/>
              </w:rPr>
            </w:pPr>
          </w:p>
          <w:p w14:paraId="44B4E63A" w14:textId="3CC5EEB5" w:rsidR="0087455A" w:rsidRPr="00D007C1" w:rsidRDefault="0024162E">
            <w:pPr>
              <w:rPr>
                <w:lang w:val="es-ES_tradnl"/>
              </w:rPr>
            </w:pPr>
            <w:r w:rsidRPr="00D007C1">
              <w:rPr>
                <w:lang w:val="es-ES_tradnl"/>
              </w:rPr>
              <w:t>Distr.</w:t>
            </w:r>
          </w:p>
          <w:p w14:paraId="6AF10F9E" w14:textId="77777777" w:rsidR="0087455A" w:rsidRPr="00D007C1" w:rsidRDefault="0024162E">
            <w:pPr>
              <w:rPr>
                <w:lang w:val="es-ES_tradnl"/>
              </w:rPr>
            </w:pPr>
            <w:r w:rsidRPr="00D007C1">
              <w:rPr>
                <w:lang w:val="es-ES_tradnl"/>
              </w:rPr>
              <w:t>GENERAL</w:t>
            </w:r>
          </w:p>
          <w:p w14:paraId="3CF1045A" w14:textId="77777777" w:rsidR="0087455A" w:rsidRPr="00D007C1" w:rsidRDefault="0087455A">
            <w:pPr>
              <w:rPr>
                <w:lang w:val="es-ES_tradnl"/>
              </w:rPr>
            </w:pPr>
          </w:p>
          <w:p w14:paraId="0540D687" w14:textId="498803A8" w:rsidR="0087455A" w:rsidRPr="00D007C1" w:rsidRDefault="0024162E">
            <w:pPr>
              <w:rPr>
                <w:lang w:val="es-ES_tradnl"/>
              </w:rPr>
            </w:pPr>
            <w:r w:rsidRPr="00D007C1">
              <w:rPr>
                <w:lang w:val="es-ES_tradnl"/>
              </w:rPr>
              <w:fldChar w:fldCharType="begin"/>
            </w:r>
            <w:r w:rsidRPr="00D007C1">
              <w:rPr>
                <w:lang w:val="es-ES_tradnl"/>
              </w:rPr>
              <w:instrText xml:space="preserve"> DOCPROPERTY "Document number"  \* MERGEFORMAT </w:instrText>
            </w:r>
            <w:r w:rsidRPr="00D007C1">
              <w:rPr>
                <w:lang w:val="es-ES_tradnl"/>
              </w:rPr>
              <w:fldChar w:fldCharType="separate"/>
            </w:r>
            <w:r w:rsidR="00BE4451" w:rsidRPr="00D007C1">
              <w:rPr>
                <w:lang w:val="es-ES_tradnl"/>
              </w:rPr>
              <w:t>UNEP/OzL.Pro/ExCom/89/3</w:t>
            </w:r>
            <w:r w:rsidRPr="00D007C1">
              <w:rPr>
                <w:lang w:val="es-ES_tradnl"/>
              </w:rPr>
              <w:fldChar w:fldCharType="end"/>
            </w:r>
          </w:p>
          <w:p w14:paraId="2372A6C0" w14:textId="4B1A61BC" w:rsidR="002959B4" w:rsidRPr="00D007C1" w:rsidRDefault="002959B4" w:rsidP="002959B4">
            <w:pPr>
              <w:rPr>
                <w:lang w:val="es-ES_tradnl"/>
              </w:rPr>
            </w:pPr>
            <w:r w:rsidRPr="00D007C1">
              <w:rPr>
                <w:lang w:val="es-ES_tradnl"/>
              </w:rPr>
              <w:fldChar w:fldCharType="begin"/>
            </w:r>
            <w:r w:rsidRPr="00D007C1">
              <w:rPr>
                <w:lang w:val="es-ES_tradnl"/>
              </w:rPr>
              <w:instrText xml:space="preserve"> DOCPROPERTY "Revision date" \@ "d MMMM YYYY"  \* MERGEFORMAT </w:instrText>
            </w:r>
            <w:r w:rsidRPr="00D007C1">
              <w:rPr>
                <w:lang w:val="es-ES_tradnl"/>
              </w:rPr>
              <w:fldChar w:fldCharType="separate"/>
            </w:r>
            <w:r w:rsidR="00D007C1">
              <w:rPr>
                <w:lang w:val="es-ES_tradnl"/>
              </w:rPr>
              <w:t>11</w:t>
            </w:r>
            <w:r w:rsidR="00155DC8" w:rsidRPr="00D007C1">
              <w:rPr>
                <w:lang w:val="es-ES_tradnl"/>
              </w:rPr>
              <w:t xml:space="preserve"> de </w:t>
            </w:r>
            <w:r w:rsidR="00D007C1" w:rsidRPr="00D007C1">
              <w:rPr>
                <w:lang w:val="es-ES_tradnl"/>
              </w:rPr>
              <w:t>febrero</w:t>
            </w:r>
            <w:r w:rsidR="00155DC8" w:rsidRPr="00D007C1">
              <w:rPr>
                <w:lang w:val="es-ES_tradnl"/>
              </w:rPr>
              <w:t xml:space="preserve"> de 202</w:t>
            </w:r>
            <w:r w:rsidRPr="00D007C1">
              <w:rPr>
                <w:lang w:val="es-ES_tradnl"/>
              </w:rPr>
              <w:fldChar w:fldCharType="end"/>
            </w:r>
            <w:r w:rsidR="00D007C1" w:rsidRPr="00D007C1">
              <w:rPr>
                <w:lang w:val="es-ES_tradnl"/>
              </w:rPr>
              <w:t>2</w:t>
            </w:r>
          </w:p>
          <w:p w14:paraId="0073E5F3" w14:textId="77777777" w:rsidR="00114CAA" w:rsidRPr="00D007C1" w:rsidRDefault="00114CAA">
            <w:pPr>
              <w:rPr>
                <w:caps/>
                <w:lang w:val="es-ES_tradnl"/>
              </w:rPr>
            </w:pPr>
          </w:p>
          <w:p w14:paraId="6062DD56" w14:textId="77777777" w:rsidR="00307B38" w:rsidRDefault="0024162E">
            <w:pPr>
              <w:rPr>
                <w:lang w:val="es-ES_tradnl"/>
              </w:rPr>
            </w:pPr>
            <w:r w:rsidRPr="00D007C1">
              <w:rPr>
                <w:lang w:val="es-ES_tradnl"/>
              </w:rPr>
              <w:t>ESPAÑOL</w:t>
            </w:r>
          </w:p>
          <w:p w14:paraId="0DDD6297" w14:textId="5033702A" w:rsidR="0087455A" w:rsidRPr="00D007C1" w:rsidRDefault="0024162E">
            <w:pPr>
              <w:rPr>
                <w:lang w:val="es-ES_tradnl"/>
              </w:rPr>
            </w:pPr>
            <w:r w:rsidRPr="00D007C1">
              <w:rPr>
                <w:lang w:val="es-ES_tradnl"/>
              </w:rPr>
              <w:t>ORIGINAL: INGLÉS</w:t>
            </w:r>
          </w:p>
        </w:tc>
      </w:tr>
    </w:tbl>
    <w:p w14:paraId="69CED58B" w14:textId="77777777" w:rsidR="00FF7496" w:rsidRPr="00D007C1" w:rsidRDefault="00FF7496" w:rsidP="00FF7496">
      <w:pPr>
        <w:jc w:val="left"/>
        <w:rPr>
          <w:lang w:val="es-ES_tradnl"/>
        </w:rPr>
      </w:pPr>
      <w:r w:rsidRPr="00D007C1">
        <w:rPr>
          <w:lang w:val="es-ES_tradnl"/>
        </w:rPr>
        <w:t>COMITÉ EJECUTIVO DEL FONDO MULTILATERAL</w:t>
      </w:r>
      <w:r w:rsidRPr="00D007C1">
        <w:rPr>
          <w:lang w:val="es-ES_tradnl"/>
        </w:rPr>
        <w:br/>
        <w:t>PARA LA APLICACIÓN DEL</w:t>
      </w:r>
      <w:r w:rsidRPr="00D007C1">
        <w:rPr>
          <w:lang w:val="es-ES_tradnl"/>
        </w:rPr>
        <w:br/>
        <w:t>PROTOCOLO DE MONTREAL</w:t>
      </w:r>
      <w:r w:rsidRPr="00D007C1">
        <w:rPr>
          <w:lang w:val="es-ES_tradnl"/>
        </w:rPr>
        <w:br/>
        <w:t>Octogésima novena reunión</w:t>
      </w:r>
    </w:p>
    <w:p w14:paraId="3EE32105" w14:textId="77777777" w:rsidR="00FF7496" w:rsidRPr="00D007C1" w:rsidRDefault="00FF7496" w:rsidP="00FF7496">
      <w:pPr>
        <w:jc w:val="left"/>
        <w:rPr>
          <w:lang w:val="es-ES_tradnl"/>
        </w:rPr>
      </w:pPr>
      <w:r w:rsidRPr="00D007C1">
        <w:rPr>
          <w:lang w:val="es-ES_tradnl"/>
        </w:rPr>
        <w:t>Montreal, 7-11 de marzo de 2022</w:t>
      </w:r>
    </w:p>
    <w:p w14:paraId="2A768965" w14:textId="77777777" w:rsidR="00FF7496" w:rsidRPr="00D007C1" w:rsidRDefault="00FF7496" w:rsidP="00FF7496">
      <w:pPr>
        <w:jc w:val="left"/>
        <w:rPr>
          <w:lang w:val="es-ES_tradnl"/>
        </w:rPr>
      </w:pPr>
      <w:r w:rsidRPr="00D007C1">
        <w:rPr>
          <w:lang w:val="es-ES_tradnl"/>
        </w:rPr>
        <w:t>Pospuesta al 16, 18 y 20 de mayo de 2022 (parte I) y</w:t>
      </w:r>
    </w:p>
    <w:p w14:paraId="2092F72B" w14:textId="14E5F8FF" w:rsidR="00106F6E" w:rsidRPr="00D007C1" w:rsidRDefault="00FF7496" w:rsidP="00344EAB">
      <w:pPr>
        <w:jc w:val="left"/>
        <w:rPr>
          <w:lang w:val="es-ES_tradnl"/>
        </w:rPr>
      </w:pPr>
      <w:r w:rsidRPr="00D007C1">
        <w:rPr>
          <w:lang w:val="es-ES_tradnl"/>
        </w:rPr>
        <w:t>16-18 de junio de 2022 (parte II)</w:t>
      </w:r>
      <w:r w:rsidRPr="00D007C1">
        <w:rPr>
          <w:rStyle w:val="FootnoteReference"/>
          <w:lang w:val="es-ES_tradnl"/>
        </w:rPr>
        <w:footnoteReference w:id="1"/>
      </w:r>
    </w:p>
    <w:p w14:paraId="4120FFFB" w14:textId="59E0A32F" w:rsidR="00106F6E" w:rsidRPr="00D007C1" w:rsidRDefault="00106F6E" w:rsidP="00106F6E">
      <w:pPr>
        <w:jc w:val="left"/>
        <w:rPr>
          <w:lang w:val="es-ES_tradnl"/>
        </w:rPr>
      </w:pPr>
    </w:p>
    <w:p w14:paraId="19E1182B" w14:textId="77777777" w:rsidR="00B268AA" w:rsidRPr="00D007C1" w:rsidRDefault="00B268AA" w:rsidP="00B268AA">
      <w:pPr>
        <w:jc w:val="left"/>
        <w:rPr>
          <w:lang w:val="es-ES_tradnl"/>
        </w:rPr>
      </w:pPr>
    </w:p>
    <w:p w14:paraId="0F215D2D" w14:textId="141A1F4F" w:rsidR="001D0003" w:rsidRPr="00D007C1" w:rsidRDefault="001D0003" w:rsidP="00B268AA">
      <w:pPr>
        <w:jc w:val="center"/>
        <w:rPr>
          <w:b/>
          <w:lang w:val="es-ES_tradnl"/>
        </w:rPr>
      </w:pPr>
      <w:r w:rsidRPr="00D007C1">
        <w:rPr>
          <w:b/>
          <w:lang w:val="es-ES_tradnl"/>
        </w:rPr>
        <w:t xml:space="preserve">RESEÑA DE LOS SISTEMAS VIGENTES DE SUPERVISIÓN, PRESENTACIÓN DE INFORMES, VERIFICACIÓN Y CONCESIÓN DE </w:t>
      </w:r>
      <w:r w:rsidR="00243896">
        <w:rPr>
          <w:b/>
          <w:lang w:val="es-ES_tradnl"/>
        </w:rPr>
        <w:t>LICENCIAS Y CUOTAS</w:t>
      </w:r>
      <w:r w:rsidRPr="00D007C1">
        <w:rPr>
          <w:b/>
          <w:lang w:val="es-ES_tradnl"/>
        </w:rPr>
        <w:t xml:space="preserve"> EXIGIBLES DESARROLLADOS CON APOYO DEL FONDO MULTILATERAL (DECISIÓN 84/85)</w:t>
      </w:r>
    </w:p>
    <w:p w14:paraId="55775C8F" w14:textId="77777777" w:rsidR="00B268AA" w:rsidRPr="00D007C1" w:rsidRDefault="00B268AA" w:rsidP="00B268AA">
      <w:pPr>
        <w:pStyle w:val="Heading1"/>
        <w:numPr>
          <w:ilvl w:val="0"/>
          <w:numId w:val="0"/>
        </w:numPr>
        <w:spacing w:after="0"/>
        <w:rPr>
          <w:b/>
          <w:lang w:val="es-ES_tradnl"/>
        </w:rPr>
      </w:pPr>
    </w:p>
    <w:p w14:paraId="3A44FDAB" w14:textId="3A792B1A" w:rsidR="001D0003" w:rsidRPr="00D007C1" w:rsidRDefault="001D0003" w:rsidP="001D0003">
      <w:pPr>
        <w:pStyle w:val="Heading1"/>
        <w:numPr>
          <w:ilvl w:val="0"/>
          <w:numId w:val="0"/>
        </w:numPr>
        <w:rPr>
          <w:b/>
          <w:lang w:val="es-ES_tradnl"/>
        </w:rPr>
      </w:pPr>
      <w:r w:rsidRPr="00D007C1">
        <w:rPr>
          <w:b/>
          <w:lang w:val="es-ES_tradnl"/>
        </w:rPr>
        <w:t>Antecedentes</w:t>
      </w:r>
    </w:p>
    <w:p w14:paraId="57A9D279" w14:textId="0C3A3A9C" w:rsidR="00307B38" w:rsidRDefault="001D0003" w:rsidP="001D0003">
      <w:pPr>
        <w:pStyle w:val="Heading1"/>
        <w:rPr>
          <w:lang w:val="es-ES_tradnl"/>
        </w:rPr>
      </w:pPr>
      <w:r w:rsidRPr="00D007C1">
        <w:rPr>
          <w:lang w:val="es-ES_tradnl"/>
        </w:rPr>
        <w:t xml:space="preserve">En </w:t>
      </w:r>
      <w:r w:rsidR="009424D5">
        <w:rPr>
          <w:lang w:val="es-ES_tradnl"/>
        </w:rPr>
        <w:t>la</w:t>
      </w:r>
      <w:r w:rsidRPr="00D007C1">
        <w:rPr>
          <w:lang w:val="es-ES_tradnl"/>
        </w:rPr>
        <w:t xml:space="preserve"> 82ª reunión, el Comité Ejecutivo examinó en el marco</w:t>
      </w:r>
      <w:r w:rsidR="00211640">
        <w:rPr>
          <w:lang w:val="es-ES_tradnl"/>
        </w:rPr>
        <w:t xml:space="preserve"> del </w:t>
      </w:r>
      <w:r w:rsidR="00970F24">
        <w:rPr>
          <w:lang w:val="es-ES_tradnl"/>
        </w:rPr>
        <w:t>punto</w:t>
      </w:r>
      <w:r w:rsidR="00950256">
        <w:rPr>
          <w:lang w:val="es-ES_tradnl"/>
        </w:rPr>
        <w:t xml:space="preserve"> 12 del orden del día (</w:t>
      </w:r>
      <w:r w:rsidRPr="00D007C1">
        <w:rPr>
          <w:lang w:val="es-ES_tradnl"/>
        </w:rPr>
        <w:t>Cuestiones pertinentes para el Fondo Multilateral derivadas de la 40ª Reunión del Grupo de Trabajo de Composición Abierta de las Partes y la 30ª Reunión de las Partes</w:t>
      </w:r>
      <w:r w:rsidR="00950256">
        <w:rPr>
          <w:lang w:val="es-ES_tradnl"/>
        </w:rPr>
        <w:t>)</w:t>
      </w:r>
      <w:r w:rsidRPr="00D007C1">
        <w:rPr>
          <w:lang w:val="es-ES_tradnl"/>
        </w:rPr>
        <w:t xml:space="preserve"> el documento UNEP/OzL.Pro/ExCom/82</w:t>
      </w:r>
      <w:r w:rsidR="00B05F87">
        <w:rPr>
          <w:lang w:val="es-ES_tradnl"/>
        </w:rPr>
        <w:t xml:space="preserve">/70, el </w:t>
      </w:r>
      <w:r w:rsidRPr="00D007C1">
        <w:rPr>
          <w:lang w:val="es-ES_tradnl"/>
        </w:rPr>
        <w:t xml:space="preserve">que contiene una </w:t>
      </w:r>
      <w:r w:rsidR="001D5F49">
        <w:rPr>
          <w:lang w:val="es-ES_tradnl"/>
        </w:rPr>
        <w:t>Nota de la Secretaría</w:t>
      </w:r>
      <w:r w:rsidRPr="00D007C1">
        <w:rPr>
          <w:lang w:val="es-ES_tradnl"/>
        </w:rPr>
        <w:t xml:space="preserve"> sobre </w:t>
      </w:r>
      <w:r w:rsidR="00C01E96">
        <w:rPr>
          <w:lang w:val="es-ES_tradnl"/>
        </w:rPr>
        <w:t xml:space="preserve">materias </w:t>
      </w:r>
      <w:r w:rsidRPr="00D007C1">
        <w:rPr>
          <w:lang w:val="es-ES_tradnl"/>
        </w:rPr>
        <w:t xml:space="preserve">relacionadas con eficiencia energética, directrices sobre los costos </w:t>
      </w:r>
      <w:r w:rsidR="004E49EA">
        <w:rPr>
          <w:lang w:val="es-ES_tradnl"/>
        </w:rPr>
        <w:t xml:space="preserve">de </w:t>
      </w:r>
      <w:r w:rsidRPr="00D007C1">
        <w:rPr>
          <w:lang w:val="es-ES_tradnl"/>
        </w:rPr>
        <w:t>la reducción de los HFC y aumento de las emisiones mundiales de CFC</w:t>
      </w:r>
      <w:r w:rsidRPr="00D007C1">
        <w:rPr>
          <w:lang w:val="es-ES_tradnl"/>
        </w:rPr>
        <w:noBreakHyphen/>
        <w:t>11.</w:t>
      </w:r>
    </w:p>
    <w:p w14:paraId="757DE1B2" w14:textId="3B1E4131" w:rsidR="00307B38" w:rsidRDefault="001D0003" w:rsidP="001D0003">
      <w:pPr>
        <w:pStyle w:val="Heading1"/>
        <w:rPr>
          <w:spacing w:val="-5"/>
          <w:lang w:val="es-ES_tradnl"/>
        </w:rPr>
      </w:pPr>
      <w:r w:rsidRPr="00D007C1">
        <w:rPr>
          <w:lang w:val="es-ES_tradnl"/>
        </w:rPr>
        <w:t xml:space="preserve">Tras la presentación, la primera </w:t>
      </w:r>
      <w:r w:rsidR="00557FCB">
        <w:rPr>
          <w:lang w:val="es-ES_tradnl"/>
        </w:rPr>
        <w:t xml:space="preserve">miembro </w:t>
      </w:r>
      <w:r w:rsidRPr="00D007C1">
        <w:rPr>
          <w:lang w:val="es-ES_tradnl"/>
        </w:rPr>
        <w:t xml:space="preserve">en hacer uso de la palabra expuso la opinión de que las emisiones no explicadas de CFC-11 constituían uno de los desafíos más </w:t>
      </w:r>
      <w:r w:rsidR="009619B8">
        <w:rPr>
          <w:lang w:val="es-ES_tradnl"/>
        </w:rPr>
        <w:t xml:space="preserve">graves </w:t>
      </w:r>
      <w:r w:rsidRPr="00D007C1">
        <w:rPr>
          <w:lang w:val="es-ES_tradnl"/>
        </w:rPr>
        <w:t>que haya enfren</w:t>
      </w:r>
      <w:r w:rsidR="00DD0739">
        <w:rPr>
          <w:lang w:val="es-ES_tradnl"/>
        </w:rPr>
        <w:t>tado el Protocolo de Montreal, por lo que r</w:t>
      </w:r>
      <w:r w:rsidRPr="00D007C1">
        <w:rPr>
          <w:lang w:val="es-ES_tradnl"/>
        </w:rPr>
        <w:t xml:space="preserve">esponder de forma adecuada garantizaría </w:t>
      </w:r>
      <w:r w:rsidR="00DD0739">
        <w:rPr>
          <w:lang w:val="es-ES_tradnl"/>
        </w:rPr>
        <w:t>su</w:t>
      </w:r>
      <w:r w:rsidRPr="00D007C1">
        <w:rPr>
          <w:lang w:val="es-ES_tradnl"/>
        </w:rPr>
        <w:t xml:space="preserve"> </w:t>
      </w:r>
      <w:r w:rsidR="00A51F08">
        <w:rPr>
          <w:lang w:val="es-ES_tradnl"/>
        </w:rPr>
        <w:t xml:space="preserve">futura </w:t>
      </w:r>
      <w:r w:rsidRPr="00D007C1">
        <w:rPr>
          <w:lang w:val="es-ES_tradnl"/>
        </w:rPr>
        <w:t>solidez y reputación.</w:t>
      </w:r>
      <w:r w:rsidRPr="00D007C1">
        <w:rPr>
          <w:spacing w:val="-12"/>
          <w:lang w:val="es-ES_tradnl"/>
        </w:rPr>
        <w:t xml:space="preserve"> </w:t>
      </w:r>
      <w:r w:rsidRPr="00D007C1">
        <w:rPr>
          <w:lang w:val="es-ES_tradnl"/>
        </w:rPr>
        <w:t>Por</w:t>
      </w:r>
      <w:r w:rsidRPr="00D007C1">
        <w:rPr>
          <w:spacing w:val="-11"/>
          <w:lang w:val="es-ES_tradnl"/>
        </w:rPr>
        <w:t xml:space="preserve"> </w:t>
      </w:r>
      <w:r w:rsidRPr="00D007C1">
        <w:rPr>
          <w:lang w:val="es-ES_tradnl"/>
        </w:rPr>
        <w:t>tanto,</w:t>
      </w:r>
      <w:r w:rsidRPr="00D007C1">
        <w:rPr>
          <w:spacing w:val="-10"/>
          <w:lang w:val="es-ES_tradnl"/>
        </w:rPr>
        <w:t xml:space="preserve"> </w:t>
      </w:r>
      <w:r w:rsidRPr="00D007C1">
        <w:rPr>
          <w:lang w:val="es-ES_tradnl"/>
        </w:rPr>
        <w:t>revestía</w:t>
      </w:r>
      <w:r w:rsidRPr="00D007C1">
        <w:rPr>
          <w:spacing w:val="-11"/>
          <w:lang w:val="es-ES_tradnl"/>
        </w:rPr>
        <w:t xml:space="preserve"> </w:t>
      </w:r>
      <w:r w:rsidRPr="00D007C1">
        <w:rPr>
          <w:lang w:val="es-ES_tradnl"/>
        </w:rPr>
        <w:t>suma</w:t>
      </w:r>
      <w:r w:rsidRPr="00D007C1">
        <w:rPr>
          <w:spacing w:val="-10"/>
          <w:lang w:val="es-ES_tradnl"/>
        </w:rPr>
        <w:t xml:space="preserve"> </w:t>
      </w:r>
      <w:r w:rsidRPr="00D007C1">
        <w:rPr>
          <w:lang w:val="es-ES_tradnl"/>
        </w:rPr>
        <w:t>importancia</w:t>
      </w:r>
      <w:r w:rsidRPr="00D007C1">
        <w:rPr>
          <w:spacing w:val="-10"/>
          <w:lang w:val="es-ES_tradnl"/>
        </w:rPr>
        <w:t xml:space="preserve"> </w:t>
      </w:r>
      <w:r w:rsidR="008B49DD">
        <w:rPr>
          <w:lang w:val="es-ES_tradnl"/>
        </w:rPr>
        <w:t>no sólo</w:t>
      </w:r>
      <w:r w:rsidR="008B49DD">
        <w:rPr>
          <w:spacing w:val="-11"/>
          <w:lang w:val="es-ES_tradnl"/>
        </w:rPr>
        <w:t xml:space="preserve"> </w:t>
      </w:r>
      <w:r w:rsidRPr="00D007C1">
        <w:rPr>
          <w:lang w:val="es-ES_tradnl"/>
        </w:rPr>
        <w:t>identificar</w:t>
      </w:r>
      <w:r w:rsidRPr="00D007C1">
        <w:rPr>
          <w:spacing w:val="-10"/>
          <w:lang w:val="es-ES_tradnl"/>
        </w:rPr>
        <w:t xml:space="preserve"> </w:t>
      </w:r>
      <w:r w:rsidRPr="00D007C1">
        <w:rPr>
          <w:lang w:val="es-ES_tradnl"/>
        </w:rPr>
        <w:t>oportunidades</w:t>
      </w:r>
      <w:r w:rsidRPr="00D007C1">
        <w:rPr>
          <w:spacing w:val="-9"/>
          <w:lang w:val="es-ES_tradnl"/>
        </w:rPr>
        <w:t xml:space="preserve"> </w:t>
      </w:r>
      <w:r w:rsidRPr="00D007C1">
        <w:rPr>
          <w:lang w:val="es-ES_tradnl"/>
        </w:rPr>
        <w:t>de</w:t>
      </w:r>
      <w:r w:rsidRPr="00D007C1">
        <w:rPr>
          <w:spacing w:val="-11"/>
          <w:lang w:val="es-ES_tradnl"/>
        </w:rPr>
        <w:t xml:space="preserve"> </w:t>
      </w:r>
      <w:r w:rsidRPr="00D007C1">
        <w:rPr>
          <w:lang w:val="es-ES_tradnl"/>
        </w:rPr>
        <w:t>mejora</w:t>
      </w:r>
      <w:r w:rsidR="007D0F3E">
        <w:rPr>
          <w:spacing w:val="-10"/>
          <w:lang w:val="es-ES_tradnl"/>
        </w:rPr>
        <w:t xml:space="preserve">, </w:t>
      </w:r>
      <w:r w:rsidRPr="00D007C1">
        <w:rPr>
          <w:lang w:val="es-ES_tradnl"/>
        </w:rPr>
        <w:t>sino</w:t>
      </w:r>
      <w:r w:rsidRPr="00D007C1">
        <w:rPr>
          <w:spacing w:val="-11"/>
          <w:lang w:val="es-ES_tradnl"/>
        </w:rPr>
        <w:t xml:space="preserve"> </w:t>
      </w:r>
      <w:r w:rsidRPr="00D007C1">
        <w:rPr>
          <w:lang w:val="es-ES_tradnl"/>
        </w:rPr>
        <w:t>también las</w:t>
      </w:r>
      <w:r w:rsidRPr="00D007C1">
        <w:rPr>
          <w:spacing w:val="-6"/>
          <w:lang w:val="es-ES_tradnl"/>
        </w:rPr>
        <w:t xml:space="preserve"> </w:t>
      </w:r>
      <w:r w:rsidR="00A0627E">
        <w:rPr>
          <w:spacing w:val="-6"/>
          <w:lang w:val="es-ES_tradnl"/>
        </w:rPr>
        <w:t xml:space="preserve">posibles </w:t>
      </w:r>
      <w:r w:rsidRPr="00D007C1">
        <w:rPr>
          <w:lang w:val="es-ES_tradnl"/>
        </w:rPr>
        <w:t>vulnerabilidades</w:t>
      </w:r>
      <w:r w:rsidRPr="00D007C1">
        <w:rPr>
          <w:spacing w:val="-6"/>
          <w:lang w:val="es-ES_tradnl"/>
        </w:rPr>
        <w:t xml:space="preserve"> </w:t>
      </w:r>
      <w:r w:rsidRPr="00D007C1">
        <w:rPr>
          <w:lang w:val="es-ES_tradnl"/>
        </w:rPr>
        <w:t>en</w:t>
      </w:r>
      <w:r w:rsidRPr="00D007C1">
        <w:rPr>
          <w:spacing w:val="-6"/>
          <w:lang w:val="es-ES_tradnl"/>
        </w:rPr>
        <w:t xml:space="preserve"> </w:t>
      </w:r>
      <w:r w:rsidRPr="00D007C1">
        <w:rPr>
          <w:lang w:val="es-ES_tradnl"/>
        </w:rPr>
        <w:t>las</w:t>
      </w:r>
      <w:r w:rsidRPr="00D007C1">
        <w:rPr>
          <w:spacing w:val="-6"/>
          <w:lang w:val="es-ES_tradnl"/>
        </w:rPr>
        <w:t xml:space="preserve"> </w:t>
      </w:r>
      <w:r w:rsidRPr="00D007C1">
        <w:rPr>
          <w:lang w:val="es-ES_tradnl"/>
        </w:rPr>
        <w:t>políticas</w:t>
      </w:r>
      <w:r w:rsidRPr="00D007C1">
        <w:rPr>
          <w:spacing w:val="-7"/>
          <w:lang w:val="es-ES_tradnl"/>
        </w:rPr>
        <w:t xml:space="preserve"> </w:t>
      </w:r>
      <w:r w:rsidRPr="00D007C1">
        <w:rPr>
          <w:lang w:val="es-ES_tradnl"/>
        </w:rPr>
        <w:t>y</w:t>
      </w:r>
      <w:r w:rsidRPr="00D007C1">
        <w:rPr>
          <w:spacing w:val="-5"/>
          <w:lang w:val="es-ES_tradnl"/>
        </w:rPr>
        <w:t xml:space="preserve"> </w:t>
      </w:r>
      <w:r w:rsidRPr="00D007C1">
        <w:rPr>
          <w:lang w:val="es-ES_tradnl"/>
        </w:rPr>
        <w:t>procedimientos</w:t>
      </w:r>
      <w:r w:rsidRPr="00D007C1">
        <w:rPr>
          <w:spacing w:val="-6"/>
          <w:lang w:val="es-ES_tradnl"/>
        </w:rPr>
        <w:t xml:space="preserve"> </w:t>
      </w:r>
      <w:r w:rsidRPr="00D007C1">
        <w:rPr>
          <w:lang w:val="es-ES_tradnl"/>
        </w:rPr>
        <w:t>del</w:t>
      </w:r>
      <w:r w:rsidRPr="00D007C1">
        <w:rPr>
          <w:spacing w:val="-6"/>
          <w:lang w:val="es-ES_tradnl"/>
        </w:rPr>
        <w:t xml:space="preserve"> </w:t>
      </w:r>
      <w:r w:rsidRPr="00D007C1">
        <w:rPr>
          <w:lang w:val="es-ES_tradnl"/>
        </w:rPr>
        <w:t>Fondo</w:t>
      </w:r>
      <w:r w:rsidRPr="00D007C1">
        <w:rPr>
          <w:spacing w:val="-6"/>
          <w:lang w:val="es-ES_tradnl"/>
        </w:rPr>
        <w:t xml:space="preserve"> </w:t>
      </w:r>
      <w:r w:rsidRPr="00D007C1">
        <w:rPr>
          <w:lang w:val="es-ES_tradnl"/>
        </w:rPr>
        <w:t>Multilateral,</w:t>
      </w:r>
      <w:r w:rsidRPr="00D007C1">
        <w:rPr>
          <w:spacing w:val="-6"/>
          <w:lang w:val="es-ES_tradnl"/>
        </w:rPr>
        <w:t xml:space="preserve"> </w:t>
      </w:r>
      <w:r w:rsidRPr="00D007C1">
        <w:rPr>
          <w:lang w:val="es-ES_tradnl"/>
        </w:rPr>
        <w:t>con</w:t>
      </w:r>
      <w:r w:rsidRPr="00D007C1">
        <w:rPr>
          <w:spacing w:val="-7"/>
          <w:lang w:val="es-ES_tradnl"/>
        </w:rPr>
        <w:t xml:space="preserve"> </w:t>
      </w:r>
      <w:r w:rsidRPr="00D007C1">
        <w:rPr>
          <w:lang w:val="es-ES_tradnl"/>
        </w:rPr>
        <w:t>vistas a</w:t>
      </w:r>
      <w:r w:rsidRPr="00D007C1">
        <w:rPr>
          <w:spacing w:val="-5"/>
          <w:lang w:val="es-ES_tradnl"/>
        </w:rPr>
        <w:t xml:space="preserve"> </w:t>
      </w:r>
      <w:r w:rsidRPr="00D007C1">
        <w:rPr>
          <w:lang w:val="es-ES_tradnl"/>
        </w:rPr>
        <w:t>fortalecer</w:t>
      </w:r>
      <w:r w:rsidRPr="00D007C1">
        <w:rPr>
          <w:spacing w:val="-5"/>
          <w:lang w:val="es-ES_tradnl"/>
        </w:rPr>
        <w:t xml:space="preserve"> </w:t>
      </w:r>
      <w:r w:rsidRPr="00D007C1">
        <w:rPr>
          <w:lang w:val="es-ES_tradnl"/>
        </w:rPr>
        <w:t>el</w:t>
      </w:r>
      <w:r w:rsidRPr="00D007C1">
        <w:rPr>
          <w:spacing w:val="-3"/>
          <w:lang w:val="es-ES_tradnl"/>
        </w:rPr>
        <w:t xml:space="preserve"> </w:t>
      </w:r>
      <w:r w:rsidRPr="00D007C1">
        <w:rPr>
          <w:lang w:val="es-ES_tradnl"/>
        </w:rPr>
        <w:t>Protocolo</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todas</w:t>
      </w:r>
      <w:r w:rsidRPr="00D007C1">
        <w:rPr>
          <w:spacing w:val="-5"/>
          <w:lang w:val="es-ES_tradnl"/>
        </w:rPr>
        <w:t xml:space="preserve"> </w:t>
      </w:r>
      <w:r w:rsidRPr="00D007C1">
        <w:rPr>
          <w:lang w:val="es-ES_tradnl"/>
        </w:rPr>
        <w:t>sus</w:t>
      </w:r>
      <w:r w:rsidRPr="00D007C1">
        <w:rPr>
          <w:spacing w:val="-4"/>
          <w:lang w:val="es-ES_tradnl"/>
        </w:rPr>
        <w:t xml:space="preserve"> </w:t>
      </w:r>
      <w:r w:rsidRPr="00D007C1">
        <w:rPr>
          <w:lang w:val="es-ES_tradnl"/>
        </w:rPr>
        <w:t>instituciones.</w:t>
      </w:r>
      <w:r w:rsidRPr="00D007C1">
        <w:rPr>
          <w:spacing w:val="-5"/>
          <w:lang w:val="es-ES_tradnl"/>
        </w:rPr>
        <w:t xml:space="preserve"> </w:t>
      </w:r>
      <w:r w:rsidRPr="00D007C1">
        <w:rPr>
          <w:lang w:val="es-ES_tradnl"/>
        </w:rPr>
        <w:t>Se</w:t>
      </w:r>
      <w:r w:rsidRPr="00D007C1">
        <w:rPr>
          <w:spacing w:val="-4"/>
          <w:lang w:val="es-ES_tradnl"/>
        </w:rPr>
        <w:t xml:space="preserve"> </w:t>
      </w:r>
      <w:r w:rsidRPr="00D007C1">
        <w:rPr>
          <w:lang w:val="es-ES_tradnl"/>
        </w:rPr>
        <w:t>manifestó</w:t>
      </w:r>
      <w:r w:rsidRPr="00D007C1">
        <w:rPr>
          <w:spacing w:val="-5"/>
          <w:lang w:val="es-ES_tradnl"/>
        </w:rPr>
        <w:t xml:space="preserve"> </w:t>
      </w:r>
      <w:r w:rsidRPr="00D007C1">
        <w:rPr>
          <w:lang w:val="es-ES_tradnl"/>
        </w:rPr>
        <w:t>a</w:t>
      </w:r>
      <w:r w:rsidRPr="00D007C1">
        <w:rPr>
          <w:spacing w:val="-5"/>
          <w:lang w:val="es-ES_tradnl"/>
        </w:rPr>
        <w:t xml:space="preserve"> </w:t>
      </w:r>
      <w:r w:rsidRPr="00D007C1">
        <w:rPr>
          <w:lang w:val="es-ES_tradnl"/>
        </w:rPr>
        <w:t>favor</w:t>
      </w:r>
      <w:r w:rsidRPr="00D007C1">
        <w:rPr>
          <w:spacing w:val="-5"/>
          <w:lang w:val="es-ES_tradnl"/>
        </w:rPr>
        <w:t xml:space="preserve"> </w:t>
      </w:r>
      <w:r w:rsidRPr="00D007C1">
        <w:rPr>
          <w:lang w:val="es-ES_tradnl"/>
        </w:rPr>
        <w:t>de</w:t>
      </w:r>
      <w:r w:rsidRPr="00D007C1">
        <w:rPr>
          <w:spacing w:val="-5"/>
          <w:lang w:val="es-ES_tradnl"/>
        </w:rPr>
        <w:t xml:space="preserve"> </w:t>
      </w:r>
      <w:r w:rsidRPr="00D007C1">
        <w:rPr>
          <w:lang w:val="es-ES_tradnl"/>
        </w:rPr>
        <w:t>ir</w:t>
      </w:r>
      <w:r w:rsidRPr="00D007C1">
        <w:rPr>
          <w:spacing w:val="-4"/>
          <w:lang w:val="es-ES_tradnl"/>
        </w:rPr>
        <w:t xml:space="preserve"> </w:t>
      </w:r>
      <w:r w:rsidRPr="00D007C1">
        <w:rPr>
          <w:lang w:val="es-ES_tradnl"/>
        </w:rPr>
        <w:t>más</w:t>
      </w:r>
      <w:r w:rsidRPr="00D007C1">
        <w:rPr>
          <w:spacing w:val="-4"/>
          <w:lang w:val="es-ES_tradnl"/>
        </w:rPr>
        <w:t xml:space="preserve"> </w:t>
      </w:r>
      <w:r w:rsidRPr="00D007C1">
        <w:rPr>
          <w:lang w:val="es-ES_tradnl"/>
        </w:rPr>
        <w:t>allá</w:t>
      </w:r>
      <w:r w:rsidRPr="00D007C1">
        <w:rPr>
          <w:spacing w:val="-5"/>
          <w:lang w:val="es-ES_tradnl"/>
        </w:rPr>
        <w:t xml:space="preserve"> </w:t>
      </w:r>
      <w:r w:rsidRPr="00D007C1">
        <w:rPr>
          <w:lang w:val="es-ES_tradnl"/>
        </w:rPr>
        <w:t>del</w:t>
      </w:r>
      <w:r w:rsidRPr="00D007C1">
        <w:rPr>
          <w:spacing w:val="-4"/>
          <w:lang w:val="es-ES_tradnl"/>
        </w:rPr>
        <w:t xml:space="preserve"> </w:t>
      </w:r>
      <w:r w:rsidRPr="00D007C1">
        <w:rPr>
          <w:lang w:val="es-ES_tradnl"/>
        </w:rPr>
        <w:t xml:space="preserve">mero examen de los marcos de políticas o de los sistemas de supervisión y verificación. El objetivo </w:t>
      </w:r>
      <w:r w:rsidR="002A46F3">
        <w:rPr>
          <w:lang w:val="es-ES_tradnl"/>
        </w:rPr>
        <w:t xml:space="preserve">debiese </w:t>
      </w:r>
      <w:r w:rsidRPr="00D007C1">
        <w:rPr>
          <w:lang w:val="es-ES_tradnl"/>
        </w:rPr>
        <w:t>ser que</w:t>
      </w:r>
      <w:r w:rsidRPr="00D007C1">
        <w:rPr>
          <w:spacing w:val="-6"/>
          <w:lang w:val="es-ES_tradnl"/>
        </w:rPr>
        <w:t xml:space="preserve"> </w:t>
      </w:r>
      <w:r w:rsidRPr="00D007C1">
        <w:rPr>
          <w:lang w:val="es-ES_tradnl"/>
        </w:rPr>
        <w:t>dichos</w:t>
      </w:r>
      <w:r w:rsidRPr="00D007C1">
        <w:rPr>
          <w:spacing w:val="-4"/>
          <w:lang w:val="es-ES_tradnl"/>
        </w:rPr>
        <w:t xml:space="preserve"> </w:t>
      </w:r>
      <w:r w:rsidRPr="00D007C1">
        <w:rPr>
          <w:lang w:val="es-ES_tradnl"/>
        </w:rPr>
        <w:t>marcos</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sistemas</w:t>
      </w:r>
      <w:r w:rsidRPr="00D007C1">
        <w:rPr>
          <w:spacing w:val="-3"/>
          <w:lang w:val="es-ES_tradnl"/>
        </w:rPr>
        <w:t xml:space="preserve"> </w:t>
      </w:r>
      <w:r w:rsidRPr="00D007C1">
        <w:rPr>
          <w:lang w:val="es-ES_tradnl"/>
        </w:rPr>
        <w:t>aporten</w:t>
      </w:r>
      <w:r w:rsidRPr="00D007C1">
        <w:rPr>
          <w:spacing w:val="-5"/>
          <w:lang w:val="es-ES_tradnl"/>
        </w:rPr>
        <w:t xml:space="preserve"> </w:t>
      </w:r>
      <w:r w:rsidRPr="00D007C1">
        <w:rPr>
          <w:lang w:val="es-ES_tradnl"/>
        </w:rPr>
        <w:t>información</w:t>
      </w:r>
      <w:r w:rsidRPr="00D007C1">
        <w:rPr>
          <w:spacing w:val="-4"/>
          <w:lang w:val="es-ES_tradnl"/>
        </w:rPr>
        <w:t xml:space="preserve"> </w:t>
      </w:r>
      <w:r w:rsidRPr="00D007C1">
        <w:rPr>
          <w:lang w:val="es-ES_tradnl"/>
        </w:rPr>
        <w:t>fehaciente</w:t>
      </w:r>
      <w:r w:rsidRPr="00D007C1">
        <w:rPr>
          <w:spacing w:val="-4"/>
          <w:lang w:val="es-ES_tradnl"/>
        </w:rPr>
        <w:t xml:space="preserve"> </w:t>
      </w:r>
      <w:r w:rsidRPr="00D007C1">
        <w:rPr>
          <w:lang w:val="es-ES_tradnl"/>
        </w:rPr>
        <w:t>que</w:t>
      </w:r>
      <w:r w:rsidRPr="00D007C1">
        <w:rPr>
          <w:spacing w:val="-4"/>
          <w:lang w:val="es-ES_tradnl"/>
        </w:rPr>
        <w:t xml:space="preserve"> </w:t>
      </w:r>
      <w:r w:rsidRPr="00D007C1">
        <w:rPr>
          <w:lang w:val="es-ES_tradnl"/>
        </w:rPr>
        <w:t>permita</w:t>
      </w:r>
      <w:r w:rsidRPr="00D007C1">
        <w:rPr>
          <w:spacing w:val="-4"/>
          <w:lang w:val="es-ES_tradnl"/>
        </w:rPr>
        <w:t xml:space="preserve"> </w:t>
      </w:r>
      <w:r w:rsidRPr="00D007C1">
        <w:rPr>
          <w:lang w:val="es-ES_tradnl"/>
        </w:rPr>
        <w:t>evaluar</w:t>
      </w:r>
      <w:r w:rsidRPr="00D007C1">
        <w:rPr>
          <w:spacing w:val="-4"/>
          <w:lang w:val="es-ES_tradnl"/>
        </w:rPr>
        <w:t xml:space="preserve"> </w:t>
      </w:r>
      <w:r w:rsidRPr="00D007C1">
        <w:rPr>
          <w:lang w:val="es-ES_tradnl"/>
        </w:rPr>
        <w:t>el</w:t>
      </w:r>
      <w:r w:rsidRPr="00D007C1">
        <w:rPr>
          <w:spacing w:val="-5"/>
          <w:lang w:val="es-ES_tradnl"/>
        </w:rPr>
        <w:t xml:space="preserve"> </w:t>
      </w:r>
      <w:r w:rsidRPr="00D007C1">
        <w:rPr>
          <w:lang w:val="es-ES_tradnl"/>
        </w:rPr>
        <w:t>desempeño del</w:t>
      </w:r>
      <w:r w:rsidRPr="00D007C1">
        <w:rPr>
          <w:spacing w:val="-6"/>
          <w:lang w:val="es-ES_tradnl"/>
        </w:rPr>
        <w:t xml:space="preserve"> </w:t>
      </w:r>
      <w:r w:rsidRPr="00D007C1">
        <w:rPr>
          <w:lang w:val="es-ES_tradnl"/>
        </w:rPr>
        <w:t>Fondo</w:t>
      </w:r>
      <w:r w:rsidRPr="00D007C1">
        <w:rPr>
          <w:spacing w:val="-5"/>
          <w:lang w:val="es-ES_tradnl"/>
        </w:rPr>
        <w:t xml:space="preserve"> </w:t>
      </w:r>
      <w:r w:rsidRPr="00D007C1">
        <w:rPr>
          <w:lang w:val="es-ES_tradnl"/>
        </w:rPr>
        <w:t>Multilateral</w:t>
      </w:r>
      <w:r w:rsidRPr="00D007C1">
        <w:rPr>
          <w:spacing w:val="-5"/>
          <w:lang w:val="es-ES_tradnl"/>
        </w:rPr>
        <w:t xml:space="preserve"> </w:t>
      </w:r>
      <w:r w:rsidRPr="00D007C1">
        <w:rPr>
          <w:lang w:val="es-ES_tradnl"/>
        </w:rPr>
        <w:t>en</w:t>
      </w:r>
      <w:r w:rsidRPr="00D007C1">
        <w:rPr>
          <w:spacing w:val="-5"/>
          <w:lang w:val="es-ES_tradnl"/>
        </w:rPr>
        <w:t xml:space="preserve"> </w:t>
      </w:r>
      <w:r w:rsidRPr="00D007C1">
        <w:rPr>
          <w:lang w:val="es-ES_tradnl"/>
        </w:rPr>
        <w:t>forma</w:t>
      </w:r>
      <w:r w:rsidRPr="00D007C1">
        <w:rPr>
          <w:spacing w:val="-6"/>
          <w:lang w:val="es-ES_tradnl"/>
        </w:rPr>
        <w:t xml:space="preserve"> </w:t>
      </w:r>
      <w:r w:rsidRPr="00D007C1">
        <w:rPr>
          <w:lang w:val="es-ES_tradnl"/>
        </w:rPr>
        <w:t>continua</w:t>
      </w:r>
      <w:r w:rsidRPr="00D007C1">
        <w:rPr>
          <w:spacing w:val="-5"/>
          <w:lang w:val="es-ES_tradnl"/>
        </w:rPr>
        <w:t xml:space="preserve"> </w:t>
      </w:r>
      <w:r w:rsidRPr="00D007C1">
        <w:rPr>
          <w:lang w:val="es-ES_tradnl"/>
        </w:rPr>
        <w:t>y</w:t>
      </w:r>
      <w:r w:rsidRPr="00D007C1">
        <w:rPr>
          <w:spacing w:val="-3"/>
          <w:lang w:val="es-ES_tradnl"/>
        </w:rPr>
        <w:t xml:space="preserve"> </w:t>
      </w:r>
      <w:r w:rsidRPr="00D007C1">
        <w:rPr>
          <w:lang w:val="es-ES_tradnl"/>
        </w:rPr>
        <w:t>detectar</w:t>
      </w:r>
      <w:r w:rsidRPr="00D007C1">
        <w:rPr>
          <w:spacing w:val="-6"/>
          <w:lang w:val="es-ES_tradnl"/>
        </w:rPr>
        <w:t xml:space="preserve"> </w:t>
      </w:r>
      <w:r w:rsidRPr="00D007C1">
        <w:rPr>
          <w:lang w:val="es-ES_tradnl"/>
        </w:rPr>
        <w:t>oportunidades</w:t>
      </w:r>
      <w:r w:rsidRPr="00D007C1">
        <w:rPr>
          <w:spacing w:val="-5"/>
          <w:lang w:val="es-ES_tradnl"/>
        </w:rPr>
        <w:t xml:space="preserve"> </w:t>
      </w:r>
      <w:r w:rsidRPr="00D007C1">
        <w:rPr>
          <w:lang w:val="es-ES_tradnl"/>
        </w:rPr>
        <w:t>y</w:t>
      </w:r>
      <w:r w:rsidRPr="00D007C1">
        <w:rPr>
          <w:spacing w:val="-4"/>
          <w:lang w:val="es-ES_tradnl"/>
        </w:rPr>
        <w:t xml:space="preserve"> </w:t>
      </w:r>
      <w:r w:rsidRPr="00D007C1">
        <w:rPr>
          <w:lang w:val="es-ES_tradnl"/>
        </w:rPr>
        <w:t>vulnerabilidades</w:t>
      </w:r>
      <w:r w:rsidRPr="00D007C1">
        <w:rPr>
          <w:spacing w:val="-5"/>
          <w:lang w:val="es-ES_tradnl"/>
        </w:rPr>
        <w:t xml:space="preserve"> </w:t>
      </w:r>
      <w:r w:rsidRPr="00D007C1">
        <w:rPr>
          <w:lang w:val="es-ES_tradnl"/>
        </w:rPr>
        <w:t>en</w:t>
      </w:r>
      <w:r w:rsidRPr="00D007C1">
        <w:rPr>
          <w:spacing w:val="-6"/>
          <w:lang w:val="es-ES_tradnl"/>
        </w:rPr>
        <w:t xml:space="preserve"> </w:t>
      </w:r>
      <w:r w:rsidRPr="00D007C1">
        <w:rPr>
          <w:lang w:val="es-ES_tradnl"/>
        </w:rPr>
        <w:t>tiempo</w:t>
      </w:r>
      <w:r w:rsidRPr="00D007C1">
        <w:rPr>
          <w:spacing w:val="-5"/>
          <w:lang w:val="es-ES_tradnl"/>
        </w:rPr>
        <w:t xml:space="preserve"> </w:t>
      </w:r>
      <w:r w:rsidRPr="00D007C1">
        <w:rPr>
          <w:lang w:val="es-ES_tradnl"/>
        </w:rPr>
        <w:t>real.</w:t>
      </w:r>
    </w:p>
    <w:p w14:paraId="20AD833F" w14:textId="78EED6CD" w:rsidR="001D0003" w:rsidRPr="00D007C1" w:rsidRDefault="001D0003" w:rsidP="001D0003">
      <w:pPr>
        <w:pStyle w:val="Heading1"/>
        <w:rPr>
          <w:lang w:val="es-ES_tradnl"/>
        </w:rPr>
      </w:pPr>
      <w:r w:rsidRPr="00D007C1">
        <w:rPr>
          <w:lang w:val="es-ES_tradnl"/>
        </w:rPr>
        <w:t>La miembro señaló además que</w:t>
      </w:r>
      <w:r w:rsidRPr="00D007C1">
        <w:rPr>
          <w:spacing w:val="-7"/>
          <w:lang w:val="es-ES_tradnl"/>
        </w:rPr>
        <w:t xml:space="preserve"> </w:t>
      </w:r>
      <w:r w:rsidRPr="00D007C1">
        <w:rPr>
          <w:lang w:val="es-ES_tradnl"/>
        </w:rPr>
        <w:t>el</w:t>
      </w:r>
      <w:r w:rsidRPr="00D007C1">
        <w:rPr>
          <w:spacing w:val="-8"/>
          <w:lang w:val="es-ES_tradnl"/>
        </w:rPr>
        <w:t xml:space="preserve"> </w:t>
      </w:r>
      <w:r w:rsidRPr="00D007C1">
        <w:rPr>
          <w:lang w:val="es-ES_tradnl"/>
        </w:rPr>
        <w:t>Fondo</w:t>
      </w:r>
      <w:r w:rsidRPr="00D007C1">
        <w:rPr>
          <w:spacing w:val="-7"/>
          <w:lang w:val="es-ES_tradnl"/>
        </w:rPr>
        <w:t xml:space="preserve"> </w:t>
      </w:r>
      <w:r w:rsidRPr="00D007C1">
        <w:rPr>
          <w:lang w:val="es-ES_tradnl"/>
        </w:rPr>
        <w:t>Multilateral</w:t>
      </w:r>
      <w:r w:rsidRPr="00D007C1">
        <w:rPr>
          <w:spacing w:val="-7"/>
          <w:lang w:val="es-ES_tradnl"/>
        </w:rPr>
        <w:t xml:space="preserve"> </w:t>
      </w:r>
      <w:r w:rsidR="006E2A82">
        <w:rPr>
          <w:lang w:val="es-ES_tradnl"/>
        </w:rPr>
        <w:t>cumple</w:t>
      </w:r>
      <w:r w:rsidRPr="00D007C1">
        <w:rPr>
          <w:spacing w:val="-7"/>
          <w:lang w:val="es-ES_tradnl"/>
        </w:rPr>
        <w:t xml:space="preserve"> </w:t>
      </w:r>
      <w:r w:rsidRPr="00D007C1">
        <w:rPr>
          <w:lang w:val="es-ES_tradnl"/>
        </w:rPr>
        <w:t>la</w:t>
      </w:r>
      <w:r w:rsidRPr="00D007C1">
        <w:rPr>
          <w:spacing w:val="-7"/>
          <w:lang w:val="es-ES_tradnl"/>
        </w:rPr>
        <w:t xml:space="preserve"> </w:t>
      </w:r>
      <w:r w:rsidRPr="00D007C1">
        <w:rPr>
          <w:lang w:val="es-ES_tradnl"/>
        </w:rPr>
        <w:t>función</w:t>
      </w:r>
      <w:r w:rsidRPr="00D007C1">
        <w:rPr>
          <w:spacing w:val="-8"/>
          <w:lang w:val="es-ES_tradnl"/>
        </w:rPr>
        <w:t xml:space="preserve"> </w:t>
      </w:r>
      <w:r w:rsidRPr="00D007C1">
        <w:rPr>
          <w:lang w:val="es-ES_tradnl"/>
        </w:rPr>
        <w:t>de</w:t>
      </w:r>
      <w:r w:rsidRPr="00D007C1">
        <w:rPr>
          <w:spacing w:val="-7"/>
          <w:lang w:val="es-ES_tradnl"/>
        </w:rPr>
        <w:t xml:space="preserve"> </w:t>
      </w:r>
      <w:r w:rsidRPr="00D007C1">
        <w:rPr>
          <w:lang w:val="es-ES_tradnl"/>
        </w:rPr>
        <w:t>garantizar</w:t>
      </w:r>
      <w:r w:rsidRPr="00D007C1">
        <w:rPr>
          <w:spacing w:val="-7"/>
          <w:lang w:val="es-ES_tradnl"/>
        </w:rPr>
        <w:t xml:space="preserve"> </w:t>
      </w:r>
      <w:r w:rsidRPr="00D007C1">
        <w:rPr>
          <w:lang w:val="es-ES_tradnl"/>
        </w:rPr>
        <w:t>el</w:t>
      </w:r>
      <w:r w:rsidRPr="00D007C1">
        <w:rPr>
          <w:spacing w:val="-7"/>
          <w:lang w:val="es-ES_tradnl"/>
        </w:rPr>
        <w:t xml:space="preserve"> </w:t>
      </w:r>
      <w:r w:rsidR="00512E75">
        <w:rPr>
          <w:lang w:val="es-ES_tradnl"/>
        </w:rPr>
        <w:t>cumplimiento</w:t>
      </w:r>
      <w:r w:rsidRPr="00D007C1">
        <w:rPr>
          <w:lang w:val="es-ES_tradnl"/>
        </w:rPr>
        <w:t xml:space="preserve"> tanto</w:t>
      </w:r>
      <w:r w:rsidRPr="00D007C1">
        <w:rPr>
          <w:spacing w:val="-4"/>
          <w:lang w:val="es-ES_tradnl"/>
        </w:rPr>
        <w:t xml:space="preserve"> </w:t>
      </w:r>
      <w:r w:rsidRPr="00D007C1">
        <w:rPr>
          <w:lang w:val="es-ES_tradnl"/>
        </w:rPr>
        <w:t>del</w:t>
      </w:r>
      <w:r w:rsidRPr="00D007C1">
        <w:rPr>
          <w:spacing w:val="-4"/>
          <w:lang w:val="es-ES_tradnl"/>
        </w:rPr>
        <w:t xml:space="preserve"> </w:t>
      </w:r>
      <w:r w:rsidRPr="00D007C1">
        <w:rPr>
          <w:lang w:val="es-ES_tradnl"/>
        </w:rPr>
        <w:t>Protocolo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Montreal</w:t>
      </w:r>
      <w:r w:rsidRPr="00D007C1">
        <w:rPr>
          <w:spacing w:val="-4"/>
          <w:lang w:val="es-ES_tradnl"/>
        </w:rPr>
        <w:t xml:space="preserve"> </w:t>
      </w:r>
      <w:r w:rsidRPr="00D007C1">
        <w:rPr>
          <w:lang w:val="es-ES_tradnl"/>
        </w:rPr>
        <w:t>como</w:t>
      </w:r>
      <w:r w:rsidRPr="00D007C1">
        <w:rPr>
          <w:spacing w:val="-4"/>
          <w:lang w:val="es-ES_tradnl"/>
        </w:rPr>
        <w:t xml:space="preserve"> </w:t>
      </w:r>
      <w:r w:rsidRPr="00D007C1">
        <w:rPr>
          <w:lang w:val="es-ES_tradnl"/>
        </w:rPr>
        <w:t>de</w:t>
      </w:r>
      <w:r w:rsidRPr="00D007C1">
        <w:rPr>
          <w:spacing w:val="-4"/>
          <w:lang w:val="es-ES_tradnl"/>
        </w:rPr>
        <w:t xml:space="preserve"> </w:t>
      </w:r>
      <w:r w:rsidRPr="00D007C1">
        <w:rPr>
          <w:lang w:val="es-ES_tradnl"/>
        </w:rPr>
        <w:t>los</w:t>
      </w:r>
      <w:r w:rsidRPr="00D007C1">
        <w:rPr>
          <w:spacing w:val="-3"/>
          <w:lang w:val="es-ES_tradnl"/>
        </w:rPr>
        <w:t xml:space="preserve"> </w:t>
      </w:r>
      <w:r w:rsidRPr="00D007C1">
        <w:rPr>
          <w:lang w:val="es-ES_tradnl"/>
        </w:rPr>
        <w:t>Acuerdos</w:t>
      </w:r>
      <w:r w:rsidRPr="00D007C1">
        <w:rPr>
          <w:spacing w:val="-4"/>
          <w:lang w:val="es-ES_tradnl"/>
        </w:rPr>
        <w:t xml:space="preserve"> </w:t>
      </w:r>
      <w:r w:rsidRPr="00D007C1">
        <w:rPr>
          <w:lang w:val="es-ES_tradnl"/>
        </w:rPr>
        <w:t>entre</w:t>
      </w:r>
      <w:r w:rsidRPr="00D007C1">
        <w:rPr>
          <w:spacing w:val="-4"/>
          <w:lang w:val="es-ES_tradnl"/>
        </w:rPr>
        <w:t xml:space="preserve"> </w:t>
      </w:r>
      <w:r w:rsidRPr="00D007C1">
        <w:rPr>
          <w:lang w:val="es-ES_tradnl"/>
        </w:rPr>
        <w:t>los</w:t>
      </w:r>
      <w:r w:rsidRPr="00D007C1">
        <w:rPr>
          <w:spacing w:val="-5"/>
          <w:lang w:val="es-ES_tradnl"/>
        </w:rPr>
        <w:t xml:space="preserve"> </w:t>
      </w:r>
      <w:r w:rsidRPr="00D007C1">
        <w:rPr>
          <w:lang w:val="es-ES_tradnl"/>
        </w:rPr>
        <w:t>países</w:t>
      </w:r>
      <w:r w:rsidRPr="00D007C1">
        <w:rPr>
          <w:spacing w:val="-4"/>
          <w:lang w:val="es-ES_tradnl"/>
        </w:rPr>
        <w:t xml:space="preserve"> </w:t>
      </w:r>
      <w:r w:rsidRPr="00D007C1">
        <w:rPr>
          <w:lang w:val="es-ES_tradnl"/>
        </w:rPr>
        <w:t>y</w:t>
      </w:r>
      <w:r w:rsidRPr="00D007C1">
        <w:rPr>
          <w:spacing w:val="-3"/>
          <w:lang w:val="es-ES_tradnl"/>
        </w:rPr>
        <w:t xml:space="preserve"> </w:t>
      </w:r>
      <w:r w:rsidRPr="00D007C1">
        <w:rPr>
          <w:lang w:val="es-ES_tradnl"/>
        </w:rPr>
        <w:t>el</w:t>
      </w:r>
      <w:r w:rsidRPr="00D007C1">
        <w:rPr>
          <w:spacing w:val="-4"/>
          <w:lang w:val="es-ES_tradnl"/>
        </w:rPr>
        <w:t xml:space="preserve"> </w:t>
      </w:r>
      <w:r w:rsidRPr="00D007C1">
        <w:rPr>
          <w:lang w:val="es-ES_tradnl"/>
        </w:rPr>
        <w:t>Comité</w:t>
      </w:r>
      <w:r w:rsidRPr="00D007C1">
        <w:rPr>
          <w:spacing w:val="-3"/>
          <w:lang w:val="es-ES_tradnl"/>
        </w:rPr>
        <w:t xml:space="preserve"> </w:t>
      </w:r>
      <w:r w:rsidRPr="00D007C1">
        <w:rPr>
          <w:lang w:val="es-ES_tradnl"/>
        </w:rPr>
        <w:t>Ejecutivo.</w:t>
      </w:r>
      <w:r w:rsidRPr="00D007C1">
        <w:rPr>
          <w:spacing w:val="-4"/>
          <w:lang w:val="es-ES_tradnl"/>
        </w:rPr>
        <w:t xml:space="preserve"> </w:t>
      </w:r>
      <w:r w:rsidRPr="00D007C1">
        <w:rPr>
          <w:lang w:val="es-ES_tradnl"/>
        </w:rPr>
        <w:t>Por</w:t>
      </w:r>
      <w:r w:rsidRPr="00D007C1">
        <w:rPr>
          <w:spacing w:val="-4"/>
          <w:lang w:val="es-ES_tradnl"/>
        </w:rPr>
        <w:t xml:space="preserve"> </w:t>
      </w:r>
      <w:r w:rsidRPr="00D007C1">
        <w:rPr>
          <w:lang w:val="es-ES_tradnl"/>
        </w:rPr>
        <w:t>lo</w:t>
      </w:r>
      <w:r w:rsidRPr="00D007C1">
        <w:rPr>
          <w:spacing w:val="-4"/>
          <w:lang w:val="es-ES_tradnl"/>
        </w:rPr>
        <w:t xml:space="preserve"> </w:t>
      </w:r>
      <w:r w:rsidR="00E61E4E">
        <w:rPr>
          <w:lang w:val="es-ES_tradnl"/>
        </w:rPr>
        <w:t>tanto, se debe</w:t>
      </w:r>
      <w:r w:rsidRPr="00D007C1">
        <w:rPr>
          <w:lang w:val="es-ES_tradnl"/>
        </w:rPr>
        <w:t xml:space="preserve"> </w:t>
      </w:r>
      <w:r w:rsidR="00706A51">
        <w:rPr>
          <w:lang w:val="es-ES_tradnl"/>
        </w:rPr>
        <w:t xml:space="preserve">informar </w:t>
      </w:r>
      <w:r w:rsidRPr="00D007C1">
        <w:rPr>
          <w:lang w:val="es-ES_tradnl"/>
        </w:rPr>
        <w:t xml:space="preserve">a las Partes sobre las disposiciones específicas de los Acuerdos </w:t>
      </w:r>
      <w:r w:rsidRPr="00D007C1">
        <w:rPr>
          <w:lang w:val="es-ES_tradnl"/>
        </w:rPr>
        <w:lastRenderedPageBreak/>
        <w:t>destinadas</w:t>
      </w:r>
      <w:r w:rsidRPr="00D007C1">
        <w:rPr>
          <w:spacing w:val="-4"/>
          <w:lang w:val="es-ES_tradnl"/>
        </w:rPr>
        <w:t xml:space="preserve"> </w:t>
      </w:r>
      <w:r w:rsidRPr="00D007C1">
        <w:rPr>
          <w:lang w:val="es-ES_tradnl"/>
        </w:rPr>
        <w:t>a</w:t>
      </w:r>
      <w:r w:rsidRPr="00D007C1">
        <w:rPr>
          <w:spacing w:val="-4"/>
          <w:lang w:val="es-ES_tradnl"/>
        </w:rPr>
        <w:t xml:space="preserve"> </w:t>
      </w:r>
      <w:r w:rsidRPr="00D007C1">
        <w:rPr>
          <w:lang w:val="es-ES_tradnl"/>
        </w:rPr>
        <w:t>garantizar</w:t>
      </w:r>
      <w:r w:rsidRPr="00D007C1">
        <w:rPr>
          <w:spacing w:val="-4"/>
          <w:lang w:val="es-ES_tradnl"/>
        </w:rPr>
        <w:t xml:space="preserve"> </w:t>
      </w:r>
      <w:r w:rsidRPr="00D007C1">
        <w:rPr>
          <w:lang w:val="es-ES_tradnl"/>
        </w:rPr>
        <w:t>el</w:t>
      </w:r>
      <w:r w:rsidRPr="00D007C1">
        <w:rPr>
          <w:spacing w:val="-4"/>
          <w:lang w:val="es-ES_tradnl"/>
        </w:rPr>
        <w:t xml:space="preserve"> </w:t>
      </w:r>
      <w:r w:rsidRPr="00D007C1">
        <w:rPr>
          <w:lang w:val="es-ES_tradnl"/>
        </w:rPr>
        <w:t>cumplimiento,</w:t>
      </w:r>
      <w:r w:rsidRPr="00D007C1">
        <w:rPr>
          <w:spacing w:val="-4"/>
          <w:lang w:val="es-ES_tradnl"/>
        </w:rPr>
        <w:t xml:space="preserve"> </w:t>
      </w:r>
      <w:r w:rsidRPr="00D007C1">
        <w:rPr>
          <w:lang w:val="es-ES_tradnl"/>
        </w:rPr>
        <w:t>tales</w:t>
      </w:r>
      <w:r w:rsidRPr="00D007C1">
        <w:rPr>
          <w:spacing w:val="-4"/>
          <w:lang w:val="es-ES_tradnl"/>
        </w:rPr>
        <w:t xml:space="preserve"> </w:t>
      </w:r>
      <w:r w:rsidR="00DF43B9">
        <w:rPr>
          <w:lang w:val="es-ES_tradnl"/>
        </w:rPr>
        <w:t>como</w:t>
      </w:r>
      <w:r w:rsidRPr="00D007C1">
        <w:rPr>
          <w:lang w:val="es-ES_tradnl"/>
        </w:rPr>
        <w:t xml:space="preserve"> </w:t>
      </w:r>
      <w:r w:rsidR="004E01C3">
        <w:rPr>
          <w:lang w:val="es-ES_tradnl"/>
        </w:rPr>
        <w:t xml:space="preserve">reintegro </w:t>
      </w:r>
      <w:r w:rsidRPr="00D007C1">
        <w:rPr>
          <w:lang w:val="es-ES_tradnl"/>
        </w:rPr>
        <w:t>de</w:t>
      </w:r>
      <w:r w:rsidRPr="00D007C1">
        <w:rPr>
          <w:spacing w:val="-4"/>
          <w:lang w:val="es-ES_tradnl"/>
        </w:rPr>
        <w:t xml:space="preserve"> </w:t>
      </w:r>
      <w:r w:rsidRPr="00D007C1">
        <w:rPr>
          <w:lang w:val="es-ES_tradnl"/>
        </w:rPr>
        <w:t xml:space="preserve">fondos; </w:t>
      </w:r>
      <w:r w:rsidR="0085585A">
        <w:rPr>
          <w:lang w:val="es-ES_tradnl"/>
        </w:rPr>
        <w:t>multas</w:t>
      </w:r>
      <w:r w:rsidR="00CF4CEE">
        <w:rPr>
          <w:lang w:val="es-ES_tradnl"/>
        </w:rPr>
        <w:t xml:space="preserve"> por </w:t>
      </w:r>
      <w:r w:rsidRPr="00D007C1">
        <w:rPr>
          <w:lang w:val="es-ES_tradnl"/>
        </w:rPr>
        <w:t>incumplimiento; el procedimiento para obtener la aprobación del</w:t>
      </w:r>
      <w:r w:rsidRPr="00D007C1">
        <w:rPr>
          <w:spacing w:val="19"/>
          <w:lang w:val="es-ES_tradnl"/>
        </w:rPr>
        <w:t xml:space="preserve"> </w:t>
      </w:r>
      <w:r w:rsidRPr="00D007C1">
        <w:rPr>
          <w:lang w:val="es-ES_tradnl"/>
        </w:rPr>
        <w:t xml:space="preserve">Comité Ejecutivo para </w:t>
      </w:r>
      <w:r w:rsidR="00187960">
        <w:rPr>
          <w:lang w:val="es-ES_tradnl"/>
        </w:rPr>
        <w:t xml:space="preserve">introducir </w:t>
      </w:r>
      <w:r w:rsidRPr="00D007C1">
        <w:rPr>
          <w:lang w:val="es-ES_tradnl"/>
        </w:rPr>
        <w:t>cambios significativos en las actividades previstas en un Acuerdo; reducciones sostenidas durante la vigencia de los acuerdos plurianuales</w:t>
      </w:r>
      <w:r w:rsidR="00D675E2">
        <w:rPr>
          <w:lang w:val="es-ES_tradnl"/>
        </w:rPr>
        <w:t xml:space="preserve"> y </w:t>
      </w:r>
      <w:r w:rsidR="008B286D">
        <w:rPr>
          <w:lang w:val="es-ES_tradnl"/>
        </w:rPr>
        <w:t xml:space="preserve">compromiso </w:t>
      </w:r>
      <w:r w:rsidRPr="00D007C1">
        <w:rPr>
          <w:lang w:val="es-ES_tradnl"/>
        </w:rPr>
        <w:t>del país con el cumplimiento del Protocolo de Montreal a la</w:t>
      </w:r>
      <w:r w:rsidR="00755E7A">
        <w:rPr>
          <w:lang w:val="es-ES_tradnl"/>
        </w:rPr>
        <w:t>rgo plazo. La Secretaría debe</w:t>
      </w:r>
      <w:r w:rsidRPr="00D007C1">
        <w:rPr>
          <w:lang w:val="es-ES_tradnl"/>
        </w:rPr>
        <w:t xml:space="preserve"> además </w:t>
      </w:r>
      <w:r w:rsidR="009362DC">
        <w:rPr>
          <w:lang w:val="es-ES_tradnl"/>
        </w:rPr>
        <w:t xml:space="preserve">informar </w:t>
      </w:r>
      <w:r w:rsidRPr="00D007C1">
        <w:rPr>
          <w:lang w:val="es-ES_tradnl"/>
        </w:rPr>
        <w:t xml:space="preserve">las disposiciones de los Acuerdos que </w:t>
      </w:r>
      <w:r w:rsidR="00D625BB">
        <w:rPr>
          <w:lang w:val="es-ES_tradnl"/>
        </w:rPr>
        <w:t xml:space="preserve">exigen </w:t>
      </w:r>
      <w:r w:rsidRPr="00D007C1">
        <w:rPr>
          <w:lang w:val="es-ES_tradnl"/>
        </w:rPr>
        <w:t xml:space="preserve">la presentación de informes </w:t>
      </w:r>
      <w:r w:rsidR="00D70064">
        <w:rPr>
          <w:lang w:val="es-ES_tradnl"/>
        </w:rPr>
        <w:t>relativos a</w:t>
      </w:r>
      <w:r w:rsidR="00B85294">
        <w:rPr>
          <w:lang w:val="es-ES_tradnl"/>
        </w:rPr>
        <w:t>l fortalecimiento institucional</w:t>
      </w:r>
      <w:r w:rsidRPr="00D007C1">
        <w:rPr>
          <w:lang w:val="es-ES_tradnl"/>
        </w:rPr>
        <w:t xml:space="preserve"> </w:t>
      </w:r>
      <w:r w:rsidR="00B85294">
        <w:rPr>
          <w:lang w:val="es-ES_tradnl"/>
        </w:rPr>
        <w:t xml:space="preserve">a fin de </w:t>
      </w:r>
      <w:r w:rsidRPr="00D007C1">
        <w:rPr>
          <w:lang w:val="es-ES_tradnl"/>
        </w:rPr>
        <w:t xml:space="preserve">garantizar el cumplimiento sostenido y a largo plazo del Protocolo </w:t>
      </w:r>
      <w:r w:rsidR="008E3C2C">
        <w:rPr>
          <w:lang w:val="es-ES_tradnl"/>
        </w:rPr>
        <w:t>después de finalizado</w:t>
      </w:r>
      <w:r w:rsidR="00E12016">
        <w:rPr>
          <w:lang w:val="es-ES_tradnl"/>
        </w:rPr>
        <w:t xml:space="preserve"> un </w:t>
      </w:r>
      <w:r w:rsidR="009820AC">
        <w:rPr>
          <w:lang w:val="es-ES_tradnl"/>
        </w:rPr>
        <w:t>proyecto</w:t>
      </w:r>
      <w:r w:rsidRPr="00D007C1">
        <w:rPr>
          <w:lang w:val="es-ES_tradnl"/>
        </w:rPr>
        <w:t xml:space="preserve">. En cuanto a los sistemas de concesión de licencias, era preciso ir más allá de informar sobre su existencia, debiendo además evaluarse la medida en que pueden aplicarse. </w:t>
      </w:r>
      <w:r w:rsidR="005E73FF">
        <w:rPr>
          <w:lang w:val="es-ES_tradnl"/>
        </w:rPr>
        <w:t>Otro miembro</w:t>
      </w:r>
      <w:r w:rsidRPr="00D007C1">
        <w:rPr>
          <w:lang w:val="es-ES_tradnl"/>
        </w:rPr>
        <w:t xml:space="preserve"> aludió a una serie de </w:t>
      </w:r>
      <w:r w:rsidR="00AD7F25">
        <w:rPr>
          <w:lang w:val="es-ES_tradnl"/>
        </w:rPr>
        <w:t xml:space="preserve">materias </w:t>
      </w:r>
      <w:r w:rsidRPr="00D007C1">
        <w:rPr>
          <w:lang w:val="es-ES_tradnl"/>
        </w:rPr>
        <w:t xml:space="preserve">relativas a sustancias controladas que ameritan un análisis más detallado, tales como producción, existencias, movimiento en zonas de libre comercio e importación y exportación. Además, </w:t>
      </w:r>
      <w:r w:rsidR="00722D9E">
        <w:rPr>
          <w:lang w:val="es-ES_tradnl"/>
        </w:rPr>
        <w:t xml:space="preserve">es </w:t>
      </w:r>
      <w:r w:rsidR="0002326E">
        <w:rPr>
          <w:lang w:val="es-ES_tradnl"/>
        </w:rPr>
        <w:t xml:space="preserve">preciso </w:t>
      </w:r>
      <w:r w:rsidRPr="00D007C1">
        <w:rPr>
          <w:lang w:val="es-ES_tradnl"/>
        </w:rPr>
        <w:t>fortalecer la supervisión, verificación y presentación</w:t>
      </w:r>
      <w:r w:rsidRPr="00D007C1">
        <w:rPr>
          <w:spacing w:val="-5"/>
          <w:lang w:val="es-ES_tradnl"/>
        </w:rPr>
        <w:t xml:space="preserve"> </w:t>
      </w:r>
      <w:r w:rsidRPr="00D007C1">
        <w:rPr>
          <w:lang w:val="es-ES_tradnl"/>
        </w:rPr>
        <w:t>de</w:t>
      </w:r>
      <w:r w:rsidRPr="00D007C1">
        <w:rPr>
          <w:spacing w:val="-4"/>
          <w:lang w:val="es-ES_tradnl"/>
        </w:rPr>
        <w:t xml:space="preserve"> </w:t>
      </w:r>
      <w:r w:rsidRPr="00D007C1">
        <w:rPr>
          <w:lang w:val="es-ES_tradnl"/>
        </w:rPr>
        <w:t>informes</w:t>
      </w:r>
      <w:r w:rsidRPr="00D007C1">
        <w:rPr>
          <w:spacing w:val="-3"/>
          <w:lang w:val="es-ES_tradnl"/>
        </w:rPr>
        <w:t xml:space="preserve"> para asegurar </w:t>
      </w:r>
      <w:r w:rsidRPr="00D007C1">
        <w:rPr>
          <w:lang w:val="es-ES_tradnl"/>
        </w:rPr>
        <w:t>que</w:t>
      </w:r>
      <w:r w:rsidRPr="00D007C1">
        <w:rPr>
          <w:spacing w:val="-4"/>
          <w:lang w:val="es-ES_tradnl"/>
        </w:rPr>
        <w:t xml:space="preserve"> </w:t>
      </w:r>
      <w:r w:rsidRPr="00D007C1">
        <w:rPr>
          <w:lang w:val="es-ES_tradnl"/>
        </w:rPr>
        <w:t>las</w:t>
      </w:r>
      <w:r w:rsidRPr="00D007C1">
        <w:rPr>
          <w:spacing w:val="-5"/>
          <w:lang w:val="es-ES_tradnl"/>
        </w:rPr>
        <w:t xml:space="preserve"> </w:t>
      </w:r>
      <w:r w:rsidR="00903BB5">
        <w:rPr>
          <w:lang w:val="es-ES_tradnl"/>
        </w:rPr>
        <w:t>experiencias recogidas</w:t>
      </w:r>
      <w:r w:rsidRPr="00D007C1">
        <w:rPr>
          <w:spacing w:val="-5"/>
          <w:lang w:val="es-ES_tradnl"/>
        </w:rPr>
        <w:t xml:space="preserve"> </w:t>
      </w:r>
      <w:r w:rsidRPr="00D007C1">
        <w:rPr>
          <w:lang w:val="es-ES_tradnl"/>
        </w:rPr>
        <w:t>en</w:t>
      </w:r>
      <w:r w:rsidRPr="00D007C1">
        <w:rPr>
          <w:spacing w:val="-4"/>
          <w:lang w:val="es-ES_tradnl"/>
        </w:rPr>
        <w:t xml:space="preserve"> </w:t>
      </w:r>
      <w:r w:rsidR="00AF44EB">
        <w:rPr>
          <w:spacing w:val="-4"/>
          <w:lang w:val="es-ES_tradnl"/>
        </w:rPr>
        <w:t xml:space="preserve">el tratamiento de problemas </w:t>
      </w:r>
      <w:r w:rsidRPr="00D007C1">
        <w:rPr>
          <w:lang w:val="es-ES_tradnl"/>
        </w:rPr>
        <w:t>anteriores</w:t>
      </w:r>
      <w:r w:rsidRPr="00D007C1">
        <w:rPr>
          <w:spacing w:val="-4"/>
          <w:lang w:val="es-ES_tradnl"/>
        </w:rPr>
        <w:t xml:space="preserve"> </w:t>
      </w:r>
      <w:r w:rsidRPr="00D007C1">
        <w:rPr>
          <w:lang w:val="es-ES_tradnl"/>
        </w:rPr>
        <w:t>y</w:t>
      </w:r>
      <w:r w:rsidRPr="00D007C1">
        <w:rPr>
          <w:spacing w:val="-4"/>
          <w:lang w:val="es-ES_tradnl"/>
        </w:rPr>
        <w:t xml:space="preserve"> </w:t>
      </w:r>
      <w:r w:rsidRPr="00D007C1">
        <w:rPr>
          <w:lang w:val="es-ES_tradnl"/>
        </w:rPr>
        <w:t xml:space="preserve">actuales </w:t>
      </w:r>
      <w:r w:rsidR="001A3EC8">
        <w:rPr>
          <w:lang w:val="es-ES_tradnl"/>
        </w:rPr>
        <w:t xml:space="preserve">informen </w:t>
      </w:r>
      <w:r w:rsidRPr="00D007C1">
        <w:rPr>
          <w:lang w:val="es-ES_tradnl"/>
        </w:rPr>
        <w:t>las futuras acciones.</w:t>
      </w:r>
    </w:p>
    <w:p w14:paraId="3B90C6FA" w14:textId="69F5C6DA" w:rsidR="001D0003" w:rsidRPr="00D007C1" w:rsidRDefault="006F58F1" w:rsidP="001D0003">
      <w:pPr>
        <w:pStyle w:val="Heading1"/>
        <w:rPr>
          <w:lang w:val="es-ES_tradnl"/>
        </w:rPr>
      </w:pPr>
      <w:r>
        <w:rPr>
          <w:lang w:val="es-ES_tradnl"/>
        </w:rPr>
        <w:t xml:space="preserve">Otra </w:t>
      </w:r>
      <w:r w:rsidR="00D05E1C">
        <w:rPr>
          <w:lang w:val="es-ES_tradnl"/>
        </w:rPr>
        <w:t xml:space="preserve">miembro </w:t>
      </w:r>
      <w:r w:rsidR="001D0003" w:rsidRPr="00D007C1">
        <w:rPr>
          <w:lang w:val="es-ES_tradnl"/>
        </w:rPr>
        <w:t>manifestó que la gravedad del tema exig</w:t>
      </w:r>
      <w:r w:rsidR="008A14E4">
        <w:rPr>
          <w:lang w:val="es-ES_tradnl"/>
        </w:rPr>
        <w:t>ía a todas las instituciones y p</w:t>
      </w:r>
      <w:r w:rsidR="001D0003" w:rsidRPr="00D007C1">
        <w:rPr>
          <w:lang w:val="es-ES_tradnl"/>
        </w:rPr>
        <w:t xml:space="preserve">artes del Protocolo trabajar de manera concertada para abordar el tema y aportar ideas. Se requería información que abarque </w:t>
      </w:r>
      <w:r w:rsidR="0013252F">
        <w:rPr>
          <w:lang w:val="es-ES_tradnl"/>
        </w:rPr>
        <w:t>no sólo</w:t>
      </w:r>
      <w:r w:rsidR="001D0003" w:rsidRPr="00D007C1">
        <w:rPr>
          <w:lang w:val="es-ES_tradnl"/>
        </w:rPr>
        <w:t xml:space="preserve"> el marco y sistemas existentes, sino también la manera </w:t>
      </w:r>
      <w:r w:rsidR="00D25D51">
        <w:rPr>
          <w:lang w:val="es-ES_tradnl"/>
        </w:rPr>
        <w:t>en que esos sistemas se aplica</w:t>
      </w:r>
      <w:r w:rsidR="001D0003" w:rsidRPr="00D007C1">
        <w:rPr>
          <w:lang w:val="es-ES_tradnl"/>
        </w:rPr>
        <w:t>n en la presentación de la información requerida. La miembro manifestó además que</w:t>
      </w:r>
      <w:r w:rsidR="001D0003" w:rsidRPr="00D007C1">
        <w:rPr>
          <w:spacing w:val="-11"/>
          <w:lang w:val="es-ES_tradnl"/>
        </w:rPr>
        <w:t xml:space="preserve"> </w:t>
      </w:r>
      <w:r w:rsidR="001D0003" w:rsidRPr="00D007C1">
        <w:rPr>
          <w:lang w:val="es-ES_tradnl"/>
        </w:rPr>
        <w:t>sería</w:t>
      </w:r>
      <w:r w:rsidR="001D0003" w:rsidRPr="00D007C1">
        <w:rPr>
          <w:spacing w:val="-11"/>
          <w:lang w:val="es-ES_tradnl"/>
        </w:rPr>
        <w:t xml:space="preserve"> </w:t>
      </w:r>
      <w:r w:rsidR="001D0003" w:rsidRPr="00D007C1">
        <w:rPr>
          <w:lang w:val="es-ES_tradnl"/>
        </w:rPr>
        <w:t>útil</w:t>
      </w:r>
      <w:r w:rsidR="001D0003" w:rsidRPr="00D007C1">
        <w:rPr>
          <w:spacing w:val="-11"/>
          <w:lang w:val="es-ES_tradnl"/>
        </w:rPr>
        <w:t xml:space="preserve"> </w:t>
      </w:r>
      <w:r w:rsidR="00E54176">
        <w:rPr>
          <w:lang w:val="es-ES_tradnl"/>
        </w:rPr>
        <w:t>solicitar a la Secretaría</w:t>
      </w:r>
      <w:r w:rsidR="001D0003" w:rsidRPr="00D007C1">
        <w:rPr>
          <w:spacing w:val="-10"/>
          <w:lang w:val="es-ES_tradnl"/>
        </w:rPr>
        <w:t xml:space="preserve"> </w:t>
      </w:r>
      <w:r w:rsidR="001D0003" w:rsidRPr="00D007C1">
        <w:rPr>
          <w:lang w:val="es-ES_tradnl"/>
        </w:rPr>
        <w:t>que</w:t>
      </w:r>
      <w:r w:rsidR="001D0003" w:rsidRPr="00D007C1">
        <w:rPr>
          <w:spacing w:val="-13"/>
          <w:lang w:val="es-ES_tradnl"/>
        </w:rPr>
        <w:t xml:space="preserve"> </w:t>
      </w:r>
      <w:r w:rsidR="001D0003" w:rsidRPr="00D007C1">
        <w:rPr>
          <w:lang w:val="es-ES_tradnl"/>
        </w:rPr>
        <w:t>considere</w:t>
      </w:r>
      <w:r w:rsidR="001D0003" w:rsidRPr="00D007C1">
        <w:rPr>
          <w:spacing w:val="-11"/>
          <w:lang w:val="es-ES_tradnl"/>
        </w:rPr>
        <w:t xml:space="preserve"> </w:t>
      </w:r>
      <w:r w:rsidR="001D0003" w:rsidRPr="00D007C1">
        <w:rPr>
          <w:lang w:val="es-ES_tradnl"/>
        </w:rPr>
        <w:t>tanto</w:t>
      </w:r>
      <w:r w:rsidR="001D0003" w:rsidRPr="00D007C1">
        <w:rPr>
          <w:spacing w:val="-11"/>
          <w:lang w:val="es-ES_tradnl"/>
        </w:rPr>
        <w:t xml:space="preserve"> </w:t>
      </w:r>
      <w:r w:rsidR="001D0003" w:rsidRPr="00D007C1">
        <w:rPr>
          <w:lang w:val="es-ES_tradnl"/>
        </w:rPr>
        <w:t>la</w:t>
      </w:r>
      <w:r w:rsidR="001D0003" w:rsidRPr="00D007C1">
        <w:rPr>
          <w:spacing w:val="-11"/>
          <w:lang w:val="es-ES_tradnl"/>
        </w:rPr>
        <w:t xml:space="preserve"> </w:t>
      </w:r>
      <w:r w:rsidR="001D0003" w:rsidRPr="00D007C1">
        <w:rPr>
          <w:lang w:val="es-ES_tradnl"/>
        </w:rPr>
        <w:t>forma</w:t>
      </w:r>
      <w:r w:rsidR="001D0003" w:rsidRPr="00D007C1">
        <w:rPr>
          <w:spacing w:val="-11"/>
          <w:lang w:val="es-ES_tradnl"/>
        </w:rPr>
        <w:t xml:space="preserve"> </w:t>
      </w:r>
      <w:r w:rsidR="001D0003" w:rsidRPr="00D007C1">
        <w:rPr>
          <w:lang w:val="es-ES_tradnl"/>
        </w:rPr>
        <w:t>de</w:t>
      </w:r>
      <w:r w:rsidR="001D0003" w:rsidRPr="00D007C1">
        <w:rPr>
          <w:spacing w:val="-11"/>
          <w:lang w:val="es-ES_tradnl"/>
        </w:rPr>
        <w:t xml:space="preserve"> </w:t>
      </w:r>
      <w:r w:rsidR="001D0003" w:rsidRPr="00D007C1">
        <w:rPr>
          <w:lang w:val="es-ES_tradnl"/>
        </w:rPr>
        <w:t>fortalecerlos</w:t>
      </w:r>
      <w:r w:rsidR="001D0003" w:rsidRPr="00D007C1">
        <w:rPr>
          <w:spacing w:val="-11"/>
          <w:lang w:val="es-ES_tradnl"/>
        </w:rPr>
        <w:t xml:space="preserve"> </w:t>
      </w:r>
      <w:r w:rsidR="001D0003" w:rsidRPr="00D007C1">
        <w:rPr>
          <w:lang w:val="es-ES_tradnl"/>
        </w:rPr>
        <w:t xml:space="preserve">como los instrumentos necesarios para actualizarlos, incluso para actividades de supervisión tras el cierre de los proyectos. También se </w:t>
      </w:r>
      <w:r w:rsidR="0098372F">
        <w:rPr>
          <w:lang w:val="es-ES_tradnl"/>
        </w:rPr>
        <w:t xml:space="preserve">puede </w:t>
      </w:r>
      <w:r w:rsidR="001D0003" w:rsidRPr="00D007C1">
        <w:rPr>
          <w:lang w:val="es-ES_tradnl"/>
        </w:rPr>
        <w:t>llevar a cabo un examen de los procesos de verificación a fin de comprobar si</w:t>
      </w:r>
      <w:r w:rsidR="001D0003" w:rsidRPr="00D007C1">
        <w:rPr>
          <w:spacing w:val="-9"/>
          <w:lang w:val="es-ES_tradnl"/>
        </w:rPr>
        <w:t xml:space="preserve"> </w:t>
      </w:r>
      <w:r w:rsidR="001D0003" w:rsidRPr="00D007C1">
        <w:rPr>
          <w:lang w:val="es-ES_tradnl"/>
        </w:rPr>
        <w:t>se</w:t>
      </w:r>
      <w:r w:rsidR="001D0003" w:rsidRPr="00D007C1">
        <w:rPr>
          <w:spacing w:val="-7"/>
          <w:lang w:val="es-ES_tradnl"/>
        </w:rPr>
        <w:t xml:space="preserve"> </w:t>
      </w:r>
      <w:r w:rsidR="001D0003" w:rsidRPr="00D007C1">
        <w:rPr>
          <w:lang w:val="es-ES_tradnl"/>
        </w:rPr>
        <w:t>ciñen</w:t>
      </w:r>
      <w:r w:rsidR="001D0003" w:rsidRPr="00D007C1">
        <w:rPr>
          <w:spacing w:val="-8"/>
          <w:lang w:val="es-ES_tradnl"/>
        </w:rPr>
        <w:t xml:space="preserve"> </w:t>
      </w:r>
      <w:r w:rsidR="001D0003" w:rsidRPr="00D007C1">
        <w:rPr>
          <w:lang w:val="es-ES_tradnl"/>
        </w:rPr>
        <w:t>a</w:t>
      </w:r>
      <w:r w:rsidR="001D0003" w:rsidRPr="00D007C1">
        <w:rPr>
          <w:spacing w:val="-7"/>
          <w:lang w:val="es-ES_tradnl"/>
        </w:rPr>
        <w:t xml:space="preserve"> </w:t>
      </w:r>
      <w:r w:rsidR="001D0003" w:rsidRPr="00D007C1">
        <w:rPr>
          <w:lang w:val="es-ES_tradnl"/>
        </w:rPr>
        <w:t>sus</w:t>
      </w:r>
      <w:r w:rsidR="001D0003" w:rsidRPr="00D007C1">
        <w:rPr>
          <w:spacing w:val="-8"/>
          <w:lang w:val="es-ES_tradnl"/>
        </w:rPr>
        <w:t xml:space="preserve"> </w:t>
      </w:r>
      <w:r w:rsidR="001D0003" w:rsidRPr="00D007C1">
        <w:rPr>
          <w:lang w:val="es-ES_tradnl"/>
        </w:rPr>
        <w:t>respectivos</w:t>
      </w:r>
      <w:r w:rsidR="001D0003" w:rsidRPr="00D007C1">
        <w:rPr>
          <w:spacing w:val="-8"/>
          <w:lang w:val="es-ES_tradnl"/>
        </w:rPr>
        <w:t xml:space="preserve"> </w:t>
      </w:r>
      <w:r w:rsidR="002810CB">
        <w:rPr>
          <w:lang w:val="es-ES_tradnl"/>
        </w:rPr>
        <w:t xml:space="preserve">términos de referencia </w:t>
      </w:r>
      <w:r w:rsidR="001D0003" w:rsidRPr="00D007C1">
        <w:rPr>
          <w:lang w:val="es-ES_tradnl"/>
        </w:rPr>
        <w:t>y</w:t>
      </w:r>
      <w:r w:rsidR="001D0003" w:rsidRPr="00D007C1">
        <w:rPr>
          <w:spacing w:val="-8"/>
          <w:lang w:val="es-ES_tradnl"/>
        </w:rPr>
        <w:t xml:space="preserve"> </w:t>
      </w:r>
      <w:r w:rsidR="001D0003" w:rsidRPr="00D007C1">
        <w:rPr>
          <w:lang w:val="es-ES_tradnl"/>
        </w:rPr>
        <w:t>qué</w:t>
      </w:r>
      <w:r w:rsidR="001D0003" w:rsidRPr="00D007C1">
        <w:rPr>
          <w:spacing w:val="-8"/>
          <w:lang w:val="es-ES_tradnl"/>
        </w:rPr>
        <w:t xml:space="preserve"> </w:t>
      </w:r>
      <w:r w:rsidR="001D0003" w:rsidRPr="00D007C1">
        <w:rPr>
          <w:lang w:val="es-ES_tradnl"/>
        </w:rPr>
        <w:t>se</w:t>
      </w:r>
      <w:r w:rsidR="001D0003" w:rsidRPr="00D007C1">
        <w:rPr>
          <w:spacing w:val="-8"/>
          <w:lang w:val="es-ES_tradnl"/>
        </w:rPr>
        <w:t xml:space="preserve"> </w:t>
      </w:r>
      <w:r w:rsidR="00897C65">
        <w:rPr>
          <w:lang w:val="es-ES_tradnl"/>
        </w:rPr>
        <w:t xml:space="preserve">puede </w:t>
      </w:r>
      <w:r w:rsidR="001D0003" w:rsidRPr="00D007C1">
        <w:rPr>
          <w:lang w:val="es-ES_tradnl"/>
        </w:rPr>
        <w:t>hacer</w:t>
      </w:r>
      <w:r w:rsidR="001D0003" w:rsidRPr="00D007C1">
        <w:rPr>
          <w:spacing w:val="-8"/>
          <w:lang w:val="es-ES_tradnl"/>
        </w:rPr>
        <w:t xml:space="preserve"> </w:t>
      </w:r>
      <w:r w:rsidR="001D0003" w:rsidRPr="00D007C1">
        <w:rPr>
          <w:lang w:val="es-ES_tradnl"/>
        </w:rPr>
        <w:t>para</w:t>
      </w:r>
      <w:r w:rsidR="001D0003" w:rsidRPr="00D007C1">
        <w:rPr>
          <w:spacing w:val="-7"/>
          <w:lang w:val="es-ES_tradnl"/>
        </w:rPr>
        <w:t xml:space="preserve"> </w:t>
      </w:r>
      <w:r w:rsidR="001D0003" w:rsidRPr="00D007C1">
        <w:rPr>
          <w:lang w:val="es-ES_tradnl"/>
        </w:rPr>
        <w:t xml:space="preserve">mejorarlos. Además, sería útil evaluar los mecanismos de vigilancia de la conversión desde usos no controlados a controlados en las plantas de producción y de eliminación de la producción una vez finalizado el proyecto. En cuanto al </w:t>
      </w:r>
      <w:r w:rsidR="00F121E1">
        <w:rPr>
          <w:lang w:val="es-ES_tradnl"/>
        </w:rPr>
        <w:t>comercio ilegal</w:t>
      </w:r>
      <w:r w:rsidR="001D0003" w:rsidRPr="00D007C1">
        <w:rPr>
          <w:lang w:val="es-ES_tradnl"/>
        </w:rPr>
        <w:t xml:space="preserve">, se </w:t>
      </w:r>
      <w:r w:rsidR="00077BD9">
        <w:rPr>
          <w:lang w:val="es-ES_tradnl"/>
        </w:rPr>
        <w:t xml:space="preserve">puede </w:t>
      </w:r>
      <w:r w:rsidR="001D0003" w:rsidRPr="00D007C1">
        <w:rPr>
          <w:lang w:val="es-ES_tradnl"/>
        </w:rPr>
        <w:t xml:space="preserve">trabajar conjuntamente con la Secretaría del Ozono para buscar una mejor metodología para informar el </w:t>
      </w:r>
      <w:r w:rsidR="00F121E1">
        <w:rPr>
          <w:lang w:val="es-ES_tradnl"/>
        </w:rPr>
        <w:t>comercio ilegal</w:t>
      </w:r>
      <w:r w:rsidR="001D0003" w:rsidRPr="00D007C1">
        <w:rPr>
          <w:lang w:val="es-ES_tradnl"/>
        </w:rPr>
        <w:t xml:space="preserve"> de forma objetiva, lo que permitiría entender</w:t>
      </w:r>
      <w:r w:rsidR="0055679D">
        <w:rPr>
          <w:lang w:val="es-ES_tradnl"/>
        </w:rPr>
        <w:t>lo</w:t>
      </w:r>
      <w:r w:rsidR="001D0003" w:rsidRPr="00D007C1">
        <w:rPr>
          <w:lang w:val="es-ES_tradnl"/>
        </w:rPr>
        <w:t xml:space="preserve"> mejor.</w:t>
      </w:r>
    </w:p>
    <w:p w14:paraId="3C2E3C69" w14:textId="3A8CEFD4" w:rsidR="001D0003" w:rsidRPr="00D007C1" w:rsidRDefault="00FC7513" w:rsidP="001D0003">
      <w:pPr>
        <w:pStyle w:val="Heading1"/>
        <w:rPr>
          <w:lang w:val="es-ES_tradnl"/>
        </w:rPr>
      </w:pPr>
      <w:r>
        <w:rPr>
          <w:lang w:val="es-ES_tradnl"/>
        </w:rPr>
        <w:t>Otro miembro</w:t>
      </w:r>
      <w:r w:rsidR="001D0003" w:rsidRPr="00D007C1">
        <w:rPr>
          <w:lang w:val="es-ES_tradnl"/>
        </w:rPr>
        <w:t xml:space="preserve"> planteó que los actuales procedimientos necesitaban de una evaluación cuidadosa y crítica a fin de que el sistema de examen de las actividades </w:t>
      </w:r>
      <w:r w:rsidR="005932C4">
        <w:rPr>
          <w:lang w:val="es-ES_tradnl"/>
        </w:rPr>
        <w:t xml:space="preserve">sea más </w:t>
      </w:r>
      <w:r w:rsidR="001D0003" w:rsidRPr="00D007C1">
        <w:rPr>
          <w:lang w:val="es-ES_tradnl"/>
        </w:rPr>
        <w:t>eficaz y sostenible. S</w:t>
      </w:r>
      <w:r w:rsidR="002265B5">
        <w:rPr>
          <w:lang w:val="es-ES_tradnl"/>
        </w:rPr>
        <w:t>e debe</w:t>
      </w:r>
      <w:r w:rsidR="001D0003" w:rsidRPr="00D007C1">
        <w:rPr>
          <w:lang w:val="es-ES_tradnl"/>
        </w:rPr>
        <w:t xml:space="preserve">n detectar y subsanar las falencias del sistema actual antes de </w:t>
      </w:r>
      <w:r w:rsidR="007369DE" w:rsidRPr="007369DE">
        <w:rPr>
          <w:lang w:val="es-ES_tradnl"/>
        </w:rPr>
        <w:t>engrosar</w:t>
      </w:r>
      <w:r w:rsidR="001D0003" w:rsidRPr="00D007C1">
        <w:rPr>
          <w:lang w:val="es-ES_tradnl"/>
        </w:rPr>
        <w:t xml:space="preserve"> la lista de actividades por realizar.</w:t>
      </w:r>
    </w:p>
    <w:p w14:paraId="54D06EF2" w14:textId="2391C3C9" w:rsidR="001D0003" w:rsidRPr="00D007C1" w:rsidRDefault="001D0003" w:rsidP="001D0003">
      <w:pPr>
        <w:pStyle w:val="Heading1"/>
        <w:rPr>
          <w:lang w:val="es-ES_tradnl"/>
        </w:rPr>
      </w:pPr>
      <w:r w:rsidRPr="00D007C1">
        <w:rPr>
          <w:lang w:val="es-ES_tradnl"/>
        </w:rPr>
        <w:t>Tras el debate,</w:t>
      </w:r>
      <w:r w:rsidRPr="00D007C1">
        <w:rPr>
          <w:rStyle w:val="FootnoteReference"/>
          <w:lang w:val="es-ES_tradnl"/>
        </w:rPr>
        <w:footnoteReference w:id="2"/>
      </w:r>
      <w:r w:rsidRPr="00D007C1">
        <w:rPr>
          <w:lang w:val="es-ES_tradnl"/>
        </w:rPr>
        <w:t xml:space="preserve"> el Presidente propuso </w:t>
      </w:r>
      <w:r w:rsidR="00814956">
        <w:rPr>
          <w:lang w:val="es-ES_tradnl"/>
        </w:rPr>
        <w:t>encomendar</w:t>
      </w:r>
      <w:r w:rsidRPr="00D007C1">
        <w:rPr>
          <w:lang w:val="es-ES_tradnl"/>
        </w:rPr>
        <w:t xml:space="preserve"> a un grupo de miembros del Comité la tarea de formular recomendaciones concretas a la Secretaría en cuanto a medidas futuras. Tras la presentación del informe del grupo de contacto, el Comit</w:t>
      </w:r>
      <w:r w:rsidR="008A590C">
        <w:rPr>
          <w:lang w:val="es-ES_tradnl"/>
        </w:rPr>
        <w:t>é Ejecutivo decidió, entre otros</w:t>
      </w:r>
      <w:r w:rsidRPr="00D007C1">
        <w:rPr>
          <w:lang w:val="es-ES_tradnl"/>
        </w:rPr>
        <w:t>:</w:t>
      </w:r>
    </w:p>
    <w:p w14:paraId="5B3D1BD8" w14:textId="1AC9C323" w:rsidR="001D0003" w:rsidRPr="00D007C1" w:rsidRDefault="0091120D" w:rsidP="001D0003">
      <w:pPr>
        <w:pStyle w:val="Heading2"/>
        <w:rPr>
          <w:lang w:val="es-ES_tradnl"/>
        </w:rPr>
      </w:pPr>
      <w:r>
        <w:rPr>
          <w:lang w:val="es-ES_tradnl"/>
        </w:rPr>
        <w:t>Solicitar a la Secretaría</w:t>
      </w:r>
      <w:r w:rsidR="001D0003" w:rsidRPr="00D007C1">
        <w:rPr>
          <w:lang w:val="es-ES_tradnl"/>
        </w:rPr>
        <w:t xml:space="preserve"> que proporcione a la Secretaría del Ozono la información requerida y en forma oportuna, a fin de que pueda presentar a las Partes una reseña, en la 41ª reunión del Grupo de Trabajo de composición abierta, en la que describa los procedimientos del</w:t>
      </w:r>
      <w:r w:rsidR="001D0003" w:rsidRPr="00D007C1">
        <w:rPr>
          <w:spacing w:val="-13"/>
          <w:lang w:val="es-ES_tradnl"/>
        </w:rPr>
        <w:t xml:space="preserve"> </w:t>
      </w:r>
      <w:r w:rsidR="001D0003" w:rsidRPr="00D007C1">
        <w:rPr>
          <w:lang w:val="es-ES_tradnl"/>
        </w:rPr>
        <w:t>Protocolo</w:t>
      </w:r>
      <w:r w:rsidR="001D0003" w:rsidRPr="00D007C1">
        <w:rPr>
          <w:spacing w:val="-13"/>
          <w:lang w:val="es-ES_tradnl"/>
        </w:rPr>
        <w:t xml:space="preserve"> </w:t>
      </w:r>
      <w:r w:rsidR="001D0003" w:rsidRPr="00D007C1">
        <w:rPr>
          <w:lang w:val="es-ES_tradnl"/>
        </w:rPr>
        <w:t>y</w:t>
      </w:r>
      <w:r w:rsidR="001D0003" w:rsidRPr="00D007C1">
        <w:rPr>
          <w:spacing w:val="-12"/>
          <w:lang w:val="es-ES_tradnl"/>
        </w:rPr>
        <w:t xml:space="preserve"> </w:t>
      </w:r>
      <w:r w:rsidR="001D0003" w:rsidRPr="00D007C1">
        <w:rPr>
          <w:lang w:val="es-ES_tradnl"/>
        </w:rPr>
        <w:t>del</w:t>
      </w:r>
      <w:r w:rsidR="001D0003" w:rsidRPr="00D007C1">
        <w:rPr>
          <w:spacing w:val="-12"/>
          <w:lang w:val="es-ES_tradnl"/>
        </w:rPr>
        <w:t xml:space="preserve"> </w:t>
      </w:r>
      <w:r w:rsidR="001D0003" w:rsidRPr="00D007C1">
        <w:rPr>
          <w:lang w:val="es-ES_tradnl"/>
        </w:rPr>
        <w:t>Fondo</w:t>
      </w:r>
      <w:r w:rsidR="001D0003" w:rsidRPr="00D007C1">
        <w:rPr>
          <w:spacing w:val="-12"/>
          <w:lang w:val="es-ES_tradnl"/>
        </w:rPr>
        <w:t xml:space="preserve"> </w:t>
      </w:r>
      <w:r w:rsidR="001D0003" w:rsidRPr="00D007C1">
        <w:rPr>
          <w:lang w:val="es-ES_tradnl"/>
        </w:rPr>
        <w:t>Multilateral</w:t>
      </w:r>
      <w:r w:rsidR="001D0003" w:rsidRPr="00D007C1">
        <w:rPr>
          <w:spacing w:val="-12"/>
          <w:lang w:val="es-ES_tradnl"/>
        </w:rPr>
        <w:t xml:space="preserve"> </w:t>
      </w:r>
      <w:r w:rsidR="009944B3">
        <w:rPr>
          <w:spacing w:val="-12"/>
          <w:lang w:val="es-ES_tradnl"/>
        </w:rPr>
        <w:t xml:space="preserve">sobre </w:t>
      </w:r>
      <w:r w:rsidR="001D0003" w:rsidRPr="00D007C1">
        <w:rPr>
          <w:lang w:val="es-ES_tradnl"/>
        </w:rPr>
        <w:t>las</w:t>
      </w:r>
      <w:r w:rsidR="001D0003" w:rsidRPr="00D007C1">
        <w:rPr>
          <w:spacing w:val="-12"/>
          <w:lang w:val="es-ES_tradnl"/>
        </w:rPr>
        <w:t xml:space="preserve"> </w:t>
      </w:r>
      <w:r w:rsidR="001D0003" w:rsidRPr="00D007C1">
        <w:rPr>
          <w:lang w:val="es-ES_tradnl"/>
        </w:rPr>
        <w:t>sustancias</w:t>
      </w:r>
      <w:r w:rsidR="001D0003" w:rsidRPr="00D007C1">
        <w:rPr>
          <w:spacing w:val="-12"/>
          <w:lang w:val="es-ES_tradnl"/>
        </w:rPr>
        <w:t xml:space="preserve"> </w:t>
      </w:r>
      <w:r w:rsidR="001D0003" w:rsidRPr="00D007C1">
        <w:rPr>
          <w:lang w:val="es-ES_tradnl"/>
        </w:rPr>
        <w:t>controladas</w:t>
      </w:r>
      <w:r w:rsidR="001D0003" w:rsidRPr="00D007C1">
        <w:rPr>
          <w:spacing w:val="-12"/>
          <w:lang w:val="es-ES_tradnl"/>
        </w:rPr>
        <w:t xml:space="preserve"> </w:t>
      </w:r>
      <w:r w:rsidR="001D0003" w:rsidRPr="00D007C1">
        <w:rPr>
          <w:lang w:val="es-ES_tradnl"/>
        </w:rPr>
        <w:t xml:space="preserve">con los que las Partes examinan y garantizan </w:t>
      </w:r>
      <w:r w:rsidR="000756A9">
        <w:rPr>
          <w:lang w:val="es-ES_tradnl"/>
        </w:rPr>
        <w:t>el cumplimiento</w:t>
      </w:r>
      <w:r w:rsidR="001D0003" w:rsidRPr="00D007C1">
        <w:rPr>
          <w:lang w:val="es-ES_tradnl"/>
        </w:rPr>
        <w:t xml:space="preserve"> de las obligaciones surgidas del Protocolo y </w:t>
      </w:r>
      <w:r w:rsidR="00E829E0">
        <w:rPr>
          <w:lang w:val="es-ES_tradnl"/>
        </w:rPr>
        <w:t>de los términos de los Acuerdos</w:t>
      </w:r>
      <w:r w:rsidR="00631D66">
        <w:rPr>
          <w:lang w:val="es-ES_tradnl"/>
        </w:rPr>
        <w:t xml:space="preserve"> </w:t>
      </w:r>
      <w:r w:rsidR="00D03336">
        <w:rPr>
          <w:lang w:val="es-ES_tradnl"/>
        </w:rPr>
        <w:t>celebrados con el Fondo</w:t>
      </w:r>
      <w:r w:rsidR="001D0003" w:rsidRPr="00D007C1">
        <w:rPr>
          <w:lang w:val="es-ES_tradnl"/>
        </w:rPr>
        <w:t>, incluso en lo que respecta a la supervisión, la presentación de informes y la verificación, en consonancia con el párrafo 6 de la decisión XXX/3, basándose en la información proporcionada en el documento UNEP/OzL.Pro/ExCom/82/70; y</w:t>
      </w:r>
    </w:p>
    <w:p w14:paraId="526216D1" w14:textId="2596D1CD" w:rsidR="001D0003" w:rsidRPr="00D007C1" w:rsidRDefault="0091120D" w:rsidP="001D0003">
      <w:pPr>
        <w:pStyle w:val="ListParagraph"/>
        <w:numPr>
          <w:ilvl w:val="1"/>
          <w:numId w:val="1"/>
        </w:numPr>
        <w:rPr>
          <w:lang w:val="es-ES_tradnl"/>
        </w:rPr>
      </w:pPr>
      <w:r>
        <w:rPr>
          <w:lang w:val="es-ES_tradnl"/>
        </w:rPr>
        <w:t>Solicitar a la Secretaría</w:t>
      </w:r>
      <w:r w:rsidR="001D0003" w:rsidRPr="00D007C1">
        <w:rPr>
          <w:lang w:val="es-ES_tradnl"/>
        </w:rPr>
        <w:t xml:space="preserve"> que elabore un documento, para </w:t>
      </w:r>
      <w:r w:rsidR="004B7F60">
        <w:rPr>
          <w:lang w:val="es-ES_tradnl"/>
        </w:rPr>
        <w:t xml:space="preserve">ser analizado </w:t>
      </w:r>
      <w:r w:rsidR="001D0003" w:rsidRPr="00D007C1">
        <w:rPr>
          <w:lang w:val="es-ES_tradnl"/>
        </w:rPr>
        <w:t xml:space="preserve">por el Comité Ejecutivo en la 83ª reunión, que incluya una reseña de los sistemas vigentes de supervisión, presentación de informes, verificación y concesión de </w:t>
      </w:r>
      <w:r w:rsidR="00243896">
        <w:rPr>
          <w:lang w:val="es-ES_tradnl"/>
        </w:rPr>
        <w:t>licencias y cuotas</w:t>
      </w:r>
      <w:r w:rsidR="001D0003" w:rsidRPr="00D007C1">
        <w:rPr>
          <w:lang w:val="es-ES_tradnl"/>
        </w:rPr>
        <w:t xml:space="preserve"> exigibles, incluidos los requisitos y prácticas </w:t>
      </w:r>
      <w:r w:rsidR="00D71D24">
        <w:rPr>
          <w:lang w:val="es-ES_tradnl"/>
        </w:rPr>
        <w:t xml:space="preserve">de los sistemas de presentación de </w:t>
      </w:r>
      <w:r w:rsidR="001D0003" w:rsidRPr="00D007C1">
        <w:rPr>
          <w:lang w:val="es-ES_tradnl"/>
        </w:rPr>
        <w:t xml:space="preserve">informes al Comité </w:t>
      </w:r>
      <w:r w:rsidR="007F7B81">
        <w:rPr>
          <w:lang w:val="es-ES_tradnl"/>
        </w:rPr>
        <w:t>desarrollados</w:t>
      </w:r>
      <w:r w:rsidR="00D71D24" w:rsidRPr="00D71D24">
        <w:rPr>
          <w:lang w:val="es-ES_tradnl"/>
        </w:rPr>
        <w:t xml:space="preserve"> con apoyo del Fondo Multilateral </w:t>
      </w:r>
      <w:r w:rsidR="00F91197">
        <w:rPr>
          <w:lang w:val="es-ES_tradnl"/>
        </w:rPr>
        <w:t>(decisión 82/86 b) y c)).</w:t>
      </w:r>
    </w:p>
    <w:p w14:paraId="19AAA020" w14:textId="77777777" w:rsidR="00C851AA" w:rsidRPr="00D007C1" w:rsidRDefault="00C851AA" w:rsidP="00C851AA">
      <w:pPr>
        <w:pStyle w:val="ListParagraph"/>
        <w:ind w:left="1440"/>
        <w:rPr>
          <w:lang w:val="es-ES_tradnl"/>
        </w:rPr>
      </w:pPr>
    </w:p>
    <w:p w14:paraId="6785B8AD" w14:textId="5FA59A13" w:rsidR="00307B38" w:rsidRDefault="001D0003" w:rsidP="001D0003">
      <w:pPr>
        <w:pStyle w:val="Heading1"/>
        <w:rPr>
          <w:lang w:val="es-ES_tradnl"/>
        </w:rPr>
      </w:pPr>
      <w:r w:rsidRPr="00D007C1">
        <w:rPr>
          <w:lang w:val="es-ES_tradnl"/>
        </w:rPr>
        <w:lastRenderedPageBreak/>
        <w:t>De conformidad con la decisión 82/86 b), el 28 de febrero de 2019 la Secretaría del Fondo presentó a la Secretaría del Ozono un documento</w:t>
      </w:r>
      <w:r w:rsidRPr="00D007C1">
        <w:rPr>
          <w:rStyle w:val="FootnoteReference"/>
          <w:lang w:val="es-ES_tradnl"/>
        </w:rPr>
        <w:footnoteReference w:id="3"/>
      </w:r>
      <w:r w:rsidRPr="00D007C1">
        <w:rPr>
          <w:lang w:val="es-ES_tradnl"/>
        </w:rPr>
        <w:t xml:space="preserve"> que recoge una </w:t>
      </w:r>
      <w:r w:rsidR="003F34D2" w:rsidRPr="00D007C1">
        <w:rPr>
          <w:lang w:val="es-ES_tradnl"/>
        </w:rPr>
        <w:t xml:space="preserve">Nota </w:t>
      </w:r>
      <w:r w:rsidRPr="00D007C1">
        <w:rPr>
          <w:lang w:val="es-ES_tradnl"/>
        </w:rPr>
        <w:t>de la Secretar</w:t>
      </w:r>
      <w:r w:rsidR="00BC626F">
        <w:rPr>
          <w:lang w:val="es-ES_tradnl"/>
        </w:rPr>
        <w:t>ía del Fondo Multilateral basada</w:t>
      </w:r>
      <w:r w:rsidRPr="00D007C1">
        <w:rPr>
          <w:lang w:val="es-ES_tradnl"/>
        </w:rPr>
        <w:t xml:space="preserve"> en la información que figura en el documento UNEP/OzL.Pro/ExCom/82/70.</w:t>
      </w:r>
    </w:p>
    <w:p w14:paraId="049E7EC8" w14:textId="13785E10" w:rsidR="00307B38" w:rsidRDefault="001D0003" w:rsidP="001D0003">
      <w:pPr>
        <w:pStyle w:val="Heading1"/>
        <w:keepNext/>
        <w:keepLines/>
        <w:rPr>
          <w:lang w:val="es-ES_tradnl"/>
        </w:rPr>
      </w:pPr>
      <w:r w:rsidRPr="00D007C1">
        <w:rPr>
          <w:lang w:val="es-ES_tradnl"/>
        </w:rPr>
        <w:t xml:space="preserve">La </w:t>
      </w:r>
      <w:r w:rsidR="001D5F49">
        <w:rPr>
          <w:lang w:val="es-ES_tradnl"/>
        </w:rPr>
        <w:t xml:space="preserve">Nota </w:t>
      </w:r>
      <w:r w:rsidR="00015F01">
        <w:rPr>
          <w:lang w:val="es-ES_tradnl"/>
        </w:rPr>
        <w:t xml:space="preserve">informa </w:t>
      </w:r>
      <w:r w:rsidRPr="00D007C1">
        <w:rPr>
          <w:lang w:val="es-ES_tradnl"/>
        </w:rPr>
        <w:t xml:space="preserve">los </w:t>
      </w:r>
      <w:r w:rsidR="00960962">
        <w:rPr>
          <w:lang w:val="es-ES_tradnl"/>
        </w:rPr>
        <w:t>procedimientos del Fondo Multilateral</w:t>
      </w:r>
      <w:r w:rsidRPr="00D007C1">
        <w:rPr>
          <w:lang w:val="es-ES_tradnl"/>
        </w:rPr>
        <w:t xml:space="preserve"> </w:t>
      </w:r>
      <w:r w:rsidR="00C477EE">
        <w:rPr>
          <w:lang w:val="es-ES_tradnl"/>
        </w:rPr>
        <w:t xml:space="preserve">sobre </w:t>
      </w:r>
      <w:r w:rsidRPr="00D007C1">
        <w:rPr>
          <w:lang w:val="es-ES_tradnl"/>
        </w:rPr>
        <w:t xml:space="preserve">sustancias controladas con los que el Comité examina y garantiza </w:t>
      </w:r>
      <w:r w:rsidR="000756A9">
        <w:rPr>
          <w:lang w:val="es-ES_tradnl"/>
        </w:rPr>
        <w:t>el cumplimiento</w:t>
      </w:r>
      <w:r w:rsidRPr="00D007C1">
        <w:rPr>
          <w:lang w:val="es-ES_tradnl"/>
        </w:rPr>
        <w:t xml:space="preserve"> </w:t>
      </w:r>
      <w:r w:rsidR="00E829E0">
        <w:rPr>
          <w:lang w:val="es-ES_tradnl"/>
        </w:rPr>
        <w:t>de los términos de los Acuerdos</w:t>
      </w:r>
      <w:r w:rsidR="00631D66">
        <w:rPr>
          <w:lang w:val="es-ES_tradnl"/>
        </w:rPr>
        <w:t xml:space="preserve"> </w:t>
      </w:r>
      <w:r w:rsidR="00D03336">
        <w:rPr>
          <w:lang w:val="es-ES_tradnl"/>
        </w:rPr>
        <w:t>celebrados con el Fondo</w:t>
      </w:r>
      <w:r w:rsidRPr="00D007C1">
        <w:rPr>
          <w:lang w:val="es-ES_tradnl"/>
        </w:rPr>
        <w:t xml:space="preserve">, en particular </w:t>
      </w:r>
      <w:r w:rsidR="00C13513">
        <w:rPr>
          <w:lang w:val="es-ES_tradnl"/>
        </w:rPr>
        <w:t>respecto de</w:t>
      </w:r>
      <w:r w:rsidRPr="00D007C1">
        <w:rPr>
          <w:lang w:val="es-ES_tradnl"/>
        </w:rPr>
        <w:t>l seguimiento, presentación de informes y verificación.</w:t>
      </w:r>
      <w:r w:rsidRPr="00D007C1">
        <w:rPr>
          <w:rStyle w:val="FootnoteReference"/>
          <w:lang w:val="es-ES_tradnl"/>
        </w:rPr>
        <w:footnoteReference w:id="4"/>
      </w:r>
    </w:p>
    <w:p w14:paraId="6C9EF21D" w14:textId="100AAD13" w:rsidR="001D0003" w:rsidRPr="00D007C1" w:rsidRDefault="00440017" w:rsidP="001D0003">
      <w:pPr>
        <w:rPr>
          <w:u w:val="single"/>
          <w:lang w:val="es-ES_tradnl"/>
        </w:rPr>
      </w:pPr>
      <w:r>
        <w:rPr>
          <w:u w:val="single"/>
          <w:lang w:val="es-ES_tradnl"/>
        </w:rPr>
        <w:t>Deliberaciones de la</w:t>
      </w:r>
      <w:r w:rsidR="002D77EE">
        <w:rPr>
          <w:u w:val="single"/>
          <w:lang w:val="es-ES_tradnl"/>
        </w:rPr>
        <w:t xml:space="preserve"> 83ª reunión</w:t>
      </w:r>
    </w:p>
    <w:p w14:paraId="28BB3494" w14:textId="77777777" w:rsidR="001D0003" w:rsidRPr="00D007C1" w:rsidRDefault="001D0003" w:rsidP="001D0003">
      <w:pPr>
        <w:rPr>
          <w:lang w:val="es-ES_tradnl"/>
        </w:rPr>
      </w:pPr>
    </w:p>
    <w:p w14:paraId="76A7FBF7" w14:textId="1F8103A5" w:rsidR="00307B38" w:rsidRDefault="001D0003" w:rsidP="001D0003">
      <w:pPr>
        <w:pStyle w:val="Heading1"/>
        <w:rPr>
          <w:lang w:val="es-ES_tradnl"/>
        </w:rPr>
      </w:pPr>
      <w:r w:rsidRPr="00D007C1">
        <w:rPr>
          <w:lang w:val="es-ES_tradnl"/>
        </w:rPr>
        <w:t xml:space="preserve">Durante </w:t>
      </w:r>
      <w:r w:rsidR="00401A48">
        <w:rPr>
          <w:lang w:val="es-ES_tradnl"/>
        </w:rPr>
        <w:t xml:space="preserve">las </w:t>
      </w:r>
      <w:r w:rsidRPr="00D007C1">
        <w:rPr>
          <w:lang w:val="es-ES_tradnl"/>
        </w:rPr>
        <w:t>deliberaciones que tuvieron lugar en la 83ª reunión</w:t>
      </w:r>
      <w:r w:rsidRPr="003B2BFA">
        <w:rPr>
          <w:rStyle w:val="FootnoteReference"/>
          <w:lang w:val="es-ES_tradnl"/>
        </w:rPr>
        <w:footnoteReference w:id="5"/>
      </w:r>
      <w:r w:rsidRPr="00D007C1">
        <w:rPr>
          <w:lang w:val="es-ES_tradnl"/>
        </w:rPr>
        <w:t xml:space="preserve"> se </w:t>
      </w:r>
      <w:r w:rsidR="004D1E60">
        <w:rPr>
          <w:lang w:val="es-ES_tradnl"/>
        </w:rPr>
        <w:t>hizo notar</w:t>
      </w:r>
      <w:r w:rsidRPr="00D007C1">
        <w:rPr>
          <w:lang w:val="es-ES_tradnl"/>
        </w:rPr>
        <w:t xml:space="preserve">, entre otras cosas, que </w:t>
      </w:r>
      <w:r w:rsidR="00AB3ACD">
        <w:rPr>
          <w:lang w:val="es-ES_tradnl"/>
        </w:rPr>
        <w:t xml:space="preserve">debiesen ser </w:t>
      </w:r>
      <w:r w:rsidRPr="00D007C1">
        <w:rPr>
          <w:lang w:val="es-ES_tradnl"/>
        </w:rPr>
        <w:t xml:space="preserve">las Partes </w:t>
      </w:r>
      <w:r w:rsidR="00AB3ACD">
        <w:rPr>
          <w:lang w:val="es-ES_tradnl"/>
        </w:rPr>
        <w:t xml:space="preserve">quienes aborden </w:t>
      </w:r>
      <w:r w:rsidRPr="00D007C1">
        <w:rPr>
          <w:lang w:val="es-ES_tradnl"/>
        </w:rPr>
        <w:t xml:space="preserve">algunas de las sugerencias </w:t>
      </w:r>
      <w:r w:rsidR="00DC358B">
        <w:rPr>
          <w:lang w:val="es-ES_tradnl"/>
        </w:rPr>
        <w:t>de mejoramiento</w:t>
      </w:r>
      <w:r w:rsidRPr="00D007C1">
        <w:rPr>
          <w:lang w:val="es-ES_tradnl"/>
        </w:rPr>
        <w:t xml:space="preserve"> </w:t>
      </w:r>
      <w:r w:rsidR="00DC358B">
        <w:rPr>
          <w:lang w:val="es-ES_tradnl"/>
        </w:rPr>
        <w:t>d</w:t>
      </w:r>
      <w:r w:rsidRPr="00D007C1">
        <w:rPr>
          <w:lang w:val="es-ES_tradnl"/>
        </w:rPr>
        <w:t xml:space="preserve">el sistema actual, como lo relacionado con el </w:t>
      </w:r>
      <w:r w:rsidR="00F121E1">
        <w:rPr>
          <w:lang w:val="es-ES_tradnl"/>
        </w:rPr>
        <w:t>comercio ilegal</w:t>
      </w:r>
      <w:r w:rsidRPr="00D007C1">
        <w:rPr>
          <w:lang w:val="es-ES_tradnl"/>
        </w:rPr>
        <w:t xml:space="preserve"> y zonas de libre comercio, o, en el caso de la supervisión atmosférica, la Conferencia de las Partes en la Convención </w:t>
      </w:r>
      <w:r w:rsidR="007359AE">
        <w:rPr>
          <w:lang w:val="es-ES_tradnl"/>
        </w:rPr>
        <w:t>de Viena. Se destacó que debe</w:t>
      </w:r>
      <w:r w:rsidRPr="00D007C1">
        <w:rPr>
          <w:lang w:val="es-ES_tradnl"/>
        </w:rPr>
        <w:t xml:space="preserve">n respetarse las </w:t>
      </w:r>
      <w:r w:rsidR="00BE5365">
        <w:rPr>
          <w:lang w:val="es-ES_tradnl"/>
        </w:rPr>
        <w:t>facultades</w:t>
      </w:r>
      <w:r w:rsidRPr="00D007C1">
        <w:rPr>
          <w:lang w:val="es-ES_tradnl"/>
        </w:rPr>
        <w:t xml:space="preserve"> de las diversas instituciones.</w:t>
      </w:r>
    </w:p>
    <w:p w14:paraId="232E0EAD" w14:textId="7518BDA9" w:rsidR="001D0003" w:rsidRPr="00D007C1" w:rsidRDefault="001D0003" w:rsidP="001D0003">
      <w:pPr>
        <w:pStyle w:val="Heading1"/>
        <w:rPr>
          <w:lang w:val="es-ES_tradnl"/>
        </w:rPr>
      </w:pPr>
      <w:r w:rsidRPr="00D007C1">
        <w:rPr>
          <w:lang w:val="es-ES_tradnl"/>
        </w:rPr>
        <w:t>Algunos miembros apoyaron asegurar la continuidad de las oficinas de gestión de proyectos</w:t>
      </w:r>
      <w:r w:rsidR="003645A5">
        <w:rPr>
          <w:lang w:val="es-ES_tradnl"/>
        </w:rPr>
        <w:t xml:space="preserve"> (OGP)</w:t>
      </w:r>
      <w:r w:rsidRPr="00D007C1">
        <w:rPr>
          <w:lang w:val="es-ES_tradnl"/>
        </w:rPr>
        <w:t xml:space="preserve">, si bien otros preguntaron de qué manera se financiarían y si la supervisión sería responsabilidad de las </w:t>
      </w:r>
      <w:r w:rsidR="00507060">
        <w:rPr>
          <w:lang w:val="es-ES_tradnl"/>
        </w:rPr>
        <w:t>oficinas nacionales del ozono</w:t>
      </w:r>
      <w:r w:rsidR="00B61420">
        <w:rPr>
          <w:lang w:val="es-ES_tradnl"/>
        </w:rPr>
        <w:t xml:space="preserve"> (ONO)</w:t>
      </w:r>
      <w:r w:rsidRPr="00D007C1">
        <w:rPr>
          <w:lang w:val="es-ES_tradnl"/>
        </w:rPr>
        <w:t xml:space="preserve">. La supervisión de las empresas </w:t>
      </w:r>
      <w:r w:rsidR="00C91F65">
        <w:rPr>
          <w:lang w:val="es-ES_tradnl"/>
        </w:rPr>
        <w:t xml:space="preserve">convertidas </w:t>
      </w:r>
      <w:r w:rsidR="0012357E">
        <w:rPr>
          <w:lang w:val="es-ES_tradnl"/>
        </w:rPr>
        <w:t>es</w:t>
      </w:r>
      <w:r w:rsidRPr="00D007C1">
        <w:rPr>
          <w:lang w:val="es-ES_tradnl"/>
        </w:rPr>
        <w:t xml:space="preserve"> costosa y no </w:t>
      </w:r>
      <w:r w:rsidR="0012357E">
        <w:rPr>
          <w:lang w:val="es-ES_tradnl"/>
        </w:rPr>
        <w:t>puede</w:t>
      </w:r>
      <w:r w:rsidRPr="00D007C1">
        <w:rPr>
          <w:lang w:val="es-ES_tradnl"/>
        </w:rPr>
        <w:t xml:space="preserve"> cubrirse </w:t>
      </w:r>
      <w:r w:rsidR="0012357E">
        <w:rPr>
          <w:lang w:val="es-ES_tradnl"/>
        </w:rPr>
        <w:t xml:space="preserve">con fondos </w:t>
      </w:r>
      <w:r w:rsidRPr="00D007C1">
        <w:rPr>
          <w:lang w:val="es-ES_tradnl"/>
        </w:rPr>
        <w:t xml:space="preserve">para fortalecimiento institucional, y asimismo </w:t>
      </w:r>
      <w:r w:rsidR="006144A6">
        <w:rPr>
          <w:lang w:val="es-ES_tradnl"/>
        </w:rPr>
        <w:t>es</w:t>
      </w:r>
      <w:r w:rsidRPr="00D007C1">
        <w:rPr>
          <w:lang w:val="es-ES_tradnl"/>
        </w:rPr>
        <w:t xml:space="preserve"> necesario asegurar que las </w:t>
      </w:r>
      <w:r w:rsidR="00E0583F">
        <w:rPr>
          <w:lang w:val="es-ES_tradnl"/>
        </w:rPr>
        <w:t>ONO</w:t>
      </w:r>
      <w:r w:rsidRPr="00D007C1">
        <w:rPr>
          <w:lang w:val="es-ES_tradnl"/>
        </w:rPr>
        <w:t xml:space="preserve"> </w:t>
      </w:r>
      <w:r w:rsidR="00C63AD4">
        <w:rPr>
          <w:lang w:val="es-ES_tradnl"/>
        </w:rPr>
        <w:t xml:space="preserve">sean </w:t>
      </w:r>
      <w:r w:rsidRPr="00D007C1">
        <w:rPr>
          <w:lang w:val="es-ES_tradnl"/>
        </w:rPr>
        <w:t xml:space="preserve">capaces de </w:t>
      </w:r>
      <w:r w:rsidR="00B512D7">
        <w:rPr>
          <w:lang w:val="es-ES_tradnl"/>
        </w:rPr>
        <w:t>asumir</w:t>
      </w:r>
      <w:r w:rsidRPr="00D007C1">
        <w:rPr>
          <w:lang w:val="es-ES_tradnl"/>
        </w:rPr>
        <w:t xml:space="preserve"> el trabajo </w:t>
      </w:r>
      <w:r w:rsidR="001F359B">
        <w:rPr>
          <w:lang w:val="es-ES_tradnl"/>
        </w:rPr>
        <w:t>de</w:t>
      </w:r>
      <w:r w:rsidRPr="00D007C1">
        <w:rPr>
          <w:lang w:val="es-ES_tradnl"/>
        </w:rPr>
        <w:t xml:space="preserve"> las </w:t>
      </w:r>
      <w:r w:rsidR="00D44970">
        <w:rPr>
          <w:lang w:val="es-ES_tradnl"/>
        </w:rPr>
        <w:t>OGP</w:t>
      </w:r>
      <w:r w:rsidRPr="00D007C1">
        <w:rPr>
          <w:lang w:val="es-ES_tradnl"/>
        </w:rPr>
        <w:t xml:space="preserve">. Para los </w:t>
      </w:r>
      <w:r w:rsidR="00EA2B26">
        <w:rPr>
          <w:lang w:val="es-ES_tradnl"/>
        </w:rPr>
        <w:t xml:space="preserve">países del </w:t>
      </w:r>
      <w:r w:rsidR="00F75F2E">
        <w:rPr>
          <w:lang w:val="es-ES_tradnl"/>
        </w:rPr>
        <w:t>artículo 5</w:t>
      </w:r>
      <w:r w:rsidRPr="00D007C1">
        <w:rPr>
          <w:lang w:val="es-ES_tradnl"/>
        </w:rPr>
        <w:t xml:space="preserve">, </w:t>
      </w:r>
      <w:r w:rsidR="00B24690">
        <w:rPr>
          <w:lang w:val="es-ES_tradnl"/>
        </w:rPr>
        <w:t>cualquier</w:t>
      </w:r>
      <w:r w:rsidRPr="00D007C1">
        <w:rPr>
          <w:lang w:val="es-ES_tradnl"/>
        </w:rPr>
        <w:t xml:space="preserve"> esfuerzo adicional </w:t>
      </w:r>
      <w:r w:rsidR="008E20B3">
        <w:rPr>
          <w:lang w:val="es-ES_tradnl"/>
        </w:rPr>
        <w:t>implica</w:t>
      </w:r>
      <w:r w:rsidRPr="00D007C1">
        <w:rPr>
          <w:lang w:val="es-ES_tradnl"/>
        </w:rPr>
        <w:t xml:space="preserve"> </w:t>
      </w:r>
      <w:r w:rsidR="00373D4F">
        <w:rPr>
          <w:lang w:val="es-ES_tradnl"/>
        </w:rPr>
        <w:t>costos</w:t>
      </w:r>
      <w:r w:rsidR="006775E5">
        <w:rPr>
          <w:lang w:val="es-ES_tradnl"/>
        </w:rPr>
        <w:t xml:space="preserve"> </w:t>
      </w:r>
      <w:r w:rsidR="00116371">
        <w:rPr>
          <w:lang w:val="es-ES_tradnl"/>
        </w:rPr>
        <w:t>adicionales</w:t>
      </w:r>
      <w:r w:rsidRPr="00D007C1">
        <w:rPr>
          <w:lang w:val="es-ES_tradnl"/>
        </w:rPr>
        <w:t>.</w:t>
      </w:r>
    </w:p>
    <w:p w14:paraId="5C0C4C0D" w14:textId="0BA2C649" w:rsidR="00307B38" w:rsidRDefault="001D0003" w:rsidP="001D0003">
      <w:pPr>
        <w:pStyle w:val="Heading1"/>
        <w:rPr>
          <w:lang w:val="es-ES_tradnl"/>
        </w:rPr>
      </w:pPr>
      <w:r w:rsidRPr="00D007C1">
        <w:rPr>
          <w:lang w:val="es-ES_tradnl"/>
        </w:rPr>
        <w:t>En cuanto a ampliar las verificaciones para incluir sustancias controladas previ</w:t>
      </w:r>
      <w:r w:rsidR="00224B14">
        <w:rPr>
          <w:lang w:val="es-ES_tradnl"/>
        </w:rPr>
        <w:t>amente eliminadas, no se debe</w:t>
      </w:r>
      <w:r w:rsidRPr="00D007C1">
        <w:rPr>
          <w:lang w:val="es-ES_tradnl"/>
        </w:rPr>
        <w:t xml:space="preserve"> exi</w:t>
      </w:r>
      <w:r w:rsidR="00181649">
        <w:rPr>
          <w:lang w:val="es-ES_tradnl"/>
        </w:rPr>
        <w:t xml:space="preserve">gir a los países </w:t>
      </w:r>
      <w:r w:rsidR="00A2620A">
        <w:rPr>
          <w:lang w:val="es-ES_tradnl"/>
        </w:rPr>
        <w:t xml:space="preserve">la supervisión permanente de </w:t>
      </w:r>
      <w:r w:rsidRPr="00D007C1">
        <w:rPr>
          <w:lang w:val="es-ES_tradnl"/>
        </w:rPr>
        <w:t>proyectos terminado</w:t>
      </w:r>
      <w:r w:rsidR="00AC1608">
        <w:rPr>
          <w:lang w:val="es-ES_tradnl"/>
        </w:rPr>
        <w:t>s</w:t>
      </w:r>
      <w:r w:rsidRPr="00D007C1">
        <w:rPr>
          <w:lang w:val="es-ES_tradnl"/>
        </w:rPr>
        <w:t xml:space="preserve">. No obstante, la Secretaría </w:t>
      </w:r>
      <w:r w:rsidR="00EC4E9D">
        <w:rPr>
          <w:lang w:val="es-ES_tradnl"/>
        </w:rPr>
        <w:t>puede</w:t>
      </w:r>
      <w:r w:rsidRPr="00D007C1">
        <w:rPr>
          <w:lang w:val="es-ES_tradnl"/>
        </w:rPr>
        <w:t xml:space="preserve"> </w:t>
      </w:r>
      <w:r w:rsidR="002109B4">
        <w:rPr>
          <w:lang w:val="es-ES_tradnl"/>
        </w:rPr>
        <w:t xml:space="preserve">analizar </w:t>
      </w:r>
      <w:r w:rsidR="00BC5887">
        <w:rPr>
          <w:lang w:val="es-ES_tradnl"/>
        </w:rPr>
        <w:t>su</w:t>
      </w:r>
      <w:r w:rsidRPr="00D007C1">
        <w:rPr>
          <w:lang w:val="es-ES_tradnl"/>
        </w:rPr>
        <w:t xml:space="preserve"> viabilidad y costo y presentar</w:t>
      </w:r>
      <w:r w:rsidR="000D3392">
        <w:rPr>
          <w:lang w:val="es-ES_tradnl"/>
        </w:rPr>
        <w:t>lo</w:t>
      </w:r>
      <w:r w:rsidRPr="00D007C1">
        <w:rPr>
          <w:lang w:val="es-ES_tradnl"/>
        </w:rPr>
        <w:t xml:space="preserve"> al Comité. También sería problemático</w:t>
      </w:r>
      <w:r w:rsidR="00EC0094">
        <w:rPr>
          <w:lang w:val="es-ES_tradnl"/>
        </w:rPr>
        <w:t xml:space="preserve"> </w:t>
      </w:r>
      <w:r w:rsidR="00941004">
        <w:rPr>
          <w:lang w:val="es-ES_tradnl"/>
        </w:rPr>
        <w:t xml:space="preserve">multar </w:t>
      </w:r>
      <w:r w:rsidR="00EC0094">
        <w:rPr>
          <w:lang w:val="es-ES_tradnl"/>
        </w:rPr>
        <w:t xml:space="preserve">a </w:t>
      </w:r>
      <w:r w:rsidRPr="00D007C1">
        <w:rPr>
          <w:lang w:val="es-ES_tradnl"/>
        </w:rPr>
        <w:t xml:space="preserve">los países por cualquier desviación del Acuerdo una vez </w:t>
      </w:r>
      <w:r w:rsidR="00402BA0" w:rsidRPr="00402BA0">
        <w:rPr>
          <w:lang w:val="es-ES_tradnl"/>
        </w:rPr>
        <w:t xml:space="preserve">terminado </w:t>
      </w:r>
      <w:r w:rsidR="00063ECD">
        <w:rPr>
          <w:lang w:val="es-ES_tradnl"/>
        </w:rPr>
        <w:t xml:space="preserve">el proyecto, </w:t>
      </w:r>
      <w:r w:rsidR="00C44CC8">
        <w:rPr>
          <w:lang w:val="es-ES_tradnl"/>
        </w:rPr>
        <w:t xml:space="preserve">dado </w:t>
      </w:r>
      <w:r w:rsidR="00063ECD">
        <w:rPr>
          <w:lang w:val="es-ES_tradnl"/>
        </w:rPr>
        <w:t>que para entonces</w:t>
      </w:r>
      <w:r w:rsidRPr="00D007C1">
        <w:rPr>
          <w:lang w:val="es-ES_tradnl"/>
        </w:rPr>
        <w:t xml:space="preserve"> no quedaría </w:t>
      </w:r>
      <w:r w:rsidR="007F10FA">
        <w:rPr>
          <w:lang w:val="es-ES_tradnl"/>
        </w:rPr>
        <w:t>financiamiento</w:t>
      </w:r>
      <w:r w:rsidRPr="00D007C1">
        <w:rPr>
          <w:lang w:val="es-ES_tradnl"/>
        </w:rPr>
        <w:t xml:space="preserve"> disponible.</w:t>
      </w:r>
    </w:p>
    <w:p w14:paraId="33CF9CF9" w14:textId="4173AB5E" w:rsidR="00307B38" w:rsidRDefault="001D0003" w:rsidP="001D0003">
      <w:pPr>
        <w:pStyle w:val="Heading1"/>
        <w:rPr>
          <w:lang w:val="es-ES_tradnl"/>
        </w:rPr>
      </w:pPr>
      <w:r w:rsidRPr="00D007C1">
        <w:rPr>
          <w:lang w:val="es-ES_tradnl"/>
        </w:rPr>
        <w:t xml:space="preserve">El representante de Kuwait preguntó por qué el documento elaborado por la Secretaría </w:t>
      </w:r>
      <w:r w:rsidR="00007CA1">
        <w:rPr>
          <w:lang w:val="es-ES_tradnl"/>
        </w:rPr>
        <w:t xml:space="preserve">incluía </w:t>
      </w:r>
      <w:r w:rsidRPr="00D007C1">
        <w:rPr>
          <w:lang w:val="es-ES_tradnl"/>
        </w:rPr>
        <w:t xml:space="preserve">mecanismos nuevos e innovadores que </w:t>
      </w:r>
      <w:r w:rsidR="00B202F6">
        <w:rPr>
          <w:lang w:val="es-ES_tradnl"/>
        </w:rPr>
        <w:t xml:space="preserve">el Fondo </w:t>
      </w:r>
      <w:r w:rsidR="00576981">
        <w:rPr>
          <w:lang w:val="es-ES_tradnl"/>
        </w:rPr>
        <w:t>aún no utiliza</w:t>
      </w:r>
      <w:r w:rsidRPr="00D007C1">
        <w:rPr>
          <w:lang w:val="es-ES_tradnl"/>
        </w:rPr>
        <w:t>. Afirmó que todos eran conscientes de</w:t>
      </w:r>
      <w:r w:rsidR="004036BC">
        <w:rPr>
          <w:lang w:val="es-ES_tradnl"/>
        </w:rPr>
        <w:t>l problema</w:t>
      </w:r>
      <w:r w:rsidRPr="00D007C1">
        <w:rPr>
          <w:lang w:val="es-ES_tradnl"/>
        </w:rPr>
        <w:t xml:space="preserve"> de las emisiones imprevistas</w:t>
      </w:r>
      <w:r w:rsidR="003A56FC">
        <w:rPr>
          <w:lang w:val="es-ES_tradnl"/>
        </w:rPr>
        <w:t xml:space="preserve"> de CFC-11</w:t>
      </w:r>
      <w:r w:rsidRPr="00D007C1">
        <w:rPr>
          <w:lang w:val="es-ES_tradnl"/>
        </w:rPr>
        <w:t xml:space="preserve">, pero </w:t>
      </w:r>
      <w:r w:rsidR="00FE04A7">
        <w:rPr>
          <w:lang w:val="es-ES_tradnl"/>
        </w:rPr>
        <w:t xml:space="preserve">que </w:t>
      </w:r>
      <w:r w:rsidRPr="00D007C1">
        <w:rPr>
          <w:lang w:val="es-ES_tradnl"/>
        </w:rPr>
        <w:t>no había</w:t>
      </w:r>
      <w:r w:rsidR="00EB6A43">
        <w:rPr>
          <w:lang w:val="es-ES_tradnl"/>
        </w:rPr>
        <w:t>n</w:t>
      </w:r>
      <w:r w:rsidRPr="00D007C1">
        <w:rPr>
          <w:lang w:val="es-ES_tradnl"/>
        </w:rPr>
        <w:t xml:space="preserve"> pruebas de que </w:t>
      </w:r>
      <w:r w:rsidR="00175F1F">
        <w:rPr>
          <w:lang w:val="es-ES_tradnl"/>
        </w:rPr>
        <w:t xml:space="preserve">proviniesen </w:t>
      </w:r>
      <w:r w:rsidRPr="00D007C1">
        <w:rPr>
          <w:lang w:val="es-ES_tradnl"/>
        </w:rPr>
        <w:t xml:space="preserve">sólo de </w:t>
      </w:r>
      <w:r w:rsidR="00EA2B26">
        <w:rPr>
          <w:lang w:val="es-ES_tradnl"/>
        </w:rPr>
        <w:t xml:space="preserve">países del </w:t>
      </w:r>
      <w:r w:rsidR="00F75F2E">
        <w:rPr>
          <w:lang w:val="es-ES_tradnl"/>
        </w:rPr>
        <w:t>artículo 5</w:t>
      </w:r>
      <w:r w:rsidRPr="00D007C1">
        <w:rPr>
          <w:lang w:val="es-ES_tradnl"/>
        </w:rPr>
        <w:t xml:space="preserve">. La mitad de las emisiones seguía sin explicación y quería que se aclarara de dónde provenían las </w:t>
      </w:r>
      <w:r w:rsidR="00007557">
        <w:rPr>
          <w:lang w:val="es-ES_tradnl"/>
        </w:rPr>
        <w:t xml:space="preserve">demás </w:t>
      </w:r>
      <w:r w:rsidRPr="00D007C1">
        <w:rPr>
          <w:lang w:val="es-ES_tradnl"/>
        </w:rPr>
        <w:t xml:space="preserve">antes de que el Comité Ejecutivo tomara medidas que sólo </w:t>
      </w:r>
      <w:r w:rsidR="00881DCC">
        <w:rPr>
          <w:lang w:val="es-ES_tradnl"/>
        </w:rPr>
        <w:t>afectarían y estigmatizarían</w:t>
      </w:r>
      <w:r w:rsidRPr="00D007C1">
        <w:rPr>
          <w:lang w:val="es-ES_tradnl"/>
        </w:rPr>
        <w:t xml:space="preserve"> a </w:t>
      </w:r>
      <w:r w:rsidR="00EA2B26">
        <w:rPr>
          <w:lang w:val="es-ES_tradnl"/>
        </w:rPr>
        <w:t xml:space="preserve">países del </w:t>
      </w:r>
      <w:r w:rsidR="00F75F2E">
        <w:rPr>
          <w:lang w:val="es-ES_tradnl"/>
        </w:rPr>
        <w:t>artículo 5</w:t>
      </w:r>
      <w:r w:rsidRPr="00D007C1">
        <w:rPr>
          <w:lang w:val="es-ES_tradnl"/>
        </w:rPr>
        <w:t xml:space="preserve">. </w:t>
      </w:r>
      <w:r w:rsidR="00B33FEE">
        <w:rPr>
          <w:lang w:val="es-ES_tradnl"/>
        </w:rPr>
        <w:t xml:space="preserve">A </w:t>
      </w:r>
      <w:r w:rsidRPr="00D007C1">
        <w:rPr>
          <w:lang w:val="es-ES_tradnl"/>
        </w:rPr>
        <w:t xml:space="preserve">estos países </w:t>
      </w:r>
      <w:r w:rsidR="00B33FEE">
        <w:rPr>
          <w:lang w:val="es-ES_tradnl"/>
        </w:rPr>
        <w:t xml:space="preserve">no </w:t>
      </w:r>
      <w:r w:rsidR="00B33FEE" w:rsidRPr="00B33FEE">
        <w:rPr>
          <w:lang w:val="es-ES_tradnl"/>
        </w:rPr>
        <w:t xml:space="preserve">se </w:t>
      </w:r>
      <w:r w:rsidR="00B33FEE">
        <w:rPr>
          <w:lang w:val="es-ES_tradnl"/>
        </w:rPr>
        <w:t xml:space="preserve">les </w:t>
      </w:r>
      <w:r w:rsidR="00FD73D9">
        <w:rPr>
          <w:lang w:val="es-ES_tradnl"/>
        </w:rPr>
        <w:t>debe</w:t>
      </w:r>
      <w:r w:rsidR="00B33FEE" w:rsidRPr="00B33FEE">
        <w:rPr>
          <w:lang w:val="es-ES_tradnl"/>
        </w:rPr>
        <w:t xml:space="preserve"> exigir </w:t>
      </w:r>
      <w:r w:rsidR="00723C82">
        <w:rPr>
          <w:lang w:val="es-ES_tradnl"/>
        </w:rPr>
        <w:t xml:space="preserve">llevar </w:t>
      </w:r>
      <w:r w:rsidRPr="00D007C1">
        <w:rPr>
          <w:lang w:val="es-ES_tradnl"/>
        </w:rPr>
        <w:t>solo</w:t>
      </w:r>
      <w:r w:rsidR="006F1D91">
        <w:rPr>
          <w:lang w:val="es-ES_tradnl"/>
        </w:rPr>
        <w:t>s esa carga y si se les invita</w:t>
      </w:r>
      <w:r w:rsidRPr="00D007C1">
        <w:rPr>
          <w:lang w:val="es-ES_tradnl"/>
        </w:rPr>
        <w:t xml:space="preserve"> a resolver el problema, </w:t>
      </w:r>
      <w:r w:rsidR="007F22B9">
        <w:rPr>
          <w:lang w:val="es-ES_tradnl"/>
        </w:rPr>
        <w:t>también debe</w:t>
      </w:r>
      <w:r w:rsidR="00F33DC6" w:rsidRPr="00F33DC6">
        <w:rPr>
          <w:lang w:val="es-ES_tradnl"/>
        </w:rPr>
        <w:t xml:space="preserve">n participar </w:t>
      </w:r>
      <w:r w:rsidRPr="00D007C1">
        <w:rPr>
          <w:lang w:val="es-ES_tradnl"/>
        </w:rPr>
        <w:t>los países que no están al amp</w:t>
      </w:r>
      <w:r w:rsidR="007A7469">
        <w:rPr>
          <w:lang w:val="es-ES_tradnl"/>
        </w:rPr>
        <w:t xml:space="preserve">aro del </w:t>
      </w:r>
      <w:r w:rsidR="00F75F2E">
        <w:rPr>
          <w:lang w:val="es-ES_tradnl"/>
        </w:rPr>
        <w:t>artículo 5</w:t>
      </w:r>
      <w:r w:rsidR="007A7469">
        <w:rPr>
          <w:lang w:val="es-ES_tradnl"/>
        </w:rPr>
        <w:t>. Si se crea</w:t>
      </w:r>
      <w:r w:rsidRPr="00D007C1">
        <w:rPr>
          <w:lang w:val="es-ES_tradnl"/>
        </w:rPr>
        <w:t xml:space="preserve"> un mecanismo para combatir el</w:t>
      </w:r>
      <w:r w:rsidR="007A7469">
        <w:rPr>
          <w:lang w:val="es-ES_tradnl"/>
        </w:rPr>
        <w:t xml:space="preserve"> </w:t>
      </w:r>
      <w:r w:rsidR="00F121E1">
        <w:rPr>
          <w:lang w:val="es-ES_tradnl"/>
        </w:rPr>
        <w:t>comercio ilegal</w:t>
      </w:r>
      <w:r w:rsidR="007A7469">
        <w:rPr>
          <w:lang w:val="es-ES_tradnl"/>
        </w:rPr>
        <w:t>, todos debe</w:t>
      </w:r>
      <w:r w:rsidRPr="00D007C1">
        <w:rPr>
          <w:lang w:val="es-ES_tradnl"/>
        </w:rPr>
        <w:t xml:space="preserve">n </w:t>
      </w:r>
      <w:r w:rsidR="009468FB" w:rsidRPr="009468FB">
        <w:rPr>
          <w:lang w:val="es-ES_tradnl"/>
        </w:rPr>
        <w:t xml:space="preserve">participar </w:t>
      </w:r>
      <w:r w:rsidRPr="00D007C1">
        <w:rPr>
          <w:lang w:val="es-ES_tradnl"/>
        </w:rPr>
        <w:t xml:space="preserve">y, por lo tanto, </w:t>
      </w:r>
      <w:r w:rsidR="00C263BE">
        <w:rPr>
          <w:lang w:val="es-ES_tradnl"/>
        </w:rPr>
        <w:t xml:space="preserve">quienes </w:t>
      </w:r>
      <w:r w:rsidR="006E54D9">
        <w:rPr>
          <w:lang w:val="es-ES_tradnl"/>
        </w:rPr>
        <w:t xml:space="preserve">deben </w:t>
      </w:r>
      <w:r w:rsidR="00C51898">
        <w:rPr>
          <w:lang w:val="es-ES_tradnl"/>
        </w:rPr>
        <w:t xml:space="preserve">abordar el tema son </w:t>
      </w:r>
      <w:r w:rsidRPr="00D007C1">
        <w:rPr>
          <w:lang w:val="es-ES_tradnl"/>
        </w:rPr>
        <w:t>las Partes y no el Comité.</w:t>
      </w:r>
    </w:p>
    <w:p w14:paraId="0AF3D367" w14:textId="43877209" w:rsidR="001D0003" w:rsidRPr="00D007C1" w:rsidRDefault="001D0003" w:rsidP="001D0003">
      <w:pPr>
        <w:pStyle w:val="Heading1"/>
        <w:rPr>
          <w:lang w:val="es-ES_tradnl"/>
        </w:rPr>
      </w:pPr>
      <w:r w:rsidRPr="00D007C1">
        <w:rPr>
          <w:lang w:val="es-ES_tradnl"/>
        </w:rPr>
        <w:t xml:space="preserve">Varios miembros apoyaron </w:t>
      </w:r>
      <w:r w:rsidR="00C14886">
        <w:rPr>
          <w:lang w:val="es-ES_tradnl"/>
        </w:rPr>
        <w:t>estas</w:t>
      </w:r>
      <w:r w:rsidRPr="00D007C1">
        <w:rPr>
          <w:lang w:val="es-ES_tradnl"/>
        </w:rPr>
        <w:t xml:space="preserve"> opiniones y </w:t>
      </w:r>
      <w:r w:rsidR="00220158">
        <w:rPr>
          <w:lang w:val="es-ES_tradnl"/>
        </w:rPr>
        <w:t>subrayaron</w:t>
      </w:r>
      <w:r w:rsidRPr="00D007C1">
        <w:rPr>
          <w:lang w:val="es-ES_tradnl"/>
        </w:rPr>
        <w:t xml:space="preserve"> </w:t>
      </w:r>
      <w:r w:rsidR="0010306A">
        <w:rPr>
          <w:lang w:val="es-ES_tradnl"/>
        </w:rPr>
        <w:t xml:space="preserve">la importancia de </w:t>
      </w:r>
      <w:r w:rsidRPr="00D007C1">
        <w:rPr>
          <w:lang w:val="es-ES_tradnl"/>
        </w:rPr>
        <w:t>n</w:t>
      </w:r>
      <w:r w:rsidR="0010306A">
        <w:rPr>
          <w:lang w:val="es-ES_tradnl"/>
        </w:rPr>
        <w:t>o tomar medidas precipitadas</w:t>
      </w:r>
      <w:r w:rsidRPr="00D007C1">
        <w:rPr>
          <w:lang w:val="es-ES_tradnl"/>
        </w:rPr>
        <w:t xml:space="preserve">. En cuanto a los proyectos, se señaló que, una vez terminados, la supervisión era una cuestión de soberanía nacional. Para encarar las dificultades de las emisiones imprevistas de </w:t>
      </w:r>
      <w:r w:rsidR="000B2581">
        <w:rPr>
          <w:lang w:val="es-ES_tradnl"/>
        </w:rPr>
        <w:t xml:space="preserve">SAO </w:t>
      </w:r>
      <w:r w:rsidRPr="00D007C1">
        <w:rPr>
          <w:lang w:val="es-ES_tradnl"/>
        </w:rPr>
        <w:t>era necesario entender mejor las razones de</w:t>
      </w:r>
      <w:r w:rsidR="00356385">
        <w:rPr>
          <w:lang w:val="es-ES_tradnl"/>
        </w:rPr>
        <w:t>l</w:t>
      </w:r>
      <w:r w:rsidRPr="00D007C1">
        <w:rPr>
          <w:lang w:val="es-ES_tradnl"/>
        </w:rPr>
        <w:t xml:space="preserve"> hecho. Si bien </w:t>
      </w:r>
      <w:r w:rsidR="006E406F">
        <w:rPr>
          <w:lang w:val="es-ES_tradnl"/>
        </w:rPr>
        <w:t>lo planteado afecta</w:t>
      </w:r>
      <w:r w:rsidRPr="00D007C1">
        <w:rPr>
          <w:lang w:val="es-ES_tradnl"/>
        </w:rPr>
        <w:t xml:space="preserve"> tanto a los </w:t>
      </w:r>
      <w:r w:rsidR="00EA2B26">
        <w:rPr>
          <w:lang w:val="es-ES_tradnl"/>
        </w:rPr>
        <w:t xml:space="preserve">países del </w:t>
      </w:r>
      <w:r w:rsidR="00F75F2E">
        <w:rPr>
          <w:lang w:val="es-ES_tradnl"/>
        </w:rPr>
        <w:t>artículo 5</w:t>
      </w:r>
      <w:r w:rsidRPr="00D007C1">
        <w:rPr>
          <w:lang w:val="es-ES_tradnl"/>
        </w:rPr>
        <w:t xml:space="preserve"> como a los </w:t>
      </w:r>
      <w:r w:rsidR="00B70D87">
        <w:rPr>
          <w:lang w:val="es-ES_tradnl"/>
        </w:rPr>
        <w:t>demás</w:t>
      </w:r>
      <w:r w:rsidRPr="00D007C1">
        <w:rPr>
          <w:lang w:val="es-ES_tradnl"/>
        </w:rPr>
        <w:t xml:space="preserve">, </w:t>
      </w:r>
      <w:r w:rsidR="001335CD">
        <w:rPr>
          <w:lang w:val="es-ES_tradnl"/>
        </w:rPr>
        <w:t>corresponde</w:t>
      </w:r>
      <w:r w:rsidR="00610D0F">
        <w:rPr>
          <w:lang w:val="es-ES_tradnl"/>
        </w:rPr>
        <w:t xml:space="preserve"> </w:t>
      </w:r>
      <w:r w:rsidRPr="00D007C1">
        <w:rPr>
          <w:lang w:val="es-ES_tradnl"/>
        </w:rPr>
        <w:t xml:space="preserve">centrarse en </w:t>
      </w:r>
      <w:r w:rsidR="001069A6">
        <w:rPr>
          <w:lang w:val="es-ES_tradnl"/>
        </w:rPr>
        <w:t>las</w:t>
      </w:r>
      <w:r w:rsidRPr="00D007C1">
        <w:rPr>
          <w:lang w:val="es-ES_tradnl"/>
        </w:rPr>
        <w:t xml:space="preserve"> activid</w:t>
      </w:r>
      <w:r w:rsidR="00787468">
        <w:rPr>
          <w:lang w:val="es-ES_tradnl"/>
        </w:rPr>
        <w:t>ades de las cuales el Comité es</w:t>
      </w:r>
      <w:r w:rsidRPr="00D007C1">
        <w:rPr>
          <w:lang w:val="es-ES_tradnl"/>
        </w:rPr>
        <w:t xml:space="preserve"> responsable.</w:t>
      </w:r>
    </w:p>
    <w:p w14:paraId="4701C553" w14:textId="1E5F208F" w:rsidR="001D0003" w:rsidRPr="00D007C1" w:rsidRDefault="001D0003" w:rsidP="001D0003">
      <w:pPr>
        <w:pStyle w:val="Heading1"/>
        <w:rPr>
          <w:lang w:val="es-ES_tradnl"/>
        </w:rPr>
      </w:pPr>
      <w:r w:rsidRPr="00D007C1">
        <w:rPr>
          <w:lang w:val="es-ES_tradnl"/>
        </w:rPr>
        <w:t xml:space="preserve">El Director </w:t>
      </w:r>
      <w:r w:rsidR="0002034B">
        <w:rPr>
          <w:lang w:val="es-ES_tradnl"/>
        </w:rPr>
        <w:t>expresó</w:t>
      </w:r>
      <w:r w:rsidRPr="00D007C1">
        <w:rPr>
          <w:lang w:val="es-ES_tradnl"/>
        </w:rPr>
        <w:t xml:space="preserve"> que el documento era el resultado de un </w:t>
      </w:r>
      <w:r w:rsidR="008828CD">
        <w:rPr>
          <w:lang w:val="es-ES_tradnl"/>
        </w:rPr>
        <w:t>análisis</w:t>
      </w:r>
      <w:r w:rsidR="007D158B">
        <w:rPr>
          <w:lang w:val="es-ES_tradnl"/>
        </w:rPr>
        <w:t xml:space="preserve"> de varios miles de documentos</w:t>
      </w:r>
      <w:r w:rsidRPr="00D007C1">
        <w:rPr>
          <w:lang w:val="es-ES_tradnl"/>
        </w:rPr>
        <w:t xml:space="preserve"> durante el cual </w:t>
      </w:r>
      <w:r w:rsidR="00E806C8">
        <w:rPr>
          <w:lang w:val="es-ES_tradnl"/>
        </w:rPr>
        <w:t xml:space="preserve">surgieron </w:t>
      </w:r>
      <w:r w:rsidR="00164ABB">
        <w:rPr>
          <w:lang w:val="es-ES_tradnl"/>
        </w:rPr>
        <w:t xml:space="preserve">diversos temas </w:t>
      </w:r>
      <w:r w:rsidRPr="00D007C1">
        <w:rPr>
          <w:lang w:val="es-ES_tradnl"/>
        </w:rPr>
        <w:t xml:space="preserve">que </w:t>
      </w:r>
      <w:r w:rsidR="00160C6E">
        <w:rPr>
          <w:lang w:val="es-ES_tradnl"/>
        </w:rPr>
        <w:t xml:space="preserve">son de la incumbencia del </w:t>
      </w:r>
      <w:r w:rsidRPr="00D007C1">
        <w:rPr>
          <w:lang w:val="es-ES_tradnl"/>
        </w:rPr>
        <w:t xml:space="preserve">Comité Ejecutivo. </w:t>
      </w:r>
      <w:r w:rsidRPr="00D007C1">
        <w:rPr>
          <w:lang w:val="es-ES_tradnl"/>
        </w:rPr>
        <w:lastRenderedPageBreak/>
        <w:t xml:space="preserve">Destacó asimismo que los países de </w:t>
      </w:r>
      <w:r w:rsidR="00F75F2E">
        <w:rPr>
          <w:lang w:val="es-ES_tradnl"/>
        </w:rPr>
        <w:t>artículo 5</w:t>
      </w:r>
      <w:r w:rsidRPr="00D007C1">
        <w:rPr>
          <w:lang w:val="es-ES_tradnl"/>
        </w:rPr>
        <w:t xml:space="preserve"> estaban haciendo todo lo posible por cumplir con los término</w:t>
      </w:r>
      <w:r w:rsidR="00032F16">
        <w:rPr>
          <w:lang w:val="es-ES_tradnl"/>
        </w:rPr>
        <w:t>s de sus Acuerdos con el Comité</w:t>
      </w:r>
      <w:r w:rsidRPr="00D007C1">
        <w:rPr>
          <w:lang w:val="es-ES_tradnl"/>
        </w:rPr>
        <w:t xml:space="preserve"> y que los sistemas vigentes para lograrlo eran sólidos.</w:t>
      </w:r>
    </w:p>
    <w:p w14:paraId="29FBCFC1" w14:textId="7964583A" w:rsidR="001D0003" w:rsidRPr="00D007C1" w:rsidRDefault="001D0003" w:rsidP="001D0003">
      <w:pPr>
        <w:pStyle w:val="Heading1"/>
        <w:rPr>
          <w:lang w:val="es-ES_tradnl"/>
        </w:rPr>
      </w:pPr>
      <w:r w:rsidRPr="00D007C1">
        <w:rPr>
          <w:lang w:val="es-ES_tradnl"/>
        </w:rPr>
        <w:t xml:space="preserve">Tras deliberaciones que continuaron en un grupo de contacto, el Comité Ejecutivo: a) tomó nota del documento UNEP/OzL.Pro/ExCom/83/38; b) solicitó a la Secretaría remitir el documento a la Secretaría del Ozono para </w:t>
      </w:r>
      <w:r w:rsidR="005531D3">
        <w:rPr>
          <w:lang w:val="es-ES_tradnl"/>
        </w:rPr>
        <w:t xml:space="preserve">ser adjuntado </w:t>
      </w:r>
      <w:r w:rsidRPr="00D007C1">
        <w:rPr>
          <w:lang w:val="es-ES_tradnl"/>
        </w:rPr>
        <w:t xml:space="preserve">al </w:t>
      </w:r>
      <w:r w:rsidR="00372117">
        <w:rPr>
          <w:lang w:val="es-ES_tradnl"/>
        </w:rPr>
        <w:t>r</w:t>
      </w:r>
      <w:r w:rsidR="00635DDE" w:rsidRPr="00635DDE">
        <w:rPr>
          <w:lang w:val="es-ES_tradnl"/>
        </w:rPr>
        <w:t xml:space="preserve">esumen de los procedimientos del Fondo Multilateral con los que las Partes examinan y garantizan el cumplimiento </w:t>
      </w:r>
      <w:r w:rsidR="00E829E0">
        <w:rPr>
          <w:lang w:val="es-ES_tradnl"/>
        </w:rPr>
        <w:t>de los términos de los Acuerdos</w:t>
      </w:r>
      <w:r w:rsidR="00635DDE" w:rsidRPr="00635DDE">
        <w:rPr>
          <w:lang w:val="es-ES_tradnl"/>
        </w:rPr>
        <w:t xml:space="preserve"> </w:t>
      </w:r>
      <w:r w:rsidR="00D03336">
        <w:rPr>
          <w:lang w:val="es-ES_tradnl"/>
        </w:rPr>
        <w:t>celebrados con el Fondo</w:t>
      </w:r>
      <w:r w:rsidRPr="00D007C1">
        <w:rPr>
          <w:lang w:val="es-ES_tradnl"/>
        </w:rPr>
        <w:t xml:space="preserve"> (</w:t>
      </w:r>
      <w:r w:rsidR="006709FA" w:rsidRPr="00D007C1">
        <w:rPr>
          <w:lang w:val="es-ES_tradnl"/>
        </w:rPr>
        <w:t xml:space="preserve">Nota </w:t>
      </w:r>
      <w:r w:rsidRPr="00D007C1">
        <w:rPr>
          <w:lang w:val="es-ES_tradnl"/>
        </w:rPr>
        <w:t xml:space="preserve">de la Secretaría del Fondo Multilateral), y </w:t>
      </w:r>
      <w:r w:rsidR="00003BAE">
        <w:rPr>
          <w:lang w:val="es-ES_tradnl"/>
        </w:rPr>
        <w:t xml:space="preserve">ser puesto </w:t>
      </w:r>
      <w:r w:rsidRPr="00D007C1">
        <w:rPr>
          <w:lang w:val="es-ES_tradnl"/>
        </w:rPr>
        <w:t xml:space="preserve">a disposición </w:t>
      </w:r>
      <w:r w:rsidR="00570CE6">
        <w:rPr>
          <w:lang w:val="es-ES_tradnl"/>
        </w:rPr>
        <w:t xml:space="preserve">de </w:t>
      </w:r>
      <w:r w:rsidRPr="00D007C1">
        <w:rPr>
          <w:lang w:val="es-ES_tradnl"/>
        </w:rPr>
        <w:t>las Partes en la 41ª reunión del Grupo de trabajo de composición abierta conforme a la decisión 82/86 b)</w:t>
      </w:r>
      <w:r w:rsidR="003664F8">
        <w:rPr>
          <w:lang w:val="es-ES_tradnl"/>
        </w:rPr>
        <w:t>,</w:t>
      </w:r>
      <w:r w:rsidR="00D675E2">
        <w:rPr>
          <w:lang w:val="es-ES_tradnl"/>
        </w:rPr>
        <w:t xml:space="preserve"> y </w:t>
      </w:r>
      <w:r w:rsidRPr="00D007C1">
        <w:rPr>
          <w:lang w:val="es-ES_tradnl"/>
        </w:rPr>
        <w:t xml:space="preserve">c) aplazó a la 84ª reunión el estudio </w:t>
      </w:r>
      <w:r w:rsidR="004C5790">
        <w:rPr>
          <w:lang w:val="es-ES_tradnl"/>
        </w:rPr>
        <w:t xml:space="preserve">detallado </w:t>
      </w:r>
      <w:r w:rsidR="00DD5FA9">
        <w:rPr>
          <w:lang w:val="es-ES_tradnl"/>
        </w:rPr>
        <w:t>del documento</w:t>
      </w:r>
      <w:r w:rsidRPr="00D007C1">
        <w:rPr>
          <w:lang w:val="es-ES_tradnl"/>
        </w:rPr>
        <w:t xml:space="preserve"> </w:t>
      </w:r>
      <w:r w:rsidR="00DD5FA9">
        <w:rPr>
          <w:lang w:val="es-ES_tradnl"/>
        </w:rPr>
        <w:t xml:space="preserve">a fin de tener </w:t>
      </w:r>
      <w:r w:rsidRPr="00D007C1">
        <w:rPr>
          <w:lang w:val="es-ES_tradnl"/>
        </w:rPr>
        <w:t xml:space="preserve">en cuenta cualquier decisión que tomase la </w:t>
      </w:r>
      <w:r w:rsidR="0035343B">
        <w:rPr>
          <w:lang w:val="es-ES_tradnl"/>
        </w:rPr>
        <w:t>31ª</w:t>
      </w:r>
      <w:r w:rsidRPr="00D007C1">
        <w:rPr>
          <w:lang w:val="es-ES_tradnl"/>
        </w:rPr>
        <w:t xml:space="preserve"> Reunión de las Partes</w:t>
      </w:r>
      <w:r w:rsidRPr="003B2BFA">
        <w:rPr>
          <w:rStyle w:val="FootnoteReference"/>
          <w:lang w:val="es-ES_tradnl"/>
        </w:rPr>
        <w:footnoteReference w:id="6"/>
      </w:r>
      <w:r w:rsidRPr="00D007C1">
        <w:rPr>
          <w:lang w:val="es-ES_tradnl"/>
        </w:rPr>
        <w:t xml:space="preserve"> sobre las </w:t>
      </w:r>
      <w:r w:rsidR="0035343B">
        <w:rPr>
          <w:lang w:val="es-ES_tradnl"/>
        </w:rPr>
        <w:t xml:space="preserve">materias </w:t>
      </w:r>
      <w:r w:rsidRPr="00D007C1">
        <w:rPr>
          <w:lang w:val="es-ES_tradnl"/>
        </w:rPr>
        <w:t>planteadas en el mismo (decisión 83/60).</w:t>
      </w:r>
    </w:p>
    <w:p w14:paraId="3C5DE758" w14:textId="5B18D06D" w:rsidR="001D0003" w:rsidRPr="00D007C1" w:rsidRDefault="00440017" w:rsidP="001D0003">
      <w:pPr>
        <w:rPr>
          <w:u w:val="single"/>
          <w:lang w:val="es-ES_tradnl"/>
        </w:rPr>
      </w:pPr>
      <w:r>
        <w:rPr>
          <w:u w:val="single"/>
          <w:lang w:val="es-ES_tradnl"/>
        </w:rPr>
        <w:t>Deliberaciones de la</w:t>
      </w:r>
      <w:r w:rsidR="001D0003" w:rsidRPr="00D007C1">
        <w:rPr>
          <w:u w:val="single"/>
          <w:lang w:val="es-ES_tradnl"/>
        </w:rPr>
        <w:t xml:space="preserve"> 41ª reunión del Grupo de trabajo de composición abierta de las Partes</w:t>
      </w:r>
    </w:p>
    <w:p w14:paraId="7980F8B3" w14:textId="77777777" w:rsidR="001D0003" w:rsidRPr="00D007C1" w:rsidRDefault="001D0003" w:rsidP="001D0003">
      <w:pPr>
        <w:rPr>
          <w:lang w:val="es-ES_tradnl"/>
        </w:rPr>
      </w:pPr>
    </w:p>
    <w:p w14:paraId="63D1F425" w14:textId="0E2CF277" w:rsidR="001D0003" w:rsidRPr="00D007C1" w:rsidRDefault="001D0003" w:rsidP="001D0003">
      <w:pPr>
        <w:pStyle w:val="Heading1"/>
        <w:rPr>
          <w:lang w:val="es-ES_tradnl"/>
        </w:rPr>
      </w:pPr>
      <w:r w:rsidRPr="00D007C1">
        <w:rPr>
          <w:lang w:val="es-ES_tradnl"/>
        </w:rPr>
        <w:t>Conforme a la decisión 82/86 b), el 28 de febrero de 2019 la Secretaría del Fondo presentó a la Secretaría del Ozono un</w:t>
      </w:r>
      <w:r w:rsidR="008F2E70">
        <w:rPr>
          <w:lang w:val="es-ES_tradnl"/>
        </w:rPr>
        <w:t>a</w:t>
      </w:r>
      <w:r w:rsidRPr="00D007C1">
        <w:rPr>
          <w:lang w:val="es-ES_tradnl"/>
        </w:rPr>
        <w:t xml:space="preserve"> </w:t>
      </w:r>
      <w:r w:rsidR="003B47E3" w:rsidRPr="00D007C1">
        <w:rPr>
          <w:lang w:val="es-ES_tradnl"/>
        </w:rPr>
        <w:t xml:space="preserve">Nota </w:t>
      </w:r>
      <w:r w:rsidRPr="00D007C1">
        <w:rPr>
          <w:lang w:val="es-ES_tradnl"/>
        </w:rPr>
        <w:t xml:space="preserve">basada en </w:t>
      </w:r>
      <w:r w:rsidR="000B5F98">
        <w:rPr>
          <w:lang w:val="es-ES_tradnl"/>
        </w:rPr>
        <w:t xml:space="preserve">los antecedentes </w:t>
      </w:r>
      <w:r w:rsidRPr="00D007C1">
        <w:rPr>
          <w:lang w:val="es-ES_tradnl"/>
        </w:rPr>
        <w:t>que figura</w:t>
      </w:r>
      <w:r w:rsidR="000B5F98">
        <w:rPr>
          <w:lang w:val="es-ES_tradnl"/>
        </w:rPr>
        <w:t>n</w:t>
      </w:r>
      <w:r w:rsidRPr="00D007C1">
        <w:rPr>
          <w:lang w:val="es-ES_tradnl"/>
        </w:rPr>
        <w:t xml:space="preserve"> en el documento UNEP/OzL.Pro/ExCom/82/70;</w:t>
      </w:r>
      <w:r w:rsidRPr="00D007C1">
        <w:rPr>
          <w:szCs w:val="18"/>
          <w:vertAlign w:val="superscript"/>
          <w:lang w:val="es-ES_tradnl"/>
        </w:rPr>
        <w:t xml:space="preserve"> </w:t>
      </w:r>
      <w:r w:rsidRPr="003B2BFA">
        <w:rPr>
          <w:szCs w:val="18"/>
          <w:vertAlign w:val="superscript"/>
          <w:lang w:val="es-ES_tradnl"/>
        </w:rPr>
        <w:footnoteReference w:id="7"/>
      </w:r>
      <w:r w:rsidRPr="00D007C1">
        <w:rPr>
          <w:lang w:val="es-ES_tradnl"/>
        </w:rPr>
        <w:t xml:space="preserve"> y conforme a la decisión 83/60 b), </w:t>
      </w:r>
      <w:r w:rsidR="00823210">
        <w:rPr>
          <w:lang w:val="es-ES_tradnl"/>
        </w:rPr>
        <w:t xml:space="preserve">le </w:t>
      </w:r>
      <w:r w:rsidRPr="00D007C1">
        <w:rPr>
          <w:lang w:val="es-ES_tradnl"/>
        </w:rPr>
        <w:t xml:space="preserve">presentó </w:t>
      </w:r>
      <w:r w:rsidR="00BA23AA">
        <w:rPr>
          <w:lang w:val="es-ES_tradnl"/>
        </w:rPr>
        <w:t xml:space="preserve">además </w:t>
      </w:r>
      <w:r w:rsidRPr="00D007C1">
        <w:rPr>
          <w:lang w:val="es-ES_tradnl"/>
        </w:rPr>
        <w:t>el documento UNEP/OzL.Pro/ExCom/83/38,</w:t>
      </w:r>
      <w:r w:rsidRPr="00D007C1">
        <w:rPr>
          <w:szCs w:val="18"/>
          <w:vertAlign w:val="superscript"/>
          <w:lang w:val="es-ES_tradnl"/>
        </w:rPr>
        <w:footnoteReference w:id="8"/>
      </w:r>
      <w:r w:rsidRPr="00D007C1">
        <w:rPr>
          <w:lang w:val="es-ES_tradnl"/>
        </w:rPr>
        <w:t xml:space="preserve"> </w:t>
      </w:r>
      <w:r w:rsidRPr="004071DA">
        <w:rPr>
          <w:i/>
          <w:lang w:val="es-ES_tradnl"/>
        </w:rPr>
        <w:t>R</w:t>
      </w:r>
      <w:r w:rsidRPr="004071DA">
        <w:rPr>
          <w:bCs/>
          <w:i/>
          <w:lang w:val="es-ES_tradnl"/>
        </w:rPr>
        <w:t xml:space="preserve">eseña de los sistemas vigentes de supervisión, presentación de informes, verificación y concesión de </w:t>
      </w:r>
      <w:r w:rsidR="00243896">
        <w:rPr>
          <w:bCs/>
          <w:i/>
          <w:lang w:val="es-ES_tradnl"/>
        </w:rPr>
        <w:t>licencias y cuotas</w:t>
      </w:r>
      <w:r w:rsidRPr="004071DA">
        <w:rPr>
          <w:bCs/>
          <w:i/>
          <w:lang w:val="es-ES_tradnl"/>
        </w:rPr>
        <w:t xml:space="preserve"> exigibles desarrollados con apoyo del Fondo Multilateral (decisión 84/85)</w:t>
      </w:r>
      <w:r w:rsidRPr="00D007C1">
        <w:rPr>
          <w:lang w:val="es-ES_tradnl"/>
        </w:rPr>
        <w:t xml:space="preserve"> </w:t>
      </w:r>
      <w:r w:rsidR="00CD3BF1">
        <w:rPr>
          <w:lang w:val="es-ES_tradnl"/>
        </w:rPr>
        <w:t xml:space="preserve">tratado </w:t>
      </w:r>
      <w:r w:rsidRPr="00D007C1">
        <w:rPr>
          <w:lang w:val="es-ES_tradnl"/>
        </w:rPr>
        <w:t xml:space="preserve">en </w:t>
      </w:r>
      <w:r w:rsidR="00CD6ABA">
        <w:rPr>
          <w:lang w:val="es-ES_tradnl"/>
        </w:rPr>
        <w:t xml:space="preserve">el punto </w:t>
      </w:r>
      <w:r w:rsidRPr="00D007C1">
        <w:rPr>
          <w:lang w:val="es-ES_tradnl"/>
        </w:rPr>
        <w:t xml:space="preserve">3 del orden del día </w:t>
      </w:r>
      <w:r w:rsidR="001B3B59">
        <w:rPr>
          <w:lang w:val="es-ES_tradnl"/>
        </w:rPr>
        <w:t>(</w:t>
      </w:r>
      <w:r w:rsidR="001B3B59" w:rsidRPr="001B3B59">
        <w:rPr>
          <w:lang w:val="es-ES_tradnl"/>
        </w:rPr>
        <w:t>Emisiones imprevistas de triclorofluorometano (CFC-11)</w:t>
      </w:r>
      <w:r w:rsidR="001B3B59">
        <w:rPr>
          <w:lang w:val="es-ES_tradnl"/>
        </w:rPr>
        <w:t xml:space="preserve"> </w:t>
      </w:r>
      <w:r w:rsidR="00120612" w:rsidRPr="00120612">
        <w:rPr>
          <w:lang w:val="es-ES_tradnl"/>
        </w:rPr>
        <w:t>(decisión XXX/3)</w:t>
      </w:r>
      <w:r w:rsidR="00B7218B">
        <w:rPr>
          <w:lang w:val="es-ES_tradnl"/>
        </w:rPr>
        <w:t>)</w:t>
      </w:r>
      <w:r w:rsidR="00120612">
        <w:rPr>
          <w:lang w:val="es-ES_tradnl"/>
        </w:rPr>
        <w:t xml:space="preserve"> </w:t>
      </w:r>
      <w:r w:rsidRPr="00D007C1">
        <w:rPr>
          <w:lang w:val="es-ES_tradnl"/>
        </w:rPr>
        <w:t xml:space="preserve">de la 41ª reunión del Grupo de </w:t>
      </w:r>
      <w:r w:rsidR="001B3B59">
        <w:rPr>
          <w:lang w:val="es-ES_tradnl"/>
        </w:rPr>
        <w:t>trabajo de composición abierta</w:t>
      </w:r>
      <w:r w:rsidRPr="00D007C1">
        <w:rPr>
          <w:lang w:val="es-ES_tradnl"/>
        </w:rPr>
        <w:t>.</w:t>
      </w:r>
    </w:p>
    <w:p w14:paraId="42908343" w14:textId="5032A0D7" w:rsidR="00307B38" w:rsidRDefault="001D0003" w:rsidP="001D0003">
      <w:pPr>
        <w:pStyle w:val="Heading1"/>
        <w:rPr>
          <w:lang w:val="es-ES_tradnl"/>
        </w:rPr>
      </w:pPr>
      <w:r w:rsidRPr="00D007C1">
        <w:rPr>
          <w:lang w:val="es-ES_tradnl"/>
        </w:rPr>
        <w:t xml:space="preserve">En </w:t>
      </w:r>
      <w:r w:rsidR="00E93D84">
        <w:rPr>
          <w:lang w:val="es-ES_tradnl"/>
        </w:rPr>
        <w:t>esta</w:t>
      </w:r>
      <w:r w:rsidRPr="00D007C1">
        <w:rPr>
          <w:lang w:val="es-ES_tradnl"/>
        </w:rPr>
        <w:t xml:space="preserve"> </w:t>
      </w:r>
      <w:r w:rsidR="008643B2">
        <w:rPr>
          <w:lang w:val="es-ES_tradnl"/>
        </w:rPr>
        <w:t xml:space="preserve">reunión, </w:t>
      </w:r>
      <w:r w:rsidR="001E7B92">
        <w:rPr>
          <w:lang w:val="es-ES_tradnl"/>
        </w:rPr>
        <w:t xml:space="preserve">y </w:t>
      </w:r>
      <w:r w:rsidR="008643B2">
        <w:rPr>
          <w:lang w:val="es-ES_tradnl"/>
        </w:rPr>
        <w:t>tras plantear el tema</w:t>
      </w:r>
      <w:r w:rsidR="00D65E3F">
        <w:rPr>
          <w:lang w:val="es-ES_tradnl"/>
        </w:rPr>
        <w:t>,</w:t>
      </w:r>
      <w:r w:rsidR="00661629">
        <w:rPr>
          <w:lang w:val="es-ES_tradnl"/>
        </w:rPr>
        <w:t xml:space="preserve"> </w:t>
      </w:r>
      <w:r w:rsidR="008643B2" w:rsidRPr="008643B2">
        <w:rPr>
          <w:lang w:val="es-ES_tradnl"/>
        </w:rPr>
        <w:t xml:space="preserve">la copresidencia </w:t>
      </w:r>
      <w:r w:rsidRPr="00D007C1">
        <w:rPr>
          <w:lang w:val="es-ES_tradnl"/>
        </w:rPr>
        <w:t>recordó</w:t>
      </w:r>
      <w:r w:rsidR="008643B2">
        <w:rPr>
          <w:lang w:val="es-ES_tradnl"/>
        </w:rPr>
        <w:t>, entre otras cosas,</w:t>
      </w:r>
      <w:r w:rsidRPr="00D007C1">
        <w:rPr>
          <w:lang w:val="es-ES_tradnl"/>
        </w:rPr>
        <w:t xml:space="preserve"> que la reseña </w:t>
      </w:r>
      <w:r w:rsidR="00AC0DDA">
        <w:rPr>
          <w:lang w:val="es-ES_tradnl"/>
        </w:rPr>
        <w:t xml:space="preserve">solicitada </w:t>
      </w:r>
      <w:r w:rsidRPr="00D007C1">
        <w:rPr>
          <w:lang w:val="es-ES_tradnl"/>
        </w:rPr>
        <w:t xml:space="preserve">por la Secretaría del Ozono en consulta con la Secretaría del Fondo figuraba en el documento UNEP/OzL.Pro.WG.1/41/3, </w:t>
      </w:r>
      <w:r w:rsidR="00350AEA">
        <w:rPr>
          <w:lang w:val="es-ES_tradnl"/>
        </w:rPr>
        <w:t xml:space="preserve">del </w:t>
      </w:r>
      <w:r w:rsidRPr="00D007C1">
        <w:rPr>
          <w:lang w:val="es-ES_tradnl"/>
        </w:rPr>
        <w:t xml:space="preserve">cual se </w:t>
      </w:r>
      <w:r w:rsidR="00C527A7">
        <w:rPr>
          <w:lang w:val="es-ES_tradnl"/>
        </w:rPr>
        <w:t xml:space="preserve">haría </w:t>
      </w:r>
      <w:r w:rsidR="00DA4CD0" w:rsidRPr="00DA4CD0">
        <w:rPr>
          <w:lang w:val="es-ES_tradnl"/>
        </w:rPr>
        <w:t xml:space="preserve">una versión actualizada </w:t>
      </w:r>
      <w:r w:rsidRPr="00D007C1">
        <w:rPr>
          <w:lang w:val="es-ES_tradnl"/>
        </w:rPr>
        <w:t xml:space="preserve">para la </w:t>
      </w:r>
      <w:r w:rsidR="0035343B">
        <w:rPr>
          <w:lang w:val="es-ES_tradnl"/>
        </w:rPr>
        <w:t>31ª</w:t>
      </w:r>
      <w:r w:rsidRPr="00D007C1">
        <w:rPr>
          <w:lang w:val="es-ES_tradnl"/>
        </w:rPr>
        <w:t xml:space="preserve"> Reunión de las Partes. </w:t>
      </w:r>
      <w:r w:rsidR="000811B8" w:rsidRPr="00D007C1">
        <w:rPr>
          <w:lang w:val="es-ES_tradnl"/>
        </w:rPr>
        <w:t xml:space="preserve">La </w:t>
      </w:r>
      <w:r w:rsidR="00716196">
        <w:rPr>
          <w:lang w:val="es-ES_tradnl"/>
        </w:rPr>
        <w:t>c</w:t>
      </w:r>
      <w:r w:rsidRPr="00D007C1">
        <w:rPr>
          <w:lang w:val="es-ES_tradnl"/>
        </w:rPr>
        <w:t xml:space="preserve">opresidencia destacó </w:t>
      </w:r>
      <w:r w:rsidR="000811B8">
        <w:rPr>
          <w:lang w:val="es-ES_tradnl"/>
        </w:rPr>
        <w:t xml:space="preserve">además </w:t>
      </w:r>
      <w:r w:rsidRPr="00D007C1">
        <w:rPr>
          <w:lang w:val="es-ES_tradnl"/>
        </w:rPr>
        <w:t xml:space="preserve">que el documento UNEP/OzL.Pro/ExCom/83/38, que el Comité había solicitado a la Secretaría remitir a la Secretaría del Ozono, se había </w:t>
      </w:r>
      <w:r w:rsidR="00C37482">
        <w:rPr>
          <w:lang w:val="es-ES_tradnl"/>
        </w:rPr>
        <w:t>publicado</w:t>
      </w:r>
      <w:r w:rsidRPr="00D007C1">
        <w:rPr>
          <w:lang w:val="es-ES_tradnl"/>
        </w:rPr>
        <w:t xml:space="preserve"> co</w:t>
      </w:r>
      <w:r w:rsidR="004F5C60">
        <w:rPr>
          <w:lang w:val="es-ES_tradnl"/>
        </w:rPr>
        <w:t xml:space="preserve">mo documento informativo para </w:t>
      </w:r>
      <w:r w:rsidRPr="00D007C1">
        <w:rPr>
          <w:lang w:val="es-ES_tradnl"/>
        </w:rPr>
        <w:t>la reunión. Tras deliberar,</w:t>
      </w:r>
      <w:r w:rsidRPr="00D007C1">
        <w:rPr>
          <w:szCs w:val="18"/>
          <w:vertAlign w:val="superscript"/>
          <w:lang w:val="es-ES_tradnl"/>
        </w:rPr>
        <w:footnoteReference w:id="9"/>
      </w:r>
      <w:r w:rsidRPr="00D007C1">
        <w:rPr>
          <w:lang w:val="es-ES_tradnl"/>
        </w:rPr>
        <w:t xml:space="preserve"> el Grupo de trabajo acordó establecer un grupo de contacto para estudiar otras </w:t>
      </w:r>
      <w:r w:rsidR="004F0FF6">
        <w:rPr>
          <w:lang w:val="es-ES_tradnl"/>
        </w:rPr>
        <w:t>materias</w:t>
      </w:r>
      <w:r w:rsidRPr="00D007C1">
        <w:rPr>
          <w:lang w:val="es-ES_tradnl"/>
        </w:rPr>
        <w:t xml:space="preserve"> técnicas y científicas </w:t>
      </w:r>
      <w:r w:rsidR="00D80BB6">
        <w:rPr>
          <w:lang w:val="es-ES_tradnl"/>
        </w:rPr>
        <w:t xml:space="preserve">relativas a </w:t>
      </w:r>
      <w:r w:rsidRPr="00D007C1">
        <w:rPr>
          <w:lang w:val="es-ES_tradnl"/>
        </w:rPr>
        <w:t xml:space="preserve">las emisiones imprevistas de CFC-11 a fin de identificar la información que debía </w:t>
      </w:r>
      <w:r w:rsidR="00E246B8">
        <w:rPr>
          <w:lang w:val="es-ES_tradnl"/>
        </w:rPr>
        <w:t>reforzarse</w:t>
      </w:r>
      <w:r w:rsidRPr="00D007C1">
        <w:rPr>
          <w:lang w:val="es-ES_tradnl"/>
        </w:rPr>
        <w:t xml:space="preserve"> y </w:t>
      </w:r>
      <w:r w:rsidR="00335BB3">
        <w:rPr>
          <w:lang w:val="es-ES_tradnl"/>
        </w:rPr>
        <w:t xml:space="preserve">las </w:t>
      </w:r>
      <w:r w:rsidR="00C06002" w:rsidRPr="00C06002">
        <w:rPr>
          <w:lang w:val="es-ES_tradnl"/>
        </w:rPr>
        <w:t xml:space="preserve">materias </w:t>
      </w:r>
      <w:r w:rsidRPr="00D007C1">
        <w:rPr>
          <w:lang w:val="es-ES_tradnl"/>
        </w:rPr>
        <w:t xml:space="preserve">y procesos institucionales </w:t>
      </w:r>
      <w:r w:rsidR="00A00EE2">
        <w:rPr>
          <w:lang w:val="es-ES_tradnl"/>
        </w:rPr>
        <w:t>concernientes a</w:t>
      </w:r>
      <w:r w:rsidR="00552202">
        <w:rPr>
          <w:lang w:val="es-ES_tradnl"/>
        </w:rPr>
        <w:t xml:space="preserve"> </w:t>
      </w:r>
      <w:r w:rsidRPr="00D007C1">
        <w:rPr>
          <w:lang w:val="es-ES_tradnl"/>
        </w:rPr>
        <w:t xml:space="preserve">la Convención de Viena y el Protocolo de Montreal, </w:t>
      </w:r>
      <w:r w:rsidR="00140FFC">
        <w:rPr>
          <w:lang w:val="es-ES_tradnl"/>
        </w:rPr>
        <w:t xml:space="preserve">entre ellas </w:t>
      </w:r>
      <w:r w:rsidRPr="00D007C1">
        <w:rPr>
          <w:lang w:val="es-ES_tradnl"/>
        </w:rPr>
        <w:t xml:space="preserve">la supervisión, presentación de informes y verificación, cumplimiento, concesión de licencias y </w:t>
      </w:r>
      <w:r w:rsidR="00F121E1">
        <w:rPr>
          <w:lang w:val="es-ES_tradnl"/>
        </w:rPr>
        <w:t>comercio ilegal</w:t>
      </w:r>
      <w:r w:rsidRPr="00D007C1">
        <w:rPr>
          <w:lang w:val="es-ES_tradnl"/>
        </w:rPr>
        <w:t>.</w:t>
      </w:r>
    </w:p>
    <w:p w14:paraId="1B16C5EE" w14:textId="6A066F8B" w:rsidR="001D0003" w:rsidRPr="00D007C1" w:rsidRDefault="001D0003" w:rsidP="001D0003">
      <w:pPr>
        <w:pStyle w:val="Heading1"/>
        <w:rPr>
          <w:lang w:val="es-ES_tradnl"/>
        </w:rPr>
      </w:pPr>
      <w:r w:rsidRPr="00D007C1">
        <w:rPr>
          <w:lang w:val="es-ES_tradnl"/>
        </w:rPr>
        <w:t xml:space="preserve">Posteriormente, las copresidencias del grupo de contacto presentaron un informe oral y acordaron diferir las deliberaciones a la </w:t>
      </w:r>
      <w:r w:rsidR="0035343B">
        <w:rPr>
          <w:lang w:val="es-ES_tradnl"/>
        </w:rPr>
        <w:t>31ª</w:t>
      </w:r>
      <w:r w:rsidRPr="00D007C1">
        <w:rPr>
          <w:lang w:val="es-ES_tradnl"/>
        </w:rPr>
        <w:t xml:space="preserve"> Reunión de las Partes.</w:t>
      </w:r>
    </w:p>
    <w:p w14:paraId="3C96D42F" w14:textId="25A2CD5E" w:rsidR="001D0003" w:rsidRPr="00D007C1" w:rsidRDefault="00440017" w:rsidP="001D0003">
      <w:pPr>
        <w:rPr>
          <w:u w:val="single"/>
          <w:lang w:val="es-ES_tradnl"/>
        </w:rPr>
      </w:pPr>
      <w:r>
        <w:rPr>
          <w:u w:val="single"/>
          <w:lang w:val="es-ES_tradnl"/>
        </w:rPr>
        <w:lastRenderedPageBreak/>
        <w:t>Deliberaciones de la</w:t>
      </w:r>
      <w:r w:rsidR="001D0003" w:rsidRPr="00D007C1">
        <w:rPr>
          <w:u w:val="single"/>
          <w:lang w:val="es-ES_tradnl"/>
        </w:rPr>
        <w:t xml:space="preserve"> </w:t>
      </w:r>
      <w:r w:rsidR="0035343B">
        <w:rPr>
          <w:u w:val="single"/>
          <w:lang w:val="es-ES_tradnl"/>
        </w:rPr>
        <w:t>31ª</w:t>
      </w:r>
      <w:r w:rsidR="001D0003" w:rsidRPr="00D007C1">
        <w:rPr>
          <w:u w:val="single"/>
          <w:lang w:val="es-ES_tradnl"/>
        </w:rPr>
        <w:t xml:space="preserve"> Reunión de las Partes</w:t>
      </w:r>
    </w:p>
    <w:p w14:paraId="0156D73C" w14:textId="77777777" w:rsidR="001D0003" w:rsidRPr="00D007C1" w:rsidRDefault="001D0003" w:rsidP="001D0003">
      <w:pPr>
        <w:rPr>
          <w:lang w:val="es-ES_tradnl"/>
        </w:rPr>
      </w:pPr>
    </w:p>
    <w:p w14:paraId="7B8BC932" w14:textId="1A392D15" w:rsidR="001D0003" w:rsidRPr="00D007C1" w:rsidRDefault="001D0003" w:rsidP="001D0003">
      <w:pPr>
        <w:pStyle w:val="Heading1"/>
        <w:rPr>
          <w:lang w:val="es-ES_tradnl"/>
        </w:rPr>
      </w:pPr>
      <w:r w:rsidRPr="00D007C1">
        <w:rPr>
          <w:lang w:val="es-ES_tradnl"/>
        </w:rPr>
        <w:t xml:space="preserve">En </w:t>
      </w:r>
      <w:r w:rsidR="000A458F">
        <w:rPr>
          <w:lang w:val="es-ES_tradnl"/>
        </w:rPr>
        <w:t>la</w:t>
      </w:r>
      <w:r w:rsidRPr="00D007C1">
        <w:rPr>
          <w:lang w:val="es-ES_tradnl"/>
        </w:rPr>
        <w:t xml:space="preserve"> </w:t>
      </w:r>
      <w:r w:rsidR="0035343B">
        <w:rPr>
          <w:lang w:val="es-ES_tradnl"/>
        </w:rPr>
        <w:t>31ª</w:t>
      </w:r>
      <w:r w:rsidR="009733F6">
        <w:rPr>
          <w:lang w:val="es-ES_tradnl"/>
        </w:rPr>
        <w:t xml:space="preserve"> Reunión</w:t>
      </w:r>
      <w:r w:rsidRPr="00D007C1">
        <w:rPr>
          <w:lang w:val="es-ES_tradnl"/>
        </w:rPr>
        <w:t xml:space="preserve"> las Partes </w:t>
      </w:r>
      <w:r w:rsidR="00FD74D5">
        <w:rPr>
          <w:lang w:val="es-ES_tradnl"/>
        </w:rPr>
        <w:t>pro</w:t>
      </w:r>
      <w:r w:rsidRPr="00D007C1">
        <w:rPr>
          <w:lang w:val="es-ES_tradnl"/>
        </w:rPr>
        <w:t xml:space="preserve">siguieron </w:t>
      </w:r>
      <w:r w:rsidR="00FD74D5">
        <w:rPr>
          <w:lang w:val="es-ES_tradnl"/>
        </w:rPr>
        <w:t>las deliberaciones</w:t>
      </w:r>
      <w:r w:rsidRPr="00D007C1">
        <w:rPr>
          <w:lang w:val="es-ES_tradnl"/>
        </w:rPr>
        <w:t xml:space="preserve"> sobre el documento UNEP/OzL.Pro/ExCom/83/38, disponible como documento informativo </w:t>
      </w:r>
      <w:r w:rsidR="00B62916">
        <w:rPr>
          <w:lang w:val="es-ES_tradnl"/>
        </w:rPr>
        <w:t xml:space="preserve">bajo el punto </w:t>
      </w:r>
      <w:r w:rsidRPr="00D007C1">
        <w:rPr>
          <w:lang w:val="es-ES_tradnl"/>
        </w:rPr>
        <w:t xml:space="preserve">6 del orden del día del segmento preparatorio sobre </w:t>
      </w:r>
      <w:r w:rsidR="004A54C3">
        <w:rPr>
          <w:lang w:val="es-ES_tradnl"/>
        </w:rPr>
        <w:t>“</w:t>
      </w:r>
      <w:r w:rsidRPr="00D007C1">
        <w:rPr>
          <w:lang w:val="es-ES_tradnl"/>
        </w:rPr>
        <w:t>Emisiones inesperadas de triclorofluorometano (CFC-11).</w:t>
      </w:r>
      <w:r w:rsidR="004A54C3">
        <w:rPr>
          <w:lang w:val="es-ES_tradnl"/>
        </w:rPr>
        <w:t>”</w:t>
      </w:r>
      <w:r w:rsidRPr="00D007C1">
        <w:rPr>
          <w:lang w:val="es-ES_tradnl"/>
        </w:rPr>
        <w:t xml:space="preserve"> </w:t>
      </w:r>
      <w:r w:rsidR="0098762A">
        <w:rPr>
          <w:lang w:val="es-ES_tradnl"/>
        </w:rPr>
        <w:t xml:space="preserve">Tras </w:t>
      </w:r>
      <w:r w:rsidRPr="00D007C1">
        <w:rPr>
          <w:lang w:val="es-ES_tradnl"/>
        </w:rPr>
        <w:t>deliberar, las Part</w:t>
      </w:r>
      <w:r w:rsidR="00F24096">
        <w:rPr>
          <w:lang w:val="es-ES_tradnl"/>
        </w:rPr>
        <w:t>es adoptaron la decisión XXXI/3</w:t>
      </w:r>
      <w:r w:rsidRPr="00D007C1">
        <w:rPr>
          <w:lang w:val="es-ES_tradnl"/>
        </w:rPr>
        <w:t xml:space="preserve"> sobre emisiones imprevistas de CFC-11 y los procesos institucionales </w:t>
      </w:r>
      <w:r w:rsidR="00C30091">
        <w:rPr>
          <w:lang w:val="es-ES_tradnl"/>
        </w:rPr>
        <w:t>a mejorar</w:t>
      </w:r>
      <w:r w:rsidRPr="00D007C1">
        <w:rPr>
          <w:lang w:val="es-ES_tradnl"/>
        </w:rPr>
        <w:t xml:space="preserve"> para fortalecer la aplicación eficaz del Protocolo de Montreal, en donde las Partes</w:t>
      </w:r>
      <w:r w:rsidRPr="00D007C1">
        <w:rPr>
          <w:szCs w:val="18"/>
          <w:vertAlign w:val="superscript"/>
          <w:lang w:val="es-ES_tradnl"/>
        </w:rPr>
        <w:footnoteReference w:id="10"/>
      </w:r>
      <w:r w:rsidRPr="00D007C1">
        <w:rPr>
          <w:lang w:val="es-ES_tradnl"/>
        </w:rPr>
        <w:t xml:space="preserve"> </w:t>
      </w:r>
      <w:r w:rsidR="004A54C3">
        <w:rPr>
          <w:lang w:val="es-ES_tradnl"/>
        </w:rPr>
        <w:t>“</w:t>
      </w:r>
      <w:r w:rsidRPr="00D007C1">
        <w:rPr>
          <w:lang w:val="es-ES_tradnl"/>
        </w:rPr>
        <w:t xml:space="preserve">tomaron nota del documento UNEP/OzL.Pro/ExCom/83/38 sobre </w:t>
      </w:r>
      <w:r w:rsidRPr="00D007C1">
        <w:rPr>
          <w:bCs/>
          <w:lang w:val="es-ES_tradnl"/>
        </w:rPr>
        <w:t xml:space="preserve">los sistemas vigentes de supervisión, presentación de informes, verificación y concesión de </w:t>
      </w:r>
      <w:r w:rsidR="00243896">
        <w:rPr>
          <w:bCs/>
          <w:lang w:val="es-ES_tradnl"/>
        </w:rPr>
        <w:t>licencias y cuotas</w:t>
      </w:r>
      <w:r w:rsidRPr="00D007C1">
        <w:rPr>
          <w:bCs/>
          <w:lang w:val="es-ES_tradnl"/>
        </w:rPr>
        <w:t xml:space="preserve"> exigibles desarrollados con apoyo del Fondo Multilateral</w:t>
      </w:r>
      <w:r w:rsidRPr="00D007C1">
        <w:rPr>
          <w:lang w:val="es-ES_tradnl"/>
        </w:rPr>
        <w:t xml:space="preserve">, </w:t>
      </w:r>
      <w:r w:rsidR="00BC5FB8">
        <w:rPr>
          <w:lang w:val="es-ES_tradnl"/>
        </w:rPr>
        <w:t xml:space="preserve">presentado </w:t>
      </w:r>
      <w:r w:rsidRPr="00D007C1">
        <w:rPr>
          <w:lang w:val="es-ES_tradnl"/>
        </w:rPr>
        <w:t xml:space="preserve">por el Comité Ejecutivo del Fondo a </w:t>
      </w:r>
      <w:r w:rsidR="00FB3B6B">
        <w:rPr>
          <w:lang w:val="es-ES_tradnl"/>
        </w:rPr>
        <w:t xml:space="preserve">la </w:t>
      </w:r>
      <w:r w:rsidR="00FB3B6B" w:rsidRPr="00FB3B6B">
        <w:rPr>
          <w:lang w:val="es-ES_tradnl"/>
        </w:rPr>
        <w:t xml:space="preserve">consideración </w:t>
      </w:r>
      <w:r w:rsidR="00FB3B6B">
        <w:rPr>
          <w:lang w:val="es-ES_tradnl"/>
        </w:rPr>
        <w:t xml:space="preserve">de </w:t>
      </w:r>
      <w:r w:rsidRPr="00D007C1">
        <w:rPr>
          <w:lang w:val="es-ES_tradnl"/>
        </w:rPr>
        <w:t>las Partes.</w:t>
      </w:r>
      <w:r w:rsidR="004A54C3">
        <w:rPr>
          <w:lang w:val="es-ES_tradnl"/>
        </w:rPr>
        <w:t>”</w:t>
      </w:r>
      <w:r w:rsidRPr="00D007C1">
        <w:rPr>
          <w:lang w:val="es-ES_tradnl"/>
        </w:rPr>
        <w:t xml:space="preserve"> No obstante, las Partes no proporcionaron orientación sobre cuál de las observaciones hechas por la Secretaría, </w:t>
      </w:r>
      <w:r w:rsidR="00EA4972">
        <w:rPr>
          <w:lang w:val="es-ES_tradnl"/>
        </w:rPr>
        <w:t>de haberlas</w:t>
      </w:r>
      <w:r w:rsidRPr="00D007C1">
        <w:rPr>
          <w:lang w:val="es-ES_tradnl"/>
        </w:rPr>
        <w:t xml:space="preserve">, </w:t>
      </w:r>
      <w:r w:rsidR="00876388">
        <w:rPr>
          <w:lang w:val="es-ES_tradnl"/>
        </w:rPr>
        <w:t>serí</w:t>
      </w:r>
      <w:r w:rsidR="00276F4D">
        <w:rPr>
          <w:lang w:val="es-ES_tradnl"/>
        </w:rPr>
        <w:t>a mejor dejar</w:t>
      </w:r>
      <w:r w:rsidR="00876388">
        <w:rPr>
          <w:lang w:val="es-ES_tradnl"/>
        </w:rPr>
        <w:t xml:space="preserve"> a criterio del </w:t>
      </w:r>
      <w:r w:rsidRPr="00D007C1">
        <w:rPr>
          <w:lang w:val="es-ES_tradnl"/>
        </w:rPr>
        <w:t>Comité Ejecutivo.</w:t>
      </w:r>
    </w:p>
    <w:p w14:paraId="3CB29068" w14:textId="7AB36A39" w:rsidR="001D0003" w:rsidRPr="00D007C1" w:rsidRDefault="00440017" w:rsidP="001D0003">
      <w:pPr>
        <w:rPr>
          <w:u w:val="single"/>
          <w:lang w:val="es-ES_tradnl"/>
        </w:rPr>
      </w:pPr>
      <w:r>
        <w:rPr>
          <w:u w:val="single"/>
          <w:lang w:val="es-ES_tradnl"/>
        </w:rPr>
        <w:t>Deliberaciones de la</w:t>
      </w:r>
      <w:r w:rsidR="001D0003" w:rsidRPr="00D007C1">
        <w:rPr>
          <w:u w:val="single"/>
          <w:lang w:val="es-ES_tradnl"/>
        </w:rPr>
        <w:t xml:space="preserve"> 84ª reunión</w:t>
      </w:r>
    </w:p>
    <w:p w14:paraId="295AB3EF" w14:textId="77777777" w:rsidR="001D0003" w:rsidRPr="00D007C1" w:rsidRDefault="001D0003" w:rsidP="001D0003">
      <w:pPr>
        <w:rPr>
          <w:lang w:val="es-ES_tradnl"/>
        </w:rPr>
      </w:pPr>
    </w:p>
    <w:p w14:paraId="17B59C9C" w14:textId="1699DB95" w:rsidR="001D0003" w:rsidRPr="00D007C1" w:rsidRDefault="001D0003" w:rsidP="001D0003">
      <w:pPr>
        <w:pStyle w:val="Heading1"/>
        <w:rPr>
          <w:lang w:val="es-ES_tradnl"/>
        </w:rPr>
      </w:pPr>
      <w:r w:rsidRPr="00D007C1">
        <w:rPr>
          <w:lang w:val="es-ES_tradnl"/>
        </w:rPr>
        <w:t xml:space="preserve">En </w:t>
      </w:r>
      <w:r w:rsidR="007808A0">
        <w:rPr>
          <w:lang w:val="es-ES_tradnl"/>
        </w:rPr>
        <w:t>la</w:t>
      </w:r>
      <w:r w:rsidRPr="00D007C1">
        <w:rPr>
          <w:lang w:val="es-ES_tradnl"/>
        </w:rPr>
        <w:t xml:space="preserve"> 84ª reunión, el Comité Ejecutivo estudió</w:t>
      </w:r>
      <w:r w:rsidR="000542FB" w:rsidRPr="000542FB">
        <w:t xml:space="preserve"> </w:t>
      </w:r>
      <w:r w:rsidR="000542FB" w:rsidRPr="000542FB">
        <w:rPr>
          <w:lang w:val="es-ES_tradnl"/>
        </w:rPr>
        <w:t>el documento UNEP/OzL.Pro/ExCom/84/64</w:t>
      </w:r>
      <w:r w:rsidRPr="00D007C1">
        <w:rPr>
          <w:lang w:val="es-ES_tradnl"/>
        </w:rPr>
        <w:t xml:space="preserve"> bajo </w:t>
      </w:r>
      <w:r w:rsidR="00970F24">
        <w:rPr>
          <w:lang w:val="es-ES_tradnl"/>
        </w:rPr>
        <w:t>el punto</w:t>
      </w:r>
      <w:r w:rsidRPr="00D007C1">
        <w:rPr>
          <w:lang w:val="es-ES_tradnl"/>
        </w:rPr>
        <w:t xml:space="preserve"> 11 del orden del día, </w:t>
      </w:r>
      <w:r w:rsidRPr="00F86791">
        <w:rPr>
          <w:i/>
          <w:lang w:val="es-ES_tradnl"/>
        </w:rPr>
        <w:t>R</w:t>
      </w:r>
      <w:r w:rsidRPr="00F86791">
        <w:rPr>
          <w:bCs/>
          <w:i/>
          <w:lang w:val="es-ES_tradnl"/>
        </w:rPr>
        <w:t xml:space="preserve">eseña de los sistemas vigentes de supervisión, presentación de informes, verificación y concesión de </w:t>
      </w:r>
      <w:r w:rsidR="00243896">
        <w:rPr>
          <w:bCs/>
          <w:i/>
          <w:lang w:val="es-ES_tradnl"/>
        </w:rPr>
        <w:t>licencias y cuotas</w:t>
      </w:r>
      <w:r w:rsidRPr="00F86791">
        <w:rPr>
          <w:bCs/>
          <w:i/>
          <w:lang w:val="es-ES_tradnl"/>
        </w:rPr>
        <w:t xml:space="preserve"> exigibles desarrollados con apoyo del Fondo Multilateral </w:t>
      </w:r>
      <w:r w:rsidRPr="00F86791">
        <w:rPr>
          <w:i/>
          <w:lang w:val="es-ES_tradnl"/>
        </w:rPr>
        <w:t>(decisión 83/60 (c))</w:t>
      </w:r>
      <w:r w:rsidRPr="00D007C1">
        <w:rPr>
          <w:lang w:val="es-ES_tradnl"/>
        </w:rPr>
        <w:t>. Durante las deliberaciones, los miembros r</w:t>
      </w:r>
      <w:r w:rsidR="008C55EB">
        <w:rPr>
          <w:lang w:val="es-ES_tradnl"/>
        </w:rPr>
        <w:t>ecordaron que en la 83ª reunión</w:t>
      </w:r>
      <w:r w:rsidRPr="00D007C1">
        <w:rPr>
          <w:lang w:val="es-ES_tradnl"/>
        </w:rPr>
        <w:t xml:space="preserve"> se había </w:t>
      </w:r>
      <w:r w:rsidR="00895730">
        <w:rPr>
          <w:lang w:val="es-ES_tradnl"/>
        </w:rPr>
        <w:t>señ</w:t>
      </w:r>
      <w:r w:rsidR="000E57EF">
        <w:rPr>
          <w:lang w:val="es-ES_tradnl"/>
        </w:rPr>
        <w:t>a</w:t>
      </w:r>
      <w:r w:rsidR="00895730">
        <w:rPr>
          <w:lang w:val="es-ES_tradnl"/>
        </w:rPr>
        <w:t>lado</w:t>
      </w:r>
      <w:r w:rsidRPr="00D007C1">
        <w:rPr>
          <w:lang w:val="es-ES_tradnl"/>
        </w:rPr>
        <w:t xml:space="preserve"> la </w:t>
      </w:r>
      <w:r w:rsidR="00414476">
        <w:rPr>
          <w:lang w:val="es-ES_tradnl"/>
        </w:rPr>
        <w:t xml:space="preserve">conveniencia de </w:t>
      </w:r>
      <w:r w:rsidR="00414476" w:rsidRPr="00414476">
        <w:rPr>
          <w:lang w:val="es-ES_tradnl"/>
        </w:rPr>
        <w:t xml:space="preserve">dejar a criterio </w:t>
      </w:r>
      <w:r w:rsidR="00414476">
        <w:rPr>
          <w:lang w:val="es-ES_tradnl"/>
        </w:rPr>
        <w:t xml:space="preserve">de la </w:t>
      </w:r>
      <w:r w:rsidR="009B21AB">
        <w:rPr>
          <w:lang w:val="es-ES_tradnl"/>
        </w:rPr>
        <w:t xml:space="preserve">Reunión de las Partes </w:t>
      </w:r>
      <w:r w:rsidRPr="00D007C1">
        <w:rPr>
          <w:lang w:val="es-ES_tradnl"/>
        </w:rPr>
        <w:t xml:space="preserve">algunas de las recomendaciones del documento, pero que otras, especialmente las referentes al Fondo, podrían ser </w:t>
      </w:r>
      <w:r w:rsidR="00E73BD4">
        <w:rPr>
          <w:lang w:val="es-ES_tradnl"/>
        </w:rPr>
        <w:t xml:space="preserve">analizadas </w:t>
      </w:r>
      <w:r w:rsidRPr="00D007C1">
        <w:rPr>
          <w:lang w:val="es-ES_tradnl"/>
        </w:rPr>
        <w:t>por el Comité</w:t>
      </w:r>
      <w:r w:rsidR="00B24CBC">
        <w:rPr>
          <w:lang w:val="es-ES_tradnl"/>
        </w:rPr>
        <w:t>. Se sugirió que, dada</w:t>
      </w:r>
      <w:r w:rsidRPr="00D007C1">
        <w:rPr>
          <w:lang w:val="es-ES_tradnl"/>
        </w:rPr>
        <w:t xml:space="preserve"> la ausencia de orientación por parte de la </w:t>
      </w:r>
      <w:r w:rsidR="0035343B">
        <w:rPr>
          <w:lang w:val="es-ES_tradnl"/>
        </w:rPr>
        <w:t>31ª</w:t>
      </w:r>
      <w:r w:rsidRPr="00D007C1">
        <w:rPr>
          <w:lang w:val="es-ES_tradnl"/>
        </w:rPr>
        <w:t xml:space="preserve"> Reunión de las Partes, el Comité decidiera </w:t>
      </w:r>
      <w:r w:rsidR="0053773A">
        <w:rPr>
          <w:lang w:val="es-ES_tradnl"/>
        </w:rPr>
        <w:t xml:space="preserve">cuáles </w:t>
      </w:r>
      <w:r w:rsidRPr="00D007C1">
        <w:rPr>
          <w:lang w:val="es-ES_tradnl"/>
        </w:rPr>
        <w:t xml:space="preserve">recomendaciones </w:t>
      </w:r>
      <w:r w:rsidR="009C1086">
        <w:rPr>
          <w:lang w:val="es-ES_tradnl"/>
        </w:rPr>
        <w:t>era</w:t>
      </w:r>
      <w:r w:rsidR="00406F53">
        <w:rPr>
          <w:lang w:val="es-ES_tradnl"/>
        </w:rPr>
        <w:t>n</w:t>
      </w:r>
      <w:r w:rsidR="009C1086">
        <w:rPr>
          <w:lang w:val="es-ES_tradnl"/>
        </w:rPr>
        <w:t xml:space="preserve"> de su incumbencia </w:t>
      </w:r>
      <w:r w:rsidRPr="00D007C1">
        <w:rPr>
          <w:lang w:val="es-ES_tradnl"/>
        </w:rPr>
        <w:t xml:space="preserve">y </w:t>
      </w:r>
      <w:r w:rsidR="00180042">
        <w:rPr>
          <w:lang w:val="es-ES_tradnl"/>
        </w:rPr>
        <w:t xml:space="preserve">resolviese </w:t>
      </w:r>
      <w:r w:rsidR="00EC0D56">
        <w:rPr>
          <w:lang w:val="es-ES_tradnl"/>
        </w:rPr>
        <w:t xml:space="preserve">cómo </w:t>
      </w:r>
      <w:r w:rsidRPr="00D007C1">
        <w:rPr>
          <w:lang w:val="es-ES_tradnl"/>
        </w:rPr>
        <w:t xml:space="preserve">actuar al respecto. Los miembros acordaron seguir </w:t>
      </w:r>
      <w:r w:rsidR="001A1521">
        <w:rPr>
          <w:lang w:val="es-ES_tradnl"/>
        </w:rPr>
        <w:t xml:space="preserve">la discusión </w:t>
      </w:r>
      <w:r w:rsidRPr="00D007C1">
        <w:rPr>
          <w:lang w:val="es-ES_tradnl"/>
        </w:rPr>
        <w:t>en un grupo oficioso, si el tiempo lo permitía.</w:t>
      </w:r>
    </w:p>
    <w:p w14:paraId="2D45DCC6" w14:textId="446ED076" w:rsidR="001D0003" w:rsidRPr="00D007C1" w:rsidRDefault="00D305E3" w:rsidP="001D0003">
      <w:pPr>
        <w:pStyle w:val="Heading1"/>
        <w:rPr>
          <w:lang w:val="es-ES_tradnl"/>
        </w:rPr>
      </w:pPr>
      <w:r>
        <w:rPr>
          <w:lang w:val="es-ES_tradnl"/>
        </w:rPr>
        <w:t xml:space="preserve">Por </w:t>
      </w:r>
      <w:r w:rsidR="001D0003" w:rsidRPr="00D007C1">
        <w:rPr>
          <w:lang w:val="es-ES_tradnl"/>
        </w:rPr>
        <w:t xml:space="preserve">falta de tiempo, el Comité Ejecutivo decidió diferir a </w:t>
      </w:r>
      <w:r w:rsidR="004C251F">
        <w:rPr>
          <w:lang w:val="es-ES_tradnl"/>
        </w:rPr>
        <w:t>la</w:t>
      </w:r>
      <w:r w:rsidR="001D0003" w:rsidRPr="00D007C1">
        <w:rPr>
          <w:lang w:val="es-ES_tradnl"/>
        </w:rPr>
        <w:t xml:space="preserve"> 85ª reunión la consideración del documento UNEP/OzL.Pro/ExCom/84/64 (decisión 84/85).</w:t>
      </w:r>
    </w:p>
    <w:p w14:paraId="6C335212" w14:textId="20746125" w:rsidR="001D0003" w:rsidRPr="00D007C1" w:rsidRDefault="001D0003" w:rsidP="00051C5B">
      <w:pPr>
        <w:keepLines/>
        <w:rPr>
          <w:u w:val="single"/>
          <w:lang w:val="es-ES_tradnl"/>
        </w:rPr>
      </w:pPr>
      <w:r w:rsidRPr="00D007C1">
        <w:rPr>
          <w:u w:val="single"/>
          <w:lang w:val="es-ES_tradnl"/>
        </w:rPr>
        <w:t>Impacto de la pandemia de</w:t>
      </w:r>
      <w:r w:rsidR="003F1CDF">
        <w:rPr>
          <w:u w:val="single"/>
          <w:lang w:val="es-ES_tradnl"/>
        </w:rPr>
        <w:t>l</w:t>
      </w:r>
      <w:r w:rsidRPr="00D007C1">
        <w:rPr>
          <w:u w:val="single"/>
          <w:lang w:val="es-ES_tradnl"/>
        </w:rPr>
        <w:t xml:space="preserve"> </w:t>
      </w:r>
      <w:r w:rsidR="003F1CDF">
        <w:rPr>
          <w:u w:val="single"/>
          <w:lang w:val="es-ES_tradnl"/>
        </w:rPr>
        <w:t>Covid</w:t>
      </w:r>
      <w:r w:rsidRPr="00D007C1">
        <w:rPr>
          <w:u w:val="single"/>
          <w:lang w:val="es-ES_tradnl"/>
        </w:rPr>
        <w:t>-19</w:t>
      </w:r>
    </w:p>
    <w:p w14:paraId="07E07AF2" w14:textId="77777777" w:rsidR="001D0003" w:rsidRPr="00D007C1" w:rsidRDefault="001D0003" w:rsidP="00C851AA">
      <w:pPr>
        <w:keepNext/>
        <w:keepLines/>
        <w:rPr>
          <w:lang w:val="es-ES_tradnl"/>
        </w:rPr>
      </w:pPr>
    </w:p>
    <w:p w14:paraId="472F39C8" w14:textId="7F39F068" w:rsidR="00C4373C" w:rsidRPr="00782210" w:rsidRDefault="001D0003" w:rsidP="00C4373C">
      <w:pPr>
        <w:pStyle w:val="Heading1"/>
        <w:rPr>
          <w:lang w:val="es-ES_tradnl"/>
        </w:rPr>
      </w:pPr>
      <w:r w:rsidRPr="00D007C1">
        <w:rPr>
          <w:lang w:val="es-ES_tradnl"/>
        </w:rPr>
        <w:t xml:space="preserve">El Comité Ejecutivo decidió continuar en </w:t>
      </w:r>
      <w:r w:rsidR="007C0FAF">
        <w:rPr>
          <w:lang w:val="es-ES_tradnl"/>
        </w:rPr>
        <w:t xml:space="preserve">la </w:t>
      </w:r>
      <w:r w:rsidR="004D1001">
        <w:rPr>
          <w:lang w:val="es-ES_tradnl"/>
        </w:rPr>
        <w:t>85ª reunión</w:t>
      </w:r>
      <w:r w:rsidRPr="00D007C1">
        <w:rPr>
          <w:lang w:val="es-ES_tradnl"/>
        </w:rPr>
        <w:t xml:space="preserve"> </w:t>
      </w:r>
      <w:r w:rsidR="009C6A5B" w:rsidRPr="009C6A5B">
        <w:rPr>
          <w:lang w:val="es-ES_tradnl"/>
        </w:rPr>
        <w:t xml:space="preserve">las deliberaciones </w:t>
      </w:r>
      <w:r w:rsidR="002074C6">
        <w:rPr>
          <w:lang w:val="es-ES_tradnl"/>
        </w:rPr>
        <w:t>sobre e</w:t>
      </w:r>
      <w:r w:rsidR="000C2B99">
        <w:rPr>
          <w:lang w:val="es-ES_tradnl"/>
        </w:rPr>
        <w:t xml:space="preserve">l </w:t>
      </w:r>
      <w:r w:rsidRPr="00D007C1">
        <w:rPr>
          <w:lang w:val="es-ES_tradnl"/>
        </w:rPr>
        <w:t xml:space="preserve">documento UNEP/OzL.Pro/ExCom/84/64, </w:t>
      </w:r>
      <w:r w:rsidRPr="00613218">
        <w:rPr>
          <w:i/>
          <w:lang w:val="es-ES_tradnl"/>
        </w:rPr>
        <w:t>R</w:t>
      </w:r>
      <w:r w:rsidRPr="00613218">
        <w:rPr>
          <w:bCs/>
          <w:i/>
          <w:lang w:val="es-ES_tradnl"/>
        </w:rPr>
        <w:t xml:space="preserve">eseña de los sistemas vigentes de supervisión, presentación de informes, verificación y concesión de </w:t>
      </w:r>
      <w:r w:rsidR="00243896">
        <w:rPr>
          <w:bCs/>
          <w:i/>
          <w:lang w:val="es-ES_tradnl"/>
        </w:rPr>
        <w:t>licencias y cuotas</w:t>
      </w:r>
      <w:r w:rsidRPr="00613218">
        <w:rPr>
          <w:bCs/>
          <w:i/>
          <w:lang w:val="es-ES_tradnl"/>
        </w:rPr>
        <w:t xml:space="preserve"> exigibles desarrollados con apoyo del Fondo Multilateral</w:t>
      </w:r>
      <w:r w:rsidRPr="00D007C1">
        <w:rPr>
          <w:lang w:val="es-ES_tradnl"/>
        </w:rPr>
        <w:t xml:space="preserve">, presentado a la 84ª reunión. Sin embargo, la pandemia </w:t>
      </w:r>
      <w:r w:rsidR="004A4CFD">
        <w:rPr>
          <w:lang w:val="es-ES_tradnl"/>
        </w:rPr>
        <w:t xml:space="preserve">obligó a </w:t>
      </w:r>
      <w:r w:rsidR="00CE5045">
        <w:rPr>
          <w:lang w:val="es-ES_tradnl"/>
        </w:rPr>
        <w:t xml:space="preserve">posponer la </w:t>
      </w:r>
      <w:r w:rsidRPr="00D007C1">
        <w:rPr>
          <w:lang w:val="es-ES_tradnl"/>
        </w:rPr>
        <w:t xml:space="preserve">85ª reunión, programada originalmente del 25 al 29 de mayo de 2020, y </w:t>
      </w:r>
      <w:r w:rsidR="002E0BFD">
        <w:rPr>
          <w:lang w:val="es-ES_tradnl"/>
        </w:rPr>
        <w:t xml:space="preserve">a </w:t>
      </w:r>
      <w:r w:rsidRPr="00D007C1">
        <w:rPr>
          <w:lang w:val="es-ES_tradnl"/>
        </w:rPr>
        <w:t>celebrar</w:t>
      </w:r>
      <w:r w:rsidR="00E63EF9">
        <w:rPr>
          <w:lang w:val="es-ES_tradnl"/>
        </w:rPr>
        <w:t>la</w:t>
      </w:r>
      <w:r w:rsidRPr="00D007C1">
        <w:rPr>
          <w:lang w:val="es-ES_tradnl"/>
        </w:rPr>
        <w:t xml:space="preserve"> </w:t>
      </w:r>
      <w:r w:rsidR="00565EE2" w:rsidRPr="00565EE2">
        <w:rPr>
          <w:lang w:val="es-ES_tradnl"/>
        </w:rPr>
        <w:t>en noviembre de 2020</w:t>
      </w:r>
      <w:r w:rsidR="00565EE2">
        <w:rPr>
          <w:lang w:val="es-ES_tradnl"/>
        </w:rPr>
        <w:t xml:space="preserve"> </w:t>
      </w:r>
      <w:r w:rsidR="00BC6753">
        <w:rPr>
          <w:lang w:val="es-ES_tradnl"/>
        </w:rPr>
        <w:t>de forma consecutiva</w:t>
      </w:r>
      <w:r w:rsidRPr="00D007C1">
        <w:rPr>
          <w:lang w:val="es-ES_tradnl"/>
        </w:rPr>
        <w:t xml:space="preserve"> con la 86ª reunión. Para </w:t>
      </w:r>
      <w:r w:rsidR="00B27F8B">
        <w:rPr>
          <w:lang w:val="es-ES_tradnl"/>
        </w:rPr>
        <w:t>mantener</w:t>
      </w:r>
      <w:r w:rsidRPr="00D007C1">
        <w:rPr>
          <w:lang w:val="es-ES_tradnl"/>
        </w:rPr>
        <w:t xml:space="preserve"> la continuidad de </w:t>
      </w:r>
      <w:r w:rsidR="0043453F">
        <w:rPr>
          <w:lang w:val="es-ES_tradnl"/>
        </w:rPr>
        <w:t xml:space="preserve">las </w:t>
      </w:r>
      <w:r w:rsidRPr="00D007C1">
        <w:rPr>
          <w:lang w:val="es-ES_tradnl"/>
        </w:rPr>
        <w:t xml:space="preserve">actividades </w:t>
      </w:r>
      <w:r w:rsidR="00571B1E">
        <w:rPr>
          <w:lang w:val="es-ES_tradnl"/>
        </w:rPr>
        <w:t xml:space="preserve">de </w:t>
      </w:r>
      <w:r w:rsidRPr="00D007C1">
        <w:rPr>
          <w:lang w:val="es-ES_tradnl"/>
        </w:rPr>
        <w:t>cumpli</w:t>
      </w:r>
      <w:r w:rsidR="00AB21EF">
        <w:rPr>
          <w:lang w:val="es-ES_tradnl"/>
        </w:rPr>
        <w:t xml:space="preserve">miento en </w:t>
      </w:r>
      <w:r w:rsidR="00EA2B26">
        <w:rPr>
          <w:lang w:val="es-ES_tradnl"/>
        </w:rPr>
        <w:t xml:space="preserve">países del </w:t>
      </w:r>
      <w:r w:rsidR="00F75F2E">
        <w:rPr>
          <w:lang w:val="es-ES_tradnl"/>
        </w:rPr>
        <w:t>artículo 5</w:t>
      </w:r>
      <w:r w:rsidRPr="00D007C1">
        <w:rPr>
          <w:lang w:val="es-ES_tradnl"/>
        </w:rPr>
        <w:t xml:space="preserve"> y reducir </w:t>
      </w:r>
      <w:r w:rsidR="005972F5">
        <w:rPr>
          <w:lang w:val="es-ES_tradnl"/>
        </w:rPr>
        <w:t xml:space="preserve">el </w:t>
      </w:r>
      <w:r w:rsidRPr="00D007C1">
        <w:rPr>
          <w:lang w:val="es-ES_tradnl"/>
        </w:rPr>
        <w:t xml:space="preserve">volumen </w:t>
      </w:r>
      <w:r w:rsidR="00053E3B">
        <w:rPr>
          <w:lang w:val="es-ES_tradnl"/>
        </w:rPr>
        <w:t xml:space="preserve">de trabajo </w:t>
      </w:r>
      <w:r w:rsidR="007A4184">
        <w:rPr>
          <w:lang w:val="es-ES_tradnl"/>
        </w:rPr>
        <w:t>una vez retomadas</w:t>
      </w:r>
      <w:r w:rsidR="00CC3F50">
        <w:rPr>
          <w:lang w:val="es-ES_tradnl"/>
        </w:rPr>
        <w:t xml:space="preserve"> </w:t>
      </w:r>
      <w:r w:rsidR="00CA5567">
        <w:rPr>
          <w:lang w:val="es-ES_tradnl"/>
        </w:rPr>
        <w:t>las</w:t>
      </w:r>
      <w:r w:rsidR="00053E3B">
        <w:rPr>
          <w:lang w:val="es-ES_tradnl"/>
        </w:rPr>
        <w:t xml:space="preserve"> </w:t>
      </w:r>
      <w:r w:rsidR="00E4747C">
        <w:rPr>
          <w:lang w:val="es-ES_tradnl"/>
        </w:rPr>
        <w:t xml:space="preserve">labores </w:t>
      </w:r>
      <w:r w:rsidR="00A907E0">
        <w:rPr>
          <w:lang w:val="es-ES_tradnl"/>
        </w:rPr>
        <w:t>presenciales</w:t>
      </w:r>
      <w:r w:rsidRPr="00D007C1">
        <w:rPr>
          <w:lang w:val="es-ES_tradnl"/>
        </w:rPr>
        <w:t xml:space="preserve">, el Comité decidió </w:t>
      </w:r>
      <w:r w:rsidR="00BD40C4">
        <w:rPr>
          <w:lang w:val="es-ES_tradnl"/>
        </w:rPr>
        <w:t>establecer</w:t>
      </w:r>
      <w:r w:rsidRPr="00D007C1">
        <w:rPr>
          <w:lang w:val="es-ES_tradnl"/>
        </w:rPr>
        <w:t xml:space="preserve"> un </w:t>
      </w:r>
      <w:r w:rsidR="00F965C3">
        <w:rPr>
          <w:lang w:val="es-ES_tradnl"/>
        </w:rPr>
        <w:t>proceso de aprobación entre sesiones</w:t>
      </w:r>
      <w:r w:rsidRPr="00D007C1">
        <w:rPr>
          <w:lang w:val="es-ES_tradnl"/>
        </w:rPr>
        <w:t xml:space="preserve"> </w:t>
      </w:r>
      <w:r w:rsidR="003B7122">
        <w:rPr>
          <w:lang w:val="es-ES_tradnl"/>
        </w:rPr>
        <w:t xml:space="preserve">(IAP) </w:t>
      </w:r>
      <w:r w:rsidRPr="00D007C1">
        <w:rPr>
          <w:lang w:val="es-ES_tradnl"/>
        </w:rPr>
        <w:t xml:space="preserve">para </w:t>
      </w:r>
      <w:r w:rsidR="00760DCA">
        <w:rPr>
          <w:lang w:val="es-ES_tradnl"/>
        </w:rPr>
        <w:t xml:space="preserve">ciertos </w:t>
      </w:r>
      <w:r w:rsidRPr="00D007C1">
        <w:rPr>
          <w:lang w:val="es-ES_tradnl"/>
        </w:rPr>
        <w:t>proyectos y actividades que debían prese</w:t>
      </w:r>
      <w:r w:rsidR="00082154">
        <w:rPr>
          <w:lang w:val="es-ES_tradnl"/>
        </w:rPr>
        <w:t>ntarse a la 85ª reunión</w:t>
      </w:r>
      <w:r w:rsidRPr="00D007C1">
        <w:rPr>
          <w:lang w:val="es-ES_tradnl"/>
        </w:rPr>
        <w:t xml:space="preserve"> </w:t>
      </w:r>
      <w:r w:rsidR="00082154">
        <w:rPr>
          <w:lang w:val="es-ES_tradnl"/>
        </w:rPr>
        <w:t xml:space="preserve">y </w:t>
      </w:r>
      <w:r w:rsidR="00182B34">
        <w:rPr>
          <w:lang w:val="es-ES_tradnl"/>
        </w:rPr>
        <w:t>trasladar</w:t>
      </w:r>
      <w:r w:rsidR="00082154">
        <w:rPr>
          <w:lang w:val="es-ES_tradnl"/>
        </w:rPr>
        <w:t xml:space="preserve"> </w:t>
      </w:r>
      <w:r w:rsidRPr="00D007C1">
        <w:rPr>
          <w:lang w:val="es-ES_tradnl"/>
        </w:rPr>
        <w:t xml:space="preserve">los </w:t>
      </w:r>
      <w:r w:rsidR="00BC3E4F">
        <w:rPr>
          <w:lang w:val="es-ES_tradnl"/>
        </w:rPr>
        <w:t xml:space="preserve">demás </w:t>
      </w:r>
      <w:r w:rsidR="00DF10DB">
        <w:rPr>
          <w:lang w:val="es-ES_tradnl"/>
        </w:rPr>
        <w:t>a</w:t>
      </w:r>
      <w:r w:rsidRPr="00D007C1">
        <w:rPr>
          <w:lang w:val="es-ES_tradnl"/>
        </w:rPr>
        <w:t>l orden</w:t>
      </w:r>
      <w:r w:rsidR="00957125">
        <w:rPr>
          <w:lang w:val="es-ES_tradnl"/>
        </w:rPr>
        <w:t xml:space="preserve"> del día de la 86ª reunión. Posteriormente, y d</w:t>
      </w:r>
      <w:r w:rsidR="00D3367D">
        <w:rPr>
          <w:lang w:val="es-ES_tradnl"/>
        </w:rPr>
        <w:t>ada</w:t>
      </w:r>
      <w:r w:rsidRPr="00D007C1">
        <w:rPr>
          <w:lang w:val="es-ES_tradnl"/>
        </w:rPr>
        <w:t xml:space="preserve"> la evolución de la pandemia, el Comité </w:t>
      </w:r>
      <w:r w:rsidR="004564B1">
        <w:rPr>
          <w:lang w:val="es-ES_tradnl"/>
        </w:rPr>
        <w:t xml:space="preserve">resolvió establecer un IAP </w:t>
      </w:r>
      <w:r w:rsidR="00BF7E7D">
        <w:rPr>
          <w:lang w:val="es-ES_tradnl"/>
        </w:rPr>
        <w:t xml:space="preserve">para </w:t>
      </w:r>
      <w:r w:rsidR="006A3CA3">
        <w:rPr>
          <w:lang w:val="es-ES_tradnl"/>
        </w:rPr>
        <w:t xml:space="preserve">tratar </w:t>
      </w:r>
      <w:r w:rsidR="00F274F7">
        <w:rPr>
          <w:lang w:val="es-ES_tradnl"/>
        </w:rPr>
        <w:t xml:space="preserve">los más de 60 documentos </w:t>
      </w:r>
      <w:r w:rsidR="00F57440">
        <w:rPr>
          <w:lang w:val="es-ES_tradnl"/>
        </w:rPr>
        <w:t xml:space="preserve">presentados a la </w:t>
      </w:r>
      <w:r w:rsidR="0045462E">
        <w:rPr>
          <w:lang w:val="es-ES_tradnl"/>
        </w:rPr>
        <w:t xml:space="preserve">86ª reunión </w:t>
      </w:r>
      <w:r w:rsidR="000125CE">
        <w:rPr>
          <w:lang w:val="es-ES_tradnl"/>
        </w:rPr>
        <w:t xml:space="preserve">y </w:t>
      </w:r>
      <w:r w:rsidR="00907CC5">
        <w:rPr>
          <w:lang w:val="es-ES_tradnl"/>
        </w:rPr>
        <w:t>aplazó</w:t>
      </w:r>
      <w:r w:rsidRPr="00D007C1">
        <w:rPr>
          <w:lang w:val="es-ES_tradnl"/>
        </w:rPr>
        <w:t xml:space="preserve"> ambas reuniones a marzo d</w:t>
      </w:r>
      <w:r w:rsidR="00C40D41">
        <w:rPr>
          <w:lang w:val="es-ES_tradnl"/>
        </w:rPr>
        <w:t>e 2021</w:t>
      </w:r>
      <w:r w:rsidR="00533D23">
        <w:rPr>
          <w:lang w:val="es-ES_tradnl"/>
        </w:rPr>
        <w:t xml:space="preserve">. El </w:t>
      </w:r>
      <w:r w:rsidR="00FF6798">
        <w:rPr>
          <w:lang w:val="es-ES_tradnl"/>
        </w:rPr>
        <w:t xml:space="preserve">debate </w:t>
      </w:r>
      <w:r w:rsidR="003B33AF">
        <w:rPr>
          <w:lang w:val="es-ES_tradnl"/>
        </w:rPr>
        <w:t xml:space="preserve">luego </w:t>
      </w:r>
      <w:r w:rsidR="00E35201">
        <w:rPr>
          <w:lang w:val="es-ES_tradnl"/>
        </w:rPr>
        <w:t xml:space="preserve">se postergó </w:t>
      </w:r>
      <w:r w:rsidR="007013DC">
        <w:rPr>
          <w:lang w:val="es-ES_tradnl"/>
        </w:rPr>
        <w:t xml:space="preserve">a las reuniones </w:t>
      </w:r>
      <w:r w:rsidR="00FF308B">
        <w:rPr>
          <w:lang w:val="es-ES_tradnl"/>
        </w:rPr>
        <w:t>87ª, 88ª y 89ª</w:t>
      </w:r>
      <w:r w:rsidR="00C731E7">
        <w:rPr>
          <w:lang w:val="es-ES_tradnl"/>
        </w:rPr>
        <w:t>,</w:t>
      </w:r>
      <w:r w:rsidR="002C7CFF">
        <w:rPr>
          <w:lang w:val="es-ES_tradnl"/>
        </w:rPr>
        <w:t xml:space="preserve"> </w:t>
      </w:r>
      <w:r w:rsidR="00167B8B">
        <w:rPr>
          <w:lang w:val="es-ES_tradnl"/>
        </w:rPr>
        <w:t xml:space="preserve">de conformidad con </w:t>
      </w:r>
      <w:r w:rsidR="00C854D5">
        <w:rPr>
          <w:lang w:val="es-ES_tradnl"/>
        </w:rPr>
        <w:t xml:space="preserve">los procedimientos </w:t>
      </w:r>
      <w:r w:rsidR="00BA55BE">
        <w:rPr>
          <w:lang w:val="es-ES_tradnl"/>
        </w:rPr>
        <w:t xml:space="preserve">establecidos </w:t>
      </w:r>
      <w:r w:rsidR="0009169F">
        <w:rPr>
          <w:lang w:val="es-ES_tradnl"/>
        </w:rPr>
        <w:t xml:space="preserve">para la realización </w:t>
      </w:r>
      <w:r w:rsidR="00787B75">
        <w:rPr>
          <w:lang w:val="es-ES_tradnl"/>
        </w:rPr>
        <w:t>de sesiones durante la pandemia.</w:t>
      </w:r>
      <w:r w:rsidR="00EB17B8">
        <w:rPr>
          <w:lang w:val="es-ES_tradnl"/>
        </w:rPr>
        <w:t xml:space="preserve"> </w:t>
      </w:r>
      <w:r w:rsidR="0063616E">
        <w:rPr>
          <w:lang w:val="es-ES_tradnl"/>
        </w:rPr>
        <w:t xml:space="preserve">Ello </w:t>
      </w:r>
      <w:r w:rsidR="0044596B">
        <w:rPr>
          <w:lang w:val="es-ES_tradnl"/>
        </w:rPr>
        <w:t xml:space="preserve">generó </w:t>
      </w:r>
      <w:r w:rsidR="0044596B" w:rsidRPr="0044596B">
        <w:rPr>
          <w:lang w:val="es-ES_tradnl"/>
        </w:rPr>
        <w:t xml:space="preserve">un intervalo de 30 meses </w:t>
      </w:r>
      <w:r w:rsidR="009C544A">
        <w:rPr>
          <w:lang w:val="es-ES_tradnl"/>
        </w:rPr>
        <w:t xml:space="preserve">entre las reuniones </w:t>
      </w:r>
      <w:r w:rsidR="00142373">
        <w:rPr>
          <w:lang w:val="es-ES_tradnl"/>
        </w:rPr>
        <w:t xml:space="preserve">84ª y </w:t>
      </w:r>
      <w:r w:rsidR="00782210">
        <w:rPr>
          <w:lang w:val="es-ES_tradnl"/>
        </w:rPr>
        <w:t>89ª.</w:t>
      </w:r>
    </w:p>
    <w:p w14:paraId="3259B68D" w14:textId="5476E852" w:rsidR="001D0003" w:rsidRPr="00D007C1" w:rsidRDefault="00440017" w:rsidP="007763F9">
      <w:pPr>
        <w:rPr>
          <w:u w:val="single"/>
          <w:lang w:val="es-ES_tradnl"/>
        </w:rPr>
      </w:pPr>
      <w:r>
        <w:rPr>
          <w:u w:val="single"/>
          <w:lang w:val="es-ES_tradnl"/>
        </w:rPr>
        <w:t>Deliberaciones de la</w:t>
      </w:r>
      <w:r w:rsidR="001D0003" w:rsidRPr="00D007C1">
        <w:rPr>
          <w:u w:val="single"/>
          <w:lang w:val="es-ES_tradnl"/>
        </w:rPr>
        <w:t xml:space="preserve"> </w:t>
      </w:r>
      <w:r w:rsidR="007B10A8">
        <w:rPr>
          <w:u w:val="single"/>
          <w:lang w:val="es-ES_tradnl"/>
        </w:rPr>
        <w:t>32ª</w:t>
      </w:r>
      <w:r w:rsidR="001D0003" w:rsidRPr="00D007C1">
        <w:rPr>
          <w:u w:val="single"/>
          <w:lang w:val="es-ES_tradnl"/>
        </w:rPr>
        <w:t xml:space="preserve"> Reunión de las Partes</w:t>
      </w:r>
    </w:p>
    <w:p w14:paraId="36BD0056" w14:textId="77777777" w:rsidR="001D0003" w:rsidRPr="00D007C1" w:rsidRDefault="001D0003" w:rsidP="001D0003">
      <w:pPr>
        <w:rPr>
          <w:lang w:val="es-ES_tradnl"/>
        </w:rPr>
      </w:pPr>
    </w:p>
    <w:p w14:paraId="0BC2B72A" w14:textId="30D4A448" w:rsidR="001D0003" w:rsidRDefault="001D0003" w:rsidP="001D0003">
      <w:pPr>
        <w:pStyle w:val="Heading1"/>
        <w:rPr>
          <w:lang w:val="es-ES_tradnl"/>
        </w:rPr>
      </w:pPr>
      <w:r w:rsidRPr="00D007C1">
        <w:rPr>
          <w:lang w:val="es-ES_tradnl"/>
        </w:rPr>
        <w:t xml:space="preserve">Las Partes </w:t>
      </w:r>
      <w:r w:rsidR="00B7397F">
        <w:rPr>
          <w:lang w:val="es-ES_tradnl"/>
        </w:rPr>
        <w:t>conocieron</w:t>
      </w:r>
      <w:r w:rsidRPr="00D007C1">
        <w:rPr>
          <w:lang w:val="es-ES_tradnl"/>
        </w:rPr>
        <w:t xml:space="preserve"> una actualización del </w:t>
      </w:r>
      <w:r w:rsidR="002920BA">
        <w:rPr>
          <w:lang w:val="es-ES_tradnl"/>
        </w:rPr>
        <w:t xml:space="preserve">resumen </w:t>
      </w:r>
      <w:r w:rsidR="00106049">
        <w:rPr>
          <w:lang w:val="es-ES_tradnl"/>
        </w:rPr>
        <w:t>elaborado</w:t>
      </w:r>
      <w:r w:rsidRPr="00D007C1">
        <w:rPr>
          <w:lang w:val="es-ES_tradnl"/>
        </w:rPr>
        <w:t xml:space="preserve"> por el Grupo de evaluación científica</w:t>
      </w:r>
      <w:r w:rsidRPr="00D007C1">
        <w:rPr>
          <w:rStyle w:val="FootnoteReference"/>
          <w:lang w:val="es-ES_tradnl"/>
        </w:rPr>
        <w:footnoteReference w:id="11"/>
      </w:r>
      <w:r w:rsidRPr="00D007C1">
        <w:rPr>
          <w:lang w:val="es-ES_tradnl"/>
        </w:rPr>
        <w:t xml:space="preserve"> </w:t>
      </w:r>
      <w:r w:rsidR="000F38C7" w:rsidRPr="000F38C7">
        <w:rPr>
          <w:lang w:val="es-ES_tradnl"/>
        </w:rPr>
        <w:t xml:space="preserve">sobre el aumento de las emisiones de CFC-11 </w:t>
      </w:r>
      <w:r w:rsidRPr="00D007C1">
        <w:rPr>
          <w:lang w:val="es-ES_tradnl"/>
        </w:rPr>
        <w:t xml:space="preserve">y </w:t>
      </w:r>
      <w:r w:rsidR="00BD7604">
        <w:rPr>
          <w:lang w:val="es-ES_tradnl"/>
        </w:rPr>
        <w:t>d</w:t>
      </w:r>
      <w:r w:rsidRPr="00D007C1">
        <w:rPr>
          <w:lang w:val="es-ES_tradnl"/>
        </w:rPr>
        <w:t xml:space="preserve">el informe del Grupo de evaluación tecnológica y económica </w:t>
      </w:r>
      <w:r w:rsidR="00602500">
        <w:rPr>
          <w:lang w:val="es-ES_tradnl"/>
        </w:rPr>
        <w:t>(</w:t>
      </w:r>
      <w:r w:rsidR="00602500" w:rsidRPr="00602500">
        <w:rPr>
          <w:caps/>
          <w:lang w:val="es-ES_tradnl"/>
        </w:rPr>
        <w:t>gete</w:t>
      </w:r>
      <w:r w:rsidR="00602500">
        <w:rPr>
          <w:lang w:val="es-ES_tradnl"/>
        </w:rPr>
        <w:t xml:space="preserve">) </w:t>
      </w:r>
      <w:r w:rsidRPr="00D007C1">
        <w:rPr>
          <w:lang w:val="es-ES_tradnl"/>
        </w:rPr>
        <w:t xml:space="preserve">sobre emisiones imprevistas de CFC-11, </w:t>
      </w:r>
      <w:r w:rsidR="00E447E5">
        <w:rPr>
          <w:lang w:val="es-ES_tradnl"/>
        </w:rPr>
        <w:t>ambos elaborados</w:t>
      </w:r>
      <w:r w:rsidRPr="00D007C1">
        <w:rPr>
          <w:lang w:val="es-ES_tradnl"/>
        </w:rPr>
        <w:t xml:space="preserve"> en respuesta a la decisión XXX/3. </w:t>
      </w:r>
      <w:r w:rsidR="00884F0E">
        <w:rPr>
          <w:lang w:val="es-ES_tradnl"/>
        </w:rPr>
        <w:t xml:space="preserve">No se </w:t>
      </w:r>
      <w:r w:rsidR="00FC70BA">
        <w:rPr>
          <w:lang w:val="es-ES_tradnl"/>
        </w:rPr>
        <w:t xml:space="preserve">adoptaron decisiones </w:t>
      </w:r>
      <w:r w:rsidRPr="00D007C1">
        <w:rPr>
          <w:lang w:val="es-ES_tradnl"/>
        </w:rPr>
        <w:t>al respecto.</w:t>
      </w:r>
    </w:p>
    <w:p w14:paraId="1E28BAA1" w14:textId="3E7D18F9" w:rsidR="00170419" w:rsidRPr="00F67AAE" w:rsidRDefault="00440017" w:rsidP="00170419">
      <w:pPr>
        <w:rPr>
          <w:u w:val="single"/>
          <w:lang w:val="es-ES_tradnl"/>
        </w:rPr>
      </w:pPr>
      <w:r w:rsidRPr="00F67AAE">
        <w:rPr>
          <w:u w:val="single"/>
          <w:lang w:val="es-ES_tradnl"/>
        </w:rPr>
        <w:lastRenderedPageBreak/>
        <w:t>Deliberaciones de la</w:t>
      </w:r>
      <w:r w:rsidR="00170419" w:rsidRPr="00F67AAE">
        <w:rPr>
          <w:u w:val="single"/>
          <w:lang w:val="es-ES_tradnl"/>
        </w:rPr>
        <w:t xml:space="preserve"> </w:t>
      </w:r>
      <w:r w:rsidR="00DD56FB">
        <w:rPr>
          <w:u w:val="single"/>
          <w:lang w:val="es-ES_tradnl"/>
        </w:rPr>
        <w:t>12ª</w:t>
      </w:r>
      <w:r w:rsidR="002B1F30" w:rsidRPr="00F67AAE">
        <w:rPr>
          <w:u w:val="single"/>
          <w:lang w:val="es-ES_tradnl"/>
        </w:rPr>
        <w:t xml:space="preserve"> Reunión </w:t>
      </w:r>
      <w:r w:rsidR="00170419" w:rsidRPr="00F67AAE">
        <w:rPr>
          <w:u w:val="single"/>
          <w:lang w:val="es-ES_tradnl"/>
        </w:rPr>
        <w:t xml:space="preserve">de la Conferencia de las Partes en el Convenio de Viena y </w:t>
      </w:r>
      <w:r w:rsidR="00AE25DB">
        <w:rPr>
          <w:u w:val="single"/>
          <w:lang w:val="es-ES_tradnl"/>
        </w:rPr>
        <w:t>de</w:t>
      </w:r>
      <w:r w:rsidR="00170419" w:rsidRPr="00F67AAE">
        <w:rPr>
          <w:u w:val="single"/>
          <w:lang w:val="es-ES_tradnl"/>
        </w:rPr>
        <w:t xml:space="preserve"> la </w:t>
      </w:r>
      <w:r w:rsidR="007B10A8">
        <w:rPr>
          <w:u w:val="single"/>
          <w:lang w:val="es-ES_tradnl"/>
        </w:rPr>
        <w:t>33ª</w:t>
      </w:r>
      <w:r w:rsidR="009B5662" w:rsidRPr="00F67AAE">
        <w:rPr>
          <w:u w:val="single"/>
          <w:lang w:val="es-ES_tradnl"/>
        </w:rPr>
        <w:t xml:space="preserve"> </w:t>
      </w:r>
      <w:r w:rsidR="00170419" w:rsidRPr="00F67AAE">
        <w:rPr>
          <w:u w:val="single"/>
          <w:lang w:val="es-ES_tradnl"/>
        </w:rPr>
        <w:t xml:space="preserve">reunión de las Partes en el Protocolo de </w:t>
      </w:r>
      <w:r w:rsidR="00A27865" w:rsidRPr="00F67AAE">
        <w:rPr>
          <w:u w:val="single"/>
          <w:lang w:val="es-ES_tradnl"/>
        </w:rPr>
        <w:t>Montre</w:t>
      </w:r>
      <w:r w:rsidR="005F0E43" w:rsidRPr="00F67AAE">
        <w:rPr>
          <w:u w:val="single"/>
          <w:lang w:val="es-ES_tradnl"/>
        </w:rPr>
        <w:t>al</w:t>
      </w:r>
    </w:p>
    <w:p w14:paraId="7634D232" w14:textId="77777777" w:rsidR="00332290" w:rsidRPr="00E81110" w:rsidRDefault="00332290" w:rsidP="00170419"/>
    <w:p w14:paraId="5160A3DD" w14:textId="16E1B0F1" w:rsidR="005F0E43" w:rsidRPr="00170419" w:rsidRDefault="00332290" w:rsidP="00170419">
      <w:pPr>
        <w:pStyle w:val="Heading1"/>
      </w:pPr>
      <w:r w:rsidRPr="00034CBA">
        <w:rPr>
          <w:lang w:val="es-ES_tradnl"/>
        </w:rPr>
        <w:t xml:space="preserve">Las Partes </w:t>
      </w:r>
      <w:r w:rsidR="009B74D7">
        <w:rPr>
          <w:lang w:val="es-ES_tradnl"/>
        </w:rPr>
        <w:t xml:space="preserve">conocieron </w:t>
      </w:r>
      <w:r w:rsidRPr="00034CBA">
        <w:rPr>
          <w:lang w:val="es-ES_tradnl"/>
        </w:rPr>
        <w:t>nueva</w:t>
      </w:r>
      <w:r w:rsidR="00AC2DC8">
        <w:rPr>
          <w:lang w:val="es-ES_tradnl"/>
        </w:rPr>
        <w:t>s actualizaciones</w:t>
      </w:r>
      <w:r w:rsidRPr="00034CBA">
        <w:rPr>
          <w:lang w:val="es-ES_tradnl"/>
        </w:rPr>
        <w:t xml:space="preserve"> del </w:t>
      </w:r>
      <w:r w:rsidR="00816C3A">
        <w:rPr>
          <w:lang w:val="es-ES_tradnl"/>
        </w:rPr>
        <w:t xml:space="preserve">resumen </w:t>
      </w:r>
      <w:r w:rsidRPr="00034CBA">
        <w:rPr>
          <w:lang w:val="es-ES_tradnl"/>
        </w:rPr>
        <w:t xml:space="preserve">sobre el aumento de las emisiones de CFC-11 </w:t>
      </w:r>
      <w:r w:rsidR="00106049">
        <w:rPr>
          <w:lang w:val="es-ES_tradnl"/>
        </w:rPr>
        <w:t>elaborado</w:t>
      </w:r>
      <w:r w:rsidRPr="00034CBA">
        <w:rPr>
          <w:lang w:val="es-ES_tradnl"/>
        </w:rPr>
        <w:t xml:space="preserve"> por el Grupo de Evaluación Científica, del informe del </w:t>
      </w:r>
      <w:r w:rsidR="00602500">
        <w:rPr>
          <w:lang w:val="es-ES_tradnl"/>
        </w:rPr>
        <w:t>GETE</w:t>
      </w:r>
      <w:r w:rsidRPr="00034CBA">
        <w:rPr>
          <w:lang w:val="es-ES_tradnl"/>
        </w:rPr>
        <w:t xml:space="preserve"> sobre las emisiones inesperadas de CFC-11, y de la identificación de las lagunas en la cobertura mundial de la vigilancia atmosférica de sustancias controladas y de las opciones para mejorar</w:t>
      </w:r>
      <w:r w:rsidR="000B0D71">
        <w:rPr>
          <w:lang w:val="es-ES_tradnl"/>
        </w:rPr>
        <w:t>la</w:t>
      </w:r>
      <w:r w:rsidR="008406AB" w:rsidRPr="004E22FC">
        <w:rPr>
          <w:rStyle w:val="FootnoteReference"/>
          <w:lang w:val="en-CA"/>
        </w:rPr>
        <w:footnoteReference w:id="12"/>
      </w:r>
      <w:r w:rsidR="00D675E2">
        <w:rPr>
          <w:lang w:val="es-ES_tradnl"/>
        </w:rPr>
        <w:t xml:space="preserve"> y </w:t>
      </w:r>
      <w:r w:rsidR="00AE187A">
        <w:rPr>
          <w:lang w:val="es-ES_tradnl"/>
        </w:rPr>
        <w:t>adoptaron</w:t>
      </w:r>
      <w:r w:rsidRPr="00034CBA">
        <w:rPr>
          <w:lang w:val="es-ES_tradnl"/>
        </w:rPr>
        <w:t xml:space="preserve"> </w:t>
      </w:r>
      <w:r w:rsidR="004018A5">
        <w:rPr>
          <w:lang w:val="es-ES_tradnl"/>
        </w:rPr>
        <w:t xml:space="preserve">diversas </w:t>
      </w:r>
      <w:r w:rsidRPr="00034CBA">
        <w:rPr>
          <w:lang w:val="es-ES_tradnl"/>
        </w:rPr>
        <w:t xml:space="preserve">decisiones </w:t>
      </w:r>
      <w:r w:rsidR="004018A5">
        <w:rPr>
          <w:lang w:val="es-ES_tradnl"/>
        </w:rPr>
        <w:t>al respecto</w:t>
      </w:r>
      <w:r w:rsidRPr="00034CBA">
        <w:rPr>
          <w:lang w:val="es-ES_tradnl"/>
        </w:rPr>
        <w:t xml:space="preserve">, </w:t>
      </w:r>
      <w:r w:rsidR="006F371E">
        <w:rPr>
          <w:lang w:val="es-ES_tradnl"/>
        </w:rPr>
        <w:t>entre ellas</w:t>
      </w:r>
      <w:r w:rsidRPr="00034CBA">
        <w:rPr>
          <w:lang w:val="es-ES_tradnl"/>
        </w:rPr>
        <w:t xml:space="preserve"> la decisión XII/1 y la decisión XXXIII/4. Las Partes no proporcionaron orientación sobre cuál de las observaciones de la Secretaría </w:t>
      </w:r>
      <w:r w:rsidR="00955E33">
        <w:rPr>
          <w:lang w:val="es-ES_tradnl"/>
        </w:rPr>
        <w:t xml:space="preserve">contenidas </w:t>
      </w:r>
      <w:r w:rsidRPr="00034CBA">
        <w:rPr>
          <w:lang w:val="es-ES_tradnl"/>
        </w:rPr>
        <w:t xml:space="preserve">en el documento UNEP/OzL.Pro/ExCom/83/38, </w:t>
      </w:r>
      <w:r w:rsidR="00455A6B">
        <w:rPr>
          <w:lang w:val="es-ES_tradnl"/>
        </w:rPr>
        <w:t>de haberla</w:t>
      </w:r>
      <w:r w:rsidR="00445626">
        <w:rPr>
          <w:lang w:val="es-ES_tradnl"/>
        </w:rPr>
        <w:t>s</w:t>
      </w:r>
      <w:r w:rsidRPr="00034CBA">
        <w:rPr>
          <w:lang w:val="es-ES_tradnl"/>
        </w:rPr>
        <w:t xml:space="preserve">, sería tratada </w:t>
      </w:r>
      <w:r w:rsidR="001C38E4">
        <w:rPr>
          <w:lang w:val="es-ES_tradnl"/>
        </w:rPr>
        <w:t xml:space="preserve">más </w:t>
      </w:r>
      <w:r w:rsidRPr="00034CBA">
        <w:rPr>
          <w:lang w:val="es-ES_tradnl"/>
        </w:rPr>
        <w:t>adecuadamente por el Comité Ejecutivo.</w:t>
      </w:r>
    </w:p>
    <w:p w14:paraId="4B43D600" w14:textId="4C5D2B89" w:rsidR="001D0003" w:rsidRPr="00D007C1" w:rsidRDefault="001D0003" w:rsidP="00BD6112">
      <w:pPr>
        <w:rPr>
          <w:b/>
          <w:bCs/>
          <w:lang w:val="es-ES_tradnl"/>
        </w:rPr>
      </w:pPr>
      <w:r w:rsidRPr="00D007C1">
        <w:rPr>
          <w:b/>
          <w:bCs/>
          <w:lang w:val="es-ES_tradnl"/>
        </w:rPr>
        <w:t xml:space="preserve">Presentación a la </w:t>
      </w:r>
      <w:r w:rsidR="009F092A">
        <w:rPr>
          <w:b/>
          <w:bCs/>
          <w:lang w:val="es-ES_tradnl"/>
        </w:rPr>
        <w:t>88ª</w:t>
      </w:r>
      <w:r w:rsidR="00BD6112" w:rsidRPr="00D007C1">
        <w:rPr>
          <w:b/>
          <w:bCs/>
          <w:lang w:val="es-ES_tradnl"/>
        </w:rPr>
        <w:t xml:space="preserve"> </w:t>
      </w:r>
      <w:r w:rsidRPr="00D007C1">
        <w:rPr>
          <w:b/>
          <w:bCs/>
          <w:lang w:val="es-ES_tradnl"/>
        </w:rPr>
        <w:t>reunión</w:t>
      </w:r>
    </w:p>
    <w:p w14:paraId="047594FF" w14:textId="77777777" w:rsidR="001D0003" w:rsidRPr="00D007C1" w:rsidRDefault="001D0003" w:rsidP="001D0003">
      <w:pPr>
        <w:rPr>
          <w:lang w:val="es-ES_tradnl"/>
        </w:rPr>
      </w:pPr>
    </w:p>
    <w:p w14:paraId="2DE1A9B1" w14:textId="2FEFEC4D" w:rsidR="001D0003" w:rsidRPr="00D007C1" w:rsidRDefault="001D0003" w:rsidP="007B4269">
      <w:pPr>
        <w:pStyle w:val="Heading1"/>
        <w:rPr>
          <w:lang w:val="es-ES_tradnl"/>
        </w:rPr>
      </w:pPr>
      <w:r w:rsidRPr="00D007C1">
        <w:rPr>
          <w:lang w:val="es-ES_tradnl"/>
        </w:rPr>
        <w:t xml:space="preserve">Conforme a la decisión 84/85, la </w:t>
      </w:r>
      <w:r w:rsidR="00C174DB">
        <w:rPr>
          <w:lang w:val="es-ES_tradnl"/>
        </w:rPr>
        <w:t xml:space="preserve">Secretaría </w:t>
      </w:r>
      <w:r w:rsidR="008D1EC0" w:rsidRPr="008D1EC0">
        <w:rPr>
          <w:lang w:val="es-ES_tradnl"/>
        </w:rPr>
        <w:t>presentó</w:t>
      </w:r>
      <w:r w:rsidRPr="00D007C1">
        <w:rPr>
          <w:lang w:val="es-ES_tradnl"/>
        </w:rPr>
        <w:t xml:space="preserve"> </w:t>
      </w:r>
      <w:r w:rsidR="00FA101B" w:rsidRPr="00FA101B">
        <w:rPr>
          <w:lang w:val="es-ES_tradnl"/>
        </w:rPr>
        <w:t xml:space="preserve">a la 88ª reunión </w:t>
      </w:r>
      <w:r w:rsidRPr="00D007C1">
        <w:rPr>
          <w:lang w:val="es-ES_tradnl"/>
        </w:rPr>
        <w:t xml:space="preserve">el documento </w:t>
      </w:r>
      <w:r w:rsidR="007B4A6D" w:rsidRPr="007B4A6D">
        <w:rPr>
          <w:lang w:val="es-ES_tradnl"/>
        </w:rPr>
        <w:t>UNEP/OzL.Pro/ExCom/88/66</w:t>
      </w:r>
      <w:r w:rsidRPr="00D007C1">
        <w:rPr>
          <w:lang w:val="es-ES_tradnl"/>
        </w:rPr>
        <w:t>.</w:t>
      </w:r>
    </w:p>
    <w:p w14:paraId="07FA4319" w14:textId="08ED3AF0" w:rsidR="001D0003" w:rsidRPr="00D007C1" w:rsidRDefault="00BD6C08" w:rsidP="001D25FD">
      <w:pPr>
        <w:pStyle w:val="Heading1"/>
        <w:rPr>
          <w:lang w:val="es-ES_tradnl"/>
        </w:rPr>
      </w:pPr>
      <w:r>
        <w:rPr>
          <w:lang w:val="es-ES_tradnl"/>
        </w:rPr>
        <w:t xml:space="preserve">Este </w:t>
      </w:r>
      <w:r w:rsidR="001D0003" w:rsidRPr="00D007C1">
        <w:rPr>
          <w:lang w:val="es-ES_tradnl"/>
        </w:rPr>
        <w:t>documento consta</w:t>
      </w:r>
      <w:r w:rsidR="00C71BD6">
        <w:rPr>
          <w:lang w:val="es-ES_tradnl"/>
        </w:rPr>
        <w:t>ba</w:t>
      </w:r>
      <w:r w:rsidR="001D0003" w:rsidRPr="00D007C1">
        <w:rPr>
          <w:lang w:val="es-ES_tradnl"/>
        </w:rPr>
        <w:t xml:space="preserve"> de las siguientes</w:t>
      </w:r>
      <w:r w:rsidR="00957444" w:rsidRPr="00957444">
        <w:t xml:space="preserve"> </w:t>
      </w:r>
      <w:r w:rsidR="00957444" w:rsidRPr="00957444">
        <w:rPr>
          <w:lang w:val="es-ES_tradnl"/>
        </w:rPr>
        <w:t>secciones</w:t>
      </w:r>
      <w:r w:rsidR="001D0003" w:rsidRPr="00D007C1">
        <w:rPr>
          <w:lang w:val="es-ES_tradnl"/>
        </w:rPr>
        <w:t>:</w:t>
      </w:r>
    </w:p>
    <w:p w14:paraId="26ECCE35" w14:textId="6CDECC30" w:rsidR="001D0003" w:rsidRPr="00D007C1" w:rsidRDefault="00004014" w:rsidP="00D91A13">
      <w:pPr>
        <w:pStyle w:val="ListParagraph"/>
        <w:numPr>
          <w:ilvl w:val="1"/>
          <w:numId w:val="14"/>
        </w:numPr>
        <w:rPr>
          <w:lang w:val="es-ES_tradnl"/>
        </w:rPr>
      </w:pPr>
      <w:r w:rsidRPr="00047291">
        <w:rPr>
          <w:u w:val="single"/>
          <w:lang w:val="es-ES_tradnl"/>
        </w:rPr>
        <w:t>Nuevos antecedentes</w:t>
      </w:r>
      <w:r w:rsidR="001D0003" w:rsidRPr="00047291">
        <w:rPr>
          <w:u w:val="single"/>
          <w:lang w:val="es-ES_tradnl"/>
        </w:rPr>
        <w:t>:</w:t>
      </w:r>
      <w:r w:rsidR="001D0003" w:rsidRPr="00D007C1">
        <w:rPr>
          <w:lang w:val="es-ES_tradnl"/>
        </w:rPr>
        <w:t xml:space="preserve"> </w:t>
      </w:r>
      <w:r w:rsidR="00A5025B">
        <w:rPr>
          <w:lang w:val="es-ES_tradnl"/>
        </w:rPr>
        <w:t>S</w:t>
      </w:r>
      <w:r w:rsidR="001D0003" w:rsidRPr="00D007C1">
        <w:rPr>
          <w:lang w:val="es-ES_tradnl"/>
        </w:rPr>
        <w:t xml:space="preserve">ección </w:t>
      </w:r>
      <w:r w:rsidR="00A5025B">
        <w:rPr>
          <w:lang w:val="es-ES_tradnl"/>
        </w:rPr>
        <w:t xml:space="preserve">que </w:t>
      </w:r>
      <w:r w:rsidR="001D0003" w:rsidRPr="00D007C1">
        <w:rPr>
          <w:lang w:val="es-ES_tradnl"/>
        </w:rPr>
        <w:t>identifica</w:t>
      </w:r>
      <w:r w:rsidR="008C3ABF">
        <w:rPr>
          <w:lang w:val="es-ES_tradnl"/>
        </w:rPr>
        <w:t>ba</w:t>
      </w:r>
      <w:r w:rsidR="001D0003" w:rsidRPr="00D007C1">
        <w:rPr>
          <w:lang w:val="es-ES_tradnl"/>
        </w:rPr>
        <w:t xml:space="preserve"> </w:t>
      </w:r>
      <w:r w:rsidR="002913C8">
        <w:rPr>
          <w:lang w:val="es-ES_tradnl"/>
        </w:rPr>
        <w:t xml:space="preserve">materias </w:t>
      </w:r>
      <w:r w:rsidR="00E6342D">
        <w:rPr>
          <w:lang w:val="es-ES_tradnl"/>
        </w:rPr>
        <w:t xml:space="preserve">relativas al </w:t>
      </w:r>
      <w:r w:rsidR="001D0003" w:rsidRPr="00D007C1">
        <w:rPr>
          <w:lang w:val="es-ES_tradnl"/>
        </w:rPr>
        <w:t xml:space="preserve">uso de sustancias controladas en polioles </w:t>
      </w:r>
      <w:r w:rsidR="00CF5D29">
        <w:rPr>
          <w:lang w:val="es-ES_tradnl"/>
        </w:rPr>
        <w:t>premezclados de importación</w:t>
      </w:r>
      <w:r w:rsidR="00DB2270">
        <w:rPr>
          <w:lang w:val="es-ES_tradnl"/>
        </w:rPr>
        <w:t xml:space="preserve"> no </w:t>
      </w:r>
      <w:r w:rsidR="00A1098B">
        <w:rPr>
          <w:lang w:val="es-ES_tradnl"/>
        </w:rPr>
        <w:t xml:space="preserve">recogidas en el documento </w:t>
      </w:r>
      <w:r w:rsidR="00A1098B" w:rsidRPr="00A1098B">
        <w:rPr>
          <w:lang w:val="es-ES_tradnl"/>
        </w:rPr>
        <w:t>UNEP/OzL.Pro/ExCom/83/38</w:t>
      </w:r>
      <w:r w:rsidR="00C2223E">
        <w:rPr>
          <w:lang w:val="es-ES_tradnl"/>
        </w:rPr>
        <w:t xml:space="preserve"> y proponía </w:t>
      </w:r>
      <w:r w:rsidR="001D0003" w:rsidRPr="00D007C1">
        <w:rPr>
          <w:lang w:val="es-ES_tradnl"/>
        </w:rPr>
        <w:t xml:space="preserve">un enfoque </w:t>
      </w:r>
      <w:r w:rsidR="002E07ED" w:rsidRPr="002E07ED">
        <w:rPr>
          <w:lang w:val="es-ES_tradnl"/>
        </w:rPr>
        <w:t xml:space="preserve">uniforme </w:t>
      </w:r>
      <w:r w:rsidR="001D0003" w:rsidRPr="00D007C1">
        <w:rPr>
          <w:lang w:val="es-ES_tradnl"/>
        </w:rPr>
        <w:t xml:space="preserve">para verificar dicho uso </w:t>
      </w:r>
      <w:r w:rsidR="00EC6F4B">
        <w:rPr>
          <w:lang w:val="es-ES_tradnl"/>
        </w:rPr>
        <w:t xml:space="preserve">y </w:t>
      </w:r>
      <w:r w:rsidR="00E143CA">
        <w:rPr>
          <w:lang w:val="es-ES_tradnl"/>
        </w:rPr>
        <w:t xml:space="preserve">agregar </w:t>
      </w:r>
      <w:r w:rsidR="001D0003" w:rsidRPr="00D007C1">
        <w:rPr>
          <w:lang w:val="es-ES_tradnl"/>
        </w:rPr>
        <w:t xml:space="preserve">disposiciones </w:t>
      </w:r>
      <w:r w:rsidR="00CC70BA">
        <w:rPr>
          <w:lang w:val="es-ES_tradnl"/>
        </w:rPr>
        <w:t xml:space="preserve">al respecto </w:t>
      </w:r>
      <w:r w:rsidR="001D0003" w:rsidRPr="00D007C1">
        <w:rPr>
          <w:lang w:val="es-ES_tradnl"/>
        </w:rPr>
        <w:t xml:space="preserve">en los </w:t>
      </w:r>
      <w:r w:rsidR="004F1B63" w:rsidRPr="004F1B63">
        <w:rPr>
          <w:lang w:val="es-ES_tradnl"/>
        </w:rPr>
        <w:t xml:space="preserve">futuros </w:t>
      </w:r>
      <w:r w:rsidR="001D0003" w:rsidRPr="00D007C1">
        <w:rPr>
          <w:lang w:val="es-ES_tradnl"/>
        </w:rPr>
        <w:t xml:space="preserve">Acuerdos entre el Comité Ejecutivo y los </w:t>
      </w:r>
      <w:r w:rsidR="00EA2B26">
        <w:rPr>
          <w:lang w:val="es-ES_tradnl"/>
        </w:rPr>
        <w:t xml:space="preserve">países del </w:t>
      </w:r>
      <w:r w:rsidR="00F75F2E">
        <w:rPr>
          <w:lang w:val="es-ES_tradnl"/>
        </w:rPr>
        <w:t>artículo 5</w:t>
      </w:r>
      <w:r w:rsidR="001D0003" w:rsidRPr="00D007C1">
        <w:rPr>
          <w:lang w:val="es-ES_tradnl"/>
        </w:rPr>
        <w:t xml:space="preserve"> que reciben </w:t>
      </w:r>
      <w:r w:rsidR="007F10FA">
        <w:rPr>
          <w:lang w:val="es-ES_tradnl"/>
        </w:rPr>
        <w:t>financiamiento</w:t>
      </w:r>
      <w:r w:rsidR="001D0003" w:rsidRPr="00D007C1">
        <w:rPr>
          <w:lang w:val="es-ES_tradnl"/>
        </w:rPr>
        <w:t xml:space="preserve"> del Fondo </w:t>
      </w:r>
      <w:r w:rsidR="00D93720">
        <w:rPr>
          <w:lang w:val="es-ES_tradnl"/>
        </w:rPr>
        <w:t xml:space="preserve">para eliminar </w:t>
      </w:r>
      <w:r w:rsidR="008F0ED9">
        <w:rPr>
          <w:lang w:val="es-ES_tradnl"/>
        </w:rPr>
        <w:t xml:space="preserve">tales </w:t>
      </w:r>
      <w:r w:rsidR="00D93720">
        <w:rPr>
          <w:lang w:val="es-ES_tradnl"/>
        </w:rPr>
        <w:t>uso</w:t>
      </w:r>
      <w:r w:rsidR="008F0ED9">
        <w:rPr>
          <w:lang w:val="es-ES_tradnl"/>
        </w:rPr>
        <w:t>s</w:t>
      </w:r>
      <w:r w:rsidR="00D93720">
        <w:rPr>
          <w:lang w:val="es-ES_tradnl"/>
        </w:rPr>
        <w:t>.</w:t>
      </w:r>
    </w:p>
    <w:p w14:paraId="65AF7C9A" w14:textId="77777777" w:rsidR="001D0003" w:rsidRPr="00D007C1" w:rsidRDefault="001D0003" w:rsidP="001D0003">
      <w:pPr>
        <w:pStyle w:val="ListParagraph"/>
        <w:ind w:left="1440"/>
        <w:rPr>
          <w:lang w:val="es-ES_tradnl"/>
        </w:rPr>
      </w:pPr>
    </w:p>
    <w:p w14:paraId="184C0660" w14:textId="5984EE27" w:rsidR="001D0003" w:rsidRPr="00D007C1" w:rsidRDefault="00BA2E4A" w:rsidP="00436F4E">
      <w:pPr>
        <w:ind w:left="1418" w:hanging="698"/>
        <w:rPr>
          <w:lang w:val="es-ES_tradnl"/>
        </w:rPr>
      </w:pPr>
      <w:r>
        <w:rPr>
          <w:lang w:val="es-ES_tradnl"/>
        </w:rPr>
        <w:t>b)</w:t>
      </w:r>
      <w:r>
        <w:rPr>
          <w:lang w:val="es-ES_tradnl"/>
        </w:rPr>
        <w:tab/>
        <w:t>Un e</w:t>
      </w:r>
      <w:r w:rsidR="00F94AD0">
        <w:rPr>
          <w:lang w:val="es-ES_tradnl"/>
        </w:rPr>
        <w:t xml:space="preserve">xtracto del documento </w:t>
      </w:r>
      <w:r w:rsidR="008454F0" w:rsidRPr="008454F0">
        <w:rPr>
          <w:lang w:val="es-ES_tradnl"/>
        </w:rPr>
        <w:t>UNEP/OzL.Pro/ExCom/83/38</w:t>
      </w:r>
      <w:r w:rsidR="001D0003" w:rsidRPr="00D007C1">
        <w:rPr>
          <w:lang w:val="es-ES_tradnl"/>
        </w:rPr>
        <w:t>, compuesto por las siguientes partes:</w:t>
      </w:r>
    </w:p>
    <w:p w14:paraId="379D4FF7" w14:textId="77777777" w:rsidR="001D0003" w:rsidRPr="00D007C1" w:rsidRDefault="001D0003" w:rsidP="001D0003">
      <w:pPr>
        <w:rPr>
          <w:lang w:val="es-ES_tradnl"/>
        </w:rPr>
      </w:pPr>
    </w:p>
    <w:p w14:paraId="29118E53" w14:textId="179F9421" w:rsidR="001D0003" w:rsidRPr="00D007C1" w:rsidRDefault="001D0003" w:rsidP="00D91A13">
      <w:pPr>
        <w:pStyle w:val="Heading2"/>
        <w:numPr>
          <w:ilvl w:val="0"/>
          <w:numId w:val="12"/>
        </w:numPr>
        <w:ind w:left="2160" w:hanging="720"/>
        <w:rPr>
          <w:lang w:val="es-ES_tradnl"/>
        </w:rPr>
      </w:pPr>
      <w:r w:rsidRPr="00D007C1">
        <w:rPr>
          <w:u w:val="single"/>
          <w:lang w:val="es-ES_tradnl"/>
        </w:rPr>
        <w:t>Supervisión y presentación de informes</w:t>
      </w:r>
      <w:r w:rsidRPr="00D007C1">
        <w:rPr>
          <w:lang w:val="es-ES_tradnl"/>
        </w:rPr>
        <w:t xml:space="preserve">: </w:t>
      </w:r>
      <w:r w:rsidR="00435D0B" w:rsidRPr="00D007C1">
        <w:rPr>
          <w:lang w:val="es-ES_tradnl"/>
        </w:rPr>
        <w:t xml:space="preserve">Reseña </w:t>
      </w:r>
      <w:r w:rsidR="00624C08">
        <w:rPr>
          <w:lang w:val="es-ES_tradnl"/>
        </w:rPr>
        <w:t>de la</w:t>
      </w:r>
      <w:r w:rsidRPr="00D007C1">
        <w:rPr>
          <w:lang w:val="es-ES_tradnl"/>
        </w:rPr>
        <w:t xml:space="preserve"> </w:t>
      </w:r>
      <w:r w:rsidR="00B84C03">
        <w:rPr>
          <w:lang w:val="es-ES_tradnl"/>
        </w:rPr>
        <w:t>relevancia</w:t>
      </w:r>
      <w:r w:rsidRPr="00D007C1">
        <w:rPr>
          <w:lang w:val="es-ES_tradnl"/>
        </w:rPr>
        <w:t xml:space="preserve"> del fortalecimiento institucional </w:t>
      </w:r>
      <w:r w:rsidR="00CE2372">
        <w:rPr>
          <w:lang w:val="es-ES_tradnl"/>
        </w:rPr>
        <w:t xml:space="preserve">como </w:t>
      </w:r>
      <w:r w:rsidRPr="00D007C1">
        <w:rPr>
          <w:lang w:val="es-ES_tradnl"/>
        </w:rPr>
        <w:t xml:space="preserve">apoyo </w:t>
      </w:r>
      <w:r w:rsidR="00CE2372">
        <w:rPr>
          <w:lang w:val="es-ES_tradnl"/>
        </w:rPr>
        <w:t xml:space="preserve">al </w:t>
      </w:r>
      <w:r w:rsidRPr="00D007C1">
        <w:rPr>
          <w:lang w:val="es-ES_tradnl"/>
        </w:rPr>
        <w:t xml:space="preserve">cumplimiento de las obligaciones </w:t>
      </w:r>
      <w:r w:rsidR="00D73CC2" w:rsidRPr="00D73CC2">
        <w:rPr>
          <w:lang w:val="es-ES_tradnl"/>
        </w:rPr>
        <w:t xml:space="preserve">de los países </w:t>
      </w:r>
      <w:r w:rsidR="00136938">
        <w:rPr>
          <w:lang w:val="es-ES_tradnl"/>
        </w:rPr>
        <w:t xml:space="preserve">según el </w:t>
      </w:r>
      <w:r w:rsidRPr="00D007C1">
        <w:rPr>
          <w:lang w:val="es-ES_tradnl"/>
        </w:rPr>
        <w:t xml:space="preserve">Protocolo de Montreal y </w:t>
      </w:r>
      <w:r w:rsidR="00E829E0">
        <w:rPr>
          <w:lang w:val="es-ES_tradnl"/>
        </w:rPr>
        <w:t>de los términos de los Acuerdos</w:t>
      </w:r>
      <w:r w:rsidR="00631D66">
        <w:rPr>
          <w:lang w:val="es-ES_tradnl"/>
        </w:rPr>
        <w:t xml:space="preserve"> </w:t>
      </w:r>
      <w:r w:rsidR="00D03336">
        <w:rPr>
          <w:lang w:val="es-ES_tradnl"/>
        </w:rPr>
        <w:t>celebrados con el Fondo</w:t>
      </w:r>
      <w:r w:rsidRPr="00D007C1">
        <w:rPr>
          <w:lang w:val="es-ES_tradnl"/>
        </w:rPr>
        <w:t xml:space="preserve"> Multilateral; sistemas </w:t>
      </w:r>
      <w:r w:rsidR="007E5775" w:rsidRPr="007E5775">
        <w:rPr>
          <w:lang w:val="es-ES_tradnl"/>
        </w:rPr>
        <w:t xml:space="preserve">vigentes </w:t>
      </w:r>
      <w:r w:rsidRPr="00D007C1">
        <w:rPr>
          <w:lang w:val="es-ES_tradnl"/>
        </w:rPr>
        <w:t>de supervisión y presentación de informes, centrándose en los datos de consumo y producción de s</w:t>
      </w:r>
      <w:r w:rsidR="00012826">
        <w:rPr>
          <w:lang w:val="es-ES_tradnl"/>
        </w:rPr>
        <w:t>ustancias controladas notificado</w:t>
      </w:r>
      <w:r w:rsidRPr="00D007C1">
        <w:rPr>
          <w:lang w:val="es-ES_tradnl"/>
        </w:rPr>
        <w:t xml:space="preserve">s en los informes </w:t>
      </w:r>
      <w:r w:rsidR="00C7026B">
        <w:rPr>
          <w:lang w:val="es-ES_tradnl"/>
        </w:rPr>
        <w:t xml:space="preserve">de los </w:t>
      </w:r>
      <w:r w:rsidR="00BF0A67">
        <w:rPr>
          <w:lang w:val="es-ES_tradnl"/>
        </w:rPr>
        <w:t>programas país</w:t>
      </w:r>
      <w:r w:rsidR="008F2302">
        <w:rPr>
          <w:lang w:val="es-ES_tradnl"/>
        </w:rPr>
        <w:t xml:space="preserve"> </w:t>
      </w:r>
      <w:r w:rsidR="00C7026B">
        <w:rPr>
          <w:lang w:val="es-ES_tradnl"/>
        </w:rPr>
        <w:t xml:space="preserve">y </w:t>
      </w:r>
      <w:r w:rsidR="008F2302">
        <w:rPr>
          <w:lang w:val="es-ES_tradnl"/>
        </w:rPr>
        <w:t xml:space="preserve">del </w:t>
      </w:r>
      <w:r w:rsidR="00E4362D">
        <w:rPr>
          <w:lang w:val="es-ES_tradnl"/>
        </w:rPr>
        <w:t>Artículo 7</w:t>
      </w:r>
      <w:r w:rsidRPr="00D007C1">
        <w:rPr>
          <w:lang w:val="es-ES_tradnl"/>
        </w:rPr>
        <w:t xml:space="preserve"> del Protocolo de Montreal; supervisión y evaluación efectuadas por el Oficial Super</w:t>
      </w:r>
      <w:r w:rsidR="00626BA6">
        <w:rPr>
          <w:lang w:val="es-ES_tradnl"/>
        </w:rPr>
        <w:t>ior de Supervisión y Evaluación</w:t>
      </w:r>
      <w:r w:rsidRPr="00D007C1">
        <w:rPr>
          <w:lang w:val="es-ES_tradnl"/>
        </w:rPr>
        <w:t xml:space="preserve"> y apoyo prestado por el </w:t>
      </w:r>
      <w:r w:rsidR="0091503A">
        <w:rPr>
          <w:lang w:val="es-ES_tradnl"/>
        </w:rPr>
        <w:t xml:space="preserve">PAC </w:t>
      </w:r>
      <w:r w:rsidRPr="00D007C1">
        <w:rPr>
          <w:lang w:val="es-ES_tradnl"/>
        </w:rPr>
        <w:t xml:space="preserve">del PNUMA a los países del </w:t>
      </w:r>
      <w:r w:rsidR="00F75F2E">
        <w:rPr>
          <w:lang w:val="es-ES_tradnl"/>
        </w:rPr>
        <w:t>artículo 5</w:t>
      </w:r>
      <w:r w:rsidRPr="00D007C1">
        <w:rPr>
          <w:lang w:val="es-ES_tradnl"/>
        </w:rPr>
        <w:t xml:space="preserve"> para el fortalecimiento de capacidades e infraestructura</w:t>
      </w:r>
      <w:r w:rsidR="004F3C0D" w:rsidRPr="004F3C0D">
        <w:t xml:space="preserve"> </w:t>
      </w:r>
      <w:r w:rsidR="004F3C0D" w:rsidRPr="004F3C0D">
        <w:rPr>
          <w:lang w:val="es-ES_tradnl"/>
        </w:rPr>
        <w:t>nacionales</w:t>
      </w:r>
      <w:r w:rsidRPr="00D007C1">
        <w:rPr>
          <w:lang w:val="es-ES_tradnl"/>
        </w:rPr>
        <w:t xml:space="preserve"> establecid</w:t>
      </w:r>
      <w:r w:rsidR="008A4BE8">
        <w:rPr>
          <w:lang w:val="es-ES_tradnl"/>
        </w:rPr>
        <w:t>as</w:t>
      </w:r>
      <w:r w:rsidRPr="00D007C1">
        <w:rPr>
          <w:lang w:val="es-ES_tradnl"/>
        </w:rPr>
        <w:t xml:space="preserve"> con asistencia del Fondo;</w:t>
      </w:r>
    </w:p>
    <w:p w14:paraId="218DC698" w14:textId="2D5FA6D2" w:rsidR="001D0003" w:rsidRPr="00D007C1" w:rsidRDefault="001D0003" w:rsidP="00D91A13">
      <w:pPr>
        <w:pStyle w:val="Heading2"/>
        <w:numPr>
          <w:ilvl w:val="0"/>
          <w:numId w:val="12"/>
        </w:numPr>
        <w:ind w:left="2160" w:hanging="720"/>
        <w:rPr>
          <w:lang w:val="es-ES_tradnl"/>
        </w:rPr>
      </w:pPr>
      <w:r w:rsidRPr="00D007C1">
        <w:rPr>
          <w:u w:val="single"/>
          <w:lang w:val="es-ES_tradnl"/>
        </w:rPr>
        <w:t xml:space="preserve">Verificación </w:t>
      </w:r>
      <w:r w:rsidR="0002444C">
        <w:rPr>
          <w:u w:val="single"/>
          <w:lang w:val="es-ES_tradnl"/>
        </w:rPr>
        <w:t>en virtud de acuerdos</w:t>
      </w:r>
      <w:r w:rsidRPr="00D007C1">
        <w:rPr>
          <w:u w:val="single"/>
          <w:lang w:val="es-ES_tradnl"/>
        </w:rPr>
        <w:t xml:space="preserve"> plurianuales</w:t>
      </w:r>
      <w:r w:rsidRPr="00D007C1">
        <w:rPr>
          <w:lang w:val="es-ES_tradnl"/>
        </w:rPr>
        <w:t xml:space="preserve">: </w:t>
      </w:r>
      <w:r w:rsidR="004A3C17" w:rsidRPr="00D007C1">
        <w:rPr>
          <w:lang w:val="es-ES_tradnl"/>
        </w:rPr>
        <w:t xml:space="preserve">Reseña </w:t>
      </w:r>
      <w:r w:rsidRPr="00D007C1">
        <w:rPr>
          <w:lang w:val="es-ES_tradnl"/>
        </w:rPr>
        <w:t xml:space="preserve">de la verificación independiente del cumplimiento de las metas de reducción </w:t>
      </w:r>
      <w:r w:rsidR="001A3A77">
        <w:rPr>
          <w:lang w:val="es-ES_tradnl"/>
        </w:rPr>
        <w:t xml:space="preserve">según </w:t>
      </w:r>
      <w:r w:rsidRPr="00D007C1">
        <w:rPr>
          <w:lang w:val="es-ES_tradnl"/>
        </w:rPr>
        <w:t xml:space="preserve">los acuerdos para la eliminación de sustancias controladas entre los Gobiernos y el Comité Ejecutivo; reseña de la aplicación del sistema de concesión de licencias, </w:t>
      </w:r>
      <w:r w:rsidR="00243896">
        <w:rPr>
          <w:lang w:val="es-ES_tradnl"/>
        </w:rPr>
        <w:t>cuotas</w:t>
      </w:r>
      <w:r w:rsidRPr="00D007C1">
        <w:rPr>
          <w:lang w:val="es-ES_tradnl"/>
        </w:rPr>
        <w:t xml:space="preserve">, control </w:t>
      </w:r>
      <w:r w:rsidR="006541CC" w:rsidRPr="006541CC">
        <w:rPr>
          <w:lang w:val="es-ES_tradnl"/>
        </w:rPr>
        <w:t xml:space="preserve">y supervisión </w:t>
      </w:r>
      <w:r w:rsidRPr="00D007C1">
        <w:rPr>
          <w:lang w:val="es-ES_tradnl"/>
        </w:rPr>
        <w:t xml:space="preserve">de </w:t>
      </w:r>
      <w:r w:rsidR="006541CC">
        <w:rPr>
          <w:lang w:val="es-ES_tradnl"/>
        </w:rPr>
        <w:t xml:space="preserve">importaciones y </w:t>
      </w:r>
      <w:r w:rsidR="00D522F0">
        <w:rPr>
          <w:lang w:val="es-ES_tradnl"/>
        </w:rPr>
        <w:t>exportaciones</w:t>
      </w:r>
      <w:r w:rsidR="00814526">
        <w:rPr>
          <w:lang w:val="es-ES_tradnl"/>
        </w:rPr>
        <w:t xml:space="preserve"> </w:t>
      </w:r>
      <w:r w:rsidR="00EF114F">
        <w:rPr>
          <w:lang w:val="es-ES_tradnl"/>
        </w:rPr>
        <w:t xml:space="preserve">implementado </w:t>
      </w:r>
      <w:r w:rsidR="007258AF">
        <w:rPr>
          <w:lang w:val="es-ES_tradnl"/>
        </w:rPr>
        <w:t xml:space="preserve">como parte </w:t>
      </w:r>
      <w:r w:rsidRPr="00D007C1">
        <w:rPr>
          <w:lang w:val="es-ES_tradnl"/>
        </w:rPr>
        <w:t>de la verificación del consumo</w:t>
      </w:r>
      <w:r w:rsidR="00A031F3">
        <w:rPr>
          <w:lang w:val="es-ES_tradnl"/>
        </w:rPr>
        <w:t>,</w:t>
      </w:r>
      <w:r w:rsidR="00D675E2">
        <w:rPr>
          <w:lang w:val="es-ES_tradnl"/>
        </w:rPr>
        <w:t xml:space="preserve"> y </w:t>
      </w:r>
      <w:r w:rsidRPr="00D007C1">
        <w:rPr>
          <w:lang w:val="es-ES_tradnl"/>
        </w:rPr>
        <w:t xml:space="preserve">requisitos de verificación </w:t>
      </w:r>
      <w:r w:rsidR="00780193">
        <w:rPr>
          <w:lang w:val="es-ES_tradnl"/>
        </w:rPr>
        <w:t>en</w:t>
      </w:r>
      <w:r w:rsidRPr="00D007C1">
        <w:rPr>
          <w:lang w:val="es-ES_tradnl"/>
        </w:rPr>
        <w:t xml:space="preserve"> el </w:t>
      </w:r>
      <w:r w:rsidR="00D8149E">
        <w:rPr>
          <w:lang w:val="es-ES_tradnl"/>
        </w:rPr>
        <w:t>sector producción</w:t>
      </w:r>
      <w:r w:rsidRPr="00D007C1">
        <w:rPr>
          <w:lang w:val="es-ES_tradnl"/>
        </w:rPr>
        <w:t>; y</w:t>
      </w:r>
    </w:p>
    <w:p w14:paraId="570870C9" w14:textId="75FF1752" w:rsidR="001D0003" w:rsidRPr="00D007C1" w:rsidRDefault="007B7C85" w:rsidP="00D91A13">
      <w:pPr>
        <w:pStyle w:val="Heading2"/>
        <w:numPr>
          <w:ilvl w:val="0"/>
          <w:numId w:val="12"/>
        </w:numPr>
        <w:ind w:left="2160" w:hanging="720"/>
        <w:rPr>
          <w:lang w:val="es-ES_tradnl"/>
        </w:rPr>
      </w:pPr>
      <w:r>
        <w:rPr>
          <w:u w:val="single"/>
          <w:lang w:val="es-ES_tradnl"/>
        </w:rPr>
        <w:t>Marco regulatorio</w:t>
      </w:r>
      <w:r w:rsidR="000D2C68">
        <w:rPr>
          <w:u w:val="single"/>
          <w:lang w:val="es-ES_tradnl"/>
        </w:rPr>
        <w:t xml:space="preserve"> de las sustancias controladas</w:t>
      </w:r>
      <w:r w:rsidR="001D0003" w:rsidRPr="00D007C1">
        <w:rPr>
          <w:lang w:val="es-ES_tradnl"/>
        </w:rPr>
        <w:t xml:space="preserve">: </w:t>
      </w:r>
      <w:r w:rsidR="00D310A7" w:rsidRPr="00D007C1">
        <w:rPr>
          <w:lang w:val="es-ES_tradnl"/>
        </w:rPr>
        <w:t xml:space="preserve">Reseña </w:t>
      </w:r>
      <w:r w:rsidR="001D0003" w:rsidRPr="00D007C1">
        <w:rPr>
          <w:lang w:val="es-ES_tradnl"/>
        </w:rPr>
        <w:t xml:space="preserve">del apoyo </w:t>
      </w:r>
      <w:r w:rsidR="005F4814">
        <w:rPr>
          <w:lang w:val="es-ES_tradnl"/>
        </w:rPr>
        <w:t>proporcionado por el Fondo Multilateral</w:t>
      </w:r>
      <w:r w:rsidR="001D0003" w:rsidRPr="00D007C1">
        <w:rPr>
          <w:lang w:val="es-ES_tradnl"/>
        </w:rPr>
        <w:t xml:space="preserve"> a </w:t>
      </w:r>
      <w:r w:rsidR="00656FF5">
        <w:rPr>
          <w:lang w:val="es-ES_tradnl"/>
        </w:rPr>
        <w:t xml:space="preserve">los </w:t>
      </w:r>
      <w:r w:rsidR="001D0003" w:rsidRPr="00D007C1">
        <w:rPr>
          <w:lang w:val="es-ES_tradnl"/>
        </w:rPr>
        <w:t xml:space="preserve">marcos normativos y reglamentarios </w:t>
      </w:r>
      <w:r w:rsidR="001E531E">
        <w:rPr>
          <w:lang w:val="es-ES_tradnl"/>
        </w:rPr>
        <w:t>que facilitan</w:t>
      </w:r>
      <w:r w:rsidR="001D0003" w:rsidRPr="00D007C1">
        <w:rPr>
          <w:lang w:val="es-ES_tradnl"/>
        </w:rPr>
        <w:t xml:space="preserve"> el cumplimiento </w:t>
      </w:r>
      <w:r w:rsidR="008E56B6">
        <w:rPr>
          <w:lang w:val="es-ES_tradnl"/>
        </w:rPr>
        <w:t>en</w:t>
      </w:r>
      <w:r w:rsidR="001D0003" w:rsidRPr="00D007C1">
        <w:rPr>
          <w:lang w:val="es-ES_tradnl"/>
        </w:rPr>
        <w:t xml:space="preserve"> países del </w:t>
      </w:r>
      <w:r w:rsidR="00F75F2E">
        <w:rPr>
          <w:lang w:val="es-ES_tradnl"/>
        </w:rPr>
        <w:t>artículo 5</w:t>
      </w:r>
      <w:r w:rsidR="001D0003" w:rsidRPr="00D007C1">
        <w:rPr>
          <w:lang w:val="es-ES_tradnl"/>
        </w:rPr>
        <w:t xml:space="preserve"> del Protocolo de Montreal, </w:t>
      </w:r>
      <w:r w:rsidR="00CE3039">
        <w:rPr>
          <w:lang w:val="es-ES_tradnl"/>
        </w:rPr>
        <w:t xml:space="preserve">con énfasis </w:t>
      </w:r>
      <w:r w:rsidR="001D0003" w:rsidRPr="00D007C1">
        <w:rPr>
          <w:lang w:val="es-ES_tradnl"/>
        </w:rPr>
        <w:t xml:space="preserve">en </w:t>
      </w:r>
      <w:r w:rsidR="005369CF">
        <w:rPr>
          <w:lang w:val="es-ES_tradnl"/>
        </w:rPr>
        <w:t>los</w:t>
      </w:r>
      <w:r w:rsidR="001D0003" w:rsidRPr="00D007C1">
        <w:rPr>
          <w:lang w:val="es-ES_tradnl"/>
        </w:rPr>
        <w:t xml:space="preserve"> sistemas de concesión de </w:t>
      </w:r>
      <w:r w:rsidR="00243896">
        <w:rPr>
          <w:lang w:val="es-ES_tradnl"/>
        </w:rPr>
        <w:t>licencias y cuotas</w:t>
      </w:r>
      <w:r w:rsidR="001D0003" w:rsidRPr="00D007C1">
        <w:rPr>
          <w:lang w:val="es-ES_tradnl"/>
        </w:rPr>
        <w:t xml:space="preserve"> </w:t>
      </w:r>
      <w:r w:rsidR="007B10CF">
        <w:rPr>
          <w:lang w:val="es-ES_tradnl"/>
        </w:rPr>
        <w:t xml:space="preserve">y </w:t>
      </w:r>
      <w:r w:rsidR="007E5269">
        <w:rPr>
          <w:lang w:val="es-ES_tradnl"/>
        </w:rPr>
        <w:t xml:space="preserve">demás </w:t>
      </w:r>
      <w:r w:rsidR="006D3939">
        <w:rPr>
          <w:lang w:val="es-ES_tradnl"/>
        </w:rPr>
        <w:t>normativa</w:t>
      </w:r>
      <w:r w:rsidR="00D62E97">
        <w:rPr>
          <w:lang w:val="es-ES_tradnl"/>
        </w:rPr>
        <w:t>s</w:t>
      </w:r>
      <w:r w:rsidR="006D3939">
        <w:rPr>
          <w:lang w:val="es-ES_tradnl"/>
        </w:rPr>
        <w:t xml:space="preserve"> </w:t>
      </w:r>
      <w:r w:rsidR="001D0003" w:rsidRPr="00D007C1">
        <w:rPr>
          <w:lang w:val="es-ES_tradnl"/>
        </w:rPr>
        <w:t>de control.</w:t>
      </w:r>
    </w:p>
    <w:p w14:paraId="79DBB85E" w14:textId="57488CE9" w:rsidR="001D0003" w:rsidRPr="00D007C1" w:rsidRDefault="00C10DA0" w:rsidP="001D0003">
      <w:pPr>
        <w:pStyle w:val="Heading1"/>
        <w:rPr>
          <w:lang w:val="es-ES_tradnl"/>
        </w:rPr>
      </w:pPr>
      <w:r>
        <w:rPr>
          <w:lang w:val="es-ES_tradnl"/>
        </w:rPr>
        <w:lastRenderedPageBreak/>
        <w:t xml:space="preserve">A partir de </w:t>
      </w:r>
      <w:r w:rsidR="009713AD">
        <w:rPr>
          <w:lang w:val="es-ES_tradnl"/>
        </w:rPr>
        <w:t xml:space="preserve">la </w:t>
      </w:r>
      <w:r w:rsidR="0003169A">
        <w:rPr>
          <w:lang w:val="es-ES_tradnl"/>
        </w:rPr>
        <w:t xml:space="preserve">mencionada </w:t>
      </w:r>
      <w:r w:rsidR="001D0003" w:rsidRPr="00D007C1">
        <w:rPr>
          <w:lang w:val="es-ES_tradnl"/>
        </w:rPr>
        <w:t xml:space="preserve">reseña de sistemas y marcos, el documento </w:t>
      </w:r>
      <w:r w:rsidR="00B32EA7">
        <w:rPr>
          <w:lang w:val="es-ES_tradnl"/>
        </w:rPr>
        <w:t>sugería</w:t>
      </w:r>
      <w:r w:rsidR="001D0003" w:rsidRPr="00D007C1">
        <w:rPr>
          <w:lang w:val="es-ES_tradnl"/>
        </w:rPr>
        <w:t xml:space="preserve"> </w:t>
      </w:r>
      <w:r w:rsidR="00755940">
        <w:rPr>
          <w:lang w:val="es-ES_tradnl"/>
        </w:rPr>
        <w:t xml:space="preserve">al </w:t>
      </w:r>
      <w:r w:rsidR="00755940" w:rsidRPr="00755940">
        <w:rPr>
          <w:lang w:val="es-ES_tradnl"/>
        </w:rPr>
        <w:t xml:space="preserve">Comité Ejecutivo </w:t>
      </w:r>
      <w:r w:rsidR="0055346D">
        <w:rPr>
          <w:lang w:val="es-ES_tradnl"/>
        </w:rPr>
        <w:t xml:space="preserve">formas de </w:t>
      </w:r>
      <w:r w:rsidR="001D0003" w:rsidRPr="00D007C1">
        <w:rPr>
          <w:lang w:val="es-ES_tradnl"/>
        </w:rPr>
        <w:t xml:space="preserve">seguir fortaleciendo el </w:t>
      </w:r>
      <w:r w:rsidR="007B7C85">
        <w:rPr>
          <w:lang w:val="es-ES_tradnl"/>
        </w:rPr>
        <w:t>marco regulatorio</w:t>
      </w:r>
      <w:r w:rsidR="00021220">
        <w:rPr>
          <w:lang w:val="es-ES_tradnl"/>
        </w:rPr>
        <w:t xml:space="preserve">, </w:t>
      </w:r>
      <w:r w:rsidR="001D0003" w:rsidRPr="00D007C1">
        <w:rPr>
          <w:lang w:val="es-ES_tradnl"/>
        </w:rPr>
        <w:t xml:space="preserve">de supervisión, </w:t>
      </w:r>
      <w:r w:rsidR="00AF074B">
        <w:rPr>
          <w:lang w:val="es-ES_tradnl"/>
        </w:rPr>
        <w:t>presentación de informes</w:t>
      </w:r>
      <w:r w:rsidR="001D0003" w:rsidRPr="00D007C1">
        <w:rPr>
          <w:lang w:val="es-ES_tradnl"/>
        </w:rPr>
        <w:t xml:space="preserve"> </w:t>
      </w:r>
      <w:r w:rsidR="00AF074B">
        <w:rPr>
          <w:lang w:val="es-ES_tradnl"/>
        </w:rPr>
        <w:t xml:space="preserve">y </w:t>
      </w:r>
      <w:r w:rsidR="001D0003" w:rsidRPr="00D007C1">
        <w:rPr>
          <w:lang w:val="es-ES_tradnl"/>
        </w:rPr>
        <w:t>verificación e</w:t>
      </w:r>
      <w:r w:rsidR="00755940">
        <w:rPr>
          <w:lang w:val="es-ES_tradnl"/>
        </w:rPr>
        <w:t xml:space="preserve">stablecido </w:t>
      </w:r>
      <w:r w:rsidR="00A838C0">
        <w:rPr>
          <w:lang w:val="es-ES_tradnl"/>
        </w:rPr>
        <w:t xml:space="preserve">en virtud del </w:t>
      </w:r>
      <w:r w:rsidR="00755940">
        <w:rPr>
          <w:lang w:val="es-ES_tradnl"/>
        </w:rPr>
        <w:t>Fondo</w:t>
      </w:r>
      <w:r w:rsidR="001D0003" w:rsidRPr="00D007C1">
        <w:rPr>
          <w:lang w:val="es-ES_tradnl"/>
        </w:rPr>
        <w:t>. El documento presenta</w:t>
      </w:r>
      <w:r w:rsidR="009236A6">
        <w:rPr>
          <w:lang w:val="es-ES_tradnl"/>
        </w:rPr>
        <w:t>ba</w:t>
      </w:r>
      <w:r w:rsidR="001D0003" w:rsidRPr="00D007C1">
        <w:rPr>
          <w:lang w:val="es-ES_tradnl"/>
        </w:rPr>
        <w:t xml:space="preserve"> una recomendación</w:t>
      </w:r>
      <w:r w:rsidR="00AF6E16">
        <w:rPr>
          <w:lang w:val="es-ES_tradnl"/>
        </w:rPr>
        <w:t xml:space="preserve"> al respecto</w:t>
      </w:r>
      <w:r w:rsidR="001D0003" w:rsidRPr="00D007C1">
        <w:rPr>
          <w:lang w:val="es-ES_tradnl"/>
        </w:rPr>
        <w:t>.</w:t>
      </w:r>
    </w:p>
    <w:p w14:paraId="7D3CD6D2" w14:textId="0B4B2BBF" w:rsidR="001D0003" w:rsidRPr="00D007C1" w:rsidRDefault="001D0003" w:rsidP="001D0003">
      <w:pPr>
        <w:pStyle w:val="Heading1"/>
        <w:rPr>
          <w:lang w:val="es-ES_tradnl"/>
        </w:rPr>
      </w:pPr>
      <w:r w:rsidRPr="00D007C1">
        <w:rPr>
          <w:lang w:val="es-ES_tradnl"/>
        </w:rPr>
        <w:t>E</w:t>
      </w:r>
      <w:r w:rsidR="00EE6BA5">
        <w:rPr>
          <w:lang w:val="es-ES_tradnl"/>
        </w:rPr>
        <w:t>l documento incluía</w:t>
      </w:r>
      <w:r w:rsidRPr="00D007C1">
        <w:rPr>
          <w:lang w:val="es-ES_tradnl"/>
        </w:rPr>
        <w:t xml:space="preserve"> </w:t>
      </w:r>
      <w:r w:rsidR="008E1ABA">
        <w:rPr>
          <w:lang w:val="es-ES_tradnl"/>
        </w:rPr>
        <w:t xml:space="preserve">además </w:t>
      </w:r>
      <w:r w:rsidRPr="00D007C1">
        <w:rPr>
          <w:lang w:val="es-ES_tradnl"/>
        </w:rPr>
        <w:t xml:space="preserve">los </w:t>
      </w:r>
      <w:r w:rsidR="006639E0" w:rsidRPr="006639E0">
        <w:rPr>
          <w:lang w:val="es-ES_tradnl"/>
        </w:rPr>
        <w:t xml:space="preserve">siguientes </w:t>
      </w:r>
      <w:r w:rsidRPr="00D007C1">
        <w:rPr>
          <w:lang w:val="es-ES_tradnl"/>
        </w:rPr>
        <w:t>anexos:</w:t>
      </w:r>
    </w:p>
    <w:p w14:paraId="220A2D0D" w14:textId="4990E821" w:rsidR="001D0003" w:rsidRPr="00D007C1" w:rsidRDefault="001D0003" w:rsidP="001D0003">
      <w:pPr>
        <w:pStyle w:val="Heading1"/>
        <w:numPr>
          <w:ilvl w:val="0"/>
          <w:numId w:val="0"/>
        </w:numPr>
        <w:ind w:left="2160" w:hanging="1440"/>
        <w:rPr>
          <w:lang w:val="es-ES_tradnl"/>
        </w:rPr>
      </w:pPr>
      <w:r w:rsidRPr="00D007C1">
        <w:rPr>
          <w:lang w:val="es-ES_tradnl"/>
        </w:rPr>
        <w:t>Anexo I:</w:t>
      </w:r>
      <w:r w:rsidRPr="00D007C1">
        <w:rPr>
          <w:lang w:val="es-ES_tradnl"/>
        </w:rPr>
        <w:tab/>
        <w:t xml:space="preserve">Resumen de los documentos pertinentes </w:t>
      </w:r>
      <w:r w:rsidR="00106049">
        <w:rPr>
          <w:lang w:val="es-ES_tradnl"/>
        </w:rPr>
        <w:t>elaborado</w:t>
      </w:r>
      <w:r w:rsidRPr="00D007C1">
        <w:rPr>
          <w:lang w:val="es-ES_tradnl"/>
        </w:rPr>
        <w:t xml:space="preserve"> por el Oficial Super</w:t>
      </w:r>
      <w:r w:rsidR="00D610C3">
        <w:rPr>
          <w:lang w:val="es-ES_tradnl"/>
        </w:rPr>
        <w:t>ior de Supervisión y Evaluación.</w:t>
      </w:r>
    </w:p>
    <w:p w14:paraId="7B6F21D0" w14:textId="38651A7B" w:rsidR="001D0003" w:rsidRDefault="001D0003" w:rsidP="001D0003">
      <w:pPr>
        <w:ind w:left="2160" w:hanging="1440"/>
        <w:rPr>
          <w:lang w:val="es-ES_tradnl"/>
        </w:rPr>
      </w:pPr>
      <w:r w:rsidRPr="00D007C1">
        <w:rPr>
          <w:lang w:val="es-ES_tradnl"/>
        </w:rPr>
        <w:t>Anexo II:</w:t>
      </w:r>
      <w:r w:rsidRPr="00D007C1">
        <w:rPr>
          <w:lang w:val="es-ES_tradnl"/>
        </w:rPr>
        <w:tab/>
      </w:r>
      <w:r w:rsidR="00A34B2A" w:rsidRPr="00A34B2A">
        <w:rPr>
          <w:lang w:val="es-ES_tradnl"/>
        </w:rPr>
        <w:t xml:space="preserve">Resumen </w:t>
      </w:r>
      <w:r w:rsidRPr="00D007C1">
        <w:rPr>
          <w:lang w:val="es-ES_tradnl"/>
        </w:rPr>
        <w:t xml:space="preserve">de las herramientas, productos y servicios </w:t>
      </w:r>
      <w:r w:rsidR="00D1009B">
        <w:rPr>
          <w:lang w:val="es-ES_tradnl"/>
        </w:rPr>
        <w:t xml:space="preserve">que ofrece </w:t>
      </w:r>
      <w:r w:rsidRPr="00D007C1">
        <w:rPr>
          <w:lang w:val="es-ES_tradnl"/>
        </w:rPr>
        <w:t xml:space="preserve">Acción </w:t>
      </w:r>
      <w:r w:rsidR="00ED301F">
        <w:rPr>
          <w:lang w:val="es-ES_tradnl"/>
        </w:rPr>
        <w:t xml:space="preserve">por </w:t>
      </w:r>
      <w:r w:rsidR="00C5188B">
        <w:rPr>
          <w:lang w:val="es-ES_tradnl"/>
        </w:rPr>
        <w:t xml:space="preserve">el </w:t>
      </w:r>
      <w:r w:rsidRPr="00D007C1">
        <w:rPr>
          <w:lang w:val="es-ES_tradnl"/>
        </w:rPr>
        <w:t xml:space="preserve">Ozono </w:t>
      </w:r>
      <w:r w:rsidR="00ED301F">
        <w:rPr>
          <w:lang w:val="es-ES_tradnl"/>
        </w:rPr>
        <w:t xml:space="preserve">(PNUMA) </w:t>
      </w:r>
      <w:r w:rsidR="0015714E">
        <w:rPr>
          <w:lang w:val="es-ES_tradnl"/>
        </w:rPr>
        <w:t>a</w:t>
      </w:r>
      <w:r w:rsidRPr="00D007C1">
        <w:rPr>
          <w:lang w:val="es-ES_tradnl"/>
        </w:rPr>
        <w:t xml:space="preserve"> </w:t>
      </w:r>
      <w:r w:rsidR="0015714E">
        <w:rPr>
          <w:lang w:val="es-ES_tradnl"/>
        </w:rPr>
        <w:t>fisca</w:t>
      </w:r>
      <w:r w:rsidR="00ED301F">
        <w:rPr>
          <w:lang w:val="es-ES_tradnl"/>
        </w:rPr>
        <w:t>lizadores y funcionarios aduaneros.</w:t>
      </w:r>
    </w:p>
    <w:p w14:paraId="17A3F0A3" w14:textId="0253C33C" w:rsidR="00BE5F6A" w:rsidRPr="00D007C1" w:rsidRDefault="00BE5F6A" w:rsidP="001D0003">
      <w:pPr>
        <w:ind w:left="2160" w:hanging="1440"/>
        <w:rPr>
          <w:lang w:val="es-ES_tradnl"/>
        </w:rPr>
      </w:pPr>
    </w:p>
    <w:p w14:paraId="71711D73" w14:textId="3DE5228D" w:rsidR="001D0003" w:rsidRPr="00E96C5B" w:rsidRDefault="002C5874" w:rsidP="00E96C5B">
      <w:pPr>
        <w:rPr>
          <w:b/>
          <w:bCs/>
          <w:lang w:val="es-ES_tradnl"/>
        </w:rPr>
      </w:pPr>
      <w:r w:rsidRPr="00E96C5B">
        <w:rPr>
          <w:b/>
          <w:bCs/>
          <w:lang w:val="es-ES_tradnl"/>
        </w:rPr>
        <w:t xml:space="preserve">Nueva presentación </w:t>
      </w:r>
      <w:r w:rsidR="00BA5446">
        <w:rPr>
          <w:b/>
          <w:bCs/>
          <w:lang w:val="es-ES_tradnl"/>
        </w:rPr>
        <w:t>a</w:t>
      </w:r>
      <w:r w:rsidRPr="00E96C5B">
        <w:rPr>
          <w:b/>
          <w:bCs/>
          <w:lang w:val="es-ES_tradnl"/>
        </w:rPr>
        <w:t xml:space="preserve"> la 89ª reunión</w:t>
      </w:r>
    </w:p>
    <w:p w14:paraId="0EE257D4" w14:textId="77777777" w:rsidR="00BC2B44" w:rsidRPr="00D007C1" w:rsidRDefault="00BC2B44" w:rsidP="001D0003">
      <w:pPr>
        <w:ind w:left="2160" w:hanging="1440"/>
        <w:rPr>
          <w:lang w:val="es-ES_tradnl"/>
        </w:rPr>
      </w:pPr>
    </w:p>
    <w:p w14:paraId="0AD63827" w14:textId="66C7369D" w:rsidR="003820B4" w:rsidRDefault="00D2211D" w:rsidP="00D91A13">
      <w:pPr>
        <w:pStyle w:val="Heading1"/>
        <w:numPr>
          <w:ilvl w:val="0"/>
          <w:numId w:val="15"/>
        </w:numPr>
        <w:rPr>
          <w:lang w:val="es-ES_tradnl"/>
        </w:rPr>
      </w:pPr>
      <w:r w:rsidRPr="003820B4">
        <w:rPr>
          <w:lang w:val="es-ES_tradnl"/>
        </w:rPr>
        <w:t xml:space="preserve">El documento que la Secretaría presenta a la 89ª reunión se basa en el documento UNEP/OzL.Pro/ExCom/88/66 e incluye un resumen de las conversaciones sostenidas durante la </w:t>
      </w:r>
      <w:r w:rsidR="00832EDF">
        <w:rPr>
          <w:lang w:val="es-ES_tradnl"/>
        </w:rPr>
        <w:t>12ª</w:t>
      </w:r>
      <w:r w:rsidRPr="003820B4">
        <w:rPr>
          <w:lang w:val="es-ES_tradnl"/>
        </w:rPr>
        <w:t xml:space="preserve"> Reunión de la Conferencia de las Partes de la Convención de Viena y la </w:t>
      </w:r>
      <w:r w:rsidR="007B10A8">
        <w:rPr>
          <w:lang w:val="es-ES_tradnl"/>
        </w:rPr>
        <w:t>33ª</w:t>
      </w:r>
      <w:r w:rsidRPr="003820B4">
        <w:rPr>
          <w:lang w:val="es-ES_tradnl"/>
        </w:rPr>
        <w:t xml:space="preserve"> Reunión de las Partes del Protocolo de Montreal. El presente documento actualiza las decisiones adoptadas por el Comité Ejecutivo; introduce </w:t>
      </w:r>
      <w:r w:rsidR="00230B7B">
        <w:rPr>
          <w:lang w:val="es-ES_tradnl"/>
        </w:rPr>
        <w:t xml:space="preserve">algunos </w:t>
      </w:r>
      <w:r w:rsidRPr="003820B4">
        <w:rPr>
          <w:lang w:val="es-ES_tradnl"/>
        </w:rPr>
        <w:t xml:space="preserve">cambios de redacción y elimina algunas de las sugerencias para </w:t>
      </w:r>
      <w:r w:rsidR="00C17968">
        <w:rPr>
          <w:lang w:val="es-ES_tradnl"/>
        </w:rPr>
        <w:t xml:space="preserve">fortalecer </w:t>
      </w:r>
      <w:r w:rsidRPr="003820B4">
        <w:rPr>
          <w:lang w:val="es-ES_tradnl"/>
        </w:rPr>
        <w:t xml:space="preserve">el marco regulatorio, de supervisión, verificación y presentación de informes establecido por el Fondo que recogía el documento UNEP/OzL.Pro/ExCom/88/66. En particular, en vista del intervalo de 30 meses entre las reuniones 84ª y 89ª; de que las Partes no </w:t>
      </w:r>
      <w:r w:rsidR="00101D24">
        <w:rPr>
          <w:lang w:val="es-ES_tradnl"/>
        </w:rPr>
        <w:t xml:space="preserve">entregaron </w:t>
      </w:r>
      <w:r w:rsidRPr="003820B4">
        <w:rPr>
          <w:lang w:val="es-ES_tradnl"/>
        </w:rPr>
        <w:t xml:space="preserve">orientación sobre cuál de las observaciones de la Secretaría </w:t>
      </w:r>
      <w:r w:rsidR="006B54FA">
        <w:rPr>
          <w:lang w:val="es-ES_tradnl"/>
        </w:rPr>
        <w:t xml:space="preserve">contenidas </w:t>
      </w:r>
      <w:r w:rsidRPr="003820B4">
        <w:rPr>
          <w:lang w:val="es-ES_tradnl"/>
        </w:rPr>
        <w:t xml:space="preserve">en el documento UNEP/OzL.Pro/ExCom/83/38, de haberlas, sería tratada más adecuadamente por el Comité Ejecutivo, y de la opinión expresada por algunos miembros en cuanto a que sería mejor dejar ciertas sugerencias a </w:t>
      </w:r>
      <w:r w:rsidR="00C9546C">
        <w:rPr>
          <w:lang w:val="es-ES_tradnl"/>
        </w:rPr>
        <w:t xml:space="preserve">la </w:t>
      </w:r>
      <w:r w:rsidRPr="003820B4">
        <w:rPr>
          <w:lang w:val="es-ES_tradnl"/>
        </w:rPr>
        <w:t xml:space="preserve">decisión de las Partes, se resolvió eliminar </w:t>
      </w:r>
      <w:r w:rsidR="00A96246">
        <w:rPr>
          <w:lang w:val="es-ES_tradnl"/>
        </w:rPr>
        <w:t xml:space="preserve">del </w:t>
      </w:r>
      <w:r w:rsidRPr="003820B4">
        <w:rPr>
          <w:lang w:val="es-ES_tradnl"/>
        </w:rPr>
        <w:t>documento UNEP/OzL.Pro/ExCom/88/66</w:t>
      </w:r>
      <w:r w:rsidR="00A96246" w:rsidRPr="00A96246">
        <w:t xml:space="preserve"> </w:t>
      </w:r>
      <w:r w:rsidR="00A96246" w:rsidRPr="00A96246">
        <w:rPr>
          <w:lang w:val="es-ES_tradnl"/>
        </w:rPr>
        <w:t>las siguientes sugerencias</w:t>
      </w:r>
      <w:r w:rsidRPr="003820B4">
        <w:rPr>
          <w:lang w:val="es-ES_tradnl"/>
        </w:rPr>
        <w:t xml:space="preserve">: instar a los países del </w:t>
      </w:r>
      <w:r w:rsidR="00F75F2E">
        <w:rPr>
          <w:lang w:val="es-ES_tradnl"/>
        </w:rPr>
        <w:t>artículo 5</w:t>
      </w:r>
      <w:r w:rsidRPr="003820B4">
        <w:rPr>
          <w:lang w:val="es-ES_tradnl"/>
        </w:rPr>
        <w:t xml:space="preserve"> a informar a la Secretaría las incautaciones de </w:t>
      </w:r>
      <w:r w:rsidR="00F121E1">
        <w:rPr>
          <w:lang w:val="es-ES_tradnl"/>
        </w:rPr>
        <w:t>comercio ilegal</w:t>
      </w:r>
      <w:r w:rsidRPr="003820B4">
        <w:rPr>
          <w:lang w:val="es-ES_tradnl"/>
        </w:rPr>
        <w:t>, recomendaciones relativas a zonas de libre comercio</w:t>
      </w:r>
      <w:r w:rsidR="004778EA">
        <w:rPr>
          <w:lang w:val="es-ES_tradnl"/>
        </w:rPr>
        <w:t>,</w:t>
      </w:r>
      <w:r w:rsidRPr="003820B4">
        <w:rPr>
          <w:lang w:val="es-ES_tradnl"/>
        </w:rPr>
        <w:t xml:space="preserve"> y la identificación del país o países a los que se exportan polioles premezclados. La recomendación </w:t>
      </w:r>
      <w:r w:rsidR="002301DE">
        <w:rPr>
          <w:lang w:val="es-ES_tradnl"/>
        </w:rPr>
        <w:t xml:space="preserve">que consta </w:t>
      </w:r>
      <w:r w:rsidRPr="003820B4">
        <w:rPr>
          <w:lang w:val="es-ES_tradnl"/>
        </w:rPr>
        <w:t>en el presente documento se ajusta a dichos cambios.</w:t>
      </w:r>
    </w:p>
    <w:p w14:paraId="42FFAFE9" w14:textId="390B8549" w:rsidR="004169DA" w:rsidRDefault="003C311E" w:rsidP="008406AB">
      <w:pPr>
        <w:keepNext/>
        <w:rPr>
          <w:b/>
          <w:bCs/>
          <w:lang w:val="es-ES_tradnl"/>
        </w:rPr>
      </w:pPr>
      <w:r>
        <w:rPr>
          <w:b/>
          <w:bCs/>
          <w:lang w:val="es-ES_tradnl"/>
        </w:rPr>
        <w:t>Nuevos antecedentes relacionado</w:t>
      </w:r>
      <w:r w:rsidR="004169DA" w:rsidRPr="00D007C1">
        <w:rPr>
          <w:b/>
          <w:bCs/>
          <w:lang w:val="es-ES_tradnl"/>
        </w:rPr>
        <w:t>s con sustancias controladas en polioles premezclados</w:t>
      </w:r>
    </w:p>
    <w:p w14:paraId="233F006A" w14:textId="77777777" w:rsidR="004169DA" w:rsidRPr="004169DA" w:rsidRDefault="004169DA" w:rsidP="004169DA"/>
    <w:p w14:paraId="08818FDD" w14:textId="45C3E801" w:rsidR="00307B38" w:rsidRDefault="001D0003" w:rsidP="00D91A13">
      <w:pPr>
        <w:pStyle w:val="Heading1"/>
        <w:numPr>
          <w:ilvl w:val="0"/>
          <w:numId w:val="15"/>
        </w:numPr>
        <w:rPr>
          <w:lang w:val="es-ES_tradnl"/>
        </w:rPr>
      </w:pPr>
      <w:r w:rsidRPr="003820B4">
        <w:rPr>
          <w:lang w:val="es-ES_tradnl"/>
        </w:rPr>
        <w:t>Durante el examen de los proyect</w:t>
      </w:r>
      <w:r w:rsidR="00FD5A13">
        <w:rPr>
          <w:lang w:val="es-ES_tradnl"/>
        </w:rPr>
        <w:t>os presentados a la 87ª reunión</w:t>
      </w:r>
      <w:r w:rsidRPr="003820B4">
        <w:rPr>
          <w:lang w:val="es-ES_tradnl"/>
        </w:rPr>
        <w:t xml:space="preserve"> la Secretaría observó que algunos informes de verificación aportados como parte de una </w:t>
      </w:r>
      <w:r w:rsidR="009D73A2">
        <w:rPr>
          <w:lang w:val="es-ES_tradnl"/>
        </w:rPr>
        <w:t>solicitud de</w:t>
      </w:r>
      <w:r w:rsidRPr="003820B4">
        <w:rPr>
          <w:lang w:val="es-ES_tradnl"/>
        </w:rPr>
        <w:t xml:space="preserve"> tramo para un </w:t>
      </w:r>
      <w:r w:rsidR="00E155EC">
        <w:rPr>
          <w:lang w:val="es-ES_tradnl"/>
        </w:rPr>
        <w:t xml:space="preserve">plan de gestión para la eliminación de </w:t>
      </w:r>
      <w:r w:rsidR="00026886">
        <w:rPr>
          <w:caps/>
          <w:lang w:val="es-ES_tradnl"/>
        </w:rPr>
        <w:t>HCFC</w:t>
      </w:r>
      <w:r w:rsidR="00026886">
        <w:rPr>
          <w:lang w:val="es-ES_tradnl"/>
        </w:rPr>
        <w:t xml:space="preserve"> </w:t>
      </w:r>
      <w:r w:rsidR="00E155EC">
        <w:rPr>
          <w:lang w:val="es-ES_tradnl"/>
        </w:rPr>
        <w:t xml:space="preserve">(PGEH) </w:t>
      </w:r>
      <w:r w:rsidR="00026886">
        <w:rPr>
          <w:lang w:val="es-ES_tradnl"/>
        </w:rPr>
        <w:t xml:space="preserve">en ejecución </w:t>
      </w:r>
      <w:r w:rsidR="00966ADA">
        <w:rPr>
          <w:lang w:val="es-ES_tradnl"/>
        </w:rPr>
        <w:t xml:space="preserve">incluían </w:t>
      </w:r>
      <w:r w:rsidRPr="003820B4">
        <w:rPr>
          <w:lang w:val="es-ES_tradnl"/>
        </w:rPr>
        <w:t>la ve</w:t>
      </w:r>
      <w:r w:rsidR="005E4A9A">
        <w:rPr>
          <w:lang w:val="es-ES_tradnl"/>
        </w:rPr>
        <w:t>rificación de las cantidades de</w:t>
      </w:r>
      <w:r w:rsidRPr="003820B4">
        <w:rPr>
          <w:lang w:val="es-ES_tradnl"/>
        </w:rPr>
        <w:t xml:space="preserve"> HCFC-141b en polioles </w:t>
      </w:r>
      <w:r w:rsidR="00CF5D29" w:rsidRPr="003820B4">
        <w:rPr>
          <w:lang w:val="es-ES_tradnl"/>
        </w:rPr>
        <w:t>premezclados de importación</w:t>
      </w:r>
      <w:r w:rsidRPr="003820B4">
        <w:rPr>
          <w:lang w:val="es-ES_tradnl"/>
        </w:rPr>
        <w:t xml:space="preserve">. </w:t>
      </w:r>
      <w:r w:rsidR="00FD5A13">
        <w:rPr>
          <w:lang w:val="es-ES_tradnl"/>
        </w:rPr>
        <w:t>Ante ello</w:t>
      </w:r>
      <w:r w:rsidRPr="003820B4">
        <w:rPr>
          <w:lang w:val="es-ES_tradnl"/>
        </w:rPr>
        <w:t xml:space="preserve">, la Secretaría </w:t>
      </w:r>
      <w:r w:rsidR="008D0B70">
        <w:rPr>
          <w:lang w:val="es-ES_tradnl"/>
        </w:rPr>
        <w:t xml:space="preserve">revisó </w:t>
      </w:r>
      <w:r w:rsidRPr="003820B4">
        <w:rPr>
          <w:lang w:val="es-ES_tradnl"/>
        </w:rPr>
        <w:t xml:space="preserve">los informes de verificación presentados por 22 </w:t>
      </w:r>
      <w:r w:rsidR="00EA2B26">
        <w:rPr>
          <w:lang w:val="es-ES_tradnl"/>
        </w:rPr>
        <w:t xml:space="preserve">países del </w:t>
      </w:r>
      <w:r w:rsidR="00F75F2E">
        <w:rPr>
          <w:lang w:val="es-ES_tradnl"/>
        </w:rPr>
        <w:t>artículo 5</w:t>
      </w:r>
      <w:r w:rsidRPr="003820B4">
        <w:rPr>
          <w:lang w:val="es-ES_tradnl"/>
        </w:rPr>
        <w:t xml:space="preserve"> que </w:t>
      </w:r>
      <w:r w:rsidR="00601475" w:rsidRPr="00601475">
        <w:rPr>
          <w:lang w:val="es-ES_tradnl"/>
        </w:rPr>
        <w:t>notificaban</w:t>
      </w:r>
      <w:r w:rsidRPr="003820B4">
        <w:rPr>
          <w:lang w:val="es-ES_tradnl"/>
        </w:rPr>
        <w:t xml:space="preserve"> el uso </w:t>
      </w:r>
      <w:r w:rsidR="00031460">
        <w:rPr>
          <w:lang w:val="es-ES_tradnl"/>
        </w:rPr>
        <w:t>de HCFC</w:t>
      </w:r>
      <w:r w:rsidRPr="003820B4">
        <w:rPr>
          <w:lang w:val="es-ES_tradnl"/>
        </w:rPr>
        <w:t xml:space="preserve">-141b en polioles premezclados </w:t>
      </w:r>
      <w:r w:rsidR="00D25EC4">
        <w:rPr>
          <w:lang w:val="es-ES_tradnl"/>
        </w:rPr>
        <w:t xml:space="preserve">en </w:t>
      </w:r>
      <w:r w:rsidR="00C01AC4">
        <w:rPr>
          <w:lang w:val="es-ES_tradnl"/>
        </w:rPr>
        <w:t xml:space="preserve">los </w:t>
      </w:r>
      <w:r w:rsidR="00D77058">
        <w:rPr>
          <w:lang w:val="es-ES_tradnl"/>
        </w:rPr>
        <w:t>datos del programa país</w:t>
      </w:r>
      <w:r w:rsidR="000E0125">
        <w:rPr>
          <w:lang w:val="es-ES_tradnl"/>
        </w:rPr>
        <w:t xml:space="preserve">, descubriendo </w:t>
      </w:r>
      <w:r w:rsidRPr="003820B4">
        <w:rPr>
          <w:lang w:val="es-ES_tradnl"/>
        </w:rPr>
        <w:t xml:space="preserve">que 11 países </w:t>
      </w:r>
      <w:r w:rsidR="009F688A">
        <w:rPr>
          <w:lang w:val="es-ES_tradnl"/>
        </w:rPr>
        <w:t xml:space="preserve">habían verificado </w:t>
      </w:r>
      <w:r w:rsidRPr="003820B4">
        <w:rPr>
          <w:lang w:val="es-ES_tradnl"/>
        </w:rPr>
        <w:t>e</w:t>
      </w:r>
      <w:r w:rsidR="003F0DBE">
        <w:rPr>
          <w:lang w:val="es-ES_tradnl"/>
        </w:rPr>
        <w:t>l volumen</w:t>
      </w:r>
      <w:r w:rsidRPr="003820B4">
        <w:rPr>
          <w:lang w:val="es-ES_tradnl"/>
        </w:rPr>
        <w:t xml:space="preserve"> </w:t>
      </w:r>
      <w:r w:rsidR="00031460">
        <w:rPr>
          <w:lang w:val="es-ES_tradnl"/>
        </w:rPr>
        <w:t>de HCFC</w:t>
      </w:r>
      <w:r w:rsidRPr="003820B4">
        <w:rPr>
          <w:lang w:val="es-ES_tradnl"/>
        </w:rPr>
        <w:t xml:space="preserve">-141b en polioles </w:t>
      </w:r>
      <w:r w:rsidR="00CF5D29" w:rsidRPr="003820B4">
        <w:rPr>
          <w:lang w:val="es-ES_tradnl"/>
        </w:rPr>
        <w:t>premezclados de importación</w:t>
      </w:r>
      <w:r w:rsidRPr="003820B4">
        <w:rPr>
          <w:lang w:val="es-ES_tradnl"/>
        </w:rPr>
        <w:t xml:space="preserve"> y </w:t>
      </w:r>
      <w:r w:rsidR="00250D76">
        <w:rPr>
          <w:lang w:val="es-ES_tradnl"/>
        </w:rPr>
        <w:t xml:space="preserve">otros </w:t>
      </w:r>
      <w:r w:rsidRPr="003820B4">
        <w:rPr>
          <w:lang w:val="es-ES_tradnl"/>
        </w:rPr>
        <w:t>11 carecían de dicha información.</w:t>
      </w:r>
    </w:p>
    <w:p w14:paraId="6CDE9B6F" w14:textId="5BB63DC8" w:rsidR="00713FC0" w:rsidRDefault="003148F5" w:rsidP="00D91A13">
      <w:pPr>
        <w:pStyle w:val="Heading1"/>
        <w:numPr>
          <w:ilvl w:val="0"/>
          <w:numId w:val="15"/>
        </w:numPr>
        <w:rPr>
          <w:lang w:val="es-ES_tradnl"/>
        </w:rPr>
      </w:pPr>
      <w:r>
        <w:rPr>
          <w:lang w:val="es-ES_tradnl"/>
        </w:rPr>
        <w:t>El Comité Ejecutivo podrá</w:t>
      </w:r>
      <w:r w:rsidR="001D0003" w:rsidRPr="00D007C1">
        <w:rPr>
          <w:lang w:val="es-ES_tradnl"/>
        </w:rPr>
        <w:t xml:space="preserve"> </w:t>
      </w:r>
      <w:r w:rsidR="00101918">
        <w:rPr>
          <w:lang w:val="es-ES_tradnl"/>
        </w:rPr>
        <w:t xml:space="preserve">estimar </w:t>
      </w:r>
      <w:r>
        <w:rPr>
          <w:lang w:val="es-ES_tradnl"/>
        </w:rPr>
        <w:t xml:space="preserve">oportuno </w:t>
      </w:r>
      <w:r w:rsidR="001D0003" w:rsidRPr="00D007C1">
        <w:rPr>
          <w:lang w:val="es-ES_tradnl"/>
        </w:rPr>
        <w:t xml:space="preserve">aclarar que </w:t>
      </w:r>
      <w:r w:rsidR="000C643C">
        <w:rPr>
          <w:lang w:val="es-ES_tradnl"/>
        </w:rPr>
        <w:t>los</w:t>
      </w:r>
      <w:r w:rsidR="001D0003" w:rsidRPr="00D007C1">
        <w:rPr>
          <w:lang w:val="es-ES_tradnl"/>
        </w:rPr>
        <w:t xml:space="preserve"> </w:t>
      </w:r>
      <w:r w:rsidR="00EA2B26">
        <w:rPr>
          <w:lang w:val="es-ES_tradnl"/>
        </w:rPr>
        <w:t xml:space="preserve">países del </w:t>
      </w:r>
      <w:r w:rsidR="00F75F2E">
        <w:rPr>
          <w:lang w:val="es-ES_tradnl"/>
        </w:rPr>
        <w:t>artículo 5</w:t>
      </w:r>
      <w:r w:rsidR="002660DE">
        <w:rPr>
          <w:lang w:val="es-ES_tradnl"/>
        </w:rPr>
        <w:t xml:space="preserve"> que </w:t>
      </w:r>
      <w:r w:rsidR="003512FC">
        <w:rPr>
          <w:lang w:val="es-ES_tradnl"/>
        </w:rPr>
        <w:t>ha</w:t>
      </w:r>
      <w:r w:rsidR="00B531B3">
        <w:rPr>
          <w:lang w:val="es-ES_tradnl"/>
        </w:rPr>
        <w:t>ya</w:t>
      </w:r>
      <w:r w:rsidR="003512FC">
        <w:rPr>
          <w:lang w:val="es-ES_tradnl"/>
        </w:rPr>
        <w:t>n recibido</w:t>
      </w:r>
      <w:r w:rsidR="001D0003" w:rsidRPr="00D007C1">
        <w:rPr>
          <w:lang w:val="es-ES_tradnl"/>
        </w:rPr>
        <w:t xml:space="preserve"> </w:t>
      </w:r>
      <w:r w:rsidR="00964C21">
        <w:rPr>
          <w:lang w:val="es-ES_tradnl"/>
        </w:rPr>
        <w:t>recursos</w:t>
      </w:r>
      <w:r w:rsidR="001D0003" w:rsidRPr="00D007C1">
        <w:rPr>
          <w:lang w:val="es-ES_tradnl"/>
        </w:rPr>
        <w:t xml:space="preserve"> del Fondo Multilateral para </w:t>
      </w:r>
      <w:r w:rsidR="001B37F3">
        <w:rPr>
          <w:lang w:val="es-ES_tradnl"/>
        </w:rPr>
        <w:t>dar cuenta de</w:t>
      </w:r>
      <w:r w:rsidR="001D0003" w:rsidRPr="00D007C1">
        <w:rPr>
          <w:lang w:val="es-ES_tradnl"/>
        </w:rPr>
        <w:t xml:space="preserve"> las sustancias controladas contenidas en polioles </w:t>
      </w:r>
      <w:r w:rsidR="00CF5D29">
        <w:rPr>
          <w:lang w:val="es-ES_tradnl"/>
        </w:rPr>
        <w:t>premezclados de importación</w:t>
      </w:r>
      <w:r w:rsidR="00E64E85">
        <w:rPr>
          <w:lang w:val="es-ES_tradnl"/>
        </w:rPr>
        <w:t xml:space="preserve"> debe</w:t>
      </w:r>
      <w:r w:rsidR="006216C8">
        <w:rPr>
          <w:lang w:val="es-ES_tradnl"/>
        </w:rPr>
        <w:t>n</w:t>
      </w:r>
      <w:r w:rsidR="001D0003" w:rsidRPr="00D007C1">
        <w:rPr>
          <w:lang w:val="es-ES_tradnl"/>
        </w:rPr>
        <w:t xml:space="preserve"> incluir la verificación de </w:t>
      </w:r>
      <w:r w:rsidR="00DA488C">
        <w:rPr>
          <w:lang w:val="es-ES_tradnl"/>
        </w:rPr>
        <w:t xml:space="preserve">dicho </w:t>
      </w:r>
      <w:r w:rsidR="001D0003" w:rsidRPr="00D007C1">
        <w:rPr>
          <w:lang w:val="es-ES_tradnl"/>
        </w:rPr>
        <w:t xml:space="preserve">uso en los informes </w:t>
      </w:r>
      <w:r w:rsidR="00045935">
        <w:rPr>
          <w:lang w:val="es-ES_tradnl"/>
        </w:rPr>
        <w:t xml:space="preserve">que presenten </w:t>
      </w:r>
      <w:r w:rsidR="00966F7B" w:rsidRPr="00966F7B">
        <w:rPr>
          <w:lang w:val="es-ES_tradnl"/>
        </w:rPr>
        <w:t xml:space="preserve">al Comité </w:t>
      </w:r>
      <w:r w:rsidR="001D0003" w:rsidRPr="00D007C1">
        <w:rPr>
          <w:lang w:val="es-ES_tradnl"/>
        </w:rPr>
        <w:t xml:space="preserve">como parte de las </w:t>
      </w:r>
      <w:r w:rsidR="000E7403">
        <w:rPr>
          <w:lang w:val="es-ES_tradnl"/>
        </w:rPr>
        <w:t>solicitudes de financiamiento</w:t>
      </w:r>
      <w:r w:rsidR="001D0003" w:rsidRPr="00D007C1">
        <w:rPr>
          <w:lang w:val="es-ES_tradnl"/>
        </w:rPr>
        <w:t>.</w:t>
      </w:r>
    </w:p>
    <w:p w14:paraId="7C36C36E" w14:textId="2D61BDDF" w:rsidR="001D0003" w:rsidRPr="00C63868" w:rsidRDefault="00FE4075" w:rsidP="00D91A13">
      <w:pPr>
        <w:pStyle w:val="Heading1"/>
        <w:numPr>
          <w:ilvl w:val="0"/>
          <w:numId w:val="15"/>
        </w:numPr>
        <w:rPr>
          <w:lang w:val="es-ES_tradnl"/>
        </w:rPr>
      </w:pPr>
      <w:r>
        <w:rPr>
          <w:lang w:val="es-ES_tradnl"/>
        </w:rPr>
        <w:t>L</w:t>
      </w:r>
      <w:r w:rsidR="001D0003" w:rsidRPr="00C63868">
        <w:rPr>
          <w:lang w:val="es-ES_tradnl"/>
        </w:rPr>
        <w:t xml:space="preserve">a Secretaría </w:t>
      </w:r>
      <w:r w:rsidR="00A21C6A" w:rsidRPr="00C63868">
        <w:rPr>
          <w:lang w:val="es-ES_tradnl"/>
        </w:rPr>
        <w:t>hizo notar</w:t>
      </w:r>
      <w:r w:rsidR="001D0003" w:rsidRPr="00C63868">
        <w:rPr>
          <w:lang w:val="es-ES_tradnl"/>
        </w:rPr>
        <w:t xml:space="preserve"> </w:t>
      </w:r>
      <w:r>
        <w:rPr>
          <w:lang w:val="es-ES_tradnl"/>
        </w:rPr>
        <w:t xml:space="preserve">además </w:t>
      </w:r>
      <w:r w:rsidR="001D0003" w:rsidRPr="00C63868">
        <w:rPr>
          <w:lang w:val="es-ES_tradnl"/>
        </w:rPr>
        <w:t xml:space="preserve">que el </w:t>
      </w:r>
      <w:r w:rsidR="00732FC1">
        <w:rPr>
          <w:lang w:val="es-ES_tradnl"/>
        </w:rPr>
        <w:t>Apéndice</w:t>
      </w:r>
      <w:r w:rsidR="001D0003" w:rsidRPr="00C63868">
        <w:rPr>
          <w:lang w:val="es-ES_tradnl"/>
        </w:rPr>
        <w:t xml:space="preserve"> 2-A de los Acuerdos para los planes de gestión de eliminación </w:t>
      </w:r>
      <w:r w:rsidR="00DF1CD3">
        <w:rPr>
          <w:lang w:val="es-ES_tradnl"/>
        </w:rPr>
        <w:t>de HCFC</w:t>
      </w:r>
      <w:r w:rsidR="001D0003" w:rsidRPr="00C63868">
        <w:rPr>
          <w:lang w:val="es-ES_tradnl"/>
        </w:rPr>
        <w:t xml:space="preserve"> </w:t>
      </w:r>
      <w:r w:rsidR="00A71E55">
        <w:rPr>
          <w:lang w:val="es-ES_tradnl"/>
        </w:rPr>
        <w:t>(</w:t>
      </w:r>
      <w:r w:rsidR="00A71E55" w:rsidRPr="00A71E55">
        <w:rPr>
          <w:lang w:val="es-ES_tradnl"/>
        </w:rPr>
        <w:t>PGEH</w:t>
      </w:r>
      <w:r w:rsidR="00A71E55">
        <w:rPr>
          <w:lang w:val="es-ES_tradnl"/>
        </w:rPr>
        <w:t xml:space="preserve">) </w:t>
      </w:r>
      <w:r w:rsidR="007F10FA" w:rsidRPr="00C63868">
        <w:rPr>
          <w:lang w:val="es-ES_tradnl"/>
        </w:rPr>
        <w:t xml:space="preserve">de </w:t>
      </w:r>
      <w:r w:rsidR="00EA2B26" w:rsidRPr="00C63868">
        <w:rPr>
          <w:lang w:val="es-ES_tradnl"/>
        </w:rPr>
        <w:t xml:space="preserve">países del </w:t>
      </w:r>
      <w:r w:rsidR="00F75F2E">
        <w:rPr>
          <w:lang w:val="es-ES_tradnl"/>
        </w:rPr>
        <w:t>artículo 5</w:t>
      </w:r>
      <w:r w:rsidR="001D0003" w:rsidRPr="00C63868">
        <w:rPr>
          <w:lang w:val="es-ES_tradnl"/>
        </w:rPr>
        <w:t xml:space="preserve"> que </w:t>
      </w:r>
      <w:r w:rsidR="007F10FA" w:rsidRPr="00C63868">
        <w:rPr>
          <w:lang w:val="es-ES_tradnl"/>
        </w:rPr>
        <w:t>recibieron financiamiento</w:t>
      </w:r>
      <w:r w:rsidR="001D0003" w:rsidRPr="00C63868">
        <w:rPr>
          <w:lang w:val="es-ES_tradnl"/>
        </w:rPr>
        <w:t xml:space="preserve"> para eliminar HCFC-141b en polioles </w:t>
      </w:r>
      <w:r w:rsidR="00CF5D29" w:rsidRPr="00C63868">
        <w:rPr>
          <w:lang w:val="es-ES_tradnl"/>
        </w:rPr>
        <w:t>premezclados de importación</w:t>
      </w:r>
      <w:r w:rsidR="001D0003" w:rsidRPr="00C63868">
        <w:rPr>
          <w:lang w:val="es-ES_tradnl"/>
        </w:rPr>
        <w:t xml:space="preserve"> no </w:t>
      </w:r>
      <w:r w:rsidR="000E7403">
        <w:rPr>
          <w:lang w:val="es-ES_tradnl"/>
        </w:rPr>
        <w:t>se refiere a</w:t>
      </w:r>
      <w:r w:rsidR="001D0003" w:rsidRPr="00C63868">
        <w:rPr>
          <w:lang w:val="es-ES_tradnl"/>
        </w:rPr>
        <w:t xml:space="preserve"> </w:t>
      </w:r>
      <w:r w:rsidR="00E13742" w:rsidRPr="00C63868">
        <w:rPr>
          <w:lang w:val="es-ES_tradnl"/>
        </w:rPr>
        <w:t>metas</w:t>
      </w:r>
      <w:r w:rsidR="001D0003" w:rsidRPr="00C63868">
        <w:rPr>
          <w:lang w:val="es-ES_tradnl"/>
        </w:rPr>
        <w:t xml:space="preserve"> </w:t>
      </w:r>
      <w:r w:rsidR="00E13742" w:rsidRPr="00C63868">
        <w:rPr>
          <w:lang w:val="es-ES_tradnl"/>
        </w:rPr>
        <w:t>de uso</w:t>
      </w:r>
      <w:r w:rsidR="001D0003" w:rsidRPr="00C63868">
        <w:rPr>
          <w:lang w:val="es-ES_tradnl"/>
        </w:rPr>
        <w:t xml:space="preserve"> </w:t>
      </w:r>
      <w:r w:rsidR="000E7403">
        <w:rPr>
          <w:lang w:val="es-ES_tradnl"/>
        </w:rPr>
        <w:t xml:space="preserve">ni a </w:t>
      </w:r>
      <w:r w:rsidR="00114A15" w:rsidRPr="00C63868">
        <w:rPr>
          <w:lang w:val="es-ES_tradnl"/>
        </w:rPr>
        <w:t xml:space="preserve">la aplicabilidad de la multa especificada </w:t>
      </w:r>
      <w:r w:rsidR="001D0003" w:rsidRPr="00C63868">
        <w:rPr>
          <w:lang w:val="es-ES_tradnl"/>
        </w:rPr>
        <w:t>en e</w:t>
      </w:r>
      <w:r w:rsidR="00114A15" w:rsidRPr="00C63868">
        <w:rPr>
          <w:lang w:val="es-ES_tradnl"/>
        </w:rPr>
        <w:t xml:space="preserve">l </w:t>
      </w:r>
      <w:r w:rsidR="00C92C74">
        <w:rPr>
          <w:lang w:val="es-ES_tradnl"/>
        </w:rPr>
        <w:t>Apéndice 7</w:t>
      </w:r>
      <w:r w:rsidR="00114A15" w:rsidRPr="00C63868">
        <w:rPr>
          <w:lang w:val="es-ES_tradnl"/>
        </w:rPr>
        <w:t>-A</w:t>
      </w:r>
      <w:r w:rsidR="001D0003" w:rsidRPr="00C63868">
        <w:rPr>
          <w:lang w:val="es-ES_tradnl"/>
        </w:rPr>
        <w:t xml:space="preserve"> </w:t>
      </w:r>
      <w:r w:rsidR="00EB46EA">
        <w:rPr>
          <w:lang w:val="es-ES_tradnl"/>
        </w:rPr>
        <w:t xml:space="preserve">por </w:t>
      </w:r>
      <w:r w:rsidR="00C92C74">
        <w:rPr>
          <w:lang w:val="es-ES_tradnl"/>
        </w:rPr>
        <w:t xml:space="preserve">utilizar </w:t>
      </w:r>
      <w:r w:rsidR="001D0003" w:rsidRPr="00C63868">
        <w:rPr>
          <w:lang w:val="es-ES_tradnl"/>
        </w:rPr>
        <w:t xml:space="preserve">HCFC-141b en polioles </w:t>
      </w:r>
      <w:r w:rsidR="00CF5D29" w:rsidRPr="00C63868">
        <w:rPr>
          <w:lang w:val="es-ES_tradnl"/>
        </w:rPr>
        <w:t>premezclados de importación</w:t>
      </w:r>
      <w:r w:rsidR="001D0003" w:rsidRPr="00C63868">
        <w:rPr>
          <w:lang w:val="es-ES_tradnl"/>
        </w:rPr>
        <w:t xml:space="preserve"> después de </w:t>
      </w:r>
      <w:r w:rsidR="00114A15" w:rsidRPr="00C63868">
        <w:rPr>
          <w:lang w:val="es-ES_tradnl"/>
        </w:rPr>
        <w:t>su eliminación</w:t>
      </w:r>
      <w:r w:rsidR="001D0003" w:rsidRPr="00C63868">
        <w:rPr>
          <w:lang w:val="es-ES_tradnl"/>
        </w:rPr>
        <w:t xml:space="preserve">. El Comité Ejecutivo </w:t>
      </w:r>
      <w:r w:rsidR="00F43501" w:rsidRPr="00C63868">
        <w:rPr>
          <w:lang w:val="es-ES_tradnl"/>
        </w:rPr>
        <w:t xml:space="preserve">podrá estimar </w:t>
      </w:r>
      <w:r w:rsidR="00E97447">
        <w:rPr>
          <w:lang w:val="es-ES_tradnl"/>
        </w:rPr>
        <w:t xml:space="preserve">oportuno </w:t>
      </w:r>
      <w:r w:rsidR="001D0003" w:rsidRPr="00C63868">
        <w:rPr>
          <w:lang w:val="es-ES_tradnl"/>
        </w:rPr>
        <w:t xml:space="preserve">tomar nota de que los </w:t>
      </w:r>
      <w:r w:rsidR="00EA2B26" w:rsidRPr="00C63868">
        <w:rPr>
          <w:lang w:val="es-ES_tradnl"/>
        </w:rPr>
        <w:t xml:space="preserve">países del </w:t>
      </w:r>
      <w:r w:rsidR="00F75F2E">
        <w:rPr>
          <w:lang w:val="es-ES_tradnl"/>
        </w:rPr>
        <w:t>artículo 5</w:t>
      </w:r>
      <w:r w:rsidR="00D362D7" w:rsidRPr="00C63868">
        <w:rPr>
          <w:lang w:val="es-ES_tradnl"/>
        </w:rPr>
        <w:t xml:space="preserve"> </w:t>
      </w:r>
      <w:r w:rsidR="008A6AAB" w:rsidRPr="00C63868">
        <w:rPr>
          <w:lang w:val="es-ES_tradnl"/>
        </w:rPr>
        <w:t xml:space="preserve">seguirán </w:t>
      </w:r>
      <w:r w:rsidR="00DC1853">
        <w:rPr>
          <w:lang w:val="es-ES_tradnl"/>
        </w:rPr>
        <w:t>notificando</w:t>
      </w:r>
      <w:r w:rsidR="001D0003" w:rsidRPr="00C63868">
        <w:rPr>
          <w:lang w:val="es-ES_tradnl"/>
        </w:rPr>
        <w:t xml:space="preserve"> el uso de HCFC-141b en polioles </w:t>
      </w:r>
      <w:r w:rsidR="00CF5D29" w:rsidRPr="00C63868">
        <w:rPr>
          <w:lang w:val="es-ES_tradnl"/>
        </w:rPr>
        <w:t>premezclados de importación</w:t>
      </w:r>
      <w:r w:rsidR="001D0003" w:rsidRPr="00C63868">
        <w:rPr>
          <w:lang w:val="es-ES_tradnl"/>
        </w:rPr>
        <w:t xml:space="preserve"> en sus informes de ejecución del </w:t>
      </w:r>
      <w:r w:rsidR="0014359F" w:rsidRPr="00C63868">
        <w:rPr>
          <w:lang w:val="es-ES_tradnl"/>
        </w:rPr>
        <w:t>programa país</w:t>
      </w:r>
      <w:r w:rsidR="001D0003" w:rsidRPr="00C63868">
        <w:rPr>
          <w:lang w:val="es-ES_tradnl"/>
        </w:rPr>
        <w:t xml:space="preserve"> y que la Secretaría </w:t>
      </w:r>
      <w:r w:rsidR="002B5034" w:rsidRPr="00C63868">
        <w:rPr>
          <w:lang w:val="es-ES_tradnl"/>
        </w:rPr>
        <w:t xml:space="preserve">hará presente </w:t>
      </w:r>
      <w:r w:rsidR="005D3753" w:rsidRPr="00C63868">
        <w:rPr>
          <w:lang w:val="es-ES_tradnl"/>
        </w:rPr>
        <w:t xml:space="preserve">al </w:t>
      </w:r>
      <w:r w:rsidR="001D0003" w:rsidRPr="00C63868">
        <w:rPr>
          <w:lang w:val="es-ES_tradnl"/>
        </w:rPr>
        <w:t xml:space="preserve">Comité </w:t>
      </w:r>
      <w:r w:rsidR="009B7984" w:rsidRPr="00C63868">
        <w:rPr>
          <w:lang w:val="es-ES_tradnl"/>
        </w:rPr>
        <w:t>todo uso informado de</w:t>
      </w:r>
      <w:r w:rsidR="001D0003" w:rsidRPr="00C63868">
        <w:rPr>
          <w:lang w:val="es-ES_tradnl"/>
        </w:rPr>
        <w:t xml:space="preserve"> HCFC-141b en polioles </w:t>
      </w:r>
      <w:r w:rsidR="00CF5D29" w:rsidRPr="00C63868">
        <w:rPr>
          <w:lang w:val="es-ES_tradnl"/>
        </w:rPr>
        <w:t>premezclados de importación</w:t>
      </w:r>
      <w:r w:rsidR="001D0003" w:rsidRPr="00C63868">
        <w:rPr>
          <w:lang w:val="es-ES_tradnl"/>
        </w:rPr>
        <w:t xml:space="preserve"> </w:t>
      </w:r>
      <w:r w:rsidR="001455EB" w:rsidRPr="00C63868">
        <w:rPr>
          <w:lang w:val="es-ES_tradnl"/>
        </w:rPr>
        <w:t xml:space="preserve">tras </w:t>
      </w:r>
      <w:r w:rsidR="004B2FD4" w:rsidRPr="00C63868">
        <w:rPr>
          <w:lang w:val="es-ES_tradnl"/>
        </w:rPr>
        <w:t xml:space="preserve">su </w:t>
      </w:r>
      <w:r w:rsidR="001D0003" w:rsidRPr="00C63868">
        <w:rPr>
          <w:lang w:val="es-ES_tradnl"/>
        </w:rPr>
        <w:t xml:space="preserve">eliminación con </w:t>
      </w:r>
      <w:r w:rsidR="004B2FD4" w:rsidRPr="00C63868">
        <w:rPr>
          <w:lang w:val="es-ES_tradnl"/>
        </w:rPr>
        <w:lastRenderedPageBreak/>
        <w:t xml:space="preserve">recursos </w:t>
      </w:r>
      <w:r w:rsidR="001D0003" w:rsidRPr="00C63868">
        <w:rPr>
          <w:lang w:val="es-ES_tradnl"/>
        </w:rPr>
        <w:t xml:space="preserve">del Fondo Multilateral. </w:t>
      </w:r>
      <w:r w:rsidR="00032E1F">
        <w:rPr>
          <w:lang w:val="es-ES_tradnl"/>
        </w:rPr>
        <w:t>E</w:t>
      </w:r>
      <w:r w:rsidR="001D0003" w:rsidRPr="00C63868">
        <w:rPr>
          <w:lang w:val="es-ES_tradnl"/>
        </w:rPr>
        <w:t xml:space="preserve">l Comité </w:t>
      </w:r>
      <w:r w:rsidR="00EB1E7F" w:rsidRPr="00C63868">
        <w:rPr>
          <w:lang w:val="es-ES_tradnl"/>
        </w:rPr>
        <w:t xml:space="preserve">podrá </w:t>
      </w:r>
      <w:r w:rsidR="00832F09">
        <w:rPr>
          <w:lang w:val="es-ES_tradnl"/>
        </w:rPr>
        <w:t xml:space="preserve">estimar </w:t>
      </w:r>
      <w:r w:rsidR="00032E1F">
        <w:rPr>
          <w:lang w:val="es-ES_tradnl"/>
        </w:rPr>
        <w:t xml:space="preserve">igualmente </w:t>
      </w:r>
      <w:r w:rsidR="00832F09">
        <w:rPr>
          <w:lang w:val="es-ES_tradnl"/>
        </w:rPr>
        <w:t xml:space="preserve">oportuno </w:t>
      </w:r>
      <w:r w:rsidR="00175D56" w:rsidRPr="00C63868">
        <w:rPr>
          <w:lang w:val="es-ES_tradnl"/>
        </w:rPr>
        <w:t xml:space="preserve">resolver </w:t>
      </w:r>
      <w:r w:rsidR="004F10A4">
        <w:rPr>
          <w:lang w:val="es-ES_tradnl"/>
        </w:rPr>
        <w:t xml:space="preserve">sobre </w:t>
      </w:r>
      <w:r w:rsidR="004162D0">
        <w:rPr>
          <w:lang w:val="es-ES_tradnl"/>
        </w:rPr>
        <w:t xml:space="preserve">la conveniencia de </w:t>
      </w:r>
      <w:r w:rsidR="00DA76CD" w:rsidRPr="00C63868">
        <w:rPr>
          <w:lang w:val="es-ES_tradnl"/>
        </w:rPr>
        <w:t>solicita</w:t>
      </w:r>
      <w:r w:rsidR="004162D0">
        <w:rPr>
          <w:lang w:val="es-ES_tradnl"/>
        </w:rPr>
        <w:t>r</w:t>
      </w:r>
      <w:r w:rsidR="00DA76CD" w:rsidRPr="00C63868">
        <w:rPr>
          <w:lang w:val="es-ES_tradnl"/>
        </w:rPr>
        <w:t xml:space="preserve"> a la </w:t>
      </w:r>
      <w:r w:rsidR="0067635B" w:rsidRPr="00C63868">
        <w:rPr>
          <w:lang w:val="es-ES_tradnl"/>
        </w:rPr>
        <w:t>Secretaría incluir</w:t>
      </w:r>
      <w:r w:rsidR="001D0003" w:rsidRPr="00C63868">
        <w:rPr>
          <w:lang w:val="es-ES_tradnl"/>
        </w:rPr>
        <w:t xml:space="preserve"> </w:t>
      </w:r>
      <w:r w:rsidR="00133F4F" w:rsidRPr="00C63868">
        <w:rPr>
          <w:lang w:val="es-ES_tradnl"/>
        </w:rPr>
        <w:t xml:space="preserve">metas </w:t>
      </w:r>
      <w:r w:rsidR="001D0003" w:rsidRPr="00C63868">
        <w:rPr>
          <w:lang w:val="es-ES_tradnl"/>
        </w:rPr>
        <w:t xml:space="preserve">en el </w:t>
      </w:r>
      <w:r w:rsidR="00732FC1">
        <w:rPr>
          <w:lang w:val="es-ES_tradnl"/>
        </w:rPr>
        <w:t>Apéndice</w:t>
      </w:r>
      <w:r w:rsidR="001D0003" w:rsidRPr="00C63868">
        <w:rPr>
          <w:lang w:val="es-ES_tradnl"/>
        </w:rPr>
        <w:t xml:space="preserve"> 2-A y una disposición </w:t>
      </w:r>
      <w:r w:rsidR="002747F7" w:rsidRPr="00C63868">
        <w:rPr>
          <w:lang w:val="es-ES_tradnl"/>
        </w:rPr>
        <w:t xml:space="preserve">sobre el </w:t>
      </w:r>
      <w:r w:rsidR="001D0003" w:rsidRPr="00C63868">
        <w:rPr>
          <w:lang w:val="es-ES_tradnl"/>
        </w:rPr>
        <w:t xml:space="preserve">uso de sustancias controladas en polioles </w:t>
      </w:r>
      <w:r w:rsidR="00CF5D29" w:rsidRPr="00C63868">
        <w:rPr>
          <w:lang w:val="es-ES_tradnl"/>
        </w:rPr>
        <w:t>premezclados de importación</w:t>
      </w:r>
      <w:r w:rsidR="001D0003" w:rsidRPr="00C63868">
        <w:rPr>
          <w:lang w:val="es-ES_tradnl"/>
        </w:rPr>
        <w:t xml:space="preserve"> </w:t>
      </w:r>
      <w:r w:rsidR="00F25763" w:rsidRPr="00C63868">
        <w:rPr>
          <w:lang w:val="es-ES_tradnl"/>
        </w:rPr>
        <w:t xml:space="preserve">en el </w:t>
      </w:r>
      <w:r w:rsidR="00C92C74">
        <w:rPr>
          <w:lang w:val="es-ES_tradnl"/>
        </w:rPr>
        <w:t>Apéndice 7</w:t>
      </w:r>
      <w:r w:rsidR="00F25763" w:rsidRPr="00C63868">
        <w:rPr>
          <w:lang w:val="es-ES_tradnl"/>
        </w:rPr>
        <w:t xml:space="preserve">-A </w:t>
      </w:r>
      <w:r w:rsidR="001D0003" w:rsidRPr="00C63868">
        <w:rPr>
          <w:lang w:val="es-ES_tradnl"/>
        </w:rPr>
        <w:t xml:space="preserve">de </w:t>
      </w:r>
      <w:r w:rsidR="00D54367" w:rsidRPr="00C63868">
        <w:rPr>
          <w:lang w:val="es-ES_tradnl"/>
        </w:rPr>
        <w:t xml:space="preserve">futuros </w:t>
      </w:r>
      <w:r w:rsidR="005A7865" w:rsidRPr="00C63868">
        <w:rPr>
          <w:lang w:val="es-ES_tradnl"/>
        </w:rPr>
        <w:t>Acuerdo</w:t>
      </w:r>
      <w:r w:rsidR="00865D18">
        <w:rPr>
          <w:lang w:val="es-ES_tradnl"/>
        </w:rPr>
        <w:t>s</w:t>
      </w:r>
      <w:r w:rsidR="001D0003" w:rsidRPr="00C63868">
        <w:rPr>
          <w:lang w:val="es-ES_tradnl"/>
        </w:rPr>
        <w:t xml:space="preserve"> </w:t>
      </w:r>
      <w:r w:rsidR="000814A1" w:rsidRPr="00C63868">
        <w:rPr>
          <w:lang w:val="es-ES_tradnl"/>
        </w:rPr>
        <w:t xml:space="preserve">a suscribir </w:t>
      </w:r>
      <w:r w:rsidR="007D5379" w:rsidRPr="00C63868">
        <w:rPr>
          <w:lang w:val="es-ES_tradnl"/>
        </w:rPr>
        <w:t xml:space="preserve">con </w:t>
      </w:r>
      <w:r w:rsidR="00EA2B26" w:rsidRPr="00C63868">
        <w:rPr>
          <w:lang w:val="es-ES_tradnl"/>
        </w:rPr>
        <w:t xml:space="preserve">países del </w:t>
      </w:r>
      <w:r w:rsidR="00F75F2E">
        <w:rPr>
          <w:lang w:val="es-ES_tradnl"/>
        </w:rPr>
        <w:t>artículo 5</w:t>
      </w:r>
      <w:r w:rsidR="00A10ED3" w:rsidRPr="00C63868">
        <w:rPr>
          <w:lang w:val="es-ES_tradnl"/>
        </w:rPr>
        <w:t xml:space="preserve"> que reciba</w:t>
      </w:r>
      <w:r w:rsidR="001D0003" w:rsidRPr="00C63868">
        <w:rPr>
          <w:lang w:val="es-ES_tradnl"/>
        </w:rPr>
        <w:t xml:space="preserve">n </w:t>
      </w:r>
      <w:r w:rsidR="007F10FA" w:rsidRPr="00C63868">
        <w:rPr>
          <w:lang w:val="es-ES_tradnl"/>
        </w:rPr>
        <w:t>financiamiento</w:t>
      </w:r>
      <w:r w:rsidR="001D0003" w:rsidRPr="00C63868">
        <w:rPr>
          <w:lang w:val="es-ES_tradnl"/>
        </w:rPr>
        <w:t xml:space="preserve"> del Fondo para </w:t>
      </w:r>
      <w:r w:rsidR="00A10ED3" w:rsidRPr="00C63868">
        <w:rPr>
          <w:lang w:val="es-ES_tradnl"/>
        </w:rPr>
        <w:t>tales efectos</w:t>
      </w:r>
      <w:r w:rsidR="001D0003" w:rsidRPr="00C63868">
        <w:rPr>
          <w:lang w:val="es-ES_tradnl"/>
        </w:rPr>
        <w:t>.</w:t>
      </w:r>
    </w:p>
    <w:p w14:paraId="4507FC86" w14:textId="77777777" w:rsidR="001D0003" w:rsidRPr="00D007C1" w:rsidRDefault="001D0003" w:rsidP="001D0003">
      <w:pPr>
        <w:keepNext/>
        <w:keepLines/>
        <w:rPr>
          <w:b/>
          <w:lang w:val="es-ES_tradnl"/>
        </w:rPr>
      </w:pPr>
      <w:r w:rsidRPr="00D007C1">
        <w:rPr>
          <w:b/>
          <w:lang w:val="es-ES_tradnl"/>
        </w:rPr>
        <w:t>Supervisión y presentación de informes</w:t>
      </w:r>
    </w:p>
    <w:p w14:paraId="5E6F6D41" w14:textId="77777777" w:rsidR="001D0003" w:rsidRPr="00D007C1" w:rsidRDefault="001D0003" w:rsidP="001D0003">
      <w:pPr>
        <w:keepNext/>
        <w:keepLines/>
        <w:rPr>
          <w:lang w:val="es-ES_tradnl"/>
        </w:rPr>
      </w:pPr>
    </w:p>
    <w:p w14:paraId="73BF48E0" w14:textId="4507B241" w:rsidR="001D0003" w:rsidRPr="00D007C1" w:rsidRDefault="00A54912" w:rsidP="00D91A13">
      <w:pPr>
        <w:pStyle w:val="Heading1"/>
        <w:numPr>
          <w:ilvl w:val="0"/>
          <w:numId w:val="15"/>
        </w:numPr>
        <w:rPr>
          <w:lang w:val="es-ES_tradnl"/>
        </w:rPr>
      </w:pPr>
      <w:r>
        <w:rPr>
          <w:lang w:val="es-ES_tradnl"/>
        </w:rPr>
        <w:t>Con el paso de los años e</w:t>
      </w:r>
      <w:r w:rsidR="001D0003" w:rsidRPr="00D007C1">
        <w:rPr>
          <w:lang w:val="es-ES_tradnl"/>
        </w:rPr>
        <w:t xml:space="preserve">l fortalecimiento institucional ha </w:t>
      </w:r>
      <w:r w:rsidR="00307163">
        <w:rPr>
          <w:lang w:val="es-ES_tradnl"/>
        </w:rPr>
        <w:t xml:space="preserve">pasado a ser </w:t>
      </w:r>
      <w:r w:rsidR="001D0003" w:rsidRPr="00D007C1">
        <w:rPr>
          <w:lang w:val="es-ES_tradnl"/>
        </w:rPr>
        <w:t xml:space="preserve">sinónimo de apoyo </w:t>
      </w:r>
      <w:r w:rsidR="00F76055">
        <w:rPr>
          <w:lang w:val="es-ES_tradnl"/>
        </w:rPr>
        <w:t>a</w:t>
      </w:r>
      <w:r w:rsidR="001D0003" w:rsidRPr="00D007C1">
        <w:rPr>
          <w:lang w:val="es-ES_tradnl"/>
        </w:rPr>
        <w:t xml:space="preserve"> las </w:t>
      </w:r>
      <w:r w:rsidR="00563F6D">
        <w:rPr>
          <w:lang w:val="es-ES_tradnl"/>
        </w:rPr>
        <w:t>ONO</w:t>
      </w:r>
      <w:r w:rsidR="001D0003" w:rsidRPr="00D007C1">
        <w:rPr>
          <w:lang w:val="es-ES_tradnl"/>
        </w:rPr>
        <w:t xml:space="preserve">, </w:t>
      </w:r>
      <w:r w:rsidR="00BE1B3E">
        <w:rPr>
          <w:lang w:val="es-ES_tradnl"/>
        </w:rPr>
        <w:t xml:space="preserve">entidades </w:t>
      </w:r>
      <w:r w:rsidR="001D0003" w:rsidRPr="00D007C1">
        <w:rPr>
          <w:lang w:val="es-ES_tradnl"/>
        </w:rPr>
        <w:t xml:space="preserve">que </w:t>
      </w:r>
      <w:r w:rsidR="008C6D3A">
        <w:rPr>
          <w:lang w:val="es-ES_tradnl"/>
        </w:rPr>
        <w:t xml:space="preserve">conforman </w:t>
      </w:r>
      <w:r w:rsidR="001D0003" w:rsidRPr="00D007C1">
        <w:rPr>
          <w:lang w:val="es-ES_tradnl"/>
        </w:rPr>
        <w:t xml:space="preserve">la primera línea de la ejecución de las actividades </w:t>
      </w:r>
      <w:r w:rsidR="00763310">
        <w:rPr>
          <w:lang w:val="es-ES_tradnl"/>
        </w:rPr>
        <w:t xml:space="preserve">relativas al </w:t>
      </w:r>
      <w:r w:rsidR="001D0003" w:rsidRPr="00D007C1">
        <w:rPr>
          <w:lang w:val="es-ES_tradnl"/>
        </w:rPr>
        <w:t xml:space="preserve">Protocolo de Montreal, y se ha </w:t>
      </w:r>
      <w:r w:rsidR="008340EC">
        <w:rPr>
          <w:lang w:val="es-ES_tradnl"/>
        </w:rPr>
        <w:t xml:space="preserve">convertido </w:t>
      </w:r>
      <w:r w:rsidR="001D0003" w:rsidRPr="00D007C1">
        <w:rPr>
          <w:lang w:val="es-ES_tradnl"/>
        </w:rPr>
        <w:t>en uno de los pilares del Fondo Multilateral.</w:t>
      </w:r>
      <w:r w:rsidR="001D0003" w:rsidRPr="003B2BFA">
        <w:rPr>
          <w:vertAlign w:val="superscript"/>
        </w:rPr>
        <w:footnoteReference w:id="13"/>
      </w:r>
      <w:r w:rsidR="001D0003" w:rsidRPr="00D007C1">
        <w:rPr>
          <w:lang w:val="es-ES_tradnl"/>
        </w:rPr>
        <w:t xml:space="preserve"> El fortalecimiento institucional ha sido </w:t>
      </w:r>
      <w:r w:rsidR="00A46DB3">
        <w:rPr>
          <w:lang w:val="es-ES_tradnl"/>
        </w:rPr>
        <w:t>clave</w:t>
      </w:r>
      <w:r w:rsidR="001D0003" w:rsidRPr="00D007C1">
        <w:rPr>
          <w:lang w:val="es-ES_tradnl"/>
        </w:rPr>
        <w:t xml:space="preserve"> para apoyar el cumplimiento de las obligaciones del Protocolo de Montreal y </w:t>
      </w:r>
      <w:r w:rsidR="007D36DA">
        <w:rPr>
          <w:lang w:val="es-ES_tradnl"/>
        </w:rPr>
        <w:t xml:space="preserve">de </w:t>
      </w:r>
      <w:r w:rsidR="001D0003" w:rsidRPr="00D007C1">
        <w:rPr>
          <w:lang w:val="es-ES_tradnl"/>
        </w:rPr>
        <w:t xml:space="preserve">las condiciones de los acuerdos plurianuales </w:t>
      </w:r>
      <w:r w:rsidR="00503AAD">
        <w:rPr>
          <w:lang w:val="es-ES_tradnl"/>
        </w:rPr>
        <w:t xml:space="preserve">con el </w:t>
      </w:r>
      <w:r w:rsidR="001D0003" w:rsidRPr="00D007C1">
        <w:rPr>
          <w:lang w:val="es-ES_tradnl"/>
        </w:rPr>
        <w:t>Fondo Multilateral, mediante:</w:t>
      </w:r>
    </w:p>
    <w:p w14:paraId="0C5BB9A8" w14:textId="235DF845" w:rsidR="001D0003" w:rsidRPr="00D007C1" w:rsidRDefault="00C84AF1" w:rsidP="00D91A13">
      <w:pPr>
        <w:pStyle w:val="Heading2"/>
        <w:widowControl/>
        <w:rPr>
          <w:color w:val="000000"/>
          <w:lang w:val="es-ES_tradnl"/>
        </w:rPr>
      </w:pPr>
      <w:r>
        <w:rPr>
          <w:lang w:val="es-ES_tradnl"/>
        </w:rPr>
        <w:t xml:space="preserve">Asistir </w:t>
      </w:r>
      <w:r w:rsidR="001D0003" w:rsidRPr="00D007C1">
        <w:rPr>
          <w:lang w:val="es-ES_tradnl"/>
        </w:rPr>
        <w:t>a las autoridades en la ratificación de las enmiendas al Protocolo de Montreal. A</w:t>
      </w:r>
      <w:r w:rsidR="00FF162B">
        <w:rPr>
          <w:lang w:val="es-ES_tradnl"/>
        </w:rPr>
        <w:t>l</w:t>
      </w:r>
      <w:r w:rsidR="001D0003" w:rsidRPr="00D007C1">
        <w:rPr>
          <w:lang w:val="es-ES_tradnl"/>
        </w:rPr>
        <w:t xml:space="preserve"> 4 de diciembre de </w:t>
      </w:r>
      <w:r w:rsidR="001D0003" w:rsidRPr="00D007C1">
        <w:rPr>
          <w:color w:val="000000"/>
          <w:lang w:val="es-ES_tradnl"/>
        </w:rPr>
        <w:t xml:space="preserve">2014 se </w:t>
      </w:r>
      <w:r w:rsidR="00BE3193">
        <w:rPr>
          <w:color w:val="000000"/>
          <w:lang w:val="es-ES_tradnl"/>
        </w:rPr>
        <w:t xml:space="preserve">habían </w:t>
      </w:r>
      <w:r w:rsidR="001D0003" w:rsidRPr="00D007C1">
        <w:rPr>
          <w:color w:val="000000"/>
          <w:lang w:val="es-ES_tradnl"/>
        </w:rPr>
        <w:t>ratificado universalmente todas las enmiendas de larga data al Protocolo de Montreal y, a</w:t>
      </w:r>
      <w:r w:rsidR="007032FB">
        <w:rPr>
          <w:color w:val="000000"/>
          <w:lang w:val="es-ES_tradnl"/>
        </w:rPr>
        <w:t>l</w:t>
      </w:r>
      <w:r w:rsidR="001D0003" w:rsidRPr="00D007C1">
        <w:rPr>
          <w:color w:val="000000"/>
          <w:lang w:val="es-ES_tradnl"/>
        </w:rPr>
        <w:t xml:space="preserve"> </w:t>
      </w:r>
      <w:r w:rsidR="007032FB">
        <w:rPr>
          <w:color w:val="000000"/>
          <w:lang w:val="es-ES_tradnl"/>
        </w:rPr>
        <w:t xml:space="preserve">10 de noviembre </w:t>
      </w:r>
      <w:r w:rsidR="001D0003" w:rsidRPr="00D007C1">
        <w:rPr>
          <w:color w:val="000000"/>
          <w:lang w:val="es-ES_tradnl"/>
        </w:rPr>
        <w:t xml:space="preserve">de </w:t>
      </w:r>
      <w:r w:rsidR="007032FB">
        <w:rPr>
          <w:color w:val="000000"/>
          <w:lang w:val="es-ES_tradnl"/>
        </w:rPr>
        <w:t>2021, 91</w:t>
      </w:r>
      <w:r w:rsidR="001D0003" w:rsidRPr="00D007C1">
        <w:rPr>
          <w:color w:val="000000"/>
          <w:lang w:val="es-ES_tradnl"/>
        </w:rPr>
        <w:t xml:space="preserve"> países del </w:t>
      </w:r>
      <w:r w:rsidR="00F75F2E">
        <w:rPr>
          <w:color w:val="000000"/>
          <w:lang w:val="es-ES_tradnl"/>
        </w:rPr>
        <w:t>artículo 5</w:t>
      </w:r>
      <w:r w:rsidR="001D0003" w:rsidRPr="00D007C1">
        <w:rPr>
          <w:color w:val="000000"/>
          <w:lang w:val="es-ES_tradnl"/>
        </w:rPr>
        <w:t xml:space="preserve"> han ratificado la Enmienda de Kigali;</w:t>
      </w:r>
    </w:p>
    <w:p w14:paraId="25682F9D" w14:textId="24CFD44A" w:rsidR="00307B38" w:rsidRDefault="002E10B5" w:rsidP="00D91A13">
      <w:pPr>
        <w:pStyle w:val="Heading2"/>
        <w:widowControl/>
        <w:rPr>
          <w:lang w:val="es-ES_tradnl"/>
        </w:rPr>
      </w:pPr>
      <w:r>
        <w:rPr>
          <w:lang w:val="es-ES_tradnl"/>
        </w:rPr>
        <w:t xml:space="preserve">Asistir </w:t>
      </w:r>
      <w:r w:rsidR="001D0003" w:rsidRPr="00D007C1">
        <w:rPr>
          <w:lang w:val="es-ES_tradnl"/>
        </w:rPr>
        <w:t xml:space="preserve">a las autoridades </w:t>
      </w:r>
      <w:r w:rsidR="00E76517">
        <w:rPr>
          <w:lang w:val="es-ES_tradnl"/>
        </w:rPr>
        <w:t xml:space="preserve">en </w:t>
      </w:r>
      <w:r w:rsidR="001D0003" w:rsidRPr="00D007C1">
        <w:rPr>
          <w:lang w:val="es-ES_tradnl"/>
        </w:rPr>
        <w:t>establecer y aplica</w:t>
      </w:r>
      <w:r w:rsidR="003B16D2">
        <w:rPr>
          <w:lang w:val="es-ES_tradnl"/>
        </w:rPr>
        <w:t>r legislación y reglamentos</w:t>
      </w:r>
      <w:r w:rsidR="001D0003" w:rsidRPr="00D007C1">
        <w:rPr>
          <w:lang w:val="es-ES_tradnl"/>
        </w:rPr>
        <w:t xml:space="preserve"> </w:t>
      </w:r>
      <w:r w:rsidR="00CB49FA">
        <w:rPr>
          <w:lang w:val="es-ES_tradnl"/>
        </w:rPr>
        <w:t xml:space="preserve">de </w:t>
      </w:r>
      <w:r w:rsidR="001D0003" w:rsidRPr="00D007C1">
        <w:rPr>
          <w:lang w:val="es-ES_tradnl"/>
        </w:rPr>
        <w:t>control y supervisión de sustancias controladas;</w:t>
      </w:r>
    </w:p>
    <w:p w14:paraId="098DEFF9" w14:textId="674FC0B9" w:rsidR="001D0003" w:rsidRPr="00D007C1" w:rsidRDefault="002128AA" w:rsidP="00D91A13">
      <w:pPr>
        <w:pStyle w:val="Heading2"/>
        <w:widowControl/>
        <w:rPr>
          <w:lang w:val="es-ES_tradnl"/>
        </w:rPr>
      </w:pPr>
      <w:r>
        <w:rPr>
          <w:lang w:val="es-ES_tradnl"/>
        </w:rPr>
        <w:t xml:space="preserve">Gestionar </w:t>
      </w:r>
      <w:r w:rsidR="001D0003" w:rsidRPr="00D007C1">
        <w:rPr>
          <w:lang w:val="es-ES_tradnl"/>
        </w:rPr>
        <w:t xml:space="preserve">la recopilación, análisis y presentación </w:t>
      </w:r>
      <w:r w:rsidR="003C2D16" w:rsidRPr="003C2D16">
        <w:rPr>
          <w:lang w:val="es-ES_tradnl"/>
        </w:rPr>
        <w:t xml:space="preserve">a la Secretaría del Ozono </w:t>
      </w:r>
      <w:r w:rsidR="001D0003" w:rsidRPr="00D007C1">
        <w:rPr>
          <w:lang w:val="es-ES_tradnl"/>
        </w:rPr>
        <w:t xml:space="preserve">de datos de consumo y producción </w:t>
      </w:r>
      <w:r w:rsidR="00D05943">
        <w:rPr>
          <w:lang w:val="es-ES_tradnl"/>
        </w:rPr>
        <w:t>en el marco del</w:t>
      </w:r>
      <w:r w:rsidR="001D0003" w:rsidRPr="00D007C1">
        <w:rPr>
          <w:lang w:val="es-ES_tradnl"/>
        </w:rPr>
        <w:t xml:space="preserve"> Artículo 7 del Protocolo y </w:t>
      </w:r>
      <w:r w:rsidR="00F40A39">
        <w:rPr>
          <w:lang w:val="es-ES_tradnl"/>
        </w:rPr>
        <w:t xml:space="preserve">de </w:t>
      </w:r>
      <w:r w:rsidR="001D0003" w:rsidRPr="00D007C1">
        <w:rPr>
          <w:lang w:val="es-ES_tradnl"/>
        </w:rPr>
        <w:t xml:space="preserve">informes sobre la </w:t>
      </w:r>
      <w:r w:rsidR="001054FF">
        <w:rPr>
          <w:lang w:val="es-ES_tradnl"/>
        </w:rPr>
        <w:t>marcha del programa país</w:t>
      </w:r>
      <w:r w:rsidR="001D0003" w:rsidRPr="00D007C1">
        <w:rPr>
          <w:lang w:val="es-ES_tradnl"/>
        </w:rPr>
        <w:t xml:space="preserve"> a la Secretaría del Fondo;</w:t>
      </w:r>
    </w:p>
    <w:p w14:paraId="253BCBB2" w14:textId="6674B4DD" w:rsidR="001D0003" w:rsidRPr="00D007C1" w:rsidRDefault="001D0003" w:rsidP="001D0003">
      <w:pPr>
        <w:pStyle w:val="Heading2"/>
        <w:rPr>
          <w:lang w:val="es-ES_tradnl"/>
        </w:rPr>
      </w:pPr>
      <w:r w:rsidRPr="00D007C1">
        <w:rPr>
          <w:lang w:val="es-ES_tradnl"/>
        </w:rPr>
        <w:t xml:space="preserve">La coordinación de partes interesadas, </w:t>
      </w:r>
      <w:r w:rsidR="00B77528">
        <w:rPr>
          <w:lang w:val="es-ES_tradnl"/>
        </w:rPr>
        <w:t xml:space="preserve">esto es </w:t>
      </w:r>
      <w:r w:rsidR="00541888">
        <w:rPr>
          <w:lang w:val="es-ES_tradnl"/>
        </w:rPr>
        <w:t xml:space="preserve">entes </w:t>
      </w:r>
      <w:r w:rsidRPr="00D007C1">
        <w:rPr>
          <w:lang w:val="es-ES_tradnl"/>
        </w:rPr>
        <w:t>gubernamenta</w:t>
      </w:r>
      <w:r w:rsidR="001A265B">
        <w:rPr>
          <w:lang w:val="es-ES_tradnl"/>
        </w:rPr>
        <w:t>les</w:t>
      </w:r>
      <w:r w:rsidRPr="00D007C1">
        <w:rPr>
          <w:lang w:val="es-ES_tradnl"/>
        </w:rPr>
        <w:t xml:space="preserve"> </w:t>
      </w:r>
      <w:r w:rsidR="001A265B">
        <w:rPr>
          <w:lang w:val="es-ES_tradnl"/>
        </w:rPr>
        <w:t xml:space="preserve">tales como </w:t>
      </w:r>
      <w:r w:rsidRPr="00D007C1">
        <w:rPr>
          <w:lang w:val="es-ES_tradnl"/>
        </w:rPr>
        <w:t xml:space="preserve">autoridades aduaneras </w:t>
      </w:r>
      <w:r w:rsidR="00013B17">
        <w:rPr>
          <w:lang w:val="es-ES_tradnl"/>
        </w:rPr>
        <w:t xml:space="preserve">e </w:t>
      </w:r>
      <w:r w:rsidRPr="00D007C1">
        <w:rPr>
          <w:lang w:val="es-ES_tradnl"/>
        </w:rPr>
        <w:t xml:space="preserve">importadores/exportadores y operadores comerciales de SAO; </w:t>
      </w:r>
      <w:r w:rsidR="008103D5">
        <w:rPr>
          <w:lang w:val="es-ES_tradnl"/>
        </w:rPr>
        <w:t>asociaciones de</w:t>
      </w:r>
      <w:r w:rsidRPr="00D007C1">
        <w:rPr>
          <w:lang w:val="es-ES_tradnl"/>
        </w:rPr>
        <w:t xml:space="preserve"> comercio </w:t>
      </w:r>
      <w:r w:rsidR="008103D5">
        <w:rPr>
          <w:lang w:val="es-ES_tradnl"/>
        </w:rPr>
        <w:t xml:space="preserve">e </w:t>
      </w:r>
      <w:r w:rsidRPr="00D007C1">
        <w:rPr>
          <w:lang w:val="es-ES_tradnl"/>
        </w:rPr>
        <w:t>industria; centros de capacitación</w:t>
      </w:r>
      <w:r w:rsidR="00D675E2">
        <w:rPr>
          <w:lang w:val="es-ES_tradnl"/>
        </w:rPr>
        <w:t xml:space="preserve"> y </w:t>
      </w:r>
      <w:r w:rsidRPr="00D007C1">
        <w:rPr>
          <w:lang w:val="es-ES_tradnl"/>
        </w:rPr>
        <w:t>organizaciones no gubernamentales (ONG)</w:t>
      </w:r>
      <w:r w:rsidR="00D675E2">
        <w:rPr>
          <w:lang w:val="es-ES_tradnl"/>
        </w:rPr>
        <w:t xml:space="preserve"> y </w:t>
      </w:r>
      <w:r w:rsidR="002E08FD">
        <w:rPr>
          <w:lang w:val="es-ES_tradnl"/>
        </w:rPr>
        <w:t xml:space="preserve">de </w:t>
      </w:r>
      <w:r w:rsidRPr="00D007C1">
        <w:rPr>
          <w:lang w:val="es-ES_tradnl"/>
        </w:rPr>
        <w:t>la vinculación entre autoridades gubernamentales y el Comité Ejecutivo, la Secretaría del Fondo y los organismos bilaterales y de ejecución;</w:t>
      </w:r>
    </w:p>
    <w:p w14:paraId="020233E6" w14:textId="048A8172" w:rsidR="001D0003" w:rsidRPr="00D007C1" w:rsidRDefault="001D0003" w:rsidP="00D91A13">
      <w:pPr>
        <w:pStyle w:val="Heading2"/>
        <w:widowControl/>
        <w:rPr>
          <w:lang w:val="es-ES_tradnl"/>
        </w:rPr>
      </w:pPr>
      <w:r w:rsidRPr="00D007C1">
        <w:rPr>
          <w:lang w:val="es-ES_tradnl"/>
        </w:rPr>
        <w:t>La planificación, organización, dirección y coordinación de las actividades necesarias para la ejecución de los planes de eliminación;</w:t>
      </w:r>
    </w:p>
    <w:p w14:paraId="298DB5EE" w14:textId="4FC09D10" w:rsidR="001D0003" w:rsidRPr="00D007C1" w:rsidRDefault="007C2F58" w:rsidP="00D91A13">
      <w:pPr>
        <w:pStyle w:val="Heading2"/>
        <w:widowControl/>
        <w:rPr>
          <w:lang w:val="es-ES_tradnl"/>
        </w:rPr>
      </w:pPr>
      <w:r>
        <w:rPr>
          <w:lang w:val="es-ES_tradnl"/>
        </w:rPr>
        <w:t>La i</w:t>
      </w:r>
      <w:r w:rsidR="001D0003" w:rsidRPr="00D007C1">
        <w:rPr>
          <w:lang w:val="es-ES_tradnl"/>
        </w:rPr>
        <w:t xml:space="preserve">ntegración </w:t>
      </w:r>
      <w:r w:rsidR="004C0265" w:rsidRPr="004C0265">
        <w:rPr>
          <w:lang w:val="es-ES_tradnl"/>
        </w:rPr>
        <w:t xml:space="preserve">en los planes nacionales </w:t>
      </w:r>
      <w:r w:rsidR="001D0003" w:rsidRPr="00D007C1">
        <w:rPr>
          <w:lang w:val="es-ES_tradnl"/>
        </w:rPr>
        <w:t xml:space="preserve">de </w:t>
      </w:r>
      <w:r w:rsidR="00C67C18">
        <w:rPr>
          <w:lang w:val="es-ES_tradnl"/>
        </w:rPr>
        <w:t xml:space="preserve">materias </w:t>
      </w:r>
      <w:r w:rsidR="001D0003" w:rsidRPr="00D007C1">
        <w:rPr>
          <w:lang w:val="es-ES_tradnl"/>
        </w:rPr>
        <w:t>relativas a la protección del ozono; y</w:t>
      </w:r>
    </w:p>
    <w:p w14:paraId="3C8927DB" w14:textId="77777777" w:rsidR="001D0003" w:rsidRPr="00D007C1" w:rsidRDefault="001D0003" w:rsidP="00D91A13">
      <w:pPr>
        <w:pStyle w:val="Heading2"/>
        <w:widowControl/>
        <w:rPr>
          <w:lang w:val="es-ES_tradnl"/>
        </w:rPr>
      </w:pPr>
      <w:r w:rsidRPr="00D007C1">
        <w:rPr>
          <w:lang w:val="es-ES_tradnl"/>
        </w:rPr>
        <w:t>La realización de campañas de sensibilización para los interesados directos, incluido el público en general.</w:t>
      </w:r>
    </w:p>
    <w:p w14:paraId="74CAD678" w14:textId="13DF91B0" w:rsidR="001D0003" w:rsidRPr="00D007C1" w:rsidRDefault="001D0003" w:rsidP="001D0003">
      <w:pPr>
        <w:pStyle w:val="Heading1"/>
        <w:numPr>
          <w:ilvl w:val="0"/>
          <w:numId w:val="0"/>
        </w:numPr>
        <w:rPr>
          <w:u w:val="single"/>
          <w:lang w:val="es-ES_tradnl"/>
        </w:rPr>
      </w:pPr>
      <w:r w:rsidRPr="00D007C1">
        <w:rPr>
          <w:u w:val="single"/>
          <w:lang w:val="es-ES_tradnl"/>
        </w:rPr>
        <w:t xml:space="preserve">Supervisión y presentación de informes </w:t>
      </w:r>
      <w:r w:rsidR="00826C8D">
        <w:rPr>
          <w:u w:val="single"/>
          <w:lang w:val="es-ES_tradnl"/>
        </w:rPr>
        <w:t xml:space="preserve">sobre </w:t>
      </w:r>
      <w:r w:rsidRPr="00D007C1">
        <w:rPr>
          <w:u w:val="single"/>
          <w:lang w:val="es-ES_tradnl"/>
        </w:rPr>
        <w:t>sustancias controladas</w:t>
      </w:r>
    </w:p>
    <w:p w14:paraId="2492B899" w14:textId="0E17DAED" w:rsidR="001D0003" w:rsidRPr="00D007C1" w:rsidRDefault="008C7BF4" w:rsidP="009E2CA9">
      <w:pPr>
        <w:pStyle w:val="Heading1"/>
        <w:rPr>
          <w:rFonts w:ascii="TimesNewRomanPSMT" w:hAnsi="TimesNewRomanPSMT" w:cs="TimesNewRomanPSMT"/>
          <w:lang w:val="es-ES_tradnl"/>
        </w:rPr>
      </w:pPr>
      <w:r>
        <w:rPr>
          <w:lang w:val="es-ES_tradnl"/>
        </w:rPr>
        <w:t xml:space="preserve">Conforme a </w:t>
      </w:r>
      <w:r w:rsidR="001D0003" w:rsidRPr="00D007C1">
        <w:rPr>
          <w:lang w:val="es-ES_tradnl"/>
        </w:rPr>
        <w:t xml:space="preserve">los requisitos de </w:t>
      </w:r>
      <w:r w:rsidR="00DC5C53">
        <w:rPr>
          <w:lang w:val="es-ES_tradnl"/>
        </w:rPr>
        <w:t xml:space="preserve">información </w:t>
      </w:r>
      <w:r w:rsidR="003B1208" w:rsidRPr="003B1208">
        <w:rPr>
          <w:lang w:val="es-ES_tradnl"/>
        </w:rPr>
        <w:t>del Artículo 7</w:t>
      </w:r>
      <w:r w:rsidR="003B1208">
        <w:rPr>
          <w:lang w:val="es-ES_tradnl"/>
        </w:rPr>
        <w:t xml:space="preserve"> </w:t>
      </w:r>
      <w:r w:rsidR="001D0003" w:rsidRPr="00D007C1">
        <w:rPr>
          <w:lang w:val="es-ES_tradnl"/>
        </w:rPr>
        <w:t xml:space="preserve">del Protocolo de Montreal, todos los </w:t>
      </w:r>
      <w:r w:rsidR="006B3114">
        <w:rPr>
          <w:lang w:val="es-ES_tradnl"/>
        </w:rPr>
        <w:t xml:space="preserve">países del </w:t>
      </w:r>
      <w:r w:rsidR="00F75F2E">
        <w:rPr>
          <w:lang w:val="es-ES_tradnl"/>
        </w:rPr>
        <w:t>artículo 5</w:t>
      </w:r>
      <w:r w:rsidR="009601DB">
        <w:rPr>
          <w:lang w:val="es-ES_tradnl"/>
        </w:rPr>
        <w:t xml:space="preserve"> </w:t>
      </w:r>
      <w:r w:rsidR="005E5DC0">
        <w:rPr>
          <w:lang w:val="es-ES_tradnl"/>
        </w:rPr>
        <w:t>notifican</w:t>
      </w:r>
      <w:r w:rsidR="001D0003" w:rsidRPr="00D007C1">
        <w:rPr>
          <w:lang w:val="es-ES_tradnl"/>
        </w:rPr>
        <w:t xml:space="preserve"> </w:t>
      </w:r>
      <w:r w:rsidR="00B116B1" w:rsidRPr="00B116B1">
        <w:rPr>
          <w:lang w:val="es-ES_tradnl"/>
        </w:rPr>
        <w:t xml:space="preserve">a la Secretaría del Ozono </w:t>
      </w:r>
      <w:r w:rsidR="00FF31F2">
        <w:rPr>
          <w:lang w:val="es-ES_tradnl"/>
        </w:rPr>
        <w:t>sobre la importación, exportación</w:t>
      </w:r>
      <w:r w:rsidR="001D0003" w:rsidRPr="00D007C1">
        <w:rPr>
          <w:lang w:val="es-ES_tradnl"/>
        </w:rPr>
        <w:t xml:space="preserve"> y producción de sustancias controladas, </w:t>
      </w:r>
      <w:r w:rsidR="0024205C">
        <w:rPr>
          <w:lang w:val="es-ES_tradnl"/>
        </w:rPr>
        <w:t xml:space="preserve">en tanto que </w:t>
      </w:r>
      <w:r w:rsidR="001D0003" w:rsidRPr="00D007C1">
        <w:rPr>
          <w:lang w:val="es-ES_tradnl"/>
        </w:rPr>
        <w:t xml:space="preserve">todas las Partes que han recibido </w:t>
      </w:r>
      <w:r w:rsidR="00780F0F">
        <w:rPr>
          <w:lang w:val="es-ES_tradnl"/>
        </w:rPr>
        <w:t xml:space="preserve">recursos </w:t>
      </w:r>
      <w:r w:rsidR="001D0003" w:rsidRPr="00D007C1">
        <w:rPr>
          <w:lang w:val="es-ES_tradnl"/>
        </w:rPr>
        <w:t xml:space="preserve">del Fondo Multilateral </w:t>
      </w:r>
      <w:r w:rsidR="00485773">
        <w:rPr>
          <w:lang w:val="es-ES_tradnl"/>
        </w:rPr>
        <w:t xml:space="preserve">informan </w:t>
      </w:r>
      <w:r w:rsidR="001D0003" w:rsidRPr="00D007C1">
        <w:rPr>
          <w:lang w:val="es-ES_tradnl"/>
        </w:rPr>
        <w:t xml:space="preserve">a la Secretaría </w:t>
      </w:r>
      <w:r w:rsidR="009930FD">
        <w:rPr>
          <w:lang w:val="es-ES_tradnl"/>
        </w:rPr>
        <w:t xml:space="preserve">del Fondo </w:t>
      </w:r>
      <w:r w:rsidR="001D0003" w:rsidRPr="00D007C1">
        <w:rPr>
          <w:lang w:val="es-ES_tradnl"/>
        </w:rPr>
        <w:t>sobre la ma</w:t>
      </w:r>
      <w:r w:rsidR="007F773D">
        <w:rPr>
          <w:lang w:val="es-ES_tradnl"/>
        </w:rPr>
        <w:t xml:space="preserve">rcha </w:t>
      </w:r>
      <w:r w:rsidR="001D0003" w:rsidRPr="00D007C1">
        <w:rPr>
          <w:lang w:val="es-ES_tradnl"/>
        </w:rPr>
        <w:t xml:space="preserve">del </w:t>
      </w:r>
      <w:r w:rsidR="0014359F">
        <w:rPr>
          <w:lang w:val="es-ES_tradnl"/>
        </w:rPr>
        <w:t>programa país</w:t>
      </w:r>
      <w:r w:rsidR="001D0003" w:rsidRPr="00D007C1">
        <w:rPr>
          <w:lang w:val="es-ES_tradnl"/>
        </w:rPr>
        <w:t>.</w:t>
      </w:r>
      <w:r w:rsidR="001D0003" w:rsidRPr="003B2BFA">
        <w:rPr>
          <w:rStyle w:val="FootnoteReference"/>
          <w:lang w:val="es-ES_tradnl"/>
        </w:rPr>
        <w:footnoteReference w:id="14"/>
      </w:r>
    </w:p>
    <w:p w14:paraId="33CCBC19" w14:textId="76C7BAB5" w:rsidR="00307B38" w:rsidRDefault="001D0003" w:rsidP="001D0003">
      <w:pPr>
        <w:pStyle w:val="Heading1"/>
        <w:rPr>
          <w:lang w:val="es-ES_tradnl"/>
        </w:rPr>
      </w:pPr>
      <w:r w:rsidRPr="00D007C1">
        <w:rPr>
          <w:lang w:val="es-ES_tradnl"/>
        </w:rPr>
        <w:lastRenderedPageBreak/>
        <w:t xml:space="preserve">Los informes </w:t>
      </w:r>
      <w:r w:rsidR="008E6230">
        <w:rPr>
          <w:lang w:val="es-ES_tradnl"/>
        </w:rPr>
        <w:t>d</w:t>
      </w:r>
      <w:r w:rsidRPr="00D007C1">
        <w:rPr>
          <w:lang w:val="es-ES_tradnl"/>
        </w:rPr>
        <w:t xml:space="preserve">el </w:t>
      </w:r>
      <w:r w:rsidR="0014359F">
        <w:rPr>
          <w:lang w:val="es-ES_tradnl"/>
        </w:rPr>
        <w:t>programa país</w:t>
      </w:r>
      <w:r w:rsidRPr="00D007C1">
        <w:rPr>
          <w:lang w:val="es-ES_tradnl"/>
        </w:rPr>
        <w:t xml:space="preserve"> representan la única fuente de información sobre la distribución sectorial del uso de sustancias controladas en países del </w:t>
      </w:r>
      <w:r w:rsidR="00F75F2E">
        <w:rPr>
          <w:lang w:val="es-ES_tradnl"/>
        </w:rPr>
        <w:t>artículo 5</w:t>
      </w:r>
      <w:r w:rsidRPr="00D007C1">
        <w:rPr>
          <w:lang w:val="es-ES_tradnl"/>
        </w:rPr>
        <w:t xml:space="preserve">. </w:t>
      </w:r>
      <w:r w:rsidR="00983BBE">
        <w:rPr>
          <w:lang w:val="es-ES_tradnl"/>
        </w:rPr>
        <w:t xml:space="preserve">Sobre la base de </w:t>
      </w:r>
      <w:r w:rsidR="00032DB4">
        <w:rPr>
          <w:lang w:val="es-ES_tradnl"/>
        </w:rPr>
        <w:t xml:space="preserve">dichos </w:t>
      </w:r>
      <w:r w:rsidRPr="00D007C1">
        <w:rPr>
          <w:lang w:val="es-ES_tradnl"/>
        </w:rPr>
        <w:t>informes</w:t>
      </w:r>
      <w:r w:rsidR="008D3D7D">
        <w:rPr>
          <w:lang w:val="es-ES_tradnl"/>
        </w:rPr>
        <w:t>,</w:t>
      </w:r>
      <w:r w:rsidRPr="00D007C1">
        <w:rPr>
          <w:lang w:val="es-ES_tradnl"/>
        </w:rPr>
        <w:t xml:space="preserve"> la Secretaría </w:t>
      </w:r>
      <w:r w:rsidR="00B835A0">
        <w:rPr>
          <w:lang w:val="es-ES_tradnl"/>
        </w:rPr>
        <w:t xml:space="preserve">elabora </w:t>
      </w:r>
      <w:r w:rsidRPr="00D007C1">
        <w:rPr>
          <w:lang w:val="es-ES_tradnl"/>
        </w:rPr>
        <w:t>un documento sobre datos</w:t>
      </w:r>
      <w:r w:rsidR="002030BB">
        <w:rPr>
          <w:lang w:val="es-ES_tradnl"/>
        </w:rPr>
        <w:t xml:space="preserve"> y perspectivas de cumplimiento</w:t>
      </w:r>
      <w:r w:rsidRPr="00D007C1">
        <w:rPr>
          <w:lang w:val="es-ES_tradnl"/>
        </w:rPr>
        <w:t xml:space="preserve"> que se presenta </w:t>
      </w:r>
      <w:r w:rsidR="0021154F" w:rsidRPr="0021154F">
        <w:rPr>
          <w:lang w:val="es-ES_tradnl"/>
        </w:rPr>
        <w:t xml:space="preserve">como documento informativo </w:t>
      </w:r>
      <w:r w:rsidRPr="00D007C1">
        <w:rPr>
          <w:lang w:val="es-ES_tradnl"/>
        </w:rPr>
        <w:t>en ca</w:t>
      </w:r>
      <w:r w:rsidR="002140ED">
        <w:rPr>
          <w:lang w:val="es-ES_tradnl"/>
        </w:rPr>
        <w:t>da reunión del Comité Ejecutivo</w:t>
      </w:r>
      <w:r w:rsidRPr="00D007C1">
        <w:rPr>
          <w:lang w:val="es-ES_tradnl"/>
        </w:rPr>
        <w:t xml:space="preserve"> y del </w:t>
      </w:r>
      <w:r w:rsidR="00162F9C" w:rsidRPr="00162F9C">
        <w:rPr>
          <w:lang w:val="es-ES_tradnl"/>
        </w:rPr>
        <w:t>Comité de Aplicación establecido con arreglo al procedimiento relativo al incumplimiento del Protocolo de Montreal</w:t>
      </w:r>
      <w:r w:rsidRPr="00D007C1">
        <w:rPr>
          <w:lang w:val="es-ES_tradnl"/>
        </w:rPr>
        <w:t>.</w:t>
      </w:r>
    </w:p>
    <w:p w14:paraId="17044BAB" w14:textId="24EF986C" w:rsidR="001D0003" w:rsidRPr="00D007C1" w:rsidRDefault="006450CA" w:rsidP="001D0003">
      <w:pPr>
        <w:pStyle w:val="Heading1"/>
        <w:rPr>
          <w:lang w:val="es-ES_tradnl"/>
        </w:rPr>
      </w:pPr>
      <w:r>
        <w:rPr>
          <w:lang w:val="es-ES_tradnl"/>
        </w:rPr>
        <w:t>Dicho</w:t>
      </w:r>
      <w:r w:rsidR="001D0003" w:rsidRPr="00D007C1">
        <w:rPr>
          <w:lang w:val="es-ES_tradnl"/>
        </w:rPr>
        <w:t xml:space="preserve"> documento resume datos e información de los informes de los </w:t>
      </w:r>
      <w:r w:rsidR="00BF0A67">
        <w:rPr>
          <w:lang w:val="es-ES_tradnl"/>
        </w:rPr>
        <w:t>programas país</w:t>
      </w:r>
      <w:r w:rsidR="001D0003" w:rsidRPr="00D007C1">
        <w:rPr>
          <w:lang w:val="es-ES_tradnl"/>
        </w:rPr>
        <w:t xml:space="preserve">, y </w:t>
      </w:r>
      <w:r w:rsidR="00554FBA">
        <w:rPr>
          <w:lang w:val="es-ES_tradnl"/>
        </w:rPr>
        <w:t>realiza</w:t>
      </w:r>
      <w:r w:rsidR="001D0003" w:rsidRPr="00D007C1">
        <w:rPr>
          <w:lang w:val="es-ES_tradnl"/>
        </w:rPr>
        <w:t xml:space="preserve">, entre otras cosas, un análisis del estado de cumplimiento de las medidas de control </w:t>
      </w:r>
      <w:r w:rsidR="00EE166F">
        <w:rPr>
          <w:lang w:val="es-ES_tradnl"/>
        </w:rPr>
        <w:t xml:space="preserve">dispuestas en el </w:t>
      </w:r>
      <w:r w:rsidR="001D0003" w:rsidRPr="00D007C1">
        <w:rPr>
          <w:lang w:val="es-ES_tradnl"/>
        </w:rPr>
        <w:t>Protocolo (</w:t>
      </w:r>
      <w:r w:rsidR="00625025">
        <w:rPr>
          <w:lang w:val="es-ES_tradnl"/>
        </w:rPr>
        <w:t>a la fecha</w:t>
      </w:r>
      <w:r w:rsidR="003C56D1">
        <w:rPr>
          <w:lang w:val="es-ES_tradnl"/>
        </w:rPr>
        <w:t>, la eliminación definitiva de</w:t>
      </w:r>
      <w:r w:rsidR="001D0003" w:rsidRPr="00D007C1">
        <w:rPr>
          <w:lang w:val="es-ES_tradnl"/>
        </w:rPr>
        <w:t xml:space="preserve"> metilbromuro y </w:t>
      </w:r>
      <w:r w:rsidR="001D0003" w:rsidRPr="00D007C1">
        <w:rPr>
          <w:color w:val="000000"/>
          <w:spacing w:val="-2"/>
          <w:lang w:val="es-ES_tradnl"/>
        </w:rPr>
        <w:t>tricloroetano</w:t>
      </w:r>
      <w:r w:rsidR="00C27915">
        <w:rPr>
          <w:color w:val="000000"/>
          <w:spacing w:val="-2"/>
          <w:lang w:val="es-ES_tradnl"/>
        </w:rPr>
        <w:t>,</w:t>
      </w:r>
      <w:r w:rsidR="001D0003" w:rsidRPr="00D007C1">
        <w:rPr>
          <w:lang w:val="es-ES_tradnl"/>
        </w:rPr>
        <w:t xml:space="preserve"> </w:t>
      </w:r>
      <w:r w:rsidR="00C27915">
        <w:rPr>
          <w:lang w:val="es-ES_tradnl"/>
        </w:rPr>
        <w:t xml:space="preserve">la </w:t>
      </w:r>
      <w:r w:rsidR="001D0003" w:rsidRPr="00D007C1">
        <w:rPr>
          <w:lang w:val="es-ES_tradnl"/>
        </w:rPr>
        <w:t xml:space="preserve">reducción </w:t>
      </w:r>
      <w:r w:rsidR="00C27915">
        <w:rPr>
          <w:lang w:val="es-ES_tradnl"/>
        </w:rPr>
        <w:t xml:space="preserve">del </w:t>
      </w:r>
      <w:r w:rsidR="004752D1">
        <w:rPr>
          <w:lang w:val="es-ES_tradnl"/>
        </w:rPr>
        <w:t>10</w:t>
      </w:r>
      <w:r w:rsidR="00C27915" w:rsidRPr="00C27915">
        <w:rPr>
          <w:lang w:val="es-ES_tradnl"/>
        </w:rPr>
        <w:t xml:space="preserve">% </w:t>
      </w:r>
      <w:r w:rsidR="00DF1CD3">
        <w:rPr>
          <w:lang w:val="es-ES_tradnl"/>
        </w:rPr>
        <w:t xml:space="preserve">de </w:t>
      </w:r>
      <w:r w:rsidR="003F4B05">
        <w:rPr>
          <w:lang w:val="es-ES_tradnl"/>
        </w:rPr>
        <w:t xml:space="preserve">los </w:t>
      </w:r>
      <w:r w:rsidR="00DF1CD3">
        <w:rPr>
          <w:lang w:val="es-ES_tradnl"/>
        </w:rPr>
        <w:t>HCFC</w:t>
      </w:r>
      <w:r w:rsidR="0000052E">
        <w:rPr>
          <w:lang w:val="es-ES_tradnl"/>
        </w:rPr>
        <w:t xml:space="preserve"> antes de 2015</w:t>
      </w:r>
      <w:r w:rsidR="001D0003" w:rsidRPr="00D007C1">
        <w:rPr>
          <w:lang w:val="es-ES_tradnl"/>
        </w:rPr>
        <w:t xml:space="preserve"> y </w:t>
      </w:r>
      <w:r w:rsidR="00B04BBB">
        <w:rPr>
          <w:lang w:val="es-ES_tradnl"/>
        </w:rPr>
        <w:t xml:space="preserve">la </w:t>
      </w:r>
      <w:r w:rsidR="001D0003" w:rsidRPr="00D007C1">
        <w:rPr>
          <w:lang w:val="es-ES_tradnl"/>
        </w:rPr>
        <w:t xml:space="preserve">reducción </w:t>
      </w:r>
      <w:r w:rsidR="00B04BBB">
        <w:rPr>
          <w:lang w:val="es-ES_tradnl"/>
        </w:rPr>
        <w:t xml:space="preserve">del </w:t>
      </w:r>
      <w:r w:rsidR="00B04BBB" w:rsidRPr="00B04BBB">
        <w:rPr>
          <w:lang w:val="es-ES_tradnl"/>
        </w:rPr>
        <w:t>35</w:t>
      </w:r>
      <w:r w:rsidR="00AB1437">
        <w:rPr>
          <w:lang w:val="es-ES_tradnl"/>
        </w:rPr>
        <w:t>%</w:t>
      </w:r>
      <w:r w:rsidR="00B04BBB" w:rsidRPr="00B04BBB">
        <w:rPr>
          <w:lang w:val="es-ES_tradnl"/>
        </w:rPr>
        <w:t xml:space="preserve"> </w:t>
      </w:r>
      <w:r w:rsidR="00DF1CD3">
        <w:rPr>
          <w:lang w:val="es-ES_tradnl"/>
        </w:rPr>
        <w:t>de HCFC</w:t>
      </w:r>
      <w:r w:rsidR="001D0003" w:rsidRPr="00D007C1">
        <w:rPr>
          <w:lang w:val="es-ES_tradnl"/>
        </w:rPr>
        <w:t xml:space="preserve"> antes del</w:t>
      </w:r>
      <w:r w:rsidR="00B563A6">
        <w:rPr>
          <w:lang w:val="es-ES_tradnl"/>
        </w:rPr>
        <w:t xml:space="preserve"> 1º de </w:t>
      </w:r>
      <w:r w:rsidR="00522D16">
        <w:rPr>
          <w:lang w:val="es-ES_tradnl"/>
        </w:rPr>
        <w:t>enero de 2020).</w:t>
      </w:r>
    </w:p>
    <w:p w14:paraId="1AD7A33C" w14:textId="26F8FD41" w:rsidR="001D0003" w:rsidRPr="00D007C1" w:rsidRDefault="001D0003" w:rsidP="001D0003">
      <w:pPr>
        <w:pStyle w:val="Heading1"/>
        <w:rPr>
          <w:szCs w:val="28"/>
          <w:lang w:val="es-ES_tradnl"/>
        </w:rPr>
      </w:pPr>
      <w:r w:rsidRPr="00D007C1">
        <w:rPr>
          <w:lang w:val="es-ES_tradnl"/>
        </w:rPr>
        <w:t xml:space="preserve">El documento compara los datos de consumo y producción </w:t>
      </w:r>
      <w:r w:rsidR="00654416">
        <w:rPr>
          <w:lang w:val="es-ES_tradnl"/>
        </w:rPr>
        <w:t xml:space="preserve">en </w:t>
      </w:r>
      <w:r w:rsidRPr="00D007C1">
        <w:rPr>
          <w:lang w:val="es-ES_tradnl"/>
        </w:rPr>
        <w:t xml:space="preserve">los informes de los </w:t>
      </w:r>
      <w:r w:rsidR="00BF0A67">
        <w:rPr>
          <w:lang w:val="es-ES_tradnl"/>
        </w:rPr>
        <w:t>programas país</w:t>
      </w:r>
      <w:r w:rsidRPr="00D007C1">
        <w:rPr>
          <w:lang w:val="es-ES_tradnl"/>
        </w:rPr>
        <w:t xml:space="preserve"> </w:t>
      </w:r>
      <w:r w:rsidR="00656BB9">
        <w:rPr>
          <w:lang w:val="es-ES_tradnl"/>
        </w:rPr>
        <w:t xml:space="preserve">y del </w:t>
      </w:r>
      <w:r w:rsidR="00E4362D">
        <w:rPr>
          <w:lang w:val="es-ES_tradnl"/>
        </w:rPr>
        <w:t>Artículo 7</w:t>
      </w:r>
      <w:r w:rsidR="00CC0D15">
        <w:rPr>
          <w:lang w:val="es-ES_tradnl"/>
        </w:rPr>
        <w:t xml:space="preserve"> </w:t>
      </w:r>
      <w:r w:rsidRPr="00D007C1">
        <w:rPr>
          <w:lang w:val="es-ES_tradnl"/>
        </w:rPr>
        <w:t xml:space="preserve">e identifica posibles </w:t>
      </w:r>
      <w:r w:rsidR="00CC0D15">
        <w:rPr>
          <w:lang w:val="es-ES_tradnl"/>
        </w:rPr>
        <w:t xml:space="preserve">incongruencias </w:t>
      </w:r>
      <w:r w:rsidR="00101126">
        <w:rPr>
          <w:lang w:val="es-ES_tradnl"/>
        </w:rPr>
        <w:t>entre ambos</w:t>
      </w:r>
      <w:r w:rsidR="00AF6891">
        <w:rPr>
          <w:lang w:val="es-ES_tradnl"/>
        </w:rPr>
        <w:t>,</w:t>
      </w:r>
      <w:r w:rsidRPr="003B2BFA">
        <w:rPr>
          <w:rStyle w:val="FootnoteReference"/>
          <w:lang w:val="es-ES_tradnl"/>
        </w:rPr>
        <w:footnoteReference w:id="15"/>
      </w:r>
      <w:r w:rsidRPr="00D007C1">
        <w:rPr>
          <w:lang w:val="es-ES_tradnl"/>
        </w:rPr>
        <w:t xml:space="preserve"> </w:t>
      </w:r>
      <w:r w:rsidR="0050276E">
        <w:rPr>
          <w:lang w:val="es-ES_tradnl"/>
        </w:rPr>
        <w:t>materia</w:t>
      </w:r>
      <w:r w:rsidR="00C637C3">
        <w:rPr>
          <w:lang w:val="es-ES_tradnl"/>
        </w:rPr>
        <w:t xml:space="preserve"> </w:t>
      </w:r>
      <w:r w:rsidR="00AF6891">
        <w:rPr>
          <w:lang w:val="es-ES_tradnl"/>
        </w:rPr>
        <w:t xml:space="preserve">que en </w:t>
      </w:r>
      <w:r w:rsidR="000D7E83">
        <w:rPr>
          <w:lang w:val="es-ES_tradnl"/>
        </w:rPr>
        <w:t xml:space="preserve">más </w:t>
      </w:r>
      <w:r w:rsidR="00385031">
        <w:rPr>
          <w:lang w:val="es-ES_tradnl"/>
        </w:rPr>
        <w:t>de algún ocasión</w:t>
      </w:r>
      <w:r w:rsidRPr="00D007C1">
        <w:rPr>
          <w:lang w:val="es-ES_tradnl"/>
        </w:rPr>
        <w:t xml:space="preserve"> se ha </w:t>
      </w:r>
      <w:r w:rsidR="001E0D7E">
        <w:rPr>
          <w:lang w:val="es-ES_tradnl"/>
        </w:rPr>
        <w:t>hecho ver a</w:t>
      </w:r>
      <w:r w:rsidRPr="00D007C1">
        <w:rPr>
          <w:lang w:val="es-ES_tradnl"/>
        </w:rPr>
        <w:t xml:space="preserve">l Comité Ejecutivo y las Partes en el Protocolo de Montreal. Si bien los usos sectoriales notificados </w:t>
      </w:r>
      <w:r w:rsidR="00FA4E4A">
        <w:rPr>
          <w:lang w:val="es-ES_tradnl"/>
        </w:rPr>
        <w:t xml:space="preserve">bajo el </w:t>
      </w:r>
      <w:r w:rsidR="0014359F">
        <w:rPr>
          <w:lang w:val="es-ES_tradnl"/>
        </w:rPr>
        <w:t>programa país</w:t>
      </w:r>
      <w:r w:rsidRPr="00D007C1">
        <w:rPr>
          <w:lang w:val="es-ES_tradnl"/>
        </w:rPr>
        <w:t xml:space="preserve"> en un </w:t>
      </w:r>
      <w:r w:rsidR="005E5FD7" w:rsidRPr="005E5FD7">
        <w:rPr>
          <w:lang w:val="es-ES_tradnl"/>
        </w:rPr>
        <w:t xml:space="preserve">determinado </w:t>
      </w:r>
      <w:r w:rsidR="00E4362D">
        <w:rPr>
          <w:lang w:val="es-ES_tradnl"/>
        </w:rPr>
        <w:t xml:space="preserve">año </w:t>
      </w:r>
      <w:r w:rsidRPr="00D007C1">
        <w:rPr>
          <w:lang w:val="es-ES_tradnl"/>
        </w:rPr>
        <w:t xml:space="preserve">pueden diferir de las importaciones </w:t>
      </w:r>
      <w:r w:rsidR="0029549C">
        <w:rPr>
          <w:lang w:val="es-ES_tradnl"/>
        </w:rPr>
        <w:t xml:space="preserve">informadas </w:t>
      </w:r>
      <w:r w:rsidR="00CA6929">
        <w:rPr>
          <w:lang w:val="es-ES_tradnl"/>
        </w:rPr>
        <w:t xml:space="preserve">bajo el </w:t>
      </w:r>
      <w:r w:rsidR="00E4362D">
        <w:rPr>
          <w:lang w:val="es-ES_tradnl"/>
        </w:rPr>
        <w:t>Artículo 7</w:t>
      </w:r>
      <w:r w:rsidR="00622B9B">
        <w:rPr>
          <w:lang w:val="es-ES_tradnl"/>
        </w:rPr>
        <w:t>, tales diferencias debe</w:t>
      </w:r>
      <w:r w:rsidRPr="00D007C1">
        <w:rPr>
          <w:lang w:val="es-ES_tradnl"/>
        </w:rPr>
        <w:t xml:space="preserve">n explicarse (p. ej., que una </w:t>
      </w:r>
      <w:r w:rsidR="002B4FE9">
        <w:rPr>
          <w:lang w:val="es-ES_tradnl"/>
        </w:rPr>
        <w:t xml:space="preserve">partida </w:t>
      </w:r>
      <w:r w:rsidRPr="00D007C1">
        <w:rPr>
          <w:lang w:val="es-ES_tradnl"/>
        </w:rPr>
        <w:t xml:space="preserve">que </w:t>
      </w:r>
      <w:r w:rsidR="000F790F">
        <w:rPr>
          <w:lang w:val="es-ES_tradnl"/>
        </w:rPr>
        <w:t>ingresó</w:t>
      </w:r>
      <w:r w:rsidRPr="00D007C1">
        <w:rPr>
          <w:lang w:val="es-ES_tradnl"/>
        </w:rPr>
        <w:t xml:space="preserve"> al país </w:t>
      </w:r>
      <w:r w:rsidR="00FA0EC2">
        <w:rPr>
          <w:lang w:val="es-ES_tradnl"/>
        </w:rPr>
        <w:t xml:space="preserve">un </w:t>
      </w:r>
      <w:r w:rsidRPr="00D007C1">
        <w:rPr>
          <w:lang w:val="es-ES_tradnl"/>
        </w:rPr>
        <w:t xml:space="preserve">año se utilizó </w:t>
      </w:r>
      <w:r w:rsidR="000F790F">
        <w:rPr>
          <w:lang w:val="es-ES_tradnl"/>
        </w:rPr>
        <w:t>a</w:t>
      </w:r>
      <w:r w:rsidRPr="00D007C1">
        <w:rPr>
          <w:lang w:val="es-ES_tradnl"/>
        </w:rPr>
        <w:t xml:space="preserve">l siguiente, </w:t>
      </w:r>
      <w:r w:rsidR="00B00AEF">
        <w:rPr>
          <w:lang w:val="es-ES_tradnl"/>
        </w:rPr>
        <w:t xml:space="preserve">que </w:t>
      </w:r>
      <w:r w:rsidR="008C26AA">
        <w:rPr>
          <w:lang w:val="es-ES_tradnl"/>
        </w:rPr>
        <w:t>se acopió</w:t>
      </w:r>
      <w:r w:rsidRPr="00D007C1">
        <w:rPr>
          <w:lang w:val="es-ES_tradnl"/>
        </w:rPr>
        <w:t xml:space="preserve">, </w:t>
      </w:r>
      <w:r w:rsidR="00B421FA">
        <w:rPr>
          <w:lang w:val="es-ES_tradnl"/>
        </w:rPr>
        <w:t xml:space="preserve">o bien </w:t>
      </w:r>
      <w:r w:rsidRPr="00D007C1">
        <w:rPr>
          <w:lang w:val="es-ES_tradnl"/>
        </w:rPr>
        <w:t xml:space="preserve">otras razones). Además, </w:t>
      </w:r>
      <w:r w:rsidR="009E51AC">
        <w:rPr>
          <w:lang w:val="es-ES_tradnl"/>
        </w:rPr>
        <w:t xml:space="preserve">salvo </w:t>
      </w:r>
      <w:r w:rsidR="00047CD0">
        <w:rPr>
          <w:lang w:val="es-ES_tradnl"/>
        </w:rPr>
        <w:t xml:space="preserve">las </w:t>
      </w:r>
      <w:r w:rsidRPr="00D007C1">
        <w:rPr>
          <w:lang w:val="es-ES_tradnl"/>
        </w:rPr>
        <w:t xml:space="preserve">sustancias controladas presentes en polioles premezclados, las importaciones notificadas </w:t>
      </w:r>
      <w:r w:rsidR="0071755D">
        <w:rPr>
          <w:lang w:val="es-ES_tradnl"/>
        </w:rPr>
        <w:t xml:space="preserve">en el </w:t>
      </w:r>
      <w:r w:rsidR="0014359F">
        <w:rPr>
          <w:lang w:val="es-ES_tradnl"/>
        </w:rPr>
        <w:t>programa país</w:t>
      </w:r>
      <w:r w:rsidRPr="00D007C1">
        <w:rPr>
          <w:lang w:val="es-ES_tradnl"/>
        </w:rPr>
        <w:t xml:space="preserve"> no </w:t>
      </w:r>
      <w:r w:rsidR="00675FA9">
        <w:rPr>
          <w:lang w:val="es-ES_tradnl"/>
        </w:rPr>
        <w:t xml:space="preserve">debiesen </w:t>
      </w:r>
      <w:r w:rsidR="00D061B9">
        <w:rPr>
          <w:lang w:val="es-ES_tradnl"/>
        </w:rPr>
        <w:t>diferir de las notificadas</w:t>
      </w:r>
      <w:r w:rsidRPr="00D007C1">
        <w:rPr>
          <w:lang w:val="es-ES_tradnl"/>
        </w:rPr>
        <w:t xml:space="preserve"> </w:t>
      </w:r>
      <w:r w:rsidR="00D061B9">
        <w:rPr>
          <w:lang w:val="es-ES_tradnl"/>
        </w:rPr>
        <w:t xml:space="preserve">bajo el </w:t>
      </w:r>
      <w:r w:rsidR="00D061B9" w:rsidRPr="00D007C1">
        <w:rPr>
          <w:lang w:val="es-ES_tradnl"/>
        </w:rPr>
        <w:t xml:space="preserve">Artículo </w:t>
      </w:r>
      <w:r w:rsidRPr="00D007C1">
        <w:rPr>
          <w:lang w:val="es-ES_tradnl"/>
        </w:rPr>
        <w:t xml:space="preserve">7. En el caso de </w:t>
      </w:r>
      <w:r w:rsidR="002313B4">
        <w:rPr>
          <w:lang w:val="es-ES_tradnl"/>
        </w:rPr>
        <w:t>discrepancia</w:t>
      </w:r>
      <w:r w:rsidR="00461085">
        <w:rPr>
          <w:lang w:val="es-ES_tradnl"/>
        </w:rPr>
        <w:t>s</w:t>
      </w:r>
      <w:r w:rsidRPr="00D007C1">
        <w:rPr>
          <w:lang w:val="es-ES_tradnl"/>
        </w:rPr>
        <w:t xml:space="preserve"> </w:t>
      </w:r>
      <w:r w:rsidR="00D63AF3">
        <w:rPr>
          <w:lang w:val="es-ES_tradnl"/>
        </w:rPr>
        <w:t>que no tengan</w:t>
      </w:r>
      <w:r w:rsidR="00B1145E">
        <w:rPr>
          <w:lang w:val="es-ES_tradnl"/>
        </w:rPr>
        <w:t xml:space="preserve"> </w:t>
      </w:r>
      <w:r w:rsidR="00D61B75">
        <w:rPr>
          <w:lang w:val="es-ES_tradnl"/>
        </w:rPr>
        <w:t>explicación</w:t>
      </w:r>
      <w:r w:rsidRPr="00D007C1">
        <w:rPr>
          <w:lang w:val="es-ES_tradnl"/>
        </w:rPr>
        <w:t>, el Comité solicita a los organismos bilaterales y de ejecución que ayuden a los Gobiernos a aclarar los motivos</w:t>
      </w:r>
      <w:r w:rsidRPr="00D007C1">
        <w:rPr>
          <w:szCs w:val="28"/>
          <w:lang w:val="es-ES_tradnl"/>
        </w:rPr>
        <w:t xml:space="preserve">. Los dos conjuntos de datos independientes y la comparación de </w:t>
      </w:r>
      <w:r w:rsidR="003F6C18">
        <w:rPr>
          <w:szCs w:val="28"/>
          <w:lang w:val="es-ES_tradnl"/>
        </w:rPr>
        <w:t xml:space="preserve">los </w:t>
      </w:r>
      <w:r w:rsidRPr="00D007C1">
        <w:rPr>
          <w:szCs w:val="28"/>
          <w:lang w:val="es-ES_tradnl"/>
        </w:rPr>
        <w:t xml:space="preserve">datos notificados </w:t>
      </w:r>
      <w:r w:rsidR="00682235">
        <w:rPr>
          <w:szCs w:val="28"/>
          <w:lang w:val="es-ES_tradnl"/>
        </w:rPr>
        <w:t xml:space="preserve">por </w:t>
      </w:r>
      <w:r w:rsidRPr="00D007C1">
        <w:rPr>
          <w:szCs w:val="28"/>
          <w:lang w:val="es-ES_tradnl"/>
        </w:rPr>
        <w:t xml:space="preserve">cada uno ofrecen un mecanismo útil de </w:t>
      </w:r>
      <w:r w:rsidR="003024C5">
        <w:rPr>
          <w:szCs w:val="28"/>
          <w:lang w:val="es-ES_tradnl"/>
        </w:rPr>
        <w:t xml:space="preserve">control de </w:t>
      </w:r>
      <w:r w:rsidRPr="00D007C1">
        <w:rPr>
          <w:szCs w:val="28"/>
          <w:lang w:val="es-ES_tradnl"/>
        </w:rPr>
        <w:t>calidad.</w:t>
      </w:r>
    </w:p>
    <w:p w14:paraId="7ACC4080" w14:textId="7E5674C5" w:rsidR="00307B38" w:rsidRDefault="001D0003" w:rsidP="001D0003">
      <w:pPr>
        <w:pStyle w:val="Heading1"/>
        <w:rPr>
          <w:szCs w:val="28"/>
          <w:lang w:val="es-ES_tradnl"/>
        </w:rPr>
      </w:pPr>
      <w:r w:rsidRPr="00D007C1">
        <w:rPr>
          <w:szCs w:val="28"/>
          <w:lang w:val="es-ES_tradnl"/>
        </w:rPr>
        <w:t xml:space="preserve">Los países del </w:t>
      </w:r>
      <w:r w:rsidR="00F75F2E">
        <w:rPr>
          <w:szCs w:val="28"/>
          <w:lang w:val="es-ES_tradnl"/>
        </w:rPr>
        <w:t>artículo 5</w:t>
      </w:r>
      <w:r w:rsidRPr="00D007C1">
        <w:rPr>
          <w:szCs w:val="28"/>
          <w:lang w:val="es-ES_tradnl"/>
        </w:rPr>
        <w:t xml:space="preserve"> también incluyen </w:t>
      </w:r>
      <w:r w:rsidR="006243CD" w:rsidRPr="006243CD">
        <w:rPr>
          <w:szCs w:val="28"/>
          <w:lang w:val="es-ES_tradnl"/>
        </w:rPr>
        <w:t xml:space="preserve">en sus propuestas </w:t>
      </w:r>
      <w:r w:rsidRPr="00D007C1">
        <w:rPr>
          <w:szCs w:val="28"/>
          <w:lang w:val="es-ES_tradnl"/>
        </w:rPr>
        <w:t xml:space="preserve">datos de consumo y </w:t>
      </w:r>
      <w:r w:rsidR="00021C51">
        <w:rPr>
          <w:szCs w:val="28"/>
          <w:lang w:val="es-ES_tradnl"/>
        </w:rPr>
        <w:t>producción (cuando corresponda)</w:t>
      </w:r>
      <w:r w:rsidR="00FC2EB5">
        <w:rPr>
          <w:szCs w:val="28"/>
          <w:lang w:val="es-ES_tradnl"/>
        </w:rPr>
        <w:t xml:space="preserve">. Los </w:t>
      </w:r>
      <w:r w:rsidRPr="00D007C1">
        <w:rPr>
          <w:szCs w:val="28"/>
          <w:lang w:val="es-ES_tradnl"/>
        </w:rPr>
        <w:t xml:space="preserve">datos notificados se comparan con los </w:t>
      </w:r>
      <w:r w:rsidR="001279B1">
        <w:rPr>
          <w:szCs w:val="28"/>
          <w:lang w:val="es-ES_tradnl"/>
        </w:rPr>
        <w:t xml:space="preserve">datos </w:t>
      </w:r>
      <w:r w:rsidRPr="00D007C1">
        <w:rPr>
          <w:szCs w:val="28"/>
          <w:lang w:val="es-ES_tradnl"/>
        </w:rPr>
        <w:t xml:space="preserve">de los </w:t>
      </w:r>
      <w:r w:rsidR="00BF0A67">
        <w:rPr>
          <w:szCs w:val="28"/>
          <w:lang w:val="es-ES_tradnl"/>
        </w:rPr>
        <w:t>programas país</w:t>
      </w:r>
      <w:r w:rsidRPr="00D007C1">
        <w:rPr>
          <w:szCs w:val="28"/>
          <w:lang w:val="es-ES_tradnl"/>
        </w:rPr>
        <w:t xml:space="preserve"> y </w:t>
      </w:r>
      <w:r w:rsidR="0070547E">
        <w:rPr>
          <w:szCs w:val="28"/>
          <w:lang w:val="es-ES_tradnl"/>
        </w:rPr>
        <w:t xml:space="preserve">del </w:t>
      </w:r>
      <w:r w:rsidR="00E4362D">
        <w:rPr>
          <w:szCs w:val="28"/>
          <w:lang w:val="es-ES_tradnl"/>
        </w:rPr>
        <w:t>Artículo 7</w:t>
      </w:r>
      <w:r w:rsidRPr="00D007C1">
        <w:rPr>
          <w:szCs w:val="28"/>
          <w:lang w:val="es-ES_tradnl"/>
        </w:rPr>
        <w:t xml:space="preserve"> a </w:t>
      </w:r>
      <w:r w:rsidR="00672399">
        <w:rPr>
          <w:szCs w:val="28"/>
          <w:lang w:val="es-ES_tradnl"/>
        </w:rPr>
        <w:t>fin de determinar el consumo y</w:t>
      </w:r>
      <w:r w:rsidRPr="00D007C1">
        <w:rPr>
          <w:szCs w:val="28"/>
          <w:lang w:val="es-ES_tradnl"/>
        </w:rPr>
        <w:t xml:space="preserve"> </w:t>
      </w:r>
      <w:r w:rsidR="00021C51">
        <w:rPr>
          <w:szCs w:val="28"/>
          <w:lang w:val="es-ES_tradnl"/>
        </w:rPr>
        <w:t>producción (cuando corresponda)</w:t>
      </w:r>
      <w:r w:rsidRPr="00D007C1">
        <w:rPr>
          <w:szCs w:val="28"/>
          <w:lang w:val="es-ES_tradnl"/>
        </w:rPr>
        <w:t xml:space="preserve"> </w:t>
      </w:r>
      <w:r w:rsidR="00672399" w:rsidRPr="00672399">
        <w:rPr>
          <w:szCs w:val="28"/>
          <w:lang w:val="es-ES_tradnl"/>
        </w:rPr>
        <w:t xml:space="preserve">admisibles </w:t>
      </w:r>
      <w:r w:rsidRPr="00D007C1">
        <w:rPr>
          <w:szCs w:val="28"/>
          <w:lang w:val="es-ES_tradnl"/>
        </w:rPr>
        <w:t xml:space="preserve">para </w:t>
      </w:r>
      <w:r w:rsidR="007F10FA">
        <w:rPr>
          <w:szCs w:val="28"/>
          <w:lang w:val="es-ES_tradnl"/>
        </w:rPr>
        <w:t>financiamiento</w:t>
      </w:r>
      <w:r w:rsidRPr="00D007C1">
        <w:rPr>
          <w:szCs w:val="28"/>
          <w:lang w:val="es-ES_tradnl"/>
        </w:rPr>
        <w:t>.</w:t>
      </w:r>
      <w:r w:rsidRPr="003B2BFA">
        <w:rPr>
          <w:rStyle w:val="FootnoteReference"/>
          <w:lang w:val="es-ES_tradnl"/>
        </w:rPr>
        <w:footnoteReference w:id="16"/>
      </w:r>
      <w:r w:rsidRPr="00D007C1">
        <w:rPr>
          <w:szCs w:val="28"/>
          <w:lang w:val="es-ES_tradnl"/>
        </w:rPr>
        <w:t xml:space="preserve"> Además, los informes </w:t>
      </w:r>
      <w:r w:rsidR="00B23BA5">
        <w:rPr>
          <w:szCs w:val="28"/>
          <w:lang w:val="es-ES_tradnl"/>
        </w:rPr>
        <w:t xml:space="preserve">de avance </w:t>
      </w:r>
      <w:r w:rsidRPr="00D007C1">
        <w:rPr>
          <w:szCs w:val="28"/>
          <w:lang w:val="es-ES_tradnl"/>
        </w:rPr>
        <w:t xml:space="preserve">presentados con cada solicitud de </w:t>
      </w:r>
      <w:r w:rsidR="007F10FA">
        <w:rPr>
          <w:szCs w:val="28"/>
          <w:lang w:val="es-ES_tradnl"/>
        </w:rPr>
        <w:t>financiamiento</w:t>
      </w:r>
      <w:r w:rsidRPr="00D007C1">
        <w:rPr>
          <w:szCs w:val="28"/>
          <w:lang w:val="es-ES_tradnl"/>
        </w:rPr>
        <w:t xml:space="preserve"> de tramos incluye</w:t>
      </w:r>
      <w:r w:rsidR="00B23BA5">
        <w:rPr>
          <w:szCs w:val="28"/>
          <w:lang w:val="es-ES_tradnl"/>
        </w:rPr>
        <w:t>n</w:t>
      </w:r>
      <w:r w:rsidRPr="00D007C1">
        <w:rPr>
          <w:szCs w:val="28"/>
          <w:lang w:val="es-ES_tradnl"/>
        </w:rPr>
        <w:t xml:space="preserve"> información sobre consumo de sustancias controladas. </w:t>
      </w:r>
      <w:r w:rsidR="00EE446C">
        <w:rPr>
          <w:szCs w:val="28"/>
          <w:lang w:val="es-ES_tradnl"/>
        </w:rPr>
        <w:t>Estos</w:t>
      </w:r>
      <w:r w:rsidRPr="00D007C1">
        <w:rPr>
          <w:szCs w:val="28"/>
          <w:lang w:val="es-ES_tradnl"/>
        </w:rPr>
        <w:t xml:space="preserve"> detallados </w:t>
      </w:r>
      <w:r w:rsidR="00EE446C" w:rsidRPr="00EE446C">
        <w:rPr>
          <w:szCs w:val="28"/>
          <w:lang w:val="es-ES_tradnl"/>
        </w:rPr>
        <w:t xml:space="preserve">informes </w:t>
      </w:r>
      <w:r w:rsidRPr="00D007C1">
        <w:rPr>
          <w:szCs w:val="28"/>
          <w:lang w:val="es-ES_tradnl"/>
        </w:rPr>
        <w:t xml:space="preserve">han resultado útiles, entre otras cosas, para evaluar el posible riesgo de que una Parte no cumpla lo </w:t>
      </w:r>
      <w:r w:rsidR="0041474F">
        <w:rPr>
          <w:szCs w:val="28"/>
          <w:lang w:val="es-ES_tradnl"/>
        </w:rPr>
        <w:t xml:space="preserve">dispuesto </w:t>
      </w:r>
      <w:r w:rsidRPr="00D007C1">
        <w:rPr>
          <w:szCs w:val="28"/>
          <w:lang w:val="es-ES_tradnl"/>
        </w:rPr>
        <w:t>en el Protocolo; para determinar la exactitud del consumo notificado (p. ej., varios países han cambiado sus puntos de partida y niveles de consumo en los años de referencia y posteriores); para determinar el consumo no notificado (p. ej.</w:t>
      </w:r>
      <w:r w:rsidR="00946684">
        <w:rPr>
          <w:szCs w:val="28"/>
          <w:lang w:val="es-ES_tradnl"/>
        </w:rPr>
        <w:t>, mezclas de HCFC-22/HCFC-142b)</w:t>
      </w:r>
      <w:r w:rsidRPr="00D007C1">
        <w:rPr>
          <w:szCs w:val="28"/>
          <w:lang w:val="es-ES_tradnl"/>
        </w:rPr>
        <w:t xml:space="preserve"> </w:t>
      </w:r>
      <w:r w:rsidR="00ED68ED">
        <w:rPr>
          <w:szCs w:val="28"/>
          <w:lang w:val="es-ES_tradnl"/>
        </w:rPr>
        <w:t xml:space="preserve">y para </w:t>
      </w:r>
      <w:r w:rsidR="00946684">
        <w:rPr>
          <w:szCs w:val="28"/>
          <w:lang w:val="es-ES_tradnl"/>
        </w:rPr>
        <w:t xml:space="preserve">identificar </w:t>
      </w:r>
      <w:r w:rsidRPr="00D007C1">
        <w:rPr>
          <w:szCs w:val="28"/>
          <w:lang w:val="es-ES_tradnl"/>
        </w:rPr>
        <w:t>uso</w:t>
      </w:r>
      <w:r w:rsidR="0013625C">
        <w:rPr>
          <w:szCs w:val="28"/>
          <w:lang w:val="es-ES_tradnl"/>
        </w:rPr>
        <w:t>s</w:t>
      </w:r>
      <w:r w:rsidRPr="00D007C1">
        <w:rPr>
          <w:szCs w:val="28"/>
          <w:lang w:val="es-ES_tradnl"/>
        </w:rPr>
        <w:t xml:space="preserve"> no notificado</w:t>
      </w:r>
      <w:r w:rsidR="0013625C">
        <w:rPr>
          <w:szCs w:val="28"/>
          <w:lang w:val="es-ES_tradnl"/>
        </w:rPr>
        <w:t>s</w:t>
      </w:r>
      <w:r w:rsidRPr="00D007C1">
        <w:rPr>
          <w:szCs w:val="28"/>
          <w:lang w:val="es-ES_tradnl"/>
        </w:rPr>
        <w:t xml:space="preserve"> (HCFC-141b en polioles premezclados).</w:t>
      </w:r>
    </w:p>
    <w:p w14:paraId="33339697" w14:textId="070A7A35" w:rsidR="00307B38" w:rsidRDefault="001D0003" w:rsidP="001D0003">
      <w:pPr>
        <w:pStyle w:val="Heading1"/>
        <w:rPr>
          <w:lang w:val="es-ES_tradnl"/>
        </w:rPr>
      </w:pPr>
      <w:r w:rsidRPr="00D007C1">
        <w:rPr>
          <w:lang w:val="es-ES_tradnl"/>
        </w:rPr>
        <w:t>Los informes sobre sustancias controladas presen</w:t>
      </w:r>
      <w:r w:rsidR="0000761E">
        <w:rPr>
          <w:lang w:val="es-ES_tradnl"/>
        </w:rPr>
        <w:t>tados a la Secretaría del Ozono</w:t>
      </w:r>
      <w:r w:rsidRPr="00D007C1">
        <w:rPr>
          <w:lang w:val="es-ES_tradnl"/>
        </w:rPr>
        <w:t xml:space="preserve"> desglosan la producción en usos controlados y no controlados.</w:t>
      </w:r>
      <w:r w:rsidRPr="003B2BFA">
        <w:rPr>
          <w:rStyle w:val="FootnoteReference"/>
          <w:lang w:val="es-ES_tradnl"/>
        </w:rPr>
        <w:footnoteReference w:id="17"/>
      </w:r>
      <w:r w:rsidRPr="00D007C1">
        <w:rPr>
          <w:lang w:val="es-ES_tradnl"/>
        </w:rPr>
        <w:t xml:space="preserve"> </w:t>
      </w:r>
      <w:r w:rsidR="001A4FA2">
        <w:rPr>
          <w:lang w:val="es-ES_tradnl"/>
        </w:rPr>
        <w:t>Sin embargo</w:t>
      </w:r>
      <w:r w:rsidRPr="00D007C1">
        <w:rPr>
          <w:lang w:val="es-ES_tradnl"/>
        </w:rPr>
        <w:t xml:space="preserve">, la producción para usos no controlados no se incluye en los informes sobre los </w:t>
      </w:r>
      <w:r w:rsidR="00BF0A67">
        <w:rPr>
          <w:lang w:val="es-ES_tradnl"/>
        </w:rPr>
        <w:t>programas país</w:t>
      </w:r>
      <w:r w:rsidRPr="00D007C1">
        <w:rPr>
          <w:lang w:val="es-ES_tradnl"/>
        </w:rPr>
        <w:t xml:space="preserve">, salvo </w:t>
      </w:r>
      <w:r w:rsidR="006D3D17">
        <w:rPr>
          <w:lang w:val="es-ES_tradnl"/>
        </w:rPr>
        <w:t xml:space="preserve">el </w:t>
      </w:r>
      <w:r w:rsidR="00834AB1">
        <w:rPr>
          <w:lang w:val="es-ES_tradnl"/>
        </w:rPr>
        <w:t xml:space="preserve">uso </w:t>
      </w:r>
      <w:r w:rsidR="00834AB1" w:rsidRPr="00834AB1">
        <w:rPr>
          <w:lang w:val="es-ES_tradnl"/>
        </w:rPr>
        <w:t xml:space="preserve">de metilbromuro </w:t>
      </w:r>
      <w:r w:rsidR="00B527C4">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00927F26" w:rsidRPr="00927F26">
        <w:rPr>
          <w:rStyle w:val="awspan"/>
          <w:color w:val="000000"/>
          <w:spacing w:val="3"/>
          <w:lang w:val="es-ES_tradnl"/>
        </w:rPr>
        <w:t>cuarentena y preembarque</w:t>
      </w:r>
      <w:r w:rsidRPr="00D007C1">
        <w:rPr>
          <w:lang w:val="es-ES_tradnl"/>
        </w:rPr>
        <w:t xml:space="preserve">. Los países que </w:t>
      </w:r>
      <w:r w:rsidR="002C38E8">
        <w:rPr>
          <w:lang w:val="es-ES_tradnl"/>
        </w:rPr>
        <w:t xml:space="preserve">tengan </w:t>
      </w:r>
      <w:r w:rsidRPr="00D007C1">
        <w:rPr>
          <w:lang w:val="es-ES_tradnl"/>
        </w:rPr>
        <w:t>producción para usos no controlados deben controlar</w:t>
      </w:r>
      <w:r w:rsidR="007B3892">
        <w:rPr>
          <w:lang w:val="es-ES_tradnl"/>
        </w:rPr>
        <w:t>la y supervisar</w:t>
      </w:r>
      <w:r w:rsidRPr="00D007C1">
        <w:rPr>
          <w:lang w:val="es-ES_tradnl"/>
        </w:rPr>
        <w:t xml:space="preserve">la para </w:t>
      </w:r>
      <w:r w:rsidR="00D16B09">
        <w:rPr>
          <w:lang w:val="es-ES_tradnl"/>
        </w:rPr>
        <w:t xml:space="preserve">evitar </w:t>
      </w:r>
      <w:r w:rsidR="00DC138B">
        <w:rPr>
          <w:lang w:val="es-ES_tradnl"/>
        </w:rPr>
        <w:t xml:space="preserve">su </w:t>
      </w:r>
      <w:r w:rsidR="0080315D">
        <w:rPr>
          <w:lang w:val="es-ES_tradnl"/>
        </w:rPr>
        <w:t xml:space="preserve">utilización en </w:t>
      </w:r>
      <w:r w:rsidR="00D21D43">
        <w:rPr>
          <w:lang w:val="es-ES_tradnl"/>
        </w:rPr>
        <w:t>usos controlados,</w:t>
      </w:r>
      <w:r w:rsidRPr="00D007C1">
        <w:rPr>
          <w:lang w:val="es-ES_tradnl"/>
        </w:rPr>
        <w:t xml:space="preserve"> controles </w:t>
      </w:r>
      <w:r w:rsidR="00D21D43">
        <w:rPr>
          <w:lang w:val="es-ES_tradnl"/>
        </w:rPr>
        <w:t xml:space="preserve">que </w:t>
      </w:r>
      <w:r w:rsidRPr="00D007C1">
        <w:rPr>
          <w:lang w:val="es-ES_tradnl"/>
        </w:rPr>
        <w:t>son esenciales para garantizar el cumplimie</w:t>
      </w:r>
      <w:r w:rsidR="00072761">
        <w:rPr>
          <w:lang w:val="es-ES_tradnl"/>
        </w:rPr>
        <w:t>nto sostenido de la eliminación</w:t>
      </w:r>
      <w:r w:rsidRPr="00D007C1">
        <w:rPr>
          <w:lang w:val="es-ES_tradnl"/>
        </w:rPr>
        <w:t xml:space="preserve"> </w:t>
      </w:r>
      <w:r w:rsidR="00072761">
        <w:rPr>
          <w:lang w:val="es-ES_tradnl"/>
        </w:rPr>
        <w:t xml:space="preserve">después </w:t>
      </w:r>
      <w:r w:rsidR="000C6273">
        <w:rPr>
          <w:lang w:val="es-ES_tradnl"/>
        </w:rPr>
        <w:t>del término</w:t>
      </w:r>
      <w:r w:rsidR="009D5B4A">
        <w:rPr>
          <w:lang w:val="es-ES_tradnl"/>
        </w:rPr>
        <w:t xml:space="preserve"> del proyecto en que se elimine</w:t>
      </w:r>
      <w:r w:rsidRPr="00D007C1">
        <w:rPr>
          <w:lang w:val="es-ES_tradnl"/>
        </w:rPr>
        <w:t xml:space="preserve"> la producción para usos controlados.</w:t>
      </w:r>
    </w:p>
    <w:p w14:paraId="6A4C658A" w14:textId="12D87402" w:rsidR="00307B38" w:rsidRDefault="001D0003" w:rsidP="001D0003">
      <w:pPr>
        <w:pStyle w:val="Heading1"/>
        <w:numPr>
          <w:ilvl w:val="0"/>
          <w:numId w:val="0"/>
        </w:numPr>
        <w:rPr>
          <w:u w:val="single"/>
          <w:lang w:val="es-ES_tradnl"/>
        </w:rPr>
      </w:pPr>
      <w:r w:rsidRPr="00997BE3">
        <w:rPr>
          <w:u w:val="single"/>
          <w:lang w:val="es-ES_tradnl"/>
        </w:rPr>
        <w:lastRenderedPageBreak/>
        <w:t xml:space="preserve">Supervisión y presentación de informes </w:t>
      </w:r>
      <w:r w:rsidR="00997BE3">
        <w:rPr>
          <w:u w:val="single"/>
          <w:lang w:val="es-ES_tradnl"/>
        </w:rPr>
        <w:t>sobre</w:t>
      </w:r>
      <w:r w:rsidRPr="00997BE3">
        <w:rPr>
          <w:u w:val="single"/>
          <w:lang w:val="es-ES_tradnl"/>
        </w:rPr>
        <w:t xml:space="preserve"> las actividades de eliminación que apoya el Fondo Multilateral</w:t>
      </w:r>
      <w:r w:rsidRPr="00997BE3">
        <w:rPr>
          <w:rStyle w:val="FootnoteReference"/>
          <w:lang w:val="es-ES_tradnl"/>
        </w:rPr>
        <w:footnoteReference w:id="18"/>
      </w:r>
    </w:p>
    <w:p w14:paraId="7D695086" w14:textId="5C6AF3FD" w:rsidR="001D0003" w:rsidRPr="00D007C1" w:rsidRDefault="001D0003" w:rsidP="001D0003">
      <w:pPr>
        <w:pStyle w:val="Heading1"/>
        <w:rPr>
          <w:lang w:val="es-ES_tradnl"/>
        </w:rPr>
      </w:pPr>
      <w:r w:rsidRPr="00D007C1">
        <w:rPr>
          <w:lang w:val="es-ES_tradnl"/>
        </w:rPr>
        <w:t xml:space="preserve">Tal como figura en los acuerdos para la eliminación de sustancias controladas entre los Gobiernos y el Comité Ejecutivo, </w:t>
      </w:r>
      <w:r w:rsidR="003D1758">
        <w:rPr>
          <w:lang w:val="es-ES_tradnl"/>
        </w:rPr>
        <w:t xml:space="preserve">los </w:t>
      </w:r>
      <w:r w:rsidRPr="00D007C1">
        <w:rPr>
          <w:lang w:val="es-ES_tradnl"/>
        </w:rPr>
        <w:t xml:space="preserve">planes nacionales </w:t>
      </w:r>
      <w:r w:rsidRPr="00F62743">
        <w:rPr>
          <w:lang w:val="es-ES_tradnl"/>
        </w:rPr>
        <w:t>de eliminación</w:t>
      </w:r>
      <w:r w:rsidR="008066C5" w:rsidRPr="00F62743">
        <w:rPr>
          <w:lang w:val="es-ES_tradnl"/>
        </w:rPr>
        <w:t xml:space="preserve"> </w:t>
      </w:r>
      <w:r w:rsidR="003D1758" w:rsidRPr="00F62743">
        <w:rPr>
          <w:lang w:val="es-ES_tradnl"/>
        </w:rPr>
        <w:t xml:space="preserve">hacen </w:t>
      </w:r>
      <w:r w:rsidR="008066C5" w:rsidRPr="00F62743">
        <w:rPr>
          <w:lang w:val="es-ES_tradnl"/>
        </w:rPr>
        <w:t xml:space="preserve">un </w:t>
      </w:r>
      <w:r w:rsidR="008066C5" w:rsidRPr="008066C5">
        <w:rPr>
          <w:lang w:val="es-ES_tradnl"/>
        </w:rPr>
        <w:t>seguimiento periódico de la marcha de las actividades</w:t>
      </w:r>
      <w:r w:rsidRPr="00D007C1">
        <w:rPr>
          <w:lang w:val="es-ES_tradnl"/>
        </w:rPr>
        <w:t xml:space="preserve">. Las instituciones propuestas para hacer el seguimiento, así como sus funciones y responsabilidades, varían según el país y se describen en los Acuerdos. La </w:t>
      </w:r>
      <w:r w:rsidR="00B85442">
        <w:rPr>
          <w:lang w:val="es-ES_tradnl"/>
        </w:rPr>
        <w:t xml:space="preserve">notificación </w:t>
      </w:r>
      <w:r w:rsidRPr="00D007C1">
        <w:rPr>
          <w:lang w:val="es-ES_tradnl"/>
        </w:rPr>
        <w:t xml:space="preserve">se realiza mediante la presentación de informes de avance por tramo, los cuales </w:t>
      </w:r>
      <w:r w:rsidR="00DF4063">
        <w:rPr>
          <w:lang w:val="es-ES_tradnl"/>
        </w:rPr>
        <w:t xml:space="preserve">son </w:t>
      </w:r>
      <w:r w:rsidRPr="00D007C1">
        <w:rPr>
          <w:lang w:val="es-ES_tradnl"/>
        </w:rPr>
        <w:t>examina</w:t>
      </w:r>
      <w:r w:rsidR="00DF4063">
        <w:rPr>
          <w:lang w:val="es-ES_tradnl"/>
        </w:rPr>
        <w:t>dos por</w:t>
      </w:r>
      <w:r w:rsidRPr="00D007C1">
        <w:rPr>
          <w:lang w:val="es-ES_tradnl"/>
        </w:rPr>
        <w:t xml:space="preserve"> la Secretaría antes de su presentación al Comité. </w:t>
      </w:r>
      <w:r w:rsidR="00997BE3">
        <w:rPr>
          <w:lang w:val="es-ES_tradnl"/>
        </w:rPr>
        <w:t xml:space="preserve">Los informes terminan al finalizar </w:t>
      </w:r>
      <w:r w:rsidRPr="00D007C1">
        <w:rPr>
          <w:lang w:val="es-ES_tradnl"/>
        </w:rPr>
        <w:t>el proyecto.</w:t>
      </w:r>
    </w:p>
    <w:p w14:paraId="4C430DE1" w14:textId="420B2C92" w:rsidR="001D0003" w:rsidRPr="00D007C1" w:rsidRDefault="001D0003" w:rsidP="001D0003">
      <w:pPr>
        <w:pStyle w:val="Heading1"/>
        <w:rPr>
          <w:lang w:val="es-ES_tradnl"/>
        </w:rPr>
      </w:pPr>
      <w:r w:rsidRPr="00D007C1">
        <w:rPr>
          <w:lang w:val="es-ES_tradnl"/>
        </w:rPr>
        <w:t>Los Acuerdos también definen las funciones y responsabilidades de los organismos bilaterales y de ejecución que prestan asistencia:</w:t>
      </w:r>
    </w:p>
    <w:p w14:paraId="2918CD12" w14:textId="080D9133" w:rsidR="00307B38" w:rsidRDefault="00556CF2" w:rsidP="00D91A13">
      <w:pPr>
        <w:pStyle w:val="Heading2"/>
        <w:numPr>
          <w:ilvl w:val="0"/>
          <w:numId w:val="9"/>
        </w:numPr>
        <w:ind w:left="1134" w:hanging="425"/>
        <w:rPr>
          <w:lang w:val="es-ES_tradnl"/>
        </w:rPr>
      </w:pPr>
      <w:r>
        <w:rPr>
          <w:lang w:val="es-ES_tradnl"/>
        </w:rPr>
        <w:t>O</w:t>
      </w:r>
      <w:r w:rsidR="001D0003" w:rsidRPr="00D007C1">
        <w:rPr>
          <w:lang w:val="es-ES_tradnl"/>
        </w:rPr>
        <w:t xml:space="preserve">rganismo principal: asegurar la verificación del desempeño y de los aspectos financieros de conformidad con los Acuerdos y con sus procedimientos y requisitos internos específicos; </w:t>
      </w:r>
      <w:r w:rsidR="0025694C">
        <w:rPr>
          <w:lang w:val="es-ES_tradnl"/>
        </w:rPr>
        <w:t>elaborar</w:t>
      </w:r>
      <w:r w:rsidR="001D0003" w:rsidRPr="00D007C1">
        <w:rPr>
          <w:lang w:val="es-ES_tradnl"/>
        </w:rPr>
        <w:t xml:space="preserve"> informes sobre la marcha de </w:t>
      </w:r>
      <w:r w:rsidR="00161F0C">
        <w:rPr>
          <w:lang w:val="es-ES_tradnl"/>
        </w:rPr>
        <w:t xml:space="preserve">los </w:t>
      </w:r>
      <w:r w:rsidR="001D0003" w:rsidRPr="00D007C1">
        <w:rPr>
          <w:lang w:val="es-ES_tradnl"/>
        </w:rPr>
        <w:t xml:space="preserve">tramos de </w:t>
      </w:r>
      <w:r w:rsidR="007F10FA">
        <w:rPr>
          <w:lang w:val="es-ES_tradnl"/>
        </w:rPr>
        <w:t>financiamiento</w:t>
      </w:r>
      <w:r w:rsidR="001D0003" w:rsidRPr="00D007C1">
        <w:rPr>
          <w:lang w:val="es-ES_tradnl"/>
        </w:rPr>
        <w:t xml:space="preserve"> </w:t>
      </w:r>
      <w:r w:rsidR="007E4C9D" w:rsidRPr="007E4C9D">
        <w:rPr>
          <w:lang w:val="es-ES_tradnl"/>
        </w:rPr>
        <w:t xml:space="preserve">anteriores </w:t>
      </w:r>
      <w:r w:rsidR="001D0003" w:rsidRPr="00D007C1">
        <w:rPr>
          <w:lang w:val="es-ES_tradnl"/>
        </w:rPr>
        <w:t xml:space="preserve">y planes de acción para el siguiente tramo; verificación independiente de que se han alcanzado los objetivos de eliminación y se han completado las actividades de los tramos correspondientes; cumplir con los requisitos de presentación de informes sobre la marcha de las actividades y planes generales; asegurarse de que expertos técnicos independientes competentes lleven a cabo las revisiones técnicas; emprender misiones de supervisión; asegurar la existencia de un mecanismo que permita la ejecución eficaz y transparente del plan de eliminación y la presentación de datos </w:t>
      </w:r>
      <w:r w:rsidR="00F90E49">
        <w:rPr>
          <w:lang w:val="es-ES_tradnl"/>
        </w:rPr>
        <w:t>exactos</w:t>
      </w:r>
      <w:r w:rsidR="0091204C">
        <w:rPr>
          <w:lang w:val="es-ES_tradnl"/>
        </w:rPr>
        <w:t>,</w:t>
      </w:r>
      <w:r w:rsidR="00D675E2">
        <w:rPr>
          <w:lang w:val="es-ES_tradnl"/>
        </w:rPr>
        <w:t xml:space="preserve"> y </w:t>
      </w:r>
      <w:r w:rsidR="005D52B4">
        <w:rPr>
          <w:lang w:val="es-ES_tradnl"/>
        </w:rPr>
        <w:t xml:space="preserve">prestar </w:t>
      </w:r>
      <w:r w:rsidR="0091204C">
        <w:rPr>
          <w:lang w:val="es-ES_tradnl"/>
        </w:rPr>
        <w:t xml:space="preserve">apoyo </w:t>
      </w:r>
      <w:r w:rsidR="002517EB">
        <w:rPr>
          <w:lang w:val="es-ES_tradnl"/>
        </w:rPr>
        <w:t xml:space="preserve">en materia técnica, de políticas y </w:t>
      </w:r>
      <w:r w:rsidR="001D0003" w:rsidRPr="00D007C1">
        <w:rPr>
          <w:lang w:val="es-ES_tradnl"/>
        </w:rPr>
        <w:t>gestión;</w:t>
      </w:r>
      <w:r w:rsidR="007820D8">
        <w:rPr>
          <w:lang w:val="es-ES_tradnl"/>
        </w:rPr>
        <w:t xml:space="preserve"> y</w:t>
      </w:r>
    </w:p>
    <w:p w14:paraId="78F45FE2" w14:textId="51E13A76" w:rsidR="001D0003" w:rsidRPr="00D007C1" w:rsidRDefault="00556CF2" w:rsidP="00D91A13">
      <w:pPr>
        <w:pStyle w:val="Heading2"/>
        <w:keepNext/>
        <w:keepLines/>
        <w:numPr>
          <w:ilvl w:val="0"/>
          <w:numId w:val="9"/>
        </w:numPr>
        <w:ind w:left="1134" w:hanging="425"/>
        <w:rPr>
          <w:lang w:val="es-ES_tradnl"/>
        </w:rPr>
      </w:pPr>
      <w:r>
        <w:rPr>
          <w:lang w:val="es-ES_tradnl"/>
        </w:rPr>
        <w:t>O</w:t>
      </w:r>
      <w:r w:rsidR="001D0003" w:rsidRPr="00D007C1">
        <w:rPr>
          <w:lang w:val="es-ES_tradnl"/>
        </w:rPr>
        <w:t xml:space="preserve">rganismo cooperante: elaboración de políticas </w:t>
      </w:r>
      <w:r w:rsidR="00FA143D">
        <w:rPr>
          <w:lang w:val="es-ES_tradnl"/>
        </w:rPr>
        <w:t xml:space="preserve">según </w:t>
      </w:r>
      <w:r w:rsidR="001D0003" w:rsidRPr="00D007C1">
        <w:rPr>
          <w:lang w:val="es-ES_tradnl"/>
        </w:rPr>
        <w:t>se</w:t>
      </w:r>
      <w:r w:rsidR="001D0003" w:rsidRPr="00D007C1">
        <w:rPr>
          <w:spacing w:val="-3"/>
          <w:lang w:val="es-ES_tradnl"/>
        </w:rPr>
        <w:t xml:space="preserve"> </w:t>
      </w:r>
      <w:r w:rsidR="001D0003" w:rsidRPr="00D007C1">
        <w:rPr>
          <w:lang w:val="es-ES_tradnl"/>
        </w:rPr>
        <w:t>requiera; ejecución y evaluación de las actividades que financie, remitiéndose al organismo principal para asegurar que las actividades se ejecuten en una secuencia coordinada</w:t>
      </w:r>
      <w:r w:rsidR="00D675E2">
        <w:rPr>
          <w:lang w:val="es-ES_tradnl"/>
        </w:rPr>
        <w:t xml:space="preserve"> y </w:t>
      </w:r>
      <w:r w:rsidR="001D0003" w:rsidRPr="00D007C1">
        <w:rPr>
          <w:lang w:val="es-ES_tradnl"/>
        </w:rPr>
        <w:t>llegar a consenso respecto de la planificación, coordina</w:t>
      </w:r>
      <w:r w:rsidR="00EB3295">
        <w:rPr>
          <w:lang w:val="es-ES_tradnl"/>
        </w:rPr>
        <w:t>ción y notificación requerida</w:t>
      </w:r>
      <w:r w:rsidR="001D0003" w:rsidRPr="00D007C1">
        <w:rPr>
          <w:lang w:val="es-ES_tradnl"/>
        </w:rPr>
        <w:t>s para facilitar la ejecución coordinada del plan.</w:t>
      </w:r>
    </w:p>
    <w:p w14:paraId="6797B5D3" w14:textId="2F9C965A" w:rsidR="001D0003" w:rsidRPr="00D007C1" w:rsidRDefault="001D0003" w:rsidP="008C03D2">
      <w:pPr>
        <w:keepNext/>
        <w:keepLines/>
        <w:rPr>
          <w:u w:val="single"/>
          <w:lang w:val="es-ES_tradnl"/>
        </w:rPr>
      </w:pPr>
      <w:r w:rsidRPr="00D007C1">
        <w:rPr>
          <w:u w:val="single"/>
          <w:lang w:val="es-ES_tradnl"/>
        </w:rPr>
        <w:t>Supervisión y evaluación</w:t>
      </w:r>
    </w:p>
    <w:p w14:paraId="42273CCA" w14:textId="77777777" w:rsidR="001D0003" w:rsidRPr="00D007C1" w:rsidRDefault="001D0003" w:rsidP="001D0003">
      <w:pPr>
        <w:rPr>
          <w:lang w:val="es-ES_tradnl"/>
        </w:rPr>
      </w:pPr>
    </w:p>
    <w:p w14:paraId="406784F1" w14:textId="701A1155" w:rsidR="00307B38" w:rsidRDefault="00817104" w:rsidP="001D0003">
      <w:pPr>
        <w:pStyle w:val="Heading1"/>
        <w:rPr>
          <w:shd w:val="clear" w:color="auto" w:fill="FFFFFF"/>
          <w:lang w:val="es-ES_tradnl"/>
        </w:rPr>
      </w:pPr>
      <w:r>
        <w:rPr>
          <w:shd w:val="clear" w:color="auto" w:fill="FFFFFF"/>
          <w:lang w:val="es-ES_tradnl"/>
        </w:rPr>
        <w:t>Los proyectos que financia</w:t>
      </w:r>
      <w:r w:rsidRPr="00817104">
        <w:rPr>
          <w:shd w:val="clear" w:color="auto" w:fill="FFFFFF"/>
          <w:lang w:val="es-ES_tradnl"/>
        </w:rPr>
        <w:t xml:space="preserve"> el Fondo Multilateral </w:t>
      </w:r>
      <w:r>
        <w:rPr>
          <w:shd w:val="clear" w:color="auto" w:fill="FFFFFF"/>
          <w:lang w:val="es-ES_tradnl"/>
        </w:rPr>
        <w:t xml:space="preserve">son evaluados y supervisados por el </w:t>
      </w:r>
      <w:r w:rsidR="001D0003" w:rsidRPr="00D007C1">
        <w:rPr>
          <w:shd w:val="clear" w:color="auto" w:fill="FFFFFF"/>
          <w:lang w:val="es-ES_tradnl"/>
        </w:rPr>
        <w:t>Oficial Superior de Supervisión y Evalua</w:t>
      </w:r>
      <w:r w:rsidR="00DF07C5">
        <w:rPr>
          <w:shd w:val="clear" w:color="auto" w:fill="FFFFFF"/>
          <w:lang w:val="es-ES_tradnl"/>
        </w:rPr>
        <w:t>ción</w:t>
      </w:r>
      <w:r w:rsidR="001D0003" w:rsidRPr="00D007C1">
        <w:rPr>
          <w:shd w:val="clear" w:color="auto" w:fill="FFFFFF"/>
          <w:lang w:val="es-ES_tradnl"/>
        </w:rPr>
        <w:t xml:space="preserve">, </w:t>
      </w:r>
      <w:r>
        <w:rPr>
          <w:shd w:val="clear" w:color="auto" w:fill="FFFFFF"/>
          <w:lang w:val="es-ES_tradnl"/>
        </w:rPr>
        <w:t xml:space="preserve">en una labor </w:t>
      </w:r>
      <w:r w:rsidR="00E27550">
        <w:rPr>
          <w:shd w:val="clear" w:color="auto" w:fill="FFFFFF"/>
          <w:lang w:val="es-ES_tradnl"/>
        </w:rPr>
        <w:t xml:space="preserve">que </w:t>
      </w:r>
      <w:r>
        <w:rPr>
          <w:shd w:val="clear" w:color="auto" w:fill="FFFFFF"/>
          <w:lang w:val="es-ES_tradnl"/>
        </w:rPr>
        <w:t>involucra</w:t>
      </w:r>
      <w:r w:rsidR="00E27550">
        <w:rPr>
          <w:shd w:val="clear" w:color="auto" w:fill="FFFFFF"/>
          <w:lang w:val="es-ES_tradnl"/>
        </w:rPr>
        <w:t xml:space="preserve"> presentaciones</w:t>
      </w:r>
      <w:r w:rsidR="001D0003" w:rsidRPr="00D007C1">
        <w:rPr>
          <w:shd w:val="clear" w:color="auto" w:fill="FFFFFF"/>
          <w:lang w:val="es-ES_tradnl"/>
        </w:rPr>
        <w:t xml:space="preserve"> periódica</w:t>
      </w:r>
      <w:r w:rsidR="00E27550">
        <w:rPr>
          <w:shd w:val="clear" w:color="auto" w:fill="FFFFFF"/>
          <w:lang w:val="es-ES_tradnl"/>
        </w:rPr>
        <w:t>s</w:t>
      </w:r>
      <w:r w:rsidR="001D0003" w:rsidRPr="00D007C1">
        <w:rPr>
          <w:shd w:val="clear" w:color="auto" w:fill="FFFFFF"/>
          <w:lang w:val="es-ES_tradnl"/>
        </w:rPr>
        <w:t xml:space="preserve"> para determinar </w:t>
      </w:r>
      <w:r w:rsidR="002521D2">
        <w:rPr>
          <w:shd w:val="clear" w:color="auto" w:fill="FFFFFF"/>
          <w:lang w:val="es-ES_tradnl"/>
        </w:rPr>
        <w:t xml:space="preserve">el </w:t>
      </w:r>
      <w:r w:rsidR="00AA6E4E">
        <w:rPr>
          <w:shd w:val="clear" w:color="auto" w:fill="FFFFFF"/>
          <w:lang w:val="es-ES_tradnl"/>
        </w:rPr>
        <w:t xml:space="preserve">grado de </w:t>
      </w:r>
      <w:r w:rsidR="002521D2">
        <w:rPr>
          <w:shd w:val="clear" w:color="auto" w:fill="FFFFFF"/>
          <w:lang w:val="es-ES_tradnl"/>
        </w:rPr>
        <w:t xml:space="preserve">avance </w:t>
      </w:r>
      <w:r w:rsidR="001D0003" w:rsidRPr="00D007C1">
        <w:rPr>
          <w:shd w:val="clear" w:color="auto" w:fill="FFFFFF"/>
          <w:lang w:val="es-ES_tradnl"/>
        </w:rPr>
        <w:t>de los pr</w:t>
      </w:r>
      <w:r w:rsidR="00564724">
        <w:rPr>
          <w:shd w:val="clear" w:color="auto" w:fill="FFFFFF"/>
          <w:lang w:val="es-ES_tradnl"/>
        </w:rPr>
        <w:t xml:space="preserve">oyectos en curso y terminados. Esta función </w:t>
      </w:r>
      <w:r w:rsidR="00381C09">
        <w:rPr>
          <w:shd w:val="clear" w:color="auto" w:fill="FFFFFF"/>
          <w:lang w:val="es-ES_tradnl"/>
        </w:rPr>
        <w:t xml:space="preserve">informa </w:t>
      </w:r>
      <w:r w:rsidR="001D0003" w:rsidRPr="00D007C1">
        <w:rPr>
          <w:shd w:val="clear" w:color="auto" w:fill="FFFFFF"/>
          <w:lang w:val="es-ES_tradnl"/>
        </w:rPr>
        <w:t xml:space="preserve">sobre los puntos fuertes y limitaciones de diversos tipos de proyectos y planes de eliminación, las principales causas </w:t>
      </w:r>
      <w:r w:rsidR="00EC6E95">
        <w:rPr>
          <w:shd w:val="clear" w:color="auto" w:fill="FFFFFF"/>
          <w:lang w:val="es-ES_tradnl"/>
        </w:rPr>
        <w:t>cuando no se alcanza</w:t>
      </w:r>
      <w:r w:rsidR="001D0003" w:rsidRPr="00D007C1">
        <w:rPr>
          <w:shd w:val="clear" w:color="auto" w:fill="FFFFFF"/>
          <w:lang w:val="es-ES_tradnl"/>
        </w:rPr>
        <w:t xml:space="preserve">n las metas, las </w:t>
      </w:r>
      <w:r w:rsidR="00903BB5">
        <w:rPr>
          <w:shd w:val="clear" w:color="auto" w:fill="FFFFFF"/>
          <w:lang w:val="es-ES_tradnl"/>
        </w:rPr>
        <w:t>experiencias recogidas</w:t>
      </w:r>
      <w:r w:rsidR="005B575B">
        <w:rPr>
          <w:shd w:val="clear" w:color="auto" w:fill="FFFFFF"/>
          <w:lang w:val="es-ES_tradnl"/>
        </w:rPr>
        <w:t xml:space="preserve"> durante la ejecución</w:t>
      </w:r>
      <w:r w:rsidR="001D0003" w:rsidRPr="00D007C1">
        <w:rPr>
          <w:shd w:val="clear" w:color="auto" w:fill="FFFFFF"/>
          <w:lang w:val="es-ES_tradnl"/>
        </w:rPr>
        <w:t xml:space="preserve"> y las recomendaciones para la adopción de medidas encaminadas a mejorar el desempeño del Fondo. El Oficial Superior supervisa </w:t>
      </w:r>
      <w:r w:rsidR="000B707B">
        <w:rPr>
          <w:shd w:val="clear" w:color="auto" w:fill="FFFFFF"/>
          <w:lang w:val="es-ES_tradnl"/>
        </w:rPr>
        <w:t xml:space="preserve">además </w:t>
      </w:r>
      <w:r w:rsidR="00EF4453">
        <w:rPr>
          <w:shd w:val="clear" w:color="auto" w:fill="FFFFFF"/>
          <w:lang w:val="es-ES_tradnl"/>
        </w:rPr>
        <w:t xml:space="preserve">los </w:t>
      </w:r>
      <w:r w:rsidR="001D0003" w:rsidRPr="00D007C1">
        <w:rPr>
          <w:shd w:val="clear" w:color="auto" w:fill="FFFFFF"/>
          <w:lang w:val="es-ES_tradnl"/>
        </w:rPr>
        <w:t xml:space="preserve">informes </w:t>
      </w:r>
      <w:r w:rsidR="001A32AE">
        <w:rPr>
          <w:shd w:val="clear" w:color="auto" w:fill="FFFFFF"/>
          <w:lang w:val="es-ES_tradnl"/>
        </w:rPr>
        <w:t xml:space="preserve">que los </w:t>
      </w:r>
      <w:r w:rsidR="001D0003" w:rsidRPr="00D007C1">
        <w:rPr>
          <w:shd w:val="clear" w:color="auto" w:fill="FFFFFF"/>
          <w:lang w:val="es-ES_tradnl"/>
        </w:rPr>
        <w:t xml:space="preserve">organismos </w:t>
      </w:r>
      <w:r w:rsidR="001A32AE">
        <w:rPr>
          <w:shd w:val="clear" w:color="auto" w:fill="FFFFFF"/>
          <w:lang w:val="es-ES_tradnl"/>
        </w:rPr>
        <w:t xml:space="preserve">deben presentar dentro de </w:t>
      </w:r>
      <w:r w:rsidR="001D0003" w:rsidRPr="00D007C1">
        <w:rPr>
          <w:shd w:val="clear" w:color="auto" w:fill="FFFFFF"/>
          <w:lang w:val="es-ES_tradnl"/>
        </w:rPr>
        <w:t xml:space="preserve">seis meses </w:t>
      </w:r>
      <w:r w:rsidR="00C605E5">
        <w:rPr>
          <w:shd w:val="clear" w:color="auto" w:fill="FFFFFF"/>
          <w:lang w:val="es-ES_tradnl"/>
        </w:rPr>
        <w:t xml:space="preserve">del término </w:t>
      </w:r>
      <w:r w:rsidR="001D0003" w:rsidRPr="00D007C1">
        <w:rPr>
          <w:shd w:val="clear" w:color="auto" w:fill="FFFFFF"/>
          <w:lang w:val="es-ES_tradnl"/>
        </w:rPr>
        <w:t>de un proyecto</w:t>
      </w:r>
      <w:r w:rsidR="001D0003" w:rsidRPr="00D007C1">
        <w:rPr>
          <w:lang w:val="es-ES_tradnl"/>
        </w:rPr>
        <w:t xml:space="preserve">. </w:t>
      </w:r>
      <w:r w:rsidR="003A57D2">
        <w:rPr>
          <w:lang w:val="es-ES_tradnl"/>
        </w:rPr>
        <w:t>Los</w:t>
      </w:r>
      <w:r w:rsidR="001D0003" w:rsidRPr="00D007C1">
        <w:rPr>
          <w:lang w:val="es-ES_tradnl"/>
        </w:rPr>
        <w:t xml:space="preserve"> informes </w:t>
      </w:r>
      <w:r w:rsidR="003A57D2">
        <w:rPr>
          <w:lang w:val="es-ES_tradnl"/>
        </w:rPr>
        <w:t xml:space="preserve">sobre </w:t>
      </w:r>
      <w:r w:rsidR="001D0003" w:rsidRPr="00D007C1">
        <w:rPr>
          <w:lang w:val="es-ES_tradnl"/>
        </w:rPr>
        <w:t xml:space="preserve">proyectos de inversión independientes incluyen información pormenorizada </w:t>
      </w:r>
      <w:r w:rsidR="0096217E">
        <w:rPr>
          <w:lang w:val="es-ES_tradnl"/>
        </w:rPr>
        <w:t xml:space="preserve">en cuanto a </w:t>
      </w:r>
      <w:r w:rsidR="00373D4F">
        <w:rPr>
          <w:lang w:val="es-ES_tradnl"/>
        </w:rPr>
        <w:t>sobrecostos</w:t>
      </w:r>
      <w:r w:rsidR="001D0003" w:rsidRPr="00D007C1">
        <w:rPr>
          <w:spacing w:val="-4"/>
          <w:lang w:val="es-ES_tradnl"/>
        </w:rPr>
        <w:t xml:space="preserve"> </w:t>
      </w:r>
      <w:r w:rsidR="001D0003" w:rsidRPr="00D007C1">
        <w:rPr>
          <w:lang w:val="es-ES_tradnl"/>
        </w:rPr>
        <w:t>de</w:t>
      </w:r>
      <w:r w:rsidR="001D0003" w:rsidRPr="00D007C1">
        <w:rPr>
          <w:spacing w:val="-5"/>
          <w:lang w:val="es-ES_tradnl"/>
        </w:rPr>
        <w:t xml:space="preserve"> </w:t>
      </w:r>
      <w:r w:rsidR="001D0003" w:rsidRPr="00D007C1">
        <w:rPr>
          <w:lang w:val="es-ES_tradnl"/>
        </w:rPr>
        <w:t xml:space="preserve">capital </w:t>
      </w:r>
      <w:r w:rsidR="00522EDB">
        <w:rPr>
          <w:lang w:val="es-ES_tradnl"/>
        </w:rPr>
        <w:t xml:space="preserve">y </w:t>
      </w:r>
      <w:r w:rsidR="00B237F3">
        <w:rPr>
          <w:lang w:val="es-ES_tradnl"/>
        </w:rPr>
        <w:t xml:space="preserve">operación </w:t>
      </w:r>
      <w:r w:rsidR="00522EDB" w:rsidRPr="00522EDB">
        <w:rPr>
          <w:lang w:val="es-ES_tradnl"/>
        </w:rPr>
        <w:t>admisibles</w:t>
      </w:r>
      <w:r w:rsidR="001D0003" w:rsidRPr="00D007C1">
        <w:rPr>
          <w:lang w:val="es-ES_tradnl"/>
        </w:rPr>
        <w:t>, todo ahorro posible logrado durante la conversión y los factores que facilitaron la ejecución.</w:t>
      </w:r>
      <w:r w:rsidR="001D0003" w:rsidRPr="003B2BFA">
        <w:rPr>
          <w:rStyle w:val="FootnoteReference"/>
          <w:lang w:val="es-ES_tradnl"/>
        </w:rPr>
        <w:footnoteReference w:id="19"/>
      </w:r>
      <w:r w:rsidR="001D0003" w:rsidRPr="00D007C1">
        <w:rPr>
          <w:lang w:val="es-ES_tradnl"/>
        </w:rPr>
        <w:t xml:space="preserve"> </w:t>
      </w:r>
      <w:r w:rsidR="00582DCA">
        <w:rPr>
          <w:lang w:val="es-ES_tradnl"/>
        </w:rPr>
        <w:t>Los informes de término de proyectos</w:t>
      </w:r>
      <w:r w:rsidR="001D0003" w:rsidRPr="00D007C1">
        <w:rPr>
          <w:lang w:val="es-ES_tradnl"/>
        </w:rPr>
        <w:t xml:space="preserve"> plurianuales </w:t>
      </w:r>
      <w:r w:rsidR="00582DCA" w:rsidRPr="00582DCA">
        <w:rPr>
          <w:lang w:val="es-ES_tradnl"/>
        </w:rPr>
        <w:t xml:space="preserve">se han simplificado </w:t>
      </w:r>
      <w:r w:rsidR="001D0003" w:rsidRPr="00D007C1">
        <w:rPr>
          <w:lang w:val="es-ES_tradnl"/>
        </w:rPr>
        <w:t xml:space="preserve">para centrarse en las </w:t>
      </w:r>
      <w:r w:rsidR="00903BB5">
        <w:rPr>
          <w:lang w:val="es-ES_tradnl"/>
        </w:rPr>
        <w:t>experiencias recogidas</w:t>
      </w:r>
      <w:r w:rsidR="001E2E74">
        <w:rPr>
          <w:lang w:val="es-ES_tradnl"/>
        </w:rPr>
        <w:t xml:space="preserve"> durante la ejecución</w:t>
      </w:r>
      <w:r w:rsidR="001D0003" w:rsidRPr="00D007C1">
        <w:rPr>
          <w:lang w:val="es-ES_tradnl"/>
        </w:rPr>
        <w:t xml:space="preserve"> y puede</w:t>
      </w:r>
      <w:r w:rsidR="009D17CC">
        <w:rPr>
          <w:lang w:val="es-ES_tradnl"/>
        </w:rPr>
        <w:t>n</w:t>
      </w:r>
      <w:r w:rsidR="001D0003" w:rsidRPr="00D007C1">
        <w:rPr>
          <w:lang w:val="es-ES_tradnl"/>
        </w:rPr>
        <w:t xml:space="preserve"> comprender múltiples sectores y actividades</w:t>
      </w:r>
      <w:r w:rsidR="001D0003" w:rsidRPr="00D007C1">
        <w:rPr>
          <w:shd w:val="clear" w:color="auto" w:fill="FFFFFF"/>
          <w:lang w:val="es-ES_tradnl"/>
        </w:rPr>
        <w:t>.</w:t>
      </w:r>
    </w:p>
    <w:p w14:paraId="3C5DF513" w14:textId="1AF8ED28" w:rsidR="00307B38" w:rsidRDefault="001D0003" w:rsidP="001D0003">
      <w:pPr>
        <w:pStyle w:val="Heading1"/>
        <w:rPr>
          <w:lang w:val="es-ES_tradnl"/>
        </w:rPr>
      </w:pPr>
      <w:r w:rsidRPr="00D007C1">
        <w:rPr>
          <w:shd w:val="clear" w:color="auto" w:fill="FFFFFF"/>
          <w:lang w:val="es-ES_tradnl"/>
        </w:rPr>
        <w:t xml:space="preserve">El programa de trabajo del Oficial Superior de Supervisión y Evaluación se presenta anualmente a la aprobación del Comité Ejecutivo. Basándose en los programas aprobados, el Oficial Superior </w:t>
      </w:r>
      <w:r w:rsidR="00240F1E">
        <w:rPr>
          <w:shd w:val="clear" w:color="auto" w:fill="FFFFFF"/>
          <w:lang w:val="es-ES_tradnl"/>
        </w:rPr>
        <w:t>efectúa</w:t>
      </w:r>
      <w:r w:rsidRPr="00D007C1">
        <w:rPr>
          <w:shd w:val="clear" w:color="auto" w:fill="FFFFFF"/>
          <w:lang w:val="es-ES_tradnl"/>
        </w:rPr>
        <w:t xml:space="preserve"> </w:t>
      </w:r>
      <w:r w:rsidRPr="00D007C1">
        <w:rPr>
          <w:shd w:val="clear" w:color="auto" w:fill="FFFFFF"/>
          <w:lang w:val="es-ES_tradnl"/>
        </w:rPr>
        <w:lastRenderedPageBreak/>
        <w:t>estu</w:t>
      </w:r>
      <w:r w:rsidR="00196727">
        <w:rPr>
          <w:shd w:val="clear" w:color="auto" w:fill="FFFFFF"/>
          <w:lang w:val="es-ES_tradnl"/>
        </w:rPr>
        <w:t>dios teóricos, estudios de caso</w:t>
      </w:r>
      <w:r w:rsidRPr="00D007C1">
        <w:rPr>
          <w:shd w:val="clear" w:color="auto" w:fill="FFFFFF"/>
          <w:lang w:val="es-ES_tradnl"/>
        </w:rPr>
        <w:t xml:space="preserve"> y evaluaciones </w:t>
      </w:r>
      <w:r w:rsidR="002F1822">
        <w:rPr>
          <w:shd w:val="clear" w:color="auto" w:fill="FFFFFF"/>
          <w:lang w:val="es-ES_tradnl"/>
        </w:rPr>
        <w:t xml:space="preserve">en </w:t>
      </w:r>
      <w:r w:rsidRPr="00D007C1">
        <w:rPr>
          <w:shd w:val="clear" w:color="auto" w:fill="FFFFFF"/>
          <w:lang w:val="es-ES_tradnl"/>
        </w:rPr>
        <w:t xml:space="preserve">terreno en una amplia gama de </w:t>
      </w:r>
      <w:r w:rsidR="001D1215">
        <w:rPr>
          <w:shd w:val="clear" w:color="auto" w:fill="FFFFFF"/>
          <w:lang w:val="es-ES_tradnl"/>
        </w:rPr>
        <w:t>materias</w:t>
      </w:r>
      <w:r w:rsidR="00311B40">
        <w:rPr>
          <w:shd w:val="clear" w:color="auto" w:fill="FFFFFF"/>
          <w:lang w:val="es-ES_tradnl"/>
        </w:rPr>
        <w:t>, incluidos la</w:t>
      </w:r>
      <w:r w:rsidRPr="00D007C1">
        <w:rPr>
          <w:shd w:val="clear" w:color="auto" w:fill="FFFFFF"/>
          <w:lang w:val="es-ES_tradnl"/>
        </w:rPr>
        <w:t>s que son pertinentes a la solicitud del</w:t>
      </w:r>
      <w:r w:rsidRPr="00D007C1">
        <w:rPr>
          <w:lang w:val="es-ES_tradnl"/>
        </w:rPr>
        <w:t xml:space="preserve"> Grupo de trabajo de composición abierta. Como referencia, el </w:t>
      </w:r>
      <w:r w:rsidR="00DC0CCD" w:rsidRPr="00D007C1">
        <w:rPr>
          <w:lang w:val="es-ES_tradnl"/>
        </w:rPr>
        <w:t>Anexo </w:t>
      </w:r>
      <w:r w:rsidRPr="00D007C1">
        <w:rPr>
          <w:lang w:val="es-ES_tradnl"/>
        </w:rPr>
        <w:t xml:space="preserve">I </w:t>
      </w:r>
      <w:r w:rsidR="00DC0CCD">
        <w:rPr>
          <w:lang w:val="es-ES_tradnl"/>
        </w:rPr>
        <w:t xml:space="preserve">al presente </w:t>
      </w:r>
      <w:r w:rsidRPr="00D007C1">
        <w:rPr>
          <w:lang w:val="es-ES_tradnl"/>
        </w:rPr>
        <w:t xml:space="preserve">documento presenta un resumen de los documentos </w:t>
      </w:r>
      <w:r w:rsidR="00106049">
        <w:rPr>
          <w:lang w:val="es-ES_tradnl"/>
        </w:rPr>
        <w:t>elaborado</w:t>
      </w:r>
      <w:r w:rsidRPr="00D007C1">
        <w:rPr>
          <w:lang w:val="es-ES_tradnl"/>
        </w:rPr>
        <w:t xml:space="preserve">s </w:t>
      </w:r>
      <w:r w:rsidR="009B1261">
        <w:rPr>
          <w:lang w:val="es-ES_tradnl"/>
        </w:rPr>
        <w:t xml:space="preserve">al respecto </w:t>
      </w:r>
      <w:r w:rsidRPr="00D007C1">
        <w:rPr>
          <w:lang w:val="es-ES_tradnl"/>
        </w:rPr>
        <w:t>por el Oficial Superior de Supervisión y Evaluación.</w:t>
      </w:r>
    </w:p>
    <w:p w14:paraId="21D3940F" w14:textId="513551BB" w:rsidR="001D0003" w:rsidRPr="00D007C1" w:rsidRDefault="001D0003" w:rsidP="001D0003">
      <w:pPr>
        <w:rPr>
          <w:u w:val="single"/>
          <w:lang w:val="es-ES_tradnl"/>
        </w:rPr>
      </w:pPr>
      <w:r w:rsidRPr="00D007C1">
        <w:rPr>
          <w:u w:val="single"/>
          <w:lang w:val="es-ES_tradnl"/>
        </w:rPr>
        <w:t xml:space="preserve">Programa de Asistencia al Cumplimiento </w:t>
      </w:r>
      <w:r w:rsidR="0028591E">
        <w:rPr>
          <w:u w:val="single"/>
          <w:lang w:val="es-ES_tradnl"/>
        </w:rPr>
        <w:t xml:space="preserve">(PAC) </w:t>
      </w:r>
      <w:r w:rsidRPr="00D007C1">
        <w:rPr>
          <w:u w:val="single"/>
          <w:lang w:val="es-ES_tradnl"/>
        </w:rPr>
        <w:t>del PNUMA</w:t>
      </w:r>
    </w:p>
    <w:p w14:paraId="4CE3D4AC" w14:textId="77777777" w:rsidR="001D0003" w:rsidRPr="00D007C1" w:rsidRDefault="001D0003" w:rsidP="001D0003">
      <w:pPr>
        <w:rPr>
          <w:lang w:val="es-ES_tradnl"/>
        </w:rPr>
      </w:pPr>
    </w:p>
    <w:p w14:paraId="5398EA10" w14:textId="26FCEAC0" w:rsidR="00307B38" w:rsidRDefault="001D0003" w:rsidP="001D0003">
      <w:pPr>
        <w:pStyle w:val="Heading1"/>
        <w:rPr>
          <w:lang w:val="es-ES_tradnl"/>
        </w:rPr>
      </w:pPr>
      <w:r w:rsidRPr="00D007C1">
        <w:rPr>
          <w:lang w:val="es-ES_tradnl"/>
        </w:rPr>
        <w:t xml:space="preserve">El </w:t>
      </w:r>
      <w:r w:rsidR="00B13E9D">
        <w:rPr>
          <w:lang w:val="es-ES_tradnl"/>
        </w:rPr>
        <w:t xml:space="preserve">PAC </w:t>
      </w:r>
      <w:r w:rsidRPr="00D007C1">
        <w:rPr>
          <w:lang w:val="es-ES_tradnl"/>
        </w:rPr>
        <w:t xml:space="preserve">fue aprobado por el Comité Ejecutivo en 2002 </w:t>
      </w:r>
      <w:r w:rsidR="007B27F4">
        <w:rPr>
          <w:lang w:val="es-ES_tradnl"/>
        </w:rPr>
        <w:t xml:space="preserve">con la finalidad, </w:t>
      </w:r>
      <w:r w:rsidR="000659D4">
        <w:rPr>
          <w:lang w:val="es-ES_tradnl"/>
        </w:rPr>
        <w:t>entre otra</w:t>
      </w:r>
      <w:r w:rsidR="007B27F4" w:rsidRPr="007B27F4">
        <w:rPr>
          <w:lang w:val="es-ES_tradnl"/>
        </w:rPr>
        <w:t>s</w:t>
      </w:r>
      <w:r w:rsidR="007B27F4">
        <w:rPr>
          <w:lang w:val="es-ES_tradnl"/>
        </w:rPr>
        <w:t xml:space="preserve">, </w:t>
      </w:r>
      <w:r w:rsidRPr="00D007C1">
        <w:rPr>
          <w:lang w:val="es-ES_tradnl"/>
        </w:rPr>
        <w:t xml:space="preserve">de </w:t>
      </w:r>
      <w:r w:rsidR="00A9576C">
        <w:rPr>
          <w:lang w:val="es-ES_tradnl"/>
        </w:rPr>
        <w:t>prestar servicios</w:t>
      </w:r>
      <w:r w:rsidRPr="00D007C1">
        <w:rPr>
          <w:lang w:val="es-ES_tradnl"/>
        </w:rPr>
        <w:t xml:space="preserve"> a </w:t>
      </w:r>
      <w:r w:rsidR="006B3114">
        <w:rPr>
          <w:lang w:val="es-ES_tradnl"/>
        </w:rPr>
        <w:t xml:space="preserve">países del </w:t>
      </w:r>
      <w:r w:rsidR="00F75F2E">
        <w:rPr>
          <w:lang w:val="es-ES_tradnl"/>
        </w:rPr>
        <w:t>artículo 5</w:t>
      </w:r>
      <w:r w:rsidRPr="00D007C1">
        <w:rPr>
          <w:lang w:val="es-ES_tradnl"/>
        </w:rPr>
        <w:t xml:space="preserve"> mediante </w:t>
      </w:r>
      <w:r w:rsidR="009842DF">
        <w:rPr>
          <w:lang w:val="es-ES_tradnl"/>
        </w:rPr>
        <w:t>una</w:t>
      </w:r>
      <w:r w:rsidRPr="00D007C1">
        <w:rPr>
          <w:lang w:val="es-ES_tradnl"/>
        </w:rPr>
        <w:t xml:space="preserve"> presencia regional </w:t>
      </w:r>
      <w:r w:rsidR="00F1210D">
        <w:rPr>
          <w:lang w:val="es-ES_tradnl"/>
        </w:rPr>
        <w:t>que garantice</w:t>
      </w:r>
      <w:r w:rsidRPr="00D007C1">
        <w:rPr>
          <w:lang w:val="es-ES_tradnl"/>
        </w:rPr>
        <w:t xml:space="preserve"> y </w:t>
      </w:r>
      <w:r w:rsidR="00F1210D">
        <w:rPr>
          <w:lang w:val="es-ES_tradnl"/>
        </w:rPr>
        <w:t xml:space="preserve">sostenga </w:t>
      </w:r>
      <w:r w:rsidRPr="00D007C1">
        <w:rPr>
          <w:lang w:val="es-ES_tradnl"/>
        </w:rPr>
        <w:t xml:space="preserve">el cumplimiento de </w:t>
      </w:r>
      <w:r w:rsidR="002A2290">
        <w:rPr>
          <w:lang w:val="es-ES_tradnl"/>
        </w:rPr>
        <w:t xml:space="preserve">lo dispuesto en </w:t>
      </w:r>
      <w:r w:rsidRPr="00D007C1">
        <w:rPr>
          <w:lang w:val="es-ES_tradnl"/>
        </w:rPr>
        <w:t xml:space="preserve">el Protocolo. Desde su aprobación, los </w:t>
      </w:r>
      <w:r w:rsidR="009308BF">
        <w:rPr>
          <w:lang w:val="es-ES_tradnl"/>
        </w:rPr>
        <w:t xml:space="preserve">principales </w:t>
      </w:r>
      <w:r w:rsidRPr="00D007C1">
        <w:rPr>
          <w:lang w:val="es-ES_tradnl"/>
        </w:rPr>
        <w:t xml:space="preserve">servicios del PAC </w:t>
      </w:r>
      <w:r w:rsidR="000C22B3">
        <w:rPr>
          <w:lang w:val="es-ES_tradnl"/>
        </w:rPr>
        <w:t>han sido</w:t>
      </w:r>
      <w:r w:rsidRPr="00D007C1">
        <w:rPr>
          <w:lang w:val="es-ES_tradnl"/>
        </w:rPr>
        <w:t>:</w:t>
      </w:r>
    </w:p>
    <w:p w14:paraId="549B8A25" w14:textId="2F57E0FB" w:rsidR="00307B38" w:rsidRDefault="001D0003" w:rsidP="00D91A13">
      <w:pPr>
        <w:pStyle w:val="Heading2"/>
        <w:numPr>
          <w:ilvl w:val="0"/>
          <w:numId w:val="10"/>
        </w:numPr>
        <w:ind w:left="1276" w:hanging="567"/>
        <w:rPr>
          <w:lang w:val="es-ES_tradnl"/>
        </w:rPr>
      </w:pPr>
      <w:r w:rsidRPr="00D007C1">
        <w:rPr>
          <w:lang w:val="es-ES_tradnl"/>
        </w:rPr>
        <w:t xml:space="preserve">Prestar asistencia específica para abordar </w:t>
      </w:r>
      <w:r w:rsidR="00BC5907">
        <w:rPr>
          <w:lang w:val="es-ES_tradnl"/>
        </w:rPr>
        <w:t xml:space="preserve">las </w:t>
      </w:r>
      <w:r w:rsidRPr="00D007C1">
        <w:rPr>
          <w:lang w:val="es-ES_tradnl"/>
        </w:rPr>
        <w:t xml:space="preserve">necesidades </w:t>
      </w:r>
      <w:r w:rsidR="002A5333">
        <w:rPr>
          <w:lang w:val="es-ES_tradnl"/>
        </w:rPr>
        <w:t xml:space="preserve">de </w:t>
      </w:r>
      <w:r w:rsidRPr="00D007C1">
        <w:rPr>
          <w:lang w:val="es-ES_tradnl"/>
        </w:rPr>
        <w:t xml:space="preserve">cumplimiento indicadas por las </w:t>
      </w:r>
      <w:r w:rsidR="00563F6D">
        <w:rPr>
          <w:lang w:val="es-ES_tradnl"/>
        </w:rPr>
        <w:t>ONO</w:t>
      </w:r>
      <w:r w:rsidRPr="00D007C1">
        <w:rPr>
          <w:lang w:val="es-ES_tradnl"/>
        </w:rPr>
        <w:t>;</w:t>
      </w:r>
    </w:p>
    <w:p w14:paraId="65669F95" w14:textId="3CE6F595" w:rsidR="00307B38" w:rsidRDefault="001D0003" w:rsidP="00D91A13">
      <w:pPr>
        <w:pStyle w:val="Heading2"/>
        <w:numPr>
          <w:ilvl w:val="0"/>
          <w:numId w:val="10"/>
        </w:numPr>
        <w:ind w:left="1276" w:hanging="567"/>
        <w:rPr>
          <w:lang w:val="es-ES_tradnl"/>
        </w:rPr>
      </w:pPr>
      <w:r w:rsidRPr="00D007C1">
        <w:rPr>
          <w:lang w:val="es-ES_tradnl"/>
        </w:rPr>
        <w:t xml:space="preserve">Fortalecer la capacidad de los países para </w:t>
      </w:r>
      <w:r w:rsidR="00707C72">
        <w:rPr>
          <w:lang w:val="es-ES_tradnl"/>
        </w:rPr>
        <w:t>contar con</w:t>
      </w:r>
      <w:r w:rsidRPr="00D007C1">
        <w:rPr>
          <w:lang w:val="es-ES_tradnl"/>
        </w:rPr>
        <w:t xml:space="preserve"> controles de aduanas y comercio eficaces, específicamente por medio del </w:t>
      </w:r>
      <w:r w:rsidR="00810002">
        <w:rPr>
          <w:lang w:val="es-ES_tradnl"/>
        </w:rPr>
        <w:t>Consentimiento Fundamentado Previo</w:t>
      </w:r>
      <w:r w:rsidRPr="00D007C1">
        <w:rPr>
          <w:lang w:val="es-ES_tradnl"/>
        </w:rPr>
        <w:t xml:space="preserve"> </w:t>
      </w:r>
      <w:r w:rsidR="00810002" w:rsidRPr="00810002">
        <w:rPr>
          <w:lang w:val="es-ES_tradnl"/>
        </w:rPr>
        <w:t xml:space="preserve">Informal </w:t>
      </w:r>
      <w:r w:rsidRPr="00D007C1">
        <w:rPr>
          <w:lang w:val="es-ES_tradnl"/>
        </w:rPr>
        <w:t>(iPIC)</w:t>
      </w:r>
      <w:r w:rsidR="00810002">
        <w:rPr>
          <w:lang w:val="es-ES_tradnl"/>
        </w:rPr>
        <w:t>,</w:t>
      </w:r>
      <w:r w:rsidRPr="00D007C1">
        <w:rPr>
          <w:lang w:val="es-ES_tradnl"/>
        </w:rPr>
        <w:t xml:space="preserve"> </w:t>
      </w:r>
      <w:r w:rsidR="00810002" w:rsidRPr="00810002">
        <w:rPr>
          <w:lang w:val="es-ES_tradnl"/>
        </w:rPr>
        <w:t xml:space="preserve">mecanismo </w:t>
      </w:r>
      <w:r w:rsidRPr="00D007C1">
        <w:rPr>
          <w:lang w:val="es-ES_tradnl"/>
        </w:rPr>
        <w:t>concebido para intercambiar información sobre el comercio previsto entre imp</w:t>
      </w:r>
      <w:r w:rsidR="00A122E0">
        <w:rPr>
          <w:lang w:val="es-ES_tradnl"/>
        </w:rPr>
        <w:t>ortadores y exportadores de SAO</w:t>
      </w:r>
      <w:r w:rsidRPr="00D007C1">
        <w:rPr>
          <w:lang w:val="es-ES_tradnl"/>
        </w:rPr>
        <w:t xml:space="preserve"> y de mezclas, productos y equipos que </w:t>
      </w:r>
      <w:r w:rsidR="007D6D51">
        <w:rPr>
          <w:lang w:val="es-ES_tradnl"/>
        </w:rPr>
        <w:t xml:space="preserve">las </w:t>
      </w:r>
      <w:r w:rsidR="00F62084">
        <w:rPr>
          <w:lang w:val="es-ES_tradnl"/>
        </w:rPr>
        <w:t>contengan</w:t>
      </w:r>
      <w:r w:rsidRPr="00D007C1">
        <w:rPr>
          <w:lang w:val="es-ES_tradnl"/>
        </w:rPr>
        <w:t>;</w:t>
      </w:r>
      <w:r w:rsidRPr="003B2BFA">
        <w:rPr>
          <w:rStyle w:val="FootnoteReference"/>
          <w:lang w:val="es-ES_tradnl"/>
        </w:rPr>
        <w:footnoteReference w:id="20"/>
      </w:r>
      <w:r w:rsidRPr="00D007C1">
        <w:rPr>
          <w:lang w:val="es-ES_tradnl"/>
        </w:rPr>
        <w:t xml:space="preserve"> y</w:t>
      </w:r>
    </w:p>
    <w:p w14:paraId="373A6B1B" w14:textId="4FEECFAD" w:rsidR="00307B38" w:rsidRDefault="001D0003" w:rsidP="00D91A13">
      <w:pPr>
        <w:pStyle w:val="Heading2"/>
        <w:numPr>
          <w:ilvl w:val="0"/>
          <w:numId w:val="10"/>
        </w:numPr>
        <w:ind w:left="1276" w:hanging="567"/>
        <w:rPr>
          <w:bCs/>
          <w:lang w:val="es-ES_tradnl"/>
        </w:rPr>
      </w:pPr>
      <w:r w:rsidRPr="00D007C1">
        <w:rPr>
          <w:lang w:val="es-ES_tradnl"/>
        </w:rPr>
        <w:t xml:space="preserve">Elaborar materiales y herramientas </w:t>
      </w:r>
      <w:r w:rsidR="005F498F">
        <w:rPr>
          <w:lang w:val="es-ES_tradnl"/>
        </w:rPr>
        <w:t xml:space="preserve">de libre distribución </w:t>
      </w:r>
      <w:r w:rsidR="00016ABD">
        <w:rPr>
          <w:lang w:val="es-ES_tradnl"/>
        </w:rPr>
        <w:t xml:space="preserve">para </w:t>
      </w:r>
      <w:r w:rsidRPr="00D007C1">
        <w:rPr>
          <w:lang w:val="es-ES_tradnl"/>
        </w:rPr>
        <w:t xml:space="preserve">la supervisión, presentación de informes y sistemas de concesión de </w:t>
      </w:r>
      <w:r w:rsidR="00243896">
        <w:rPr>
          <w:lang w:val="es-ES_tradnl"/>
        </w:rPr>
        <w:t>licencias y cuotas</w:t>
      </w:r>
      <w:r w:rsidR="00AE6642">
        <w:rPr>
          <w:lang w:val="es-ES_tradnl"/>
        </w:rPr>
        <w:t>. E</w:t>
      </w:r>
      <w:r w:rsidRPr="00D007C1">
        <w:rPr>
          <w:lang w:val="es-ES_tradnl"/>
        </w:rPr>
        <w:t xml:space="preserve">l </w:t>
      </w:r>
      <w:r w:rsidR="006418DF" w:rsidRPr="00D007C1">
        <w:rPr>
          <w:lang w:val="es-ES_tradnl"/>
        </w:rPr>
        <w:t>Anexo </w:t>
      </w:r>
      <w:r w:rsidRPr="00D007C1">
        <w:rPr>
          <w:lang w:val="es-ES_tradnl"/>
        </w:rPr>
        <w:t xml:space="preserve">II </w:t>
      </w:r>
      <w:r w:rsidR="006418DF">
        <w:rPr>
          <w:lang w:val="es-ES_tradnl"/>
        </w:rPr>
        <w:t xml:space="preserve">al presente </w:t>
      </w:r>
      <w:r w:rsidRPr="00D007C1">
        <w:rPr>
          <w:lang w:val="es-ES_tradnl"/>
        </w:rPr>
        <w:t xml:space="preserve">documento presenta un resumen de las herramientas, productos y servicios </w:t>
      </w:r>
      <w:r w:rsidR="00C77226">
        <w:rPr>
          <w:lang w:val="es-ES_tradnl"/>
        </w:rPr>
        <w:t xml:space="preserve">ofrecidos por el </w:t>
      </w:r>
      <w:r w:rsidRPr="00D007C1">
        <w:rPr>
          <w:lang w:val="es-ES_tradnl"/>
        </w:rPr>
        <w:t xml:space="preserve">PAC </w:t>
      </w:r>
      <w:r w:rsidR="009B19A0">
        <w:rPr>
          <w:lang w:val="es-ES_tradnl"/>
        </w:rPr>
        <w:t xml:space="preserve">a </w:t>
      </w:r>
      <w:r w:rsidR="00696BBA">
        <w:rPr>
          <w:lang w:val="es-ES_tradnl"/>
        </w:rPr>
        <w:t xml:space="preserve">fiscalizadores y </w:t>
      </w:r>
      <w:r w:rsidRPr="00D007C1">
        <w:rPr>
          <w:lang w:val="es-ES_tradnl"/>
        </w:rPr>
        <w:t xml:space="preserve">funcionarios de aduanas </w:t>
      </w:r>
      <w:r w:rsidR="00AC11B0">
        <w:rPr>
          <w:lang w:val="es-ES_tradnl"/>
        </w:rPr>
        <w:t>par</w:t>
      </w:r>
      <w:r w:rsidRPr="00D007C1">
        <w:rPr>
          <w:lang w:val="es-ES_tradnl"/>
        </w:rPr>
        <w:t xml:space="preserve">a </w:t>
      </w:r>
      <w:r w:rsidR="00354836">
        <w:rPr>
          <w:lang w:val="es-ES_tradnl"/>
        </w:rPr>
        <w:t xml:space="preserve">implementar </w:t>
      </w:r>
      <w:r w:rsidRPr="00D007C1">
        <w:rPr>
          <w:lang w:val="es-ES_tradnl"/>
        </w:rPr>
        <w:t xml:space="preserve">sistemas de concesión de licencias </w:t>
      </w:r>
      <w:r w:rsidR="009C1671">
        <w:rPr>
          <w:lang w:val="es-ES_tradnl"/>
        </w:rPr>
        <w:t xml:space="preserve">de </w:t>
      </w:r>
      <w:r w:rsidRPr="00D007C1">
        <w:rPr>
          <w:lang w:val="es-ES_tradnl"/>
        </w:rPr>
        <w:t xml:space="preserve">SAO, facilitar el </w:t>
      </w:r>
      <w:r w:rsidR="00F121E1">
        <w:rPr>
          <w:lang w:val="es-ES_tradnl"/>
        </w:rPr>
        <w:t>comercio legal</w:t>
      </w:r>
      <w:r w:rsidRPr="00D007C1">
        <w:rPr>
          <w:lang w:val="es-ES_tradnl"/>
        </w:rPr>
        <w:t xml:space="preserve"> y detectar e impedir el </w:t>
      </w:r>
      <w:r w:rsidR="00F121E1">
        <w:rPr>
          <w:lang w:val="es-ES_tradnl"/>
        </w:rPr>
        <w:t>comercio ilegal</w:t>
      </w:r>
      <w:r w:rsidRPr="00D007C1">
        <w:rPr>
          <w:bCs/>
          <w:lang w:val="es-ES_tradnl"/>
        </w:rPr>
        <w:t>.</w:t>
      </w:r>
    </w:p>
    <w:p w14:paraId="0F30FC25" w14:textId="512D1FD8" w:rsidR="001D0003" w:rsidRPr="00D007C1" w:rsidRDefault="001D0003" w:rsidP="00D91A13">
      <w:pPr>
        <w:pStyle w:val="Heading1"/>
        <w:rPr>
          <w:lang w:val="es-ES_tradnl"/>
        </w:rPr>
      </w:pPr>
      <w:r w:rsidRPr="00D007C1">
        <w:rPr>
          <w:lang w:val="es-ES_tradnl"/>
        </w:rPr>
        <w:t xml:space="preserve">El </w:t>
      </w:r>
      <w:r w:rsidR="007C45EB">
        <w:rPr>
          <w:lang w:val="es-ES_tradnl"/>
        </w:rPr>
        <w:t xml:space="preserve">PAC </w:t>
      </w:r>
      <w:r w:rsidRPr="00D007C1">
        <w:rPr>
          <w:lang w:val="es-ES_tradnl"/>
        </w:rPr>
        <w:t>también opera nueve</w:t>
      </w:r>
      <w:r w:rsidRPr="003B2BFA">
        <w:rPr>
          <w:rStyle w:val="FootnoteReference"/>
          <w:lang w:val="es-ES_tradnl"/>
        </w:rPr>
        <w:footnoteReference w:id="21"/>
      </w:r>
      <w:r w:rsidRPr="00D007C1">
        <w:rPr>
          <w:lang w:val="es-ES_tradnl"/>
        </w:rPr>
        <w:t xml:space="preserve"> redes regionales de </w:t>
      </w:r>
      <w:r w:rsidR="001F07E3">
        <w:rPr>
          <w:lang w:val="es-ES_tradnl"/>
        </w:rPr>
        <w:t xml:space="preserve">encargados </w:t>
      </w:r>
      <w:r w:rsidRPr="00D007C1">
        <w:rPr>
          <w:lang w:val="es-ES_tradnl"/>
        </w:rPr>
        <w:t>de SAO que apoyan la creación de capacidad</w:t>
      </w:r>
      <w:r w:rsidR="0062653B">
        <w:rPr>
          <w:lang w:val="es-ES_tradnl"/>
        </w:rPr>
        <w:t>es</w:t>
      </w:r>
      <w:r w:rsidRPr="00D007C1">
        <w:rPr>
          <w:lang w:val="es-ES_tradnl"/>
        </w:rPr>
        <w:t xml:space="preserve"> para </w:t>
      </w:r>
      <w:r w:rsidR="00687537">
        <w:rPr>
          <w:lang w:val="es-ES_tradnl"/>
        </w:rPr>
        <w:t xml:space="preserve">encargados del ozono </w:t>
      </w:r>
      <w:r w:rsidRPr="00D007C1">
        <w:rPr>
          <w:lang w:val="es-ES_tradnl"/>
        </w:rPr>
        <w:t xml:space="preserve">con </w:t>
      </w:r>
      <w:r w:rsidR="003B1235">
        <w:rPr>
          <w:lang w:val="es-ES_tradnl"/>
        </w:rPr>
        <w:t>vistas al diseño y aplicación de</w:t>
      </w:r>
      <w:r w:rsidRPr="00D007C1">
        <w:rPr>
          <w:lang w:val="es-ES_tradnl"/>
        </w:rPr>
        <w:t xml:space="preserve"> políticas, estrategias y programas de eliminación </w:t>
      </w:r>
      <w:r w:rsidR="00B25AC3">
        <w:rPr>
          <w:lang w:val="es-ES_tradnl"/>
        </w:rPr>
        <w:t xml:space="preserve">apropiados a </w:t>
      </w:r>
      <w:r w:rsidRPr="00D007C1">
        <w:rPr>
          <w:lang w:val="es-ES_tradnl"/>
        </w:rPr>
        <w:t xml:space="preserve">las condiciones </w:t>
      </w:r>
      <w:r w:rsidR="00421278">
        <w:rPr>
          <w:lang w:val="es-ES_tradnl"/>
        </w:rPr>
        <w:t xml:space="preserve">de </w:t>
      </w:r>
      <w:r w:rsidR="00B25AC3">
        <w:rPr>
          <w:lang w:val="es-ES_tradnl"/>
        </w:rPr>
        <w:t>cada país</w:t>
      </w:r>
      <w:r w:rsidRPr="00D007C1">
        <w:rPr>
          <w:lang w:val="es-ES_tradnl"/>
        </w:rPr>
        <w:t xml:space="preserve">. Estas redes se reúnen dos veces al año </w:t>
      </w:r>
      <w:r w:rsidR="0041631A">
        <w:rPr>
          <w:lang w:val="es-ES_tradnl"/>
        </w:rPr>
        <w:t>a</w:t>
      </w:r>
      <w:r w:rsidRPr="00D007C1">
        <w:rPr>
          <w:lang w:val="es-ES_tradnl"/>
        </w:rPr>
        <w:t xml:space="preserve"> compartir e intercambiar experiencias, información y enfoques entre miembros de la red, asociados de países </w:t>
      </w:r>
      <w:r w:rsidR="009C598A">
        <w:rPr>
          <w:lang w:val="es-ES_tradnl"/>
        </w:rPr>
        <w:t>desarrollados</w:t>
      </w:r>
      <w:r w:rsidRPr="00D007C1">
        <w:rPr>
          <w:lang w:val="es-ES_tradnl"/>
        </w:rPr>
        <w:t xml:space="preserve">, </w:t>
      </w:r>
      <w:r w:rsidR="008966DF" w:rsidRPr="008966DF">
        <w:rPr>
          <w:lang w:val="es-ES_tradnl"/>
        </w:rPr>
        <w:t>la Secretaría del Fondo</w:t>
      </w:r>
      <w:r w:rsidR="008966DF">
        <w:rPr>
          <w:lang w:val="es-ES_tradnl"/>
        </w:rPr>
        <w:t xml:space="preserve">, la Secretaría </w:t>
      </w:r>
      <w:r w:rsidR="0088168A">
        <w:rPr>
          <w:lang w:val="es-ES_tradnl"/>
        </w:rPr>
        <w:t>d</w:t>
      </w:r>
      <w:r w:rsidR="008966DF">
        <w:rPr>
          <w:lang w:val="es-ES_tradnl"/>
        </w:rPr>
        <w:t>el Ozono,</w:t>
      </w:r>
      <w:r w:rsidRPr="00D007C1">
        <w:rPr>
          <w:lang w:val="es-ES_tradnl"/>
        </w:rPr>
        <w:t xml:space="preserve"> organismos </w:t>
      </w:r>
      <w:r w:rsidR="00C63372">
        <w:rPr>
          <w:lang w:val="es-ES_tradnl"/>
        </w:rPr>
        <w:t xml:space="preserve">bilaterales y </w:t>
      </w:r>
      <w:r w:rsidRPr="00D007C1">
        <w:rPr>
          <w:lang w:val="es-ES_tradnl"/>
        </w:rPr>
        <w:t>de ejecución</w:t>
      </w:r>
      <w:r w:rsidR="00F92247">
        <w:rPr>
          <w:lang w:val="es-ES_tradnl"/>
        </w:rPr>
        <w:t>,</w:t>
      </w:r>
      <w:r w:rsidRPr="00D007C1">
        <w:rPr>
          <w:lang w:val="es-ES_tradnl"/>
        </w:rPr>
        <w:t xml:space="preserve"> </w:t>
      </w:r>
      <w:r w:rsidR="006329F4" w:rsidRPr="006329F4">
        <w:rPr>
          <w:lang w:val="es-ES_tradnl"/>
        </w:rPr>
        <w:t xml:space="preserve">expertos técnicos </w:t>
      </w:r>
      <w:r w:rsidRPr="00D007C1">
        <w:rPr>
          <w:lang w:val="es-ES_tradnl"/>
        </w:rPr>
        <w:t>y otras organizaciones y personas con experiencia en la eliminación de SAO.</w:t>
      </w:r>
    </w:p>
    <w:p w14:paraId="6545DC99" w14:textId="66A9C6C3" w:rsidR="001D0003" w:rsidRPr="00D007C1" w:rsidRDefault="00F7539D" w:rsidP="001D0003">
      <w:pPr>
        <w:rPr>
          <w:b/>
          <w:lang w:val="es-ES_tradnl"/>
        </w:rPr>
      </w:pPr>
      <w:r>
        <w:rPr>
          <w:b/>
          <w:lang w:val="es-ES_tradnl"/>
        </w:rPr>
        <w:t>Verificación en el marco de acuerdos plurianuales</w:t>
      </w:r>
    </w:p>
    <w:p w14:paraId="442CCC86" w14:textId="77777777" w:rsidR="001D0003" w:rsidRPr="00D007C1" w:rsidRDefault="001D0003" w:rsidP="001D0003">
      <w:pPr>
        <w:rPr>
          <w:lang w:val="es-ES_tradnl"/>
        </w:rPr>
      </w:pPr>
    </w:p>
    <w:p w14:paraId="05AEFC96" w14:textId="14B97DCA" w:rsidR="001D0003" w:rsidRPr="00D007C1" w:rsidRDefault="001D0003" w:rsidP="001D0003">
      <w:pPr>
        <w:pStyle w:val="Heading1"/>
        <w:rPr>
          <w:lang w:val="es-ES_tradnl"/>
        </w:rPr>
      </w:pPr>
      <w:r w:rsidRPr="00D007C1">
        <w:rPr>
          <w:lang w:val="es-ES_tradnl"/>
        </w:rPr>
        <w:t xml:space="preserve">Desde 1999, los acuerdos plurianuales han sido la modalidad de </w:t>
      </w:r>
      <w:r w:rsidR="007F10FA">
        <w:rPr>
          <w:lang w:val="es-ES_tradnl"/>
        </w:rPr>
        <w:t>financiamiento</w:t>
      </w:r>
      <w:r w:rsidRPr="00D007C1">
        <w:rPr>
          <w:lang w:val="es-ES_tradnl"/>
        </w:rPr>
        <w:t xml:space="preserve"> predominante con la que el Fondo Multilateral ha </w:t>
      </w:r>
      <w:r w:rsidR="003B3750">
        <w:rPr>
          <w:lang w:val="es-ES_tradnl"/>
        </w:rPr>
        <w:t xml:space="preserve">colaborado con </w:t>
      </w:r>
      <w:r w:rsidRPr="00D007C1">
        <w:rPr>
          <w:lang w:val="es-ES_tradnl"/>
        </w:rPr>
        <w:t xml:space="preserve">los </w:t>
      </w:r>
      <w:r w:rsidR="006B3114">
        <w:rPr>
          <w:lang w:val="es-ES_tradnl"/>
        </w:rPr>
        <w:t xml:space="preserve">países del </w:t>
      </w:r>
      <w:r w:rsidR="00F75F2E">
        <w:rPr>
          <w:lang w:val="es-ES_tradnl"/>
        </w:rPr>
        <w:t>artículo 5</w:t>
      </w:r>
      <w:r w:rsidRPr="00D007C1">
        <w:rPr>
          <w:lang w:val="es-ES_tradnl"/>
        </w:rPr>
        <w:t xml:space="preserve"> para cumplir </w:t>
      </w:r>
      <w:r w:rsidR="000802F1">
        <w:rPr>
          <w:lang w:val="es-ES_tradnl"/>
        </w:rPr>
        <w:t>las metas de eliminación establecidas</w:t>
      </w:r>
      <w:r w:rsidRPr="00D007C1">
        <w:rPr>
          <w:lang w:val="es-ES_tradnl"/>
        </w:rPr>
        <w:t xml:space="preserve"> en el Protocolo de Montreal. Actualmente, los acuerdos plurianuales se relacionan con </w:t>
      </w:r>
      <w:r w:rsidR="00A71E55">
        <w:rPr>
          <w:lang w:val="es-ES_tradnl"/>
        </w:rPr>
        <w:t>PGEH</w:t>
      </w:r>
      <w:r w:rsidRPr="00D007C1">
        <w:rPr>
          <w:lang w:val="es-ES_tradnl"/>
        </w:rPr>
        <w:t xml:space="preserve"> que especifican el compromiso de los</w:t>
      </w:r>
      <w:r w:rsidRPr="00D007C1">
        <w:rPr>
          <w:spacing w:val="-16"/>
          <w:lang w:val="es-ES_tradnl"/>
        </w:rPr>
        <w:t xml:space="preserve"> </w:t>
      </w:r>
      <w:r w:rsidRPr="00D007C1">
        <w:rPr>
          <w:lang w:val="es-ES_tradnl"/>
        </w:rPr>
        <w:t>Gobiernos</w:t>
      </w:r>
      <w:r w:rsidRPr="00D007C1">
        <w:rPr>
          <w:spacing w:val="-15"/>
          <w:lang w:val="es-ES_tradnl"/>
        </w:rPr>
        <w:t xml:space="preserve"> </w:t>
      </w:r>
      <w:r w:rsidRPr="00D007C1">
        <w:rPr>
          <w:lang w:val="es-ES_tradnl"/>
        </w:rPr>
        <w:t>de</w:t>
      </w:r>
      <w:r w:rsidRPr="00D007C1">
        <w:rPr>
          <w:spacing w:val="-16"/>
          <w:lang w:val="es-ES_tradnl"/>
        </w:rPr>
        <w:t xml:space="preserve"> </w:t>
      </w:r>
      <w:r w:rsidRPr="00D007C1">
        <w:rPr>
          <w:lang w:val="es-ES_tradnl"/>
        </w:rPr>
        <w:t>lograr</w:t>
      </w:r>
      <w:r w:rsidRPr="00D007C1">
        <w:rPr>
          <w:spacing w:val="-15"/>
          <w:lang w:val="es-ES_tradnl"/>
        </w:rPr>
        <w:t xml:space="preserve"> </w:t>
      </w:r>
      <w:r w:rsidRPr="00D007C1">
        <w:rPr>
          <w:lang w:val="es-ES_tradnl"/>
        </w:rPr>
        <w:t>reducciones</w:t>
      </w:r>
      <w:r w:rsidRPr="00D007C1">
        <w:rPr>
          <w:spacing w:val="-16"/>
          <w:lang w:val="es-ES_tradnl"/>
        </w:rPr>
        <w:t xml:space="preserve"> </w:t>
      </w:r>
      <w:r w:rsidRPr="00D007C1">
        <w:rPr>
          <w:lang w:val="es-ES_tradnl"/>
        </w:rPr>
        <w:t>acumuladas</w:t>
      </w:r>
      <w:r w:rsidRPr="00D007C1">
        <w:rPr>
          <w:spacing w:val="-15"/>
          <w:lang w:val="es-ES_tradnl"/>
        </w:rPr>
        <w:t xml:space="preserve"> </w:t>
      </w:r>
      <w:r w:rsidRPr="00D007C1">
        <w:rPr>
          <w:lang w:val="es-ES_tradnl"/>
        </w:rPr>
        <w:t>sostenidas</w:t>
      </w:r>
      <w:r w:rsidRPr="00D007C1">
        <w:rPr>
          <w:spacing w:val="-15"/>
          <w:lang w:val="es-ES_tradnl"/>
        </w:rPr>
        <w:t xml:space="preserve"> </w:t>
      </w:r>
      <w:r w:rsidRPr="00D007C1">
        <w:rPr>
          <w:lang w:val="es-ES_tradnl"/>
        </w:rPr>
        <w:t>del</w:t>
      </w:r>
      <w:r w:rsidRPr="00D007C1">
        <w:rPr>
          <w:spacing w:val="-16"/>
          <w:lang w:val="es-ES_tradnl"/>
        </w:rPr>
        <w:t xml:space="preserve"> </w:t>
      </w:r>
      <w:r w:rsidRPr="00D007C1">
        <w:rPr>
          <w:lang w:val="es-ES_tradnl"/>
        </w:rPr>
        <w:t>consumo</w:t>
      </w:r>
      <w:r w:rsidRPr="00D007C1">
        <w:rPr>
          <w:spacing w:val="-16"/>
          <w:lang w:val="es-ES_tradnl"/>
        </w:rPr>
        <w:t xml:space="preserve"> </w:t>
      </w:r>
      <w:r w:rsidRPr="00D007C1">
        <w:rPr>
          <w:lang w:val="es-ES_tradnl"/>
        </w:rPr>
        <w:t>y</w:t>
      </w:r>
      <w:r w:rsidRPr="00D007C1">
        <w:rPr>
          <w:spacing w:val="-18"/>
          <w:lang w:val="es-ES_tradnl"/>
        </w:rPr>
        <w:t xml:space="preserve"> </w:t>
      </w:r>
      <w:r w:rsidR="00021C51">
        <w:rPr>
          <w:lang w:val="es-ES_tradnl"/>
        </w:rPr>
        <w:t>producción (cuando corresponda)</w:t>
      </w:r>
      <w:r w:rsidR="00845D7F">
        <w:rPr>
          <w:lang w:val="es-ES_tradnl"/>
        </w:rPr>
        <w:t>;</w:t>
      </w:r>
      <w:r w:rsidRPr="00D007C1">
        <w:rPr>
          <w:lang w:val="es-ES_tradnl"/>
        </w:rPr>
        <w:t xml:space="preserve"> </w:t>
      </w:r>
      <w:r w:rsidR="007C3F35">
        <w:rPr>
          <w:lang w:val="es-ES_tradnl"/>
        </w:rPr>
        <w:t xml:space="preserve">el </w:t>
      </w:r>
      <w:r w:rsidR="00FB67A1">
        <w:rPr>
          <w:lang w:val="es-ES_tradnl"/>
        </w:rPr>
        <w:t>financiamiento aprobado</w:t>
      </w:r>
      <w:r w:rsidRPr="00D007C1">
        <w:rPr>
          <w:lang w:val="es-ES_tradnl"/>
        </w:rPr>
        <w:t xml:space="preserve"> en principio; las condiciones que se deberán cumplir antes de liberar los tramos de </w:t>
      </w:r>
      <w:r w:rsidR="007F10FA">
        <w:rPr>
          <w:lang w:val="es-ES_tradnl"/>
        </w:rPr>
        <w:t>financiamiento</w:t>
      </w:r>
      <w:r w:rsidRPr="00D007C1">
        <w:rPr>
          <w:lang w:val="es-ES_tradnl"/>
        </w:rPr>
        <w:t xml:space="preserve">, incluida la verificación independiente del cumplimiento de </w:t>
      </w:r>
      <w:r w:rsidR="00FF57DD">
        <w:rPr>
          <w:lang w:val="es-ES_tradnl"/>
        </w:rPr>
        <w:t>las metas de reducción establecidas</w:t>
      </w:r>
      <w:r w:rsidRPr="00D007C1">
        <w:rPr>
          <w:lang w:val="es-ES_tradnl"/>
        </w:rPr>
        <w:t xml:space="preserve"> en el Acuerdo, </w:t>
      </w:r>
      <w:r w:rsidR="006F7EA2">
        <w:rPr>
          <w:lang w:val="es-ES_tradnl"/>
        </w:rPr>
        <w:t xml:space="preserve">salvo </w:t>
      </w:r>
      <w:r w:rsidRPr="00D007C1">
        <w:rPr>
          <w:lang w:val="es-ES_tradnl"/>
        </w:rPr>
        <w:t xml:space="preserve">que el Comité Ejecutivo indique </w:t>
      </w:r>
      <w:r w:rsidR="00304A75">
        <w:rPr>
          <w:lang w:val="es-ES_tradnl"/>
        </w:rPr>
        <w:t>lo contrario</w:t>
      </w:r>
      <w:r w:rsidRPr="00D007C1">
        <w:rPr>
          <w:lang w:val="es-ES_tradnl"/>
        </w:rPr>
        <w:t>;</w:t>
      </w:r>
      <w:r w:rsidRPr="003B2BFA">
        <w:rPr>
          <w:vertAlign w:val="superscript"/>
          <w:lang w:val="es-ES_tradnl"/>
        </w:rPr>
        <w:footnoteReference w:id="22"/>
      </w:r>
      <w:r w:rsidRPr="00D007C1">
        <w:rPr>
          <w:lang w:val="es-ES_tradnl"/>
        </w:rPr>
        <w:t xml:space="preserve"> la supervisión de las actividades </w:t>
      </w:r>
      <w:r w:rsidR="00DC2392">
        <w:rPr>
          <w:lang w:val="es-ES_tradnl"/>
        </w:rPr>
        <w:t>contempladas</w:t>
      </w:r>
      <w:r w:rsidRPr="00D007C1">
        <w:rPr>
          <w:lang w:val="es-ES_tradnl"/>
        </w:rPr>
        <w:t xml:space="preserve"> en los Acuerdos; </w:t>
      </w:r>
      <w:r w:rsidRPr="00D007C1">
        <w:rPr>
          <w:lang w:val="es-ES_tradnl"/>
        </w:rPr>
        <w:lastRenderedPageBreak/>
        <w:t>las funciones y responsabilidades de las instituciones nacionales y de los organismos bilaterales y de ejecución</w:t>
      </w:r>
      <w:r w:rsidR="004612C9">
        <w:rPr>
          <w:lang w:val="es-ES_tradnl"/>
        </w:rPr>
        <w:t>,</w:t>
      </w:r>
      <w:r w:rsidR="00D675E2">
        <w:rPr>
          <w:lang w:val="es-ES_tradnl"/>
        </w:rPr>
        <w:t xml:space="preserve"> y </w:t>
      </w:r>
      <w:r w:rsidRPr="00D007C1">
        <w:rPr>
          <w:lang w:val="es-ES_tradnl"/>
        </w:rPr>
        <w:t xml:space="preserve">las </w:t>
      </w:r>
      <w:r w:rsidR="00280A22">
        <w:rPr>
          <w:lang w:val="es-ES_tradnl"/>
        </w:rPr>
        <w:t xml:space="preserve">consecuencias </w:t>
      </w:r>
      <w:r w:rsidR="00CE6B7C">
        <w:rPr>
          <w:lang w:val="es-ES_tradnl"/>
        </w:rPr>
        <w:t xml:space="preserve">de incumplir </w:t>
      </w:r>
      <w:r w:rsidRPr="00D007C1">
        <w:rPr>
          <w:lang w:val="es-ES_tradnl"/>
        </w:rPr>
        <w:t>los Acuerdos.</w:t>
      </w:r>
    </w:p>
    <w:p w14:paraId="40FC55D4" w14:textId="2F1476EA" w:rsidR="00307B38" w:rsidRDefault="001D0003" w:rsidP="001D0003">
      <w:pPr>
        <w:pStyle w:val="Heading1"/>
        <w:rPr>
          <w:lang w:val="es-ES_tradnl"/>
        </w:rPr>
      </w:pPr>
      <w:r w:rsidRPr="00D007C1">
        <w:rPr>
          <w:lang w:val="es-ES_tradnl"/>
        </w:rPr>
        <w:t xml:space="preserve">A fin de facilitar la </w:t>
      </w:r>
      <w:r w:rsidR="00A92662">
        <w:rPr>
          <w:lang w:val="es-ES_tradnl"/>
        </w:rPr>
        <w:t xml:space="preserve">elaboración </w:t>
      </w:r>
      <w:r w:rsidRPr="00D007C1">
        <w:rPr>
          <w:lang w:val="es-ES_tradnl"/>
        </w:rPr>
        <w:t xml:space="preserve">de informes de verificación de los planes de eliminación, </w:t>
      </w:r>
      <w:r w:rsidR="00DF1892">
        <w:rPr>
          <w:lang w:val="es-ES_tradnl"/>
        </w:rPr>
        <w:t xml:space="preserve">labor </w:t>
      </w:r>
      <w:r w:rsidRPr="00D007C1">
        <w:rPr>
          <w:lang w:val="es-ES_tradnl"/>
        </w:rPr>
        <w:t xml:space="preserve">que se encuentra en el ámbito de las responsabilidades del organismo de ejecución principal, el Comité Ejecutivo aprobó directrices y formatos normalizados para </w:t>
      </w:r>
      <w:r w:rsidR="004E080D">
        <w:rPr>
          <w:lang w:val="es-ES_tradnl"/>
        </w:rPr>
        <w:t xml:space="preserve">el control </w:t>
      </w:r>
      <w:r w:rsidRPr="00D007C1">
        <w:rPr>
          <w:lang w:val="es-ES_tradnl"/>
        </w:rPr>
        <w:t xml:space="preserve">del consumo y producción de sustancias controladas. Siguiendo las directrices, la verificación examina la legislación, políticas y procedimientos del país sobre </w:t>
      </w:r>
      <w:r w:rsidR="00364689">
        <w:rPr>
          <w:lang w:val="es-ES_tradnl"/>
        </w:rPr>
        <w:t>importación o exportación</w:t>
      </w:r>
      <w:r w:rsidRPr="00D007C1">
        <w:rPr>
          <w:lang w:val="es-ES_tradnl"/>
        </w:rPr>
        <w:t xml:space="preserve"> de sustancias controladas </w:t>
      </w:r>
      <w:r w:rsidR="003B4496">
        <w:rPr>
          <w:lang w:val="es-ES_tradnl"/>
        </w:rPr>
        <w:t>por</w:t>
      </w:r>
      <w:r w:rsidRPr="00D007C1">
        <w:rPr>
          <w:lang w:val="es-ES_tradnl"/>
        </w:rPr>
        <w:t xml:space="preserve"> el Acuerdo.</w:t>
      </w:r>
    </w:p>
    <w:p w14:paraId="542FD7D1" w14:textId="46108169" w:rsidR="00307B38" w:rsidRDefault="001D0003" w:rsidP="001D0003">
      <w:pPr>
        <w:pStyle w:val="Heading1"/>
        <w:rPr>
          <w:lang w:val="es-ES_tradnl"/>
        </w:rPr>
      </w:pPr>
      <w:r w:rsidRPr="00D007C1">
        <w:rPr>
          <w:lang w:val="es-ES_tradnl"/>
        </w:rPr>
        <w:t xml:space="preserve">El consumo y </w:t>
      </w:r>
      <w:r w:rsidR="00021C51">
        <w:rPr>
          <w:lang w:val="es-ES_tradnl"/>
        </w:rPr>
        <w:t>producción (cuando corresponda)</w:t>
      </w:r>
      <w:r w:rsidRPr="00D007C1">
        <w:rPr>
          <w:lang w:val="es-ES_tradnl"/>
        </w:rPr>
        <w:t xml:space="preserve"> </w:t>
      </w:r>
      <w:r w:rsidR="00EB3514" w:rsidRPr="00EB3514">
        <w:rPr>
          <w:lang w:val="es-ES_tradnl"/>
        </w:rPr>
        <w:t xml:space="preserve">anual </w:t>
      </w:r>
      <w:r w:rsidRPr="00D007C1">
        <w:rPr>
          <w:lang w:val="es-ES_tradnl"/>
        </w:rPr>
        <w:t>de sus</w:t>
      </w:r>
      <w:r w:rsidR="00A35817">
        <w:rPr>
          <w:lang w:val="es-ES_tradnl"/>
        </w:rPr>
        <w:t>tancias controladas se verifica</w:t>
      </w:r>
      <w:r w:rsidRPr="00D007C1">
        <w:rPr>
          <w:lang w:val="es-ES_tradnl"/>
        </w:rPr>
        <w:t xml:space="preserve"> en relación con </w:t>
      </w:r>
      <w:r w:rsidR="00B76F84">
        <w:rPr>
          <w:lang w:val="es-ES_tradnl"/>
        </w:rPr>
        <w:t>las metas establecidas</w:t>
      </w:r>
      <w:r w:rsidR="004C67DB">
        <w:rPr>
          <w:lang w:val="es-ES_tradnl"/>
        </w:rPr>
        <w:t xml:space="preserve"> en el Acuerdo</w:t>
      </w:r>
      <w:r w:rsidRPr="00D007C1">
        <w:rPr>
          <w:lang w:val="es-ES_tradnl"/>
        </w:rPr>
        <w:t xml:space="preserve"> </w:t>
      </w:r>
      <w:r w:rsidR="004C67DB">
        <w:rPr>
          <w:lang w:val="es-ES_tradnl"/>
        </w:rPr>
        <w:t xml:space="preserve">para </w:t>
      </w:r>
      <w:r w:rsidRPr="00D007C1">
        <w:rPr>
          <w:lang w:val="es-ES_tradnl"/>
        </w:rPr>
        <w:t xml:space="preserve">todos los años para los que </w:t>
      </w:r>
      <w:r w:rsidR="0063748C">
        <w:rPr>
          <w:lang w:val="es-ES_tradnl"/>
        </w:rPr>
        <w:t>el Acuerdo fija una meta</w:t>
      </w:r>
      <w:r w:rsidRPr="00D007C1">
        <w:rPr>
          <w:lang w:val="es-ES_tradnl"/>
        </w:rPr>
        <w:t xml:space="preserve"> </w:t>
      </w:r>
      <w:r w:rsidR="0063748C">
        <w:rPr>
          <w:lang w:val="es-ES_tradnl"/>
        </w:rPr>
        <w:t xml:space="preserve">salvo </w:t>
      </w:r>
      <w:r w:rsidRPr="00D007C1">
        <w:rPr>
          <w:lang w:val="es-ES_tradnl"/>
        </w:rPr>
        <w:t xml:space="preserve">aquellos </w:t>
      </w:r>
      <w:r w:rsidR="00DF3E33">
        <w:rPr>
          <w:lang w:val="es-ES_tradnl"/>
        </w:rPr>
        <w:t xml:space="preserve">verificados anteriormente, </w:t>
      </w:r>
      <w:r w:rsidR="009F4B75">
        <w:rPr>
          <w:lang w:val="es-ES_tradnl"/>
        </w:rPr>
        <w:t>a menos</w:t>
      </w:r>
      <w:r w:rsidRPr="00D007C1">
        <w:rPr>
          <w:lang w:val="es-ES_tradnl"/>
        </w:rPr>
        <w:t xml:space="preserve"> </w:t>
      </w:r>
      <w:r w:rsidR="009F4B75">
        <w:rPr>
          <w:lang w:val="es-ES_tradnl"/>
        </w:rPr>
        <w:t>que el Comité Ejecutivo disponga</w:t>
      </w:r>
      <w:r w:rsidRPr="00D007C1">
        <w:rPr>
          <w:lang w:val="es-ES_tradnl"/>
        </w:rPr>
        <w:t xml:space="preserve"> otra cosa.</w:t>
      </w:r>
    </w:p>
    <w:p w14:paraId="6052374D" w14:textId="1129A2EB" w:rsidR="00307B38" w:rsidRDefault="001D0003" w:rsidP="001D0003">
      <w:pPr>
        <w:pStyle w:val="Heading1"/>
        <w:rPr>
          <w:lang w:val="es-ES_tradnl"/>
        </w:rPr>
      </w:pPr>
      <w:r w:rsidRPr="00D007C1">
        <w:rPr>
          <w:lang w:val="es-ES_tradnl"/>
        </w:rPr>
        <w:t>Como</w:t>
      </w:r>
      <w:r w:rsidRPr="00D007C1">
        <w:rPr>
          <w:spacing w:val="-9"/>
          <w:lang w:val="es-ES_tradnl"/>
        </w:rPr>
        <w:t xml:space="preserve"> </w:t>
      </w:r>
      <w:r w:rsidRPr="00D007C1">
        <w:rPr>
          <w:lang w:val="es-ES_tradnl"/>
        </w:rPr>
        <w:t>parte</w:t>
      </w:r>
      <w:r w:rsidRPr="00D007C1">
        <w:rPr>
          <w:spacing w:val="-10"/>
          <w:lang w:val="es-ES_tradnl"/>
        </w:rPr>
        <w:t xml:space="preserve"> </w:t>
      </w:r>
      <w:r w:rsidRPr="00D007C1">
        <w:rPr>
          <w:lang w:val="es-ES_tradnl"/>
        </w:rPr>
        <w:t>de</w:t>
      </w:r>
      <w:r w:rsidRPr="00D007C1">
        <w:rPr>
          <w:spacing w:val="-13"/>
          <w:lang w:val="es-ES_tradnl"/>
        </w:rPr>
        <w:t xml:space="preserve"> </w:t>
      </w:r>
      <w:r w:rsidRPr="00D007C1">
        <w:rPr>
          <w:lang w:val="es-ES_tradnl"/>
        </w:rPr>
        <w:t>la</w:t>
      </w:r>
      <w:r w:rsidRPr="00D007C1">
        <w:rPr>
          <w:spacing w:val="-10"/>
          <w:lang w:val="es-ES_tradnl"/>
        </w:rPr>
        <w:t xml:space="preserve"> </w:t>
      </w:r>
      <w:r w:rsidR="000670CC">
        <w:rPr>
          <w:lang w:val="es-ES_tradnl"/>
        </w:rPr>
        <w:t xml:space="preserve">verificación en </w:t>
      </w:r>
      <w:r w:rsidRPr="00D007C1">
        <w:rPr>
          <w:lang w:val="es-ES_tradnl"/>
        </w:rPr>
        <w:t xml:space="preserve">el </w:t>
      </w:r>
      <w:r w:rsidR="00F05C66">
        <w:rPr>
          <w:lang w:val="es-ES_tradnl"/>
        </w:rPr>
        <w:t>sector consumo</w:t>
      </w:r>
      <w:r w:rsidRPr="00D007C1">
        <w:rPr>
          <w:lang w:val="es-ES_tradnl"/>
        </w:rPr>
        <w:t>,</w:t>
      </w:r>
      <w:r w:rsidRPr="00D007C1">
        <w:rPr>
          <w:spacing w:val="-11"/>
          <w:lang w:val="es-ES_tradnl"/>
        </w:rPr>
        <w:t xml:space="preserve"> </w:t>
      </w:r>
      <w:r w:rsidRPr="00D007C1">
        <w:rPr>
          <w:lang w:val="es-ES_tradnl"/>
        </w:rPr>
        <w:t>se</w:t>
      </w:r>
      <w:r w:rsidRPr="00D007C1">
        <w:rPr>
          <w:spacing w:val="-9"/>
          <w:lang w:val="es-ES_tradnl"/>
        </w:rPr>
        <w:t xml:space="preserve"> </w:t>
      </w:r>
      <w:r w:rsidR="00B5071C">
        <w:rPr>
          <w:spacing w:val="-9"/>
          <w:lang w:val="es-ES_tradnl"/>
        </w:rPr>
        <w:t xml:space="preserve">examina el </w:t>
      </w:r>
      <w:r w:rsidRPr="00D007C1">
        <w:rPr>
          <w:lang w:val="es-ES_tradnl"/>
        </w:rPr>
        <w:t>sistema</w:t>
      </w:r>
      <w:r w:rsidRPr="00D007C1">
        <w:rPr>
          <w:spacing w:val="-10"/>
          <w:lang w:val="es-ES_tradnl"/>
        </w:rPr>
        <w:t xml:space="preserve"> </w:t>
      </w:r>
      <w:r w:rsidRPr="00D007C1">
        <w:rPr>
          <w:lang w:val="es-ES_tradnl"/>
        </w:rPr>
        <w:t>de</w:t>
      </w:r>
      <w:r w:rsidRPr="00D007C1">
        <w:rPr>
          <w:spacing w:val="-11"/>
          <w:lang w:val="es-ES_tradnl"/>
        </w:rPr>
        <w:t xml:space="preserve"> </w:t>
      </w:r>
      <w:r w:rsidRPr="00D007C1">
        <w:rPr>
          <w:lang w:val="es-ES_tradnl"/>
        </w:rPr>
        <w:t>control</w:t>
      </w:r>
      <w:r w:rsidRPr="00D007C1">
        <w:rPr>
          <w:spacing w:val="-9"/>
          <w:lang w:val="es-ES_tradnl"/>
        </w:rPr>
        <w:t xml:space="preserve"> </w:t>
      </w:r>
      <w:r w:rsidRPr="00D007C1">
        <w:rPr>
          <w:lang w:val="es-ES_tradnl"/>
        </w:rPr>
        <w:t>y</w:t>
      </w:r>
      <w:r w:rsidRPr="00D007C1">
        <w:rPr>
          <w:spacing w:val="-13"/>
          <w:lang w:val="es-ES_tradnl"/>
        </w:rPr>
        <w:t xml:space="preserve"> </w:t>
      </w:r>
      <w:r w:rsidRPr="00D007C1">
        <w:rPr>
          <w:lang w:val="es-ES_tradnl"/>
        </w:rPr>
        <w:t>supervisión de</w:t>
      </w:r>
      <w:r w:rsidRPr="00D007C1">
        <w:rPr>
          <w:spacing w:val="-4"/>
          <w:lang w:val="es-ES_tradnl"/>
        </w:rPr>
        <w:t xml:space="preserve"> </w:t>
      </w:r>
      <w:r w:rsidRPr="00D007C1">
        <w:rPr>
          <w:lang w:val="es-ES_tradnl"/>
        </w:rPr>
        <w:t>concesión</w:t>
      </w:r>
      <w:r w:rsidRPr="00D007C1">
        <w:rPr>
          <w:spacing w:val="-4"/>
          <w:lang w:val="es-ES_tradnl"/>
        </w:rPr>
        <w:t xml:space="preserve"> </w:t>
      </w:r>
      <w:r w:rsidRPr="00D007C1">
        <w:rPr>
          <w:lang w:val="es-ES_tradnl"/>
        </w:rPr>
        <w:t>de</w:t>
      </w:r>
      <w:r w:rsidRPr="00D007C1">
        <w:rPr>
          <w:spacing w:val="-3"/>
          <w:lang w:val="es-ES_tradnl"/>
        </w:rPr>
        <w:t xml:space="preserve"> </w:t>
      </w:r>
      <w:r w:rsidRPr="00D007C1">
        <w:rPr>
          <w:lang w:val="es-ES_tradnl"/>
        </w:rPr>
        <w:t>licencias,</w:t>
      </w:r>
      <w:r w:rsidRPr="00D007C1">
        <w:rPr>
          <w:spacing w:val="-5"/>
          <w:lang w:val="es-ES_tradnl"/>
        </w:rPr>
        <w:t xml:space="preserve"> </w:t>
      </w:r>
      <w:r w:rsidR="00243896">
        <w:rPr>
          <w:lang w:val="es-ES_tradnl"/>
        </w:rPr>
        <w:t>cuotas</w:t>
      </w:r>
      <w:r w:rsidRPr="00D007C1">
        <w:rPr>
          <w:spacing w:val="-3"/>
          <w:lang w:val="es-ES_tradnl"/>
        </w:rPr>
        <w:t xml:space="preserve"> </w:t>
      </w:r>
      <w:r w:rsidRPr="00D007C1">
        <w:rPr>
          <w:lang w:val="es-ES_tradnl"/>
        </w:rPr>
        <w:t>e</w:t>
      </w:r>
      <w:r w:rsidRPr="00D007C1">
        <w:rPr>
          <w:spacing w:val="-3"/>
          <w:lang w:val="es-ES_tradnl"/>
        </w:rPr>
        <w:t xml:space="preserve"> </w:t>
      </w:r>
      <w:r w:rsidR="00364689">
        <w:rPr>
          <w:lang w:val="es-ES_tradnl"/>
        </w:rPr>
        <w:t>importación o exportación</w:t>
      </w:r>
      <w:r w:rsidRPr="00D007C1">
        <w:rPr>
          <w:lang w:val="es-ES_tradnl"/>
        </w:rPr>
        <w:t xml:space="preserve">. Incluye una descripción acerca de cómo se establece </w:t>
      </w:r>
      <w:r w:rsidR="00F605EF">
        <w:rPr>
          <w:lang w:val="es-ES_tradnl"/>
        </w:rPr>
        <w:t xml:space="preserve">la cuota </w:t>
      </w:r>
      <w:r w:rsidRPr="00D007C1">
        <w:rPr>
          <w:lang w:val="es-ES_tradnl"/>
        </w:rPr>
        <w:t xml:space="preserve">anual; quién puede solicitar una licencia; quién </w:t>
      </w:r>
      <w:r w:rsidR="006E5B55">
        <w:rPr>
          <w:lang w:val="es-ES_tradnl"/>
        </w:rPr>
        <w:t>aprueba o rechaza</w:t>
      </w:r>
      <w:r w:rsidRPr="00D007C1">
        <w:rPr>
          <w:lang w:val="es-ES_tradnl"/>
        </w:rPr>
        <w:t xml:space="preserve"> y </w:t>
      </w:r>
      <w:r w:rsidR="002E4D3E">
        <w:rPr>
          <w:lang w:val="es-ES_tradnl"/>
        </w:rPr>
        <w:t xml:space="preserve">según </w:t>
      </w:r>
      <w:r w:rsidRPr="00D007C1">
        <w:rPr>
          <w:lang w:val="es-ES_tradnl"/>
        </w:rPr>
        <w:t>qué criterios</w:t>
      </w:r>
      <w:r w:rsidR="008D2ED3">
        <w:rPr>
          <w:lang w:val="es-ES_tradnl"/>
        </w:rPr>
        <w:t xml:space="preserve">, </w:t>
      </w:r>
      <w:r w:rsidR="00D675E2">
        <w:rPr>
          <w:lang w:val="es-ES_tradnl"/>
        </w:rPr>
        <w:t xml:space="preserve">y </w:t>
      </w:r>
      <w:r w:rsidR="000D204F">
        <w:rPr>
          <w:lang w:val="es-ES_tradnl"/>
        </w:rPr>
        <w:t xml:space="preserve">cómo </w:t>
      </w:r>
      <w:r w:rsidRPr="00D007C1">
        <w:rPr>
          <w:lang w:val="es-ES_tradnl"/>
        </w:rPr>
        <w:t>se</w:t>
      </w:r>
      <w:r w:rsidRPr="00D007C1">
        <w:rPr>
          <w:spacing w:val="14"/>
          <w:lang w:val="es-ES_tradnl"/>
        </w:rPr>
        <w:t xml:space="preserve"> </w:t>
      </w:r>
      <w:r w:rsidRPr="00D007C1">
        <w:rPr>
          <w:lang w:val="es-ES_tradnl"/>
        </w:rPr>
        <w:t>comunica</w:t>
      </w:r>
      <w:r w:rsidRPr="00D007C1">
        <w:rPr>
          <w:spacing w:val="11"/>
          <w:lang w:val="es-ES_tradnl"/>
        </w:rPr>
        <w:t xml:space="preserve"> </w:t>
      </w:r>
      <w:r w:rsidRPr="00D007C1">
        <w:rPr>
          <w:lang w:val="es-ES_tradnl"/>
        </w:rPr>
        <w:t>la</w:t>
      </w:r>
      <w:r w:rsidRPr="00D007C1">
        <w:rPr>
          <w:spacing w:val="13"/>
          <w:lang w:val="es-ES_tradnl"/>
        </w:rPr>
        <w:t xml:space="preserve"> </w:t>
      </w:r>
      <w:r w:rsidRPr="00D007C1">
        <w:rPr>
          <w:lang w:val="es-ES_tradnl"/>
        </w:rPr>
        <w:t>decisión</w:t>
      </w:r>
      <w:r w:rsidRPr="00D007C1">
        <w:rPr>
          <w:spacing w:val="10"/>
          <w:lang w:val="es-ES_tradnl"/>
        </w:rPr>
        <w:t xml:space="preserve"> </w:t>
      </w:r>
      <w:r w:rsidRPr="00D007C1">
        <w:rPr>
          <w:lang w:val="es-ES_tradnl"/>
        </w:rPr>
        <w:t>al</w:t>
      </w:r>
      <w:r w:rsidRPr="00D007C1">
        <w:rPr>
          <w:spacing w:val="13"/>
          <w:lang w:val="es-ES_tradnl"/>
        </w:rPr>
        <w:t xml:space="preserve"> </w:t>
      </w:r>
      <w:r w:rsidRPr="00D007C1">
        <w:rPr>
          <w:lang w:val="es-ES_tradnl"/>
        </w:rPr>
        <w:t>solicitante</w:t>
      </w:r>
      <w:r w:rsidRPr="00D007C1">
        <w:rPr>
          <w:spacing w:val="13"/>
          <w:lang w:val="es-ES_tradnl"/>
        </w:rPr>
        <w:t xml:space="preserve"> </w:t>
      </w:r>
      <w:r w:rsidRPr="00D007C1">
        <w:rPr>
          <w:lang w:val="es-ES_tradnl"/>
        </w:rPr>
        <w:t>y</w:t>
      </w:r>
      <w:r w:rsidRPr="00D007C1">
        <w:rPr>
          <w:spacing w:val="10"/>
          <w:lang w:val="es-ES_tradnl"/>
        </w:rPr>
        <w:t xml:space="preserve"> </w:t>
      </w:r>
      <w:r w:rsidR="00453BA7">
        <w:rPr>
          <w:lang w:val="es-ES_tradnl"/>
        </w:rPr>
        <w:t xml:space="preserve">demás </w:t>
      </w:r>
      <w:r w:rsidRPr="00D007C1">
        <w:rPr>
          <w:lang w:val="es-ES_tradnl"/>
        </w:rPr>
        <w:t>interesados</w:t>
      </w:r>
      <w:r w:rsidRPr="00D007C1">
        <w:rPr>
          <w:spacing w:val="14"/>
          <w:lang w:val="es-ES_tradnl"/>
        </w:rPr>
        <w:t xml:space="preserve"> </w:t>
      </w:r>
      <w:r w:rsidRPr="00D007C1">
        <w:rPr>
          <w:lang w:val="es-ES_tradnl"/>
        </w:rPr>
        <w:t xml:space="preserve">directos. Los datos recogidos </w:t>
      </w:r>
      <w:r w:rsidR="00934E90">
        <w:rPr>
          <w:lang w:val="es-ES_tradnl"/>
        </w:rPr>
        <w:t xml:space="preserve">sobre </w:t>
      </w:r>
      <w:r w:rsidRPr="00D007C1">
        <w:rPr>
          <w:lang w:val="es-ES_tradnl"/>
        </w:rPr>
        <w:t xml:space="preserve">importaciones reales se comparan con los notificados en el informe del </w:t>
      </w:r>
      <w:r w:rsidR="0014359F">
        <w:rPr>
          <w:lang w:val="es-ES_tradnl"/>
        </w:rPr>
        <w:t>programa país</w:t>
      </w:r>
      <w:r w:rsidRPr="00D007C1">
        <w:rPr>
          <w:lang w:val="es-ES_tradnl"/>
        </w:rPr>
        <w:t xml:space="preserve"> y el </w:t>
      </w:r>
      <w:r w:rsidR="0094249F">
        <w:rPr>
          <w:lang w:val="es-ES_tradnl"/>
        </w:rPr>
        <w:t xml:space="preserve">informe de datos del </w:t>
      </w:r>
      <w:r w:rsidR="00E4362D">
        <w:rPr>
          <w:lang w:val="es-ES_tradnl"/>
        </w:rPr>
        <w:t>Artículo 7</w:t>
      </w:r>
      <w:r w:rsidRPr="00D007C1">
        <w:rPr>
          <w:lang w:val="es-ES_tradnl"/>
        </w:rPr>
        <w:t>, así como con las metas de consumo establecidas en el Acuerdo.</w:t>
      </w:r>
    </w:p>
    <w:p w14:paraId="6BBAEDA5" w14:textId="67DE021C" w:rsidR="001D0003" w:rsidRPr="00D007C1" w:rsidRDefault="001D0003" w:rsidP="001D0003">
      <w:pPr>
        <w:pStyle w:val="Heading1"/>
        <w:rPr>
          <w:lang w:val="es-ES_tradnl"/>
        </w:rPr>
      </w:pPr>
      <w:r w:rsidRPr="00D007C1">
        <w:rPr>
          <w:lang w:val="es-ES_tradnl"/>
        </w:rPr>
        <w:t xml:space="preserve">Entre la información sobre procedimientos administrativos que consta en los informes de verificación se encuentran datos sobre si los códigos aduaneros nacionales pueden identificar las importaciones de </w:t>
      </w:r>
      <w:r w:rsidR="00D6615A">
        <w:rPr>
          <w:lang w:val="es-ES_tradnl"/>
        </w:rPr>
        <w:t>distintas</w:t>
      </w:r>
      <w:r w:rsidRPr="00D007C1">
        <w:rPr>
          <w:lang w:val="es-ES_tradnl"/>
        </w:rPr>
        <w:t xml:space="preserve"> sustancias controladas y las presentes en polioles </w:t>
      </w:r>
      <w:r w:rsidR="00CF5D29">
        <w:rPr>
          <w:lang w:val="es-ES_tradnl"/>
        </w:rPr>
        <w:t>premezclados de importación</w:t>
      </w:r>
      <w:r w:rsidRPr="00D007C1">
        <w:rPr>
          <w:lang w:val="es-ES_tradnl"/>
        </w:rPr>
        <w:t xml:space="preserve">, </w:t>
      </w:r>
      <w:r w:rsidR="004D0780">
        <w:rPr>
          <w:lang w:val="es-ES_tradnl"/>
        </w:rPr>
        <w:t>cuando sea el caso</w:t>
      </w:r>
      <w:r w:rsidRPr="00D007C1">
        <w:rPr>
          <w:lang w:val="es-ES_tradnl"/>
        </w:rPr>
        <w:t>. También se indica la base jurídica del proceso de concesión de licencias (</w:t>
      </w:r>
      <w:r w:rsidR="003D5FF5">
        <w:rPr>
          <w:lang w:val="es-ES_tradnl"/>
        </w:rPr>
        <w:t>reglamento nacional</w:t>
      </w:r>
      <w:r w:rsidRPr="00D007C1">
        <w:rPr>
          <w:lang w:val="es-ES_tradnl"/>
        </w:rPr>
        <w:t xml:space="preserve">, acuerdo interno) incluidas las condiciones de rechazo, no renovación de </w:t>
      </w:r>
      <w:r w:rsidR="00243896">
        <w:rPr>
          <w:lang w:val="es-ES_tradnl"/>
        </w:rPr>
        <w:t>cuotas</w:t>
      </w:r>
      <w:r w:rsidRPr="00D007C1">
        <w:rPr>
          <w:lang w:val="es-ES_tradnl"/>
        </w:rPr>
        <w:t xml:space="preserve"> anuales y la autoridad responsable de expedir licencias de importación y exportación. Se describen sanciones o penalizaciones por la infracción de los reglamentos. En países </w:t>
      </w:r>
      <w:r w:rsidR="005D196E">
        <w:rPr>
          <w:lang w:val="es-ES_tradnl"/>
        </w:rPr>
        <w:t xml:space="preserve">donde </w:t>
      </w:r>
      <w:r w:rsidRPr="00D007C1">
        <w:rPr>
          <w:lang w:val="es-ES_tradnl"/>
        </w:rPr>
        <w:t>intervienen una o más autoridades, se proporciona</w:t>
      </w:r>
      <w:r w:rsidR="00114837">
        <w:rPr>
          <w:lang w:val="es-ES_tradnl"/>
        </w:rPr>
        <w:t>n</w:t>
      </w:r>
      <w:r w:rsidR="00114837" w:rsidRPr="00114837">
        <w:t xml:space="preserve"> </w:t>
      </w:r>
      <w:r w:rsidR="00114837" w:rsidRPr="00114837">
        <w:rPr>
          <w:lang w:val="es-ES_tradnl"/>
        </w:rPr>
        <w:t>un organigrama</w:t>
      </w:r>
      <w:r w:rsidRPr="00D007C1">
        <w:rPr>
          <w:lang w:val="es-ES_tradnl"/>
        </w:rPr>
        <w:t xml:space="preserve"> </w:t>
      </w:r>
      <w:r w:rsidR="00114837">
        <w:rPr>
          <w:lang w:val="es-ES_tradnl"/>
        </w:rPr>
        <w:t xml:space="preserve">y </w:t>
      </w:r>
      <w:r w:rsidRPr="00D007C1">
        <w:rPr>
          <w:lang w:val="es-ES_tradnl"/>
        </w:rPr>
        <w:t xml:space="preserve">una descripción de las funciones </w:t>
      </w:r>
      <w:r w:rsidR="00114837">
        <w:rPr>
          <w:lang w:val="es-ES_tradnl"/>
        </w:rPr>
        <w:t xml:space="preserve">de cada </w:t>
      </w:r>
      <w:r w:rsidR="009A525B">
        <w:rPr>
          <w:lang w:val="es-ES_tradnl"/>
        </w:rPr>
        <w:t>cual</w:t>
      </w:r>
      <w:r w:rsidRPr="00D007C1">
        <w:rPr>
          <w:lang w:val="es-ES_tradnl"/>
        </w:rPr>
        <w:t>.</w:t>
      </w:r>
    </w:p>
    <w:p w14:paraId="4B583313" w14:textId="7DABC885" w:rsidR="00307B38" w:rsidRDefault="00C43AF1" w:rsidP="001D0003">
      <w:pPr>
        <w:pStyle w:val="Heading1"/>
        <w:rPr>
          <w:lang w:val="es-ES_tradnl"/>
        </w:rPr>
      </w:pPr>
      <w:r>
        <w:rPr>
          <w:lang w:val="es-ES_tradnl"/>
        </w:rPr>
        <w:t xml:space="preserve">La </w:t>
      </w:r>
      <w:r w:rsidRPr="00C43AF1">
        <w:rPr>
          <w:lang w:val="es-ES_tradnl"/>
        </w:rPr>
        <w:t xml:space="preserve">eliminación de la producción de SAO </w:t>
      </w:r>
      <w:r w:rsidR="001D0003" w:rsidRPr="00D007C1">
        <w:rPr>
          <w:lang w:val="es-ES_tradnl"/>
        </w:rPr>
        <w:t xml:space="preserve">se </w:t>
      </w:r>
      <w:r w:rsidR="009F186F">
        <w:rPr>
          <w:lang w:val="es-ES_tradnl"/>
        </w:rPr>
        <w:t xml:space="preserve">verifica </w:t>
      </w:r>
      <w:r w:rsidR="005924A3">
        <w:rPr>
          <w:lang w:val="es-ES_tradnl"/>
        </w:rPr>
        <w:t xml:space="preserve">según </w:t>
      </w:r>
      <w:r w:rsidR="001D0003" w:rsidRPr="00D007C1">
        <w:rPr>
          <w:lang w:val="es-ES_tradnl"/>
        </w:rPr>
        <w:t xml:space="preserve">el formato normalizado aprobado por el Comité Ejecutivo en </w:t>
      </w:r>
      <w:r w:rsidR="00F062E0">
        <w:rPr>
          <w:lang w:val="es-ES_tradnl"/>
        </w:rPr>
        <w:t>la</w:t>
      </w:r>
      <w:r w:rsidR="001D0003" w:rsidRPr="00D007C1">
        <w:rPr>
          <w:lang w:val="es-ES_tradnl"/>
        </w:rPr>
        <w:t xml:space="preserve"> 32ª reunión (decisión 32/70).</w:t>
      </w:r>
      <w:r w:rsidR="001D0003" w:rsidRPr="003B2BFA">
        <w:rPr>
          <w:rStyle w:val="FootnoteReference"/>
          <w:lang w:val="es-ES_tradnl"/>
        </w:rPr>
        <w:footnoteReference w:id="23"/>
      </w:r>
      <w:r w:rsidR="001876AC">
        <w:rPr>
          <w:lang w:val="es-ES_tradnl"/>
        </w:rPr>
        <w:t xml:space="preserve"> </w:t>
      </w:r>
      <w:r w:rsidR="00244F2F">
        <w:rPr>
          <w:lang w:val="es-ES_tradnl"/>
        </w:rPr>
        <w:t xml:space="preserve">Esto incluye </w:t>
      </w:r>
      <w:r w:rsidR="001D0003" w:rsidRPr="00D007C1">
        <w:rPr>
          <w:lang w:val="es-ES_tradnl"/>
        </w:rPr>
        <w:t xml:space="preserve">un análisis de los registros </w:t>
      </w:r>
      <w:r w:rsidR="009620F1" w:rsidRPr="009620F1">
        <w:rPr>
          <w:lang w:val="es-ES_tradnl"/>
        </w:rPr>
        <w:t xml:space="preserve">financieros </w:t>
      </w:r>
      <w:r w:rsidR="009620F1">
        <w:rPr>
          <w:lang w:val="es-ES_tradnl"/>
        </w:rPr>
        <w:t xml:space="preserve">y </w:t>
      </w:r>
      <w:r w:rsidR="001D0003" w:rsidRPr="00D007C1">
        <w:rPr>
          <w:lang w:val="es-ES_tradnl"/>
        </w:rPr>
        <w:t xml:space="preserve">de producción </w:t>
      </w:r>
      <w:r w:rsidR="009620F1">
        <w:rPr>
          <w:lang w:val="es-ES_tradnl"/>
        </w:rPr>
        <w:t>diaria</w:t>
      </w:r>
      <w:r w:rsidR="001D0003" w:rsidRPr="00D007C1">
        <w:rPr>
          <w:lang w:val="es-ES_tradnl"/>
        </w:rPr>
        <w:t xml:space="preserve">; comparación de la producción real con </w:t>
      </w:r>
      <w:r w:rsidR="00F605EF" w:rsidRPr="00F605EF">
        <w:rPr>
          <w:lang w:val="es-ES_tradnl"/>
        </w:rPr>
        <w:t>la cuota</w:t>
      </w:r>
      <w:r w:rsidR="00F605EF">
        <w:rPr>
          <w:lang w:val="es-ES_tradnl"/>
        </w:rPr>
        <w:t xml:space="preserve"> anual </w:t>
      </w:r>
      <w:r w:rsidR="00A67C48">
        <w:rPr>
          <w:lang w:val="es-ES_tradnl"/>
        </w:rPr>
        <w:t xml:space="preserve">de </w:t>
      </w:r>
      <w:r w:rsidR="001D0003" w:rsidRPr="00D007C1">
        <w:rPr>
          <w:lang w:val="es-ES_tradnl"/>
        </w:rPr>
        <w:t>produ</w:t>
      </w:r>
      <w:r w:rsidR="005417B9">
        <w:rPr>
          <w:lang w:val="es-ES_tradnl"/>
        </w:rPr>
        <w:t xml:space="preserve">cción de SAO </w:t>
      </w:r>
      <w:r w:rsidR="00A67C48" w:rsidRPr="00A67C48">
        <w:rPr>
          <w:lang w:val="es-ES_tradnl"/>
        </w:rPr>
        <w:t xml:space="preserve">asignada </w:t>
      </w:r>
      <w:r w:rsidR="00A67C48">
        <w:rPr>
          <w:lang w:val="es-ES_tradnl"/>
        </w:rPr>
        <w:t xml:space="preserve">a </w:t>
      </w:r>
      <w:r w:rsidR="001D0003" w:rsidRPr="00D007C1">
        <w:rPr>
          <w:lang w:val="es-ES_tradnl"/>
        </w:rPr>
        <w:t xml:space="preserve">cada </w:t>
      </w:r>
      <w:r w:rsidR="00406BA2">
        <w:rPr>
          <w:lang w:val="es-ES_tradnl"/>
        </w:rPr>
        <w:t>planta</w:t>
      </w:r>
      <w:r w:rsidR="001D0003" w:rsidRPr="00D007C1">
        <w:rPr>
          <w:lang w:val="es-ES_tradnl"/>
        </w:rPr>
        <w:t xml:space="preserve">; </w:t>
      </w:r>
      <w:r w:rsidR="00957CC7" w:rsidRPr="00957CC7">
        <w:rPr>
          <w:lang w:val="es-ES_tradnl"/>
        </w:rPr>
        <w:t xml:space="preserve">análisis </w:t>
      </w:r>
      <w:r w:rsidR="00A00BDA">
        <w:rPr>
          <w:lang w:val="es-ES_tradnl"/>
        </w:rPr>
        <w:t xml:space="preserve">de las </w:t>
      </w:r>
      <w:r w:rsidR="00A00BDA" w:rsidRPr="00A00BDA">
        <w:rPr>
          <w:lang w:val="es-ES_tradnl"/>
        </w:rPr>
        <w:t xml:space="preserve">modificaciones </w:t>
      </w:r>
      <w:r w:rsidR="00A00BDA">
        <w:rPr>
          <w:lang w:val="es-ES_tradnl"/>
        </w:rPr>
        <w:t xml:space="preserve">o </w:t>
      </w:r>
      <w:r w:rsidR="001D0003" w:rsidRPr="00D007C1">
        <w:rPr>
          <w:lang w:val="es-ES_tradnl"/>
        </w:rPr>
        <w:t xml:space="preserve">intercambio </w:t>
      </w:r>
      <w:r w:rsidR="00A00BDA">
        <w:rPr>
          <w:lang w:val="es-ES_tradnl"/>
        </w:rPr>
        <w:t xml:space="preserve">de </w:t>
      </w:r>
      <w:r w:rsidR="00243896">
        <w:rPr>
          <w:lang w:val="es-ES_tradnl"/>
        </w:rPr>
        <w:t>cuotas</w:t>
      </w:r>
      <w:r w:rsidR="001D0003" w:rsidRPr="00D007C1">
        <w:rPr>
          <w:lang w:val="es-ES_tradnl"/>
        </w:rPr>
        <w:t xml:space="preserve"> durante el año; </w:t>
      </w:r>
      <w:r w:rsidR="001F348E" w:rsidRPr="001F348E">
        <w:rPr>
          <w:lang w:val="es-ES_tradnl"/>
        </w:rPr>
        <w:t xml:space="preserve">análisis </w:t>
      </w:r>
      <w:r w:rsidR="001D0003" w:rsidRPr="00D007C1">
        <w:rPr>
          <w:lang w:val="es-ES_tradnl"/>
        </w:rPr>
        <w:t xml:space="preserve">y verificación de la conformidad del consumo de materia prima con la producción de SAO supervisada; identificación de cada campaña de producción y datos de producción y consumo de materia prima por campaña; confirmación </w:t>
      </w:r>
      <w:r w:rsidR="002A5C72">
        <w:rPr>
          <w:lang w:val="es-ES_tradnl"/>
        </w:rPr>
        <w:t>del volumen producido</w:t>
      </w:r>
      <w:r w:rsidR="001D0003" w:rsidRPr="00D007C1">
        <w:rPr>
          <w:lang w:val="es-ES_tradnl"/>
        </w:rPr>
        <w:t xml:space="preserve"> y consumo de materia prima </w:t>
      </w:r>
      <w:r w:rsidR="003F20AD">
        <w:rPr>
          <w:lang w:val="es-ES_tradnl"/>
        </w:rPr>
        <w:t xml:space="preserve">en </w:t>
      </w:r>
      <w:r w:rsidR="001D0003" w:rsidRPr="00D007C1">
        <w:rPr>
          <w:lang w:val="es-ES_tradnl"/>
        </w:rPr>
        <w:t xml:space="preserve">base </w:t>
      </w:r>
      <w:r w:rsidR="003F20AD">
        <w:rPr>
          <w:lang w:val="es-ES_tradnl"/>
        </w:rPr>
        <w:t>a</w:t>
      </w:r>
      <w:r w:rsidR="001D0003" w:rsidRPr="00D007C1">
        <w:rPr>
          <w:lang w:val="es-ES_tradnl"/>
        </w:rPr>
        <w:t xml:space="preserve"> registros de producción; verificación de </w:t>
      </w:r>
      <w:r w:rsidR="009C0306">
        <w:rPr>
          <w:lang w:val="es-ES_tradnl"/>
        </w:rPr>
        <w:t>la compra</w:t>
      </w:r>
      <w:r w:rsidR="00B239B6">
        <w:rPr>
          <w:lang w:val="es-ES_tradnl"/>
        </w:rPr>
        <w:t>venta</w:t>
      </w:r>
      <w:r w:rsidR="001D0003" w:rsidRPr="00D007C1">
        <w:rPr>
          <w:lang w:val="es-ES_tradnl"/>
        </w:rPr>
        <w:t xml:space="preserve"> de productos de SAO </w:t>
      </w:r>
      <w:r w:rsidR="006A7683">
        <w:rPr>
          <w:lang w:val="es-ES_tradnl"/>
        </w:rPr>
        <w:t xml:space="preserve">contra </w:t>
      </w:r>
      <w:r w:rsidR="00C71D58">
        <w:rPr>
          <w:lang w:val="es-ES_tradnl"/>
        </w:rPr>
        <w:t xml:space="preserve">estados </w:t>
      </w:r>
      <w:r w:rsidR="001D0003" w:rsidRPr="00D007C1">
        <w:rPr>
          <w:lang w:val="es-ES_tradnl"/>
        </w:rPr>
        <w:t xml:space="preserve">financieros; verificación de las existencias a comienzo y </w:t>
      </w:r>
      <w:r w:rsidR="00A3378D">
        <w:rPr>
          <w:lang w:val="es-ES_tradnl"/>
        </w:rPr>
        <w:t xml:space="preserve">fin </w:t>
      </w:r>
      <w:r w:rsidR="001D0003" w:rsidRPr="00D007C1">
        <w:rPr>
          <w:lang w:val="es-ES_tradnl"/>
        </w:rPr>
        <w:t xml:space="preserve">de año </w:t>
      </w:r>
      <w:r w:rsidR="00C7555E">
        <w:rPr>
          <w:lang w:val="es-ES_tradnl"/>
        </w:rPr>
        <w:t xml:space="preserve">contra </w:t>
      </w:r>
      <w:r w:rsidR="003073C8" w:rsidRPr="003073C8">
        <w:rPr>
          <w:lang w:val="es-ES_tradnl"/>
        </w:rPr>
        <w:t xml:space="preserve">estados </w:t>
      </w:r>
      <w:r w:rsidR="001D0003" w:rsidRPr="00D007C1">
        <w:rPr>
          <w:lang w:val="es-ES_tradnl"/>
        </w:rPr>
        <w:t xml:space="preserve">financieros; </w:t>
      </w:r>
      <w:r w:rsidR="00175B31">
        <w:rPr>
          <w:lang w:val="es-ES_tradnl"/>
        </w:rPr>
        <w:t>análisis</w:t>
      </w:r>
      <w:r w:rsidR="001D0003" w:rsidRPr="00D007C1">
        <w:rPr>
          <w:lang w:val="es-ES_tradnl"/>
        </w:rPr>
        <w:t xml:space="preserve"> </w:t>
      </w:r>
      <w:r w:rsidR="0027043E">
        <w:rPr>
          <w:lang w:val="es-ES_tradnl"/>
        </w:rPr>
        <w:t xml:space="preserve">de la </w:t>
      </w:r>
      <w:r w:rsidR="0027043E" w:rsidRPr="0027043E">
        <w:rPr>
          <w:lang w:val="es-ES_tradnl"/>
        </w:rPr>
        <w:t xml:space="preserve">idoneidad </w:t>
      </w:r>
      <w:r w:rsidR="001D0003" w:rsidRPr="00D007C1">
        <w:rPr>
          <w:lang w:val="es-ES_tradnl"/>
        </w:rPr>
        <w:t xml:space="preserve">del sistema </w:t>
      </w:r>
      <w:r w:rsidR="00DA318A">
        <w:rPr>
          <w:lang w:val="es-ES_tradnl"/>
        </w:rPr>
        <w:t xml:space="preserve">contable </w:t>
      </w:r>
      <w:r w:rsidR="001D0003" w:rsidRPr="00D007C1">
        <w:rPr>
          <w:lang w:val="es-ES_tradnl"/>
        </w:rPr>
        <w:t xml:space="preserve">de cada </w:t>
      </w:r>
      <w:r w:rsidR="00507CC4">
        <w:rPr>
          <w:lang w:val="es-ES_tradnl"/>
        </w:rPr>
        <w:t>planta</w:t>
      </w:r>
      <w:r w:rsidR="001D0003" w:rsidRPr="00D007C1">
        <w:rPr>
          <w:lang w:val="es-ES_tradnl"/>
        </w:rPr>
        <w:t>; confirmación de que el cambio acumulado en las existencias de SAO supervisada</w:t>
      </w:r>
      <w:r w:rsidR="00A15C1D">
        <w:rPr>
          <w:lang w:val="es-ES_tradnl"/>
        </w:rPr>
        <w:t>s</w:t>
      </w:r>
      <w:r w:rsidR="001D0003" w:rsidRPr="00D007C1">
        <w:rPr>
          <w:lang w:val="es-ES_tradnl"/>
        </w:rPr>
        <w:t xml:space="preserve"> </w:t>
      </w:r>
      <w:r w:rsidR="000B552E">
        <w:rPr>
          <w:lang w:val="es-ES_tradnl"/>
        </w:rPr>
        <w:t xml:space="preserve">cuadra </w:t>
      </w:r>
      <w:r w:rsidR="001D0003" w:rsidRPr="00D007C1">
        <w:rPr>
          <w:lang w:val="es-ES_tradnl"/>
        </w:rPr>
        <w:t xml:space="preserve">con los datos anuales de producción y ventas; integración de datos de </w:t>
      </w:r>
      <w:r w:rsidR="00117CD4">
        <w:rPr>
          <w:lang w:val="es-ES_tradnl"/>
        </w:rPr>
        <w:t xml:space="preserve">gasto horario de </w:t>
      </w:r>
      <w:r w:rsidR="001D0003" w:rsidRPr="00D007C1">
        <w:rPr>
          <w:lang w:val="es-ES_tradnl"/>
        </w:rPr>
        <w:t xml:space="preserve">la planta (corregido </w:t>
      </w:r>
      <w:r w:rsidR="00637C9B">
        <w:rPr>
          <w:lang w:val="es-ES_tradnl"/>
        </w:rPr>
        <w:t xml:space="preserve">por </w:t>
      </w:r>
      <w:r w:rsidR="001D0003" w:rsidRPr="00D007C1">
        <w:rPr>
          <w:lang w:val="es-ES_tradnl"/>
        </w:rPr>
        <w:t>concentración</w:t>
      </w:r>
      <w:r w:rsidR="00DB09F3">
        <w:rPr>
          <w:lang w:val="es-ES_tradnl"/>
        </w:rPr>
        <w:t>,</w:t>
      </w:r>
      <w:r w:rsidR="001D0003" w:rsidRPr="00D007C1">
        <w:rPr>
          <w:lang w:val="es-ES_tradnl"/>
        </w:rPr>
        <w:t xml:space="preserve"> </w:t>
      </w:r>
      <w:r w:rsidR="00AB2BC1">
        <w:rPr>
          <w:lang w:val="es-ES_tradnl"/>
        </w:rPr>
        <w:t xml:space="preserve">de ser </w:t>
      </w:r>
      <w:r w:rsidR="0030598B">
        <w:rPr>
          <w:lang w:val="es-ES_tradnl"/>
        </w:rPr>
        <w:t>necesario)</w:t>
      </w:r>
      <w:r w:rsidR="001D0003" w:rsidRPr="00D007C1">
        <w:rPr>
          <w:lang w:val="es-ES_tradnl"/>
        </w:rPr>
        <w:t xml:space="preserve"> </w:t>
      </w:r>
      <w:r w:rsidR="00847860">
        <w:rPr>
          <w:lang w:val="es-ES_tradnl"/>
        </w:rPr>
        <w:t xml:space="preserve">en el </w:t>
      </w:r>
      <w:r w:rsidR="001D0003" w:rsidRPr="00D007C1">
        <w:rPr>
          <w:lang w:val="es-ES_tradnl"/>
        </w:rPr>
        <w:t>tiempo (ya sea a modo de gráfico o de análisis) para obtener un valor independiente para la producción</w:t>
      </w:r>
      <w:r w:rsidR="005D1074">
        <w:rPr>
          <w:lang w:val="es-ES_tradnl"/>
        </w:rPr>
        <w:t>,</w:t>
      </w:r>
      <w:r w:rsidR="00D675E2">
        <w:rPr>
          <w:lang w:val="es-ES_tradnl"/>
        </w:rPr>
        <w:t xml:space="preserve"> y </w:t>
      </w:r>
      <w:r w:rsidR="001D0003" w:rsidRPr="00D007C1">
        <w:rPr>
          <w:lang w:val="es-ES_tradnl"/>
        </w:rPr>
        <w:t>otros datos.</w:t>
      </w:r>
    </w:p>
    <w:p w14:paraId="787C8280" w14:textId="5FF3E487" w:rsidR="001D0003" w:rsidRPr="00D007C1" w:rsidRDefault="001D0003" w:rsidP="001D0003">
      <w:pPr>
        <w:pStyle w:val="Heading1"/>
        <w:rPr>
          <w:lang w:val="es-ES_tradnl"/>
        </w:rPr>
      </w:pPr>
      <w:r w:rsidRPr="00D007C1">
        <w:rPr>
          <w:lang w:val="es-ES_tradnl"/>
        </w:rPr>
        <w:t xml:space="preserve">Las verificaciones del </w:t>
      </w:r>
      <w:r w:rsidR="00D8149E">
        <w:rPr>
          <w:lang w:val="es-ES_tradnl"/>
        </w:rPr>
        <w:t>sector producción</w:t>
      </w:r>
      <w:r w:rsidRPr="00D007C1">
        <w:rPr>
          <w:lang w:val="es-ES_tradnl"/>
        </w:rPr>
        <w:t xml:space="preserve"> varían </w:t>
      </w:r>
      <w:r w:rsidR="003E2F8C">
        <w:rPr>
          <w:lang w:val="es-ES_tradnl"/>
        </w:rPr>
        <w:t xml:space="preserve">dependiendo </w:t>
      </w:r>
      <w:r w:rsidR="00F018C0">
        <w:rPr>
          <w:lang w:val="es-ES_tradnl"/>
        </w:rPr>
        <w:t xml:space="preserve">de </w:t>
      </w:r>
      <w:r w:rsidRPr="00D007C1">
        <w:rPr>
          <w:lang w:val="es-ES_tradnl"/>
        </w:rPr>
        <w:t xml:space="preserve">si </w:t>
      </w:r>
      <w:r w:rsidR="002E3E26">
        <w:rPr>
          <w:lang w:val="es-ES_tradnl"/>
        </w:rPr>
        <w:t xml:space="preserve">se mantiene </w:t>
      </w:r>
      <w:r w:rsidRPr="00D007C1">
        <w:rPr>
          <w:lang w:val="es-ES_tradnl"/>
        </w:rPr>
        <w:t xml:space="preserve">la producción para usos exentos </w:t>
      </w:r>
      <w:r w:rsidR="007F0DB8">
        <w:rPr>
          <w:lang w:val="es-ES_tradnl"/>
        </w:rPr>
        <w:t xml:space="preserve">tras eliminarse </w:t>
      </w:r>
      <w:r w:rsidRPr="00D007C1">
        <w:rPr>
          <w:lang w:val="es-ES_tradnl"/>
        </w:rPr>
        <w:t>la producción para usos co</w:t>
      </w:r>
      <w:r w:rsidR="00FC1DCE">
        <w:rPr>
          <w:lang w:val="es-ES_tradnl"/>
        </w:rPr>
        <w:t>ntrolados. Cuando no se requiera</w:t>
      </w:r>
      <w:r w:rsidRPr="00D007C1">
        <w:rPr>
          <w:lang w:val="es-ES_tradnl"/>
        </w:rPr>
        <w:t xml:space="preserve"> el cierre de instalaciones </w:t>
      </w:r>
      <w:r w:rsidR="009A4606">
        <w:rPr>
          <w:lang w:val="es-ES_tradnl"/>
        </w:rPr>
        <w:t xml:space="preserve">por mantenerse la </w:t>
      </w:r>
      <w:r w:rsidRPr="00D007C1">
        <w:rPr>
          <w:lang w:val="es-ES_tradnl"/>
        </w:rPr>
        <w:t xml:space="preserve">producción para usos no controlados, </w:t>
      </w:r>
      <w:r w:rsidR="00B262C5">
        <w:rPr>
          <w:lang w:val="es-ES_tradnl"/>
        </w:rPr>
        <w:t>se incluye</w:t>
      </w:r>
      <w:r w:rsidRPr="00D007C1">
        <w:rPr>
          <w:lang w:val="es-ES_tradnl"/>
        </w:rPr>
        <w:t xml:space="preserve"> una verificación técnica y financiera paralela, en la que la primera se centra en la línea de producción para determinar producción, ventas totales, usos internos, cambios en el inventario y consumo de materia prima </w:t>
      </w:r>
      <w:r w:rsidR="00BE2E97">
        <w:rPr>
          <w:lang w:val="es-ES_tradnl"/>
        </w:rPr>
        <w:t xml:space="preserve">según los </w:t>
      </w:r>
      <w:r w:rsidR="000F3CBA">
        <w:rPr>
          <w:lang w:val="es-ES_tradnl"/>
        </w:rPr>
        <w:t>registros diarios de operación</w:t>
      </w:r>
      <w:r w:rsidRPr="00D007C1">
        <w:rPr>
          <w:lang w:val="es-ES_tradnl"/>
        </w:rPr>
        <w:t xml:space="preserve"> y </w:t>
      </w:r>
      <w:r w:rsidR="00201749">
        <w:rPr>
          <w:lang w:val="es-ES_tradnl"/>
        </w:rPr>
        <w:t>movimiento</w:t>
      </w:r>
      <w:r w:rsidR="00715E2B">
        <w:rPr>
          <w:lang w:val="es-ES_tradnl"/>
        </w:rPr>
        <w:t xml:space="preserve"> de </w:t>
      </w:r>
      <w:r w:rsidRPr="00D007C1">
        <w:rPr>
          <w:lang w:val="es-ES_tradnl"/>
        </w:rPr>
        <w:t xml:space="preserve">material. La verificación abarca el sistema financiero del productor </w:t>
      </w:r>
      <w:r w:rsidRPr="00D007C1">
        <w:rPr>
          <w:lang w:val="es-ES_tradnl"/>
        </w:rPr>
        <w:lastRenderedPageBreak/>
        <w:t xml:space="preserve">y los registros contables originales para determinar producción, uso interno, consumo general de materia prima, ventas internas y exportaciones para uso </w:t>
      </w:r>
      <w:r w:rsidR="002A699E">
        <w:rPr>
          <w:lang w:val="es-ES_tradnl"/>
        </w:rPr>
        <w:t>como</w:t>
      </w:r>
      <w:r w:rsidRPr="00D007C1">
        <w:rPr>
          <w:lang w:val="es-ES_tradnl"/>
        </w:rPr>
        <w:t xml:space="preserve"> SAO y como materi</w:t>
      </w:r>
      <w:r w:rsidR="009C3A87">
        <w:rPr>
          <w:lang w:val="es-ES_tradnl"/>
        </w:rPr>
        <w:t>a prima, clasificados por venta</w:t>
      </w:r>
      <w:r w:rsidRPr="00D007C1">
        <w:rPr>
          <w:lang w:val="es-ES_tradnl"/>
        </w:rPr>
        <w:t xml:space="preserve"> </w:t>
      </w:r>
      <w:r w:rsidR="00546891">
        <w:rPr>
          <w:lang w:val="es-ES_tradnl"/>
        </w:rPr>
        <w:t xml:space="preserve">o exportación </w:t>
      </w:r>
      <w:r w:rsidR="00AC4513">
        <w:rPr>
          <w:lang w:val="es-ES_tradnl"/>
        </w:rPr>
        <w:t>directa</w:t>
      </w:r>
      <w:r w:rsidRPr="00D007C1">
        <w:rPr>
          <w:lang w:val="es-ES_tradnl"/>
        </w:rPr>
        <w:t xml:space="preserve"> (por </w:t>
      </w:r>
      <w:r w:rsidR="00960BEA">
        <w:rPr>
          <w:lang w:val="es-ES_tradnl"/>
        </w:rPr>
        <w:t xml:space="preserve">el </w:t>
      </w:r>
      <w:r w:rsidR="009D3D2F">
        <w:rPr>
          <w:lang w:val="es-ES_tradnl"/>
        </w:rPr>
        <w:t>productor) y venta</w:t>
      </w:r>
      <w:r w:rsidRPr="00D007C1">
        <w:rPr>
          <w:lang w:val="es-ES_tradnl"/>
        </w:rPr>
        <w:t xml:space="preserve"> </w:t>
      </w:r>
      <w:r w:rsidR="002058EA">
        <w:rPr>
          <w:lang w:val="es-ES_tradnl"/>
        </w:rPr>
        <w:t xml:space="preserve">o exportación </w:t>
      </w:r>
      <w:r w:rsidR="00224815">
        <w:rPr>
          <w:lang w:val="es-ES_tradnl"/>
        </w:rPr>
        <w:t>indirecta</w:t>
      </w:r>
      <w:r w:rsidRPr="00D007C1">
        <w:rPr>
          <w:lang w:val="es-ES_tradnl"/>
        </w:rPr>
        <w:t xml:space="preserve"> (a tr</w:t>
      </w:r>
      <w:r w:rsidR="00CB2920">
        <w:rPr>
          <w:lang w:val="es-ES_tradnl"/>
        </w:rPr>
        <w:t xml:space="preserve">avés de </w:t>
      </w:r>
      <w:r w:rsidR="001674F7">
        <w:rPr>
          <w:lang w:val="es-ES_tradnl"/>
        </w:rPr>
        <w:t>intermediarios</w:t>
      </w:r>
      <w:r w:rsidR="00CB2920">
        <w:rPr>
          <w:lang w:val="es-ES_tradnl"/>
        </w:rPr>
        <w:t>). En el proceso</w:t>
      </w:r>
      <w:r w:rsidRPr="00D007C1">
        <w:rPr>
          <w:lang w:val="es-ES_tradnl"/>
        </w:rPr>
        <w:t xml:space="preserve"> se </w:t>
      </w:r>
      <w:r w:rsidR="00F94BC3">
        <w:rPr>
          <w:lang w:val="es-ES_tradnl"/>
        </w:rPr>
        <w:t xml:space="preserve">hace </w:t>
      </w:r>
      <w:r w:rsidRPr="00D007C1">
        <w:rPr>
          <w:lang w:val="es-ES_tradnl"/>
        </w:rPr>
        <w:t xml:space="preserve">una verificación cruzada entre registros de exportación del productor y aduanas </w:t>
      </w:r>
      <w:r w:rsidR="0001194E">
        <w:rPr>
          <w:lang w:val="es-ES_tradnl"/>
        </w:rPr>
        <w:t xml:space="preserve">por </w:t>
      </w:r>
      <w:r w:rsidR="003A66E3">
        <w:rPr>
          <w:lang w:val="es-ES_tradnl"/>
        </w:rPr>
        <w:t xml:space="preserve">cada </w:t>
      </w:r>
      <w:r w:rsidR="00EE6D94">
        <w:rPr>
          <w:lang w:val="es-ES_tradnl"/>
        </w:rPr>
        <w:t>planta</w:t>
      </w:r>
      <w:r w:rsidRPr="00D007C1">
        <w:rPr>
          <w:lang w:val="es-ES_tradnl"/>
        </w:rPr>
        <w:t xml:space="preserve"> </w:t>
      </w:r>
      <w:r w:rsidR="00EE6D94">
        <w:rPr>
          <w:lang w:val="es-ES_tradnl"/>
        </w:rPr>
        <w:t>verifica</w:t>
      </w:r>
      <w:r w:rsidR="00203BA1">
        <w:rPr>
          <w:lang w:val="es-ES_tradnl"/>
        </w:rPr>
        <w:t>da</w:t>
      </w:r>
      <w:r w:rsidRPr="00D007C1">
        <w:rPr>
          <w:lang w:val="es-ES_tradnl"/>
        </w:rPr>
        <w:t xml:space="preserve">. Una vez </w:t>
      </w:r>
      <w:r w:rsidR="002B69E7">
        <w:rPr>
          <w:lang w:val="es-ES_tradnl"/>
        </w:rPr>
        <w:t xml:space="preserve">realizadas </w:t>
      </w:r>
      <w:r w:rsidRPr="00D007C1">
        <w:rPr>
          <w:lang w:val="es-ES_tradnl"/>
        </w:rPr>
        <w:t>las verificaciones técnica</w:t>
      </w:r>
      <w:r w:rsidR="00433F08">
        <w:rPr>
          <w:lang w:val="es-ES_tradnl"/>
        </w:rPr>
        <w:t>s</w:t>
      </w:r>
      <w:r w:rsidRPr="00D007C1">
        <w:rPr>
          <w:lang w:val="es-ES_tradnl"/>
        </w:rPr>
        <w:t xml:space="preserve"> y financiera</w:t>
      </w:r>
      <w:r w:rsidR="00433F08">
        <w:rPr>
          <w:lang w:val="es-ES_tradnl"/>
        </w:rPr>
        <w:t>s</w:t>
      </w:r>
      <w:r w:rsidRPr="00D007C1">
        <w:rPr>
          <w:lang w:val="es-ES_tradnl"/>
        </w:rPr>
        <w:t xml:space="preserve">, las conclusiones de ambas se </w:t>
      </w:r>
      <w:r w:rsidR="00A50D5B">
        <w:rPr>
          <w:lang w:val="es-ES_tradnl"/>
        </w:rPr>
        <w:t>analizan</w:t>
      </w:r>
      <w:r w:rsidRPr="00D007C1">
        <w:rPr>
          <w:lang w:val="es-ES_tradnl"/>
        </w:rPr>
        <w:t xml:space="preserve"> </w:t>
      </w:r>
      <w:r w:rsidR="00D73E28">
        <w:rPr>
          <w:lang w:val="es-ES_tradnl"/>
        </w:rPr>
        <w:t xml:space="preserve">cotejando </w:t>
      </w:r>
      <w:r w:rsidRPr="00D007C1">
        <w:rPr>
          <w:lang w:val="es-ES_tradnl"/>
        </w:rPr>
        <w:t xml:space="preserve">los datos técnicos y financieros para garantizar </w:t>
      </w:r>
      <w:r w:rsidR="00F634FF">
        <w:rPr>
          <w:lang w:val="es-ES_tradnl"/>
        </w:rPr>
        <w:t xml:space="preserve">la </w:t>
      </w:r>
      <w:r w:rsidR="00287188">
        <w:rPr>
          <w:lang w:val="es-ES_tradnl"/>
        </w:rPr>
        <w:t xml:space="preserve">concordancia de </w:t>
      </w:r>
      <w:r w:rsidRPr="00D007C1">
        <w:rPr>
          <w:lang w:val="es-ES_tradnl"/>
        </w:rPr>
        <w:t>los resultados.</w:t>
      </w:r>
    </w:p>
    <w:p w14:paraId="5BA771B1" w14:textId="54B9D29D" w:rsidR="001D0003" w:rsidRPr="00D007C1" w:rsidRDefault="001D0003" w:rsidP="001D0003">
      <w:pPr>
        <w:pStyle w:val="Heading1"/>
        <w:rPr>
          <w:lang w:val="es-ES_tradnl"/>
        </w:rPr>
      </w:pPr>
      <w:r w:rsidRPr="00D007C1">
        <w:rPr>
          <w:lang w:val="es-ES_tradnl"/>
        </w:rPr>
        <w:t xml:space="preserve">Cuando </w:t>
      </w:r>
      <w:r w:rsidR="00EB4BA7">
        <w:rPr>
          <w:lang w:val="es-ES_tradnl"/>
        </w:rPr>
        <w:t>deben cerra</w:t>
      </w:r>
      <w:r w:rsidR="00113F7D">
        <w:rPr>
          <w:lang w:val="es-ES_tradnl"/>
        </w:rPr>
        <w:t>r</w:t>
      </w:r>
      <w:r w:rsidR="00EB4BA7">
        <w:rPr>
          <w:lang w:val="es-ES_tradnl"/>
        </w:rPr>
        <w:t xml:space="preserve"> </w:t>
      </w:r>
      <w:r w:rsidRPr="00D007C1">
        <w:rPr>
          <w:lang w:val="es-ES_tradnl"/>
        </w:rPr>
        <w:t xml:space="preserve">las instalaciones </w:t>
      </w:r>
      <w:r w:rsidR="00EE65DC">
        <w:rPr>
          <w:lang w:val="es-ES_tradnl"/>
        </w:rPr>
        <w:t xml:space="preserve">tras eliminarse </w:t>
      </w:r>
      <w:r w:rsidRPr="00D007C1">
        <w:rPr>
          <w:lang w:val="es-ES_tradnl"/>
        </w:rPr>
        <w:t>la produ</w:t>
      </w:r>
      <w:r w:rsidR="00D25CB9">
        <w:rPr>
          <w:lang w:val="es-ES_tradnl"/>
        </w:rPr>
        <w:t>cción para usos controlados, la verificación incluye</w:t>
      </w:r>
      <w:r w:rsidR="00917BA6">
        <w:rPr>
          <w:lang w:val="es-ES_tradnl"/>
        </w:rPr>
        <w:t xml:space="preserve"> además documentación</w:t>
      </w:r>
      <w:r w:rsidRPr="00D007C1">
        <w:rPr>
          <w:lang w:val="es-ES_tradnl"/>
        </w:rPr>
        <w:t xml:space="preserve"> </w:t>
      </w:r>
      <w:r w:rsidR="00917BA6">
        <w:rPr>
          <w:lang w:val="es-ES_tradnl"/>
        </w:rPr>
        <w:t>fotográfica</w:t>
      </w:r>
      <w:r w:rsidRPr="00D007C1">
        <w:rPr>
          <w:lang w:val="es-ES_tradnl"/>
        </w:rPr>
        <w:t xml:space="preserve"> o </w:t>
      </w:r>
      <w:r w:rsidR="00917BA6">
        <w:rPr>
          <w:lang w:val="es-ES_tradnl"/>
        </w:rPr>
        <w:t xml:space="preserve">fílmica </w:t>
      </w:r>
      <w:r w:rsidRPr="00D007C1">
        <w:rPr>
          <w:lang w:val="es-ES_tradnl"/>
        </w:rPr>
        <w:t xml:space="preserve">del desmantelamiento de los equipos </w:t>
      </w:r>
      <w:r w:rsidR="00D54357">
        <w:rPr>
          <w:lang w:val="es-ES_tradnl"/>
        </w:rPr>
        <w:t xml:space="preserve">básicos </w:t>
      </w:r>
      <w:r w:rsidRPr="00D007C1">
        <w:rPr>
          <w:lang w:val="es-ES_tradnl"/>
        </w:rPr>
        <w:t xml:space="preserve">a fin de </w:t>
      </w:r>
      <w:r w:rsidR="00DF6A2E">
        <w:rPr>
          <w:lang w:val="es-ES_tradnl"/>
        </w:rPr>
        <w:t xml:space="preserve">impedir la reanudación productiva </w:t>
      </w:r>
      <w:r w:rsidR="000D71C1">
        <w:rPr>
          <w:lang w:val="es-ES_tradnl"/>
        </w:rPr>
        <w:t xml:space="preserve">una vez </w:t>
      </w:r>
      <w:r w:rsidRPr="00D007C1">
        <w:rPr>
          <w:lang w:val="es-ES_tradnl"/>
        </w:rPr>
        <w:t>terminado el proyecto.</w:t>
      </w:r>
    </w:p>
    <w:p w14:paraId="41C1839E" w14:textId="378DEA4D" w:rsidR="001D0003" w:rsidRPr="00D007C1" w:rsidRDefault="001D0003" w:rsidP="001D0003">
      <w:pPr>
        <w:pStyle w:val="Heading1"/>
        <w:rPr>
          <w:lang w:val="es-ES_tradnl"/>
        </w:rPr>
      </w:pPr>
      <w:r w:rsidRPr="00D007C1">
        <w:rPr>
          <w:lang w:val="es-ES_tradnl"/>
        </w:rPr>
        <w:t xml:space="preserve">La verificación independiente del consumo de SAO ha sido una herramienta útil para </w:t>
      </w:r>
      <w:r w:rsidR="002A417F">
        <w:rPr>
          <w:lang w:val="es-ES_tradnl"/>
        </w:rPr>
        <w:t xml:space="preserve">que </w:t>
      </w:r>
      <w:r w:rsidRPr="00D007C1">
        <w:rPr>
          <w:lang w:val="es-ES_tradnl"/>
        </w:rPr>
        <w:t xml:space="preserve">los </w:t>
      </w:r>
      <w:r w:rsidR="006B3114">
        <w:rPr>
          <w:lang w:val="es-ES_tradnl"/>
        </w:rPr>
        <w:t xml:space="preserve">países del </w:t>
      </w:r>
      <w:r w:rsidR="00F75F2E">
        <w:rPr>
          <w:lang w:val="es-ES_tradnl"/>
        </w:rPr>
        <w:t>artículo 5</w:t>
      </w:r>
      <w:r w:rsidR="002E0F05">
        <w:rPr>
          <w:lang w:val="es-ES_tradnl"/>
        </w:rPr>
        <w:t xml:space="preserve"> puedan</w:t>
      </w:r>
      <w:r w:rsidRPr="00D007C1">
        <w:rPr>
          <w:lang w:val="es-ES_tradnl"/>
        </w:rPr>
        <w:t xml:space="preserve"> mejorar sus sistemas de concesión de </w:t>
      </w:r>
      <w:r w:rsidR="00243896">
        <w:rPr>
          <w:lang w:val="es-ES_tradnl"/>
        </w:rPr>
        <w:t>licencias y cuotas</w:t>
      </w:r>
      <w:r w:rsidRPr="00D007C1">
        <w:rPr>
          <w:lang w:val="es-ES_tradnl"/>
        </w:rPr>
        <w:t xml:space="preserve"> </w:t>
      </w:r>
      <w:r w:rsidR="00B15B5A">
        <w:rPr>
          <w:lang w:val="es-ES_tradnl"/>
        </w:rPr>
        <w:t xml:space="preserve">de </w:t>
      </w:r>
      <w:r w:rsidRPr="00D007C1">
        <w:rPr>
          <w:lang w:val="es-ES_tradnl"/>
        </w:rPr>
        <w:t xml:space="preserve">importación y exportación de SAO y los procedimientos para utilizarlos de manera fiable. En muchas ocasiones, los verificadores han formulado recomendaciones útiles para </w:t>
      </w:r>
      <w:r w:rsidR="001655CB">
        <w:rPr>
          <w:lang w:val="es-ES_tradnl"/>
        </w:rPr>
        <w:t xml:space="preserve">corregir </w:t>
      </w:r>
      <w:r w:rsidRPr="00D007C1">
        <w:rPr>
          <w:lang w:val="es-ES_tradnl"/>
        </w:rPr>
        <w:t xml:space="preserve">deficiencias que podrían conducir al incumplimiento. La Secretaría participa en forma directa en el </w:t>
      </w:r>
      <w:r w:rsidR="00977606">
        <w:rPr>
          <w:lang w:val="es-ES_tradnl"/>
        </w:rPr>
        <w:t xml:space="preserve">análisis </w:t>
      </w:r>
      <w:r w:rsidRPr="00D007C1">
        <w:rPr>
          <w:lang w:val="es-ES_tradnl"/>
        </w:rPr>
        <w:t xml:space="preserve">de las conclusiones y recomendaciones que figuran </w:t>
      </w:r>
      <w:r w:rsidR="00FA4C5C">
        <w:rPr>
          <w:lang w:val="es-ES_tradnl"/>
        </w:rPr>
        <w:t>en los informes de verificación</w:t>
      </w:r>
      <w:r w:rsidRPr="00D007C1">
        <w:rPr>
          <w:lang w:val="es-ES_tradnl"/>
        </w:rPr>
        <w:t xml:space="preserve"> y plantea </w:t>
      </w:r>
      <w:r w:rsidR="00386771">
        <w:rPr>
          <w:lang w:val="es-ES_tradnl"/>
        </w:rPr>
        <w:t xml:space="preserve">los temas </w:t>
      </w:r>
      <w:r w:rsidRPr="00D007C1">
        <w:rPr>
          <w:lang w:val="es-ES_tradnl"/>
        </w:rPr>
        <w:t xml:space="preserve">correspondientes al Comité Ejecutivo para que adopte una decisión. En varios casos, </w:t>
      </w:r>
      <w:r w:rsidR="007C3F35">
        <w:rPr>
          <w:lang w:val="es-ES_tradnl"/>
        </w:rPr>
        <w:t>el financiamiento</w:t>
      </w:r>
      <w:r w:rsidRPr="00D007C1">
        <w:rPr>
          <w:lang w:val="es-ES_tradnl"/>
        </w:rPr>
        <w:t xml:space="preserve"> de tramos posteriores </w:t>
      </w:r>
      <w:r w:rsidR="00BD6F88">
        <w:rPr>
          <w:lang w:val="es-ES_tradnl"/>
        </w:rPr>
        <w:t>dependerá</w:t>
      </w:r>
      <w:r w:rsidRPr="00D007C1">
        <w:rPr>
          <w:lang w:val="es-ES_tradnl"/>
        </w:rPr>
        <w:t xml:space="preserve"> de que el Gobierno </w:t>
      </w:r>
      <w:r w:rsidR="00F96C26">
        <w:rPr>
          <w:lang w:val="es-ES_tradnl"/>
        </w:rPr>
        <w:t xml:space="preserve">correspondiente </w:t>
      </w:r>
      <w:r w:rsidRPr="00D007C1">
        <w:rPr>
          <w:lang w:val="es-ES_tradnl"/>
        </w:rPr>
        <w:t xml:space="preserve">confirme </w:t>
      </w:r>
      <w:r w:rsidR="00EB2E1F">
        <w:rPr>
          <w:lang w:val="es-ES_tradnl"/>
        </w:rPr>
        <w:t xml:space="preserve">la plena aplicación de </w:t>
      </w:r>
      <w:r w:rsidRPr="00D007C1">
        <w:rPr>
          <w:lang w:val="es-ES_tradnl"/>
        </w:rPr>
        <w:t>las recomendaciones formuladas en el informe de verificación.</w:t>
      </w:r>
    </w:p>
    <w:p w14:paraId="6E8E9B79" w14:textId="0C85F372" w:rsidR="00307B38" w:rsidRDefault="00916900" w:rsidP="001D0003">
      <w:pPr>
        <w:pStyle w:val="Heading1"/>
        <w:rPr>
          <w:bCs/>
          <w:lang w:val="es-ES_tradnl"/>
        </w:rPr>
      </w:pPr>
      <w:r>
        <w:rPr>
          <w:lang w:val="es-ES_tradnl"/>
        </w:rPr>
        <w:t xml:space="preserve">A </w:t>
      </w:r>
      <w:r w:rsidR="001D0003" w:rsidRPr="00D007C1">
        <w:rPr>
          <w:lang w:val="es-ES_tradnl"/>
        </w:rPr>
        <w:t xml:space="preserve">la fecha, </w:t>
      </w:r>
      <w:r w:rsidR="00396395">
        <w:rPr>
          <w:lang w:val="es-ES_tradnl"/>
        </w:rPr>
        <w:t xml:space="preserve">los </w:t>
      </w:r>
      <w:r w:rsidR="001D0003" w:rsidRPr="00D007C1">
        <w:rPr>
          <w:lang w:val="es-ES_tradnl"/>
        </w:rPr>
        <w:t xml:space="preserve">PGEH o PGEPH </w:t>
      </w:r>
      <w:r w:rsidR="003E1E46" w:rsidRPr="003E1E46">
        <w:rPr>
          <w:lang w:val="es-ES_tradnl"/>
        </w:rPr>
        <w:t xml:space="preserve">no han incluido </w:t>
      </w:r>
      <w:r>
        <w:rPr>
          <w:lang w:val="es-ES_tradnl"/>
        </w:rPr>
        <w:t>metas de cumplimiento</w:t>
      </w:r>
      <w:r w:rsidR="003E1E46" w:rsidRPr="003E1E46">
        <w:rPr>
          <w:lang w:val="es-ES_tradnl"/>
        </w:rPr>
        <w:t xml:space="preserve"> </w:t>
      </w:r>
      <w:r w:rsidR="00396395">
        <w:rPr>
          <w:lang w:val="es-ES_tradnl"/>
        </w:rPr>
        <w:t xml:space="preserve">para </w:t>
      </w:r>
      <w:r w:rsidR="00396395" w:rsidRPr="00396395">
        <w:rPr>
          <w:lang w:val="es-ES_tradnl"/>
        </w:rPr>
        <w:t xml:space="preserve">sustancias controladas </w:t>
      </w:r>
      <w:r w:rsidR="00396395">
        <w:rPr>
          <w:lang w:val="es-ES_tradnl"/>
        </w:rPr>
        <w:t>distintas</w:t>
      </w:r>
      <w:r w:rsidR="001210BF">
        <w:rPr>
          <w:lang w:val="es-ES_tradnl"/>
        </w:rPr>
        <w:t xml:space="preserve"> </w:t>
      </w:r>
      <w:r w:rsidR="00F02D6B">
        <w:rPr>
          <w:lang w:val="es-ES_tradnl"/>
        </w:rPr>
        <w:t xml:space="preserve">a </w:t>
      </w:r>
      <w:r w:rsidR="001D0003" w:rsidRPr="00D007C1">
        <w:rPr>
          <w:lang w:val="es-ES_tradnl"/>
        </w:rPr>
        <w:t xml:space="preserve">los HCFC. En </w:t>
      </w:r>
      <w:r w:rsidR="00ED4D91">
        <w:rPr>
          <w:lang w:val="es-ES_tradnl"/>
        </w:rPr>
        <w:t>contraste</w:t>
      </w:r>
      <w:r w:rsidR="001D0003" w:rsidRPr="00D007C1">
        <w:rPr>
          <w:lang w:val="es-ES_tradnl"/>
        </w:rPr>
        <w:t xml:space="preserve">, algunos Acuerdos relativos a sustancias </w:t>
      </w:r>
      <w:r w:rsidR="00486D82" w:rsidRPr="00486D82">
        <w:rPr>
          <w:lang w:val="es-ES_tradnl"/>
        </w:rPr>
        <w:t xml:space="preserve">anteriormente </w:t>
      </w:r>
      <w:r w:rsidR="009F67FD">
        <w:rPr>
          <w:lang w:val="es-ES_tradnl"/>
        </w:rPr>
        <w:t>eliminadas (</w:t>
      </w:r>
      <w:r w:rsidR="001D0003" w:rsidRPr="00D007C1">
        <w:rPr>
          <w:lang w:val="es-ES_tradnl"/>
        </w:rPr>
        <w:t xml:space="preserve">CFC, CTC, halones) fijaron </w:t>
      </w:r>
      <w:r w:rsidR="00735B6E">
        <w:rPr>
          <w:lang w:val="es-ES_tradnl"/>
        </w:rPr>
        <w:t>metas</w:t>
      </w:r>
      <w:r w:rsidR="001D0003" w:rsidRPr="00D007C1">
        <w:rPr>
          <w:lang w:val="es-ES_tradnl"/>
        </w:rPr>
        <w:t xml:space="preserve"> para distintos grupos de sustancias.</w:t>
      </w:r>
      <w:r w:rsidR="001D0003" w:rsidRPr="003B2BFA">
        <w:rPr>
          <w:rStyle w:val="FootnoteReference"/>
          <w:bCs/>
          <w:lang w:val="es-ES_tradnl"/>
        </w:rPr>
        <w:footnoteReference w:id="24"/>
      </w:r>
      <w:r w:rsidR="001D0003" w:rsidRPr="00D007C1">
        <w:rPr>
          <w:bCs/>
          <w:lang w:val="es-ES_tradnl"/>
        </w:rPr>
        <w:t xml:space="preserve"> </w:t>
      </w:r>
      <w:r>
        <w:rPr>
          <w:bCs/>
          <w:lang w:val="es-ES_tradnl"/>
        </w:rPr>
        <w:t>Como quiera</w:t>
      </w:r>
      <w:r w:rsidR="001D0003" w:rsidRPr="00D007C1">
        <w:rPr>
          <w:bCs/>
          <w:lang w:val="es-ES_tradnl"/>
        </w:rPr>
        <w:t xml:space="preserve">, la verificación debe cotejar el consumo o </w:t>
      </w:r>
      <w:r w:rsidR="00021C51">
        <w:rPr>
          <w:bCs/>
          <w:lang w:val="es-ES_tradnl"/>
        </w:rPr>
        <w:t xml:space="preserve">producción (cuando </w:t>
      </w:r>
      <w:r w:rsidR="00280415">
        <w:rPr>
          <w:bCs/>
          <w:lang w:val="es-ES_tradnl"/>
        </w:rPr>
        <w:t>sea el caso</w:t>
      </w:r>
      <w:r w:rsidR="00021C51">
        <w:rPr>
          <w:bCs/>
          <w:lang w:val="es-ES_tradnl"/>
        </w:rPr>
        <w:t>)</w:t>
      </w:r>
      <w:r w:rsidR="001D0003" w:rsidRPr="00D007C1">
        <w:rPr>
          <w:bCs/>
          <w:lang w:val="es-ES_tradnl"/>
        </w:rPr>
        <w:t xml:space="preserve"> con </w:t>
      </w:r>
      <w:r>
        <w:rPr>
          <w:bCs/>
          <w:lang w:val="es-ES_tradnl"/>
        </w:rPr>
        <w:t>lo previsto</w:t>
      </w:r>
      <w:r w:rsidR="002C57EB">
        <w:rPr>
          <w:bCs/>
          <w:lang w:val="es-ES_tradnl"/>
        </w:rPr>
        <w:t xml:space="preserve"> </w:t>
      </w:r>
      <w:r w:rsidR="001D0003" w:rsidRPr="00D007C1">
        <w:rPr>
          <w:bCs/>
          <w:lang w:val="es-ES_tradnl"/>
        </w:rPr>
        <w:t>en el Acuerdo.</w:t>
      </w:r>
    </w:p>
    <w:p w14:paraId="4D3461E7" w14:textId="220DF6BE" w:rsidR="00307B38" w:rsidRDefault="007B7C85" w:rsidP="001D0003">
      <w:pPr>
        <w:rPr>
          <w:b/>
          <w:lang w:val="es-ES_tradnl"/>
        </w:rPr>
      </w:pPr>
      <w:r>
        <w:rPr>
          <w:b/>
          <w:lang w:val="es-ES_tradnl"/>
        </w:rPr>
        <w:t>Marco regulatorio</w:t>
      </w:r>
      <w:r w:rsidR="000D2C68">
        <w:rPr>
          <w:b/>
          <w:lang w:val="es-ES_tradnl"/>
        </w:rPr>
        <w:t xml:space="preserve"> de las sustancias controladas</w:t>
      </w:r>
    </w:p>
    <w:p w14:paraId="3E527A22" w14:textId="6FEF5FA0" w:rsidR="001D0003" w:rsidRPr="00D007C1" w:rsidRDefault="001D0003" w:rsidP="001D0003">
      <w:pPr>
        <w:rPr>
          <w:lang w:val="es-ES_tradnl"/>
        </w:rPr>
      </w:pPr>
    </w:p>
    <w:p w14:paraId="319573B7" w14:textId="6C1BDCDB" w:rsidR="00307B38" w:rsidRDefault="001D0003" w:rsidP="001D0003">
      <w:pPr>
        <w:pStyle w:val="Heading1"/>
        <w:rPr>
          <w:lang w:val="es-ES_tradnl"/>
        </w:rPr>
      </w:pPr>
      <w:r w:rsidRPr="00D007C1">
        <w:rPr>
          <w:lang w:val="es-ES_tradnl"/>
        </w:rPr>
        <w:t xml:space="preserve">Desde la aprobación de las primeras actividades financiadas por el Fondo Multilateral en la </w:t>
      </w:r>
      <w:r w:rsidR="002A1A0D">
        <w:rPr>
          <w:lang w:val="es-ES_tradnl"/>
        </w:rPr>
        <w:t>4ª</w:t>
      </w:r>
      <w:r w:rsidRPr="00D007C1">
        <w:rPr>
          <w:lang w:val="es-ES_tradnl"/>
        </w:rPr>
        <w:t xml:space="preserve"> reunión, el Comité Ejecutivo ha adoptado decisiones para fortalecer el apoyo a los marcos normativos y reglamentarios para los </w:t>
      </w:r>
      <w:r w:rsidR="006B3114">
        <w:rPr>
          <w:lang w:val="es-ES_tradnl"/>
        </w:rPr>
        <w:t xml:space="preserve">países del </w:t>
      </w:r>
      <w:r w:rsidR="00F75F2E">
        <w:rPr>
          <w:lang w:val="es-ES_tradnl"/>
        </w:rPr>
        <w:t>artículo 5</w:t>
      </w:r>
      <w:r w:rsidRPr="00D007C1">
        <w:rPr>
          <w:lang w:val="es-ES_tradnl"/>
        </w:rPr>
        <w:t xml:space="preserve"> a fin de facilitar </w:t>
      </w:r>
      <w:r w:rsidR="009674FD">
        <w:rPr>
          <w:lang w:val="es-ES_tradnl"/>
        </w:rPr>
        <w:t>el</w:t>
      </w:r>
      <w:r w:rsidRPr="00D007C1">
        <w:rPr>
          <w:lang w:val="es-ES_tradnl"/>
        </w:rPr>
        <w:t xml:space="preserve"> cumplimiento del Protocolo de Montreal.</w:t>
      </w:r>
    </w:p>
    <w:p w14:paraId="0473D36E" w14:textId="61E7BD28" w:rsidR="00307B38" w:rsidRDefault="001D0003" w:rsidP="001D0003">
      <w:pPr>
        <w:pStyle w:val="Heading1"/>
        <w:rPr>
          <w:lang w:val="es-ES_tradnl"/>
        </w:rPr>
      </w:pPr>
      <w:r w:rsidRPr="00D007C1">
        <w:rPr>
          <w:lang w:val="es-ES_tradnl"/>
        </w:rPr>
        <w:t xml:space="preserve">A lo largo de los años, los países del </w:t>
      </w:r>
      <w:r w:rsidR="00F75F2E">
        <w:rPr>
          <w:lang w:val="es-ES_tradnl"/>
        </w:rPr>
        <w:t>artículo 5</w:t>
      </w:r>
      <w:r w:rsidRPr="00D007C1">
        <w:rPr>
          <w:lang w:val="es-ES_tradnl"/>
        </w:rPr>
        <w:t xml:space="preserve"> han establecido y fortalecido </w:t>
      </w:r>
      <w:r w:rsidR="001A0299">
        <w:rPr>
          <w:lang w:val="es-ES_tradnl"/>
        </w:rPr>
        <w:t>los</w:t>
      </w:r>
      <w:r w:rsidRPr="00D007C1">
        <w:rPr>
          <w:lang w:val="es-ES_tradnl"/>
        </w:rPr>
        <w:t xml:space="preserve"> sistemas de concesión de </w:t>
      </w:r>
      <w:r w:rsidR="00243896">
        <w:rPr>
          <w:lang w:val="es-ES_tradnl"/>
        </w:rPr>
        <w:t>licencias y cuotas</w:t>
      </w:r>
      <w:r w:rsidRPr="00D007C1">
        <w:rPr>
          <w:lang w:val="es-ES_tradnl"/>
        </w:rPr>
        <w:t xml:space="preserve"> </w:t>
      </w:r>
      <w:r w:rsidR="00425BE4">
        <w:rPr>
          <w:lang w:val="es-ES_tradnl"/>
        </w:rPr>
        <w:t xml:space="preserve">y </w:t>
      </w:r>
      <w:r w:rsidR="001A0299">
        <w:rPr>
          <w:lang w:val="es-ES_tradnl"/>
        </w:rPr>
        <w:t xml:space="preserve">demás </w:t>
      </w:r>
      <w:r w:rsidRPr="00D007C1">
        <w:rPr>
          <w:lang w:val="es-ES_tradnl"/>
        </w:rPr>
        <w:t xml:space="preserve">reglamentaciones de control, </w:t>
      </w:r>
      <w:r w:rsidR="00993B1E" w:rsidRPr="00993B1E">
        <w:rPr>
          <w:lang w:val="es-ES_tradnl"/>
        </w:rPr>
        <w:t>aportando</w:t>
      </w:r>
      <w:r w:rsidR="00E01E30">
        <w:rPr>
          <w:lang w:val="es-ES_tradnl"/>
        </w:rPr>
        <w:t xml:space="preserve"> </w:t>
      </w:r>
      <w:r w:rsidRPr="00D007C1">
        <w:rPr>
          <w:lang w:val="es-ES_tradnl"/>
        </w:rPr>
        <w:t xml:space="preserve">a </w:t>
      </w:r>
      <w:r w:rsidR="00677AF3">
        <w:rPr>
          <w:lang w:val="es-ES_tradnl"/>
        </w:rPr>
        <w:t xml:space="preserve">reducir </w:t>
      </w:r>
      <w:r w:rsidRPr="00D007C1">
        <w:rPr>
          <w:lang w:val="es-ES_tradnl"/>
        </w:rPr>
        <w:t>el suministro de sustancias controladas</w:t>
      </w:r>
      <w:r w:rsidR="00791EA1">
        <w:rPr>
          <w:lang w:val="es-ES_tradnl"/>
        </w:rPr>
        <w:t xml:space="preserve"> a través de restringir</w:t>
      </w:r>
      <w:r w:rsidRPr="00D007C1">
        <w:rPr>
          <w:lang w:val="es-ES_tradnl"/>
        </w:rPr>
        <w:t xml:space="preserve"> </w:t>
      </w:r>
      <w:r w:rsidR="001F26FA">
        <w:rPr>
          <w:lang w:val="es-ES_tradnl"/>
        </w:rPr>
        <w:t xml:space="preserve">su </w:t>
      </w:r>
      <w:r w:rsidRPr="00D007C1">
        <w:rPr>
          <w:lang w:val="es-ES_tradnl"/>
        </w:rPr>
        <w:t xml:space="preserve">importación, </w:t>
      </w:r>
      <w:r w:rsidR="0066127C">
        <w:rPr>
          <w:lang w:val="es-ES_tradnl"/>
        </w:rPr>
        <w:t>exportación y</w:t>
      </w:r>
      <w:r w:rsidRPr="00D007C1">
        <w:rPr>
          <w:lang w:val="es-ES_tradnl"/>
        </w:rPr>
        <w:t xml:space="preserve"> producción</w:t>
      </w:r>
      <w:r w:rsidR="0066127C">
        <w:rPr>
          <w:lang w:val="es-ES_tradnl"/>
        </w:rPr>
        <w:t xml:space="preserve">, </w:t>
      </w:r>
      <w:r w:rsidR="0066127C" w:rsidRPr="0066127C">
        <w:rPr>
          <w:lang w:val="es-ES_tradnl"/>
        </w:rPr>
        <w:t xml:space="preserve">cuando </w:t>
      </w:r>
      <w:r w:rsidR="00A46C00">
        <w:rPr>
          <w:lang w:val="es-ES_tradnl"/>
        </w:rPr>
        <w:t>es el caso</w:t>
      </w:r>
      <w:r w:rsidRPr="00D007C1">
        <w:rPr>
          <w:lang w:val="es-ES_tradnl"/>
        </w:rPr>
        <w:t>.</w:t>
      </w:r>
    </w:p>
    <w:p w14:paraId="60691F3F" w14:textId="53E37101" w:rsidR="001D0003" w:rsidRPr="00D007C1" w:rsidRDefault="001D0003" w:rsidP="001D0003">
      <w:pPr>
        <w:pStyle w:val="Heading1"/>
        <w:tabs>
          <w:tab w:val="num" w:pos="720"/>
        </w:tabs>
        <w:rPr>
          <w:lang w:val="es-ES_tradnl"/>
        </w:rPr>
      </w:pPr>
      <w:r w:rsidRPr="00D007C1">
        <w:rPr>
          <w:lang w:val="es-ES_tradnl"/>
        </w:rPr>
        <w:t xml:space="preserve">Como respaldo al </w:t>
      </w:r>
      <w:r w:rsidR="007B7C85">
        <w:rPr>
          <w:lang w:val="es-ES_tradnl"/>
        </w:rPr>
        <w:t>marco regulatorio</w:t>
      </w:r>
      <w:r w:rsidRPr="00D007C1">
        <w:rPr>
          <w:lang w:val="es-ES_tradnl"/>
        </w:rPr>
        <w:t xml:space="preserve"> </w:t>
      </w:r>
      <w:r w:rsidR="007C14E2">
        <w:rPr>
          <w:lang w:val="es-ES_tradnl"/>
        </w:rPr>
        <w:t xml:space="preserve">de </w:t>
      </w:r>
      <w:r w:rsidRPr="00D007C1">
        <w:rPr>
          <w:lang w:val="es-ES_tradnl"/>
        </w:rPr>
        <w:t xml:space="preserve">las substancias controladas y a su ejecución y entrada en vigor, se ha </w:t>
      </w:r>
      <w:r w:rsidR="00CF1923">
        <w:rPr>
          <w:lang w:val="es-ES_tradnl"/>
        </w:rPr>
        <w:t xml:space="preserve">prestado </w:t>
      </w:r>
      <w:r w:rsidRPr="00D007C1">
        <w:rPr>
          <w:lang w:val="es-ES_tradnl"/>
        </w:rPr>
        <w:t xml:space="preserve">asistencia para la capacitación de </w:t>
      </w:r>
      <w:r w:rsidR="00CE5ED9">
        <w:rPr>
          <w:lang w:val="es-ES_tradnl"/>
        </w:rPr>
        <w:t xml:space="preserve">fiscalizadores y </w:t>
      </w:r>
      <w:r w:rsidR="00DC19B4">
        <w:rPr>
          <w:lang w:val="es-ES_tradnl"/>
        </w:rPr>
        <w:t>funcionarios aduaneros</w:t>
      </w:r>
      <w:r w:rsidR="0094296E">
        <w:rPr>
          <w:lang w:val="es-ES_tradnl"/>
        </w:rPr>
        <w:t xml:space="preserve"> en el marco de</w:t>
      </w:r>
      <w:r w:rsidRPr="00D007C1">
        <w:rPr>
          <w:lang w:val="es-ES_tradnl"/>
        </w:rPr>
        <w:t xml:space="preserve"> plan</w:t>
      </w:r>
      <w:r w:rsidR="0094296E">
        <w:rPr>
          <w:lang w:val="es-ES_tradnl"/>
        </w:rPr>
        <w:t>es</w:t>
      </w:r>
      <w:r w:rsidRPr="00D007C1">
        <w:rPr>
          <w:lang w:val="es-ES_tradnl"/>
        </w:rPr>
        <w:t xml:space="preserve"> nacional</w:t>
      </w:r>
      <w:r w:rsidR="0094296E">
        <w:rPr>
          <w:lang w:val="es-ES_tradnl"/>
        </w:rPr>
        <w:t>es</w:t>
      </w:r>
      <w:r w:rsidRPr="00D007C1">
        <w:rPr>
          <w:lang w:val="es-ES_tradnl"/>
        </w:rPr>
        <w:t xml:space="preserve"> de eliminación de SAO. </w:t>
      </w:r>
      <w:r w:rsidR="00F77127">
        <w:rPr>
          <w:lang w:val="es-ES_tradnl"/>
        </w:rPr>
        <w:t xml:space="preserve">En </w:t>
      </w:r>
      <w:r w:rsidRPr="00D007C1">
        <w:rPr>
          <w:lang w:val="es-ES_tradnl"/>
        </w:rPr>
        <w:t xml:space="preserve">países del </w:t>
      </w:r>
      <w:r w:rsidR="00F75F2E">
        <w:rPr>
          <w:lang w:val="es-ES_tradnl"/>
        </w:rPr>
        <w:t>artículo 5</w:t>
      </w:r>
      <w:r w:rsidR="00F77127">
        <w:rPr>
          <w:lang w:val="es-ES_tradnl"/>
        </w:rPr>
        <w:t xml:space="preserve"> que producen SAO</w:t>
      </w:r>
      <w:r w:rsidR="00315F21">
        <w:rPr>
          <w:lang w:val="es-ES_tradnl"/>
        </w:rPr>
        <w:t xml:space="preserve"> se ha</w:t>
      </w:r>
      <w:r w:rsidRPr="00D007C1">
        <w:rPr>
          <w:lang w:val="es-ES_tradnl"/>
        </w:rPr>
        <w:t xml:space="preserve"> </w:t>
      </w:r>
      <w:r w:rsidR="008851C1">
        <w:rPr>
          <w:lang w:val="es-ES_tradnl"/>
        </w:rPr>
        <w:t xml:space="preserve">fortalecido </w:t>
      </w:r>
      <w:r w:rsidR="00315F21">
        <w:rPr>
          <w:lang w:val="es-ES_tradnl"/>
        </w:rPr>
        <w:t>la capacidad</w:t>
      </w:r>
      <w:r w:rsidRPr="00D007C1">
        <w:rPr>
          <w:lang w:val="es-ES_tradnl"/>
        </w:rPr>
        <w:t xml:space="preserve"> </w:t>
      </w:r>
      <w:r w:rsidR="00315F21">
        <w:rPr>
          <w:lang w:val="es-ES_tradnl"/>
        </w:rPr>
        <w:t xml:space="preserve">de </w:t>
      </w:r>
      <w:r w:rsidR="00B87493">
        <w:rPr>
          <w:lang w:val="es-ES_tradnl"/>
        </w:rPr>
        <w:t>control</w:t>
      </w:r>
      <w:r w:rsidR="00315F21">
        <w:rPr>
          <w:lang w:val="es-ES_tradnl"/>
        </w:rPr>
        <w:t xml:space="preserve">ar </w:t>
      </w:r>
      <w:r w:rsidR="00E42C78">
        <w:rPr>
          <w:lang w:val="es-ES_tradnl"/>
        </w:rPr>
        <w:t xml:space="preserve">la </w:t>
      </w:r>
      <w:r w:rsidRPr="00D007C1">
        <w:rPr>
          <w:lang w:val="es-ES_tradnl"/>
        </w:rPr>
        <w:t xml:space="preserve">producción, en particular </w:t>
      </w:r>
      <w:r w:rsidR="00D2759C">
        <w:rPr>
          <w:lang w:val="es-ES_tradnl"/>
        </w:rPr>
        <w:t xml:space="preserve">a través de </w:t>
      </w:r>
      <w:r w:rsidRPr="00D007C1">
        <w:rPr>
          <w:lang w:val="es-ES_tradnl"/>
        </w:rPr>
        <w:t>sistemas de</w:t>
      </w:r>
      <w:r w:rsidR="0067520B">
        <w:rPr>
          <w:lang w:val="es-ES_tradnl"/>
        </w:rPr>
        <w:t xml:space="preserve"> concesión de </w:t>
      </w:r>
      <w:r w:rsidR="00243896">
        <w:rPr>
          <w:lang w:val="es-ES_tradnl"/>
        </w:rPr>
        <w:t>licencias y cuotas</w:t>
      </w:r>
      <w:r w:rsidRPr="00D007C1">
        <w:rPr>
          <w:lang w:val="es-ES_tradnl"/>
        </w:rPr>
        <w:t xml:space="preserve"> y </w:t>
      </w:r>
      <w:r w:rsidR="002317EE">
        <w:rPr>
          <w:lang w:val="es-ES_tradnl"/>
        </w:rPr>
        <w:t>de control</w:t>
      </w:r>
      <w:r w:rsidRPr="00D007C1">
        <w:rPr>
          <w:lang w:val="es-ES_tradnl"/>
        </w:rPr>
        <w:t xml:space="preserve"> de la exportación </w:t>
      </w:r>
      <w:r w:rsidR="00B4354F">
        <w:rPr>
          <w:lang w:val="es-ES_tradnl"/>
        </w:rPr>
        <w:t xml:space="preserve">de </w:t>
      </w:r>
      <w:r w:rsidR="00B4354F" w:rsidRPr="00B4354F">
        <w:rPr>
          <w:lang w:val="es-ES_tradnl"/>
        </w:rPr>
        <w:t xml:space="preserve">sustancias </w:t>
      </w:r>
      <w:r w:rsidR="005562C4">
        <w:rPr>
          <w:lang w:val="es-ES_tradnl"/>
        </w:rPr>
        <w:t xml:space="preserve">no </w:t>
      </w:r>
      <w:r w:rsidR="00430E9F">
        <w:rPr>
          <w:lang w:val="es-ES_tradnl"/>
        </w:rPr>
        <w:t xml:space="preserve">sujetas a </w:t>
      </w:r>
      <w:r w:rsidR="00E113AA">
        <w:rPr>
          <w:lang w:val="es-ES_tradnl"/>
        </w:rPr>
        <w:t>uso</w:t>
      </w:r>
      <w:r w:rsidR="00B82A14">
        <w:rPr>
          <w:lang w:val="es-ES_tradnl"/>
        </w:rPr>
        <w:t>s</w:t>
      </w:r>
      <w:r w:rsidR="00E113AA">
        <w:rPr>
          <w:lang w:val="es-ES_tradnl"/>
        </w:rPr>
        <w:t xml:space="preserve"> controlado</w:t>
      </w:r>
      <w:r w:rsidR="00B82A14">
        <w:rPr>
          <w:lang w:val="es-ES_tradnl"/>
        </w:rPr>
        <w:t>s</w:t>
      </w:r>
      <w:r w:rsidRPr="00D007C1">
        <w:rPr>
          <w:lang w:val="es-ES_tradnl"/>
        </w:rPr>
        <w:t xml:space="preserve"> (p. ej., </w:t>
      </w:r>
      <w:r w:rsidR="007D7430">
        <w:rPr>
          <w:lang w:val="es-ES_tradnl"/>
        </w:rPr>
        <w:t xml:space="preserve">como </w:t>
      </w:r>
      <w:r w:rsidRPr="00D007C1">
        <w:rPr>
          <w:lang w:val="es-ES_tradnl"/>
        </w:rPr>
        <w:t xml:space="preserve">materia prima, </w:t>
      </w:r>
      <w:r w:rsidR="007D7430">
        <w:rPr>
          <w:lang w:val="es-ES_tradnl"/>
        </w:rPr>
        <w:t xml:space="preserve">en </w:t>
      </w:r>
      <w:r w:rsidRPr="00D007C1">
        <w:rPr>
          <w:lang w:val="es-ES_tradnl"/>
        </w:rPr>
        <w:t xml:space="preserve">aplicaciones </w:t>
      </w:r>
      <w:r w:rsidRPr="00D007C1">
        <w:rPr>
          <w:rStyle w:val="awspan"/>
          <w:color w:val="000000"/>
          <w:lang w:val="es-ES_tradnl"/>
        </w:rPr>
        <w:t>de</w:t>
      </w:r>
      <w:r w:rsidRPr="00D007C1">
        <w:rPr>
          <w:rStyle w:val="awspan"/>
          <w:color w:val="000000"/>
          <w:spacing w:val="3"/>
          <w:lang w:val="es-ES_tradnl"/>
        </w:rPr>
        <w:t xml:space="preserve"> </w:t>
      </w:r>
      <w:r w:rsidRPr="00D007C1">
        <w:rPr>
          <w:rStyle w:val="awspan"/>
          <w:color w:val="000000"/>
          <w:lang w:val="es-ES_tradnl"/>
        </w:rPr>
        <w:t>cuarentena</w:t>
      </w:r>
      <w:r w:rsidRPr="00D007C1">
        <w:rPr>
          <w:rStyle w:val="awspan"/>
          <w:color w:val="000000"/>
          <w:spacing w:val="3"/>
          <w:lang w:val="es-ES_tradnl"/>
        </w:rPr>
        <w:t xml:space="preserve"> </w:t>
      </w:r>
      <w:r w:rsidRPr="00D007C1">
        <w:rPr>
          <w:rStyle w:val="awspan"/>
          <w:color w:val="000000"/>
          <w:lang w:val="es-ES_tradnl"/>
        </w:rPr>
        <w:t>y</w:t>
      </w:r>
      <w:r w:rsidRPr="00D007C1">
        <w:rPr>
          <w:rStyle w:val="awspan"/>
          <w:color w:val="000000"/>
          <w:spacing w:val="3"/>
          <w:lang w:val="es-ES_tradnl"/>
        </w:rPr>
        <w:t xml:space="preserve"> otros).</w:t>
      </w:r>
    </w:p>
    <w:p w14:paraId="39270FD3" w14:textId="0E196A77" w:rsidR="00307B38" w:rsidRDefault="00715445" w:rsidP="001D0003">
      <w:pPr>
        <w:pStyle w:val="Heading1"/>
        <w:rPr>
          <w:lang w:val="es-ES_tradnl"/>
        </w:rPr>
      </w:pPr>
      <w:r>
        <w:rPr>
          <w:lang w:val="es-ES_tradnl"/>
        </w:rPr>
        <w:t xml:space="preserve">Para </w:t>
      </w:r>
      <w:r w:rsidRPr="00715445">
        <w:rPr>
          <w:lang w:val="es-ES_tradnl"/>
        </w:rPr>
        <w:t xml:space="preserve">la eliminación acelerada </w:t>
      </w:r>
      <w:r w:rsidR="00DF1CD3">
        <w:rPr>
          <w:lang w:val="es-ES_tradnl"/>
        </w:rPr>
        <w:t>de HCFC</w:t>
      </w:r>
      <w:r w:rsidRPr="00715445">
        <w:rPr>
          <w:lang w:val="es-ES_tradnl"/>
        </w:rPr>
        <w:t xml:space="preserve"> </w:t>
      </w:r>
      <w:r>
        <w:rPr>
          <w:lang w:val="es-ES_tradnl"/>
        </w:rPr>
        <w:t>s</w:t>
      </w:r>
      <w:r w:rsidR="001D0003" w:rsidRPr="00D007C1">
        <w:rPr>
          <w:lang w:val="es-ES_tradnl"/>
        </w:rPr>
        <w:t xml:space="preserve">e </w:t>
      </w:r>
      <w:r>
        <w:rPr>
          <w:lang w:val="es-ES_tradnl"/>
        </w:rPr>
        <w:t xml:space="preserve">mantuvo </w:t>
      </w:r>
      <w:r w:rsidR="001D0003" w:rsidRPr="00D007C1">
        <w:rPr>
          <w:lang w:val="es-ES_tradnl"/>
        </w:rPr>
        <w:t xml:space="preserve">el </w:t>
      </w:r>
      <w:r w:rsidR="007B7C85">
        <w:rPr>
          <w:lang w:val="es-ES_tradnl"/>
        </w:rPr>
        <w:t>marco regulatorio</w:t>
      </w:r>
      <w:r w:rsidR="001D0003" w:rsidRPr="00D007C1">
        <w:rPr>
          <w:lang w:val="es-ES_tradnl"/>
        </w:rPr>
        <w:t xml:space="preserve"> establecido </w:t>
      </w:r>
      <w:r w:rsidR="009D0EFB">
        <w:rPr>
          <w:lang w:val="es-ES_tradnl"/>
        </w:rPr>
        <w:t xml:space="preserve">para </w:t>
      </w:r>
      <w:r w:rsidR="001D0003" w:rsidRPr="00D007C1">
        <w:rPr>
          <w:lang w:val="es-ES_tradnl"/>
        </w:rPr>
        <w:t xml:space="preserve">la eliminación </w:t>
      </w:r>
      <w:r w:rsidR="00DF1CD3">
        <w:rPr>
          <w:lang w:val="es-ES_tradnl"/>
        </w:rPr>
        <w:t>de CFC</w:t>
      </w:r>
      <w:r w:rsidR="001D0003" w:rsidRPr="00D007C1">
        <w:rPr>
          <w:lang w:val="es-ES_tradnl"/>
        </w:rPr>
        <w:t xml:space="preserve">. Con </w:t>
      </w:r>
      <w:r w:rsidR="007C3F35">
        <w:rPr>
          <w:lang w:val="es-ES_tradnl"/>
        </w:rPr>
        <w:t>el financiamiento</w:t>
      </w:r>
      <w:r w:rsidR="00CC303B">
        <w:rPr>
          <w:lang w:val="es-ES_tradnl"/>
        </w:rPr>
        <w:t xml:space="preserve"> proporcionado </w:t>
      </w:r>
      <w:r w:rsidR="001D0003" w:rsidRPr="00D007C1">
        <w:rPr>
          <w:lang w:val="es-ES_tradnl"/>
        </w:rPr>
        <w:t>durante la preparación de los PGEH, los paíse</w:t>
      </w:r>
      <w:r w:rsidR="007F488E">
        <w:rPr>
          <w:lang w:val="es-ES_tradnl"/>
        </w:rPr>
        <w:t xml:space="preserve">s del </w:t>
      </w:r>
      <w:r w:rsidR="00F75F2E">
        <w:rPr>
          <w:lang w:val="es-ES_tradnl"/>
        </w:rPr>
        <w:t>artículo 5</w:t>
      </w:r>
      <w:r w:rsidR="007F488E">
        <w:rPr>
          <w:lang w:val="es-ES_tradnl"/>
        </w:rPr>
        <w:t xml:space="preserve"> incluyeron</w:t>
      </w:r>
      <w:r w:rsidR="001D0003" w:rsidRPr="00D007C1">
        <w:rPr>
          <w:lang w:val="es-ES_tradnl"/>
        </w:rPr>
        <w:t xml:space="preserve"> medidas de control </w:t>
      </w:r>
      <w:r w:rsidR="00DF1CD3">
        <w:rPr>
          <w:lang w:val="es-ES_tradnl"/>
        </w:rPr>
        <w:t>de HCFC</w:t>
      </w:r>
      <w:r w:rsidR="001D0003" w:rsidRPr="00D007C1">
        <w:rPr>
          <w:lang w:val="es-ES_tradnl"/>
        </w:rPr>
        <w:t xml:space="preserve"> en su legislación, reglamentos y sistemas de concesión de</w:t>
      </w:r>
      <w:r w:rsidR="0048619F">
        <w:rPr>
          <w:lang w:val="es-ES_tradnl"/>
        </w:rPr>
        <w:t xml:space="preserve"> licencias</w:t>
      </w:r>
      <w:r w:rsidR="001D0003" w:rsidRPr="00D007C1">
        <w:rPr>
          <w:lang w:val="es-ES_tradnl"/>
        </w:rPr>
        <w:t xml:space="preserve"> </w:t>
      </w:r>
      <w:r w:rsidR="0048619F">
        <w:rPr>
          <w:lang w:val="es-ES_tradnl"/>
        </w:rPr>
        <w:t xml:space="preserve">como </w:t>
      </w:r>
      <w:r w:rsidR="001D0003" w:rsidRPr="00D007C1">
        <w:rPr>
          <w:lang w:val="es-ES_tradnl"/>
        </w:rPr>
        <w:t xml:space="preserve">requisito esencial para recibir fondos para la ejecución de </w:t>
      </w:r>
      <w:r w:rsidR="0044635B">
        <w:rPr>
          <w:lang w:val="es-ES_tradnl"/>
        </w:rPr>
        <w:t xml:space="preserve">los </w:t>
      </w:r>
      <w:r w:rsidR="001D0003" w:rsidRPr="00D007C1">
        <w:rPr>
          <w:lang w:val="es-ES_tradnl"/>
        </w:rPr>
        <w:t xml:space="preserve">PGEH. </w:t>
      </w:r>
      <w:r w:rsidR="0048619F">
        <w:rPr>
          <w:lang w:val="es-ES_tradnl"/>
        </w:rPr>
        <w:t xml:space="preserve">Conforme a los requisitos </w:t>
      </w:r>
      <w:r w:rsidR="00BB54DF">
        <w:rPr>
          <w:lang w:val="es-ES_tradnl"/>
        </w:rPr>
        <w:t xml:space="preserve">impuestos por </w:t>
      </w:r>
      <w:r w:rsidR="001D0003" w:rsidRPr="00D007C1">
        <w:rPr>
          <w:lang w:val="es-ES_tradnl"/>
        </w:rPr>
        <w:t>el Comité Ejecutivo, d</w:t>
      </w:r>
      <w:r w:rsidR="00A15FE8">
        <w:rPr>
          <w:lang w:val="es-ES_tradnl"/>
        </w:rPr>
        <w:t>esde la 68ª reunión en adelante</w:t>
      </w:r>
      <w:r w:rsidR="001D0003" w:rsidRPr="00D007C1">
        <w:rPr>
          <w:lang w:val="es-ES_tradnl"/>
        </w:rPr>
        <w:t xml:space="preserve"> todas las solicitudes de </w:t>
      </w:r>
      <w:r w:rsidR="007F10FA">
        <w:rPr>
          <w:lang w:val="es-ES_tradnl"/>
        </w:rPr>
        <w:t>financiamiento</w:t>
      </w:r>
      <w:r w:rsidR="001D0003" w:rsidRPr="00D007C1">
        <w:rPr>
          <w:lang w:val="es-ES_tradnl"/>
        </w:rPr>
        <w:t xml:space="preserve"> de tramos </w:t>
      </w:r>
      <w:r w:rsidR="00765F14">
        <w:rPr>
          <w:lang w:val="es-ES_tradnl"/>
        </w:rPr>
        <w:t xml:space="preserve">del </w:t>
      </w:r>
      <w:r w:rsidR="006F3BDA">
        <w:rPr>
          <w:lang w:val="es-ES_tradnl"/>
        </w:rPr>
        <w:t>PGEH</w:t>
      </w:r>
      <w:r w:rsidR="001D0003" w:rsidRPr="00D007C1">
        <w:rPr>
          <w:lang w:val="es-ES_tradnl"/>
        </w:rPr>
        <w:t xml:space="preserve"> </w:t>
      </w:r>
      <w:r w:rsidR="00FF5981">
        <w:rPr>
          <w:lang w:val="es-ES_tradnl"/>
        </w:rPr>
        <w:t xml:space="preserve">han </w:t>
      </w:r>
      <w:r w:rsidR="0014368D">
        <w:rPr>
          <w:lang w:val="es-ES_tradnl"/>
        </w:rPr>
        <w:t>debido confirmar</w:t>
      </w:r>
      <w:r w:rsidR="00FF5981">
        <w:rPr>
          <w:lang w:val="es-ES_tradnl"/>
        </w:rPr>
        <w:t xml:space="preserve"> </w:t>
      </w:r>
      <w:r w:rsidR="001F2053">
        <w:rPr>
          <w:lang w:val="es-ES_tradnl"/>
        </w:rPr>
        <w:t xml:space="preserve">la existencia </w:t>
      </w:r>
      <w:r w:rsidR="00FF5981">
        <w:rPr>
          <w:lang w:val="es-ES_tradnl"/>
        </w:rPr>
        <w:t>de</w:t>
      </w:r>
      <w:r w:rsidR="001D0003" w:rsidRPr="00D007C1">
        <w:rPr>
          <w:lang w:val="es-ES_tradnl"/>
        </w:rPr>
        <w:t xml:space="preserve"> un sistema de </w:t>
      </w:r>
      <w:r w:rsidR="001D0003" w:rsidRPr="00D007C1">
        <w:rPr>
          <w:lang w:val="es-ES_tradnl"/>
        </w:rPr>
        <w:lastRenderedPageBreak/>
        <w:t>concesión d</w:t>
      </w:r>
      <w:r w:rsidR="00C87974">
        <w:rPr>
          <w:lang w:val="es-ES_tradnl"/>
        </w:rPr>
        <w:t xml:space="preserve">e </w:t>
      </w:r>
      <w:r w:rsidR="00243896">
        <w:rPr>
          <w:lang w:val="es-ES_tradnl"/>
        </w:rPr>
        <w:t>licencias y cuotas</w:t>
      </w:r>
      <w:r w:rsidR="00C87974">
        <w:rPr>
          <w:lang w:val="es-ES_tradnl"/>
        </w:rPr>
        <w:t xml:space="preserve"> </w:t>
      </w:r>
      <w:r w:rsidR="00006006">
        <w:rPr>
          <w:lang w:val="es-ES_tradnl"/>
        </w:rPr>
        <w:t xml:space="preserve">de </w:t>
      </w:r>
      <w:r w:rsidR="000C7153">
        <w:rPr>
          <w:lang w:val="es-ES_tradnl"/>
        </w:rPr>
        <w:t xml:space="preserve">importación de HCFC –y </w:t>
      </w:r>
      <w:r w:rsidR="004A7855">
        <w:rPr>
          <w:lang w:val="es-ES_tradnl"/>
        </w:rPr>
        <w:t xml:space="preserve">cuando </w:t>
      </w:r>
      <w:r w:rsidR="00DA2BD7">
        <w:rPr>
          <w:lang w:val="es-ES_tradnl"/>
        </w:rPr>
        <w:t>sea el caso</w:t>
      </w:r>
      <w:r w:rsidR="001D0003" w:rsidRPr="00D007C1">
        <w:rPr>
          <w:lang w:val="es-ES_tradnl"/>
        </w:rPr>
        <w:t xml:space="preserve">, </w:t>
      </w:r>
      <w:r w:rsidR="00C53CEA">
        <w:rPr>
          <w:lang w:val="es-ES_tradnl"/>
        </w:rPr>
        <w:t xml:space="preserve">de </w:t>
      </w:r>
      <w:r w:rsidR="001D0003" w:rsidRPr="00D007C1">
        <w:rPr>
          <w:lang w:val="es-ES_tradnl"/>
        </w:rPr>
        <w:t>producción y exportación</w:t>
      </w:r>
      <w:r w:rsidR="000C7153">
        <w:rPr>
          <w:lang w:val="es-ES_tradnl"/>
        </w:rPr>
        <w:t>-</w:t>
      </w:r>
      <w:r w:rsidR="001D0003" w:rsidRPr="00D007C1">
        <w:rPr>
          <w:lang w:val="es-ES_tradnl"/>
        </w:rPr>
        <w:t xml:space="preserve"> capaz de garantizar el cumplimiento del </w:t>
      </w:r>
      <w:r w:rsidR="002A7CDB">
        <w:rPr>
          <w:lang w:val="es-ES_tradnl"/>
        </w:rPr>
        <w:t xml:space="preserve">cronograma </w:t>
      </w:r>
      <w:r w:rsidR="001D0003" w:rsidRPr="00D007C1">
        <w:rPr>
          <w:lang w:val="es-ES_tradnl"/>
        </w:rPr>
        <w:t xml:space="preserve">de eliminación como condición para aprobar las solicitudes de </w:t>
      </w:r>
      <w:r w:rsidR="007F10FA">
        <w:rPr>
          <w:lang w:val="es-ES_tradnl"/>
        </w:rPr>
        <w:t>financiamiento</w:t>
      </w:r>
      <w:r w:rsidR="001D0003" w:rsidRPr="00D007C1">
        <w:rPr>
          <w:lang w:val="es-ES_tradnl"/>
        </w:rPr>
        <w:t xml:space="preserve"> de tramos.</w:t>
      </w:r>
    </w:p>
    <w:p w14:paraId="7A3F992B" w14:textId="6E473B9C" w:rsidR="00307B38" w:rsidRDefault="001D0003" w:rsidP="001D0003">
      <w:pPr>
        <w:pStyle w:val="Heading1"/>
        <w:rPr>
          <w:lang w:val="es-ES_tradnl"/>
        </w:rPr>
      </w:pPr>
      <w:r w:rsidRPr="00D007C1">
        <w:rPr>
          <w:lang w:val="es-ES_tradnl"/>
        </w:rPr>
        <w:t xml:space="preserve">Además, la ejecución de </w:t>
      </w:r>
      <w:r w:rsidR="00E66869">
        <w:rPr>
          <w:lang w:val="es-ES_tradnl"/>
        </w:rPr>
        <w:t>planes de eliminación de SAO</w:t>
      </w:r>
      <w:r w:rsidRPr="00D007C1">
        <w:rPr>
          <w:lang w:val="es-ES_tradnl"/>
        </w:rPr>
        <w:t xml:space="preserve"> </w:t>
      </w:r>
      <w:r w:rsidR="00E66869">
        <w:rPr>
          <w:lang w:val="es-ES_tradnl"/>
        </w:rPr>
        <w:t xml:space="preserve">permitió a </w:t>
      </w:r>
      <w:r w:rsidRPr="00D007C1">
        <w:rPr>
          <w:lang w:val="es-ES_tradnl"/>
        </w:rPr>
        <w:t xml:space="preserve">los países </w:t>
      </w:r>
      <w:r w:rsidR="00D97D99">
        <w:rPr>
          <w:lang w:val="es-ES_tradnl"/>
        </w:rPr>
        <w:t xml:space="preserve">del </w:t>
      </w:r>
      <w:r w:rsidR="00F75F2E">
        <w:rPr>
          <w:lang w:val="es-ES_tradnl"/>
        </w:rPr>
        <w:t>artículo 5</w:t>
      </w:r>
      <w:r w:rsidR="00586A0B">
        <w:rPr>
          <w:lang w:val="es-ES_tradnl"/>
        </w:rPr>
        <w:t xml:space="preserve"> establec</w:t>
      </w:r>
      <w:r w:rsidR="00E66869">
        <w:rPr>
          <w:lang w:val="es-ES_tradnl"/>
        </w:rPr>
        <w:t>er</w:t>
      </w:r>
      <w:r w:rsidRPr="00D007C1">
        <w:rPr>
          <w:lang w:val="es-ES_tradnl"/>
        </w:rPr>
        <w:t xml:space="preserve"> </w:t>
      </w:r>
      <w:r w:rsidR="006F4FC9">
        <w:rPr>
          <w:lang w:val="es-ES_tradnl"/>
        </w:rPr>
        <w:t>medidas regulatorias</w:t>
      </w:r>
      <w:r w:rsidRPr="00D007C1">
        <w:rPr>
          <w:lang w:val="es-ES_tradnl"/>
        </w:rPr>
        <w:t xml:space="preserve"> </w:t>
      </w:r>
      <w:r w:rsidR="0023121E">
        <w:rPr>
          <w:lang w:val="es-ES_tradnl"/>
        </w:rPr>
        <w:t xml:space="preserve">que </w:t>
      </w:r>
      <w:r w:rsidRPr="00D007C1">
        <w:rPr>
          <w:lang w:val="es-ES_tradnl"/>
        </w:rPr>
        <w:t>asegurar</w:t>
      </w:r>
      <w:r w:rsidR="0023121E">
        <w:rPr>
          <w:lang w:val="es-ES_tradnl"/>
        </w:rPr>
        <w:t>an</w:t>
      </w:r>
      <w:r w:rsidRPr="00D007C1">
        <w:rPr>
          <w:lang w:val="es-ES_tradnl"/>
        </w:rPr>
        <w:t xml:space="preserve"> la sostenibilidad de la eliminación, tales como la </w:t>
      </w:r>
      <w:r w:rsidR="00346BDB">
        <w:rPr>
          <w:lang w:val="es-ES_tradnl"/>
        </w:rPr>
        <w:t>prohibición de importar</w:t>
      </w:r>
      <w:r w:rsidRPr="00D007C1">
        <w:rPr>
          <w:lang w:val="es-ES_tradnl"/>
        </w:rPr>
        <w:t xml:space="preserve"> sustancias o equipos que </w:t>
      </w:r>
      <w:r w:rsidR="00F44A68">
        <w:rPr>
          <w:lang w:val="es-ES_tradnl"/>
        </w:rPr>
        <w:t xml:space="preserve">contengan </w:t>
      </w:r>
      <w:r w:rsidRPr="00D007C1">
        <w:rPr>
          <w:lang w:val="es-ES_tradnl"/>
        </w:rPr>
        <w:t>sustancia</w:t>
      </w:r>
      <w:r w:rsidR="00F44A68">
        <w:rPr>
          <w:lang w:val="es-ES_tradnl"/>
        </w:rPr>
        <w:t>s</w:t>
      </w:r>
      <w:r w:rsidRPr="00D007C1">
        <w:rPr>
          <w:lang w:val="es-ES_tradnl"/>
        </w:rPr>
        <w:t xml:space="preserve"> controlada</w:t>
      </w:r>
      <w:r w:rsidR="00F44A68">
        <w:rPr>
          <w:lang w:val="es-ES_tradnl"/>
        </w:rPr>
        <w:t>s</w:t>
      </w:r>
      <w:r w:rsidRPr="00D007C1">
        <w:rPr>
          <w:lang w:val="es-ES_tradnl"/>
        </w:rPr>
        <w:t xml:space="preserve"> después de </w:t>
      </w:r>
      <w:r w:rsidR="002F792A">
        <w:rPr>
          <w:lang w:val="es-ES_tradnl"/>
        </w:rPr>
        <w:t xml:space="preserve">finalizada la </w:t>
      </w:r>
      <w:r w:rsidRPr="00D007C1">
        <w:rPr>
          <w:lang w:val="es-ES_tradnl"/>
        </w:rPr>
        <w:t xml:space="preserve">conversión total del </w:t>
      </w:r>
      <w:r w:rsidR="00132F90">
        <w:rPr>
          <w:lang w:val="es-ES_tradnl"/>
        </w:rPr>
        <w:t xml:space="preserve">respectivo </w:t>
      </w:r>
      <w:r w:rsidRPr="00D007C1">
        <w:rPr>
          <w:lang w:val="es-ES_tradnl"/>
        </w:rPr>
        <w:t xml:space="preserve">sector manufacturero. Los sistemas de concesión de </w:t>
      </w:r>
      <w:r w:rsidR="00243896">
        <w:rPr>
          <w:lang w:val="es-ES_tradnl"/>
        </w:rPr>
        <w:t>licencias y cuotas</w:t>
      </w:r>
      <w:r w:rsidRPr="00D007C1">
        <w:rPr>
          <w:lang w:val="es-ES_tradnl"/>
        </w:rPr>
        <w:t xml:space="preserve">, así como los </w:t>
      </w:r>
      <w:r w:rsidR="002560A2">
        <w:rPr>
          <w:lang w:val="es-ES_tradnl"/>
        </w:rPr>
        <w:t>reglamentos de apoyo necesarios</w:t>
      </w:r>
      <w:r w:rsidRPr="00D007C1">
        <w:rPr>
          <w:lang w:val="es-ES_tradnl"/>
        </w:rPr>
        <w:t xml:space="preserve"> en países que producen sustancias controladas para usos no controlados son considerablemente más complejos que en países </w:t>
      </w:r>
      <w:r w:rsidR="00EF301E">
        <w:rPr>
          <w:lang w:val="es-ES_tradnl"/>
        </w:rPr>
        <w:t xml:space="preserve">que no tienen </w:t>
      </w:r>
      <w:r w:rsidRPr="00D007C1">
        <w:rPr>
          <w:lang w:val="es-ES_tradnl"/>
        </w:rPr>
        <w:t xml:space="preserve">producción. El Comité Ejecutivo supervisa la ejecución de dichas </w:t>
      </w:r>
      <w:r w:rsidR="006F4FC9">
        <w:rPr>
          <w:lang w:val="es-ES_tradnl"/>
        </w:rPr>
        <w:t>medidas regulatorias</w:t>
      </w:r>
      <w:r w:rsidRPr="00D007C1">
        <w:rPr>
          <w:lang w:val="es-ES_tradnl"/>
        </w:rPr>
        <w:t xml:space="preserve">; sin embargo, </w:t>
      </w:r>
      <w:r w:rsidR="00D4645A">
        <w:rPr>
          <w:lang w:val="es-ES_tradnl"/>
        </w:rPr>
        <w:t>en el caso de estos últimos</w:t>
      </w:r>
      <w:r w:rsidR="000A3F1D">
        <w:rPr>
          <w:lang w:val="es-ES_tradnl"/>
        </w:rPr>
        <w:t>,</w:t>
      </w:r>
      <w:r w:rsidRPr="00D007C1">
        <w:rPr>
          <w:lang w:val="es-ES_tradnl"/>
        </w:rPr>
        <w:t xml:space="preserve"> </w:t>
      </w:r>
      <w:r w:rsidR="00783CC3">
        <w:rPr>
          <w:lang w:val="es-ES_tradnl"/>
        </w:rPr>
        <w:t xml:space="preserve">la </w:t>
      </w:r>
      <w:r w:rsidRPr="00D007C1">
        <w:rPr>
          <w:lang w:val="es-ES_tradnl"/>
        </w:rPr>
        <w:t xml:space="preserve">supervisión cesa tras </w:t>
      </w:r>
      <w:r w:rsidR="00CE3BBC">
        <w:rPr>
          <w:lang w:val="es-ES_tradnl"/>
        </w:rPr>
        <w:t xml:space="preserve">el término </w:t>
      </w:r>
      <w:r w:rsidRPr="00D007C1">
        <w:rPr>
          <w:lang w:val="es-ES_tradnl"/>
        </w:rPr>
        <w:t>del proyecto de eliminación de SAO.</w:t>
      </w:r>
    </w:p>
    <w:p w14:paraId="2C5CA82D" w14:textId="56E7B909" w:rsidR="001D0003" w:rsidRPr="00D007C1" w:rsidRDefault="001D0003" w:rsidP="00C347BC">
      <w:pPr>
        <w:pStyle w:val="Heading1"/>
        <w:keepNext/>
        <w:keepLines/>
        <w:numPr>
          <w:ilvl w:val="0"/>
          <w:numId w:val="0"/>
        </w:numPr>
        <w:rPr>
          <w:b/>
          <w:lang w:val="es-ES_tradnl"/>
        </w:rPr>
      </w:pPr>
      <w:r w:rsidRPr="00D007C1">
        <w:rPr>
          <w:b/>
          <w:lang w:val="es-ES_tradnl"/>
        </w:rPr>
        <w:t xml:space="preserve">Observaciones </w:t>
      </w:r>
      <w:r w:rsidR="000C070A">
        <w:rPr>
          <w:b/>
          <w:lang w:val="es-ES_tradnl"/>
        </w:rPr>
        <w:t>a</w:t>
      </w:r>
      <w:r w:rsidRPr="00D007C1">
        <w:rPr>
          <w:b/>
          <w:lang w:val="es-ES_tradnl"/>
        </w:rPr>
        <w:t xml:space="preserve"> la atención del Comité Ejecutivo</w:t>
      </w:r>
    </w:p>
    <w:p w14:paraId="79AC8762" w14:textId="06661BE8" w:rsidR="001D0003" w:rsidRPr="00D007C1" w:rsidRDefault="001D0003" w:rsidP="001D0003">
      <w:pPr>
        <w:pStyle w:val="Heading1"/>
        <w:rPr>
          <w:lang w:val="es-ES_tradnl"/>
        </w:rPr>
      </w:pPr>
      <w:r w:rsidRPr="00D007C1">
        <w:rPr>
          <w:lang w:val="es-ES_tradnl"/>
        </w:rPr>
        <w:t xml:space="preserve">Al </w:t>
      </w:r>
      <w:r w:rsidR="0025694C">
        <w:rPr>
          <w:lang w:val="es-ES_tradnl"/>
        </w:rPr>
        <w:t>elaborar</w:t>
      </w:r>
      <w:r w:rsidRPr="00D007C1">
        <w:rPr>
          <w:lang w:val="es-ES_tradnl"/>
        </w:rPr>
        <w:t xml:space="preserve"> el presente documento, la Secretaría </w:t>
      </w:r>
      <w:r w:rsidR="00421025" w:rsidRPr="00421025">
        <w:rPr>
          <w:lang w:val="es-ES_tradnl"/>
        </w:rPr>
        <w:t>determinó</w:t>
      </w:r>
      <w:r w:rsidR="00421025">
        <w:rPr>
          <w:lang w:val="es-ES_tradnl"/>
        </w:rPr>
        <w:t xml:space="preserve"> </w:t>
      </w:r>
      <w:r w:rsidRPr="00D007C1">
        <w:rPr>
          <w:lang w:val="es-ES_tradnl"/>
        </w:rPr>
        <w:t xml:space="preserve">las </w:t>
      </w:r>
      <w:r w:rsidR="00BF4FB9">
        <w:rPr>
          <w:lang w:val="es-ES_tradnl"/>
        </w:rPr>
        <w:t xml:space="preserve">observaciones </w:t>
      </w:r>
      <w:r w:rsidR="00421025">
        <w:rPr>
          <w:lang w:val="es-ES_tradnl"/>
        </w:rPr>
        <w:t xml:space="preserve">que siguen </w:t>
      </w:r>
      <w:r w:rsidR="00BF4FB9">
        <w:rPr>
          <w:lang w:val="es-ES_tradnl"/>
        </w:rPr>
        <w:t>respecto de</w:t>
      </w:r>
      <w:r w:rsidRPr="00D007C1">
        <w:rPr>
          <w:lang w:val="es-ES_tradnl"/>
        </w:rPr>
        <w:t xml:space="preserve"> sistemas de supervisión, instituciones y mecanismos para la presentación de informes sobre consumo y producción de sustancias controladas</w:t>
      </w:r>
      <w:r w:rsidR="00B513E4">
        <w:rPr>
          <w:lang w:val="es-ES_tradnl"/>
        </w:rPr>
        <w:t>,</w:t>
      </w:r>
      <w:r w:rsidRPr="00D007C1">
        <w:rPr>
          <w:lang w:val="es-ES_tradnl"/>
        </w:rPr>
        <w:t xml:space="preserve"> y procedimientos de verificación. El Comité Ejecutivo </w:t>
      </w:r>
      <w:r w:rsidR="00445D5A">
        <w:rPr>
          <w:lang w:val="es-ES_tradnl"/>
        </w:rPr>
        <w:t>podrá estimar oportuno</w:t>
      </w:r>
      <w:r w:rsidRPr="00D007C1">
        <w:rPr>
          <w:lang w:val="es-ES_tradnl"/>
        </w:rPr>
        <w:t xml:space="preserve"> tener en cuenta </w:t>
      </w:r>
      <w:r w:rsidR="00875E68">
        <w:rPr>
          <w:lang w:val="es-ES_tradnl"/>
        </w:rPr>
        <w:t>estas</w:t>
      </w:r>
      <w:r w:rsidRPr="00D007C1">
        <w:rPr>
          <w:lang w:val="es-ES_tradnl"/>
        </w:rPr>
        <w:t xml:space="preserve"> observaciones con </w:t>
      </w:r>
      <w:r w:rsidR="004D217A">
        <w:rPr>
          <w:lang w:val="es-ES_tradnl"/>
        </w:rPr>
        <w:t xml:space="preserve">vistas </w:t>
      </w:r>
      <w:r w:rsidRPr="00D007C1">
        <w:rPr>
          <w:lang w:val="es-ES_tradnl"/>
        </w:rPr>
        <w:t xml:space="preserve">a fortalecer los sistemas, instituciones y mecanismos </w:t>
      </w:r>
      <w:r w:rsidR="00AC3A22" w:rsidRPr="00AC3A22">
        <w:rPr>
          <w:lang w:val="es-ES_tradnl"/>
        </w:rPr>
        <w:t xml:space="preserve">de supervisión </w:t>
      </w:r>
      <w:r w:rsidRPr="00D007C1">
        <w:rPr>
          <w:lang w:val="es-ES_tradnl"/>
        </w:rPr>
        <w:t>establecidos, según sea necesario.</w:t>
      </w:r>
    </w:p>
    <w:p w14:paraId="6AD2ADEA" w14:textId="77777777" w:rsidR="001D0003" w:rsidRPr="00D007C1" w:rsidRDefault="001D0003" w:rsidP="001D0003">
      <w:pPr>
        <w:rPr>
          <w:u w:val="single"/>
          <w:lang w:val="es-ES_tradnl"/>
        </w:rPr>
      </w:pPr>
      <w:r w:rsidRPr="00D007C1">
        <w:rPr>
          <w:u w:val="single"/>
          <w:lang w:val="es-ES_tradnl"/>
        </w:rPr>
        <w:t>Supervisión y presentación de informes</w:t>
      </w:r>
    </w:p>
    <w:p w14:paraId="2F66D8D4" w14:textId="77777777" w:rsidR="001D0003" w:rsidRPr="00D007C1" w:rsidRDefault="001D0003" w:rsidP="001D0003">
      <w:pPr>
        <w:rPr>
          <w:u w:val="single"/>
          <w:lang w:val="es-ES_tradnl"/>
        </w:rPr>
      </w:pPr>
    </w:p>
    <w:p w14:paraId="6873FA97" w14:textId="36FA2C76" w:rsidR="00307B38" w:rsidRDefault="00420E17" w:rsidP="001D0003">
      <w:pPr>
        <w:pStyle w:val="Heading1"/>
        <w:rPr>
          <w:lang w:val="es-ES_tradnl"/>
        </w:rPr>
      </w:pPr>
      <w:r>
        <w:rPr>
          <w:lang w:val="es-ES_tradnl"/>
        </w:rPr>
        <w:t xml:space="preserve">Los recursos </w:t>
      </w:r>
      <w:r w:rsidR="001D0003" w:rsidRPr="00D007C1">
        <w:rPr>
          <w:lang w:val="es-ES_tradnl"/>
        </w:rPr>
        <w:t xml:space="preserve">para fortalecimiento institucional se </w:t>
      </w:r>
      <w:r w:rsidR="00F82683">
        <w:rPr>
          <w:lang w:val="es-ES_tradnl"/>
        </w:rPr>
        <w:t>viene</w:t>
      </w:r>
      <w:r>
        <w:rPr>
          <w:lang w:val="es-ES_tradnl"/>
        </w:rPr>
        <w:t>n</w:t>
      </w:r>
      <w:r w:rsidR="001D0003" w:rsidRPr="00D007C1">
        <w:rPr>
          <w:lang w:val="es-ES_tradnl"/>
        </w:rPr>
        <w:t xml:space="preserve"> aproba</w:t>
      </w:r>
      <w:r w:rsidR="00F82683">
        <w:rPr>
          <w:lang w:val="es-ES_tradnl"/>
        </w:rPr>
        <w:t>n</w:t>
      </w:r>
      <w:r w:rsidR="001D0003" w:rsidRPr="00D007C1">
        <w:rPr>
          <w:lang w:val="es-ES_tradnl"/>
        </w:rPr>
        <w:t xml:space="preserve">do desde </w:t>
      </w:r>
      <w:r w:rsidRPr="00420E17">
        <w:rPr>
          <w:lang w:val="es-ES_tradnl"/>
        </w:rPr>
        <w:t xml:space="preserve">prácticamente </w:t>
      </w:r>
      <w:r w:rsidR="001D0003" w:rsidRPr="00D007C1">
        <w:rPr>
          <w:lang w:val="es-ES_tradnl"/>
        </w:rPr>
        <w:t xml:space="preserve">la </w:t>
      </w:r>
      <w:r w:rsidR="00263070">
        <w:rPr>
          <w:lang w:val="es-ES_tradnl"/>
        </w:rPr>
        <w:t>creación del Fondo Multilateral</w:t>
      </w:r>
      <w:r w:rsidR="001D0003" w:rsidRPr="00D007C1">
        <w:rPr>
          <w:lang w:val="es-ES_tradnl"/>
        </w:rPr>
        <w:t xml:space="preserve"> y se prevé que </w:t>
      </w:r>
      <w:r w:rsidR="00480DC1">
        <w:rPr>
          <w:lang w:val="es-ES_tradnl"/>
        </w:rPr>
        <w:t>ello</w:t>
      </w:r>
      <w:r w:rsidR="00360486">
        <w:rPr>
          <w:lang w:val="es-ES_tradnl"/>
        </w:rPr>
        <w:t xml:space="preserve"> </w:t>
      </w:r>
      <w:r w:rsidR="00B922B5">
        <w:rPr>
          <w:lang w:val="es-ES_tradnl"/>
        </w:rPr>
        <w:t xml:space="preserve">siga </w:t>
      </w:r>
      <w:r w:rsidR="001D0003" w:rsidRPr="00D007C1">
        <w:rPr>
          <w:lang w:val="es-ES_tradnl"/>
        </w:rPr>
        <w:t xml:space="preserve">siendo fundamental para </w:t>
      </w:r>
      <w:r w:rsidR="00AB12E1">
        <w:rPr>
          <w:lang w:val="es-ES_tradnl"/>
        </w:rPr>
        <w:t xml:space="preserve">sostener </w:t>
      </w:r>
      <w:r w:rsidR="001D0003" w:rsidRPr="00D007C1">
        <w:rPr>
          <w:lang w:val="es-ES_tradnl"/>
        </w:rPr>
        <w:t xml:space="preserve">la eliminación de </w:t>
      </w:r>
      <w:r w:rsidR="0079336D">
        <w:rPr>
          <w:lang w:val="es-ES_tradnl"/>
        </w:rPr>
        <w:t>sustancias controladas lograda</w:t>
      </w:r>
      <w:r w:rsidR="001D0003" w:rsidRPr="00D007C1">
        <w:rPr>
          <w:lang w:val="es-ES_tradnl"/>
        </w:rPr>
        <w:t xml:space="preserve"> hasta </w:t>
      </w:r>
      <w:r w:rsidR="006B240F">
        <w:rPr>
          <w:lang w:val="es-ES_tradnl"/>
        </w:rPr>
        <w:t>ahora</w:t>
      </w:r>
      <w:r w:rsidR="001D0003" w:rsidRPr="00D007C1">
        <w:rPr>
          <w:lang w:val="es-ES_tradnl"/>
        </w:rPr>
        <w:t>, en par</w:t>
      </w:r>
      <w:r w:rsidR="007969DE">
        <w:rPr>
          <w:lang w:val="es-ES_tradnl"/>
        </w:rPr>
        <w:t xml:space="preserve">ticular </w:t>
      </w:r>
      <w:r w:rsidR="00C73DD9">
        <w:rPr>
          <w:lang w:val="es-ES_tradnl"/>
        </w:rPr>
        <w:t>a través de integrar</w:t>
      </w:r>
      <w:r w:rsidR="007969DE">
        <w:rPr>
          <w:lang w:val="es-ES_tradnl"/>
        </w:rPr>
        <w:t xml:space="preserve"> la </w:t>
      </w:r>
      <w:r w:rsidR="001D0003" w:rsidRPr="00D007C1">
        <w:rPr>
          <w:lang w:val="es-ES_tradnl"/>
        </w:rPr>
        <w:t xml:space="preserve">protección </w:t>
      </w:r>
      <w:r w:rsidR="006E6606">
        <w:rPr>
          <w:lang w:val="es-ES_tradnl"/>
        </w:rPr>
        <w:t>d</w:t>
      </w:r>
      <w:r w:rsidR="001D0003" w:rsidRPr="00D007C1">
        <w:rPr>
          <w:lang w:val="es-ES_tradnl"/>
        </w:rPr>
        <w:t>el</w:t>
      </w:r>
      <w:r w:rsidR="00DC0A74">
        <w:rPr>
          <w:lang w:val="es-ES_tradnl"/>
        </w:rPr>
        <w:t xml:space="preserve"> ozono </w:t>
      </w:r>
      <w:r w:rsidR="00A71B18">
        <w:rPr>
          <w:lang w:val="es-ES_tradnl"/>
        </w:rPr>
        <w:t>a</w:t>
      </w:r>
      <w:r w:rsidR="00DC0A74">
        <w:rPr>
          <w:lang w:val="es-ES_tradnl"/>
        </w:rPr>
        <w:t xml:space="preserve"> los planes nacionales</w:t>
      </w:r>
      <w:r w:rsidR="001D0003" w:rsidRPr="00D007C1">
        <w:rPr>
          <w:lang w:val="es-ES_tradnl"/>
        </w:rPr>
        <w:t xml:space="preserve"> y asegurando una sólida presentación de datos. Los formularios de presen</w:t>
      </w:r>
      <w:r w:rsidR="004D193D">
        <w:rPr>
          <w:lang w:val="es-ES_tradnl"/>
        </w:rPr>
        <w:t>tación de datos que se utilizará</w:t>
      </w:r>
      <w:r w:rsidR="001D0003" w:rsidRPr="00D007C1">
        <w:rPr>
          <w:lang w:val="es-ES_tradnl"/>
        </w:rPr>
        <w:t xml:space="preserve">n </w:t>
      </w:r>
      <w:r w:rsidR="00D05943">
        <w:rPr>
          <w:lang w:val="es-ES_tradnl"/>
        </w:rPr>
        <w:t>en el marco de</w:t>
      </w:r>
      <w:r w:rsidR="00B270BC">
        <w:rPr>
          <w:lang w:val="es-ES_tradnl"/>
        </w:rPr>
        <w:t>l</w:t>
      </w:r>
      <w:r w:rsidR="001D0003" w:rsidRPr="00D007C1">
        <w:rPr>
          <w:lang w:val="es-ES_tradnl"/>
        </w:rPr>
        <w:t xml:space="preserve"> </w:t>
      </w:r>
      <w:r w:rsidR="00E4362D">
        <w:rPr>
          <w:lang w:val="es-ES_tradnl"/>
        </w:rPr>
        <w:t>Artículo 7</w:t>
      </w:r>
      <w:r w:rsidR="001D0003" w:rsidRPr="00D007C1">
        <w:rPr>
          <w:lang w:val="es-ES_tradnl"/>
        </w:rPr>
        <w:t xml:space="preserve"> del Protocolo incluye</w:t>
      </w:r>
      <w:r w:rsidR="00985DC0">
        <w:rPr>
          <w:lang w:val="es-ES_tradnl"/>
        </w:rPr>
        <w:t>n</w:t>
      </w:r>
      <w:r w:rsidR="001D0003" w:rsidRPr="00D007C1">
        <w:rPr>
          <w:lang w:val="es-ES_tradnl"/>
        </w:rPr>
        <w:t xml:space="preserve"> todas las s</w:t>
      </w:r>
      <w:r w:rsidR="00A9258A">
        <w:rPr>
          <w:lang w:val="es-ES_tradnl"/>
        </w:rPr>
        <w:t>ustancias controladas, incluso</w:t>
      </w:r>
      <w:r w:rsidR="001D0003" w:rsidRPr="00D007C1">
        <w:rPr>
          <w:lang w:val="es-ES_tradnl"/>
        </w:rPr>
        <w:t xml:space="preserve"> las </w:t>
      </w:r>
      <w:r w:rsidR="009F5999">
        <w:rPr>
          <w:lang w:val="es-ES_tradnl"/>
        </w:rPr>
        <w:t>eliminadas</w:t>
      </w:r>
      <w:r w:rsidR="001D0003" w:rsidRPr="00D007C1">
        <w:rPr>
          <w:lang w:val="es-ES_tradnl"/>
        </w:rPr>
        <w:t xml:space="preserve">, y se </w:t>
      </w:r>
      <w:r w:rsidR="00A825BA">
        <w:rPr>
          <w:lang w:val="es-ES_tradnl"/>
        </w:rPr>
        <w:t xml:space="preserve">ha solicitado </w:t>
      </w:r>
      <w:r w:rsidR="001D0003" w:rsidRPr="00D007C1">
        <w:rPr>
          <w:lang w:val="es-ES_tradnl"/>
        </w:rPr>
        <w:t xml:space="preserve">a las Partes </w:t>
      </w:r>
      <w:r w:rsidR="006C15D7">
        <w:rPr>
          <w:lang w:val="es-ES_tradnl"/>
        </w:rPr>
        <w:t>asegura</w:t>
      </w:r>
      <w:r w:rsidR="00FE4C56">
        <w:rPr>
          <w:lang w:val="es-ES_tradnl"/>
        </w:rPr>
        <w:t>rse</w:t>
      </w:r>
      <w:r w:rsidR="001D0003" w:rsidRPr="00D007C1">
        <w:rPr>
          <w:lang w:val="es-ES_tradnl"/>
        </w:rPr>
        <w:t xml:space="preserve"> de </w:t>
      </w:r>
      <w:r w:rsidR="00D6098D">
        <w:rPr>
          <w:lang w:val="es-ES_tradnl"/>
        </w:rPr>
        <w:t xml:space="preserve">ingresar </w:t>
      </w:r>
      <w:r w:rsidR="001D0003" w:rsidRPr="00D007C1">
        <w:rPr>
          <w:lang w:val="es-ES_tradnl"/>
        </w:rPr>
        <w:t>un</w:t>
      </w:r>
      <w:r w:rsidR="00D6098D">
        <w:rPr>
          <w:lang w:val="es-ES_tradnl"/>
        </w:rPr>
        <w:t>a</w:t>
      </w:r>
      <w:r w:rsidR="001D0003" w:rsidRPr="00D007C1">
        <w:rPr>
          <w:lang w:val="es-ES_tradnl"/>
        </w:rPr>
        <w:t xml:space="preserve"> </w:t>
      </w:r>
      <w:r w:rsidR="00D6098D">
        <w:rPr>
          <w:lang w:val="es-ES_tradnl"/>
        </w:rPr>
        <w:t xml:space="preserve">cifra </w:t>
      </w:r>
      <w:r w:rsidR="001D0003" w:rsidRPr="00D007C1">
        <w:rPr>
          <w:lang w:val="es-ES_tradnl"/>
        </w:rPr>
        <w:t xml:space="preserve">en cada casilla, incluso si es cero, </w:t>
      </w:r>
      <w:r w:rsidR="00C929B0">
        <w:rPr>
          <w:lang w:val="es-ES_tradnl"/>
        </w:rPr>
        <w:t xml:space="preserve">y no </w:t>
      </w:r>
      <w:r w:rsidR="004E7DFC">
        <w:rPr>
          <w:lang w:val="es-ES_tradnl"/>
        </w:rPr>
        <w:t>dejar</w:t>
      </w:r>
      <w:r w:rsidR="001D0003" w:rsidRPr="00D007C1">
        <w:rPr>
          <w:lang w:val="es-ES_tradnl"/>
        </w:rPr>
        <w:t>la en blanco</w:t>
      </w:r>
      <w:r w:rsidR="00425171">
        <w:rPr>
          <w:lang w:val="es-ES_tradnl"/>
        </w:rPr>
        <w:t xml:space="preserve">, </w:t>
      </w:r>
      <w:r w:rsidR="004B2F15">
        <w:rPr>
          <w:lang w:val="es-ES_tradnl"/>
        </w:rPr>
        <w:t xml:space="preserve">solicitándose </w:t>
      </w:r>
      <w:r w:rsidR="00CE0C63">
        <w:rPr>
          <w:lang w:val="es-ES_tradnl"/>
        </w:rPr>
        <w:t xml:space="preserve">además </w:t>
      </w:r>
      <w:r w:rsidR="001D0003" w:rsidRPr="00D007C1">
        <w:rPr>
          <w:lang w:val="es-ES_tradnl"/>
        </w:rPr>
        <w:t xml:space="preserve">a la Secretaría del Ozono </w:t>
      </w:r>
      <w:r w:rsidR="00400A13">
        <w:rPr>
          <w:lang w:val="es-ES_tradnl"/>
        </w:rPr>
        <w:t xml:space="preserve">pedir </w:t>
      </w:r>
      <w:r w:rsidR="008D0171">
        <w:rPr>
          <w:lang w:val="es-ES_tradnl"/>
        </w:rPr>
        <w:t>aclaraciones</w:t>
      </w:r>
      <w:r w:rsidR="001D0003" w:rsidRPr="00D007C1">
        <w:rPr>
          <w:lang w:val="es-ES_tradnl"/>
        </w:rPr>
        <w:t xml:space="preserve"> a las Partes que presenten casilla</w:t>
      </w:r>
      <w:r w:rsidR="00F96B81">
        <w:rPr>
          <w:lang w:val="es-ES_tradnl"/>
        </w:rPr>
        <w:t>s</w:t>
      </w:r>
      <w:r w:rsidR="001D0003" w:rsidRPr="00D007C1">
        <w:rPr>
          <w:lang w:val="es-ES_tradnl"/>
        </w:rPr>
        <w:t xml:space="preserve"> en blanco (decisión XXIV/14).</w:t>
      </w:r>
    </w:p>
    <w:p w14:paraId="65093882" w14:textId="0D256611" w:rsidR="001D0003" w:rsidRPr="00D007C1" w:rsidRDefault="001D0003" w:rsidP="001D0003">
      <w:pPr>
        <w:pStyle w:val="Heading1"/>
        <w:rPr>
          <w:lang w:val="es-ES_tradnl"/>
        </w:rPr>
      </w:pPr>
      <w:r w:rsidRPr="00D007C1">
        <w:rPr>
          <w:lang w:val="es-ES_tradnl"/>
        </w:rPr>
        <w:t xml:space="preserve">Las Partes solicitaron al Comité Ejecutivo </w:t>
      </w:r>
      <w:r w:rsidR="001725F2">
        <w:rPr>
          <w:lang w:val="es-ES_tradnl"/>
        </w:rPr>
        <w:t xml:space="preserve">incrementar el </w:t>
      </w:r>
      <w:r w:rsidRPr="00D007C1">
        <w:rPr>
          <w:lang w:val="es-ES_tradnl"/>
        </w:rPr>
        <w:t xml:space="preserve">apoyo al fortalecimiento institucional a la luz de los compromisos </w:t>
      </w:r>
      <w:r w:rsidR="00C475BE">
        <w:rPr>
          <w:lang w:val="es-ES_tradnl"/>
        </w:rPr>
        <w:t xml:space="preserve">sobre </w:t>
      </w:r>
      <w:r w:rsidRPr="00D007C1">
        <w:rPr>
          <w:lang w:val="es-ES_tradnl"/>
        </w:rPr>
        <w:t xml:space="preserve">HFC </w:t>
      </w:r>
      <w:r w:rsidR="00EB56DE">
        <w:rPr>
          <w:lang w:val="es-ES_tradnl"/>
        </w:rPr>
        <w:t xml:space="preserve">que impone </w:t>
      </w:r>
      <w:r w:rsidRPr="00D007C1">
        <w:rPr>
          <w:lang w:val="es-ES_tradnl"/>
        </w:rPr>
        <w:t>la Enmienda de Kigali (decisión XXVIII/2 21)).</w:t>
      </w:r>
      <w:r w:rsidR="0019534A">
        <w:rPr>
          <w:lang w:val="es-ES_tradnl"/>
        </w:rPr>
        <w:t xml:space="preserve"> </w:t>
      </w:r>
      <w:r w:rsidR="00A67847">
        <w:rPr>
          <w:lang w:val="es-ES_tradnl"/>
        </w:rPr>
        <w:t>En consecuencia</w:t>
      </w:r>
      <w:r w:rsidR="00684A25" w:rsidRPr="00684A25">
        <w:rPr>
          <w:lang w:val="es-ES_tradnl"/>
        </w:rPr>
        <w:t xml:space="preserve">, </w:t>
      </w:r>
      <w:r w:rsidR="00A67847">
        <w:rPr>
          <w:lang w:val="es-ES_tradnl"/>
        </w:rPr>
        <w:t>y de conformidad con la decisión</w:t>
      </w:r>
      <w:r w:rsidR="004B0F17">
        <w:rPr>
          <w:lang w:val="es-ES_tradnl"/>
        </w:rPr>
        <w:t xml:space="preserve"> 74/51 </w:t>
      </w:r>
      <w:r w:rsidR="00684A25" w:rsidRPr="00684A25">
        <w:rPr>
          <w:lang w:val="es-ES_tradnl"/>
        </w:rPr>
        <w:t>d),</w:t>
      </w:r>
      <w:r w:rsidR="000F7567">
        <w:rPr>
          <w:rStyle w:val="FootnoteReference"/>
          <w:lang w:val="es-ES_tradnl"/>
        </w:rPr>
        <w:footnoteReference w:id="25"/>
      </w:r>
      <w:r w:rsidR="00684A25" w:rsidRPr="00684A25">
        <w:rPr>
          <w:lang w:val="es-ES_tradnl"/>
        </w:rPr>
        <w:t xml:space="preserve"> </w:t>
      </w:r>
      <w:r w:rsidR="00FF5C07" w:rsidRPr="00FF5C07">
        <w:rPr>
          <w:lang w:val="es-ES_tradnl"/>
        </w:rPr>
        <w:t xml:space="preserve">en el punto 5 del orden del día de la presente reunión </w:t>
      </w:r>
      <w:r w:rsidR="00CB2811">
        <w:rPr>
          <w:lang w:val="es-ES_tradnl"/>
        </w:rPr>
        <w:t xml:space="preserve">el Comité </w:t>
      </w:r>
      <w:r w:rsidR="004C58E6">
        <w:rPr>
          <w:lang w:val="es-ES_tradnl"/>
        </w:rPr>
        <w:t xml:space="preserve">procederá </w:t>
      </w:r>
      <w:r w:rsidR="00BC5ABB">
        <w:rPr>
          <w:lang w:val="es-ES_tradnl"/>
        </w:rPr>
        <w:t xml:space="preserve">a </w:t>
      </w:r>
      <w:r w:rsidR="000259CA">
        <w:rPr>
          <w:lang w:val="es-ES_tradnl"/>
        </w:rPr>
        <w:t>estudiar</w:t>
      </w:r>
      <w:r w:rsidR="00A06FF6">
        <w:rPr>
          <w:lang w:val="es-ES_tradnl"/>
        </w:rPr>
        <w:t xml:space="preserve"> </w:t>
      </w:r>
      <w:r w:rsidR="009C56BC">
        <w:rPr>
          <w:lang w:val="es-ES_tradnl"/>
        </w:rPr>
        <w:t xml:space="preserve">el documento </w:t>
      </w:r>
      <w:r w:rsidR="00684A25" w:rsidRPr="00684A25">
        <w:rPr>
          <w:lang w:val="es-ES_tradnl"/>
        </w:rPr>
        <w:t xml:space="preserve">UNEP/OzL.Pro/ExCom/88/4, </w:t>
      </w:r>
      <w:r w:rsidR="009C56BC" w:rsidRPr="009C56BC">
        <w:rPr>
          <w:i/>
          <w:lang w:val="es-ES_tradnl"/>
        </w:rPr>
        <w:t>Reseña de los proyectos de fortalecimiento institucional y sus niveles de financiamiento</w:t>
      </w:r>
      <w:r w:rsidR="00684A25" w:rsidRPr="00684A25">
        <w:rPr>
          <w:lang w:val="es-ES_tradnl"/>
        </w:rPr>
        <w:t>.</w:t>
      </w:r>
    </w:p>
    <w:p w14:paraId="2DC9B981" w14:textId="369DBADF" w:rsidR="001D0003" w:rsidRPr="00D007C1" w:rsidRDefault="001D0003" w:rsidP="001D0003">
      <w:pPr>
        <w:pStyle w:val="Heading1"/>
        <w:rPr>
          <w:lang w:val="es-ES_tradnl"/>
        </w:rPr>
      </w:pPr>
      <w:r w:rsidRPr="00D007C1">
        <w:rPr>
          <w:lang w:val="es-ES_tradnl"/>
        </w:rPr>
        <w:t xml:space="preserve">En </w:t>
      </w:r>
      <w:r w:rsidR="006A6729">
        <w:rPr>
          <w:lang w:val="es-ES_tradnl"/>
        </w:rPr>
        <w:t xml:space="preserve">cuanto a </w:t>
      </w:r>
      <w:r w:rsidRPr="00D007C1">
        <w:rPr>
          <w:lang w:val="es-ES_tradnl"/>
        </w:rPr>
        <w:t xml:space="preserve">presentación de datos, la Secretaría determinó </w:t>
      </w:r>
      <w:r w:rsidR="00851CEB" w:rsidRPr="00851CEB">
        <w:rPr>
          <w:lang w:val="es-ES_tradnl"/>
        </w:rPr>
        <w:t xml:space="preserve">que </w:t>
      </w:r>
      <w:r w:rsidRPr="00D007C1">
        <w:rPr>
          <w:lang w:val="es-ES_tradnl"/>
        </w:rPr>
        <w:t xml:space="preserve">las siguientes </w:t>
      </w:r>
      <w:r w:rsidR="00930F79">
        <w:rPr>
          <w:lang w:val="es-ES_tradnl"/>
        </w:rPr>
        <w:t>materias</w:t>
      </w:r>
      <w:r w:rsidRPr="00D007C1">
        <w:rPr>
          <w:lang w:val="es-ES_tradnl"/>
        </w:rPr>
        <w:t xml:space="preserve"> podrían requerir la atención del Comité Ejecutivo: continuidad de las </w:t>
      </w:r>
      <w:r w:rsidR="00D44970">
        <w:rPr>
          <w:lang w:val="es-ES_tradnl"/>
        </w:rPr>
        <w:t>OGP</w:t>
      </w:r>
      <w:r w:rsidRPr="00D007C1">
        <w:rPr>
          <w:lang w:val="es-ES_tradnl"/>
        </w:rPr>
        <w:t xml:space="preserve"> en los proyectos plurianuales; </w:t>
      </w:r>
      <w:r w:rsidR="00F121E1">
        <w:rPr>
          <w:lang w:val="es-ES_tradnl"/>
        </w:rPr>
        <w:t>comercio ilegal</w:t>
      </w:r>
      <w:r w:rsidRPr="00D007C1">
        <w:rPr>
          <w:lang w:val="es-ES_tradnl"/>
        </w:rPr>
        <w:t xml:space="preserve">; </w:t>
      </w:r>
      <w:r w:rsidR="00056B5C">
        <w:rPr>
          <w:lang w:val="es-ES_tradnl"/>
        </w:rPr>
        <w:t>exportación</w:t>
      </w:r>
      <w:r w:rsidRPr="00D007C1">
        <w:rPr>
          <w:lang w:val="es-ES_tradnl"/>
        </w:rPr>
        <w:t xml:space="preserve"> de </w:t>
      </w:r>
      <w:r w:rsidR="00CF51F8">
        <w:rPr>
          <w:lang w:val="es-ES_tradnl"/>
        </w:rPr>
        <w:t xml:space="preserve">sustancias controladas </w:t>
      </w:r>
      <w:r w:rsidRPr="00D007C1">
        <w:rPr>
          <w:lang w:val="es-ES_tradnl"/>
        </w:rPr>
        <w:t>en polioles premezclados</w:t>
      </w:r>
      <w:r w:rsidR="00D675E2">
        <w:rPr>
          <w:lang w:val="es-ES_tradnl"/>
        </w:rPr>
        <w:t xml:space="preserve"> y </w:t>
      </w:r>
      <w:r w:rsidRPr="00D007C1">
        <w:rPr>
          <w:lang w:val="es-ES_tradnl"/>
        </w:rPr>
        <w:t xml:space="preserve">supervisión y presentación de informes de producción </w:t>
      </w:r>
      <w:r w:rsidR="00225A9C">
        <w:rPr>
          <w:lang w:val="es-ES_tradnl"/>
        </w:rPr>
        <w:t xml:space="preserve">existiendo </w:t>
      </w:r>
      <w:r w:rsidR="00733C86">
        <w:rPr>
          <w:lang w:val="es-ES_tradnl"/>
        </w:rPr>
        <w:t>un Acuerdo</w:t>
      </w:r>
      <w:r w:rsidRPr="00D007C1">
        <w:rPr>
          <w:lang w:val="es-ES_tradnl"/>
        </w:rPr>
        <w:t xml:space="preserve"> de no producción.</w:t>
      </w:r>
    </w:p>
    <w:p w14:paraId="672C3347" w14:textId="6126D46C" w:rsidR="00307B38" w:rsidRDefault="007915B7" w:rsidP="001D0003">
      <w:pPr>
        <w:rPr>
          <w:i/>
          <w:lang w:val="es-ES_tradnl"/>
        </w:rPr>
      </w:pPr>
      <w:r>
        <w:rPr>
          <w:i/>
          <w:lang w:val="es-ES_tradnl"/>
        </w:rPr>
        <w:t>C</w:t>
      </w:r>
      <w:r w:rsidR="001D0003" w:rsidRPr="00D007C1">
        <w:rPr>
          <w:i/>
          <w:lang w:val="es-ES_tradnl"/>
        </w:rPr>
        <w:t>ontinuidad de las oficinas de gestión de proyectos en proyectos plurianuales</w:t>
      </w:r>
    </w:p>
    <w:p w14:paraId="244AA613" w14:textId="44616353" w:rsidR="001D0003" w:rsidRPr="00C6497A" w:rsidRDefault="001D0003" w:rsidP="001D0003">
      <w:pPr>
        <w:rPr>
          <w:lang w:val="es-ES_tradnl"/>
        </w:rPr>
      </w:pPr>
    </w:p>
    <w:p w14:paraId="22BB6850" w14:textId="0AABE282" w:rsidR="00307B38" w:rsidRDefault="001D0003" w:rsidP="001D0003">
      <w:pPr>
        <w:pStyle w:val="Heading1"/>
        <w:rPr>
          <w:lang w:val="es-ES_tradnl"/>
        </w:rPr>
      </w:pPr>
      <w:r w:rsidRPr="00D007C1">
        <w:rPr>
          <w:lang w:val="es-ES_tradnl"/>
        </w:rPr>
        <w:t xml:space="preserve">Por lo general, los proyectos plurianuales incluyen </w:t>
      </w:r>
      <w:r w:rsidR="00D44970">
        <w:rPr>
          <w:lang w:val="es-ES_tradnl"/>
        </w:rPr>
        <w:t>OGP</w:t>
      </w:r>
      <w:r w:rsidRPr="00D007C1">
        <w:rPr>
          <w:lang w:val="es-ES_tradnl"/>
        </w:rPr>
        <w:t xml:space="preserve"> que </w:t>
      </w:r>
      <w:r w:rsidR="004B7E07">
        <w:rPr>
          <w:lang w:val="es-ES_tradnl"/>
        </w:rPr>
        <w:t xml:space="preserve">permiten </w:t>
      </w:r>
      <w:r w:rsidRPr="00D007C1">
        <w:rPr>
          <w:lang w:val="es-ES_tradnl"/>
        </w:rPr>
        <w:t xml:space="preserve">garantizar la fluidez de la ejecución, coordinando la ejecución diaria de los proyectos de inversión (según proceda), </w:t>
      </w:r>
      <w:r w:rsidR="00B522B2">
        <w:rPr>
          <w:lang w:val="es-ES_tradnl"/>
        </w:rPr>
        <w:t xml:space="preserve">de </w:t>
      </w:r>
      <w:r w:rsidRPr="00D007C1">
        <w:rPr>
          <w:lang w:val="es-ES_tradnl"/>
        </w:rPr>
        <w:t>programas de capacitación, asistencia técnica y actividades de sensibilización.</w:t>
      </w:r>
      <w:r w:rsidRPr="003B2BFA">
        <w:rPr>
          <w:rStyle w:val="FootnoteReference"/>
          <w:lang w:val="es-ES_tradnl"/>
        </w:rPr>
        <w:footnoteReference w:id="26"/>
      </w:r>
      <w:r w:rsidRPr="00D007C1">
        <w:rPr>
          <w:lang w:val="es-ES_tradnl"/>
        </w:rPr>
        <w:t xml:space="preserve"> </w:t>
      </w:r>
      <w:r w:rsidR="00F3511F">
        <w:rPr>
          <w:lang w:val="es-ES_tradnl"/>
        </w:rPr>
        <w:t xml:space="preserve">Cuando </w:t>
      </w:r>
      <w:r w:rsidRPr="00D007C1">
        <w:rPr>
          <w:lang w:val="es-ES_tradnl"/>
        </w:rPr>
        <w:t xml:space="preserve">los proyectos incluyen inversión para convertir uno o más sectores, </w:t>
      </w:r>
      <w:r w:rsidR="00F3511F">
        <w:rPr>
          <w:lang w:val="es-ES_tradnl"/>
        </w:rPr>
        <w:t>l</w:t>
      </w:r>
      <w:r w:rsidRPr="00D007C1">
        <w:rPr>
          <w:lang w:val="es-ES_tradnl"/>
        </w:rPr>
        <w:t xml:space="preserve">a </w:t>
      </w:r>
      <w:r w:rsidR="00EB4178">
        <w:rPr>
          <w:lang w:val="es-ES_tradnl"/>
        </w:rPr>
        <w:t>interacción diaria con empresas</w:t>
      </w:r>
      <w:r w:rsidRPr="00D007C1">
        <w:rPr>
          <w:lang w:val="es-ES_tradnl"/>
        </w:rPr>
        <w:t xml:space="preserve"> </w:t>
      </w:r>
      <w:r w:rsidR="00F3511F">
        <w:rPr>
          <w:lang w:val="es-ES_tradnl"/>
        </w:rPr>
        <w:t xml:space="preserve">permite a </w:t>
      </w:r>
      <w:r w:rsidRPr="00D007C1">
        <w:rPr>
          <w:lang w:val="es-ES_tradnl"/>
        </w:rPr>
        <w:t xml:space="preserve">las </w:t>
      </w:r>
      <w:r w:rsidR="00D44970">
        <w:rPr>
          <w:lang w:val="es-ES_tradnl"/>
        </w:rPr>
        <w:t>OGP</w:t>
      </w:r>
      <w:r w:rsidRPr="00D007C1">
        <w:rPr>
          <w:lang w:val="es-ES_tradnl"/>
        </w:rPr>
        <w:t xml:space="preserve"> </w:t>
      </w:r>
      <w:r w:rsidR="00694153">
        <w:rPr>
          <w:lang w:val="es-ES_tradnl"/>
        </w:rPr>
        <w:t xml:space="preserve">conocer </w:t>
      </w:r>
      <w:r w:rsidR="008944AB">
        <w:rPr>
          <w:lang w:val="es-ES_tradnl"/>
        </w:rPr>
        <w:lastRenderedPageBreak/>
        <w:t>a fondo</w:t>
      </w:r>
      <w:r w:rsidRPr="00D007C1">
        <w:rPr>
          <w:lang w:val="es-ES_tradnl"/>
        </w:rPr>
        <w:t xml:space="preserve"> </w:t>
      </w:r>
      <w:r w:rsidR="00050232">
        <w:rPr>
          <w:lang w:val="es-ES_tradnl"/>
        </w:rPr>
        <w:t xml:space="preserve">el </w:t>
      </w:r>
      <w:r w:rsidR="005A51B3">
        <w:rPr>
          <w:lang w:val="es-ES_tradnl"/>
        </w:rPr>
        <w:t>sector</w:t>
      </w:r>
      <w:r w:rsidR="008C7365">
        <w:rPr>
          <w:lang w:val="es-ES_tradnl"/>
        </w:rPr>
        <w:t xml:space="preserve"> y </w:t>
      </w:r>
      <w:r w:rsidR="00FE1A16">
        <w:rPr>
          <w:lang w:val="es-ES_tradnl"/>
        </w:rPr>
        <w:t>su</w:t>
      </w:r>
      <w:r w:rsidRPr="00D007C1">
        <w:rPr>
          <w:lang w:val="es-ES_tradnl"/>
        </w:rPr>
        <w:t xml:space="preserve"> </w:t>
      </w:r>
      <w:r w:rsidR="00A906C0">
        <w:rPr>
          <w:lang w:val="es-ES_tradnl"/>
        </w:rPr>
        <w:t xml:space="preserve">posible </w:t>
      </w:r>
      <w:r w:rsidRPr="00D007C1">
        <w:rPr>
          <w:lang w:val="es-ES_tradnl"/>
        </w:rPr>
        <w:t xml:space="preserve">uso de sustancias controladas. </w:t>
      </w:r>
      <w:r w:rsidR="00DF3947">
        <w:rPr>
          <w:lang w:val="es-ES_tradnl"/>
        </w:rPr>
        <w:t>Así</w:t>
      </w:r>
      <w:r w:rsidRPr="00D007C1">
        <w:rPr>
          <w:lang w:val="es-ES_tradnl"/>
        </w:rPr>
        <w:t xml:space="preserve">, las </w:t>
      </w:r>
      <w:r w:rsidR="00D44970">
        <w:rPr>
          <w:lang w:val="es-ES_tradnl"/>
        </w:rPr>
        <w:t>OGP</w:t>
      </w:r>
      <w:r w:rsidRPr="00D007C1">
        <w:rPr>
          <w:lang w:val="es-ES_tradnl"/>
        </w:rPr>
        <w:t xml:space="preserve"> </w:t>
      </w:r>
      <w:r w:rsidR="0062218C">
        <w:rPr>
          <w:lang w:val="es-ES_tradnl"/>
        </w:rPr>
        <w:t xml:space="preserve">cumplen un papel </w:t>
      </w:r>
      <w:r w:rsidR="00656FF0">
        <w:rPr>
          <w:lang w:val="es-ES_tradnl"/>
        </w:rPr>
        <w:t xml:space="preserve">clave </w:t>
      </w:r>
      <w:r w:rsidRPr="00D007C1">
        <w:rPr>
          <w:lang w:val="es-ES_tradnl"/>
        </w:rPr>
        <w:t xml:space="preserve">en </w:t>
      </w:r>
      <w:r w:rsidR="00253E34">
        <w:rPr>
          <w:lang w:val="es-ES_tradnl"/>
        </w:rPr>
        <w:t xml:space="preserve">apoyar </w:t>
      </w:r>
      <w:r w:rsidRPr="00D007C1">
        <w:rPr>
          <w:lang w:val="es-ES_tradnl"/>
        </w:rPr>
        <w:t>a la</w:t>
      </w:r>
      <w:r w:rsidR="00120D87">
        <w:rPr>
          <w:lang w:val="es-ES_tradnl"/>
        </w:rPr>
        <w:t>s</w:t>
      </w:r>
      <w:r w:rsidRPr="00D007C1">
        <w:rPr>
          <w:lang w:val="es-ES_tradnl"/>
        </w:rPr>
        <w:t xml:space="preserve"> </w:t>
      </w:r>
      <w:r w:rsidR="00563F6D">
        <w:rPr>
          <w:lang w:val="es-ES_tradnl"/>
        </w:rPr>
        <w:t>ONO</w:t>
      </w:r>
      <w:r w:rsidRPr="00D007C1">
        <w:rPr>
          <w:lang w:val="es-ES_tradnl"/>
        </w:rPr>
        <w:t xml:space="preserve"> a </w:t>
      </w:r>
      <w:r w:rsidR="002120AA">
        <w:rPr>
          <w:lang w:val="es-ES_tradnl"/>
        </w:rPr>
        <w:t xml:space="preserve">informar </w:t>
      </w:r>
      <w:r w:rsidRPr="00D007C1">
        <w:rPr>
          <w:lang w:val="es-ES_tradnl"/>
        </w:rPr>
        <w:t xml:space="preserve">datos precisos </w:t>
      </w:r>
      <w:r w:rsidR="00744284">
        <w:rPr>
          <w:lang w:val="es-ES_tradnl"/>
        </w:rPr>
        <w:t>en</w:t>
      </w:r>
      <w:r w:rsidRPr="00D007C1">
        <w:rPr>
          <w:lang w:val="es-ES_tradnl"/>
        </w:rPr>
        <w:t xml:space="preserve"> los </w:t>
      </w:r>
      <w:r w:rsidR="00BF0A67">
        <w:rPr>
          <w:lang w:val="es-ES_tradnl"/>
        </w:rPr>
        <w:t>programas país</w:t>
      </w:r>
      <w:r w:rsidR="00052C14">
        <w:rPr>
          <w:lang w:val="es-ES_tradnl"/>
        </w:rPr>
        <w:t>. Además</w:t>
      </w:r>
      <w:r w:rsidRPr="00D007C1">
        <w:rPr>
          <w:lang w:val="es-ES_tradnl"/>
        </w:rPr>
        <w:t xml:space="preserve"> supervisan el estado de ejecución de los proyectos, las tendencias del </w:t>
      </w:r>
      <w:r w:rsidR="00C16A00">
        <w:rPr>
          <w:lang w:val="es-ES_tradnl"/>
        </w:rPr>
        <w:t>mercado nacional</w:t>
      </w:r>
      <w:r w:rsidRPr="00D007C1">
        <w:rPr>
          <w:lang w:val="es-ES_tradnl"/>
        </w:rPr>
        <w:t>, y con frecuencia identifican problemas concretos en la ejecución.</w:t>
      </w:r>
    </w:p>
    <w:p w14:paraId="5B619B8A" w14:textId="17EED59B" w:rsidR="00307B38" w:rsidRDefault="001D0003" w:rsidP="001D0003">
      <w:pPr>
        <w:pStyle w:val="Heading1"/>
        <w:rPr>
          <w:lang w:val="es-ES_tradnl"/>
        </w:rPr>
      </w:pPr>
      <w:r w:rsidRPr="00D007C1">
        <w:rPr>
          <w:lang w:val="es-ES_tradnl"/>
        </w:rPr>
        <w:t xml:space="preserve">Si bien se prevé que </w:t>
      </w:r>
      <w:r w:rsidR="00130124">
        <w:rPr>
          <w:lang w:val="es-ES_tradnl"/>
        </w:rPr>
        <w:t xml:space="preserve">a </w:t>
      </w:r>
      <w:r w:rsidRPr="00D007C1">
        <w:rPr>
          <w:lang w:val="es-ES_tradnl"/>
        </w:rPr>
        <w:t xml:space="preserve">futuro </w:t>
      </w:r>
      <w:r w:rsidR="00E82C29" w:rsidRPr="00E82C29">
        <w:rPr>
          <w:lang w:val="es-ES_tradnl"/>
        </w:rPr>
        <w:t xml:space="preserve">se mantendrán </w:t>
      </w:r>
      <w:r w:rsidR="00C87D81">
        <w:rPr>
          <w:lang w:val="es-ES_tradnl"/>
        </w:rPr>
        <w:t xml:space="preserve">los programas de </w:t>
      </w:r>
      <w:r w:rsidR="00C87D81" w:rsidRPr="00C87D81">
        <w:rPr>
          <w:lang w:val="es-ES_tradnl"/>
        </w:rPr>
        <w:t>fortalecimiento institucional</w:t>
      </w:r>
      <w:r w:rsidRPr="00D007C1">
        <w:rPr>
          <w:lang w:val="es-ES_tradnl"/>
        </w:rPr>
        <w:t xml:space="preserve">, en teoría las </w:t>
      </w:r>
      <w:r w:rsidR="00D44970">
        <w:rPr>
          <w:lang w:val="es-ES_tradnl"/>
        </w:rPr>
        <w:t>OGP</w:t>
      </w:r>
      <w:r w:rsidRPr="00D007C1">
        <w:rPr>
          <w:lang w:val="es-ES_tradnl"/>
        </w:rPr>
        <w:t xml:space="preserve"> finalizan </w:t>
      </w:r>
      <w:r w:rsidR="006B4878">
        <w:rPr>
          <w:lang w:val="es-ES_tradnl"/>
        </w:rPr>
        <w:t xml:space="preserve">su labor </w:t>
      </w:r>
      <w:r w:rsidRPr="00D007C1">
        <w:rPr>
          <w:lang w:val="es-ES_tradnl"/>
        </w:rPr>
        <w:t xml:space="preserve">tras </w:t>
      </w:r>
      <w:r w:rsidR="00D1358F">
        <w:rPr>
          <w:lang w:val="es-ES_tradnl"/>
        </w:rPr>
        <w:t xml:space="preserve">el término </w:t>
      </w:r>
      <w:r w:rsidRPr="00D007C1">
        <w:rPr>
          <w:lang w:val="es-ES_tradnl"/>
        </w:rPr>
        <w:t>del acuerdo plurianual</w:t>
      </w:r>
      <w:r w:rsidR="00F31308" w:rsidRPr="00F31308">
        <w:t xml:space="preserve"> </w:t>
      </w:r>
      <w:r w:rsidR="00F31308" w:rsidRPr="00F31308">
        <w:rPr>
          <w:lang w:val="es-ES_tradnl"/>
        </w:rPr>
        <w:t>correspondiente</w:t>
      </w:r>
      <w:r w:rsidRPr="00D007C1">
        <w:rPr>
          <w:lang w:val="es-ES_tradnl"/>
        </w:rPr>
        <w:t>. En la práctica, la superposición entre la</w:t>
      </w:r>
      <w:r w:rsidR="00CC4943">
        <w:rPr>
          <w:lang w:val="es-ES_tradnl"/>
        </w:rPr>
        <w:t>s</w:t>
      </w:r>
      <w:r w:rsidRPr="00D007C1">
        <w:rPr>
          <w:lang w:val="es-ES_tradnl"/>
        </w:rPr>
        <w:t xml:space="preserve"> etapa</w:t>
      </w:r>
      <w:r w:rsidR="00CC4943">
        <w:rPr>
          <w:lang w:val="es-ES_tradnl"/>
        </w:rPr>
        <w:t>s</w:t>
      </w:r>
      <w:r w:rsidRPr="00D007C1">
        <w:rPr>
          <w:lang w:val="es-ES_tradnl"/>
        </w:rPr>
        <w:t xml:space="preserve"> I y II de los PGEH </w:t>
      </w:r>
      <w:r w:rsidR="00C61129">
        <w:rPr>
          <w:lang w:val="es-ES_tradnl"/>
        </w:rPr>
        <w:t xml:space="preserve">a </w:t>
      </w:r>
      <w:r w:rsidR="00886087">
        <w:rPr>
          <w:lang w:val="es-ES_tradnl"/>
        </w:rPr>
        <w:t xml:space="preserve">veces </w:t>
      </w:r>
      <w:r w:rsidR="00C61129">
        <w:rPr>
          <w:lang w:val="es-ES_tradnl"/>
        </w:rPr>
        <w:t xml:space="preserve">permite </w:t>
      </w:r>
      <w:r w:rsidRPr="00D007C1">
        <w:rPr>
          <w:lang w:val="es-ES_tradnl"/>
        </w:rPr>
        <w:t xml:space="preserve">a las </w:t>
      </w:r>
      <w:r w:rsidR="00D44970">
        <w:rPr>
          <w:lang w:val="es-ES_tradnl"/>
        </w:rPr>
        <w:t>OGP</w:t>
      </w:r>
      <w:r w:rsidRPr="00D007C1">
        <w:rPr>
          <w:lang w:val="es-ES_tradnl"/>
        </w:rPr>
        <w:t xml:space="preserve"> </w:t>
      </w:r>
      <w:r w:rsidR="00113957">
        <w:rPr>
          <w:lang w:val="es-ES_tradnl"/>
        </w:rPr>
        <w:t>cre</w:t>
      </w:r>
      <w:r w:rsidR="002B33E9">
        <w:rPr>
          <w:lang w:val="es-ES_tradnl"/>
        </w:rPr>
        <w:t>a</w:t>
      </w:r>
      <w:r w:rsidR="00113957">
        <w:rPr>
          <w:lang w:val="es-ES_tradnl"/>
        </w:rPr>
        <w:t xml:space="preserve">das </w:t>
      </w:r>
      <w:r w:rsidR="00B66C36">
        <w:rPr>
          <w:lang w:val="es-ES_tradnl"/>
        </w:rPr>
        <w:t xml:space="preserve">en la primera etapa </w:t>
      </w:r>
      <w:r w:rsidRPr="00D007C1">
        <w:rPr>
          <w:lang w:val="es-ES_tradnl"/>
        </w:rPr>
        <w:t xml:space="preserve">continuar en </w:t>
      </w:r>
      <w:r w:rsidR="00895B74">
        <w:rPr>
          <w:lang w:val="es-ES_tradnl"/>
        </w:rPr>
        <w:t>la segunda</w:t>
      </w:r>
      <w:r w:rsidRPr="00D007C1">
        <w:rPr>
          <w:lang w:val="es-ES_tradnl"/>
        </w:rPr>
        <w:t>. Es probable que dicha superposición también ocurra durante las etapas iniciales de la elimin</w:t>
      </w:r>
      <w:r w:rsidR="00374AD0">
        <w:rPr>
          <w:lang w:val="es-ES_tradnl"/>
        </w:rPr>
        <w:t>ación de HFC, cuando aún se esté</w:t>
      </w:r>
      <w:r w:rsidRPr="00D007C1">
        <w:rPr>
          <w:lang w:val="es-ES_tradnl"/>
        </w:rPr>
        <w:t xml:space="preserve">n eliminando los HCFC. El Comité Ejecutivo </w:t>
      </w:r>
      <w:r w:rsidR="00445D5A">
        <w:rPr>
          <w:lang w:val="es-ES_tradnl"/>
        </w:rPr>
        <w:t>podrá estimar oportuno</w:t>
      </w:r>
      <w:r w:rsidR="0085482A">
        <w:rPr>
          <w:lang w:val="es-ES_tradnl"/>
        </w:rPr>
        <w:t xml:space="preserve"> asegurar que exista</w:t>
      </w:r>
      <w:r w:rsidRPr="00D007C1">
        <w:rPr>
          <w:lang w:val="es-ES_tradnl"/>
        </w:rPr>
        <w:t xml:space="preserve"> </w:t>
      </w:r>
      <w:r w:rsidR="000672F5">
        <w:rPr>
          <w:lang w:val="es-ES_tradnl"/>
        </w:rPr>
        <w:t xml:space="preserve">una </w:t>
      </w:r>
      <w:r w:rsidRPr="00D007C1">
        <w:rPr>
          <w:lang w:val="es-ES_tradnl"/>
        </w:rPr>
        <w:t>cierta superposición entre ac</w:t>
      </w:r>
      <w:r w:rsidR="00077E04">
        <w:rPr>
          <w:lang w:val="es-ES_tradnl"/>
        </w:rPr>
        <w:t>uerdos plurianuales simultáneos</w:t>
      </w:r>
      <w:r w:rsidRPr="00D007C1">
        <w:rPr>
          <w:lang w:val="es-ES_tradnl"/>
        </w:rPr>
        <w:t xml:space="preserve"> a fin de garantizar la continuidad de las </w:t>
      </w:r>
      <w:r w:rsidR="00D44970">
        <w:rPr>
          <w:lang w:val="es-ES_tradnl"/>
        </w:rPr>
        <w:t>OGP</w:t>
      </w:r>
      <w:r w:rsidRPr="00D007C1">
        <w:rPr>
          <w:lang w:val="es-ES_tradnl"/>
        </w:rPr>
        <w:t xml:space="preserve">. Otras ventajas de </w:t>
      </w:r>
      <w:r w:rsidR="00D04453">
        <w:rPr>
          <w:lang w:val="es-ES_tradnl"/>
        </w:rPr>
        <w:t xml:space="preserve">la </w:t>
      </w:r>
      <w:r w:rsidRPr="00D007C1">
        <w:rPr>
          <w:lang w:val="es-ES_tradnl"/>
        </w:rPr>
        <w:t xml:space="preserve">superposición sería permitir que </w:t>
      </w:r>
      <w:r w:rsidR="0031446D">
        <w:rPr>
          <w:lang w:val="es-ES_tradnl"/>
        </w:rPr>
        <w:t xml:space="preserve">no se detengan </w:t>
      </w:r>
      <w:r w:rsidRPr="00D007C1">
        <w:rPr>
          <w:lang w:val="es-ES_tradnl"/>
        </w:rPr>
        <w:t>las actividades, as</w:t>
      </w:r>
      <w:r w:rsidR="00006283">
        <w:rPr>
          <w:lang w:val="es-ES_tradnl"/>
        </w:rPr>
        <w:t xml:space="preserve">egurando </w:t>
      </w:r>
      <w:r w:rsidR="00A52F32">
        <w:rPr>
          <w:lang w:val="es-ES_tradnl"/>
        </w:rPr>
        <w:t xml:space="preserve">así </w:t>
      </w:r>
      <w:r w:rsidR="00006283">
        <w:rPr>
          <w:lang w:val="es-ES_tradnl"/>
        </w:rPr>
        <w:t>la continuidad de</w:t>
      </w:r>
      <w:r w:rsidRPr="00D007C1">
        <w:rPr>
          <w:lang w:val="es-ES_tradnl"/>
        </w:rPr>
        <w:t xml:space="preserve"> </w:t>
      </w:r>
      <w:r w:rsidR="00006283">
        <w:rPr>
          <w:lang w:val="es-ES_tradnl"/>
        </w:rPr>
        <w:t xml:space="preserve">la </w:t>
      </w:r>
      <w:r w:rsidRPr="00D007C1">
        <w:rPr>
          <w:lang w:val="es-ES_tradnl"/>
        </w:rPr>
        <w:t>participación de Gobiernos,</w:t>
      </w:r>
      <w:r w:rsidR="00154C7B">
        <w:rPr>
          <w:lang w:val="es-ES_tradnl"/>
        </w:rPr>
        <w:t xml:space="preserve"> empresas, técnicos de servicio</w:t>
      </w:r>
      <w:r w:rsidR="000B24DF">
        <w:rPr>
          <w:lang w:val="es-ES_tradnl"/>
        </w:rPr>
        <w:t xml:space="preserve"> y otros interesados</w:t>
      </w:r>
      <w:r w:rsidR="00B06187">
        <w:rPr>
          <w:lang w:val="es-ES_tradnl"/>
        </w:rPr>
        <w:t xml:space="preserve"> </w:t>
      </w:r>
      <w:r w:rsidRPr="00D007C1">
        <w:rPr>
          <w:lang w:val="es-ES_tradnl"/>
        </w:rPr>
        <w:t>directos en la gestión de sustancias controladas</w:t>
      </w:r>
      <w:r w:rsidR="00D675E2">
        <w:rPr>
          <w:lang w:val="es-ES_tradnl"/>
        </w:rPr>
        <w:t xml:space="preserve"> y </w:t>
      </w:r>
      <w:r w:rsidRPr="00D007C1">
        <w:rPr>
          <w:lang w:val="es-ES_tradnl"/>
        </w:rPr>
        <w:t xml:space="preserve">asegurar que las </w:t>
      </w:r>
      <w:r w:rsidR="00D44970">
        <w:rPr>
          <w:lang w:val="es-ES_tradnl"/>
        </w:rPr>
        <w:t>OGP</w:t>
      </w:r>
      <w:r w:rsidRPr="00D007C1">
        <w:rPr>
          <w:lang w:val="es-ES_tradnl"/>
        </w:rPr>
        <w:t xml:space="preserve"> y los organismos bilaterales y de ejecución, de ser necesario, </w:t>
      </w:r>
      <w:r w:rsidR="001E0CB8" w:rsidRPr="001E0CB8">
        <w:rPr>
          <w:lang w:val="es-ES_tradnl"/>
        </w:rPr>
        <w:t xml:space="preserve">sigan </w:t>
      </w:r>
      <w:r w:rsidRPr="00D007C1">
        <w:rPr>
          <w:lang w:val="es-ES_tradnl"/>
        </w:rPr>
        <w:t xml:space="preserve">supervisando la eliminación lograda </w:t>
      </w:r>
      <w:r w:rsidR="006A58EE">
        <w:rPr>
          <w:lang w:val="es-ES_tradnl"/>
        </w:rPr>
        <w:t xml:space="preserve">en el </w:t>
      </w:r>
      <w:r w:rsidRPr="00D007C1">
        <w:rPr>
          <w:lang w:val="es-ES_tradnl"/>
        </w:rPr>
        <w:t xml:space="preserve">acuerdo plurianual anterior. Sin embargo, sería necesario </w:t>
      </w:r>
      <w:r w:rsidR="003A013D" w:rsidRPr="003A013D">
        <w:rPr>
          <w:lang w:val="es-ES_tradnl"/>
        </w:rPr>
        <w:t xml:space="preserve">separar </w:t>
      </w:r>
      <w:r w:rsidR="00912B0C">
        <w:rPr>
          <w:lang w:val="es-ES_tradnl"/>
        </w:rPr>
        <w:t xml:space="preserve">la </w:t>
      </w:r>
      <w:r w:rsidR="003A013D">
        <w:rPr>
          <w:lang w:val="es-ES_tradnl"/>
        </w:rPr>
        <w:t>contabilidad</w:t>
      </w:r>
      <w:r w:rsidRPr="00D007C1">
        <w:rPr>
          <w:lang w:val="es-ES_tradnl"/>
        </w:rPr>
        <w:t xml:space="preserve"> y </w:t>
      </w:r>
      <w:r w:rsidR="00C83F3A">
        <w:rPr>
          <w:lang w:val="es-ES_tradnl"/>
        </w:rPr>
        <w:t xml:space="preserve">los </w:t>
      </w:r>
      <w:r w:rsidRPr="00D007C1">
        <w:rPr>
          <w:lang w:val="es-ES_tradnl"/>
        </w:rPr>
        <w:t xml:space="preserve">informes </w:t>
      </w:r>
      <w:r w:rsidR="00832B10">
        <w:rPr>
          <w:lang w:val="es-ES_tradnl"/>
        </w:rPr>
        <w:t xml:space="preserve">para cada </w:t>
      </w:r>
      <w:r w:rsidRPr="00D007C1">
        <w:rPr>
          <w:lang w:val="es-ES_tradnl"/>
        </w:rPr>
        <w:t>a</w:t>
      </w:r>
      <w:r w:rsidR="00832B10">
        <w:rPr>
          <w:lang w:val="es-ES_tradnl"/>
        </w:rPr>
        <w:t>cuerdo plurianual</w:t>
      </w:r>
      <w:r w:rsidRPr="00D007C1">
        <w:rPr>
          <w:lang w:val="es-ES_tradnl"/>
        </w:rPr>
        <w:t xml:space="preserve">, en particular el cierre financiero y </w:t>
      </w:r>
      <w:r w:rsidR="00D13673">
        <w:rPr>
          <w:lang w:val="es-ES_tradnl"/>
        </w:rPr>
        <w:t xml:space="preserve">el reintegro </w:t>
      </w:r>
      <w:r w:rsidRPr="00D007C1">
        <w:rPr>
          <w:lang w:val="es-ES_tradnl"/>
        </w:rPr>
        <w:t xml:space="preserve">de saldos. </w:t>
      </w:r>
      <w:r w:rsidR="002C5AF4">
        <w:rPr>
          <w:lang w:val="es-ES_tradnl"/>
        </w:rPr>
        <w:t>El</w:t>
      </w:r>
      <w:r w:rsidRPr="00D007C1">
        <w:rPr>
          <w:lang w:val="es-ES_tradnl"/>
        </w:rPr>
        <w:t xml:space="preserve"> Comité </w:t>
      </w:r>
      <w:r w:rsidR="00445D5A">
        <w:rPr>
          <w:lang w:val="es-ES_tradnl"/>
        </w:rPr>
        <w:t xml:space="preserve">podrá estimar </w:t>
      </w:r>
      <w:r w:rsidR="002C5AF4">
        <w:rPr>
          <w:lang w:val="es-ES_tradnl"/>
        </w:rPr>
        <w:t xml:space="preserve">igualmente </w:t>
      </w:r>
      <w:r w:rsidR="00445D5A">
        <w:rPr>
          <w:lang w:val="es-ES_tradnl"/>
        </w:rPr>
        <w:t>oportuno</w:t>
      </w:r>
      <w:r w:rsidRPr="00D007C1">
        <w:rPr>
          <w:lang w:val="es-ES_tradnl"/>
        </w:rPr>
        <w:t xml:space="preserve"> </w:t>
      </w:r>
      <w:r w:rsidR="00C115B6" w:rsidRPr="00C115B6">
        <w:rPr>
          <w:lang w:val="es-ES_tradnl"/>
        </w:rPr>
        <w:t xml:space="preserve">incluir </w:t>
      </w:r>
      <w:r w:rsidR="00C115B6">
        <w:rPr>
          <w:lang w:val="es-ES_tradnl"/>
        </w:rPr>
        <w:t xml:space="preserve">en </w:t>
      </w:r>
      <w:r w:rsidRPr="00D007C1">
        <w:rPr>
          <w:lang w:val="es-ES_tradnl"/>
        </w:rPr>
        <w:t xml:space="preserve">el Apéndice 5-A de la plantilla de </w:t>
      </w:r>
      <w:r w:rsidR="008C13CF">
        <w:rPr>
          <w:lang w:val="es-ES_tradnl"/>
        </w:rPr>
        <w:t>proyectos de acuerdo</w:t>
      </w:r>
      <w:r w:rsidRPr="00D007C1">
        <w:rPr>
          <w:lang w:val="es-ES_tradnl"/>
        </w:rPr>
        <w:t xml:space="preserve"> una solicitud de que el país y el organismo de ejecución principal especifiquen la función de la </w:t>
      </w:r>
      <w:r w:rsidR="00563F6D">
        <w:rPr>
          <w:lang w:val="es-ES_tradnl"/>
        </w:rPr>
        <w:t>ONO</w:t>
      </w:r>
      <w:r w:rsidRPr="00D007C1">
        <w:rPr>
          <w:lang w:val="es-ES_tradnl"/>
        </w:rPr>
        <w:t xml:space="preserve"> y </w:t>
      </w:r>
      <w:r w:rsidR="00EF528D">
        <w:rPr>
          <w:lang w:val="es-ES_tradnl"/>
        </w:rPr>
        <w:t xml:space="preserve">de </w:t>
      </w:r>
      <w:r w:rsidRPr="00D007C1">
        <w:rPr>
          <w:lang w:val="es-ES_tradnl"/>
        </w:rPr>
        <w:t xml:space="preserve">la </w:t>
      </w:r>
      <w:r w:rsidR="00EF528D">
        <w:rPr>
          <w:lang w:val="es-ES_tradnl"/>
        </w:rPr>
        <w:t>OGP</w:t>
      </w:r>
      <w:r w:rsidRPr="00D007C1">
        <w:rPr>
          <w:lang w:val="es-ES_tradnl"/>
        </w:rPr>
        <w:t xml:space="preserve">, según sea pertinente, </w:t>
      </w:r>
      <w:r w:rsidR="00A33F04">
        <w:rPr>
          <w:lang w:val="es-ES_tradnl"/>
        </w:rPr>
        <w:t>en</w:t>
      </w:r>
      <w:r w:rsidRPr="00D007C1">
        <w:rPr>
          <w:lang w:val="es-ES_tradnl"/>
        </w:rPr>
        <w:t xml:space="preserve"> la supervisión y presentación de informes tras</w:t>
      </w:r>
      <w:r w:rsidR="009820AC">
        <w:rPr>
          <w:lang w:val="es-ES_tradnl"/>
        </w:rPr>
        <w:t xml:space="preserve"> el término del proyecto</w:t>
      </w:r>
      <w:r w:rsidRPr="00D007C1">
        <w:rPr>
          <w:lang w:val="es-ES_tradnl"/>
        </w:rPr>
        <w:t>.</w:t>
      </w:r>
    </w:p>
    <w:p w14:paraId="41070C36" w14:textId="0424830F" w:rsidR="001D0003" w:rsidRPr="00D007C1" w:rsidRDefault="00F121E1" w:rsidP="001D0003">
      <w:pPr>
        <w:pStyle w:val="Heading1"/>
        <w:numPr>
          <w:ilvl w:val="0"/>
          <w:numId w:val="0"/>
        </w:numPr>
        <w:rPr>
          <w:i/>
          <w:lang w:val="es-ES_tradnl"/>
        </w:rPr>
      </w:pPr>
      <w:r>
        <w:rPr>
          <w:i/>
          <w:lang w:val="es-ES_tradnl"/>
        </w:rPr>
        <w:t>Comercio ilegal</w:t>
      </w:r>
    </w:p>
    <w:p w14:paraId="466C588C" w14:textId="19B64333" w:rsidR="001D0003" w:rsidRPr="00D007C1" w:rsidRDefault="001D0003" w:rsidP="001D0003">
      <w:pPr>
        <w:pStyle w:val="Heading1"/>
        <w:rPr>
          <w:lang w:val="es-ES_tradnl"/>
        </w:rPr>
      </w:pPr>
      <w:r w:rsidRPr="00D007C1">
        <w:rPr>
          <w:lang w:val="es-ES_tradnl"/>
        </w:rPr>
        <w:t>Tal como lo demuestra</w:t>
      </w:r>
      <w:r w:rsidR="00714290">
        <w:rPr>
          <w:lang w:val="es-ES_tradnl"/>
        </w:rPr>
        <w:t>n</w:t>
      </w:r>
      <w:r w:rsidRPr="00D007C1">
        <w:rPr>
          <w:lang w:val="es-ES_tradnl"/>
        </w:rPr>
        <w:t xml:space="preserve"> informes de público</w:t>
      </w:r>
      <w:r w:rsidR="00714290">
        <w:rPr>
          <w:lang w:val="es-ES_tradnl"/>
        </w:rPr>
        <w:t xml:space="preserve"> conocimiento</w:t>
      </w:r>
      <w:r w:rsidRPr="00D007C1">
        <w:rPr>
          <w:lang w:val="es-ES_tradnl"/>
        </w:rPr>
        <w:t xml:space="preserve">, </w:t>
      </w:r>
      <w:r w:rsidR="008746B9">
        <w:rPr>
          <w:lang w:val="es-ES_tradnl"/>
        </w:rPr>
        <w:t>existe</w:t>
      </w:r>
      <w:r w:rsidRPr="00D007C1">
        <w:rPr>
          <w:lang w:val="es-ES_tradnl"/>
        </w:rPr>
        <w:t xml:space="preserve"> </w:t>
      </w:r>
      <w:r w:rsidR="00F121E1">
        <w:rPr>
          <w:lang w:val="es-ES_tradnl"/>
        </w:rPr>
        <w:t>comercio ilegal</w:t>
      </w:r>
      <w:r w:rsidR="0021735C">
        <w:rPr>
          <w:lang w:val="es-ES_tradnl"/>
        </w:rPr>
        <w:t xml:space="preserve"> de sustancias controladas</w:t>
      </w:r>
      <w:r w:rsidRPr="00D007C1">
        <w:rPr>
          <w:lang w:val="es-ES_tradnl"/>
        </w:rPr>
        <w:t xml:space="preserve">, </w:t>
      </w:r>
      <w:r w:rsidR="0021735C">
        <w:rPr>
          <w:lang w:val="es-ES_tradnl"/>
        </w:rPr>
        <w:t xml:space="preserve">pero </w:t>
      </w:r>
      <w:r w:rsidRPr="00D007C1">
        <w:rPr>
          <w:lang w:val="es-ES_tradnl"/>
        </w:rPr>
        <w:t>la</w:t>
      </w:r>
      <w:r w:rsidR="00584FD4">
        <w:rPr>
          <w:lang w:val="es-ES_tradnl"/>
        </w:rPr>
        <w:t>s incautaciones</w:t>
      </w:r>
      <w:r w:rsidRPr="00D007C1">
        <w:rPr>
          <w:lang w:val="es-ES_tradnl"/>
        </w:rPr>
        <w:t xml:space="preserve"> </w:t>
      </w:r>
      <w:r w:rsidR="008C2747">
        <w:rPr>
          <w:lang w:val="es-ES_tradnl"/>
        </w:rPr>
        <w:t xml:space="preserve">conocidas a nivel público </w:t>
      </w:r>
      <w:r w:rsidRPr="00D007C1">
        <w:rPr>
          <w:lang w:val="es-ES_tradnl"/>
        </w:rPr>
        <w:t>no se notifican al Comité Ejecutivo.</w:t>
      </w:r>
      <w:r w:rsidRPr="003B2BFA">
        <w:rPr>
          <w:rStyle w:val="FootnoteReference"/>
          <w:lang w:val="es-ES_tradnl"/>
        </w:rPr>
        <w:footnoteReference w:id="27"/>
      </w:r>
      <w:r w:rsidRPr="00D007C1">
        <w:rPr>
          <w:lang w:val="es-ES_tradnl"/>
        </w:rPr>
        <w:t xml:space="preserve"> Un factor </w:t>
      </w:r>
      <w:r w:rsidR="009429B7">
        <w:rPr>
          <w:lang w:val="es-ES_tradnl"/>
        </w:rPr>
        <w:t xml:space="preserve">posiblemente </w:t>
      </w:r>
      <w:r w:rsidR="006139D2" w:rsidRPr="006139D2">
        <w:rPr>
          <w:lang w:val="es-ES_tradnl"/>
        </w:rPr>
        <w:t xml:space="preserve">coadyuvante </w:t>
      </w:r>
      <w:r w:rsidRPr="00D007C1">
        <w:rPr>
          <w:lang w:val="es-ES_tradnl"/>
        </w:rPr>
        <w:t xml:space="preserve">es la preocupación de los países del </w:t>
      </w:r>
      <w:r w:rsidR="00F75F2E">
        <w:rPr>
          <w:lang w:val="es-ES_tradnl"/>
        </w:rPr>
        <w:t>artículo 5</w:t>
      </w:r>
      <w:r w:rsidRPr="00D007C1">
        <w:rPr>
          <w:lang w:val="es-ES_tradnl"/>
        </w:rPr>
        <w:t xml:space="preserve"> de que dichas</w:t>
      </w:r>
      <w:r w:rsidR="00EA2B26">
        <w:rPr>
          <w:lang w:val="es-ES_tradnl"/>
        </w:rPr>
        <w:t xml:space="preserve"> incautaciones se contabilicen</w:t>
      </w:r>
      <w:r w:rsidRPr="00D007C1">
        <w:rPr>
          <w:lang w:val="es-ES_tradnl"/>
        </w:rPr>
        <w:t xml:space="preserve"> como importaci</w:t>
      </w:r>
      <w:r w:rsidR="00C13BAD">
        <w:rPr>
          <w:lang w:val="es-ES_tradnl"/>
        </w:rPr>
        <w:t>ones</w:t>
      </w:r>
      <w:r w:rsidR="00E40D0F">
        <w:rPr>
          <w:lang w:val="es-ES_tradnl"/>
        </w:rPr>
        <w:t xml:space="preserve"> </w:t>
      </w:r>
      <w:r w:rsidR="00C13BAD">
        <w:rPr>
          <w:lang w:val="es-ES_tradnl"/>
        </w:rPr>
        <w:t xml:space="preserve">y generen </w:t>
      </w:r>
      <w:r w:rsidRPr="00D007C1">
        <w:rPr>
          <w:lang w:val="es-ES_tradnl"/>
        </w:rPr>
        <w:t xml:space="preserve">niveles de consumo mayores </w:t>
      </w:r>
      <w:r w:rsidR="00186E08">
        <w:rPr>
          <w:lang w:val="es-ES_tradnl"/>
        </w:rPr>
        <w:t>a</w:t>
      </w:r>
      <w:r w:rsidRPr="00D007C1">
        <w:rPr>
          <w:lang w:val="es-ES_tradnl"/>
        </w:rPr>
        <w:t xml:space="preserve">l máximo permitido en los Acuerdos, lo que </w:t>
      </w:r>
      <w:r w:rsidR="00E55628">
        <w:rPr>
          <w:lang w:val="es-ES_tradnl"/>
        </w:rPr>
        <w:t xml:space="preserve">a su vez </w:t>
      </w:r>
      <w:r w:rsidRPr="00D007C1">
        <w:rPr>
          <w:lang w:val="es-ES_tradnl"/>
        </w:rPr>
        <w:t xml:space="preserve">podría </w:t>
      </w:r>
      <w:r w:rsidR="007167AC" w:rsidRPr="007167AC">
        <w:rPr>
          <w:lang w:val="es-ES_tradnl"/>
        </w:rPr>
        <w:t xml:space="preserve">activar </w:t>
      </w:r>
      <w:r w:rsidRPr="00D007C1">
        <w:rPr>
          <w:lang w:val="es-ES_tradnl"/>
        </w:rPr>
        <w:t xml:space="preserve">la cláusula de penalización estipulada en el Acuerdo. El Comité </w:t>
      </w:r>
      <w:r w:rsidR="00135F6E">
        <w:rPr>
          <w:lang w:val="es-ES_tradnl"/>
        </w:rPr>
        <w:t>podrá estimar oportuno</w:t>
      </w:r>
      <w:r w:rsidRPr="00D007C1">
        <w:rPr>
          <w:lang w:val="es-ES_tradnl"/>
        </w:rPr>
        <w:t>:</w:t>
      </w:r>
    </w:p>
    <w:p w14:paraId="641464C8" w14:textId="78D24B0C" w:rsidR="00307B38" w:rsidRDefault="001D0003" w:rsidP="00D91A13">
      <w:pPr>
        <w:pStyle w:val="Heading2"/>
        <w:numPr>
          <w:ilvl w:val="0"/>
          <w:numId w:val="11"/>
        </w:numPr>
        <w:ind w:left="1276" w:hanging="709"/>
        <w:rPr>
          <w:lang w:val="es-ES_tradnl"/>
        </w:rPr>
      </w:pPr>
      <w:r w:rsidRPr="00D007C1">
        <w:rPr>
          <w:lang w:val="es-ES_tradnl"/>
        </w:rPr>
        <w:t xml:space="preserve">Aclarar que </w:t>
      </w:r>
      <w:r w:rsidR="00CD262B">
        <w:rPr>
          <w:lang w:val="es-ES_tradnl"/>
        </w:rPr>
        <w:t xml:space="preserve">dicha </w:t>
      </w:r>
      <w:r w:rsidRPr="00D007C1">
        <w:rPr>
          <w:lang w:val="es-ES_tradnl"/>
        </w:rPr>
        <w:t xml:space="preserve">cláusula de penalización no se aplicará </w:t>
      </w:r>
      <w:r w:rsidR="0041285F">
        <w:rPr>
          <w:lang w:val="es-ES_tradnl"/>
        </w:rPr>
        <w:t xml:space="preserve">cuando </w:t>
      </w:r>
      <w:r w:rsidR="00492DCF">
        <w:rPr>
          <w:lang w:val="es-ES_tradnl"/>
        </w:rPr>
        <w:t xml:space="preserve">un </w:t>
      </w:r>
      <w:r w:rsidR="00107FC4">
        <w:rPr>
          <w:lang w:val="es-ES_tradnl"/>
        </w:rPr>
        <w:t xml:space="preserve">país del </w:t>
      </w:r>
      <w:r w:rsidR="00F75F2E">
        <w:rPr>
          <w:lang w:val="es-ES_tradnl"/>
        </w:rPr>
        <w:t>artículo 5</w:t>
      </w:r>
      <w:r w:rsidRPr="00D007C1">
        <w:rPr>
          <w:lang w:val="es-ES_tradnl"/>
        </w:rPr>
        <w:t xml:space="preserve"> notifique la incautación de sustancias controladas comerci</w:t>
      </w:r>
      <w:r w:rsidR="00076FFA">
        <w:rPr>
          <w:lang w:val="es-ES_tradnl"/>
        </w:rPr>
        <w:t xml:space="preserve">alizadas de forma </w:t>
      </w:r>
      <w:r w:rsidR="00F121E1">
        <w:rPr>
          <w:lang w:val="es-ES_tradnl"/>
        </w:rPr>
        <w:t>ilegal</w:t>
      </w:r>
      <w:r w:rsidR="00076FFA">
        <w:rPr>
          <w:lang w:val="es-ES_tradnl"/>
        </w:rPr>
        <w:t xml:space="preserve"> que </w:t>
      </w:r>
      <w:r w:rsidR="00683267">
        <w:rPr>
          <w:lang w:val="es-ES_tradnl"/>
        </w:rPr>
        <w:t>son</w:t>
      </w:r>
      <w:r w:rsidRPr="00D007C1">
        <w:rPr>
          <w:lang w:val="es-ES_tradnl"/>
        </w:rPr>
        <w:t xml:space="preserve"> </w:t>
      </w:r>
      <w:r w:rsidR="0056355F">
        <w:rPr>
          <w:lang w:val="es-ES_tradnl"/>
        </w:rPr>
        <w:t xml:space="preserve">luego </w:t>
      </w:r>
      <w:r w:rsidR="00D51A19" w:rsidRPr="00D51A19">
        <w:rPr>
          <w:lang w:val="es-ES_tradnl"/>
        </w:rPr>
        <w:t xml:space="preserve">gestionadas </w:t>
      </w:r>
      <w:r w:rsidRPr="00D007C1">
        <w:rPr>
          <w:lang w:val="es-ES_tradnl"/>
        </w:rPr>
        <w:t>conforme a la legislación nacional (p. ej., confiscada</w:t>
      </w:r>
      <w:r w:rsidR="0003109E">
        <w:rPr>
          <w:lang w:val="es-ES_tradnl"/>
        </w:rPr>
        <w:t>s</w:t>
      </w:r>
      <w:r w:rsidRPr="00D007C1">
        <w:rPr>
          <w:lang w:val="es-ES_tradnl"/>
        </w:rPr>
        <w:t>, destruida</w:t>
      </w:r>
      <w:r w:rsidR="0003109E">
        <w:rPr>
          <w:lang w:val="es-ES_tradnl"/>
        </w:rPr>
        <w:t>s</w:t>
      </w:r>
      <w:r w:rsidRPr="00D007C1">
        <w:rPr>
          <w:lang w:val="es-ES_tradnl"/>
        </w:rPr>
        <w:t xml:space="preserve"> y/o exportada</w:t>
      </w:r>
      <w:r w:rsidR="0003109E">
        <w:rPr>
          <w:lang w:val="es-ES_tradnl"/>
        </w:rPr>
        <w:t>s</w:t>
      </w:r>
      <w:r w:rsidRPr="00D007C1">
        <w:rPr>
          <w:lang w:val="es-ES_tradnl"/>
        </w:rPr>
        <w:t>); y</w:t>
      </w:r>
    </w:p>
    <w:p w14:paraId="0E5B84E6" w14:textId="6D955C22" w:rsidR="001D0003" w:rsidRPr="00D007C1" w:rsidRDefault="0091120D" w:rsidP="00D91A13">
      <w:pPr>
        <w:pStyle w:val="Heading2"/>
        <w:numPr>
          <w:ilvl w:val="0"/>
          <w:numId w:val="11"/>
        </w:numPr>
        <w:ind w:left="1276" w:hanging="709"/>
        <w:rPr>
          <w:lang w:val="es-ES_tradnl"/>
        </w:rPr>
      </w:pPr>
      <w:r>
        <w:rPr>
          <w:lang w:val="es-ES_tradnl"/>
        </w:rPr>
        <w:t>Solicitar a la Secretaría</w:t>
      </w:r>
      <w:r w:rsidR="001D0003" w:rsidRPr="00D007C1">
        <w:rPr>
          <w:lang w:val="es-ES_tradnl"/>
        </w:rPr>
        <w:t xml:space="preserve"> que incluya en el documento sobre datos de los </w:t>
      </w:r>
      <w:r w:rsidR="00BF0A67">
        <w:rPr>
          <w:lang w:val="es-ES_tradnl"/>
        </w:rPr>
        <w:t>programas país</w:t>
      </w:r>
      <w:r w:rsidR="001D0003" w:rsidRPr="00D007C1">
        <w:rPr>
          <w:lang w:val="es-ES_tradnl"/>
        </w:rPr>
        <w:t xml:space="preserve"> y perspectivas de cumplimiento </w:t>
      </w:r>
      <w:r w:rsidR="00C13A61">
        <w:rPr>
          <w:lang w:val="es-ES_tradnl"/>
        </w:rPr>
        <w:t>una sección que resuma</w:t>
      </w:r>
      <w:r w:rsidR="001D0003" w:rsidRPr="00D007C1">
        <w:rPr>
          <w:lang w:val="es-ES_tradnl"/>
        </w:rPr>
        <w:t xml:space="preserve"> las incautaciones notificadas de sustancias controladas comercializadas de forma </w:t>
      </w:r>
      <w:r w:rsidR="00F121E1">
        <w:rPr>
          <w:lang w:val="es-ES_tradnl"/>
        </w:rPr>
        <w:t>ilegal</w:t>
      </w:r>
      <w:r w:rsidR="00AA607F">
        <w:rPr>
          <w:lang w:val="es-ES_tradnl"/>
        </w:rPr>
        <w:t>, de existir</w:t>
      </w:r>
      <w:r w:rsidR="001D0003" w:rsidRPr="00D007C1">
        <w:rPr>
          <w:lang w:val="es-ES_tradnl"/>
        </w:rPr>
        <w:t>.</w:t>
      </w:r>
    </w:p>
    <w:p w14:paraId="12D6D52B" w14:textId="42843DAE" w:rsidR="001D0003" w:rsidRPr="00D007C1" w:rsidRDefault="001D0003" w:rsidP="001D0003">
      <w:pPr>
        <w:rPr>
          <w:i/>
          <w:lang w:val="es-ES_tradnl"/>
        </w:rPr>
      </w:pPr>
      <w:r w:rsidRPr="00D007C1">
        <w:rPr>
          <w:i/>
          <w:lang w:val="es-ES_tradnl"/>
        </w:rPr>
        <w:t xml:space="preserve">Exportación de </w:t>
      </w:r>
      <w:r w:rsidR="003836DA">
        <w:rPr>
          <w:i/>
          <w:lang w:val="es-ES_tradnl"/>
        </w:rPr>
        <w:t>sustancias controladas</w:t>
      </w:r>
      <w:r w:rsidRPr="00D007C1">
        <w:rPr>
          <w:i/>
          <w:lang w:val="es-ES_tradnl"/>
        </w:rPr>
        <w:t xml:space="preserve"> en polioles premezclados</w:t>
      </w:r>
    </w:p>
    <w:p w14:paraId="56BC93BC" w14:textId="77777777" w:rsidR="001D0003" w:rsidRPr="00D007C1" w:rsidRDefault="001D0003" w:rsidP="001D0003">
      <w:pPr>
        <w:rPr>
          <w:lang w:val="es-ES_tradnl"/>
        </w:rPr>
      </w:pPr>
    </w:p>
    <w:p w14:paraId="52966CE4" w14:textId="05B2025A" w:rsidR="00307B38" w:rsidRDefault="001D0003" w:rsidP="001D0003">
      <w:pPr>
        <w:pStyle w:val="Heading1"/>
        <w:rPr>
          <w:lang w:val="es-ES_tradnl"/>
        </w:rPr>
      </w:pPr>
      <w:r w:rsidRPr="00D007C1">
        <w:rPr>
          <w:lang w:val="es-ES_tradnl"/>
        </w:rPr>
        <w:t xml:space="preserve">Los reglamentos relacionados con el movimiento de sustancias controladas presentes en polioles </w:t>
      </w:r>
      <w:r w:rsidR="00CF5D29">
        <w:rPr>
          <w:lang w:val="es-ES_tradnl"/>
        </w:rPr>
        <w:t>premezclados de importación</w:t>
      </w:r>
      <w:r w:rsidRPr="00D007C1">
        <w:rPr>
          <w:lang w:val="es-ES_tradnl"/>
        </w:rPr>
        <w:t xml:space="preserve"> varían según el país, y pueden surgir dificultades cuando </w:t>
      </w:r>
      <w:r w:rsidR="00AB53B1">
        <w:rPr>
          <w:lang w:val="es-ES_tradnl"/>
        </w:rPr>
        <w:t>los</w:t>
      </w:r>
      <w:r w:rsidRPr="00D007C1">
        <w:rPr>
          <w:lang w:val="es-ES_tradnl"/>
        </w:rPr>
        <w:t xml:space="preserve"> reglamentos y mecanismos de presentación de informes difieren entre sí. Por consiguiente, los marcos reglamentarios necesarios para garantizar el cumplimiento del Protocolo de Montreal variarán según las circunstancias nacionales concretas. En lo que respecta a la exportación de </w:t>
      </w:r>
      <w:r w:rsidR="00C81023" w:rsidRPr="00C81023">
        <w:rPr>
          <w:lang w:val="es-ES_tradnl"/>
        </w:rPr>
        <w:t xml:space="preserve">sustancias controladas </w:t>
      </w:r>
      <w:r w:rsidRPr="00D007C1">
        <w:rPr>
          <w:lang w:val="es-ES_tradnl"/>
        </w:rPr>
        <w:t xml:space="preserve">en polioles premezclados, algunos </w:t>
      </w:r>
      <w:r w:rsidR="006B3114">
        <w:rPr>
          <w:lang w:val="es-ES_tradnl"/>
        </w:rPr>
        <w:t xml:space="preserve">países del </w:t>
      </w:r>
      <w:r w:rsidR="00F75F2E">
        <w:rPr>
          <w:lang w:val="es-ES_tradnl"/>
        </w:rPr>
        <w:t>artículo 5</w:t>
      </w:r>
      <w:r w:rsidRPr="00D007C1">
        <w:rPr>
          <w:lang w:val="es-ES_tradnl"/>
        </w:rPr>
        <w:t xml:space="preserve"> </w:t>
      </w:r>
      <w:r w:rsidR="00067083">
        <w:rPr>
          <w:lang w:val="es-ES_tradnl"/>
        </w:rPr>
        <w:t xml:space="preserve">las </w:t>
      </w:r>
      <w:r w:rsidRPr="00D007C1">
        <w:rPr>
          <w:lang w:val="es-ES_tradnl"/>
        </w:rPr>
        <w:t xml:space="preserve">notifican como </w:t>
      </w:r>
      <w:r w:rsidR="00CB7060">
        <w:rPr>
          <w:lang w:val="es-ES_tradnl"/>
        </w:rPr>
        <w:t>tales</w:t>
      </w:r>
      <w:r w:rsidRPr="00D007C1">
        <w:rPr>
          <w:lang w:val="es-ES_tradnl"/>
        </w:rPr>
        <w:t>, en tanto otros consideran el poliol premezclado expor</w:t>
      </w:r>
      <w:r w:rsidR="00105B66">
        <w:rPr>
          <w:lang w:val="es-ES_tradnl"/>
        </w:rPr>
        <w:t xml:space="preserve">tado como producto y por </w:t>
      </w:r>
      <w:r w:rsidR="005B7A5E">
        <w:rPr>
          <w:lang w:val="es-ES_tradnl"/>
        </w:rPr>
        <w:t>ende</w:t>
      </w:r>
      <w:r w:rsidRPr="00D007C1">
        <w:rPr>
          <w:lang w:val="es-ES_tradnl"/>
        </w:rPr>
        <w:t xml:space="preserve"> no </w:t>
      </w:r>
      <w:r w:rsidR="008071AF">
        <w:rPr>
          <w:lang w:val="es-ES_tradnl"/>
        </w:rPr>
        <w:t xml:space="preserve">las </w:t>
      </w:r>
      <w:r w:rsidRPr="00D007C1">
        <w:rPr>
          <w:lang w:val="es-ES_tradnl"/>
        </w:rPr>
        <w:t>notifican.</w:t>
      </w:r>
    </w:p>
    <w:p w14:paraId="721C5599" w14:textId="38C71541" w:rsidR="00307B38" w:rsidRDefault="001D0003" w:rsidP="001D0003">
      <w:pPr>
        <w:pStyle w:val="Heading1"/>
        <w:rPr>
          <w:lang w:val="es-ES_tradnl"/>
        </w:rPr>
      </w:pPr>
      <w:r w:rsidRPr="00D007C1">
        <w:rPr>
          <w:lang w:val="es-ES_tradnl"/>
        </w:rPr>
        <w:lastRenderedPageBreak/>
        <w:t xml:space="preserve">El Comité Ejecutivo </w:t>
      </w:r>
      <w:r w:rsidR="00445D5A">
        <w:rPr>
          <w:lang w:val="es-ES_tradnl"/>
        </w:rPr>
        <w:t>podrá estimar oportuno</w:t>
      </w:r>
      <w:r w:rsidRPr="00D007C1">
        <w:rPr>
          <w:lang w:val="es-ES_tradnl"/>
        </w:rPr>
        <w:t xml:space="preserve"> aclarar que todos los </w:t>
      </w:r>
      <w:r w:rsidR="006B3114">
        <w:rPr>
          <w:lang w:val="es-ES_tradnl"/>
        </w:rPr>
        <w:t xml:space="preserve">países del </w:t>
      </w:r>
      <w:r w:rsidR="00F75F2E">
        <w:rPr>
          <w:lang w:val="es-ES_tradnl"/>
        </w:rPr>
        <w:t>artículo 5</w:t>
      </w:r>
      <w:r w:rsidR="00967AE6">
        <w:rPr>
          <w:lang w:val="es-ES_tradnl"/>
        </w:rPr>
        <w:t xml:space="preserve"> que reciba</w:t>
      </w:r>
      <w:r w:rsidRPr="00D007C1">
        <w:rPr>
          <w:lang w:val="es-ES_tradnl"/>
        </w:rPr>
        <w:t>n asistencia del Fondo Multilateral y que producen o importan sustan</w:t>
      </w:r>
      <w:r w:rsidR="005B5B78">
        <w:rPr>
          <w:lang w:val="es-ES_tradnl"/>
        </w:rPr>
        <w:t>cias controladas para mezcla</w:t>
      </w:r>
      <w:r w:rsidRPr="00D007C1">
        <w:rPr>
          <w:lang w:val="es-ES_tradnl"/>
        </w:rPr>
        <w:t xml:space="preserve"> en poliole</w:t>
      </w:r>
      <w:r w:rsidR="001167CC">
        <w:rPr>
          <w:lang w:val="es-ES_tradnl"/>
        </w:rPr>
        <w:t xml:space="preserve">s premezclados </w:t>
      </w:r>
      <w:r w:rsidR="00CD5203">
        <w:rPr>
          <w:lang w:val="es-ES_tradnl"/>
        </w:rPr>
        <w:t xml:space="preserve">de </w:t>
      </w:r>
      <w:r w:rsidR="001167CC">
        <w:rPr>
          <w:lang w:val="es-ES_tradnl"/>
        </w:rPr>
        <w:t>exportación</w:t>
      </w:r>
      <w:r w:rsidRPr="00D007C1">
        <w:rPr>
          <w:lang w:val="es-ES_tradnl"/>
        </w:rPr>
        <w:t xml:space="preserve"> </w:t>
      </w:r>
      <w:r w:rsidR="0063738D">
        <w:rPr>
          <w:lang w:val="es-ES_tradnl"/>
        </w:rPr>
        <w:t>debe</w:t>
      </w:r>
      <w:r w:rsidR="001167CC">
        <w:rPr>
          <w:lang w:val="es-ES_tradnl"/>
        </w:rPr>
        <w:t xml:space="preserve">n </w:t>
      </w:r>
      <w:r w:rsidRPr="00D007C1">
        <w:rPr>
          <w:lang w:val="es-ES_tradnl"/>
        </w:rPr>
        <w:t xml:space="preserve">notificar dichas exportaciones en </w:t>
      </w:r>
      <w:r w:rsidR="00DA7B44">
        <w:rPr>
          <w:lang w:val="es-ES_tradnl"/>
        </w:rPr>
        <w:t xml:space="preserve">los </w:t>
      </w:r>
      <w:r w:rsidRPr="00D007C1">
        <w:rPr>
          <w:lang w:val="es-ES_tradnl"/>
        </w:rPr>
        <w:t xml:space="preserve">datos de los </w:t>
      </w:r>
      <w:r w:rsidR="00BF0A67">
        <w:rPr>
          <w:lang w:val="es-ES_tradnl"/>
        </w:rPr>
        <w:t>programas país</w:t>
      </w:r>
      <w:r w:rsidR="00381182">
        <w:rPr>
          <w:lang w:val="es-ES_tradnl"/>
        </w:rPr>
        <w:t xml:space="preserve"> y </w:t>
      </w:r>
      <w:r w:rsidR="00A51118">
        <w:rPr>
          <w:lang w:val="es-ES_tradnl"/>
        </w:rPr>
        <w:t xml:space="preserve">el volumen </w:t>
      </w:r>
      <w:r w:rsidRPr="00D007C1">
        <w:rPr>
          <w:lang w:val="es-ES_tradnl"/>
        </w:rPr>
        <w:t xml:space="preserve">de </w:t>
      </w:r>
      <w:r w:rsidR="001D5C62" w:rsidRPr="001D5C62">
        <w:rPr>
          <w:lang w:val="es-ES_tradnl"/>
        </w:rPr>
        <w:t xml:space="preserve">sustancias controladas </w:t>
      </w:r>
      <w:r w:rsidR="007977BD">
        <w:rPr>
          <w:lang w:val="es-ES_tradnl"/>
        </w:rPr>
        <w:t>presentes</w:t>
      </w:r>
      <w:r w:rsidR="005A7971">
        <w:rPr>
          <w:lang w:val="es-ES_tradnl"/>
        </w:rPr>
        <w:t xml:space="preserve"> en ellas. La Secretaría podrá</w:t>
      </w:r>
      <w:r w:rsidRPr="00D007C1">
        <w:rPr>
          <w:lang w:val="es-ES_tradnl"/>
        </w:rPr>
        <w:t xml:space="preserve"> incluir en el documento sobre datos de los </w:t>
      </w:r>
      <w:r w:rsidR="00BF0A67">
        <w:rPr>
          <w:lang w:val="es-ES_tradnl"/>
        </w:rPr>
        <w:t xml:space="preserve">programas </w:t>
      </w:r>
      <w:r w:rsidR="009874F4">
        <w:rPr>
          <w:lang w:val="es-ES_tradnl"/>
        </w:rPr>
        <w:t>país y perspectivas de cumplimiento</w:t>
      </w:r>
      <w:r w:rsidRPr="00D007C1">
        <w:rPr>
          <w:lang w:val="es-ES_tradnl"/>
        </w:rPr>
        <w:t xml:space="preserve"> una </w:t>
      </w:r>
      <w:r w:rsidR="007D04CB">
        <w:rPr>
          <w:lang w:val="es-ES_tradnl"/>
        </w:rPr>
        <w:t>sección que resuma</w:t>
      </w:r>
      <w:r w:rsidRPr="00D007C1">
        <w:rPr>
          <w:lang w:val="es-ES_tradnl"/>
        </w:rPr>
        <w:t xml:space="preserve"> las exportaciones notificadas de </w:t>
      </w:r>
      <w:r w:rsidR="009C5687" w:rsidRPr="009C5687">
        <w:rPr>
          <w:lang w:val="es-ES_tradnl"/>
        </w:rPr>
        <w:t>sustancias controladas</w:t>
      </w:r>
      <w:r w:rsidRPr="00D007C1">
        <w:rPr>
          <w:lang w:val="es-ES_tradnl"/>
        </w:rPr>
        <w:t xml:space="preserve"> en polioles premezclados.</w:t>
      </w:r>
    </w:p>
    <w:p w14:paraId="37ED6338" w14:textId="59B0A086" w:rsidR="00307B38" w:rsidRDefault="00E438F1" w:rsidP="001D0003">
      <w:pPr>
        <w:pStyle w:val="Heading1"/>
        <w:numPr>
          <w:ilvl w:val="0"/>
          <w:numId w:val="0"/>
        </w:numPr>
        <w:rPr>
          <w:i/>
          <w:lang w:val="es-ES_tradnl"/>
        </w:rPr>
      </w:pPr>
      <w:r>
        <w:rPr>
          <w:i/>
          <w:lang w:val="es-ES_tradnl"/>
        </w:rPr>
        <w:t>S</w:t>
      </w:r>
      <w:r w:rsidR="001D0003" w:rsidRPr="00D007C1">
        <w:rPr>
          <w:i/>
          <w:lang w:val="es-ES_tradnl"/>
        </w:rPr>
        <w:t xml:space="preserve">upervisión y presentación de informes de producción </w:t>
      </w:r>
      <w:r w:rsidR="00302C7D">
        <w:rPr>
          <w:i/>
          <w:lang w:val="es-ES_tradnl"/>
        </w:rPr>
        <w:t xml:space="preserve">existiendo </w:t>
      </w:r>
      <w:r w:rsidR="001D0003" w:rsidRPr="00D007C1">
        <w:rPr>
          <w:i/>
          <w:lang w:val="es-ES_tradnl"/>
        </w:rPr>
        <w:t>Acuerdos de no producción</w:t>
      </w:r>
    </w:p>
    <w:p w14:paraId="282AF544" w14:textId="002A8AD5" w:rsidR="001D0003" w:rsidRPr="00D007C1" w:rsidRDefault="001D0003" w:rsidP="001D0003">
      <w:pPr>
        <w:pStyle w:val="Heading1"/>
        <w:rPr>
          <w:lang w:val="es-ES_tradnl"/>
        </w:rPr>
      </w:pPr>
      <w:r w:rsidRPr="00D007C1">
        <w:rPr>
          <w:lang w:val="es-ES_tradnl"/>
        </w:rPr>
        <w:t xml:space="preserve">En </w:t>
      </w:r>
      <w:r w:rsidR="006B3114">
        <w:rPr>
          <w:lang w:val="es-ES_tradnl"/>
        </w:rPr>
        <w:t xml:space="preserve">países del </w:t>
      </w:r>
      <w:r w:rsidR="00F75F2E">
        <w:rPr>
          <w:lang w:val="es-ES_tradnl"/>
        </w:rPr>
        <w:t>artículo 5</w:t>
      </w:r>
      <w:r w:rsidRPr="00D007C1">
        <w:rPr>
          <w:lang w:val="es-ES_tradnl"/>
        </w:rPr>
        <w:t xml:space="preserve"> donde un acuerdo plurianual en el </w:t>
      </w:r>
      <w:r w:rsidR="00D8149E">
        <w:rPr>
          <w:lang w:val="es-ES_tradnl"/>
        </w:rPr>
        <w:t>sector producción</w:t>
      </w:r>
      <w:r w:rsidR="00B218BE">
        <w:rPr>
          <w:lang w:val="es-ES_tradnl"/>
        </w:rPr>
        <w:t xml:space="preserve"> </w:t>
      </w:r>
      <w:r w:rsidR="002B0C3C" w:rsidRPr="002B0C3C">
        <w:rPr>
          <w:lang w:val="es-ES_tradnl"/>
        </w:rPr>
        <w:t xml:space="preserve">ha </w:t>
      </w:r>
      <w:r w:rsidR="00C0482A">
        <w:rPr>
          <w:lang w:val="es-ES_tradnl"/>
        </w:rPr>
        <w:t>finalizado</w:t>
      </w:r>
      <w:r w:rsidR="002B0C3C" w:rsidRPr="002B0C3C">
        <w:rPr>
          <w:lang w:val="es-ES_tradnl"/>
        </w:rPr>
        <w:t xml:space="preserve"> </w:t>
      </w:r>
      <w:r w:rsidR="00B218BE">
        <w:rPr>
          <w:lang w:val="es-ES_tradnl"/>
        </w:rPr>
        <w:t xml:space="preserve">o no </w:t>
      </w:r>
      <w:r w:rsidR="00FF1D31">
        <w:rPr>
          <w:lang w:val="es-ES_tradnl"/>
        </w:rPr>
        <w:t>existe</w:t>
      </w:r>
      <w:r w:rsidRPr="00D007C1">
        <w:rPr>
          <w:lang w:val="es-ES_tradnl"/>
        </w:rPr>
        <w:t xml:space="preserve">, </w:t>
      </w:r>
      <w:r w:rsidR="00F342D9" w:rsidRPr="00F342D9">
        <w:rPr>
          <w:lang w:val="es-ES_tradnl"/>
        </w:rPr>
        <w:t xml:space="preserve">una forma económica de </w:t>
      </w:r>
      <w:r w:rsidR="00B571E7">
        <w:rPr>
          <w:lang w:val="es-ES_tradnl"/>
        </w:rPr>
        <w:t xml:space="preserve">controlar </w:t>
      </w:r>
      <w:r w:rsidR="00F342D9" w:rsidRPr="00F342D9">
        <w:rPr>
          <w:lang w:val="es-ES_tradnl"/>
        </w:rPr>
        <w:t xml:space="preserve">el cumplimiento </w:t>
      </w:r>
      <w:r w:rsidR="000B5DE6">
        <w:rPr>
          <w:lang w:val="es-ES_tradnl"/>
        </w:rPr>
        <w:t xml:space="preserve">puede ser </w:t>
      </w:r>
      <w:r w:rsidRPr="00D007C1">
        <w:rPr>
          <w:lang w:val="es-ES_tradnl"/>
        </w:rPr>
        <w:t xml:space="preserve">la supervisión de la producción de sustancias controladas </w:t>
      </w:r>
      <w:r w:rsidR="00724A59">
        <w:rPr>
          <w:lang w:val="es-ES_tradnl"/>
        </w:rPr>
        <w:t xml:space="preserve">en el marco de </w:t>
      </w:r>
      <w:r w:rsidRPr="00D007C1">
        <w:rPr>
          <w:lang w:val="es-ES_tradnl"/>
        </w:rPr>
        <w:t xml:space="preserve">los acuerdos plurianuales vigentes en el sector consumo. Por ejemplo, las etapas I y II de los PGEH para Argentina y México incluyeron </w:t>
      </w:r>
      <w:r w:rsidR="007F10FA">
        <w:rPr>
          <w:lang w:val="es-ES_tradnl"/>
        </w:rPr>
        <w:t>financiamiento</w:t>
      </w:r>
      <w:r w:rsidRPr="00D007C1">
        <w:rPr>
          <w:lang w:val="es-ES_tradnl"/>
        </w:rPr>
        <w:t xml:space="preserve"> para la supervisión anual de la producción </w:t>
      </w:r>
      <w:r w:rsidR="000F52E4">
        <w:rPr>
          <w:lang w:val="es-ES_tradnl"/>
        </w:rPr>
        <w:t xml:space="preserve">de </w:t>
      </w:r>
      <w:r w:rsidRPr="00D007C1">
        <w:rPr>
          <w:lang w:val="es-ES_tradnl"/>
        </w:rPr>
        <w:t xml:space="preserve">HCFC. En el caso de Argentina, la supervisión y presentación de informes </w:t>
      </w:r>
      <w:r w:rsidR="000C69AD">
        <w:rPr>
          <w:lang w:val="es-ES_tradnl"/>
        </w:rPr>
        <w:t xml:space="preserve">de </w:t>
      </w:r>
      <w:r w:rsidRPr="00D007C1">
        <w:rPr>
          <w:lang w:val="es-ES_tradnl"/>
        </w:rPr>
        <w:t xml:space="preserve">producción de sustancias controladas la </w:t>
      </w:r>
      <w:r w:rsidR="00F169E0">
        <w:rPr>
          <w:lang w:val="es-ES_tradnl"/>
        </w:rPr>
        <w:t>realizó</w:t>
      </w:r>
      <w:r w:rsidR="0016647C">
        <w:rPr>
          <w:lang w:val="es-ES_tradnl"/>
        </w:rPr>
        <w:t xml:space="preserve"> </w:t>
      </w:r>
      <w:r w:rsidRPr="00D007C1">
        <w:rPr>
          <w:lang w:val="es-ES_tradnl"/>
        </w:rPr>
        <w:t xml:space="preserve">el Gobierno; en el caso de México, </w:t>
      </w:r>
      <w:r w:rsidR="00E16E7E">
        <w:rPr>
          <w:lang w:val="es-ES_tradnl"/>
        </w:rPr>
        <w:t xml:space="preserve">los </w:t>
      </w:r>
      <w:r w:rsidRPr="00D007C1">
        <w:rPr>
          <w:lang w:val="es-ES_tradnl"/>
        </w:rPr>
        <w:t xml:space="preserve">informes </w:t>
      </w:r>
      <w:r w:rsidR="00E16E7E">
        <w:rPr>
          <w:lang w:val="es-ES_tradnl"/>
        </w:rPr>
        <w:t>vinieron acompañados</w:t>
      </w:r>
      <w:r w:rsidRPr="00D007C1">
        <w:rPr>
          <w:lang w:val="es-ES_tradnl"/>
        </w:rPr>
        <w:t xml:space="preserve"> de una verificación independiente. </w:t>
      </w:r>
      <w:r w:rsidR="00150064" w:rsidRPr="00D007C1">
        <w:rPr>
          <w:lang w:val="es-ES_tradnl"/>
        </w:rPr>
        <w:t>La</w:t>
      </w:r>
      <w:r w:rsidRPr="00D007C1">
        <w:rPr>
          <w:lang w:val="es-ES_tradnl"/>
        </w:rPr>
        <w:t xml:space="preserve"> etapa II de otros </w:t>
      </w:r>
      <w:r w:rsidR="006B3114">
        <w:rPr>
          <w:lang w:val="es-ES_tradnl"/>
        </w:rPr>
        <w:t xml:space="preserve">países del </w:t>
      </w:r>
      <w:r w:rsidR="00F75F2E">
        <w:rPr>
          <w:lang w:val="es-ES_tradnl"/>
        </w:rPr>
        <w:t>artículo 5</w:t>
      </w:r>
      <w:r w:rsidRPr="00D007C1">
        <w:rPr>
          <w:lang w:val="es-ES_tradnl"/>
        </w:rPr>
        <w:t xml:space="preserve"> que </w:t>
      </w:r>
      <w:r w:rsidR="005C6EA1">
        <w:rPr>
          <w:lang w:val="es-ES_tradnl"/>
        </w:rPr>
        <w:t>man</w:t>
      </w:r>
      <w:r w:rsidRPr="00D007C1">
        <w:rPr>
          <w:lang w:val="es-ES_tradnl"/>
        </w:rPr>
        <w:t>tenían producción de</w:t>
      </w:r>
      <w:r w:rsidR="00CD0565">
        <w:rPr>
          <w:lang w:val="es-ES_tradnl"/>
        </w:rPr>
        <w:t xml:space="preserve"> HCFC y no contaba</w:t>
      </w:r>
      <w:r w:rsidR="008408E1">
        <w:rPr>
          <w:lang w:val="es-ES_tradnl"/>
        </w:rPr>
        <w:t>n</w:t>
      </w:r>
      <w:r w:rsidR="00CD0565">
        <w:rPr>
          <w:lang w:val="es-ES_tradnl"/>
        </w:rPr>
        <w:t xml:space="preserve"> con un PGEPH</w:t>
      </w:r>
      <w:r w:rsidRPr="00D007C1">
        <w:rPr>
          <w:lang w:val="es-ES_tradnl"/>
        </w:rPr>
        <w:t xml:space="preserve"> </w:t>
      </w:r>
      <w:r w:rsidR="00F53DBF">
        <w:rPr>
          <w:lang w:val="es-ES_tradnl"/>
        </w:rPr>
        <w:t xml:space="preserve">aprobado </w:t>
      </w:r>
      <w:r w:rsidRPr="00D007C1">
        <w:rPr>
          <w:lang w:val="es-ES_tradnl"/>
        </w:rPr>
        <w:t xml:space="preserve">no incluía </w:t>
      </w:r>
      <w:r w:rsidR="00977C48">
        <w:rPr>
          <w:lang w:val="es-ES_tradnl"/>
        </w:rPr>
        <w:t xml:space="preserve">fondos </w:t>
      </w:r>
      <w:r w:rsidRPr="00D007C1">
        <w:rPr>
          <w:lang w:val="es-ES_tradnl"/>
        </w:rPr>
        <w:t>para supervisión.</w:t>
      </w:r>
      <w:r w:rsidR="0024319B" w:rsidRPr="0024319B">
        <w:t xml:space="preserve"> </w:t>
      </w:r>
      <w:r w:rsidR="00780E1F">
        <w:rPr>
          <w:lang w:val="es-ES_tradnl"/>
        </w:rPr>
        <w:t>E</w:t>
      </w:r>
      <w:r w:rsidR="00920B0D" w:rsidRPr="00B95853">
        <w:rPr>
          <w:lang w:val="es-ES_tradnl"/>
        </w:rPr>
        <w:t>n las reuniones 87ª y 88ª el Comité Ejecutivo</w:t>
      </w:r>
      <w:r w:rsidR="0024319B" w:rsidRPr="00B95853">
        <w:rPr>
          <w:lang w:val="es-ES_tradnl"/>
        </w:rPr>
        <w:t xml:space="preserve"> </w:t>
      </w:r>
      <w:r w:rsidR="00882AF5" w:rsidRPr="00B95853">
        <w:rPr>
          <w:lang w:val="es-ES_tradnl"/>
        </w:rPr>
        <w:t>aprobó</w:t>
      </w:r>
      <w:r w:rsidR="0024319B" w:rsidRPr="00B95853">
        <w:rPr>
          <w:lang w:val="es-ES_tradnl"/>
        </w:rPr>
        <w:t xml:space="preserve"> </w:t>
      </w:r>
      <w:r w:rsidR="00781683" w:rsidRPr="00B95853">
        <w:rPr>
          <w:lang w:val="es-ES_tradnl"/>
        </w:rPr>
        <w:t xml:space="preserve">sendos </w:t>
      </w:r>
      <w:r w:rsidR="00882AF5" w:rsidRPr="00B95853">
        <w:rPr>
          <w:lang w:val="es-ES_tradnl"/>
        </w:rPr>
        <w:t xml:space="preserve">Acuerdos con los Gobiernos de México y </w:t>
      </w:r>
      <w:r w:rsidR="0024319B" w:rsidRPr="00B95853">
        <w:rPr>
          <w:lang w:val="es-ES_tradnl"/>
        </w:rPr>
        <w:t xml:space="preserve">Argentina </w:t>
      </w:r>
      <w:r w:rsidR="00246683" w:rsidRPr="00B95853">
        <w:rPr>
          <w:lang w:val="es-ES_tradnl"/>
        </w:rPr>
        <w:t xml:space="preserve">para el </w:t>
      </w:r>
      <w:r w:rsidR="0024319B" w:rsidRPr="00B95853">
        <w:rPr>
          <w:lang w:val="es-ES_tradnl"/>
        </w:rPr>
        <w:t xml:space="preserve">control </w:t>
      </w:r>
      <w:r w:rsidR="00AC2B2B" w:rsidRPr="00B95853">
        <w:rPr>
          <w:lang w:val="es-ES_tradnl"/>
        </w:rPr>
        <w:t xml:space="preserve">de emisiones </w:t>
      </w:r>
      <w:r w:rsidR="00E10931" w:rsidRPr="00B95853">
        <w:rPr>
          <w:lang w:val="es-ES_tradnl"/>
        </w:rPr>
        <w:t xml:space="preserve">de </w:t>
      </w:r>
      <w:r w:rsidR="0024319B" w:rsidRPr="00B95853">
        <w:rPr>
          <w:lang w:val="es-ES_tradnl"/>
        </w:rPr>
        <w:t xml:space="preserve">HFC-23 </w:t>
      </w:r>
      <w:r w:rsidR="00EA1B81" w:rsidRPr="00B95853">
        <w:rPr>
          <w:lang w:val="es-ES_tradnl"/>
        </w:rPr>
        <w:t xml:space="preserve">generadas en la producción de </w:t>
      </w:r>
      <w:r w:rsidR="0024319B" w:rsidRPr="00B95853">
        <w:rPr>
          <w:lang w:val="es-ES_tradnl"/>
        </w:rPr>
        <w:t>HCFC-2</w:t>
      </w:r>
      <w:r w:rsidR="004201C3" w:rsidRPr="00B95853">
        <w:rPr>
          <w:lang w:val="es-ES_tradnl"/>
        </w:rPr>
        <w:t>2</w:t>
      </w:r>
      <w:r w:rsidR="0024319B" w:rsidRPr="00B95853">
        <w:rPr>
          <w:lang w:val="es-ES_tradnl"/>
        </w:rPr>
        <w:t xml:space="preserve"> </w:t>
      </w:r>
      <w:r w:rsidR="009A6BC5" w:rsidRPr="00B95853">
        <w:rPr>
          <w:lang w:val="es-ES_tradnl"/>
        </w:rPr>
        <w:t xml:space="preserve">que incluían la </w:t>
      </w:r>
      <w:r w:rsidR="006E7985" w:rsidRPr="00B95853">
        <w:rPr>
          <w:lang w:val="es-ES_tradnl"/>
        </w:rPr>
        <w:t xml:space="preserve">verificación, entre otros, </w:t>
      </w:r>
      <w:r w:rsidR="004E6195" w:rsidRPr="004E6195">
        <w:rPr>
          <w:lang w:val="es-ES_tradnl"/>
        </w:rPr>
        <w:t xml:space="preserve">de </w:t>
      </w:r>
      <w:r w:rsidR="006E7985" w:rsidRPr="00B95853">
        <w:rPr>
          <w:lang w:val="es-ES_tradnl"/>
        </w:rPr>
        <w:t xml:space="preserve">la </w:t>
      </w:r>
      <w:r w:rsidR="00F10E0F" w:rsidRPr="00B95853">
        <w:rPr>
          <w:lang w:val="es-ES_tradnl"/>
        </w:rPr>
        <w:t xml:space="preserve">producción </w:t>
      </w:r>
      <w:r w:rsidR="006E7985" w:rsidRPr="00B95853">
        <w:rPr>
          <w:lang w:val="es-ES_tradnl"/>
        </w:rPr>
        <w:t xml:space="preserve">de </w:t>
      </w:r>
      <w:r w:rsidR="0024319B" w:rsidRPr="00B95853">
        <w:rPr>
          <w:lang w:val="es-ES_tradnl"/>
        </w:rPr>
        <w:t>HCFC-22.</w:t>
      </w:r>
    </w:p>
    <w:p w14:paraId="13100720" w14:textId="7FB7D412" w:rsidR="001D0003" w:rsidRPr="00D007C1" w:rsidRDefault="001D0003" w:rsidP="001D0003">
      <w:pPr>
        <w:pStyle w:val="Heading1"/>
        <w:rPr>
          <w:lang w:val="es-ES_tradnl"/>
        </w:rPr>
      </w:pPr>
      <w:r w:rsidRPr="00D007C1">
        <w:rPr>
          <w:lang w:val="es-ES_tradnl"/>
        </w:rPr>
        <w:t xml:space="preserve">El Comité Ejecutivo </w:t>
      </w:r>
      <w:r w:rsidR="00445D5A">
        <w:rPr>
          <w:lang w:val="es-ES_tradnl"/>
        </w:rPr>
        <w:t>podrá estimar oportuno</w:t>
      </w:r>
      <w:r w:rsidR="00EC0094">
        <w:rPr>
          <w:lang w:val="es-ES_tradnl"/>
        </w:rPr>
        <w:t xml:space="preserve"> </w:t>
      </w:r>
      <w:r w:rsidR="00E068C9">
        <w:rPr>
          <w:lang w:val="es-ES_tradnl"/>
        </w:rPr>
        <w:t xml:space="preserve">invitar </w:t>
      </w:r>
      <w:r w:rsidR="00EC0094">
        <w:rPr>
          <w:lang w:val="es-ES_tradnl"/>
        </w:rPr>
        <w:t xml:space="preserve">a </w:t>
      </w:r>
      <w:r w:rsidRPr="00D007C1">
        <w:rPr>
          <w:lang w:val="es-ES_tradnl"/>
        </w:rPr>
        <w:t>los Gobiernos de</w:t>
      </w:r>
      <w:r w:rsidR="0009709E">
        <w:rPr>
          <w:lang w:val="es-ES_tradnl"/>
        </w:rPr>
        <w:t xml:space="preserve"> </w:t>
      </w:r>
      <w:r w:rsidRPr="00D007C1">
        <w:rPr>
          <w:lang w:val="es-ES_tradnl"/>
        </w:rPr>
        <w:t>la Repúbli</w:t>
      </w:r>
      <w:r w:rsidR="000E0179">
        <w:rPr>
          <w:lang w:val="es-ES_tradnl"/>
        </w:rPr>
        <w:t xml:space="preserve">ca Popular Democrática de Corea, </w:t>
      </w:r>
      <w:r w:rsidR="000E0179" w:rsidRPr="000E0179">
        <w:rPr>
          <w:lang w:val="es-ES_tradnl"/>
        </w:rPr>
        <w:t xml:space="preserve">la India </w:t>
      </w:r>
      <w:r w:rsidRPr="00D007C1">
        <w:rPr>
          <w:lang w:val="es-ES_tradnl"/>
        </w:rPr>
        <w:t xml:space="preserve">y </w:t>
      </w:r>
      <w:r w:rsidR="007C41F2">
        <w:rPr>
          <w:lang w:val="es-ES_tradnl"/>
        </w:rPr>
        <w:t>la República Bolivariana de Venezuela</w:t>
      </w:r>
      <w:r w:rsidRPr="00D007C1">
        <w:rPr>
          <w:lang w:val="es-ES_tradnl"/>
        </w:rPr>
        <w:t xml:space="preserve"> </w:t>
      </w:r>
      <w:r w:rsidR="003161A8">
        <w:rPr>
          <w:lang w:val="es-ES_tradnl"/>
        </w:rPr>
        <w:t xml:space="preserve">a </w:t>
      </w:r>
      <w:r w:rsidR="0009465B">
        <w:rPr>
          <w:lang w:val="es-ES_tradnl"/>
        </w:rPr>
        <w:t xml:space="preserve">solicitar </w:t>
      </w:r>
      <w:r w:rsidR="00FF1476">
        <w:rPr>
          <w:lang w:val="es-ES_tradnl"/>
        </w:rPr>
        <w:t xml:space="preserve">recursos </w:t>
      </w:r>
      <w:r w:rsidR="00D7063A">
        <w:rPr>
          <w:lang w:val="es-ES_tradnl"/>
        </w:rPr>
        <w:t xml:space="preserve">para </w:t>
      </w:r>
      <w:r w:rsidRPr="00D007C1">
        <w:rPr>
          <w:lang w:val="es-ES_tradnl"/>
        </w:rPr>
        <w:t>la verificación y supervisión anual de la producción de HCFC hasta que dicha producción se haya eliminado por completo, sea al presentar</w:t>
      </w:r>
      <w:r w:rsidR="000F2CC8">
        <w:rPr>
          <w:lang w:val="es-ES_tradnl"/>
        </w:rPr>
        <w:t xml:space="preserve"> la </w:t>
      </w:r>
      <w:r w:rsidR="00E67A1A" w:rsidRPr="00E67A1A">
        <w:rPr>
          <w:lang w:val="es-ES_tradnl"/>
        </w:rPr>
        <w:t xml:space="preserve">siguiente </w:t>
      </w:r>
      <w:r w:rsidR="000F2CC8">
        <w:rPr>
          <w:lang w:val="es-ES_tradnl"/>
        </w:rPr>
        <w:t>etapa de sus PGEH</w:t>
      </w:r>
      <w:r w:rsidRPr="00D007C1">
        <w:rPr>
          <w:lang w:val="es-ES_tradnl"/>
        </w:rPr>
        <w:t xml:space="preserve"> o al presentar un proyecto para controlar las emisiones </w:t>
      </w:r>
      <w:r w:rsidR="00C55615">
        <w:rPr>
          <w:lang w:val="es-ES_tradnl"/>
        </w:rPr>
        <w:t>del subproducto HFC-23</w:t>
      </w:r>
      <w:r w:rsidRPr="00D007C1">
        <w:rPr>
          <w:lang w:val="es-ES_tradnl"/>
        </w:rPr>
        <w:t xml:space="preserve">, </w:t>
      </w:r>
      <w:r w:rsidR="003001EA">
        <w:rPr>
          <w:lang w:val="es-ES_tradnl"/>
        </w:rPr>
        <w:t>lo que ocurra primero</w:t>
      </w:r>
      <w:r w:rsidRPr="00D007C1">
        <w:rPr>
          <w:lang w:val="es-ES_tradnl"/>
        </w:rPr>
        <w:t>.</w:t>
      </w:r>
    </w:p>
    <w:p w14:paraId="68EE0CCC" w14:textId="4B938FD7" w:rsidR="001D0003" w:rsidRPr="00D007C1" w:rsidRDefault="001D0003" w:rsidP="00FF3DD8">
      <w:pPr>
        <w:keepNext/>
        <w:keepLines/>
        <w:rPr>
          <w:i/>
          <w:lang w:val="es-ES_tradnl"/>
        </w:rPr>
      </w:pPr>
      <w:bookmarkStart w:id="0" w:name="_Hlk8323896"/>
      <w:r w:rsidRPr="00D007C1">
        <w:rPr>
          <w:i/>
          <w:lang w:val="es-ES_tradnl"/>
        </w:rPr>
        <w:t xml:space="preserve">Aclaración </w:t>
      </w:r>
      <w:r w:rsidR="00CE28F0">
        <w:rPr>
          <w:i/>
          <w:lang w:val="es-ES_tradnl"/>
        </w:rPr>
        <w:t xml:space="preserve">sobre </w:t>
      </w:r>
      <w:r w:rsidR="007F75E4">
        <w:rPr>
          <w:i/>
          <w:lang w:val="es-ES_tradnl"/>
        </w:rPr>
        <w:t xml:space="preserve">la </w:t>
      </w:r>
      <w:r w:rsidRPr="00D007C1">
        <w:rPr>
          <w:i/>
          <w:lang w:val="es-ES_tradnl"/>
        </w:rPr>
        <w:t xml:space="preserve">presentación de informes del </w:t>
      </w:r>
      <w:r w:rsidR="00D8149E">
        <w:rPr>
          <w:i/>
          <w:lang w:val="es-ES_tradnl"/>
        </w:rPr>
        <w:t>sector producción</w:t>
      </w:r>
    </w:p>
    <w:p w14:paraId="0F6DD477" w14:textId="77777777" w:rsidR="001D0003" w:rsidRPr="00D007C1" w:rsidRDefault="001D0003" w:rsidP="001D0003">
      <w:pPr>
        <w:rPr>
          <w:lang w:val="es-ES_tradnl"/>
        </w:rPr>
      </w:pPr>
    </w:p>
    <w:bookmarkEnd w:id="0"/>
    <w:p w14:paraId="2056CACF" w14:textId="514818E0" w:rsidR="00307B38" w:rsidRDefault="00F54105" w:rsidP="001D0003">
      <w:pPr>
        <w:pStyle w:val="Heading1"/>
        <w:rPr>
          <w:lang w:val="es-ES_tradnl"/>
        </w:rPr>
      </w:pPr>
      <w:r>
        <w:rPr>
          <w:lang w:val="es-ES_tradnl"/>
        </w:rPr>
        <w:t>Los acuerdos para eliminar</w:t>
      </w:r>
      <w:r w:rsidR="001D0003" w:rsidRPr="00D007C1">
        <w:rPr>
          <w:lang w:val="es-ES_tradnl"/>
        </w:rPr>
        <w:t xml:space="preserve"> la producción de SAO estipulan que se </w:t>
      </w:r>
      <w:r w:rsidR="0035704A">
        <w:rPr>
          <w:lang w:val="es-ES_tradnl"/>
        </w:rPr>
        <w:t>entregaron</w:t>
      </w:r>
      <w:r w:rsidR="001D0003" w:rsidRPr="00D007C1">
        <w:rPr>
          <w:lang w:val="es-ES_tradnl"/>
        </w:rPr>
        <w:t xml:space="preserve"> fondos para </w:t>
      </w:r>
      <w:r w:rsidR="007446FB">
        <w:rPr>
          <w:lang w:val="es-ES_tradnl"/>
        </w:rPr>
        <w:t xml:space="preserve">eliminar </w:t>
      </w:r>
      <w:r w:rsidR="001D0003" w:rsidRPr="00D007C1">
        <w:rPr>
          <w:lang w:val="es-ES_tradnl"/>
        </w:rPr>
        <w:t xml:space="preserve">la </w:t>
      </w:r>
      <w:r w:rsidR="00DF302B">
        <w:rPr>
          <w:lang w:val="es-ES_tradnl"/>
        </w:rPr>
        <w:t xml:space="preserve">capacidad </w:t>
      </w:r>
      <w:r w:rsidR="00120AA5">
        <w:rPr>
          <w:lang w:val="es-ES_tradnl"/>
        </w:rPr>
        <w:t xml:space="preserve">total </w:t>
      </w:r>
      <w:r w:rsidR="00DF302B">
        <w:rPr>
          <w:lang w:val="es-ES_tradnl"/>
        </w:rPr>
        <w:t>de producir</w:t>
      </w:r>
      <w:r w:rsidR="001D0003" w:rsidRPr="00D007C1">
        <w:rPr>
          <w:lang w:val="es-ES_tradnl"/>
        </w:rPr>
        <w:t xml:space="preserve"> las </w:t>
      </w:r>
      <w:r w:rsidR="00254A25" w:rsidRPr="00254A25">
        <w:rPr>
          <w:lang w:val="es-ES_tradnl"/>
        </w:rPr>
        <w:t xml:space="preserve">respectivas </w:t>
      </w:r>
      <w:r w:rsidR="001D0003" w:rsidRPr="00D007C1">
        <w:rPr>
          <w:lang w:val="es-ES_tradnl"/>
        </w:rPr>
        <w:t xml:space="preserve">SAO para usos controlados en el país. Se prevé que los </w:t>
      </w:r>
      <w:r w:rsidR="006B3114">
        <w:rPr>
          <w:lang w:val="es-ES_tradnl"/>
        </w:rPr>
        <w:t xml:space="preserve">países del </w:t>
      </w:r>
      <w:r w:rsidR="00F75F2E">
        <w:rPr>
          <w:lang w:val="es-ES_tradnl"/>
        </w:rPr>
        <w:t>artículo 5</w:t>
      </w:r>
      <w:r w:rsidR="001D0003" w:rsidRPr="00D007C1">
        <w:rPr>
          <w:lang w:val="es-ES_tradnl"/>
        </w:rPr>
        <w:t xml:space="preserve"> </w:t>
      </w:r>
      <w:r w:rsidR="003A069F">
        <w:rPr>
          <w:lang w:val="es-ES_tradnl"/>
        </w:rPr>
        <w:t>sigan</w:t>
      </w:r>
      <w:r w:rsidR="001D0003" w:rsidRPr="00D007C1">
        <w:rPr>
          <w:lang w:val="es-ES_tradnl"/>
        </w:rPr>
        <w:t xml:space="preserve"> aplicando </w:t>
      </w:r>
      <w:r w:rsidR="00BC1ABD">
        <w:rPr>
          <w:lang w:val="es-ES_tradnl"/>
        </w:rPr>
        <w:t xml:space="preserve">los </w:t>
      </w:r>
      <w:r w:rsidR="001D0003" w:rsidRPr="00D007C1">
        <w:rPr>
          <w:lang w:val="es-ES_tradnl"/>
        </w:rPr>
        <w:t xml:space="preserve">sistemas de concesión de </w:t>
      </w:r>
      <w:r w:rsidR="00243896">
        <w:rPr>
          <w:lang w:val="es-ES_tradnl"/>
        </w:rPr>
        <w:t>licencias y cuotas</w:t>
      </w:r>
      <w:r w:rsidR="001D0003" w:rsidRPr="00D007C1">
        <w:rPr>
          <w:lang w:val="es-ES_tradnl"/>
        </w:rPr>
        <w:t xml:space="preserve"> y supervisando el cumplimiento de los niveles de control estipulados en sus respectivos Acuerdos, incluso si se han concluido, </w:t>
      </w:r>
      <w:r w:rsidR="001D0003" w:rsidRPr="00D007C1">
        <w:rPr>
          <w:lang w:val="es-ES_tradnl" w:bidi="sa-IN"/>
        </w:rPr>
        <w:t xml:space="preserve">independientemente de si la producción para </w:t>
      </w:r>
      <w:r w:rsidR="00E211F7">
        <w:rPr>
          <w:lang w:val="es-ES_tradnl" w:bidi="sa-IN"/>
        </w:rPr>
        <w:t>usos exentos</w:t>
      </w:r>
      <w:r w:rsidR="001D0003" w:rsidRPr="00D007C1">
        <w:rPr>
          <w:lang w:val="es-ES_tradnl" w:bidi="sa-IN"/>
        </w:rPr>
        <w:t xml:space="preserve"> </w:t>
      </w:r>
      <w:r w:rsidR="00B54EFD" w:rsidRPr="00B54EFD">
        <w:rPr>
          <w:lang w:val="es-ES_tradnl" w:bidi="sa-IN"/>
        </w:rPr>
        <w:t xml:space="preserve">se mantiene </w:t>
      </w:r>
      <w:r w:rsidR="001D0003" w:rsidRPr="00D007C1">
        <w:rPr>
          <w:lang w:val="es-ES_tradnl" w:bidi="sa-IN"/>
        </w:rPr>
        <w:t xml:space="preserve">o se ha eliminado </w:t>
      </w:r>
      <w:r w:rsidR="00B53778">
        <w:rPr>
          <w:lang w:val="es-ES_tradnl" w:bidi="sa-IN"/>
        </w:rPr>
        <w:t>en su totalidad</w:t>
      </w:r>
      <w:r w:rsidR="001D0003" w:rsidRPr="00D007C1">
        <w:rPr>
          <w:lang w:val="es-ES_tradnl"/>
        </w:rPr>
        <w:t xml:space="preserve">. El Comité Ejecutivo </w:t>
      </w:r>
      <w:r w:rsidR="00445D5A">
        <w:rPr>
          <w:lang w:val="es-ES_tradnl"/>
        </w:rPr>
        <w:t>podrá estimar oportuno</w:t>
      </w:r>
      <w:r w:rsidR="001D0003" w:rsidRPr="00D007C1">
        <w:rPr>
          <w:lang w:val="es-ES_tradnl"/>
        </w:rPr>
        <w:t xml:space="preserve"> aclarar </w:t>
      </w:r>
      <w:r w:rsidR="002C5C7F">
        <w:rPr>
          <w:lang w:val="es-ES_tradnl"/>
        </w:rPr>
        <w:t>que</w:t>
      </w:r>
      <w:r w:rsidR="001D0003" w:rsidRPr="00D007C1">
        <w:rPr>
          <w:lang w:val="es-ES_tradnl"/>
        </w:rPr>
        <w:t xml:space="preserve"> </w:t>
      </w:r>
      <w:r w:rsidR="00E90AF1">
        <w:rPr>
          <w:lang w:val="es-ES_tradnl"/>
        </w:rPr>
        <w:t xml:space="preserve">todos </w:t>
      </w:r>
      <w:r w:rsidR="001D0003" w:rsidRPr="00D007C1">
        <w:rPr>
          <w:lang w:val="es-ES_tradnl"/>
        </w:rPr>
        <w:t xml:space="preserve">los países productores del </w:t>
      </w:r>
      <w:r w:rsidR="00F75F2E">
        <w:rPr>
          <w:lang w:val="es-ES_tradnl"/>
        </w:rPr>
        <w:t>artículo 5</w:t>
      </w:r>
      <w:r w:rsidR="00912F17">
        <w:rPr>
          <w:lang w:val="es-ES_tradnl"/>
        </w:rPr>
        <w:t xml:space="preserve"> para los cuales se h</w:t>
      </w:r>
      <w:r w:rsidR="001D0003" w:rsidRPr="00D007C1">
        <w:rPr>
          <w:lang w:val="es-ES_tradnl"/>
        </w:rPr>
        <w:t xml:space="preserve">a aprobado un proyecto </w:t>
      </w:r>
      <w:r w:rsidR="007D6A66">
        <w:rPr>
          <w:lang w:val="es-ES_tradnl"/>
        </w:rPr>
        <w:t xml:space="preserve">para eliminar </w:t>
      </w:r>
      <w:r w:rsidR="001D0003" w:rsidRPr="00D007C1">
        <w:rPr>
          <w:lang w:val="es-ES_tradnl"/>
        </w:rPr>
        <w:t xml:space="preserve">la producción de SAO y que </w:t>
      </w:r>
      <w:r w:rsidR="009572CC">
        <w:rPr>
          <w:lang w:val="es-ES_tradnl"/>
        </w:rPr>
        <w:t>recibieron</w:t>
      </w:r>
      <w:r w:rsidR="000008D5">
        <w:rPr>
          <w:lang w:val="es-ES_tradnl"/>
        </w:rPr>
        <w:t xml:space="preserve"> </w:t>
      </w:r>
      <w:r w:rsidR="001D0003" w:rsidRPr="00D007C1">
        <w:rPr>
          <w:lang w:val="es-ES_tradnl"/>
        </w:rPr>
        <w:t xml:space="preserve">fondos </w:t>
      </w:r>
      <w:r w:rsidR="000008D5">
        <w:rPr>
          <w:lang w:val="es-ES_tradnl"/>
        </w:rPr>
        <w:t>de fortalecimiento institucional</w:t>
      </w:r>
      <w:r w:rsidR="001D0003" w:rsidRPr="00D007C1">
        <w:rPr>
          <w:lang w:val="es-ES_tradnl"/>
        </w:rPr>
        <w:t xml:space="preserve"> </w:t>
      </w:r>
      <w:r w:rsidR="000008D5">
        <w:rPr>
          <w:lang w:val="es-ES_tradnl"/>
        </w:rPr>
        <w:t>debe</w:t>
      </w:r>
      <w:r w:rsidR="00F82862">
        <w:rPr>
          <w:lang w:val="es-ES_tradnl"/>
        </w:rPr>
        <w:t>n</w:t>
      </w:r>
      <w:r w:rsidR="000008D5">
        <w:rPr>
          <w:lang w:val="es-ES_tradnl"/>
        </w:rPr>
        <w:t xml:space="preserve"> </w:t>
      </w:r>
      <w:r w:rsidR="001D0003" w:rsidRPr="00D007C1">
        <w:rPr>
          <w:lang w:val="es-ES_tradnl"/>
        </w:rPr>
        <w:t xml:space="preserve">seguir supervisando </w:t>
      </w:r>
      <w:r w:rsidR="00E61169">
        <w:rPr>
          <w:lang w:val="es-ES_tradnl"/>
        </w:rPr>
        <w:t xml:space="preserve">el </w:t>
      </w:r>
      <w:r w:rsidR="001D0003" w:rsidRPr="00D007C1">
        <w:rPr>
          <w:lang w:val="es-ES_tradnl"/>
        </w:rPr>
        <w:t xml:space="preserve">cumplimiento de </w:t>
      </w:r>
      <w:r w:rsidR="005A6ED7">
        <w:rPr>
          <w:lang w:val="es-ES_tradnl"/>
        </w:rPr>
        <w:t>las metas estipuladas</w:t>
      </w:r>
      <w:r w:rsidR="001D0003" w:rsidRPr="00D007C1">
        <w:rPr>
          <w:lang w:val="es-ES_tradnl"/>
        </w:rPr>
        <w:t xml:space="preserve"> en </w:t>
      </w:r>
      <w:r w:rsidR="005A6ED7">
        <w:rPr>
          <w:lang w:val="es-ES_tradnl"/>
        </w:rPr>
        <w:t xml:space="preserve">el </w:t>
      </w:r>
      <w:r w:rsidR="001D0003" w:rsidRPr="00D007C1">
        <w:rPr>
          <w:lang w:val="es-ES_tradnl"/>
        </w:rPr>
        <w:t xml:space="preserve">Acuerdo con el Comité </w:t>
      </w:r>
      <w:r w:rsidR="00267EDF">
        <w:rPr>
          <w:lang w:val="es-ES_tradnl"/>
        </w:rPr>
        <w:t xml:space="preserve">una vez terminado </w:t>
      </w:r>
      <w:r w:rsidR="009820AC">
        <w:rPr>
          <w:lang w:val="es-ES_tradnl"/>
        </w:rPr>
        <w:t>el proyecto</w:t>
      </w:r>
      <w:r w:rsidR="001D0003" w:rsidRPr="00D007C1">
        <w:rPr>
          <w:lang w:val="es-ES_tradnl"/>
        </w:rPr>
        <w:t xml:space="preserve">, y notificar a la Secretaría </w:t>
      </w:r>
      <w:r w:rsidR="00D85EC8">
        <w:rPr>
          <w:lang w:val="es-ES_tradnl"/>
        </w:rPr>
        <w:t>cada vez que el país no cumpla</w:t>
      </w:r>
      <w:r w:rsidR="001D0003" w:rsidRPr="00D007C1">
        <w:rPr>
          <w:lang w:val="es-ES_tradnl"/>
        </w:rPr>
        <w:t xml:space="preserve"> </w:t>
      </w:r>
      <w:r w:rsidR="007C0524">
        <w:rPr>
          <w:lang w:val="es-ES_tradnl"/>
        </w:rPr>
        <w:t xml:space="preserve">dichas metas </w:t>
      </w:r>
      <w:r w:rsidR="001D0003" w:rsidRPr="00D007C1">
        <w:rPr>
          <w:lang w:val="es-ES_tradnl"/>
        </w:rPr>
        <w:t xml:space="preserve">o </w:t>
      </w:r>
      <w:r w:rsidR="00DB6EC0">
        <w:rPr>
          <w:lang w:val="es-ES_tradnl"/>
        </w:rPr>
        <w:t xml:space="preserve">se </w:t>
      </w:r>
      <w:r w:rsidR="00ED4F42">
        <w:rPr>
          <w:lang w:val="es-ES_tradnl"/>
        </w:rPr>
        <w:t>detecten</w:t>
      </w:r>
      <w:r w:rsidR="00DB6EC0">
        <w:rPr>
          <w:lang w:val="es-ES_tradnl"/>
        </w:rPr>
        <w:t xml:space="preserve"> </w:t>
      </w:r>
      <w:r w:rsidR="001D0003" w:rsidRPr="00D007C1">
        <w:rPr>
          <w:lang w:val="es-ES_tradnl"/>
        </w:rPr>
        <w:t xml:space="preserve">casos de producción </w:t>
      </w:r>
      <w:r w:rsidR="00F121E1">
        <w:rPr>
          <w:lang w:val="es-ES_tradnl"/>
        </w:rPr>
        <w:t>ilegal</w:t>
      </w:r>
      <w:r w:rsidR="001D0003" w:rsidRPr="00D007C1">
        <w:rPr>
          <w:lang w:val="es-ES_tradnl"/>
        </w:rPr>
        <w:t xml:space="preserve">. La Secretaría notificará estos casos al Comité </w:t>
      </w:r>
      <w:r w:rsidR="006303D6">
        <w:t xml:space="preserve">a fin de </w:t>
      </w:r>
      <w:r w:rsidR="006303D6" w:rsidRPr="006303D6">
        <w:rPr>
          <w:lang w:val="es-ES_tradnl"/>
        </w:rPr>
        <w:t>decidir la conveniencia de adoptar medidas</w:t>
      </w:r>
      <w:r w:rsidR="001D0003" w:rsidRPr="00D007C1">
        <w:rPr>
          <w:lang w:val="es-ES_tradnl"/>
        </w:rPr>
        <w:t>.</w:t>
      </w:r>
    </w:p>
    <w:p w14:paraId="5CE10568" w14:textId="4CABA580" w:rsidR="001D0003" w:rsidRPr="00D007C1" w:rsidRDefault="001D0003" w:rsidP="001D0003">
      <w:pPr>
        <w:rPr>
          <w:i/>
          <w:lang w:val="es-ES_tradnl"/>
        </w:rPr>
      </w:pPr>
      <w:r w:rsidRPr="00D007C1">
        <w:rPr>
          <w:i/>
          <w:lang w:val="es-ES_tradnl"/>
        </w:rPr>
        <w:t xml:space="preserve">Modificaciones a la plantilla de Acuerdos para el </w:t>
      </w:r>
      <w:r w:rsidR="00D8149E">
        <w:rPr>
          <w:i/>
          <w:lang w:val="es-ES_tradnl"/>
        </w:rPr>
        <w:t>sector producción</w:t>
      </w:r>
    </w:p>
    <w:p w14:paraId="3F994D35" w14:textId="77777777" w:rsidR="001D0003" w:rsidRPr="00D007C1" w:rsidRDefault="001D0003" w:rsidP="001D0003">
      <w:pPr>
        <w:rPr>
          <w:i/>
          <w:lang w:val="es-ES_tradnl"/>
        </w:rPr>
      </w:pPr>
    </w:p>
    <w:p w14:paraId="7733CFB4" w14:textId="18FEB0DE" w:rsidR="001D0003" w:rsidRPr="00D007C1" w:rsidRDefault="001D0003" w:rsidP="001D0003">
      <w:pPr>
        <w:pStyle w:val="Heading1"/>
        <w:rPr>
          <w:lang w:val="es-ES_tradnl"/>
        </w:rPr>
      </w:pPr>
      <w:r w:rsidRPr="00D007C1">
        <w:rPr>
          <w:lang w:val="es-ES_tradnl"/>
        </w:rPr>
        <w:t xml:space="preserve">Para asegurar el cumplimiento sostenido de la eliminación de la producción de sustancias controladas tras </w:t>
      </w:r>
      <w:r w:rsidR="00D45589">
        <w:rPr>
          <w:lang w:val="es-ES_tradnl"/>
        </w:rPr>
        <w:t xml:space="preserve">el término </w:t>
      </w:r>
      <w:r w:rsidR="00B66D43">
        <w:rPr>
          <w:lang w:val="es-ES_tradnl"/>
        </w:rPr>
        <w:t>de un</w:t>
      </w:r>
      <w:r w:rsidRPr="00D007C1">
        <w:rPr>
          <w:lang w:val="es-ES_tradnl"/>
        </w:rPr>
        <w:t xml:space="preserve"> proyecto, el Comité Ejecutivo </w:t>
      </w:r>
      <w:r w:rsidR="00F45F0F">
        <w:rPr>
          <w:lang w:val="es-ES_tradnl"/>
        </w:rPr>
        <w:t xml:space="preserve">podrá </w:t>
      </w:r>
      <w:r w:rsidRPr="00D007C1">
        <w:rPr>
          <w:lang w:val="es-ES_tradnl"/>
        </w:rPr>
        <w:t xml:space="preserve">considerar las siguientes </w:t>
      </w:r>
      <w:r w:rsidR="00F45F0F" w:rsidRPr="00F45F0F">
        <w:rPr>
          <w:lang w:val="es-ES_tradnl"/>
        </w:rPr>
        <w:t xml:space="preserve">modificaciones </w:t>
      </w:r>
      <w:r w:rsidRPr="00D007C1">
        <w:rPr>
          <w:lang w:val="es-ES_tradnl"/>
        </w:rPr>
        <w:t xml:space="preserve">a la plantilla de </w:t>
      </w:r>
      <w:r w:rsidR="002A6165" w:rsidRPr="002A6165">
        <w:rPr>
          <w:lang w:val="es-ES_tradnl"/>
        </w:rPr>
        <w:t xml:space="preserve">futuros </w:t>
      </w:r>
      <w:r w:rsidR="0076611D" w:rsidRPr="00D007C1">
        <w:rPr>
          <w:lang w:val="es-ES_tradnl"/>
        </w:rPr>
        <w:t xml:space="preserve">Acuerdos </w:t>
      </w:r>
      <w:r w:rsidR="0076611D">
        <w:rPr>
          <w:lang w:val="es-ES_tradnl"/>
        </w:rPr>
        <w:t xml:space="preserve">en </w:t>
      </w:r>
      <w:r w:rsidRPr="00D007C1">
        <w:rPr>
          <w:lang w:val="es-ES_tradnl"/>
        </w:rPr>
        <w:t xml:space="preserve">el </w:t>
      </w:r>
      <w:r w:rsidR="00D8149E">
        <w:rPr>
          <w:lang w:val="es-ES_tradnl"/>
        </w:rPr>
        <w:t>sector producción</w:t>
      </w:r>
      <w:r w:rsidRPr="00D007C1">
        <w:rPr>
          <w:lang w:val="es-ES_tradnl"/>
        </w:rPr>
        <w:t>:</w:t>
      </w:r>
    </w:p>
    <w:p w14:paraId="19B42A59" w14:textId="38725676" w:rsidR="001D0003" w:rsidRDefault="001D0003" w:rsidP="001D0003">
      <w:pPr>
        <w:pStyle w:val="ListParagraph"/>
        <w:numPr>
          <w:ilvl w:val="1"/>
          <w:numId w:val="1"/>
        </w:numPr>
        <w:rPr>
          <w:lang w:val="es-ES_tradnl"/>
        </w:rPr>
      </w:pPr>
      <w:r w:rsidRPr="00D007C1">
        <w:rPr>
          <w:lang w:val="es-ES_tradnl"/>
        </w:rPr>
        <w:t xml:space="preserve">Aclarar que el organismo principal está encargado de asistir al país en caso de posible incumplimiento, si así lo solicita, incluso </w:t>
      </w:r>
      <w:r w:rsidR="008E3C2C">
        <w:rPr>
          <w:lang w:val="es-ES_tradnl"/>
        </w:rPr>
        <w:t>después de finalizado</w:t>
      </w:r>
      <w:r w:rsidR="00846345" w:rsidRPr="00846345">
        <w:rPr>
          <w:lang w:val="es-ES_tradnl"/>
        </w:rPr>
        <w:t xml:space="preserve"> </w:t>
      </w:r>
      <w:r w:rsidRPr="00D007C1">
        <w:rPr>
          <w:lang w:val="es-ES_tradnl"/>
        </w:rPr>
        <w:t>el proyecto;</w:t>
      </w:r>
    </w:p>
    <w:p w14:paraId="0CA5404B" w14:textId="77777777" w:rsidR="008871A2" w:rsidRPr="00D007C1" w:rsidRDefault="008871A2" w:rsidP="008871A2">
      <w:pPr>
        <w:pStyle w:val="ListParagraph"/>
        <w:ind w:left="1440"/>
        <w:rPr>
          <w:lang w:val="es-ES_tradnl"/>
        </w:rPr>
      </w:pPr>
    </w:p>
    <w:p w14:paraId="2FC958D9" w14:textId="01053E4D" w:rsidR="001D0003" w:rsidRDefault="001D0003" w:rsidP="001D0003">
      <w:pPr>
        <w:pStyle w:val="ListParagraph"/>
        <w:numPr>
          <w:ilvl w:val="1"/>
          <w:numId w:val="1"/>
        </w:numPr>
        <w:rPr>
          <w:lang w:val="es-ES_tradnl"/>
        </w:rPr>
      </w:pPr>
      <w:r w:rsidRPr="00D007C1">
        <w:rPr>
          <w:lang w:val="es-ES_tradnl"/>
        </w:rPr>
        <w:t xml:space="preserve">Que el país seguirá supervisando </w:t>
      </w:r>
      <w:r w:rsidR="00CE51F0">
        <w:rPr>
          <w:lang w:val="es-ES_tradnl"/>
        </w:rPr>
        <w:t>el</w:t>
      </w:r>
      <w:r w:rsidRPr="00D007C1">
        <w:rPr>
          <w:lang w:val="es-ES_tradnl"/>
        </w:rPr>
        <w:t xml:space="preserve"> cumplimiento de </w:t>
      </w:r>
      <w:r w:rsidR="00A6556D">
        <w:rPr>
          <w:lang w:val="es-ES_tradnl"/>
        </w:rPr>
        <w:t>las metas fijadas</w:t>
      </w:r>
      <w:r w:rsidRPr="00D007C1">
        <w:rPr>
          <w:lang w:val="es-ES_tradnl"/>
        </w:rPr>
        <w:t xml:space="preserve"> en el Acuerdo después</w:t>
      </w:r>
      <w:r w:rsidR="00211640">
        <w:rPr>
          <w:lang w:val="es-ES_tradnl"/>
        </w:rPr>
        <w:t xml:space="preserve"> del </w:t>
      </w:r>
      <w:r w:rsidR="009820AC">
        <w:rPr>
          <w:lang w:val="es-ES_tradnl"/>
        </w:rPr>
        <w:t>término del proyecto</w:t>
      </w:r>
      <w:r w:rsidRPr="00D007C1">
        <w:rPr>
          <w:lang w:val="es-ES_tradnl"/>
        </w:rPr>
        <w:t xml:space="preserve"> y notificará a la Secretaría </w:t>
      </w:r>
      <w:r w:rsidR="006845B3">
        <w:rPr>
          <w:lang w:val="es-ES_tradnl"/>
        </w:rPr>
        <w:t xml:space="preserve">cada vez que no se </w:t>
      </w:r>
      <w:r w:rsidR="00500428">
        <w:rPr>
          <w:lang w:val="es-ES_tradnl"/>
        </w:rPr>
        <w:t>cumplan las metas o se detecten</w:t>
      </w:r>
      <w:r w:rsidR="006845B3">
        <w:rPr>
          <w:lang w:val="es-ES_tradnl"/>
        </w:rPr>
        <w:t xml:space="preserve"> casos de producción </w:t>
      </w:r>
      <w:r w:rsidR="00D940FF">
        <w:rPr>
          <w:lang w:val="es-ES_tradnl"/>
        </w:rPr>
        <w:t>ilegal</w:t>
      </w:r>
      <w:r w:rsidRPr="00D007C1">
        <w:rPr>
          <w:lang w:val="es-ES_tradnl"/>
        </w:rPr>
        <w:t>; y</w:t>
      </w:r>
    </w:p>
    <w:p w14:paraId="34D8313B" w14:textId="77777777" w:rsidR="00CA076C" w:rsidRPr="00CA076C" w:rsidRDefault="00CA076C" w:rsidP="00CA076C">
      <w:pPr>
        <w:rPr>
          <w:lang w:val="es-ES_tradnl"/>
        </w:rPr>
      </w:pPr>
    </w:p>
    <w:p w14:paraId="2970590A" w14:textId="098B5254" w:rsidR="00307B38" w:rsidRDefault="001D0003" w:rsidP="001D0003">
      <w:pPr>
        <w:pStyle w:val="ListParagraph"/>
        <w:numPr>
          <w:ilvl w:val="1"/>
          <w:numId w:val="1"/>
        </w:numPr>
        <w:rPr>
          <w:lang w:val="es-ES_tradnl"/>
        </w:rPr>
      </w:pPr>
      <w:r w:rsidRPr="00D007C1">
        <w:rPr>
          <w:lang w:val="es-ES_tradnl"/>
        </w:rPr>
        <w:t>Aclarar que, en los años posteriores</w:t>
      </w:r>
      <w:r w:rsidR="005A5E1D">
        <w:rPr>
          <w:lang w:val="es-ES_tradnl"/>
        </w:rPr>
        <w:t xml:space="preserve"> al </w:t>
      </w:r>
      <w:r w:rsidR="009820AC">
        <w:rPr>
          <w:lang w:val="es-ES_tradnl"/>
        </w:rPr>
        <w:t>término del proyecto</w:t>
      </w:r>
      <w:r w:rsidRPr="00D007C1">
        <w:rPr>
          <w:lang w:val="es-ES_tradnl"/>
        </w:rPr>
        <w:t xml:space="preserve">, si el país no cumpliera el objetivo final de eliminación de sustancias controladas </w:t>
      </w:r>
      <w:r w:rsidR="00FF0D95">
        <w:rPr>
          <w:lang w:val="es-ES_tradnl"/>
        </w:rPr>
        <w:t xml:space="preserve">contemplado en el </w:t>
      </w:r>
      <w:r w:rsidRPr="00D007C1">
        <w:rPr>
          <w:lang w:val="es-ES_tradnl"/>
        </w:rPr>
        <w:t xml:space="preserve">Acuerdo, </w:t>
      </w:r>
      <w:r w:rsidR="00602DAD">
        <w:rPr>
          <w:lang w:val="es-ES_tradnl"/>
        </w:rPr>
        <w:t>deberá reintegrar</w:t>
      </w:r>
      <w:r w:rsidR="00C91EC8">
        <w:rPr>
          <w:lang w:val="es-ES_tradnl"/>
        </w:rPr>
        <w:t xml:space="preserve"> </w:t>
      </w:r>
      <w:r w:rsidRPr="00D007C1">
        <w:rPr>
          <w:lang w:val="es-ES_tradnl"/>
        </w:rPr>
        <w:t xml:space="preserve">al Fondo Multilateral, a través del organismo principal, los fondos asociados </w:t>
      </w:r>
      <w:r w:rsidR="00DE416A">
        <w:rPr>
          <w:lang w:val="es-ES_tradnl"/>
        </w:rPr>
        <w:t>a</w:t>
      </w:r>
      <w:r w:rsidRPr="00D007C1">
        <w:rPr>
          <w:lang w:val="es-ES_tradnl"/>
        </w:rPr>
        <w:t xml:space="preserve"> la penalización indicada en dicho </w:t>
      </w:r>
      <w:r w:rsidR="00DE416A" w:rsidRPr="00D007C1">
        <w:rPr>
          <w:lang w:val="es-ES_tradnl"/>
        </w:rPr>
        <w:t>Acuerdo</w:t>
      </w:r>
      <w:r w:rsidRPr="00D007C1">
        <w:rPr>
          <w:lang w:val="es-ES_tradnl"/>
        </w:rPr>
        <w:t>;</w:t>
      </w:r>
    </w:p>
    <w:p w14:paraId="0625DE61" w14:textId="3CAF3AD2" w:rsidR="001D0003" w:rsidRPr="00D007C1" w:rsidRDefault="001D0003" w:rsidP="001D0003">
      <w:pPr>
        <w:rPr>
          <w:lang w:val="es-ES_tradnl"/>
        </w:rPr>
      </w:pPr>
    </w:p>
    <w:p w14:paraId="75D0F1EC" w14:textId="3688FEDB" w:rsidR="001D0003" w:rsidRPr="00D007C1" w:rsidRDefault="001D0003" w:rsidP="001D0003">
      <w:pPr>
        <w:pStyle w:val="Heading1"/>
        <w:numPr>
          <w:ilvl w:val="0"/>
          <w:numId w:val="0"/>
        </w:numPr>
        <w:rPr>
          <w:u w:val="single"/>
          <w:lang w:val="es-ES_tradnl"/>
        </w:rPr>
      </w:pPr>
      <w:r w:rsidRPr="00D007C1">
        <w:rPr>
          <w:u w:val="single"/>
          <w:lang w:val="es-ES_tradnl"/>
        </w:rPr>
        <w:t xml:space="preserve">Verificación </w:t>
      </w:r>
      <w:r w:rsidR="009D6E5C" w:rsidRPr="009D6E5C">
        <w:rPr>
          <w:u w:val="single"/>
          <w:lang w:val="es-ES_tradnl"/>
        </w:rPr>
        <w:t xml:space="preserve">en el marco </w:t>
      </w:r>
      <w:r w:rsidR="0042001C">
        <w:rPr>
          <w:u w:val="single"/>
          <w:lang w:val="es-ES_tradnl"/>
        </w:rPr>
        <w:t>de acuerdos</w:t>
      </w:r>
      <w:r w:rsidRPr="00D007C1">
        <w:rPr>
          <w:u w:val="single"/>
          <w:lang w:val="es-ES_tradnl"/>
        </w:rPr>
        <w:t xml:space="preserve"> plurianuales</w:t>
      </w:r>
    </w:p>
    <w:p w14:paraId="6BDDDDE6" w14:textId="268E372F" w:rsidR="001D0003" w:rsidRPr="00D007C1" w:rsidRDefault="006F323A" w:rsidP="001D0003">
      <w:pPr>
        <w:pStyle w:val="Heading1"/>
        <w:rPr>
          <w:lang w:val="es-ES_tradnl"/>
        </w:rPr>
      </w:pPr>
      <w:r>
        <w:rPr>
          <w:lang w:val="es-ES_tradnl"/>
        </w:rPr>
        <w:t>Al concluir un acuerdo plurianual</w:t>
      </w:r>
      <w:r w:rsidR="001D0003" w:rsidRPr="00D007C1">
        <w:rPr>
          <w:lang w:val="es-ES_tradnl"/>
        </w:rPr>
        <w:t xml:space="preserve"> </w:t>
      </w:r>
      <w:r>
        <w:rPr>
          <w:lang w:val="es-ES_tradnl"/>
        </w:rPr>
        <w:t xml:space="preserve">concluye </w:t>
      </w:r>
      <w:r w:rsidR="00984C16">
        <w:rPr>
          <w:lang w:val="es-ES_tradnl"/>
        </w:rPr>
        <w:t xml:space="preserve">la </w:t>
      </w:r>
      <w:r w:rsidR="001D0003" w:rsidRPr="00D007C1">
        <w:rPr>
          <w:lang w:val="es-ES_tradnl"/>
        </w:rPr>
        <w:t xml:space="preserve">verificación de las sustancias </w:t>
      </w:r>
      <w:r w:rsidR="000E38D5">
        <w:rPr>
          <w:lang w:val="es-ES_tradnl"/>
        </w:rPr>
        <w:t xml:space="preserve">controladas contempladas </w:t>
      </w:r>
      <w:r w:rsidR="001D0003" w:rsidRPr="00D007C1">
        <w:rPr>
          <w:lang w:val="es-ES_tradnl"/>
        </w:rPr>
        <w:t xml:space="preserve">en </w:t>
      </w:r>
      <w:r w:rsidR="00A27935">
        <w:rPr>
          <w:lang w:val="es-ES_tradnl"/>
        </w:rPr>
        <w:t xml:space="preserve">el </w:t>
      </w:r>
      <w:r w:rsidR="001D0003" w:rsidRPr="00D007C1">
        <w:rPr>
          <w:lang w:val="es-ES_tradnl"/>
        </w:rPr>
        <w:t xml:space="preserve">Acuerdo. La Secretaría no considera sostenible exigir verificaciones </w:t>
      </w:r>
      <w:r w:rsidR="00A16308">
        <w:rPr>
          <w:lang w:val="es-ES_tradnl"/>
        </w:rPr>
        <w:t>permanentes</w:t>
      </w:r>
      <w:r w:rsidR="001D0003" w:rsidRPr="00D007C1">
        <w:rPr>
          <w:lang w:val="es-ES_tradnl"/>
        </w:rPr>
        <w:t xml:space="preserve"> </w:t>
      </w:r>
      <w:r w:rsidR="008E3C2C">
        <w:rPr>
          <w:lang w:val="es-ES_tradnl"/>
        </w:rPr>
        <w:t>después de finalizado</w:t>
      </w:r>
      <w:r w:rsidR="001D0003" w:rsidRPr="00D007C1">
        <w:rPr>
          <w:lang w:val="es-ES_tradnl"/>
        </w:rPr>
        <w:t xml:space="preserve"> un proyecto de eliminación de SAO. Esto ocurre sobre</w:t>
      </w:r>
      <w:r w:rsidR="0004743E">
        <w:rPr>
          <w:lang w:val="es-ES_tradnl"/>
        </w:rPr>
        <w:t xml:space="preserve"> todo </w:t>
      </w:r>
      <w:r w:rsidR="00B412C6">
        <w:rPr>
          <w:lang w:val="es-ES_tradnl"/>
        </w:rPr>
        <w:t>cuando se prevé</w:t>
      </w:r>
      <w:r w:rsidR="001D0003" w:rsidRPr="00D007C1">
        <w:rPr>
          <w:lang w:val="es-ES_tradnl"/>
        </w:rPr>
        <w:t xml:space="preserve"> </w:t>
      </w:r>
      <w:r w:rsidR="00B412C6">
        <w:rPr>
          <w:lang w:val="es-ES_tradnl"/>
        </w:rPr>
        <w:t xml:space="preserve">mantener </w:t>
      </w:r>
      <w:r w:rsidR="001D0003" w:rsidRPr="00D007C1">
        <w:rPr>
          <w:lang w:val="es-ES_tradnl"/>
        </w:rPr>
        <w:t>la producción para usos no controlados</w:t>
      </w:r>
      <w:r w:rsidR="00D37E0D">
        <w:rPr>
          <w:lang w:val="es-ES_tradnl"/>
        </w:rPr>
        <w:t xml:space="preserve">. </w:t>
      </w:r>
      <w:r w:rsidR="008B2836">
        <w:rPr>
          <w:lang w:val="es-ES_tradnl"/>
        </w:rPr>
        <w:t>Sin embargo</w:t>
      </w:r>
      <w:r w:rsidR="00D37E0D">
        <w:rPr>
          <w:lang w:val="es-ES_tradnl"/>
        </w:rPr>
        <w:t>, la</w:t>
      </w:r>
      <w:r w:rsidR="001D0003" w:rsidRPr="00D007C1">
        <w:rPr>
          <w:lang w:val="es-ES_tradnl"/>
        </w:rPr>
        <w:t xml:space="preserve"> </w:t>
      </w:r>
      <w:r w:rsidR="00D37E0D">
        <w:rPr>
          <w:lang w:val="es-ES_tradnl"/>
        </w:rPr>
        <w:t>verificación permanente puede ser sostenible</w:t>
      </w:r>
      <w:r w:rsidR="001D0003" w:rsidRPr="00D007C1">
        <w:rPr>
          <w:lang w:val="es-ES_tradnl"/>
        </w:rPr>
        <w:t xml:space="preserve"> en el contexto de futuros </w:t>
      </w:r>
      <w:r w:rsidR="00A710C6">
        <w:rPr>
          <w:lang w:val="es-ES_tradnl"/>
        </w:rPr>
        <w:t>proyectos de eliminación de HFC</w:t>
      </w:r>
      <w:r w:rsidR="001D0003" w:rsidRPr="00D007C1">
        <w:rPr>
          <w:lang w:val="es-ES_tradnl"/>
        </w:rPr>
        <w:t xml:space="preserve"> en </w:t>
      </w:r>
      <w:r w:rsidR="00A710C6">
        <w:rPr>
          <w:lang w:val="es-ES_tradnl"/>
        </w:rPr>
        <w:t xml:space="preserve">que </w:t>
      </w:r>
      <w:r w:rsidR="001D0003" w:rsidRPr="00D007C1">
        <w:rPr>
          <w:lang w:val="es-ES_tradnl"/>
        </w:rPr>
        <w:t xml:space="preserve">el consumo o producción </w:t>
      </w:r>
      <w:r w:rsidR="00A53746">
        <w:rPr>
          <w:lang w:val="es-ES_tradnl"/>
        </w:rPr>
        <w:t>podría</w:t>
      </w:r>
      <w:r w:rsidR="001D0003" w:rsidRPr="00D007C1">
        <w:rPr>
          <w:lang w:val="es-ES_tradnl"/>
        </w:rPr>
        <w:t xml:space="preserve"> </w:t>
      </w:r>
      <w:r w:rsidR="00A53746">
        <w:rPr>
          <w:lang w:val="es-ES_tradnl"/>
        </w:rPr>
        <w:t xml:space="preserve">mantenerse </w:t>
      </w:r>
      <w:r w:rsidR="005B6A64">
        <w:rPr>
          <w:lang w:val="es-ES_tradnl"/>
        </w:rPr>
        <w:t xml:space="preserve">como </w:t>
      </w:r>
      <w:r w:rsidR="005B6A64" w:rsidRPr="005B6A64">
        <w:rPr>
          <w:lang w:val="es-ES_tradnl"/>
        </w:rPr>
        <w:t>reserva para servicio técnico</w:t>
      </w:r>
      <w:r w:rsidR="009045D5">
        <w:rPr>
          <w:lang w:val="es-ES_tradnl"/>
        </w:rPr>
        <w:t>. En dichos casos, la verificación podrá</w:t>
      </w:r>
      <w:r w:rsidR="001D0003" w:rsidRPr="00D007C1">
        <w:rPr>
          <w:lang w:val="es-ES_tradnl"/>
        </w:rPr>
        <w:t xml:space="preserve"> continuar siempre </w:t>
      </w:r>
      <w:r w:rsidR="00D24001">
        <w:rPr>
          <w:lang w:val="es-ES_tradnl"/>
        </w:rPr>
        <w:t xml:space="preserve">que </w:t>
      </w:r>
      <w:r w:rsidR="001D0003" w:rsidRPr="00D007C1">
        <w:rPr>
          <w:lang w:val="es-ES_tradnl"/>
        </w:rPr>
        <w:t>exista consumo o producción para usos controlados.</w:t>
      </w:r>
    </w:p>
    <w:p w14:paraId="71E94FF7" w14:textId="3C8E437F" w:rsidR="00307B38" w:rsidRDefault="00B51667" w:rsidP="001D0003">
      <w:pPr>
        <w:pStyle w:val="Heading1"/>
        <w:rPr>
          <w:lang w:val="es-ES_tradnl"/>
        </w:rPr>
      </w:pPr>
      <w:r>
        <w:rPr>
          <w:lang w:val="es-ES_tradnl"/>
        </w:rPr>
        <w:t xml:space="preserve">Según </w:t>
      </w:r>
      <w:r w:rsidR="001D0003" w:rsidRPr="00D007C1">
        <w:rPr>
          <w:lang w:val="es-ES_tradnl"/>
        </w:rPr>
        <w:t xml:space="preserve">las actuales decisiones y directrices, las verificaciones </w:t>
      </w:r>
      <w:r w:rsidR="00116767">
        <w:rPr>
          <w:lang w:val="es-ES_tradnl"/>
        </w:rPr>
        <w:t>abarcan</w:t>
      </w:r>
      <w:r w:rsidR="001D0003" w:rsidRPr="00D007C1">
        <w:rPr>
          <w:lang w:val="es-ES_tradnl"/>
        </w:rPr>
        <w:t xml:space="preserve"> </w:t>
      </w:r>
      <w:r w:rsidR="008C2FDC">
        <w:rPr>
          <w:lang w:val="es-ES_tradnl"/>
        </w:rPr>
        <w:t xml:space="preserve">únicamente </w:t>
      </w:r>
      <w:r w:rsidR="001D0003" w:rsidRPr="00D007C1">
        <w:rPr>
          <w:lang w:val="es-ES_tradnl"/>
        </w:rPr>
        <w:t xml:space="preserve">las sustancias </w:t>
      </w:r>
      <w:r w:rsidR="000E035F">
        <w:rPr>
          <w:lang w:val="es-ES_tradnl"/>
        </w:rPr>
        <w:t>contempladas</w:t>
      </w:r>
      <w:r w:rsidR="001D0003" w:rsidRPr="00D007C1">
        <w:rPr>
          <w:lang w:val="es-ES_tradnl"/>
        </w:rPr>
        <w:t xml:space="preserve"> en el Acuerdo. Sin embargo, </w:t>
      </w:r>
      <w:r w:rsidR="00330222">
        <w:rPr>
          <w:lang w:val="es-ES_tradnl"/>
        </w:rPr>
        <w:t xml:space="preserve">se constató </w:t>
      </w:r>
      <w:r w:rsidR="00A30E90">
        <w:rPr>
          <w:lang w:val="es-ES_tradnl"/>
        </w:rPr>
        <w:t xml:space="preserve">que </w:t>
      </w:r>
      <w:r w:rsidR="001D0003" w:rsidRPr="00D007C1">
        <w:rPr>
          <w:lang w:val="es-ES_tradnl"/>
        </w:rPr>
        <w:t>varios informes de verificación presentados en el marco de solicitudes de tramos para PGEH cont</w:t>
      </w:r>
      <w:r w:rsidR="00582B15">
        <w:rPr>
          <w:lang w:val="es-ES_tradnl"/>
        </w:rPr>
        <w:t xml:space="preserve">enían </w:t>
      </w:r>
      <w:r w:rsidR="00E06875">
        <w:rPr>
          <w:lang w:val="es-ES_tradnl"/>
        </w:rPr>
        <w:t xml:space="preserve">datos </w:t>
      </w:r>
      <w:r w:rsidR="00582B15">
        <w:rPr>
          <w:lang w:val="es-ES_tradnl"/>
        </w:rPr>
        <w:t>sobre la posible importación</w:t>
      </w:r>
      <w:r w:rsidR="001D0003" w:rsidRPr="00D007C1">
        <w:rPr>
          <w:lang w:val="es-ES_tradnl"/>
        </w:rPr>
        <w:t xml:space="preserve"> de sustancias controladas no incluidas en los acuerdos </w:t>
      </w:r>
      <w:r w:rsidR="004573F7">
        <w:rPr>
          <w:lang w:val="es-ES_tradnl"/>
        </w:rPr>
        <w:t xml:space="preserve">descubierta </w:t>
      </w:r>
      <w:r w:rsidR="001D0003" w:rsidRPr="00D007C1">
        <w:rPr>
          <w:lang w:val="es-ES_tradnl"/>
        </w:rPr>
        <w:t>durante el p</w:t>
      </w:r>
      <w:r w:rsidR="00945B28">
        <w:rPr>
          <w:lang w:val="es-ES_tradnl"/>
        </w:rPr>
        <w:t>roceso de verificación periódica</w:t>
      </w:r>
      <w:r w:rsidR="001D0003" w:rsidRPr="00D007C1">
        <w:rPr>
          <w:lang w:val="es-ES_tradnl"/>
        </w:rPr>
        <w:t xml:space="preserve"> (examen de una muestra de informe</w:t>
      </w:r>
      <w:r w:rsidR="002001E4">
        <w:rPr>
          <w:lang w:val="es-ES_tradnl"/>
        </w:rPr>
        <w:t xml:space="preserve">s de importadores o </w:t>
      </w:r>
      <w:r w:rsidR="00F83742">
        <w:rPr>
          <w:lang w:val="es-ES_tradnl"/>
        </w:rPr>
        <w:t xml:space="preserve">exportadores </w:t>
      </w:r>
      <w:r w:rsidR="00FD3CD4">
        <w:rPr>
          <w:lang w:val="es-ES_tradnl"/>
        </w:rPr>
        <w:t xml:space="preserve">o </w:t>
      </w:r>
      <w:r w:rsidR="001D0003" w:rsidRPr="00D007C1">
        <w:rPr>
          <w:lang w:val="es-ES_tradnl"/>
        </w:rPr>
        <w:t>de estadístic</w:t>
      </w:r>
      <w:r w:rsidR="00B002D4">
        <w:rPr>
          <w:lang w:val="es-ES_tradnl"/>
        </w:rPr>
        <w:t xml:space="preserve">as oficiales </w:t>
      </w:r>
      <w:r w:rsidR="002875AB">
        <w:rPr>
          <w:lang w:val="es-ES_tradnl"/>
        </w:rPr>
        <w:t xml:space="preserve">de </w:t>
      </w:r>
      <w:r w:rsidR="002001E4">
        <w:rPr>
          <w:lang w:val="es-ES_tradnl"/>
        </w:rPr>
        <w:t xml:space="preserve">importación y </w:t>
      </w:r>
      <w:r w:rsidR="00B002D4">
        <w:rPr>
          <w:lang w:val="es-ES_tradnl"/>
        </w:rPr>
        <w:t>exportación</w:t>
      </w:r>
      <w:r w:rsidR="001D0003" w:rsidRPr="00D007C1">
        <w:rPr>
          <w:lang w:val="es-ES_tradnl"/>
        </w:rPr>
        <w:t xml:space="preserve">). El Comité Ejecutivo </w:t>
      </w:r>
      <w:r w:rsidR="00445D5A">
        <w:rPr>
          <w:lang w:val="es-ES_tradnl"/>
        </w:rPr>
        <w:t>podrá estimar oportuno</w:t>
      </w:r>
      <w:r w:rsidR="001D0003" w:rsidRPr="00D007C1">
        <w:rPr>
          <w:lang w:val="es-ES_tradnl"/>
        </w:rPr>
        <w:t xml:space="preserve"> </w:t>
      </w:r>
      <w:r w:rsidR="00A661DF">
        <w:rPr>
          <w:lang w:val="es-ES_tradnl"/>
        </w:rPr>
        <w:t>incentivar</w:t>
      </w:r>
      <w:r w:rsidR="001D0003" w:rsidRPr="00D007C1">
        <w:rPr>
          <w:lang w:val="es-ES_tradnl"/>
        </w:rPr>
        <w:t xml:space="preserve"> esta práctica</w:t>
      </w:r>
      <w:r w:rsidR="00D87288">
        <w:rPr>
          <w:lang w:val="es-ES_tradnl"/>
        </w:rPr>
        <w:t>,</w:t>
      </w:r>
      <w:r w:rsidR="001D0003" w:rsidRPr="00D007C1">
        <w:rPr>
          <w:lang w:val="es-ES_tradnl"/>
        </w:rPr>
        <w:t xml:space="preserve"> invitando a los organismos bilaterales y de</w:t>
      </w:r>
      <w:r w:rsidR="00246D17">
        <w:rPr>
          <w:lang w:val="es-ES_tradnl"/>
        </w:rPr>
        <w:t xml:space="preserve"> ejecución a informar</w:t>
      </w:r>
      <w:r w:rsidR="001D0003" w:rsidRPr="00D007C1">
        <w:rPr>
          <w:lang w:val="es-ES_tradnl"/>
        </w:rPr>
        <w:t xml:space="preserve"> todas las sustancias controladas que encuentren </w:t>
      </w:r>
      <w:r w:rsidR="00780DBF">
        <w:rPr>
          <w:lang w:val="es-ES_tradnl"/>
        </w:rPr>
        <w:t xml:space="preserve">durante </w:t>
      </w:r>
      <w:r w:rsidR="00080F25">
        <w:rPr>
          <w:lang w:val="es-ES_tradnl"/>
        </w:rPr>
        <w:t xml:space="preserve">los </w:t>
      </w:r>
      <w:r w:rsidR="001D0003" w:rsidRPr="00D007C1">
        <w:rPr>
          <w:lang w:val="es-ES_tradnl"/>
        </w:rPr>
        <w:t>procedimiento</w:t>
      </w:r>
      <w:r w:rsidR="00080F25">
        <w:rPr>
          <w:lang w:val="es-ES_tradnl"/>
        </w:rPr>
        <w:t>s</w:t>
      </w:r>
      <w:r w:rsidR="001D0003" w:rsidRPr="00D007C1">
        <w:rPr>
          <w:lang w:val="es-ES_tradnl"/>
        </w:rPr>
        <w:t xml:space="preserve"> de verificación, independientemente de </w:t>
      </w:r>
      <w:r w:rsidR="00761884">
        <w:rPr>
          <w:lang w:val="es-ES_tradnl"/>
        </w:rPr>
        <w:t xml:space="preserve">su inclusión </w:t>
      </w:r>
      <w:r w:rsidR="001D0003" w:rsidRPr="00D007C1">
        <w:rPr>
          <w:lang w:val="es-ES_tradnl"/>
        </w:rPr>
        <w:t xml:space="preserve">en el Acuerdo </w:t>
      </w:r>
      <w:r w:rsidR="001E760E">
        <w:rPr>
          <w:lang w:val="es-ES_tradnl"/>
        </w:rPr>
        <w:t>que se verifica</w:t>
      </w:r>
      <w:r w:rsidR="001D0003" w:rsidRPr="00D007C1">
        <w:rPr>
          <w:lang w:val="es-ES_tradnl"/>
        </w:rPr>
        <w:t xml:space="preserve">. </w:t>
      </w:r>
      <w:r w:rsidR="00D74954">
        <w:rPr>
          <w:lang w:val="es-ES_tradnl"/>
        </w:rPr>
        <w:t>E</w:t>
      </w:r>
      <w:r w:rsidR="001D0003" w:rsidRPr="00D007C1">
        <w:rPr>
          <w:lang w:val="es-ES_tradnl"/>
        </w:rPr>
        <w:t xml:space="preserve">l Comité </w:t>
      </w:r>
      <w:r w:rsidR="00445D5A">
        <w:rPr>
          <w:lang w:val="es-ES_tradnl"/>
        </w:rPr>
        <w:t xml:space="preserve">podrá estimar </w:t>
      </w:r>
      <w:r w:rsidR="00D74954">
        <w:rPr>
          <w:lang w:val="es-ES_tradnl"/>
        </w:rPr>
        <w:t xml:space="preserve">igualmente </w:t>
      </w:r>
      <w:r w:rsidR="00445D5A">
        <w:rPr>
          <w:lang w:val="es-ES_tradnl"/>
        </w:rPr>
        <w:t>oportuno</w:t>
      </w:r>
      <w:r w:rsidR="001D0003" w:rsidRPr="00D007C1">
        <w:rPr>
          <w:lang w:val="es-ES_tradnl"/>
        </w:rPr>
        <w:t xml:space="preserve"> </w:t>
      </w:r>
      <w:r w:rsidR="00E54176">
        <w:rPr>
          <w:lang w:val="es-ES_tradnl"/>
        </w:rPr>
        <w:t>solicitar a la Secretaría</w:t>
      </w:r>
      <w:r w:rsidR="001D0003" w:rsidRPr="00D007C1">
        <w:rPr>
          <w:lang w:val="es-ES_tradnl"/>
        </w:rPr>
        <w:t xml:space="preserve"> </w:t>
      </w:r>
      <w:r w:rsidR="004B11A8">
        <w:rPr>
          <w:lang w:val="es-ES_tradnl"/>
        </w:rPr>
        <w:t xml:space="preserve">informar </w:t>
      </w:r>
      <w:r w:rsidR="00E54176">
        <w:rPr>
          <w:lang w:val="es-ES_tradnl"/>
        </w:rPr>
        <w:t>a la 92</w:t>
      </w:r>
      <w:r w:rsidR="001D0003" w:rsidRPr="00D007C1">
        <w:rPr>
          <w:vertAlign w:val="superscript"/>
          <w:lang w:val="es-ES_tradnl"/>
        </w:rPr>
        <w:t xml:space="preserve">ª </w:t>
      </w:r>
      <w:r w:rsidR="001D0003" w:rsidRPr="00D007C1">
        <w:rPr>
          <w:lang w:val="es-ES_tradnl"/>
        </w:rPr>
        <w:t xml:space="preserve">reunión sobre la viabilidad </w:t>
      </w:r>
      <w:r w:rsidR="009866ED">
        <w:rPr>
          <w:lang w:val="es-ES_tradnl"/>
        </w:rPr>
        <w:t xml:space="preserve">y </w:t>
      </w:r>
      <w:r w:rsidR="002843C6">
        <w:rPr>
          <w:lang w:val="es-ES_tradnl"/>
        </w:rPr>
        <w:t>costo</w:t>
      </w:r>
      <w:r w:rsidR="009866ED" w:rsidRPr="009866ED">
        <w:rPr>
          <w:lang w:val="es-ES_tradnl"/>
        </w:rPr>
        <w:t xml:space="preserve"> </w:t>
      </w:r>
      <w:r w:rsidR="001D0003" w:rsidRPr="00D007C1">
        <w:rPr>
          <w:lang w:val="es-ES_tradnl"/>
        </w:rPr>
        <w:t xml:space="preserve">de ampliar </w:t>
      </w:r>
      <w:r w:rsidR="002F4DFE">
        <w:rPr>
          <w:lang w:val="es-ES_tradnl"/>
        </w:rPr>
        <w:t xml:space="preserve">los términos de referencia </w:t>
      </w:r>
      <w:r w:rsidR="009866ED">
        <w:rPr>
          <w:lang w:val="es-ES_tradnl"/>
        </w:rPr>
        <w:t xml:space="preserve">de las verificaciones </w:t>
      </w:r>
      <w:r w:rsidR="002F022A">
        <w:rPr>
          <w:lang w:val="es-ES_tradnl"/>
        </w:rPr>
        <w:t xml:space="preserve">para incluir </w:t>
      </w:r>
      <w:r w:rsidR="001D0003" w:rsidRPr="00D007C1">
        <w:rPr>
          <w:lang w:val="es-ES_tradnl"/>
        </w:rPr>
        <w:t>sustancias controladas previamente eliminadas.</w:t>
      </w:r>
    </w:p>
    <w:p w14:paraId="62BC1A48" w14:textId="5614AACD" w:rsidR="001D0003" w:rsidRPr="00D007C1" w:rsidRDefault="001D0003" w:rsidP="001D0003">
      <w:pPr>
        <w:rPr>
          <w:u w:val="single"/>
          <w:lang w:val="es-ES_tradnl"/>
        </w:rPr>
      </w:pPr>
      <w:r w:rsidRPr="00D007C1">
        <w:rPr>
          <w:u w:val="single"/>
          <w:lang w:val="es-ES_tradnl"/>
        </w:rPr>
        <w:t>Resumen</w:t>
      </w:r>
    </w:p>
    <w:p w14:paraId="654918C4" w14:textId="77777777" w:rsidR="001D0003" w:rsidRPr="00D007C1" w:rsidRDefault="001D0003" w:rsidP="001D0003">
      <w:pPr>
        <w:rPr>
          <w:lang w:val="es-ES_tradnl"/>
        </w:rPr>
      </w:pPr>
    </w:p>
    <w:p w14:paraId="40480486" w14:textId="47199181" w:rsidR="001D0003" w:rsidRPr="00D007C1" w:rsidRDefault="001D0003" w:rsidP="001D0003">
      <w:pPr>
        <w:pStyle w:val="Heading1"/>
        <w:rPr>
          <w:lang w:val="es-ES_tradnl"/>
        </w:rPr>
      </w:pPr>
      <w:r w:rsidRPr="00D007C1">
        <w:rPr>
          <w:lang w:val="es-ES_tradnl"/>
        </w:rPr>
        <w:t xml:space="preserve">Para facilitar la </w:t>
      </w:r>
      <w:r w:rsidR="009E5671">
        <w:rPr>
          <w:lang w:val="es-ES_tradnl"/>
        </w:rPr>
        <w:t>lectura</w:t>
      </w:r>
      <w:r w:rsidRPr="00D007C1">
        <w:rPr>
          <w:lang w:val="es-ES_tradnl"/>
        </w:rPr>
        <w:t xml:space="preserve">, </w:t>
      </w:r>
      <w:r w:rsidR="009D7EB6">
        <w:rPr>
          <w:lang w:val="es-ES_tradnl"/>
        </w:rPr>
        <w:t>se</w:t>
      </w:r>
      <w:r w:rsidRPr="00D007C1">
        <w:rPr>
          <w:lang w:val="es-ES_tradnl"/>
        </w:rPr>
        <w:t xml:space="preserve"> resumen </w:t>
      </w:r>
      <w:r w:rsidR="00C63DA6">
        <w:rPr>
          <w:lang w:val="es-ES_tradnl"/>
        </w:rPr>
        <w:t xml:space="preserve">a continuación </w:t>
      </w:r>
      <w:r w:rsidRPr="00D007C1">
        <w:rPr>
          <w:lang w:val="es-ES_tradnl"/>
        </w:rPr>
        <w:t xml:space="preserve">las observaciones de la Secretaría </w:t>
      </w:r>
      <w:r w:rsidR="009D7EB6">
        <w:rPr>
          <w:lang w:val="es-ES_tradnl"/>
        </w:rPr>
        <w:t xml:space="preserve">cuya </w:t>
      </w:r>
      <w:r w:rsidR="009D7EB6" w:rsidRPr="009D7EB6">
        <w:rPr>
          <w:lang w:val="es-ES_tradnl"/>
        </w:rPr>
        <w:t xml:space="preserve">conveniencia </w:t>
      </w:r>
      <w:r w:rsidRPr="00D007C1">
        <w:rPr>
          <w:lang w:val="es-ES_tradnl"/>
        </w:rPr>
        <w:t xml:space="preserve">el Comité Ejecutivo </w:t>
      </w:r>
      <w:r w:rsidR="00445D5A">
        <w:rPr>
          <w:lang w:val="es-ES_tradnl"/>
        </w:rPr>
        <w:t>podrá estimar oportuno</w:t>
      </w:r>
      <w:r w:rsidRPr="00D007C1">
        <w:rPr>
          <w:lang w:val="es-ES_tradnl"/>
        </w:rPr>
        <w:t xml:space="preserve"> considerar:</w:t>
      </w:r>
    </w:p>
    <w:p w14:paraId="25E2630C" w14:textId="288F7957" w:rsidR="001D0003" w:rsidRPr="00D007C1" w:rsidRDefault="0053188D" w:rsidP="001D0003">
      <w:pPr>
        <w:rPr>
          <w:i/>
          <w:iCs/>
          <w:lang w:val="es-ES_tradnl"/>
        </w:rPr>
      </w:pPr>
      <w:r>
        <w:rPr>
          <w:i/>
          <w:iCs/>
          <w:lang w:val="es-ES_tradnl"/>
        </w:rPr>
        <w:t xml:space="preserve">Sobre </w:t>
      </w:r>
      <w:r w:rsidR="001D0003" w:rsidRPr="00D007C1">
        <w:rPr>
          <w:i/>
          <w:iCs/>
          <w:lang w:val="es-ES_tradnl"/>
        </w:rPr>
        <w:t xml:space="preserve">sustancias controladas en polioles </w:t>
      </w:r>
      <w:r w:rsidR="00CF5D29">
        <w:rPr>
          <w:i/>
          <w:iCs/>
          <w:lang w:val="es-ES_tradnl"/>
        </w:rPr>
        <w:t>premezclados de importación</w:t>
      </w:r>
    </w:p>
    <w:p w14:paraId="78FE7914" w14:textId="77777777" w:rsidR="001D0003" w:rsidRPr="00D007C1" w:rsidRDefault="001D0003" w:rsidP="001D0003">
      <w:pPr>
        <w:rPr>
          <w:lang w:val="es-ES_tradnl"/>
        </w:rPr>
      </w:pPr>
    </w:p>
    <w:p w14:paraId="7746419D" w14:textId="05920772" w:rsidR="001D0003" w:rsidRPr="004E652E" w:rsidRDefault="001D0003" w:rsidP="00D317DF">
      <w:pPr>
        <w:pStyle w:val="Heading2"/>
        <w:ind w:hanging="589"/>
        <w:rPr>
          <w:lang w:val="es-ES_tradnl"/>
        </w:rPr>
      </w:pPr>
      <w:r w:rsidRPr="004E652E">
        <w:rPr>
          <w:lang w:val="es-ES_tradnl"/>
        </w:rPr>
        <w:t xml:space="preserve">Aclarar que </w:t>
      </w:r>
      <w:r w:rsidR="00A810E0">
        <w:rPr>
          <w:lang w:val="es-ES_tradnl"/>
        </w:rPr>
        <w:t>los</w:t>
      </w:r>
      <w:r w:rsidRPr="004E652E">
        <w:rPr>
          <w:lang w:val="es-ES_tradnl"/>
        </w:rPr>
        <w:t xml:space="preserve"> </w:t>
      </w:r>
      <w:r w:rsidR="00EA2B26" w:rsidRPr="004E652E">
        <w:rPr>
          <w:lang w:val="es-ES_tradnl"/>
        </w:rPr>
        <w:t xml:space="preserve">países del </w:t>
      </w:r>
      <w:r w:rsidR="00F75F2E">
        <w:rPr>
          <w:lang w:val="es-ES_tradnl"/>
        </w:rPr>
        <w:t>artículo 5</w:t>
      </w:r>
      <w:r w:rsidRPr="004E652E">
        <w:rPr>
          <w:lang w:val="es-ES_tradnl"/>
        </w:rPr>
        <w:t xml:space="preserve"> que reciben </w:t>
      </w:r>
      <w:r w:rsidR="007C3F35" w:rsidRPr="004E652E">
        <w:rPr>
          <w:lang w:val="es-ES_tradnl"/>
        </w:rPr>
        <w:t>financiamiento</w:t>
      </w:r>
      <w:r w:rsidRPr="004E652E">
        <w:rPr>
          <w:lang w:val="es-ES_tradnl"/>
        </w:rPr>
        <w:t xml:space="preserve"> del Fondo Multilateral para </w:t>
      </w:r>
      <w:r w:rsidR="00E87559">
        <w:rPr>
          <w:lang w:val="es-ES_tradnl"/>
        </w:rPr>
        <w:t>dar cuenta de</w:t>
      </w:r>
      <w:r w:rsidRPr="004E652E">
        <w:rPr>
          <w:lang w:val="es-ES_tradnl"/>
        </w:rPr>
        <w:t xml:space="preserve"> sustancias controladas en polioles </w:t>
      </w:r>
      <w:r w:rsidR="00CF5D29" w:rsidRPr="004E652E">
        <w:rPr>
          <w:lang w:val="es-ES_tradnl"/>
        </w:rPr>
        <w:t>premezclados de importación</w:t>
      </w:r>
      <w:r w:rsidR="00B31A78">
        <w:rPr>
          <w:lang w:val="es-ES_tradnl"/>
        </w:rPr>
        <w:t xml:space="preserve"> debe</w:t>
      </w:r>
      <w:r w:rsidRPr="004E652E">
        <w:rPr>
          <w:lang w:val="es-ES_tradnl"/>
        </w:rPr>
        <w:t xml:space="preserve">n incluir la verificación de </w:t>
      </w:r>
      <w:r w:rsidR="00614C0B">
        <w:rPr>
          <w:lang w:val="es-ES_tradnl"/>
        </w:rPr>
        <w:t xml:space="preserve">tales </w:t>
      </w:r>
      <w:r w:rsidRPr="004E652E">
        <w:rPr>
          <w:lang w:val="es-ES_tradnl"/>
        </w:rPr>
        <w:t>uso</w:t>
      </w:r>
      <w:r w:rsidR="00614C0B">
        <w:rPr>
          <w:lang w:val="es-ES_tradnl"/>
        </w:rPr>
        <w:t>s</w:t>
      </w:r>
      <w:r w:rsidR="00241E76">
        <w:rPr>
          <w:lang w:val="es-ES_tradnl"/>
        </w:rPr>
        <w:t xml:space="preserve"> en los informes que </w:t>
      </w:r>
      <w:r w:rsidR="001C5466">
        <w:rPr>
          <w:lang w:val="es-ES_tradnl"/>
        </w:rPr>
        <w:t xml:space="preserve">se </w:t>
      </w:r>
      <w:r w:rsidR="005C6EE6">
        <w:rPr>
          <w:lang w:val="es-ES_tradnl"/>
        </w:rPr>
        <w:t xml:space="preserve">adjuntan a las </w:t>
      </w:r>
      <w:r w:rsidR="000E7403">
        <w:rPr>
          <w:lang w:val="es-ES_tradnl"/>
        </w:rPr>
        <w:t>solicitudes de financiamiento</w:t>
      </w:r>
      <w:r w:rsidRPr="004E652E">
        <w:rPr>
          <w:lang w:val="es-ES_tradnl"/>
        </w:rPr>
        <w:t xml:space="preserve"> </w:t>
      </w:r>
      <w:r w:rsidR="005C6EE6">
        <w:rPr>
          <w:lang w:val="es-ES_tradnl"/>
        </w:rPr>
        <w:t xml:space="preserve">presentadas </w:t>
      </w:r>
      <w:r w:rsidRPr="004E652E">
        <w:rPr>
          <w:lang w:val="es-ES_tradnl"/>
        </w:rPr>
        <w:t>al Comité Ejecutivo;</w:t>
      </w:r>
    </w:p>
    <w:p w14:paraId="5D5023DD" w14:textId="06DDECC1" w:rsidR="001D0003" w:rsidRPr="00D007C1" w:rsidRDefault="001D0003" w:rsidP="00D317DF">
      <w:pPr>
        <w:ind w:left="1440" w:hanging="589"/>
        <w:rPr>
          <w:lang w:val="es-ES_tradnl"/>
        </w:rPr>
      </w:pPr>
      <w:r w:rsidRPr="00D007C1">
        <w:rPr>
          <w:lang w:val="es-ES_tradnl"/>
        </w:rPr>
        <w:t>b)</w:t>
      </w:r>
      <w:r w:rsidRPr="00D007C1">
        <w:rPr>
          <w:lang w:val="es-ES_tradnl"/>
        </w:rPr>
        <w:tab/>
      </w:r>
      <w:r w:rsidR="0017238E">
        <w:rPr>
          <w:lang w:val="es-ES_tradnl"/>
        </w:rPr>
        <w:t xml:space="preserve">Hacer </w:t>
      </w:r>
      <w:r w:rsidRPr="00D007C1">
        <w:rPr>
          <w:lang w:val="es-ES_tradnl"/>
        </w:rPr>
        <w:t>nota</w:t>
      </w:r>
      <w:r w:rsidR="002058C5">
        <w:rPr>
          <w:lang w:val="es-ES_tradnl"/>
        </w:rPr>
        <w:t>r</w:t>
      </w:r>
      <w:r w:rsidRPr="00D007C1">
        <w:rPr>
          <w:lang w:val="es-ES_tradnl"/>
        </w:rPr>
        <w:t xml:space="preserve"> que los </w:t>
      </w:r>
      <w:r w:rsidR="00EA2B26">
        <w:rPr>
          <w:lang w:val="es-ES_tradnl"/>
        </w:rPr>
        <w:t xml:space="preserve">países del </w:t>
      </w:r>
      <w:r w:rsidR="00F75F2E">
        <w:rPr>
          <w:lang w:val="es-ES_tradnl"/>
        </w:rPr>
        <w:t>artículo 5</w:t>
      </w:r>
      <w:r w:rsidRPr="00D007C1">
        <w:rPr>
          <w:lang w:val="es-ES_tradnl"/>
        </w:rPr>
        <w:t xml:space="preserve"> </w:t>
      </w:r>
      <w:r w:rsidR="00BE61BA">
        <w:rPr>
          <w:lang w:val="es-ES_tradnl"/>
        </w:rPr>
        <w:t xml:space="preserve">deben seguir </w:t>
      </w:r>
      <w:r w:rsidR="00A8268D">
        <w:rPr>
          <w:lang w:val="es-ES_tradnl"/>
        </w:rPr>
        <w:t xml:space="preserve">notificando </w:t>
      </w:r>
      <w:r w:rsidRPr="00D007C1">
        <w:rPr>
          <w:lang w:val="es-ES_tradnl"/>
        </w:rPr>
        <w:t xml:space="preserve">los HCFC-141b </w:t>
      </w:r>
      <w:r w:rsidR="009D575F">
        <w:rPr>
          <w:lang w:val="es-ES_tradnl"/>
        </w:rPr>
        <w:t xml:space="preserve">contenidos </w:t>
      </w:r>
      <w:r w:rsidRPr="00D007C1">
        <w:rPr>
          <w:lang w:val="es-ES_tradnl"/>
        </w:rPr>
        <w:t xml:space="preserve">en polioles </w:t>
      </w:r>
      <w:r w:rsidR="00CF5D29">
        <w:rPr>
          <w:lang w:val="es-ES_tradnl"/>
        </w:rPr>
        <w:t>premezclados de importación</w:t>
      </w:r>
      <w:r w:rsidRPr="00D007C1">
        <w:rPr>
          <w:lang w:val="es-ES_tradnl"/>
        </w:rPr>
        <w:t xml:space="preserve"> en sus informes de datos del </w:t>
      </w:r>
      <w:r w:rsidR="0014359F">
        <w:rPr>
          <w:lang w:val="es-ES_tradnl"/>
        </w:rPr>
        <w:t>programa país</w:t>
      </w:r>
      <w:r w:rsidRPr="00D007C1">
        <w:rPr>
          <w:lang w:val="es-ES_tradnl"/>
        </w:rPr>
        <w:t xml:space="preserve">, y que la Secretaría </w:t>
      </w:r>
      <w:r w:rsidR="00CA0E5A">
        <w:rPr>
          <w:lang w:val="es-ES_tradnl"/>
        </w:rPr>
        <w:t xml:space="preserve">llevará </w:t>
      </w:r>
      <w:r w:rsidR="0032612B">
        <w:rPr>
          <w:lang w:val="es-ES_tradnl"/>
        </w:rPr>
        <w:t>ante el</w:t>
      </w:r>
      <w:r w:rsidRPr="00D007C1">
        <w:rPr>
          <w:lang w:val="es-ES_tradnl"/>
        </w:rPr>
        <w:t xml:space="preserve"> Comité Ejecutivo cualquier uso informado </w:t>
      </w:r>
      <w:r w:rsidR="00031460">
        <w:rPr>
          <w:lang w:val="es-ES_tradnl"/>
        </w:rPr>
        <w:t>de HCFC</w:t>
      </w:r>
      <w:r w:rsidRPr="00D007C1">
        <w:rPr>
          <w:lang w:val="es-ES_tradnl"/>
        </w:rPr>
        <w:t xml:space="preserve">-141b en polioles </w:t>
      </w:r>
      <w:r w:rsidR="00CF5D29">
        <w:rPr>
          <w:lang w:val="es-ES_tradnl"/>
        </w:rPr>
        <w:t>premezclados de importación</w:t>
      </w:r>
      <w:r w:rsidRPr="00D007C1">
        <w:rPr>
          <w:lang w:val="es-ES_tradnl"/>
        </w:rPr>
        <w:t xml:space="preserve"> </w:t>
      </w:r>
      <w:r w:rsidR="009B6925">
        <w:rPr>
          <w:lang w:val="es-ES_tradnl"/>
        </w:rPr>
        <w:t xml:space="preserve">una vez eliminados </w:t>
      </w:r>
      <w:r w:rsidR="00B01920">
        <w:rPr>
          <w:lang w:val="es-ES_tradnl"/>
        </w:rPr>
        <w:t xml:space="preserve">tales usos </w:t>
      </w:r>
      <w:r w:rsidRPr="00D007C1">
        <w:rPr>
          <w:lang w:val="es-ES_tradnl"/>
        </w:rPr>
        <w:t>con ayuda del Fondo Multilateral;</w:t>
      </w:r>
    </w:p>
    <w:p w14:paraId="667CAAA0" w14:textId="77777777" w:rsidR="001D0003" w:rsidRPr="00D007C1" w:rsidRDefault="001D0003" w:rsidP="001D0003">
      <w:pPr>
        <w:ind w:left="1440" w:hanging="720"/>
        <w:rPr>
          <w:lang w:val="es-ES_tradnl"/>
        </w:rPr>
      </w:pPr>
    </w:p>
    <w:p w14:paraId="57AAB80E" w14:textId="07A0136C" w:rsidR="001D0003" w:rsidRPr="00D007C1" w:rsidRDefault="001D0003" w:rsidP="00D317DF">
      <w:pPr>
        <w:ind w:left="1440" w:hanging="589"/>
        <w:rPr>
          <w:lang w:val="es-ES_tradnl"/>
        </w:rPr>
      </w:pPr>
      <w:r w:rsidRPr="00D007C1">
        <w:rPr>
          <w:lang w:val="es-ES_tradnl"/>
        </w:rPr>
        <w:t>c)</w:t>
      </w:r>
      <w:r w:rsidRPr="00D007C1">
        <w:rPr>
          <w:lang w:val="es-ES_tradnl"/>
        </w:rPr>
        <w:tab/>
      </w:r>
      <w:r w:rsidR="0091120D">
        <w:rPr>
          <w:lang w:val="es-ES_tradnl"/>
        </w:rPr>
        <w:t>Solicitar a la Secretaría</w:t>
      </w:r>
      <w:r w:rsidRPr="00D007C1">
        <w:rPr>
          <w:lang w:val="es-ES_tradnl"/>
        </w:rPr>
        <w:t xml:space="preserve"> que incluya </w:t>
      </w:r>
      <w:r w:rsidR="004F3EA0">
        <w:rPr>
          <w:lang w:val="es-ES_tradnl"/>
        </w:rPr>
        <w:t xml:space="preserve">metas </w:t>
      </w:r>
      <w:r w:rsidRPr="00D007C1">
        <w:rPr>
          <w:lang w:val="es-ES_tradnl"/>
        </w:rPr>
        <w:t xml:space="preserve">en el </w:t>
      </w:r>
      <w:r w:rsidR="00732FC1">
        <w:rPr>
          <w:lang w:val="es-ES_tradnl"/>
        </w:rPr>
        <w:t>Apéndice</w:t>
      </w:r>
      <w:r w:rsidRPr="00D007C1">
        <w:rPr>
          <w:lang w:val="es-ES_tradnl"/>
        </w:rPr>
        <w:t xml:space="preserve"> 2-A y una disposición </w:t>
      </w:r>
      <w:r w:rsidR="00AC7893">
        <w:rPr>
          <w:lang w:val="es-ES_tradnl"/>
        </w:rPr>
        <w:t xml:space="preserve">sobre </w:t>
      </w:r>
      <w:r w:rsidRPr="00D007C1">
        <w:rPr>
          <w:lang w:val="es-ES_tradnl"/>
        </w:rPr>
        <w:t xml:space="preserve">el uso de sustancias controladas en polioles </w:t>
      </w:r>
      <w:r w:rsidR="00CF5D29">
        <w:rPr>
          <w:lang w:val="es-ES_tradnl"/>
        </w:rPr>
        <w:t>premezclados de importación</w:t>
      </w:r>
      <w:r w:rsidRPr="00D007C1">
        <w:rPr>
          <w:lang w:val="es-ES_tradnl"/>
        </w:rPr>
        <w:t xml:space="preserve"> en el </w:t>
      </w:r>
      <w:r w:rsidR="00C92C74">
        <w:rPr>
          <w:lang w:val="es-ES_tradnl"/>
        </w:rPr>
        <w:t>Apéndice 7</w:t>
      </w:r>
      <w:r w:rsidRPr="00D007C1">
        <w:rPr>
          <w:lang w:val="es-ES_tradnl"/>
        </w:rPr>
        <w:t xml:space="preserve">-A de </w:t>
      </w:r>
      <w:r w:rsidR="000C3534" w:rsidRPr="000C3534">
        <w:rPr>
          <w:lang w:val="es-ES_tradnl"/>
        </w:rPr>
        <w:t xml:space="preserve">futuros </w:t>
      </w:r>
      <w:r w:rsidR="000C3534">
        <w:rPr>
          <w:lang w:val="es-ES_tradnl"/>
        </w:rPr>
        <w:t xml:space="preserve">acuerdos </w:t>
      </w:r>
      <w:r w:rsidR="00291569" w:rsidRPr="00291569">
        <w:rPr>
          <w:lang w:val="es-ES_tradnl"/>
        </w:rPr>
        <w:t xml:space="preserve">entre el Comité Ejecutivo y países del </w:t>
      </w:r>
      <w:r w:rsidR="00F75F2E">
        <w:rPr>
          <w:lang w:val="es-ES_tradnl"/>
        </w:rPr>
        <w:t>artículo 5</w:t>
      </w:r>
      <w:r w:rsidR="00291569" w:rsidRPr="00291569">
        <w:rPr>
          <w:lang w:val="es-ES_tradnl"/>
        </w:rPr>
        <w:t xml:space="preserve"> que reciben financiamiento del Fondo </w:t>
      </w:r>
      <w:r w:rsidRPr="00D007C1">
        <w:rPr>
          <w:lang w:val="es-ES_tradnl"/>
        </w:rPr>
        <w:t xml:space="preserve">para eliminar </w:t>
      </w:r>
      <w:r w:rsidR="005C6E15">
        <w:rPr>
          <w:lang w:val="es-ES_tradnl"/>
        </w:rPr>
        <w:t xml:space="preserve">tales </w:t>
      </w:r>
      <w:r w:rsidRPr="00D007C1">
        <w:rPr>
          <w:lang w:val="es-ES_tradnl"/>
        </w:rPr>
        <w:t>uso</w:t>
      </w:r>
      <w:r w:rsidR="005C6E15">
        <w:rPr>
          <w:lang w:val="es-ES_tradnl"/>
        </w:rPr>
        <w:t>s</w:t>
      </w:r>
      <w:r w:rsidRPr="00D007C1">
        <w:rPr>
          <w:lang w:val="es-ES_tradnl"/>
        </w:rPr>
        <w:t>;</w:t>
      </w:r>
    </w:p>
    <w:p w14:paraId="4B63DB8F" w14:textId="77777777" w:rsidR="001D0003" w:rsidRPr="00D007C1" w:rsidRDefault="001D0003" w:rsidP="001D0003">
      <w:pPr>
        <w:rPr>
          <w:lang w:val="es-ES_tradnl"/>
        </w:rPr>
      </w:pPr>
    </w:p>
    <w:p w14:paraId="0502D208" w14:textId="438B2FBD" w:rsidR="00307B38" w:rsidRDefault="00EB1A1B" w:rsidP="001D0003">
      <w:pPr>
        <w:rPr>
          <w:i/>
          <w:lang w:val="es-ES_tradnl"/>
        </w:rPr>
      </w:pPr>
      <w:r>
        <w:rPr>
          <w:i/>
          <w:lang w:val="es-ES_tradnl"/>
        </w:rPr>
        <w:t>C</w:t>
      </w:r>
      <w:r w:rsidR="001D0003" w:rsidRPr="00D007C1">
        <w:rPr>
          <w:i/>
          <w:lang w:val="es-ES_tradnl"/>
        </w:rPr>
        <w:t>ontinuidad de las oficinas de gestión de proyectos en proyectos plurianuales</w:t>
      </w:r>
    </w:p>
    <w:p w14:paraId="5CE2ADAE" w14:textId="1EAD9A3D" w:rsidR="001D0003" w:rsidRPr="00D007C1" w:rsidRDefault="001D0003" w:rsidP="001D0003">
      <w:pPr>
        <w:rPr>
          <w:i/>
          <w:lang w:val="es-ES_tradnl"/>
        </w:rPr>
      </w:pPr>
    </w:p>
    <w:p w14:paraId="7F2DE73D" w14:textId="26A6A179" w:rsidR="001D0003" w:rsidRPr="00D007C1" w:rsidRDefault="0007784D" w:rsidP="00F8418B">
      <w:pPr>
        <w:pStyle w:val="Heading2"/>
        <w:numPr>
          <w:ilvl w:val="0"/>
          <w:numId w:val="18"/>
        </w:numPr>
        <w:ind w:left="1418" w:hanging="567"/>
        <w:rPr>
          <w:lang w:val="es-ES_tradnl"/>
        </w:rPr>
      </w:pPr>
      <w:r>
        <w:rPr>
          <w:lang w:val="es-ES_tradnl"/>
        </w:rPr>
        <w:t>Asegurar que exista</w:t>
      </w:r>
      <w:r w:rsidR="001D0003" w:rsidRPr="00D007C1">
        <w:rPr>
          <w:lang w:val="es-ES_tradnl"/>
        </w:rPr>
        <w:t xml:space="preserve"> superposición entre dos acuerdos plurianuales simultáneos para asegurar la continuidad de las </w:t>
      </w:r>
      <w:r w:rsidR="00D44970">
        <w:rPr>
          <w:lang w:val="es-ES_tradnl"/>
        </w:rPr>
        <w:t>OGP</w:t>
      </w:r>
      <w:r w:rsidR="001D0003" w:rsidRPr="00D007C1">
        <w:rPr>
          <w:lang w:val="es-ES_tradnl"/>
        </w:rPr>
        <w:t xml:space="preserve">, reiterando la necesidad de </w:t>
      </w:r>
      <w:r w:rsidR="009E4D0B">
        <w:rPr>
          <w:lang w:val="es-ES_tradnl"/>
        </w:rPr>
        <w:t>mantener separados</w:t>
      </w:r>
      <w:r w:rsidR="00634099">
        <w:rPr>
          <w:lang w:val="es-ES_tradnl"/>
        </w:rPr>
        <w:t xml:space="preserve"> la </w:t>
      </w:r>
      <w:r w:rsidR="004B21C0">
        <w:rPr>
          <w:lang w:val="es-ES_tradnl"/>
        </w:rPr>
        <w:t>contabilidad e</w:t>
      </w:r>
      <w:r w:rsidR="001D0003" w:rsidRPr="00D007C1">
        <w:rPr>
          <w:lang w:val="es-ES_tradnl"/>
        </w:rPr>
        <w:t xml:space="preserve"> informes de </w:t>
      </w:r>
      <w:r w:rsidR="0054519D">
        <w:rPr>
          <w:lang w:val="es-ES_tradnl"/>
        </w:rPr>
        <w:t>cada acuerdo plurianual</w:t>
      </w:r>
      <w:r w:rsidR="001D0003" w:rsidRPr="00D007C1">
        <w:rPr>
          <w:lang w:val="es-ES_tradnl"/>
        </w:rPr>
        <w:t>;</w:t>
      </w:r>
    </w:p>
    <w:p w14:paraId="1F0D191B" w14:textId="7A6B86C7" w:rsidR="001D0003" w:rsidRPr="00D007C1" w:rsidRDefault="001D0003" w:rsidP="00F8418B">
      <w:pPr>
        <w:pStyle w:val="Heading2"/>
        <w:numPr>
          <w:ilvl w:val="0"/>
          <w:numId w:val="18"/>
        </w:numPr>
        <w:ind w:left="1418" w:hanging="567"/>
        <w:rPr>
          <w:lang w:val="es-ES_tradnl"/>
        </w:rPr>
      </w:pPr>
      <w:r w:rsidRPr="00D007C1">
        <w:rPr>
          <w:lang w:val="es-ES_tradnl"/>
        </w:rPr>
        <w:t xml:space="preserve">Modificar el Apéndice 5-A de la plantilla de </w:t>
      </w:r>
      <w:r w:rsidR="00406B48">
        <w:rPr>
          <w:lang w:val="es-ES_tradnl"/>
        </w:rPr>
        <w:t xml:space="preserve">proyectos de </w:t>
      </w:r>
      <w:r w:rsidR="0000499B">
        <w:rPr>
          <w:lang w:val="es-ES_tradnl"/>
        </w:rPr>
        <w:t>Acuerdo</w:t>
      </w:r>
      <w:r w:rsidR="0000499B" w:rsidRPr="00D007C1">
        <w:rPr>
          <w:lang w:val="es-ES_tradnl"/>
        </w:rPr>
        <w:t xml:space="preserve"> </w:t>
      </w:r>
      <w:r w:rsidRPr="00D007C1">
        <w:rPr>
          <w:lang w:val="es-ES_tradnl"/>
        </w:rPr>
        <w:t xml:space="preserve">para </w:t>
      </w:r>
      <w:r w:rsidR="00B36744">
        <w:rPr>
          <w:lang w:val="es-ES_tradnl"/>
        </w:rPr>
        <w:t>solicitar al país y a</w:t>
      </w:r>
      <w:r w:rsidRPr="00D007C1">
        <w:rPr>
          <w:lang w:val="es-ES_tradnl"/>
        </w:rPr>
        <w:t xml:space="preserve">l organismo de ejecución principal </w:t>
      </w:r>
      <w:r w:rsidR="004D0274">
        <w:rPr>
          <w:lang w:val="es-ES_tradnl"/>
        </w:rPr>
        <w:t>detallar</w:t>
      </w:r>
      <w:r w:rsidR="00B36744">
        <w:rPr>
          <w:lang w:val="es-ES_tradnl"/>
        </w:rPr>
        <w:t xml:space="preserve"> </w:t>
      </w:r>
      <w:r w:rsidR="00D063E9">
        <w:rPr>
          <w:lang w:val="es-ES_tradnl"/>
        </w:rPr>
        <w:t xml:space="preserve">las funciones </w:t>
      </w:r>
      <w:r w:rsidRPr="00D007C1">
        <w:rPr>
          <w:lang w:val="es-ES_tradnl"/>
        </w:rPr>
        <w:t xml:space="preserve">de la </w:t>
      </w:r>
      <w:r w:rsidR="00563F6D">
        <w:rPr>
          <w:lang w:val="es-ES_tradnl"/>
        </w:rPr>
        <w:t>ONO</w:t>
      </w:r>
      <w:r w:rsidRPr="00D007C1">
        <w:rPr>
          <w:lang w:val="es-ES_tradnl"/>
        </w:rPr>
        <w:t xml:space="preserve"> y la </w:t>
      </w:r>
      <w:r w:rsidR="00EF528D">
        <w:rPr>
          <w:lang w:val="es-ES_tradnl"/>
        </w:rPr>
        <w:t>OGP</w:t>
      </w:r>
      <w:r w:rsidRPr="00D007C1">
        <w:rPr>
          <w:lang w:val="es-ES_tradnl"/>
        </w:rPr>
        <w:t xml:space="preserve">, según sea </w:t>
      </w:r>
      <w:r w:rsidR="00B54B6F">
        <w:rPr>
          <w:lang w:val="es-ES_tradnl"/>
        </w:rPr>
        <w:t>el caso</w:t>
      </w:r>
      <w:r w:rsidRPr="00D007C1">
        <w:rPr>
          <w:lang w:val="es-ES_tradnl"/>
        </w:rPr>
        <w:t xml:space="preserve">, </w:t>
      </w:r>
      <w:r w:rsidR="003E2E04">
        <w:rPr>
          <w:lang w:val="es-ES_tradnl"/>
        </w:rPr>
        <w:t xml:space="preserve">en </w:t>
      </w:r>
      <w:r w:rsidRPr="00D007C1">
        <w:rPr>
          <w:lang w:val="es-ES_tradnl"/>
        </w:rPr>
        <w:t>la supervisión y presentación de informes tras</w:t>
      </w:r>
      <w:r w:rsidR="009820AC">
        <w:rPr>
          <w:lang w:val="es-ES_tradnl"/>
        </w:rPr>
        <w:t xml:space="preserve"> el término del proyecto</w:t>
      </w:r>
      <w:r w:rsidRPr="00D007C1">
        <w:rPr>
          <w:lang w:val="es-ES_tradnl"/>
        </w:rPr>
        <w:t>;</w:t>
      </w:r>
    </w:p>
    <w:p w14:paraId="5488E3B8" w14:textId="62F45B12" w:rsidR="001D0003" w:rsidRPr="00D007C1" w:rsidRDefault="00F121E1" w:rsidP="001D0003">
      <w:pPr>
        <w:rPr>
          <w:i/>
          <w:lang w:val="es-ES_tradnl"/>
        </w:rPr>
      </w:pPr>
      <w:r>
        <w:rPr>
          <w:i/>
          <w:lang w:val="es-ES_tradnl"/>
        </w:rPr>
        <w:t>Comercio ilegal</w:t>
      </w:r>
    </w:p>
    <w:p w14:paraId="2294EB8D" w14:textId="77777777" w:rsidR="001D0003" w:rsidRPr="00D007C1" w:rsidRDefault="001D0003" w:rsidP="001D0003">
      <w:pPr>
        <w:rPr>
          <w:lang w:val="es-ES_tradnl"/>
        </w:rPr>
      </w:pPr>
    </w:p>
    <w:p w14:paraId="324D889C" w14:textId="4C4D7682" w:rsidR="00307B38" w:rsidRDefault="001D0003" w:rsidP="00D02A64">
      <w:pPr>
        <w:pStyle w:val="Heading2"/>
        <w:numPr>
          <w:ilvl w:val="0"/>
          <w:numId w:val="21"/>
        </w:numPr>
        <w:ind w:left="1440" w:hanging="567"/>
        <w:rPr>
          <w:lang w:val="es-ES_tradnl"/>
        </w:rPr>
      </w:pPr>
      <w:r w:rsidRPr="00D007C1">
        <w:rPr>
          <w:lang w:val="es-ES_tradnl"/>
        </w:rPr>
        <w:t xml:space="preserve">Aclarar que la cláusula de penalización estipulada en el </w:t>
      </w:r>
      <w:r w:rsidR="00AE509E" w:rsidRPr="00D007C1">
        <w:rPr>
          <w:lang w:val="es-ES_tradnl"/>
        </w:rPr>
        <w:t xml:space="preserve">Acuerdo </w:t>
      </w:r>
      <w:r w:rsidRPr="00D007C1">
        <w:rPr>
          <w:lang w:val="es-ES_tradnl"/>
        </w:rPr>
        <w:t xml:space="preserve">no se aplicará </w:t>
      </w:r>
      <w:r w:rsidR="00107FC4">
        <w:rPr>
          <w:lang w:val="es-ES_tradnl"/>
        </w:rPr>
        <w:t xml:space="preserve">cuando el país del </w:t>
      </w:r>
      <w:r w:rsidR="00F75F2E">
        <w:rPr>
          <w:lang w:val="es-ES_tradnl"/>
        </w:rPr>
        <w:t>artículo 5</w:t>
      </w:r>
      <w:r w:rsidRPr="00D007C1">
        <w:rPr>
          <w:lang w:val="es-ES_tradnl"/>
        </w:rPr>
        <w:t xml:space="preserve"> notifique la incautación de sustancias controladas comerci</w:t>
      </w:r>
      <w:r w:rsidR="002F5208">
        <w:rPr>
          <w:lang w:val="es-ES_tradnl"/>
        </w:rPr>
        <w:t xml:space="preserve">alizadas de forma </w:t>
      </w:r>
      <w:r w:rsidR="00F121E1">
        <w:rPr>
          <w:lang w:val="es-ES_tradnl"/>
        </w:rPr>
        <w:t>ilegal</w:t>
      </w:r>
      <w:r w:rsidR="002F5208">
        <w:rPr>
          <w:lang w:val="es-ES_tradnl"/>
        </w:rPr>
        <w:t xml:space="preserve"> que </w:t>
      </w:r>
      <w:r w:rsidR="00B61FFB">
        <w:rPr>
          <w:lang w:val="es-ES_tradnl"/>
        </w:rPr>
        <w:t>son</w:t>
      </w:r>
      <w:r w:rsidRPr="00D007C1">
        <w:rPr>
          <w:lang w:val="es-ES_tradnl"/>
        </w:rPr>
        <w:t xml:space="preserve"> posteriormente </w:t>
      </w:r>
      <w:r w:rsidR="00693910" w:rsidRPr="00693910">
        <w:rPr>
          <w:lang w:val="es-ES_tradnl"/>
        </w:rPr>
        <w:t xml:space="preserve">gestionadas </w:t>
      </w:r>
      <w:r w:rsidRPr="00D007C1">
        <w:rPr>
          <w:lang w:val="es-ES_tradnl"/>
        </w:rPr>
        <w:t>conforme a la legislación nacional (p. ej., confiscada</w:t>
      </w:r>
      <w:r w:rsidR="009E3FBB">
        <w:rPr>
          <w:lang w:val="es-ES_tradnl"/>
        </w:rPr>
        <w:t>s</w:t>
      </w:r>
      <w:r w:rsidRPr="00D007C1">
        <w:rPr>
          <w:lang w:val="es-ES_tradnl"/>
        </w:rPr>
        <w:t>, destruida</w:t>
      </w:r>
      <w:r w:rsidR="009E3FBB">
        <w:rPr>
          <w:lang w:val="es-ES_tradnl"/>
        </w:rPr>
        <w:t>s</w:t>
      </w:r>
      <w:r w:rsidRPr="00D007C1">
        <w:rPr>
          <w:lang w:val="es-ES_tradnl"/>
        </w:rPr>
        <w:t xml:space="preserve"> y/o exportada</w:t>
      </w:r>
      <w:r w:rsidR="009E3FBB">
        <w:rPr>
          <w:lang w:val="es-ES_tradnl"/>
        </w:rPr>
        <w:t>s</w:t>
      </w:r>
      <w:r w:rsidRPr="00D007C1">
        <w:rPr>
          <w:lang w:val="es-ES_tradnl"/>
        </w:rPr>
        <w:t>); y</w:t>
      </w:r>
    </w:p>
    <w:p w14:paraId="0C804B50" w14:textId="11491E24" w:rsidR="001D0003" w:rsidRPr="00D007C1" w:rsidRDefault="0091120D" w:rsidP="00D02A64">
      <w:pPr>
        <w:pStyle w:val="Heading2"/>
        <w:numPr>
          <w:ilvl w:val="0"/>
          <w:numId w:val="21"/>
        </w:numPr>
        <w:ind w:left="1440" w:hanging="567"/>
        <w:rPr>
          <w:lang w:val="es-ES_tradnl"/>
        </w:rPr>
      </w:pPr>
      <w:r>
        <w:rPr>
          <w:lang w:val="es-ES_tradnl"/>
        </w:rPr>
        <w:t>Solicitar a la Secretaría</w:t>
      </w:r>
      <w:r w:rsidR="001D0003" w:rsidRPr="00D007C1">
        <w:rPr>
          <w:lang w:val="es-ES_tradnl"/>
        </w:rPr>
        <w:t xml:space="preserve"> que incluya en el documento </w:t>
      </w:r>
      <w:r w:rsidR="00DB5A68">
        <w:rPr>
          <w:lang w:val="es-ES_tradnl"/>
        </w:rPr>
        <w:t>sobre datos de programas país</w:t>
      </w:r>
      <w:r w:rsidR="009874F4">
        <w:rPr>
          <w:lang w:val="es-ES_tradnl"/>
        </w:rPr>
        <w:t xml:space="preserve"> y perspectivas de cumplimiento</w:t>
      </w:r>
      <w:r w:rsidR="001D0003" w:rsidRPr="00D007C1">
        <w:rPr>
          <w:lang w:val="es-ES_tradnl"/>
        </w:rPr>
        <w:t xml:space="preserve"> una </w:t>
      </w:r>
      <w:r w:rsidR="001F2D65">
        <w:rPr>
          <w:lang w:val="es-ES_tradnl"/>
        </w:rPr>
        <w:t>sección que resuma</w:t>
      </w:r>
      <w:r w:rsidR="001D0003" w:rsidRPr="00D007C1">
        <w:rPr>
          <w:lang w:val="es-ES_tradnl"/>
        </w:rPr>
        <w:t xml:space="preserve"> las incautaciones notificadas de sustancias controladas comercializadas de forma </w:t>
      </w:r>
      <w:r w:rsidR="00F121E1">
        <w:rPr>
          <w:lang w:val="es-ES_tradnl"/>
        </w:rPr>
        <w:t>ilegal</w:t>
      </w:r>
      <w:r w:rsidR="009E6D6E">
        <w:rPr>
          <w:lang w:val="es-ES_tradnl"/>
        </w:rPr>
        <w:t>, de existir</w:t>
      </w:r>
      <w:r w:rsidR="00257A2A">
        <w:rPr>
          <w:lang w:val="es-ES_tradnl"/>
        </w:rPr>
        <w:t>;</w:t>
      </w:r>
    </w:p>
    <w:p w14:paraId="2B5BB5A0" w14:textId="1F04875B" w:rsidR="001D0003" w:rsidRPr="00D007C1" w:rsidRDefault="001D0003" w:rsidP="001D0003">
      <w:pPr>
        <w:rPr>
          <w:lang w:val="es-ES_tradnl"/>
        </w:rPr>
      </w:pPr>
      <w:r w:rsidRPr="00D007C1">
        <w:rPr>
          <w:i/>
          <w:lang w:val="es-ES_tradnl"/>
        </w:rPr>
        <w:t xml:space="preserve">Exportación de </w:t>
      </w:r>
      <w:r w:rsidR="00AB3450">
        <w:rPr>
          <w:i/>
          <w:lang w:val="es-ES_tradnl"/>
        </w:rPr>
        <w:t>sustancias controladas</w:t>
      </w:r>
      <w:r w:rsidRPr="00D007C1">
        <w:rPr>
          <w:i/>
          <w:lang w:val="es-ES_tradnl"/>
        </w:rPr>
        <w:t xml:space="preserve"> en polioles premezclados</w:t>
      </w:r>
    </w:p>
    <w:p w14:paraId="785389F2" w14:textId="77777777" w:rsidR="001D0003" w:rsidRPr="00D007C1" w:rsidRDefault="001D0003" w:rsidP="001D0003">
      <w:pPr>
        <w:rPr>
          <w:lang w:val="es-ES_tradnl"/>
        </w:rPr>
      </w:pPr>
    </w:p>
    <w:p w14:paraId="37E00C6A" w14:textId="1FB3985B" w:rsidR="001D0003" w:rsidRPr="00D007C1" w:rsidRDefault="00767E76" w:rsidP="00D02A64">
      <w:pPr>
        <w:pStyle w:val="Heading2"/>
        <w:numPr>
          <w:ilvl w:val="0"/>
          <w:numId w:val="21"/>
        </w:numPr>
        <w:ind w:left="1440" w:hanging="567"/>
        <w:rPr>
          <w:lang w:val="es-ES_tradnl"/>
        </w:rPr>
      </w:pPr>
      <w:r>
        <w:rPr>
          <w:lang w:val="es-ES_tradnl"/>
        </w:rPr>
        <w:t>Solicitar</w:t>
      </w:r>
      <w:r w:rsidR="001D0003" w:rsidRPr="00D007C1">
        <w:rPr>
          <w:lang w:val="es-ES_tradnl"/>
        </w:rPr>
        <w:t xml:space="preserve"> a los países del </w:t>
      </w:r>
      <w:r w:rsidR="00F75F2E">
        <w:rPr>
          <w:lang w:val="es-ES_tradnl"/>
        </w:rPr>
        <w:t>artículo 5</w:t>
      </w:r>
      <w:r w:rsidR="001D0003" w:rsidRPr="00D007C1">
        <w:rPr>
          <w:lang w:val="es-ES_tradnl"/>
        </w:rPr>
        <w:t xml:space="preserve"> que reciben asistencia del Fondo Multilateral y que producen o importan sustan</w:t>
      </w:r>
      <w:r w:rsidR="00582CD7">
        <w:rPr>
          <w:lang w:val="es-ES_tradnl"/>
        </w:rPr>
        <w:t>cias controladas para mezcla</w:t>
      </w:r>
      <w:r w:rsidR="001D0003" w:rsidRPr="00D007C1">
        <w:rPr>
          <w:lang w:val="es-ES_tradnl"/>
        </w:rPr>
        <w:t xml:space="preserve"> en poliole</w:t>
      </w:r>
      <w:r w:rsidR="008D640E">
        <w:rPr>
          <w:lang w:val="es-ES_tradnl"/>
        </w:rPr>
        <w:t>s premezclados para exportación</w:t>
      </w:r>
      <w:r w:rsidR="001D0003" w:rsidRPr="00D007C1">
        <w:rPr>
          <w:lang w:val="es-ES_tradnl"/>
        </w:rPr>
        <w:t xml:space="preserve"> que notifiquen dichas exportaciones, identificando</w:t>
      </w:r>
      <w:r w:rsidR="00BA7946">
        <w:rPr>
          <w:lang w:val="es-ES_tradnl"/>
        </w:rPr>
        <w:t xml:space="preserve"> el o los países </w:t>
      </w:r>
      <w:r w:rsidR="001D0003" w:rsidRPr="00D007C1">
        <w:rPr>
          <w:lang w:val="es-ES_tradnl"/>
        </w:rPr>
        <w:t>a los que exp</w:t>
      </w:r>
      <w:r w:rsidR="0048540A">
        <w:rPr>
          <w:lang w:val="es-ES_tradnl"/>
        </w:rPr>
        <w:t xml:space="preserve">ortan </w:t>
      </w:r>
      <w:r w:rsidR="001D0003" w:rsidRPr="00D007C1">
        <w:rPr>
          <w:lang w:val="es-ES_tradnl"/>
        </w:rPr>
        <w:t xml:space="preserve">y </w:t>
      </w:r>
      <w:r w:rsidR="00FA7664">
        <w:rPr>
          <w:lang w:val="es-ES_tradnl"/>
        </w:rPr>
        <w:t>el volumen de sustancias controladas presente</w:t>
      </w:r>
      <w:r w:rsidR="007F67AD">
        <w:rPr>
          <w:lang w:val="es-ES_tradnl"/>
        </w:rPr>
        <w:t>s</w:t>
      </w:r>
      <w:r w:rsidR="001D0003" w:rsidRPr="00D007C1">
        <w:rPr>
          <w:lang w:val="es-ES_tradnl"/>
        </w:rPr>
        <w:t xml:space="preserve"> en </w:t>
      </w:r>
      <w:r w:rsidR="00C001ED" w:rsidRPr="00C001ED">
        <w:rPr>
          <w:lang w:val="es-ES_tradnl"/>
        </w:rPr>
        <w:t>polioles premezclados</w:t>
      </w:r>
      <w:r w:rsidR="001D0003" w:rsidRPr="00D007C1">
        <w:rPr>
          <w:lang w:val="es-ES_tradnl"/>
        </w:rPr>
        <w:t>;</w:t>
      </w:r>
    </w:p>
    <w:p w14:paraId="29490FF5" w14:textId="6E171706" w:rsidR="001D0003" w:rsidRPr="00D007C1" w:rsidRDefault="0091120D" w:rsidP="00D02A64">
      <w:pPr>
        <w:pStyle w:val="Heading2"/>
        <w:keepNext/>
        <w:keepLines/>
        <w:numPr>
          <w:ilvl w:val="0"/>
          <w:numId w:val="21"/>
        </w:numPr>
        <w:ind w:left="1440" w:hanging="567"/>
        <w:rPr>
          <w:lang w:val="es-ES_tradnl"/>
        </w:rPr>
      </w:pPr>
      <w:r>
        <w:rPr>
          <w:lang w:val="es-ES_tradnl"/>
        </w:rPr>
        <w:t>Solicitar a la Secretaría</w:t>
      </w:r>
      <w:r w:rsidR="001D0003" w:rsidRPr="00D007C1">
        <w:rPr>
          <w:lang w:val="es-ES_tradnl"/>
        </w:rPr>
        <w:t xml:space="preserve"> que incluya en el </w:t>
      </w:r>
      <w:r w:rsidR="001D0003" w:rsidRPr="00D007C1">
        <w:rPr>
          <w:lang w:val="es-ES_tradnl" w:bidi="sa-IN"/>
        </w:rPr>
        <w:t xml:space="preserve">documento </w:t>
      </w:r>
      <w:r w:rsidR="00DB5A68">
        <w:rPr>
          <w:lang w:val="es-ES_tradnl" w:bidi="sa-IN"/>
        </w:rPr>
        <w:t>sobre datos de programas país</w:t>
      </w:r>
      <w:r w:rsidR="009874F4">
        <w:rPr>
          <w:lang w:val="es-ES_tradnl" w:bidi="sa-IN"/>
        </w:rPr>
        <w:t xml:space="preserve"> y perspectivas de cumplimiento</w:t>
      </w:r>
      <w:r w:rsidR="001D0003" w:rsidRPr="00D007C1">
        <w:rPr>
          <w:lang w:val="es-ES_tradnl"/>
        </w:rPr>
        <w:t xml:space="preserve"> una </w:t>
      </w:r>
      <w:r w:rsidR="007D04CB">
        <w:rPr>
          <w:lang w:val="es-ES_tradnl"/>
        </w:rPr>
        <w:t>sección que resuma</w:t>
      </w:r>
      <w:r w:rsidR="001D0003" w:rsidRPr="00D007C1">
        <w:rPr>
          <w:lang w:val="es-ES_tradnl"/>
        </w:rPr>
        <w:t xml:space="preserve"> las exportaciones notificadas de </w:t>
      </w:r>
      <w:r w:rsidR="00E41866" w:rsidRPr="00E41866">
        <w:rPr>
          <w:lang w:val="es-ES_tradnl"/>
        </w:rPr>
        <w:t xml:space="preserve">sustancias controladas </w:t>
      </w:r>
      <w:r w:rsidR="001D0003" w:rsidRPr="00D007C1">
        <w:rPr>
          <w:lang w:val="es-ES_tradnl"/>
        </w:rPr>
        <w:t>contenidas en polioles premezclados;</w:t>
      </w:r>
    </w:p>
    <w:p w14:paraId="6BB03A76" w14:textId="0BD2AF69" w:rsidR="00307B38" w:rsidRDefault="00A61A59" w:rsidP="001D0003">
      <w:pPr>
        <w:pStyle w:val="Heading1"/>
        <w:numPr>
          <w:ilvl w:val="0"/>
          <w:numId w:val="0"/>
        </w:numPr>
        <w:rPr>
          <w:i/>
          <w:lang w:val="es-ES_tradnl"/>
        </w:rPr>
      </w:pPr>
      <w:r>
        <w:rPr>
          <w:i/>
          <w:lang w:val="es-ES_tradnl"/>
        </w:rPr>
        <w:t>S</w:t>
      </w:r>
      <w:r w:rsidRPr="00D007C1">
        <w:rPr>
          <w:i/>
          <w:lang w:val="es-ES_tradnl"/>
        </w:rPr>
        <w:t>upervisión</w:t>
      </w:r>
      <w:r w:rsidR="001D0003" w:rsidRPr="00D007C1">
        <w:rPr>
          <w:i/>
          <w:lang w:val="es-ES_tradnl"/>
        </w:rPr>
        <w:t xml:space="preserve"> y presentación de informes de producción </w:t>
      </w:r>
      <w:r w:rsidR="00DA6AD1">
        <w:rPr>
          <w:i/>
          <w:lang w:val="es-ES_tradnl"/>
        </w:rPr>
        <w:t xml:space="preserve">existiendo </w:t>
      </w:r>
      <w:r w:rsidR="001D0003" w:rsidRPr="00D007C1">
        <w:rPr>
          <w:i/>
          <w:lang w:val="es-ES_tradnl"/>
        </w:rPr>
        <w:t>acuerdos de no producción</w:t>
      </w:r>
    </w:p>
    <w:p w14:paraId="6E3CA54A" w14:textId="4196E46B" w:rsidR="00307B38" w:rsidRDefault="00E92456" w:rsidP="00D02A64">
      <w:pPr>
        <w:pStyle w:val="Heading2"/>
        <w:numPr>
          <w:ilvl w:val="0"/>
          <w:numId w:val="21"/>
        </w:numPr>
        <w:ind w:left="1440" w:hanging="567"/>
        <w:rPr>
          <w:lang w:val="es-ES_tradnl"/>
        </w:rPr>
      </w:pPr>
      <w:r>
        <w:rPr>
          <w:lang w:val="es-ES_tradnl"/>
        </w:rPr>
        <w:t xml:space="preserve">Invitar </w:t>
      </w:r>
      <w:r w:rsidR="001D0003" w:rsidRPr="00D007C1">
        <w:rPr>
          <w:lang w:val="es-ES_tradnl"/>
        </w:rPr>
        <w:t xml:space="preserve">a los Gobiernos de la República Popular Democrática de </w:t>
      </w:r>
      <w:r w:rsidR="007C672A">
        <w:rPr>
          <w:lang w:val="es-ES_tradnl"/>
        </w:rPr>
        <w:t xml:space="preserve">Corea, </w:t>
      </w:r>
      <w:r w:rsidR="00116B1F">
        <w:rPr>
          <w:lang w:val="es-ES_tradnl"/>
        </w:rPr>
        <w:t xml:space="preserve">la </w:t>
      </w:r>
      <w:r w:rsidR="007C672A">
        <w:rPr>
          <w:lang w:val="es-ES_tradnl"/>
        </w:rPr>
        <w:t>India</w:t>
      </w:r>
      <w:r w:rsidR="001D0003" w:rsidRPr="00D007C1">
        <w:rPr>
          <w:lang w:val="es-ES_tradnl"/>
        </w:rPr>
        <w:t xml:space="preserve"> y </w:t>
      </w:r>
      <w:r w:rsidR="00CB2297">
        <w:rPr>
          <w:lang w:val="es-ES_tradnl"/>
        </w:rPr>
        <w:t>la República Bolivariana</w:t>
      </w:r>
      <w:r w:rsidR="007C41F2">
        <w:rPr>
          <w:lang w:val="es-ES_tradnl"/>
        </w:rPr>
        <w:t xml:space="preserve"> de Venezuela</w:t>
      </w:r>
      <w:r w:rsidR="001D0003" w:rsidRPr="00D007C1">
        <w:rPr>
          <w:lang w:val="es-ES_tradnl"/>
        </w:rPr>
        <w:t xml:space="preserve"> </w:t>
      </w:r>
      <w:r w:rsidR="00D0537D">
        <w:rPr>
          <w:lang w:val="es-ES_tradnl"/>
        </w:rPr>
        <w:t xml:space="preserve">a </w:t>
      </w:r>
      <w:r w:rsidR="0014110D">
        <w:rPr>
          <w:lang w:val="es-ES_tradnl"/>
        </w:rPr>
        <w:t xml:space="preserve">solicitar recursos </w:t>
      </w:r>
      <w:r w:rsidR="00D80F7B">
        <w:rPr>
          <w:lang w:val="es-ES_tradnl"/>
        </w:rPr>
        <w:t xml:space="preserve">para </w:t>
      </w:r>
      <w:r w:rsidR="001D0003" w:rsidRPr="00D007C1">
        <w:rPr>
          <w:lang w:val="es-ES_tradnl"/>
        </w:rPr>
        <w:t>la verificación y supervisión anual de la producción de HCFC hasta que dicha producción se haya eliminado por completo, sea al presentar</w:t>
      </w:r>
      <w:r w:rsidR="00B525D3">
        <w:rPr>
          <w:lang w:val="es-ES_tradnl"/>
        </w:rPr>
        <w:t xml:space="preserve"> la etapa siguiente de sus PGEH</w:t>
      </w:r>
      <w:r w:rsidR="001D0003" w:rsidRPr="00D007C1">
        <w:rPr>
          <w:lang w:val="es-ES_tradnl"/>
        </w:rPr>
        <w:t xml:space="preserve"> o al presentar un proyecto </w:t>
      </w:r>
      <w:r w:rsidR="00763C29">
        <w:rPr>
          <w:lang w:val="es-ES_tradnl"/>
        </w:rPr>
        <w:t>de control</w:t>
      </w:r>
      <w:r w:rsidR="001D0003" w:rsidRPr="00D007C1">
        <w:rPr>
          <w:lang w:val="es-ES_tradnl"/>
        </w:rPr>
        <w:t xml:space="preserve"> </w:t>
      </w:r>
      <w:r w:rsidR="00763C29">
        <w:rPr>
          <w:lang w:val="es-ES_tradnl"/>
        </w:rPr>
        <w:t xml:space="preserve">de </w:t>
      </w:r>
      <w:r w:rsidR="001D0003" w:rsidRPr="00D007C1">
        <w:rPr>
          <w:lang w:val="es-ES_tradnl"/>
        </w:rPr>
        <w:t xml:space="preserve">emisiones </w:t>
      </w:r>
      <w:r w:rsidR="00C55615">
        <w:rPr>
          <w:lang w:val="es-ES_tradnl"/>
        </w:rPr>
        <w:t>del subproducto HFC-23</w:t>
      </w:r>
      <w:r w:rsidR="001D0003" w:rsidRPr="00D007C1">
        <w:rPr>
          <w:lang w:val="es-ES_tradnl"/>
        </w:rPr>
        <w:t xml:space="preserve">, </w:t>
      </w:r>
      <w:r w:rsidR="00B823BF">
        <w:rPr>
          <w:lang w:val="es-ES_tradnl"/>
        </w:rPr>
        <w:t>lo que ocurra primero</w:t>
      </w:r>
      <w:r w:rsidR="001D0003" w:rsidRPr="00D007C1">
        <w:rPr>
          <w:lang w:val="es-ES_tradnl"/>
        </w:rPr>
        <w:t>;</w:t>
      </w:r>
    </w:p>
    <w:p w14:paraId="0B9826B5" w14:textId="1199DB03" w:rsidR="001D0003" w:rsidRPr="00D007C1" w:rsidRDefault="001D0003" w:rsidP="001D0003">
      <w:pPr>
        <w:rPr>
          <w:i/>
          <w:iCs/>
          <w:lang w:val="es-ES_tradnl"/>
        </w:rPr>
      </w:pPr>
      <w:r w:rsidRPr="00D007C1">
        <w:rPr>
          <w:i/>
          <w:iCs/>
          <w:lang w:val="es-ES_tradnl"/>
        </w:rPr>
        <w:t xml:space="preserve">Aclaración </w:t>
      </w:r>
      <w:r w:rsidR="00935199">
        <w:rPr>
          <w:i/>
          <w:iCs/>
          <w:lang w:val="es-ES_tradnl"/>
        </w:rPr>
        <w:t xml:space="preserve">sobre la </w:t>
      </w:r>
      <w:r w:rsidRPr="00D007C1">
        <w:rPr>
          <w:i/>
          <w:iCs/>
          <w:lang w:val="es-ES_tradnl"/>
        </w:rPr>
        <w:t xml:space="preserve">presentación de informes del </w:t>
      </w:r>
      <w:r w:rsidR="00D8149E">
        <w:rPr>
          <w:i/>
          <w:iCs/>
          <w:lang w:val="es-ES_tradnl"/>
        </w:rPr>
        <w:t>sector producción</w:t>
      </w:r>
    </w:p>
    <w:p w14:paraId="6711A4E6" w14:textId="77777777" w:rsidR="001D0003" w:rsidRPr="00D007C1" w:rsidRDefault="001D0003" w:rsidP="001D0003">
      <w:pPr>
        <w:rPr>
          <w:i/>
          <w:iCs/>
          <w:lang w:val="es-ES_tradnl"/>
        </w:rPr>
      </w:pPr>
    </w:p>
    <w:p w14:paraId="2AEFFFC5" w14:textId="4A430F77" w:rsidR="001D0003" w:rsidRPr="00D007C1" w:rsidRDefault="00767E76" w:rsidP="00D02A64">
      <w:pPr>
        <w:pStyle w:val="Heading2"/>
        <w:numPr>
          <w:ilvl w:val="0"/>
          <w:numId w:val="21"/>
        </w:numPr>
        <w:ind w:left="1440" w:hanging="567"/>
        <w:rPr>
          <w:lang w:val="es-ES_tradnl"/>
        </w:rPr>
      </w:pPr>
      <w:r>
        <w:rPr>
          <w:lang w:val="es-ES_tradnl"/>
        </w:rPr>
        <w:t>Solicitar</w:t>
      </w:r>
      <w:r w:rsidR="001D0003" w:rsidRPr="00D007C1">
        <w:rPr>
          <w:lang w:val="es-ES_tradnl"/>
        </w:rPr>
        <w:t xml:space="preserve"> a todos los países del </w:t>
      </w:r>
      <w:r w:rsidR="00F75F2E">
        <w:rPr>
          <w:lang w:val="es-ES_tradnl"/>
        </w:rPr>
        <w:t>artículo 5</w:t>
      </w:r>
      <w:r w:rsidR="001D0003" w:rsidRPr="00D007C1">
        <w:rPr>
          <w:lang w:val="es-ES_tradnl"/>
        </w:rPr>
        <w:t xml:space="preserve"> que </w:t>
      </w:r>
      <w:r w:rsidR="00CB6C78">
        <w:rPr>
          <w:lang w:val="es-ES_tradnl"/>
        </w:rPr>
        <w:t>han recibido</w:t>
      </w:r>
      <w:r w:rsidR="001D0003" w:rsidRPr="00D007C1">
        <w:rPr>
          <w:lang w:val="es-ES_tradnl"/>
        </w:rPr>
        <w:t xml:space="preserve"> </w:t>
      </w:r>
      <w:r w:rsidR="007F10FA">
        <w:rPr>
          <w:lang w:val="es-ES_tradnl"/>
        </w:rPr>
        <w:t>financiamiento</w:t>
      </w:r>
      <w:r w:rsidR="001D0003" w:rsidRPr="00D007C1">
        <w:rPr>
          <w:lang w:val="es-ES_tradnl"/>
        </w:rPr>
        <w:t xml:space="preserve"> para fortalecimiento ins</w:t>
      </w:r>
      <w:r w:rsidR="00A948E4">
        <w:rPr>
          <w:lang w:val="es-ES_tradnl"/>
        </w:rPr>
        <w:t>titucional y para eliminar</w:t>
      </w:r>
      <w:r w:rsidR="001D0003" w:rsidRPr="00D007C1">
        <w:rPr>
          <w:lang w:val="es-ES_tradnl"/>
        </w:rPr>
        <w:t xml:space="preserve"> la producción de SA</w:t>
      </w:r>
      <w:r w:rsidR="00CC4CB7">
        <w:rPr>
          <w:lang w:val="es-ES_tradnl"/>
        </w:rPr>
        <w:t>O</w:t>
      </w:r>
      <w:r w:rsidR="00A22318">
        <w:rPr>
          <w:lang w:val="es-ES_tradnl"/>
        </w:rPr>
        <w:t xml:space="preserve"> para usos controlados seguir </w:t>
      </w:r>
      <w:r w:rsidR="001D0003" w:rsidRPr="00D007C1">
        <w:rPr>
          <w:lang w:val="es-ES_tradnl"/>
        </w:rPr>
        <w:t xml:space="preserve">supervisando </w:t>
      </w:r>
      <w:r w:rsidR="00942CFC">
        <w:rPr>
          <w:lang w:val="es-ES_tradnl"/>
        </w:rPr>
        <w:t>el</w:t>
      </w:r>
      <w:r w:rsidR="001D0003" w:rsidRPr="00D007C1">
        <w:rPr>
          <w:lang w:val="es-ES_tradnl"/>
        </w:rPr>
        <w:t xml:space="preserve"> cumplimiento de </w:t>
      </w:r>
      <w:r w:rsidR="00A6556D">
        <w:rPr>
          <w:lang w:val="es-ES_tradnl"/>
        </w:rPr>
        <w:t>las metas fijadas</w:t>
      </w:r>
      <w:r w:rsidR="001D0003" w:rsidRPr="00D007C1">
        <w:rPr>
          <w:lang w:val="es-ES_tradnl"/>
        </w:rPr>
        <w:t xml:space="preserve"> en </w:t>
      </w:r>
      <w:r w:rsidR="002C436B">
        <w:rPr>
          <w:lang w:val="es-ES_tradnl"/>
        </w:rPr>
        <w:t>el</w:t>
      </w:r>
      <w:r w:rsidR="001D0003" w:rsidRPr="00D007C1">
        <w:rPr>
          <w:lang w:val="es-ES_tradnl"/>
        </w:rPr>
        <w:t xml:space="preserve"> </w:t>
      </w:r>
      <w:r w:rsidR="00D806CE" w:rsidRPr="00D007C1">
        <w:rPr>
          <w:lang w:val="es-ES_tradnl"/>
        </w:rPr>
        <w:t xml:space="preserve">Acuerdo </w:t>
      </w:r>
      <w:r w:rsidR="001D0003" w:rsidRPr="00D007C1">
        <w:rPr>
          <w:lang w:val="es-ES_tradnl"/>
        </w:rPr>
        <w:t xml:space="preserve">con el Comité Ejecutivo después </w:t>
      </w:r>
      <w:r w:rsidR="00CB0611">
        <w:rPr>
          <w:lang w:val="es-ES_tradnl"/>
        </w:rPr>
        <w:t xml:space="preserve">de finalizado </w:t>
      </w:r>
      <w:r w:rsidR="002B4F90">
        <w:rPr>
          <w:lang w:val="es-ES_tradnl"/>
        </w:rPr>
        <w:t>el proyecto</w:t>
      </w:r>
      <w:r w:rsidR="001D0003" w:rsidRPr="00D007C1">
        <w:rPr>
          <w:lang w:val="es-ES_tradnl"/>
        </w:rPr>
        <w:t xml:space="preserve"> y </w:t>
      </w:r>
      <w:r w:rsidR="00BB1220">
        <w:rPr>
          <w:lang w:val="es-ES_tradnl"/>
        </w:rPr>
        <w:t xml:space="preserve">notificar </w:t>
      </w:r>
      <w:r w:rsidR="001D0003" w:rsidRPr="00D007C1">
        <w:rPr>
          <w:lang w:val="es-ES_tradnl"/>
        </w:rPr>
        <w:t xml:space="preserve">a la Secretaría </w:t>
      </w:r>
      <w:r w:rsidR="00FD4C56">
        <w:rPr>
          <w:lang w:val="es-ES_tradnl"/>
        </w:rPr>
        <w:t>todo i</w:t>
      </w:r>
      <w:r w:rsidR="00E7205C">
        <w:rPr>
          <w:lang w:val="es-ES_tradnl"/>
        </w:rPr>
        <w:t xml:space="preserve">ncumplimiento de </w:t>
      </w:r>
      <w:r w:rsidR="001D0003" w:rsidRPr="00D007C1">
        <w:rPr>
          <w:lang w:val="es-ES_tradnl"/>
        </w:rPr>
        <w:t xml:space="preserve">dichos objetivos o caso de producción </w:t>
      </w:r>
      <w:r w:rsidR="00F121E1">
        <w:rPr>
          <w:lang w:val="es-ES_tradnl"/>
        </w:rPr>
        <w:t>ilegal</w:t>
      </w:r>
      <w:r w:rsidR="001D0003" w:rsidRPr="00D007C1">
        <w:rPr>
          <w:lang w:val="es-ES_tradnl"/>
        </w:rPr>
        <w:t>;</w:t>
      </w:r>
    </w:p>
    <w:p w14:paraId="5433F7D7" w14:textId="69908350" w:rsidR="001D0003" w:rsidRPr="00D007C1" w:rsidRDefault="0091120D" w:rsidP="00D02A64">
      <w:pPr>
        <w:pStyle w:val="Heading2"/>
        <w:numPr>
          <w:ilvl w:val="0"/>
          <w:numId w:val="21"/>
        </w:numPr>
        <w:ind w:left="1440" w:hanging="567"/>
        <w:rPr>
          <w:lang w:val="es-ES_tradnl"/>
        </w:rPr>
      </w:pPr>
      <w:r>
        <w:rPr>
          <w:lang w:val="es-ES_tradnl"/>
        </w:rPr>
        <w:t>Solicitar a la Secretaría</w:t>
      </w:r>
      <w:r w:rsidR="001D0003" w:rsidRPr="00D007C1">
        <w:rPr>
          <w:lang w:val="es-ES_tradnl"/>
        </w:rPr>
        <w:t xml:space="preserve"> que notifique al Comité Ejecutivo dicho</w:t>
      </w:r>
      <w:r w:rsidR="00191013">
        <w:rPr>
          <w:lang w:val="es-ES_tradnl"/>
        </w:rPr>
        <w:t>s casos</w:t>
      </w:r>
      <w:r w:rsidR="001D0003" w:rsidRPr="00D007C1">
        <w:rPr>
          <w:lang w:val="es-ES_tradnl"/>
        </w:rPr>
        <w:t xml:space="preserve"> </w:t>
      </w:r>
      <w:r w:rsidR="00191013">
        <w:rPr>
          <w:lang w:val="es-ES_tradnl"/>
        </w:rPr>
        <w:t xml:space="preserve">a fin de </w:t>
      </w:r>
      <w:r w:rsidR="001D0003" w:rsidRPr="00D007C1">
        <w:rPr>
          <w:lang w:val="es-ES_tradnl"/>
        </w:rPr>
        <w:t xml:space="preserve">decidir </w:t>
      </w:r>
      <w:r w:rsidR="002923C7">
        <w:rPr>
          <w:lang w:val="es-ES_tradnl"/>
        </w:rPr>
        <w:t xml:space="preserve">la conveniencia de </w:t>
      </w:r>
      <w:r w:rsidR="001D0003" w:rsidRPr="00D007C1">
        <w:rPr>
          <w:lang w:val="es-ES_tradnl"/>
        </w:rPr>
        <w:t>adoptar medidas;</w:t>
      </w:r>
    </w:p>
    <w:p w14:paraId="68B7D3B0" w14:textId="36A1139A" w:rsidR="001D0003" w:rsidRPr="00D007C1" w:rsidRDefault="001D0003" w:rsidP="0073750E">
      <w:pPr>
        <w:keepNext/>
        <w:rPr>
          <w:i/>
          <w:iCs/>
          <w:lang w:val="es-ES_tradnl"/>
        </w:rPr>
      </w:pPr>
      <w:r w:rsidRPr="00D007C1">
        <w:rPr>
          <w:i/>
          <w:iCs/>
          <w:lang w:val="es-ES_tradnl"/>
        </w:rPr>
        <w:t xml:space="preserve">Modificaciones a la plantilla de acuerdos para el </w:t>
      </w:r>
      <w:r w:rsidR="00D8149E">
        <w:rPr>
          <w:i/>
          <w:iCs/>
          <w:lang w:val="es-ES_tradnl"/>
        </w:rPr>
        <w:t>sector producción</w:t>
      </w:r>
    </w:p>
    <w:p w14:paraId="6F40E5F2" w14:textId="77777777" w:rsidR="001D0003" w:rsidRPr="00D007C1" w:rsidRDefault="001D0003" w:rsidP="001D0003">
      <w:pPr>
        <w:keepNext/>
        <w:keepLines/>
        <w:rPr>
          <w:lang w:val="es-ES_tradnl"/>
        </w:rPr>
      </w:pPr>
    </w:p>
    <w:p w14:paraId="27C25B0B" w14:textId="3472B962" w:rsidR="001D0003" w:rsidRPr="00D007C1" w:rsidRDefault="001D0003" w:rsidP="004D06AA">
      <w:pPr>
        <w:pStyle w:val="Heading2"/>
        <w:keepLines/>
        <w:numPr>
          <w:ilvl w:val="0"/>
          <w:numId w:val="21"/>
        </w:numPr>
        <w:ind w:left="1440" w:hanging="567"/>
        <w:rPr>
          <w:lang w:val="es-ES_tradnl"/>
        </w:rPr>
      </w:pPr>
      <w:r w:rsidRPr="00D007C1">
        <w:rPr>
          <w:lang w:val="es-ES_tradnl"/>
        </w:rPr>
        <w:t xml:space="preserve">Introducir las siguientes modificaciones a la plantilla de futuros acuerdos para el </w:t>
      </w:r>
      <w:r w:rsidR="00D8149E">
        <w:rPr>
          <w:lang w:val="es-ES_tradnl"/>
        </w:rPr>
        <w:t>sector producción</w:t>
      </w:r>
      <w:r w:rsidRPr="00D007C1">
        <w:rPr>
          <w:lang w:val="es-ES_tradnl"/>
        </w:rPr>
        <w:t>:</w:t>
      </w:r>
    </w:p>
    <w:p w14:paraId="746CA887" w14:textId="1578F34B" w:rsidR="00307B38" w:rsidRDefault="001D0003" w:rsidP="004D06AA">
      <w:pPr>
        <w:pStyle w:val="Heading3"/>
        <w:keepLines/>
        <w:numPr>
          <w:ilvl w:val="0"/>
          <w:numId w:val="13"/>
        </w:numPr>
        <w:rPr>
          <w:lang w:val="es-ES_tradnl"/>
        </w:rPr>
      </w:pPr>
      <w:r w:rsidRPr="00D007C1">
        <w:rPr>
          <w:lang w:val="es-ES_tradnl"/>
        </w:rPr>
        <w:t xml:space="preserve">Aclarar que el organismo principal </w:t>
      </w:r>
      <w:r w:rsidR="008D1D66">
        <w:rPr>
          <w:lang w:val="es-ES_tradnl"/>
        </w:rPr>
        <w:t>seguirá</w:t>
      </w:r>
      <w:r w:rsidRPr="00D007C1">
        <w:rPr>
          <w:lang w:val="es-ES_tradnl"/>
        </w:rPr>
        <w:t xml:space="preserve"> encargado de asistir al país en caso de posible incumplimiento, si así lo solicita, incluso </w:t>
      </w:r>
      <w:r w:rsidR="008E3C2C">
        <w:rPr>
          <w:lang w:val="es-ES_tradnl"/>
        </w:rPr>
        <w:t>después de finalizado</w:t>
      </w:r>
      <w:r w:rsidR="00745D8E" w:rsidRPr="00745D8E">
        <w:rPr>
          <w:lang w:val="es-ES_tradnl"/>
        </w:rPr>
        <w:t xml:space="preserve"> </w:t>
      </w:r>
      <w:r w:rsidRPr="00D007C1">
        <w:rPr>
          <w:lang w:val="es-ES_tradnl"/>
        </w:rPr>
        <w:t>el proyecto;</w:t>
      </w:r>
    </w:p>
    <w:p w14:paraId="5C00D3B4" w14:textId="5172EF9A" w:rsidR="00307B38" w:rsidRDefault="001D0003" w:rsidP="004D06AA">
      <w:pPr>
        <w:pStyle w:val="Heading3"/>
        <w:keepLines/>
        <w:numPr>
          <w:ilvl w:val="0"/>
          <w:numId w:val="13"/>
        </w:numPr>
        <w:rPr>
          <w:lang w:val="es-ES_tradnl"/>
        </w:rPr>
      </w:pPr>
      <w:r w:rsidRPr="00D007C1">
        <w:rPr>
          <w:lang w:val="es-ES_tradnl"/>
        </w:rPr>
        <w:t xml:space="preserve">Que el país </w:t>
      </w:r>
      <w:r w:rsidR="00CC03AD">
        <w:rPr>
          <w:lang w:val="es-ES_tradnl"/>
        </w:rPr>
        <w:t>deberá seguir</w:t>
      </w:r>
      <w:r w:rsidRPr="00D007C1">
        <w:rPr>
          <w:lang w:val="es-ES_tradnl"/>
        </w:rPr>
        <w:t xml:space="preserve"> supervisando </w:t>
      </w:r>
      <w:r w:rsidR="00307D4D">
        <w:rPr>
          <w:lang w:val="es-ES_tradnl"/>
        </w:rPr>
        <w:t>el cumplimiento</w:t>
      </w:r>
      <w:r w:rsidRPr="00D007C1">
        <w:rPr>
          <w:lang w:val="es-ES_tradnl"/>
        </w:rPr>
        <w:t xml:space="preserve"> de </w:t>
      </w:r>
      <w:r w:rsidR="00A6556D">
        <w:rPr>
          <w:lang w:val="es-ES_tradnl"/>
        </w:rPr>
        <w:t>las metas fijadas</w:t>
      </w:r>
      <w:r w:rsidRPr="00D007C1">
        <w:rPr>
          <w:lang w:val="es-ES_tradnl"/>
        </w:rPr>
        <w:t xml:space="preserve"> en el </w:t>
      </w:r>
      <w:r w:rsidR="00307D4D" w:rsidRPr="00D007C1">
        <w:rPr>
          <w:lang w:val="es-ES_tradnl"/>
        </w:rPr>
        <w:t xml:space="preserve">Acuerdo </w:t>
      </w:r>
      <w:r w:rsidRPr="00D007C1">
        <w:rPr>
          <w:lang w:val="es-ES_tradnl"/>
        </w:rPr>
        <w:t>después</w:t>
      </w:r>
      <w:r w:rsidR="00211640">
        <w:rPr>
          <w:lang w:val="es-ES_tradnl"/>
        </w:rPr>
        <w:t xml:space="preserve"> del </w:t>
      </w:r>
      <w:r w:rsidR="009820AC">
        <w:rPr>
          <w:lang w:val="es-ES_tradnl"/>
        </w:rPr>
        <w:t>término del proyecto</w:t>
      </w:r>
      <w:r w:rsidRPr="00D007C1">
        <w:rPr>
          <w:lang w:val="es-ES_tradnl"/>
        </w:rPr>
        <w:t xml:space="preserve"> y notificará a la Secretaría </w:t>
      </w:r>
      <w:r w:rsidR="006845B3">
        <w:rPr>
          <w:lang w:val="es-ES_tradnl"/>
        </w:rPr>
        <w:t xml:space="preserve">cada vez que no se </w:t>
      </w:r>
      <w:r w:rsidR="00500428">
        <w:rPr>
          <w:lang w:val="es-ES_tradnl"/>
        </w:rPr>
        <w:t>cumplan las metas o se detecten</w:t>
      </w:r>
      <w:r w:rsidR="006845B3">
        <w:rPr>
          <w:lang w:val="es-ES_tradnl"/>
        </w:rPr>
        <w:t xml:space="preserve"> casos de producción </w:t>
      </w:r>
      <w:r w:rsidR="00F121E1">
        <w:rPr>
          <w:lang w:val="es-ES_tradnl"/>
        </w:rPr>
        <w:t>ilegal</w:t>
      </w:r>
      <w:r w:rsidRPr="00D007C1">
        <w:rPr>
          <w:lang w:val="es-ES_tradnl"/>
        </w:rPr>
        <w:t>;</w:t>
      </w:r>
      <w:r w:rsidR="009B4217">
        <w:rPr>
          <w:lang w:val="es-ES_tradnl"/>
        </w:rPr>
        <w:t xml:space="preserve"> y</w:t>
      </w:r>
    </w:p>
    <w:p w14:paraId="26F89EDC" w14:textId="6A8C6AE0" w:rsidR="00307B38" w:rsidRDefault="001D0003" w:rsidP="00D91A13">
      <w:pPr>
        <w:pStyle w:val="Heading3"/>
        <w:numPr>
          <w:ilvl w:val="0"/>
          <w:numId w:val="13"/>
        </w:numPr>
        <w:rPr>
          <w:lang w:val="es-ES_tradnl"/>
        </w:rPr>
      </w:pPr>
      <w:r w:rsidRPr="00D007C1">
        <w:rPr>
          <w:lang w:val="es-ES_tradnl"/>
        </w:rPr>
        <w:t>Aclarar que, en los años posteriores</w:t>
      </w:r>
      <w:r w:rsidR="005A5E1D">
        <w:rPr>
          <w:lang w:val="es-ES_tradnl"/>
        </w:rPr>
        <w:t xml:space="preserve"> al </w:t>
      </w:r>
      <w:r w:rsidR="009820AC">
        <w:rPr>
          <w:lang w:val="es-ES_tradnl"/>
        </w:rPr>
        <w:t>término del proyecto</w:t>
      </w:r>
      <w:r w:rsidRPr="00D007C1">
        <w:rPr>
          <w:lang w:val="es-ES_tradnl"/>
        </w:rPr>
        <w:t xml:space="preserve">, si el país no cumpliera </w:t>
      </w:r>
      <w:r w:rsidR="005A64D7">
        <w:rPr>
          <w:lang w:val="es-ES_tradnl"/>
        </w:rPr>
        <w:t xml:space="preserve">la meta </w:t>
      </w:r>
      <w:r w:rsidRPr="00D007C1">
        <w:rPr>
          <w:lang w:val="es-ES_tradnl"/>
        </w:rPr>
        <w:t xml:space="preserve">final de eliminación </w:t>
      </w:r>
      <w:r w:rsidR="00760785">
        <w:rPr>
          <w:lang w:val="es-ES_tradnl"/>
        </w:rPr>
        <w:t xml:space="preserve">de </w:t>
      </w:r>
      <w:r w:rsidRPr="00D007C1">
        <w:rPr>
          <w:lang w:val="es-ES_tradnl"/>
        </w:rPr>
        <w:t xml:space="preserve">sustancias controladas </w:t>
      </w:r>
      <w:r w:rsidR="002A3420">
        <w:rPr>
          <w:lang w:val="es-ES_tradnl"/>
        </w:rPr>
        <w:t xml:space="preserve">estipulada en el </w:t>
      </w:r>
      <w:r w:rsidR="002A3420" w:rsidRPr="00D007C1">
        <w:rPr>
          <w:lang w:val="es-ES_tradnl"/>
        </w:rPr>
        <w:t>Acuerdo</w:t>
      </w:r>
      <w:r w:rsidRPr="00D007C1">
        <w:rPr>
          <w:lang w:val="es-ES_tradnl"/>
        </w:rPr>
        <w:t xml:space="preserve">, </w:t>
      </w:r>
      <w:r w:rsidR="00095E4F">
        <w:rPr>
          <w:lang w:val="es-ES_tradnl"/>
        </w:rPr>
        <w:t>deberá reintegrar</w:t>
      </w:r>
      <w:r w:rsidR="002A3420">
        <w:rPr>
          <w:lang w:val="es-ES_tradnl"/>
        </w:rPr>
        <w:t xml:space="preserve"> </w:t>
      </w:r>
      <w:r w:rsidRPr="00D007C1">
        <w:rPr>
          <w:lang w:val="es-ES_tradnl"/>
        </w:rPr>
        <w:t xml:space="preserve">al Fondo Multilateral, a través del organismo principal, los fondos </w:t>
      </w:r>
      <w:r w:rsidR="0055180E">
        <w:rPr>
          <w:lang w:val="es-ES_tradnl"/>
        </w:rPr>
        <w:t xml:space="preserve">correspondientes </w:t>
      </w:r>
      <w:r w:rsidR="00474B3D">
        <w:rPr>
          <w:lang w:val="es-ES_tradnl"/>
        </w:rPr>
        <w:t>a</w:t>
      </w:r>
      <w:r w:rsidRPr="00D007C1">
        <w:rPr>
          <w:lang w:val="es-ES_tradnl"/>
        </w:rPr>
        <w:t xml:space="preserve"> la penalización indicada en </w:t>
      </w:r>
      <w:r w:rsidR="006472F2">
        <w:rPr>
          <w:lang w:val="es-ES_tradnl"/>
        </w:rPr>
        <w:t>el</w:t>
      </w:r>
      <w:r w:rsidRPr="00D007C1">
        <w:rPr>
          <w:lang w:val="es-ES_tradnl"/>
        </w:rPr>
        <w:t xml:space="preserve"> </w:t>
      </w:r>
      <w:r w:rsidR="00474B3D" w:rsidRPr="00D007C1">
        <w:rPr>
          <w:lang w:val="es-ES_tradnl"/>
        </w:rPr>
        <w:t>Acuerdo</w:t>
      </w:r>
      <w:r w:rsidRPr="00D007C1">
        <w:rPr>
          <w:lang w:val="es-ES_tradnl"/>
        </w:rPr>
        <w:t>;</w:t>
      </w:r>
    </w:p>
    <w:p w14:paraId="569C89FB" w14:textId="56FD0F6F" w:rsidR="001D0003" w:rsidRPr="00D007C1" w:rsidRDefault="001D0003" w:rsidP="001D0003">
      <w:pPr>
        <w:rPr>
          <w:u w:val="single"/>
          <w:lang w:val="es-ES_tradnl"/>
        </w:rPr>
      </w:pPr>
      <w:r w:rsidRPr="00D007C1">
        <w:rPr>
          <w:u w:val="single"/>
          <w:lang w:val="es-ES_tradnl"/>
        </w:rPr>
        <w:t xml:space="preserve">Verificación </w:t>
      </w:r>
      <w:r w:rsidR="00944322">
        <w:rPr>
          <w:u w:val="single"/>
          <w:lang w:val="es-ES_tradnl"/>
        </w:rPr>
        <w:t>en el marco</w:t>
      </w:r>
      <w:r w:rsidR="003E2643">
        <w:rPr>
          <w:u w:val="single"/>
          <w:lang w:val="es-ES_tradnl"/>
        </w:rPr>
        <w:t xml:space="preserve"> de </w:t>
      </w:r>
      <w:r w:rsidRPr="00D007C1">
        <w:rPr>
          <w:u w:val="single"/>
          <w:lang w:val="es-ES_tradnl"/>
        </w:rPr>
        <w:t>acuerdos plurianuales</w:t>
      </w:r>
    </w:p>
    <w:p w14:paraId="4E664DB5" w14:textId="77777777" w:rsidR="001D0003" w:rsidRPr="00D007C1" w:rsidRDefault="001D0003" w:rsidP="001D0003">
      <w:pPr>
        <w:rPr>
          <w:lang w:val="es-ES_tradnl"/>
        </w:rPr>
      </w:pPr>
    </w:p>
    <w:p w14:paraId="4A87A0DF" w14:textId="1E7D4447" w:rsidR="00307B38" w:rsidRDefault="001D0003" w:rsidP="00D02A64">
      <w:pPr>
        <w:pStyle w:val="Heading3"/>
        <w:numPr>
          <w:ilvl w:val="0"/>
          <w:numId w:val="21"/>
        </w:numPr>
        <w:ind w:left="1440" w:hanging="567"/>
        <w:rPr>
          <w:lang w:val="es-ES_tradnl"/>
        </w:rPr>
      </w:pPr>
      <w:r w:rsidRPr="00D007C1">
        <w:rPr>
          <w:lang w:val="es-ES_tradnl"/>
        </w:rPr>
        <w:t xml:space="preserve">Invitar a los organismos bilaterales y de ejecución a </w:t>
      </w:r>
      <w:r w:rsidR="00714DBF">
        <w:rPr>
          <w:lang w:val="es-ES_tradnl"/>
        </w:rPr>
        <w:t xml:space="preserve">informar </w:t>
      </w:r>
      <w:r w:rsidRPr="00D007C1">
        <w:rPr>
          <w:lang w:val="es-ES_tradnl"/>
        </w:rPr>
        <w:t xml:space="preserve">todas las sustancias controladas que encuentren </w:t>
      </w:r>
      <w:r w:rsidR="00EC5B5C">
        <w:rPr>
          <w:lang w:val="es-ES_tradnl"/>
        </w:rPr>
        <w:t xml:space="preserve">durante </w:t>
      </w:r>
      <w:r w:rsidR="00BF01A9">
        <w:rPr>
          <w:lang w:val="es-ES_tradnl"/>
        </w:rPr>
        <w:t>los</w:t>
      </w:r>
      <w:r w:rsidRPr="00D007C1">
        <w:rPr>
          <w:lang w:val="es-ES_tradnl"/>
        </w:rPr>
        <w:t xml:space="preserve"> procedimiento</w:t>
      </w:r>
      <w:r w:rsidR="00BF01A9">
        <w:rPr>
          <w:lang w:val="es-ES_tradnl"/>
        </w:rPr>
        <w:t>s</w:t>
      </w:r>
      <w:r w:rsidRPr="00D007C1">
        <w:rPr>
          <w:lang w:val="es-ES_tradnl"/>
        </w:rPr>
        <w:t xml:space="preserve"> de verifi</w:t>
      </w:r>
      <w:r w:rsidR="003A3BD5">
        <w:rPr>
          <w:lang w:val="es-ES_tradnl"/>
        </w:rPr>
        <w:t xml:space="preserve">cación, </w:t>
      </w:r>
      <w:r w:rsidR="001923C7">
        <w:rPr>
          <w:lang w:val="es-ES_tradnl"/>
        </w:rPr>
        <w:t>independientemente de su</w:t>
      </w:r>
      <w:r w:rsidR="003A3BD5">
        <w:rPr>
          <w:lang w:val="es-ES_tradnl"/>
        </w:rPr>
        <w:t xml:space="preserve"> inclusión</w:t>
      </w:r>
      <w:r w:rsidRPr="00D007C1">
        <w:rPr>
          <w:lang w:val="es-ES_tradnl"/>
        </w:rPr>
        <w:t xml:space="preserve"> en el </w:t>
      </w:r>
      <w:r w:rsidR="00401809" w:rsidRPr="00D007C1">
        <w:rPr>
          <w:lang w:val="es-ES_tradnl"/>
        </w:rPr>
        <w:t xml:space="preserve">Acuerdo </w:t>
      </w:r>
      <w:r w:rsidR="00514660">
        <w:rPr>
          <w:lang w:val="es-ES_tradnl"/>
        </w:rPr>
        <w:t>que se verifica</w:t>
      </w:r>
      <w:r w:rsidRPr="00D007C1">
        <w:rPr>
          <w:lang w:val="es-ES_tradnl"/>
        </w:rPr>
        <w:t>; y</w:t>
      </w:r>
    </w:p>
    <w:p w14:paraId="6DCDB9C7" w14:textId="3C5EA33E" w:rsidR="001D0003" w:rsidRPr="00D007C1" w:rsidRDefault="0091120D" w:rsidP="00D02A64">
      <w:pPr>
        <w:pStyle w:val="Heading3"/>
        <w:numPr>
          <w:ilvl w:val="0"/>
          <w:numId w:val="21"/>
        </w:numPr>
        <w:ind w:left="1440" w:hanging="567"/>
        <w:rPr>
          <w:u w:val="single"/>
          <w:lang w:val="es-ES_tradnl"/>
        </w:rPr>
      </w:pPr>
      <w:r>
        <w:rPr>
          <w:lang w:val="es-ES_tradnl"/>
        </w:rPr>
        <w:t>Solicitar a la Secretaría</w:t>
      </w:r>
      <w:r w:rsidR="00653B1A" w:rsidRPr="00D007C1">
        <w:rPr>
          <w:lang w:val="es-ES_tradnl"/>
        </w:rPr>
        <w:t xml:space="preserve"> </w:t>
      </w:r>
      <w:r w:rsidR="003E2BD3">
        <w:rPr>
          <w:lang w:val="es-ES_tradnl"/>
        </w:rPr>
        <w:t>que presente a la 92</w:t>
      </w:r>
      <w:r w:rsidR="001D0003" w:rsidRPr="00D007C1">
        <w:rPr>
          <w:lang w:val="es-ES_tradnl"/>
        </w:rPr>
        <w:t xml:space="preserve">ª reunión </w:t>
      </w:r>
      <w:r w:rsidR="003E2BD3" w:rsidRPr="003E2BD3">
        <w:rPr>
          <w:lang w:val="es-ES_tradnl"/>
        </w:rPr>
        <w:t xml:space="preserve">un análisis </w:t>
      </w:r>
      <w:r w:rsidR="001D0003" w:rsidRPr="00D007C1">
        <w:rPr>
          <w:lang w:val="es-ES_tradnl"/>
        </w:rPr>
        <w:t xml:space="preserve">de la viabilidad </w:t>
      </w:r>
      <w:r w:rsidR="002B4371">
        <w:rPr>
          <w:lang w:val="es-ES_tradnl"/>
        </w:rPr>
        <w:t xml:space="preserve">y </w:t>
      </w:r>
      <w:r w:rsidR="002B4371" w:rsidRPr="002B4371">
        <w:rPr>
          <w:lang w:val="es-ES_tradnl"/>
        </w:rPr>
        <w:t xml:space="preserve">costos </w:t>
      </w:r>
      <w:r w:rsidR="001D0003" w:rsidRPr="00D007C1">
        <w:rPr>
          <w:lang w:val="es-ES_tradnl"/>
        </w:rPr>
        <w:t xml:space="preserve">de ampliar </w:t>
      </w:r>
      <w:r w:rsidR="00374F1C">
        <w:rPr>
          <w:lang w:val="es-ES_tradnl"/>
        </w:rPr>
        <w:t>los términos de referencia</w:t>
      </w:r>
      <w:r w:rsidR="00C33D26">
        <w:rPr>
          <w:lang w:val="es-ES_tradnl"/>
        </w:rPr>
        <w:t xml:space="preserve"> de las verificaciones </w:t>
      </w:r>
      <w:r w:rsidR="00B750B8">
        <w:rPr>
          <w:lang w:val="es-ES_tradnl"/>
        </w:rPr>
        <w:t xml:space="preserve">para incluir </w:t>
      </w:r>
      <w:r w:rsidR="001D0003" w:rsidRPr="00D007C1">
        <w:rPr>
          <w:lang w:val="es-ES_tradnl"/>
        </w:rPr>
        <w:t>sustancias controladas previamente eliminadas.</w:t>
      </w:r>
    </w:p>
    <w:p w14:paraId="085D0793" w14:textId="77777777" w:rsidR="001D0003" w:rsidRPr="00D007C1" w:rsidRDefault="001D0003" w:rsidP="001D0003">
      <w:pPr>
        <w:rPr>
          <w:b/>
          <w:lang w:val="es-ES_tradnl"/>
        </w:rPr>
      </w:pPr>
      <w:r w:rsidRPr="00D007C1">
        <w:rPr>
          <w:b/>
          <w:lang w:val="es-ES_tradnl"/>
        </w:rPr>
        <w:t>Recomendación</w:t>
      </w:r>
    </w:p>
    <w:p w14:paraId="73F844AD" w14:textId="77777777" w:rsidR="001D0003" w:rsidRPr="00D007C1" w:rsidRDefault="001D0003" w:rsidP="001D0003">
      <w:pPr>
        <w:rPr>
          <w:lang w:val="es-ES_tradnl"/>
        </w:rPr>
      </w:pPr>
    </w:p>
    <w:p w14:paraId="166F9C7B" w14:textId="77777777" w:rsidR="001D0003" w:rsidRPr="00D007C1" w:rsidRDefault="001D0003" w:rsidP="001D0003">
      <w:pPr>
        <w:pStyle w:val="Heading1"/>
        <w:rPr>
          <w:lang w:val="es-ES_tradnl"/>
        </w:rPr>
      </w:pPr>
      <w:r w:rsidRPr="00D007C1">
        <w:rPr>
          <w:lang w:val="es-ES_tradnl"/>
        </w:rPr>
        <w:t>El Comité Ejecutivo podrá estimar oportuno:</w:t>
      </w:r>
    </w:p>
    <w:p w14:paraId="52D2E96F" w14:textId="4551DC90" w:rsidR="001D0003" w:rsidRPr="00D007C1" w:rsidRDefault="001D0003" w:rsidP="00D91A13">
      <w:pPr>
        <w:pStyle w:val="Heading2"/>
        <w:numPr>
          <w:ilvl w:val="0"/>
          <w:numId w:val="8"/>
        </w:numPr>
        <w:ind w:left="1440" w:hanging="589"/>
        <w:rPr>
          <w:lang w:val="es-ES_tradnl"/>
        </w:rPr>
      </w:pPr>
      <w:r w:rsidRPr="00D007C1">
        <w:rPr>
          <w:lang w:val="es-ES_tradnl"/>
        </w:rPr>
        <w:t xml:space="preserve">Tomar nota de la reseña de los sistemas vigentes de supervisión, presentación de informes, verificación y concesión de </w:t>
      </w:r>
      <w:r w:rsidR="00243896">
        <w:rPr>
          <w:lang w:val="es-ES_tradnl"/>
        </w:rPr>
        <w:t>licencias y cuotas</w:t>
      </w:r>
      <w:r w:rsidRPr="00D007C1">
        <w:rPr>
          <w:lang w:val="es-ES_tradnl"/>
        </w:rPr>
        <w:t xml:space="preserve"> exigibles que </w:t>
      </w:r>
      <w:r w:rsidR="00B37A02">
        <w:rPr>
          <w:lang w:val="es-ES_tradnl"/>
        </w:rPr>
        <w:t xml:space="preserve">recoge </w:t>
      </w:r>
      <w:r w:rsidRPr="00D007C1">
        <w:rPr>
          <w:lang w:val="es-ES_tradnl"/>
        </w:rPr>
        <w:t xml:space="preserve">el documento </w:t>
      </w:r>
      <w:r w:rsidR="00BE4451" w:rsidRPr="00D007C1">
        <w:rPr>
          <w:lang w:val="es-ES_tradnl"/>
        </w:rPr>
        <w:t>UNEP/OzL.Pro/ExCom/89/3</w:t>
      </w:r>
      <w:r w:rsidRPr="00D007C1">
        <w:rPr>
          <w:lang w:val="es-ES_tradnl"/>
        </w:rPr>
        <w:t>; y</w:t>
      </w:r>
    </w:p>
    <w:p w14:paraId="00521D7F" w14:textId="765A6F7F" w:rsidR="001D0003" w:rsidRPr="00D007C1" w:rsidRDefault="001D0003" w:rsidP="00D91A13">
      <w:pPr>
        <w:pStyle w:val="Heading2"/>
        <w:numPr>
          <w:ilvl w:val="0"/>
          <w:numId w:val="8"/>
        </w:numPr>
        <w:ind w:left="1440" w:hanging="589"/>
        <w:rPr>
          <w:lang w:val="es-ES_tradnl"/>
        </w:rPr>
      </w:pPr>
      <w:r w:rsidRPr="00D007C1">
        <w:rPr>
          <w:lang w:val="es-ES_tradnl"/>
        </w:rPr>
        <w:t>Considerar la conveniencia de aplicar las observac</w:t>
      </w:r>
      <w:r w:rsidR="00EB07B9">
        <w:rPr>
          <w:lang w:val="es-ES_tradnl"/>
        </w:rPr>
        <w:t>iones resumidas en el párrafo 76</w:t>
      </w:r>
      <w:r w:rsidRPr="00D007C1">
        <w:rPr>
          <w:lang w:val="es-ES_tradnl"/>
        </w:rPr>
        <w:t xml:space="preserve"> del presente documento.</w:t>
      </w:r>
    </w:p>
    <w:p w14:paraId="22770B8A" w14:textId="77777777" w:rsidR="004A70E0" w:rsidRDefault="004A70E0">
      <w:pPr>
        <w:jc w:val="center"/>
        <w:rPr>
          <w:b/>
          <w:bCs/>
          <w:lang w:val="es-ES_tradnl"/>
        </w:rPr>
        <w:sectPr w:rsidR="004A70E0">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pPr>
    </w:p>
    <w:p w14:paraId="6DE3C16E" w14:textId="77777777" w:rsidR="004A70E0" w:rsidRPr="004E22FC" w:rsidRDefault="004A70E0" w:rsidP="004A70E0">
      <w:pPr>
        <w:jc w:val="center"/>
        <w:rPr>
          <w:b/>
          <w:lang w:val="en-CA"/>
        </w:rPr>
      </w:pPr>
      <w:r w:rsidRPr="004E22FC">
        <w:rPr>
          <w:b/>
          <w:lang w:val="en-CA"/>
        </w:rPr>
        <w:t>Annex I</w:t>
      </w:r>
    </w:p>
    <w:p w14:paraId="55809D22" w14:textId="77777777" w:rsidR="004A70E0" w:rsidRPr="004E22FC" w:rsidRDefault="004A70E0" w:rsidP="004A70E0">
      <w:pPr>
        <w:jc w:val="center"/>
        <w:rPr>
          <w:b/>
          <w:lang w:val="en-CA"/>
        </w:rPr>
      </w:pPr>
    </w:p>
    <w:p w14:paraId="42190B13" w14:textId="4C933BF6" w:rsidR="004A70E0" w:rsidRPr="004E22FC" w:rsidRDefault="004A70E0" w:rsidP="004A70E0">
      <w:pPr>
        <w:spacing w:after="240"/>
        <w:jc w:val="center"/>
        <w:rPr>
          <w:b/>
          <w:lang w:val="en-CA"/>
        </w:rPr>
      </w:pPr>
      <w:r w:rsidRPr="004E22FC">
        <w:rPr>
          <w:b/>
          <w:lang w:val="en-CA"/>
        </w:rPr>
        <w:t>SUMMARY OF RELEVANT DOCUMENTS PREPARED BY THE SENIOR MO</w:t>
      </w:r>
      <w:r w:rsidR="00D41D7C">
        <w:rPr>
          <w:b/>
          <w:lang w:val="en-CA"/>
        </w:rPr>
        <w:t>NITORING AND EVALUATION OFFICER</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950"/>
        <w:gridCol w:w="2951"/>
        <w:gridCol w:w="4883"/>
      </w:tblGrid>
      <w:tr w:rsidR="004A70E0" w:rsidRPr="004E22FC" w14:paraId="379C72EE" w14:textId="77777777" w:rsidTr="00F5572C">
        <w:trPr>
          <w:tblHeader/>
        </w:trPr>
        <w:tc>
          <w:tcPr>
            <w:tcW w:w="1368" w:type="pct"/>
            <w:shd w:val="clear" w:color="auto" w:fill="auto"/>
            <w:noWrap/>
            <w:hideMark/>
          </w:tcPr>
          <w:p w14:paraId="55CABD0E" w14:textId="77777777" w:rsidR="004A70E0" w:rsidRPr="004E22FC" w:rsidRDefault="004A70E0" w:rsidP="00F5572C">
            <w:pPr>
              <w:jc w:val="center"/>
              <w:rPr>
                <w:b/>
                <w:bCs/>
                <w:sz w:val="20"/>
                <w:szCs w:val="20"/>
                <w:lang w:val="en-CA" w:eastAsia="en-CA"/>
              </w:rPr>
            </w:pPr>
            <w:r w:rsidRPr="004E22FC">
              <w:rPr>
                <w:b/>
                <w:bCs/>
                <w:sz w:val="20"/>
                <w:szCs w:val="20"/>
                <w:lang w:val="en-CA" w:eastAsia="en-CA"/>
              </w:rPr>
              <w:t>Title</w:t>
            </w:r>
          </w:p>
        </w:tc>
        <w:tc>
          <w:tcPr>
            <w:tcW w:w="1368" w:type="pct"/>
            <w:shd w:val="clear" w:color="auto" w:fill="auto"/>
            <w:noWrap/>
            <w:hideMark/>
          </w:tcPr>
          <w:p w14:paraId="5DC3A42A" w14:textId="77777777" w:rsidR="004A70E0" w:rsidRPr="004E22FC" w:rsidRDefault="004A70E0" w:rsidP="00F5572C">
            <w:pPr>
              <w:jc w:val="center"/>
              <w:rPr>
                <w:b/>
                <w:bCs/>
                <w:sz w:val="20"/>
                <w:szCs w:val="20"/>
                <w:lang w:val="en-CA" w:eastAsia="en-CA"/>
              </w:rPr>
            </w:pPr>
            <w:r w:rsidRPr="004E22FC">
              <w:rPr>
                <w:b/>
                <w:bCs/>
                <w:sz w:val="20"/>
                <w:szCs w:val="20"/>
                <w:lang w:val="en-CA" w:eastAsia="en-CA"/>
              </w:rPr>
              <w:t>Description</w:t>
            </w:r>
          </w:p>
        </w:tc>
        <w:tc>
          <w:tcPr>
            <w:tcW w:w="2265" w:type="pct"/>
            <w:shd w:val="clear" w:color="auto" w:fill="auto"/>
            <w:noWrap/>
            <w:hideMark/>
          </w:tcPr>
          <w:p w14:paraId="357DD68B" w14:textId="77777777" w:rsidR="004A70E0" w:rsidRPr="004E22FC" w:rsidRDefault="004A70E0" w:rsidP="00F5572C">
            <w:pPr>
              <w:jc w:val="center"/>
              <w:rPr>
                <w:b/>
                <w:bCs/>
                <w:sz w:val="20"/>
                <w:szCs w:val="20"/>
                <w:lang w:val="en-CA" w:eastAsia="en-CA"/>
              </w:rPr>
            </w:pPr>
            <w:r w:rsidRPr="004E22FC">
              <w:rPr>
                <w:b/>
                <w:bCs/>
                <w:sz w:val="20"/>
                <w:szCs w:val="20"/>
                <w:lang w:val="en-CA" w:eastAsia="en-CA"/>
              </w:rPr>
              <w:t>Key findings</w:t>
            </w:r>
          </w:p>
        </w:tc>
      </w:tr>
      <w:tr w:rsidR="004A70E0" w:rsidRPr="004E22FC" w14:paraId="03A96362" w14:textId="77777777" w:rsidTr="00F5572C">
        <w:tc>
          <w:tcPr>
            <w:tcW w:w="1368" w:type="pct"/>
            <w:shd w:val="clear" w:color="auto" w:fill="auto"/>
            <w:hideMark/>
          </w:tcPr>
          <w:p w14:paraId="07F1E589" w14:textId="77777777" w:rsidR="004A70E0" w:rsidRPr="004E22FC" w:rsidRDefault="00DF5E3E" w:rsidP="00F5572C">
            <w:pPr>
              <w:jc w:val="left"/>
              <w:rPr>
                <w:sz w:val="20"/>
                <w:szCs w:val="20"/>
                <w:lang w:val="en-CA" w:eastAsia="en-CA"/>
              </w:rPr>
            </w:pPr>
            <w:hyperlink r:id="rId17" w:history="1">
              <w:r w:rsidR="004A70E0" w:rsidRPr="004E22FC">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65FF80C6" w14:textId="77777777" w:rsidR="004A70E0" w:rsidRPr="004E22FC" w:rsidRDefault="004A70E0" w:rsidP="00F5572C">
            <w:pPr>
              <w:jc w:val="left"/>
              <w:rPr>
                <w:sz w:val="20"/>
                <w:szCs w:val="20"/>
                <w:lang w:val="en-CA" w:eastAsia="en-CA"/>
              </w:rPr>
            </w:pPr>
            <w:r w:rsidRPr="004E22FC">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val="en-CA" w:eastAsia="en-CA"/>
              </w:rPr>
              <w:t>th</w:t>
            </w:r>
            <w:r w:rsidRPr="004E22FC">
              <w:rPr>
                <w:sz w:val="20"/>
                <w:szCs w:val="20"/>
                <w:lang w:val="en-CA" w:eastAsia="en-CA"/>
              </w:rPr>
              <w:t> Meeting of the Open-ended Working Group (OEWG) in June 2005</w:t>
            </w:r>
          </w:p>
        </w:tc>
        <w:tc>
          <w:tcPr>
            <w:tcW w:w="2265" w:type="pct"/>
            <w:shd w:val="clear" w:color="auto" w:fill="auto"/>
            <w:noWrap/>
            <w:hideMark/>
          </w:tcPr>
          <w:p w14:paraId="15FC1B20" w14:textId="77777777" w:rsidR="004A70E0" w:rsidRPr="004E22FC" w:rsidRDefault="004A70E0" w:rsidP="00F5572C">
            <w:pPr>
              <w:jc w:val="left"/>
              <w:rPr>
                <w:sz w:val="20"/>
                <w:szCs w:val="20"/>
                <w:lang w:val="en-CA" w:eastAsia="en-CA"/>
              </w:rPr>
            </w:pPr>
            <w:r w:rsidRPr="004E22FC">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4A70E0" w:rsidRPr="004E22FC" w14:paraId="56A874B8" w14:textId="77777777" w:rsidTr="00F5572C">
        <w:tc>
          <w:tcPr>
            <w:tcW w:w="1368" w:type="pct"/>
            <w:shd w:val="clear" w:color="auto" w:fill="auto"/>
            <w:hideMark/>
          </w:tcPr>
          <w:p w14:paraId="14566864" w14:textId="77777777" w:rsidR="004A70E0" w:rsidRPr="004E22FC" w:rsidRDefault="00DF5E3E" w:rsidP="00F5572C">
            <w:pPr>
              <w:jc w:val="left"/>
              <w:rPr>
                <w:sz w:val="20"/>
                <w:szCs w:val="20"/>
                <w:lang w:val="en-CA" w:eastAsia="en-CA"/>
              </w:rPr>
            </w:pPr>
            <w:hyperlink r:id="rId18" w:history="1">
              <w:r w:rsidR="004A70E0" w:rsidRPr="004E22FC">
                <w:rPr>
                  <w:sz w:val="20"/>
                  <w:szCs w:val="20"/>
                  <w:lang w:val="en-CA" w:eastAsia="en-CA"/>
                </w:rPr>
                <w:t>Desk study on the evaluation of the implementation of the CFC</w:t>
              </w:r>
              <w:r w:rsidR="004A70E0" w:rsidRPr="004E22FC">
                <w:rPr>
                  <w:sz w:val="20"/>
                  <w:szCs w:val="20"/>
                  <w:lang w:val="en-CA" w:eastAsia="en-CA"/>
                </w:rPr>
                <w:noBreakHyphen/>
                <w:t>production sector agreements (UNEP/OzL.Pro/ExCom/40/9)</w:t>
              </w:r>
            </w:hyperlink>
          </w:p>
        </w:tc>
        <w:tc>
          <w:tcPr>
            <w:tcW w:w="1368" w:type="pct"/>
            <w:shd w:val="clear" w:color="auto" w:fill="auto"/>
            <w:hideMark/>
          </w:tcPr>
          <w:p w14:paraId="51EF8A3C" w14:textId="77777777" w:rsidR="004A70E0" w:rsidRPr="004E22FC" w:rsidRDefault="004A70E0" w:rsidP="00F5572C">
            <w:pPr>
              <w:jc w:val="left"/>
              <w:rPr>
                <w:sz w:val="20"/>
                <w:szCs w:val="20"/>
                <w:lang w:val="en-CA" w:eastAsia="en-CA"/>
              </w:rPr>
            </w:pPr>
            <w:r w:rsidRPr="004E22F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D970BB1" w14:textId="77777777" w:rsidR="004A70E0" w:rsidRPr="004E22FC" w:rsidRDefault="004A70E0" w:rsidP="00F5572C">
            <w:pPr>
              <w:jc w:val="left"/>
              <w:rPr>
                <w:sz w:val="20"/>
                <w:szCs w:val="20"/>
                <w:lang w:val="en-CA"/>
              </w:rPr>
            </w:pPr>
            <w:r w:rsidRPr="004E22F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4A70E0" w:rsidRPr="004E22FC" w14:paraId="6CD011A2" w14:textId="77777777" w:rsidTr="00F5572C">
        <w:tc>
          <w:tcPr>
            <w:tcW w:w="1368" w:type="pct"/>
            <w:shd w:val="clear" w:color="auto" w:fill="auto"/>
            <w:hideMark/>
          </w:tcPr>
          <w:p w14:paraId="17929495" w14:textId="77777777" w:rsidR="004A70E0" w:rsidRPr="004E22FC" w:rsidRDefault="00DF5E3E" w:rsidP="00F5572C">
            <w:pPr>
              <w:jc w:val="left"/>
              <w:rPr>
                <w:sz w:val="20"/>
                <w:szCs w:val="20"/>
                <w:lang w:val="en-CA" w:eastAsia="en-CA"/>
              </w:rPr>
            </w:pPr>
            <w:hyperlink r:id="rId19" w:history="1">
              <w:r w:rsidR="004A70E0" w:rsidRPr="004E22FC">
                <w:rPr>
                  <w:sz w:val="20"/>
                  <w:szCs w:val="20"/>
                  <w:lang w:val="en-CA" w:eastAsia="en-CA"/>
                </w:rPr>
                <w:t>Report on the intermediate evaluation of CFC production sector phase-out agreements (UNEP/OzL.Pro/ExCom/42/12)</w:t>
              </w:r>
            </w:hyperlink>
          </w:p>
        </w:tc>
        <w:tc>
          <w:tcPr>
            <w:tcW w:w="1368" w:type="pct"/>
            <w:shd w:val="clear" w:color="auto" w:fill="auto"/>
            <w:hideMark/>
          </w:tcPr>
          <w:p w14:paraId="6D5AD485" w14:textId="77777777" w:rsidR="004A70E0" w:rsidRPr="004E22FC" w:rsidRDefault="004A70E0" w:rsidP="00F5572C">
            <w:pPr>
              <w:jc w:val="left"/>
              <w:rPr>
                <w:sz w:val="20"/>
                <w:szCs w:val="20"/>
                <w:lang w:val="en-CA" w:eastAsia="en-CA"/>
              </w:rPr>
            </w:pPr>
            <w:r w:rsidRPr="004E22FC">
              <w:rPr>
                <w:sz w:val="20"/>
                <w:szCs w:val="20"/>
                <w:lang w:val="en-CA"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5097DB97" w14:textId="77777777" w:rsidR="004A70E0" w:rsidRPr="004E22FC" w:rsidRDefault="004A70E0" w:rsidP="00F5572C">
            <w:pPr>
              <w:jc w:val="left"/>
              <w:rPr>
                <w:sz w:val="20"/>
                <w:szCs w:val="20"/>
                <w:lang w:val="en-CA" w:eastAsia="en-CA"/>
              </w:rPr>
            </w:pPr>
            <w:r w:rsidRPr="004E22FC">
              <w:rPr>
                <w:sz w:val="20"/>
                <w:szCs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szCs w:val="20"/>
                <w:lang w:val="en-CA"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val="en-CA" w:eastAsia="en-CA"/>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(decision 42/42)</w:t>
            </w:r>
          </w:p>
        </w:tc>
      </w:tr>
      <w:tr w:rsidR="004A70E0" w:rsidRPr="004E22FC" w14:paraId="27EC0422" w14:textId="77777777" w:rsidTr="00F5572C">
        <w:tc>
          <w:tcPr>
            <w:tcW w:w="1368" w:type="pct"/>
            <w:shd w:val="clear" w:color="auto" w:fill="auto"/>
          </w:tcPr>
          <w:p w14:paraId="054175A2" w14:textId="77777777" w:rsidR="004A70E0" w:rsidRPr="004E22FC" w:rsidRDefault="004A70E0" w:rsidP="00F5572C">
            <w:pPr>
              <w:jc w:val="left"/>
              <w:rPr>
                <w:sz w:val="20"/>
                <w:szCs w:val="20"/>
                <w:lang w:val="en-CA" w:eastAsia="en-CA"/>
              </w:rPr>
            </w:pPr>
            <w:r w:rsidRPr="004E22FC">
              <w:rPr>
                <w:sz w:val="20"/>
                <w:szCs w:val="20"/>
                <w:lang w:val="en-CA" w:eastAsia="en-CA"/>
              </w:rPr>
              <w:t>Follow-up to decision 42/12(c) on the intermediate evaluation of CFC production sector phase-out agreements (UNEP/OzL.Pro/ExCom/43/9)</w:t>
            </w:r>
          </w:p>
        </w:tc>
        <w:tc>
          <w:tcPr>
            <w:tcW w:w="1368" w:type="pct"/>
            <w:shd w:val="clear" w:color="auto" w:fill="auto"/>
          </w:tcPr>
          <w:p w14:paraId="3B4A6C0B" w14:textId="77777777" w:rsidR="004A70E0" w:rsidRPr="004E22FC" w:rsidRDefault="004A70E0" w:rsidP="00F5572C">
            <w:pPr>
              <w:jc w:val="left"/>
              <w:rPr>
                <w:sz w:val="20"/>
                <w:szCs w:val="20"/>
                <w:lang w:val="en-CA" w:eastAsia="en-CA"/>
              </w:rPr>
            </w:pPr>
            <w:r w:rsidRPr="004E22FC">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val="en-CA" w:eastAsia="en-CA"/>
              </w:rPr>
              <w:t>rd </w:t>
            </w:r>
            <w:r w:rsidRPr="004E22FC">
              <w:rPr>
                <w:sz w:val="20"/>
                <w:szCs w:val="20"/>
                <w:lang w:val="en-CA" w:eastAsia="en-CA"/>
              </w:rPr>
              <w:t xml:space="preserve">meeting on their findings” </w:t>
            </w:r>
          </w:p>
        </w:tc>
        <w:tc>
          <w:tcPr>
            <w:tcW w:w="2265" w:type="pct"/>
            <w:shd w:val="clear" w:color="auto" w:fill="auto"/>
          </w:tcPr>
          <w:p w14:paraId="311FB192" w14:textId="77777777" w:rsidR="004A70E0" w:rsidRPr="004E22FC" w:rsidRDefault="004A70E0" w:rsidP="00F5572C">
            <w:pPr>
              <w:jc w:val="left"/>
              <w:rPr>
                <w:sz w:val="20"/>
                <w:szCs w:val="20"/>
                <w:lang w:val="en-CA" w:eastAsia="en-CA"/>
              </w:rPr>
            </w:pPr>
            <w:r w:rsidRPr="004E22FC">
              <w:rPr>
                <w:sz w:val="20"/>
                <w:szCs w:val="20"/>
                <w:lang w:val="en-CA" w:eastAsia="en-CA"/>
              </w:rPr>
              <w:t>At its 42</w:t>
            </w:r>
            <w:r w:rsidRPr="004E22FC">
              <w:rPr>
                <w:sz w:val="20"/>
                <w:szCs w:val="20"/>
                <w:vertAlign w:val="superscript"/>
                <w:lang w:val="en-CA" w:eastAsia="en-CA"/>
              </w:rPr>
              <w:t>nd</w:t>
            </w:r>
            <w:r w:rsidRPr="004E22FC">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val="en-CA" w:eastAsia="en-CA"/>
              </w:rPr>
              <w:t>rd </w:t>
            </w:r>
            <w:r w:rsidRPr="000268C1">
              <w:rPr>
                <w:sz w:val="20"/>
                <w:lang w:val="en-CA"/>
              </w:rPr>
              <w:t>meeting</w:t>
            </w:r>
            <w:r w:rsidRPr="004E22FC">
              <w:rPr>
                <w:sz w:val="20"/>
                <w:szCs w:val="20"/>
                <w:lang w:val="en-CA" w:eastAsia="en-CA"/>
              </w:rPr>
              <w:t xml:space="preserve"> of the Executive Committee</w:t>
            </w:r>
          </w:p>
        </w:tc>
      </w:tr>
      <w:tr w:rsidR="004A70E0" w:rsidRPr="004E22FC" w14:paraId="686833F0" w14:textId="77777777" w:rsidTr="00F5572C">
        <w:tc>
          <w:tcPr>
            <w:tcW w:w="1368" w:type="pct"/>
            <w:shd w:val="clear" w:color="auto" w:fill="auto"/>
            <w:hideMark/>
          </w:tcPr>
          <w:p w14:paraId="24675AE1" w14:textId="77777777" w:rsidR="004A70E0" w:rsidRPr="004E22FC" w:rsidRDefault="00DF5E3E" w:rsidP="00F5572C">
            <w:pPr>
              <w:jc w:val="left"/>
              <w:rPr>
                <w:sz w:val="20"/>
                <w:szCs w:val="20"/>
                <w:lang w:val="en-CA" w:eastAsia="en-CA"/>
              </w:rPr>
            </w:pPr>
            <w:hyperlink r:id="rId20" w:history="1">
              <w:r w:rsidR="004A70E0" w:rsidRPr="004E22FC">
                <w:rPr>
                  <w:sz w:val="20"/>
                  <w:szCs w:val="20"/>
                  <w:lang w:val="en-CA" w:eastAsia="en-CA"/>
                </w:rPr>
                <w:t>Desk study on the evaluation of customs officer training and licensing system projects (UNEP/OzL.Pro/ExCom/44/12)</w:t>
              </w:r>
            </w:hyperlink>
          </w:p>
        </w:tc>
        <w:tc>
          <w:tcPr>
            <w:tcW w:w="1368" w:type="pct"/>
            <w:shd w:val="clear" w:color="auto" w:fill="auto"/>
            <w:hideMark/>
          </w:tcPr>
          <w:p w14:paraId="2C162B01" w14:textId="77777777" w:rsidR="004A70E0" w:rsidRPr="004E22FC" w:rsidRDefault="004A70E0" w:rsidP="00F5572C">
            <w:pPr>
              <w:jc w:val="left"/>
              <w:rPr>
                <w:sz w:val="20"/>
                <w:szCs w:val="20"/>
                <w:lang w:val="en-CA" w:eastAsia="en-CA"/>
              </w:rPr>
            </w:pPr>
            <w:r w:rsidRPr="004E22FC">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697C80DB" w14:textId="09054948" w:rsidR="004A70E0" w:rsidRPr="004E22FC" w:rsidRDefault="004A70E0" w:rsidP="00F5572C">
            <w:pPr>
              <w:jc w:val="left"/>
              <w:rPr>
                <w:sz w:val="20"/>
                <w:szCs w:val="20"/>
                <w:lang w:val="en-CA" w:eastAsia="en-CA"/>
              </w:rPr>
            </w:pPr>
            <w:r w:rsidRPr="004E22FC">
              <w:rPr>
                <w:sz w:val="20"/>
                <w:szCs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val="en-CA" w:eastAsia="en-CA"/>
              </w:rPr>
              <w:t xml:space="preserve">inter alia </w:t>
            </w:r>
            <w:r w:rsidRPr="004E22F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4A70E0" w:rsidRPr="004E22FC" w14:paraId="6A35BA89" w14:textId="77777777" w:rsidTr="00F5572C">
        <w:tc>
          <w:tcPr>
            <w:tcW w:w="1368" w:type="pct"/>
            <w:shd w:val="clear" w:color="auto" w:fill="auto"/>
            <w:hideMark/>
          </w:tcPr>
          <w:p w14:paraId="009D6AFD" w14:textId="77777777" w:rsidR="004A70E0" w:rsidRPr="004E22FC" w:rsidRDefault="004A70E0" w:rsidP="00F5572C">
            <w:pPr>
              <w:jc w:val="left"/>
              <w:rPr>
                <w:sz w:val="20"/>
                <w:szCs w:val="20"/>
                <w:lang w:val="en-CA" w:eastAsia="en-CA"/>
              </w:rPr>
            </w:pPr>
            <w:r w:rsidRPr="004E22FC">
              <w:rPr>
                <w:sz w:val="20"/>
                <w:szCs w:val="20"/>
                <w:lang w:val="en-CA" w:eastAsia="en-CA"/>
              </w:rPr>
              <w:t>Desk study on non-compliance with the freeze in consumption of CFCs, halons, methyl bromide and methyl chloroform (UNEP/OzL.Pro/ExCom/46/8)</w:t>
            </w:r>
          </w:p>
        </w:tc>
        <w:tc>
          <w:tcPr>
            <w:tcW w:w="1368" w:type="pct"/>
            <w:shd w:val="clear" w:color="auto" w:fill="auto"/>
            <w:hideMark/>
          </w:tcPr>
          <w:p w14:paraId="321E157F" w14:textId="77777777" w:rsidR="004A70E0" w:rsidRPr="004E22FC" w:rsidRDefault="004A70E0" w:rsidP="00F5572C">
            <w:pPr>
              <w:jc w:val="left"/>
              <w:rPr>
                <w:sz w:val="20"/>
                <w:szCs w:val="20"/>
                <w:lang w:val="en-CA" w:eastAsia="en-CA"/>
              </w:rPr>
            </w:pPr>
            <w:r w:rsidRPr="004E22FC">
              <w:rPr>
                <w:sz w:val="20"/>
                <w:szCs w:val="20"/>
                <w:lang w:val="en-CA"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472B7BB5" w14:textId="77777777" w:rsidR="004A70E0" w:rsidRPr="004E22FC" w:rsidRDefault="004A70E0" w:rsidP="00F5572C">
            <w:pPr>
              <w:jc w:val="left"/>
              <w:rPr>
                <w:sz w:val="20"/>
                <w:szCs w:val="20"/>
                <w:lang w:val="en-CA" w:eastAsia="en-CA"/>
              </w:rPr>
            </w:pPr>
            <w:r w:rsidRPr="004E22FC">
              <w:rPr>
                <w:sz w:val="20"/>
                <w:szCs w:val="20"/>
                <w:lang w:val="en-CA"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val="en-CA" w:eastAsia="en-CA"/>
              </w:rPr>
              <w:noBreakHyphen/>
              <w:t>compliance with the CFC freeze was disproportionately higher (decision 46/6)</w:t>
            </w:r>
          </w:p>
        </w:tc>
      </w:tr>
      <w:tr w:rsidR="004A70E0" w:rsidRPr="004E22FC" w14:paraId="0117BFC6" w14:textId="77777777" w:rsidTr="00F5572C">
        <w:tc>
          <w:tcPr>
            <w:tcW w:w="1368" w:type="pct"/>
            <w:shd w:val="clear" w:color="auto" w:fill="auto"/>
            <w:hideMark/>
          </w:tcPr>
          <w:p w14:paraId="2A4211F5" w14:textId="77777777" w:rsidR="004A70E0" w:rsidRPr="004E22FC" w:rsidRDefault="004A70E0" w:rsidP="00F5572C">
            <w:pPr>
              <w:keepNext/>
              <w:keepLines/>
              <w:jc w:val="left"/>
              <w:rPr>
                <w:sz w:val="20"/>
                <w:szCs w:val="20"/>
                <w:lang w:val="en-CA" w:eastAsia="en-CA"/>
              </w:rPr>
            </w:pPr>
            <w:r w:rsidRPr="004E22FC">
              <w:rPr>
                <w:sz w:val="20"/>
                <w:szCs w:val="20"/>
                <w:lang w:val="en-CA" w:eastAsia="en-CA"/>
              </w:rPr>
              <w:t>Final evaluation report on cases of non-compliance (follow-up to decision 46/6) (UNEP/OzL.Pro/ExCom/50/9)</w:t>
            </w:r>
          </w:p>
        </w:tc>
        <w:tc>
          <w:tcPr>
            <w:tcW w:w="1368" w:type="pct"/>
            <w:shd w:val="clear" w:color="auto" w:fill="auto"/>
            <w:hideMark/>
          </w:tcPr>
          <w:p w14:paraId="43B7A4F8" w14:textId="77777777" w:rsidR="004A70E0" w:rsidRPr="004E22FC" w:rsidRDefault="004A70E0" w:rsidP="00F5572C">
            <w:pPr>
              <w:jc w:val="left"/>
              <w:rPr>
                <w:sz w:val="20"/>
                <w:szCs w:val="20"/>
                <w:lang w:val="en-CA" w:eastAsia="en-CA"/>
              </w:rPr>
            </w:pPr>
            <w:r w:rsidRPr="004E22FC">
              <w:rPr>
                <w:sz w:val="20"/>
                <w:szCs w:val="20"/>
                <w:lang w:val="en-CA" w:eastAsia="en-CA"/>
              </w:rPr>
              <w:t>This synthesis report summarizes eight case studies on countries in past or present non</w:t>
            </w:r>
            <w:r w:rsidRPr="004E22FC">
              <w:rPr>
                <w:sz w:val="20"/>
                <w:szCs w:val="20"/>
                <w:lang w:val="en-CA" w:eastAsia="en-CA"/>
              </w:rPr>
              <w:noBreakHyphen/>
              <w:t>compliance with the freeze and/or reduction targets set for different ODS substances. It follows up on the desk study on non-compliance presented to the 46</w:t>
            </w:r>
            <w:r w:rsidRPr="004E22FC">
              <w:rPr>
                <w:sz w:val="20"/>
                <w:szCs w:val="20"/>
                <w:vertAlign w:val="superscript"/>
                <w:lang w:val="en-CA" w:eastAsia="en-CA"/>
              </w:rPr>
              <w:t>th</w:t>
            </w:r>
            <w:r w:rsidRPr="004E22FC">
              <w:rPr>
                <w:sz w:val="20"/>
                <w:szCs w:val="20"/>
                <w:lang w:val="en-CA" w:eastAsia="en-CA"/>
              </w:rPr>
              <w:t> meeting of the Executive Committee (UNEP/OzL.Pro/ExCom/46/6) and the resulting decision 46/6</w:t>
            </w:r>
          </w:p>
        </w:tc>
        <w:tc>
          <w:tcPr>
            <w:tcW w:w="2265" w:type="pct"/>
            <w:shd w:val="clear" w:color="auto" w:fill="auto"/>
            <w:hideMark/>
          </w:tcPr>
          <w:p w14:paraId="77408413" w14:textId="77777777" w:rsidR="004A70E0" w:rsidRPr="004E22FC" w:rsidRDefault="004A70E0" w:rsidP="00F5572C">
            <w:pPr>
              <w:jc w:val="left"/>
              <w:rPr>
                <w:sz w:val="20"/>
                <w:szCs w:val="20"/>
                <w:lang w:val="en-CA" w:eastAsia="en-CA"/>
              </w:rPr>
            </w:pPr>
            <w:r w:rsidRPr="004E22F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4A70E0" w:rsidRPr="004E22FC" w14:paraId="3A586B69" w14:textId="77777777" w:rsidTr="00F5572C">
        <w:tc>
          <w:tcPr>
            <w:tcW w:w="1368" w:type="pct"/>
            <w:shd w:val="clear" w:color="auto" w:fill="auto"/>
          </w:tcPr>
          <w:p w14:paraId="0724AD94" w14:textId="77777777" w:rsidR="004A70E0" w:rsidRPr="004E22FC" w:rsidRDefault="004A70E0" w:rsidP="00F5572C">
            <w:pPr>
              <w:jc w:val="left"/>
              <w:rPr>
                <w:sz w:val="20"/>
                <w:szCs w:val="20"/>
                <w:lang w:val="en-CA" w:eastAsia="en-CA"/>
              </w:rPr>
            </w:pPr>
            <w:r w:rsidRPr="004E22FC">
              <w:rPr>
                <w:sz w:val="20"/>
                <w:szCs w:val="20"/>
                <w:lang w:val="en-CA" w:eastAsia="en-CA"/>
              </w:rPr>
              <w:t>Final report on the evaluation of CTC phase-out projects and agreements (UNEP/OzL.Pro/ExCom/51/12)</w:t>
            </w:r>
          </w:p>
        </w:tc>
        <w:tc>
          <w:tcPr>
            <w:tcW w:w="1368" w:type="pct"/>
            <w:shd w:val="clear" w:color="auto" w:fill="auto"/>
          </w:tcPr>
          <w:p w14:paraId="2523C569" w14:textId="77777777" w:rsidR="004A70E0" w:rsidRPr="004E22FC" w:rsidRDefault="004A70E0" w:rsidP="00F5572C">
            <w:pPr>
              <w:jc w:val="left"/>
              <w:rPr>
                <w:sz w:val="20"/>
                <w:szCs w:val="20"/>
                <w:lang w:val="en-CA" w:eastAsia="en-CA"/>
              </w:rPr>
            </w:pPr>
            <w:r w:rsidRPr="004E22FC">
              <w:rPr>
                <w:sz w:val="20"/>
                <w:szCs w:val="20"/>
                <w:lang w:val="en-CA" w:eastAsia="en-CA"/>
              </w:rPr>
              <w:t>The evaluation focused on CTC used as process agents and on CTC production. It covers the first phase of the evaluation, a desk study presented at the 48</w:t>
            </w:r>
            <w:r w:rsidRPr="004E22FC">
              <w:rPr>
                <w:sz w:val="20"/>
                <w:szCs w:val="20"/>
                <w:vertAlign w:val="superscript"/>
                <w:lang w:val="en-CA" w:eastAsia="en-CA"/>
              </w:rPr>
              <w:t>th </w:t>
            </w:r>
            <w:r w:rsidRPr="004E22F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859066D" w14:textId="2AD906FB" w:rsidR="004A70E0" w:rsidRPr="004E22FC" w:rsidRDefault="004A70E0" w:rsidP="00F5572C">
            <w:pPr>
              <w:jc w:val="left"/>
              <w:rPr>
                <w:sz w:val="20"/>
                <w:szCs w:val="20"/>
                <w:lang w:val="en-CA" w:eastAsia="en-CA"/>
              </w:rPr>
            </w:pPr>
            <w:r w:rsidRPr="004E22FC">
              <w:rPr>
                <w:sz w:val="20"/>
                <w:szCs w:val="20"/>
                <w:lang w:val="en-CA"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4A70E0" w:rsidRPr="004E22FC" w14:paraId="489A4539" w14:textId="77777777" w:rsidTr="00F5572C">
        <w:tc>
          <w:tcPr>
            <w:tcW w:w="1368" w:type="pct"/>
            <w:shd w:val="clear" w:color="auto" w:fill="auto"/>
          </w:tcPr>
          <w:p w14:paraId="6D1D7B33" w14:textId="77777777" w:rsidR="004A70E0" w:rsidRPr="004E22FC" w:rsidRDefault="00DF5E3E" w:rsidP="00F5572C">
            <w:pPr>
              <w:keepNext/>
              <w:keepLines/>
              <w:jc w:val="left"/>
              <w:rPr>
                <w:sz w:val="20"/>
                <w:szCs w:val="20"/>
                <w:lang w:val="en-CA" w:eastAsia="en-CA"/>
              </w:rPr>
            </w:pPr>
            <w:hyperlink r:id="rId21" w:history="1">
              <w:r w:rsidR="004A70E0" w:rsidRPr="004E22FC">
                <w:rPr>
                  <w:sz w:val="20"/>
                  <w:szCs w:val="20"/>
                  <w:lang w:val="en-CA" w:eastAsia="en-CA"/>
                </w:rPr>
                <w:t>Desk study on the evaluation of management and monitoring of national phase-out plans (NPPs) (UNEP/OzL.Pro/ExCom/51/13)</w:t>
              </w:r>
            </w:hyperlink>
          </w:p>
        </w:tc>
        <w:tc>
          <w:tcPr>
            <w:tcW w:w="1368" w:type="pct"/>
            <w:shd w:val="clear" w:color="auto" w:fill="auto"/>
          </w:tcPr>
          <w:p w14:paraId="1F0C4E7D" w14:textId="77777777" w:rsidR="004A70E0" w:rsidRPr="004E22FC" w:rsidRDefault="004A70E0" w:rsidP="00F5572C">
            <w:pPr>
              <w:keepNext/>
              <w:keepLines/>
              <w:jc w:val="left"/>
              <w:rPr>
                <w:sz w:val="20"/>
                <w:szCs w:val="20"/>
                <w:lang w:val="en-CA" w:eastAsia="en-CA"/>
              </w:rPr>
            </w:pPr>
            <w:r w:rsidRPr="004E22FC">
              <w:rPr>
                <w:sz w:val="20"/>
                <w:szCs w:val="20"/>
                <w:lang w:val="en-CA" w:eastAsia="en-CA"/>
              </w:rPr>
              <w:t>The objective of this evaluation is to complement the evaluation of RMPs and NPPs in non-LVC countries (document UNEP/Ozl.Pro/ExCom/48/12),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362BC7BC" w14:textId="77777777" w:rsidR="004A70E0" w:rsidRPr="004E22FC" w:rsidRDefault="004A70E0" w:rsidP="00F5572C">
            <w:pPr>
              <w:keepNext/>
              <w:keepLines/>
              <w:jc w:val="left"/>
              <w:rPr>
                <w:sz w:val="20"/>
                <w:szCs w:val="20"/>
                <w:lang w:val="en-CA" w:eastAsia="en-CA"/>
              </w:rPr>
            </w:pPr>
            <w:r w:rsidRPr="004E22FC">
              <w:rPr>
                <w:sz w:val="20"/>
                <w:szCs w:val="20"/>
                <w:lang w:val="en-CA" w:eastAsia="en-CA"/>
              </w:rPr>
              <w:t>The phase-out programmes reviewed are, in general, on target. The evaluation raised the question of the cost</w:t>
            </w:r>
            <w:r w:rsidRPr="004E22FC">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4A70E0" w:rsidRPr="004E22FC" w14:paraId="5CEFDDAD" w14:textId="77777777" w:rsidTr="00F5572C">
        <w:tc>
          <w:tcPr>
            <w:tcW w:w="1368" w:type="pct"/>
            <w:shd w:val="clear" w:color="auto" w:fill="auto"/>
            <w:hideMark/>
          </w:tcPr>
          <w:p w14:paraId="615E71F3" w14:textId="77777777" w:rsidR="004A70E0" w:rsidRPr="004E22FC" w:rsidRDefault="00DF5E3E" w:rsidP="00F5572C">
            <w:pPr>
              <w:jc w:val="left"/>
              <w:rPr>
                <w:sz w:val="20"/>
                <w:szCs w:val="20"/>
                <w:lang w:val="en-CA" w:eastAsia="en-CA"/>
              </w:rPr>
            </w:pPr>
            <w:hyperlink r:id="rId22" w:history="1">
              <w:r w:rsidR="004A70E0" w:rsidRPr="004E22FC">
                <w:rPr>
                  <w:sz w:val="20"/>
                  <w:szCs w:val="20"/>
                  <w:lang w:val="en-CA" w:eastAsia="en-CA"/>
                </w:rPr>
                <w:t>Final report on the evaluation of terminal phase-out management plans (UNEP/OzL.Pro/ExCom/58/8)</w:t>
              </w:r>
            </w:hyperlink>
          </w:p>
        </w:tc>
        <w:tc>
          <w:tcPr>
            <w:tcW w:w="1368" w:type="pct"/>
            <w:shd w:val="clear" w:color="auto" w:fill="auto"/>
            <w:hideMark/>
          </w:tcPr>
          <w:p w14:paraId="7F4653BC" w14:textId="77777777" w:rsidR="004A70E0" w:rsidRPr="004E22FC" w:rsidRDefault="004A70E0" w:rsidP="00F5572C">
            <w:pPr>
              <w:jc w:val="left"/>
              <w:rPr>
                <w:sz w:val="20"/>
                <w:szCs w:val="20"/>
                <w:lang w:val="en-CA" w:eastAsia="en-CA"/>
              </w:rPr>
            </w:pPr>
            <w:r w:rsidRPr="004E22FC">
              <w:rPr>
                <w:sz w:val="20"/>
                <w:szCs w:val="20"/>
                <w:lang w:val="en-CA" w:eastAsia="en-CA"/>
              </w:rPr>
              <w:t>This synthesis report summarizes the evaluation reports on the role and the effects of terminal phase</w:t>
            </w:r>
            <w:r w:rsidRPr="004E22FC">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4807590B" w14:textId="77777777" w:rsidR="004A70E0" w:rsidRPr="004E22FC" w:rsidRDefault="004A70E0" w:rsidP="00F5572C">
            <w:pPr>
              <w:jc w:val="left"/>
              <w:rPr>
                <w:sz w:val="20"/>
                <w:szCs w:val="20"/>
                <w:lang w:val="en-CA" w:eastAsia="en-CA"/>
              </w:rPr>
            </w:pPr>
            <w:r w:rsidRPr="004E22F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4A70E0" w:rsidRPr="004E22FC" w14:paraId="22A950D3" w14:textId="77777777" w:rsidTr="00F5572C">
        <w:tc>
          <w:tcPr>
            <w:tcW w:w="1368" w:type="pct"/>
            <w:shd w:val="clear" w:color="auto" w:fill="auto"/>
            <w:hideMark/>
          </w:tcPr>
          <w:p w14:paraId="79181827" w14:textId="62ED8B05" w:rsidR="004A70E0" w:rsidRPr="004E22FC" w:rsidRDefault="004A70E0" w:rsidP="00F5572C">
            <w:pPr>
              <w:jc w:val="left"/>
              <w:rPr>
                <w:sz w:val="20"/>
                <w:szCs w:val="20"/>
                <w:lang w:val="en-CA" w:eastAsia="en-CA"/>
              </w:rPr>
            </w:pPr>
            <w:r w:rsidRPr="004E22FC">
              <w:rPr>
                <w:sz w:val="20"/>
                <w:szCs w:val="20"/>
                <w:lang w:val="en-CA" w:eastAsia="en-CA"/>
              </w:rPr>
              <w:t>Final evaluation report of multi</w:t>
            </w:r>
            <w:r w:rsidRPr="004E22FC">
              <w:rPr>
                <w:sz w:val="20"/>
                <w:szCs w:val="20"/>
                <w:lang w:val="en-CA" w:eastAsia="en-CA"/>
              </w:rPr>
              <w:noBreakHyphen/>
              <w:t>year agreement projects (UNEP/OzL.Pro/ExCom/69/12)</w:t>
            </w:r>
          </w:p>
        </w:tc>
        <w:tc>
          <w:tcPr>
            <w:tcW w:w="1368" w:type="pct"/>
            <w:shd w:val="clear" w:color="auto" w:fill="auto"/>
            <w:hideMark/>
          </w:tcPr>
          <w:p w14:paraId="2C6375FF" w14:textId="77777777" w:rsidR="004A70E0" w:rsidRPr="004E22FC" w:rsidRDefault="004A70E0" w:rsidP="00F5572C">
            <w:pPr>
              <w:jc w:val="left"/>
              <w:rPr>
                <w:sz w:val="20"/>
                <w:szCs w:val="20"/>
                <w:lang w:val="en-CA" w:eastAsia="en-CA"/>
              </w:rPr>
            </w:pPr>
            <w:r w:rsidRPr="004E22F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7EB28BC7" w14:textId="4DFB35BA" w:rsidR="004A70E0" w:rsidRPr="004E22FC" w:rsidRDefault="004A70E0" w:rsidP="00F5572C">
            <w:pPr>
              <w:jc w:val="left"/>
              <w:rPr>
                <w:sz w:val="20"/>
                <w:szCs w:val="20"/>
                <w:lang w:val="en-CA"/>
              </w:rPr>
            </w:pPr>
            <w:r w:rsidRPr="004E22F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val="en-CA" w:eastAsia="en-CA"/>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548E681F" w14:textId="77777777" w:rsidR="004A70E0" w:rsidRPr="004E22FC" w:rsidRDefault="004A70E0" w:rsidP="004A70E0">
      <w:pPr>
        <w:jc w:val="center"/>
        <w:rPr>
          <w:b/>
          <w:lang w:val="en-CA"/>
        </w:rPr>
        <w:sectPr w:rsidR="004A70E0" w:rsidRPr="004E22FC" w:rsidSect="00CF33C7">
          <w:headerReference w:type="even" r:id="rId23"/>
          <w:headerReference w:type="default" r:id="rId24"/>
          <w:footerReference w:type="default" r:id="rId25"/>
          <w:headerReference w:type="first" r:id="rId26"/>
          <w:footnotePr>
            <w:numStart w:val="2"/>
          </w:footnotePr>
          <w:pgSz w:w="12240" w:h="15840" w:code="1"/>
          <w:pgMar w:top="720" w:right="1440" w:bottom="864" w:left="1440" w:header="720" w:footer="475" w:gutter="0"/>
          <w:pgNumType w:start="1"/>
          <w:cols w:space="720"/>
          <w:docGrid w:linePitch="299"/>
        </w:sectPr>
      </w:pPr>
    </w:p>
    <w:p w14:paraId="302F1944" w14:textId="77777777" w:rsidR="008F64D6" w:rsidRDefault="004A70E0" w:rsidP="004A70E0">
      <w:pPr>
        <w:jc w:val="center"/>
        <w:rPr>
          <w:b/>
          <w:lang w:val="en-CA"/>
        </w:rPr>
      </w:pPr>
      <w:r w:rsidRPr="004E22FC">
        <w:rPr>
          <w:b/>
          <w:lang w:val="en-CA"/>
        </w:rPr>
        <w:t>Annex II</w:t>
      </w:r>
    </w:p>
    <w:p w14:paraId="29B20D0A" w14:textId="2D9E6255" w:rsidR="004A70E0" w:rsidRPr="004E22FC" w:rsidRDefault="004A70E0" w:rsidP="004A70E0">
      <w:pPr>
        <w:jc w:val="center"/>
        <w:rPr>
          <w:b/>
          <w:lang w:val="en-CA"/>
        </w:rPr>
      </w:pPr>
    </w:p>
    <w:p w14:paraId="2EAAFE8B" w14:textId="77777777" w:rsidR="004A70E0" w:rsidRPr="004E22FC" w:rsidRDefault="004A70E0" w:rsidP="004A70E0">
      <w:pPr>
        <w:jc w:val="center"/>
        <w:rPr>
          <w:b/>
          <w:lang w:val="en-CA"/>
        </w:rPr>
      </w:pPr>
      <w:r w:rsidRPr="004E22FC">
        <w:rPr>
          <w:b/>
          <w:lang w:val="en-CA"/>
        </w:rPr>
        <w:t>SUMMARY OF CUSTOMS AND ENFORCEMENT UNEP OZONACTION TOOLS, PRODUCTS AND SERVICES</w:t>
      </w:r>
    </w:p>
    <w:p w14:paraId="70F3E007" w14:textId="77777777" w:rsidR="004A70E0" w:rsidRPr="004E22FC" w:rsidRDefault="004A70E0" w:rsidP="004A70E0">
      <w:pPr>
        <w:rPr>
          <w:b/>
          <w:lang w:val="en-CA"/>
        </w:rPr>
      </w:pPr>
    </w:p>
    <w:p w14:paraId="1F0A2D91" w14:textId="77777777" w:rsidR="008F64D6" w:rsidRDefault="004A70E0" w:rsidP="004A70E0">
      <w:pPr>
        <w:ind w:right="33"/>
        <w:rPr>
          <w:bCs/>
          <w:lang w:val="en-CA"/>
        </w:rPr>
      </w:pPr>
      <w:r w:rsidRPr="004E22FC">
        <w:rPr>
          <w:bCs/>
          <w:lang w:val="en-CA"/>
        </w:rPr>
        <w:t>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w:t>
      </w:r>
    </w:p>
    <w:p w14:paraId="5E62CA1A" w14:textId="19E91CFF" w:rsidR="004A70E0" w:rsidRPr="004E22FC" w:rsidRDefault="004A70E0" w:rsidP="000268C1">
      <w:pPr>
        <w:pStyle w:val="Heading1"/>
        <w:keepNext/>
        <w:keepLines/>
        <w:numPr>
          <w:ilvl w:val="3"/>
          <w:numId w:val="22"/>
        </w:numPr>
        <w:spacing w:before="240" w:after="0"/>
        <w:ind w:left="364" w:hanging="364"/>
        <w:rPr>
          <w:b/>
          <w:lang w:val="en-CA"/>
        </w:rPr>
      </w:pPr>
      <w:bookmarkStart w:id="2" w:name="_Toc526787395"/>
      <w:r w:rsidRPr="004E22FC">
        <w:rPr>
          <w:b/>
          <w:lang w:val="en-CA"/>
        </w:rPr>
        <w:t>Publications and guides</w:t>
      </w:r>
      <w:bookmarkEnd w:id="2"/>
    </w:p>
    <w:p w14:paraId="0EF02A34" w14:textId="77777777" w:rsidR="004A70E0" w:rsidRPr="004E22FC" w:rsidRDefault="004A70E0" w:rsidP="004A70E0">
      <w:pPr>
        <w:rPr>
          <w:b/>
          <w:lang w:val="en-CA"/>
        </w:rPr>
      </w:pPr>
    </w:p>
    <w:p w14:paraId="0BCDCA6D" w14:textId="77777777" w:rsidR="008F64D6" w:rsidRDefault="004A70E0" w:rsidP="004A70E0">
      <w:pPr>
        <w:rPr>
          <w:b/>
          <w:lang w:val="en-CA"/>
        </w:rPr>
      </w:pPr>
      <w:r w:rsidRPr="004E22FC">
        <w:rPr>
          <w:b/>
          <w:lang w:val="en-CA"/>
        </w:rPr>
        <w:t>Training Manual for Customs Officers: Saving the Ozone Layer - Phasing out Ozone</w:t>
      </w:r>
      <w:r w:rsidRPr="004E22FC">
        <w:rPr>
          <w:b/>
          <w:lang w:val="en-CA"/>
        </w:rPr>
        <w:noBreakHyphen/>
        <w:t>depleting Substances in Developing Countries - Third Edition</w:t>
      </w:r>
    </w:p>
    <w:p w14:paraId="5E23CD2D" w14:textId="6482DFBA" w:rsidR="004A70E0" w:rsidRPr="004E22FC" w:rsidRDefault="004A70E0" w:rsidP="004A70E0">
      <w:pPr>
        <w:rPr>
          <w:lang w:val="en-CA"/>
        </w:rPr>
      </w:pPr>
    </w:p>
    <w:p w14:paraId="1E833228" w14:textId="0AAF9ABC" w:rsidR="004A70E0" w:rsidRPr="004E22FC" w:rsidRDefault="004A70E0" w:rsidP="004A70E0">
      <w:pPr>
        <w:rPr>
          <w:lang w:val="en-CA"/>
        </w:rPr>
      </w:pPr>
      <w:r w:rsidRPr="004E22FC">
        <w:rPr>
          <w:lang w:val="en-CA"/>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4E22FC">
        <w:rPr>
          <w:lang w:val="en-CA"/>
        </w:rPr>
        <w:t>The guide is available on the OzonAction website and has been distributed at relevant meetings (published 2013).</w:t>
      </w:r>
    </w:p>
    <w:bookmarkEnd w:id="3"/>
    <w:p w14:paraId="2A27F735" w14:textId="77777777" w:rsidR="004A70E0" w:rsidRPr="004E22FC" w:rsidRDefault="004A70E0" w:rsidP="004A70E0">
      <w:pPr>
        <w:rPr>
          <w:b/>
          <w:lang w:val="en-CA"/>
        </w:rPr>
      </w:pPr>
    </w:p>
    <w:p w14:paraId="2B3D59DF" w14:textId="77777777" w:rsidR="008F64D6" w:rsidRDefault="004A70E0" w:rsidP="004A70E0">
      <w:pPr>
        <w:rPr>
          <w:b/>
          <w:lang w:val="en-CA"/>
        </w:rPr>
      </w:pPr>
      <w:r w:rsidRPr="004E22FC">
        <w:rPr>
          <w:b/>
          <w:lang w:val="en-CA"/>
        </w:rPr>
        <w:t>Ozone-depleting Substances Smuggling and Concealment: Case Study Handbook</w:t>
      </w:r>
    </w:p>
    <w:p w14:paraId="69E3EAC1" w14:textId="70DB61A1" w:rsidR="004A70E0" w:rsidRPr="004E22FC" w:rsidRDefault="004A70E0" w:rsidP="004A70E0">
      <w:pPr>
        <w:rPr>
          <w:lang w:val="en-CA"/>
        </w:rPr>
      </w:pPr>
    </w:p>
    <w:p w14:paraId="7B36B16B" w14:textId="77777777" w:rsidR="008F64D6" w:rsidRDefault="004A70E0" w:rsidP="004A70E0">
      <w:pPr>
        <w:rPr>
          <w:lang w:val="en-CA"/>
        </w:rPr>
      </w:pPr>
      <w:r w:rsidRPr="004E22FC">
        <w:rPr>
          <w:lang w:val="en-CA"/>
        </w:rPr>
        <w:t>This</w:t>
      </w:r>
      <w:r w:rsidRPr="000268C1">
        <w:rPr>
          <w:lang w:val="en-CA"/>
        </w:rPr>
        <w:t xml:space="preserve"> handbook</w:t>
      </w:r>
      <w:r w:rsidRPr="004E22FC">
        <w:rPr>
          <w:lang w:val="en-CA"/>
        </w:rPr>
        <w:t>,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w:t>
      </w:r>
    </w:p>
    <w:p w14:paraId="17EF9C83" w14:textId="6BAD8791" w:rsidR="004A70E0" w:rsidRPr="004E22FC" w:rsidRDefault="004A70E0" w:rsidP="004A70E0">
      <w:pPr>
        <w:rPr>
          <w:b/>
          <w:lang w:val="en-CA"/>
        </w:rPr>
      </w:pPr>
    </w:p>
    <w:p w14:paraId="72BADB32" w14:textId="77777777" w:rsidR="008F64D6" w:rsidRDefault="004A70E0" w:rsidP="004A70E0">
      <w:pPr>
        <w:rPr>
          <w:b/>
          <w:lang w:val="en-CA"/>
        </w:rPr>
      </w:pPr>
      <w:r w:rsidRPr="004E22FC">
        <w:rPr>
          <w:b/>
          <w:lang w:val="en-CA"/>
        </w:rPr>
        <w:t>Risk Assessment of Illegal Trade in HCFCs</w:t>
      </w:r>
    </w:p>
    <w:p w14:paraId="5929AA4B" w14:textId="7C415DDD" w:rsidR="004A70E0" w:rsidRPr="004E22FC" w:rsidRDefault="004A70E0" w:rsidP="004A70E0">
      <w:pPr>
        <w:rPr>
          <w:lang w:val="en-CA"/>
        </w:rPr>
      </w:pPr>
    </w:p>
    <w:p w14:paraId="2E76E23A" w14:textId="1EA6C11B" w:rsidR="004A70E0" w:rsidRPr="004E22FC" w:rsidRDefault="004A70E0" w:rsidP="004A70E0">
      <w:pPr>
        <w:rPr>
          <w:lang w:val="en-CA"/>
        </w:rPr>
      </w:pPr>
      <w:r w:rsidRPr="004E22FC">
        <w:rPr>
          <w:lang w:val="en-CA"/>
        </w:rPr>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OzonAction website and has been distributed at relevant meetings (published 2011).</w:t>
      </w:r>
    </w:p>
    <w:p w14:paraId="21D1A2E3" w14:textId="77777777" w:rsidR="004A70E0" w:rsidRPr="004E22FC" w:rsidRDefault="004A70E0" w:rsidP="004A70E0">
      <w:pPr>
        <w:rPr>
          <w:b/>
          <w:lang w:val="en-CA"/>
        </w:rPr>
      </w:pPr>
    </w:p>
    <w:p w14:paraId="69A5A0E5" w14:textId="77777777" w:rsidR="008F64D6" w:rsidRDefault="004A70E0" w:rsidP="004A70E0">
      <w:pPr>
        <w:keepNext/>
        <w:rPr>
          <w:b/>
          <w:lang w:val="en-CA"/>
        </w:rPr>
      </w:pPr>
      <w:r w:rsidRPr="004E22FC">
        <w:rPr>
          <w:b/>
          <w:lang w:val="en-CA"/>
        </w:rPr>
        <w:t>Informal Prior-Informed Consent (iPIC): Supporting Compliance through Prevention of Illegal and Unwanted Trade in Ozone-depleting Substances</w:t>
      </w:r>
    </w:p>
    <w:p w14:paraId="1F98E1C5" w14:textId="05780D5F" w:rsidR="004A70E0" w:rsidRPr="004E22FC" w:rsidRDefault="004A70E0" w:rsidP="004A70E0">
      <w:pPr>
        <w:rPr>
          <w:lang w:val="en-CA"/>
        </w:rPr>
      </w:pPr>
    </w:p>
    <w:p w14:paraId="16B75854" w14:textId="77777777" w:rsidR="008F64D6" w:rsidRDefault="004A70E0" w:rsidP="004A70E0">
      <w:pPr>
        <w:rPr>
          <w:lang w:val="en-CA"/>
        </w:rPr>
      </w:pPr>
      <w:r w:rsidRPr="004E22FC">
        <w:rPr>
          <w:lang w:val="en-CA"/>
        </w:rPr>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4" w:name="_Hlk526783060"/>
      <w:r w:rsidRPr="004E22FC">
        <w:rPr>
          <w:lang w:val="en-CA"/>
        </w:rPr>
        <w:t>The booklet is available on the OzonAction website and has been distributed at relevant meetings (published 2015).</w:t>
      </w:r>
    </w:p>
    <w:p w14:paraId="4C7F0FF6" w14:textId="121A518D" w:rsidR="004A70E0" w:rsidRPr="004E22FC" w:rsidRDefault="004A70E0" w:rsidP="004A70E0">
      <w:pPr>
        <w:rPr>
          <w:lang w:val="en-CA"/>
        </w:rPr>
      </w:pPr>
    </w:p>
    <w:bookmarkEnd w:id="4"/>
    <w:p w14:paraId="11D63466" w14:textId="77777777" w:rsidR="008F64D6" w:rsidRDefault="004A70E0" w:rsidP="004A70E0">
      <w:pPr>
        <w:rPr>
          <w:b/>
          <w:lang w:val="en-CA"/>
        </w:rPr>
      </w:pPr>
      <w:r w:rsidRPr="004E22FC">
        <w:rPr>
          <w:b/>
          <w:lang w:val="en-CA"/>
        </w:rPr>
        <w:t>Legislative and Policy Options to Control Hydrofluorocarbons</w:t>
      </w:r>
    </w:p>
    <w:p w14:paraId="6B972B43" w14:textId="12C45AA5" w:rsidR="004A70E0" w:rsidRPr="004E22FC" w:rsidRDefault="004A70E0" w:rsidP="004A70E0">
      <w:pPr>
        <w:rPr>
          <w:lang w:val="en-CA"/>
        </w:rPr>
      </w:pPr>
    </w:p>
    <w:p w14:paraId="10FE0846" w14:textId="77777777" w:rsidR="008F64D6" w:rsidRDefault="004A70E0" w:rsidP="004A70E0">
      <w:pPr>
        <w:rPr>
          <w:lang w:val="en-CA"/>
        </w:rPr>
      </w:pPr>
      <w:r w:rsidRPr="004E22FC">
        <w:rPr>
          <w:lang w:val="en-CA"/>
        </w:rPr>
        <w:t>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w:t>
      </w:r>
    </w:p>
    <w:p w14:paraId="031F1CB4" w14:textId="61A4F954" w:rsidR="004A70E0" w:rsidRPr="004E22FC" w:rsidRDefault="004A70E0" w:rsidP="004A70E0">
      <w:pPr>
        <w:rPr>
          <w:lang w:val="en-CA"/>
        </w:rPr>
      </w:pPr>
    </w:p>
    <w:p w14:paraId="5B9CDDE3" w14:textId="7C611873" w:rsidR="004A70E0" w:rsidRPr="004E22FC" w:rsidRDefault="004A70E0" w:rsidP="004A70E0">
      <w:pPr>
        <w:rPr>
          <w:b/>
          <w:lang w:val="en-CA"/>
        </w:rPr>
      </w:pPr>
      <w:r w:rsidRPr="004E22FC">
        <w:rPr>
          <w:b/>
          <w:lang w:val="en-CA"/>
        </w:rPr>
        <w:t>Establishing an HCFC Import Quota System</w:t>
      </w:r>
    </w:p>
    <w:p w14:paraId="2BF925A9" w14:textId="77777777" w:rsidR="004A70E0" w:rsidRPr="004E22FC" w:rsidRDefault="004A70E0" w:rsidP="004A70E0">
      <w:pPr>
        <w:rPr>
          <w:lang w:val="en-CA"/>
        </w:rPr>
      </w:pPr>
    </w:p>
    <w:p w14:paraId="4193915F" w14:textId="77777777" w:rsidR="008F64D6" w:rsidRDefault="004A70E0" w:rsidP="004A70E0">
      <w:pPr>
        <w:rPr>
          <w:lang w:val="en-CA"/>
        </w:rPr>
      </w:pPr>
      <w:r w:rsidRPr="004E22FC">
        <w:rPr>
          <w:lang w:val="en-CA"/>
        </w:rPr>
        <w:t>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w:t>
      </w:r>
    </w:p>
    <w:p w14:paraId="31105DD2" w14:textId="7C902976" w:rsidR="004A70E0" w:rsidRPr="004E22FC" w:rsidRDefault="004A70E0" w:rsidP="000268C1">
      <w:pPr>
        <w:pStyle w:val="Heading1"/>
        <w:keepNext/>
        <w:keepLines/>
        <w:numPr>
          <w:ilvl w:val="3"/>
          <w:numId w:val="22"/>
        </w:numPr>
        <w:spacing w:before="240" w:after="0"/>
        <w:ind w:left="364" w:hanging="364"/>
        <w:rPr>
          <w:b/>
          <w:lang w:val="en-CA"/>
        </w:rPr>
      </w:pPr>
      <w:bookmarkStart w:id="5" w:name="_Toc526787396"/>
      <w:r w:rsidRPr="004E22FC">
        <w:rPr>
          <w:b/>
          <w:lang w:val="en-CA"/>
        </w:rPr>
        <w:t>Fact sheets and information notes</w:t>
      </w:r>
      <w:bookmarkEnd w:id="5"/>
    </w:p>
    <w:p w14:paraId="5BEC0818" w14:textId="77777777" w:rsidR="004A70E0" w:rsidRPr="004E22FC" w:rsidRDefault="004A70E0" w:rsidP="004A70E0">
      <w:pPr>
        <w:rPr>
          <w:lang w:val="en-CA"/>
        </w:rPr>
      </w:pPr>
    </w:p>
    <w:p w14:paraId="08FF7383" w14:textId="77777777" w:rsidR="004A70E0" w:rsidRPr="004E22FC" w:rsidRDefault="004A70E0" w:rsidP="004A70E0">
      <w:pPr>
        <w:rPr>
          <w:lang w:val="en-CA"/>
        </w:rPr>
      </w:pPr>
      <w:r w:rsidRPr="004E22FC">
        <w:rPr>
          <w:lang w:val="en-CA"/>
        </w:rPr>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4AFF268E" w14:textId="77777777" w:rsidR="004A70E0" w:rsidRPr="004E22FC" w:rsidRDefault="004A70E0" w:rsidP="004A70E0">
      <w:pPr>
        <w:rPr>
          <w:b/>
          <w:bCs/>
          <w:lang w:val="en-CA"/>
        </w:rPr>
      </w:pPr>
    </w:p>
    <w:p w14:paraId="3976F7BE" w14:textId="078EBB20" w:rsidR="004A70E0" w:rsidRPr="004E22FC" w:rsidRDefault="004A70E0" w:rsidP="004A70E0">
      <w:pPr>
        <w:rPr>
          <w:lang w:val="en-CA"/>
        </w:rPr>
      </w:pPr>
      <w:r w:rsidRPr="004E22FC">
        <w:rPr>
          <w:b/>
          <w:bCs/>
          <w:lang w:val="en-CA"/>
        </w:rPr>
        <w:t xml:space="preserve">Customs poster: </w:t>
      </w:r>
      <w:r w:rsidRPr="004E22FC">
        <w:rPr>
          <w:lang w:val="en-CA"/>
        </w:rPr>
        <w:t xml:space="preserve">The updated customs poster provides concise information on ODS and alternatives and a short checklist of issues for customs officers to keep in mind when handling ODS shipments </w:t>
      </w:r>
      <w:r w:rsidRPr="004E22FC">
        <w:rPr>
          <w:bCs/>
          <w:caps/>
          <w:lang w:val="en-CA"/>
        </w:rPr>
        <w:t>(</w:t>
      </w:r>
      <w:r w:rsidRPr="004E22FC">
        <w:rPr>
          <w:lang w:val="en-CA"/>
        </w:rPr>
        <w:t>updated</w:t>
      </w:r>
      <w:r w:rsidRPr="004E22FC">
        <w:rPr>
          <w:bCs/>
          <w:caps/>
          <w:lang w:val="en-CA"/>
        </w:rPr>
        <w:t xml:space="preserve"> 2016</w:t>
      </w:r>
      <w:r w:rsidRPr="004E22FC">
        <w:rPr>
          <w:bCs/>
          <w:lang w:val="en-CA"/>
        </w:rPr>
        <w:t>).</w:t>
      </w:r>
    </w:p>
    <w:p w14:paraId="240B0BEB" w14:textId="77777777" w:rsidR="004A70E0" w:rsidRPr="004E22FC" w:rsidRDefault="004A70E0" w:rsidP="004A70E0">
      <w:pPr>
        <w:rPr>
          <w:b/>
          <w:bCs/>
          <w:lang w:val="en-CA"/>
        </w:rPr>
      </w:pPr>
    </w:p>
    <w:p w14:paraId="56D4EC52" w14:textId="77777777" w:rsidR="004A70E0" w:rsidRPr="004E22FC" w:rsidRDefault="004A70E0" w:rsidP="004A70E0">
      <w:pPr>
        <w:rPr>
          <w:lang w:val="en-CA"/>
        </w:rPr>
      </w:pPr>
      <w:r w:rsidRPr="004E22FC">
        <w:rPr>
          <w:b/>
          <w:bCs/>
          <w:lang w:val="en-CA"/>
        </w:rPr>
        <w:t xml:space="preserve">Customs officer's quick tool for screening ODS: </w:t>
      </w:r>
      <w:r w:rsidRPr="004E22FC">
        <w:rPr>
          <w:lang w:val="en-CA"/>
        </w:rPr>
        <w:t>A quick reference tool for customs and enforcement officers that provides access to the key information regarding ODS and their alternatives and relevant customs codes.</w:t>
      </w:r>
    </w:p>
    <w:p w14:paraId="417AD73D" w14:textId="77777777" w:rsidR="004A70E0" w:rsidRPr="004E22FC" w:rsidRDefault="004A70E0" w:rsidP="004A70E0">
      <w:pPr>
        <w:rPr>
          <w:lang w:val="en-CA"/>
        </w:rPr>
      </w:pPr>
    </w:p>
    <w:p w14:paraId="188F14D1" w14:textId="77777777" w:rsidR="008F64D6" w:rsidRDefault="004A70E0" w:rsidP="004A70E0">
      <w:pPr>
        <w:rPr>
          <w:lang w:val="en-CA"/>
        </w:rPr>
      </w:pPr>
      <w:r w:rsidRPr="004E22FC">
        <w:rPr>
          <w:b/>
          <w:bCs/>
          <w:lang w:val="en-CA"/>
        </w:rPr>
        <w:t xml:space="preserve">Refrigerant designations: </w:t>
      </w:r>
      <w:r w:rsidRPr="004E22FC">
        <w:rPr>
          <w:bCs/>
          <w:lang w:val="en-CA"/>
        </w:rPr>
        <w:t xml:space="preserve">A fact sheet produced by ASHRAE </w:t>
      </w:r>
      <w:r w:rsidRPr="004E22FC">
        <w:rPr>
          <w:lang w:val="en-CA"/>
        </w:rPr>
        <w:t>in cooperation with UNEP OzonAction, which provides information on refrigerant designation and safety classification, the fact sheet is updated every six months to indicate the new refrigerants which are assigned “R” numbers (ASHRAE designations).</w:t>
      </w:r>
    </w:p>
    <w:p w14:paraId="35B8AB88" w14:textId="553CCCF1" w:rsidR="004A70E0" w:rsidRPr="004E22FC" w:rsidRDefault="004A70E0" w:rsidP="004A70E0">
      <w:pPr>
        <w:rPr>
          <w:lang w:val="en-CA"/>
        </w:rPr>
      </w:pPr>
    </w:p>
    <w:p w14:paraId="08994B0A" w14:textId="50F766CF" w:rsidR="004A70E0" w:rsidRPr="004E22FC" w:rsidRDefault="004A70E0" w:rsidP="004A70E0">
      <w:pPr>
        <w:rPr>
          <w:b/>
          <w:bCs/>
          <w:lang w:val="en-CA"/>
        </w:rPr>
      </w:pPr>
      <w:r w:rsidRPr="004E22FC">
        <w:rPr>
          <w:b/>
          <w:bCs/>
          <w:lang w:val="en-CA"/>
        </w:rPr>
        <w:t>HS code factsheets:</w:t>
      </w:r>
    </w:p>
    <w:p w14:paraId="7BE06ECF" w14:textId="77777777" w:rsidR="004A70E0" w:rsidRPr="004E22FC" w:rsidRDefault="004A70E0" w:rsidP="004A70E0">
      <w:pPr>
        <w:rPr>
          <w:b/>
          <w:bCs/>
          <w:lang w:val="en-CA"/>
        </w:rPr>
      </w:pPr>
    </w:p>
    <w:p w14:paraId="6C07F388" w14:textId="4FBF4924" w:rsidR="004A70E0" w:rsidRPr="004E22FC" w:rsidRDefault="004A70E0" w:rsidP="004A70E0">
      <w:pPr>
        <w:pStyle w:val="ListParagraph"/>
        <w:numPr>
          <w:ilvl w:val="0"/>
          <w:numId w:val="24"/>
        </w:numPr>
        <w:rPr>
          <w:bCs/>
          <w:caps/>
          <w:lang w:val="en-CA"/>
        </w:rPr>
      </w:pPr>
      <w:r w:rsidRPr="004E22FC">
        <w:rPr>
          <w:bCs/>
          <w:lang w:val="en-CA"/>
        </w:rPr>
        <w:t>HS nomenclature (HS codes) for HCFCs and certain other ODS (post</w:t>
      </w:r>
      <w:r w:rsidRPr="004E22FC">
        <w:rPr>
          <w:bCs/>
          <w:lang w:val="en-CA"/>
        </w:rPr>
        <w:noBreakHyphen/>
        <w:t>Kigali update)</w:t>
      </w:r>
    </w:p>
    <w:p w14:paraId="08169DD3" w14:textId="77777777" w:rsidR="004A70E0" w:rsidRPr="004E22FC" w:rsidRDefault="004A70E0" w:rsidP="004A70E0">
      <w:pPr>
        <w:pStyle w:val="ListParagraph"/>
        <w:numPr>
          <w:ilvl w:val="0"/>
          <w:numId w:val="24"/>
        </w:numPr>
        <w:rPr>
          <w:bCs/>
          <w:caps/>
          <w:lang w:val="en-CA"/>
        </w:rPr>
      </w:pPr>
      <w:r w:rsidRPr="004E22FC">
        <w:rPr>
          <w:bCs/>
          <w:lang w:val="en-CA"/>
        </w:rPr>
        <w:t>Commonly traded HCFCs and mixtures containing HCFCs (post-Kigali update)</w:t>
      </w:r>
    </w:p>
    <w:p w14:paraId="66B14D0A" w14:textId="77777777" w:rsidR="004A70E0" w:rsidRPr="004E22FC" w:rsidRDefault="004A70E0" w:rsidP="004A70E0">
      <w:pPr>
        <w:pStyle w:val="ListParagraph"/>
        <w:numPr>
          <w:ilvl w:val="0"/>
          <w:numId w:val="24"/>
        </w:numPr>
        <w:rPr>
          <w:bCs/>
          <w:caps/>
          <w:lang w:val="en-CA"/>
        </w:rPr>
      </w:pPr>
      <w:r w:rsidRPr="004E22FC">
        <w:rPr>
          <w:bCs/>
          <w:lang w:val="en-CA"/>
        </w:rPr>
        <w:t>Commonly used non-ODS substitute refrigerants</w:t>
      </w:r>
      <w:r w:rsidRPr="004E22FC">
        <w:rPr>
          <w:bCs/>
          <w:caps/>
          <w:lang w:val="en-CA"/>
        </w:rPr>
        <w:t xml:space="preserve"> (</w:t>
      </w:r>
      <w:r w:rsidRPr="004E22FC">
        <w:rPr>
          <w:bCs/>
          <w:lang w:val="en-CA"/>
        </w:rPr>
        <w:t>post-Kigali update)</w:t>
      </w:r>
    </w:p>
    <w:p w14:paraId="3AE56AF9" w14:textId="77777777" w:rsidR="004A70E0" w:rsidRPr="004E22FC" w:rsidRDefault="004A70E0" w:rsidP="004A70E0">
      <w:pPr>
        <w:pStyle w:val="ListParagraph"/>
        <w:numPr>
          <w:ilvl w:val="0"/>
          <w:numId w:val="24"/>
        </w:numPr>
        <w:rPr>
          <w:bCs/>
          <w:caps/>
          <w:lang w:val="en-CA"/>
        </w:rPr>
      </w:pPr>
      <w:r w:rsidRPr="004E22FC">
        <w:rPr>
          <w:bCs/>
          <w:lang w:val="en-CA"/>
        </w:rPr>
        <w:t>Common products and equipment containing or reliant on HCFCs</w:t>
      </w:r>
    </w:p>
    <w:p w14:paraId="0E45B358" w14:textId="77777777" w:rsidR="004A70E0" w:rsidRPr="004E22FC" w:rsidRDefault="004A70E0" w:rsidP="004A70E0">
      <w:pPr>
        <w:pStyle w:val="ListParagraph"/>
        <w:numPr>
          <w:ilvl w:val="0"/>
          <w:numId w:val="24"/>
        </w:numPr>
        <w:rPr>
          <w:bCs/>
          <w:caps/>
          <w:lang w:val="en-CA"/>
        </w:rPr>
      </w:pPr>
      <w:r w:rsidRPr="004E22FC">
        <w:rPr>
          <w:lang w:val="en-CA"/>
        </w:rPr>
        <w:t>HS codes for HFCs: Actions to take ahead of the new 2022 HS (</w:t>
      </w:r>
      <w:r w:rsidRPr="004E22FC">
        <w:rPr>
          <w:i/>
          <w:lang w:val="en-CA"/>
        </w:rPr>
        <w:t>in production, with WCO</w:t>
      </w:r>
      <w:r w:rsidRPr="004E22FC">
        <w:rPr>
          <w:lang w:val="en-CA"/>
        </w:rPr>
        <w:t>)</w:t>
      </w:r>
    </w:p>
    <w:p w14:paraId="22FDE520" w14:textId="77777777" w:rsidR="004A70E0" w:rsidRPr="004E22FC" w:rsidRDefault="004A70E0" w:rsidP="004A70E0">
      <w:pPr>
        <w:rPr>
          <w:b/>
          <w:bCs/>
          <w:lang w:val="en-CA"/>
        </w:rPr>
      </w:pPr>
    </w:p>
    <w:p w14:paraId="5A517650" w14:textId="77777777" w:rsidR="008F64D6" w:rsidRDefault="004A70E0" w:rsidP="004A70E0">
      <w:pPr>
        <w:outlineLvl w:val="4"/>
        <w:rPr>
          <w:lang w:val="en-CA"/>
        </w:rPr>
      </w:pPr>
      <w:r w:rsidRPr="004E22FC">
        <w:rPr>
          <w:b/>
          <w:bCs/>
          <w:lang w:val="en-CA"/>
        </w:rPr>
        <w:t xml:space="preserve">Free-trade zones (FTZs) and trade in ODS: </w:t>
      </w:r>
      <w:r w:rsidRPr="004E22FC">
        <w:rPr>
          <w:lang w:val="en-CA"/>
        </w:rPr>
        <w:t>As part of international trade, many shipments of ODS pass through FTZs and a lack of proper oversight and controls in such zones can create an environment where illegal trade in ODS can proliferate. This paper provides a brief overview of the subject.</w:t>
      </w:r>
    </w:p>
    <w:p w14:paraId="54CE6C25" w14:textId="441E528B" w:rsidR="004A70E0" w:rsidRPr="004E22FC" w:rsidRDefault="004A70E0" w:rsidP="004A70E0">
      <w:pPr>
        <w:outlineLvl w:val="4"/>
        <w:rPr>
          <w:lang w:val="en-CA"/>
        </w:rPr>
      </w:pPr>
    </w:p>
    <w:p w14:paraId="0E17A16F" w14:textId="7227637F" w:rsidR="004A70E0" w:rsidRPr="004E22FC" w:rsidRDefault="004A70E0" w:rsidP="004A70E0">
      <w:pPr>
        <w:outlineLvl w:val="4"/>
        <w:rPr>
          <w:lang w:val="en-CA"/>
        </w:rPr>
      </w:pPr>
      <w:r w:rsidRPr="004E22FC">
        <w:rPr>
          <w:b/>
          <w:bCs/>
          <w:lang w:val="en-CA"/>
        </w:rPr>
        <w:t xml:space="preserve">The iPIC mechanism: </w:t>
      </w:r>
      <w:r w:rsidRPr="004E22FC">
        <w:rPr>
          <w:lang w:val="en-CA"/>
        </w:rPr>
        <w:t>The iPIC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iPIC.</w:t>
      </w:r>
    </w:p>
    <w:p w14:paraId="3B98E409" w14:textId="77777777" w:rsidR="004A70E0" w:rsidRPr="004E22FC" w:rsidRDefault="004A70E0" w:rsidP="004A70E0">
      <w:pPr>
        <w:outlineLvl w:val="4"/>
        <w:rPr>
          <w:lang w:val="en-CA"/>
        </w:rPr>
      </w:pPr>
    </w:p>
    <w:p w14:paraId="3A605B5A" w14:textId="77777777" w:rsidR="008F64D6" w:rsidRDefault="004A70E0" w:rsidP="004A70E0">
      <w:pPr>
        <w:rPr>
          <w:lang w:val="en-CA"/>
        </w:rPr>
      </w:pPr>
      <w:r w:rsidRPr="004E22FC">
        <w:rPr>
          <w:b/>
          <w:bCs/>
          <w:lang w:val="en-CA"/>
        </w:rPr>
        <w:t xml:space="preserve">The Kigali Amendment to the Montreal Protocol - HFC phase-down: </w:t>
      </w:r>
      <w:r w:rsidRPr="004E22FC">
        <w:rPr>
          <w:lang w:val="en-CA"/>
        </w:rPr>
        <w:t>This short paper provides an overview of the Kigali Amendment and its phase-down schedules.</w:t>
      </w:r>
    </w:p>
    <w:p w14:paraId="4FA98BAF" w14:textId="0234B069" w:rsidR="004A70E0" w:rsidRPr="004E22FC" w:rsidRDefault="004A70E0" w:rsidP="004A70E0">
      <w:pPr>
        <w:rPr>
          <w:b/>
          <w:bCs/>
          <w:caps/>
          <w:lang w:val="en-CA"/>
        </w:rPr>
      </w:pPr>
    </w:p>
    <w:p w14:paraId="36609051" w14:textId="77777777" w:rsidR="004A70E0" w:rsidRPr="004E22FC" w:rsidRDefault="004A70E0" w:rsidP="004A70E0">
      <w:pPr>
        <w:outlineLvl w:val="4"/>
        <w:rPr>
          <w:lang w:val="en-CA"/>
        </w:rPr>
      </w:pPr>
      <w:r w:rsidRPr="004E22FC">
        <w:rPr>
          <w:b/>
          <w:bCs/>
          <w:lang w:val="en-CA"/>
        </w:rPr>
        <w:t>Kigali amendment fact</w:t>
      </w:r>
      <w:r w:rsidRPr="004E22FC">
        <w:rPr>
          <w:b/>
          <w:bCs/>
          <w:caps/>
          <w:lang w:val="en-CA"/>
        </w:rPr>
        <w:t>-</w:t>
      </w:r>
      <w:r w:rsidRPr="004E22FC">
        <w:rPr>
          <w:b/>
          <w:bCs/>
          <w:lang w:val="en-CA"/>
        </w:rPr>
        <w:t>sheet</w:t>
      </w:r>
      <w:r w:rsidRPr="004E22FC">
        <w:rPr>
          <w:b/>
          <w:bCs/>
          <w:caps/>
          <w:lang w:val="en-CA"/>
        </w:rPr>
        <w:t xml:space="preserve"> </w:t>
      </w:r>
      <w:r w:rsidRPr="004E22FC">
        <w:rPr>
          <w:b/>
          <w:bCs/>
          <w:lang w:val="en-CA"/>
        </w:rPr>
        <w:t xml:space="preserve">series and poster: </w:t>
      </w:r>
      <w:r w:rsidRPr="004E22FC">
        <w:rPr>
          <w:lang w:val="en-CA"/>
        </w:rPr>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318D41CD" w14:textId="77777777" w:rsidR="004A70E0" w:rsidRPr="004E22FC" w:rsidRDefault="004A70E0" w:rsidP="004A70E0">
      <w:pPr>
        <w:rPr>
          <w:lang w:val="en-CA"/>
        </w:rPr>
      </w:pPr>
    </w:p>
    <w:p w14:paraId="13222F2A" w14:textId="77777777" w:rsidR="004A70E0" w:rsidRPr="004E22FC" w:rsidRDefault="004A70E0" w:rsidP="004A70E0">
      <w:pPr>
        <w:rPr>
          <w:lang w:val="en-CA"/>
        </w:rPr>
      </w:pPr>
      <w:r w:rsidRPr="004E22FC">
        <w:rPr>
          <w:lang w:val="en-CA"/>
        </w:rPr>
        <w:t>All the fact sheets/briefs are available on the OzonAction website and have been distributed at relevant meetings.</w:t>
      </w:r>
    </w:p>
    <w:p w14:paraId="217821FF" w14:textId="77777777" w:rsidR="004A70E0" w:rsidRPr="004E22FC" w:rsidRDefault="004A70E0" w:rsidP="000268C1">
      <w:pPr>
        <w:pStyle w:val="Heading1"/>
        <w:keepNext/>
        <w:keepLines/>
        <w:numPr>
          <w:ilvl w:val="3"/>
          <w:numId w:val="22"/>
        </w:numPr>
        <w:spacing w:before="240" w:after="0"/>
        <w:ind w:left="364" w:hanging="364"/>
        <w:rPr>
          <w:b/>
          <w:lang w:val="en-CA"/>
        </w:rPr>
      </w:pPr>
      <w:bookmarkStart w:id="6" w:name="_Toc526787397"/>
      <w:r w:rsidRPr="004E22FC">
        <w:rPr>
          <w:b/>
          <w:lang w:val="en-CA"/>
        </w:rPr>
        <w:t>Mobile applications, videos and web-based tools</w:t>
      </w:r>
      <w:bookmarkEnd w:id="6"/>
    </w:p>
    <w:p w14:paraId="18BCEEE8" w14:textId="77777777" w:rsidR="004A70E0" w:rsidRPr="000268C1" w:rsidRDefault="004A70E0" w:rsidP="004A70E0">
      <w:pPr>
        <w:rPr>
          <w:lang w:val="en-CA"/>
        </w:rPr>
      </w:pPr>
    </w:p>
    <w:p w14:paraId="232607C2" w14:textId="19C14966" w:rsidR="004A70E0" w:rsidRPr="004E22FC" w:rsidRDefault="004A70E0" w:rsidP="004A70E0">
      <w:pPr>
        <w:rPr>
          <w:lang w:val="en-CA"/>
        </w:rPr>
      </w:pPr>
      <w:r w:rsidRPr="004E22FC">
        <w:rPr>
          <w:lang w:val="en-CA"/>
        </w:rPr>
        <w:t>In addition to a gas app and refrigerant identifier video app, the following products have been developed:</w:t>
      </w:r>
    </w:p>
    <w:p w14:paraId="05047047" w14:textId="77777777" w:rsidR="004A70E0" w:rsidRPr="004E22FC" w:rsidRDefault="004A70E0" w:rsidP="004A70E0">
      <w:pPr>
        <w:rPr>
          <w:lang w:val="en-CA"/>
        </w:rPr>
      </w:pPr>
    </w:p>
    <w:p w14:paraId="1653FC42" w14:textId="54CECF60" w:rsidR="004A70E0" w:rsidRPr="004E22FC" w:rsidRDefault="004A70E0" w:rsidP="004A70E0">
      <w:pPr>
        <w:rPr>
          <w:lang w:val="en-CA"/>
        </w:rPr>
      </w:pPr>
      <w:r w:rsidRPr="004E22FC">
        <w:rPr>
          <w:b/>
          <w:lang w:val="en-CA"/>
        </w:rPr>
        <w:t xml:space="preserve">iPIC: </w:t>
      </w:r>
      <w:r w:rsidRPr="004E22FC">
        <w:rPr>
          <w:lang w:val="en-CA"/>
        </w:rP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generate various reports and statistics; and the ability to update iPIC information with the information from a previous year. It is equipped with a FAQ section to answer basic questions and a help section which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2F0126C0" w14:textId="77777777" w:rsidR="004A70E0" w:rsidRPr="004E22FC" w:rsidRDefault="004A70E0" w:rsidP="004A70E0">
      <w:pPr>
        <w:rPr>
          <w:lang w:val="en-CA"/>
        </w:rPr>
      </w:pPr>
    </w:p>
    <w:p w14:paraId="370B86F3" w14:textId="77777777" w:rsidR="008F64D6" w:rsidRDefault="004A70E0" w:rsidP="004A70E0">
      <w:pPr>
        <w:spacing w:after="240"/>
        <w:rPr>
          <w:lang w:val="en-CA"/>
        </w:rPr>
      </w:pPr>
      <w:r w:rsidRPr="004E22FC">
        <w:rPr>
          <w:b/>
          <w:lang w:val="en-CA"/>
        </w:rPr>
        <w:t xml:space="preserve">Combatting illegal trade in ODS - Training video: </w:t>
      </w:r>
      <w:r w:rsidRPr="004E22FC">
        <w:rPr>
          <w:lang w:val="en-CA"/>
        </w:rPr>
        <w:t>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w:t>
      </w:r>
    </w:p>
    <w:p w14:paraId="408C3A24" w14:textId="1D9D4FCF" w:rsidR="004A70E0" w:rsidRPr="004E22FC" w:rsidRDefault="004A70E0" w:rsidP="000268C1">
      <w:pPr>
        <w:pStyle w:val="Heading1"/>
        <w:keepNext/>
        <w:keepLines/>
        <w:numPr>
          <w:ilvl w:val="3"/>
          <w:numId w:val="22"/>
        </w:numPr>
        <w:spacing w:before="240" w:after="0"/>
        <w:ind w:left="364" w:hanging="364"/>
        <w:rPr>
          <w:b/>
          <w:lang w:val="en-CA"/>
        </w:rPr>
      </w:pPr>
      <w:bookmarkStart w:id="7" w:name="_Toc526787398"/>
      <w:r w:rsidRPr="004E22FC">
        <w:rPr>
          <w:b/>
          <w:lang w:val="en-CA"/>
        </w:rPr>
        <w:t>Online training tools</w:t>
      </w:r>
      <w:bookmarkEnd w:id="7"/>
    </w:p>
    <w:p w14:paraId="5E9F55C9" w14:textId="77777777" w:rsidR="004A70E0" w:rsidRPr="004E22FC" w:rsidRDefault="004A70E0" w:rsidP="004A70E0">
      <w:pPr>
        <w:rPr>
          <w:lang w:val="en-CA"/>
        </w:rPr>
      </w:pPr>
    </w:p>
    <w:p w14:paraId="7F7C60E7" w14:textId="77777777" w:rsidR="008F64D6" w:rsidRDefault="004A70E0" w:rsidP="004A70E0">
      <w:pPr>
        <w:spacing w:after="240"/>
        <w:rPr>
          <w:lang w:val="en-CA"/>
        </w:rPr>
      </w:pPr>
      <w:r w:rsidRPr="004E22FC">
        <w:rPr>
          <w:b/>
          <w:lang w:val="en-CA"/>
        </w:rPr>
        <w:t xml:space="preserve">E-learning modules for customs officers: </w:t>
      </w:r>
      <w:r w:rsidRPr="004E22FC">
        <w:rPr>
          <w:lang w:val="en-CA"/>
        </w:rPr>
        <w:t xml:space="preserve">OzonAction and the </w:t>
      </w:r>
      <w:r>
        <w:fldChar w:fldCharType="begin"/>
      </w:r>
      <w:r>
        <w:instrText xml:space="preserve"> HYPERLINK "http://www.wcoomd.org/" \t "_blank" </w:instrText>
      </w:r>
      <w:r>
        <w:fldChar w:fldCharType="separate"/>
      </w:r>
      <w:r w:rsidRPr="004E22FC">
        <w:rPr>
          <w:lang w:val="en-CA"/>
        </w:rPr>
        <w:t>World Customs Organization</w:t>
      </w:r>
      <w:r>
        <w:rPr>
          <w:lang w:val="en-CA"/>
        </w:rPr>
        <w:fldChar w:fldCharType="end"/>
      </w:r>
      <w:r w:rsidRPr="004E22F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4E22FC">
        <w:rPr>
          <w:i/>
          <w:lang w:val="en-CA"/>
        </w:rPr>
        <w:t xml:space="preserve">CLiKC </w:t>
      </w:r>
      <w:r w:rsidRPr="004E22FC">
        <w:rPr>
          <w:lang w:val="en-CA"/>
        </w:rPr>
        <w:t>platform. The e-learning is accessible on an invitation-only basis to all customs officers and NOUs on request (it is hosted on a closed enforcement platform). Updates and maintenance are ongoing.</w:t>
      </w:r>
    </w:p>
    <w:p w14:paraId="35DE7748" w14:textId="5044EE72" w:rsidR="004A70E0" w:rsidRPr="004E22FC" w:rsidRDefault="004A70E0" w:rsidP="004A70E0">
      <w:pPr>
        <w:rPr>
          <w:lang w:val="en-CA"/>
        </w:rPr>
      </w:pPr>
      <w:r w:rsidRPr="004E22FC">
        <w:rPr>
          <w:b/>
          <w:lang w:val="en-CA"/>
        </w:rPr>
        <w:t xml:space="preserve">OzonAction web pages: </w:t>
      </w:r>
      <w:r w:rsidRPr="004E22FC">
        <w:rPr>
          <w:lang w:val="en-CA"/>
        </w:rPr>
        <w:t>OzonAction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19CC0C41" w14:textId="77777777" w:rsidR="008F64D6" w:rsidRDefault="004A70E0" w:rsidP="000268C1">
      <w:pPr>
        <w:pStyle w:val="Heading1"/>
        <w:keepNext/>
        <w:keepLines/>
        <w:numPr>
          <w:ilvl w:val="3"/>
          <w:numId w:val="22"/>
        </w:numPr>
        <w:spacing w:before="240" w:after="0"/>
        <w:ind w:left="364" w:hanging="364"/>
        <w:rPr>
          <w:b/>
          <w:lang w:val="en-CA"/>
        </w:rPr>
      </w:pPr>
      <w:bookmarkStart w:id="8" w:name="_Toc526787401"/>
      <w:r w:rsidRPr="004E22FC">
        <w:rPr>
          <w:b/>
          <w:lang w:val="en-CA"/>
        </w:rPr>
        <w:t>Special services in cooperation with partners</w:t>
      </w:r>
      <w:bookmarkEnd w:id="8"/>
    </w:p>
    <w:p w14:paraId="43AA9A8A" w14:textId="619E87C9" w:rsidR="004A70E0" w:rsidRPr="004E22FC" w:rsidRDefault="004A70E0" w:rsidP="004A70E0">
      <w:pPr>
        <w:rPr>
          <w:b/>
          <w:lang w:val="en-CA"/>
        </w:rPr>
      </w:pPr>
    </w:p>
    <w:p w14:paraId="6E753DAF" w14:textId="77777777" w:rsidR="004A70E0" w:rsidRPr="004E22FC" w:rsidRDefault="004A70E0" w:rsidP="004A70E0">
      <w:pPr>
        <w:rPr>
          <w:b/>
          <w:lang w:val="en-CA"/>
        </w:rPr>
      </w:pPr>
      <w:r w:rsidRPr="004E22FC">
        <w:rPr>
          <w:b/>
          <w:lang w:val="en-CA"/>
        </w:rPr>
        <w:t>WCO</w:t>
      </w:r>
    </w:p>
    <w:p w14:paraId="22CC6015" w14:textId="77777777" w:rsidR="004A70E0" w:rsidRPr="004E22FC" w:rsidRDefault="004A70E0" w:rsidP="004A70E0">
      <w:pPr>
        <w:rPr>
          <w:b/>
          <w:lang w:val="en-CA"/>
        </w:rPr>
      </w:pPr>
    </w:p>
    <w:p w14:paraId="158EC2B3" w14:textId="56623C02" w:rsidR="004A70E0" w:rsidRPr="004E22FC" w:rsidRDefault="004A70E0" w:rsidP="004A70E0">
      <w:pPr>
        <w:rPr>
          <w:lang w:val="en-CA"/>
        </w:rPr>
      </w:pPr>
      <w:r w:rsidRPr="004E22FC">
        <w:rPr>
          <w:lang w:val="en-CA"/>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20D001EE" w14:textId="77777777" w:rsidR="004A70E0" w:rsidRPr="004E22FC" w:rsidRDefault="004A70E0" w:rsidP="004A70E0">
      <w:pPr>
        <w:rPr>
          <w:i/>
          <w:iCs/>
          <w:lang w:val="en-CA"/>
        </w:rPr>
      </w:pPr>
    </w:p>
    <w:p w14:paraId="66E6C413" w14:textId="2BA1E1A1" w:rsidR="004A70E0" w:rsidRPr="004E22FC" w:rsidRDefault="004A70E0" w:rsidP="004A70E0">
      <w:pPr>
        <w:pStyle w:val="ListParagraph"/>
        <w:numPr>
          <w:ilvl w:val="0"/>
          <w:numId w:val="23"/>
        </w:numPr>
        <w:rPr>
          <w:lang w:val="en-CA"/>
        </w:rPr>
      </w:pPr>
      <w:r w:rsidRPr="004E22FC">
        <w:rPr>
          <w:lang w:val="en-CA"/>
        </w:rPr>
        <w:t xml:space="preserve">Developing e-learning modules on the Montreal Protocol and ODS trade with dissemination through WCO </w:t>
      </w:r>
      <w:r w:rsidRPr="004E22FC">
        <w:rPr>
          <w:i/>
          <w:lang w:val="en-CA"/>
        </w:rPr>
        <w:t xml:space="preserve">CLiKC </w:t>
      </w:r>
      <w:r w:rsidRPr="004E22FC">
        <w:rPr>
          <w:lang w:val="en-CA"/>
        </w:rPr>
        <w:t>platform (see above)</w:t>
      </w:r>
    </w:p>
    <w:p w14:paraId="21CF545D" w14:textId="77777777" w:rsidR="008F64D6" w:rsidRDefault="004A70E0" w:rsidP="004A70E0">
      <w:pPr>
        <w:numPr>
          <w:ilvl w:val="0"/>
          <w:numId w:val="23"/>
        </w:numPr>
        <w:rPr>
          <w:lang w:val="en-CA"/>
        </w:rPr>
      </w:pPr>
      <w:r w:rsidRPr="004E22FC">
        <w:rPr>
          <w:lang w:val="en-CA"/>
        </w:rPr>
        <w:t>Cooperation on specific WCO operations:</w:t>
      </w:r>
    </w:p>
    <w:p w14:paraId="354F32A3" w14:textId="77777777" w:rsidR="008F64D6" w:rsidRDefault="004A70E0" w:rsidP="004A70E0">
      <w:pPr>
        <w:numPr>
          <w:ilvl w:val="1"/>
          <w:numId w:val="23"/>
        </w:numPr>
        <w:ind w:left="1080"/>
        <w:rPr>
          <w:lang w:val="en-CA"/>
        </w:rPr>
      </w:pPr>
      <w:r w:rsidRPr="004E22FC">
        <w:rPr>
          <w:lang w:val="en-CA"/>
        </w:rPr>
        <w:t>The Sky Hole Patching Initiative on ODS and hazardous waste, 2006 to 2009;</w:t>
      </w:r>
    </w:p>
    <w:p w14:paraId="00E89B08" w14:textId="29E4459C" w:rsidR="004A70E0" w:rsidRPr="004E22FC" w:rsidRDefault="004A70E0" w:rsidP="004A70E0">
      <w:pPr>
        <w:numPr>
          <w:ilvl w:val="1"/>
          <w:numId w:val="23"/>
        </w:numPr>
        <w:ind w:left="1080"/>
        <w:rPr>
          <w:lang w:val="en-CA"/>
        </w:rPr>
      </w:pPr>
      <w:r w:rsidRPr="004E22FC">
        <w:rPr>
          <w:lang w:val="en-CA"/>
        </w:rPr>
        <w:t>Sky-hole Patching Project II, in 2010: Customs from over 80 countries conducted a six-month global project to monitor trade and fight ODS smuggling, with support from the WCO, UNEP and NOUs.</w:t>
      </w:r>
    </w:p>
    <w:p w14:paraId="76901FA6" w14:textId="77777777" w:rsidR="004A70E0" w:rsidRPr="004E22FC" w:rsidRDefault="004A70E0" w:rsidP="004A70E0">
      <w:pPr>
        <w:numPr>
          <w:ilvl w:val="1"/>
          <w:numId w:val="23"/>
        </w:numPr>
        <w:ind w:left="1080"/>
        <w:rPr>
          <w:lang w:val="en-CA"/>
        </w:rPr>
      </w:pPr>
      <w:r w:rsidRPr="004E22FC">
        <w:rPr>
          <w:lang w:val="en-CA"/>
        </w:rPr>
        <w:t>Ongoing operation on waste and ODS</w:t>
      </w:r>
    </w:p>
    <w:p w14:paraId="121B27C8" w14:textId="77777777" w:rsidR="004A70E0" w:rsidRPr="004E22FC" w:rsidRDefault="004A70E0" w:rsidP="004A70E0">
      <w:pPr>
        <w:pStyle w:val="ListParagraph"/>
        <w:numPr>
          <w:ilvl w:val="0"/>
          <w:numId w:val="23"/>
        </w:numPr>
        <w:autoSpaceDE w:val="0"/>
        <w:autoSpaceDN w:val="0"/>
        <w:adjustRightInd w:val="0"/>
        <w:rPr>
          <w:lang w:val="en-CA"/>
        </w:rPr>
      </w:pPr>
      <w:r w:rsidRPr="004E22FC">
        <w:rPr>
          <w:lang w:val="en-CA"/>
        </w:rPr>
        <w:t>OzonAction representation at relevant meetings and workshops, including:</w:t>
      </w:r>
    </w:p>
    <w:p w14:paraId="1E423A08" w14:textId="77777777" w:rsidR="008F64D6" w:rsidRDefault="004A70E0" w:rsidP="004A70E0">
      <w:pPr>
        <w:pStyle w:val="ListParagraph"/>
        <w:numPr>
          <w:ilvl w:val="1"/>
          <w:numId w:val="23"/>
        </w:numPr>
        <w:autoSpaceDE w:val="0"/>
        <w:autoSpaceDN w:val="0"/>
        <w:adjustRightInd w:val="0"/>
        <w:ind w:left="1080"/>
        <w:rPr>
          <w:lang w:val="en-CA"/>
        </w:rPr>
      </w:pPr>
      <w:r w:rsidRPr="004E22FC">
        <w:rPr>
          <w:lang w:val="en-CA"/>
        </w:rPr>
        <w:t>WCO Enforcement Committee,</w:t>
      </w:r>
    </w:p>
    <w:p w14:paraId="6EBB5B23" w14:textId="77777777" w:rsidR="008F64D6" w:rsidRDefault="004A70E0" w:rsidP="004A70E0">
      <w:pPr>
        <w:pStyle w:val="ListParagraph"/>
        <w:numPr>
          <w:ilvl w:val="1"/>
          <w:numId w:val="23"/>
        </w:numPr>
        <w:autoSpaceDE w:val="0"/>
        <w:autoSpaceDN w:val="0"/>
        <w:adjustRightInd w:val="0"/>
        <w:ind w:left="1080"/>
        <w:rPr>
          <w:lang w:val="en-CA"/>
        </w:rPr>
      </w:pPr>
      <w:r w:rsidRPr="004E22FC">
        <w:rPr>
          <w:lang w:val="en-CA"/>
        </w:rPr>
        <w:t>Customs Cooperation Council,</w:t>
      </w:r>
    </w:p>
    <w:p w14:paraId="4E1484B4" w14:textId="77777777" w:rsidR="008F64D6" w:rsidRDefault="004A70E0" w:rsidP="004A70E0">
      <w:pPr>
        <w:pStyle w:val="ListParagraph"/>
        <w:numPr>
          <w:ilvl w:val="1"/>
          <w:numId w:val="23"/>
        </w:numPr>
        <w:autoSpaceDE w:val="0"/>
        <w:autoSpaceDN w:val="0"/>
        <w:adjustRightInd w:val="0"/>
        <w:ind w:left="1080"/>
        <w:rPr>
          <w:lang w:val="en-CA"/>
        </w:rPr>
      </w:pPr>
      <w:r w:rsidRPr="004E22FC">
        <w:rPr>
          <w:lang w:val="en-CA"/>
        </w:rPr>
        <w:t>Working Group on Commercial Fraud,</w:t>
      </w:r>
    </w:p>
    <w:p w14:paraId="53437F06" w14:textId="77777777" w:rsidR="008F64D6" w:rsidRDefault="004A70E0" w:rsidP="004A70E0">
      <w:pPr>
        <w:pStyle w:val="ListParagraph"/>
        <w:numPr>
          <w:ilvl w:val="1"/>
          <w:numId w:val="23"/>
        </w:numPr>
        <w:autoSpaceDE w:val="0"/>
        <w:autoSpaceDN w:val="0"/>
        <w:adjustRightInd w:val="0"/>
        <w:ind w:left="1080"/>
        <w:rPr>
          <w:lang w:val="en-CA"/>
        </w:rPr>
      </w:pPr>
      <w:r w:rsidRPr="004E22FC">
        <w:rPr>
          <w:lang w:val="en-CA"/>
        </w:rPr>
        <w:t>WCO Regional Intelligence Liaison Office (RILO) meetings,</w:t>
      </w:r>
    </w:p>
    <w:p w14:paraId="4E71C0D9" w14:textId="0433D372" w:rsidR="004A70E0" w:rsidRPr="004E22FC" w:rsidRDefault="004A70E0" w:rsidP="004A70E0">
      <w:pPr>
        <w:pStyle w:val="ListParagraph"/>
        <w:numPr>
          <w:ilvl w:val="0"/>
          <w:numId w:val="23"/>
        </w:numPr>
        <w:autoSpaceDE w:val="0"/>
        <w:autoSpaceDN w:val="0"/>
        <w:adjustRightInd w:val="0"/>
        <w:rPr>
          <w:lang w:val="en-CA"/>
        </w:rPr>
      </w:pPr>
      <w:r w:rsidRPr="004E22FC">
        <w:rPr>
          <w:lang w:val="en-CA"/>
        </w:rPr>
        <w:t>Participation of WCO HQ and RILO representatives at OzonAction workshops and training sessions</w:t>
      </w:r>
    </w:p>
    <w:p w14:paraId="720E48CD" w14:textId="77777777" w:rsidR="008F64D6" w:rsidRDefault="004A70E0" w:rsidP="004A70E0">
      <w:pPr>
        <w:pStyle w:val="ListParagraph"/>
        <w:numPr>
          <w:ilvl w:val="0"/>
          <w:numId w:val="23"/>
        </w:numPr>
        <w:rPr>
          <w:lang w:val="en-CA"/>
        </w:rPr>
      </w:pPr>
      <w:r w:rsidRPr="004E22FC">
        <w:rPr>
          <w:lang w:val="en-CA"/>
        </w:rPr>
        <w:t>Cooperation on ECA and global ozone protection awards</w:t>
      </w:r>
    </w:p>
    <w:p w14:paraId="0A184D7A" w14:textId="5F6CF560" w:rsidR="004A70E0" w:rsidRPr="004E22FC" w:rsidRDefault="004A70E0" w:rsidP="004A70E0">
      <w:pPr>
        <w:pStyle w:val="ListParagraph"/>
        <w:numPr>
          <w:ilvl w:val="0"/>
          <w:numId w:val="23"/>
        </w:numPr>
        <w:autoSpaceDE w:val="0"/>
        <w:autoSpaceDN w:val="0"/>
        <w:adjustRightInd w:val="0"/>
        <w:rPr>
          <w:lang w:val="en-CA"/>
        </w:rPr>
      </w:pPr>
      <w:r w:rsidRPr="004E22FC">
        <w:rPr>
          <w:lang w:val="en-CA"/>
        </w:rPr>
        <w:t>Survey/evaluation: comprehensive global assessment of customs training methodologies and infrastructure (Montreal Protocol), carried out in cooperation with the WCO</w:t>
      </w:r>
    </w:p>
    <w:p w14:paraId="6160F9E4" w14:textId="4826BEDA" w:rsidR="004A70E0" w:rsidRPr="004E22FC" w:rsidRDefault="004A70E0" w:rsidP="004A70E0">
      <w:pPr>
        <w:pStyle w:val="ListParagraph"/>
        <w:numPr>
          <w:ilvl w:val="0"/>
          <w:numId w:val="23"/>
        </w:numPr>
        <w:autoSpaceDE w:val="0"/>
        <w:autoSpaceDN w:val="0"/>
        <w:adjustRightInd w:val="0"/>
        <w:rPr>
          <w:lang w:val="en-CA"/>
        </w:rPr>
      </w:pPr>
      <w:r w:rsidRPr="004E22FC">
        <w:rPr>
          <w:lang w:val="en-CA"/>
        </w:rPr>
        <w:t>Communication on issues of HS codes for ODS and alternatives, and other issues for joint fact sheets, expert review of OzonAction fact sheets and the customs training manual, and guidance to countries</w:t>
      </w:r>
    </w:p>
    <w:p w14:paraId="605F7EFC" w14:textId="77777777" w:rsidR="004A70E0" w:rsidRPr="004E22FC" w:rsidRDefault="004A70E0" w:rsidP="004A70E0">
      <w:pPr>
        <w:pStyle w:val="ListParagraph"/>
        <w:numPr>
          <w:ilvl w:val="0"/>
          <w:numId w:val="23"/>
        </w:numPr>
        <w:rPr>
          <w:lang w:val="en-CA"/>
        </w:rPr>
      </w:pPr>
      <w:r w:rsidRPr="004E22FC">
        <w:rPr>
          <w:lang w:val="en-CA"/>
        </w:rPr>
        <w:t xml:space="preserve">OzonAction information materials and tools, uploaded on the secure </w:t>
      </w:r>
      <w:r w:rsidRPr="004E22FC">
        <w:rPr>
          <w:i/>
          <w:lang w:val="en-CA"/>
        </w:rPr>
        <w:t>WCO Environet</w:t>
      </w:r>
      <w:r w:rsidRPr="004E22FC">
        <w:rPr>
          <w:lang w:val="en-CA"/>
        </w:rPr>
        <w:t xml:space="preserve"> platform</w:t>
      </w:r>
    </w:p>
    <w:p w14:paraId="4A977D9C" w14:textId="77777777" w:rsidR="004A70E0" w:rsidRPr="004E22FC" w:rsidRDefault="004A70E0" w:rsidP="004A70E0">
      <w:pPr>
        <w:autoSpaceDE w:val="0"/>
        <w:autoSpaceDN w:val="0"/>
        <w:adjustRightInd w:val="0"/>
        <w:rPr>
          <w:lang w:val="en-CA"/>
        </w:rPr>
      </w:pPr>
    </w:p>
    <w:p w14:paraId="30BAB160" w14:textId="77777777" w:rsidR="004A70E0" w:rsidRPr="004E22FC" w:rsidRDefault="004A70E0" w:rsidP="004A70E0">
      <w:pPr>
        <w:rPr>
          <w:b/>
          <w:lang w:val="en-CA"/>
        </w:rPr>
      </w:pPr>
      <w:r w:rsidRPr="004E22FC">
        <w:rPr>
          <w:b/>
          <w:lang w:val="en-CA"/>
        </w:rPr>
        <w:t>Green Customs</w:t>
      </w:r>
    </w:p>
    <w:p w14:paraId="05337257" w14:textId="77777777" w:rsidR="004A70E0" w:rsidRPr="004E22FC" w:rsidRDefault="004A70E0" w:rsidP="004A70E0">
      <w:pPr>
        <w:pStyle w:val="rtejustify"/>
        <w:spacing w:before="0" w:beforeAutospacing="0" w:after="0" w:afterAutospacing="0"/>
        <w:rPr>
          <w:sz w:val="22"/>
          <w:szCs w:val="22"/>
          <w:lang w:val="en-CA"/>
        </w:rPr>
      </w:pPr>
    </w:p>
    <w:p w14:paraId="21B62B81" w14:textId="77777777" w:rsidR="004A70E0" w:rsidRPr="00BE0BF7" w:rsidRDefault="004A70E0" w:rsidP="000268C1">
      <w:pPr>
        <w:pStyle w:val="rtejustify"/>
        <w:spacing w:before="0" w:beforeAutospacing="0" w:after="480" w:afterAutospacing="0"/>
        <w:rPr>
          <w:sz w:val="22"/>
          <w:szCs w:val="22"/>
          <w:lang w:val="en-CA"/>
        </w:rPr>
      </w:pPr>
      <w:r w:rsidRPr="004E22FC">
        <w:rPr>
          <w:sz w:val="22"/>
          <w:szCs w:val="22"/>
          <w:lang w:val="en-CA"/>
        </w:rPr>
        <w:t>OzonAction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70E0" w:rsidRPr="00BE0BF7" w14:paraId="5E0F3268" w14:textId="77777777" w:rsidTr="00F5572C">
        <w:tc>
          <w:tcPr>
            <w:tcW w:w="1871" w:type="dxa"/>
          </w:tcPr>
          <w:p w14:paraId="64AFBAAB" w14:textId="77777777" w:rsidR="004A70E0" w:rsidRPr="00BE0BF7" w:rsidRDefault="004A70E0" w:rsidP="00F5572C">
            <w:pPr>
              <w:rPr>
                <w:lang w:val="en-CA"/>
              </w:rPr>
            </w:pPr>
          </w:p>
        </w:tc>
        <w:tc>
          <w:tcPr>
            <w:tcW w:w="1872" w:type="dxa"/>
          </w:tcPr>
          <w:p w14:paraId="449924E9" w14:textId="77777777" w:rsidR="004A70E0" w:rsidRPr="00BE0BF7" w:rsidRDefault="004A70E0" w:rsidP="00F5572C">
            <w:pPr>
              <w:rPr>
                <w:lang w:val="en-CA"/>
              </w:rPr>
            </w:pPr>
          </w:p>
        </w:tc>
        <w:tc>
          <w:tcPr>
            <w:tcW w:w="1872" w:type="dxa"/>
            <w:tcBorders>
              <w:bottom w:val="single" w:sz="4" w:space="0" w:color="auto"/>
            </w:tcBorders>
          </w:tcPr>
          <w:p w14:paraId="4229E2F9" w14:textId="77777777" w:rsidR="004A70E0" w:rsidRPr="00BE0BF7" w:rsidRDefault="004A70E0" w:rsidP="00F5572C">
            <w:pPr>
              <w:rPr>
                <w:lang w:val="en-CA"/>
              </w:rPr>
            </w:pPr>
          </w:p>
        </w:tc>
        <w:tc>
          <w:tcPr>
            <w:tcW w:w="1872" w:type="dxa"/>
          </w:tcPr>
          <w:p w14:paraId="5BF54C9D" w14:textId="77777777" w:rsidR="004A70E0" w:rsidRPr="00BE0BF7" w:rsidRDefault="004A70E0" w:rsidP="00F5572C">
            <w:pPr>
              <w:rPr>
                <w:lang w:val="en-CA"/>
              </w:rPr>
            </w:pPr>
          </w:p>
        </w:tc>
        <w:tc>
          <w:tcPr>
            <w:tcW w:w="1873" w:type="dxa"/>
          </w:tcPr>
          <w:p w14:paraId="6C88FAEC" w14:textId="77777777" w:rsidR="004A70E0" w:rsidRPr="00BE0BF7" w:rsidRDefault="004A70E0" w:rsidP="00F5572C">
            <w:pPr>
              <w:rPr>
                <w:lang w:val="en-CA"/>
              </w:rPr>
            </w:pPr>
          </w:p>
        </w:tc>
      </w:tr>
    </w:tbl>
    <w:p w14:paraId="080DB798" w14:textId="77777777" w:rsidR="004A70E0" w:rsidRPr="00BE0BF7" w:rsidRDefault="004A70E0" w:rsidP="004A70E0">
      <w:pPr>
        <w:rPr>
          <w:lang w:val="en-CA"/>
        </w:rPr>
      </w:pPr>
    </w:p>
    <w:p w14:paraId="11473786" w14:textId="56E4CC1B" w:rsidR="0087455A" w:rsidRDefault="0087455A">
      <w:pPr>
        <w:jc w:val="center"/>
        <w:rPr>
          <w:b/>
          <w:bCs/>
          <w:lang w:val="es-ES_tradnl"/>
        </w:rPr>
      </w:pPr>
    </w:p>
    <w:sectPr w:rsidR="0087455A" w:rsidSect="00CF33C7">
      <w:headerReference w:type="even" r:id="rId27"/>
      <w:headerReference w:type="default" r:id="rId28"/>
      <w:headerReference w:type="first" r:id="rId29"/>
      <w:footerReference w:type="first" r:id="rId30"/>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7F20C" w14:textId="77777777" w:rsidR="00356093" w:rsidRDefault="00356093">
      <w:r>
        <w:separator/>
      </w:r>
    </w:p>
  </w:endnote>
  <w:endnote w:type="continuationSeparator" w:id="0">
    <w:p w14:paraId="6B240454" w14:textId="77777777" w:rsidR="00356093" w:rsidRDefault="00356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宋体">
    <w:panose1 w:val="00000000000000000000"/>
    <w:charset w:val="86"/>
    <w:family w:val="auto"/>
    <w:notTrueType/>
    <w:pitch w:val="variable"/>
    <w:sig w:usb0="00000001" w:usb1="080E0000" w:usb2="00000010" w:usb3="00000000" w:csb0="0004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auto"/>
    <w:pitch w:val="variable"/>
    <w:sig w:usb0="A00002EF" w:usb1="4000004B" w:usb2="00000000" w:usb3="00000000" w:csb0="0000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A192E" w14:textId="16CF90A7" w:rsidR="001D0003" w:rsidRDefault="00DF5E3E">
    <w:pPr>
      <w:pStyle w:val="Footer"/>
      <w:jc w:val="center"/>
    </w:pPr>
    <w:sdt>
      <w:sdtPr>
        <w:id w:val="687953028"/>
        <w:docPartObj>
          <w:docPartGallery w:val="Page Numbers (Bottom of Page)"/>
          <w:docPartUnique/>
        </w:docPartObj>
      </w:sdtPr>
      <w:sdtEndPr>
        <w:rPr>
          <w:noProof/>
        </w:rPr>
      </w:sdtEndPr>
      <w:sdtContent>
        <w:r w:rsidR="001D0003">
          <w:fldChar w:fldCharType="begin"/>
        </w:r>
        <w:r w:rsidR="001D0003">
          <w:instrText xml:space="preserve"> PAGE   \* MERGEFORMAT </w:instrText>
        </w:r>
        <w:r w:rsidR="001D0003">
          <w:fldChar w:fldCharType="separate"/>
        </w:r>
        <w:r>
          <w:rPr>
            <w:noProof/>
          </w:rPr>
          <w:t>2</w:t>
        </w:r>
        <w:r w:rsidR="001D0003">
          <w:rPr>
            <w:noProof/>
          </w:rPr>
          <w:fldChar w:fldCharType="end"/>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368389"/>
      <w:docPartObj>
        <w:docPartGallery w:val="Page Numbers (Bottom of Page)"/>
        <w:docPartUnique/>
      </w:docPartObj>
    </w:sdtPr>
    <w:sdtEndPr>
      <w:rPr>
        <w:noProof/>
      </w:rPr>
    </w:sdtEndPr>
    <w:sdtContent>
      <w:p w14:paraId="55059FAE" w14:textId="01C9D88E" w:rsidR="001D0003" w:rsidRDefault="001D0003">
        <w:pPr>
          <w:pStyle w:val="Footer"/>
          <w:jc w:val="center"/>
        </w:pPr>
        <w:r>
          <w:fldChar w:fldCharType="begin"/>
        </w:r>
        <w:r>
          <w:instrText xml:space="preserve"> PAGE   \* MERGEFORMAT </w:instrText>
        </w:r>
        <w:r>
          <w:fldChar w:fldCharType="separate"/>
        </w:r>
        <w:r w:rsidR="00DF5E3E">
          <w:rPr>
            <w:noProof/>
          </w:rPr>
          <w:t>13</w:t>
        </w:r>
        <w:r>
          <w:rPr>
            <w:noProof/>
          </w:rPr>
          <w:fldChar w:fldCharType="end"/>
        </w:r>
      </w:p>
    </w:sdtContent>
  </w:sdt>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909133"/>
      <w:docPartObj>
        <w:docPartGallery w:val="Page Numbers (Bottom of Page)"/>
        <w:docPartUnique/>
      </w:docPartObj>
    </w:sdtPr>
    <w:sdtEndPr>
      <w:rPr>
        <w:noProof/>
      </w:rPr>
    </w:sdtEndPr>
    <w:sdtContent>
      <w:p w14:paraId="1298825F" w14:textId="7A5206E9" w:rsidR="0087455A" w:rsidRPr="001D0003" w:rsidRDefault="001D0003" w:rsidP="001D000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w:t>
        </w:r>
        <w:r w:rsidR="00C2745D">
          <w:rPr>
            <w:sz w:val="18"/>
            <w:szCs w:val="18"/>
            <w:lang w:val="es-ES"/>
          </w:rPr>
          <w:t>las</w:t>
        </w:r>
        <w:r>
          <w:rPr>
            <w:sz w:val="18"/>
            <w:szCs w:val="18"/>
            <w:lang w:val="es-ES"/>
          </w:rPr>
          <w:t xml:space="preserve"> </w:t>
        </w:r>
        <w:r w:rsidR="00C2745D">
          <w:rPr>
            <w:sz w:val="18"/>
            <w:szCs w:val="18"/>
            <w:lang w:val="es-ES"/>
          </w:rPr>
          <w:t xml:space="preserve">decisiones </w:t>
        </w:r>
        <w:r>
          <w:rPr>
            <w:sz w:val="18"/>
            <w:szCs w:val="18"/>
            <w:lang w:val="es-ES"/>
          </w:rPr>
          <w:t>que el Comité Ejecutivo pudiera adoptar después de la emisión de los mismos.</w:t>
        </w:r>
      </w:p>
    </w:sdtContent>
  </w:sdt>
  <w:p w14:paraId="7FCE2723" w14:textId="77777777" w:rsidR="0087455A" w:rsidRPr="001E068E" w:rsidRDefault="0087455A">
    <w:pPr>
      <w:pStyle w:val="Footer"/>
      <w:rPr>
        <w:lang w:val="es-ES"/>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C7921" w14:textId="77777777" w:rsidR="004A70E0" w:rsidRPr="0033525D" w:rsidRDefault="004A70E0">
    <w:pPr>
      <w:jc w:val="center"/>
    </w:pPr>
    <w:r>
      <w:fldChar w:fldCharType="begin"/>
    </w:r>
    <w:r>
      <w:instrText xml:space="preserve"> PAGE </w:instrText>
    </w:r>
    <w:r>
      <w:fldChar w:fldCharType="separate"/>
    </w:r>
    <w:r w:rsidR="00BD1774">
      <w:rPr>
        <w:noProof/>
      </w:rPr>
      <w:t>3</w:t>
    </w:r>
    <w:r>
      <w:rPr>
        <w:noProof/>
      </w:rPr>
      <w:fldChar w:fldCharType="end"/>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302812"/>
      <w:docPartObj>
        <w:docPartGallery w:val="Page Numbers (Bottom of Page)"/>
        <w:docPartUnique/>
      </w:docPartObj>
    </w:sdtPr>
    <w:sdtEndPr>
      <w:rPr>
        <w:noProof/>
      </w:rPr>
    </w:sdtEndPr>
    <w:sdtContent>
      <w:p w14:paraId="5CE41F3F" w14:textId="77777777" w:rsidR="0060204C" w:rsidRDefault="004261D0">
        <w:pPr>
          <w:pStyle w:val="Footer"/>
          <w:jc w:val="center"/>
        </w:pPr>
        <w:r>
          <w:fldChar w:fldCharType="begin"/>
        </w:r>
        <w:r>
          <w:instrText xml:space="preserve"> PAGE   \* MERGEFORMAT </w:instrText>
        </w:r>
        <w:r>
          <w:fldChar w:fldCharType="separate"/>
        </w:r>
        <w:r w:rsidR="00BD1774">
          <w:rPr>
            <w:noProof/>
          </w:rPr>
          <w:t>1</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41D6D" w14:textId="77777777" w:rsidR="00356093" w:rsidRDefault="00356093">
      <w:r>
        <w:separator/>
      </w:r>
    </w:p>
  </w:footnote>
  <w:footnote w:type="continuationSeparator" w:id="0">
    <w:p w14:paraId="068247C6" w14:textId="77777777" w:rsidR="00356093" w:rsidRDefault="00356093">
      <w:r>
        <w:continuationSeparator/>
      </w:r>
    </w:p>
  </w:footnote>
  <w:footnote w:id="1">
    <w:p w14:paraId="2AD3A822" w14:textId="77777777" w:rsidR="00FF7496" w:rsidRPr="00B674F3" w:rsidRDefault="00FF7496" w:rsidP="00B21F6A">
      <w:pPr>
        <w:pStyle w:val="FootnoteText"/>
        <w:spacing w:after="120"/>
        <w:rPr>
          <w:lang w:val="es-ES_tradnl"/>
        </w:rPr>
      </w:pPr>
      <w:r w:rsidRPr="00B674F3">
        <w:rPr>
          <w:rStyle w:val="FootnoteReference"/>
          <w:lang w:val="es-ES_tradnl"/>
        </w:rPr>
        <w:footnoteRef/>
      </w:r>
      <w:r w:rsidRPr="00B674F3">
        <w:rPr>
          <w:lang w:val="es-ES_tradnl"/>
        </w:rPr>
        <w:t xml:space="preserve"> </w:t>
      </w:r>
      <w:r w:rsidRPr="00B6028B">
        <w:rPr>
          <w:lang w:val="es-ES_tradnl"/>
        </w:rPr>
        <w:t xml:space="preserve">Debido a la pandemia del coronavirus, </w:t>
      </w:r>
      <w:r>
        <w:rPr>
          <w:lang w:val="es-ES_tradnl"/>
        </w:rPr>
        <w:t xml:space="preserve">la </w:t>
      </w:r>
      <w:r w:rsidRPr="00B674F3">
        <w:rPr>
          <w:lang w:val="es-ES_tradnl"/>
        </w:rPr>
        <w:t xml:space="preserve">parte I </w:t>
      </w:r>
      <w:r>
        <w:rPr>
          <w:lang w:val="es-ES_tradnl"/>
        </w:rPr>
        <w:t xml:space="preserve">de la </w:t>
      </w:r>
      <w:r w:rsidRPr="00B674F3">
        <w:rPr>
          <w:lang w:val="es-ES_tradnl"/>
        </w:rPr>
        <w:t xml:space="preserve">89ª reunión </w:t>
      </w:r>
      <w:r>
        <w:rPr>
          <w:lang w:val="es-ES_tradnl"/>
        </w:rPr>
        <w:t xml:space="preserve">se realizará de forma telemática y la </w:t>
      </w:r>
      <w:r w:rsidRPr="00B674F3">
        <w:rPr>
          <w:lang w:val="es-ES_tradnl"/>
        </w:rPr>
        <w:t xml:space="preserve">parte II </w:t>
      </w:r>
      <w:r>
        <w:rPr>
          <w:lang w:val="es-ES_tradnl"/>
        </w:rPr>
        <w:t>de manera presencial</w:t>
      </w:r>
      <w:r w:rsidRPr="00B674F3">
        <w:rPr>
          <w:lang w:val="es-ES_tradnl"/>
        </w:rPr>
        <w:t>.</w:t>
      </w:r>
    </w:p>
  </w:footnote>
  <w:footnote w:id="2">
    <w:p w14:paraId="69424044" w14:textId="2B31ADD8" w:rsidR="001D0003" w:rsidRPr="005E0FD1" w:rsidRDefault="001D0003" w:rsidP="00B21F6A">
      <w:pPr>
        <w:pStyle w:val="FootnoteText"/>
        <w:rPr>
          <w:lang w:val="es-ES"/>
        </w:rPr>
      </w:pPr>
      <w:r>
        <w:rPr>
          <w:rStyle w:val="FootnoteReference"/>
        </w:rPr>
        <w:footnoteRef/>
      </w:r>
      <w:r w:rsidRPr="005E0FD1">
        <w:rPr>
          <w:lang w:val="es-ES"/>
        </w:rPr>
        <w:t xml:space="preserve"> </w:t>
      </w:r>
      <w:r w:rsidRPr="00390A95">
        <w:rPr>
          <w:lang w:val="es-ES_tradnl"/>
        </w:rPr>
        <w:t>Párrafos 323 a 331 del documento UNEP/OzL.Pro/ExCom/82/72</w:t>
      </w:r>
      <w:r w:rsidR="007E3F18" w:rsidRPr="00390A95">
        <w:rPr>
          <w:lang w:val="es-ES_tradnl"/>
        </w:rPr>
        <w:t>.</w:t>
      </w:r>
    </w:p>
  </w:footnote>
  <w:footnote w:id="3">
    <w:p w14:paraId="2DA85436" w14:textId="5F758B82" w:rsidR="001D0003" w:rsidRPr="007C0E1E" w:rsidRDefault="001D0003" w:rsidP="00B21F6A">
      <w:pPr>
        <w:pStyle w:val="FootnoteText"/>
        <w:rPr>
          <w:lang w:val="es-ES"/>
        </w:rPr>
      </w:pPr>
      <w:r>
        <w:rPr>
          <w:rStyle w:val="FootnoteReference"/>
        </w:rPr>
        <w:footnoteRef/>
      </w:r>
      <w:r w:rsidRPr="007C0E1E">
        <w:rPr>
          <w:lang w:val="es-ES"/>
        </w:rPr>
        <w:t xml:space="preserve"> </w:t>
      </w:r>
      <w:r>
        <w:rPr>
          <w:lang w:val="es-ES"/>
        </w:rPr>
        <w:t xml:space="preserve">Resumen de los </w:t>
      </w:r>
      <w:r w:rsidRPr="007C0E1E">
        <w:rPr>
          <w:lang w:val="es-ES"/>
        </w:rPr>
        <w:t xml:space="preserve">procedimientos del Fondo Multilateral con que las Partes examinan y garantizan el cumplimiento </w:t>
      </w:r>
      <w:r w:rsidR="00E829E0">
        <w:rPr>
          <w:lang w:val="es-ES"/>
        </w:rPr>
        <w:t>de los términos de los Acuerdos</w:t>
      </w:r>
      <w:r w:rsidRPr="007C0E1E">
        <w:rPr>
          <w:lang w:val="es-ES"/>
        </w:rPr>
        <w:t xml:space="preserve"> </w:t>
      </w:r>
      <w:r w:rsidR="00D03336">
        <w:rPr>
          <w:lang w:val="es-ES"/>
        </w:rPr>
        <w:t>celebrados con el Fondo</w:t>
      </w:r>
      <w:r w:rsidR="0034760F">
        <w:rPr>
          <w:lang w:val="es-ES"/>
        </w:rPr>
        <w:t xml:space="preserve">, disponible en </w:t>
      </w:r>
      <w:hyperlink r:id="rId1" w:history="1">
        <w:r w:rsidR="006B42BF" w:rsidRPr="007975BA">
          <w:rPr>
            <w:rStyle w:val="Hyperlink"/>
            <w:lang w:val="es-ES"/>
          </w:rPr>
          <w:t>https://ozone.unep.org/system/files/documents/OEWG-41-backgroundnote-MLFS-verification-monitoring.docx</w:t>
        </w:r>
      </w:hyperlink>
      <w:r w:rsidR="0034760F" w:rsidRPr="0034760F">
        <w:rPr>
          <w:lang w:val="es-ES"/>
        </w:rPr>
        <w:t>.</w:t>
      </w:r>
    </w:p>
  </w:footnote>
  <w:footnote w:id="4">
    <w:p w14:paraId="2DB365DF" w14:textId="59E991CF" w:rsidR="001D0003" w:rsidRPr="001D15EB" w:rsidRDefault="001D0003" w:rsidP="00B21F6A">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sidR="004A54C3">
        <w:rPr>
          <w:lang w:val="es-ES"/>
        </w:rPr>
        <w:t>“</w:t>
      </w:r>
      <w:r w:rsidRPr="001D15EB">
        <w:rPr>
          <w:lang w:val="es-ES"/>
        </w:rPr>
        <w:t>verificación</w:t>
      </w:r>
      <w:r w:rsidR="004A54C3">
        <w:rPr>
          <w:lang w:val="es-ES"/>
        </w:rPr>
        <w:t>”</w:t>
      </w:r>
      <w:r w:rsidRPr="001D15EB">
        <w:rPr>
          <w:lang w:val="es-ES"/>
        </w:rPr>
        <w:t xml:space="preserve"> </w:t>
      </w:r>
      <w:r w:rsidR="00953158">
        <w:rPr>
          <w:lang w:val="es-ES"/>
        </w:rPr>
        <w:t xml:space="preserve">quiere decir </w:t>
      </w:r>
      <w:r>
        <w:rPr>
          <w:lang w:val="es-ES"/>
        </w:rPr>
        <w:t xml:space="preserve">la verificación independiente del cumplimiento de las metas especificadas en los </w:t>
      </w:r>
      <w:r w:rsidRPr="001D15EB">
        <w:rPr>
          <w:lang w:val="es-ES"/>
        </w:rPr>
        <w:t>acuerdos plurianuales.</w:t>
      </w:r>
    </w:p>
  </w:footnote>
  <w:footnote w:id="5">
    <w:p w14:paraId="5657F613" w14:textId="77777777" w:rsidR="001D0003" w:rsidRPr="00141FE6" w:rsidRDefault="001D0003" w:rsidP="00B21F6A">
      <w:pPr>
        <w:pStyle w:val="FootnoteText"/>
        <w:rPr>
          <w:lang w:val="es-MX"/>
        </w:rPr>
      </w:pPr>
      <w:r w:rsidRPr="00A43CCB">
        <w:rPr>
          <w:rStyle w:val="FootnoteReference"/>
          <w:lang w:val="en-CA"/>
        </w:rPr>
        <w:footnoteRef/>
      </w:r>
      <w:r w:rsidRPr="00141FE6">
        <w:rPr>
          <w:lang w:val="es-MX"/>
        </w:rPr>
        <w:t xml:space="preserve"> </w:t>
      </w:r>
      <w:r>
        <w:rPr>
          <w:lang w:val="es-MX"/>
        </w:rPr>
        <w:t xml:space="preserve">Párrafos </w:t>
      </w:r>
      <w:r w:rsidRPr="00141FE6">
        <w:rPr>
          <w:lang w:val="es-MX"/>
        </w:rPr>
        <w:t>216 a 224 del docu</w:t>
      </w:r>
      <w:r>
        <w:rPr>
          <w:lang w:val="es-MX"/>
        </w:rPr>
        <w:t xml:space="preserve">mento </w:t>
      </w:r>
      <w:r w:rsidRPr="00141FE6">
        <w:rPr>
          <w:lang w:val="es-MX"/>
        </w:rPr>
        <w:t>UNEP/OzL.Pro/ExCom/83/48</w:t>
      </w:r>
      <w:r>
        <w:rPr>
          <w:lang w:val="es-MX"/>
        </w:rPr>
        <w:t>.</w:t>
      </w:r>
    </w:p>
  </w:footnote>
  <w:footnote w:id="6">
    <w:p w14:paraId="07881D7C" w14:textId="77777777" w:rsidR="001D0003" w:rsidRPr="00141FE6" w:rsidRDefault="001D0003" w:rsidP="00B21F6A">
      <w:pPr>
        <w:pStyle w:val="FootnoteText"/>
        <w:rPr>
          <w:lang w:val="es-MX"/>
        </w:rPr>
      </w:pPr>
      <w:r w:rsidRPr="00A43CCB">
        <w:rPr>
          <w:rStyle w:val="FootnoteReference"/>
          <w:lang w:val="en-CA"/>
        </w:rPr>
        <w:footnoteRef/>
      </w:r>
      <w:r w:rsidRPr="00141FE6">
        <w:rPr>
          <w:lang w:val="es-MX"/>
        </w:rPr>
        <w:t xml:space="preserve"> Rom</w:t>
      </w:r>
      <w:r>
        <w:rPr>
          <w:lang w:val="es-MX"/>
        </w:rPr>
        <w:t>a</w:t>
      </w:r>
      <w:r w:rsidRPr="00141FE6">
        <w:rPr>
          <w:lang w:val="es-MX"/>
        </w:rPr>
        <w:t>, Ital</w:t>
      </w:r>
      <w:r>
        <w:rPr>
          <w:lang w:val="es-MX"/>
        </w:rPr>
        <w:t>ia</w:t>
      </w:r>
      <w:r w:rsidRPr="00141FE6">
        <w:rPr>
          <w:lang w:val="es-MX"/>
        </w:rPr>
        <w:t xml:space="preserve">, 4-8 </w:t>
      </w:r>
      <w:r>
        <w:rPr>
          <w:lang w:val="es-MX"/>
        </w:rPr>
        <w:t xml:space="preserve">de noviembre de </w:t>
      </w:r>
      <w:r w:rsidRPr="00141FE6">
        <w:rPr>
          <w:lang w:val="es-MX"/>
        </w:rPr>
        <w:t>2019.</w:t>
      </w:r>
    </w:p>
  </w:footnote>
  <w:footnote w:id="7">
    <w:p w14:paraId="0BDFC4B7" w14:textId="37B483DB" w:rsidR="001D0003" w:rsidRPr="00141FE6" w:rsidRDefault="001D0003" w:rsidP="00B21F6A">
      <w:pPr>
        <w:pStyle w:val="FootnoteText"/>
        <w:rPr>
          <w:highlight w:val="yellow"/>
          <w:lang w:val="es-MX"/>
        </w:rPr>
      </w:pPr>
      <w:r w:rsidRPr="00A43CCB">
        <w:rPr>
          <w:rStyle w:val="FootnoteReference"/>
          <w:lang w:val="en-CA"/>
        </w:rPr>
        <w:footnoteRef/>
      </w:r>
      <w:r w:rsidRPr="00141FE6">
        <w:rPr>
          <w:lang w:val="es-MX"/>
        </w:rPr>
        <w:t xml:space="preserve"> </w:t>
      </w:r>
      <w:r w:rsidR="00AB68DF" w:rsidRPr="00AB68DF">
        <w:rPr>
          <w:lang w:val="es-MX"/>
        </w:rPr>
        <w:t xml:space="preserve">Resumen de los procedimientos del Fondo Multilateral con que las Partes examinan y garantizan el cumplimiento </w:t>
      </w:r>
      <w:r w:rsidR="00E829E0">
        <w:rPr>
          <w:lang w:val="es-MX"/>
        </w:rPr>
        <w:t>de los términos de los Acuerdos</w:t>
      </w:r>
      <w:r w:rsidR="00AB68DF" w:rsidRPr="00AB68DF">
        <w:rPr>
          <w:lang w:val="es-MX"/>
        </w:rPr>
        <w:t xml:space="preserve"> </w:t>
      </w:r>
      <w:r w:rsidR="00D03336">
        <w:rPr>
          <w:lang w:val="es-MX"/>
        </w:rPr>
        <w:t>celebrados con el Fondo</w:t>
      </w:r>
      <w:r w:rsidR="00D8183D">
        <w:rPr>
          <w:lang w:val="es-MX"/>
        </w:rPr>
        <w:t xml:space="preserve">. </w:t>
      </w:r>
      <w:r w:rsidR="00253C1B">
        <w:rPr>
          <w:lang w:val="es-MX"/>
        </w:rPr>
        <w:t>Aporta</w:t>
      </w:r>
      <w:r>
        <w:rPr>
          <w:lang w:val="es-MX"/>
        </w:rPr>
        <w:t xml:space="preserve"> </w:t>
      </w:r>
      <w:r w:rsidR="00220A1C">
        <w:rPr>
          <w:lang w:val="es-MX"/>
        </w:rPr>
        <w:t xml:space="preserve">una reseña de </w:t>
      </w:r>
      <w:r w:rsidR="00FE502F">
        <w:rPr>
          <w:lang w:val="es-MX"/>
        </w:rPr>
        <w:t xml:space="preserve">políticas y procedimientos, con énfasis </w:t>
      </w:r>
      <w:r w:rsidR="00496872">
        <w:rPr>
          <w:lang w:val="es-MX"/>
        </w:rPr>
        <w:t xml:space="preserve">en </w:t>
      </w:r>
      <w:r w:rsidRPr="002E353C">
        <w:rPr>
          <w:lang w:val="es-MX"/>
        </w:rPr>
        <w:t xml:space="preserve">el </w:t>
      </w:r>
      <w:r w:rsidR="007B7C85">
        <w:rPr>
          <w:lang w:val="es-MX"/>
        </w:rPr>
        <w:t>marco regulatorio</w:t>
      </w:r>
      <w:r w:rsidRPr="002E353C">
        <w:rPr>
          <w:lang w:val="es-MX"/>
        </w:rPr>
        <w:t xml:space="preserve"> estableci</w:t>
      </w:r>
      <w:r>
        <w:rPr>
          <w:lang w:val="es-MX"/>
        </w:rPr>
        <w:t>do</w:t>
      </w:r>
      <w:r w:rsidRPr="002E353C">
        <w:rPr>
          <w:lang w:val="es-MX"/>
        </w:rPr>
        <w:t xml:space="preserve"> por los </w:t>
      </w:r>
      <w:r w:rsidR="00EA2B26">
        <w:rPr>
          <w:lang w:val="es-MX"/>
        </w:rPr>
        <w:t xml:space="preserve">países del </w:t>
      </w:r>
      <w:r w:rsidR="00F75F2E">
        <w:rPr>
          <w:lang w:val="es-MX"/>
        </w:rPr>
        <w:t>artículo 5</w:t>
      </w:r>
      <w:r w:rsidRPr="002E353C">
        <w:rPr>
          <w:lang w:val="es-MX"/>
        </w:rPr>
        <w:t xml:space="preserve">; la importancia de los proyectos de </w:t>
      </w:r>
      <w:r>
        <w:rPr>
          <w:lang w:val="es-MX"/>
        </w:rPr>
        <w:t>f</w:t>
      </w:r>
      <w:r w:rsidRPr="002E353C">
        <w:rPr>
          <w:lang w:val="es-MX"/>
        </w:rPr>
        <w:t xml:space="preserve">ortalecimiento institucional; la </w:t>
      </w:r>
      <w:r w:rsidR="009A51DF">
        <w:rPr>
          <w:lang w:val="es-MX"/>
        </w:rPr>
        <w:t xml:space="preserve">notificación </w:t>
      </w:r>
      <w:r w:rsidR="00D85CA4" w:rsidRPr="00D85CA4">
        <w:rPr>
          <w:lang w:val="es-MX"/>
        </w:rPr>
        <w:t xml:space="preserve">obligatoria </w:t>
      </w:r>
      <w:r w:rsidR="009A51DF">
        <w:rPr>
          <w:lang w:val="es-MX"/>
        </w:rPr>
        <w:t>d</w:t>
      </w:r>
      <w:r w:rsidRPr="002E353C">
        <w:rPr>
          <w:lang w:val="es-MX"/>
        </w:rPr>
        <w:t xml:space="preserve">el consumo y producción de </w:t>
      </w:r>
      <w:r>
        <w:rPr>
          <w:lang w:val="es-MX"/>
        </w:rPr>
        <w:t>s</w:t>
      </w:r>
      <w:r w:rsidR="002633B2">
        <w:rPr>
          <w:lang w:val="es-MX"/>
        </w:rPr>
        <w:t>ustancias controladas</w:t>
      </w:r>
      <w:r w:rsidRPr="002E353C">
        <w:rPr>
          <w:lang w:val="es-MX"/>
        </w:rPr>
        <w:t xml:space="preserve"> y la </w:t>
      </w:r>
      <w:r>
        <w:rPr>
          <w:lang w:val="es-MX"/>
        </w:rPr>
        <w:t xml:space="preserve">coherencia </w:t>
      </w:r>
      <w:r w:rsidR="00BD736D">
        <w:rPr>
          <w:lang w:val="es-MX"/>
        </w:rPr>
        <w:t xml:space="preserve">entre </w:t>
      </w:r>
      <w:r w:rsidRPr="002E353C">
        <w:rPr>
          <w:lang w:val="es-MX"/>
        </w:rPr>
        <w:t xml:space="preserve">los datos </w:t>
      </w:r>
      <w:r w:rsidR="000523CF">
        <w:rPr>
          <w:lang w:val="es-MX"/>
        </w:rPr>
        <w:t xml:space="preserve">informados </w:t>
      </w:r>
      <w:r w:rsidR="00985621">
        <w:rPr>
          <w:lang w:val="es-MX"/>
        </w:rPr>
        <w:t xml:space="preserve">en el marco del </w:t>
      </w:r>
      <w:r w:rsidR="0014359F">
        <w:rPr>
          <w:lang w:val="es-MX"/>
        </w:rPr>
        <w:t>programa país</w:t>
      </w:r>
      <w:r w:rsidRPr="002E353C">
        <w:rPr>
          <w:lang w:val="es-MX"/>
        </w:rPr>
        <w:t xml:space="preserve"> y </w:t>
      </w:r>
      <w:r w:rsidR="00DB48CD">
        <w:rPr>
          <w:lang w:val="es-MX"/>
        </w:rPr>
        <w:t>d</w:t>
      </w:r>
      <w:r w:rsidR="00B00A76">
        <w:rPr>
          <w:lang w:val="es-MX"/>
        </w:rPr>
        <w:t>e</w:t>
      </w:r>
      <w:r>
        <w:rPr>
          <w:lang w:val="es-MX"/>
        </w:rPr>
        <w:t>l A</w:t>
      </w:r>
      <w:r w:rsidRPr="002E353C">
        <w:rPr>
          <w:lang w:val="es-MX"/>
        </w:rPr>
        <w:t xml:space="preserve">rtículo 7 del </w:t>
      </w:r>
      <w:r>
        <w:rPr>
          <w:lang w:val="es-MX"/>
        </w:rPr>
        <w:t>P</w:t>
      </w:r>
      <w:r w:rsidRPr="002E353C">
        <w:rPr>
          <w:lang w:val="es-MX"/>
        </w:rPr>
        <w:t xml:space="preserve">rotocolo; las actividades de supervisión y evaluación; las condiciones </w:t>
      </w:r>
      <w:r>
        <w:rPr>
          <w:lang w:val="es-MX"/>
        </w:rPr>
        <w:t>de</w:t>
      </w:r>
      <w:r w:rsidRPr="002E353C">
        <w:rPr>
          <w:lang w:val="es-MX"/>
        </w:rPr>
        <w:t xml:space="preserve"> los acuerdos plurianuales que </w:t>
      </w:r>
      <w:r w:rsidR="007B5C46">
        <w:rPr>
          <w:lang w:val="es-MX"/>
        </w:rPr>
        <w:t xml:space="preserve">deben </w:t>
      </w:r>
      <w:r>
        <w:rPr>
          <w:lang w:val="es-MX"/>
        </w:rPr>
        <w:t xml:space="preserve">satisfacerse </w:t>
      </w:r>
      <w:r w:rsidRPr="002E353C">
        <w:rPr>
          <w:lang w:val="es-MX"/>
        </w:rPr>
        <w:t xml:space="preserve">antes de </w:t>
      </w:r>
      <w:r>
        <w:rPr>
          <w:lang w:val="es-MX"/>
        </w:rPr>
        <w:t xml:space="preserve">liberar </w:t>
      </w:r>
      <w:r w:rsidRPr="002E353C">
        <w:rPr>
          <w:lang w:val="es-MX"/>
        </w:rPr>
        <w:t xml:space="preserve">tramos de </w:t>
      </w:r>
      <w:r w:rsidR="007F10FA">
        <w:rPr>
          <w:lang w:val="es-MX"/>
        </w:rPr>
        <w:t>financiamiento</w:t>
      </w:r>
      <w:r w:rsidRPr="002E353C">
        <w:rPr>
          <w:lang w:val="es-MX"/>
        </w:rPr>
        <w:t>; la supervisión de las actividades acordadas</w:t>
      </w:r>
      <w:r>
        <w:rPr>
          <w:lang w:val="es-MX"/>
        </w:rPr>
        <w:t xml:space="preserve"> y</w:t>
      </w:r>
      <w:r w:rsidRPr="002E353C">
        <w:rPr>
          <w:lang w:val="es-MX"/>
        </w:rPr>
        <w:t xml:space="preserve"> emprendidas según los términos de los </w:t>
      </w:r>
      <w:r>
        <w:rPr>
          <w:lang w:val="es-MX"/>
        </w:rPr>
        <w:t>A</w:t>
      </w:r>
      <w:r w:rsidRPr="002E353C">
        <w:rPr>
          <w:lang w:val="es-MX"/>
        </w:rPr>
        <w:t xml:space="preserve">cuerdos; </w:t>
      </w:r>
      <w:r w:rsidR="00D52F67">
        <w:rPr>
          <w:lang w:val="es-MX"/>
        </w:rPr>
        <w:t>las funciones y responsabilidades</w:t>
      </w:r>
      <w:r w:rsidRPr="002E353C">
        <w:rPr>
          <w:lang w:val="es-MX"/>
        </w:rPr>
        <w:t xml:space="preserve"> de las instituciones nacionales; </w:t>
      </w:r>
      <w:r w:rsidR="00D52F67">
        <w:rPr>
          <w:lang w:val="es-MX"/>
        </w:rPr>
        <w:t>las funciones y responsabilidades</w:t>
      </w:r>
      <w:r w:rsidRPr="002E353C">
        <w:rPr>
          <w:lang w:val="es-MX"/>
        </w:rPr>
        <w:t xml:space="preserve"> de</w:t>
      </w:r>
      <w:r>
        <w:rPr>
          <w:lang w:val="es-MX"/>
        </w:rPr>
        <w:t xml:space="preserve"> los organismos </w:t>
      </w:r>
      <w:r w:rsidR="00413A96" w:rsidRPr="00413A96">
        <w:rPr>
          <w:lang w:val="es-MX"/>
        </w:rPr>
        <w:t xml:space="preserve">bilaterales </w:t>
      </w:r>
      <w:r w:rsidR="00413A96">
        <w:rPr>
          <w:lang w:val="es-MX"/>
        </w:rPr>
        <w:t xml:space="preserve">y </w:t>
      </w:r>
      <w:r>
        <w:rPr>
          <w:lang w:val="es-MX"/>
        </w:rPr>
        <w:t>de ejecución</w:t>
      </w:r>
      <w:r w:rsidR="00916CDD">
        <w:rPr>
          <w:lang w:val="es-MX"/>
        </w:rPr>
        <w:t>;</w:t>
      </w:r>
      <w:r w:rsidR="00D52F67">
        <w:rPr>
          <w:lang w:val="es-MX"/>
        </w:rPr>
        <w:t xml:space="preserve"> </w:t>
      </w:r>
      <w:r w:rsidRPr="002E353C">
        <w:rPr>
          <w:lang w:val="es-MX"/>
        </w:rPr>
        <w:t xml:space="preserve">las implicaciones </w:t>
      </w:r>
      <w:r w:rsidR="00417E5D">
        <w:rPr>
          <w:lang w:val="es-MX"/>
        </w:rPr>
        <w:t xml:space="preserve">de incumplir </w:t>
      </w:r>
      <w:r w:rsidRPr="002E353C">
        <w:rPr>
          <w:lang w:val="es-MX"/>
        </w:rPr>
        <w:t xml:space="preserve">los </w:t>
      </w:r>
      <w:r>
        <w:rPr>
          <w:lang w:val="es-MX"/>
        </w:rPr>
        <w:t>A</w:t>
      </w:r>
      <w:r w:rsidRPr="002E353C">
        <w:rPr>
          <w:lang w:val="es-MX"/>
        </w:rPr>
        <w:t>cuerdos</w:t>
      </w:r>
      <w:r w:rsidR="000B3584">
        <w:rPr>
          <w:lang w:val="es-MX"/>
        </w:rPr>
        <w:t>;</w:t>
      </w:r>
      <w:r w:rsidR="00D675E2">
        <w:rPr>
          <w:lang w:val="es-MX"/>
        </w:rPr>
        <w:t xml:space="preserve"> </w:t>
      </w:r>
      <w:r>
        <w:rPr>
          <w:lang w:val="es-MX"/>
        </w:rPr>
        <w:t xml:space="preserve">la función del </w:t>
      </w:r>
      <w:r w:rsidRPr="002E353C">
        <w:rPr>
          <w:lang w:val="es-MX"/>
        </w:rPr>
        <w:t xml:space="preserve">Programa de Asistencia al Cumplimiento </w:t>
      </w:r>
      <w:r>
        <w:rPr>
          <w:lang w:val="es-MX"/>
        </w:rPr>
        <w:t xml:space="preserve">del </w:t>
      </w:r>
      <w:r w:rsidRPr="002E353C">
        <w:rPr>
          <w:lang w:val="es-MX"/>
        </w:rPr>
        <w:t xml:space="preserve">PNUMA </w:t>
      </w:r>
      <w:r w:rsidR="00F3036E">
        <w:rPr>
          <w:lang w:val="es-MX"/>
        </w:rPr>
        <w:t xml:space="preserve">en apoyo </w:t>
      </w:r>
      <w:r w:rsidR="00F516BE">
        <w:rPr>
          <w:lang w:val="es-MX"/>
        </w:rPr>
        <w:t>a</w:t>
      </w:r>
      <w:r w:rsidRPr="002E353C">
        <w:rPr>
          <w:lang w:val="es-MX"/>
        </w:rPr>
        <w:t xml:space="preserve"> los </w:t>
      </w:r>
      <w:r w:rsidR="00EA2B26">
        <w:rPr>
          <w:lang w:val="es-MX"/>
        </w:rPr>
        <w:t xml:space="preserve">países del </w:t>
      </w:r>
      <w:r w:rsidR="00F75F2E">
        <w:rPr>
          <w:lang w:val="es-MX"/>
        </w:rPr>
        <w:t>artículo 5</w:t>
      </w:r>
      <w:r w:rsidRPr="002E353C">
        <w:rPr>
          <w:lang w:val="es-MX"/>
        </w:rPr>
        <w:t xml:space="preserve"> y las herramientas, productos y servicios </w:t>
      </w:r>
      <w:r w:rsidR="002942C9">
        <w:rPr>
          <w:lang w:val="es-MX"/>
        </w:rPr>
        <w:t xml:space="preserve">que ofrece </w:t>
      </w:r>
      <w:r w:rsidR="006E3D9F">
        <w:rPr>
          <w:lang w:val="es-MX"/>
        </w:rPr>
        <w:t>-</w:t>
      </w:r>
      <w:r w:rsidR="004C0CF5">
        <w:rPr>
          <w:lang w:val="es-MX"/>
        </w:rPr>
        <w:t xml:space="preserve">a </w:t>
      </w:r>
      <w:r w:rsidR="00663B22" w:rsidRPr="00663B22">
        <w:rPr>
          <w:lang w:val="es-MX"/>
        </w:rPr>
        <w:t xml:space="preserve">fiscalizadores </w:t>
      </w:r>
      <w:r w:rsidR="00663B22">
        <w:rPr>
          <w:lang w:val="es-MX"/>
        </w:rPr>
        <w:t xml:space="preserve">y </w:t>
      </w:r>
      <w:r w:rsidR="00C772F8">
        <w:rPr>
          <w:lang w:val="es-MX"/>
        </w:rPr>
        <w:t xml:space="preserve">funcionarios aduaneros </w:t>
      </w:r>
      <w:r w:rsidR="004232F3">
        <w:rPr>
          <w:lang w:val="es-MX"/>
        </w:rPr>
        <w:t>(</w:t>
      </w:r>
      <w:r w:rsidR="006E3D9F">
        <w:rPr>
          <w:lang w:val="es-MX"/>
        </w:rPr>
        <w:t xml:space="preserve">documento </w:t>
      </w:r>
      <w:r w:rsidR="004232F3">
        <w:rPr>
          <w:lang w:val="es-MX"/>
        </w:rPr>
        <w:t>disponible</w:t>
      </w:r>
      <w:r w:rsidRPr="002E353C">
        <w:rPr>
          <w:lang w:val="es-MX"/>
        </w:rPr>
        <w:t xml:space="preserve"> en</w:t>
      </w:r>
      <w:r w:rsidR="000E2159">
        <w:rPr>
          <w:lang w:val="es-MX"/>
        </w:rPr>
        <w:t xml:space="preserve"> </w:t>
      </w:r>
      <w:hyperlink r:id="rId2" w:history="1">
        <w:r w:rsidR="00392AA1" w:rsidRPr="007975BA">
          <w:rPr>
            <w:rStyle w:val="Hyperlink"/>
            <w:lang w:val="es-MX"/>
          </w:rPr>
          <w:t>https://ozone.unep.org/system/files/documents/OEWG-41-backgroundnote-MLFS-verification-monitoring.docx</w:t>
        </w:r>
      </w:hyperlink>
      <w:r w:rsidRPr="002E353C">
        <w:rPr>
          <w:lang w:val="es-MX"/>
        </w:rPr>
        <w:t>.</w:t>
      </w:r>
    </w:p>
  </w:footnote>
  <w:footnote w:id="8">
    <w:p w14:paraId="228A4978" w14:textId="7DC02F57" w:rsidR="001D0003" w:rsidRPr="002E353C" w:rsidRDefault="001D0003" w:rsidP="00B21F6A">
      <w:pPr>
        <w:pStyle w:val="FootnoteText"/>
        <w:rPr>
          <w:lang w:val="es-MX"/>
        </w:rPr>
      </w:pPr>
      <w:r w:rsidRPr="00A43CCB">
        <w:rPr>
          <w:rStyle w:val="FootnoteReference"/>
          <w:lang w:val="en-CA"/>
        </w:rPr>
        <w:footnoteRef/>
      </w:r>
      <w:r w:rsidRPr="00451315">
        <w:rPr>
          <w:lang w:val="es-MX"/>
        </w:rPr>
        <w:t xml:space="preserve"> </w:t>
      </w:r>
      <w:r w:rsidR="00BD69F4">
        <w:rPr>
          <w:lang w:val="es-MX"/>
        </w:rPr>
        <w:t xml:space="preserve">La </w:t>
      </w:r>
      <w:r>
        <w:rPr>
          <w:lang w:val="es-MX"/>
        </w:rPr>
        <w:t xml:space="preserve">Sección III del documento </w:t>
      </w:r>
      <w:r w:rsidRPr="002E353C">
        <w:rPr>
          <w:lang w:val="es-MX"/>
        </w:rPr>
        <w:t xml:space="preserve">UNEP/OzL.Pro.WG.1/41/3 </w:t>
      </w:r>
      <w:r w:rsidR="00BD69F4">
        <w:rPr>
          <w:lang w:val="es-MX"/>
        </w:rPr>
        <w:t xml:space="preserve">menciona </w:t>
      </w:r>
      <w:r w:rsidR="00310698">
        <w:rPr>
          <w:lang w:val="es-MX"/>
        </w:rPr>
        <w:t>los aspectos clave</w:t>
      </w:r>
      <w:r w:rsidRPr="002E353C">
        <w:rPr>
          <w:lang w:val="es-MX"/>
        </w:rPr>
        <w:t xml:space="preserve"> de la información </w:t>
      </w:r>
      <w:r w:rsidR="003E41C4">
        <w:rPr>
          <w:lang w:val="es-MX"/>
        </w:rPr>
        <w:t>que entrega</w:t>
      </w:r>
      <w:r w:rsidRPr="002E353C">
        <w:rPr>
          <w:lang w:val="es-MX"/>
        </w:rPr>
        <w:t xml:space="preserve"> </w:t>
      </w:r>
      <w:r w:rsidR="003D01E4">
        <w:rPr>
          <w:lang w:val="es-MX"/>
        </w:rPr>
        <w:t>la Secretaría del Fondo. El</w:t>
      </w:r>
      <w:r w:rsidRPr="002E353C">
        <w:rPr>
          <w:lang w:val="es-MX"/>
        </w:rPr>
        <w:t xml:space="preserve"> </w:t>
      </w:r>
      <w:r w:rsidR="003D01E4" w:rsidRPr="003D01E4">
        <w:rPr>
          <w:lang w:val="es-MX"/>
        </w:rPr>
        <w:t xml:space="preserve">documento completo </w:t>
      </w:r>
      <w:r w:rsidR="003D01E4">
        <w:rPr>
          <w:lang w:val="es-MX"/>
        </w:rPr>
        <w:t xml:space="preserve">se encuentra </w:t>
      </w:r>
      <w:r w:rsidR="00A6636B" w:rsidRPr="00A6636B">
        <w:rPr>
          <w:lang w:val="es-MX"/>
        </w:rPr>
        <w:t xml:space="preserve">como </w:t>
      </w:r>
      <w:r w:rsidR="009D5B71">
        <w:rPr>
          <w:lang w:val="es-MX"/>
        </w:rPr>
        <w:t xml:space="preserve">material </w:t>
      </w:r>
      <w:r w:rsidR="00A6636B" w:rsidRPr="00A6636B">
        <w:rPr>
          <w:lang w:val="es-MX"/>
        </w:rPr>
        <w:t xml:space="preserve">informativo </w:t>
      </w:r>
      <w:r w:rsidR="003D01E4">
        <w:rPr>
          <w:lang w:val="es-MX"/>
        </w:rPr>
        <w:t xml:space="preserve">en </w:t>
      </w:r>
      <w:r w:rsidRPr="002E353C">
        <w:rPr>
          <w:lang w:val="es-MX"/>
        </w:rPr>
        <w:t>el portal de la conferencia de la Secretaría del Ozono.</w:t>
      </w:r>
    </w:p>
  </w:footnote>
  <w:footnote w:id="9">
    <w:p w14:paraId="2E3141C8" w14:textId="77777777" w:rsidR="001D0003" w:rsidRPr="00451315" w:rsidRDefault="001D0003" w:rsidP="00B21F6A">
      <w:pPr>
        <w:pStyle w:val="FootnoteText"/>
        <w:rPr>
          <w:lang w:val="es-MX"/>
        </w:rPr>
      </w:pPr>
      <w:r w:rsidRPr="00A43CCB">
        <w:rPr>
          <w:rStyle w:val="FootnoteReference"/>
          <w:lang w:val="en-CA"/>
        </w:rPr>
        <w:footnoteRef/>
      </w:r>
      <w:r w:rsidRPr="00451315">
        <w:rPr>
          <w:lang w:val="es-MX"/>
        </w:rPr>
        <w:t xml:space="preserve"> Un resumen de esas deliberaciones figura e</w:t>
      </w:r>
      <w:r>
        <w:rPr>
          <w:lang w:val="es-MX"/>
        </w:rPr>
        <w:t xml:space="preserve">n los párrafos </w:t>
      </w:r>
      <w:r w:rsidRPr="00451315">
        <w:rPr>
          <w:lang w:val="es-MX"/>
        </w:rPr>
        <w:t xml:space="preserve">29 </w:t>
      </w:r>
      <w:r>
        <w:rPr>
          <w:lang w:val="es-MX"/>
        </w:rPr>
        <w:t>a</w:t>
      </w:r>
      <w:r w:rsidRPr="00451315">
        <w:rPr>
          <w:lang w:val="es-MX"/>
        </w:rPr>
        <w:t xml:space="preserve"> 44 </w:t>
      </w:r>
      <w:r>
        <w:rPr>
          <w:lang w:val="es-MX"/>
        </w:rPr>
        <w:t xml:space="preserve">del documento </w:t>
      </w:r>
      <w:r w:rsidRPr="00451315">
        <w:rPr>
          <w:lang w:val="es-MX"/>
        </w:rPr>
        <w:t>UNEP/OzL.Pro.WG.1/41/5.</w:t>
      </w:r>
    </w:p>
  </w:footnote>
  <w:footnote w:id="10">
    <w:p w14:paraId="32B5708C" w14:textId="6C45E9CD" w:rsidR="001D0003" w:rsidRPr="00A72646" w:rsidRDefault="001D0003" w:rsidP="007C3F35">
      <w:pPr>
        <w:pStyle w:val="FootnoteText"/>
        <w:rPr>
          <w:lang w:val="es-MX"/>
        </w:rPr>
      </w:pPr>
      <w:r w:rsidRPr="00A43CCB">
        <w:rPr>
          <w:rStyle w:val="FootnoteReference"/>
          <w:lang w:val="en-CA"/>
        </w:rPr>
        <w:footnoteRef/>
      </w:r>
      <w:r w:rsidRPr="00A72646">
        <w:rPr>
          <w:lang w:val="es-MX"/>
        </w:rPr>
        <w:t xml:space="preserve"> </w:t>
      </w:r>
      <w:r w:rsidR="007365DE">
        <w:rPr>
          <w:lang w:val="es-MX"/>
        </w:rPr>
        <w:t xml:space="preserve">Documento </w:t>
      </w:r>
      <w:r w:rsidRPr="00A72646">
        <w:rPr>
          <w:lang w:val="es-MX"/>
        </w:rPr>
        <w:t>UNEP/OzL.Pro.31/9/Add.1</w:t>
      </w:r>
    </w:p>
  </w:footnote>
  <w:footnote w:id="11">
    <w:p w14:paraId="4C34A50F" w14:textId="77777777" w:rsidR="001D0003" w:rsidRPr="00536F9F" w:rsidRDefault="001D0003" w:rsidP="00B21F6A">
      <w:pPr>
        <w:pStyle w:val="FootnoteText"/>
        <w:rPr>
          <w:lang w:val="es-MX"/>
        </w:rPr>
      </w:pPr>
      <w:r>
        <w:rPr>
          <w:rStyle w:val="FootnoteReference"/>
        </w:rPr>
        <w:footnoteRef/>
      </w:r>
      <w:r w:rsidRPr="00536F9F">
        <w:rPr>
          <w:lang w:val="es-MX"/>
        </w:rPr>
        <w:t xml:space="preserve"> Sección B del Anexo del document</w:t>
      </w:r>
      <w:r>
        <w:rPr>
          <w:lang w:val="es-MX"/>
        </w:rPr>
        <w:t>o</w:t>
      </w:r>
      <w:r w:rsidRPr="00536F9F">
        <w:rPr>
          <w:lang w:val="es-MX"/>
        </w:rPr>
        <w:t xml:space="preserve"> UNEP/OzL.Conv.12(I)/6–UNEP/OzL.Pro.32/8.</w:t>
      </w:r>
    </w:p>
  </w:footnote>
  <w:footnote w:id="12">
    <w:p w14:paraId="3647296C" w14:textId="03411321" w:rsidR="008406AB" w:rsidRPr="008406AB" w:rsidRDefault="008406AB" w:rsidP="008406AB">
      <w:pPr>
        <w:pStyle w:val="FootnoteText"/>
        <w:rPr>
          <w:lang w:val="es-ES_tradnl"/>
        </w:rPr>
      </w:pPr>
      <w:r w:rsidRPr="008406AB">
        <w:rPr>
          <w:rStyle w:val="FootnoteReference"/>
          <w:lang w:val="es-ES_tradnl"/>
        </w:rPr>
        <w:footnoteRef/>
      </w:r>
      <w:r w:rsidRPr="008406AB">
        <w:rPr>
          <w:lang w:val="es-ES_tradnl"/>
        </w:rPr>
        <w:t xml:space="preserve"> Document</w:t>
      </w:r>
      <w:r>
        <w:rPr>
          <w:lang w:val="es-ES_tradnl"/>
        </w:rPr>
        <w:t>o</w:t>
      </w:r>
      <w:r w:rsidRPr="008406AB">
        <w:rPr>
          <w:lang w:val="es-ES_tradnl"/>
        </w:rPr>
        <w:t xml:space="preserve"> UNEP/OzL.Conv.12(II)/9–UNEP/OzL.Pro.33/8</w:t>
      </w:r>
      <w:r>
        <w:rPr>
          <w:lang w:val="es-ES_tradnl"/>
        </w:rPr>
        <w:t>.</w:t>
      </w:r>
    </w:p>
  </w:footnote>
  <w:footnote w:id="13">
    <w:p w14:paraId="1AAD03FF" w14:textId="14406E9E" w:rsidR="001D0003" w:rsidRPr="00E35254" w:rsidRDefault="001D0003" w:rsidP="00B21F6A">
      <w:pPr>
        <w:pStyle w:val="FootnoteText"/>
        <w:rPr>
          <w:lang w:val="es-ES"/>
        </w:rPr>
      </w:pPr>
      <w:r>
        <w:rPr>
          <w:rStyle w:val="FootnoteReference"/>
        </w:rPr>
        <w:footnoteRef/>
      </w:r>
      <w:r w:rsidR="00283492">
        <w:rPr>
          <w:lang w:val="es-ES"/>
        </w:rPr>
        <w:t xml:space="preserve"> E</w:t>
      </w:r>
      <w:r w:rsidRPr="00E35254">
        <w:rPr>
          <w:lang w:val="es-ES"/>
        </w:rPr>
        <w:t xml:space="preserve">l informe final sobre la evaluación de proyectos de fortalecimiento institucional presentados a la 56ª reunión </w:t>
      </w:r>
      <w:r w:rsidR="00283492">
        <w:rPr>
          <w:lang w:val="es-ES"/>
        </w:rPr>
        <w:t xml:space="preserve">concluye </w:t>
      </w:r>
      <w:r w:rsidRPr="00E35254">
        <w:rPr>
          <w:lang w:val="es-ES"/>
        </w:rPr>
        <w:t xml:space="preserve">que la mayoría de los países del </w:t>
      </w:r>
      <w:r w:rsidR="00F75F2E">
        <w:rPr>
          <w:lang w:val="es-ES"/>
        </w:rPr>
        <w:t>artículo 5</w:t>
      </w:r>
      <w:r w:rsidRPr="00E35254">
        <w:rPr>
          <w:lang w:val="es-ES"/>
        </w:rPr>
        <w:t xml:space="preserve"> había</w:t>
      </w:r>
      <w:r w:rsidR="00205CD2">
        <w:rPr>
          <w:lang w:val="es-ES"/>
        </w:rPr>
        <w:t>n</w:t>
      </w:r>
      <w:r w:rsidRPr="00E35254">
        <w:rPr>
          <w:lang w:val="es-ES"/>
        </w:rPr>
        <w:t xml:space="preserve"> logrado </w:t>
      </w:r>
      <w:r w:rsidR="00F954C9">
        <w:rPr>
          <w:lang w:val="es-ES"/>
        </w:rPr>
        <w:t xml:space="preserve">eliminar </w:t>
      </w:r>
      <w:r w:rsidRPr="00E35254">
        <w:rPr>
          <w:lang w:val="es-ES"/>
        </w:rPr>
        <w:t xml:space="preserve">las </w:t>
      </w:r>
      <w:r w:rsidR="009C6B0F">
        <w:rPr>
          <w:lang w:val="es-ES"/>
        </w:rPr>
        <w:t xml:space="preserve">SAO </w:t>
      </w:r>
      <w:r>
        <w:rPr>
          <w:lang w:val="es-ES"/>
        </w:rPr>
        <w:t>según lo previsto</w:t>
      </w:r>
      <w:r w:rsidRPr="00E35254">
        <w:rPr>
          <w:lang w:val="es-ES"/>
        </w:rPr>
        <w:t xml:space="preserve">, </w:t>
      </w:r>
      <w:r w:rsidR="00F85DAA">
        <w:rPr>
          <w:lang w:val="es-ES"/>
        </w:rPr>
        <w:t xml:space="preserve">lo que </w:t>
      </w:r>
      <w:r>
        <w:rPr>
          <w:lang w:val="es-ES"/>
        </w:rPr>
        <w:t xml:space="preserve">no </w:t>
      </w:r>
      <w:r w:rsidR="00A17514">
        <w:rPr>
          <w:lang w:val="es-ES"/>
        </w:rPr>
        <w:t xml:space="preserve">habría </w:t>
      </w:r>
      <w:r>
        <w:rPr>
          <w:lang w:val="es-ES"/>
        </w:rPr>
        <w:t xml:space="preserve">sido posible sin </w:t>
      </w:r>
      <w:r w:rsidR="00767765">
        <w:rPr>
          <w:lang w:val="es-ES"/>
        </w:rPr>
        <w:t xml:space="preserve">los recursos </w:t>
      </w:r>
      <w:r>
        <w:rPr>
          <w:lang w:val="es-ES"/>
        </w:rPr>
        <w:t xml:space="preserve">para fortalecimiento institucional </w:t>
      </w:r>
      <w:r w:rsidRPr="00E35254">
        <w:rPr>
          <w:lang w:val="es-ES"/>
        </w:rPr>
        <w:t>(</w:t>
      </w:r>
      <w:r w:rsidR="00667A21">
        <w:rPr>
          <w:lang w:val="es-ES"/>
        </w:rPr>
        <w:t xml:space="preserve">documento </w:t>
      </w:r>
      <w:r w:rsidRPr="00E35254">
        <w:rPr>
          <w:lang w:val="es-ES"/>
        </w:rPr>
        <w:t>UNEP/OzL.Pro/ExCom/56/8).</w:t>
      </w:r>
    </w:p>
  </w:footnote>
  <w:footnote w:id="14">
    <w:p w14:paraId="7A7F156A" w14:textId="291A34BA" w:rsidR="001D0003" w:rsidRPr="00A466C1" w:rsidRDefault="001D0003" w:rsidP="00B21F6A">
      <w:pPr>
        <w:pStyle w:val="FootnoteText"/>
        <w:rPr>
          <w:lang w:val="es-ES"/>
        </w:rPr>
      </w:pPr>
      <w:r w:rsidRPr="00DD4A3E">
        <w:rPr>
          <w:rStyle w:val="FootnoteReference"/>
        </w:rPr>
        <w:footnoteRef/>
      </w:r>
      <w:r w:rsidRPr="00570E7C">
        <w:rPr>
          <w:lang w:val="es-ES"/>
        </w:rPr>
        <w:t xml:space="preserve"> En </w:t>
      </w:r>
      <w:r w:rsidR="0013009E">
        <w:rPr>
          <w:lang w:val="es-ES"/>
        </w:rPr>
        <w:t>la</w:t>
      </w:r>
      <w:r w:rsidRPr="00570E7C">
        <w:rPr>
          <w:lang w:val="es-ES"/>
        </w:rPr>
        <w:t xml:space="preserve"> </w:t>
      </w:r>
      <w:r w:rsidR="005D41CB">
        <w:rPr>
          <w:lang w:val="es-ES"/>
        </w:rPr>
        <w:t>5ª</w:t>
      </w:r>
      <w:r w:rsidRPr="00570E7C">
        <w:rPr>
          <w:lang w:val="es-ES"/>
        </w:rPr>
        <w:t xml:space="preserve"> reunión, el Comité Ejecutivo </w:t>
      </w:r>
      <w:r w:rsidR="009B5461">
        <w:rPr>
          <w:lang w:val="es-ES"/>
        </w:rPr>
        <w:t xml:space="preserve">señaló </w:t>
      </w:r>
      <w:r>
        <w:rPr>
          <w:lang w:val="es-ES"/>
        </w:rPr>
        <w:t>que los</w:t>
      </w:r>
      <w:r w:rsidRPr="004A4D53">
        <w:rPr>
          <w:lang w:val="es-ES"/>
        </w:rPr>
        <w:t xml:space="preserve"> gobiernos deben </w:t>
      </w:r>
      <w:r w:rsidR="00562F7A">
        <w:rPr>
          <w:lang w:val="es-ES"/>
        </w:rPr>
        <w:t xml:space="preserve">vigilar </w:t>
      </w:r>
      <w:r w:rsidR="0077595A">
        <w:rPr>
          <w:lang w:val="es-ES"/>
        </w:rPr>
        <w:t xml:space="preserve">los avances </w:t>
      </w:r>
      <w:r w:rsidRPr="004A4D53">
        <w:rPr>
          <w:lang w:val="es-ES"/>
        </w:rPr>
        <w:t>logrado</w:t>
      </w:r>
      <w:r w:rsidR="0077595A">
        <w:rPr>
          <w:lang w:val="es-ES"/>
        </w:rPr>
        <w:t>s</w:t>
      </w:r>
      <w:r w:rsidRPr="004A4D53">
        <w:rPr>
          <w:lang w:val="es-ES"/>
        </w:rPr>
        <w:t xml:space="preserve"> mediante la reducción del consumo de sustancias </w:t>
      </w:r>
      <w:r>
        <w:rPr>
          <w:lang w:val="es-ES"/>
        </w:rPr>
        <w:t xml:space="preserve">controladas </w:t>
      </w:r>
      <w:r w:rsidR="009E33CE">
        <w:rPr>
          <w:lang w:val="es-ES"/>
        </w:rPr>
        <w:t xml:space="preserve">con arreglo a </w:t>
      </w:r>
      <w:r w:rsidRPr="004A4D53">
        <w:rPr>
          <w:lang w:val="es-ES"/>
        </w:rPr>
        <w:t xml:space="preserve">los planes formulados en el </w:t>
      </w:r>
      <w:r w:rsidR="0014359F">
        <w:rPr>
          <w:lang w:val="es-ES"/>
        </w:rPr>
        <w:t>programa país</w:t>
      </w:r>
      <w:r>
        <w:rPr>
          <w:lang w:val="es-ES"/>
        </w:rPr>
        <w:t xml:space="preserve"> </w:t>
      </w:r>
      <w:r w:rsidRPr="004A4D53">
        <w:rPr>
          <w:lang w:val="es-ES"/>
        </w:rPr>
        <w:t>y examinar periódicamente la eficacia de las medidas que se toman</w:t>
      </w:r>
      <w:r>
        <w:rPr>
          <w:lang w:val="es-ES"/>
        </w:rPr>
        <w:t xml:space="preserve">, y </w:t>
      </w:r>
      <w:r w:rsidR="001B28F5">
        <w:rPr>
          <w:lang w:val="es-ES"/>
        </w:rPr>
        <w:t xml:space="preserve">les </w:t>
      </w:r>
      <w:r>
        <w:rPr>
          <w:lang w:val="es-ES"/>
        </w:rPr>
        <w:t xml:space="preserve">pidió </w:t>
      </w:r>
      <w:r w:rsidR="00507749">
        <w:rPr>
          <w:lang w:val="es-ES"/>
        </w:rPr>
        <w:t xml:space="preserve">informar </w:t>
      </w:r>
      <w:r>
        <w:rPr>
          <w:lang w:val="es-ES"/>
        </w:rPr>
        <w:t xml:space="preserve">anualmente sobre </w:t>
      </w:r>
      <w:r w:rsidR="00893074">
        <w:rPr>
          <w:lang w:val="es-ES"/>
        </w:rPr>
        <w:t xml:space="preserve">los avances </w:t>
      </w:r>
      <w:r>
        <w:rPr>
          <w:lang w:val="es-ES"/>
        </w:rPr>
        <w:t>logrado</w:t>
      </w:r>
      <w:r w:rsidR="00893074">
        <w:rPr>
          <w:lang w:val="es-ES"/>
        </w:rPr>
        <w:t>s</w:t>
      </w:r>
      <w:r>
        <w:rPr>
          <w:lang w:val="es-ES"/>
        </w:rPr>
        <w:t xml:space="preserve"> en la ejecución de </w:t>
      </w:r>
      <w:r w:rsidR="00F40BD9">
        <w:rPr>
          <w:lang w:val="es-ES"/>
        </w:rPr>
        <w:t xml:space="preserve">los </w:t>
      </w:r>
      <w:r w:rsidR="00BF0A67">
        <w:rPr>
          <w:lang w:val="es-ES"/>
        </w:rPr>
        <w:t>programas país</w:t>
      </w:r>
      <w:r w:rsidRPr="00570E7C">
        <w:rPr>
          <w:lang w:val="es-ES"/>
        </w:rPr>
        <w:t xml:space="preserve"> </w:t>
      </w:r>
      <w:r w:rsidR="00F209CA">
        <w:rPr>
          <w:lang w:val="es-ES"/>
        </w:rPr>
        <w:t>(</w:t>
      </w:r>
      <w:r w:rsidR="00F209CA" w:rsidRPr="00F209CA">
        <w:rPr>
          <w:lang w:val="es-ES"/>
        </w:rPr>
        <w:t>párrafos 22 y 23</w:t>
      </w:r>
      <w:r w:rsidR="00F209CA">
        <w:rPr>
          <w:lang w:val="es-ES"/>
        </w:rPr>
        <w:t xml:space="preserve"> del documento UNEP/OzL.Pro/ExCom/5/16</w:t>
      </w:r>
      <w:r w:rsidRPr="00A466C1">
        <w:rPr>
          <w:lang w:val="es-ES"/>
        </w:rPr>
        <w:t>).</w:t>
      </w:r>
    </w:p>
  </w:footnote>
  <w:footnote w:id="15">
    <w:p w14:paraId="78658428" w14:textId="1AB8D7D6" w:rsidR="001D0003" w:rsidRPr="004A4D53" w:rsidRDefault="001D0003" w:rsidP="00B21F6A">
      <w:pPr>
        <w:pStyle w:val="FootnoteText"/>
        <w:rPr>
          <w:lang w:val="es-ES"/>
        </w:rPr>
      </w:pPr>
      <w:r>
        <w:rPr>
          <w:rStyle w:val="FootnoteReference"/>
        </w:rPr>
        <w:footnoteRef/>
      </w:r>
      <w:r w:rsidRPr="004A4D53">
        <w:rPr>
          <w:lang w:val="es-ES"/>
        </w:rPr>
        <w:t xml:space="preserve"> Por ejemplo, el documento presentado a la 82ª reunión </w:t>
      </w:r>
      <w:r w:rsidR="00F64DBD">
        <w:rPr>
          <w:lang w:val="es-ES"/>
        </w:rPr>
        <w:t>examina</w:t>
      </w:r>
      <w:r w:rsidRPr="004A4D53">
        <w:rPr>
          <w:lang w:val="es-ES"/>
        </w:rPr>
        <w:t xml:space="preserve"> las discrepanc</w:t>
      </w:r>
      <w:r w:rsidR="008D0150">
        <w:rPr>
          <w:lang w:val="es-ES"/>
        </w:rPr>
        <w:t xml:space="preserve">ias </w:t>
      </w:r>
      <w:r w:rsidR="004634B7">
        <w:rPr>
          <w:lang w:val="es-ES"/>
        </w:rPr>
        <w:t xml:space="preserve">observadas </w:t>
      </w:r>
      <w:r w:rsidR="008D0150">
        <w:rPr>
          <w:lang w:val="es-ES"/>
        </w:rPr>
        <w:t>en los datos de</w:t>
      </w:r>
      <w:r w:rsidRPr="004A4D53">
        <w:rPr>
          <w:lang w:val="es-ES"/>
        </w:rPr>
        <w:t xml:space="preserve"> Brunei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r w:rsidRPr="004A4D53">
        <w:rPr>
          <w:lang w:val="es-ES"/>
        </w:rPr>
        <w:t>T</w:t>
      </w:r>
      <w:r>
        <w:rPr>
          <w:lang w:val="es-ES"/>
        </w:rPr>
        <w:t>a</w:t>
      </w:r>
      <w:r w:rsidRPr="004A4D53">
        <w:rPr>
          <w:lang w:val="es-ES"/>
        </w:rPr>
        <w:t>bago</w:t>
      </w:r>
      <w:r>
        <w:rPr>
          <w:lang w:val="es-ES"/>
        </w:rPr>
        <w:t xml:space="preserve"> y </w:t>
      </w:r>
      <w:r w:rsidR="00CB2297">
        <w:rPr>
          <w:lang w:val="es-ES"/>
        </w:rPr>
        <w:t>la República Bolivariana</w:t>
      </w:r>
      <w:r w:rsidR="007C41F2">
        <w:rPr>
          <w:lang w:val="es-ES"/>
        </w:rPr>
        <w:t xml:space="preserve"> de Venezuela</w:t>
      </w:r>
      <w:r w:rsidRPr="004A4D53">
        <w:rPr>
          <w:lang w:val="es-ES"/>
        </w:rPr>
        <w:t xml:space="preserve"> (</w:t>
      </w:r>
      <w:r w:rsidR="00747D08">
        <w:rPr>
          <w:lang w:val="es-ES"/>
        </w:rPr>
        <w:t xml:space="preserve">documento </w:t>
      </w:r>
      <w:r w:rsidRPr="004A4D53">
        <w:rPr>
          <w:lang w:val="es-ES"/>
        </w:rPr>
        <w:t>UNEP/OzL.Pro/ExCom/82/9).</w:t>
      </w:r>
    </w:p>
  </w:footnote>
  <w:footnote w:id="16">
    <w:p w14:paraId="698BEE16" w14:textId="77777777" w:rsidR="001D0003" w:rsidRPr="002A3FC5" w:rsidRDefault="001D0003" w:rsidP="00B21F6A">
      <w:pPr>
        <w:pStyle w:val="FootnoteText"/>
        <w:rPr>
          <w:lang w:val="es-ES"/>
        </w:rPr>
      </w:pPr>
      <w:r>
        <w:rPr>
          <w:rStyle w:val="FootnoteReference"/>
        </w:rPr>
        <w:footnoteRef/>
      </w:r>
      <w:r w:rsidRPr="002A3FC5">
        <w:rPr>
          <w:lang w:val="es-ES"/>
        </w:rPr>
        <w:t xml:space="preserve"> Decisión 34/18 a) y decisión 41/16.</w:t>
      </w:r>
    </w:p>
  </w:footnote>
  <w:footnote w:id="17">
    <w:p w14:paraId="18242923" w14:textId="39B7A816" w:rsidR="001D0003" w:rsidRPr="000D2F19" w:rsidRDefault="001D0003" w:rsidP="00B21F6A">
      <w:pPr>
        <w:pStyle w:val="FootnoteText"/>
        <w:rPr>
          <w:lang w:val="es-ES"/>
        </w:rPr>
      </w:pPr>
      <w:r>
        <w:rPr>
          <w:rStyle w:val="FootnoteReference"/>
        </w:rPr>
        <w:footnoteRef/>
      </w:r>
      <w:r w:rsidRPr="000D2F19">
        <w:rPr>
          <w:lang w:val="es-ES"/>
        </w:rPr>
        <w:t xml:space="preserve"> </w:t>
      </w:r>
      <w:r w:rsidR="00FF437C">
        <w:rPr>
          <w:lang w:val="es-ES"/>
        </w:rPr>
        <w:t xml:space="preserve">Según </w:t>
      </w:r>
      <w:r w:rsidR="00746E9F" w:rsidRPr="00746E9F">
        <w:rPr>
          <w:lang w:val="es-ES"/>
        </w:rPr>
        <w:t xml:space="preserve">los formularios de notificación de datos del </w:t>
      </w:r>
      <w:r w:rsidR="00E4362D">
        <w:rPr>
          <w:lang w:val="es-ES"/>
        </w:rPr>
        <w:t>Artículo 7</w:t>
      </w:r>
      <w:r w:rsidR="00746E9F" w:rsidRPr="00746E9F">
        <w:rPr>
          <w:lang w:val="es-ES"/>
        </w:rPr>
        <w:t xml:space="preserve"> y las </w:t>
      </w:r>
      <w:r w:rsidR="00A131E6">
        <w:rPr>
          <w:lang w:val="es-ES"/>
        </w:rPr>
        <w:t xml:space="preserve">respectivas </w:t>
      </w:r>
      <w:r w:rsidR="00746E9F" w:rsidRPr="00746E9F">
        <w:rPr>
          <w:lang w:val="es-ES"/>
        </w:rPr>
        <w:t xml:space="preserve">instrucciones y directrices (decisión XXX/3), la notificación para usos controlados incluye </w:t>
      </w:r>
      <w:r w:rsidR="00E5781C">
        <w:rPr>
          <w:lang w:val="es-ES"/>
        </w:rPr>
        <w:t xml:space="preserve">la producción </w:t>
      </w:r>
      <w:r w:rsidR="00746E9F" w:rsidRPr="00746E9F">
        <w:rPr>
          <w:lang w:val="es-ES"/>
        </w:rPr>
        <w:t xml:space="preserve">total para todos los usos, la producción </w:t>
      </w:r>
      <w:r w:rsidR="00C80422">
        <w:rPr>
          <w:lang w:val="es-ES"/>
        </w:rPr>
        <w:t xml:space="preserve">nacional </w:t>
      </w:r>
      <w:r w:rsidR="00746E9F" w:rsidRPr="00746E9F">
        <w:rPr>
          <w:lang w:val="es-ES"/>
        </w:rPr>
        <w:t>como materia prima y la producción para usos esenciales, críticos</w:t>
      </w:r>
      <w:r w:rsidR="00126D4E">
        <w:rPr>
          <w:lang w:val="es-ES"/>
        </w:rPr>
        <w:t>, de alta temperatura ambiente y</w:t>
      </w:r>
      <w:r w:rsidR="00746E9F" w:rsidRPr="00746E9F">
        <w:rPr>
          <w:lang w:val="es-ES"/>
        </w:rPr>
        <w:t xml:space="preserve"> otros exentos </w:t>
      </w:r>
      <w:r w:rsidR="00CF7C7D">
        <w:rPr>
          <w:lang w:val="es-ES"/>
        </w:rPr>
        <w:t xml:space="preserve">en </w:t>
      </w:r>
      <w:r w:rsidR="00746E9F" w:rsidRPr="00746E9F">
        <w:rPr>
          <w:lang w:val="es-ES"/>
        </w:rPr>
        <w:t>el país</w:t>
      </w:r>
      <w:r w:rsidR="00746E9F">
        <w:rPr>
          <w:lang w:val="es-ES"/>
        </w:rPr>
        <w:t>.</w:t>
      </w:r>
    </w:p>
  </w:footnote>
  <w:footnote w:id="18">
    <w:p w14:paraId="3E4AD697" w14:textId="0CDDA7AC" w:rsidR="001D0003" w:rsidRPr="00263F6F" w:rsidRDefault="001D0003" w:rsidP="00B21F6A">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examina </w:t>
      </w:r>
      <w:r w:rsidRPr="00263F6F">
        <w:rPr>
          <w:lang w:val="es-ES"/>
        </w:rPr>
        <w:t xml:space="preserve">esta sección, los organismos bilaterales y de ejecución presentan </w:t>
      </w:r>
      <w:r w:rsidR="000E69B9">
        <w:rPr>
          <w:lang w:val="es-ES"/>
        </w:rPr>
        <w:t xml:space="preserve">anualmente </w:t>
      </w:r>
      <w:r w:rsidR="000E69B9" w:rsidRPr="000E69B9">
        <w:rPr>
          <w:lang w:val="es-ES"/>
        </w:rPr>
        <w:t xml:space="preserve">informes </w:t>
      </w:r>
      <w:r>
        <w:rPr>
          <w:lang w:val="es-ES"/>
        </w:rPr>
        <w:t xml:space="preserve">financieros y de </w:t>
      </w:r>
      <w:r w:rsidR="005C4C86">
        <w:rPr>
          <w:lang w:val="es-ES"/>
        </w:rPr>
        <w:t xml:space="preserve">avance </w:t>
      </w:r>
      <w:r>
        <w:rPr>
          <w:lang w:val="es-ES"/>
        </w:rPr>
        <w:t>que permiten seguir de cerca la ejecución de los proyectos</w:t>
      </w:r>
      <w:r w:rsidRPr="00263F6F">
        <w:rPr>
          <w:lang w:val="es-ES"/>
        </w:rPr>
        <w:t xml:space="preserve">, </w:t>
      </w:r>
      <w:r w:rsidR="00C07FDE">
        <w:rPr>
          <w:lang w:val="es-ES"/>
        </w:rPr>
        <w:t>las demoras en la ejecución</w:t>
      </w:r>
      <w:r>
        <w:rPr>
          <w:lang w:val="es-ES"/>
        </w:rPr>
        <w:t xml:space="preserve"> y </w:t>
      </w:r>
      <w:r w:rsidR="00A37A7A">
        <w:rPr>
          <w:lang w:val="es-ES"/>
        </w:rPr>
        <w:t>garantizar</w:t>
      </w:r>
      <w:r>
        <w:rPr>
          <w:lang w:val="es-ES"/>
        </w:rPr>
        <w:t xml:space="preserve"> la responsabilidad financiera, en particular </w:t>
      </w:r>
      <w:r w:rsidR="00CF2F2F">
        <w:rPr>
          <w:lang w:val="es-ES"/>
        </w:rPr>
        <w:t xml:space="preserve">el </w:t>
      </w:r>
      <w:r w:rsidRPr="00263F6F">
        <w:rPr>
          <w:lang w:val="es-ES"/>
        </w:rPr>
        <w:t xml:space="preserve">cierre financiero y </w:t>
      </w:r>
      <w:r w:rsidR="00CF2F2F">
        <w:rPr>
          <w:lang w:val="es-ES"/>
        </w:rPr>
        <w:t xml:space="preserve">el reintegro de </w:t>
      </w:r>
      <w:r w:rsidR="00F3263A">
        <w:rPr>
          <w:lang w:val="es-ES"/>
        </w:rPr>
        <w:t>saldos.</w:t>
      </w:r>
    </w:p>
  </w:footnote>
  <w:footnote w:id="19">
    <w:p w14:paraId="58174582" w14:textId="783EA3F1" w:rsidR="001D0003" w:rsidRPr="006E1D61" w:rsidRDefault="001D0003" w:rsidP="00B21F6A">
      <w:pPr>
        <w:pStyle w:val="FootnoteText"/>
        <w:rPr>
          <w:lang w:val="es-ES"/>
        </w:rPr>
      </w:pPr>
      <w:r>
        <w:rPr>
          <w:rStyle w:val="FootnoteReference"/>
        </w:rPr>
        <w:footnoteRef/>
      </w:r>
      <w:r w:rsidRPr="006E1D61">
        <w:rPr>
          <w:lang w:val="es-ES"/>
        </w:rPr>
        <w:t xml:space="preserve"> Anexo XI.5: Formato </w:t>
      </w:r>
      <w:r w:rsidR="00F52200">
        <w:rPr>
          <w:lang w:val="es-ES"/>
        </w:rPr>
        <w:t>para</w:t>
      </w:r>
      <w:r w:rsidRPr="006E1D61">
        <w:rPr>
          <w:lang w:val="es-ES"/>
        </w:rPr>
        <w:t xml:space="preserve"> informe</w:t>
      </w:r>
      <w:r w:rsidR="00F52200">
        <w:rPr>
          <w:lang w:val="es-ES"/>
        </w:rPr>
        <w:t>s</w:t>
      </w:r>
      <w:r w:rsidRPr="006E1D61">
        <w:rPr>
          <w:lang w:val="es-ES"/>
        </w:rPr>
        <w:t xml:space="preserve"> de </w:t>
      </w:r>
      <w:r w:rsidR="00F94D97">
        <w:rPr>
          <w:lang w:val="es-ES"/>
        </w:rPr>
        <w:t>término de proyectos</w:t>
      </w:r>
      <w:r w:rsidRPr="006E1D61">
        <w:rPr>
          <w:lang w:val="es-ES"/>
        </w:rPr>
        <w:t xml:space="preserve"> (</w:t>
      </w:r>
      <w:r>
        <w:rPr>
          <w:lang w:val="es-ES"/>
        </w:rPr>
        <w:t>de inversión</w:t>
      </w:r>
      <w:r w:rsidRPr="006E1D61">
        <w:rPr>
          <w:lang w:val="es-ES"/>
        </w:rPr>
        <w:t xml:space="preserve">). </w:t>
      </w:r>
      <w:r w:rsidRPr="006E1D61">
        <w:rPr>
          <w:i/>
          <w:iCs/>
          <w:lang w:val="es-ES"/>
        </w:rPr>
        <w:t>Políticas, procedimientos</w:t>
      </w:r>
      <w:r w:rsidR="00166F8B">
        <w:rPr>
          <w:i/>
          <w:iCs/>
          <w:lang w:val="es-ES"/>
        </w:rPr>
        <w:t>, directrices</w:t>
      </w:r>
      <w:r w:rsidRPr="006E1D61">
        <w:rPr>
          <w:i/>
          <w:iCs/>
          <w:lang w:val="es-ES"/>
        </w:rPr>
        <w:t xml:space="preserve"> </w:t>
      </w:r>
      <w:r w:rsidR="00166F8B">
        <w:rPr>
          <w:i/>
          <w:iCs/>
          <w:lang w:val="es-ES"/>
        </w:rPr>
        <w:t xml:space="preserve">y </w:t>
      </w:r>
      <w:r w:rsidRPr="006E1D61">
        <w:rPr>
          <w:i/>
          <w:iCs/>
          <w:lang w:val="es-ES"/>
        </w:rPr>
        <w:t xml:space="preserve">criterios (A </w:t>
      </w:r>
      <w:r w:rsidR="008D631D">
        <w:rPr>
          <w:i/>
          <w:iCs/>
          <w:lang w:val="es-ES"/>
        </w:rPr>
        <w:t>diciembre de 2021</w:t>
      </w:r>
      <w:r w:rsidRPr="006E1D61">
        <w:rPr>
          <w:i/>
          <w:iCs/>
          <w:lang w:val="es-ES"/>
        </w:rPr>
        <w:t>).</w:t>
      </w:r>
    </w:p>
  </w:footnote>
  <w:footnote w:id="20">
    <w:p w14:paraId="0FD26039" w14:textId="57DB1069" w:rsidR="001D0003" w:rsidRPr="006E1D61" w:rsidRDefault="001D0003" w:rsidP="00B21F6A">
      <w:pPr>
        <w:pStyle w:val="FootnoteText"/>
        <w:rPr>
          <w:lang w:val="es-ES"/>
        </w:rPr>
      </w:pPr>
      <w:r>
        <w:rPr>
          <w:rStyle w:val="FootnoteReference"/>
        </w:rPr>
        <w:footnoteRef/>
      </w:r>
      <w:r w:rsidRPr="006E1D61">
        <w:rPr>
          <w:lang w:val="es-ES"/>
        </w:rPr>
        <w:t xml:space="preserve"> A fin de apoyar esta iniciativa, el PNUMA ha iniciado </w:t>
      </w:r>
      <w:r w:rsidR="00296209">
        <w:rPr>
          <w:lang w:val="es-ES"/>
        </w:rPr>
        <w:t>además</w:t>
      </w:r>
      <w:r w:rsidRPr="006E1D61">
        <w:rPr>
          <w:lang w:val="es-ES"/>
        </w:rPr>
        <w:t xml:space="preserve"> un sistema de iPIC en línea que </w:t>
      </w:r>
      <w:r w:rsidR="00426172">
        <w:rPr>
          <w:lang w:val="es-ES"/>
        </w:rPr>
        <w:t xml:space="preserve">permite </w:t>
      </w:r>
      <w:r w:rsidRPr="006E1D61">
        <w:rPr>
          <w:lang w:val="es-ES"/>
        </w:rPr>
        <w:t>a los países</w:t>
      </w:r>
      <w:r>
        <w:rPr>
          <w:lang w:val="es-ES"/>
        </w:rPr>
        <w:t xml:space="preserve"> miembros </w:t>
      </w:r>
      <w:r w:rsidR="00E96664">
        <w:rPr>
          <w:lang w:val="es-ES"/>
        </w:rPr>
        <w:t xml:space="preserve">tener </w:t>
      </w:r>
      <w:r>
        <w:rPr>
          <w:lang w:val="es-ES"/>
        </w:rPr>
        <w:t xml:space="preserve">acceso personalizado </w:t>
      </w:r>
      <w:r w:rsidR="00DF46AC">
        <w:rPr>
          <w:lang w:val="es-ES"/>
        </w:rPr>
        <w:t xml:space="preserve">24/7 </w:t>
      </w:r>
      <w:r w:rsidRPr="006E1D61">
        <w:rPr>
          <w:lang w:val="es-ES"/>
        </w:rPr>
        <w:t xml:space="preserve">a datos clave de los sistemas de concesión de licencias de los países participantes. En </w:t>
      </w:r>
      <w:r w:rsidR="00095B5E">
        <w:rPr>
          <w:lang w:val="es-ES"/>
        </w:rPr>
        <w:t>2022</w:t>
      </w:r>
      <w:r w:rsidRPr="006E1D61">
        <w:rPr>
          <w:lang w:val="es-ES"/>
        </w:rPr>
        <w:t xml:space="preserve">, el PNUMA seguirá promoviendo el uso del iPIC y otras herramientas para prevenir el </w:t>
      </w:r>
      <w:r w:rsidR="00F121E1">
        <w:rPr>
          <w:lang w:val="es-ES"/>
        </w:rPr>
        <w:t>comercio ilegal</w:t>
      </w:r>
      <w:r w:rsidRPr="006E1D61">
        <w:rPr>
          <w:lang w:val="es-ES"/>
        </w:rPr>
        <w:t xml:space="preserve"> y </w:t>
      </w:r>
      <w:r w:rsidR="000C05A4">
        <w:rPr>
          <w:lang w:val="es-ES"/>
        </w:rPr>
        <w:t xml:space="preserve">el uso de </w:t>
      </w:r>
      <w:r w:rsidRPr="006E1D61">
        <w:rPr>
          <w:lang w:val="es-ES"/>
        </w:rPr>
        <w:t xml:space="preserve">equipos a base de SAO y facilitar el </w:t>
      </w:r>
      <w:r w:rsidR="00F121E1">
        <w:rPr>
          <w:lang w:val="es-ES"/>
        </w:rPr>
        <w:t>comercio legal</w:t>
      </w:r>
      <w:r w:rsidRPr="006E1D61">
        <w:rPr>
          <w:lang w:val="es-ES"/>
        </w:rPr>
        <w:t xml:space="preserve"> en </w:t>
      </w:r>
      <w:r w:rsidR="006B3114">
        <w:rPr>
          <w:lang w:val="es-ES"/>
        </w:rPr>
        <w:t xml:space="preserve">países del </w:t>
      </w:r>
      <w:r w:rsidR="00F75F2E">
        <w:rPr>
          <w:lang w:val="es-ES"/>
        </w:rPr>
        <w:t>artículo 5</w:t>
      </w:r>
      <w:r w:rsidRPr="006E1D61">
        <w:rPr>
          <w:lang w:val="es-ES"/>
        </w:rPr>
        <w:t>.</w:t>
      </w:r>
    </w:p>
  </w:footnote>
  <w:footnote w:id="21">
    <w:p w14:paraId="14C235F0" w14:textId="2ECA535D" w:rsidR="001D0003" w:rsidRPr="006E1D61" w:rsidRDefault="001D0003" w:rsidP="00B21F6A">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w:t>
      </w:r>
      <w:r w:rsidR="00335B6A">
        <w:rPr>
          <w:lang w:val="es-ES"/>
        </w:rPr>
        <w:t>anglófona</w:t>
      </w:r>
      <w:r w:rsidRPr="006E1D61">
        <w:rPr>
          <w:lang w:val="es-ES"/>
        </w:rPr>
        <w:t xml:space="preserve">, África </w:t>
      </w:r>
      <w:r w:rsidR="00335B6A">
        <w:rPr>
          <w:lang w:val="es-ES"/>
        </w:rPr>
        <w:t>francófona</w:t>
      </w:r>
      <w:r w:rsidRPr="006E1D61">
        <w:rPr>
          <w:lang w:val="es-ES"/>
        </w:rPr>
        <w:t xml:space="preserve">, Europa y Asia Central, </w:t>
      </w:r>
      <w:r w:rsidR="003B0CEF">
        <w:rPr>
          <w:lang w:val="es-ES"/>
        </w:rPr>
        <w:t>Centroamérica</w:t>
      </w:r>
      <w:r w:rsidRPr="006E1D61">
        <w:rPr>
          <w:lang w:val="es-ES"/>
        </w:rPr>
        <w:t xml:space="preserve"> y América Latina y el Caribe.</w:t>
      </w:r>
    </w:p>
  </w:footnote>
  <w:footnote w:id="22">
    <w:p w14:paraId="799BF9BF" w14:textId="4EB916CE" w:rsidR="001D0003" w:rsidRPr="006E1D61" w:rsidRDefault="001D0003" w:rsidP="00B21F6A">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consumo</w:t>
      </w:r>
      <w:r w:rsidRPr="006A0141">
        <w:rPr>
          <w:spacing w:val="-2"/>
          <w:lang w:val="es-ES_tradnl"/>
        </w:rPr>
        <w:t xml:space="preserve"> </w:t>
      </w:r>
      <w:r w:rsidRPr="006A0141">
        <w:rPr>
          <w:lang w:val="es-ES_tradnl"/>
        </w:rPr>
        <w:t xml:space="preserve">(consumo </w:t>
      </w:r>
      <w:r w:rsidR="00FA1B1E">
        <w:rPr>
          <w:lang w:val="es-ES_tradnl"/>
        </w:rPr>
        <w:t xml:space="preserve">de </w:t>
      </w:r>
      <w:r w:rsidR="00FA1B1E" w:rsidRPr="00FA1B1E">
        <w:rPr>
          <w:lang w:val="es-ES_tradnl"/>
        </w:rPr>
        <w:t xml:space="preserve">HCFC </w:t>
      </w:r>
      <w:r w:rsidRPr="006A0141">
        <w:rPr>
          <w:lang w:val="es-ES_tradnl"/>
        </w:rPr>
        <w:t xml:space="preserve">en servicio </w:t>
      </w:r>
      <w:r w:rsidR="005F46E9">
        <w:rPr>
          <w:lang w:val="es-ES_tradnl"/>
        </w:rPr>
        <w:t xml:space="preserve">técnico </w:t>
      </w:r>
      <w:r w:rsidRPr="006A0141">
        <w:rPr>
          <w:lang w:val="es-ES_tradnl"/>
        </w:rPr>
        <w:t xml:space="preserve">de refrigeración de </w:t>
      </w:r>
      <w:r w:rsidR="005D5AC3">
        <w:rPr>
          <w:lang w:val="es-ES_tradnl"/>
        </w:rPr>
        <w:t xml:space="preserve">hasta </w:t>
      </w:r>
      <w:r w:rsidRPr="006A0141">
        <w:rPr>
          <w:lang w:val="es-ES_tradnl"/>
        </w:rPr>
        <w:t xml:space="preserve">360 toneladas métricas), </w:t>
      </w:r>
      <w:r w:rsidR="005C4FE6" w:rsidRPr="005C4FE6">
        <w:rPr>
          <w:lang w:val="es-ES_tradnl"/>
        </w:rPr>
        <w:t xml:space="preserve">a los fines de verificación anual </w:t>
      </w:r>
      <w:r w:rsidRPr="006A0141">
        <w:rPr>
          <w:lang w:val="es-ES_tradnl"/>
        </w:rPr>
        <w:t xml:space="preserve">se seleccionará una muestra del 20%. </w:t>
      </w:r>
      <w:r w:rsidR="002C6C85">
        <w:rPr>
          <w:lang w:val="es-ES_tradnl"/>
        </w:rPr>
        <w:t xml:space="preserve">Los </w:t>
      </w:r>
      <w:r w:rsidR="00A0493D">
        <w:rPr>
          <w:lang w:val="es-ES_tradnl"/>
        </w:rPr>
        <w:t xml:space="preserve">países </w:t>
      </w:r>
      <w:r w:rsidR="00EB3A68">
        <w:rPr>
          <w:lang w:val="es-ES_tradnl"/>
        </w:rPr>
        <w:t>que deban</w:t>
      </w:r>
      <w:r w:rsidRPr="006A0141">
        <w:rPr>
          <w:lang w:val="es-ES_tradnl"/>
        </w:rPr>
        <w:t xml:space="preserve"> </w:t>
      </w:r>
      <w:r w:rsidR="002C6C85">
        <w:rPr>
          <w:lang w:val="es-ES_tradnl"/>
        </w:rPr>
        <w:t xml:space="preserve">hacer </w:t>
      </w:r>
      <w:r w:rsidR="00121C06">
        <w:rPr>
          <w:lang w:val="es-ES_tradnl"/>
        </w:rPr>
        <w:t xml:space="preserve">este </w:t>
      </w:r>
      <w:r w:rsidR="00121C06" w:rsidRPr="00121C06">
        <w:rPr>
          <w:lang w:val="es-ES_tradnl"/>
        </w:rPr>
        <w:t xml:space="preserve">ejercicio </w:t>
      </w:r>
      <w:r w:rsidR="00121C06">
        <w:rPr>
          <w:lang w:val="es-ES_tradnl"/>
        </w:rPr>
        <w:t xml:space="preserve">recibirán </w:t>
      </w:r>
      <w:r w:rsidRPr="006A0141">
        <w:rPr>
          <w:lang w:val="es-ES_tradnl"/>
        </w:rPr>
        <w:t xml:space="preserve">fondos adicionales </w:t>
      </w:r>
      <w:r w:rsidR="00121C06">
        <w:rPr>
          <w:lang w:val="es-ES_tradnl"/>
        </w:rPr>
        <w:t>al efecto</w:t>
      </w:r>
      <w:r w:rsidRPr="006A0141">
        <w:rPr>
          <w:lang w:val="es-ES_tradnl"/>
        </w:rPr>
        <w:t>.</w:t>
      </w:r>
    </w:p>
  </w:footnote>
  <w:footnote w:id="23">
    <w:p w14:paraId="6FC9121D" w14:textId="7FE39EC7" w:rsidR="001D0003" w:rsidRPr="00BE71DF" w:rsidRDefault="001D0003" w:rsidP="00B21F6A">
      <w:pPr>
        <w:pStyle w:val="FootnoteText"/>
        <w:rPr>
          <w:lang w:val="es-ES"/>
        </w:rPr>
      </w:pPr>
      <w:r>
        <w:rPr>
          <w:rStyle w:val="FootnoteReference"/>
        </w:rPr>
        <w:footnoteRef/>
      </w:r>
      <w:r w:rsidRPr="00BE71DF">
        <w:rPr>
          <w:lang w:val="es-ES"/>
        </w:rPr>
        <w:t xml:space="preserve"> </w:t>
      </w:r>
      <w:r>
        <w:rPr>
          <w:lang w:val="es-ES"/>
        </w:rPr>
        <w:t xml:space="preserve">El documento </w:t>
      </w:r>
      <w:r w:rsidR="002C4988">
        <w:rPr>
          <w:lang w:val="es-ES"/>
        </w:rPr>
        <w:t>UNEP/OzL.Pro/ExCom/88</w:t>
      </w:r>
      <w:r w:rsidRPr="00BE71DF">
        <w:rPr>
          <w:lang w:val="es-ES"/>
        </w:rPr>
        <w:t xml:space="preserve">/SGP/2 </w:t>
      </w:r>
      <w:r w:rsidR="00FD3477">
        <w:rPr>
          <w:lang w:val="es-ES"/>
        </w:rPr>
        <w:t xml:space="preserve">examina las directrices y </w:t>
      </w:r>
      <w:r w:rsidRPr="00BE71DF">
        <w:rPr>
          <w:lang w:val="es-ES"/>
        </w:rPr>
        <w:t>formato estándar utilizado durante la verificación de la eliminación</w:t>
      </w:r>
      <w:r>
        <w:rPr>
          <w:lang w:val="es-ES"/>
        </w:rPr>
        <w:t xml:space="preserve"> </w:t>
      </w:r>
      <w:r w:rsidRPr="00BE71DF">
        <w:rPr>
          <w:lang w:val="es-ES"/>
        </w:rPr>
        <w:t>de</w:t>
      </w:r>
      <w:r>
        <w:rPr>
          <w:lang w:val="es-ES"/>
        </w:rPr>
        <w:t xml:space="preserve"> </w:t>
      </w:r>
      <w:r w:rsidRPr="00BE71DF">
        <w:rPr>
          <w:lang w:val="es-ES"/>
        </w:rPr>
        <w:t>la</w:t>
      </w:r>
      <w:r>
        <w:rPr>
          <w:lang w:val="es-ES"/>
        </w:rPr>
        <w:t xml:space="preserve"> </w:t>
      </w:r>
      <w:r w:rsidRPr="00BE71DF">
        <w:rPr>
          <w:lang w:val="es-ES"/>
        </w:rPr>
        <w:t>producción</w:t>
      </w:r>
      <w:r>
        <w:rPr>
          <w:lang w:val="es-ES"/>
        </w:rPr>
        <w:t xml:space="preserve"> </w:t>
      </w:r>
      <w:r w:rsidRPr="00BE71DF">
        <w:rPr>
          <w:lang w:val="es-ES"/>
        </w:rPr>
        <w:t>de</w:t>
      </w:r>
      <w:r>
        <w:rPr>
          <w:lang w:val="es-ES"/>
        </w:rPr>
        <w:t xml:space="preserve"> </w:t>
      </w:r>
      <w:r w:rsidR="00E661D8">
        <w:rPr>
          <w:lang w:val="es-ES"/>
        </w:rPr>
        <w:t>SAO</w:t>
      </w:r>
      <w:r>
        <w:rPr>
          <w:lang w:val="es-ES"/>
        </w:rPr>
        <w:t xml:space="preserve"> </w:t>
      </w:r>
      <w:r w:rsidRPr="00BE71DF">
        <w:rPr>
          <w:lang w:val="es-ES"/>
        </w:rPr>
        <w:t xml:space="preserve">y </w:t>
      </w:r>
      <w:r w:rsidR="00E27575">
        <w:rPr>
          <w:lang w:val="es-ES"/>
        </w:rPr>
        <w:t xml:space="preserve">analiza </w:t>
      </w:r>
      <w:r w:rsidRPr="00BE71DF">
        <w:rPr>
          <w:lang w:val="es-ES"/>
        </w:rPr>
        <w:t xml:space="preserve">los aspectos </w:t>
      </w:r>
      <w:r w:rsidR="00146CDB">
        <w:rPr>
          <w:lang w:val="es-ES"/>
        </w:rPr>
        <w:t>que se podrían mejorar</w:t>
      </w:r>
      <w:r w:rsidRPr="00BE71DF">
        <w:rPr>
          <w:lang w:val="es-ES"/>
        </w:rPr>
        <w:t xml:space="preserve"> para apoyar el cumplimiento </w:t>
      </w:r>
      <w:r w:rsidR="00D50CBD">
        <w:rPr>
          <w:lang w:val="es-ES"/>
        </w:rPr>
        <w:t xml:space="preserve">a través </w:t>
      </w:r>
      <w:r w:rsidR="00F6499C">
        <w:rPr>
          <w:lang w:val="es-ES"/>
        </w:rPr>
        <w:t>de fortalecer</w:t>
      </w:r>
      <w:r w:rsidRPr="00BE71DF">
        <w:rPr>
          <w:lang w:val="es-ES"/>
        </w:rPr>
        <w:t xml:space="preserve"> la supervisión de la producción de SAO y </w:t>
      </w:r>
      <w:r w:rsidR="00430F92">
        <w:rPr>
          <w:lang w:val="es-ES"/>
        </w:rPr>
        <w:t xml:space="preserve">sus </w:t>
      </w:r>
      <w:r w:rsidRPr="00BE71DF">
        <w:rPr>
          <w:lang w:val="es-ES"/>
        </w:rPr>
        <w:t xml:space="preserve">costos (decisión 82/87). Dicho documento se </w:t>
      </w:r>
      <w:r w:rsidR="003A57F8">
        <w:rPr>
          <w:lang w:val="es-ES"/>
        </w:rPr>
        <w:t>analizará</w:t>
      </w:r>
      <w:r w:rsidRPr="00BE71DF">
        <w:rPr>
          <w:lang w:val="es-ES"/>
        </w:rPr>
        <w:t xml:space="preserve"> </w:t>
      </w:r>
      <w:r w:rsidRPr="00E6162E">
        <w:rPr>
          <w:lang w:val="es-ES_tradnl"/>
        </w:rPr>
        <w:t xml:space="preserve">en </w:t>
      </w:r>
      <w:r w:rsidR="00970F24">
        <w:rPr>
          <w:lang w:val="es-ES_tradnl"/>
        </w:rPr>
        <w:t>el punto</w:t>
      </w:r>
      <w:r w:rsidRPr="00E6162E">
        <w:rPr>
          <w:lang w:val="es-ES_tradnl"/>
        </w:rPr>
        <w:t xml:space="preserve"> </w:t>
      </w:r>
      <w:r w:rsidR="009C7751">
        <w:rPr>
          <w:lang w:val="es-ES_tradnl"/>
        </w:rPr>
        <w:t>8</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24">
    <w:p w14:paraId="27844BDC" w14:textId="68057E71" w:rsidR="001D0003" w:rsidRPr="003A6BC1" w:rsidRDefault="001D0003" w:rsidP="00B21F6A">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entre el Gobierno de China y el Comité Ejecutivo para el plan de eliminación</w:t>
      </w:r>
      <w:r w:rsidR="00A84CF0">
        <w:rPr>
          <w:lang w:val="es-ES"/>
        </w:rPr>
        <w:t xml:space="preserve"> </w:t>
      </w:r>
      <w:r w:rsidRPr="003A6BC1">
        <w:rPr>
          <w:lang w:val="es-ES"/>
        </w:rPr>
        <w:t xml:space="preserve">acelerada de CFC/CTC/halones, se especificaron metas </w:t>
      </w:r>
      <w:r w:rsidR="00241AAE">
        <w:rPr>
          <w:lang w:val="es-ES"/>
        </w:rPr>
        <w:t xml:space="preserve">de </w:t>
      </w:r>
      <w:r w:rsidRPr="003A6BC1">
        <w:rPr>
          <w:lang w:val="es-ES"/>
        </w:rPr>
        <w:t xml:space="preserve">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w:t>
      </w:r>
      <w:r w:rsidR="00A01FD5">
        <w:rPr>
          <w:bCs/>
          <w:lang w:val="es-ES"/>
        </w:rPr>
        <w:t xml:space="preserve">roducción y consumo de halones y </w:t>
      </w:r>
      <w:r>
        <w:rPr>
          <w:bCs/>
          <w:lang w:val="es-ES"/>
        </w:rPr>
        <w:t xml:space="preserve">la producción </w:t>
      </w:r>
      <w:r w:rsidR="00A01FD5">
        <w:rPr>
          <w:bCs/>
          <w:lang w:val="es-ES"/>
        </w:rPr>
        <w:t xml:space="preserve">y </w:t>
      </w:r>
      <w:r>
        <w:rPr>
          <w:bCs/>
          <w:lang w:val="es-ES"/>
        </w:rPr>
        <w:t>exportación de halón</w:t>
      </w:r>
      <w:r w:rsidRPr="003A6BC1">
        <w:rPr>
          <w:bCs/>
          <w:lang w:val="es-ES"/>
        </w:rPr>
        <w:t>-1301.</w:t>
      </w:r>
    </w:p>
  </w:footnote>
  <w:footnote w:id="25">
    <w:p w14:paraId="671962A2" w14:textId="7B7AF393" w:rsidR="000F7567" w:rsidRPr="00BF7A27" w:rsidRDefault="000F7567">
      <w:pPr>
        <w:pStyle w:val="FootnoteText"/>
        <w:rPr>
          <w:lang w:val="es-ES_tradnl"/>
        </w:rPr>
      </w:pPr>
      <w:r w:rsidRPr="00BF7A27">
        <w:rPr>
          <w:rStyle w:val="FootnoteReference"/>
          <w:lang w:val="es-ES_tradnl"/>
        </w:rPr>
        <w:footnoteRef/>
      </w:r>
      <w:r w:rsidRPr="00BF7A27">
        <w:rPr>
          <w:lang w:val="es-ES_tradnl"/>
        </w:rPr>
        <w:t xml:space="preserve"> </w:t>
      </w:r>
      <w:r w:rsidR="000A5E03">
        <w:rPr>
          <w:lang w:val="es-ES_tradnl"/>
        </w:rPr>
        <w:t xml:space="preserve">En la </w:t>
      </w:r>
      <w:r w:rsidR="001C77D0">
        <w:rPr>
          <w:lang w:val="es-ES_tradnl"/>
        </w:rPr>
        <w:t>74ª reunión el Comité Ejecutivo</w:t>
      </w:r>
      <w:r w:rsidRPr="00BF7A27">
        <w:rPr>
          <w:lang w:val="es-ES_tradnl"/>
        </w:rPr>
        <w:t xml:space="preserve"> </w:t>
      </w:r>
      <w:r w:rsidR="001C77D0">
        <w:rPr>
          <w:lang w:val="es-ES_tradnl"/>
        </w:rPr>
        <w:t>decidió,</w:t>
      </w:r>
      <w:r w:rsidR="000B0153">
        <w:rPr>
          <w:lang w:val="es-ES_tradnl"/>
        </w:rPr>
        <w:t xml:space="preserve"> entre otra</w:t>
      </w:r>
      <w:r w:rsidR="001C77D0">
        <w:rPr>
          <w:lang w:val="es-ES_tradnl"/>
        </w:rPr>
        <w:t>s</w:t>
      </w:r>
      <w:r w:rsidR="000B0153">
        <w:rPr>
          <w:lang w:val="es-ES_tradnl"/>
        </w:rPr>
        <w:t xml:space="preserve"> cosas</w:t>
      </w:r>
      <w:r w:rsidR="001C77D0">
        <w:rPr>
          <w:lang w:val="es-ES_tradnl"/>
        </w:rPr>
        <w:t xml:space="preserve">, </w:t>
      </w:r>
      <w:r w:rsidR="0073556C">
        <w:rPr>
          <w:lang w:val="es-ES_tradnl"/>
        </w:rPr>
        <w:t xml:space="preserve">revisar </w:t>
      </w:r>
      <w:r w:rsidR="001640F4">
        <w:rPr>
          <w:lang w:val="es-ES_tradnl"/>
        </w:rPr>
        <w:t xml:space="preserve">los programas de </w:t>
      </w:r>
      <w:r w:rsidR="00CA7A0F">
        <w:rPr>
          <w:lang w:val="es-ES_tradnl"/>
        </w:rPr>
        <w:t xml:space="preserve">fortalecimiento </w:t>
      </w:r>
      <w:r w:rsidR="00104951">
        <w:rPr>
          <w:lang w:val="es-ES_tradnl"/>
        </w:rPr>
        <w:t xml:space="preserve">institucional </w:t>
      </w:r>
      <w:r w:rsidR="001640F4">
        <w:rPr>
          <w:lang w:val="es-ES_tradnl"/>
        </w:rPr>
        <w:t xml:space="preserve">y sus niveles de financiamiento </w:t>
      </w:r>
      <w:r w:rsidR="009410BC">
        <w:rPr>
          <w:lang w:val="es-ES_tradnl"/>
        </w:rPr>
        <w:t xml:space="preserve">durante la primera reunión </w:t>
      </w:r>
      <w:r w:rsidR="00887B09">
        <w:rPr>
          <w:lang w:val="es-ES_tradnl"/>
        </w:rPr>
        <w:t xml:space="preserve">del año </w:t>
      </w:r>
      <w:r w:rsidRPr="00BF7A27">
        <w:rPr>
          <w:lang w:val="es-ES_tradnl"/>
        </w:rPr>
        <w:t>2020 (</w:t>
      </w:r>
      <w:r w:rsidR="00A61A59" w:rsidRPr="00BF7A27">
        <w:rPr>
          <w:lang w:val="es-ES_tradnl"/>
        </w:rPr>
        <w:t>decisión</w:t>
      </w:r>
      <w:r w:rsidRPr="00BF7A27">
        <w:rPr>
          <w:lang w:val="es-ES_tradnl"/>
        </w:rPr>
        <w:t xml:space="preserve"> 74/51</w:t>
      </w:r>
      <w:r w:rsidR="00A06427">
        <w:rPr>
          <w:lang w:val="es-ES_tradnl"/>
        </w:rPr>
        <w:t xml:space="preserve"> d)</w:t>
      </w:r>
      <w:r w:rsidRPr="00BF7A27">
        <w:rPr>
          <w:lang w:val="es-ES_tradnl"/>
        </w:rPr>
        <w:t>)</w:t>
      </w:r>
      <w:r w:rsidR="00BF7A27" w:rsidRPr="00BF7A27">
        <w:rPr>
          <w:lang w:val="es-ES_tradnl"/>
        </w:rPr>
        <w:t>.</w:t>
      </w:r>
    </w:p>
  </w:footnote>
  <w:footnote w:id="26">
    <w:p w14:paraId="16A447D4" w14:textId="0A02B92E" w:rsidR="001D0003" w:rsidRPr="002A3FC5" w:rsidRDefault="001D0003" w:rsidP="00B21F6A">
      <w:pPr>
        <w:pStyle w:val="FootnoteText"/>
        <w:rPr>
          <w:lang w:val="es-ES"/>
        </w:rPr>
      </w:pPr>
      <w:r>
        <w:rPr>
          <w:rStyle w:val="FootnoteReference"/>
        </w:rPr>
        <w:footnoteRef/>
      </w:r>
      <w:r w:rsidRPr="002A3FC5">
        <w:rPr>
          <w:lang w:val="es-ES"/>
        </w:rPr>
        <w:t xml:space="preserve"> </w:t>
      </w:r>
      <w:r w:rsidR="000171C0">
        <w:rPr>
          <w:lang w:val="es-ES"/>
        </w:rPr>
        <w:t xml:space="preserve">Documento </w:t>
      </w:r>
      <w:r w:rsidRPr="002A3FC5">
        <w:rPr>
          <w:lang w:val="es-ES"/>
        </w:rPr>
        <w:t>UNEP/OzL.Pro/ExCom/83/40</w:t>
      </w:r>
      <w:r w:rsidR="004F65BF">
        <w:rPr>
          <w:lang w:val="es-ES"/>
        </w:rPr>
        <w:t>.</w:t>
      </w:r>
    </w:p>
  </w:footnote>
  <w:footnote w:id="27">
    <w:p w14:paraId="37645314" w14:textId="45308E17" w:rsidR="001D0003" w:rsidRPr="002A3FC5" w:rsidRDefault="001D0003" w:rsidP="00B21F6A">
      <w:pPr>
        <w:pStyle w:val="FootnoteText"/>
        <w:rPr>
          <w:lang w:val="es-ES"/>
        </w:rPr>
      </w:pPr>
      <w:r>
        <w:rPr>
          <w:rStyle w:val="FootnoteReference"/>
        </w:rPr>
        <w:footnoteRef/>
      </w:r>
      <w:r w:rsidRPr="009E0352">
        <w:rPr>
          <w:lang w:val="es-ES"/>
        </w:rPr>
        <w:t xml:space="preserve"> </w:t>
      </w:r>
      <w:r w:rsidRPr="006A0141">
        <w:rPr>
          <w:lang w:val="es-ES_tradnl"/>
        </w:rPr>
        <w:t>La 14ª Reunión de las Partes invi</w:t>
      </w:r>
      <w:r w:rsidR="00B05CA8">
        <w:rPr>
          <w:lang w:val="es-ES_tradnl"/>
        </w:rPr>
        <w:t>tó a las Partes a comunicar</w:t>
      </w:r>
      <w:r w:rsidRPr="006A0141">
        <w:rPr>
          <w:lang w:val="es-ES_tradnl"/>
        </w:rPr>
        <w:t xml:space="preserve"> a la Secretaría del Ozono los casos </w:t>
      </w:r>
      <w:r w:rsidR="00F35220">
        <w:rPr>
          <w:lang w:val="es-ES_tradnl"/>
        </w:rPr>
        <w:t>com</w:t>
      </w:r>
      <w:r w:rsidRPr="006A0141">
        <w:rPr>
          <w:lang w:val="es-ES_tradnl"/>
        </w:rPr>
        <w:t xml:space="preserve">probados de </w:t>
      </w:r>
      <w:r w:rsidR="00F121E1">
        <w:rPr>
          <w:lang w:val="es-ES_tradnl"/>
        </w:rPr>
        <w:t>comercio ilegal</w:t>
      </w:r>
      <w:r w:rsidRPr="006A0141">
        <w:rPr>
          <w:lang w:val="es-ES_tradnl"/>
        </w:rPr>
        <w:t xml:space="preserve"> de SAO (decisión XIV/7). Esos informes podrían ofrecer lecciones </w:t>
      </w:r>
      <w:r w:rsidR="0095320A" w:rsidRPr="0095320A">
        <w:rPr>
          <w:lang w:val="es-ES_tradnl"/>
        </w:rPr>
        <w:t xml:space="preserve">útiles </w:t>
      </w:r>
      <w:r w:rsidRPr="006A0141">
        <w:rPr>
          <w:lang w:val="es-ES_tradnl"/>
        </w:rPr>
        <w:t xml:space="preserve">acerca de cómo fortalecer el </w:t>
      </w:r>
      <w:r w:rsidR="007B7C85">
        <w:rPr>
          <w:lang w:val="es-ES_tradnl"/>
        </w:rPr>
        <w:t>marco regulatorio</w:t>
      </w:r>
      <w:r w:rsidRPr="006A0141">
        <w:rPr>
          <w:lang w:val="es-ES_tradnl"/>
        </w:rPr>
        <w:t xml:space="preserve"> </w:t>
      </w:r>
      <w:r w:rsidRPr="006A0141">
        <w:rPr>
          <w:spacing w:val="2"/>
          <w:lang w:val="es-ES_tradnl"/>
        </w:rPr>
        <w:t xml:space="preserve">en </w:t>
      </w:r>
      <w:r w:rsidRPr="006A0141">
        <w:rPr>
          <w:lang w:val="es-ES_tradnl"/>
        </w:rPr>
        <w:t xml:space="preserve">vigor </w:t>
      </w:r>
      <w:r>
        <w:rPr>
          <w:lang w:val="es-ES_tradnl"/>
        </w:rPr>
        <w:t>y prevenir</w:t>
      </w:r>
      <w:r w:rsidRPr="006A0141">
        <w:rPr>
          <w:lang w:val="es-ES_tradnl"/>
        </w:rPr>
        <w:t xml:space="preserve"> el </w:t>
      </w:r>
      <w:r w:rsidR="00F121E1">
        <w:rPr>
          <w:lang w:val="es-ES_tradnl"/>
        </w:rPr>
        <w:t>comercio ilegal</w:t>
      </w:r>
      <w:r w:rsidRPr="006A0141">
        <w:rPr>
          <w:lang w:val="es-ES_tradnl"/>
        </w:rPr>
        <w:t xml:space="preserve"> de sustancias controladas </w:t>
      </w:r>
      <w:r w:rsidR="002A4132">
        <w:rPr>
          <w:lang w:val="es-ES_tradnl"/>
        </w:rPr>
        <w:t xml:space="preserve">por el </w:t>
      </w:r>
      <w:r w:rsidRPr="006A0141">
        <w:rPr>
          <w:lang w:val="es-ES_tradnl"/>
        </w:rPr>
        <w:t>Protocolo.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739C6" w14:textId="6650DC32" w:rsidR="001D0003" w:rsidRDefault="00DF5E3E" w:rsidP="001D0003">
    <w:pPr>
      <w:jc w:val="left"/>
    </w:pPr>
    <w:r w:rsidRPr="00DF5E3E">
      <w:t>UNEP/OzL.Pro/ExCom/89/3</w:t>
    </w:r>
    <w:bookmarkStart w:id="1" w:name="_GoBack"/>
    <w:bookmarkEnd w:id="1"/>
  </w:p>
  <w:p w14:paraId="68EF7548" w14:textId="49C9E12E" w:rsidR="001D0003" w:rsidRDefault="001D0003">
    <w:pPr>
      <w:pStyle w:val="Header"/>
    </w:pPr>
  </w:p>
  <w:p w14:paraId="60D075A1" w14:textId="77777777" w:rsidR="00C851AA" w:rsidRDefault="00C851A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C60DB" w14:textId="061468E3" w:rsidR="001D0003" w:rsidRDefault="00F66389" w:rsidP="001D0003">
    <w:pPr>
      <w:jc w:val="right"/>
    </w:pPr>
    <w:r w:rsidRPr="00F66389">
      <w:t>UNEP/OzL.Pro/ExCom/89/3</w:t>
    </w:r>
  </w:p>
  <w:p w14:paraId="6F420694" w14:textId="7DC641E5" w:rsidR="001D0003" w:rsidRDefault="001D0003">
    <w:pPr>
      <w:pStyle w:val="Header"/>
    </w:pPr>
  </w:p>
  <w:p w14:paraId="39DAEDCC" w14:textId="77777777" w:rsidR="00C851AA" w:rsidRDefault="00C851A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CFC78" w14:textId="77777777" w:rsidR="00DF5E3E" w:rsidRDefault="00DF5E3E">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906B5" w14:textId="5BED23E5" w:rsidR="004A70E0" w:rsidRDefault="00483896">
    <w:r w:rsidRPr="00483896">
      <w:rPr>
        <w:lang w:val="en-CA"/>
      </w:rPr>
      <w:t>UNEP/OzL.Pro/ExCom/89/3</w:t>
    </w:r>
  </w:p>
  <w:p w14:paraId="399301FB" w14:textId="77777777" w:rsidR="004A70E0" w:rsidRDefault="004A70E0">
    <w:r>
      <w:t>Annex I</w:t>
    </w:r>
  </w:p>
  <w:p w14:paraId="57BFC4D0" w14:textId="77777777" w:rsidR="004A70E0" w:rsidRPr="0033525D" w:rsidRDefault="004A70E0"/>
  <w:p w14:paraId="72EE361A" w14:textId="77777777" w:rsidR="004A70E0" w:rsidRPr="0033525D" w:rsidRDefault="004A70E0"/>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F76B4" w14:textId="6349C6FD" w:rsidR="004A70E0" w:rsidRPr="004A70E0" w:rsidRDefault="003E021E" w:rsidP="00CF33C7">
    <w:pPr>
      <w:jc w:val="right"/>
      <w:rPr>
        <w:lang w:val="es-ES_tradnl"/>
      </w:rPr>
    </w:pPr>
    <w:r w:rsidRPr="003E021E">
      <w:rPr>
        <w:lang w:val="es-ES_tradnl"/>
      </w:rPr>
      <w:t>UNEP/OzL.Pro/ExCom/89/3</w:t>
    </w:r>
  </w:p>
  <w:p w14:paraId="4479C96E" w14:textId="336E6827" w:rsidR="004A70E0" w:rsidRPr="004A70E0" w:rsidRDefault="004A70E0" w:rsidP="00CF33C7">
    <w:pPr>
      <w:jc w:val="right"/>
      <w:rPr>
        <w:lang w:val="es-ES_tradnl"/>
      </w:rPr>
    </w:pPr>
    <w:r w:rsidRPr="004A70E0">
      <w:rPr>
        <w:lang w:val="es-ES_tradnl"/>
      </w:rPr>
      <w:t>Annex</w:t>
    </w:r>
    <w:r w:rsidR="008F64D6">
      <w:rPr>
        <w:lang w:val="es-ES_tradnl"/>
      </w:rPr>
      <w:t xml:space="preserve"> </w:t>
    </w:r>
    <w:r w:rsidRPr="004A70E0">
      <w:rPr>
        <w:lang w:val="es-ES_tradnl"/>
      </w:rPr>
      <w:t>I</w:t>
    </w:r>
  </w:p>
  <w:p w14:paraId="0F316C56" w14:textId="77777777" w:rsidR="004A70E0" w:rsidRPr="004A70E0" w:rsidRDefault="004A70E0">
    <w:pPr>
      <w:rPr>
        <w:lang w:val="es-ES_tradnl"/>
      </w:rPr>
    </w:pPr>
  </w:p>
  <w:p w14:paraId="7615DDE1" w14:textId="77777777" w:rsidR="004A70E0" w:rsidRPr="004A70E0" w:rsidRDefault="004A70E0">
    <w:pPr>
      <w:pStyle w:val="Header"/>
      <w:rPr>
        <w:lang w:val="es-ES_tradnl"/>
      </w:rP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122CB" w14:textId="77777777" w:rsidR="004A70E0" w:rsidRDefault="004A70E0" w:rsidP="00CF33C7">
    <w:pPr>
      <w:jc w:val="right"/>
    </w:pPr>
    <w:r w:rsidRPr="00C120A9">
      <w:t>UNEP/OzL.Pro/ExCom/83/38</w:t>
    </w:r>
  </w:p>
  <w:p w14:paraId="4E306A9C" w14:textId="77777777" w:rsidR="004A70E0" w:rsidRDefault="004A70E0" w:rsidP="00CF33C7">
    <w:pPr>
      <w:jc w:val="right"/>
    </w:pPr>
    <w:r>
      <w:t>Annex II</w:t>
    </w:r>
  </w:p>
  <w:p w14:paraId="3276CA99" w14:textId="77777777" w:rsidR="004A70E0" w:rsidRDefault="004A70E0" w:rsidP="00CF33C7">
    <w:pPr>
      <w:jc w:val="right"/>
    </w:pPr>
  </w:p>
  <w:p w14:paraId="124726F4" w14:textId="77777777" w:rsidR="004A70E0" w:rsidRDefault="004A70E0" w:rsidP="00CF33C7">
    <w:pPr>
      <w:jc w:val="right"/>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C92848" w14:textId="6D783A2D" w:rsidR="0060204C" w:rsidRDefault="000F4A14">
    <w:r w:rsidRPr="000F4A14">
      <w:rPr>
        <w:lang w:val="en-CA"/>
      </w:rPr>
      <w:t>UNEP/OzL.Pro/ExCom/89/3</w:t>
    </w:r>
  </w:p>
  <w:p w14:paraId="111B1405" w14:textId="77777777" w:rsidR="0060204C" w:rsidRDefault="004261D0">
    <w:r>
      <w:t>Annex II</w:t>
    </w:r>
  </w:p>
  <w:p w14:paraId="56DBD0B1" w14:textId="77777777" w:rsidR="0060204C" w:rsidRPr="0033525D" w:rsidRDefault="00DF5E3E"/>
  <w:p w14:paraId="49E1FE14" w14:textId="77777777" w:rsidR="0060204C" w:rsidRPr="0033525D" w:rsidRDefault="00DF5E3E"/>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899CCE" w14:textId="60F31717" w:rsidR="0060204C" w:rsidRDefault="00393B33" w:rsidP="00CF33C7">
    <w:pPr>
      <w:jc w:val="right"/>
      <w:rPr>
        <w:lang w:val="en-CA"/>
      </w:rPr>
    </w:pPr>
    <w:r w:rsidRPr="00393B33">
      <w:rPr>
        <w:lang w:val="en-CA"/>
      </w:rPr>
      <w:t>UNEP/OzL.Pro/ExCom/89/3</w:t>
    </w:r>
  </w:p>
  <w:p w14:paraId="4E515218" w14:textId="77777777" w:rsidR="0060204C" w:rsidRDefault="004261D0" w:rsidP="00CF33C7">
    <w:pPr>
      <w:jc w:val="right"/>
    </w:pPr>
    <w:r>
      <w:t>Annex II</w:t>
    </w:r>
  </w:p>
  <w:p w14:paraId="20C73298" w14:textId="77777777" w:rsidR="0060204C" w:rsidRPr="0033525D" w:rsidRDefault="00DF5E3E"/>
  <w:p w14:paraId="14ECBCD3" w14:textId="77777777" w:rsidR="0060204C" w:rsidRPr="0033525D" w:rsidRDefault="00DF5E3E">
    <w:pPr>
      <w:pStyle w:val="Heade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8776E" w14:textId="3A40F120" w:rsidR="0060204C" w:rsidRDefault="00C26A15" w:rsidP="00CF33C7">
    <w:pPr>
      <w:jc w:val="right"/>
    </w:pPr>
    <w:r w:rsidRPr="00C26A15">
      <w:rPr>
        <w:lang w:val="en-CA"/>
      </w:rPr>
      <w:t>UNEP/OzL.Pro/ExCom/89/3</w:t>
    </w:r>
  </w:p>
  <w:p w14:paraId="5C2A645E" w14:textId="77777777" w:rsidR="0060204C" w:rsidRDefault="004261D0" w:rsidP="00CF33C7">
    <w:pPr>
      <w:jc w:val="right"/>
    </w:pPr>
    <w:r>
      <w:t>Annex II</w:t>
    </w:r>
  </w:p>
  <w:p w14:paraId="615946D5" w14:textId="77777777" w:rsidR="0060204C" w:rsidRDefault="00DF5E3E" w:rsidP="00CF33C7">
    <w:pPr>
      <w:jc w:val="right"/>
    </w:pPr>
  </w:p>
  <w:p w14:paraId="38FF4DAB" w14:textId="77777777" w:rsidR="0060204C" w:rsidRDefault="00DF5E3E" w:rsidP="00CF33C7">
    <w:pP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98CC3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nsid w:val="00D4693A"/>
    <w:multiLevelType w:val="hybridMultilevel"/>
    <w:tmpl w:val="D07CBBA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8E4C49"/>
    <w:multiLevelType w:val="hybridMultilevel"/>
    <w:tmpl w:val="9C446792"/>
    <w:lvl w:ilvl="0" w:tplc="172C6292">
      <w:start w:val="4"/>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1B05C88"/>
    <w:multiLevelType w:val="hybridMultilevel"/>
    <w:tmpl w:val="121C3A48"/>
    <w:lvl w:ilvl="0" w:tplc="95F69284">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09C69CF"/>
    <w:multiLevelType w:val="multilevel"/>
    <w:tmpl w:val="D07CBB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2BD961F7"/>
    <w:multiLevelType w:val="multilevel"/>
    <w:tmpl w:val="D07CBB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167BC0"/>
    <w:multiLevelType w:val="hybridMultilevel"/>
    <w:tmpl w:val="6E38E5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B3E70A7"/>
    <w:multiLevelType w:val="multilevel"/>
    <w:tmpl w:val="D07CBB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B5C4489"/>
    <w:multiLevelType w:val="hybridMultilevel"/>
    <w:tmpl w:val="E1FE780E"/>
    <w:lvl w:ilvl="0" w:tplc="5764E83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1"/>
  </w:num>
  <w:num w:numId="4">
    <w:abstractNumId w:val="12"/>
  </w:num>
  <w:num w:numId="5">
    <w:abstractNumId w:val="19"/>
  </w:num>
  <w:num w:numId="6">
    <w:abstractNumId w:val="10"/>
  </w:num>
  <w:num w:numId="7">
    <w:abstractNumId w:val="0"/>
  </w:num>
  <w:num w:numId="8">
    <w:abstractNumId w:val="15"/>
  </w:num>
  <w:num w:numId="9">
    <w:abstractNumId w:val="4"/>
  </w:num>
  <w:num w:numId="10">
    <w:abstractNumId w:val="13"/>
  </w:num>
  <w:num w:numId="11">
    <w:abstractNumId w:val="1"/>
  </w:num>
  <w:num w:numId="12">
    <w:abstractNumId w:val="18"/>
  </w:num>
  <w:num w:numId="13">
    <w:abstractNumId w:val="6"/>
  </w:num>
  <w:num w:numId="14">
    <w:abstractNumId w:val="0"/>
    <w:lvlOverride w:ilvl="0">
      <w:startOverride w:val="25"/>
    </w:lvlOverride>
  </w:num>
  <w:num w:numId="15">
    <w:abstractNumId w:val="0"/>
    <w:lvlOverride w:ilvl="0">
      <w:startOverride w:val="29"/>
    </w:lvlOverride>
  </w:num>
  <w:num w:numId="16">
    <w:abstractNumId w:val="5"/>
  </w:num>
  <w:num w:numId="17">
    <w:abstractNumId w:val="17"/>
  </w:num>
  <w:num w:numId="18">
    <w:abstractNumId w:val="2"/>
  </w:num>
  <w:num w:numId="19">
    <w:abstractNumId w:val="0"/>
  </w:num>
  <w:num w:numId="20">
    <w:abstractNumId w:val="8"/>
  </w:num>
  <w:num w:numId="21">
    <w:abstractNumId w:val="3"/>
  </w:num>
  <w:num w:numId="22">
    <w:abstractNumId w:val="9"/>
  </w:num>
  <w:num w:numId="23">
    <w:abstractNumId w:val="16"/>
  </w:num>
  <w:num w:numId="24">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A53"/>
    <w:rsid w:val="0000052E"/>
    <w:rsid w:val="000008D5"/>
    <w:rsid w:val="0000150C"/>
    <w:rsid w:val="00003A3B"/>
    <w:rsid w:val="00003BAE"/>
    <w:rsid w:val="00004014"/>
    <w:rsid w:val="0000499B"/>
    <w:rsid w:val="00004B61"/>
    <w:rsid w:val="00004C7D"/>
    <w:rsid w:val="000054B9"/>
    <w:rsid w:val="00006006"/>
    <w:rsid w:val="00006283"/>
    <w:rsid w:val="000064D6"/>
    <w:rsid w:val="000074B1"/>
    <w:rsid w:val="00007557"/>
    <w:rsid w:val="000075B2"/>
    <w:rsid w:val="0000761E"/>
    <w:rsid w:val="00007CA1"/>
    <w:rsid w:val="00010173"/>
    <w:rsid w:val="00010C83"/>
    <w:rsid w:val="0001194E"/>
    <w:rsid w:val="00011E18"/>
    <w:rsid w:val="000125CE"/>
    <w:rsid w:val="00012826"/>
    <w:rsid w:val="00012A0A"/>
    <w:rsid w:val="00013538"/>
    <w:rsid w:val="00013B17"/>
    <w:rsid w:val="00014068"/>
    <w:rsid w:val="00014ECE"/>
    <w:rsid w:val="00015F01"/>
    <w:rsid w:val="00016050"/>
    <w:rsid w:val="00016596"/>
    <w:rsid w:val="00016ABD"/>
    <w:rsid w:val="000171C0"/>
    <w:rsid w:val="0002034B"/>
    <w:rsid w:val="00020BD0"/>
    <w:rsid w:val="00021199"/>
    <w:rsid w:val="00021220"/>
    <w:rsid w:val="0002128D"/>
    <w:rsid w:val="00021503"/>
    <w:rsid w:val="00021C51"/>
    <w:rsid w:val="000227CC"/>
    <w:rsid w:val="00022A86"/>
    <w:rsid w:val="0002326E"/>
    <w:rsid w:val="000237AD"/>
    <w:rsid w:val="000241B4"/>
    <w:rsid w:val="0002444C"/>
    <w:rsid w:val="000259CA"/>
    <w:rsid w:val="00025D2D"/>
    <w:rsid w:val="00026886"/>
    <w:rsid w:val="000268C1"/>
    <w:rsid w:val="00027EFB"/>
    <w:rsid w:val="0003109E"/>
    <w:rsid w:val="00031460"/>
    <w:rsid w:val="0003169A"/>
    <w:rsid w:val="00032DB4"/>
    <w:rsid w:val="00032DEF"/>
    <w:rsid w:val="00032E1F"/>
    <w:rsid w:val="00032F16"/>
    <w:rsid w:val="00033E9C"/>
    <w:rsid w:val="000349D9"/>
    <w:rsid w:val="00034A0F"/>
    <w:rsid w:val="00034B92"/>
    <w:rsid w:val="00034CBA"/>
    <w:rsid w:val="00035A41"/>
    <w:rsid w:val="00035C73"/>
    <w:rsid w:val="00035EFF"/>
    <w:rsid w:val="00037550"/>
    <w:rsid w:val="000413F0"/>
    <w:rsid w:val="00041F5D"/>
    <w:rsid w:val="00043C1B"/>
    <w:rsid w:val="00043CB4"/>
    <w:rsid w:val="000450F7"/>
    <w:rsid w:val="00045935"/>
    <w:rsid w:val="00045A31"/>
    <w:rsid w:val="000462E6"/>
    <w:rsid w:val="000467D4"/>
    <w:rsid w:val="00047291"/>
    <w:rsid w:val="0004743E"/>
    <w:rsid w:val="0004744E"/>
    <w:rsid w:val="000479CF"/>
    <w:rsid w:val="00047CC5"/>
    <w:rsid w:val="00047CD0"/>
    <w:rsid w:val="00047EB3"/>
    <w:rsid w:val="00050232"/>
    <w:rsid w:val="00050A10"/>
    <w:rsid w:val="00051336"/>
    <w:rsid w:val="00051C5B"/>
    <w:rsid w:val="000523CF"/>
    <w:rsid w:val="0005283B"/>
    <w:rsid w:val="00052C14"/>
    <w:rsid w:val="000533B4"/>
    <w:rsid w:val="00053E3B"/>
    <w:rsid w:val="0005407B"/>
    <w:rsid w:val="000542FB"/>
    <w:rsid w:val="00056B5C"/>
    <w:rsid w:val="0005798F"/>
    <w:rsid w:val="00062F2A"/>
    <w:rsid w:val="00063ECD"/>
    <w:rsid w:val="00064429"/>
    <w:rsid w:val="000659D4"/>
    <w:rsid w:val="00065EF0"/>
    <w:rsid w:val="00067083"/>
    <w:rsid w:val="000670CC"/>
    <w:rsid w:val="000672F5"/>
    <w:rsid w:val="00067EF7"/>
    <w:rsid w:val="0007050D"/>
    <w:rsid w:val="000717BB"/>
    <w:rsid w:val="00071B9B"/>
    <w:rsid w:val="00071BF2"/>
    <w:rsid w:val="00071D6B"/>
    <w:rsid w:val="000724CB"/>
    <w:rsid w:val="00072761"/>
    <w:rsid w:val="000736A5"/>
    <w:rsid w:val="00073C61"/>
    <w:rsid w:val="000745B0"/>
    <w:rsid w:val="00075090"/>
    <w:rsid w:val="000756A9"/>
    <w:rsid w:val="00075EF3"/>
    <w:rsid w:val="00076FFA"/>
    <w:rsid w:val="00077512"/>
    <w:rsid w:val="0007784D"/>
    <w:rsid w:val="00077BD9"/>
    <w:rsid w:val="00077D33"/>
    <w:rsid w:val="00077E04"/>
    <w:rsid w:val="000802F1"/>
    <w:rsid w:val="00080F25"/>
    <w:rsid w:val="000811B8"/>
    <w:rsid w:val="000814A1"/>
    <w:rsid w:val="00082154"/>
    <w:rsid w:val="000853D5"/>
    <w:rsid w:val="00085CA8"/>
    <w:rsid w:val="0009169F"/>
    <w:rsid w:val="000922B2"/>
    <w:rsid w:val="000928AA"/>
    <w:rsid w:val="00092E5F"/>
    <w:rsid w:val="00093B1C"/>
    <w:rsid w:val="00093B34"/>
    <w:rsid w:val="0009465B"/>
    <w:rsid w:val="00094AA4"/>
    <w:rsid w:val="00094FF0"/>
    <w:rsid w:val="00095B5E"/>
    <w:rsid w:val="00095E4F"/>
    <w:rsid w:val="0009709E"/>
    <w:rsid w:val="00097D48"/>
    <w:rsid w:val="000A0A85"/>
    <w:rsid w:val="000A103E"/>
    <w:rsid w:val="000A1247"/>
    <w:rsid w:val="000A13BC"/>
    <w:rsid w:val="000A2B51"/>
    <w:rsid w:val="000A3D57"/>
    <w:rsid w:val="000A3F1D"/>
    <w:rsid w:val="000A458F"/>
    <w:rsid w:val="000A5CBC"/>
    <w:rsid w:val="000A5E03"/>
    <w:rsid w:val="000A7F31"/>
    <w:rsid w:val="000B0153"/>
    <w:rsid w:val="000B0D71"/>
    <w:rsid w:val="000B201B"/>
    <w:rsid w:val="000B210A"/>
    <w:rsid w:val="000B24DF"/>
    <w:rsid w:val="000B2581"/>
    <w:rsid w:val="000B3584"/>
    <w:rsid w:val="000B4580"/>
    <w:rsid w:val="000B504A"/>
    <w:rsid w:val="000B5192"/>
    <w:rsid w:val="000B552E"/>
    <w:rsid w:val="000B5BE7"/>
    <w:rsid w:val="000B5DE6"/>
    <w:rsid w:val="000B5E52"/>
    <w:rsid w:val="000B5F98"/>
    <w:rsid w:val="000B6C40"/>
    <w:rsid w:val="000B707A"/>
    <w:rsid w:val="000B707B"/>
    <w:rsid w:val="000B71D0"/>
    <w:rsid w:val="000C05A4"/>
    <w:rsid w:val="000C070A"/>
    <w:rsid w:val="000C0A8A"/>
    <w:rsid w:val="000C22B3"/>
    <w:rsid w:val="000C2B99"/>
    <w:rsid w:val="000C2FAA"/>
    <w:rsid w:val="000C3534"/>
    <w:rsid w:val="000C5D0A"/>
    <w:rsid w:val="000C6273"/>
    <w:rsid w:val="000C643C"/>
    <w:rsid w:val="000C69AD"/>
    <w:rsid w:val="000C6F4B"/>
    <w:rsid w:val="000C7153"/>
    <w:rsid w:val="000D19C4"/>
    <w:rsid w:val="000D1BD6"/>
    <w:rsid w:val="000D204F"/>
    <w:rsid w:val="000D241E"/>
    <w:rsid w:val="000D2C68"/>
    <w:rsid w:val="000D3392"/>
    <w:rsid w:val="000D436F"/>
    <w:rsid w:val="000D46ED"/>
    <w:rsid w:val="000D4E5D"/>
    <w:rsid w:val="000D4F8D"/>
    <w:rsid w:val="000D501E"/>
    <w:rsid w:val="000D5B8F"/>
    <w:rsid w:val="000D5D54"/>
    <w:rsid w:val="000D6792"/>
    <w:rsid w:val="000D6B1E"/>
    <w:rsid w:val="000D71C1"/>
    <w:rsid w:val="000D7CA8"/>
    <w:rsid w:val="000D7E83"/>
    <w:rsid w:val="000E0125"/>
    <w:rsid w:val="000E0179"/>
    <w:rsid w:val="000E035F"/>
    <w:rsid w:val="000E2159"/>
    <w:rsid w:val="000E2D82"/>
    <w:rsid w:val="000E38D5"/>
    <w:rsid w:val="000E43B1"/>
    <w:rsid w:val="000E57EF"/>
    <w:rsid w:val="000E5BCD"/>
    <w:rsid w:val="000E6962"/>
    <w:rsid w:val="000E69B9"/>
    <w:rsid w:val="000E7403"/>
    <w:rsid w:val="000E741F"/>
    <w:rsid w:val="000F1DAB"/>
    <w:rsid w:val="000F2C67"/>
    <w:rsid w:val="000F2CC8"/>
    <w:rsid w:val="000F38C7"/>
    <w:rsid w:val="000F3CBA"/>
    <w:rsid w:val="000F4A14"/>
    <w:rsid w:val="000F4CD3"/>
    <w:rsid w:val="000F52E4"/>
    <w:rsid w:val="000F5343"/>
    <w:rsid w:val="000F61ED"/>
    <w:rsid w:val="000F63A6"/>
    <w:rsid w:val="000F6FF1"/>
    <w:rsid w:val="000F7567"/>
    <w:rsid w:val="000F790F"/>
    <w:rsid w:val="001007F3"/>
    <w:rsid w:val="00101126"/>
    <w:rsid w:val="00101737"/>
    <w:rsid w:val="00101918"/>
    <w:rsid w:val="00101D24"/>
    <w:rsid w:val="00102456"/>
    <w:rsid w:val="0010306A"/>
    <w:rsid w:val="00104951"/>
    <w:rsid w:val="001049E4"/>
    <w:rsid w:val="001054FF"/>
    <w:rsid w:val="00105B66"/>
    <w:rsid w:val="00106049"/>
    <w:rsid w:val="001069A6"/>
    <w:rsid w:val="00106F6E"/>
    <w:rsid w:val="00107FC4"/>
    <w:rsid w:val="001119D5"/>
    <w:rsid w:val="00112710"/>
    <w:rsid w:val="00113482"/>
    <w:rsid w:val="00113957"/>
    <w:rsid w:val="00113F7D"/>
    <w:rsid w:val="0011408E"/>
    <w:rsid w:val="0011457C"/>
    <w:rsid w:val="00114837"/>
    <w:rsid w:val="00114A15"/>
    <w:rsid w:val="00114CAA"/>
    <w:rsid w:val="00115716"/>
    <w:rsid w:val="00115823"/>
    <w:rsid w:val="00115F84"/>
    <w:rsid w:val="00116371"/>
    <w:rsid w:val="00116767"/>
    <w:rsid w:val="001167CC"/>
    <w:rsid w:val="00116B1F"/>
    <w:rsid w:val="00117CD4"/>
    <w:rsid w:val="001205AF"/>
    <w:rsid w:val="00120612"/>
    <w:rsid w:val="00120AA5"/>
    <w:rsid w:val="00120D87"/>
    <w:rsid w:val="001210BF"/>
    <w:rsid w:val="0012121C"/>
    <w:rsid w:val="00121C06"/>
    <w:rsid w:val="00121FEB"/>
    <w:rsid w:val="00122D5F"/>
    <w:rsid w:val="0012310C"/>
    <w:rsid w:val="0012357E"/>
    <w:rsid w:val="001239A2"/>
    <w:rsid w:val="001254FA"/>
    <w:rsid w:val="001261C4"/>
    <w:rsid w:val="0012687D"/>
    <w:rsid w:val="00126D4E"/>
    <w:rsid w:val="001279B1"/>
    <w:rsid w:val="0013009E"/>
    <w:rsid w:val="00130124"/>
    <w:rsid w:val="001306F0"/>
    <w:rsid w:val="00131E57"/>
    <w:rsid w:val="0013252F"/>
    <w:rsid w:val="00132AF4"/>
    <w:rsid w:val="00132F90"/>
    <w:rsid w:val="001335CD"/>
    <w:rsid w:val="00133F4F"/>
    <w:rsid w:val="00135F6E"/>
    <w:rsid w:val="0013625C"/>
    <w:rsid w:val="00136274"/>
    <w:rsid w:val="001365F6"/>
    <w:rsid w:val="00136938"/>
    <w:rsid w:val="00137E52"/>
    <w:rsid w:val="001408A7"/>
    <w:rsid w:val="00140FFC"/>
    <w:rsid w:val="0014110D"/>
    <w:rsid w:val="00142044"/>
    <w:rsid w:val="00142373"/>
    <w:rsid w:val="00142A35"/>
    <w:rsid w:val="0014343B"/>
    <w:rsid w:val="0014359F"/>
    <w:rsid w:val="0014368D"/>
    <w:rsid w:val="00143AA2"/>
    <w:rsid w:val="0014485E"/>
    <w:rsid w:val="001455EB"/>
    <w:rsid w:val="00145C58"/>
    <w:rsid w:val="00146CDB"/>
    <w:rsid w:val="00146FF3"/>
    <w:rsid w:val="00150064"/>
    <w:rsid w:val="00153D67"/>
    <w:rsid w:val="00154705"/>
    <w:rsid w:val="00154C7B"/>
    <w:rsid w:val="00154EF8"/>
    <w:rsid w:val="001550B6"/>
    <w:rsid w:val="00155DC8"/>
    <w:rsid w:val="00157131"/>
    <w:rsid w:val="0015714E"/>
    <w:rsid w:val="001576F9"/>
    <w:rsid w:val="00160C6E"/>
    <w:rsid w:val="00160DCF"/>
    <w:rsid w:val="00161D5F"/>
    <w:rsid w:val="00161F0C"/>
    <w:rsid w:val="00162F9C"/>
    <w:rsid w:val="00163552"/>
    <w:rsid w:val="00163DD5"/>
    <w:rsid w:val="001640F4"/>
    <w:rsid w:val="00164ABB"/>
    <w:rsid w:val="001655CB"/>
    <w:rsid w:val="001662D2"/>
    <w:rsid w:val="0016647C"/>
    <w:rsid w:val="00166F8B"/>
    <w:rsid w:val="00167073"/>
    <w:rsid w:val="0016736A"/>
    <w:rsid w:val="001674F7"/>
    <w:rsid w:val="00167B8B"/>
    <w:rsid w:val="00170419"/>
    <w:rsid w:val="00171EBC"/>
    <w:rsid w:val="0017238E"/>
    <w:rsid w:val="001725F2"/>
    <w:rsid w:val="0017294B"/>
    <w:rsid w:val="001738E6"/>
    <w:rsid w:val="00173F4D"/>
    <w:rsid w:val="001750C8"/>
    <w:rsid w:val="001756CC"/>
    <w:rsid w:val="00175B31"/>
    <w:rsid w:val="00175BFF"/>
    <w:rsid w:val="00175D56"/>
    <w:rsid w:val="00175F1F"/>
    <w:rsid w:val="001764AB"/>
    <w:rsid w:val="00180042"/>
    <w:rsid w:val="001812A2"/>
    <w:rsid w:val="00181649"/>
    <w:rsid w:val="00181F4D"/>
    <w:rsid w:val="00182B34"/>
    <w:rsid w:val="00184983"/>
    <w:rsid w:val="00184D51"/>
    <w:rsid w:val="0018622A"/>
    <w:rsid w:val="00186E08"/>
    <w:rsid w:val="00186F46"/>
    <w:rsid w:val="001876AC"/>
    <w:rsid w:val="00187960"/>
    <w:rsid w:val="00191013"/>
    <w:rsid w:val="00191FD8"/>
    <w:rsid w:val="001923C7"/>
    <w:rsid w:val="00193168"/>
    <w:rsid w:val="0019384B"/>
    <w:rsid w:val="0019534A"/>
    <w:rsid w:val="00195759"/>
    <w:rsid w:val="00195F62"/>
    <w:rsid w:val="00196727"/>
    <w:rsid w:val="001972C0"/>
    <w:rsid w:val="001974FC"/>
    <w:rsid w:val="001A0299"/>
    <w:rsid w:val="001A1521"/>
    <w:rsid w:val="001A265B"/>
    <w:rsid w:val="001A303C"/>
    <w:rsid w:val="001A32AE"/>
    <w:rsid w:val="001A338C"/>
    <w:rsid w:val="001A3A77"/>
    <w:rsid w:val="001A3EC8"/>
    <w:rsid w:val="001A4109"/>
    <w:rsid w:val="001A4F0F"/>
    <w:rsid w:val="001A4FA2"/>
    <w:rsid w:val="001A66C5"/>
    <w:rsid w:val="001B01DA"/>
    <w:rsid w:val="001B0203"/>
    <w:rsid w:val="001B035A"/>
    <w:rsid w:val="001B1723"/>
    <w:rsid w:val="001B180B"/>
    <w:rsid w:val="001B2026"/>
    <w:rsid w:val="001B28F5"/>
    <w:rsid w:val="001B29A1"/>
    <w:rsid w:val="001B2F28"/>
    <w:rsid w:val="001B343A"/>
    <w:rsid w:val="001B37F3"/>
    <w:rsid w:val="001B3B59"/>
    <w:rsid w:val="001B436F"/>
    <w:rsid w:val="001B6916"/>
    <w:rsid w:val="001B7000"/>
    <w:rsid w:val="001B7294"/>
    <w:rsid w:val="001B7296"/>
    <w:rsid w:val="001C0F56"/>
    <w:rsid w:val="001C1D8D"/>
    <w:rsid w:val="001C2962"/>
    <w:rsid w:val="001C2BAA"/>
    <w:rsid w:val="001C2D22"/>
    <w:rsid w:val="001C38E4"/>
    <w:rsid w:val="001C5466"/>
    <w:rsid w:val="001C5790"/>
    <w:rsid w:val="001C5EDF"/>
    <w:rsid w:val="001C6F86"/>
    <w:rsid w:val="001C772B"/>
    <w:rsid w:val="001C77D0"/>
    <w:rsid w:val="001D0003"/>
    <w:rsid w:val="001D0DAC"/>
    <w:rsid w:val="001D1215"/>
    <w:rsid w:val="001D25FD"/>
    <w:rsid w:val="001D292B"/>
    <w:rsid w:val="001D3AF2"/>
    <w:rsid w:val="001D43A4"/>
    <w:rsid w:val="001D538F"/>
    <w:rsid w:val="001D5C62"/>
    <w:rsid w:val="001D5F49"/>
    <w:rsid w:val="001D680E"/>
    <w:rsid w:val="001D6E10"/>
    <w:rsid w:val="001E061A"/>
    <w:rsid w:val="001E068E"/>
    <w:rsid w:val="001E0BF5"/>
    <w:rsid w:val="001E0CB8"/>
    <w:rsid w:val="001E0D7E"/>
    <w:rsid w:val="001E118E"/>
    <w:rsid w:val="001E1693"/>
    <w:rsid w:val="001E1947"/>
    <w:rsid w:val="001E2E74"/>
    <w:rsid w:val="001E4732"/>
    <w:rsid w:val="001E50B4"/>
    <w:rsid w:val="001E531E"/>
    <w:rsid w:val="001E5325"/>
    <w:rsid w:val="001E67E9"/>
    <w:rsid w:val="001E68CB"/>
    <w:rsid w:val="001E760E"/>
    <w:rsid w:val="001E7B92"/>
    <w:rsid w:val="001F0500"/>
    <w:rsid w:val="001F07E3"/>
    <w:rsid w:val="001F07F3"/>
    <w:rsid w:val="001F1A97"/>
    <w:rsid w:val="001F1E0A"/>
    <w:rsid w:val="001F1EC5"/>
    <w:rsid w:val="001F2053"/>
    <w:rsid w:val="001F26FA"/>
    <w:rsid w:val="001F2C73"/>
    <w:rsid w:val="001F2D65"/>
    <w:rsid w:val="001F3263"/>
    <w:rsid w:val="001F348E"/>
    <w:rsid w:val="001F359B"/>
    <w:rsid w:val="001F39BC"/>
    <w:rsid w:val="001F4047"/>
    <w:rsid w:val="001F6811"/>
    <w:rsid w:val="001F68A9"/>
    <w:rsid w:val="001F740F"/>
    <w:rsid w:val="002001E4"/>
    <w:rsid w:val="00201749"/>
    <w:rsid w:val="002030BB"/>
    <w:rsid w:val="00203297"/>
    <w:rsid w:val="00203BA1"/>
    <w:rsid w:val="00203BDD"/>
    <w:rsid w:val="00204E00"/>
    <w:rsid w:val="002058C5"/>
    <w:rsid w:val="002058EA"/>
    <w:rsid w:val="00205CAF"/>
    <w:rsid w:val="00205CD2"/>
    <w:rsid w:val="00206B33"/>
    <w:rsid w:val="002074C6"/>
    <w:rsid w:val="00207BF1"/>
    <w:rsid w:val="00207F7A"/>
    <w:rsid w:val="0021053B"/>
    <w:rsid w:val="002109B4"/>
    <w:rsid w:val="0021121D"/>
    <w:rsid w:val="0021154F"/>
    <w:rsid w:val="00211640"/>
    <w:rsid w:val="00211B0C"/>
    <w:rsid w:val="002120AA"/>
    <w:rsid w:val="002128AA"/>
    <w:rsid w:val="00212E5D"/>
    <w:rsid w:val="00213898"/>
    <w:rsid w:val="00213EC9"/>
    <w:rsid w:val="002140ED"/>
    <w:rsid w:val="0021735C"/>
    <w:rsid w:val="00217725"/>
    <w:rsid w:val="00217E01"/>
    <w:rsid w:val="00220158"/>
    <w:rsid w:val="00220419"/>
    <w:rsid w:val="00220A1C"/>
    <w:rsid w:val="00221C44"/>
    <w:rsid w:val="002220C9"/>
    <w:rsid w:val="00223D07"/>
    <w:rsid w:val="00223D1C"/>
    <w:rsid w:val="00223E13"/>
    <w:rsid w:val="002244E6"/>
    <w:rsid w:val="00224815"/>
    <w:rsid w:val="00224B14"/>
    <w:rsid w:val="0022524B"/>
    <w:rsid w:val="00225A9C"/>
    <w:rsid w:val="002265B5"/>
    <w:rsid w:val="002301DE"/>
    <w:rsid w:val="00230B7B"/>
    <w:rsid w:val="0023121E"/>
    <w:rsid w:val="002313B4"/>
    <w:rsid w:val="002317EE"/>
    <w:rsid w:val="00231B49"/>
    <w:rsid w:val="00233D4A"/>
    <w:rsid w:val="0023497C"/>
    <w:rsid w:val="0023535A"/>
    <w:rsid w:val="00235D4C"/>
    <w:rsid w:val="00235DD2"/>
    <w:rsid w:val="002370D1"/>
    <w:rsid w:val="00237428"/>
    <w:rsid w:val="002408AA"/>
    <w:rsid w:val="00240AE9"/>
    <w:rsid w:val="00240F1E"/>
    <w:rsid w:val="0024162E"/>
    <w:rsid w:val="00241843"/>
    <w:rsid w:val="00241AAE"/>
    <w:rsid w:val="00241E76"/>
    <w:rsid w:val="0024205C"/>
    <w:rsid w:val="002425B4"/>
    <w:rsid w:val="00242A3D"/>
    <w:rsid w:val="0024319B"/>
    <w:rsid w:val="00243896"/>
    <w:rsid w:val="00244477"/>
    <w:rsid w:val="00244594"/>
    <w:rsid w:val="00244D70"/>
    <w:rsid w:val="00244F2F"/>
    <w:rsid w:val="00245291"/>
    <w:rsid w:val="00246683"/>
    <w:rsid w:val="00246D17"/>
    <w:rsid w:val="00247718"/>
    <w:rsid w:val="00250D76"/>
    <w:rsid w:val="0025104D"/>
    <w:rsid w:val="002517EB"/>
    <w:rsid w:val="00251A89"/>
    <w:rsid w:val="00251E1A"/>
    <w:rsid w:val="002521D2"/>
    <w:rsid w:val="00253269"/>
    <w:rsid w:val="00253C1B"/>
    <w:rsid w:val="00253E34"/>
    <w:rsid w:val="00254A25"/>
    <w:rsid w:val="002560A2"/>
    <w:rsid w:val="0025694C"/>
    <w:rsid w:val="00257379"/>
    <w:rsid w:val="00257A2A"/>
    <w:rsid w:val="00260564"/>
    <w:rsid w:val="00260B2D"/>
    <w:rsid w:val="00262C8F"/>
    <w:rsid w:val="00263070"/>
    <w:rsid w:val="002633B2"/>
    <w:rsid w:val="002656AE"/>
    <w:rsid w:val="00265CEF"/>
    <w:rsid w:val="002660DE"/>
    <w:rsid w:val="00266965"/>
    <w:rsid w:val="00267D0F"/>
    <w:rsid w:val="00267DEF"/>
    <w:rsid w:val="00267EDF"/>
    <w:rsid w:val="0027043E"/>
    <w:rsid w:val="00271324"/>
    <w:rsid w:val="00271E8B"/>
    <w:rsid w:val="0027234B"/>
    <w:rsid w:val="00272B2F"/>
    <w:rsid w:val="00272F26"/>
    <w:rsid w:val="002732AD"/>
    <w:rsid w:val="002747F7"/>
    <w:rsid w:val="002748A3"/>
    <w:rsid w:val="00276F4D"/>
    <w:rsid w:val="0027765C"/>
    <w:rsid w:val="00277C9F"/>
    <w:rsid w:val="00280415"/>
    <w:rsid w:val="00280A22"/>
    <w:rsid w:val="002810CB"/>
    <w:rsid w:val="0028204F"/>
    <w:rsid w:val="002821BD"/>
    <w:rsid w:val="00283492"/>
    <w:rsid w:val="002834ED"/>
    <w:rsid w:val="002843C6"/>
    <w:rsid w:val="0028483B"/>
    <w:rsid w:val="002856DE"/>
    <w:rsid w:val="0028591E"/>
    <w:rsid w:val="00286681"/>
    <w:rsid w:val="00286FD7"/>
    <w:rsid w:val="00287188"/>
    <w:rsid w:val="002875AB"/>
    <w:rsid w:val="00287733"/>
    <w:rsid w:val="0029018E"/>
    <w:rsid w:val="00290AAC"/>
    <w:rsid w:val="002913C8"/>
    <w:rsid w:val="00291569"/>
    <w:rsid w:val="002920BA"/>
    <w:rsid w:val="002923C7"/>
    <w:rsid w:val="0029278A"/>
    <w:rsid w:val="00292996"/>
    <w:rsid w:val="002929F5"/>
    <w:rsid w:val="00292D77"/>
    <w:rsid w:val="002933C6"/>
    <w:rsid w:val="00293434"/>
    <w:rsid w:val="002942C9"/>
    <w:rsid w:val="0029549C"/>
    <w:rsid w:val="002959B4"/>
    <w:rsid w:val="00296209"/>
    <w:rsid w:val="002A0D49"/>
    <w:rsid w:val="002A15D2"/>
    <w:rsid w:val="002A1A0D"/>
    <w:rsid w:val="002A2290"/>
    <w:rsid w:val="002A2C60"/>
    <w:rsid w:val="002A30D6"/>
    <w:rsid w:val="002A3420"/>
    <w:rsid w:val="002A4132"/>
    <w:rsid w:val="002A417F"/>
    <w:rsid w:val="002A458F"/>
    <w:rsid w:val="002A46F3"/>
    <w:rsid w:val="002A4EBA"/>
    <w:rsid w:val="002A5333"/>
    <w:rsid w:val="002A54CC"/>
    <w:rsid w:val="002A57CB"/>
    <w:rsid w:val="002A5C72"/>
    <w:rsid w:val="002A5DD8"/>
    <w:rsid w:val="002A6165"/>
    <w:rsid w:val="002A6404"/>
    <w:rsid w:val="002A699E"/>
    <w:rsid w:val="002A7C40"/>
    <w:rsid w:val="002A7CDB"/>
    <w:rsid w:val="002B0C3C"/>
    <w:rsid w:val="002B0C82"/>
    <w:rsid w:val="002B1E5F"/>
    <w:rsid w:val="002B1F30"/>
    <w:rsid w:val="002B239D"/>
    <w:rsid w:val="002B33E9"/>
    <w:rsid w:val="002B4371"/>
    <w:rsid w:val="002B4F90"/>
    <w:rsid w:val="002B4FE9"/>
    <w:rsid w:val="002B5034"/>
    <w:rsid w:val="002B5352"/>
    <w:rsid w:val="002B69E7"/>
    <w:rsid w:val="002C07FC"/>
    <w:rsid w:val="002C0D7C"/>
    <w:rsid w:val="002C1B63"/>
    <w:rsid w:val="002C354C"/>
    <w:rsid w:val="002C35EA"/>
    <w:rsid w:val="002C38E8"/>
    <w:rsid w:val="002C41C7"/>
    <w:rsid w:val="002C436B"/>
    <w:rsid w:val="002C4988"/>
    <w:rsid w:val="002C57EB"/>
    <w:rsid w:val="002C5874"/>
    <w:rsid w:val="002C5AF4"/>
    <w:rsid w:val="002C5C7F"/>
    <w:rsid w:val="002C5EDE"/>
    <w:rsid w:val="002C6022"/>
    <w:rsid w:val="002C6C85"/>
    <w:rsid w:val="002C755F"/>
    <w:rsid w:val="002C7CFF"/>
    <w:rsid w:val="002D06C2"/>
    <w:rsid w:val="002D0B80"/>
    <w:rsid w:val="002D2162"/>
    <w:rsid w:val="002D3924"/>
    <w:rsid w:val="002D39A9"/>
    <w:rsid w:val="002D3D04"/>
    <w:rsid w:val="002D4ECC"/>
    <w:rsid w:val="002D54E2"/>
    <w:rsid w:val="002D5D69"/>
    <w:rsid w:val="002D60C9"/>
    <w:rsid w:val="002D7597"/>
    <w:rsid w:val="002D77EE"/>
    <w:rsid w:val="002D7E8F"/>
    <w:rsid w:val="002E00A2"/>
    <w:rsid w:val="002E016D"/>
    <w:rsid w:val="002E049F"/>
    <w:rsid w:val="002E07ED"/>
    <w:rsid w:val="002E08FD"/>
    <w:rsid w:val="002E0BFD"/>
    <w:rsid w:val="002E0F05"/>
    <w:rsid w:val="002E10B5"/>
    <w:rsid w:val="002E3724"/>
    <w:rsid w:val="002E3786"/>
    <w:rsid w:val="002E3E26"/>
    <w:rsid w:val="002E4A6B"/>
    <w:rsid w:val="002E4D3E"/>
    <w:rsid w:val="002E6D2B"/>
    <w:rsid w:val="002E72A7"/>
    <w:rsid w:val="002F022A"/>
    <w:rsid w:val="002F1478"/>
    <w:rsid w:val="002F1822"/>
    <w:rsid w:val="002F36E6"/>
    <w:rsid w:val="002F42AD"/>
    <w:rsid w:val="002F433D"/>
    <w:rsid w:val="002F4DFE"/>
    <w:rsid w:val="002F4E16"/>
    <w:rsid w:val="002F5208"/>
    <w:rsid w:val="002F7412"/>
    <w:rsid w:val="002F792A"/>
    <w:rsid w:val="003001EA"/>
    <w:rsid w:val="003023B6"/>
    <w:rsid w:val="003024C5"/>
    <w:rsid w:val="00302C7D"/>
    <w:rsid w:val="00304A75"/>
    <w:rsid w:val="0030598B"/>
    <w:rsid w:val="00307163"/>
    <w:rsid w:val="003073C8"/>
    <w:rsid w:val="00307B38"/>
    <w:rsid w:val="00307D4D"/>
    <w:rsid w:val="00310698"/>
    <w:rsid w:val="00311A96"/>
    <w:rsid w:val="00311B40"/>
    <w:rsid w:val="00311B65"/>
    <w:rsid w:val="0031446D"/>
    <w:rsid w:val="003148F5"/>
    <w:rsid w:val="00314AAA"/>
    <w:rsid w:val="00315F21"/>
    <w:rsid w:val="003161A8"/>
    <w:rsid w:val="003165C3"/>
    <w:rsid w:val="00320EF3"/>
    <w:rsid w:val="00321819"/>
    <w:rsid w:val="00321A7F"/>
    <w:rsid w:val="00322587"/>
    <w:rsid w:val="0032481F"/>
    <w:rsid w:val="00325835"/>
    <w:rsid w:val="0032612B"/>
    <w:rsid w:val="00330222"/>
    <w:rsid w:val="003309ED"/>
    <w:rsid w:val="00330F00"/>
    <w:rsid w:val="00332290"/>
    <w:rsid w:val="00332A75"/>
    <w:rsid w:val="00333CB3"/>
    <w:rsid w:val="00334F6D"/>
    <w:rsid w:val="00335B6A"/>
    <w:rsid w:val="00335BB3"/>
    <w:rsid w:val="003374B7"/>
    <w:rsid w:val="003375E3"/>
    <w:rsid w:val="003405E5"/>
    <w:rsid w:val="0034188D"/>
    <w:rsid w:val="0034259C"/>
    <w:rsid w:val="003428EE"/>
    <w:rsid w:val="003437CD"/>
    <w:rsid w:val="003441CE"/>
    <w:rsid w:val="00344EAB"/>
    <w:rsid w:val="00345CEB"/>
    <w:rsid w:val="00346BDB"/>
    <w:rsid w:val="003471BD"/>
    <w:rsid w:val="0034760F"/>
    <w:rsid w:val="00350183"/>
    <w:rsid w:val="00350AEA"/>
    <w:rsid w:val="00350D6F"/>
    <w:rsid w:val="0035105F"/>
    <w:rsid w:val="003512FC"/>
    <w:rsid w:val="00352C4B"/>
    <w:rsid w:val="0035343B"/>
    <w:rsid w:val="00353B50"/>
    <w:rsid w:val="00354836"/>
    <w:rsid w:val="00354961"/>
    <w:rsid w:val="00355CC2"/>
    <w:rsid w:val="00356093"/>
    <w:rsid w:val="0035623C"/>
    <w:rsid w:val="00356385"/>
    <w:rsid w:val="00356AB3"/>
    <w:rsid w:val="00356EA3"/>
    <w:rsid w:val="0035704A"/>
    <w:rsid w:val="0036016C"/>
    <w:rsid w:val="00360486"/>
    <w:rsid w:val="00360891"/>
    <w:rsid w:val="0036112E"/>
    <w:rsid w:val="00361A5D"/>
    <w:rsid w:val="00361BB2"/>
    <w:rsid w:val="00362008"/>
    <w:rsid w:val="003634A1"/>
    <w:rsid w:val="00363FB2"/>
    <w:rsid w:val="003641D3"/>
    <w:rsid w:val="003645A5"/>
    <w:rsid w:val="00364689"/>
    <w:rsid w:val="00364EDA"/>
    <w:rsid w:val="003664F8"/>
    <w:rsid w:val="003676E9"/>
    <w:rsid w:val="003702F4"/>
    <w:rsid w:val="0037100E"/>
    <w:rsid w:val="00371251"/>
    <w:rsid w:val="00371281"/>
    <w:rsid w:val="00371479"/>
    <w:rsid w:val="00371991"/>
    <w:rsid w:val="003719E0"/>
    <w:rsid w:val="00372117"/>
    <w:rsid w:val="00373D4F"/>
    <w:rsid w:val="00374450"/>
    <w:rsid w:val="00374AD0"/>
    <w:rsid w:val="00374F1C"/>
    <w:rsid w:val="00375227"/>
    <w:rsid w:val="003756F4"/>
    <w:rsid w:val="00375A44"/>
    <w:rsid w:val="00376627"/>
    <w:rsid w:val="00376D33"/>
    <w:rsid w:val="00377C9B"/>
    <w:rsid w:val="00380142"/>
    <w:rsid w:val="00380692"/>
    <w:rsid w:val="00380AC0"/>
    <w:rsid w:val="00381182"/>
    <w:rsid w:val="003816F5"/>
    <w:rsid w:val="00381C09"/>
    <w:rsid w:val="003820B4"/>
    <w:rsid w:val="0038218C"/>
    <w:rsid w:val="00382ED0"/>
    <w:rsid w:val="003836DA"/>
    <w:rsid w:val="003838DF"/>
    <w:rsid w:val="00384144"/>
    <w:rsid w:val="003842A3"/>
    <w:rsid w:val="00385031"/>
    <w:rsid w:val="003854AE"/>
    <w:rsid w:val="0038551A"/>
    <w:rsid w:val="00385BE6"/>
    <w:rsid w:val="003863A4"/>
    <w:rsid w:val="00386771"/>
    <w:rsid w:val="00387220"/>
    <w:rsid w:val="00390A95"/>
    <w:rsid w:val="00390C70"/>
    <w:rsid w:val="00390FB0"/>
    <w:rsid w:val="0039263B"/>
    <w:rsid w:val="0039294E"/>
    <w:rsid w:val="00392AA1"/>
    <w:rsid w:val="00393B33"/>
    <w:rsid w:val="00394B41"/>
    <w:rsid w:val="00394FB2"/>
    <w:rsid w:val="00395E21"/>
    <w:rsid w:val="00396129"/>
    <w:rsid w:val="0039637C"/>
    <w:rsid w:val="00396395"/>
    <w:rsid w:val="003A013D"/>
    <w:rsid w:val="003A069F"/>
    <w:rsid w:val="003A1873"/>
    <w:rsid w:val="003A2242"/>
    <w:rsid w:val="003A28D8"/>
    <w:rsid w:val="003A3BD5"/>
    <w:rsid w:val="003A44A2"/>
    <w:rsid w:val="003A4D32"/>
    <w:rsid w:val="003A56FC"/>
    <w:rsid w:val="003A57D2"/>
    <w:rsid w:val="003A57F8"/>
    <w:rsid w:val="003A5BF8"/>
    <w:rsid w:val="003A6077"/>
    <w:rsid w:val="003A65BE"/>
    <w:rsid w:val="003A66E3"/>
    <w:rsid w:val="003B0CEF"/>
    <w:rsid w:val="003B1208"/>
    <w:rsid w:val="003B1235"/>
    <w:rsid w:val="003B158F"/>
    <w:rsid w:val="003B16D2"/>
    <w:rsid w:val="003B185C"/>
    <w:rsid w:val="003B1A5F"/>
    <w:rsid w:val="003B1B67"/>
    <w:rsid w:val="003B2BF7"/>
    <w:rsid w:val="003B2BFA"/>
    <w:rsid w:val="003B33AF"/>
    <w:rsid w:val="003B3750"/>
    <w:rsid w:val="003B4496"/>
    <w:rsid w:val="003B47E3"/>
    <w:rsid w:val="003B4E5D"/>
    <w:rsid w:val="003B6412"/>
    <w:rsid w:val="003B708E"/>
    <w:rsid w:val="003B7115"/>
    <w:rsid w:val="003B7122"/>
    <w:rsid w:val="003C0E59"/>
    <w:rsid w:val="003C18F8"/>
    <w:rsid w:val="003C1CB0"/>
    <w:rsid w:val="003C1D06"/>
    <w:rsid w:val="003C2D16"/>
    <w:rsid w:val="003C311E"/>
    <w:rsid w:val="003C5556"/>
    <w:rsid w:val="003C56D1"/>
    <w:rsid w:val="003C6107"/>
    <w:rsid w:val="003C66ED"/>
    <w:rsid w:val="003C68CA"/>
    <w:rsid w:val="003C69F9"/>
    <w:rsid w:val="003C7008"/>
    <w:rsid w:val="003C7633"/>
    <w:rsid w:val="003C76EE"/>
    <w:rsid w:val="003D01E4"/>
    <w:rsid w:val="003D04A7"/>
    <w:rsid w:val="003D1758"/>
    <w:rsid w:val="003D18FC"/>
    <w:rsid w:val="003D2DEE"/>
    <w:rsid w:val="003D319A"/>
    <w:rsid w:val="003D3708"/>
    <w:rsid w:val="003D39E2"/>
    <w:rsid w:val="003D4585"/>
    <w:rsid w:val="003D494B"/>
    <w:rsid w:val="003D4BFC"/>
    <w:rsid w:val="003D4E7A"/>
    <w:rsid w:val="003D4F71"/>
    <w:rsid w:val="003D5B43"/>
    <w:rsid w:val="003D5CD2"/>
    <w:rsid w:val="003D5FF5"/>
    <w:rsid w:val="003D6C44"/>
    <w:rsid w:val="003D6CEC"/>
    <w:rsid w:val="003D7635"/>
    <w:rsid w:val="003E021E"/>
    <w:rsid w:val="003E06DC"/>
    <w:rsid w:val="003E0D13"/>
    <w:rsid w:val="003E1E46"/>
    <w:rsid w:val="003E2643"/>
    <w:rsid w:val="003E2BD3"/>
    <w:rsid w:val="003E2E04"/>
    <w:rsid w:val="003E2F8C"/>
    <w:rsid w:val="003E3AAE"/>
    <w:rsid w:val="003E41C4"/>
    <w:rsid w:val="003E4714"/>
    <w:rsid w:val="003E55F8"/>
    <w:rsid w:val="003E5630"/>
    <w:rsid w:val="003E625F"/>
    <w:rsid w:val="003E6587"/>
    <w:rsid w:val="003E668F"/>
    <w:rsid w:val="003E725F"/>
    <w:rsid w:val="003F02E9"/>
    <w:rsid w:val="003F08F3"/>
    <w:rsid w:val="003F0DBE"/>
    <w:rsid w:val="003F15DC"/>
    <w:rsid w:val="003F1CDF"/>
    <w:rsid w:val="003F20AD"/>
    <w:rsid w:val="003F2C26"/>
    <w:rsid w:val="003F34D2"/>
    <w:rsid w:val="003F3A84"/>
    <w:rsid w:val="003F3DC2"/>
    <w:rsid w:val="003F4B05"/>
    <w:rsid w:val="003F5728"/>
    <w:rsid w:val="003F68D2"/>
    <w:rsid w:val="003F6979"/>
    <w:rsid w:val="003F6C18"/>
    <w:rsid w:val="003F775E"/>
    <w:rsid w:val="004001E5"/>
    <w:rsid w:val="00400626"/>
    <w:rsid w:val="00400A13"/>
    <w:rsid w:val="00400A53"/>
    <w:rsid w:val="004014D5"/>
    <w:rsid w:val="00401809"/>
    <w:rsid w:val="004018A5"/>
    <w:rsid w:val="00401A48"/>
    <w:rsid w:val="00402147"/>
    <w:rsid w:val="00402BA0"/>
    <w:rsid w:val="0040308A"/>
    <w:rsid w:val="004036BC"/>
    <w:rsid w:val="004045CC"/>
    <w:rsid w:val="004061A7"/>
    <w:rsid w:val="00406B48"/>
    <w:rsid w:val="00406BA2"/>
    <w:rsid w:val="00406F53"/>
    <w:rsid w:val="004071DA"/>
    <w:rsid w:val="004105B1"/>
    <w:rsid w:val="004112A8"/>
    <w:rsid w:val="004114D9"/>
    <w:rsid w:val="0041183D"/>
    <w:rsid w:val="0041285F"/>
    <w:rsid w:val="00413159"/>
    <w:rsid w:val="00413A96"/>
    <w:rsid w:val="00413B05"/>
    <w:rsid w:val="00414476"/>
    <w:rsid w:val="0041474F"/>
    <w:rsid w:val="00414D88"/>
    <w:rsid w:val="004150FF"/>
    <w:rsid w:val="0041581B"/>
    <w:rsid w:val="00416105"/>
    <w:rsid w:val="004162D0"/>
    <w:rsid w:val="0041631A"/>
    <w:rsid w:val="004169DA"/>
    <w:rsid w:val="00417E5D"/>
    <w:rsid w:val="0042001C"/>
    <w:rsid w:val="004201C3"/>
    <w:rsid w:val="00420E17"/>
    <w:rsid w:val="00421025"/>
    <w:rsid w:val="00421278"/>
    <w:rsid w:val="004212F0"/>
    <w:rsid w:val="004217A9"/>
    <w:rsid w:val="004225F2"/>
    <w:rsid w:val="004232F3"/>
    <w:rsid w:val="00423C8E"/>
    <w:rsid w:val="00424637"/>
    <w:rsid w:val="00425171"/>
    <w:rsid w:val="00425BE4"/>
    <w:rsid w:val="00426172"/>
    <w:rsid w:val="004261D0"/>
    <w:rsid w:val="00427E76"/>
    <w:rsid w:val="00430E9F"/>
    <w:rsid w:val="00430F92"/>
    <w:rsid w:val="0043225B"/>
    <w:rsid w:val="00433282"/>
    <w:rsid w:val="00433F08"/>
    <w:rsid w:val="00434288"/>
    <w:rsid w:val="0043453F"/>
    <w:rsid w:val="00435D0B"/>
    <w:rsid w:val="00435FF3"/>
    <w:rsid w:val="00436706"/>
    <w:rsid w:val="00436D7A"/>
    <w:rsid w:val="00436F4E"/>
    <w:rsid w:val="00440017"/>
    <w:rsid w:val="0044096A"/>
    <w:rsid w:val="00441503"/>
    <w:rsid w:val="00441773"/>
    <w:rsid w:val="00442ECB"/>
    <w:rsid w:val="0044313C"/>
    <w:rsid w:val="00444A1F"/>
    <w:rsid w:val="00445626"/>
    <w:rsid w:val="0044596B"/>
    <w:rsid w:val="00445D5A"/>
    <w:rsid w:val="0044635B"/>
    <w:rsid w:val="00447ADE"/>
    <w:rsid w:val="00447B92"/>
    <w:rsid w:val="004504D0"/>
    <w:rsid w:val="004508F2"/>
    <w:rsid w:val="00450DAC"/>
    <w:rsid w:val="00451392"/>
    <w:rsid w:val="00452D59"/>
    <w:rsid w:val="0045332A"/>
    <w:rsid w:val="00453BA7"/>
    <w:rsid w:val="0045462E"/>
    <w:rsid w:val="0045492D"/>
    <w:rsid w:val="00454DF8"/>
    <w:rsid w:val="0045525B"/>
    <w:rsid w:val="00455352"/>
    <w:rsid w:val="00455A6B"/>
    <w:rsid w:val="0045621B"/>
    <w:rsid w:val="004564B1"/>
    <w:rsid w:val="004573F7"/>
    <w:rsid w:val="0046010E"/>
    <w:rsid w:val="00461085"/>
    <w:rsid w:val="00461087"/>
    <w:rsid w:val="004612C9"/>
    <w:rsid w:val="0046224E"/>
    <w:rsid w:val="004628B7"/>
    <w:rsid w:val="00462F22"/>
    <w:rsid w:val="004634B7"/>
    <w:rsid w:val="00463714"/>
    <w:rsid w:val="0046392F"/>
    <w:rsid w:val="00463EBC"/>
    <w:rsid w:val="004656D1"/>
    <w:rsid w:val="004656D4"/>
    <w:rsid w:val="0046679B"/>
    <w:rsid w:val="0046686E"/>
    <w:rsid w:val="00470867"/>
    <w:rsid w:val="004709D1"/>
    <w:rsid w:val="00471509"/>
    <w:rsid w:val="004724C0"/>
    <w:rsid w:val="004730D1"/>
    <w:rsid w:val="0047471D"/>
    <w:rsid w:val="00474B3D"/>
    <w:rsid w:val="004752D1"/>
    <w:rsid w:val="00476972"/>
    <w:rsid w:val="00476E28"/>
    <w:rsid w:val="0047772F"/>
    <w:rsid w:val="004778EA"/>
    <w:rsid w:val="00477AC7"/>
    <w:rsid w:val="00480660"/>
    <w:rsid w:val="00480DC1"/>
    <w:rsid w:val="00481919"/>
    <w:rsid w:val="00481BB9"/>
    <w:rsid w:val="00481BE3"/>
    <w:rsid w:val="00482873"/>
    <w:rsid w:val="00482FBA"/>
    <w:rsid w:val="00483896"/>
    <w:rsid w:val="00483CA8"/>
    <w:rsid w:val="00484338"/>
    <w:rsid w:val="00484424"/>
    <w:rsid w:val="004847EC"/>
    <w:rsid w:val="0048540A"/>
    <w:rsid w:val="00485773"/>
    <w:rsid w:val="00485943"/>
    <w:rsid w:val="00485D16"/>
    <w:rsid w:val="0048619F"/>
    <w:rsid w:val="00486619"/>
    <w:rsid w:val="00486D82"/>
    <w:rsid w:val="00487196"/>
    <w:rsid w:val="00487F99"/>
    <w:rsid w:val="0049035B"/>
    <w:rsid w:val="0049044B"/>
    <w:rsid w:val="0049055F"/>
    <w:rsid w:val="00491594"/>
    <w:rsid w:val="00491E66"/>
    <w:rsid w:val="00492DCF"/>
    <w:rsid w:val="004945D4"/>
    <w:rsid w:val="004949E4"/>
    <w:rsid w:val="00495235"/>
    <w:rsid w:val="00495296"/>
    <w:rsid w:val="004954ED"/>
    <w:rsid w:val="00496872"/>
    <w:rsid w:val="00497081"/>
    <w:rsid w:val="00497FC1"/>
    <w:rsid w:val="004A0E23"/>
    <w:rsid w:val="004A16A9"/>
    <w:rsid w:val="004A2CE7"/>
    <w:rsid w:val="004A3030"/>
    <w:rsid w:val="004A31D5"/>
    <w:rsid w:val="004A3C17"/>
    <w:rsid w:val="004A4796"/>
    <w:rsid w:val="004A4816"/>
    <w:rsid w:val="004A4CFD"/>
    <w:rsid w:val="004A54C3"/>
    <w:rsid w:val="004A70E0"/>
    <w:rsid w:val="004A7855"/>
    <w:rsid w:val="004B04B6"/>
    <w:rsid w:val="004B082C"/>
    <w:rsid w:val="004B0F17"/>
    <w:rsid w:val="004B11A8"/>
    <w:rsid w:val="004B21C0"/>
    <w:rsid w:val="004B250E"/>
    <w:rsid w:val="004B2F15"/>
    <w:rsid w:val="004B2FD4"/>
    <w:rsid w:val="004B40D0"/>
    <w:rsid w:val="004B4315"/>
    <w:rsid w:val="004B519D"/>
    <w:rsid w:val="004B60AF"/>
    <w:rsid w:val="004B7454"/>
    <w:rsid w:val="004B7E07"/>
    <w:rsid w:val="004B7F60"/>
    <w:rsid w:val="004C0265"/>
    <w:rsid w:val="004C0CF5"/>
    <w:rsid w:val="004C176D"/>
    <w:rsid w:val="004C1A71"/>
    <w:rsid w:val="004C2489"/>
    <w:rsid w:val="004C251F"/>
    <w:rsid w:val="004C297A"/>
    <w:rsid w:val="004C3CE9"/>
    <w:rsid w:val="004C5790"/>
    <w:rsid w:val="004C58E6"/>
    <w:rsid w:val="004C67DB"/>
    <w:rsid w:val="004C76A6"/>
    <w:rsid w:val="004C7908"/>
    <w:rsid w:val="004C79FE"/>
    <w:rsid w:val="004C7F88"/>
    <w:rsid w:val="004D0274"/>
    <w:rsid w:val="004D06AA"/>
    <w:rsid w:val="004D0780"/>
    <w:rsid w:val="004D1001"/>
    <w:rsid w:val="004D1065"/>
    <w:rsid w:val="004D193D"/>
    <w:rsid w:val="004D197C"/>
    <w:rsid w:val="004D1E60"/>
    <w:rsid w:val="004D217A"/>
    <w:rsid w:val="004D2B06"/>
    <w:rsid w:val="004D2D65"/>
    <w:rsid w:val="004D3045"/>
    <w:rsid w:val="004D35E6"/>
    <w:rsid w:val="004D52A4"/>
    <w:rsid w:val="004D59D0"/>
    <w:rsid w:val="004D6358"/>
    <w:rsid w:val="004D66DE"/>
    <w:rsid w:val="004D6C67"/>
    <w:rsid w:val="004E01C3"/>
    <w:rsid w:val="004E080D"/>
    <w:rsid w:val="004E1233"/>
    <w:rsid w:val="004E151C"/>
    <w:rsid w:val="004E2281"/>
    <w:rsid w:val="004E39B0"/>
    <w:rsid w:val="004E4268"/>
    <w:rsid w:val="004E49EA"/>
    <w:rsid w:val="004E4F96"/>
    <w:rsid w:val="004E5328"/>
    <w:rsid w:val="004E56EC"/>
    <w:rsid w:val="004E6195"/>
    <w:rsid w:val="004E6263"/>
    <w:rsid w:val="004E652E"/>
    <w:rsid w:val="004E778B"/>
    <w:rsid w:val="004E7D2F"/>
    <w:rsid w:val="004E7DFC"/>
    <w:rsid w:val="004F0942"/>
    <w:rsid w:val="004F0FF6"/>
    <w:rsid w:val="004F10A4"/>
    <w:rsid w:val="004F1B63"/>
    <w:rsid w:val="004F1CBC"/>
    <w:rsid w:val="004F2EDE"/>
    <w:rsid w:val="004F314B"/>
    <w:rsid w:val="004F3C0D"/>
    <w:rsid w:val="004F3EA0"/>
    <w:rsid w:val="004F5C60"/>
    <w:rsid w:val="004F5D6B"/>
    <w:rsid w:val="004F6023"/>
    <w:rsid w:val="004F65BF"/>
    <w:rsid w:val="004F66F6"/>
    <w:rsid w:val="004F7A57"/>
    <w:rsid w:val="00500428"/>
    <w:rsid w:val="0050276E"/>
    <w:rsid w:val="00502B9C"/>
    <w:rsid w:val="005030AD"/>
    <w:rsid w:val="00503A10"/>
    <w:rsid w:val="00503AAD"/>
    <w:rsid w:val="005048BF"/>
    <w:rsid w:val="00505462"/>
    <w:rsid w:val="0050547C"/>
    <w:rsid w:val="0050638F"/>
    <w:rsid w:val="00507060"/>
    <w:rsid w:val="00507482"/>
    <w:rsid w:val="00507749"/>
    <w:rsid w:val="00507CC4"/>
    <w:rsid w:val="00512B6B"/>
    <w:rsid w:val="00512E75"/>
    <w:rsid w:val="005141FC"/>
    <w:rsid w:val="0051439F"/>
    <w:rsid w:val="00514660"/>
    <w:rsid w:val="005149A3"/>
    <w:rsid w:val="00515137"/>
    <w:rsid w:val="0051539C"/>
    <w:rsid w:val="00515BC6"/>
    <w:rsid w:val="00517B3C"/>
    <w:rsid w:val="00520D0F"/>
    <w:rsid w:val="0052203B"/>
    <w:rsid w:val="0052241C"/>
    <w:rsid w:val="00522D16"/>
    <w:rsid w:val="00522EDB"/>
    <w:rsid w:val="005276A2"/>
    <w:rsid w:val="005308BB"/>
    <w:rsid w:val="0053104B"/>
    <w:rsid w:val="0053188D"/>
    <w:rsid w:val="0053195C"/>
    <w:rsid w:val="00531E54"/>
    <w:rsid w:val="00532669"/>
    <w:rsid w:val="00532929"/>
    <w:rsid w:val="00533228"/>
    <w:rsid w:val="00533A2B"/>
    <w:rsid w:val="00533D23"/>
    <w:rsid w:val="00534ADD"/>
    <w:rsid w:val="00535212"/>
    <w:rsid w:val="00536635"/>
    <w:rsid w:val="005369CF"/>
    <w:rsid w:val="0053773A"/>
    <w:rsid w:val="0054090B"/>
    <w:rsid w:val="00540A19"/>
    <w:rsid w:val="00541141"/>
    <w:rsid w:val="005417B9"/>
    <w:rsid w:val="00541888"/>
    <w:rsid w:val="00544D23"/>
    <w:rsid w:val="0054519D"/>
    <w:rsid w:val="00546891"/>
    <w:rsid w:val="0054695F"/>
    <w:rsid w:val="005514B8"/>
    <w:rsid w:val="0055180E"/>
    <w:rsid w:val="00552202"/>
    <w:rsid w:val="005531D3"/>
    <w:rsid w:val="0055346D"/>
    <w:rsid w:val="00553873"/>
    <w:rsid w:val="00554FBA"/>
    <w:rsid w:val="0055544B"/>
    <w:rsid w:val="005562C4"/>
    <w:rsid w:val="0055679D"/>
    <w:rsid w:val="00556CF2"/>
    <w:rsid w:val="00557FCB"/>
    <w:rsid w:val="005618B0"/>
    <w:rsid w:val="00561A67"/>
    <w:rsid w:val="0056229E"/>
    <w:rsid w:val="00562382"/>
    <w:rsid w:val="00562F7A"/>
    <w:rsid w:val="0056315A"/>
    <w:rsid w:val="0056355F"/>
    <w:rsid w:val="00563F6D"/>
    <w:rsid w:val="00564724"/>
    <w:rsid w:val="00564D04"/>
    <w:rsid w:val="00565565"/>
    <w:rsid w:val="00565D3B"/>
    <w:rsid w:val="00565EE2"/>
    <w:rsid w:val="0057023A"/>
    <w:rsid w:val="005702E3"/>
    <w:rsid w:val="0057086F"/>
    <w:rsid w:val="00570CE6"/>
    <w:rsid w:val="00570EE3"/>
    <w:rsid w:val="0057102B"/>
    <w:rsid w:val="005711E3"/>
    <w:rsid w:val="00571B1E"/>
    <w:rsid w:val="005731FB"/>
    <w:rsid w:val="00573A1F"/>
    <w:rsid w:val="00574C3A"/>
    <w:rsid w:val="00575E97"/>
    <w:rsid w:val="0057627B"/>
    <w:rsid w:val="00576981"/>
    <w:rsid w:val="00576C8E"/>
    <w:rsid w:val="0058047F"/>
    <w:rsid w:val="005808CF"/>
    <w:rsid w:val="00580F9C"/>
    <w:rsid w:val="00581526"/>
    <w:rsid w:val="00582855"/>
    <w:rsid w:val="00582B15"/>
    <w:rsid w:val="00582CD7"/>
    <w:rsid w:val="00582DCA"/>
    <w:rsid w:val="00582E96"/>
    <w:rsid w:val="00583F5B"/>
    <w:rsid w:val="0058457C"/>
    <w:rsid w:val="00584868"/>
    <w:rsid w:val="00584FD4"/>
    <w:rsid w:val="00585420"/>
    <w:rsid w:val="005856C0"/>
    <w:rsid w:val="00586A0B"/>
    <w:rsid w:val="00587FAC"/>
    <w:rsid w:val="00591E34"/>
    <w:rsid w:val="005924A3"/>
    <w:rsid w:val="00592BA0"/>
    <w:rsid w:val="00592BEE"/>
    <w:rsid w:val="00593241"/>
    <w:rsid w:val="005932C4"/>
    <w:rsid w:val="005937C6"/>
    <w:rsid w:val="005938A6"/>
    <w:rsid w:val="00595251"/>
    <w:rsid w:val="005972F5"/>
    <w:rsid w:val="005A0BF0"/>
    <w:rsid w:val="005A254A"/>
    <w:rsid w:val="005A2700"/>
    <w:rsid w:val="005A2B39"/>
    <w:rsid w:val="005A302D"/>
    <w:rsid w:val="005A4865"/>
    <w:rsid w:val="005A4A79"/>
    <w:rsid w:val="005A4AE1"/>
    <w:rsid w:val="005A4D84"/>
    <w:rsid w:val="005A51B3"/>
    <w:rsid w:val="005A5CD6"/>
    <w:rsid w:val="005A5E1D"/>
    <w:rsid w:val="005A64D7"/>
    <w:rsid w:val="005A6ED7"/>
    <w:rsid w:val="005A6EF1"/>
    <w:rsid w:val="005A7865"/>
    <w:rsid w:val="005A7971"/>
    <w:rsid w:val="005A7F0C"/>
    <w:rsid w:val="005B0267"/>
    <w:rsid w:val="005B0C78"/>
    <w:rsid w:val="005B2B49"/>
    <w:rsid w:val="005B3083"/>
    <w:rsid w:val="005B346C"/>
    <w:rsid w:val="005B41C1"/>
    <w:rsid w:val="005B575B"/>
    <w:rsid w:val="005B5B78"/>
    <w:rsid w:val="005B5DA2"/>
    <w:rsid w:val="005B636A"/>
    <w:rsid w:val="005B6A64"/>
    <w:rsid w:val="005B6DE5"/>
    <w:rsid w:val="005B7038"/>
    <w:rsid w:val="005B77FE"/>
    <w:rsid w:val="005B7A5E"/>
    <w:rsid w:val="005C166B"/>
    <w:rsid w:val="005C1B5B"/>
    <w:rsid w:val="005C4296"/>
    <w:rsid w:val="005C436F"/>
    <w:rsid w:val="005C4C86"/>
    <w:rsid w:val="005C4FE6"/>
    <w:rsid w:val="005C6E15"/>
    <w:rsid w:val="005C6EA1"/>
    <w:rsid w:val="005C6EE6"/>
    <w:rsid w:val="005C702D"/>
    <w:rsid w:val="005D0469"/>
    <w:rsid w:val="005D073B"/>
    <w:rsid w:val="005D0D5E"/>
    <w:rsid w:val="005D1074"/>
    <w:rsid w:val="005D1839"/>
    <w:rsid w:val="005D196E"/>
    <w:rsid w:val="005D2BEF"/>
    <w:rsid w:val="005D2D3F"/>
    <w:rsid w:val="005D3753"/>
    <w:rsid w:val="005D41CB"/>
    <w:rsid w:val="005D52B4"/>
    <w:rsid w:val="005D565D"/>
    <w:rsid w:val="005D5AC3"/>
    <w:rsid w:val="005D7E1D"/>
    <w:rsid w:val="005E1A52"/>
    <w:rsid w:val="005E2BBC"/>
    <w:rsid w:val="005E2D60"/>
    <w:rsid w:val="005E40DB"/>
    <w:rsid w:val="005E4A9A"/>
    <w:rsid w:val="005E4CC5"/>
    <w:rsid w:val="005E5DC0"/>
    <w:rsid w:val="005E5FD7"/>
    <w:rsid w:val="005E6E9B"/>
    <w:rsid w:val="005E7053"/>
    <w:rsid w:val="005E73FF"/>
    <w:rsid w:val="005F06F8"/>
    <w:rsid w:val="005F0767"/>
    <w:rsid w:val="005F0DD2"/>
    <w:rsid w:val="005F0E43"/>
    <w:rsid w:val="005F355F"/>
    <w:rsid w:val="005F37BE"/>
    <w:rsid w:val="005F4586"/>
    <w:rsid w:val="005F46E9"/>
    <w:rsid w:val="005F4814"/>
    <w:rsid w:val="005F489D"/>
    <w:rsid w:val="005F498F"/>
    <w:rsid w:val="005F52CC"/>
    <w:rsid w:val="005F6909"/>
    <w:rsid w:val="005F704E"/>
    <w:rsid w:val="006002E5"/>
    <w:rsid w:val="006004C7"/>
    <w:rsid w:val="00601475"/>
    <w:rsid w:val="00601486"/>
    <w:rsid w:val="00602500"/>
    <w:rsid w:val="00602CAE"/>
    <w:rsid w:val="00602DAD"/>
    <w:rsid w:val="00603255"/>
    <w:rsid w:val="00603F84"/>
    <w:rsid w:val="00604365"/>
    <w:rsid w:val="00605E77"/>
    <w:rsid w:val="006065E1"/>
    <w:rsid w:val="00606CE1"/>
    <w:rsid w:val="006074F6"/>
    <w:rsid w:val="006106F5"/>
    <w:rsid w:val="00610D0F"/>
    <w:rsid w:val="00610D10"/>
    <w:rsid w:val="00613218"/>
    <w:rsid w:val="006139D2"/>
    <w:rsid w:val="006144A6"/>
    <w:rsid w:val="006147B3"/>
    <w:rsid w:val="00614C0B"/>
    <w:rsid w:val="00614E7D"/>
    <w:rsid w:val="006171D2"/>
    <w:rsid w:val="00617DE2"/>
    <w:rsid w:val="006205AC"/>
    <w:rsid w:val="006216C8"/>
    <w:rsid w:val="00621D91"/>
    <w:rsid w:val="0062218C"/>
    <w:rsid w:val="00622B9B"/>
    <w:rsid w:val="00623728"/>
    <w:rsid w:val="006243CD"/>
    <w:rsid w:val="006244A3"/>
    <w:rsid w:val="0062489F"/>
    <w:rsid w:val="00624C08"/>
    <w:rsid w:val="00625025"/>
    <w:rsid w:val="006262C0"/>
    <w:rsid w:val="0062653B"/>
    <w:rsid w:val="00626573"/>
    <w:rsid w:val="00626BA6"/>
    <w:rsid w:val="00627BB2"/>
    <w:rsid w:val="006303D6"/>
    <w:rsid w:val="00631D66"/>
    <w:rsid w:val="0063275D"/>
    <w:rsid w:val="006329F4"/>
    <w:rsid w:val="00633085"/>
    <w:rsid w:val="00633CC7"/>
    <w:rsid w:val="00634099"/>
    <w:rsid w:val="006344FA"/>
    <w:rsid w:val="00635DDE"/>
    <w:rsid w:val="0063616E"/>
    <w:rsid w:val="0063695E"/>
    <w:rsid w:val="0063738D"/>
    <w:rsid w:val="0063748C"/>
    <w:rsid w:val="00637B72"/>
    <w:rsid w:val="00637C9B"/>
    <w:rsid w:val="0064074D"/>
    <w:rsid w:val="006418DF"/>
    <w:rsid w:val="006422E6"/>
    <w:rsid w:val="00643054"/>
    <w:rsid w:val="006450CA"/>
    <w:rsid w:val="0064694B"/>
    <w:rsid w:val="006472F2"/>
    <w:rsid w:val="00647526"/>
    <w:rsid w:val="006522DE"/>
    <w:rsid w:val="00652551"/>
    <w:rsid w:val="00653B1A"/>
    <w:rsid w:val="006541A5"/>
    <w:rsid w:val="006541CC"/>
    <w:rsid w:val="00654416"/>
    <w:rsid w:val="00654646"/>
    <w:rsid w:val="00654665"/>
    <w:rsid w:val="00654F4D"/>
    <w:rsid w:val="0065590F"/>
    <w:rsid w:val="006559E8"/>
    <w:rsid w:val="00656BB9"/>
    <w:rsid w:val="00656FF0"/>
    <w:rsid w:val="00656FF5"/>
    <w:rsid w:val="00657B28"/>
    <w:rsid w:val="006600CD"/>
    <w:rsid w:val="00660481"/>
    <w:rsid w:val="00661141"/>
    <w:rsid w:val="0066127C"/>
    <w:rsid w:val="00661629"/>
    <w:rsid w:val="00661EAE"/>
    <w:rsid w:val="00662D02"/>
    <w:rsid w:val="00662E32"/>
    <w:rsid w:val="006639E0"/>
    <w:rsid w:val="00663B22"/>
    <w:rsid w:val="00665227"/>
    <w:rsid w:val="006658B4"/>
    <w:rsid w:val="00665C68"/>
    <w:rsid w:val="00666551"/>
    <w:rsid w:val="00667A21"/>
    <w:rsid w:val="006709FA"/>
    <w:rsid w:val="00671BB6"/>
    <w:rsid w:val="00672161"/>
    <w:rsid w:val="00672399"/>
    <w:rsid w:val="006727DD"/>
    <w:rsid w:val="0067520B"/>
    <w:rsid w:val="00675483"/>
    <w:rsid w:val="00675B47"/>
    <w:rsid w:val="00675DDF"/>
    <w:rsid w:val="00675FA9"/>
    <w:rsid w:val="006760D1"/>
    <w:rsid w:val="006762EA"/>
    <w:rsid w:val="0067635B"/>
    <w:rsid w:val="006764C2"/>
    <w:rsid w:val="006770AA"/>
    <w:rsid w:val="006775E5"/>
    <w:rsid w:val="00677AF3"/>
    <w:rsid w:val="00677F59"/>
    <w:rsid w:val="00680271"/>
    <w:rsid w:val="00681335"/>
    <w:rsid w:val="00682235"/>
    <w:rsid w:val="00683267"/>
    <w:rsid w:val="0068442D"/>
    <w:rsid w:val="006845B3"/>
    <w:rsid w:val="00684A25"/>
    <w:rsid w:val="00684A67"/>
    <w:rsid w:val="00685A05"/>
    <w:rsid w:val="00686F6B"/>
    <w:rsid w:val="00687537"/>
    <w:rsid w:val="006905E9"/>
    <w:rsid w:val="006916A7"/>
    <w:rsid w:val="00691A3F"/>
    <w:rsid w:val="00691A8C"/>
    <w:rsid w:val="00691E4F"/>
    <w:rsid w:val="00693143"/>
    <w:rsid w:val="00693910"/>
    <w:rsid w:val="00693E51"/>
    <w:rsid w:val="0069414D"/>
    <w:rsid w:val="00694153"/>
    <w:rsid w:val="006941D4"/>
    <w:rsid w:val="00696BBA"/>
    <w:rsid w:val="00697117"/>
    <w:rsid w:val="006A090A"/>
    <w:rsid w:val="006A0CE3"/>
    <w:rsid w:val="006A0E77"/>
    <w:rsid w:val="006A1F74"/>
    <w:rsid w:val="006A1FD8"/>
    <w:rsid w:val="006A3738"/>
    <w:rsid w:val="006A3B63"/>
    <w:rsid w:val="006A3CA3"/>
    <w:rsid w:val="006A58EE"/>
    <w:rsid w:val="006A6158"/>
    <w:rsid w:val="006A6729"/>
    <w:rsid w:val="006A68AE"/>
    <w:rsid w:val="006A7508"/>
    <w:rsid w:val="006A7639"/>
    <w:rsid w:val="006A7683"/>
    <w:rsid w:val="006B0814"/>
    <w:rsid w:val="006B1F2A"/>
    <w:rsid w:val="006B240F"/>
    <w:rsid w:val="006B3114"/>
    <w:rsid w:val="006B365E"/>
    <w:rsid w:val="006B391D"/>
    <w:rsid w:val="006B42BF"/>
    <w:rsid w:val="006B4878"/>
    <w:rsid w:val="006B5353"/>
    <w:rsid w:val="006B54FA"/>
    <w:rsid w:val="006B5E1A"/>
    <w:rsid w:val="006C1125"/>
    <w:rsid w:val="006C15D7"/>
    <w:rsid w:val="006C1891"/>
    <w:rsid w:val="006C3393"/>
    <w:rsid w:val="006C3AF9"/>
    <w:rsid w:val="006C6476"/>
    <w:rsid w:val="006C6C45"/>
    <w:rsid w:val="006D25A3"/>
    <w:rsid w:val="006D2D86"/>
    <w:rsid w:val="006D3939"/>
    <w:rsid w:val="006D397A"/>
    <w:rsid w:val="006D3A27"/>
    <w:rsid w:val="006D3D17"/>
    <w:rsid w:val="006D444D"/>
    <w:rsid w:val="006D45DC"/>
    <w:rsid w:val="006D4FB3"/>
    <w:rsid w:val="006D558C"/>
    <w:rsid w:val="006D5F58"/>
    <w:rsid w:val="006D656B"/>
    <w:rsid w:val="006D6E46"/>
    <w:rsid w:val="006D6F3D"/>
    <w:rsid w:val="006D7168"/>
    <w:rsid w:val="006D7C1A"/>
    <w:rsid w:val="006D7EFA"/>
    <w:rsid w:val="006E0128"/>
    <w:rsid w:val="006E2A82"/>
    <w:rsid w:val="006E3D9F"/>
    <w:rsid w:val="006E406F"/>
    <w:rsid w:val="006E43F8"/>
    <w:rsid w:val="006E54D9"/>
    <w:rsid w:val="006E5B55"/>
    <w:rsid w:val="006E6606"/>
    <w:rsid w:val="006E7643"/>
    <w:rsid w:val="006E7985"/>
    <w:rsid w:val="006F0291"/>
    <w:rsid w:val="006F1D91"/>
    <w:rsid w:val="006F26F8"/>
    <w:rsid w:val="006F323A"/>
    <w:rsid w:val="006F371E"/>
    <w:rsid w:val="006F3BDA"/>
    <w:rsid w:val="006F3F45"/>
    <w:rsid w:val="006F4709"/>
    <w:rsid w:val="006F4FC9"/>
    <w:rsid w:val="006F58F1"/>
    <w:rsid w:val="006F5CCA"/>
    <w:rsid w:val="006F7EA2"/>
    <w:rsid w:val="007013DC"/>
    <w:rsid w:val="007032D1"/>
    <w:rsid w:val="007032FB"/>
    <w:rsid w:val="007034E4"/>
    <w:rsid w:val="0070519B"/>
    <w:rsid w:val="0070547E"/>
    <w:rsid w:val="0070617D"/>
    <w:rsid w:val="00706690"/>
    <w:rsid w:val="007069A1"/>
    <w:rsid w:val="00706A51"/>
    <w:rsid w:val="00707C72"/>
    <w:rsid w:val="007102C1"/>
    <w:rsid w:val="00710525"/>
    <w:rsid w:val="00710D80"/>
    <w:rsid w:val="007122A1"/>
    <w:rsid w:val="00712DB4"/>
    <w:rsid w:val="00713033"/>
    <w:rsid w:val="00713FC0"/>
    <w:rsid w:val="00714290"/>
    <w:rsid w:val="00714BBD"/>
    <w:rsid w:val="00714DBF"/>
    <w:rsid w:val="007153D2"/>
    <w:rsid w:val="00715445"/>
    <w:rsid w:val="00715E2B"/>
    <w:rsid w:val="00716196"/>
    <w:rsid w:val="007167AC"/>
    <w:rsid w:val="0071755D"/>
    <w:rsid w:val="00720F29"/>
    <w:rsid w:val="00722986"/>
    <w:rsid w:val="007229F1"/>
    <w:rsid w:val="00722CDD"/>
    <w:rsid w:val="00722D9E"/>
    <w:rsid w:val="00723BC5"/>
    <w:rsid w:val="00723C82"/>
    <w:rsid w:val="00724A59"/>
    <w:rsid w:val="007258AF"/>
    <w:rsid w:val="00726801"/>
    <w:rsid w:val="00727D89"/>
    <w:rsid w:val="00730147"/>
    <w:rsid w:val="00730CBD"/>
    <w:rsid w:val="00730D9C"/>
    <w:rsid w:val="0073105C"/>
    <w:rsid w:val="007312CB"/>
    <w:rsid w:val="00731FEA"/>
    <w:rsid w:val="00732062"/>
    <w:rsid w:val="00732A5F"/>
    <w:rsid w:val="00732DDD"/>
    <w:rsid w:val="00732FC1"/>
    <w:rsid w:val="00733C86"/>
    <w:rsid w:val="0073556C"/>
    <w:rsid w:val="007359AE"/>
    <w:rsid w:val="00735AD7"/>
    <w:rsid w:val="00735B6E"/>
    <w:rsid w:val="007365DE"/>
    <w:rsid w:val="007369DE"/>
    <w:rsid w:val="00737045"/>
    <w:rsid w:val="0073750E"/>
    <w:rsid w:val="0074085C"/>
    <w:rsid w:val="00741F5E"/>
    <w:rsid w:val="00743233"/>
    <w:rsid w:val="00744284"/>
    <w:rsid w:val="007446FB"/>
    <w:rsid w:val="0074502D"/>
    <w:rsid w:val="0074573F"/>
    <w:rsid w:val="0074587E"/>
    <w:rsid w:val="00745D8E"/>
    <w:rsid w:val="007469C2"/>
    <w:rsid w:val="00746E9F"/>
    <w:rsid w:val="00747D08"/>
    <w:rsid w:val="007505C3"/>
    <w:rsid w:val="00750FB4"/>
    <w:rsid w:val="00751B7B"/>
    <w:rsid w:val="00751F00"/>
    <w:rsid w:val="00751F13"/>
    <w:rsid w:val="007521E8"/>
    <w:rsid w:val="00753859"/>
    <w:rsid w:val="00753C1C"/>
    <w:rsid w:val="00754835"/>
    <w:rsid w:val="00754DE9"/>
    <w:rsid w:val="00755940"/>
    <w:rsid w:val="00755B94"/>
    <w:rsid w:val="00755E7A"/>
    <w:rsid w:val="00755E8D"/>
    <w:rsid w:val="0075616A"/>
    <w:rsid w:val="007574EE"/>
    <w:rsid w:val="00760785"/>
    <w:rsid w:val="00760DCA"/>
    <w:rsid w:val="007614D4"/>
    <w:rsid w:val="00761884"/>
    <w:rsid w:val="00763310"/>
    <w:rsid w:val="00763B8A"/>
    <w:rsid w:val="00763C29"/>
    <w:rsid w:val="00765413"/>
    <w:rsid w:val="00765936"/>
    <w:rsid w:val="00765C99"/>
    <w:rsid w:val="00765DF9"/>
    <w:rsid w:val="00765F14"/>
    <w:rsid w:val="0076611D"/>
    <w:rsid w:val="00766980"/>
    <w:rsid w:val="00767640"/>
    <w:rsid w:val="00767765"/>
    <w:rsid w:val="00767E76"/>
    <w:rsid w:val="0077333D"/>
    <w:rsid w:val="007734CA"/>
    <w:rsid w:val="0077420D"/>
    <w:rsid w:val="0077438A"/>
    <w:rsid w:val="00774767"/>
    <w:rsid w:val="00775834"/>
    <w:rsid w:val="0077595A"/>
    <w:rsid w:val="00776220"/>
    <w:rsid w:val="007763F9"/>
    <w:rsid w:val="00777303"/>
    <w:rsid w:val="00777825"/>
    <w:rsid w:val="00777E59"/>
    <w:rsid w:val="00780193"/>
    <w:rsid w:val="007806A3"/>
    <w:rsid w:val="007808A0"/>
    <w:rsid w:val="00780A1D"/>
    <w:rsid w:val="00780DBF"/>
    <w:rsid w:val="00780E1F"/>
    <w:rsid w:val="00780F0F"/>
    <w:rsid w:val="007813E2"/>
    <w:rsid w:val="00781683"/>
    <w:rsid w:val="00781B9F"/>
    <w:rsid w:val="007820D8"/>
    <w:rsid w:val="00782210"/>
    <w:rsid w:val="0078369C"/>
    <w:rsid w:val="00783C1B"/>
    <w:rsid w:val="00783CC3"/>
    <w:rsid w:val="0078434F"/>
    <w:rsid w:val="00784879"/>
    <w:rsid w:val="0078561D"/>
    <w:rsid w:val="00786D72"/>
    <w:rsid w:val="00787468"/>
    <w:rsid w:val="00787B75"/>
    <w:rsid w:val="007911C9"/>
    <w:rsid w:val="007915B7"/>
    <w:rsid w:val="00791B4D"/>
    <w:rsid w:val="00791DE8"/>
    <w:rsid w:val="00791EA1"/>
    <w:rsid w:val="007924AD"/>
    <w:rsid w:val="00792842"/>
    <w:rsid w:val="00792A47"/>
    <w:rsid w:val="0079336D"/>
    <w:rsid w:val="007942F1"/>
    <w:rsid w:val="00795630"/>
    <w:rsid w:val="007957AF"/>
    <w:rsid w:val="00795AC4"/>
    <w:rsid w:val="007969DE"/>
    <w:rsid w:val="00797078"/>
    <w:rsid w:val="007977BD"/>
    <w:rsid w:val="007A005F"/>
    <w:rsid w:val="007A0606"/>
    <w:rsid w:val="007A081F"/>
    <w:rsid w:val="007A1D77"/>
    <w:rsid w:val="007A202D"/>
    <w:rsid w:val="007A2FC0"/>
    <w:rsid w:val="007A3029"/>
    <w:rsid w:val="007A4184"/>
    <w:rsid w:val="007A66FE"/>
    <w:rsid w:val="007A6C89"/>
    <w:rsid w:val="007A7469"/>
    <w:rsid w:val="007B09F1"/>
    <w:rsid w:val="007B10A8"/>
    <w:rsid w:val="007B10CF"/>
    <w:rsid w:val="007B12E0"/>
    <w:rsid w:val="007B197B"/>
    <w:rsid w:val="007B1AFB"/>
    <w:rsid w:val="007B2504"/>
    <w:rsid w:val="007B2556"/>
    <w:rsid w:val="007B27F4"/>
    <w:rsid w:val="007B2FDC"/>
    <w:rsid w:val="007B312E"/>
    <w:rsid w:val="007B3892"/>
    <w:rsid w:val="007B4269"/>
    <w:rsid w:val="007B4A6D"/>
    <w:rsid w:val="007B5C46"/>
    <w:rsid w:val="007B6464"/>
    <w:rsid w:val="007B717E"/>
    <w:rsid w:val="007B7C85"/>
    <w:rsid w:val="007C0524"/>
    <w:rsid w:val="007C0AD6"/>
    <w:rsid w:val="007C0FAF"/>
    <w:rsid w:val="007C14E2"/>
    <w:rsid w:val="007C1569"/>
    <w:rsid w:val="007C2F58"/>
    <w:rsid w:val="007C31DA"/>
    <w:rsid w:val="007C3BC5"/>
    <w:rsid w:val="007C3F35"/>
    <w:rsid w:val="007C41F2"/>
    <w:rsid w:val="007C424A"/>
    <w:rsid w:val="007C45EB"/>
    <w:rsid w:val="007C4E6D"/>
    <w:rsid w:val="007C52D1"/>
    <w:rsid w:val="007C59C1"/>
    <w:rsid w:val="007C672A"/>
    <w:rsid w:val="007C6A7C"/>
    <w:rsid w:val="007D04CB"/>
    <w:rsid w:val="007D0F3E"/>
    <w:rsid w:val="007D158B"/>
    <w:rsid w:val="007D36DA"/>
    <w:rsid w:val="007D49C2"/>
    <w:rsid w:val="007D5379"/>
    <w:rsid w:val="007D6A66"/>
    <w:rsid w:val="007D6D51"/>
    <w:rsid w:val="007D7430"/>
    <w:rsid w:val="007E0546"/>
    <w:rsid w:val="007E058A"/>
    <w:rsid w:val="007E0D89"/>
    <w:rsid w:val="007E1050"/>
    <w:rsid w:val="007E148B"/>
    <w:rsid w:val="007E15F1"/>
    <w:rsid w:val="007E2403"/>
    <w:rsid w:val="007E2B9B"/>
    <w:rsid w:val="007E3F18"/>
    <w:rsid w:val="007E49A1"/>
    <w:rsid w:val="007E4C9D"/>
    <w:rsid w:val="007E5269"/>
    <w:rsid w:val="007E5775"/>
    <w:rsid w:val="007E58CE"/>
    <w:rsid w:val="007E5D44"/>
    <w:rsid w:val="007F0310"/>
    <w:rsid w:val="007F0DB8"/>
    <w:rsid w:val="007F10FA"/>
    <w:rsid w:val="007F22B9"/>
    <w:rsid w:val="007F23A2"/>
    <w:rsid w:val="007F2D8F"/>
    <w:rsid w:val="007F3969"/>
    <w:rsid w:val="007F3BAF"/>
    <w:rsid w:val="007F488E"/>
    <w:rsid w:val="007F541D"/>
    <w:rsid w:val="007F67AD"/>
    <w:rsid w:val="007F75E4"/>
    <w:rsid w:val="007F76B0"/>
    <w:rsid w:val="007F773D"/>
    <w:rsid w:val="007F7B81"/>
    <w:rsid w:val="0080045A"/>
    <w:rsid w:val="00801881"/>
    <w:rsid w:val="00801F37"/>
    <w:rsid w:val="0080315D"/>
    <w:rsid w:val="00803E12"/>
    <w:rsid w:val="0080456C"/>
    <w:rsid w:val="00804FC7"/>
    <w:rsid w:val="008066C5"/>
    <w:rsid w:val="008071AF"/>
    <w:rsid w:val="00810002"/>
    <w:rsid w:val="008103D5"/>
    <w:rsid w:val="0081042A"/>
    <w:rsid w:val="00810621"/>
    <w:rsid w:val="00810B1F"/>
    <w:rsid w:val="00810BCA"/>
    <w:rsid w:val="0081447B"/>
    <w:rsid w:val="00814526"/>
    <w:rsid w:val="00814956"/>
    <w:rsid w:val="00814B94"/>
    <w:rsid w:val="008169BB"/>
    <w:rsid w:val="008169F6"/>
    <w:rsid w:val="00816C3A"/>
    <w:rsid w:val="00817104"/>
    <w:rsid w:val="00817CBE"/>
    <w:rsid w:val="00823210"/>
    <w:rsid w:val="00824FB6"/>
    <w:rsid w:val="0082508E"/>
    <w:rsid w:val="008263A6"/>
    <w:rsid w:val="00826C8D"/>
    <w:rsid w:val="0082722E"/>
    <w:rsid w:val="008302ED"/>
    <w:rsid w:val="00831B9C"/>
    <w:rsid w:val="00831BC5"/>
    <w:rsid w:val="00832911"/>
    <w:rsid w:val="00832B10"/>
    <w:rsid w:val="00832EDF"/>
    <w:rsid w:val="00832F09"/>
    <w:rsid w:val="00833CDD"/>
    <w:rsid w:val="008340EC"/>
    <w:rsid w:val="008346E1"/>
    <w:rsid w:val="00834AB1"/>
    <w:rsid w:val="00837D67"/>
    <w:rsid w:val="00840008"/>
    <w:rsid w:val="008406AB"/>
    <w:rsid w:val="00840744"/>
    <w:rsid w:val="008408E1"/>
    <w:rsid w:val="00842981"/>
    <w:rsid w:val="00843B00"/>
    <w:rsid w:val="00845260"/>
    <w:rsid w:val="008452A3"/>
    <w:rsid w:val="008454F0"/>
    <w:rsid w:val="00845D7F"/>
    <w:rsid w:val="00846345"/>
    <w:rsid w:val="00847058"/>
    <w:rsid w:val="00847200"/>
    <w:rsid w:val="00847860"/>
    <w:rsid w:val="00851B43"/>
    <w:rsid w:val="00851CEB"/>
    <w:rsid w:val="008528A4"/>
    <w:rsid w:val="00852FA5"/>
    <w:rsid w:val="00853280"/>
    <w:rsid w:val="0085333F"/>
    <w:rsid w:val="00853A57"/>
    <w:rsid w:val="0085482A"/>
    <w:rsid w:val="00854CD9"/>
    <w:rsid w:val="00854E1A"/>
    <w:rsid w:val="00855331"/>
    <w:rsid w:val="0085585A"/>
    <w:rsid w:val="008576E2"/>
    <w:rsid w:val="008606A2"/>
    <w:rsid w:val="00860A7C"/>
    <w:rsid w:val="00862211"/>
    <w:rsid w:val="00862393"/>
    <w:rsid w:val="008643B2"/>
    <w:rsid w:val="008651C6"/>
    <w:rsid w:val="00865D18"/>
    <w:rsid w:val="0086748C"/>
    <w:rsid w:val="0086783B"/>
    <w:rsid w:val="00867EFA"/>
    <w:rsid w:val="00871623"/>
    <w:rsid w:val="00871983"/>
    <w:rsid w:val="00871E18"/>
    <w:rsid w:val="00871FE3"/>
    <w:rsid w:val="008731C0"/>
    <w:rsid w:val="0087324D"/>
    <w:rsid w:val="0087336B"/>
    <w:rsid w:val="0087394D"/>
    <w:rsid w:val="008741B3"/>
    <w:rsid w:val="0087455A"/>
    <w:rsid w:val="008746B9"/>
    <w:rsid w:val="00875E68"/>
    <w:rsid w:val="00876388"/>
    <w:rsid w:val="008805E0"/>
    <w:rsid w:val="00880A65"/>
    <w:rsid w:val="0088137B"/>
    <w:rsid w:val="0088168A"/>
    <w:rsid w:val="00881B33"/>
    <w:rsid w:val="00881DCC"/>
    <w:rsid w:val="008828CD"/>
    <w:rsid w:val="00882AF5"/>
    <w:rsid w:val="0088369F"/>
    <w:rsid w:val="00884F0E"/>
    <w:rsid w:val="008851C1"/>
    <w:rsid w:val="008859A4"/>
    <w:rsid w:val="00886087"/>
    <w:rsid w:val="00886B07"/>
    <w:rsid w:val="008871A2"/>
    <w:rsid w:val="0088746C"/>
    <w:rsid w:val="00887B09"/>
    <w:rsid w:val="0089022C"/>
    <w:rsid w:val="00890E2B"/>
    <w:rsid w:val="00891349"/>
    <w:rsid w:val="00892996"/>
    <w:rsid w:val="00893074"/>
    <w:rsid w:val="00893254"/>
    <w:rsid w:val="0089360E"/>
    <w:rsid w:val="00893CA1"/>
    <w:rsid w:val="00893DE9"/>
    <w:rsid w:val="008944AB"/>
    <w:rsid w:val="00895730"/>
    <w:rsid w:val="00895B74"/>
    <w:rsid w:val="008966DF"/>
    <w:rsid w:val="008974FE"/>
    <w:rsid w:val="00897C65"/>
    <w:rsid w:val="00897FE8"/>
    <w:rsid w:val="008A0DB7"/>
    <w:rsid w:val="008A1054"/>
    <w:rsid w:val="008A14E4"/>
    <w:rsid w:val="008A219E"/>
    <w:rsid w:val="008A2D2B"/>
    <w:rsid w:val="008A372E"/>
    <w:rsid w:val="008A39FC"/>
    <w:rsid w:val="008A3DA4"/>
    <w:rsid w:val="008A3FF5"/>
    <w:rsid w:val="008A4BE8"/>
    <w:rsid w:val="008A4E3A"/>
    <w:rsid w:val="008A4F68"/>
    <w:rsid w:val="008A590C"/>
    <w:rsid w:val="008A666E"/>
    <w:rsid w:val="008A6AAB"/>
    <w:rsid w:val="008B0203"/>
    <w:rsid w:val="008B0916"/>
    <w:rsid w:val="008B1424"/>
    <w:rsid w:val="008B1D32"/>
    <w:rsid w:val="008B2330"/>
    <w:rsid w:val="008B26FC"/>
    <w:rsid w:val="008B2836"/>
    <w:rsid w:val="008B286D"/>
    <w:rsid w:val="008B3282"/>
    <w:rsid w:val="008B43DA"/>
    <w:rsid w:val="008B49DD"/>
    <w:rsid w:val="008B4D4B"/>
    <w:rsid w:val="008B51B1"/>
    <w:rsid w:val="008B738C"/>
    <w:rsid w:val="008C03D2"/>
    <w:rsid w:val="008C13CF"/>
    <w:rsid w:val="008C1D58"/>
    <w:rsid w:val="008C26AA"/>
    <w:rsid w:val="008C2747"/>
    <w:rsid w:val="008C2FDC"/>
    <w:rsid w:val="008C3ABF"/>
    <w:rsid w:val="008C55EB"/>
    <w:rsid w:val="008C59F3"/>
    <w:rsid w:val="008C5E78"/>
    <w:rsid w:val="008C6A3D"/>
    <w:rsid w:val="008C6D3A"/>
    <w:rsid w:val="008C7365"/>
    <w:rsid w:val="008C77F6"/>
    <w:rsid w:val="008C7BF4"/>
    <w:rsid w:val="008D0150"/>
    <w:rsid w:val="008D0171"/>
    <w:rsid w:val="008D0B70"/>
    <w:rsid w:val="008D1D66"/>
    <w:rsid w:val="008D1EC0"/>
    <w:rsid w:val="008D2357"/>
    <w:rsid w:val="008D2ED3"/>
    <w:rsid w:val="008D3D7D"/>
    <w:rsid w:val="008D3DAA"/>
    <w:rsid w:val="008D631D"/>
    <w:rsid w:val="008D640E"/>
    <w:rsid w:val="008D7041"/>
    <w:rsid w:val="008D75AD"/>
    <w:rsid w:val="008E0808"/>
    <w:rsid w:val="008E1826"/>
    <w:rsid w:val="008E1ABA"/>
    <w:rsid w:val="008E20B3"/>
    <w:rsid w:val="008E2F22"/>
    <w:rsid w:val="008E34D3"/>
    <w:rsid w:val="008E3C2C"/>
    <w:rsid w:val="008E56B6"/>
    <w:rsid w:val="008E6230"/>
    <w:rsid w:val="008E721F"/>
    <w:rsid w:val="008E768F"/>
    <w:rsid w:val="008F0ED9"/>
    <w:rsid w:val="008F1A43"/>
    <w:rsid w:val="008F2302"/>
    <w:rsid w:val="008F2471"/>
    <w:rsid w:val="008F2E70"/>
    <w:rsid w:val="008F37F5"/>
    <w:rsid w:val="008F4306"/>
    <w:rsid w:val="008F444F"/>
    <w:rsid w:val="008F64D6"/>
    <w:rsid w:val="008F6CB3"/>
    <w:rsid w:val="00900B76"/>
    <w:rsid w:val="00900D9D"/>
    <w:rsid w:val="00901488"/>
    <w:rsid w:val="0090165D"/>
    <w:rsid w:val="009018F7"/>
    <w:rsid w:val="009031DC"/>
    <w:rsid w:val="00903BB5"/>
    <w:rsid w:val="009045D5"/>
    <w:rsid w:val="009061B1"/>
    <w:rsid w:val="0090640D"/>
    <w:rsid w:val="009067BA"/>
    <w:rsid w:val="00907421"/>
    <w:rsid w:val="009074FF"/>
    <w:rsid w:val="00907CC5"/>
    <w:rsid w:val="009107FD"/>
    <w:rsid w:val="0091120D"/>
    <w:rsid w:val="009113E7"/>
    <w:rsid w:val="00911BD4"/>
    <w:rsid w:val="0091204C"/>
    <w:rsid w:val="00912B0C"/>
    <w:rsid w:val="00912F17"/>
    <w:rsid w:val="00913951"/>
    <w:rsid w:val="00913FD4"/>
    <w:rsid w:val="00914060"/>
    <w:rsid w:val="0091503A"/>
    <w:rsid w:val="009167BE"/>
    <w:rsid w:val="00916900"/>
    <w:rsid w:val="00916CDD"/>
    <w:rsid w:val="0091737C"/>
    <w:rsid w:val="009178E5"/>
    <w:rsid w:val="00917BA6"/>
    <w:rsid w:val="00917DEF"/>
    <w:rsid w:val="009203ED"/>
    <w:rsid w:val="00920AB1"/>
    <w:rsid w:val="00920B0D"/>
    <w:rsid w:val="009236A6"/>
    <w:rsid w:val="00923CC8"/>
    <w:rsid w:val="009271F0"/>
    <w:rsid w:val="009279C6"/>
    <w:rsid w:val="00927B89"/>
    <w:rsid w:val="00927CE4"/>
    <w:rsid w:val="00927F26"/>
    <w:rsid w:val="009306C1"/>
    <w:rsid w:val="009308BF"/>
    <w:rsid w:val="00930F79"/>
    <w:rsid w:val="00930FC0"/>
    <w:rsid w:val="009339B8"/>
    <w:rsid w:val="009345A3"/>
    <w:rsid w:val="00934E90"/>
    <w:rsid w:val="00935199"/>
    <w:rsid w:val="00935585"/>
    <w:rsid w:val="00935C99"/>
    <w:rsid w:val="009362DC"/>
    <w:rsid w:val="009373AA"/>
    <w:rsid w:val="00940800"/>
    <w:rsid w:val="00941004"/>
    <w:rsid w:val="009410BC"/>
    <w:rsid w:val="00941757"/>
    <w:rsid w:val="0094203A"/>
    <w:rsid w:val="0094249F"/>
    <w:rsid w:val="009424D5"/>
    <w:rsid w:val="0094296E"/>
    <w:rsid w:val="009429B7"/>
    <w:rsid w:val="00942CFC"/>
    <w:rsid w:val="00944322"/>
    <w:rsid w:val="00945B28"/>
    <w:rsid w:val="00945ED8"/>
    <w:rsid w:val="00946684"/>
    <w:rsid w:val="009468FB"/>
    <w:rsid w:val="00947E00"/>
    <w:rsid w:val="00950256"/>
    <w:rsid w:val="009514FD"/>
    <w:rsid w:val="00951DD9"/>
    <w:rsid w:val="009525BC"/>
    <w:rsid w:val="00952772"/>
    <w:rsid w:val="00952AB5"/>
    <w:rsid w:val="00952B56"/>
    <w:rsid w:val="00952BA0"/>
    <w:rsid w:val="00953158"/>
    <w:rsid w:val="0095320A"/>
    <w:rsid w:val="009551F0"/>
    <w:rsid w:val="0095590F"/>
    <w:rsid w:val="00955E33"/>
    <w:rsid w:val="00957125"/>
    <w:rsid w:val="0095721D"/>
    <w:rsid w:val="009572CC"/>
    <w:rsid w:val="00957444"/>
    <w:rsid w:val="00957CC7"/>
    <w:rsid w:val="009601DB"/>
    <w:rsid w:val="00960962"/>
    <w:rsid w:val="00960BEA"/>
    <w:rsid w:val="009619B8"/>
    <w:rsid w:val="009620F1"/>
    <w:rsid w:val="0096217E"/>
    <w:rsid w:val="00963869"/>
    <w:rsid w:val="00963DDE"/>
    <w:rsid w:val="00964B26"/>
    <w:rsid w:val="00964C21"/>
    <w:rsid w:val="00964D42"/>
    <w:rsid w:val="00966204"/>
    <w:rsid w:val="0096674A"/>
    <w:rsid w:val="00966ADA"/>
    <w:rsid w:val="00966F7B"/>
    <w:rsid w:val="009674FD"/>
    <w:rsid w:val="00967AE6"/>
    <w:rsid w:val="00970D0A"/>
    <w:rsid w:val="00970F24"/>
    <w:rsid w:val="009713AD"/>
    <w:rsid w:val="009720F8"/>
    <w:rsid w:val="00972404"/>
    <w:rsid w:val="009728C3"/>
    <w:rsid w:val="009733F6"/>
    <w:rsid w:val="009743B9"/>
    <w:rsid w:val="009746B4"/>
    <w:rsid w:val="00975F01"/>
    <w:rsid w:val="00976CFE"/>
    <w:rsid w:val="00976FB6"/>
    <w:rsid w:val="00977451"/>
    <w:rsid w:val="00977606"/>
    <w:rsid w:val="00977C48"/>
    <w:rsid w:val="00981A7B"/>
    <w:rsid w:val="009820AC"/>
    <w:rsid w:val="009834F0"/>
    <w:rsid w:val="00983516"/>
    <w:rsid w:val="00983528"/>
    <w:rsid w:val="0098372F"/>
    <w:rsid w:val="00983BBE"/>
    <w:rsid w:val="009842DF"/>
    <w:rsid w:val="0098476A"/>
    <w:rsid w:val="00984C16"/>
    <w:rsid w:val="00985401"/>
    <w:rsid w:val="00985621"/>
    <w:rsid w:val="00985DC0"/>
    <w:rsid w:val="009866ED"/>
    <w:rsid w:val="009874F4"/>
    <w:rsid w:val="0098762A"/>
    <w:rsid w:val="00990032"/>
    <w:rsid w:val="00990F51"/>
    <w:rsid w:val="00992D6B"/>
    <w:rsid w:val="009930FD"/>
    <w:rsid w:val="00993A27"/>
    <w:rsid w:val="00993B1E"/>
    <w:rsid w:val="009944B3"/>
    <w:rsid w:val="009954E3"/>
    <w:rsid w:val="00996137"/>
    <w:rsid w:val="0099638F"/>
    <w:rsid w:val="00997BE3"/>
    <w:rsid w:val="009A02F3"/>
    <w:rsid w:val="009A0939"/>
    <w:rsid w:val="009A1D14"/>
    <w:rsid w:val="009A27CE"/>
    <w:rsid w:val="009A2E8F"/>
    <w:rsid w:val="009A34F2"/>
    <w:rsid w:val="009A4129"/>
    <w:rsid w:val="009A4606"/>
    <w:rsid w:val="009A51DF"/>
    <w:rsid w:val="009A525B"/>
    <w:rsid w:val="009A5D0A"/>
    <w:rsid w:val="009A5DEA"/>
    <w:rsid w:val="009A63AB"/>
    <w:rsid w:val="009A6BC5"/>
    <w:rsid w:val="009A769A"/>
    <w:rsid w:val="009B0A27"/>
    <w:rsid w:val="009B1261"/>
    <w:rsid w:val="009B19A0"/>
    <w:rsid w:val="009B21AB"/>
    <w:rsid w:val="009B26B7"/>
    <w:rsid w:val="009B2E6D"/>
    <w:rsid w:val="009B3A7F"/>
    <w:rsid w:val="009B3BD2"/>
    <w:rsid w:val="009B4217"/>
    <w:rsid w:val="009B42AA"/>
    <w:rsid w:val="009B4582"/>
    <w:rsid w:val="009B4777"/>
    <w:rsid w:val="009B50EF"/>
    <w:rsid w:val="009B5461"/>
    <w:rsid w:val="009B5520"/>
    <w:rsid w:val="009B55CC"/>
    <w:rsid w:val="009B5662"/>
    <w:rsid w:val="009B6145"/>
    <w:rsid w:val="009B6925"/>
    <w:rsid w:val="009B74D7"/>
    <w:rsid w:val="009B7984"/>
    <w:rsid w:val="009C012C"/>
    <w:rsid w:val="009C0306"/>
    <w:rsid w:val="009C0F22"/>
    <w:rsid w:val="009C1048"/>
    <w:rsid w:val="009C1086"/>
    <w:rsid w:val="009C1671"/>
    <w:rsid w:val="009C19F8"/>
    <w:rsid w:val="009C1BD7"/>
    <w:rsid w:val="009C3197"/>
    <w:rsid w:val="009C34EC"/>
    <w:rsid w:val="009C35D2"/>
    <w:rsid w:val="009C35F5"/>
    <w:rsid w:val="009C3A87"/>
    <w:rsid w:val="009C3B70"/>
    <w:rsid w:val="009C48A4"/>
    <w:rsid w:val="009C544A"/>
    <w:rsid w:val="009C5687"/>
    <w:rsid w:val="009C56BC"/>
    <w:rsid w:val="009C56C5"/>
    <w:rsid w:val="009C598A"/>
    <w:rsid w:val="009C6A5B"/>
    <w:rsid w:val="009C6B0F"/>
    <w:rsid w:val="009C7338"/>
    <w:rsid w:val="009C7751"/>
    <w:rsid w:val="009D0A5C"/>
    <w:rsid w:val="009D0C7E"/>
    <w:rsid w:val="009D0EFB"/>
    <w:rsid w:val="009D17CC"/>
    <w:rsid w:val="009D22FA"/>
    <w:rsid w:val="009D338D"/>
    <w:rsid w:val="009D3D2F"/>
    <w:rsid w:val="009D4DC6"/>
    <w:rsid w:val="009D575F"/>
    <w:rsid w:val="009D5B4A"/>
    <w:rsid w:val="009D5B71"/>
    <w:rsid w:val="009D5FEC"/>
    <w:rsid w:val="009D6472"/>
    <w:rsid w:val="009D6E5C"/>
    <w:rsid w:val="009D6EDA"/>
    <w:rsid w:val="009D73A2"/>
    <w:rsid w:val="009D7EB6"/>
    <w:rsid w:val="009E1E5C"/>
    <w:rsid w:val="009E258B"/>
    <w:rsid w:val="009E2CA9"/>
    <w:rsid w:val="009E33CE"/>
    <w:rsid w:val="009E39C9"/>
    <w:rsid w:val="009E3FBB"/>
    <w:rsid w:val="009E4D0B"/>
    <w:rsid w:val="009E5132"/>
    <w:rsid w:val="009E51AC"/>
    <w:rsid w:val="009E5445"/>
    <w:rsid w:val="009E5671"/>
    <w:rsid w:val="009E568E"/>
    <w:rsid w:val="009E6D6E"/>
    <w:rsid w:val="009E7209"/>
    <w:rsid w:val="009E736F"/>
    <w:rsid w:val="009F092A"/>
    <w:rsid w:val="009F186F"/>
    <w:rsid w:val="009F1CAA"/>
    <w:rsid w:val="009F3742"/>
    <w:rsid w:val="009F4B75"/>
    <w:rsid w:val="009F5470"/>
    <w:rsid w:val="009F5471"/>
    <w:rsid w:val="009F5597"/>
    <w:rsid w:val="009F58F4"/>
    <w:rsid w:val="009F5999"/>
    <w:rsid w:val="009F60F0"/>
    <w:rsid w:val="009F67FD"/>
    <w:rsid w:val="009F688A"/>
    <w:rsid w:val="009F6BAE"/>
    <w:rsid w:val="009F7884"/>
    <w:rsid w:val="009F7AB8"/>
    <w:rsid w:val="009F7E1E"/>
    <w:rsid w:val="00A00BDA"/>
    <w:rsid w:val="00A00EE2"/>
    <w:rsid w:val="00A01173"/>
    <w:rsid w:val="00A01C6B"/>
    <w:rsid w:val="00A01FD5"/>
    <w:rsid w:val="00A031F3"/>
    <w:rsid w:val="00A03D5D"/>
    <w:rsid w:val="00A0493D"/>
    <w:rsid w:val="00A04C73"/>
    <w:rsid w:val="00A052A1"/>
    <w:rsid w:val="00A0627E"/>
    <w:rsid w:val="00A06427"/>
    <w:rsid w:val="00A06FF6"/>
    <w:rsid w:val="00A07671"/>
    <w:rsid w:val="00A07939"/>
    <w:rsid w:val="00A1098B"/>
    <w:rsid w:val="00A10ED3"/>
    <w:rsid w:val="00A122E0"/>
    <w:rsid w:val="00A126E0"/>
    <w:rsid w:val="00A131E6"/>
    <w:rsid w:val="00A133EF"/>
    <w:rsid w:val="00A13F3C"/>
    <w:rsid w:val="00A14519"/>
    <w:rsid w:val="00A1541D"/>
    <w:rsid w:val="00A15C1D"/>
    <w:rsid w:val="00A15FE8"/>
    <w:rsid w:val="00A16308"/>
    <w:rsid w:val="00A17514"/>
    <w:rsid w:val="00A17810"/>
    <w:rsid w:val="00A178A2"/>
    <w:rsid w:val="00A17A44"/>
    <w:rsid w:val="00A20CCB"/>
    <w:rsid w:val="00A2113E"/>
    <w:rsid w:val="00A21C6A"/>
    <w:rsid w:val="00A22251"/>
    <w:rsid w:val="00A22318"/>
    <w:rsid w:val="00A225B1"/>
    <w:rsid w:val="00A246B6"/>
    <w:rsid w:val="00A2546A"/>
    <w:rsid w:val="00A25A49"/>
    <w:rsid w:val="00A25F84"/>
    <w:rsid w:val="00A2620A"/>
    <w:rsid w:val="00A26B14"/>
    <w:rsid w:val="00A27865"/>
    <w:rsid w:val="00A27935"/>
    <w:rsid w:val="00A30173"/>
    <w:rsid w:val="00A30578"/>
    <w:rsid w:val="00A30E90"/>
    <w:rsid w:val="00A315FE"/>
    <w:rsid w:val="00A318E6"/>
    <w:rsid w:val="00A3378D"/>
    <w:rsid w:val="00A33F04"/>
    <w:rsid w:val="00A34024"/>
    <w:rsid w:val="00A34B2A"/>
    <w:rsid w:val="00A35817"/>
    <w:rsid w:val="00A3780A"/>
    <w:rsid w:val="00A37A7A"/>
    <w:rsid w:val="00A37C04"/>
    <w:rsid w:val="00A37FA2"/>
    <w:rsid w:val="00A405CC"/>
    <w:rsid w:val="00A40E52"/>
    <w:rsid w:val="00A41BAD"/>
    <w:rsid w:val="00A42A25"/>
    <w:rsid w:val="00A431BB"/>
    <w:rsid w:val="00A4331E"/>
    <w:rsid w:val="00A4416C"/>
    <w:rsid w:val="00A44631"/>
    <w:rsid w:val="00A44731"/>
    <w:rsid w:val="00A45CD2"/>
    <w:rsid w:val="00A464B1"/>
    <w:rsid w:val="00A46C00"/>
    <w:rsid w:val="00A46DB3"/>
    <w:rsid w:val="00A5025B"/>
    <w:rsid w:val="00A50D5B"/>
    <w:rsid w:val="00A51118"/>
    <w:rsid w:val="00A51A0C"/>
    <w:rsid w:val="00A51F08"/>
    <w:rsid w:val="00A52340"/>
    <w:rsid w:val="00A52BAA"/>
    <w:rsid w:val="00A52F32"/>
    <w:rsid w:val="00A53746"/>
    <w:rsid w:val="00A53832"/>
    <w:rsid w:val="00A53DF1"/>
    <w:rsid w:val="00A54912"/>
    <w:rsid w:val="00A5524B"/>
    <w:rsid w:val="00A5611C"/>
    <w:rsid w:val="00A565A0"/>
    <w:rsid w:val="00A570ED"/>
    <w:rsid w:val="00A57194"/>
    <w:rsid w:val="00A571B8"/>
    <w:rsid w:val="00A578D9"/>
    <w:rsid w:val="00A61A59"/>
    <w:rsid w:val="00A63AC6"/>
    <w:rsid w:val="00A63BF9"/>
    <w:rsid w:val="00A63E0F"/>
    <w:rsid w:val="00A6556D"/>
    <w:rsid w:val="00A661DF"/>
    <w:rsid w:val="00A662CE"/>
    <w:rsid w:val="00A6636B"/>
    <w:rsid w:val="00A67149"/>
    <w:rsid w:val="00A67847"/>
    <w:rsid w:val="00A6794B"/>
    <w:rsid w:val="00A67C48"/>
    <w:rsid w:val="00A705FC"/>
    <w:rsid w:val="00A710C6"/>
    <w:rsid w:val="00A71B18"/>
    <w:rsid w:val="00A71E55"/>
    <w:rsid w:val="00A72113"/>
    <w:rsid w:val="00A723D1"/>
    <w:rsid w:val="00A7293F"/>
    <w:rsid w:val="00A72CEA"/>
    <w:rsid w:val="00A74866"/>
    <w:rsid w:val="00A74D33"/>
    <w:rsid w:val="00A75BBE"/>
    <w:rsid w:val="00A75CCD"/>
    <w:rsid w:val="00A763B2"/>
    <w:rsid w:val="00A76E32"/>
    <w:rsid w:val="00A77382"/>
    <w:rsid w:val="00A810E0"/>
    <w:rsid w:val="00A8255B"/>
    <w:rsid w:val="00A825BA"/>
    <w:rsid w:val="00A8268D"/>
    <w:rsid w:val="00A838C0"/>
    <w:rsid w:val="00A83B52"/>
    <w:rsid w:val="00A84CD3"/>
    <w:rsid w:val="00A84CF0"/>
    <w:rsid w:val="00A8598E"/>
    <w:rsid w:val="00A85F58"/>
    <w:rsid w:val="00A8623A"/>
    <w:rsid w:val="00A906C0"/>
    <w:rsid w:val="00A907E0"/>
    <w:rsid w:val="00A90AA4"/>
    <w:rsid w:val="00A9258A"/>
    <w:rsid w:val="00A92662"/>
    <w:rsid w:val="00A927F4"/>
    <w:rsid w:val="00A92DCB"/>
    <w:rsid w:val="00A930FA"/>
    <w:rsid w:val="00A937A7"/>
    <w:rsid w:val="00A93A20"/>
    <w:rsid w:val="00A948E4"/>
    <w:rsid w:val="00A94944"/>
    <w:rsid w:val="00A9576C"/>
    <w:rsid w:val="00A95F03"/>
    <w:rsid w:val="00A96246"/>
    <w:rsid w:val="00AA016D"/>
    <w:rsid w:val="00AA3E89"/>
    <w:rsid w:val="00AA3F7A"/>
    <w:rsid w:val="00AA480D"/>
    <w:rsid w:val="00AA607F"/>
    <w:rsid w:val="00AA6317"/>
    <w:rsid w:val="00AA6433"/>
    <w:rsid w:val="00AA6E4E"/>
    <w:rsid w:val="00AA77D7"/>
    <w:rsid w:val="00AA7A2B"/>
    <w:rsid w:val="00AB12E1"/>
    <w:rsid w:val="00AB1437"/>
    <w:rsid w:val="00AB14DE"/>
    <w:rsid w:val="00AB21EF"/>
    <w:rsid w:val="00AB292A"/>
    <w:rsid w:val="00AB2BC1"/>
    <w:rsid w:val="00AB2CCF"/>
    <w:rsid w:val="00AB3450"/>
    <w:rsid w:val="00AB3ACD"/>
    <w:rsid w:val="00AB407B"/>
    <w:rsid w:val="00AB4BE5"/>
    <w:rsid w:val="00AB53B1"/>
    <w:rsid w:val="00AB56E5"/>
    <w:rsid w:val="00AB68DF"/>
    <w:rsid w:val="00AB71E1"/>
    <w:rsid w:val="00AB7363"/>
    <w:rsid w:val="00AB7A54"/>
    <w:rsid w:val="00AB7BA1"/>
    <w:rsid w:val="00AC0B44"/>
    <w:rsid w:val="00AC0DDA"/>
    <w:rsid w:val="00AC11B0"/>
    <w:rsid w:val="00AC1608"/>
    <w:rsid w:val="00AC1C15"/>
    <w:rsid w:val="00AC1EFB"/>
    <w:rsid w:val="00AC20CD"/>
    <w:rsid w:val="00AC2B2B"/>
    <w:rsid w:val="00AC2DC8"/>
    <w:rsid w:val="00AC3A22"/>
    <w:rsid w:val="00AC40D3"/>
    <w:rsid w:val="00AC4513"/>
    <w:rsid w:val="00AC5BEB"/>
    <w:rsid w:val="00AC5E29"/>
    <w:rsid w:val="00AC7893"/>
    <w:rsid w:val="00AC7A52"/>
    <w:rsid w:val="00AD0667"/>
    <w:rsid w:val="00AD12EC"/>
    <w:rsid w:val="00AD13AE"/>
    <w:rsid w:val="00AD1F0D"/>
    <w:rsid w:val="00AD2AEA"/>
    <w:rsid w:val="00AD4D28"/>
    <w:rsid w:val="00AD543D"/>
    <w:rsid w:val="00AD5C0B"/>
    <w:rsid w:val="00AD5D74"/>
    <w:rsid w:val="00AD646C"/>
    <w:rsid w:val="00AD7102"/>
    <w:rsid w:val="00AD7DE4"/>
    <w:rsid w:val="00AD7F25"/>
    <w:rsid w:val="00AE187A"/>
    <w:rsid w:val="00AE1F85"/>
    <w:rsid w:val="00AE2111"/>
    <w:rsid w:val="00AE25DB"/>
    <w:rsid w:val="00AE293E"/>
    <w:rsid w:val="00AE3C20"/>
    <w:rsid w:val="00AE509E"/>
    <w:rsid w:val="00AE5D1D"/>
    <w:rsid w:val="00AE5FC7"/>
    <w:rsid w:val="00AE6642"/>
    <w:rsid w:val="00AF074B"/>
    <w:rsid w:val="00AF076E"/>
    <w:rsid w:val="00AF15A6"/>
    <w:rsid w:val="00AF19EE"/>
    <w:rsid w:val="00AF2159"/>
    <w:rsid w:val="00AF2469"/>
    <w:rsid w:val="00AF3363"/>
    <w:rsid w:val="00AF33DF"/>
    <w:rsid w:val="00AF3707"/>
    <w:rsid w:val="00AF4109"/>
    <w:rsid w:val="00AF44EB"/>
    <w:rsid w:val="00AF5285"/>
    <w:rsid w:val="00AF5354"/>
    <w:rsid w:val="00AF5B18"/>
    <w:rsid w:val="00AF6220"/>
    <w:rsid w:val="00AF6662"/>
    <w:rsid w:val="00AF6726"/>
    <w:rsid w:val="00AF6891"/>
    <w:rsid w:val="00AF6E16"/>
    <w:rsid w:val="00B002D4"/>
    <w:rsid w:val="00B00A76"/>
    <w:rsid w:val="00B00AEF"/>
    <w:rsid w:val="00B012B1"/>
    <w:rsid w:val="00B01920"/>
    <w:rsid w:val="00B02532"/>
    <w:rsid w:val="00B04BBB"/>
    <w:rsid w:val="00B05234"/>
    <w:rsid w:val="00B05CA8"/>
    <w:rsid w:val="00B05F87"/>
    <w:rsid w:val="00B06187"/>
    <w:rsid w:val="00B06313"/>
    <w:rsid w:val="00B077CC"/>
    <w:rsid w:val="00B078DC"/>
    <w:rsid w:val="00B07902"/>
    <w:rsid w:val="00B07F3B"/>
    <w:rsid w:val="00B1097E"/>
    <w:rsid w:val="00B1145E"/>
    <w:rsid w:val="00B116B1"/>
    <w:rsid w:val="00B11A8A"/>
    <w:rsid w:val="00B121A7"/>
    <w:rsid w:val="00B12456"/>
    <w:rsid w:val="00B137BE"/>
    <w:rsid w:val="00B13883"/>
    <w:rsid w:val="00B13E9D"/>
    <w:rsid w:val="00B1475E"/>
    <w:rsid w:val="00B15631"/>
    <w:rsid w:val="00B15B5A"/>
    <w:rsid w:val="00B16594"/>
    <w:rsid w:val="00B202F6"/>
    <w:rsid w:val="00B20FC6"/>
    <w:rsid w:val="00B21266"/>
    <w:rsid w:val="00B218BE"/>
    <w:rsid w:val="00B21B54"/>
    <w:rsid w:val="00B21F6A"/>
    <w:rsid w:val="00B22544"/>
    <w:rsid w:val="00B22A2E"/>
    <w:rsid w:val="00B22A5F"/>
    <w:rsid w:val="00B23359"/>
    <w:rsid w:val="00B23522"/>
    <w:rsid w:val="00B237F3"/>
    <w:rsid w:val="00B239B6"/>
    <w:rsid w:val="00B23BA5"/>
    <w:rsid w:val="00B24690"/>
    <w:rsid w:val="00B24CBC"/>
    <w:rsid w:val="00B25457"/>
    <w:rsid w:val="00B255C1"/>
    <w:rsid w:val="00B25AC3"/>
    <w:rsid w:val="00B262C5"/>
    <w:rsid w:val="00B2667A"/>
    <w:rsid w:val="00B268AA"/>
    <w:rsid w:val="00B270BC"/>
    <w:rsid w:val="00B27F8B"/>
    <w:rsid w:val="00B30359"/>
    <w:rsid w:val="00B30F67"/>
    <w:rsid w:val="00B3111C"/>
    <w:rsid w:val="00B312E8"/>
    <w:rsid w:val="00B31631"/>
    <w:rsid w:val="00B31A78"/>
    <w:rsid w:val="00B31E38"/>
    <w:rsid w:val="00B323FA"/>
    <w:rsid w:val="00B324B3"/>
    <w:rsid w:val="00B32A71"/>
    <w:rsid w:val="00B32EA7"/>
    <w:rsid w:val="00B33103"/>
    <w:rsid w:val="00B33760"/>
    <w:rsid w:val="00B33B70"/>
    <w:rsid w:val="00B33FEE"/>
    <w:rsid w:val="00B34BCE"/>
    <w:rsid w:val="00B36744"/>
    <w:rsid w:val="00B36FF0"/>
    <w:rsid w:val="00B37A02"/>
    <w:rsid w:val="00B40252"/>
    <w:rsid w:val="00B40DD7"/>
    <w:rsid w:val="00B412C6"/>
    <w:rsid w:val="00B421FA"/>
    <w:rsid w:val="00B42BDA"/>
    <w:rsid w:val="00B430EB"/>
    <w:rsid w:val="00B4354F"/>
    <w:rsid w:val="00B435FF"/>
    <w:rsid w:val="00B4364C"/>
    <w:rsid w:val="00B448D2"/>
    <w:rsid w:val="00B44AFE"/>
    <w:rsid w:val="00B45965"/>
    <w:rsid w:val="00B475BB"/>
    <w:rsid w:val="00B50072"/>
    <w:rsid w:val="00B505A4"/>
    <w:rsid w:val="00B5071C"/>
    <w:rsid w:val="00B512D7"/>
    <w:rsid w:val="00B513E4"/>
    <w:rsid w:val="00B51667"/>
    <w:rsid w:val="00B516CA"/>
    <w:rsid w:val="00B51D3D"/>
    <w:rsid w:val="00B522B2"/>
    <w:rsid w:val="00B525D3"/>
    <w:rsid w:val="00B527C4"/>
    <w:rsid w:val="00B52991"/>
    <w:rsid w:val="00B531B3"/>
    <w:rsid w:val="00B53778"/>
    <w:rsid w:val="00B549A7"/>
    <w:rsid w:val="00B54B6F"/>
    <w:rsid w:val="00B54EFD"/>
    <w:rsid w:val="00B554C4"/>
    <w:rsid w:val="00B563A6"/>
    <w:rsid w:val="00B563AA"/>
    <w:rsid w:val="00B56E40"/>
    <w:rsid w:val="00B56E7C"/>
    <w:rsid w:val="00B571E7"/>
    <w:rsid w:val="00B57CC6"/>
    <w:rsid w:val="00B60E8D"/>
    <w:rsid w:val="00B60EEC"/>
    <w:rsid w:val="00B60F37"/>
    <w:rsid w:val="00B61420"/>
    <w:rsid w:val="00B6153A"/>
    <w:rsid w:val="00B61FFB"/>
    <w:rsid w:val="00B62916"/>
    <w:rsid w:val="00B62E6C"/>
    <w:rsid w:val="00B64427"/>
    <w:rsid w:val="00B6449F"/>
    <w:rsid w:val="00B65A44"/>
    <w:rsid w:val="00B65B69"/>
    <w:rsid w:val="00B65D13"/>
    <w:rsid w:val="00B66A86"/>
    <w:rsid w:val="00B66BF3"/>
    <w:rsid w:val="00B66C36"/>
    <w:rsid w:val="00B66D43"/>
    <w:rsid w:val="00B67365"/>
    <w:rsid w:val="00B67BC8"/>
    <w:rsid w:val="00B67C60"/>
    <w:rsid w:val="00B70D87"/>
    <w:rsid w:val="00B70E09"/>
    <w:rsid w:val="00B70FCB"/>
    <w:rsid w:val="00B7175B"/>
    <w:rsid w:val="00B7218B"/>
    <w:rsid w:val="00B72C44"/>
    <w:rsid w:val="00B72E52"/>
    <w:rsid w:val="00B7397F"/>
    <w:rsid w:val="00B750B8"/>
    <w:rsid w:val="00B75392"/>
    <w:rsid w:val="00B75E55"/>
    <w:rsid w:val="00B768E0"/>
    <w:rsid w:val="00B76F84"/>
    <w:rsid w:val="00B77528"/>
    <w:rsid w:val="00B77E48"/>
    <w:rsid w:val="00B801E8"/>
    <w:rsid w:val="00B80627"/>
    <w:rsid w:val="00B823BF"/>
    <w:rsid w:val="00B828A7"/>
    <w:rsid w:val="00B82A14"/>
    <w:rsid w:val="00B835A0"/>
    <w:rsid w:val="00B837E4"/>
    <w:rsid w:val="00B83956"/>
    <w:rsid w:val="00B8490D"/>
    <w:rsid w:val="00B84ACF"/>
    <w:rsid w:val="00B84C03"/>
    <w:rsid w:val="00B85294"/>
    <w:rsid w:val="00B85442"/>
    <w:rsid w:val="00B8697D"/>
    <w:rsid w:val="00B87493"/>
    <w:rsid w:val="00B90662"/>
    <w:rsid w:val="00B922B5"/>
    <w:rsid w:val="00B944FA"/>
    <w:rsid w:val="00B95853"/>
    <w:rsid w:val="00B9592B"/>
    <w:rsid w:val="00B96978"/>
    <w:rsid w:val="00BA23AA"/>
    <w:rsid w:val="00BA28A6"/>
    <w:rsid w:val="00BA2E4A"/>
    <w:rsid w:val="00BA30CF"/>
    <w:rsid w:val="00BA3EB3"/>
    <w:rsid w:val="00BA5446"/>
    <w:rsid w:val="00BA55BE"/>
    <w:rsid w:val="00BA6B9B"/>
    <w:rsid w:val="00BA7946"/>
    <w:rsid w:val="00BB0CE7"/>
    <w:rsid w:val="00BB1220"/>
    <w:rsid w:val="00BB1DDB"/>
    <w:rsid w:val="00BB3CC5"/>
    <w:rsid w:val="00BB54DF"/>
    <w:rsid w:val="00BB5812"/>
    <w:rsid w:val="00BB5E86"/>
    <w:rsid w:val="00BB606D"/>
    <w:rsid w:val="00BB67BA"/>
    <w:rsid w:val="00BC01F9"/>
    <w:rsid w:val="00BC0FA0"/>
    <w:rsid w:val="00BC1ABD"/>
    <w:rsid w:val="00BC23CD"/>
    <w:rsid w:val="00BC2B44"/>
    <w:rsid w:val="00BC32FF"/>
    <w:rsid w:val="00BC3E4F"/>
    <w:rsid w:val="00BC4669"/>
    <w:rsid w:val="00BC49CA"/>
    <w:rsid w:val="00BC4E76"/>
    <w:rsid w:val="00BC5887"/>
    <w:rsid w:val="00BC5907"/>
    <w:rsid w:val="00BC5ABB"/>
    <w:rsid w:val="00BC5AE6"/>
    <w:rsid w:val="00BC5FB8"/>
    <w:rsid w:val="00BC6052"/>
    <w:rsid w:val="00BC626F"/>
    <w:rsid w:val="00BC6753"/>
    <w:rsid w:val="00BD1774"/>
    <w:rsid w:val="00BD1BD1"/>
    <w:rsid w:val="00BD22E7"/>
    <w:rsid w:val="00BD231D"/>
    <w:rsid w:val="00BD2346"/>
    <w:rsid w:val="00BD377E"/>
    <w:rsid w:val="00BD3CFF"/>
    <w:rsid w:val="00BD40C4"/>
    <w:rsid w:val="00BD49D8"/>
    <w:rsid w:val="00BD5963"/>
    <w:rsid w:val="00BD6112"/>
    <w:rsid w:val="00BD69F4"/>
    <w:rsid w:val="00BD6C08"/>
    <w:rsid w:val="00BD6F88"/>
    <w:rsid w:val="00BD6F9B"/>
    <w:rsid w:val="00BD736D"/>
    <w:rsid w:val="00BD7604"/>
    <w:rsid w:val="00BD7EC8"/>
    <w:rsid w:val="00BE1AE7"/>
    <w:rsid w:val="00BE1B3E"/>
    <w:rsid w:val="00BE2E97"/>
    <w:rsid w:val="00BE3193"/>
    <w:rsid w:val="00BE3B20"/>
    <w:rsid w:val="00BE4451"/>
    <w:rsid w:val="00BE5365"/>
    <w:rsid w:val="00BE5F6A"/>
    <w:rsid w:val="00BE61BA"/>
    <w:rsid w:val="00BE70B8"/>
    <w:rsid w:val="00BE71D0"/>
    <w:rsid w:val="00BF01A9"/>
    <w:rsid w:val="00BF0A67"/>
    <w:rsid w:val="00BF0C50"/>
    <w:rsid w:val="00BF2595"/>
    <w:rsid w:val="00BF33FA"/>
    <w:rsid w:val="00BF46A5"/>
    <w:rsid w:val="00BF4FB9"/>
    <w:rsid w:val="00BF5D2E"/>
    <w:rsid w:val="00BF6346"/>
    <w:rsid w:val="00BF7A27"/>
    <w:rsid w:val="00BF7E7D"/>
    <w:rsid w:val="00C001ED"/>
    <w:rsid w:val="00C003BE"/>
    <w:rsid w:val="00C01AC4"/>
    <w:rsid w:val="00C01C7C"/>
    <w:rsid w:val="00C01E96"/>
    <w:rsid w:val="00C020CD"/>
    <w:rsid w:val="00C044E6"/>
    <w:rsid w:val="00C0482A"/>
    <w:rsid w:val="00C06002"/>
    <w:rsid w:val="00C07454"/>
    <w:rsid w:val="00C07B75"/>
    <w:rsid w:val="00C07FDE"/>
    <w:rsid w:val="00C10663"/>
    <w:rsid w:val="00C10899"/>
    <w:rsid w:val="00C10DA0"/>
    <w:rsid w:val="00C11564"/>
    <w:rsid w:val="00C115B6"/>
    <w:rsid w:val="00C1280D"/>
    <w:rsid w:val="00C130C6"/>
    <w:rsid w:val="00C13513"/>
    <w:rsid w:val="00C138A3"/>
    <w:rsid w:val="00C138F2"/>
    <w:rsid w:val="00C13A61"/>
    <w:rsid w:val="00C13BAD"/>
    <w:rsid w:val="00C14886"/>
    <w:rsid w:val="00C14E67"/>
    <w:rsid w:val="00C1564F"/>
    <w:rsid w:val="00C167D4"/>
    <w:rsid w:val="00C16A00"/>
    <w:rsid w:val="00C174DB"/>
    <w:rsid w:val="00C17968"/>
    <w:rsid w:val="00C17A85"/>
    <w:rsid w:val="00C214AC"/>
    <w:rsid w:val="00C21D66"/>
    <w:rsid w:val="00C21D96"/>
    <w:rsid w:val="00C2223E"/>
    <w:rsid w:val="00C229F1"/>
    <w:rsid w:val="00C2311E"/>
    <w:rsid w:val="00C23E56"/>
    <w:rsid w:val="00C24B1A"/>
    <w:rsid w:val="00C24B90"/>
    <w:rsid w:val="00C24E0F"/>
    <w:rsid w:val="00C2598C"/>
    <w:rsid w:val="00C263BE"/>
    <w:rsid w:val="00C263E2"/>
    <w:rsid w:val="00C26A15"/>
    <w:rsid w:val="00C2745D"/>
    <w:rsid w:val="00C27915"/>
    <w:rsid w:val="00C27A12"/>
    <w:rsid w:val="00C27B8D"/>
    <w:rsid w:val="00C30091"/>
    <w:rsid w:val="00C303D2"/>
    <w:rsid w:val="00C30B7D"/>
    <w:rsid w:val="00C32732"/>
    <w:rsid w:val="00C32CF2"/>
    <w:rsid w:val="00C33892"/>
    <w:rsid w:val="00C33D26"/>
    <w:rsid w:val="00C344FD"/>
    <w:rsid w:val="00C347BC"/>
    <w:rsid w:val="00C34C21"/>
    <w:rsid w:val="00C35D5A"/>
    <w:rsid w:val="00C37482"/>
    <w:rsid w:val="00C37A9B"/>
    <w:rsid w:val="00C37E0F"/>
    <w:rsid w:val="00C40D41"/>
    <w:rsid w:val="00C41DE4"/>
    <w:rsid w:val="00C424C2"/>
    <w:rsid w:val="00C42A9F"/>
    <w:rsid w:val="00C42B05"/>
    <w:rsid w:val="00C43485"/>
    <w:rsid w:val="00C4373C"/>
    <w:rsid w:val="00C43AF1"/>
    <w:rsid w:val="00C444B3"/>
    <w:rsid w:val="00C4464D"/>
    <w:rsid w:val="00C44CC8"/>
    <w:rsid w:val="00C460CD"/>
    <w:rsid w:val="00C46662"/>
    <w:rsid w:val="00C46AD1"/>
    <w:rsid w:val="00C475BE"/>
    <w:rsid w:val="00C477EE"/>
    <w:rsid w:val="00C5016F"/>
    <w:rsid w:val="00C50F55"/>
    <w:rsid w:val="00C5188B"/>
    <w:rsid w:val="00C51898"/>
    <w:rsid w:val="00C527A7"/>
    <w:rsid w:val="00C529BC"/>
    <w:rsid w:val="00C53CEA"/>
    <w:rsid w:val="00C54F61"/>
    <w:rsid w:val="00C55615"/>
    <w:rsid w:val="00C558D9"/>
    <w:rsid w:val="00C56110"/>
    <w:rsid w:val="00C600E7"/>
    <w:rsid w:val="00C605E5"/>
    <w:rsid w:val="00C61129"/>
    <w:rsid w:val="00C611AB"/>
    <w:rsid w:val="00C621E5"/>
    <w:rsid w:val="00C62EFF"/>
    <w:rsid w:val="00C632F5"/>
    <w:rsid w:val="00C63372"/>
    <w:rsid w:val="00C637C3"/>
    <w:rsid w:val="00C63868"/>
    <w:rsid w:val="00C63AD4"/>
    <w:rsid w:val="00C63DA6"/>
    <w:rsid w:val="00C646E9"/>
    <w:rsid w:val="00C6488E"/>
    <w:rsid w:val="00C6497A"/>
    <w:rsid w:val="00C65A65"/>
    <w:rsid w:val="00C67C18"/>
    <w:rsid w:val="00C7026B"/>
    <w:rsid w:val="00C714D4"/>
    <w:rsid w:val="00C71BD6"/>
    <w:rsid w:val="00C71D58"/>
    <w:rsid w:val="00C71DCB"/>
    <w:rsid w:val="00C724C9"/>
    <w:rsid w:val="00C731E7"/>
    <w:rsid w:val="00C731F3"/>
    <w:rsid w:val="00C73DD9"/>
    <w:rsid w:val="00C7433C"/>
    <w:rsid w:val="00C744B9"/>
    <w:rsid w:val="00C7555E"/>
    <w:rsid w:val="00C77226"/>
    <w:rsid w:val="00C772F8"/>
    <w:rsid w:val="00C777E2"/>
    <w:rsid w:val="00C8003E"/>
    <w:rsid w:val="00C801E2"/>
    <w:rsid w:val="00C80422"/>
    <w:rsid w:val="00C80D74"/>
    <w:rsid w:val="00C81023"/>
    <w:rsid w:val="00C820B1"/>
    <w:rsid w:val="00C8267A"/>
    <w:rsid w:val="00C83F3A"/>
    <w:rsid w:val="00C84AF1"/>
    <w:rsid w:val="00C851AA"/>
    <w:rsid w:val="00C854D5"/>
    <w:rsid w:val="00C856E8"/>
    <w:rsid w:val="00C86213"/>
    <w:rsid w:val="00C86B60"/>
    <w:rsid w:val="00C86F5C"/>
    <w:rsid w:val="00C873F0"/>
    <w:rsid w:val="00C87974"/>
    <w:rsid w:val="00C87D81"/>
    <w:rsid w:val="00C91EC8"/>
    <w:rsid w:val="00C91ED7"/>
    <w:rsid w:val="00C91F65"/>
    <w:rsid w:val="00C929B0"/>
    <w:rsid w:val="00C92C74"/>
    <w:rsid w:val="00C92DA7"/>
    <w:rsid w:val="00C93268"/>
    <w:rsid w:val="00C93B17"/>
    <w:rsid w:val="00C93D64"/>
    <w:rsid w:val="00C9546C"/>
    <w:rsid w:val="00C96429"/>
    <w:rsid w:val="00C97636"/>
    <w:rsid w:val="00C9770D"/>
    <w:rsid w:val="00C97BC2"/>
    <w:rsid w:val="00C97C43"/>
    <w:rsid w:val="00CA055E"/>
    <w:rsid w:val="00CA076C"/>
    <w:rsid w:val="00CA0E5A"/>
    <w:rsid w:val="00CA1087"/>
    <w:rsid w:val="00CA17EE"/>
    <w:rsid w:val="00CA2425"/>
    <w:rsid w:val="00CA2DFC"/>
    <w:rsid w:val="00CA3547"/>
    <w:rsid w:val="00CA3754"/>
    <w:rsid w:val="00CA5567"/>
    <w:rsid w:val="00CA6929"/>
    <w:rsid w:val="00CA7A0F"/>
    <w:rsid w:val="00CA7C01"/>
    <w:rsid w:val="00CB015F"/>
    <w:rsid w:val="00CB0611"/>
    <w:rsid w:val="00CB2297"/>
    <w:rsid w:val="00CB23CA"/>
    <w:rsid w:val="00CB2811"/>
    <w:rsid w:val="00CB2920"/>
    <w:rsid w:val="00CB3787"/>
    <w:rsid w:val="00CB458A"/>
    <w:rsid w:val="00CB4629"/>
    <w:rsid w:val="00CB49FA"/>
    <w:rsid w:val="00CB639E"/>
    <w:rsid w:val="00CB6639"/>
    <w:rsid w:val="00CB6C78"/>
    <w:rsid w:val="00CB7060"/>
    <w:rsid w:val="00CC0181"/>
    <w:rsid w:val="00CC03AD"/>
    <w:rsid w:val="00CC0D15"/>
    <w:rsid w:val="00CC0F1C"/>
    <w:rsid w:val="00CC10F4"/>
    <w:rsid w:val="00CC149D"/>
    <w:rsid w:val="00CC1992"/>
    <w:rsid w:val="00CC24BC"/>
    <w:rsid w:val="00CC303B"/>
    <w:rsid w:val="00CC3F50"/>
    <w:rsid w:val="00CC4943"/>
    <w:rsid w:val="00CC4A8B"/>
    <w:rsid w:val="00CC4CB7"/>
    <w:rsid w:val="00CC4FF2"/>
    <w:rsid w:val="00CC55BE"/>
    <w:rsid w:val="00CC6312"/>
    <w:rsid w:val="00CC68B5"/>
    <w:rsid w:val="00CC6C06"/>
    <w:rsid w:val="00CC6D2E"/>
    <w:rsid w:val="00CC70BA"/>
    <w:rsid w:val="00CC73FF"/>
    <w:rsid w:val="00CC74AB"/>
    <w:rsid w:val="00CC7AEF"/>
    <w:rsid w:val="00CC7CAF"/>
    <w:rsid w:val="00CD0079"/>
    <w:rsid w:val="00CD0565"/>
    <w:rsid w:val="00CD1FC8"/>
    <w:rsid w:val="00CD262B"/>
    <w:rsid w:val="00CD28E9"/>
    <w:rsid w:val="00CD3BF1"/>
    <w:rsid w:val="00CD4500"/>
    <w:rsid w:val="00CD4995"/>
    <w:rsid w:val="00CD5203"/>
    <w:rsid w:val="00CD5EFD"/>
    <w:rsid w:val="00CD6ABA"/>
    <w:rsid w:val="00CD71ED"/>
    <w:rsid w:val="00CD7842"/>
    <w:rsid w:val="00CD7931"/>
    <w:rsid w:val="00CE09BA"/>
    <w:rsid w:val="00CE0C63"/>
    <w:rsid w:val="00CE0CB4"/>
    <w:rsid w:val="00CE1E35"/>
    <w:rsid w:val="00CE2372"/>
    <w:rsid w:val="00CE28F0"/>
    <w:rsid w:val="00CE3039"/>
    <w:rsid w:val="00CE3BBC"/>
    <w:rsid w:val="00CE3F7B"/>
    <w:rsid w:val="00CE4BE2"/>
    <w:rsid w:val="00CE5045"/>
    <w:rsid w:val="00CE51F0"/>
    <w:rsid w:val="00CE5ED9"/>
    <w:rsid w:val="00CE65D0"/>
    <w:rsid w:val="00CE6B7C"/>
    <w:rsid w:val="00CE6F33"/>
    <w:rsid w:val="00CE7823"/>
    <w:rsid w:val="00CE7E25"/>
    <w:rsid w:val="00CF0393"/>
    <w:rsid w:val="00CF052C"/>
    <w:rsid w:val="00CF0A3A"/>
    <w:rsid w:val="00CF0DB6"/>
    <w:rsid w:val="00CF1923"/>
    <w:rsid w:val="00CF1F93"/>
    <w:rsid w:val="00CF2A10"/>
    <w:rsid w:val="00CF2F2F"/>
    <w:rsid w:val="00CF4CEE"/>
    <w:rsid w:val="00CF4D72"/>
    <w:rsid w:val="00CF51F8"/>
    <w:rsid w:val="00CF59B4"/>
    <w:rsid w:val="00CF5D29"/>
    <w:rsid w:val="00CF5D97"/>
    <w:rsid w:val="00CF6064"/>
    <w:rsid w:val="00CF644A"/>
    <w:rsid w:val="00CF7C7D"/>
    <w:rsid w:val="00D007C1"/>
    <w:rsid w:val="00D00B19"/>
    <w:rsid w:val="00D01B07"/>
    <w:rsid w:val="00D021C1"/>
    <w:rsid w:val="00D02A50"/>
    <w:rsid w:val="00D02A64"/>
    <w:rsid w:val="00D03336"/>
    <w:rsid w:val="00D03A8A"/>
    <w:rsid w:val="00D04453"/>
    <w:rsid w:val="00D04517"/>
    <w:rsid w:val="00D046D4"/>
    <w:rsid w:val="00D0537D"/>
    <w:rsid w:val="00D05943"/>
    <w:rsid w:val="00D05E1C"/>
    <w:rsid w:val="00D06086"/>
    <w:rsid w:val="00D061B9"/>
    <w:rsid w:val="00D063E9"/>
    <w:rsid w:val="00D0690C"/>
    <w:rsid w:val="00D06BCC"/>
    <w:rsid w:val="00D1009B"/>
    <w:rsid w:val="00D118D0"/>
    <w:rsid w:val="00D1358F"/>
    <w:rsid w:val="00D13673"/>
    <w:rsid w:val="00D166B6"/>
    <w:rsid w:val="00D16B09"/>
    <w:rsid w:val="00D179C8"/>
    <w:rsid w:val="00D20413"/>
    <w:rsid w:val="00D21916"/>
    <w:rsid w:val="00D21D43"/>
    <w:rsid w:val="00D2211D"/>
    <w:rsid w:val="00D221D8"/>
    <w:rsid w:val="00D2383B"/>
    <w:rsid w:val="00D24001"/>
    <w:rsid w:val="00D25C37"/>
    <w:rsid w:val="00D25CB9"/>
    <w:rsid w:val="00D25D51"/>
    <w:rsid w:val="00D25EC4"/>
    <w:rsid w:val="00D2759C"/>
    <w:rsid w:val="00D305E3"/>
    <w:rsid w:val="00D3090D"/>
    <w:rsid w:val="00D310A7"/>
    <w:rsid w:val="00D31208"/>
    <w:rsid w:val="00D3160E"/>
    <w:rsid w:val="00D317DF"/>
    <w:rsid w:val="00D3181F"/>
    <w:rsid w:val="00D31CB9"/>
    <w:rsid w:val="00D330EB"/>
    <w:rsid w:val="00D33432"/>
    <w:rsid w:val="00D3367D"/>
    <w:rsid w:val="00D33B08"/>
    <w:rsid w:val="00D3410D"/>
    <w:rsid w:val="00D34706"/>
    <w:rsid w:val="00D34799"/>
    <w:rsid w:val="00D35692"/>
    <w:rsid w:val="00D359D2"/>
    <w:rsid w:val="00D362D7"/>
    <w:rsid w:val="00D37839"/>
    <w:rsid w:val="00D37E0D"/>
    <w:rsid w:val="00D40390"/>
    <w:rsid w:val="00D40E61"/>
    <w:rsid w:val="00D4170D"/>
    <w:rsid w:val="00D41C79"/>
    <w:rsid w:val="00D41D7C"/>
    <w:rsid w:val="00D42FDD"/>
    <w:rsid w:val="00D43618"/>
    <w:rsid w:val="00D437DE"/>
    <w:rsid w:val="00D43EAB"/>
    <w:rsid w:val="00D441B4"/>
    <w:rsid w:val="00D44970"/>
    <w:rsid w:val="00D45589"/>
    <w:rsid w:val="00D45F47"/>
    <w:rsid w:val="00D45FC9"/>
    <w:rsid w:val="00D4645A"/>
    <w:rsid w:val="00D46B28"/>
    <w:rsid w:val="00D46EC8"/>
    <w:rsid w:val="00D505C0"/>
    <w:rsid w:val="00D50CBD"/>
    <w:rsid w:val="00D51A19"/>
    <w:rsid w:val="00D522F0"/>
    <w:rsid w:val="00D52F67"/>
    <w:rsid w:val="00D53177"/>
    <w:rsid w:val="00D54357"/>
    <w:rsid w:val="00D54367"/>
    <w:rsid w:val="00D552FD"/>
    <w:rsid w:val="00D562F2"/>
    <w:rsid w:val="00D56D57"/>
    <w:rsid w:val="00D57174"/>
    <w:rsid w:val="00D57AB0"/>
    <w:rsid w:val="00D60080"/>
    <w:rsid w:val="00D6098D"/>
    <w:rsid w:val="00D60BD1"/>
    <w:rsid w:val="00D610C3"/>
    <w:rsid w:val="00D612FC"/>
    <w:rsid w:val="00D6170E"/>
    <w:rsid w:val="00D61B75"/>
    <w:rsid w:val="00D62226"/>
    <w:rsid w:val="00D625BB"/>
    <w:rsid w:val="00D62E97"/>
    <w:rsid w:val="00D63AF3"/>
    <w:rsid w:val="00D64987"/>
    <w:rsid w:val="00D64AEA"/>
    <w:rsid w:val="00D65E3F"/>
    <w:rsid w:val="00D65F48"/>
    <w:rsid w:val="00D6615A"/>
    <w:rsid w:val="00D67357"/>
    <w:rsid w:val="00D675E2"/>
    <w:rsid w:val="00D70064"/>
    <w:rsid w:val="00D7063A"/>
    <w:rsid w:val="00D70A89"/>
    <w:rsid w:val="00D70BD1"/>
    <w:rsid w:val="00D71D24"/>
    <w:rsid w:val="00D72478"/>
    <w:rsid w:val="00D73CC2"/>
    <w:rsid w:val="00D73E28"/>
    <w:rsid w:val="00D747DC"/>
    <w:rsid w:val="00D74954"/>
    <w:rsid w:val="00D75026"/>
    <w:rsid w:val="00D753C6"/>
    <w:rsid w:val="00D7673B"/>
    <w:rsid w:val="00D77058"/>
    <w:rsid w:val="00D778F8"/>
    <w:rsid w:val="00D806CE"/>
    <w:rsid w:val="00D80BB6"/>
    <w:rsid w:val="00D80CFD"/>
    <w:rsid w:val="00D80F7B"/>
    <w:rsid w:val="00D810F0"/>
    <w:rsid w:val="00D8149E"/>
    <w:rsid w:val="00D81705"/>
    <w:rsid w:val="00D8183D"/>
    <w:rsid w:val="00D818A3"/>
    <w:rsid w:val="00D8422D"/>
    <w:rsid w:val="00D84B6F"/>
    <w:rsid w:val="00D85CA4"/>
    <w:rsid w:val="00D85EC8"/>
    <w:rsid w:val="00D86146"/>
    <w:rsid w:val="00D86465"/>
    <w:rsid w:val="00D86F2A"/>
    <w:rsid w:val="00D87288"/>
    <w:rsid w:val="00D87E78"/>
    <w:rsid w:val="00D91A13"/>
    <w:rsid w:val="00D926F9"/>
    <w:rsid w:val="00D93408"/>
    <w:rsid w:val="00D93563"/>
    <w:rsid w:val="00D93720"/>
    <w:rsid w:val="00D93D5D"/>
    <w:rsid w:val="00D940FF"/>
    <w:rsid w:val="00D94DA1"/>
    <w:rsid w:val="00D94DC4"/>
    <w:rsid w:val="00D9524C"/>
    <w:rsid w:val="00D95919"/>
    <w:rsid w:val="00D97A10"/>
    <w:rsid w:val="00D97D99"/>
    <w:rsid w:val="00DA248C"/>
    <w:rsid w:val="00DA27C7"/>
    <w:rsid w:val="00DA2BD7"/>
    <w:rsid w:val="00DA318A"/>
    <w:rsid w:val="00DA3E08"/>
    <w:rsid w:val="00DA4623"/>
    <w:rsid w:val="00DA488C"/>
    <w:rsid w:val="00DA4CD0"/>
    <w:rsid w:val="00DA55CC"/>
    <w:rsid w:val="00DA60BD"/>
    <w:rsid w:val="00DA6AD1"/>
    <w:rsid w:val="00DA6DFA"/>
    <w:rsid w:val="00DA72B0"/>
    <w:rsid w:val="00DA76CD"/>
    <w:rsid w:val="00DA78D1"/>
    <w:rsid w:val="00DA7B44"/>
    <w:rsid w:val="00DB09F3"/>
    <w:rsid w:val="00DB1E2F"/>
    <w:rsid w:val="00DB2270"/>
    <w:rsid w:val="00DB48CD"/>
    <w:rsid w:val="00DB5610"/>
    <w:rsid w:val="00DB5612"/>
    <w:rsid w:val="00DB5A68"/>
    <w:rsid w:val="00DB5ABE"/>
    <w:rsid w:val="00DB603D"/>
    <w:rsid w:val="00DB6C06"/>
    <w:rsid w:val="00DB6CAC"/>
    <w:rsid w:val="00DB6EC0"/>
    <w:rsid w:val="00DB795B"/>
    <w:rsid w:val="00DB7B30"/>
    <w:rsid w:val="00DC0A74"/>
    <w:rsid w:val="00DC0CCD"/>
    <w:rsid w:val="00DC138B"/>
    <w:rsid w:val="00DC1853"/>
    <w:rsid w:val="00DC19B4"/>
    <w:rsid w:val="00DC1C0B"/>
    <w:rsid w:val="00DC2392"/>
    <w:rsid w:val="00DC3561"/>
    <w:rsid w:val="00DC358B"/>
    <w:rsid w:val="00DC35FD"/>
    <w:rsid w:val="00DC3682"/>
    <w:rsid w:val="00DC5C53"/>
    <w:rsid w:val="00DD0739"/>
    <w:rsid w:val="00DD0771"/>
    <w:rsid w:val="00DD1D16"/>
    <w:rsid w:val="00DD248E"/>
    <w:rsid w:val="00DD4190"/>
    <w:rsid w:val="00DD425F"/>
    <w:rsid w:val="00DD4417"/>
    <w:rsid w:val="00DD4B68"/>
    <w:rsid w:val="00DD56FB"/>
    <w:rsid w:val="00DD5FA9"/>
    <w:rsid w:val="00DE07BA"/>
    <w:rsid w:val="00DE1046"/>
    <w:rsid w:val="00DE16A8"/>
    <w:rsid w:val="00DE29CA"/>
    <w:rsid w:val="00DE2D6A"/>
    <w:rsid w:val="00DE3215"/>
    <w:rsid w:val="00DE3796"/>
    <w:rsid w:val="00DE416A"/>
    <w:rsid w:val="00DE41A4"/>
    <w:rsid w:val="00DE47B1"/>
    <w:rsid w:val="00DE4BCB"/>
    <w:rsid w:val="00DF07C5"/>
    <w:rsid w:val="00DF0DF7"/>
    <w:rsid w:val="00DF10DB"/>
    <w:rsid w:val="00DF1240"/>
    <w:rsid w:val="00DF1767"/>
    <w:rsid w:val="00DF1892"/>
    <w:rsid w:val="00DF1CD3"/>
    <w:rsid w:val="00DF1E62"/>
    <w:rsid w:val="00DF302B"/>
    <w:rsid w:val="00DF356C"/>
    <w:rsid w:val="00DF3947"/>
    <w:rsid w:val="00DF3D87"/>
    <w:rsid w:val="00DF3E33"/>
    <w:rsid w:val="00DF4063"/>
    <w:rsid w:val="00DF43B9"/>
    <w:rsid w:val="00DF46AC"/>
    <w:rsid w:val="00DF4904"/>
    <w:rsid w:val="00DF5E3E"/>
    <w:rsid w:val="00DF6A2E"/>
    <w:rsid w:val="00DF7326"/>
    <w:rsid w:val="00E0086F"/>
    <w:rsid w:val="00E01314"/>
    <w:rsid w:val="00E01AF9"/>
    <w:rsid w:val="00E01E30"/>
    <w:rsid w:val="00E04A47"/>
    <w:rsid w:val="00E04D52"/>
    <w:rsid w:val="00E0583F"/>
    <w:rsid w:val="00E06875"/>
    <w:rsid w:val="00E068C9"/>
    <w:rsid w:val="00E07CCD"/>
    <w:rsid w:val="00E102FF"/>
    <w:rsid w:val="00E10931"/>
    <w:rsid w:val="00E113AA"/>
    <w:rsid w:val="00E11679"/>
    <w:rsid w:val="00E12016"/>
    <w:rsid w:val="00E13742"/>
    <w:rsid w:val="00E143CA"/>
    <w:rsid w:val="00E14AAC"/>
    <w:rsid w:val="00E155EC"/>
    <w:rsid w:val="00E16E7E"/>
    <w:rsid w:val="00E1778C"/>
    <w:rsid w:val="00E17F97"/>
    <w:rsid w:val="00E211F7"/>
    <w:rsid w:val="00E219A9"/>
    <w:rsid w:val="00E22014"/>
    <w:rsid w:val="00E23EE9"/>
    <w:rsid w:val="00E246B8"/>
    <w:rsid w:val="00E24F92"/>
    <w:rsid w:val="00E25A9A"/>
    <w:rsid w:val="00E25D77"/>
    <w:rsid w:val="00E264ED"/>
    <w:rsid w:val="00E265F4"/>
    <w:rsid w:val="00E27550"/>
    <w:rsid w:val="00E27575"/>
    <w:rsid w:val="00E279D0"/>
    <w:rsid w:val="00E27A6B"/>
    <w:rsid w:val="00E30E58"/>
    <w:rsid w:val="00E32080"/>
    <w:rsid w:val="00E331C6"/>
    <w:rsid w:val="00E33C0E"/>
    <w:rsid w:val="00E345C7"/>
    <w:rsid w:val="00E34C30"/>
    <w:rsid w:val="00E35201"/>
    <w:rsid w:val="00E37279"/>
    <w:rsid w:val="00E40D0F"/>
    <w:rsid w:val="00E41866"/>
    <w:rsid w:val="00E42164"/>
    <w:rsid w:val="00E42C78"/>
    <w:rsid w:val="00E43255"/>
    <w:rsid w:val="00E4362D"/>
    <w:rsid w:val="00E438F1"/>
    <w:rsid w:val="00E447E5"/>
    <w:rsid w:val="00E449EB"/>
    <w:rsid w:val="00E44D48"/>
    <w:rsid w:val="00E44DCA"/>
    <w:rsid w:val="00E44DEA"/>
    <w:rsid w:val="00E468EE"/>
    <w:rsid w:val="00E46D4A"/>
    <w:rsid w:val="00E47002"/>
    <w:rsid w:val="00E4747C"/>
    <w:rsid w:val="00E47946"/>
    <w:rsid w:val="00E479E6"/>
    <w:rsid w:val="00E51D0B"/>
    <w:rsid w:val="00E5234B"/>
    <w:rsid w:val="00E52A1B"/>
    <w:rsid w:val="00E535D7"/>
    <w:rsid w:val="00E540C7"/>
    <w:rsid w:val="00E54176"/>
    <w:rsid w:val="00E54372"/>
    <w:rsid w:val="00E54D10"/>
    <w:rsid w:val="00E55628"/>
    <w:rsid w:val="00E57136"/>
    <w:rsid w:val="00E5781C"/>
    <w:rsid w:val="00E578C5"/>
    <w:rsid w:val="00E60079"/>
    <w:rsid w:val="00E61169"/>
    <w:rsid w:val="00E61238"/>
    <w:rsid w:val="00E61E4E"/>
    <w:rsid w:val="00E6342D"/>
    <w:rsid w:val="00E63EF9"/>
    <w:rsid w:val="00E64E85"/>
    <w:rsid w:val="00E65CE2"/>
    <w:rsid w:val="00E661D8"/>
    <w:rsid w:val="00E66869"/>
    <w:rsid w:val="00E66BAD"/>
    <w:rsid w:val="00E677FA"/>
    <w:rsid w:val="00E67A1A"/>
    <w:rsid w:val="00E70575"/>
    <w:rsid w:val="00E71C92"/>
    <w:rsid w:val="00E7205C"/>
    <w:rsid w:val="00E73BD4"/>
    <w:rsid w:val="00E74CFB"/>
    <w:rsid w:val="00E76517"/>
    <w:rsid w:val="00E7670B"/>
    <w:rsid w:val="00E7731B"/>
    <w:rsid w:val="00E7739E"/>
    <w:rsid w:val="00E779BE"/>
    <w:rsid w:val="00E806C8"/>
    <w:rsid w:val="00E80E2A"/>
    <w:rsid w:val="00E81110"/>
    <w:rsid w:val="00E829E0"/>
    <w:rsid w:val="00E82C29"/>
    <w:rsid w:val="00E82E16"/>
    <w:rsid w:val="00E83D9A"/>
    <w:rsid w:val="00E84BD1"/>
    <w:rsid w:val="00E8602A"/>
    <w:rsid w:val="00E87559"/>
    <w:rsid w:val="00E90AF1"/>
    <w:rsid w:val="00E919C6"/>
    <w:rsid w:val="00E91D00"/>
    <w:rsid w:val="00E91D29"/>
    <w:rsid w:val="00E920E0"/>
    <w:rsid w:val="00E92456"/>
    <w:rsid w:val="00E9255E"/>
    <w:rsid w:val="00E92DCD"/>
    <w:rsid w:val="00E9306F"/>
    <w:rsid w:val="00E93D84"/>
    <w:rsid w:val="00E945F6"/>
    <w:rsid w:val="00E94C67"/>
    <w:rsid w:val="00E95493"/>
    <w:rsid w:val="00E96664"/>
    <w:rsid w:val="00E96765"/>
    <w:rsid w:val="00E96C5B"/>
    <w:rsid w:val="00E97447"/>
    <w:rsid w:val="00E9759A"/>
    <w:rsid w:val="00EA0010"/>
    <w:rsid w:val="00EA071D"/>
    <w:rsid w:val="00EA1B81"/>
    <w:rsid w:val="00EA23B7"/>
    <w:rsid w:val="00EA2B26"/>
    <w:rsid w:val="00EA3124"/>
    <w:rsid w:val="00EA4972"/>
    <w:rsid w:val="00EA62CA"/>
    <w:rsid w:val="00EA77E6"/>
    <w:rsid w:val="00EB04A3"/>
    <w:rsid w:val="00EB07B9"/>
    <w:rsid w:val="00EB084F"/>
    <w:rsid w:val="00EB0A3B"/>
    <w:rsid w:val="00EB17B8"/>
    <w:rsid w:val="00EB1A1B"/>
    <w:rsid w:val="00EB1E7F"/>
    <w:rsid w:val="00EB25A3"/>
    <w:rsid w:val="00EB2E1F"/>
    <w:rsid w:val="00EB3295"/>
    <w:rsid w:val="00EB3514"/>
    <w:rsid w:val="00EB3A68"/>
    <w:rsid w:val="00EB4178"/>
    <w:rsid w:val="00EB46EA"/>
    <w:rsid w:val="00EB4820"/>
    <w:rsid w:val="00EB4BA7"/>
    <w:rsid w:val="00EB4DAB"/>
    <w:rsid w:val="00EB56DE"/>
    <w:rsid w:val="00EB57D4"/>
    <w:rsid w:val="00EB6A43"/>
    <w:rsid w:val="00EB6CEA"/>
    <w:rsid w:val="00EB7455"/>
    <w:rsid w:val="00EC0094"/>
    <w:rsid w:val="00EC0B25"/>
    <w:rsid w:val="00EC0D56"/>
    <w:rsid w:val="00EC1871"/>
    <w:rsid w:val="00EC3DC1"/>
    <w:rsid w:val="00EC4E9D"/>
    <w:rsid w:val="00EC5333"/>
    <w:rsid w:val="00EC5699"/>
    <w:rsid w:val="00EC595A"/>
    <w:rsid w:val="00EC5B5C"/>
    <w:rsid w:val="00EC6BF5"/>
    <w:rsid w:val="00EC6E95"/>
    <w:rsid w:val="00EC6F4B"/>
    <w:rsid w:val="00EC7349"/>
    <w:rsid w:val="00ED0387"/>
    <w:rsid w:val="00ED1007"/>
    <w:rsid w:val="00ED1A2C"/>
    <w:rsid w:val="00ED301F"/>
    <w:rsid w:val="00ED39D3"/>
    <w:rsid w:val="00ED475F"/>
    <w:rsid w:val="00ED4D91"/>
    <w:rsid w:val="00ED4F42"/>
    <w:rsid w:val="00ED68ED"/>
    <w:rsid w:val="00ED6D82"/>
    <w:rsid w:val="00EE0AA0"/>
    <w:rsid w:val="00EE0EDD"/>
    <w:rsid w:val="00EE166F"/>
    <w:rsid w:val="00EE16A1"/>
    <w:rsid w:val="00EE18F1"/>
    <w:rsid w:val="00EE1B3B"/>
    <w:rsid w:val="00EE2412"/>
    <w:rsid w:val="00EE2B5C"/>
    <w:rsid w:val="00EE2D4B"/>
    <w:rsid w:val="00EE40B9"/>
    <w:rsid w:val="00EE446C"/>
    <w:rsid w:val="00EE5031"/>
    <w:rsid w:val="00EE5A16"/>
    <w:rsid w:val="00EE5C0D"/>
    <w:rsid w:val="00EE65DC"/>
    <w:rsid w:val="00EE6BA5"/>
    <w:rsid w:val="00EE6D94"/>
    <w:rsid w:val="00EE702D"/>
    <w:rsid w:val="00EE7719"/>
    <w:rsid w:val="00EF00E4"/>
    <w:rsid w:val="00EF0537"/>
    <w:rsid w:val="00EF114F"/>
    <w:rsid w:val="00EF180C"/>
    <w:rsid w:val="00EF301E"/>
    <w:rsid w:val="00EF40ED"/>
    <w:rsid w:val="00EF4453"/>
    <w:rsid w:val="00EF49AE"/>
    <w:rsid w:val="00EF528D"/>
    <w:rsid w:val="00EF6471"/>
    <w:rsid w:val="00EF6619"/>
    <w:rsid w:val="00EF769B"/>
    <w:rsid w:val="00EF79BC"/>
    <w:rsid w:val="00F00ACF"/>
    <w:rsid w:val="00F018C0"/>
    <w:rsid w:val="00F0284A"/>
    <w:rsid w:val="00F02D6B"/>
    <w:rsid w:val="00F058E9"/>
    <w:rsid w:val="00F05C66"/>
    <w:rsid w:val="00F062E0"/>
    <w:rsid w:val="00F06655"/>
    <w:rsid w:val="00F072EF"/>
    <w:rsid w:val="00F077A0"/>
    <w:rsid w:val="00F10A67"/>
    <w:rsid w:val="00F10CD9"/>
    <w:rsid w:val="00F10E0F"/>
    <w:rsid w:val="00F10E85"/>
    <w:rsid w:val="00F1126B"/>
    <w:rsid w:val="00F1187C"/>
    <w:rsid w:val="00F1210D"/>
    <w:rsid w:val="00F12110"/>
    <w:rsid w:val="00F121E1"/>
    <w:rsid w:val="00F12B29"/>
    <w:rsid w:val="00F13B3D"/>
    <w:rsid w:val="00F14EF3"/>
    <w:rsid w:val="00F1566A"/>
    <w:rsid w:val="00F158C0"/>
    <w:rsid w:val="00F15DD9"/>
    <w:rsid w:val="00F166B1"/>
    <w:rsid w:val="00F16804"/>
    <w:rsid w:val="00F169E0"/>
    <w:rsid w:val="00F17471"/>
    <w:rsid w:val="00F17B75"/>
    <w:rsid w:val="00F209CA"/>
    <w:rsid w:val="00F21D9E"/>
    <w:rsid w:val="00F21EFE"/>
    <w:rsid w:val="00F23707"/>
    <w:rsid w:val="00F2376F"/>
    <w:rsid w:val="00F238BB"/>
    <w:rsid w:val="00F24096"/>
    <w:rsid w:val="00F24327"/>
    <w:rsid w:val="00F24609"/>
    <w:rsid w:val="00F254FF"/>
    <w:rsid w:val="00F25763"/>
    <w:rsid w:val="00F25DEA"/>
    <w:rsid w:val="00F25F7C"/>
    <w:rsid w:val="00F2651E"/>
    <w:rsid w:val="00F26612"/>
    <w:rsid w:val="00F26A77"/>
    <w:rsid w:val="00F274F7"/>
    <w:rsid w:val="00F3036E"/>
    <w:rsid w:val="00F3081E"/>
    <w:rsid w:val="00F31308"/>
    <w:rsid w:val="00F31476"/>
    <w:rsid w:val="00F3208C"/>
    <w:rsid w:val="00F3263A"/>
    <w:rsid w:val="00F32D73"/>
    <w:rsid w:val="00F3366C"/>
    <w:rsid w:val="00F33917"/>
    <w:rsid w:val="00F33CC1"/>
    <w:rsid w:val="00F33DC6"/>
    <w:rsid w:val="00F33EB5"/>
    <w:rsid w:val="00F33FBA"/>
    <w:rsid w:val="00F34119"/>
    <w:rsid w:val="00F342D9"/>
    <w:rsid w:val="00F3511F"/>
    <w:rsid w:val="00F35220"/>
    <w:rsid w:val="00F35635"/>
    <w:rsid w:val="00F372AB"/>
    <w:rsid w:val="00F40A39"/>
    <w:rsid w:val="00F40BD9"/>
    <w:rsid w:val="00F42742"/>
    <w:rsid w:val="00F42BC4"/>
    <w:rsid w:val="00F42D06"/>
    <w:rsid w:val="00F42D4D"/>
    <w:rsid w:val="00F43501"/>
    <w:rsid w:val="00F44A68"/>
    <w:rsid w:val="00F45D47"/>
    <w:rsid w:val="00F45F0F"/>
    <w:rsid w:val="00F463F2"/>
    <w:rsid w:val="00F46FBB"/>
    <w:rsid w:val="00F516BE"/>
    <w:rsid w:val="00F51C0D"/>
    <w:rsid w:val="00F52200"/>
    <w:rsid w:val="00F5369A"/>
    <w:rsid w:val="00F53856"/>
    <w:rsid w:val="00F53DBF"/>
    <w:rsid w:val="00F54105"/>
    <w:rsid w:val="00F57440"/>
    <w:rsid w:val="00F57E4A"/>
    <w:rsid w:val="00F605EF"/>
    <w:rsid w:val="00F617A5"/>
    <w:rsid w:val="00F62084"/>
    <w:rsid w:val="00F62619"/>
    <w:rsid w:val="00F62743"/>
    <w:rsid w:val="00F634FF"/>
    <w:rsid w:val="00F6447F"/>
    <w:rsid w:val="00F64598"/>
    <w:rsid w:val="00F645C0"/>
    <w:rsid w:val="00F645C5"/>
    <w:rsid w:val="00F6499C"/>
    <w:rsid w:val="00F64DBD"/>
    <w:rsid w:val="00F651E4"/>
    <w:rsid w:val="00F66389"/>
    <w:rsid w:val="00F67AAE"/>
    <w:rsid w:val="00F7031E"/>
    <w:rsid w:val="00F704A0"/>
    <w:rsid w:val="00F704D1"/>
    <w:rsid w:val="00F7088B"/>
    <w:rsid w:val="00F71071"/>
    <w:rsid w:val="00F7229F"/>
    <w:rsid w:val="00F7247A"/>
    <w:rsid w:val="00F73732"/>
    <w:rsid w:val="00F7539D"/>
    <w:rsid w:val="00F75B55"/>
    <w:rsid w:val="00F75F2E"/>
    <w:rsid w:val="00F76055"/>
    <w:rsid w:val="00F77127"/>
    <w:rsid w:val="00F77C0C"/>
    <w:rsid w:val="00F81D34"/>
    <w:rsid w:val="00F82683"/>
    <w:rsid w:val="00F82862"/>
    <w:rsid w:val="00F82CF5"/>
    <w:rsid w:val="00F83742"/>
    <w:rsid w:val="00F83766"/>
    <w:rsid w:val="00F83D52"/>
    <w:rsid w:val="00F8418B"/>
    <w:rsid w:val="00F8459A"/>
    <w:rsid w:val="00F84E2A"/>
    <w:rsid w:val="00F8510E"/>
    <w:rsid w:val="00F85258"/>
    <w:rsid w:val="00F85526"/>
    <w:rsid w:val="00F85DAA"/>
    <w:rsid w:val="00F85E2C"/>
    <w:rsid w:val="00F86791"/>
    <w:rsid w:val="00F87805"/>
    <w:rsid w:val="00F9031B"/>
    <w:rsid w:val="00F90E49"/>
    <w:rsid w:val="00F91197"/>
    <w:rsid w:val="00F9129B"/>
    <w:rsid w:val="00F91927"/>
    <w:rsid w:val="00F92247"/>
    <w:rsid w:val="00F9224D"/>
    <w:rsid w:val="00F94AD0"/>
    <w:rsid w:val="00F94BC3"/>
    <w:rsid w:val="00F94D97"/>
    <w:rsid w:val="00F954C9"/>
    <w:rsid w:val="00F95C68"/>
    <w:rsid w:val="00F96183"/>
    <w:rsid w:val="00F965C3"/>
    <w:rsid w:val="00F96B81"/>
    <w:rsid w:val="00F96C26"/>
    <w:rsid w:val="00F97511"/>
    <w:rsid w:val="00FA0E47"/>
    <w:rsid w:val="00FA0EC2"/>
    <w:rsid w:val="00FA101B"/>
    <w:rsid w:val="00FA143D"/>
    <w:rsid w:val="00FA172D"/>
    <w:rsid w:val="00FA1B1E"/>
    <w:rsid w:val="00FA1CB7"/>
    <w:rsid w:val="00FA23EA"/>
    <w:rsid w:val="00FA2B83"/>
    <w:rsid w:val="00FA368A"/>
    <w:rsid w:val="00FA37C2"/>
    <w:rsid w:val="00FA48EF"/>
    <w:rsid w:val="00FA4C5C"/>
    <w:rsid w:val="00FA4E4A"/>
    <w:rsid w:val="00FA52B3"/>
    <w:rsid w:val="00FA7336"/>
    <w:rsid w:val="00FA7664"/>
    <w:rsid w:val="00FA7A80"/>
    <w:rsid w:val="00FB016A"/>
    <w:rsid w:val="00FB32AE"/>
    <w:rsid w:val="00FB3B57"/>
    <w:rsid w:val="00FB3B6B"/>
    <w:rsid w:val="00FB642E"/>
    <w:rsid w:val="00FB644D"/>
    <w:rsid w:val="00FB6543"/>
    <w:rsid w:val="00FB67A1"/>
    <w:rsid w:val="00FB6E95"/>
    <w:rsid w:val="00FC0C05"/>
    <w:rsid w:val="00FC0D7C"/>
    <w:rsid w:val="00FC1DCE"/>
    <w:rsid w:val="00FC24F5"/>
    <w:rsid w:val="00FC28CB"/>
    <w:rsid w:val="00FC2EB5"/>
    <w:rsid w:val="00FC4290"/>
    <w:rsid w:val="00FC4296"/>
    <w:rsid w:val="00FC70BA"/>
    <w:rsid w:val="00FC7513"/>
    <w:rsid w:val="00FC7B78"/>
    <w:rsid w:val="00FD007A"/>
    <w:rsid w:val="00FD0500"/>
    <w:rsid w:val="00FD08F9"/>
    <w:rsid w:val="00FD0A0A"/>
    <w:rsid w:val="00FD0FE3"/>
    <w:rsid w:val="00FD1EC4"/>
    <w:rsid w:val="00FD3477"/>
    <w:rsid w:val="00FD3CD4"/>
    <w:rsid w:val="00FD4C56"/>
    <w:rsid w:val="00FD56C3"/>
    <w:rsid w:val="00FD5A13"/>
    <w:rsid w:val="00FD5B21"/>
    <w:rsid w:val="00FD651A"/>
    <w:rsid w:val="00FD6B7E"/>
    <w:rsid w:val="00FD73D9"/>
    <w:rsid w:val="00FD74D5"/>
    <w:rsid w:val="00FE04A7"/>
    <w:rsid w:val="00FE15E9"/>
    <w:rsid w:val="00FE1A16"/>
    <w:rsid w:val="00FE33A2"/>
    <w:rsid w:val="00FE3ECF"/>
    <w:rsid w:val="00FE4075"/>
    <w:rsid w:val="00FE4436"/>
    <w:rsid w:val="00FE4B26"/>
    <w:rsid w:val="00FE4C56"/>
    <w:rsid w:val="00FE502F"/>
    <w:rsid w:val="00FE6A20"/>
    <w:rsid w:val="00FE7738"/>
    <w:rsid w:val="00FE785F"/>
    <w:rsid w:val="00FE7A65"/>
    <w:rsid w:val="00FF06F5"/>
    <w:rsid w:val="00FF0914"/>
    <w:rsid w:val="00FF0D95"/>
    <w:rsid w:val="00FF1476"/>
    <w:rsid w:val="00FF15E4"/>
    <w:rsid w:val="00FF162B"/>
    <w:rsid w:val="00FF1985"/>
    <w:rsid w:val="00FF1D31"/>
    <w:rsid w:val="00FF308B"/>
    <w:rsid w:val="00FF31F2"/>
    <w:rsid w:val="00FF322D"/>
    <w:rsid w:val="00FF3B2B"/>
    <w:rsid w:val="00FF3DD8"/>
    <w:rsid w:val="00FF437C"/>
    <w:rsid w:val="00FF4A29"/>
    <w:rsid w:val="00FF54E9"/>
    <w:rsid w:val="00FF57DD"/>
    <w:rsid w:val="00FF5981"/>
    <w:rsid w:val="00FF5C07"/>
    <w:rsid w:val="00FF6466"/>
    <w:rsid w:val="00FF6798"/>
    <w:rsid w:val="00FF6E1D"/>
    <w:rsid w:val="00FF7025"/>
    <w:rsid w:val="00FF70F9"/>
    <w:rsid w:val="00FF7496"/>
    <w:rsid w:val="00FF78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3FB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Heading 41,标题 41"/>
    <w:basedOn w:val="Normal"/>
    <w:next w:val="Heading9"/>
    <w:qFormat/>
    <w:pPr>
      <w:keepNext/>
      <w:numPr>
        <w:ilvl w:val="3"/>
        <w:numId w:val="7"/>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7"/>
      </w:numPr>
      <w:spacing w:before="240" w:after="60"/>
      <w:outlineLvl w:val="5"/>
    </w:pPr>
    <w:rPr>
      <w:rFonts w:ascii="Arial" w:hAnsi="Arial"/>
      <w:i/>
    </w:rPr>
  </w:style>
  <w:style w:type="paragraph" w:styleId="Heading7">
    <w:name w:val="heading 7"/>
    <w:basedOn w:val="Normal"/>
    <w:next w:val="Normal"/>
    <w:qFormat/>
    <w:pPr>
      <w:numPr>
        <w:ilvl w:val="6"/>
        <w:numId w:val="7"/>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000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D000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D0003"/>
    <w:rPr>
      <w:sz w:val="22"/>
      <w:szCs w:val="22"/>
      <w:lang w:val="en-GB"/>
    </w:rPr>
  </w:style>
  <w:style w:type="character" w:styleId="Hyperlink">
    <w:name w:val="Hyperlink"/>
    <w:basedOn w:val="DefaultParagraphFont"/>
    <w:uiPriority w:val="99"/>
    <w:unhideWhenUsed/>
    <w:rsid w:val="001D0003"/>
    <w:rPr>
      <w:color w:val="0000FF"/>
      <w:u w:val="single"/>
    </w:rPr>
  </w:style>
  <w:style w:type="paragraph" w:styleId="ListParagraph">
    <w:name w:val="List Paragraph"/>
    <w:basedOn w:val="Normal"/>
    <w:uiPriority w:val="34"/>
    <w:qFormat/>
    <w:rsid w:val="001D0003"/>
    <w:pPr>
      <w:ind w:left="720"/>
      <w:contextualSpacing/>
    </w:pPr>
  </w:style>
  <w:style w:type="paragraph" w:customStyle="1" w:styleId="rtejustify">
    <w:name w:val="rtejustify"/>
    <w:basedOn w:val="Normal"/>
    <w:rsid w:val="001D0003"/>
    <w:pPr>
      <w:spacing w:before="100" w:beforeAutospacing="1" w:after="100" w:afterAutospacing="1"/>
    </w:pPr>
    <w:rPr>
      <w:sz w:val="24"/>
      <w:szCs w:val="24"/>
      <w:lang w:eastAsia="en-GB"/>
    </w:rPr>
  </w:style>
  <w:style w:type="character" w:customStyle="1" w:styleId="awspan">
    <w:name w:val="awspan"/>
    <w:basedOn w:val="DefaultParagraphFont"/>
    <w:rsid w:val="001D0003"/>
  </w:style>
  <w:style w:type="paragraph" w:styleId="BodyText">
    <w:name w:val="Body Text"/>
    <w:basedOn w:val="Normal"/>
    <w:link w:val="BodyTextChar"/>
    <w:uiPriority w:val="99"/>
    <w:semiHidden/>
    <w:unhideWhenUsed/>
    <w:rsid w:val="001D0003"/>
    <w:pPr>
      <w:spacing w:after="120"/>
    </w:pPr>
  </w:style>
  <w:style w:type="character" w:customStyle="1" w:styleId="BodyTextChar">
    <w:name w:val="Body Text Char"/>
    <w:basedOn w:val="DefaultParagraphFont"/>
    <w:link w:val="BodyText"/>
    <w:uiPriority w:val="99"/>
    <w:semiHidden/>
    <w:rsid w:val="001D0003"/>
    <w:rPr>
      <w:sz w:val="22"/>
      <w:szCs w:val="22"/>
      <w:lang w:val="en-GB"/>
    </w:rPr>
  </w:style>
  <w:style w:type="character" w:styleId="Emphasis">
    <w:name w:val="Emphasis"/>
    <w:basedOn w:val="DefaultParagraphFont"/>
    <w:uiPriority w:val="20"/>
    <w:qFormat/>
    <w:rsid w:val="001D0003"/>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Heading 41,标题 41"/>
    <w:basedOn w:val="Normal"/>
    <w:next w:val="Heading9"/>
    <w:qFormat/>
    <w:pPr>
      <w:keepNext/>
      <w:numPr>
        <w:ilvl w:val="3"/>
        <w:numId w:val="7"/>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7"/>
      </w:numPr>
      <w:spacing w:before="240" w:after="60"/>
      <w:outlineLvl w:val="5"/>
    </w:pPr>
    <w:rPr>
      <w:rFonts w:ascii="Arial" w:hAnsi="Arial"/>
      <w:i/>
    </w:rPr>
  </w:style>
  <w:style w:type="paragraph" w:styleId="Heading7">
    <w:name w:val="heading 7"/>
    <w:basedOn w:val="Normal"/>
    <w:next w:val="Normal"/>
    <w:qFormat/>
    <w:pPr>
      <w:numPr>
        <w:ilvl w:val="6"/>
        <w:numId w:val="7"/>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000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D0003"/>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D0003"/>
    <w:rPr>
      <w:sz w:val="22"/>
      <w:szCs w:val="22"/>
      <w:lang w:val="en-GB"/>
    </w:rPr>
  </w:style>
  <w:style w:type="character" w:styleId="Hyperlink">
    <w:name w:val="Hyperlink"/>
    <w:basedOn w:val="DefaultParagraphFont"/>
    <w:uiPriority w:val="99"/>
    <w:unhideWhenUsed/>
    <w:rsid w:val="001D0003"/>
    <w:rPr>
      <w:color w:val="0000FF"/>
      <w:u w:val="single"/>
    </w:rPr>
  </w:style>
  <w:style w:type="paragraph" w:styleId="ListParagraph">
    <w:name w:val="List Paragraph"/>
    <w:basedOn w:val="Normal"/>
    <w:uiPriority w:val="34"/>
    <w:qFormat/>
    <w:rsid w:val="001D0003"/>
    <w:pPr>
      <w:ind w:left="720"/>
      <w:contextualSpacing/>
    </w:pPr>
  </w:style>
  <w:style w:type="paragraph" w:customStyle="1" w:styleId="rtejustify">
    <w:name w:val="rtejustify"/>
    <w:basedOn w:val="Normal"/>
    <w:rsid w:val="001D0003"/>
    <w:pPr>
      <w:spacing w:before="100" w:beforeAutospacing="1" w:after="100" w:afterAutospacing="1"/>
    </w:pPr>
    <w:rPr>
      <w:sz w:val="24"/>
      <w:szCs w:val="24"/>
      <w:lang w:eastAsia="en-GB"/>
    </w:rPr>
  </w:style>
  <w:style w:type="character" w:customStyle="1" w:styleId="awspan">
    <w:name w:val="awspan"/>
    <w:basedOn w:val="DefaultParagraphFont"/>
    <w:rsid w:val="001D0003"/>
  </w:style>
  <w:style w:type="paragraph" w:styleId="BodyText">
    <w:name w:val="Body Text"/>
    <w:basedOn w:val="Normal"/>
    <w:link w:val="BodyTextChar"/>
    <w:uiPriority w:val="99"/>
    <w:semiHidden/>
    <w:unhideWhenUsed/>
    <w:rsid w:val="001D0003"/>
    <w:pPr>
      <w:spacing w:after="120"/>
    </w:pPr>
  </w:style>
  <w:style w:type="character" w:customStyle="1" w:styleId="BodyTextChar">
    <w:name w:val="Body Text Char"/>
    <w:basedOn w:val="DefaultParagraphFont"/>
    <w:link w:val="BodyText"/>
    <w:uiPriority w:val="99"/>
    <w:semiHidden/>
    <w:rsid w:val="001D0003"/>
    <w:rPr>
      <w:sz w:val="22"/>
      <w:szCs w:val="22"/>
      <w:lang w:val="en-GB"/>
    </w:rPr>
  </w:style>
  <w:style w:type="character" w:styleId="Emphasis">
    <w:name w:val="Emphasis"/>
    <w:basedOn w:val="DefaultParagraphFont"/>
    <w:uiPriority w:val="20"/>
    <w:qFormat/>
    <w:rsid w:val="001D00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13" Type="http://schemas.openxmlformats.org/officeDocument/2006/relationships/footer" Target="footer1.xml"/><Relationship Id="rId18" Type="http://schemas.openxmlformats.org/officeDocument/2006/relationships/hyperlink" Target="http://www.multilateralfund.org/sites/39th/Document%20Library2/1/3914.pdf" TargetMode="External"/><Relationship Id="rId21" Type="http://schemas.openxmlformats.org/officeDocument/2006/relationships/hyperlink" Target="http://www.multilateralfund.org/sites/51/Document%20Library2/1/5113.pdf" TargetMode="External"/><Relationship Id="rId3" Type="http://schemas.openxmlformats.org/officeDocument/2006/relationships/styles" Target="styles.xml"/><Relationship Id="rId34" Type="http://schemas.openxmlformats.org/officeDocument/2006/relationships/customXml" Target="../customXml/item3.xml"/><Relationship Id="rId25" Type="http://schemas.openxmlformats.org/officeDocument/2006/relationships/footer" Target="footer4.xml"/><Relationship Id="rId12" Type="http://schemas.openxmlformats.org/officeDocument/2006/relationships/header" Target="header2.xml"/><Relationship Id="rId17" Type="http://schemas.openxmlformats.org/officeDocument/2006/relationships/hyperlink" Target="http://ozone.unep.org/Meeting_Documents/oewg/25oewg/25oewg-6.e.pdf" TargetMode="External"/><Relationship Id="rId7" Type="http://schemas.openxmlformats.org/officeDocument/2006/relationships/footnotes" Target="footnotes.xml"/><Relationship Id="rId33" Type="http://schemas.openxmlformats.org/officeDocument/2006/relationships/customXml" Target="../customXml/item2.xml"/><Relationship Id="rId20" Type="http://schemas.openxmlformats.org/officeDocument/2006/relationships/hyperlink" Target="http://www.multilateralfund.org/sites/44/Document%20Library2/1/4412.pdf" TargetMode="External"/><Relationship Id="rId29" Type="http://schemas.openxmlformats.org/officeDocument/2006/relationships/header" Target="header9.xml"/><Relationship Id="rId16" Type="http://schemas.openxmlformats.org/officeDocument/2006/relationships/footer" Target="footer3.xml"/><Relationship Id="rId2" Type="http://schemas.openxmlformats.org/officeDocument/2006/relationships/numbering" Target="numbering.xml"/><Relationship Id="rId24" Type="http://schemas.openxmlformats.org/officeDocument/2006/relationships/header" Target="header5.xml"/><Relationship Id="rId32" Type="http://schemas.openxmlformats.org/officeDocument/2006/relationships/theme" Target="theme/theme1.xml"/><Relationship Id="rId1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4.xml"/><Relationship Id="rId28" Type="http://schemas.openxmlformats.org/officeDocument/2006/relationships/header" Target="header8.xml"/><Relationship Id="rId15" Type="http://schemas.openxmlformats.org/officeDocument/2006/relationships/header" Target="header3.xml"/><Relationship Id="rId5" Type="http://schemas.openxmlformats.org/officeDocument/2006/relationships/settings" Target="settings.xml"/><Relationship Id="rId31"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multilateralfund.org/sites/42/Document%20Library2/1/4213.pdf" TargetMode="External"/><Relationship Id="rId9" Type="http://schemas.openxmlformats.org/officeDocument/2006/relationships/image" Target="media/image1.png"/><Relationship Id="rId22" Type="http://schemas.openxmlformats.org/officeDocument/2006/relationships/hyperlink" Target="http://www.multilateralfund.org/sites/58th/Document%20Library2/1/5808.pdf" TargetMode="External"/><Relationship Id="rId27" Type="http://schemas.openxmlformats.org/officeDocument/2006/relationships/header" Target="header7.xml"/><Relationship Id="rId30" Type="http://schemas.openxmlformats.org/officeDocument/2006/relationships/footer" Target="footer5.xml"/><Relationship Id="rId14" Type="http://schemas.openxmlformats.org/officeDocument/2006/relationships/footer" Target="footer2.xml"/><Relationship Id="rId4" Type="http://schemas.microsoft.com/office/2007/relationships/stylesWithEffects" Target="stylesWithEffects.xml"/><Relationship Id="rId35" Type="http://schemas.openxmlformats.org/officeDocument/2006/relationships/customXml" Target="../customXml/item4.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system/files/documents/OEWG-41-backgroundnote-MLFS-verification-monitoring.docx" TargetMode="External"/><Relationship Id="rId2" Type="http://schemas.openxmlformats.org/officeDocument/2006/relationships/hyperlink" Target="https://ozone.unep.org/system/files/documents/OEWG-41-backgroundnote-MLFS-verification-monitoring.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esktop\ONU\88th%20meeting%20-%20ONU\88_Temp_Doc\MISC\Template\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DA03D2D14FF7468D534E80A5CE61F7" ma:contentTypeVersion="5" ma:contentTypeDescription="Create a new document." ma:contentTypeScope="" ma:versionID="11b2e445335362bd3c0263cd3d0d9a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UNEP/OzL.Pro/ExCom/89/3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EB6450F-E9F7-0D48-BD11-C5FD904F88F1}"/>
</file>

<file path=customXml/itemProps2.xml><?xml version="1.0" encoding="utf-8"?>
<ds:datastoreItem xmlns:ds="http://schemas.openxmlformats.org/officeDocument/2006/customXml" ds:itemID="{9094BF7B-117E-4905-88D2-F30C65A3E0E3}"/>
</file>

<file path=customXml/itemProps3.xml><?xml version="1.0" encoding="utf-8"?>
<ds:datastoreItem xmlns:ds="http://schemas.openxmlformats.org/officeDocument/2006/customXml" ds:itemID="{616A8BB4-3B60-4C52-8C17-394FFCAA996B}"/>
</file>

<file path=customXml/itemProps4.xml><?xml version="1.0" encoding="utf-8"?>
<ds:datastoreItem xmlns:ds="http://schemas.openxmlformats.org/officeDocument/2006/customXml" ds:itemID="{FF3A5FC4-B8A2-4897-97EC-A778DE27EDF6}"/>
</file>

<file path=docProps/app.xml><?xml version="1.0" encoding="utf-8"?>
<Properties xmlns="http://schemas.openxmlformats.org/officeDocument/2006/extended-properties" xmlns:vt="http://schemas.openxmlformats.org/officeDocument/2006/docPropsVTypes">
  <Template>\Users\marti\Desktop\ONU\88th meeting - ONU\88_Temp_Doc\MISC\Template\S88-template.dotm</Template>
  <TotalTime>671</TotalTime>
  <Pages>16</Pages>
  <Words>14058</Words>
  <Characters>80134</Characters>
  <Application>Microsoft Macintosh Word</Application>
  <DocSecurity>0</DocSecurity>
  <Lines>667</Lines>
  <Paragraphs>188</Paragraphs>
  <ScaleCrop>false</ScaleCrop>
  <HeadingPairs>
    <vt:vector size="2" baseType="variant">
      <vt:variant>
        <vt:lpstr>Title</vt:lpstr>
      </vt:variant>
      <vt:variant>
        <vt:i4>1</vt:i4>
      </vt:variant>
    </vt:vector>
  </HeadingPairs>
  <TitlesOfParts>
    <vt:vector size="1" baseType="lpstr">
      <vt:lpstr>Reseña de los sistemas vigentes de supervisión, presentación de informes, verificación y concesión de licencias y cupos exigibles desarrollados con apoyo del fondo multilateral (decisión 84/85)</vt:lpstr>
    </vt:vector>
  </TitlesOfParts>
  <Company>UNMFS</Company>
  <LinksUpToDate>false</LinksUpToDate>
  <CharactersWithSpaces>94004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 (decisión 84/85)</dc:title>
  <dc:creator>UNMFS</dc:creator>
  <cp:lastModifiedBy>Patricio Mason, M.A. Translator / Traductor</cp:lastModifiedBy>
  <cp:revision>3793</cp:revision>
  <cp:lastPrinted>2001-05-26T16:40:00Z</cp:lastPrinted>
  <dcterms:created xsi:type="dcterms:W3CDTF">2021-12-11T17:19:00Z</dcterms:created>
  <dcterms:modified xsi:type="dcterms:W3CDTF">2022-03-28T15:39:00Z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UNEP/OzL.Pro/ExCom/88/66</vt:lpwstr>
  </property>
  <property fmtid="{D5CDD505-2E9C-101B-9397-08002B2CF9AE}" pid="3" name="Revision date">
    <vt:lpwstr>12/6/2021</vt:lpwstr>
  </property>
  <property fmtid="{D5CDD505-2E9C-101B-9397-08002B2CF9AE}" pid="4" name="ContentTypeId">
    <vt:lpwstr>0x010100B2DA03D2D14FF7468D534E80A5CE61F7</vt:lpwstr>
  </property>
</Properties>
</file>