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142"/>
        <w:gridCol w:w="3870"/>
        <w:gridCol w:w="4068"/>
      </w:tblGrid>
      <w:tr w:rsidR="00EB75C7" w14:paraId="43D350AB" w14:textId="77777777" w:rsidTr="00E20B38">
        <w:trPr>
          <w:trHeight w:val="720"/>
        </w:trPr>
        <w:tc>
          <w:tcPr>
            <w:tcW w:w="6012" w:type="dxa"/>
            <w:gridSpan w:val="2"/>
            <w:tcBorders>
              <w:bottom w:val="single" w:sz="18" w:space="0" w:color="auto"/>
            </w:tcBorders>
            <w:vAlign w:val="center"/>
          </w:tcPr>
          <w:p w14:paraId="5991C503" w14:textId="77777777" w:rsidR="00EB75C7" w:rsidRDefault="00EB75C7" w:rsidP="0005681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483FE8F1" w14:textId="77777777" w:rsidR="00EB75C7" w:rsidRDefault="00EB75C7" w:rsidP="0005681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068" w:type="dxa"/>
            <w:tcBorders>
              <w:bottom w:val="single" w:sz="18" w:space="0" w:color="auto"/>
            </w:tcBorders>
          </w:tcPr>
          <w:p w14:paraId="56D8521F" w14:textId="77777777" w:rsidR="00EB75C7" w:rsidRDefault="00EB75C7" w:rsidP="0005681E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   EP</w:t>
            </w:r>
          </w:p>
        </w:tc>
      </w:tr>
      <w:tr w:rsidR="00EB75C7" w:rsidRPr="00693DCF" w14:paraId="33CD93D6" w14:textId="77777777" w:rsidTr="00E2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14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CA8F0F" w14:textId="77777777" w:rsidR="00EB75C7" w:rsidRDefault="00EB75C7" w:rsidP="0005681E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1FDE628A" wp14:editId="31771709">
                  <wp:simplePos x="0" y="0"/>
                  <wp:positionH relativeFrom="column">
                    <wp:posOffset>62864</wp:posOffset>
                  </wp:positionH>
                  <wp:positionV relativeFrom="paragraph">
                    <wp:posOffset>814705</wp:posOffset>
                  </wp:positionV>
                  <wp:extent cx="761365" cy="687705"/>
                  <wp:effectExtent l="0" t="0" r="635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559" cy="68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40BB7203" wp14:editId="7211AA57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DEEB3F" w14:textId="77777777" w:rsidR="00EB75C7" w:rsidRDefault="00EB75C7" w:rsidP="0005681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7FF39D95" w14:textId="77777777" w:rsidR="00EB75C7" w:rsidRDefault="00EB75C7" w:rsidP="0005681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FF16B31" w14:textId="77777777" w:rsidR="00EB75C7" w:rsidRDefault="00EB75C7" w:rsidP="0005681E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BAA1FA1" w14:textId="77777777" w:rsidR="00EB75C7" w:rsidRPr="00542808" w:rsidRDefault="00EB75C7" w:rsidP="0005681E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</w:tc>
        <w:tc>
          <w:tcPr>
            <w:tcW w:w="40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8C1B63" w14:textId="77777777" w:rsidR="00EB75C7" w:rsidRDefault="00EB75C7" w:rsidP="0005681E">
            <w:pPr>
              <w:rPr>
                <w:lang w:val="fr-FR"/>
              </w:rPr>
            </w:pPr>
          </w:p>
          <w:p w14:paraId="72036BC5" w14:textId="77777777" w:rsidR="00EB75C7" w:rsidRPr="00DD3433" w:rsidRDefault="00EB75C7" w:rsidP="0005681E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084A575C" w14:textId="77777777" w:rsidR="00EB75C7" w:rsidRPr="00DD3433" w:rsidRDefault="00EB75C7" w:rsidP="0005681E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27062264" w14:textId="77777777" w:rsidR="00EB75C7" w:rsidRPr="00DD3433" w:rsidRDefault="00EB75C7" w:rsidP="0005681E">
            <w:pPr>
              <w:rPr>
                <w:lang w:val="fr-FR"/>
              </w:rPr>
            </w:pPr>
          </w:p>
          <w:p w14:paraId="3162121F" w14:textId="26C6BB49" w:rsidR="00EB75C7" w:rsidRPr="00BA2195" w:rsidRDefault="00EB75C7" w:rsidP="0005681E">
            <w:r>
              <w:fldChar w:fldCharType="begin"/>
            </w:r>
            <w:r w:rsidRPr="00BA2195">
              <w:instrText xml:space="preserve"> DOCPROPERTY "Document number"  \* MERGEFORMAT </w:instrText>
            </w:r>
            <w:r>
              <w:fldChar w:fldCharType="separate"/>
            </w:r>
            <w:r w:rsidR="00BA2195" w:rsidRPr="00BA2195">
              <w:t>UNEP/</w:t>
            </w:r>
            <w:proofErr w:type="spellStart"/>
            <w:r w:rsidR="00BA2195" w:rsidRPr="00BA2195">
              <w:t>OzL.Pro</w:t>
            </w:r>
            <w:proofErr w:type="spellEnd"/>
            <w:r w:rsidR="00BA2195" w:rsidRPr="00BA2195">
              <w:t>/ExCom/98/11/Corr.1</w:t>
            </w:r>
            <w:r>
              <w:fldChar w:fldCharType="end"/>
            </w:r>
          </w:p>
          <w:p w14:paraId="1A5E0728" w14:textId="7A43F681" w:rsidR="00EB75C7" w:rsidRPr="008A13C5" w:rsidRDefault="00EB75C7" w:rsidP="0005681E">
            <w:pPr>
              <w:rPr>
                <w:szCs w:val="24"/>
                <w:lang w:val="fr-FR"/>
              </w:rPr>
            </w:pPr>
            <w:r w:rsidRPr="008B7BCA">
              <w:rPr>
                <w:szCs w:val="24"/>
              </w:rPr>
              <w:fldChar w:fldCharType="begin"/>
            </w:r>
            <w:r w:rsidRPr="00BA2195">
              <w:rPr>
                <w:szCs w:val="24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</w:rPr>
              <w:fldChar w:fldCharType="separate"/>
            </w:r>
            <w:r w:rsidR="00BA2195">
              <w:rPr>
                <w:szCs w:val="24"/>
              </w:rPr>
              <w:t>18</w:t>
            </w:r>
            <w:r w:rsidRPr="00BA2195">
              <w:rPr>
                <w:szCs w:val="24"/>
              </w:rPr>
              <w:t xml:space="preserve"> </w:t>
            </w:r>
            <w:r w:rsidRPr="008A13C5">
              <w:rPr>
                <w:szCs w:val="24"/>
                <w:lang w:val="fr-FR"/>
              </w:rPr>
              <w:t>juin 2026</w:t>
            </w:r>
            <w:r w:rsidRPr="008B7BCA">
              <w:rPr>
                <w:szCs w:val="24"/>
              </w:rPr>
              <w:fldChar w:fldCharType="end"/>
            </w:r>
          </w:p>
          <w:p w14:paraId="24453F7B" w14:textId="77777777" w:rsidR="00EB75C7" w:rsidRDefault="00EB75C7" w:rsidP="0005681E">
            <w:pPr>
              <w:rPr>
                <w:caps/>
                <w:lang w:val="fr-FR"/>
              </w:rPr>
            </w:pPr>
            <w:r w:rsidRPr="008A13C5">
              <w:rPr>
                <w:caps/>
                <w:lang w:val="fr-F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0FA12322" w14:textId="77777777" w:rsidR="00EB75C7" w:rsidRPr="00E5237E" w:rsidRDefault="00EB75C7" w:rsidP="0005681E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</w:t>
            </w:r>
            <w:r>
              <w:rPr>
                <w:lang w:val="fr-CA"/>
              </w:rPr>
              <w:t xml:space="preserve"> </w:t>
            </w:r>
            <w:r w:rsidRPr="00E5237E">
              <w:rPr>
                <w:lang w:val="fr-CA"/>
              </w:rPr>
              <w:t>: ANGLAIS</w:t>
            </w:r>
          </w:p>
        </w:tc>
      </w:tr>
    </w:tbl>
    <w:p w14:paraId="70AD5354" w14:textId="77777777" w:rsidR="00EB75C7" w:rsidRPr="00630485" w:rsidRDefault="00EB75C7" w:rsidP="00EB75C7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Pr="00630485">
        <w:rPr>
          <w:lang w:val="fr-CA"/>
        </w:rPr>
        <w:t>Quatre-vingt-dix-huitième réunion</w:t>
      </w:r>
    </w:p>
    <w:p w14:paraId="4462AE82" w14:textId="77777777" w:rsidR="00EB75C7" w:rsidRPr="00FE1FA0" w:rsidRDefault="00EB75C7" w:rsidP="00EB75C7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 w:rsidRPr="00BB607B">
        <w:rPr>
          <w:lang w:val="fr-CA" w:eastAsia="zh-CN"/>
        </w:rPr>
        <w:t>22</w:t>
      </w:r>
      <w:r>
        <w:rPr>
          <w:lang w:val="fr-CA" w:eastAsia="zh-CN"/>
        </w:rPr>
        <w:t>-</w:t>
      </w:r>
      <w:r w:rsidRPr="00BB607B">
        <w:rPr>
          <w:lang w:val="fr-CA" w:eastAsia="zh-CN"/>
        </w:rPr>
        <w:t>26 juin 2026</w:t>
      </w:r>
    </w:p>
    <w:p w14:paraId="18CD87C5" w14:textId="79BC759B" w:rsidR="00EB75C7" w:rsidRPr="00550019" w:rsidRDefault="00EB75C7" w:rsidP="00EB75C7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>
        <w:rPr>
          <w:lang w:val="fr-FR"/>
        </w:rPr>
        <w:t xml:space="preserve">8 </w:t>
      </w:r>
      <w:r w:rsidR="00BA2195">
        <w:rPr>
          <w:lang w:val="fr-FR"/>
        </w:rPr>
        <w:t>b</w:t>
      </w:r>
      <w:r>
        <w:rPr>
          <w:lang w:val="fr-FR"/>
        </w:rPr>
        <w:t xml:space="preserve">) </w:t>
      </w:r>
      <w:r w:rsidRPr="00550019">
        <w:rPr>
          <w:lang w:val="fr-FR"/>
        </w:rPr>
        <w:t>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671E695E" w14:textId="77777777" w:rsidR="009145E4" w:rsidRPr="00EB75C7" w:rsidRDefault="009145E4" w:rsidP="009145E4">
      <w:pPr>
        <w:pStyle w:val="Heading1"/>
        <w:numPr>
          <w:ilvl w:val="0"/>
          <w:numId w:val="0"/>
        </w:numPr>
        <w:rPr>
          <w:lang w:val="fr-FR"/>
        </w:rPr>
      </w:pPr>
    </w:p>
    <w:p w14:paraId="5009F23A" w14:textId="77777777" w:rsidR="00AE0CA3" w:rsidRDefault="00AE0CA3" w:rsidP="00AE0CA3">
      <w:pPr>
        <w:jc w:val="center"/>
        <w:rPr>
          <w:b/>
          <w:bCs/>
        </w:rPr>
      </w:pPr>
      <w:r w:rsidRPr="006E5A30">
        <w:rPr>
          <w:b/>
          <w:bCs/>
        </w:rPr>
        <w:t>Corrigendum</w:t>
      </w:r>
    </w:p>
    <w:p w14:paraId="02569E77" w14:textId="77777777" w:rsidR="00AE0CA3" w:rsidRDefault="00AE0CA3" w:rsidP="00EE71B9">
      <w:pPr>
        <w:pStyle w:val="Title1"/>
        <w:rPr>
          <w:bCs/>
          <w:lang w:val="fr-CA"/>
        </w:rPr>
      </w:pPr>
    </w:p>
    <w:p w14:paraId="14BD277F" w14:textId="52A440CB" w:rsidR="004E7F9C" w:rsidRPr="007559BF" w:rsidRDefault="0024643C" w:rsidP="00AE0CA3">
      <w:pPr>
        <w:pStyle w:val="Title1"/>
        <w:rPr>
          <w:lang w:val="fr-CA"/>
        </w:rPr>
      </w:pPr>
      <w:r w:rsidRPr="007559BF">
        <w:rPr>
          <w:bCs/>
          <w:lang w:val="fr-CA"/>
        </w:rPr>
        <w:t>COOPÉRATION BILATÉRALE</w:t>
      </w:r>
    </w:p>
    <w:p w14:paraId="37A0FFA4" w14:textId="77777777" w:rsidR="00EE71B9" w:rsidRPr="007559BF" w:rsidRDefault="00EE71B9" w:rsidP="001F0B21">
      <w:pPr>
        <w:pStyle w:val="Title1"/>
        <w:jc w:val="left"/>
        <w:rPr>
          <w:lang w:val="fr-CA"/>
        </w:rPr>
      </w:pPr>
    </w:p>
    <w:p w14:paraId="495995CA" w14:textId="682BDC45" w:rsidR="00AE0CA3" w:rsidRPr="00AE0CA3" w:rsidRDefault="00AE0CA3" w:rsidP="00990282">
      <w:pPr>
        <w:spacing w:after="240"/>
        <w:jc w:val="left"/>
        <w:rPr>
          <w:lang w:val="fr-FR"/>
        </w:rPr>
      </w:pPr>
      <w:r w:rsidRPr="00AE0CA3">
        <w:rPr>
          <w:lang w:val="fr-FR"/>
        </w:rPr>
        <w:t>Le présent document est émis aux fins suivantes :</w:t>
      </w:r>
    </w:p>
    <w:p w14:paraId="1B28B330" w14:textId="0CC512D8" w:rsidR="00AE0CA3" w:rsidRPr="00AE0CA3" w:rsidRDefault="00AE0CA3" w:rsidP="00AE0CA3">
      <w:pPr>
        <w:numPr>
          <w:ilvl w:val="0"/>
          <w:numId w:val="26"/>
        </w:numPr>
        <w:spacing w:after="240"/>
        <w:jc w:val="left"/>
        <w:rPr>
          <w:lang w:val="fr-FR"/>
        </w:rPr>
      </w:pPr>
      <w:r w:rsidRPr="00AE0CA3">
        <w:rPr>
          <w:lang w:val="fr-FR"/>
        </w:rPr>
        <w:t xml:space="preserve">Au paragraphe 2, </w:t>
      </w:r>
      <w:r w:rsidRPr="00AE0CA3">
        <w:rPr>
          <w:b/>
          <w:bCs/>
          <w:lang w:val="fr-FR"/>
        </w:rPr>
        <w:t>remplacer</w:t>
      </w:r>
      <w:r w:rsidRPr="00AE0CA3">
        <w:rPr>
          <w:lang w:val="fr-FR"/>
        </w:rPr>
        <w:t xml:space="preserve"> « Huit » </w:t>
      </w:r>
      <w:r w:rsidRPr="00AE0CA3">
        <w:rPr>
          <w:b/>
          <w:bCs/>
          <w:lang w:val="fr-FR"/>
        </w:rPr>
        <w:t>par</w:t>
      </w:r>
      <w:r w:rsidRPr="00AE0CA3">
        <w:rPr>
          <w:lang w:val="fr-FR"/>
        </w:rPr>
        <w:t xml:space="preserve"> « Neuf » </w:t>
      </w:r>
      <w:r w:rsidRPr="00AE0CA3">
        <w:rPr>
          <w:b/>
          <w:bCs/>
          <w:lang w:val="fr-FR"/>
        </w:rPr>
        <w:t xml:space="preserve">et </w:t>
      </w:r>
      <w:r w:rsidRPr="00AE0CA3">
        <w:rPr>
          <w:lang w:val="fr-FR"/>
        </w:rPr>
        <w:t xml:space="preserve">« 2 782 907 </w:t>
      </w:r>
      <w:r>
        <w:rPr>
          <w:lang w:val="fr-FR"/>
        </w:rPr>
        <w:t xml:space="preserve">$US </w:t>
      </w:r>
      <w:r w:rsidRPr="00AE0CA3">
        <w:rPr>
          <w:lang w:val="fr-FR"/>
        </w:rPr>
        <w:t xml:space="preserve">» </w:t>
      </w:r>
      <w:r w:rsidRPr="00AE0CA3">
        <w:rPr>
          <w:b/>
          <w:bCs/>
          <w:lang w:val="fr-FR"/>
        </w:rPr>
        <w:t xml:space="preserve">par </w:t>
      </w:r>
      <w:r w:rsidRPr="00AE0CA3">
        <w:rPr>
          <w:lang w:val="fr-FR"/>
        </w:rPr>
        <w:t xml:space="preserve">« 3 065 407 </w:t>
      </w:r>
      <w:r>
        <w:rPr>
          <w:lang w:val="fr-FR"/>
        </w:rPr>
        <w:t>$US</w:t>
      </w:r>
      <w:r w:rsidRPr="00AE0CA3">
        <w:rPr>
          <w:lang w:val="fr-FR"/>
        </w:rPr>
        <w:t xml:space="preserve"> ».</w:t>
      </w:r>
    </w:p>
    <w:p w14:paraId="036EEEC4" w14:textId="77777777" w:rsidR="00AE0CA3" w:rsidRPr="00AE0CA3" w:rsidRDefault="00AE0CA3" w:rsidP="00AE0CA3">
      <w:pPr>
        <w:numPr>
          <w:ilvl w:val="0"/>
          <w:numId w:val="26"/>
        </w:numPr>
        <w:jc w:val="left"/>
        <w:rPr>
          <w:lang w:val="fr-FR"/>
        </w:rPr>
      </w:pPr>
      <w:r w:rsidRPr="00AE0CA3">
        <w:rPr>
          <w:lang w:val="fr-FR"/>
        </w:rPr>
        <w:t xml:space="preserve">Dans le tableau 1, </w:t>
      </w:r>
      <w:r w:rsidRPr="00AE0CA3">
        <w:rPr>
          <w:b/>
          <w:bCs/>
          <w:lang w:val="fr-FR"/>
        </w:rPr>
        <w:t xml:space="preserve">remplacer </w:t>
      </w:r>
      <w:r w:rsidRPr="00AE0CA3">
        <w:rPr>
          <w:lang w:val="fr-FR"/>
        </w:rPr>
        <w:t xml:space="preserve">les lignes relatives à l’Italie </w:t>
      </w:r>
      <w:r w:rsidRPr="00AE0CA3">
        <w:rPr>
          <w:b/>
          <w:bCs/>
          <w:lang w:val="fr-FR"/>
        </w:rPr>
        <w:t xml:space="preserve">et </w:t>
      </w:r>
      <w:r w:rsidRPr="00AE0CA3">
        <w:rPr>
          <w:lang w:val="fr-FR"/>
        </w:rPr>
        <w:t>au Total par ce qui suit :</w:t>
      </w:r>
    </w:p>
    <w:p w14:paraId="4F823370" w14:textId="77777777" w:rsidR="00AE0CA3" w:rsidRDefault="00AE0CA3">
      <w:pPr>
        <w:jc w:val="left"/>
        <w:rPr>
          <w:lang w:val="fr-CA"/>
        </w:rPr>
      </w:pPr>
    </w:p>
    <w:tbl>
      <w:tblPr>
        <w:tblStyle w:val="TableGrid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0"/>
        <w:gridCol w:w="810"/>
        <w:gridCol w:w="2790"/>
        <w:gridCol w:w="1260"/>
        <w:gridCol w:w="1350"/>
        <w:gridCol w:w="1357"/>
        <w:gridCol w:w="983"/>
      </w:tblGrid>
      <w:tr w:rsidR="00493E5C" w:rsidRPr="007559BF" w14:paraId="5F5B4009" w14:textId="77777777" w:rsidTr="00451AC8">
        <w:trPr>
          <w:trHeight w:val="677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2799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Agence bilatérale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15A4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Pays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FEE32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Intitulé du projet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1E827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Financement demandé ($US)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00E6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Coûts d’appui demandés ($US)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36480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Montant recommandé* ($US)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608A" w14:textId="77777777" w:rsidR="00493E5C" w:rsidRPr="00682AFF" w:rsidRDefault="00493E5C" w:rsidP="00B474B5">
            <w:pPr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 w:rsidRPr="00682AFF">
              <w:rPr>
                <w:b/>
                <w:bCs/>
                <w:sz w:val="18"/>
                <w:szCs w:val="18"/>
                <w:lang w:val="fr-CA"/>
              </w:rPr>
              <w:t>Examiné dans</w:t>
            </w:r>
          </w:p>
        </w:tc>
      </w:tr>
      <w:tr w:rsidR="00AE0CA3" w:rsidRPr="007559BF" w14:paraId="23C4C130" w14:textId="77777777" w:rsidTr="00451AC8">
        <w:trPr>
          <w:trHeight w:val="568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41D49" w14:textId="7B1BD1E1" w:rsidR="00AE0CA3" w:rsidRPr="00682AFF" w:rsidRDefault="00AE0CA3" w:rsidP="0023184E">
            <w:pPr>
              <w:jc w:val="center"/>
              <w:rPr>
                <w:noProof/>
                <w:sz w:val="18"/>
                <w:szCs w:val="18"/>
                <w:lang w:val="fr-CA"/>
              </w:rPr>
            </w:pPr>
            <w:r>
              <w:rPr>
                <w:noProof/>
                <w:sz w:val="18"/>
                <w:szCs w:val="18"/>
                <w:lang w:val="fr-CA"/>
              </w:rPr>
              <w:t>Italie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4766E" w14:textId="57E11956" w:rsidR="00AE0CA3" w:rsidRPr="007559BF" w:rsidRDefault="00AE0CA3" w:rsidP="0023184E">
            <w:pPr>
              <w:widowControl w:val="0"/>
              <w:jc w:val="center"/>
              <w:rPr>
                <w:noProof/>
                <w:sz w:val="18"/>
                <w:szCs w:val="18"/>
                <w:lang w:val="fr-CA"/>
              </w:rPr>
            </w:pPr>
            <w:r>
              <w:rPr>
                <w:noProof/>
                <w:sz w:val="18"/>
                <w:szCs w:val="18"/>
                <w:lang w:val="fr-CA"/>
              </w:rPr>
              <w:t>Nig</w:t>
            </w:r>
            <w:r w:rsidRPr="007559BF">
              <w:rPr>
                <w:noProof/>
                <w:sz w:val="18"/>
                <w:szCs w:val="18"/>
                <w:lang w:val="fr-CA"/>
              </w:rPr>
              <w:t>é</w:t>
            </w:r>
            <w:r>
              <w:rPr>
                <w:noProof/>
                <w:sz w:val="18"/>
                <w:szCs w:val="18"/>
                <w:lang w:val="fr-CA"/>
              </w:rPr>
              <w:t>ria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005A5" w14:textId="77777777" w:rsidR="00AE0CA3" w:rsidRPr="007559BF" w:rsidRDefault="00AE0CA3" w:rsidP="00AE0CA3">
            <w:pPr>
              <w:widowControl w:val="0"/>
              <w:jc w:val="left"/>
              <w:rPr>
                <w:noProof/>
                <w:sz w:val="18"/>
                <w:szCs w:val="18"/>
                <w:lang w:val="fr-CA"/>
              </w:rPr>
            </w:pPr>
            <w:r w:rsidRPr="007559BF">
              <w:rPr>
                <w:iCs/>
                <w:noProof/>
                <w:sz w:val="18"/>
                <w:szCs w:val="18"/>
                <w:lang w:val="fr-CA"/>
              </w:rPr>
              <w:t>Plan</w:t>
            </w:r>
            <w:r w:rsidRPr="007559BF">
              <w:rPr>
                <w:noProof/>
                <w:sz w:val="18"/>
                <w:szCs w:val="18"/>
                <w:lang w:val="fr-CA"/>
              </w:rPr>
              <w:t xml:space="preserve"> de mise en œuvre de l’Amendement de </w:t>
            </w:r>
            <w:r w:rsidRPr="007559BF">
              <w:rPr>
                <w:iCs/>
                <w:noProof/>
                <w:sz w:val="18"/>
                <w:szCs w:val="18"/>
                <w:lang w:val="fr-CA"/>
              </w:rPr>
              <w:t>Kigali</w:t>
            </w:r>
            <w:r w:rsidRPr="007559BF">
              <w:rPr>
                <w:noProof/>
                <w:sz w:val="18"/>
                <w:szCs w:val="18"/>
                <w:lang w:val="fr-CA"/>
              </w:rPr>
              <w:t xml:space="preserve"> relatif aux </w:t>
            </w:r>
            <w:r w:rsidRPr="007559BF">
              <w:rPr>
                <w:iCs/>
                <w:noProof/>
                <w:sz w:val="18"/>
                <w:szCs w:val="18"/>
                <w:lang w:val="fr-CA"/>
              </w:rPr>
              <w:t>HFC</w:t>
            </w:r>
            <w:r w:rsidRPr="007559BF">
              <w:rPr>
                <w:noProof/>
                <w:sz w:val="18"/>
                <w:szCs w:val="18"/>
                <w:lang w:val="fr-CA"/>
              </w:rPr>
              <w:t xml:space="preserve"> </w:t>
            </w:r>
            <w:r w:rsidRPr="00682AFF">
              <w:rPr>
                <w:noProof/>
                <w:sz w:val="18"/>
                <w:szCs w:val="18"/>
                <w:lang w:val="fr-CA"/>
              </w:rPr>
              <w:t>(</w:t>
            </w:r>
            <w:r w:rsidRPr="007559BF">
              <w:rPr>
                <w:noProof/>
                <w:sz w:val="18"/>
                <w:szCs w:val="18"/>
                <w:lang w:val="fr-CA"/>
              </w:rPr>
              <w:t>phase </w:t>
            </w:r>
            <w:r w:rsidRPr="00682AFF">
              <w:rPr>
                <w:noProof/>
                <w:sz w:val="18"/>
                <w:szCs w:val="18"/>
                <w:lang w:val="fr-CA"/>
              </w:rPr>
              <w:t>I, première tranche)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560CF" w14:textId="4326A8C2" w:rsidR="00AE0CA3" w:rsidRPr="007559BF" w:rsidRDefault="00AE0CA3" w:rsidP="00AE0CA3">
            <w:pPr>
              <w:jc w:val="righ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</w:rPr>
              <w:t>250 000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FC52E" w14:textId="5E3AE3AE" w:rsidR="00AE0CA3" w:rsidRPr="007559BF" w:rsidRDefault="00AE0CA3" w:rsidP="00AE0CA3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</w:rPr>
              <w:t>32 500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C69C7" w14:textId="71A24A1E" w:rsidR="00AE0CA3" w:rsidRPr="007559BF" w:rsidRDefault="00AE0CA3" w:rsidP="00AE0CA3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en-GB"/>
              </w:rPr>
              <w:t>282 500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B8B4" w14:textId="2364C930" w:rsidR="00AE0CA3" w:rsidRPr="007559BF" w:rsidRDefault="00AE0CA3" w:rsidP="00AE0CA3">
            <w:pPr>
              <w:widowControl w:val="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en-GB"/>
              </w:rPr>
              <w:t>98/43**</w:t>
            </w:r>
          </w:p>
        </w:tc>
      </w:tr>
      <w:tr w:rsidR="00AE0CA3" w:rsidRPr="007559BF" w14:paraId="6C0A3F4B" w14:textId="77777777" w:rsidTr="00451AC8">
        <w:trPr>
          <w:trHeight w:val="5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40236" w14:textId="0956EC4F" w:rsidR="00AE0CA3" w:rsidRPr="00682AFF" w:rsidRDefault="00AE0CA3" w:rsidP="0023184E">
            <w:pPr>
              <w:jc w:val="center"/>
              <w:rPr>
                <w:noProof/>
                <w:sz w:val="18"/>
                <w:szCs w:val="18"/>
                <w:lang w:val="fr-CA"/>
              </w:rPr>
            </w:pPr>
            <w:r>
              <w:rPr>
                <w:noProof/>
                <w:sz w:val="18"/>
                <w:szCs w:val="18"/>
                <w:lang w:val="fr-CA"/>
              </w:rPr>
              <w:t>Italie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5BF2A" w14:textId="1E44234D" w:rsidR="00AE0CA3" w:rsidRPr="007559BF" w:rsidRDefault="00AE0CA3" w:rsidP="0023184E">
            <w:pPr>
              <w:widowControl w:val="0"/>
              <w:jc w:val="center"/>
              <w:rPr>
                <w:noProof/>
                <w:sz w:val="18"/>
                <w:szCs w:val="18"/>
                <w:lang w:val="fr-CA"/>
              </w:rPr>
            </w:pPr>
            <w:r>
              <w:rPr>
                <w:noProof/>
                <w:sz w:val="18"/>
                <w:szCs w:val="18"/>
                <w:lang w:val="fr-CA"/>
              </w:rPr>
              <w:t>Tunisie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37729" w14:textId="2E32711C" w:rsidR="00AE0CA3" w:rsidRPr="007559BF" w:rsidRDefault="00AE0CA3" w:rsidP="00AE0CA3">
            <w:pPr>
              <w:widowControl w:val="0"/>
              <w:jc w:val="left"/>
              <w:rPr>
                <w:noProof/>
                <w:sz w:val="18"/>
                <w:szCs w:val="18"/>
                <w:lang w:val="fr-CA"/>
              </w:rPr>
            </w:pPr>
            <w:r w:rsidRPr="00682AFF">
              <w:rPr>
                <w:noProof/>
                <w:sz w:val="18"/>
                <w:szCs w:val="18"/>
                <w:lang w:val="fr-CA"/>
              </w:rPr>
              <w:t>Plan de gestion de l’élimination des HCFC (</w:t>
            </w:r>
            <w:r w:rsidRPr="007559BF">
              <w:rPr>
                <w:noProof/>
                <w:sz w:val="18"/>
                <w:szCs w:val="18"/>
                <w:lang w:val="fr-CA"/>
              </w:rPr>
              <w:t>phase </w:t>
            </w:r>
            <w:r w:rsidRPr="00682AFF">
              <w:rPr>
                <w:noProof/>
                <w:sz w:val="18"/>
                <w:szCs w:val="18"/>
                <w:lang w:val="fr-CA"/>
              </w:rPr>
              <w:t>I</w:t>
            </w:r>
            <w:r>
              <w:rPr>
                <w:noProof/>
                <w:sz w:val="18"/>
                <w:szCs w:val="18"/>
                <w:lang w:val="fr-CA"/>
              </w:rPr>
              <w:t>II</w:t>
            </w:r>
            <w:r w:rsidRPr="00682AFF">
              <w:rPr>
                <w:noProof/>
                <w:sz w:val="18"/>
                <w:szCs w:val="18"/>
                <w:lang w:val="fr-CA"/>
              </w:rPr>
              <w:t>, première tranche)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F55FC" w14:textId="4BFA4D67" w:rsidR="00AE0CA3" w:rsidRPr="007559BF" w:rsidRDefault="00AE0CA3" w:rsidP="00AE0CA3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9250C9">
              <w:rPr>
                <w:sz w:val="18"/>
                <w:szCs w:val="18"/>
              </w:rPr>
              <w:t>350</w:t>
            </w:r>
            <w:r>
              <w:rPr>
                <w:sz w:val="18"/>
                <w:szCs w:val="18"/>
              </w:rPr>
              <w:t xml:space="preserve"> </w:t>
            </w:r>
            <w:r w:rsidRPr="009250C9">
              <w:rPr>
                <w:sz w:val="18"/>
                <w:szCs w:val="18"/>
              </w:rPr>
              <w:t>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26237" w14:textId="1419E28B" w:rsidR="00AE0CA3" w:rsidRPr="007559BF" w:rsidRDefault="00AE0CA3" w:rsidP="00AE0CA3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9250C9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 xml:space="preserve"> </w:t>
            </w:r>
            <w:r w:rsidRPr="009250C9">
              <w:rPr>
                <w:sz w:val="18"/>
                <w:szCs w:val="18"/>
              </w:rPr>
              <w:t>500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E9E43" w14:textId="49034C3A" w:rsidR="00AE0CA3" w:rsidRPr="007559BF" w:rsidRDefault="00AE0CA3" w:rsidP="00AE0CA3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9250C9">
              <w:rPr>
                <w:sz w:val="18"/>
                <w:szCs w:val="18"/>
                <w:lang w:val="en-GB"/>
              </w:rPr>
              <w:t>395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9250C9">
              <w:rPr>
                <w:sz w:val="18"/>
                <w:szCs w:val="18"/>
                <w:lang w:val="en-GB"/>
              </w:rPr>
              <w:t>500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58B6" w14:textId="34C314D2" w:rsidR="00AE0CA3" w:rsidRPr="007559BF" w:rsidRDefault="00AE0CA3" w:rsidP="00AE0CA3">
            <w:pPr>
              <w:widowControl w:val="0"/>
              <w:jc w:val="center"/>
              <w:rPr>
                <w:sz w:val="18"/>
                <w:szCs w:val="18"/>
                <w:lang w:val="fr-CA"/>
              </w:rPr>
            </w:pPr>
            <w:r>
              <w:rPr>
                <w:sz w:val="18"/>
                <w:szCs w:val="18"/>
                <w:lang w:val="en-GB"/>
              </w:rPr>
              <w:t>98/51**</w:t>
            </w:r>
          </w:p>
        </w:tc>
      </w:tr>
      <w:tr w:rsidR="00AE0CA3" w:rsidRPr="007559BF" w14:paraId="674B2B69" w14:textId="77777777" w:rsidTr="00451AC8">
        <w:trPr>
          <w:trHeight w:val="276"/>
          <w:tblHeader/>
        </w:trPr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AFFC7" w14:textId="77777777" w:rsidR="00AE0CA3" w:rsidRPr="007559BF" w:rsidRDefault="00AE0CA3" w:rsidP="00AE0CA3">
            <w:pPr>
              <w:widowControl w:val="0"/>
              <w:jc w:val="left"/>
              <w:rPr>
                <w:b/>
                <w:bCs/>
                <w:noProof/>
                <w:sz w:val="18"/>
                <w:szCs w:val="18"/>
                <w:lang w:val="fr-CA"/>
              </w:rPr>
            </w:pPr>
            <w:r w:rsidRPr="007559BF">
              <w:rPr>
                <w:b/>
                <w:bCs/>
                <w:noProof/>
                <w:sz w:val="18"/>
                <w:szCs w:val="18"/>
                <w:lang w:val="fr-CA"/>
              </w:rPr>
              <w:t>Sous</w:t>
            </w:r>
            <w:r w:rsidRPr="007559BF">
              <w:rPr>
                <w:b/>
                <w:bCs/>
                <w:noProof/>
                <w:sz w:val="18"/>
                <w:szCs w:val="18"/>
                <w:lang w:val="fr-CA"/>
              </w:rPr>
              <w:noBreakHyphen/>
              <w:t>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365E8" w14:textId="46C6FF86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sz w:val="18"/>
                <w:szCs w:val="18"/>
              </w:rPr>
              <w:t>600 000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975B5" w14:textId="19C0A9ED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sz w:val="18"/>
                <w:szCs w:val="18"/>
              </w:rPr>
              <w:t>78 000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5877B" w14:textId="24A51653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678 000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54A5" w14:textId="77DFA138" w:rsidR="00AE0CA3" w:rsidRPr="007559BF" w:rsidRDefault="00AE0CA3" w:rsidP="00AE0CA3">
            <w:pPr>
              <w:widowControl w:val="0"/>
              <w:jc w:val="center"/>
              <w:rPr>
                <w:sz w:val="18"/>
                <w:szCs w:val="18"/>
                <w:lang w:val="fr-CA"/>
              </w:rPr>
            </w:pPr>
          </w:p>
        </w:tc>
      </w:tr>
      <w:tr w:rsidR="00AE0CA3" w:rsidRPr="007559BF" w14:paraId="779F833E" w14:textId="77777777" w:rsidTr="00451AC8">
        <w:trPr>
          <w:trHeight w:val="276"/>
          <w:tblHeader/>
        </w:trPr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D4372" w14:textId="77777777" w:rsidR="00AE0CA3" w:rsidRPr="007559BF" w:rsidRDefault="00AE0CA3" w:rsidP="00AE0CA3">
            <w:pPr>
              <w:widowControl w:val="0"/>
              <w:jc w:val="left"/>
              <w:rPr>
                <w:b/>
                <w:bCs/>
                <w:sz w:val="18"/>
                <w:szCs w:val="18"/>
                <w:lang w:val="fr-CA"/>
              </w:rPr>
            </w:pPr>
            <w:r w:rsidRPr="007559BF">
              <w:rPr>
                <w:b/>
                <w:bCs/>
                <w:sz w:val="18"/>
                <w:szCs w:val="18"/>
                <w:lang w:val="fr-CA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14042" w14:textId="7D190019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2 734 607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B07A1" w14:textId="3011229E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330 800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09BA9" w14:textId="34BF6A50" w:rsidR="00AE0CA3" w:rsidRPr="007559BF" w:rsidRDefault="00AE0CA3" w:rsidP="00AE0CA3">
            <w:pPr>
              <w:widowControl w:val="0"/>
              <w:jc w:val="right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3 065</w:t>
            </w:r>
            <w:r w:rsidR="008F3418">
              <w:rPr>
                <w:b/>
                <w:bCs/>
                <w:color w:val="000000"/>
                <w:sz w:val="18"/>
                <w:szCs w:val="18"/>
              </w:rPr>
              <w:t xml:space="preserve"> 4</w:t>
            </w:r>
            <w:r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2A6" w14:textId="5938EA3D" w:rsidR="00AE0CA3" w:rsidRPr="007559BF" w:rsidRDefault="00AE0CA3" w:rsidP="00AE0CA3">
            <w:pPr>
              <w:widowControl w:val="0"/>
              <w:jc w:val="center"/>
              <w:rPr>
                <w:sz w:val="18"/>
                <w:szCs w:val="18"/>
                <w:lang w:val="fr-CA"/>
              </w:rPr>
            </w:pPr>
          </w:p>
        </w:tc>
      </w:tr>
    </w:tbl>
    <w:p w14:paraId="5BD2F135" w14:textId="77777777" w:rsidR="000D7338" w:rsidRDefault="000D7338" w:rsidP="000D7338">
      <w:pPr>
        <w:pStyle w:val="ListParagraph"/>
        <w:spacing w:after="240"/>
        <w:outlineLvl w:val="0"/>
        <w:rPr>
          <w:lang w:val="fr-FR"/>
        </w:rPr>
      </w:pPr>
    </w:p>
    <w:p w14:paraId="6F5DDA2D" w14:textId="62EA913E" w:rsidR="007559BF" w:rsidRPr="000D7338" w:rsidRDefault="000D7338" w:rsidP="00AE0CA3">
      <w:pPr>
        <w:pStyle w:val="ListParagraph"/>
        <w:numPr>
          <w:ilvl w:val="0"/>
          <w:numId w:val="25"/>
        </w:numPr>
        <w:spacing w:after="120"/>
        <w:contextualSpacing w:val="0"/>
        <w:outlineLvl w:val="0"/>
        <w:rPr>
          <w:lang w:val="fr-FR"/>
        </w:rPr>
      </w:pPr>
      <w:r w:rsidRPr="000D7338">
        <w:rPr>
          <w:lang w:val="fr-FR"/>
        </w:rPr>
        <w:t>Dans le tableau 2, remplacer la ligne relative à l’Italie par ce qui suit :</w:t>
      </w:r>
    </w:p>
    <w:p w14:paraId="1ACC1C7C" w14:textId="467C577E" w:rsidR="00F511DA" w:rsidRPr="007559BF" w:rsidRDefault="00F511DA" w:rsidP="00F511DA">
      <w:pPr>
        <w:keepNext/>
        <w:rPr>
          <w:b/>
          <w:lang w:val="fr-CA"/>
        </w:rPr>
      </w:pPr>
    </w:p>
    <w:tbl>
      <w:tblPr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1854"/>
        <w:gridCol w:w="1800"/>
        <w:gridCol w:w="1800"/>
        <w:gridCol w:w="2349"/>
      </w:tblGrid>
      <w:tr w:rsidR="00F511DA" w:rsidRPr="007559BF" w14:paraId="583E7233" w14:textId="77777777" w:rsidTr="006D04A9">
        <w:trPr>
          <w:trHeight w:val="256"/>
        </w:trPr>
        <w:tc>
          <w:tcPr>
            <w:tcW w:w="1833" w:type="dxa"/>
            <w:vMerge w:val="restart"/>
            <w:noWrap/>
            <w:vAlign w:val="center"/>
            <w:hideMark/>
          </w:tcPr>
          <w:p w14:paraId="236D6E9B" w14:textId="77777777" w:rsidR="00F511DA" w:rsidRPr="007559BF" w:rsidRDefault="00AF2844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682AFF">
              <w:rPr>
                <w:b/>
                <w:bCs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5454" w:type="dxa"/>
            <w:gridSpan w:val="3"/>
            <w:noWrap/>
            <w:vAlign w:val="center"/>
            <w:hideMark/>
          </w:tcPr>
          <w:p w14:paraId="3838F492" w14:textId="77777777" w:rsidR="00F511DA" w:rsidRPr="007559BF" w:rsidRDefault="00AF2844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682AFF">
              <w:rPr>
                <w:b/>
                <w:bCs/>
                <w:sz w:val="20"/>
                <w:szCs w:val="20"/>
                <w:lang w:val="fr-CA"/>
              </w:rPr>
              <w:t>Financement</w:t>
            </w:r>
          </w:p>
        </w:tc>
        <w:tc>
          <w:tcPr>
            <w:tcW w:w="2349" w:type="dxa"/>
            <w:vMerge w:val="restart"/>
            <w:vAlign w:val="center"/>
            <w:hideMark/>
          </w:tcPr>
          <w:p w14:paraId="7B40888C" w14:textId="77777777" w:rsidR="00577617" w:rsidRDefault="00AF2844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682AFF">
              <w:rPr>
                <w:b/>
                <w:bCs/>
                <w:sz w:val="20"/>
                <w:szCs w:val="20"/>
                <w:lang w:val="fr-CA"/>
              </w:rPr>
              <w:t xml:space="preserve">Niveau autorisé </w:t>
            </w:r>
          </w:p>
          <w:p w14:paraId="30255FD9" w14:textId="0CA0433F" w:rsidR="00577617" w:rsidRDefault="00AF2844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proofErr w:type="gramStart"/>
            <w:r w:rsidRPr="00682AFF">
              <w:rPr>
                <w:b/>
                <w:bCs/>
                <w:sz w:val="20"/>
                <w:szCs w:val="20"/>
                <w:lang w:val="fr-CA"/>
              </w:rPr>
              <w:t>période</w:t>
            </w:r>
            <w:proofErr w:type="gramEnd"/>
            <w:r w:rsidRPr="00682AFF">
              <w:rPr>
                <w:b/>
                <w:bCs/>
                <w:sz w:val="20"/>
                <w:szCs w:val="20"/>
                <w:lang w:val="fr-CA"/>
              </w:rPr>
              <w:t xml:space="preserve"> triennale </w:t>
            </w:r>
          </w:p>
          <w:p w14:paraId="7C0B4AB8" w14:textId="2C436278" w:rsidR="00F511DA" w:rsidRPr="007559BF" w:rsidRDefault="00AF2844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682AFF">
              <w:rPr>
                <w:b/>
                <w:bCs/>
                <w:sz w:val="20"/>
                <w:szCs w:val="20"/>
                <w:lang w:val="fr-CA"/>
              </w:rPr>
              <w:t>2024</w:t>
            </w:r>
            <w:r w:rsidRPr="007559BF">
              <w:rPr>
                <w:b/>
                <w:bCs/>
                <w:sz w:val="20"/>
                <w:szCs w:val="20"/>
                <w:lang w:val="fr-CA"/>
              </w:rPr>
              <w:noBreakHyphen/>
            </w:r>
            <w:r w:rsidRPr="00682AFF">
              <w:rPr>
                <w:b/>
                <w:bCs/>
                <w:sz w:val="20"/>
                <w:szCs w:val="20"/>
                <w:lang w:val="fr-CA"/>
              </w:rPr>
              <w:t>2026</w:t>
            </w:r>
          </w:p>
        </w:tc>
      </w:tr>
      <w:tr w:rsidR="00F511DA" w:rsidRPr="007559BF" w14:paraId="59DA5D58" w14:textId="77777777" w:rsidTr="006D04A9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6EAFE405" w14:textId="77777777" w:rsidR="00F511DA" w:rsidRPr="007559BF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854" w:type="dxa"/>
            <w:vAlign w:val="center"/>
            <w:hideMark/>
          </w:tcPr>
          <w:p w14:paraId="6CCB7752" w14:textId="77777777" w:rsidR="00F511DA" w:rsidRPr="007559BF" w:rsidRDefault="00AF2844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682AFF">
              <w:rPr>
                <w:b/>
                <w:sz w:val="20"/>
                <w:szCs w:val="20"/>
                <w:lang w:val="fr-CA"/>
              </w:rPr>
              <w:t>Approuvé 2024</w:t>
            </w:r>
            <w:r w:rsidRPr="007559BF">
              <w:rPr>
                <w:b/>
                <w:sz w:val="20"/>
                <w:szCs w:val="20"/>
                <w:lang w:val="fr-CA"/>
              </w:rPr>
              <w:noBreakHyphen/>
            </w:r>
            <w:r w:rsidRPr="00682AFF">
              <w:rPr>
                <w:b/>
                <w:sz w:val="20"/>
                <w:szCs w:val="20"/>
                <w:lang w:val="fr-CA"/>
              </w:rPr>
              <w:t>2026</w:t>
            </w:r>
          </w:p>
        </w:tc>
        <w:tc>
          <w:tcPr>
            <w:tcW w:w="1800" w:type="dxa"/>
            <w:vAlign w:val="center"/>
            <w:hideMark/>
          </w:tcPr>
          <w:p w14:paraId="54AD6705" w14:textId="77777777" w:rsidR="00F511DA" w:rsidRPr="007559BF" w:rsidRDefault="007559BF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7559BF">
              <w:rPr>
                <w:b/>
                <w:sz w:val="20"/>
                <w:szCs w:val="20"/>
                <w:lang w:val="fr-CA"/>
              </w:rPr>
              <w:t>Demandé 98</w:t>
            </w:r>
            <w:r w:rsidRPr="007559BF">
              <w:rPr>
                <w:b/>
                <w:sz w:val="20"/>
                <w:szCs w:val="20"/>
                <w:vertAlign w:val="superscript"/>
                <w:lang w:val="fr-CA"/>
              </w:rPr>
              <w:t>e</w:t>
            </w:r>
            <w:r w:rsidRPr="007559BF">
              <w:rPr>
                <w:b/>
                <w:sz w:val="20"/>
                <w:szCs w:val="20"/>
                <w:lang w:val="fr-CA"/>
              </w:rPr>
              <w:t> </w:t>
            </w:r>
            <w:r w:rsidRPr="00682AFF">
              <w:rPr>
                <w:b/>
                <w:sz w:val="20"/>
                <w:szCs w:val="20"/>
                <w:lang w:val="fr-CA"/>
              </w:rPr>
              <w:t>réunion</w:t>
            </w:r>
          </w:p>
        </w:tc>
        <w:tc>
          <w:tcPr>
            <w:tcW w:w="1800" w:type="dxa"/>
            <w:noWrap/>
            <w:vAlign w:val="center"/>
            <w:hideMark/>
          </w:tcPr>
          <w:p w14:paraId="1B5609C1" w14:textId="77777777" w:rsidR="00F511DA" w:rsidRPr="007559BF" w:rsidRDefault="00F511DA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7559BF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2349" w:type="dxa"/>
            <w:vMerge/>
            <w:vAlign w:val="center"/>
            <w:hideMark/>
          </w:tcPr>
          <w:p w14:paraId="4EC0E9E9" w14:textId="77777777" w:rsidR="00F511DA" w:rsidRPr="007559BF" w:rsidRDefault="00F511DA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0D7338" w:rsidRPr="007559BF" w14:paraId="4DCE3A9D" w14:textId="77777777" w:rsidTr="005545E5">
        <w:trPr>
          <w:trHeight w:val="238"/>
        </w:trPr>
        <w:tc>
          <w:tcPr>
            <w:tcW w:w="1833" w:type="dxa"/>
            <w:noWrap/>
            <w:vAlign w:val="center"/>
          </w:tcPr>
          <w:p w14:paraId="5C83564F" w14:textId="77777777" w:rsidR="000D7338" w:rsidRPr="00682AFF" w:rsidRDefault="000D7338" w:rsidP="000D7338">
            <w:pPr>
              <w:rPr>
                <w:sz w:val="20"/>
                <w:szCs w:val="20"/>
                <w:lang w:val="fr-CA"/>
              </w:rPr>
            </w:pPr>
            <w:r w:rsidRPr="00682AFF">
              <w:rPr>
                <w:sz w:val="20"/>
                <w:szCs w:val="20"/>
                <w:lang w:val="fr-CA"/>
              </w:rPr>
              <w:t>Italie</w:t>
            </w:r>
          </w:p>
        </w:tc>
        <w:tc>
          <w:tcPr>
            <w:tcW w:w="1854" w:type="dxa"/>
            <w:noWrap/>
          </w:tcPr>
          <w:p w14:paraId="3592FAFA" w14:textId="77777777" w:rsidR="000D7338" w:rsidRPr="007559BF" w:rsidRDefault="000D7338" w:rsidP="000D7338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7559BF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800" w:type="dxa"/>
            <w:noWrap/>
          </w:tcPr>
          <w:p w14:paraId="62B32056" w14:textId="4FB458CC" w:rsidR="000D7338" w:rsidRPr="007559BF" w:rsidRDefault="000D7338" w:rsidP="000D7338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en-GB"/>
              </w:rPr>
              <w:t>678 0</w:t>
            </w:r>
            <w:r w:rsidRPr="00B77C53">
              <w:rPr>
                <w:sz w:val="20"/>
                <w:szCs w:val="20"/>
                <w:lang w:val="en-GB"/>
              </w:rPr>
              <w:t>00</w:t>
            </w:r>
          </w:p>
        </w:tc>
        <w:tc>
          <w:tcPr>
            <w:tcW w:w="1800" w:type="dxa"/>
            <w:noWrap/>
          </w:tcPr>
          <w:p w14:paraId="0CEC6314" w14:textId="4C1CC1F3" w:rsidR="000D7338" w:rsidRPr="007559BF" w:rsidRDefault="000D7338" w:rsidP="000D7338">
            <w:pPr>
              <w:jc w:val="right"/>
              <w:rPr>
                <w:color w:val="000000"/>
                <w:sz w:val="20"/>
                <w:szCs w:val="20"/>
                <w:highlight w:val="yellow"/>
                <w:lang w:val="fr-CA" w:eastAsia="en-CA"/>
              </w:rPr>
            </w:pPr>
            <w:r>
              <w:rPr>
                <w:sz w:val="20"/>
                <w:szCs w:val="20"/>
                <w:lang w:val="en-GB"/>
              </w:rPr>
              <w:t>678 0</w:t>
            </w:r>
            <w:r w:rsidRPr="00B77C53">
              <w:rPr>
                <w:sz w:val="20"/>
                <w:szCs w:val="20"/>
                <w:lang w:val="en-GB"/>
              </w:rPr>
              <w:t>00</w:t>
            </w:r>
          </w:p>
        </w:tc>
        <w:tc>
          <w:tcPr>
            <w:tcW w:w="2349" w:type="dxa"/>
            <w:noWrap/>
            <w:vAlign w:val="center"/>
          </w:tcPr>
          <w:p w14:paraId="63A1B5F4" w14:textId="18C6B5F4" w:rsidR="000D7338" w:rsidRPr="007559BF" w:rsidRDefault="000D7338" w:rsidP="000D7338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B77C53">
              <w:rPr>
                <w:b/>
                <w:bCs/>
                <w:color w:val="000000"/>
                <w:sz w:val="20"/>
                <w:szCs w:val="20"/>
                <w:lang w:eastAsia="en-CA"/>
              </w:rPr>
              <w:t>5</w:t>
            </w:r>
            <w:r w:rsidR="00EB7FAB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B77C53">
              <w:rPr>
                <w:b/>
                <w:bCs/>
                <w:color w:val="000000"/>
                <w:sz w:val="20"/>
                <w:szCs w:val="20"/>
                <w:lang w:eastAsia="en-CA"/>
              </w:rPr>
              <w:t>679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B77C53">
              <w:rPr>
                <w:b/>
                <w:bCs/>
                <w:color w:val="000000"/>
                <w:sz w:val="20"/>
                <w:szCs w:val="20"/>
                <w:lang w:eastAsia="en-CA"/>
              </w:rPr>
              <w:t>727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0D7338" w14:paraId="413666F4" w14:textId="77777777" w:rsidTr="001836F1">
        <w:tc>
          <w:tcPr>
            <w:tcW w:w="1871" w:type="dxa"/>
          </w:tcPr>
          <w:p w14:paraId="4B2ACDC3" w14:textId="77777777" w:rsidR="00E85409" w:rsidRPr="0081757C" w:rsidRDefault="00E85409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44249F03" w14:textId="77777777" w:rsidR="00E85409" w:rsidRPr="0081757C" w:rsidRDefault="00E85409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618F907" w14:textId="77777777" w:rsidR="00E85409" w:rsidRDefault="00E85409">
            <w:pPr>
              <w:rPr>
                <w:lang w:val="fr-FR"/>
              </w:rPr>
            </w:pPr>
          </w:p>
          <w:p w14:paraId="4BF50284" w14:textId="77777777" w:rsidR="000A7E70" w:rsidRPr="0081757C" w:rsidRDefault="000A7E70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116E6649" w14:textId="77777777" w:rsidR="00E85409" w:rsidRPr="0081757C" w:rsidRDefault="00E85409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5356BA50" w14:textId="77777777" w:rsidR="00E85409" w:rsidRPr="0081757C" w:rsidRDefault="00E85409">
            <w:pPr>
              <w:rPr>
                <w:lang w:val="fr-FR"/>
              </w:rPr>
            </w:pPr>
          </w:p>
        </w:tc>
      </w:tr>
    </w:tbl>
    <w:p w14:paraId="5F187AF3" w14:textId="77777777" w:rsidR="00E85409" w:rsidRPr="0081757C" w:rsidRDefault="00E85409" w:rsidP="00BA2195">
      <w:pPr>
        <w:rPr>
          <w:lang w:val="fr-FR"/>
        </w:rPr>
      </w:pPr>
    </w:p>
    <w:sectPr w:rsidR="00E85409" w:rsidRPr="0081757C" w:rsidSect="001B3F8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D39F4" w14:textId="77777777" w:rsidR="00917A7A" w:rsidRDefault="00917A7A" w:rsidP="004A504B">
      <w:r>
        <w:separator/>
      </w:r>
    </w:p>
  </w:endnote>
  <w:endnote w:type="continuationSeparator" w:id="0">
    <w:p w14:paraId="44F28493" w14:textId="77777777" w:rsidR="00917A7A" w:rsidRDefault="00917A7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493F" w14:textId="77777777" w:rsidR="00DC6A10" w:rsidRPr="0033525D" w:rsidRDefault="00855DF3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3F469E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BBE09" w14:textId="77777777" w:rsidR="00DC6A10" w:rsidRPr="0033525D" w:rsidRDefault="00855DF3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3F469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A003" w14:textId="77777777" w:rsidR="0024643C" w:rsidRPr="005C16DA" w:rsidRDefault="0024643C" w:rsidP="0024643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CA"/>
      </w:rPr>
    </w:pPr>
    <w:r w:rsidRPr="005C16DA">
      <w:rPr>
        <w:rFonts w:cs="MS Serif"/>
        <w:sz w:val="20"/>
        <w:lang w:val="fr-CA"/>
      </w:rPr>
      <w:t xml:space="preserve">Les </w:t>
    </w:r>
    <w:r w:rsidRPr="005C16DA">
      <w:rPr>
        <w:rFonts w:cs="MS Serif"/>
        <w:noProof/>
        <w:sz w:val="20"/>
        <w:lang w:val="fr-CA"/>
      </w:rPr>
      <w:t>documents de présession du</w:t>
    </w:r>
    <w:r w:rsidRPr="005C16DA">
      <w:rPr>
        <w:rFonts w:cs="MS Serif"/>
        <w:sz w:val="20"/>
        <w:lang w:val="fr-CA"/>
      </w:rPr>
      <w:t xml:space="preserve"> Comité exécutif du Fonds multilatéral aux fins d’application du Protocole de </w:t>
    </w:r>
  </w:p>
  <w:p w14:paraId="1E6A6028" w14:textId="401BA75A" w:rsidR="004E7F9C" w:rsidRPr="00FD50C5" w:rsidRDefault="0024643C" w:rsidP="00FD50C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CA"/>
      </w:rPr>
    </w:pPr>
    <w:r w:rsidRPr="005C16DA">
      <w:rPr>
        <w:rFonts w:cs="MS Serif"/>
        <w:sz w:val="20"/>
        <w:lang w:val="fr-CA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5750" w14:textId="77777777" w:rsidR="00917A7A" w:rsidRDefault="00917A7A" w:rsidP="004A504B">
      <w:r>
        <w:separator/>
      </w:r>
    </w:p>
  </w:footnote>
  <w:footnote w:type="continuationSeparator" w:id="0">
    <w:p w14:paraId="2C7E3D8E" w14:textId="77777777" w:rsidR="00917A7A" w:rsidRDefault="00917A7A" w:rsidP="004A504B">
      <w:r>
        <w:continuationSeparator/>
      </w:r>
    </w:p>
  </w:footnote>
  <w:footnote w:id="1">
    <w:p w14:paraId="3D276643" w14:textId="6A020500" w:rsidR="00EB75C7" w:rsidRPr="00564224" w:rsidRDefault="00EB75C7" w:rsidP="000A7E70">
      <w:pPr>
        <w:pStyle w:val="FootnoteText"/>
        <w:rPr>
          <w:lang w:val="fr-CH"/>
        </w:rPr>
      </w:pPr>
      <w:r w:rsidRPr="001A24C6">
        <w:rPr>
          <w:rStyle w:val="FootnoteReference"/>
        </w:rPr>
        <w:footnoteRef/>
      </w:r>
      <w:r w:rsidRPr="00564224">
        <w:rPr>
          <w:lang w:val="fr-CH"/>
        </w:rPr>
        <w:t xml:space="preserve"> UNEP/</w:t>
      </w:r>
      <w:proofErr w:type="spellStart"/>
      <w:r w:rsidRPr="00564224">
        <w:rPr>
          <w:lang w:val="fr-CH"/>
        </w:rPr>
        <w:t>OzL.Pro</w:t>
      </w:r>
      <w:proofErr w:type="spellEnd"/>
      <w:r w:rsidRPr="00564224">
        <w:rPr>
          <w:lang w:val="fr-CH"/>
        </w:rPr>
        <w:t>/</w:t>
      </w:r>
      <w:proofErr w:type="spellStart"/>
      <w:r w:rsidRPr="00564224">
        <w:rPr>
          <w:lang w:val="fr-CH"/>
        </w:rPr>
        <w:t>ExCom</w:t>
      </w:r>
      <w:proofErr w:type="spellEnd"/>
      <w:r w:rsidRPr="00564224">
        <w:rPr>
          <w:lang w:val="fr-CH"/>
        </w:rPr>
        <w:t>/9</w:t>
      </w:r>
      <w:r>
        <w:rPr>
          <w:lang w:val="fr-CH"/>
        </w:rPr>
        <w:t>8</w:t>
      </w:r>
      <w:r w:rsidRPr="00564224">
        <w:rPr>
          <w:lang w:val="fr-CH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6999" w14:textId="4905D093" w:rsidR="00DC6A10" w:rsidRPr="00F75A5A" w:rsidRDefault="00FD50C5">
    <w:pPr>
      <w:rPr>
        <w:noProof/>
        <w:lang w:val="fr-CA"/>
      </w:rPr>
    </w:pPr>
    <w:fldSimple w:instr=" DOCPROPERTY &quot;Document number&quot;  \* MERGEFORMAT ">
      <w:r w:rsidRPr="00FD50C5">
        <w:rPr>
          <w:noProof/>
          <w:lang w:val="fr-CA"/>
        </w:rPr>
        <w:t>UNEP/OzL.Pro/ExCom/98/11</w:t>
      </w:r>
    </w:fldSimple>
  </w:p>
  <w:p w14:paraId="1776EE99" w14:textId="77777777" w:rsidR="00DC6A10" w:rsidRPr="00F75A5A" w:rsidRDefault="00DC6A10">
    <w:pPr>
      <w:rPr>
        <w:noProof/>
        <w:lang w:val="fr-CA"/>
      </w:rPr>
    </w:pPr>
  </w:p>
  <w:p w14:paraId="48AC1928" w14:textId="77777777" w:rsidR="00DC6A10" w:rsidRPr="00F75A5A" w:rsidRDefault="00DC6A10">
    <w:pPr>
      <w:rPr>
        <w:noProof/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4F98" w14:textId="77777777" w:rsidR="00DC6A10" w:rsidRPr="002F5E1A" w:rsidRDefault="00B85B4D">
    <w:pPr>
      <w:jc w:val="right"/>
      <w:rPr>
        <w:noProof/>
        <w:lang w:val="fr-CA"/>
      </w:rPr>
    </w:pPr>
    <w:fldSimple w:instr=" DOCPROPERTY &quot;Document number&quot;  \* MERGEFORMAT ">
      <w:r w:rsidRPr="002F5E1A">
        <w:rPr>
          <w:noProof/>
          <w:lang w:val="fr-CA"/>
        </w:rPr>
        <w:t>UNEP/OzL.Pro/ExCom/98/11</w:t>
      </w:r>
    </w:fldSimple>
  </w:p>
  <w:p w14:paraId="45432C92" w14:textId="77777777" w:rsidR="00DC6A10" w:rsidRPr="002F5E1A" w:rsidRDefault="00DC6A10">
    <w:pPr>
      <w:rPr>
        <w:noProof/>
        <w:lang w:val="fr-CA"/>
      </w:rPr>
    </w:pPr>
  </w:p>
  <w:p w14:paraId="3D11B947" w14:textId="77777777" w:rsidR="00DC6A10" w:rsidRPr="002F5E1A" w:rsidRDefault="00DC6A10">
    <w:pPr>
      <w:pStyle w:val="Header"/>
      <w:rPr>
        <w:noProof/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6B6B55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6B12740"/>
    <w:multiLevelType w:val="hybridMultilevel"/>
    <w:tmpl w:val="D5E4416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D60766F"/>
    <w:multiLevelType w:val="hybridMultilevel"/>
    <w:tmpl w:val="F2DC6D3A"/>
    <w:lvl w:ilvl="0" w:tplc="0366BF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4C5311"/>
    <w:multiLevelType w:val="hybridMultilevel"/>
    <w:tmpl w:val="046E3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50D72"/>
    <w:multiLevelType w:val="multilevel"/>
    <w:tmpl w:val="DEEC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12715351">
    <w:abstractNumId w:val="10"/>
  </w:num>
  <w:num w:numId="2" w16cid:durableId="1594821195">
    <w:abstractNumId w:val="10"/>
  </w:num>
  <w:num w:numId="3" w16cid:durableId="1528177286">
    <w:abstractNumId w:val="10"/>
  </w:num>
  <w:num w:numId="4" w16cid:durableId="1788617126">
    <w:abstractNumId w:val="10"/>
  </w:num>
  <w:num w:numId="5" w16cid:durableId="2055496712">
    <w:abstractNumId w:val="10"/>
  </w:num>
  <w:num w:numId="6" w16cid:durableId="237713540">
    <w:abstractNumId w:val="9"/>
  </w:num>
  <w:num w:numId="7" w16cid:durableId="1065683378">
    <w:abstractNumId w:val="7"/>
  </w:num>
  <w:num w:numId="8" w16cid:durableId="161090866">
    <w:abstractNumId w:val="6"/>
  </w:num>
  <w:num w:numId="9" w16cid:durableId="498615303">
    <w:abstractNumId w:val="5"/>
  </w:num>
  <w:num w:numId="10" w16cid:durableId="1292708356">
    <w:abstractNumId w:val="4"/>
  </w:num>
  <w:num w:numId="11" w16cid:durableId="1279678373">
    <w:abstractNumId w:val="8"/>
  </w:num>
  <w:num w:numId="12" w16cid:durableId="1180655625">
    <w:abstractNumId w:val="3"/>
  </w:num>
  <w:num w:numId="13" w16cid:durableId="655229585">
    <w:abstractNumId w:val="2"/>
  </w:num>
  <w:num w:numId="14" w16cid:durableId="238446962">
    <w:abstractNumId w:val="1"/>
  </w:num>
  <w:num w:numId="15" w16cid:durableId="1188133847">
    <w:abstractNumId w:val="0"/>
  </w:num>
  <w:num w:numId="16" w16cid:durableId="549999222">
    <w:abstractNumId w:val="12"/>
  </w:num>
  <w:num w:numId="17" w16cid:durableId="613368804">
    <w:abstractNumId w:val="14"/>
  </w:num>
  <w:num w:numId="18" w16cid:durableId="1582830671">
    <w:abstractNumId w:val="15"/>
  </w:num>
  <w:num w:numId="19" w16cid:durableId="1099177066">
    <w:abstractNumId w:val="19"/>
  </w:num>
  <w:num w:numId="20" w16cid:durableId="359162405">
    <w:abstractNumId w:val="13"/>
  </w:num>
  <w:num w:numId="21" w16cid:durableId="1600723431">
    <w:abstractNumId w:val="16"/>
  </w:num>
  <w:num w:numId="22" w16cid:durableId="1592857126">
    <w:abstractNumId w:val="10"/>
  </w:num>
  <w:num w:numId="23" w16cid:durableId="1383020009">
    <w:abstractNumId w:val="10"/>
    <w:lvlOverride w:ilvl="0">
      <w:lvl w:ilvl="0">
        <w:start w:val="1"/>
        <w:numFmt w:val="decimal"/>
        <w:pStyle w:val="Heading1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  <w:i w:val="0"/>
          <w:iCs w:val="0"/>
          <w:color w:val="auto"/>
        </w:rPr>
      </w:lvl>
    </w:lvlOverride>
  </w:num>
  <w:num w:numId="24" w16cid:durableId="155851297">
    <w:abstractNumId w:val="11"/>
  </w:num>
  <w:num w:numId="25" w16cid:durableId="587740182">
    <w:abstractNumId w:val="17"/>
  </w:num>
  <w:num w:numId="26" w16cid:durableId="89096764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2F80"/>
    <w:rsid w:val="00000FED"/>
    <w:rsid w:val="0000434E"/>
    <w:rsid w:val="000059AE"/>
    <w:rsid w:val="000143EF"/>
    <w:rsid w:val="000211A9"/>
    <w:rsid w:val="00021238"/>
    <w:rsid w:val="000218B9"/>
    <w:rsid w:val="00022071"/>
    <w:rsid w:val="0002346B"/>
    <w:rsid w:val="00025232"/>
    <w:rsid w:val="00027428"/>
    <w:rsid w:val="0002779B"/>
    <w:rsid w:val="00031260"/>
    <w:rsid w:val="00033259"/>
    <w:rsid w:val="0003681A"/>
    <w:rsid w:val="000372B7"/>
    <w:rsid w:val="00042EF4"/>
    <w:rsid w:val="00044933"/>
    <w:rsid w:val="00046865"/>
    <w:rsid w:val="00050724"/>
    <w:rsid w:val="00050F6E"/>
    <w:rsid w:val="00055056"/>
    <w:rsid w:val="00061EC2"/>
    <w:rsid w:val="00066CE8"/>
    <w:rsid w:val="000720CE"/>
    <w:rsid w:val="0007409A"/>
    <w:rsid w:val="000744A6"/>
    <w:rsid w:val="00080ED0"/>
    <w:rsid w:val="00085B8F"/>
    <w:rsid w:val="00090481"/>
    <w:rsid w:val="000930E8"/>
    <w:rsid w:val="00094093"/>
    <w:rsid w:val="0009573F"/>
    <w:rsid w:val="000A3826"/>
    <w:rsid w:val="000A3FFE"/>
    <w:rsid w:val="000A68D6"/>
    <w:rsid w:val="000A6C26"/>
    <w:rsid w:val="000A7E70"/>
    <w:rsid w:val="000B36C8"/>
    <w:rsid w:val="000B36F9"/>
    <w:rsid w:val="000B4FF4"/>
    <w:rsid w:val="000B5336"/>
    <w:rsid w:val="000B5748"/>
    <w:rsid w:val="000C2F50"/>
    <w:rsid w:val="000C5B1A"/>
    <w:rsid w:val="000D23B7"/>
    <w:rsid w:val="000D52A4"/>
    <w:rsid w:val="000D7338"/>
    <w:rsid w:val="000E07BC"/>
    <w:rsid w:val="000E2421"/>
    <w:rsid w:val="000E2E21"/>
    <w:rsid w:val="000F1CD4"/>
    <w:rsid w:val="000F28EB"/>
    <w:rsid w:val="000F30AA"/>
    <w:rsid w:val="000F4103"/>
    <w:rsid w:val="000F70A7"/>
    <w:rsid w:val="00102E18"/>
    <w:rsid w:val="00104804"/>
    <w:rsid w:val="001053D2"/>
    <w:rsid w:val="00107E11"/>
    <w:rsid w:val="00112402"/>
    <w:rsid w:val="00112E4E"/>
    <w:rsid w:val="00113674"/>
    <w:rsid w:val="00113CCA"/>
    <w:rsid w:val="00116043"/>
    <w:rsid w:val="00122832"/>
    <w:rsid w:val="00122F25"/>
    <w:rsid w:val="0012364F"/>
    <w:rsid w:val="00124B2C"/>
    <w:rsid w:val="00132A95"/>
    <w:rsid w:val="00133A80"/>
    <w:rsid w:val="00135980"/>
    <w:rsid w:val="0013786F"/>
    <w:rsid w:val="00147AF0"/>
    <w:rsid w:val="00151B7B"/>
    <w:rsid w:val="00162543"/>
    <w:rsid w:val="001633D1"/>
    <w:rsid w:val="00163CA2"/>
    <w:rsid w:val="00164719"/>
    <w:rsid w:val="00166FC4"/>
    <w:rsid w:val="001677AC"/>
    <w:rsid w:val="00177C42"/>
    <w:rsid w:val="001804EA"/>
    <w:rsid w:val="00180DD9"/>
    <w:rsid w:val="0018228B"/>
    <w:rsid w:val="001836F1"/>
    <w:rsid w:val="00183E12"/>
    <w:rsid w:val="0018674A"/>
    <w:rsid w:val="00190A61"/>
    <w:rsid w:val="00196DEF"/>
    <w:rsid w:val="00197179"/>
    <w:rsid w:val="001A2215"/>
    <w:rsid w:val="001A3342"/>
    <w:rsid w:val="001A3E3D"/>
    <w:rsid w:val="001A4C30"/>
    <w:rsid w:val="001A6283"/>
    <w:rsid w:val="001A7049"/>
    <w:rsid w:val="001A7769"/>
    <w:rsid w:val="001B1E40"/>
    <w:rsid w:val="001B3919"/>
    <w:rsid w:val="001B3B08"/>
    <w:rsid w:val="001B3F80"/>
    <w:rsid w:val="001B4E8B"/>
    <w:rsid w:val="001C0F6B"/>
    <w:rsid w:val="001C1FD4"/>
    <w:rsid w:val="001C499B"/>
    <w:rsid w:val="001C6411"/>
    <w:rsid w:val="001C7378"/>
    <w:rsid w:val="001C764E"/>
    <w:rsid w:val="001D519F"/>
    <w:rsid w:val="001D56F5"/>
    <w:rsid w:val="001E1052"/>
    <w:rsid w:val="001E1FA6"/>
    <w:rsid w:val="001E21B1"/>
    <w:rsid w:val="001E2F93"/>
    <w:rsid w:val="001E4554"/>
    <w:rsid w:val="001E61E5"/>
    <w:rsid w:val="001E7D87"/>
    <w:rsid w:val="001F020C"/>
    <w:rsid w:val="001F0709"/>
    <w:rsid w:val="001F0B21"/>
    <w:rsid w:val="001F2159"/>
    <w:rsid w:val="001F25CE"/>
    <w:rsid w:val="001F459C"/>
    <w:rsid w:val="001F53DD"/>
    <w:rsid w:val="001F53FD"/>
    <w:rsid w:val="001F59B2"/>
    <w:rsid w:val="001F754F"/>
    <w:rsid w:val="00210B8B"/>
    <w:rsid w:val="00212B71"/>
    <w:rsid w:val="0021485A"/>
    <w:rsid w:val="00214863"/>
    <w:rsid w:val="00215437"/>
    <w:rsid w:val="002156B4"/>
    <w:rsid w:val="00224FCD"/>
    <w:rsid w:val="00230830"/>
    <w:rsid w:val="0023184E"/>
    <w:rsid w:val="002320D3"/>
    <w:rsid w:val="002361D1"/>
    <w:rsid w:val="002459CF"/>
    <w:rsid w:val="00245A2A"/>
    <w:rsid w:val="0024643C"/>
    <w:rsid w:val="00253222"/>
    <w:rsid w:val="00261A9B"/>
    <w:rsid w:val="00261C13"/>
    <w:rsid w:val="00262847"/>
    <w:rsid w:val="00265AF5"/>
    <w:rsid w:val="0027322A"/>
    <w:rsid w:val="002805F2"/>
    <w:rsid w:val="00281BB2"/>
    <w:rsid w:val="00283D82"/>
    <w:rsid w:val="00287B91"/>
    <w:rsid w:val="00291199"/>
    <w:rsid w:val="00294AD6"/>
    <w:rsid w:val="00295B03"/>
    <w:rsid w:val="00297826"/>
    <w:rsid w:val="002A03C3"/>
    <w:rsid w:val="002A10DD"/>
    <w:rsid w:val="002A275F"/>
    <w:rsid w:val="002A6AF7"/>
    <w:rsid w:val="002B254E"/>
    <w:rsid w:val="002B2804"/>
    <w:rsid w:val="002B4CE8"/>
    <w:rsid w:val="002B603E"/>
    <w:rsid w:val="002B6AD6"/>
    <w:rsid w:val="002B72E9"/>
    <w:rsid w:val="002C3209"/>
    <w:rsid w:val="002C5D54"/>
    <w:rsid w:val="002C5F9F"/>
    <w:rsid w:val="002C7998"/>
    <w:rsid w:val="002D2D73"/>
    <w:rsid w:val="002D37CB"/>
    <w:rsid w:val="002D6E14"/>
    <w:rsid w:val="002D796F"/>
    <w:rsid w:val="002E56F9"/>
    <w:rsid w:val="002E70B6"/>
    <w:rsid w:val="002F1E03"/>
    <w:rsid w:val="002F1E08"/>
    <w:rsid w:val="002F1E53"/>
    <w:rsid w:val="002F2CAA"/>
    <w:rsid w:val="002F3C88"/>
    <w:rsid w:val="002F3D4C"/>
    <w:rsid w:val="002F5E1A"/>
    <w:rsid w:val="0030052C"/>
    <w:rsid w:val="00304B24"/>
    <w:rsid w:val="00317566"/>
    <w:rsid w:val="00325B64"/>
    <w:rsid w:val="00326B5A"/>
    <w:rsid w:val="003306E1"/>
    <w:rsid w:val="003320E4"/>
    <w:rsid w:val="0033525D"/>
    <w:rsid w:val="003414F3"/>
    <w:rsid w:val="00342B44"/>
    <w:rsid w:val="00345BA0"/>
    <w:rsid w:val="00346819"/>
    <w:rsid w:val="00347607"/>
    <w:rsid w:val="0035613E"/>
    <w:rsid w:val="0036004F"/>
    <w:rsid w:val="00363267"/>
    <w:rsid w:val="00363EE9"/>
    <w:rsid w:val="00371E39"/>
    <w:rsid w:val="0037563D"/>
    <w:rsid w:val="00376128"/>
    <w:rsid w:val="00376A32"/>
    <w:rsid w:val="0037742E"/>
    <w:rsid w:val="00377D56"/>
    <w:rsid w:val="00380868"/>
    <w:rsid w:val="0038245A"/>
    <w:rsid w:val="00384050"/>
    <w:rsid w:val="003840E6"/>
    <w:rsid w:val="00385973"/>
    <w:rsid w:val="00385CFC"/>
    <w:rsid w:val="0039156D"/>
    <w:rsid w:val="00393301"/>
    <w:rsid w:val="0039337A"/>
    <w:rsid w:val="00394690"/>
    <w:rsid w:val="0039660F"/>
    <w:rsid w:val="003A3189"/>
    <w:rsid w:val="003A3CA7"/>
    <w:rsid w:val="003A3EB1"/>
    <w:rsid w:val="003A603F"/>
    <w:rsid w:val="003B2720"/>
    <w:rsid w:val="003B33BD"/>
    <w:rsid w:val="003B569D"/>
    <w:rsid w:val="003B678D"/>
    <w:rsid w:val="003B7688"/>
    <w:rsid w:val="003C3C0E"/>
    <w:rsid w:val="003C5BE6"/>
    <w:rsid w:val="003D1514"/>
    <w:rsid w:val="003D42A6"/>
    <w:rsid w:val="003D4F21"/>
    <w:rsid w:val="003D4FAC"/>
    <w:rsid w:val="003E1885"/>
    <w:rsid w:val="003E7906"/>
    <w:rsid w:val="003F000F"/>
    <w:rsid w:val="003F0FC4"/>
    <w:rsid w:val="003F14EC"/>
    <w:rsid w:val="003F3C50"/>
    <w:rsid w:val="003F469E"/>
    <w:rsid w:val="003F53B0"/>
    <w:rsid w:val="003F5FD8"/>
    <w:rsid w:val="0040145F"/>
    <w:rsid w:val="00406202"/>
    <w:rsid w:val="00406A6A"/>
    <w:rsid w:val="00406B22"/>
    <w:rsid w:val="00407147"/>
    <w:rsid w:val="004078FA"/>
    <w:rsid w:val="00422784"/>
    <w:rsid w:val="00425A78"/>
    <w:rsid w:val="00425B1D"/>
    <w:rsid w:val="004267E6"/>
    <w:rsid w:val="0042732B"/>
    <w:rsid w:val="00431E08"/>
    <w:rsid w:val="004328A7"/>
    <w:rsid w:val="00434C74"/>
    <w:rsid w:val="00451AC8"/>
    <w:rsid w:val="004556D6"/>
    <w:rsid w:val="004565C8"/>
    <w:rsid w:val="00456EB4"/>
    <w:rsid w:val="00457827"/>
    <w:rsid w:val="00461A94"/>
    <w:rsid w:val="00461E8C"/>
    <w:rsid w:val="00464349"/>
    <w:rsid w:val="00466431"/>
    <w:rsid w:val="00466FB7"/>
    <w:rsid w:val="00470B51"/>
    <w:rsid w:val="004718F3"/>
    <w:rsid w:val="00472C1F"/>
    <w:rsid w:val="00473ED6"/>
    <w:rsid w:val="00474288"/>
    <w:rsid w:val="00475040"/>
    <w:rsid w:val="00480CCC"/>
    <w:rsid w:val="004817AB"/>
    <w:rsid w:val="004825AD"/>
    <w:rsid w:val="004859AD"/>
    <w:rsid w:val="00490C06"/>
    <w:rsid w:val="00493D40"/>
    <w:rsid w:val="00493E5C"/>
    <w:rsid w:val="00493EE3"/>
    <w:rsid w:val="0049477A"/>
    <w:rsid w:val="004967B6"/>
    <w:rsid w:val="00497573"/>
    <w:rsid w:val="00497B19"/>
    <w:rsid w:val="004A504B"/>
    <w:rsid w:val="004A6911"/>
    <w:rsid w:val="004A7849"/>
    <w:rsid w:val="004B3652"/>
    <w:rsid w:val="004B54E0"/>
    <w:rsid w:val="004B7384"/>
    <w:rsid w:val="004C000A"/>
    <w:rsid w:val="004C1B71"/>
    <w:rsid w:val="004C266F"/>
    <w:rsid w:val="004C4269"/>
    <w:rsid w:val="004D1D3F"/>
    <w:rsid w:val="004D55E1"/>
    <w:rsid w:val="004D6236"/>
    <w:rsid w:val="004D7F90"/>
    <w:rsid w:val="004E0843"/>
    <w:rsid w:val="004E2A7A"/>
    <w:rsid w:val="004E3463"/>
    <w:rsid w:val="004E3DF5"/>
    <w:rsid w:val="004E42A5"/>
    <w:rsid w:val="004E4DBB"/>
    <w:rsid w:val="004E4E41"/>
    <w:rsid w:val="004E73DB"/>
    <w:rsid w:val="004E7F9C"/>
    <w:rsid w:val="004F0A1E"/>
    <w:rsid w:val="004F3493"/>
    <w:rsid w:val="004F391B"/>
    <w:rsid w:val="004F3E78"/>
    <w:rsid w:val="004F5143"/>
    <w:rsid w:val="00502C5F"/>
    <w:rsid w:val="0050310F"/>
    <w:rsid w:val="00504344"/>
    <w:rsid w:val="00511A09"/>
    <w:rsid w:val="00511CB7"/>
    <w:rsid w:val="00512B09"/>
    <w:rsid w:val="0052174A"/>
    <w:rsid w:val="005220ED"/>
    <w:rsid w:val="00525E27"/>
    <w:rsid w:val="00527CCE"/>
    <w:rsid w:val="00527DF6"/>
    <w:rsid w:val="00533796"/>
    <w:rsid w:val="00537343"/>
    <w:rsid w:val="00537EE2"/>
    <w:rsid w:val="005447D2"/>
    <w:rsid w:val="00544852"/>
    <w:rsid w:val="00547EE6"/>
    <w:rsid w:val="005516F3"/>
    <w:rsid w:val="00551E47"/>
    <w:rsid w:val="00554181"/>
    <w:rsid w:val="005545E5"/>
    <w:rsid w:val="005555C5"/>
    <w:rsid w:val="00555D75"/>
    <w:rsid w:val="00560DF0"/>
    <w:rsid w:val="00561385"/>
    <w:rsid w:val="00562AA4"/>
    <w:rsid w:val="00564C02"/>
    <w:rsid w:val="0056628C"/>
    <w:rsid w:val="0056759C"/>
    <w:rsid w:val="00572A79"/>
    <w:rsid w:val="00577617"/>
    <w:rsid w:val="00580B18"/>
    <w:rsid w:val="00580DF0"/>
    <w:rsid w:val="00581BBA"/>
    <w:rsid w:val="005846EF"/>
    <w:rsid w:val="00585746"/>
    <w:rsid w:val="0058580F"/>
    <w:rsid w:val="00586AAC"/>
    <w:rsid w:val="0059513E"/>
    <w:rsid w:val="005A489F"/>
    <w:rsid w:val="005A6AA4"/>
    <w:rsid w:val="005A6D9F"/>
    <w:rsid w:val="005B48FF"/>
    <w:rsid w:val="005B5320"/>
    <w:rsid w:val="005C0D33"/>
    <w:rsid w:val="005C1E32"/>
    <w:rsid w:val="005C64C5"/>
    <w:rsid w:val="005C670D"/>
    <w:rsid w:val="005D0BCA"/>
    <w:rsid w:val="005D1232"/>
    <w:rsid w:val="005D363F"/>
    <w:rsid w:val="005D3943"/>
    <w:rsid w:val="005D3A4C"/>
    <w:rsid w:val="005D55BB"/>
    <w:rsid w:val="005D6BFE"/>
    <w:rsid w:val="005E0DDB"/>
    <w:rsid w:val="005E28E3"/>
    <w:rsid w:val="005E6879"/>
    <w:rsid w:val="005F1134"/>
    <w:rsid w:val="005F308A"/>
    <w:rsid w:val="005F389C"/>
    <w:rsid w:val="005F4B08"/>
    <w:rsid w:val="005F709A"/>
    <w:rsid w:val="00601681"/>
    <w:rsid w:val="00604C15"/>
    <w:rsid w:val="00613277"/>
    <w:rsid w:val="006158D5"/>
    <w:rsid w:val="00615DDF"/>
    <w:rsid w:val="006202B0"/>
    <w:rsid w:val="00623A6F"/>
    <w:rsid w:val="0062545F"/>
    <w:rsid w:val="00625D83"/>
    <w:rsid w:val="00630462"/>
    <w:rsid w:val="0063065B"/>
    <w:rsid w:val="00636C4D"/>
    <w:rsid w:val="006408E5"/>
    <w:rsid w:val="0064097F"/>
    <w:rsid w:val="00641FCF"/>
    <w:rsid w:val="00643A54"/>
    <w:rsid w:val="006455B8"/>
    <w:rsid w:val="0064733A"/>
    <w:rsid w:val="00647372"/>
    <w:rsid w:val="00651984"/>
    <w:rsid w:val="00653D1A"/>
    <w:rsid w:val="00653E97"/>
    <w:rsid w:val="00656AD3"/>
    <w:rsid w:val="006623E7"/>
    <w:rsid w:val="00662B80"/>
    <w:rsid w:val="00667491"/>
    <w:rsid w:val="006674CC"/>
    <w:rsid w:val="0066768F"/>
    <w:rsid w:val="00670F6C"/>
    <w:rsid w:val="0067550E"/>
    <w:rsid w:val="00676E58"/>
    <w:rsid w:val="00677322"/>
    <w:rsid w:val="006852C7"/>
    <w:rsid w:val="006852CE"/>
    <w:rsid w:val="00692D14"/>
    <w:rsid w:val="00694447"/>
    <w:rsid w:val="006949E6"/>
    <w:rsid w:val="00695B78"/>
    <w:rsid w:val="0069768F"/>
    <w:rsid w:val="00697DA2"/>
    <w:rsid w:val="006A143D"/>
    <w:rsid w:val="006A397A"/>
    <w:rsid w:val="006A453F"/>
    <w:rsid w:val="006A716C"/>
    <w:rsid w:val="006A7A3B"/>
    <w:rsid w:val="006B1507"/>
    <w:rsid w:val="006B2E40"/>
    <w:rsid w:val="006B586D"/>
    <w:rsid w:val="006B60B0"/>
    <w:rsid w:val="006B65C7"/>
    <w:rsid w:val="006C1727"/>
    <w:rsid w:val="006C32FD"/>
    <w:rsid w:val="006C39CE"/>
    <w:rsid w:val="006D04A9"/>
    <w:rsid w:val="006D0FCC"/>
    <w:rsid w:val="006D21F5"/>
    <w:rsid w:val="006D2558"/>
    <w:rsid w:val="006D3089"/>
    <w:rsid w:val="006D3580"/>
    <w:rsid w:val="006D65E1"/>
    <w:rsid w:val="006E126D"/>
    <w:rsid w:val="006E1FC3"/>
    <w:rsid w:val="006F4E75"/>
    <w:rsid w:val="006F7EF7"/>
    <w:rsid w:val="00702681"/>
    <w:rsid w:val="00704CE9"/>
    <w:rsid w:val="0070616B"/>
    <w:rsid w:val="00706295"/>
    <w:rsid w:val="00706FDA"/>
    <w:rsid w:val="00710984"/>
    <w:rsid w:val="00711F9A"/>
    <w:rsid w:val="00713810"/>
    <w:rsid w:val="007138ED"/>
    <w:rsid w:val="00715562"/>
    <w:rsid w:val="00717C78"/>
    <w:rsid w:val="00724345"/>
    <w:rsid w:val="007247DD"/>
    <w:rsid w:val="007303A5"/>
    <w:rsid w:val="00730B3E"/>
    <w:rsid w:val="0073420B"/>
    <w:rsid w:val="00736367"/>
    <w:rsid w:val="0074721A"/>
    <w:rsid w:val="0074760E"/>
    <w:rsid w:val="00750D55"/>
    <w:rsid w:val="00754ABA"/>
    <w:rsid w:val="007559BF"/>
    <w:rsid w:val="00755CE7"/>
    <w:rsid w:val="0075751F"/>
    <w:rsid w:val="00760294"/>
    <w:rsid w:val="00762081"/>
    <w:rsid w:val="0076408B"/>
    <w:rsid w:val="00766609"/>
    <w:rsid w:val="007829C5"/>
    <w:rsid w:val="00782B0D"/>
    <w:rsid w:val="0078556E"/>
    <w:rsid w:val="0079250F"/>
    <w:rsid w:val="007948DD"/>
    <w:rsid w:val="00794E68"/>
    <w:rsid w:val="00796E0D"/>
    <w:rsid w:val="00797046"/>
    <w:rsid w:val="0079781A"/>
    <w:rsid w:val="007A1546"/>
    <w:rsid w:val="007A228C"/>
    <w:rsid w:val="007A30E6"/>
    <w:rsid w:val="007A368E"/>
    <w:rsid w:val="007A49E6"/>
    <w:rsid w:val="007A5868"/>
    <w:rsid w:val="007A6D9D"/>
    <w:rsid w:val="007A73A0"/>
    <w:rsid w:val="007B04CE"/>
    <w:rsid w:val="007B286E"/>
    <w:rsid w:val="007B54A8"/>
    <w:rsid w:val="007B6871"/>
    <w:rsid w:val="007B7A2F"/>
    <w:rsid w:val="007C32EE"/>
    <w:rsid w:val="007C3D33"/>
    <w:rsid w:val="007D294A"/>
    <w:rsid w:val="007D47D2"/>
    <w:rsid w:val="007D6365"/>
    <w:rsid w:val="007D6EC0"/>
    <w:rsid w:val="007D7E1D"/>
    <w:rsid w:val="007E0B5C"/>
    <w:rsid w:val="007E2198"/>
    <w:rsid w:val="007E4283"/>
    <w:rsid w:val="007E503C"/>
    <w:rsid w:val="007F2BCA"/>
    <w:rsid w:val="007F34C9"/>
    <w:rsid w:val="0080345C"/>
    <w:rsid w:val="00805862"/>
    <w:rsid w:val="00807E2D"/>
    <w:rsid w:val="00813145"/>
    <w:rsid w:val="00813966"/>
    <w:rsid w:val="00813986"/>
    <w:rsid w:val="00816130"/>
    <w:rsid w:val="0081757C"/>
    <w:rsid w:val="00822336"/>
    <w:rsid w:val="00822C7D"/>
    <w:rsid w:val="0082522F"/>
    <w:rsid w:val="00827E23"/>
    <w:rsid w:val="00831979"/>
    <w:rsid w:val="00836CC0"/>
    <w:rsid w:val="00840F35"/>
    <w:rsid w:val="008502C8"/>
    <w:rsid w:val="00851352"/>
    <w:rsid w:val="008552DE"/>
    <w:rsid w:val="00855D06"/>
    <w:rsid w:val="00855DF3"/>
    <w:rsid w:val="00857077"/>
    <w:rsid w:val="0085722D"/>
    <w:rsid w:val="00863230"/>
    <w:rsid w:val="008640C6"/>
    <w:rsid w:val="00865BD0"/>
    <w:rsid w:val="00866BE5"/>
    <w:rsid w:val="008717D8"/>
    <w:rsid w:val="0087215C"/>
    <w:rsid w:val="00875470"/>
    <w:rsid w:val="00875D25"/>
    <w:rsid w:val="00880E35"/>
    <w:rsid w:val="00881725"/>
    <w:rsid w:val="008845C2"/>
    <w:rsid w:val="008875FE"/>
    <w:rsid w:val="00887F8E"/>
    <w:rsid w:val="008917B7"/>
    <w:rsid w:val="008931CE"/>
    <w:rsid w:val="00896234"/>
    <w:rsid w:val="00897E43"/>
    <w:rsid w:val="00897F4F"/>
    <w:rsid w:val="008A62A8"/>
    <w:rsid w:val="008A79F8"/>
    <w:rsid w:val="008B00A1"/>
    <w:rsid w:val="008B5D78"/>
    <w:rsid w:val="008B6A16"/>
    <w:rsid w:val="008B7340"/>
    <w:rsid w:val="008C222B"/>
    <w:rsid w:val="008C3127"/>
    <w:rsid w:val="008C52D1"/>
    <w:rsid w:val="008C5738"/>
    <w:rsid w:val="008C7B8C"/>
    <w:rsid w:val="008C7EAD"/>
    <w:rsid w:val="008D0CFE"/>
    <w:rsid w:val="008D6152"/>
    <w:rsid w:val="008E7AD3"/>
    <w:rsid w:val="008E7BA9"/>
    <w:rsid w:val="008F0F81"/>
    <w:rsid w:val="008F2058"/>
    <w:rsid w:val="008F232D"/>
    <w:rsid w:val="008F27BF"/>
    <w:rsid w:val="008F29B1"/>
    <w:rsid w:val="008F2E64"/>
    <w:rsid w:val="008F3418"/>
    <w:rsid w:val="008F57BF"/>
    <w:rsid w:val="009049A4"/>
    <w:rsid w:val="009142EC"/>
    <w:rsid w:val="009145E4"/>
    <w:rsid w:val="009154C3"/>
    <w:rsid w:val="00917A7A"/>
    <w:rsid w:val="00923540"/>
    <w:rsid w:val="009250C9"/>
    <w:rsid w:val="00926767"/>
    <w:rsid w:val="009277F0"/>
    <w:rsid w:val="009352E3"/>
    <w:rsid w:val="00935FC4"/>
    <w:rsid w:val="009361D5"/>
    <w:rsid w:val="00941153"/>
    <w:rsid w:val="0094148D"/>
    <w:rsid w:val="009428A4"/>
    <w:rsid w:val="00943201"/>
    <w:rsid w:val="00943EF9"/>
    <w:rsid w:val="00951C0F"/>
    <w:rsid w:val="009572F2"/>
    <w:rsid w:val="00957BB1"/>
    <w:rsid w:val="009659F4"/>
    <w:rsid w:val="00965B81"/>
    <w:rsid w:val="00965FC1"/>
    <w:rsid w:val="00970D60"/>
    <w:rsid w:val="00990282"/>
    <w:rsid w:val="009911FE"/>
    <w:rsid w:val="0099390E"/>
    <w:rsid w:val="0099450B"/>
    <w:rsid w:val="009960E5"/>
    <w:rsid w:val="00996DEB"/>
    <w:rsid w:val="009A07B8"/>
    <w:rsid w:val="009A40F5"/>
    <w:rsid w:val="009A7ADC"/>
    <w:rsid w:val="009B0D30"/>
    <w:rsid w:val="009B1968"/>
    <w:rsid w:val="009B335B"/>
    <w:rsid w:val="009C19B7"/>
    <w:rsid w:val="009C5ABB"/>
    <w:rsid w:val="009D0BC8"/>
    <w:rsid w:val="009D2482"/>
    <w:rsid w:val="009D7C51"/>
    <w:rsid w:val="009E196C"/>
    <w:rsid w:val="009E1C7A"/>
    <w:rsid w:val="009E20F3"/>
    <w:rsid w:val="009E6A0A"/>
    <w:rsid w:val="009E6E1E"/>
    <w:rsid w:val="009E75DA"/>
    <w:rsid w:val="009F2038"/>
    <w:rsid w:val="009F36BF"/>
    <w:rsid w:val="009F3764"/>
    <w:rsid w:val="009F5D50"/>
    <w:rsid w:val="00A101CF"/>
    <w:rsid w:val="00A111B6"/>
    <w:rsid w:val="00A131F5"/>
    <w:rsid w:val="00A164C1"/>
    <w:rsid w:val="00A170E5"/>
    <w:rsid w:val="00A26D27"/>
    <w:rsid w:val="00A353B7"/>
    <w:rsid w:val="00A36845"/>
    <w:rsid w:val="00A376EE"/>
    <w:rsid w:val="00A42A99"/>
    <w:rsid w:val="00A442A3"/>
    <w:rsid w:val="00A50678"/>
    <w:rsid w:val="00A50D5D"/>
    <w:rsid w:val="00A5151A"/>
    <w:rsid w:val="00A5359F"/>
    <w:rsid w:val="00A55217"/>
    <w:rsid w:val="00A57E0A"/>
    <w:rsid w:val="00A63A8B"/>
    <w:rsid w:val="00A6401B"/>
    <w:rsid w:val="00A642A6"/>
    <w:rsid w:val="00A676D4"/>
    <w:rsid w:val="00A70ED7"/>
    <w:rsid w:val="00A72D2E"/>
    <w:rsid w:val="00A73117"/>
    <w:rsid w:val="00A7376A"/>
    <w:rsid w:val="00A77919"/>
    <w:rsid w:val="00A823F6"/>
    <w:rsid w:val="00A846DB"/>
    <w:rsid w:val="00A8719E"/>
    <w:rsid w:val="00AA0A89"/>
    <w:rsid w:val="00AA15A7"/>
    <w:rsid w:val="00AA46AE"/>
    <w:rsid w:val="00AA4B0D"/>
    <w:rsid w:val="00AA5368"/>
    <w:rsid w:val="00AA5DBC"/>
    <w:rsid w:val="00AA6429"/>
    <w:rsid w:val="00AA6E92"/>
    <w:rsid w:val="00AB2B0D"/>
    <w:rsid w:val="00AB3A08"/>
    <w:rsid w:val="00AB3C08"/>
    <w:rsid w:val="00AB5931"/>
    <w:rsid w:val="00AC01AA"/>
    <w:rsid w:val="00AC0ACB"/>
    <w:rsid w:val="00AC116F"/>
    <w:rsid w:val="00AC22D3"/>
    <w:rsid w:val="00AC4F72"/>
    <w:rsid w:val="00AC5041"/>
    <w:rsid w:val="00AC685B"/>
    <w:rsid w:val="00AC6BC6"/>
    <w:rsid w:val="00AD39F4"/>
    <w:rsid w:val="00AD707E"/>
    <w:rsid w:val="00AE0CA3"/>
    <w:rsid w:val="00AE2291"/>
    <w:rsid w:val="00AE2642"/>
    <w:rsid w:val="00AE482E"/>
    <w:rsid w:val="00AE4EB0"/>
    <w:rsid w:val="00AF2844"/>
    <w:rsid w:val="00AF3116"/>
    <w:rsid w:val="00AF3518"/>
    <w:rsid w:val="00AF741A"/>
    <w:rsid w:val="00AF7844"/>
    <w:rsid w:val="00AF7CCC"/>
    <w:rsid w:val="00B01618"/>
    <w:rsid w:val="00B01ADB"/>
    <w:rsid w:val="00B04161"/>
    <w:rsid w:val="00B056F9"/>
    <w:rsid w:val="00B11E3D"/>
    <w:rsid w:val="00B12EF2"/>
    <w:rsid w:val="00B14D2C"/>
    <w:rsid w:val="00B17E82"/>
    <w:rsid w:val="00B21BAA"/>
    <w:rsid w:val="00B21EDE"/>
    <w:rsid w:val="00B2484B"/>
    <w:rsid w:val="00B376E6"/>
    <w:rsid w:val="00B4175B"/>
    <w:rsid w:val="00B4575A"/>
    <w:rsid w:val="00B46CCB"/>
    <w:rsid w:val="00B575BA"/>
    <w:rsid w:val="00B57ECC"/>
    <w:rsid w:val="00B62837"/>
    <w:rsid w:val="00B7062F"/>
    <w:rsid w:val="00B71608"/>
    <w:rsid w:val="00B75679"/>
    <w:rsid w:val="00B76429"/>
    <w:rsid w:val="00B7684A"/>
    <w:rsid w:val="00B77930"/>
    <w:rsid w:val="00B77C53"/>
    <w:rsid w:val="00B8037C"/>
    <w:rsid w:val="00B85B4D"/>
    <w:rsid w:val="00B86471"/>
    <w:rsid w:val="00B93610"/>
    <w:rsid w:val="00B94E5F"/>
    <w:rsid w:val="00B956D4"/>
    <w:rsid w:val="00B959B7"/>
    <w:rsid w:val="00B97446"/>
    <w:rsid w:val="00BA2195"/>
    <w:rsid w:val="00BA4F4F"/>
    <w:rsid w:val="00BA6E89"/>
    <w:rsid w:val="00BA7432"/>
    <w:rsid w:val="00BA7DD0"/>
    <w:rsid w:val="00BB2764"/>
    <w:rsid w:val="00BB78BE"/>
    <w:rsid w:val="00BC192D"/>
    <w:rsid w:val="00BC1AA0"/>
    <w:rsid w:val="00BC2495"/>
    <w:rsid w:val="00BC314A"/>
    <w:rsid w:val="00BC43AE"/>
    <w:rsid w:val="00BC7EB9"/>
    <w:rsid w:val="00BD2643"/>
    <w:rsid w:val="00BD2EF8"/>
    <w:rsid w:val="00BD4FB8"/>
    <w:rsid w:val="00BD56B1"/>
    <w:rsid w:val="00BD6558"/>
    <w:rsid w:val="00BE142B"/>
    <w:rsid w:val="00BE4CD8"/>
    <w:rsid w:val="00BE66B2"/>
    <w:rsid w:val="00BF2AD7"/>
    <w:rsid w:val="00BF2F76"/>
    <w:rsid w:val="00BF3022"/>
    <w:rsid w:val="00BF3214"/>
    <w:rsid w:val="00BF364C"/>
    <w:rsid w:val="00BF5573"/>
    <w:rsid w:val="00BF77B8"/>
    <w:rsid w:val="00C03D49"/>
    <w:rsid w:val="00C04A84"/>
    <w:rsid w:val="00C13266"/>
    <w:rsid w:val="00C15867"/>
    <w:rsid w:val="00C22398"/>
    <w:rsid w:val="00C2296D"/>
    <w:rsid w:val="00C23155"/>
    <w:rsid w:val="00C31A23"/>
    <w:rsid w:val="00C32460"/>
    <w:rsid w:val="00C32F45"/>
    <w:rsid w:val="00C364A9"/>
    <w:rsid w:val="00C3710F"/>
    <w:rsid w:val="00C371A6"/>
    <w:rsid w:val="00C40C41"/>
    <w:rsid w:val="00C45885"/>
    <w:rsid w:val="00C50F22"/>
    <w:rsid w:val="00C51D95"/>
    <w:rsid w:val="00C5620E"/>
    <w:rsid w:val="00C56809"/>
    <w:rsid w:val="00C57971"/>
    <w:rsid w:val="00C64D35"/>
    <w:rsid w:val="00C65BD7"/>
    <w:rsid w:val="00C720C9"/>
    <w:rsid w:val="00C76BA4"/>
    <w:rsid w:val="00C77152"/>
    <w:rsid w:val="00C83A48"/>
    <w:rsid w:val="00C85865"/>
    <w:rsid w:val="00C85E85"/>
    <w:rsid w:val="00C95C87"/>
    <w:rsid w:val="00CA0C83"/>
    <w:rsid w:val="00CA1FC0"/>
    <w:rsid w:val="00CA2EAE"/>
    <w:rsid w:val="00CA4AC1"/>
    <w:rsid w:val="00CA59FB"/>
    <w:rsid w:val="00CB0316"/>
    <w:rsid w:val="00CB0B11"/>
    <w:rsid w:val="00CB1DBA"/>
    <w:rsid w:val="00CB3359"/>
    <w:rsid w:val="00CB3FD9"/>
    <w:rsid w:val="00CB426A"/>
    <w:rsid w:val="00CB5225"/>
    <w:rsid w:val="00CB5354"/>
    <w:rsid w:val="00CB5604"/>
    <w:rsid w:val="00CB7DFA"/>
    <w:rsid w:val="00CC3C9E"/>
    <w:rsid w:val="00CC6A14"/>
    <w:rsid w:val="00CC70A3"/>
    <w:rsid w:val="00CD3ED7"/>
    <w:rsid w:val="00CD4442"/>
    <w:rsid w:val="00CD53C3"/>
    <w:rsid w:val="00CD574E"/>
    <w:rsid w:val="00CE4C22"/>
    <w:rsid w:val="00CE6A8E"/>
    <w:rsid w:val="00CE76E5"/>
    <w:rsid w:val="00CF41EC"/>
    <w:rsid w:val="00CF4486"/>
    <w:rsid w:val="00CF5D04"/>
    <w:rsid w:val="00D02A75"/>
    <w:rsid w:val="00D049AD"/>
    <w:rsid w:val="00D04DE4"/>
    <w:rsid w:val="00D0574C"/>
    <w:rsid w:val="00D063F1"/>
    <w:rsid w:val="00D1114B"/>
    <w:rsid w:val="00D14F22"/>
    <w:rsid w:val="00D155E1"/>
    <w:rsid w:val="00D15DDA"/>
    <w:rsid w:val="00D22ECA"/>
    <w:rsid w:val="00D26C60"/>
    <w:rsid w:val="00D3253F"/>
    <w:rsid w:val="00D3395F"/>
    <w:rsid w:val="00D348D3"/>
    <w:rsid w:val="00D37391"/>
    <w:rsid w:val="00D42D8E"/>
    <w:rsid w:val="00D4741C"/>
    <w:rsid w:val="00D51B6E"/>
    <w:rsid w:val="00D55E06"/>
    <w:rsid w:val="00D57918"/>
    <w:rsid w:val="00D623FE"/>
    <w:rsid w:val="00D70C30"/>
    <w:rsid w:val="00D73DC6"/>
    <w:rsid w:val="00D74C1A"/>
    <w:rsid w:val="00D754C1"/>
    <w:rsid w:val="00D76646"/>
    <w:rsid w:val="00D7682B"/>
    <w:rsid w:val="00D772DA"/>
    <w:rsid w:val="00D77393"/>
    <w:rsid w:val="00D77A35"/>
    <w:rsid w:val="00D77D31"/>
    <w:rsid w:val="00D81B3E"/>
    <w:rsid w:val="00D8374C"/>
    <w:rsid w:val="00D854AE"/>
    <w:rsid w:val="00D857F8"/>
    <w:rsid w:val="00D8743F"/>
    <w:rsid w:val="00D90C70"/>
    <w:rsid w:val="00D90E49"/>
    <w:rsid w:val="00D92530"/>
    <w:rsid w:val="00D96ADE"/>
    <w:rsid w:val="00DA0CE2"/>
    <w:rsid w:val="00DA0EA9"/>
    <w:rsid w:val="00DA2387"/>
    <w:rsid w:val="00DA45B1"/>
    <w:rsid w:val="00DA4977"/>
    <w:rsid w:val="00DA5FD0"/>
    <w:rsid w:val="00DB1736"/>
    <w:rsid w:val="00DB6CDE"/>
    <w:rsid w:val="00DC04F6"/>
    <w:rsid w:val="00DC3087"/>
    <w:rsid w:val="00DC6A10"/>
    <w:rsid w:val="00DD50EF"/>
    <w:rsid w:val="00DE54CB"/>
    <w:rsid w:val="00DE5A5B"/>
    <w:rsid w:val="00DE657E"/>
    <w:rsid w:val="00DF1277"/>
    <w:rsid w:val="00DF2A71"/>
    <w:rsid w:val="00DF4704"/>
    <w:rsid w:val="00DF47B3"/>
    <w:rsid w:val="00DF4996"/>
    <w:rsid w:val="00DF7830"/>
    <w:rsid w:val="00E024AA"/>
    <w:rsid w:val="00E07056"/>
    <w:rsid w:val="00E13420"/>
    <w:rsid w:val="00E15C77"/>
    <w:rsid w:val="00E20B38"/>
    <w:rsid w:val="00E21336"/>
    <w:rsid w:val="00E249E2"/>
    <w:rsid w:val="00E250F1"/>
    <w:rsid w:val="00E27955"/>
    <w:rsid w:val="00E35232"/>
    <w:rsid w:val="00E3550D"/>
    <w:rsid w:val="00E3738C"/>
    <w:rsid w:val="00E44D9E"/>
    <w:rsid w:val="00E50412"/>
    <w:rsid w:val="00E51ADF"/>
    <w:rsid w:val="00E52838"/>
    <w:rsid w:val="00E60286"/>
    <w:rsid w:val="00E614E0"/>
    <w:rsid w:val="00E626FF"/>
    <w:rsid w:val="00E669D0"/>
    <w:rsid w:val="00E73F7F"/>
    <w:rsid w:val="00E753E8"/>
    <w:rsid w:val="00E75FD2"/>
    <w:rsid w:val="00E82B77"/>
    <w:rsid w:val="00E8490A"/>
    <w:rsid w:val="00E85136"/>
    <w:rsid w:val="00E85409"/>
    <w:rsid w:val="00E85503"/>
    <w:rsid w:val="00E85AFF"/>
    <w:rsid w:val="00E95137"/>
    <w:rsid w:val="00E96D55"/>
    <w:rsid w:val="00EA01DD"/>
    <w:rsid w:val="00EA3E46"/>
    <w:rsid w:val="00EA429F"/>
    <w:rsid w:val="00EA4F9E"/>
    <w:rsid w:val="00EA6317"/>
    <w:rsid w:val="00EA63CA"/>
    <w:rsid w:val="00EA651C"/>
    <w:rsid w:val="00EA6D3B"/>
    <w:rsid w:val="00EA7BDC"/>
    <w:rsid w:val="00EB00AD"/>
    <w:rsid w:val="00EB0BFD"/>
    <w:rsid w:val="00EB136C"/>
    <w:rsid w:val="00EB15CA"/>
    <w:rsid w:val="00EB3826"/>
    <w:rsid w:val="00EB480E"/>
    <w:rsid w:val="00EB5EC6"/>
    <w:rsid w:val="00EB75C7"/>
    <w:rsid w:val="00EB7FAB"/>
    <w:rsid w:val="00EB7FC9"/>
    <w:rsid w:val="00EC488E"/>
    <w:rsid w:val="00EC76AF"/>
    <w:rsid w:val="00ED21E5"/>
    <w:rsid w:val="00ED27E8"/>
    <w:rsid w:val="00ED7137"/>
    <w:rsid w:val="00EE2FA2"/>
    <w:rsid w:val="00EE71B9"/>
    <w:rsid w:val="00EE7226"/>
    <w:rsid w:val="00EF06EA"/>
    <w:rsid w:val="00EF3940"/>
    <w:rsid w:val="00EF788E"/>
    <w:rsid w:val="00F0453E"/>
    <w:rsid w:val="00F046E4"/>
    <w:rsid w:val="00F04E95"/>
    <w:rsid w:val="00F07604"/>
    <w:rsid w:val="00F14182"/>
    <w:rsid w:val="00F16002"/>
    <w:rsid w:val="00F21088"/>
    <w:rsid w:val="00F259E7"/>
    <w:rsid w:val="00F31565"/>
    <w:rsid w:val="00F326BF"/>
    <w:rsid w:val="00F327E7"/>
    <w:rsid w:val="00F35746"/>
    <w:rsid w:val="00F40653"/>
    <w:rsid w:val="00F41C0A"/>
    <w:rsid w:val="00F43CC8"/>
    <w:rsid w:val="00F43D0E"/>
    <w:rsid w:val="00F447C7"/>
    <w:rsid w:val="00F459B4"/>
    <w:rsid w:val="00F511DA"/>
    <w:rsid w:val="00F513AB"/>
    <w:rsid w:val="00F5211B"/>
    <w:rsid w:val="00F52209"/>
    <w:rsid w:val="00F5491A"/>
    <w:rsid w:val="00F554A9"/>
    <w:rsid w:val="00F558CA"/>
    <w:rsid w:val="00F61E44"/>
    <w:rsid w:val="00F63DEC"/>
    <w:rsid w:val="00F66ADA"/>
    <w:rsid w:val="00F703B6"/>
    <w:rsid w:val="00F716FD"/>
    <w:rsid w:val="00F73D82"/>
    <w:rsid w:val="00F75A5A"/>
    <w:rsid w:val="00F77753"/>
    <w:rsid w:val="00F80355"/>
    <w:rsid w:val="00F868F0"/>
    <w:rsid w:val="00F87C43"/>
    <w:rsid w:val="00F90C65"/>
    <w:rsid w:val="00F94850"/>
    <w:rsid w:val="00F953AD"/>
    <w:rsid w:val="00FA1AAE"/>
    <w:rsid w:val="00FA2408"/>
    <w:rsid w:val="00FA5722"/>
    <w:rsid w:val="00FB0C81"/>
    <w:rsid w:val="00FB2D67"/>
    <w:rsid w:val="00FC2200"/>
    <w:rsid w:val="00FC2540"/>
    <w:rsid w:val="00FC2582"/>
    <w:rsid w:val="00FC387F"/>
    <w:rsid w:val="00FC3EE9"/>
    <w:rsid w:val="00FC5218"/>
    <w:rsid w:val="00FC73E1"/>
    <w:rsid w:val="00FD2F80"/>
    <w:rsid w:val="00FD50C5"/>
    <w:rsid w:val="00FE41DA"/>
    <w:rsid w:val="00FE5B11"/>
    <w:rsid w:val="00FE6BC0"/>
    <w:rsid w:val="00FE6E52"/>
    <w:rsid w:val="00FF0204"/>
    <w:rsid w:val="00FF1332"/>
    <w:rsid w:val="00FF3295"/>
    <w:rsid w:val="00FF3AED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9FF6B0"/>
  <w15:docId w15:val="{FCD6B394-88F7-47C4-82ED-F7DAA965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Revision">
    <w:name w:val="Revision"/>
    <w:hidden/>
    <w:uiPriority w:val="99"/>
    <w:semiHidden/>
    <w:rsid w:val="00DA0EA9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4097F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uiPriority w:val="34"/>
    <w:qFormat/>
    <w:rsid w:val="00BF364C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CF4486"/>
    <w:rPr>
      <w:sz w:val="22"/>
      <w:szCs w:val="22"/>
      <w:lang w:val="en-CA"/>
    </w:rPr>
  </w:style>
  <w:style w:type="numbering" w:customStyle="1" w:styleId="1111113">
    <w:name w:val="1 / 1.1 / 1.1.13"/>
    <w:basedOn w:val="NoList"/>
    <w:next w:val="111111"/>
    <w:semiHidden/>
    <w:rsid w:val="00A6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UERIN3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48C8B97-2C2C-46DF-BE6C-ADC88F91F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9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Corrigendum Bilateral Cooperation</vt:lpstr>
    </vt:vector>
  </TitlesOfParts>
  <Company>UNMFS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Corrigendum Bilateral Cooperation</dc:title>
  <dc:subject>95ExCom</dc:subject>
  <dc:creator>Ma. Lourdes Nanette Guerin</dc:creator>
  <cp:lastModifiedBy>Angela Xue He Yan</cp:lastModifiedBy>
  <cp:revision>18</cp:revision>
  <cp:lastPrinted>2026-05-26T20:15:00Z</cp:lastPrinted>
  <dcterms:created xsi:type="dcterms:W3CDTF">2026-06-18T16:20:00Z</dcterms:created>
  <dcterms:modified xsi:type="dcterms:W3CDTF">2026-06-19T14:01:00Z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UNEP/OzL.Pro/ExCom/98/11/Corr.1</vt:lpwstr>
  </property>
  <property fmtid="{D5CDD505-2E9C-101B-9397-08002B2CF9AE}" pid="3" name="Revision date">
    <vt:lpwstr>18 juin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3e5ce3a7-1eed-4551-aeb1-785174fc7be4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_activity">
    <vt:lpwstr>{"FileActivityType":"9","FileActivityTimeStamp":"2025-11-13T15:26:47.387Z","FileActivityUsersOnPage":[{"DisplayName":"Owen Timothy Miller","Id":"owen.miller@un.org"}],"FileActivityNavigationId":null}</vt:lpwstr>
  </property>
  <property fmtid="{D5CDD505-2E9C-101B-9397-08002B2CF9AE}" pid="11" name="TriggerFlowInfo">
    <vt:lpwstr/>
  </property>
  <property fmtid="{D5CDD505-2E9C-101B-9397-08002B2CF9AE}" pid="12" name="xd_ProgID">
    <vt:lpwstr/>
  </property>
  <property fmtid="{D5CDD505-2E9C-101B-9397-08002B2CF9AE}" pid="13" name="TemplateUrl">
    <vt:lpwstr/>
  </property>
  <property fmtid="{D5CDD505-2E9C-101B-9397-08002B2CF9AE}" pid="14" name="xd_Signature">
    <vt:bool>false</vt:bool>
  </property>
  <property fmtid="{D5CDD505-2E9C-101B-9397-08002B2CF9AE}" pid="15" name="Title">
    <vt:lpwstr>Corrigendum Cooperation bilaterale</vt:lpwstr>
  </property>
</Properties>
</file>