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  <Default Extension="png" ContentType="image/png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241C38" w14:paraId="379FA723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16168050" w14:textId="77777777" w:rsidR="008F65A1" w:rsidRDefault="008F65A1" w:rsidP="008F65A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1C4A6ACF" w14:textId="784531E2" w:rsidR="00C15867" w:rsidRPr="00241C38" w:rsidRDefault="008F65A1" w:rsidP="008F65A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UNIES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6DF052A6" w14:textId="77777777" w:rsidR="00C15867" w:rsidRPr="00241C38" w:rsidRDefault="00C15867" w:rsidP="009C59F7">
            <w:pPr>
              <w:jc w:val="right"/>
              <w:rPr>
                <w:sz w:val="52"/>
                <w:szCs w:val="52"/>
              </w:rPr>
            </w:pPr>
            <w:r w:rsidRPr="00241C38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241C38" w14:paraId="62B86DE2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2DBB4DF" w14:textId="77777777" w:rsidR="00C15867" w:rsidRPr="00241C38" w:rsidRDefault="00E52838" w:rsidP="009C59F7">
            <w:pPr>
              <w:spacing w:before="120"/>
            </w:pPr>
            <w:r w:rsidRPr="00241C38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38B3A617" wp14:editId="5EF77F8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427AF2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0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3C27EE" w14:textId="77777777" w:rsidR="006A7CE7" w:rsidRDefault="006A7CE7" w:rsidP="008F65A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0A48AB96" w14:textId="69A67750" w:rsidR="008F65A1" w:rsidRDefault="008F65A1" w:rsidP="008F65A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0EB58A9" w14:textId="77777777" w:rsidR="008F65A1" w:rsidRDefault="008F65A1" w:rsidP="008F65A1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7FB50396" w14:textId="77777777" w:rsidR="008F65A1" w:rsidRDefault="008F65A1" w:rsidP="008F65A1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64DBACA2" w14:textId="70B92837" w:rsidR="00C15867" w:rsidRPr="008F65A1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fr-CA"/>
              </w:rPr>
            </w:pPr>
          </w:p>
          <w:p w14:paraId="5A7AAB9A" w14:textId="77777777" w:rsidR="00C15867" w:rsidRPr="008F65A1" w:rsidRDefault="00C15867" w:rsidP="009C59F7">
            <w:pPr>
              <w:spacing w:before="720"/>
              <w:ind w:left="158"/>
              <w:rPr>
                <w:lang w:val="fr-CA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3547201" w14:textId="77777777" w:rsidR="006A7CE7" w:rsidRDefault="006A7CE7" w:rsidP="008F65A1">
            <w:pPr>
              <w:rPr>
                <w:lang w:val="fr-FR"/>
              </w:rPr>
            </w:pPr>
          </w:p>
          <w:p w14:paraId="5215D1C3" w14:textId="08522B51" w:rsidR="008F65A1" w:rsidRPr="00DD3433" w:rsidRDefault="008F65A1" w:rsidP="008F65A1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2A1D0048" w14:textId="77777777" w:rsidR="008F65A1" w:rsidRPr="00DD3433" w:rsidRDefault="008F65A1" w:rsidP="008F65A1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35A086D9" w14:textId="77777777" w:rsidR="008F65A1" w:rsidRPr="00DD3433" w:rsidRDefault="008F65A1" w:rsidP="008F65A1">
            <w:pPr>
              <w:rPr>
                <w:lang w:val="fr-FR"/>
              </w:rPr>
            </w:pPr>
          </w:p>
          <w:p w14:paraId="6A62119D" w14:textId="1B053F84" w:rsidR="008F65A1" w:rsidRPr="00BD57B9" w:rsidRDefault="008F65A1" w:rsidP="008F65A1">
            <w:pPr>
              <w:rPr>
                <w:lang w:val="fr-FR"/>
              </w:rPr>
            </w:pPr>
            <w:r>
              <w:fldChar w:fldCharType="begin"/>
            </w:r>
            <w:r w:rsidRPr="00BD57B9">
              <w:rPr>
                <w:lang w:val="fr-FR"/>
              </w:rPr>
              <w:instrText xml:space="preserve"> DOCPROPERTY "Document number"  \* MERGEFORMAT </w:instrText>
            </w:r>
            <w:r>
              <w:fldChar w:fldCharType="separate"/>
            </w:r>
            <w:r w:rsidR="00BD57B9">
              <w:rPr>
                <w:lang w:val="fr-FR"/>
              </w:rPr>
              <w:t>UNEP/</w:t>
            </w:r>
            <w:proofErr w:type="spellStart"/>
            <w:r w:rsidR="00BD57B9">
              <w:rPr>
                <w:lang w:val="fr-FR"/>
              </w:rPr>
              <w:t>OzL.Pro</w:t>
            </w:r>
            <w:proofErr w:type="spellEnd"/>
            <w:r w:rsidR="00BD57B9">
              <w:rPr>
                <w:lang w:val="fr-FR"/>
              </w:rPr>
              <w:t>/</w:t>
            </w:r>
            <w:proofErr w:type="spellStart"/>
            <w:r w:rsidR="00BD57B9">
              <w:rPr>
                <w:lang w:val="fr-FR"/>
              </w:rPr>
              <w:t>ExCom</w:t>
            </w:r>
            <w:proofErr w:type="spellEnd"/>
            <w:r w:rsidR="00BD57B9">
              <w:rPr>
                <w:lang w:val="fr-FR"/>
              </w:rPr>
              <w:t>/91/14</w:t>
            </w:r>
            <w:r>
              <w:fldChar w:fldCharType="end"/>
            </w:r>
          </w:p>
          <w:p w14:paraId="4F4AAB9F" w14:textId="567FA814" w:rsidR="008F65A1" w:rsidRPr="00BD57B9" w:rsidRDefault="008F65A1" w:rsidP="008F65A1">
            <w:pPr>
              <w:rPr>
                <w:lang w:val="fr-FR"/>
              </w:rPr>
            </w:pPr>
            <w:r>
              <w:fldChar w:fldCharType="begin"/>
            </w:r>
            <w:r w:rsidRPr="00BD57B9">
              <w:rPr>
                <w:lang w:val="fr-FR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BE21FE" w:rsidRPr="00BD57B9">
              <w:rPr>
                <w:lang w:val="fr-FR"/>
              </w:rPr>
              <w:t xml:space="preserve">9 </w:t>
            </w:r>
            <w:r w:rsidR="009A57D6" w:rsidRPr="00BD57B9">
              <w:rPr>
                <w:lang w:val="fr-FR"/>
              </w:rPr>
              <w:t>n</w:t>
            </w:r>
            <w:r w:rsidR="00BE21FE" w:rsidRPr="00BD57B9">
              <w:rPr>
                <w:lang w:val="fr-FR"/>
              </w:rPr>
              <w:t>ov</w:t>
            </w:r>
            <w:r w:rsidR="009A57D6" w:rsidRPr="00BD57B9">
              <w:rPr>
                <w:lang w:val="fr-FR"/>
              </w:rPr>
              <w:t>e</w:t>
            </w:r>
            <w:r w:rsidR="00BE21FE" w:rsidRPr="00BD57B9">
              <w:rPr>
                <w:lang w:val="fr-FR"/>
              </w:rPr>
              <w:t>mbre</w:t>
            </w:r>
            <w:r w:rsidRPr="00BD57B9">
              <w:rPr>
                <w:lang w:val="fr-FR"/>
              </w:rPr>
              <w:t xml:space="preserve"> 2022</w:t>
            </w:r>
            <w:r>
              <w:fldChar w:fldCharType="end"/>
            </w:r>
          </w:p>
          <w:p w14:paraId="5CB3FC8C" w14:textId="77777777" w:rsidR="00C506EB" w:rsidRDefault="00C506EB" w:rsidP="008F65A1">
            <w:pPr>
              <w:rPr>
                <w:caps/>
                <w:lang w:val="fr-FR"/>
              </w:rPr>
            </w:pPr>
          </w:p>
          <w:p w14:paraId="7EA6C8B3" w14:textId="5C023B90" w:rsidR="008F65A1" w:rsidRDefault="008F65A1" w:rsidP="008F65A1">
            <w:pPr>
              <w:rPr>
                <w:caps/>
                <w:lang w:val="fr-FR"/>
              </w:rPr>
            </w:pPr>
            <w:r>
              <w:rPr>
                <w:caps/>
                <w:lang w:val="fr-FR"/>
              </w:rPr>
              <w:t>FRANÇAIS</w:t>
            </w:r>
          </w:p>
          <w:p w14:paraId="2A74ED18" w14:textId="5F6E8857" w:rsidR="00C15867" w:rsidRPr="00241C38" w:rsidRDefault="008F65A1" w:rsidP="008F65A1">
            <w:r>
              <w:t>ORIGINAL: ANGLAIS</w:t>
            </w:r>
          </w:p>
        </w:tc>
      </w:tr>
    </w:tbl>
    <w:p w14:paraId="34D31173" w14:textId="77777777" w:rsidR="008721C1" w:rsidRDefault="00F13FEB" w:rsidP="008721C1">
      <w:pPr>
        <w:jc w:val="left"/>
        <w:rPr>
          <w:lang w:val="fr-CA"/>
        </w:rPr>
      </w:pPr>
      <w:r w:rsidRPr="008721C1">
        <w:rPr>
          <w:lang w:val="fr-CA"/>
        </w:rPr>
        <w:t>COMITÉ EXÉCUTIF</w:t>
      </w:r>
      <w:r w:rsidR="00C15867" w:rsidRPr="008721C1">
        <w:rPr>
          <w:lang w:val="fr-CA"/>
        </w:rPr>
        <w:t xml:space="preserve"> OF</w:t>
      </w:r>
      <w:r w:rsidR="00C15867" w:rsidRPr="008721C1">
        <w:rPr>
          <w:lang w:val="fr-CA"/>
        </w:rPr>
        <w:br/>
        <w:t xml:space="preserve">  </w:t>
      </w:r>
      <w:r w:rsidR="008721C1">
        <w:rPr>
          <w:lang w:val="fr-CA"/>
        </w:rPr>
        <w:t xml:space="preserve">DU FONDS MULTILATÉRAL AUX FINS </w:t>
      </w:r>
      <w:r w:rsidR="008721C1">
        <w:rPr>
          <w:lang w:val="fr-CA"/>
        </w:rPr>
        <w:br/>
        <w:t xml:space="preserve">  D’APPLICATION DU PROTOCOLE DE MONTRÉAL</w:t>
      </w:r>
      <w:r w:rsidR="008721C1">
        <w:rPr>
          <w:lang w:val="fr-CA"/>
        </w:rPr>
        <w:br/>
        <w:t>Quatre-vingt-onzième</w:t>
      </w:r>
      <w:r w:rsidR="008721C1" w:rsidRPr="00FC5578">
        <w:rPr>
          <w:lang w:val="fr-CA"/>
        </w:rPr>
        <w:t xml:space="preserve"> </w:t>
      </w:r>
      <w:r w:rsidR="008721C1">
        <w:rPr>
          <w:lang w:val="fr-CA"/>
        </w:rPr>
        <w:t>réunion</w:t>
      </w:r>
    </w:p>
    <w:p w14:paraId="6D87E672" w14:textId="20513CED" w:rsidR="00CA59FB" w:rsidRPr="008B157B" w:rsidRDefault="008721C1" w:rsidP="008721C1">
      <w:pPr>
        <w:jc w:val="left"/>
        <w:rPr>
          <w:lang w:val="fr-CA"/>
        </w:rPr>
      </w:pPr>
      <w:r w:rsidRPr="00B07F02">
        <w:rPr>
          <w:lang w:val="fr-FR"/>
        </w:rPr>
        <w:t xml:space="preserve">Montréal, </w:t>
      </w:r>
      <w:r>
        <w:rPr>
          <w:lang w:val="fr-FR"/>
        </w:rPr>
        <w:t>5-9 décembre</w:t>
      </w:r>
      <w:r w:rsidRPr="00B07F02">
        <w:rPr>
          <w:lang w:val="fr-FR"/>
        </w:rPr>
        <w:t xml:space="preserve"> 2022</w:t>
      </w:r>
    </w:p>
    <w:p w14:paraId="11A09D1A" w14:textId="59C18BFF" w:rsidR="00C15867" w:rsidRPr="008F65A1" w:rsidRDefault="008F65A1" w:rsidP="00CA59FB">
      <w:pPr>
        <w:jc w:val="left"/>
        <w:rPr>
          <w:lang w:val="fr-CA"/>
        </w:rPr>
      </w:pPr>
      <w:r w:rsidRPr="008F65A1">
        <w:rPr>
          <w:lang w:val="fr-CA"/>
        </w:rPr>
        <w:t>Point</w:t>
      </w:r>
      <w:r w:rsidR="004F6B31" w:rsidRPr="008F65A1">
        <w:rPr>
          <w:lang w:val="fr-CA"/>
        </w:rPr>
        <w:t xml:space="preserve"> 7(a)(iii)</w:t>
      </w:r>
      <w:r w:rsidR="00AB4EF3" w:rsidRPr="008F65A1">
        <w:rPr>
          <w:lang w:val="fr-CA"/>
        </w:rPr>
        <w:t xml:space="preserve"> </w:t>
      </w:r>
      <w:r w:rsidRPr="008F65A1">
        <w:rPr>
          <w:lang w:val="fr-CA"/>
        </w:rPr>
        <w:t>de l’ordre du jour prov</w:t>
      </w:r>
      <w:r>
        <w:rPr>
          <w:lang w:val="fr-CA"/>
        </w:rPr>
        <w:t>isoire</w:t>
      </w:r>
      <w:r w:rsidR="00AB4EF3" w:rsidRPr="00241C38">
        <w:rPr>
          <w:rStyle w:val="FootnoteReference"/>
        </w:rPr>
        <w:footnoteReference w:id="1"/>
      </w:r>
    </w:p>
    <w:p w14:paraId="59B7A152" w14:textId="77777777" w:rsidR="00066CE8" w:rsidRPr="008F65A1" w:rsidRDefault="00261C13" w:rsidP="006E345D">
      <w:pPr>
        <w:pStyle w:val="Heading5"/>
        <w:numPr>
          <w:ilvl w:val="0"/>
          <w:numId w:val="0"/>
        </w:numPr>
        <w:spacing w:after="0"/>
        <w:ind w:left="3600"/>
        <w:rPr>
          <w:lang w:val="fr-CA"/>
        </w:rPr>
      </w:pPr>
      <w:r w:rsidRPr="008F65A1">
        <w:rPr>
          <w:lang w:val="fr-CA"/>
        </w:rPr>
        <w:tab/>
      </w:r>
    </w:p>
    <w:p w14:paraId="74B4AD70" w14:textId="77777777" w:rsidR="00066CE8" w:rsidRPr="008F65A1" w:rsidRDefault="00066CE8" w:rsidP="00857077">
      <w:pPr>
        <w:jc w:val="left"/>
        <w:rPr>
          <w:lang w:val="fr-CA"/>
        </w:rPr>
      </w:pPr>
    </w:p>
    <w:p w14:paraId="11072407" w14:textId="48D4B691" w:rsidR="00AB4EF3" w:rsidRDefault="00BD57B9" w:rsidP="00AB4EF3">
      <w:pPr>
        <w:jc w:val="center"/>
        <w:rPr>
          <w:b/>
          <w:bCs/>
          <w:noProof/>
          <w:lang w:val="fr-CA"/>
        </w:rPr>
      </w:pPr>
      <w:r w:rsidRPr="00762D83">
        <w:rPr>
          <w:b/>
          <w:bCs/>
          <w:noProof/>
          <w:lang w:val="fr-CA"/>
        </w:rPr>
        <w:t xml:space="preserve">RAPPORT PÉRIODIQUE DU PNUD </w:t>
      </w:r>
      <w:r>
        <w:rPr>
          <w:b/>
          <w:bCs/>
          <w:noProof/>
          <w:lang w:val="fr-CA"/>
        </w:rPr>
        <w:t>AU</w:t>
      </w:r>
      <w:r w:rsidRPr="00762D83">
        <w:rPr>
          <w:b/>
          <w:bCs/>
          <w:noProof/>
          <w:lang w:val="fr-CA"/>
        </w:rPr>
        <w:t xml:space="preserve"> 31 D</w:t>
      </w:r>
      <w:r>
        <w:rPr>
          <w:b/>
          <w:bCs/>
          <w:noProof/>
          <w:lang w:val="fr-CA"/>
        </w:rPr>
        <w:t>É</w:t>
      </w:r>
      <w:r w:rsidRPr="00762D83">
        <w:rPr>
          <w:b/>
          <w:bCs/>
          <w:noProof/>
          <w:lang w:val="fr-CA"/>
        </w:rPr>
        <w:t>CEMB</w:t>
      </w:r>
      <w:r>
        <w:rPr>
          <w:b/>
          <w:bCs/>
          <w:noProof/>
          <w:lang w:val="fr-CA"/>
        </w:rPr>
        <w:t>R</w:t>
      </w:r>
      <w:r w:rsidRPr="00762D83">
        <w:rPr>
          <w:b/>
          <w:bCs/>
          <w:noProof/>
          <w:lang w:val="fr-CA"/>
        </w:rPr>
        <w:t>E 2021</w:t>
      </w:r>
    </w:p>
    <w:p w14:paraId="236CC21A" w14:textId="77777777" w:rsidR="006A7CE7" w:rsidRPr="00762D83" w:rsidRDefault="006A7CE7" w:rsidP="00AB4EF3">
      <w:pPr>
        <w:jc w:val="center"/>
        <w:rPr>
          <w:b/>
          <w:bCs/>
          <w:noProof/>
          <w:lang w:val="fr-CA"/>
        </w:rPr>
      </w:pPr>
    </w:p>
    <w:p w14:paraId="59FDDF1B" w14:textId="77777777" w:rsidR="00AB4EF3" w:rsidRPr="00762D83" w:rsidRDefault="00AB4EF3" w:rsidP="00AB4EF3">
      <w:pPr>
        <w:rPr>
          <w:lang w:val="fr-CA"/>
        </w:rPr>
      </w:pPr>
    </w:p>
    <w:p w14:paraId="6D17ED9E" w14:textId="77777777" w:rsidR="00AB4EF3" w:rsidRPr="00762D83" w:rsidRDefault="00AB4EF3" w:rsidP="00AB4EF3">
      <w:pPr>
        <w:rPr>
          <w:b/>
          <w:sz w:val="24"/>
          <w:szCs w:val="24"/>
          <w:lang w:val="fr-CA"/>
        </w:rPr>
      </w:pPr>
      <w:r w:rsidRPr="00762D83">
        <w:rPr>
          <w:b/>
          <w:sz w:val="24"/>
          <w:szCs w:val="24"/>
          <w:lang w:val="fr-CA"/>
        </w:rPr>
        <w:t>Introduction</w:t>
      </w:r>
    </w:p>
    <w:p w14:paraId="4A03A5C8" w14:textId="77777777" w:rsidR="00AB4EF3" w:rsidRPr="00762D83" w:rsidRDefault="00AB4EF3" w:rsidP="00AB4EF3">
      <w:pPr>
        <w:rPr>
          <w:lang w:val="fr-CA"/>
        </w:rPr>
      </w:pPr>
    </w:p>
    <w:p w14:paraId="4B079D61" w14:textId="635B6136" w:rsidR="00334B3F" w:rsidRPr="00762D83" w:rsidRDefault="00762D83" w:rsidP="007765AF">
      <w:pPr>
        <w:pStyle w:val="Heading1"/>
        <w:rPr>
          <w:lang w:val="fr-CA"/>
        </w:rPr>
      </w:pPr>
      <w:r w:rsidRPr="00762D83">
        <w:rPr>
          <w:lang w:val="fr-CA"/>
        </w:rPr>
        <w:t xml:space="preserve">Le </w:t>
      </w:r>
      <w:r w:rsidR="00F13FEB" w:rsidRPr="00762D83">
        <w:rPr>
          <w:lang w:val="fr-CA"/>
        </w:rPr>
        <w:t>présent</w:t>
      </w:r>
      <w:r w:rsidRPr="00762D83">
        <w:rPr>
          <w:lang w:val="fr-CA"/>
        </w:rPr>
        <w:t xml:space="preserve"> </w:t>
      </w:r>
      <w:r w:rsidR="00334B3F" w:rsidRPr="00762D83">
        <w:rPr>
          <w:lang w:val="fr-CA"/>
        </w:rPr>
        <w:t xml:space="preserve">document </w:t>
      </w:r>
      <w:r w:rsidRPr="00762D83">
        <w:rPr>
          <w:lang w:val="fr-CA"/>
        </w:rPr>
        <w:t xml:space="preserve">contient le rapport périodique </w:t>
      </w:r>
      <w:r w:rsidR="00F13FEB">
        <w:rPr>
          <w:lang w:val="fr-CA"/>
        </w:rPr>
        <w:t>du</w:t>
      </w:r>
      <w:r w:rsidR="00334B3F" w:rsidRPr="00762D83">
        <w:rPr>
          <w:lang w:val="fr-CA"/>
        </w:rPr>
        <w:t xml:space="preserve"> </w:t>
      </w:r>
      <w:r>
        <w:rPr>
          <w:lang w:val="fr-CA"/>
        </w:rPr>
        <w:t>PNUD</w:t>
      </w:r>
      <w:r w:rsidR="00334B3F" w:rsidRPr="00762D83">
        <w:rPr>
          <w:lang w:val="fr-CA"/>
        </w:rPr>
        <w:t xml:space="preserve"> </w:t>
      </w:r>
      <w:r w:rsidR="00F13FEB">
        <w:rPr>
          <w:lang w:val="fr-CA"/>
        </w:rPr>
        <w:t>au</w:t>
      </w:r>
      <w:r w:rsidR="00334B3F" w:rsidRPr="00762D83">
        <w:rPr>
          <w:lang w:val="fr-CA"/>
        </w:rPr>
        <w:t xml:space="preserve"> 31 </w:t>
      </w:r>
      <w:r w:rsidR="00F13FEB">
        <w:rPr>
          <w:lang w:val="fr-CA"/>
        </w:rPr>
        <w:t>dé</w:t>
      </w:r>
      <w:r w:rsidR="00334B3F" w:rsidRPr="00762D83">
        <w:rPr>
          <w:lang w:val="fr-CA"/>
        </w:rPr>
        <w:t>cemb</w:t>
      </w:r>
      <w:r w:rsidR="00F13FEB">
        <w:rPr>
          <w:lang w:val="fr-CA"/>
        </w:rPr>
        <w:t>re</w:t>
      </w:r>
      <w:r w:rsidR="00334B3F" w:rsidRPr="00762D83">
        <w:rPr>
          <w:lang w:val="fr-CA"/>
        </w:rPr>
        <w:t xml:space="preserve"> 2021.</w:t>
      </w:r>
      <w:r w:rsidR="00334B3F" w:rsidRPr="00241C38">
        <w:rPr>
          <w:rStyle w:val="FootnoteReference"/>
        </w:rPr>
        <w:footnoteReference w:id="2"/>
      </w:r>
      <w:r w:rsidR="00334B3F" w:rsidRPr="00762D83">
        <w:rPr>
          <w:lang w:val="fr-CA"/>
        </w:rPr>
        <w:t xml:space="preserve"> </w:t>
      </w:r>
    </w:p>
    <w:p w14:paraId="08FBCC57" w14:textId="201BDCEF" w:rsidR="00AB4EF3" w:rsidRPr="00C506EB" w:rsidRDefault="00F13FEB" w:rsidP="00AB4EF3">
      <w:pPr>
        <w:pStyle w:val="Heading1"/>
        <w:tabs>
          <w:tab w:val="clear" w:pos="0"/>
        </w:tabs>
        <w:rPr>
          <w:lang w:val="fr-CA"/>
        </w:rPr>
      </w:pPr>
      <w:r w:rsidRPr="00C506EB">
        <w:rPr>
          <w:lang w:val="fr-CA"/>
        </w:rPr>
        <w:t>L</w:t>
      </w:r>
      <w:r w:rsidR="00AB4EF3" w:rsidRPr="00C506EB">
        <w:rPr>
          <w:lang w:val="fr-CA"/>
        </w:rPr>
        <w:t xml:space="preserve">e </w:t>
      </w:r>
      <w:r w:rsidR="00762D83" w:rsidRPr="00C506EB">
        <w:rPr>
          <w:lang w:val="fr-CA"/>
        </w:rPr>
        <w:t>rapport périodique</w:t>
      </w:r>
      <w:r w:rsidR="00AB4EF3" w:rsidRPr="00C506EB">
        <w:rPr>
          <w:lang w:val="fr-CA"/>
        </w:rPr>
        <w:t xml:space="preserve"> </w:t>
      </w:r>
      <w:r w:rsidRPr="00C506EB">
        <w:rPr>
          <w:lang w:val="fr-CA"/>
        </w:rPr>
        <w:t>du</w:t>
      </w:r>
      <w:r w:rsidR="00AB4EF3" w:rsidRPr="00C506EB">
        <w:rPr>
          <w:lang w:val="fr-CA"/>
        </w:rPr>
        <w:t xml:space="preserve"> </w:t>
      </w:r>
      <w:r w:rsidR="00762D83" w:rsidRPr="00C506EB">
        <w:rPr>
          <w:lang w:val="fr-CA"/>
        </w:rPr>
        <w:t>PNUD</w:t>
      </w:r>
      <w:r w:rsidR="00AB4EF3" w:rsidRPr="00C506EB">
        <w:rPr>
          <w:lang w:val="fr-CA"/>
        </w:rPr>
        <w:t xml:space="preserve"> </w:t>
      </w:r>
      <w:r w:rsidR="00C506EB" w:rsidRPr="00C506EB">
        <w:rPr>
          <w:lang w:val="fr-CA"/>
        </w:rPr>
        <w:t xml:space="preserve">comprend l’état de mise en œuvre des </w:t>
      </w:r>
      <w:r w:rsidR="008B157B" w:rsidRPr="00C506EB">
        <w:rPr>
          <w:lang w:val="fr-CA"/>
        </w:rPr>
        <w:t>projet</w:t>
      </w:r>
      <w:r w:rsidR="00AB4EF3" w:rsidRPr="00C506EB">
        <w:rPr>
          <w:lang w:val="fr-CA"/>
        </w:rPr>
        <w:t xml:space="preserve">s, </w:t>
      </w:r>
      <w:r w:rsidR="00C506EB" w:rsidRPr="00C506EB">
        <w:rPr>
          <w:lang w:val="fr-CA"/>
        </w:rPr>
        <w:t>n</w:t>
      </w:r>
      <w:r w:rsidR="00C506EB">
        <w:rPr>
          <w:lang w:val="fr-CA"/>
        </w:rPr>
        <w:t xml:space="preserve">otamment de 18 projets de </w:t>
      </w:r>
      <w:r w:rsidR="00AB4EF3" w:rsidRPr="00C506EB">
        <w:rPr>
          <w:lang w:val="fr-CA"/>
        </w:rPr>
        <w:t>HFC</w:t>
      </w:r>
      <w:r w:rsidR="00C506EB">
        <w:rPr>
          <w:lang w:val="fr-CA"/>
        </w:rPr>
        <w:t xml:space="preserve"> financés grâce aux contributions volontaires supplémentaires de </w:t>
      </w:r>
      <w:r w:rsidR="00AB4EF3" w:rsidRPr="00C506EB">
        <w:rPr>
          <w:lang w:val="fr-CA"/>
        </w:rPr>
        <w:t>17 </w:t>
      </w:r>
      <w:r w:rsidR="00C506EB">
        <w:rPr>
          <w:lang w:val="fr-CA"/>
        </w:rPr>
        <w:t>Parties non visées à l’A</w:t>
      </w:r>
      <w:r w:rsidR="00AB4EF3" w:rsidRPr="00C506EB">
        <w:rPr>
          <w:lang w:val="fr-CA"/>
        </w:rPr>
        <w:t>rticle 5</w:t>
      </w:r>
      <w:r w:rsidR="00C506EB">
        <w:rPr>
          <w:lang w:val="fr-CA"/>
        </w:rPr>
        <w:t>, pour apporter un soutien à la mise en œuvre rapide de l’</w:t>
      </w:r>
      <w:r w:rsidR="00762D83" w:rsidRPr="00C506EB">
        <w:rPr>
          <w:lang w:val="fr-CA"/>
        </w:rPr>
        <w:t>Amendement de Kigali</w:t>
      </w:r>
      <w:r w:rsidR="00AB4EF3" w:rsidRPr="00C506EB">
        <w:rPr>
          <w:lang w:val="fr-CA"/>
        </w:rPr>
        <w:t>.</w:t>
      </w:r>
    </w:p>
    <w:p w14:paraId="3EDAE18C" w14:textId="1BD4B49C" w:rsidR="00AB4EF3" w:rsidRPr="00D404A8" w:rsidRDefault="00C506EB" w:rsidP="00AB4EF3">
      <w:pPr>
        <w:pStyle w:val="Heading1"/>
        <w:tabs>
          <w:tab w:val="clear" w:pos="0"/>
        </w:tabs>
        <w:rPr>
          <w:lang w:val="fr-CA"/>
        </w:rPr>
      </w:pPr>
      <w:r w:rsidRPr="00C506EB">
        <w:rPr>
          <w:lang w:val="fr-CA"/>
        </w:rPr>
        <w:t>L</w:t>
      </w:r>
      <w:r w:rsidR="00AB4EF3" w:rsidRPr="00C506EB">
        <w:rPr>
          <w:lang w:val="fr-CA"/>
        </w:rPr>
        <w:t xml:space="preserve">e </w:t>
      </w:r>
      <w:r w:rsidR="00762D83" w:rsidRPr="00C506EB">
        <w:rPr>
          <w:lang w:val="fr-CA"/>
        </w:rPr>
        <w:t>Secrétariat</w:t>
      </w:r>
      <w:r w:rsidR="00AB4EF3" w:rsidRPr="00C506EB">
        <w:rPr>
          <w:lang w:val="fr-CA"/>
        </w:rPr>
        <w:t xml:space="preserve"> </w:t>
      </w:r>
      <w:r w:rsidRPr="00C506EB">
        <w:rPr>
          <w:lang w:val="fr-CA"/>
        </w:rPr>
        <w:t>a examin</w:t>
      </w:r>
      <w:r>
        <w:rPr>
          <w:lang w:val="fr-CA"/>
        </w:rPr>
        <w:t>é</w:t>
      </w:r>
      <w:r w:rsidRPr="00C506EB">
        <w:rPr>
          <w:lang w:val="fr-CA"/>
        </w:rPr>
        <w:t xml:space="preserve"> l’état de mise en œuvre de chacun des projets en cours, pays par pays, en tenant compte des retards de </w:t>
      </w:r>
      <w:r>
        <w:rPr>
          <w:lang w:val="fr-CA"/>
        </w:rPr>
        <w:t>mise en œuvre par rapport aux date</w:t>
      </w:r>
      <w:r w:rsidR="00D404A8">
        <w:rPr>
          <w:lang w:val="fr-CA"/>
        </w:rPr>
        <w:t xml:space="preserve">s d’achèvement prévues indiquées en </w:t>
      </w:r>
      <w:r w:rsidR="00AB4EF3" w:rsidRPr="00C506EB">
        <w:rPr>
          <w:lang w:val="fr-CA"/>
        </w:rPr>
        <w:t>202</w:t>
      </w:r>
      <w:r w:rsidR="008E359A" w:rsidRPr="00C506EB">
        <w:rPr>
          <w:lang w:val="fr-CA"/>
        </w:rPr>
        <w:t>1</w:t>
      </w:r>
      <w:r w:rsidR="00AB4EF3" w:rsidRPr="00C506EB">
        <w:rPr>
          <w:lang w:val="fr-CA"/>
        </w:rPr>
        <w:t xml:space="preserve">, </w:t>
      </w:r>
      <w:r w:rsidR="00D404A8">
        <w:rPr>
          <w:lang w:val="fr-CA"/>
        </w:rPr>
        <w:t>les incidences potentielles de ces retards sur l’élimination des substances réglementées et le taux de décaissement planifiés</w:t>
      </w:r>
      <w:r w:rsidR="00AB4EF3" w:rsidRPr="00C506EB">
        <w:rPr>
          <w:lang w:val="fr-CA"/>
        </w:rPr>
        <w:t xml:space="preserve">. </w:t>
      </w:r>
      <w:r w:rsidR="00D404A8" w:rsidRPr="00D404A8">
        <w:rPr>
          <w:lang w:val="fr-CA"/>
        </w:rPr>
        <w:t xml:space="preserve">L’analyse figurant dans le présent </w:t>
      </w:r>
      <w:r w:rsidR="00AB4EF3" w:rsidRPr="00D404A8">
        <w:rPr>
          <w:lang w:val="fr-CA"/>
        </w:rPr>
        <w:t xml:space="preserve">document </w:t>
      </w:r>
      <w:r w:rsidR="00D404A8" w:rsidRPr="00D404A8">
        <w:rPr>
          <w:lang w:val="fr-CA"/>
        </w:rPr>
        <w:t xml:space="preserve">est fondée </w:t>
      </w:r>
      <w:r w:rsidR="008721C1" w:rsidRPr="00D404A8">
        <w:rPr>
          <w:lang w:val="fr-CA"/>
        </w:rPr>
        <w:t>sur</w:t>
      </w:r>
      <w:r w:rsidR="00D404A8" w:rsidRPr="00D404A8">
        <w:rPr>
          <w:lang w:val="fr-CA"/>
        </w:rPr>
        <w:t xml:space="preserve"> les</w:t>
      </w:r>
      <w:r w:rsidR="00D404A8">
        <w:rPr>
          <w:lang w:val="fr-CA"/>
        </w:rPr>
        <w:t xml:space="preserve"> tonnes PAO de toutes les substances réglementées, à</w:t>
      </w:r>
      <w:r w:rsidR="00D404A8" w:rsidRPr="00D404A8">
        <w:rPr>
          <w:lang w:val="fr-CA"/>
        </w:rPr>
        <w:t xml:space="preserve">  l’exception </w:t>
      </w:r>
      <w:r w:rsidR="00D404A8">
        <w:rPr>
          <w:lang w:val="fr-CA"/>
        </w:rPr>
        <w:t xml:space="preserve">des </w:t>
      </w:r>
      <w:r w:rsidR="00AB4EF3" w:rsidRPr="00D404A8">
        <w:rPr>
          <w:lang w:val="fr-CA"/>
        </w:rPr>
        <w:t xml:space="preserve">HFC </w:t>
      </w:r>
      <w:r w:rsidR="00D404A8">
        <w:rPr>
          <w:lang w:val="fr-CA"/>
        </w:rPr>
        <w:t>qui sont mesurés en tonnes</w:t>
      </w:r>
      <w:r w:rsidR="00AB4EF3" w:rsidRPr="00D404A8">
        <w:rPr>
          <w:lang w:val="fr-CA"/>
        </w:rPr>
        <w:t xml:space="preserve"> CO</w:t>
      </w:r>
      <w:r w:rsidR="00AB4EF3" w:rsidRPr="00D404A8">
        <w:rPr>
          <w:vertAlign w:val="subscript"/>
          <w:lang w:val="fr-CA"/>
        </w:rPr>
        <w:t>2</w:t>
      </w:r>
      <w:r w:rsidR="00AB4EF3" w:rsidRPr="00D404A8">
        <w:rPr>
          <w:lang w:val="fr-CA"/>
        </w:rPr>
        <w:t>-eq.</w:t>
      </w:r>
      <w:r w:rsidR="00AB4EF3" w:rsidRPr="00241C38">
        <w:rPr>
          <w:rStyle w:val="FootnoteReference"/>
        </w:rPr>
        <w:footnoteReference w:id="3"/>
      </w:r>
    </w:p>
    <w:p w14:paraId="670A4812" w14:textId="3232E53A" w:rsidR="00AB4EF3" w:rsidRPr="00D404A8" w:rsidRDefault="00D404A8" w:rsidP="00AB4EF3">
      <w:pPr>
        <w:pStyle w:val="Heading1"/>
        <w:tabs>
          <w:tab w:val="clear" w:pos="0"/>
        </w:tabs>
        <w:rPr>
          <w:lang w:val="fr-CA"/>
        </w:rPr>
      </w:pPr>
      <w:r w:rsidRPr="00D404A8">
        <w:rPr>
          <w:lang w:val="fr-CA"/>
        </w:rPr>
        <w:t xml:space="preserve">Le présent </w:t>
      </w:r>
      <w:r w:rsidR="00AB4EF3" w:rsidRPr="00D404A8">
        <w:rPr>
          <w:lang w:val="fr-CA"/>
        </w:rPr>
        <w:t xml:space="preserve">document </w:t>
      </w:r>
      <w:r w:rsidRPr="00D404A8">
        <w:rPr>
          <w:lang w:val="fr-CA"/>
        </w:rPr>
        <w:t xml:space="preserve">se compose des </w:t>
      </w:r>
      <w:r w:rsidR="00854EFD" w:rsidRPr="00D404A8">
        <w:rPr>
          <w:lang w:val="fr-CA"/>
        </w:rPr>
        <w:t>sections</w:t>
      </w:r>
      <w:r w:rsidRPr="00D404A8">
        <w:rPr>
          <w:lang w:val="fr-CA"/>
        </w:rPr>
        <w:t xml:space="preserve"> ci-après</w:t>
      </w:r>
      <w:r w:rsidR="00AB4EF3" w:rsidRPr="00D404A8">
        <w:rPr>
          <w:lang w:val="fr-CA"/>
        </w:rPr>
        <w:t>:</w:t>
      </w:r>
    </w:p>
    <w:p w14:paraId="107BCC49" w14:textId="3442091D" w:rsidR="00AB4EF3" w:rsidRPr="00E7167D" w:rsidRDefault="00AB4EF3" w:rsidP="00CC511C">
      <w:pPr>
        <w:pStyle w:val="Heading2"/>
        <w:keepNext/>
        <w:widowControl/>
        <w:numPr>
          <w:ilvl w:val="0"/>
          <w:numId w:val="0"/>
        </w:numPr>
        <w:adjustRightInd w:val="0"/>
        <w:ind w:left="1440" w:hanging="720"/>
        <w:textAlignment w:val="baseline"/>
        <w:rPr>
          <w:lang w:val="fr-CA"/>
        </w:rPr>
      </w:pPr>
      <w:r w:rsidRPr="008721C1">
        <w:rPr>
          <w:lang w:val="fr-CA"/>
        </w:rPr>
        <w:t>I</w:t>
      </w:r>
      <w:r w:rsidR="00334B3F" w:rsidRPr="008721C1">
        <w:rPr>
          <w:lang w:val="fr-CA"/>
        </w:rPr>
        <w:t>.</w:t>
      </w:r>
      <w:r w:rsidRPr="008721C1">
        <w:rPr>
          <w:lang w:val="fr-CA"/>
        </w:rPr>
        <w:tab/>
      </w:r>
      <w:r w:rsidR="008B157B" w:rsidRPr="008721C1">
        <w:rPr>
          <w:lang w:val="fr-CA"/>
        </w:rPr>
        <w:t>Projet</w:t>
      </w:r>
      <w:r w:rsidRPr="008721C1">
        <w:rPr>
          <w:lang w:val="fr-CA"/>
        </w:rPr>
        <w:t>s appro</w:t>
      </w:r>
      <w:r w:rsidR="008721C1" w:rsidRPr="008721C1">
        <w:rPr>
          <w:lang w:val="fr-CA"/>
        </w:rPr>
        <w:t>u</w:t>
      </w:r>
      <w:r w:rsidRPr="008721C1">
        <w:rPr>
          <w:lang w:val="fr-CA"/>
        </w:rPr>
        <w:t>v</w:t>
      </w:r>
      <w:r w:rsidR="008721C1" w:rsidRPr="008721C1">
        <w:rPr>
          <w:lang w:val="fr-CA"/>
        </w:rPr>
        <w:t xml:space="preserve">és pour toutes les </w:t>
      </w:r>
      <w:r w:rsidR="00EE63A8" w:rsidRPr="008721C1">
        <w:rPr>
          <w:lang w:val="fr-CA"/>
        </w:rPr>
        <w:t xml:space="preserve">substances </w:t>
      </w:r>
      <w:r w:rsidR="008721C1" w:rsidRPr="008721C1">
        <w:rPr>
          <w:lang w:val="fr-CA"/>
        </w:rPr>
        <w:t>réglementées a</w:t>
      </w:r>
      <w:r w:rsidR="008721C1">
        <w:rPr>
          <w:lang w:val="fr-CA"/>
        </w:rPr>
        <w:t xml:space="preserve">u titre des </w:t>
      </w:r>
      <w:r w:rsidR="00EE63A8" w:rsidRPr="008721C1">
        <w:rPr>
          <w:lang w:val="fr-CA"/>
        </w:rPr>
        <w:t xml:space="preserve">contributions </w:t>
      </w:r>
      <w:r w:rsidR="008721C1">
        <w:rPr>
          <w:lang w:val="fr-CA"/>
        </w:rPr>
        <w:t>ordinaires au Fonds m</w:t>
      </w:r>
      <w:r w:rsidR="00EE63A8" w:rsidRPr="008721C1">
        <w:rPr>
          <w:lang w:val="fr-CA"/>
        </w:rPr>
        <w:t>ultilat</w:t>
      </w:r>
      <w:r w:rsidR="008721C1">
        <w:rPr>
          <w:lang w:val="fr-CA"/>
        </w:rPr>
        <w:t>é</w:t>
      </w:r>
      <w:r w:rsidR="00EE63A8" w:rsidRPr="008721C1">
        <w:rPr>
          <w:lang w:val="fr-CA"/>
        </w:rPr>
        <w:t>ral</w:t>
      </w:r>
      <w:r w:rsidRPr="008721C1">
        <w:rPr>
          <w:lang w:val="fr-CA"/>
        </w:rPr>
        <w:t xml:space="preserve">. </w:t>
      </w:r>
      <w:r w:rsidR="008721C1" w:rsidRPr="008721C1">
        <w:rPr>
          <w:lang w:val="fr-CA"/>
        </w:rPr>
        <w:t>La section présente un sommaire des progr</w:t>
      </w:r>
      <w:r w:rsidR="00D92D94">
        <w:rPr>
          <w:lang w:val="fr-CA"/>
        </w:rPr>
        <w:t>è</w:t>
      </w:r>
      <w:r w:rsidR="008721C1" w:rsidRPr="008721C1">
        <w:rPr>
          <w:lang w:val="fr-CA"/>
        </w:rPr>
        <w:t>s dans la</w:t>
      </w:r>
      <w:r w:rsidR="008721C1">
        <w:rPr>
          <w:lang w:val="fr-CA"/>
        </w:rPr>
        <w:t xml:space="preserve"> mise en œuvre des </w:t>
      </w:r>
      <w:r w:rsidR="00D92D94">
        <w:rPr>
          <w:lang w:val="fr-CA"/>
        </w:rPr>
        <w:t>projets en</w:t>
      </w:r>
      <w:r w:rsidRPr="008721C1">
        <w:rPr>
          <w:lang w:val="fr-CA"/>
        </w:rPr>
        <w:t xml:space="preserve"> 202</w:t>
      </w:r>
      <w:r w:rsidR="00223387" w:rsidRPr="008721C1">
        <w:rPr>
          <w:lang w:val="fr-CA"/>
        </w:rPr>
        <w:t>1</w:t>
      </w:r>
      <w:r w:rsidRPr="008721C1">
        <w:rPr>
          <w:lang w:val="fr-CA"/>
        </w:rPr>
        <w:t xml:space="preserve"> </w:t>
      </w:r>
      <w:r w:rsidR="00D92D94">
        <w:rPr>
          <w:lang w:val="fr-CA"/>
        </w:rPr>
        <w:t xml:space="preserve">et des progrès cumulatifs depuis </w:t>
      </w:r>
      <w:r w:rsidRPr="008721C1">
        <w:rPr>
          <w:lang w:val="fr-CA"/>
        </w:rPr>
        <w:t>1991</w:t>
      </w:r>
      <w:r w:rsidR="00D92D94">
        <w:rPr>
          <w:lang w:val="fr-CA"/>
        </w:rPr>
        <w:t xml:space="preserve">, couvrant toutes les </w:t>
      </w:r>
      <w:r w:rsidRPr="008721C1">
        <w:rPr>
          <w:lang w:val="fr-CA"/>
        </w:rPr>
        <w:t xml:space="preserve">substances </w:t>
      </w:r>
      <w:r w:rsidR="00D92D94">
        <w:rPr>
          <w:lang w:val="fr-CA"/>
        </w:rPr>
        <w:t xml:space="preserve">réglementées au titre du </w:t>
      </w:r>
      <w:r w:rsidR="00762D83" w:rsidRPr="008721C1">
        <w:rPr>
          <w:lang w:val="fr-CA"/>
        </w:rPr>
        <w:t>Protocole de Montréal</w:t>
      </w:r>
      <w:r w:rsidRPr="008721C1">
        <w:rPr>
          <w:lang w:val="fr-CA"/>
        </w:rPr>
        <w:t xml:space="preserve">, </w:t>
      </w:r>
      <w:r w:rsidR="00D92D94">
        <w:rPr>
          <w:lang w:val="fr-CA"/>
        </w:rPr>
        <w:t>notamment les substances de l’</w:t>
      </w:r>
      <w:bookmarkStart w:id="0" w:name="_Hlk115854077"/>
      <w:r w:rsidR="00D92D94">
        <w:rPr>
          <w:lang w:val="fr-CA"/>
        </w:rPr>
        <w:t>A</w:t>
      </w:r>
      <w:r w:rsidRPr="008721C1">
        <w:rPr>
          <w:lang w:val="fr-CA"/>
        </w:rPr>
        <w:t>nnex</w:t>
      </w:r>
      <w:r w:rsidR="00D92D94">
        <w:rPr>
          <w:lang w:val="fr-CA"/>
        </w:rPr>
        <w:t xml:space="preserve">e </w:t>
      </w:r>
      <w:r w:rsidRPr="008721C1">
        <w:rPr>
          <w:lang w:val="fr-CA"/>
        </w:rPr>
        <w:t>F substances (HFC)</w:t>
      </w:r>
      <w:r w:rsidR="00CC511C" w:rsidRPr="008721C1">
        <w:rPr>
          <w:lang w:val="fr-CA"/>
        </w:rPr>
        <w:t xml:space="preserve">. </w:t>
      </w:r>
      <w:bookmarkEnd w:id="0"/>
      <w:r w:rsidR="00D92D94" w:rsidRPr="00D92D94">
        <w:rPr>
          <w:lang w:val="fr-CA"/>
        </w:rPr>
        <w:t xml:space="preserve">Elle contient également un examen de l’état de mise en </w:t>
      </w:r>
      <w:r w:rsidR="00D92D94">
        <w:rPr>
          <w:lang w:val="fr-CA"/>
        </w:rPr>
        <w:lastRenderedPageBreak/>
        <w:t>œuvre de chacun des projets en cours</w:t>
      </w:r>
      <w:r w:rsidRPr="00241C38">
        <w:rPr>
          <w:rStyle w:val="FootnoteReference"/>
        </w:rPr>
        <w:footnoteReference w:id="4"/>
      </w:r>
      <w:r w:rsidRPr="00D92D94">
        <w:rPr>
          <w:lang w:val="fr-CA"/>
        </w:rPr>
        <w:t xml:space="preserve"> </w:t>
      </w:r>
      <w:r w:rsidR="00D92D94">
        <w:rPr>
          <w:lang w:val="fr-CA"/>
        </w:rPr>
        <w:t>au niveau du pays</w:t>
      </w:r>
      <w:r w:rsidR="00CC511C" w:rsidRPr="00D92D94">
        <w:rPr>
          <w:lang w:val="fr-CA"/>
        </w:rPr>
        <w:t xml:space="preserve">. </w:t>
      </w:r>
      <w:r w:rsidR="00E7167D" w:rsidRPr="00E7167D">
        <w:rPr>
          <w:lang w:val="fr-CA"/>
        </w:rPr>
        <w:t>Elle</w:t>
      </w:r>
      <w:r w:rsidR="00CC511C" w:rsidRPr="00E7167D">
        <w:rPr>
          <w:lang w:val="fr-CA"/>
        </w:rPr>
        <w:t xml:space="preserve"> </w:t>
      </w:r>
      <w:r w:rsidRPr="00E7167D">
        <w:rPr>
          <w:lang w:val="fr-CA"/>
        </w:rPr>
        <w:t>identifi</w:t>
      </w:r>
      <w:r w:rsidR="00E7167D" w:rsidRPr="00E7167D">
        <w:rPr>
          <w:lang w:val="fr-CA"/>
        </w:rPr>
        <w:t xml:space="preserve">e les </w:t>
      </w:r>
      <w:r w:rsidR="008B157B" w:rsidRPr="00E7167D">
        <w:rPr>
          <w:lang w:val="fr-CA"/>
        </w:rPr>
        <w:t>projet</w:t>
      </w:r>
      <w:r w:rsidRPr="00E7167D">
        <w:rPr>
          <w:lang w:val="fr-CA"/>
        </w:rPr>
        <w:t xml:space="preserve">s </w:t>
      </w:r>
      <w:r w:rsidR="00E7167D" w:rsidRPr="00E7167D">
        <w:rPr>
          <w:lang w:val="fr-CA"/>
        </w:rPr>
        <w:t xml:space="preserve">soufrant de retards de mise en œuvre et </w:t>
      </w:r>
      <w:r w:rsidR="00E7167D">
        <w:rPr>
          <w:lang w:val="fr-CA"/>
        </w:rPr>
        <w:t xml:space="preserve">les incidences potentielles sur l’élimination des </w:t>
      </w:r>
      <w:r w:rsidRPr="00E7167D">
        <w:rPr>
          <w:lang w:val="fr-CA"/>
        </w:rPr>
        <w:t>substances</w:t>
      </w:r>
      <w:r w:rsidR="00E7167D">
        <w:rPr>
          <w:lang w:val="fr-CA"/>
        </w:rPr>
        <w:t xml:space="preserve"> règlementées</w:t>
      </w:r>
      <w:r w:rsidRPr="00E7167D">
        <w:rPr>
          <w:lang w:val="fr-CA"/>
        </w:rPr>
        <w:t xml:space="preserve">, </w:t>
      </w:r>
      <w:r w:rsidR="00E7167D">
        <w:rPr>
          <w:lang w:val="fr-CA"/>
        </w:rPr>
        <w:t>ainsi que les</w:t>
      </w:r>
      <w:r w:rsidRPr="00E7167D">
        <w:rPr>
          <w:lang w:val="fr-CA"/>
        </w:rPr>
        <w:t xml:space="preserve"> </w:t>
      </w:r>
      <w:r w:rsidR="008B157B" w:rsidRPr="00E7167D">
        <w:rPr>
          <w:lang w:val="fr-CA"/>
        </w:rPr>
        <w:t>projet</w:t>
      </w:r>
      <w:r w:rsidRPr="00E7167D">
        <w:rPr>
          <w:lang w:val="fr-CA"/>
        </w:rPr>
        <w:t xml:space="preserve">s </w:t>
      </w:r>
      <w:r w:rsidR="00E7167D">
        <w:rPr>
          <w:lang w:val="fr-CA"/>
        </w:rPr>
        <w:t xml:space="preserve">comportant des problèmes non résolus, aux fins d’examen par le </w:t>
      </w:r>
      <w:r w:rsidR="00F13FEB" w:rsidRPr="00E7167D">
        <w:rPr>
          <w:lang w:val="fr-CA"/>
        </w:rPr>
        <w:t>Comité exécutif</w:t>
      </w:r>
      <w:r w:rsidRPr="00E7167D">
        <w:rPr>
          <w:lang w:val="fr-CA"/>
        </w:rPr>
        <w:t>.</w:t>
      </w:r>
    </w:p>
    <w:p w14:paraId="7858B5A7" w14:textId="7071CCC6" w:rsidR="00AB4EF3" w:rsidRPr="00E7167D" w:rsidRDefault="00AB4EF3" w:rsidP="00CC511C">
      <w:pPr>
        <w:pStyle w:val="Heading2"/>
        <w:widowControl/>
        <w:numPr>
          <w:ilvl w:val="0"/>
          <w:numId w:val="0"/>
        </w:numPr>
        <w:adjustRightInd w:val="0"/>
        <w:ind w:left="1440" w:hanging="720"/>
        <w:textAlignment w:val="baseline"/>
        <w:rPr>
          <w:lang w:val="fr-CA"/>
        </w:rPr>
      </w:pPr>
      <w:r w:rsidRPr="00E7167D">
        <w:rPr>
          <w:lang w:val="fr-CA"/>
        </w:rPr>
        <w:t>II</w:t>
      </w:r>
      <w:r w:rsidR="00334B3F" w:rsidRPr="00E7167D">
        <w:rPr>
          <w:lang w:val="fr-CA"/>
        </w:rPr>
        <w:t>.</w:t>
      </w:r>
      <w:r w:rsidRPr="00E7167D">
        <w:rPr>
          <w:lang w:val="fr-CA"/>
        </w:rPr>
        <w:tab/>
      </w:r>
      <w:r w:rsidR="008B157B" w:rsidRPr="00E7167D">
        <w:rPr>
          <w:lang w:val="fr-CA"/>
        </w:rPr>
        <w:t>Projet</w:t>
      </w:r>
      <w:r w:rsidRPr="00E7167D">
        <w:rPr>
          <w:lang w:val="fr-CA"/>
        </w:rPr>
        <w:t>s appro</w:t>
      </w:r>
      <w:r w:rsidR="00E7167D" w:rsidRPr="00E7167D">
        <w:rPr>
          <w:lang w:val="fr-CA"/>
        </w:rPr>
        <w:t>u</w:t>
      </w:r>
      <w:r w:rsidRPr="00E7167D">
        <w:rPr>
          <w:lang w:val="fr-CA"/>
        </w:rPr>
        <w:t>v</w:t>
      </w:r>
      <w:r w:rsidR="00E7167D" w:rsidRPr="00E7167D">
        <w:rPr>
          <w:lang w:val="fr-CA"/>
        </w:rPr>
        <w:t>és</w:t>
      </w:r>
      <w:r w:rsidRPr="00E7167D">
        <w:rPr>
          <w:lang w:val="fr-CA"/>
        </w:rPr>
        <w:t xml:space="preserve"> </w:t>
      </w:r>
      <w:r w:rsidR="00E7167D" w:rsidRPr="00E7167D">
        <w:rPr>
          <w:lang w:val="fr-CA"/>
        </w:rPr>
        <w:t>pour les substances de l</w:t>
      </w:r>
      <w:r w:rsidR="00E7167D">
        <w:rPr>
          <w:lang w:val="fr-CA"/>
        </w:rPr>
        <w:t>’</w:t>
      </w:r>
      <w:r w:rsidR="00EE63A8" w:rsidRPr="00E7167D">
        <w:rPr>
          <w:lang w:val="fr-CA"/>
        </w:rPr>
        <w:t>Annex</w:t>
      </w:r>
      <w:r w:rsidR="00E7167D">
        <w:rPr>
          <w:lang w:val="fr-CA"/>
        </w:rPr>
        <w:t>e</w:t>
      </w:r>
      <w:r w:rsidR="00EE63A8" w:rsidRPr="00E7167D">
        <w:rPr>
          <w:lang w:val="fr-CA"/>
        </w:rPr>
        <w:t xml:space="preserve"> F substances (HFC) </w:t>
      </w:r>
      <w:r w:rsidR="00E7167D">
        <w:rPr>
          <w:lang w:val="fr-CA"/>
        </w:rPr>
        <w:t xml:space="preserve">au titre des contributions volontaires supplémentaires en vue d’un appui rapide </w:t>
      </w:r>
      <w:r w:rsidRPr="00E7167D">
        <w:rPr>
          <w:lang w:val="fr-CA"/>
        </w:rPr>
        <w:t xml:space="preserve"> </w:t>
      </w:r>
      <w:r w:rsidR="00E7167D">
        <w:rPr>
          <w:lang w:val="fr-CA"/>
        </w:rPr>
        <w:t xml:space="preserve">à l’élimination des </w:t>
      </w:r>
      <w:r w:rsidRPr="00E7167D">
        <w:rPr>
          <w:lang w:val="fr-CA"/>
        </w:rPr>
        <w:t>HFC.</w:t>
      </w:r>
      <w:r w:rsidRPr="00241C38">
        <w:rPr>
          <w:rStyle w:val="FootnoteReference"/>
        </w:rPr>
        <w:footnoteReference w:id="5"/>
      </w:r>
    </w:p>
    <w:p w14:paraId="7E3DBD27" w14:textId="58C9BA32" w:rsidR="00AB4EF3" w:rsidRPr="00BD57B9" w:rsidRDefault="00854EFD" w:rsidP="00CC511C">
      <w:pPr>
        <w:ind w:left="1440" w:hanging="720"/>
        <w:rPr>
          <w:lang w:val="fr-FR"/>
        </w:rPr>
      </w:pPr>
      <w:r w:rsidRPr="00BD57B9">
        <w:rPr>
          <w:lang w:val="fr-FR"/>
        </w:rPr>
        <w:t>III.</w:t>
      </w:r>
      <w:r w:rsidRPr="00BD57B9">
        <w:rPr>
          <w:lang w:val="fr-FR"/>
        </w:rPr>
        <w:tab/>
      </w:r>
      <w:r w:rsidR="008B157B" w:rsidRPr="00BD57B9">
        <w:rPr>
          <w:lang w:val="fr-FR"/>
        </w:rPr>
        <w:t>Recommand</w:t>
      </w:r>
      <w:r w:rsidR="00AB4EF3" w:rsidRPr="00BD57B9">
        <w:rPr>
          <w:lang w:val="fr-FR"/>
        </w:rPr>
        <w:t>ation.</w:t>
      </w:r>
    </w:p>
    <w:p w14:paraId="218E7A2E" w14:textId="77777777" w:rsidR="00AB4EF3" w:rsidRPr="00BD57B9" w:rsidRDefault="00AB4EF3" w:rsidP="00AB4EF3">
      <w:pPr>
        <w:rPr>
          <w:lang w:val="fr-FR"/>
        </w:rPr>
      </w:pPr>
    </w:p>
    <w:p w14:paraId="415BAB2E" w14:textId="251145CC" w:rsidR="00A14007" w:rsidRPr="00E7167D" w:rsidRDefault="00A14007" w:rsidP="00A14007">
      <w:pPr>
        <w:ind w:left="720" w:hanging="720"/>
        <w:rPr>
          <w:b/>
          <w:bCs/>
          <w:sz w:val="24"/>
          <w:szCs w:val="24"/>
          <w:lang w:val="fr-CA"/>
        </w:rPr>
      </w:pPr>
      <w:r w:rsidRPr="00E7167D">
        <w:rPr>
          <w:b/>
          <w:bCs/>
          <w:sz w:val="24"/>
          <w:szCs w:val="24"/>
          <w:lang w:val="fr-CA"/>
        </w:rPr>
        <w:t>I.</w:t>
      </w:r>
      <w:r w:rsidRPr="00E7167D">
        <w:rPr>
          <w:b/>
          <w:bCs/>
          <w:sz w:val="24"/>
          <w:szCs w:val="24"/>
          <w:lang w:val="fr-CA"/>
        </w:rPr>
        <w:tab/>
      </w:r>
      <w:r w:rsidR="008B157B" w:rsidRPr="00E7167D">
        <w:rPr>
          <w:b/>
          <w:bCs/>
          <w:sz w:val="24"/>
          <w:szCs w:val="24"/>
          <w:lang w:val="fr-CA"/>
        </w:rPr>
        <w:t>Projet</w:t>
      </w:r>
      <w:r w:rsidRPr="00E7167D">
        <w:rPr>
          <w:b/>
          <w:bCs/>
          <w:sz w:val="24"/>
          <w:szCs w:val="24"/>
          <w:lang w:val="fr-CA"/>
        </w:rPr>
        <w:t>s appro</w:t>
      </w:r>
      <w:r w:rsidR="00E7167D" w:rsidRPr="00E7167D">
        <w:rPr>
          <w:b/>
          <w:bCs/>
          <w:sz w:val="24"/>
          <w:szCs w:val="24"/>
          <w:lang w:val="fr-CA"/>
        </w:rPr>
        <w:t>u</w:t>
      </w:r>
      <w:r w:rsidRPr="00E7167D">
        <w:rPr>
          <w:b/>
          <w:bCs/>
          <w:sz w:val="24"/>
          <w:szCs w:val="24"/>
          <w:lang w:val="fr-CA"/>
        </w:rPr>
        <w:t>v</w:t>
      </w:r>
      <w:r w:rsidR="00E7167D" w:rsidRPr="00E7167D">
        <w:rPr>
          <w:b/>
          <w:bCs/>
          <w:sz w:val="24"/>
          <w:szCs w:val="24"/>
          <w:lang w:val="fr-CA"/>
        </w:rPr>
        <w:t>és</w:t>
      </w:r>
      <w:r w:rsidRPr="00E7167D">
        <w:rPr>
          <w:b/>
          <w:bCs/>
          <w:sz w:val="24"/>
          <w:szCs w:val="24"/>
          <w:lang w:val="fr-CA"/>
        </w:rPr>
        <w:t xml:space="preserve"> </w:t>
      </w:r>
      <w:r w:rsidR="00E7167D" w:rsidRPr="00E7167D">
        <w:rPr>
          <w:b/>
          <w:bCs/>
          <w:sz w:val="24"/>
          <w:szCs w:val="24"/>
          <w:lang w:val="fr-CA"/>
        </w:rPr>
        <w:t xml:space="preserve">pour toutes les </w:t>
      </w:r>
      <w:r w:rsidR="00A04A1D" w:rsidRPr="00E7167D">
        <w:rPr>
          <w:b/>
          <w:bCs/>
          <w:sz w:val="24"/>
          <w:szCs w:val="24"/>
          <w:lang w:val="fr-CA"/>
        </w:rPr>
        <w:t xml:space="preserve">substances </w:t>
      </w:r>
      <w:r w:rsidR="00E7167D" w:rsidRPr="00E7167D">
        <w:rPr>
          <w:b/>
          <w:bCs/>
          <w:sz w:val="24"/>
          <w:szCs w:val="24"/>
          <w:lang w:val="fr-CA"/>
        </w:rPr>
        <w:t>réglementées au</w:t>
      </w:r>
      <w:r w:rsidR="00E7167D">
        <w:rPr>
          <w:b/>
          <w:bCs/>
          <w:sz w:val="24"/>
          <w:szCs w:val="24"/>
          <w:lang w:val="fr-CA"/>
        </w:rPr>
        <w:t xml:space="preserve"> titre des </w:t>
      </w:r>
      <w:r w:rsidRPr="00E7167D">
        <w:rPr>
          <w:b/>
          <w:bCs/>
          <w:sz w:val="24"/>
          <w:szCs w:val="24"/>
          <w:lang w:val="fr-CA"/>
        </w:rPr>
        <w:t xml:space="preserve">contributions </w:t>
      </w:r>
      <w:r w:rsidR="00E7167D">
        <w:rPr>
          <w:b/>
          <w:bCs/>
          <w:sz w:val="24"/>
          <w:szCs w:val="24"/>
          <w:lang w:val="fr-CA"/>
        </w:rPr>
        <w:t>ordinaires au Fonds m</w:t>
      </w:r>
      <w:r w:rsidRPr="00E7167D">
        <w:rPr>
          <w:b/>
          <w:bCs/>
          <w:sz w:val="24"/>
          <w:szCs w:val="24"/>
          <w:lang w:val="fr-CA"/>
        </w:rPr>
        <w:t>ultilat</w:t>
      </w:r>
      <w:r w:rsidR="00E7167D">
        <w:rPr>
          <w:b/>
          <w:bCs/>
          <w:sz w:val="24"/>
          <w:szCs w:val="24"/>
          <w:lang w:val="fr-CA"/>
        </w:rPr>
        <w:t>é</w:t>
      </w:r>
      <w:r w:rsidRPr="00E7167D">
        <w:rPr>
          <w:b/>
          <w:bCs/>
          <w:sz w:val="24"/>
          <w:szCs w:val="24"/>
          <w:lang w:val="fr-CA"/>
        </w:rPr>
        <w:t xml:space="preserve">ral </w:t>
      </w:r>
    </w:p>
    <w:p w14:paraId="1B8D584A" w14:textId="77777777" w:rsidR="00A14007" w:rsidRPr="00E7167D" w:rsidRDefault="00A14007" w:rsidP="00A14007">
      <w:pPr>
        <w:ind w:left="720" w:hanging="720"/>
        <w:rPr>
          <w:b/>
          <w:bCs/>
          <w:lang w:val="fr-CA"/>
        </w:rPr>
      </w:pPr>
    </w:p>
    <w:p w14:paraId="5D82B179" w14:textId="475F1EA2" w:rsidR="00AB4EF3" w:rsidRPr="00E7167D" w:rsidRDefault="005B2C3D" w:rsidP="00AB4EF3">
      <w:pPr>
        <w:rPr>
          <w:b/>
          <w:lang w:val="fr-CA"/>
        </w:rPr>
      </w:pPr>
      <w:r w:rsidRPr="00E7167D">
        <w:rPr>
          <w:b/>
          <w:lang w:val="fr-CA"/>
        </w:rPr>
        <w:t>I.1</w:t>
      </w:r>
      <w:r w:rsidRPr="00E7167D">
        <w:rPr>
          <w:b/>
          <w:lang w:val="fr-CA"/>
        </w:rPr>
        <w:tab/>
      </w:r>
      <w:r w:rsidR="00CC511C" w:rsidRPr="00E7167D">
        <w:rPr>
          <w:b/>
          <w:lang w:val="fr-CA"/>
        </w:rPr>
        <w:t>P</w:t>
      </w:r>
      <w:r w:rsidR="00AB4EF3" w:rsidRPr="00E7167D">
        <w:rPr>
          <w:b/>
          <w:lang w:val="fr-CA"/>
        </w:rPr>
        <w:t>rogr</w:t>
      </w:r>
      <w:r w:rsidR="00E7167D" w:rsidRPr="00E7167D">
        <w:rPr>
          <w:b/>
          <w:lang w:val="fr-CA"/>
        </w:rPr>
        <w:t>è</w:t>
      </w:r>
      <w:r w:rsidR="00AB4EF3" w:rsidRPr="00E7167D">
        <w:rPr>
          <w:b/>
          <w:lang w:val="fr-CA"/>
        </w:rPr>
        <w:t xml:space="preserve">s </w:t>
      </w:r>
      <w:r w:rsidR="00E7167D" w:rsidRPr="00E7167D">
        <w:rPr>
          <w:b/>
          <w:lang w:val="fr-CA"/>
        </w:rPr>
        <w:t>dans la mise en</w:t>
      </w:r>
      <w:r w:rsidR="00E7167D">
        <w:rPr>
          <w:b/>
          <w:lang w:val="fr-CA"/>
        </w:rPr>
        <w:t xml:space="preserve"> œuvre des projets pour</w:t>
      </w:r>
      <w:r w:rsidR="00AB4EF3" w:rsidRPr="00E7167D">
        <w:rPr>
          <w:b/>
          <w:lang w:val="fr-CA"/>
        </w:rPr>
        <w:t xml:space="preserve"> 202</w:t>
      </w:r>
      <w:r w:rsidR="004736C8" w:rsidRPr="00E7167D">
        <w:rPr>
          <w:b/>
          <w:lang w:val="fr-CA"/>
        </w:rPr>
        <w:t>1</w:t>
      </w:r>
      <w:r w:rsidR="00AB4EF3" w:rsidRPr="00E7167D">
        <w:rPr>
          <w:b/>
          <w:lang w:val="fr-CA"/>
        </w:rPr>
        <w:t xml:space="preserve"> </w:t>
      </w:r>
      <w:r w:rsidR="00E7167D">
        <w:rPr>
          <w:b/>
          <w:lang w:val="fr-CA"/>
        </w:rPr>
        <w:t xml:space="preserve">et progrès cumulatifs depuis </w:t>
      </w:r>
      <w:r w:rsidR="000F512A" w:rsidRPr="00E7167D">
        <w:rPr>
          <w:b/>
          <w:lang w:val="fr-CA"/>
        </w:rPr>
        <w:t>1991</w:t>
      </w:r>
    </w:p>
    <w:p w14:paraId="79DF4F50" w14:textId="77777777" w:rsidR="00AB4EF3" w:rsidRPr="00E7167D" w:rsidRDefault="00AB4EF3" w:rsidP="00AB4EF3">
      <w:pPr>
        <w:rPr>
          <w:lang w:val="fr-CA"/>
        </w:rPr>
      </w:pPr>
    </w:p>
    <w:p w14:paraId="6784AB6C" w14:textId="60744348" w:rsidR="00D6566E" w:rsidRPr="00FF1B29" w:rsidRDefault="00E7167D" w:rsidP="00E33C08">
      <w:pPr>
        <w:pStyle w:val="Heading1"/>
        <w:rPr>
          <w:lang w:val="fr-CA"/>
        </w:rPr>
      </w:pPr>
      <w:r w:rsidRPr="00FF1B29">
        <w:rPr>
          <w:lang w:val="fr-CA"/>
        </w:rPr>
        <w:t>Au</w:t>
      </w:r>
      <w:r w:rsidR="00CC511C" w:rsidRPr="00FF1B29">
        <w:rPr>
          <w:lang w:val="fr-CA"/>
        </w:rPr>
        <w:t xml:space="preserve"> 31 </w:t>
      </w:r>
      <w:r w:rsidRPr="00FF1B29">
        <w:rPr>
          <w:lang w:val="fr-CA"/>
        </w:rPr>
        <w:t>d</w:t>
      </w:r>
      <w:r w:rsidR="008B157B" w:rsidRPr="00FF1B29">
        <w:rPr>
          <w:lang w:val="fr-CA"/>
        </w:rPr>
        <w:t>écembre</w:t>
      </w:r>
      <w:r w:rsidR="00CC511C" w:rsidRPr="00FF1B29">
        <w:rPr>
          <w:lang w:val="fr-CA"/>
        </w:rPr>
        <w:t xml:space="preserve"> 2021, </w:t>
      </w:r>
      <w:r w:rsidRPr="00FF1B29">
        <w:rPr>
          <w:lang w:val="fr-CA"/>
        </w:rPr>
        <w:t>l</w:t>
      </w:r>
      <w:r w:rsidR="00CC511C" w:rsidRPr="00FF1B29">
        <w:rPr>
          <w:lang w:val="fr-CA"/>
        </w:rPr>
        <w:t xml:space="preserve">e </w:t>
      </w:r>
      <w:r w:rsidR="00F13FEB" w:rsidRPr="00FF1B29">
        <w:rPr>
          <w:lang w:val="fr-CA"/>
        </w:rPr>
        <w:t>Comité exécutif</w:t>
      </w:r>
      <w:r w:rsidR="00CC511C" w:rsidRPr="00FF1B29">
        <w:rPr>
          <w:lang w:val="fr-CA"/>
        </w:rPr>
        <w:t xml:space="preserve"> </w:t>
      </w:r>
      <w:r w:rsidRPr="00FF1B29">
        <w:rPr>
          <w:lang w:val="fr-CA"/>
        </w:rPr>
        <w:t xml:space="preserve">avait approuvé </w:t>
      </w:r>
      <w:r w:rsidR="00CC511C" w:rsidRPr="00FF1B29">
        <w:rPr>
          <w:lang w:val="fr-CA"/>
        </w:rPr>
        <w:t>1</w:t>
      </w:r>
      <w:r w:rsidRPr="00FF1B29">
        <w:rPr>
          <w:lang w:val="fr-CA"/>
        </w:rPr>
        <w:t> </w:t>
      </w:r>
      <w:r w:rsidR="00CC511C" w:rsidRPr="00FF1B29">
        <w:rPr>
          <w:lang w:val="fr-CA"/>
        </w:rPr>
        <w:t xml:space="preserve">004 </w:t>
      </w:r>
      <w:r w:rsidR="00FF1B29" w:rsidRPr="00FF1B29">
        <w:rPr>
          <w:lang w:val="fr-CA"/>
        </w:rPr>
        <w:t>milliards</w:t>
      </w:r>
      <w:r w:rsidR="00CC511C" w:rsidRPr="00FF1B29">
        <w:rPr>
          <w:lang w:val="fr-CA"/>
        </w:rPr>
        <w:t xml:space="preserve"> </w:t>
      </w:r>
      <w:r w:rsidR="00FF1B29" w:rsidRPr="00FF1B29">
        <w:rPr>
          <w:lang w:val="fr-CA"/>
        </w:rPr>
        <w:t>pour de</w:t>
      </w:r>
      <w:r w:rsidR="00FF1B29">
        <w:rPr>
          <w:lang w:val="fr-CA"/>
        </w:rPr>
        <w:t xml:space="preserve">s </w:t>
      </w:r>
      <w:r w:rsidR="008B157B" w:rsidRPr="00FF1B29">
        <w:rPr>
          <w:lang w:val="fr-CA"/>
        </w:rPr>
        <w:t>projet</w:t>
      </w:r>
      <w:r w:rsidR="00CC511C" w:rsidRPr="00FF1B29">
        <w:rPr>
          <w:lang w:val="fr-CA"/>
        </w:rPr>
        <w:t xml:space="preserve">s </w:t>
      </w:r>
      <w:r w:rsidR="00FF1B29">
        <w:rPr>
          <w:lang w:val="fr-CA"/>
        </w:rPr>
        <w:t xml:space="preserve">du </w:t>
      </w:r>
      <w:r w:rsidR="00762D83" w:rsidRPr="00FF1B29">
        <w:rPr>
          <w:lang w:val="fr-CA"/>
        </w:rPr>
        <w:t>PNUD</w:t>
      </w:r>
      <w:r w:rsidR="00CC511C" w:rsidRPr="00FF1B29">
        <w:rPr>
          <w:lang w:val="fr-CA"/>
        </w:rPr>
        <w:t>, co</w:t>
      </w:r>
      <w:r w:rsidR="00FF1B29">
        <w:rPr>
          <w:lang w:val="fr-CA"/>
        </w:rPr>
        <w:t xml:space="preserve">mposés de </w:t>
      </w:r>
      <w:r w:rsidR="00CC511C" w:rsidRPr="00FF1B29">
        <w:rPr>
          <w:lang w:val="fr-CA"/>
        </w:rPr>
        <w:t>883</w:t>
      </w:r>
      <w:r w:rsidR="00FF1B29">
        <w:rPr>
          <w:lang w:val="fr-CA"/>
        </w:rPr>
        <w:t>,</w:t>
      </w:r>
      <w:r w:rsidR="00CC511C" w:rsidRPr="00FF1B29">
        <w:rPr>
          <w:lang w:val="fr-CA"/>
        </w:rPr>
        <w:t>61 million</w:t>
      </w:r>
      <w:r w:rsidR="00FF1B29">
        <w:rPr>
          <w:lang w:val="fr-CA"/>
        </w:rPr>
        <w:t>s</w:t>
      </w:r>
      <w:r w:rsidR="00CC511C" w:rsidRPr="00FF1B29">
        <w:rPr>
          <w:lang w:val="fr-CA"/>
        </w:rPr>
        <w:t xml:space="preserve"> </w:t>
      </w:r>
      <w:r w:rsidR="00FF1B29">
        <w:rPr>
          <w:lang w:val="fr-CA"/>
        </w:rPr>
        <w:t xml:space="preserve">pour la mise en œuvre de projets d’investissements et de projets non liés aux investissements, et de </w:t>
      </w:r>
      <w:r w:rsidR="00CC511C" w:rsidRPr="00FF1B29">
        <w:rPr>
          <w:lang w:val="fr-CA"/>
        </w:rPr>
        <w:t>121</w:t>
      </w:r>
      <w:r w:rsidR="00FF1B29">
        <w:rPr>
          <w:lang w:val="fr-CA"/>
        </w:rPr>
        <w:t>,</w:t>
      </w:r>
      <w:r w:rsidR="00CC511C" w:rsidRPr="00FF1B29">
        <w:rPr>
          <w:lang w:val="fr-CA"/>
        </w:rPr>
        <w:t>27 million</w:t>
      </w:r>
      <w:r w:rsidR="00FF1B29">
        <w:rPr>
          <w:lang w:val="fr-CA"/>
        </w:rPr>
        <w:t xml:space="preserve">s pour les coûts d’appui d’agence, comme il est indiqué dans le </w:t>
      </w:r>
      <w:r w:rsidR="00CC511C" w:rsidRPr="00FF1B29">
        <w:rPr>
          <w:lang w:val="fr-CA"/>
        </w:rPr>
        <w:t>table</w:t>
      </w:r>
      <w:r w:rsidR="00FF1B29">
        <w:rPr>
          <w:lang w:val="fr-CA"/>
        </w:rPr>
        <w:t>au</w:t>
      </w:r>
      <w:r w:rsidR="00CC511C" w:rsidRPr="00FF1B29">
        <w:rPr>
          <w:lang w:val="fr-CA"/>
        </w:rPr>
        <w:t xml:space="preserve"> 1. </w:t>
      </w:r>
      <w:r w:rsidR="00A04A1D" w:rsidRPr="00FF1B29">
        <w:rPr>
          <w:lang w:val="fr-CA"/>
        </w:rPr>
        <w:t xml:space="preserve"> </w:t>
      </w:r>
    </w:p>
    <w:p w14:paraId="6D313285" w14:textId="7BDDA663" w:rsidR="00CC511C" w:rsidRPr="00FF1B29" w:rsidRDefault="00CC511C" w:rsidP="00AC350B">
      <w:pPr>
        <w:pStyle w:val="Heading1"/>
        <w:keepNext/>
        <w:numPr>
          <w:ilvl w:val="0"/>
          <w:numId w:val="0"/>
        </w:numPr>
        <w:suppressAutoHyphens/>
        <w:spacing w:after="0"/>
        <w:rPr>
          <w:b/>
          <w:lang w:val="fr-CA"/>
        </w:rPr>
      </w:pPr>
      <w:r w:rsidRPr="00BD57B9">
        <w:rPr>
          <w:b/>
          <w:spacing w:val="-3"/>
          <w:lang w:val="fr-FR"/>
        </w:rPr>
        <w:t>Table</w:t>
      </w:r>
      <w:r w:rsidR="00FF1B29" w:rsidRPr="00BD57B9">
        <w:rPr>
          <w:b/>
          <w:spacing w:val="-3"/>
          <w:lang w:val="fr-FR"/>
        </w:rPr>
        <w:t>au</w:t>
      </w:r>
      <w:r w:rsidRPr="00BD57B9">
        <w:rPr>
          <w:b/>
          <w:spacing w:val="-3"/>
          <w:lang w:val="fr-FR"/>
        </w:rPr>
        <w:t xml:space="preserve"> 1. </w:t>
      </w:r>
      <w:r w:rsidR="00FF1B29" w:rsidRPr="00FF1B29">
        <w:rPr>
          <w:b/>
          <w:spacing w:val="-3"/>
          <w:lang w:val="fr-CA"/>
        </w:rPr>
        <w:t xml:space="preserve">Financement approuvé par secteur pour le </w:t>
      </w:r>
      <w:r w:rsidR="00762D83" w:rsidRPr="00FF1B29">
        <w:rPr>
          <w:b/>
          <w:spacing w:val="-3"/>
          <w:lang w:val="fr-CA"/>
        </w:rPr>
        <w:t>PNUD</w:t>
      </w:r>
      <w:r w:rsidRPr="00FF1B29">
        <w:rPr>
          <w:b/>
          <w:spacing w:val="-3"/>
          <w:lang w:val="fr-CA"/>
        </w:rPr>
        <w:t xml:space="preserve"> a</w:t>
      </w:r>
      <w:r w:rsidR="00FF1B29" w:rsidRPr="00FF1B29">
        <w:rPr>
          <w:b/>
          <w:spacing w:val="-3"/>
          <w:lang w:val="fr-CA"/>
        </w:rPr>
        <w:t>u</w:t>
      </w:r>
      <w:r w:rsidRPr="00FF1B29">
        <w:rPr>
          <w:b/>
          <w:spacing w:val="-3"/>
          <w:lang w:val="fr-CA"/>
        </w:rPr>
        <w:t xml:space="preserve"> 31 </w:t>
      </w:r>
      <w:r w:rsidR="008B157B" w:rsidRPr="00FF1B29">
        <w:rPr>
          <w:b/>
          <w:spacing w:val="-3"/>
          <w:lang w:val="fr-CA"/>
        </w:rPr>
        <w:t>décembre</w:t>
      </w:r>
      <w:r w:rsidRPr="00FF1B29">
        <w:rPr>
          <w:b/>
          <w:spacing w:val="-3"/>
          <w:lang w:val="fr-CA"/>
        </w:rPr>
        <w:t xml:space="preserve"> </w:t>
      </w:r>
      <w:r w:rsidRPr="00FF1B29">
        <w:rPr>
          <w:b/>
          <w:lang w:val="fr-CA"/>
        </w:rPr>
        <w:t>2021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4677"/>
        <w:gridCol w:w="4816"/>
      </w:tblGrid>
      <w:tr w:rsidR="00CC511C" w:rsidRPr="00241C38" w14:paraId="223760F4" w14:textId="77777777" w:rsidTr="00EE63A8">
        <w:trPr>
          <w:trHeight w:val="197"/>
        </w:trPr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C1574" w14:textId="7B6E5B59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Sect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eu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r</w:t>
            </w:r>
            <w:proofErr w:type="spellEnd"/>
          </w:p>
        </w:tc>
        <w:tc>
          <w:tcPr>
            <w:tcW w:w="4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FB45F" w14:textId="411373CE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US)</w:t>
            </w:r>
          </w:p>
        </w:tc>
      </w:tr>
      <w:tr w:rsidR="00CC511C" w:rsidRPr="00241C38" w14:paraId="0AF8BAA0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F2C35" w14:textId="64873211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A</w:t>
            </w:r>
            <w:r w:rsidR="00FF1B29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rosol</w:t>
            </w:r>
            <w:r w:rsidR="00FF1B29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D69B" w14:textId="2154EE5B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26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054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837</w:t>
            </w:r>
          </w:p>
        </w:tc>
      </w:tr>
      <w:tr w:rsidR="00CC511C" w:rsidRPr="00241C38" w14:paraId="62EEA6AD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3617" w14:textId="77777777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Destruction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3B90A" w14:textId="6020BAFE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606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279</w:t>
            </w:r>
          </w:p>
        </w:tc>
      </w:tr>
      <w:tr w:rsidR="00CC511C" w:rsidRPr="00241C38" w14:paraId="13E023C9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16EE" w14:textId="72DDC12B" w:rsidR="00CC511C" w:rsidRPr="00241C38" w:rsidRDefault="00FF1B29" w:rsidP="007C33C8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Mousses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B1BA" w14:textId="6575979D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173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140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713</w:t>
            </w:r>
          </w:p>
        </w:tc>
      </w:tr>
      <w:tr w:rsidR="00CC511C" w:rsidRPr="00241C38" w14:paraId="6E3B9D06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98933" w14:textId="77777777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Halon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1F54" w14:textId="7692CAF4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996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973</w:t>
            </w:r>
          </w:p>
        </w:tc>
      </w:tr>
      <w:tr w:rsidR="00CC511C" w:rsidRPr="00241C38" w14:paraId="62A277F4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3E246" w14:textId="1109EE2B" w:rsidR="00CC511C" w:rsidRPr="00FF1B29" w:rsidRDefault="00FF1B29" w:rsidP="007C33C8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F1B29">
              <w:rPr>
                <w:sz w:val="20"/>
                <w:szCs w:val="20"/>
                <w:lang w:val="fr-CA" w:eastAsia="en-CA"/>
              </w:rPr>
              <w:t xml:space="preserve">Plan d’élimination de </w:t>
            </w:r>
            <w:r w:rsidR="00CC511C" w:rsidRPr="00FF1B29">
              <w:rPr>
                <w:sz w:val="20"/>
                <w:szCs w:val="20"/>
                <w:lang w:val="fr-CA" w:eastAsia="en-CA"/>
              </w:rPr>
              <w:t xml:space="preserve">HFC 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C4AE8" w14:textId="34995CB0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183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CC511C" w:rsidRPr="00241C38" w14:paraId="573EAEFF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0B2DC" w14:textId="77777777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Fumigants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A4A3D" w14:textId="56E08C9D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081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241</w:t>
            </w:r>
          </w:p>
        </w:tc>
      </w:tr>
      <w:tr w:rsidR="00CC511C" w:rsidRPr="00241C38" w14:paraId="5E9A9E29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4641" w14:textId="27E35130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P</w:t>
            </w:r>
            <w:r w:rsidR="00FF1B29">
              <w:rPr>
                <w:sz w:val="20"/>
                <w:szCs w:val="20"/>
                <w:lang w:eastAsia="en-CA"/>
              </w:rPr>
              <w:t xml:space="preserve">lan </w:t>
            </w:r>
            <w:proofErr w:type="spellStart"/>
            <w:r w:rsidR="00FF1B29">
              <w:rPr>
                <w:sz w:val="20"/>
                <w:szCs w:val="20"/>
                <w:lang w:eastAsia="en-CA"/>
              </w:rPr>
              <w:t>d’élimination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FF6C5" w14:textId="6787BA63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378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675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934</w:t>
            </w:r>
          </w:p>
        </w:tc>
      </w:tr>
      <w:tr w:rsidR="00CC511C" w:rsidRPr="00241C38" w14:paraId="30958A14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26661" w14:textId="40526745" w:rsidR="00CC511C" w:rsidRPr="00241C38" w:rsidRDefault="00FF1B29" w:rsidP="007C33C8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A</w:t>
            </w:r>
            <w:r w:rsidR="00CC511C" w:rsidRPr="00241C38">
              <w:rPr>
                <w:sz w:val="20"/>
                <w:szCs w:val="20"/>
                <w:lang w:eastAsia="en-CA"/>
              </w:rPr>
              <w:t>gent</w:t>
            </w:r>
            <w:r>
              <w:rPr>
                <w:sz w:val="20"/>
                <w:szCs w:val="20"/>
                <w:lang w:eastAsia="en-CA"/>
              </w:rPr>
              <w:t xml:space="preserve"> de </w:t>
            </w:r>
            <w:proofErr w:type="spellStart"/>
            <w:r>
              <w:rPr>
                <w:sz w:val="20"/>
                <w:szCs w:val="20"/>
                <w:lang w:eastAsia="en-CA"/>
              </w:rPr>
              <w:t>traitement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E8F20" w14:textId="37B7E7C2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286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923</w:t>
            </w:r>
          </w:p>
        </w:tc>
      </w:tr>
      <w:tr w:rsidR="00CC511C" w:rsidRPr="00241C38" w14:paraId="6D0F0711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EF7BB" w14:textId="77777777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Production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B24D" w14:textId="05DD17C8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056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</w:tr>
      <w:tr w:rsidR="00CC511C" w:rsidRPr="00241C38" w14:paraId="33DECE7D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F01DF" w14:textId="7A3A7574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R</w:t>
            </w:r>
            <w:r w:rsidR="00FF1B29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frig</w:t>
            </w:r>
            <w:r w:rsidR="00FF1B29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ration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BB07" w14:textId="143E7C35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139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598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314</w:t>
            </w:r>
          </w:p>
        </w:tc>
      </w:tr>
      <w:tr w:rsidR="00CC511C" w:rsidRPr="00241C38" w14:paraId="389523DC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46E2D" w14:textId="568ECCF8" w:rsidR="00CC511C" w:rsidRPr="00241C38" w:rsidRDefault="00FF1B29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Plusieurs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62E2" w14:textId="6D40C26C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812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809</w:t>
            </w:r>
          </w:p>
        </w:tc>
      </w:tr>
      <w:tr w:rsidR="00CC511C" w:rsidRPr="00241C38" w14:paraId="026A709C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D8BC2" w14:textId="03845797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Solv</w:t>
            </w:r>
            <w:r w:rsidR="00FF1B29">
              <w:rPr>
                <w:sz w:val="20"/>
                <w:szCs w:val="20"/>
                <w:lang w:eastAsia="en-CA"/>
              </w:rPr>
              <w:t>a</w:t>
            </w:r>
            <w:r w:rsidRPr="00241C38">
              <w:rPr>
                <w:sz w:val="20"/>
                <w:szCs w:val="20"/>
                <w:lang w:eastAsia="en-CA"/>
              </w:rPr>
              <w:t>nts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76D56" w14:textId="0A5E4F56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63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699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997</w:t>
            </w:r>
          </w:p>
        </w:tc>
      </w:tr>
      <w:tr w:rsidR="00CC511C" w:rsidRPr="00241C38" w14:paraId="629DBAAE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C798" w14:textId="7C7FD10D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St</w:t>
            </w:r>
            <w:r w:rsidR="00FF1B29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ril</w:t>
            </w:r>
            <w:r w:rsidR="00FF1B29">
              <w:rPr>
                <w:sz w:val="20"/>
                <w:szCs w:val="20"/>
                <w:lang w:eastAsia="en-CA"/>
              </w:rPr>
              <w:t>is</w:t>
            </w:r>
            <w:r w:rsidRPr="00241C38">
              <w:rPr>
                <w:sz w:val="20"/>
                <w:szCs w:val="20"/>
                <w:lang w:eastAsia="en-CA"/>
              </w:rPr>
              <w:t>ant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F187" w14:textId="754D870E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417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628</w:t>
            </w:r>
          </w:p>
        </w:tc>
      </w:tr>
      <w:tr w:rsidR="00CC511C" w:rsidRPr="00241C38" w14:paraId="32ABA822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FA1F7" w14:textId="6AE3CDB2" w:rsidR="00CC511C" w:rsidRPr="00241C38" w:rsidRDefault="00FF1B29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T</w:t>
            </w:r>
            <w:r w:rsidR="00CC511C" w:rsidRPr="00241C38">
              <w:rPr>
                <w:b/>
                <w:bCs/>
                <w:sz w:val="20"/>
                <w:szCs w:val="20"/>
                <w:lang w:eastAsia="en-CA"/>
              </w:rPr>
              <w:t>otal</w:t>
            </w:r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partiel</w:t>
            </w:r>
            <w:proofErr w:type="spellEnd"/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56B20" w14:textId="75C84B91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883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610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648</w:t>
            </w:r>
          </w:p>
        </w:tc>
      </w:tr>
      <w:tr w:rsidR="00CC511C" w:rsidRPr="00241C38" w14:paraId="2544547C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DD6A" w14:textId="4C8A492E" w:rsidR="00CC511C" w:rsidRPr="00241C38" w:rsidRDefault="00FF1B29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Coûts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d’appui </w:t>
            </w:r>
            <w:proofErr w:type="spellStart"/>
            <w:r>
              <w:rPr>
                <w:sz w:val="20"/>
                <w:szCs w:val="20"/>
                <w:lang w:eastAsia="en-CA"/>
              </w:rPr>
              <w:t>d’agence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42D22" w14:textId="6DFDC0B3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121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270</w:t>
            </w:r>
            <w:r w:rsidR="00FF1B29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538</w:t>
            </w:r>
          </w:p>
        </w:tc>
      </w:tr>
      <w:tr w:rsidR="00CC511C" w:rsidRPr="00241C38" w14:paraId="37E13E97" w14:textId="77777777" w:rsidTr="00EE63A8">
        <w:trPr>
          <w:trHeight w:val="204"/>
        </w:trPr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D883" w14:textId="77777777" w:rsidR="00CC511C" w:rsidRPr="00241C38" w:rsidRDefault="00CC511C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4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EDA8" w14:textId="4C27A5AF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004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881</w:t>
            </w:r>
            <w:r w:rsidR="00FF1B29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186</w:t>
            </w:r>
          </w:p>
        </w:tc>
      </w:tr>
    </w:tbl>
    <w:p w14:paraId="572B0ABC" w14:textId="7EDE8E08" w:rsidR="00CC511C" w:rsidRPr="00241C38" w:rsidRDefault="00CC511C" w:rsidP="00CC511C"/>
    <w:p w14:paraId="2A5C1C18" w14:textId="4E807E98" w:rsidR="00E71BE7" w:rsidRPr="00366C70" w:rsidRDefault="00FF1B29" w:rsidP="00E33C08">
      <w:pPr>
        <w:pStyle w:val="Heading1"/>
        <w:rPr>
          <w:lang w:val="fr-CA"/>
        </w:rPr>
      </w:pPr>
      <w:r w:rsidRPr="00FF1B29">
        <w:rPr>
          <w:lang w:val="fr-CA"/>
        </w:rPr>
        <w:t>E</w:t>
      </w:r>
      <w:r w:rsidR="00025AAD" w:rsidRPr="00FF1B29">
        <w:rPr>
          <w:lang w:val="fr-CA"/>
        </w:rPr>
        <w:t>n 2021, 66 </w:t>
      </w:r>
      <w:r w:rsidRPr="00FF1B29">
        <w:rPr>
          <w:lang w:val="fr-CA"/>
        </w:rPr>
        <w:t>nouveaux</w:t>
      </w:r>
      <w:r w:rsidR="00025AAD" w:rsidRPr="00FF1B29">
        <w:rPr>
          <w:lang w:val="fr-CA"/>
        </w:rPr>
        <w:t xml:space="preserve"> </w:t>
      </w:r>
      <w:r w:rsidR="008B157B" w:rsidRPr="00FF1B29">
        <w:rPr>
          <w:lang w:val="fr-CA"/>
        </w:rPr>
        <w:t>projet</w:t>
      </w:r>
      <w:r w:rsidR="00025AAD" w:rsidRPr="00FF1B29">
        <w:rPr>
          <w:lang w:val="fr-CA"/>
        </w:rPr>
        <w:t xml:space="preserve">s </w:t>
      </w:r>
      <w:r w:rsidRPr="00FF1B29">
        <w:rPr>
          <w:lang w:val="fr-CA"/>
        </w:rPr>
        <w:t>et</w:t>
      </w:r>
      <w:r w:rsidR="00025AAD" w:rsidRPr="00FF1B29">
        <w:rPr>
          <w:lang w:val="fr-CA"/>
        </w:rPr>
        <w:t xml:space="preserve"> activit</w:t>
      </w:r>
      <w:r>
        <w:rPr>
          <w:lang w:val="fr-CA"/>
        </w:rPr>
        <w:t>é</w:t>
      </w:r>
      <w:r w:rsidR="00025AAD" w:rsidRPr="00FF1B29">
        <w:rPr>
          <w:lang w:val="fr-CA"/>
        </w:rPr>
        <w:t xml:space="preserve">s </w:t>
      </w:r>
      <w:r>
        <w:rPr>
          <w:lang w:val="fr-CA"/>
        </w:rPr>
        <w:t>ont été approuvés</w:t>
      </w:r>
      <w:r w:rsidR="00025AAD" w:rsidRPr="00FF1B29">
        <w:rPr>
          <w:lang w:val="fr-CA"/>
        </w:rPr>
        <w:t xml:space="preserve">. </w:t>
      </w:r>
      <w:r w:rsidR="00366C70" w:rsidRPr="00366C70">
        <w:rPr>
          <w:lang w:val="fr-CA"/>
        </w:rPr>
        <w:t xml:space="preserve">Le niveau de financement devrait permettre l’élimination </w:t>
      </w:r>
      <w:r w:rsidR="00366C70">
        <w:rPr>
          <w:lang w:val="fr-CA"/>
        </w:rPr>
        <w:t xml:space="preserve">de la consommation </w:t>
      </w:r>
      <w:r w:rsidR="00366C70" w:rsidRPr="00366C70">
        <w:rPr>
          <w:lang w:val="fr-CA"/>
        </w:rPr>
        <w:t>de</w:t>
      </w:r>
      <w:r w:rsidR="00366C70">
        <w:rPr>
          <w:lang w:val="fr-CA"/>
        </w:rPr>
        <w:t xml:space="preserve"> </w:t>
      </w:r>
      <w:r w:rsidR="00025AAD" w:rsidRPr="00366C70">
        <w:rPr>
          <w:lang w:val="fr-CA"/>
        </w:rPr>
        <w:t>69</w:t>
      </w:r>
      <w:r w:rsidR="00366C70">
        <w:rPr>
          <w:lang w:val="fr-CA"/>
        </w:rPr>
        <w:t> </w:t>
      </w:r>
      <w:r w:rsidR="00025AAD" w:rsidRPr="00366C70">
        <w:rPr>
          <w:lang w:val="fr-CA"/>
        </w:rPr>
        <w:t xml:space="preserve">419 tonnes </w:t>
      </w:r>
      <w:r w:rsidR="00366C70">
        <w:rPr>
          <w:lang w:val="fr-CA"/>
        </w:rPr>
        <w:t xml:space="preserve">PAO et </w:t>
      </w:r>
      <w:r w:rsidR="00025AAD" w:rsidRPr="00366C70">
        <w:rPr>
          <w:lang w:val="fr-CA"/>
        </w:rPr>
        <w:t>240</w:t>
      </w:r>
      <w:r w:rsidR="00366C70">
        <w:rPr>
          <w:lang w:val="fr-CA"/>
        </w:rPr>
        <w:t> </w:t>
      </w:r>
      <w:r w:rsidR="00025AAD" w:rsidRPr="00366C70">
        <w:rPr>
          <w:lang w:val="fr-CA"/>
        </w:rPr>
        <w:t>094</w:t>
      </w:r>
      <w:r w:rsidR="00366C70">
        <w:rPr>
          <w:lang w:val="fr-CA"/>
        </w:rPr>
        <w:t> tonnes</w:t>
      </w:r>
      <w:r w:rsidR="00025AAD" w:rsidRPr="00366C70">
        <w:rPr>
          <w:lang w:val="fr-CA"/>
        </w:rPr>
        <w:t xml:space="preserve"> CO</w:t>
      </w:r>
      <w:r w:rsidR="00025AAD" w:rsidRPr="00366C70">
        <w:rPr>
          <w:vertAlign w:val="subscript"/>
          <w:lang w:val="fr-CA"/>
        </w:rPr>
        <w:t>2</w:t>
      </w:r>
      <w:r w:rsidR="00025AAD" w:rsidRPr="00366C70">
        <w:rPr>
          <w:lang w:val="fr-CA"/>
        </w:rPr>
        <w:t xml:space="preserve">-eq </w:t>
      </w:r>
      <w:r w:rsidR="00366C70">
        <w:rPr>
          <w:lang w:val="fr-CA"/>
        </w:rPr>
        <w:t>de</w:t>
      </w:r>
      <w:r w:rsidR="00025AAD" w:rsidRPr="00366C70">
        <w:rPr>
          <w:lang w:val="fr-CA"/>
        </w:rPr>
        <w:t xml:space="preserve"> substances</w:t>
      </w:r>
      <w:r w:rsidR="00366C70">
        <w:rPr>
          <w:lang w:val="fr-CA"/>
        </w:rPr>
        <w:t xml:space="preserve"> réglementées</w:t>
      </w:r>
      <w:r w:rsidR="00025AAD" w:rsidRPr="00366C70">
        <w:rPr>
          <w:lang w:val="fr-CA"/>
        </w:rPr>
        <w:t xml:space="preserve">. </w:t>
      </w:r>
      <w:r w:rsidR="00366C70" w:rsidRPr="00366C70">
        <w:rPr>
          <w:lang w:val="fr-CA"/>
        </w:rPr>
        <w:t>L’</w:t>
      </w:r>
      <w:r w:rsidR="00025AAD" w:rsidRPr="00366C70">
        <w:rPr>
          <w:lang w:val="fr-CA"/>
        </w:rPr>
        <w:t>Annex</w:t>
      </w:r>
      <w:r w:rsidR="00366C70" w:rsidRPr="00366C70">
        <w:rPr>
          <w:lang w:val="fr-CA"/>
        </w:rPr>
        <w:t>e</w:t>
      </w:r>
      <w:r w:rsidR="00025AAD" w:rsidRPr="00366C70">
        <w:rPr>
          <w:lang w:val="fr-CA"/>
        </w:rPr>
        <w:t xml:space="preserve"> I </w:t>
      </w:r>
      <w:r w:rsidR="00366C70" w:rsidRPr="00366C70">
        <w:rPr>
          <w:lang w:val="fr-CA"/>
        </w:rPr>
        <w:t xml:space="preserve">indique l’état de mise en œuvre des </w:t>
      </w:r>
      <w:r w:rsidR="008B157B" w:rsidRPr="00366C70">
        <w:rPr>
          <w:lang w:val="fr-CA"/>
        </w:rPr>
        <w:t>projet</w:t>
      </w:r>
      <w:r w:rsidR="00366C70" w:rsidRPr="00366C70">
        <w:rPr>
          <w:lang w:val="fr-CA"/>
        </w:rPr>
        <w:t>s</w:t>
      </w:r>
      <w:r w:rsidR="00366C70">
        <w:rPr>
          <w:lang w:val="fr-CA"/>
        </w:rPr>
        <w:t xml:space="preserve"> par pays en </w:t>
      </w:r>
      <w:r w:rsidR="00025AAD" w:rsidRPr="00366C70">
        <w:rPr>
          <w:lang w:val="fr-CA"/>
        </w:rPr>
        <w:t xml:space="preserve">2021. </w:t>
      </w:r>
    </w:p>
    <w:p w14:paraId="3AFBBF12" w14:textId="24A012AB" w:rsidR="00E33C08" w:rsidRPr="00366C70" w:rsidRDefault="00366C70" w:rsidP="00E33C08">
      <w:pPr>
        <w:pStyle w:val="Heading1"/>
        <w:rPr>
          <w:lang w:val="fr-CA"/>
        </w:rPr>
      </w:pPr>
      <w:r w:rsidRPr="00366C70">
        <w:rPr>
          <w:lang w:val="fr-CA"/>
        </w:rPr>
        <w:lastRenderedPageBreak/>
        <w:t xml:space="preserve">Le </w:t>
      </w:r>
      <w:r w:rsidR="00E33C08" w:rsidRPr="00366C70">
        <w:rPr>
          <w:lang w:val="fr-CA"/>
        </w:rPr>
        <w:t>Table</w:t>
      </w:r>
      <w:r w:rsidRPr="00366C70">
        <w:rPr>
          <w:lang w:val="fr-CA"/>
        </w:rPr>
        <w:t>au</w:t>
      </w:r>
      <w:r w:rsidR="00E33C08" w:rsidRPr="00366C70">
        <w:rPr>
          <w:lang w:val="fr-CA"/>
        </w:rPr>
        <w:t xml:space="preserve"> 2 </w:t>
      </w:r>
      <w:r w:rsidRPr="00366C70">
        <w:rPr>
          <w:lang w:val="fr-CA"/>
        </w:rPr>
        <w:t xml:space="preserve">indique l’état de </w:t>
      </w:r>
      <w:r>
        <w:rPr>
          <w:lang w:val="fr-CA"/>
        </w:rPr>
        <w:t xml:space="preserve">mise en œuvre </w:t>
      </w:r>
      <w:r w:rsidRPr="00366C70">
        <w:rPr>
          <w:lang w:val="fr-CA"/>
        </w:rPr>
        <w:t>d</w:t>
      </w:r>
      <w:r>
        <w:rPr>
          <w:lang w:val="fr-CA"/>
        </w:rPr>
        <w:t xml:space="preserve">es projets, incluant les décaissements des fonds par type de </w:t>
      </w:r>
      <w:r w:rsidR="008B157B" w:rsidRPr="00366C70">
        <w:rPr>
          <w:lang w:val="fr-CA"/>
        </w:rPr>
        <w:t>projet</w:t>
      </w:r>
      <w:r w:rsidR="00DB1483" w:rsidRPr="00DB1483">
        <w:rPr>
          <w:lang w:val="fr-CA"/>
        </w:rPr>
        <w:t xml:space="preserve"> </w:t>
      </w:r>
      <w:r w:rsidR="00DB1483">
        <w:rPr>
          <w:lang w:val="fr-CA"/>
        </w:rPr>
        <w:t>au</w:t>
      </w:r>
      <w:r w:rsidR="00DB1483" w:rsidRPr="00366C70">
        <w:rPr>
          <w:lang w:val="fr-CA"/>
        </w:rPr>
        <w:t xml:space="preserve"> 31 </w:t>
      </w:r>
      <w:r w:rsidR="00DB1483">
        <w:rPr>
          <w:lang w:val="fr-CA"/>
        </w:rPr>
        <w:t>dé</w:t>
      </w:r>
      <w:r w:rsidR="00DB1483" w:rsidRPr="00366C70">
        <w:rPr>
          <w:lang w:val="fr-CA"/>
        </w:rPr>
        <w:t>cembre 2021</w:t>
      </w:r>
      <w:r w:rsidR="00E33C08" w:rsidRPr="00366C70">
        <w:rPr>
          <w:lang w:val="fr-CA"/>
        </w:rPr>
        <w:t xml:space="preserve">.  </w:t>
      </w:r>
      <w:r>
        <w:rPr>
          <w:lang w:val="fr-CA"/>
        </w:rPr>
        <w:t>L’</w:t>
      </w:r>
      <w:r w:rsidR="00E33C08" w:rsidRPr="00366C70">
        <w:rPr>
          <w:lang w:val="fr-CA"/>
        </w:rPr>
        <w:t>Annex</w:t>
      </w:r>
      <w:r w:rsidRPr="00366C70">
        <w:rPr>
          <w:lang w:val="fr-CA"/>
        </w:rPr>
        <w:t>e</w:t>
      </w:r>
      <w:r w:rsidR="00E33C08" w:rsidRPr="00366C70">
        <w:rPr>
          <w:lang w:val="fr-CA"/>
        </w:rPr>
        <w:t xml:space="preserve"> II pr</w:t>
      </w:r>
      <w:r w:rsidRPr="00366C70">
        <w:rPr>
          <w:lang w:val="fr-CA"/>
        </w:rPr>
        <w:t>é</w:t>
      </w:r>
      <w:r w:rsidR="00E33C08" w:rsidRPr="00366C70">
        <w:rPr>
          <w:lang w:val="fr-CA"/>
        </w:rPr>
        <w:t>sent</w:t>
      </w:r>
      <w:r w:rsidRPr="00366C70">
        <w:rPr>
          <w:lang w:val="fr-CA"/>
        </w:rPr>
        <w:t>e</w:t>
      </w:r>
      <w:r w:rsidR="00E33C08" w:rsidRPr="00366C70">
        <w:rPr>
          <w:lang w:val="fr-CA"/>
        </w:rPr>
        <w:t xml:space="preserve"> </w:t>
      </w:r>
      <w:r w:rsidRPr="00366C70">
        <w:rPr>
          <w:lang w:val="fr-CA"/>
        </w:rPr>
        <w:t xml:space="preserve">des informations </w:t>
      </w:r>
      <w:r w:rsidR="00E33C08" w:rsidRPr="00366C70">
        <w:rPr>
          <w:lang w:val="fr-CA"/>
        </w:rPr>
        <w:t>analyti</w:t>
      </w:r>
      <w:r w:rsidRPr="00366C70">
        <w:rPr>
          <w:lang w:val="fr-CA"/>
        </w:rPr>
        <w:t>qu</w:t>
      </w:r>
      <w:r>
        <w:rPr>
          <w:lang w:val="fr-CA"/>
        </w:rPr>
        <w:t xml:space="preserve">es par année depuis </w:t>
      </w:r>
      <w:r w:rsidR="00E33C08" w:rsidRPr="00366C70">
        <w:rPr>
          <w:lang w:val="fr-CA"/>
        </w:rPr>
        <w:t>1991.</w:t>
      </w:r>
    </w:p>
    <w:p w14:paraId="5E26FAE7" w14:textId="60D3AA62" w:rsidR="00CC511C" w:rsidRPr="00366C70" w:rsidRDefault="00CC511C" w:rsidP="00CC511C">
      <w:pPr>
        <w:keepNext/>
        <w:jc w:val="left"/>
        <w:rPr>
          <w:b/>
          <w:lang w:val="fr-CA"/>
        </w:rPr>
      </w:pPr>
      <w:r w:rsidRPr="00366C70">
        <w:rPr>
          <w:b/>
          <w:lang w:val="fr-CA"/>
        </w:rPr>
        <w:t>Table</w:t>
      </w:r>
      <w:r w:rsidR="00366C70" w:rsidRPr="00366C70">
        <w:rPr>
          <w:b/>
          <w:lang w:val="fr-CA"/>
        </w:rPr>
        <w:t>au</w:t>
      </w:r>
      <w:r w:rsidRPr="00366C70">
        <w:rPr>
          <w:b/>
          <w:lang w:val="fr-CA"/>
        </w:rPr>
        <w:t xml:space="preserve"> 2. </w:t>
      </w:r>
      <w:r w:rsidR="00366C70" w:rsidRPr="00366C70">
        <w:rPr>
          <w:b/>
          <w:lang w:val="fr-CA"/>
        </w:rPr>
        <w:t xml:space="preserve">État de la </w:t>
      </w:r>
      <w:r w:rsidR="00366C70">
        <w:rPr>
          <w:b/>
          <w:lang w:val="fr-CA"/>
        </w:rPr>
        <w:t xml:space="preserve">mise en œuvre des </w:t>
      </w:r>
      <w:r w:rsidR="008B157B" w:rsidRPr="00366C70">
        <w:rPr>
          <w:b/>
          <w:spacing w:val="-3"/>
          <w:lang w:val="fr-CA"/>
        </w:rPr>
        <w:t>projet</w:t>
      </w:r>
      <w:r w:rsidR="00366C70">
        <w:rPr>
          <w:b/>
          <w:spacing w:val="-3"/>
          <w:lang w:val="fr-CA"/>
        </w:rPr>
        <w:t>s</w:t>
      </w:r>
      <w:r w:rsidRPr="00366C70">
        <w:rPr>
          <w:b/>
          <w:spacing w:val="-3"/>
          <w:lang w:val="fr-CA"/>
        </w:rPr>
        <w:t xml:space="preserve"> </w:t>
      </w:r>
      <w:r w:rsidR="00366C70">
        <w:rPr>
          <w:b/>
          <w:spacing w:val="-3"/>
          <w:lang w:val="fr-CA"/>
        </w:rPr>
        <w:t xml:space="preserve">par type au </w:t>
      </w:r>
      <w:r w:rsidR="00EE63A8" w:rsidRPr="00366C70">
        <w:rPr>
          <w:b/>
          <w:lang w:val="fr-CA"/>
        </w:rPr>
        <w:t xml:space="preserve">31 </w:t>
      </w:r>
      <w:r w:rsidR="00C506EB" w:rsidRPr="00366C70">
        <w:rPr>
          <w:b/>
          <w:lang w:val="fr-CA"/>
        </w:rPr>
        <w:t>d</w:t>
      </w:r>
      <w:r w:rsidR="008B157B" w:rsidRPr="00366C70">
        <w:rPr>
          <w:b/>
          <w:lang w:val="fr-CA"/>
        </w:rPr>
        <w:t>écembre</w:t>
      </w:r>
      <w:r w:rsidR="00EE63A8" w:rsidRPr="00366C70">
        <w:rPr>
          <w:b/>
          <w:lang w:val="fr-CA"/>
        </w:rPr>
        <w:t xml:space="preserve"> 2021</w:t>
      </w:r>
    </w:p>
    <w:tbl>
      <w:tblPr>
        <w:tblW w:w="10042" w:type="dxa"/>
        <w:tblLook w:val="04A0" w:firstRow="1" w:lastRow="0" w:firstColumn="1" w:lastColumn="0" w:noHBand="0" w:noVBand="1"/>
      </w:tblPr>
      <w:tblGrid>
        <w:gridCol w:w="1838"/>
        <w:gridCol w:w="1150"/>
        <w:gridCol w:w="1118"/>
        <w:gridCol w:w="1255"/>
        <w:gridCol w:w="1260"/>
        <w:gridCol w:w="1216"/>
        <w:gridCol w:w="1124"/>
        <w:gridCol w:w="1081"/>
      </w:tblGrid>
      <w:tr w:rsidR="00CC511C" w:rsidRPr="00241C38" w14:paraId="61ECF117" w14:textId="77777777" w:rsidTr="00C21672">
        <w:trPr>
          <w:trHeight w:val="71"/>
          <w:tblHeader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45752" w14:textId="77777777" w:rsidR="00CC511C" w:rsidRPr="00241C38" w:rsidRDefault="00CC511C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6B1BE" w14:textId="56222EF1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mb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re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 xml:space="preserve">de </w:t>
            </w:r>
            <w:proofErr w:type="spellStart"/>
            <w:r w:rsidR="008B157B">
              <w:rPr>
                <w:b/>
                <w:bCs/>
                <w:sz w:val="20"/>
                <w:szCs w:val="20"/>
                <w:lang w:eastAsia="en-CA"/>
              </w:rPr>
              <w:t>projet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468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D8E68" w14:textId="6F5D2655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="00366C70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US)**</w:t>
            </w:r>
          </w:p>
        </w:tc>
      </w:tr>
      <w:tr w:rsidR="00CC511C" w:rsidRPr="00241C38" w14:paraId="5C6A1166" w14:textId="77777777" w:rsidTr="00C21672">
        <w:trPr>
          <w:trHeight w:val="400"/>
          <w:tblHeader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D9DE" w14:textId="77777777" w:rsidR="00CC511C" w:rsidRPr="00241C38" w:rsidRDefault="00CC511C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5803AB" w14:textId="42041A10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uvés</w:t>
            </w:r>
            <w:proofErr w:type="spellEnd"/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1B825" w14:textId="41B3A2F0" w:rsidR="00CC511C" w:rsidRPr="00241C38" w:rsidRDefault="00366C70" w:rsidP="007C33C8">
            <w:pPr>
              <w:ind w:left="-189" w:right="-151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  <w:proofErr w:type="spellEnd"/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25B8D" w14:textId="77777777" w:rsidR="00CC511C" w:rsidRPr="00241C38" w:rsidRDefault="00CC511C" w:rsidP="007C33C8">
            <w:pPr>
              <w:ind w:left="-252" w:right="-17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% </w:t>
            </w:r>
          </w:p>
          <w:p w14:paraId="498F10A8" w14:textId="1E3FAE9F" w:rsidR="00CC511C" w:rsidRPr="00241C38" w:rsidRDefault="009A57D6" w:rsidP="007C33C8">
            <w:pPr>
              <w:ind w:left="-252" w:right="-17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d’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achèvement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7ECE1B" w14:textId="45AED377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uvé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5A9D0" w14:textId="28F2B41C" w:rsidR="00CC511C" w:rsidRPr="00241C38" w:rsidRDefault="00CC511C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écaissé</w:t>
            </w:r>
            <w:proofErr w:type="spellEnd"/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07FC2" w14:textId="6897A75D" w:rsidR="00CC511C" w:rsidRPr="00241C38" w:rsidRDefault="00366C70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1FE3B" w14:textId="77777777" w:rsidR="00CC511C" w:rsidRPr="00241C38" w:rsidRDefault="00CC511C" w:rsidP="007C33C8">
            <w:pPr>
              <w:ind w:left="-257" w:right="-222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% </w:t>
            </w:r>
          </w:p>
          <w:p w14:paraId="4C330595" w14:textId="54ABD321" w:rsidR="00CC511C" w:rsidRPr="00241C38" w:rsidRDefault="00CC511C" w:rsidP="007C33C8">
            <w:pPr>
              <w:ind w:left="-257" w:right="-222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366C70">
              <w:rPr>
                <w:b/>
                <w:bCs/>
                <w:sz w:val="20"/>
                <w:szCs w:val="20"/>
                <w:lang w:eastAsia="en-CA"/>
              </w:rPr>
              <w:t>écaissement</w:t>
            </w:r>
            <w:proofErr w:type="spellEnd"/>
          </w:p>
        </w:tc>
      </w:tr>
      <w:tr w:rsidR="00CC511C" w:rsidRPr="00241C38" w14:paraId="143650E1" w14:textId="77777777" w:rsidTr="00C21672">
        <w:trPr>
          <w:trHeight w:val="5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A61F3" w14:textId="0044CF64" w:rsidR="00CC511C" w:rsidRPr="00241C38" w:rsidRDefault="00366C70" w:rsidP="007C33C8">
            <w:pPr>
              <w:ind w:right="-103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P</w:t>
            </w:r>
            <w:r w:rsidR="00CC511C" w:rsidRPr="00241C38">
              <w:rPr>
                <w:sz w:val="20"/>
                <w:szCs w:val="20"/>
                <w:lang w:eastAsia="en-CA"/>
              </w:rPr>
              <w:t xml:space="preserve">rogramme </w:t>
            </w:r>
            <w:r>
              <w:rPr>
                <w:sz w:val="20"/>
                <w:szCs w:val="20"/>
                <w:lang w:eastAsia="en-CA"/>
              </w:rPr>
              <w:t>de pays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C96B2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E0866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513D0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5D57A" w14:textId="542D02F3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628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797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B64AA" w14:textId="4AD27DD1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628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797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1A235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B87390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C511C" w:rsidRPr="00241C38" w14:paraId="4BF1C028" w14:textId="77777777" w:rsidTr="00C21672">
        <w:trPr>
          <w:trHeight w:val="5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988DB" w14:textId="01226C23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D</w:t>
            </w:r>
            <w:r w:rsidR="00366C70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monstration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3E71E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62E29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5B792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04114" w14:textId="1FD53C56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719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D871D" w14:textId="157A51C5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599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917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53E20" w14:textId="57D1643F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119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094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D1C41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99</w:t>
            </w:r>
          </w:p>
        </w:tc>
      </w:tr>
      <w:tr w:rsidR="00CC511C" w:rsidRPr="00241C38" w14:paraId="766C7F65" w14:textId="77777777" w:rsidTr="00C21672">
        <w:trPr>
          <w:trHeight w:val="25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59081" w14:textId="29D6B843" w:rsidR="00CC511C" w:rsidRPr="00241C38" w:rsidRDefault="00366C70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Renforcement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des institutions</w:t>
            </w:r>
            <w:r w:rsidR="00CC511C" w:rsidRPr="00241C38">
              <w:rPr>
                <w:sz w:val="20"/>
                <w:szCs w:val="20"/>
                <w:lang w:eastAsia="en-CA"/>
              </w:rPr>
              <w:t xml:space="preserve"> (</w:t>
            </w:r>
            <w:r>
              <w:rPr>
                <w:sz w:val="20"/>
                <w:szCs w:val="20"/>
                <w:lang w:eastAsia="en-CA"/>
              </w:rPr>
              <w:t>R</w:t>
            </w:r>
            <w:r w:rsidR="00CC511C" w:rsidRPr="00241C38">
              <w:rPr>
                <w:sz w:val="20"/>
                <w:szCs w:val="20"/>
                <w:lang w:eastAsia="en-CA"/>
              </w:rPr>
              <w:t>I)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573C4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265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16E3F2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241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3882A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B9784" w14:textId="41F7A129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444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952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057C7" w14:textId="3ED3B96D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52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351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763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4494F" w14:textId="6E2F6E8F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093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189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D1145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91</w:t>
            </w:r>
          </w:p>
        </w:tc>
      </w:tr>
      <w:tr w:rsidR="00CC511C" w:rsidRPr="00241C38" w14:paraId="2121F5E0" w14:textId="77777777" w:rsidTr="00C21672">
        <w:trPr>
          <w:trHeight w:val="5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0454B" w14:textId="1B829AEF" w:rsidR="00CC511C" w:rsidRPr="00241C38" w:rsidRDefault="00CC511C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Invest</w:t>
            </w:r>
            <w:r w:rsidR="00366C70">
              <w:rPr>
                <w:sz w:val="20"/>
                <w:szCs w:val="20"/>
                <w:lang w:eastAsia="en-CA"/>
              </w:rPr>
              <w:t>isse</w:t>
            </w:r>
            <w:r w:rsidRPr="00241C38">
              <w:rPr>
                <w:sz w:val="20"/>
                <w:szCs w:val="20"/>
                <w:lang w:eastAsia="en-CA"/>
              </w:rPr>
              <w:t>ment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F34F8" w14:textId="2B7EB35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331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00F6C" w14:textId="046F3BEA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264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C697D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7D6A6" w14:textId="0BAA0251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725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664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269E8" w14:textId="5CA79781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679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155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5CDAF" w14:textId="48375296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46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509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613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09BB3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94</w:t>
            </w:r>
          </w:p>
        </w:tc>
      </w:tr>
      <w:tr w:rsidR="00CC511C" w:rsidRPr="00241C38" w14:paraId="2E9089AE" w14:textId="77777777" w:rsidTr="00C21672">
        <w:trPr>
          <w:trHeight w:val="67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24FAB" w14:textId="6F3E66C0" w:rsidR="00CC511C" w:rsidRPr="00241C38" w:rsidRDefault="008B157B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</w:t>
            </w:r>
            <w:r w:rsidR="00CC511C" w:rsidRPr="00241C38">
              <w:rPr>
                <w:sz w:val="20"/>
                <w:szCs w:val="20"/>
                <w:lang w:eastAsia="en-CA"/>
              </w:rPr>
              <w:t>r</w:t>
            </w:r>
            <w:r w:rsidR="00C21672">
              <w:rPr>
                <w:sz w:val="20"/>
                <w:szCs w:val="20"/>
                <w:lang w:eastAsia="en-CA"/>
              </w:rPr>
              <w:t>é</w:t>
            </w:r>
            <w:r w:rsidR="00CC511C" w:rsidRPr="00241C38">
              <w:rPr>
                <w:sz w:val="20"/>
                <w:szCs w:val="20"/>
                <w:lang w:eastAsia="en-CA"/>
              </w:rPr>
              <w:t>paration</w:t>
            </w:r>
            <w:proofErr w:type="spellEnd"/>
            <w:r w:rsidR="00C21672">
              <w:rPr>
                <w:sz w:val="20"/>
                <w:szCs w:val="20"/>
                <w:lang w:eastAsia="en-CA"/>
              </w:rPr>
              <w:t xml:space="preserve"> de </w:t>
            </w:r>
            <w:proofErr w:type="spellStart"/>
            <w:r w:rsidR="00C21672">
              <w:rPr>
                <w:sz w:val="20"/>
                <w:szCs w:val="20"/>
                <w:lang w:eastAsia="en-CA"/>
              </w:rPr>
              <w:t>projet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71CED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574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D86B8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5F36D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B84103" w14:textId="13EAC5F0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26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231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30011" w14:textId="7EF15730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156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807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673F4" w14:textId="5EE48072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074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437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B2112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84</w:t>
            </w:r>
          </w:p>
        </w:tc>
      </w:tr>
      <w:tr w:rsidR="00CC511C" w:rsidRPr="00241C38" w14:paraId="4FB1F318" w14:textId="77777777" w:rsidTr="00C21672">
        <w:trPr>
          <w:trHeight w:val="98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E9F64" w14:textId="79EE6C66" w:rsidR="00CC511C" w:rsidRPr="00241C38" w:rsidRDefault="00C21672" w:rsidP="007C33C8">
            <w:pPr>
              <w:ind w:right="-103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A</w:t>
            </w:r>
            <w:r w:rsidR="00CC511C" w:rsidRPr="00241C38">
              <w:rPr>
                <w:sz w:val="20"/>
                <w:szCs w:val="20"/>
                <w:lang w:eastAsia="en-CA"/>
              </w:rPr>
              <w:t>ssistance</w:t>
            </w:r>
            <w:r>
              <w:rPr>
                <w:sz w:val="20"/>
                <w:szCs w:val="20"/>
                <w:lang w:eastAsia="en-CA"/>
              </w:rPr>
              <w:t xml:space="preserve"> technique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5AE99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329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77F361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C0BB3C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DBD553" w14:textId="077FC133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49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331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523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93938A" w14:textId="0387B45E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42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396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630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FEC6D" w14:textId="16747A6B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934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893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DDC86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86</w:t>
            </w:r>
          </w:p>
        </w:tc>
      </w:tr>
      <w:tr w:rsidR="00CC511C" w:rsidRPr="00241C38" w14:paraId="02DEBBB6" w14:textId="77777777" w:rsidTr="00C21672">
        <w:trPr>
          <w:trHeight w:val="5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7C791" w14:textId="734E5B8F" w:rsidR="00CC511C" w:rsidRPr="00241C38" w:rsidRDefault="00C21672" w:rsidP="007C33C8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Formation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FFC70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42AC7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A092E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F1156" w14:textId="204F01AF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590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8F21A" w14:textId="4384D919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590</w:t>
            </w:r>
            <w:r w:rsidR="00C21672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C8B77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F1AAA" w14:textId="77777777" w:rsidR="00CC511C" w:rsidRPr="00241C38" w:rsidRDefault="00CC511C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CC511C" w:rsidRPr="00241C38" w14:paraId="3817A90C" w14:textId="77777777" w:rsidTr="00C21672">
        <w:trPr>
          <w:trHeight w:val="14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E153" w14:textId="77777777" w:rsidR="00CC511C" w:rsidRPr="00241C38" w:rsidRDefault="00CC511C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80D71" w14:textId="663C3D8A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591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85BD4" w14:textId="374B123E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441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79B33" w14:textId="77777777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9BC6F" w14:textId="1346C362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883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610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6EBE0D" w14:textId="270E007B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820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879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422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DB663" w14:textId="660A4EE6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62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731</w:t>
            </w:r>
            <w:r w:rsidR="00C21672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226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AE09D" w14:textId="77777777" w:rsidR="00CC511C" w:rsidRPr="00241C38" w:rsidRDefault="00CC511C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93</w:t>
            </w:r>
          </w:p>
        </w:tc>
      </w:tr>
    </w:tbl>
    <w:p w14:paraId="7EBD0C2B" w14:textId="217CC8CF" w:rsidR="00CC511C" w:rsidRPr="00C21672" w:rsidRDefault="00CC511C" w:rsidP="00CC511C">
      <w:pPr>
        <w:jc w:val="left"/>
        <w:rPr>
          <w:sz w:val="19"/>
          <w:szCs w:val="19"/>
          <w:lang w:val="fr-CA"/>
        </w:rPr>
      </w:pPr>
      <w:r w:rsidRPr="00C21672">
        <w:rPr>
          <w:sz w:val="19"/>
          <w:szCs w:val="19"/>
          <w:lang w:val="fr-CA"/>
        </w:rPr>
        <w:t>*Exclu</w:t>
      </w:r>
      <w:r w:rsidR="00C21672" w:rsidRPr="00C21672">
        <w:rPr>
          <w:sz w:val="19"/>
          <w:szCs w:val="19"/>
          <w:lang w:val="fr-CA"/>
        </w:rPr>
        <w:t xml:space="preserve">ant les projets fermés et </w:t>
      </w:r>
      <w:r w:rsidR="00C21672">
        <w:rPr>
          <w:sz w:val="19"/>
          <w:szCs w:val="19"/>
          <w:lang w:val="fr-CA"/>
        </w:rPr>
        <w:t>transférés</w:t>
      </w:r>
      <w:r w:rsidRPr="00C21672">
        <w:rPr>
          <w:sz w:val="19"/>
          <w:szCs w:val="19"/>
          <w:lang w:val="fr-CA"/>
        </w:rPr>
        <w:t>.</w:t>
      </w:r>
    </w:p>
    <w:p w14:paraId="3588D385" w14:textId="29F56129" w:rsidR="00CC511C" w:rsidRPr="00C21672" w:rsidRDefault="00CC511C" w:rsidP="00CC511C">
      <w:pPr>
        <w:jc w:val="left"/>
        <w:rPr>
          <w:sz w:val="19"/>
          <w:szCs w:val="19"/>
          <w:lang w:val="fr-CA"/>
        </w:rPr>
      </w:pPr>
      <w:r w:rsidRPr="00C21672">
        <w:rPr>
          <w:sz w:val="19"/>
          <w:szCs w:val="19"/>
          <w:lang w:val="fr-CA"/>
        </w:rPr>
        <w:t>**Exclu</w:t>
      </w:r>
      <w:r w:rsidR="00C21672" w:rsidRPr="00C21672">
        <w:rPr>
          <w:sz w:val="19"/>
          <w:szCs w:val="19"/>
          <w:lang w:val="fr-CA"/>
        </w:rPr>
        <w:t>ant les coûts d’appui d’agence</w:t>
      </w:r>
      <w:r w:rsidRPr="00C21672">
        <w:rPr>
          <w:sz w:val="19"/>
          <w:szCs w:val="19"/>
          <w:lang w:val="fr-CA"/>
        </w:rPr>
        <w:t>.</w:t>
      </w:r>
    </w:p>
    <w:p w14:paraId="5D275F92" w14:textId="77777777" w:rsidR="00CC511C" w:rsidRPr="00C21672" w:rsidRDefault="00CC511C" w:rsidP="00CC511C">
      <w:pPr>
        <w:jc w:val="left"/>
        <w:rPr>
          <w:sz w:val="18"/>
          <w:szCs w:val="18"/>
          <w:lang w:val="fr-CA"/>
        </w:rPr>
      </w:pPr>
    </w:p>
    <w:p w14:paraId="06F2A089" w14:textId="3107DFAA" w:rsidR="00AB4EF3" w:rsidRPr="00C21672" w:rsidRDefault="00C21672" w:rsidP="00AB4EF3">
      <w:pPr>
        <w:pStyle w:val="Heading1"/>
        <w:tabs>
          <w:tab w:val="clear" w:pos="0"/>
        </w:tabs>
        <w:rPr>
          <w:lang w:val="fr-CA"/>
        </w:rPr>
      </w:pPr>
      <w:r w:rsidRPr="00C21672">
        <w:rPr>
          <w:lang w:val="fr-CA"/>
        </w:rPr>
        <w:t>La mise en œuvre par le</w:t>
      </w:r>
      <w:r>
        <w:rPr>
          <w:lang w:val="fr-CA"/>
        </w:rPr>
        <w:t xml:space="preserve"> PNUD </w:t>
      </w:r>
      <w:r w:rsidRPr="00C21672">
        <w:rPr>
          <w:lang w:val="fr-CA"/>
        </w:rPr>
        <w:t>de projets et d’activités</w:t>
      </w:r>
      <w:r>
        <w:rPr>
          <w:lang w:val="fr-CA"/>
        </w:rPr>
        <w:t xml:space="preserve"> en 2021 et de façon cumulative depuis </w:t>
      </w:r>
      <w:r w:rsidR="00AB4EF3" w:rsidRPr="00C21672">
        <w:rPr>
          <w:lang w:val="fr-CA"/>
        </w:rPr>
        <w:t xml:space="preserve">1991 </w:t>
      </w:r>
      <w:r>
        <w:rPr>
          <w:lang w:val="fr-CA"/>
        </w:rPr>
        <w:t>jusqu</w:t>
      </w:r>
      <w:r w:rsidR="00BD57B9">
        <w:rPr>
          <w:lang w:val="fr-CA"/>
        </w:rPr>
        <w:t>’</w:t>
      </w:r>
      <w:r>
        <w:rPr>
          <w:lang w:val="fr-CA"/>
        </w:rPr>
        <w:t xml:space="preserve">au </w:t>
      </w:r>
      <w:r w:rsidR="00AB4EF3" w:rsidRPr="00C21672">
        <w:rPr>
          <w:lang w:val="fr-CA"/>
        </w:rPr>
        <w:t>31 </w:t>
      </w:r>
      <w:r w:rsidRPr="00C21672">
        <w:rPr>
          <w:lang w:val="fr-CA"/>
        </w:rPr>
        <w:t>d</w:t>
      </w:r>
      <w:r w:rsidR="008B157B" w:rsidRPr="00C21672">
        <w:rPr>
          <w:lang w:val="fr-CA"/>
        </w:rPr>
        <w:t>écembre</w:t>
      </w:r>
      <w:r w:rsidR="00932413" w:rsidRPr="00C21672">
        <w:rPr>
          <w:lang w:val="fr-CA"/>
        </w:rPr>
        <w:t> </w:t>
      </w:r>
      <w:r w:rsidR="00AB4EF3" w:rsidRPr="00C21672">
        <w:rPr>
          <w:lang w:val="fr-CA"/>
        </w:rPr>
        <w:t>202</w:t>
      </w:r>
      <w:r w:rsidR="001C649A" w:rsidRPr="00C21672">
        <w:rPr>
          <w:lang w:val="fr-CA"/>
        </w:rPr>
        <w:t>1</w:t>
      </w:r>
      <w:r w:rsidR="00242610" w:rsidRPr="00C21672">
        <w:rPr>
          <w:lang w:val="fr-CA"/>
        </w:rPr>
        <w:t xml:space="preserve"> </w:t>
      </w:r>
      <w:r>
        <w:rPr>
          <w:lang w:val="fr-CA"/>
        </w:rPr>
        <w:t>est résumée ci-après</w:t>
      </w:r>
      <w:r w:rsidR="00242610" w:rsidRPr="00C21672">
        <w:rPr>
          <w:lang w:val="fr-CA"/>
        </w:rPr>
        <w:t>:</w:t>
      </w:r>
    </w:p>
    <w:p w14:paraId="25054D9C" w14:textId="56C5EDAD" w:rsidR="00AB4EF3" w:rsidRPr="00D8131A" w:rsidRDefault="00C21672" w:rsidP="00AB4EF3">
      <w:pPr>
        <w:pStyle w:val="Heading2"/>
        <w:rPr>
          <w:lang w:val="fr-CA"/>
        </w:rPr>
      </w:pPr>
      <w:r w:rsidRPr="00C21672">
        <w:rPr>
          <w:b/>
          <w:bCs/>
          <w:lang w:val="fr-CA"/>
        </w:rPr>
        <w:t>Élimination</w:t>
      </w:r>
      <w:r w:rsidR="00AB4EF3" w:rsidRPr="00C21672">
        <w:rPr>
          <w:b/>
          <w:bCs/>
          <w:lang w:val="fr-CA"/>
        </w:rPr>
        <w:t>:</w:t>
      </w:r>
      <w:r w:rsidR="00257EE0" w:rsidRPr="00241C38">
        <w:rPr>
          <w:rStyle w:val="FootnoteReference"/>
        </w:rPr>
        <w:footnoteReference w:id="6"/>
      </w:r>
      <w:r w:rsidR="00AB4EF3" w:rsidRPr="00C21672">
        <w:rPr>
          <w:lang w:val="fr-CA"/>
        </w:rPr>
        <w:t xml:space="preserve"> </w:t>
      </w:r>
      <w:r w:rsidRPr="00C21672">
        <w:rPr>
          <w:lang w:val="fr-CA"/>
        </w:rPr>
        <w:t>E</w:t>
      </w:r>
      <w:r w:rsidR="00AB4EF3" w:rsidRPr="00C21672">
        <w:rPr>
          <w:lang w:val="fr-CA"/>
        </w:rPr>
        <w:t>n 202</w:t>
      </w:r>
      <w:r w:rsidR="00747A36" w:rsidRPr="00C21672">
        <w:rPr>
          <w:lang w:val="fr-CA"/>
        </w:rPr>
        <w:t>1</w:t>
      </w:r>
      <w:r w:rsidR="00AB4EF3" w:rsidRPr="00C21672">
        <w:rPr>
          <w:lang w:val="fr-CA"/>
        </w:rPr>
        <w:t>,</w:t>
      </w:r>
      <w:r w:rsidRPr="00C21672">
        <w:rPr>
          <w:lang w:val="fr-CA"/>
        </w:rPr>
        <w:t xml:space="preserve"> la cons</w:t>
      </w:r>
      <w:r>
        <w:rPr>
          <w:lang w:val="fr-CA"/>
        </w:rPr>
        <w:t>o</w:t>
      </w:r>
      <w:r w:rsidRPr="00C21672">
        <w:rPr>
          <w:lang w:val="fr-CA"/>
        </w:rPr>
        <w:t>mmation de</w:t>
      </w:r>
      <w:r w:rsidR="00AB4EF3" w:rsidRPr="00C21672">
        <w:rPr>
          <w:lang w:val="fr-CA"/>
        </w:rPr>
        <w:t xml:space="preserve"> </w:t>
      </w:r>
      <w:bookmarkStart w:id="1" w:name="OLE_LINK1"/>
      <w:r w:rsidR="007F3C6F" w:rsidRPr="00C21672">
        <w:rPr>
          <w:lang w:val="fr-CA"/>
        </w:rPr>
        <w:t>923</w:t>
      </w:r>
      <w:r w:rsidRPr="00C21672">
        <w:rPr>
          <w:lang w:val="fr-CA"/>
        </w:rPr>
        <w:t>,</w:t>
      </w:r>
      <w:r w:rsidR="007F3C6F" w:rsidRPr="00C21672">
        <w:rPr>
          <w:lang w:val="fr-CA"/>
        </w:rPr>
        <w:t>6</w:t>
      </w:r>
      <w:r w:rsidR="00AB4EF3" w:rsidRPr="00C21672">
        <w:rPr>
          <w:lang w:val="fr-CA"/>
        </w:rPr>
        <w:t xml:space="preserve"> </w:t>
      </w:r>
      <w:bookmarkEnd w:id="1"/>
      <w:r w:rsidR="00AB4EF3" w:rsidRPr="00C21672">
        <w:rPr>
          <w:lang w:val="fr-CA"/>
        </w:rPr>
        <w:t xml:space="preserve">tonnes </w:t>
      </w:r>
      <w:r w:rsidRPr="00C21672">
        <w:rPr>
          <w:lang w:val="fr-CA"/>
        </w:rPr>
        <w:t xml:space="preserve">PAO et </w:t>
      </w:r>
      <w:r>
        <w:rPr>
          <w:lang w:val="fr-CA"/>
        </w:rPr>
        <w:t xml:space="preserve">de </w:t>
      </w:r>
      <w:r w:rsidR="00FB0C75" w:rsidRPr="00C21672">
        <w:rPr>
          <w:lang w:val="fr-CA"/>
        </w:rPr>
        <w:t>15</w:t>
      </w:r>
      <w:r w:rsidRPr="00C21672">
        <w:rPr>
          <w:lang w:val="fr-CA"/>
        </w:rPr>
        <w:t> </w:t>
      </w:r>
      <w:r w:rsidR="00FB0C75" w:rsidRPr="00C21672">
        <w:rPr>
          <w:lang w:val="fr-CA"/>
        </w:rPr>
        <w:t xml:space="preserve">873 </w:t>
      </w:r>
      <w:bookmarkStart w:id="2" w:name="_Hlk115967863"/>
      <w:r w:rsidRPr="00C21672">
        <w:rPr>
          <w:lang w:val="fr-CA"/>
        </w:rPr>
        <w:t xml:space="preserve">tonnes </w:t>
      </w:r>
      <w:r w:rsidR="00FB0C75" w:rsidRPr="00C21672">
        <w:rPr>
          <w:lang w:val="fr-CA"/>
        </w:rPr>
        <w:t>CO</w:t>
      </w:r>
      <w:r w:rsidR="00FB0C75" w:rsidRPr="00C21672">
        <w:rPr>
          <w:vertAlign w:val="subscript"/>
          <w:lang w:val="fr-CA"/>
        </w:rPr>
        <w:t>2</w:t>
      </w:r>
      <w:r w:rsidR="00BD57B9">
        <w:rPr>
          <w:lang w:val="fr-CA"/>
        </w:rPr>
        <w:noBreakHyphen/>
      </w:r>
      <w:r w:rsidR="00FB0C75" w:rsidRPr="00C21672">
        <w:rPr>
          <w:lang w:val="fr-CA"/>
        </w:rPr>
        <w:t>eq</w:t>
      </w:r>
      <w:bookmarkEnd w:id="2"/>
      <w:r w:rsidR="0067518A" w:rsidRPr="00241C38">
        <w:rPr>
          <w:rStyle w:val="FootnoteReference"/>
        </w:rPr>
        <w:footnoteReference w:id="7"/>
      </w:r>
      <w:r w:rsidR="00FB0C75" w:rsidRPr="00C21672">
        <w:rPr>
          <w:sz w:val="19"/>
          <w:szCs w:val="19"/>
          <w:lang w:val="fr-CA"/>
        </w:rPr>
        <w:t xml:space="preserve"> </w:t>
      </w:r>
      <w:r w:rsidRPr="00C21672">
        <w:rPr>
          <w:sz w:val="19"/>
          <w:szCs w:val="19"/>
          <w:lang w:val="fr-CA"/>
        </w:rPr>
        <w:t xml:space="preserve">de </w:t>
      </w:r>
      <w:r w:rsidR="00AB4EF3" w:rsidRPr="00C21672">
        <w:rPr>
          <w:lang w:val="fr-CA"/>
        </w:rPr>
        <w:t xml:space="preserve">substances </w:t>
      </w:r>
      <w:r w:rsidRPr="00C21672">
        <w:rPr>
          <w:lang w:val="fr-CA"/>
        </w:rPr>
        <w:t xml:space="preserve">réglementées a été </w:t>
      </w:r>
      <w:r>
        <w:rPr>
          <w:lang w:val="fr-CA"/>
        </w:rPr>
        <w:t xml:space="preserve">éliminée; en outre l’élimination de la </w:t>
      </w:r>
      <w:proofErr w:type="gramStart"/>
      <w:r>
        <w:rPr>
          <w:lang w:val="fr-CA"/>
        </w:rPr>
        <w:t>consommation  de</w:t>
      </w:r>
      <w:proofErr w:type="gramEnd"/>
      <w:r w:rsidR="00AB4EF3" w:rsidRPr="00C21672">
        <w:rPr>
          <w:lang w:val="fr-CA"/>
        </w:rPr>
        <w:t xml:space="preserve"> </w:t>
      </w:r>
      <w:r w:rsidR="00494CD8" w:rsidRPr="00C21672">
        <w:rPr>
          <w:lang w:val="fr-CA"/>
        </w:rPr>
        <w:t>359</w:t>
      </w:r>
      <w:r>
        <w:rPr>
          <w:lang w:val="fr-CA"/>
        </w:rPr>
        <w:t>,</w:t>
      </w:r>
      <w:r w:rsidR="00494CD8" w:rsidRPr="00C21672">
        <w:rPr>
          <w:lang w:val="fr-CA"/>
        </w:rPr>
        <w:t>6</w:t>
      </w:r>
      <w:r w:rsidR="00AB4EF3" w:rsidRPr="00C21672">
        <w:rPr>
          <w:lang w:val="fr-CA"/>
        </w:rPr>
        <w:t xml:space="preserve"> tonnes </w:t>
      </w:r>
      <w:r>
        <w:rPr>
          <w:lang w:val="fr-CA"/>
        </w:rPr>
        <w:t xml:space="preserve">PAO de </w:t>
      </w:r>
      <w:r w:rsidR="00AB4EF3" w:rsidRPr="00C21672">
        <w:rPr>
          <w:lang w:val="fr-CA"/>
        </w:rPr>
        <w:t xml:space="preserve">substances </w:t>
      </w:r>
      <w:r>
        <w:rPr>
          <w:lang w:val="fr-CA"/>
        </w:rPr>
        <w:t>réglementées a été approuvée</w:t>
      </w:r>
      <w:r w:rsidR="00AB4EF3" w:rsidRPr="00C21672">
        <w:rPr>
          <w:lang w:val="fr-CA"/>
        </w:rPr>
        <w:t xml:space="preserve">. </w:t>
      </w:r>
      <w:r w:rsidRPr="00D8131A">
        <w:rPr>
          <w:lang w:val="fr-CA"/>
        </w:rPr>
        <w:t xml:space="preserve">Depuis </w:t>
      </w:r>
      <w:r w:rsidR="00AB4EF3" w:rsidRPr="00D8131A">
        <w:rPr>
          <w:lang w:val="fr-CA"/>
        </w:rPr>
        <w:t xml:space="preserve">1991, </w:t>
      </w:r>
      <w:r w:rsidR="00D8131A" w:rsidRPr="00D8131A">
        <w:rPr>
          <w:lang w:val="fr-CA"/>
        </w:rPr>
        <w:t>la cons</w:t>
      </w:r>
      <w:r w:rsidR="009212CC">
        <w:rPr>
          <w:lang w:val="fr-CA"/>
        </w:rPr>
        <w:t>o</w:t>
      </w:r>
      <w:r w:rsidR="00D8131A" w:rsidRPr="00D8131A">
        <w:rPr>
          <w:lang w:val="fr-CA"/>
        </w:rPr>
        <w:t xml:space="preserve">mmation de </w:t>
      </w:r>
      <w:r w:rsidR="00D737BE" w:rsidRPr="00D8131A">
        <w:rPr>
          <w:lang w:val="fr-CA"/>
        </w:rPr>
        <w:t>68</w:t>
      </w:r>
      <w:r w:rsidRPr="00D8131A">
        <w:rPr>
          <w:lang w:val="fr-CA"/>
        </w:rPr>
        <w:t> </w:t>
      </w:r>
      <w:r w:rsidR="00D737BE" w:rsidRPr="00D8131A">
        <w:rPr>
          <w:lang w:val="fr-CA"/>
        </w:rPr>
        <w:t>821</w:t>
      </w:r>
      <w:r w:rsidRPr="00D8131A">
        <w:rPr>
          <w:lang w:val="fr-CA"/>
        </w:rPr>
        <w:t> </w:t>
      </w:r>
      <w:r w:rsidR="00AB4EF3" w:rsidRPr="00D8131A">
        <w:rPr>
          <w:lang w:val="fr-CA"/>
        </w:rPr>
        <w:t xml:space="preserve"> tonnes </w:t>
      </w:r>
      <w:r w:rsidR="00D8131A" w:rsidRPr="00D8131A">
        <w:rPr>
          <w:lang w:val="fr-CA"/>
        </w:rPr>
        <w:t xml:space="preserve">PAO et de </w:t>
      </w:r>
      <w:r w:rsidR="00D737BE" w:rsidRPr="00D8131A">
        <w:rPr>
          <w:lang w:val="fr-CA"/>
        </w:rPr>
        <w:t>240</w:t>
      </w:r>
      <w:r w:rsidR="00D8131A" w:rsidRPr="00D8131A">
        <w:rPr>
          <w:lang w:val="fr-CA"/>
        </w:rPr>
        <w:t> </w:t>
      </w:r>
      <w:r w:rsidR="00D737BE" w:rsidRPr="00D8131A">
        <w:rPr>
          <w:lang w:val="fr-CA"/>
        </w:rPr>
        <w:t>094</w:t>
      </w:r>
      <w:r w:rsidR="00D8131A" w:rsidRPr="00D8131A">
        <w:rPr>
          <w:lang w:val="fr-CA"/>
        </w:rPr>
        <w:t> tonnes</w:t>
      </w:r>
      <w:r w:rsidR="00D737BE" w:rsidRPr="00D8131A">
        <w:rPr>
          <w:lang w:val="fr-CA"/>
        </w:rPr>
        <w:t xml:space="preserve"> </w:t>
      </w:r>
      <w:r w:rsidR="00AB4EF3" w:rsidRPr="00D8131A">
        <w:rPr>
          <w:lang w:val="fr-CA"/>
        </w:rPr>
        <w:t>CO</w:t>
      </w:r>
      <w:r w:rsidR="00AB4EF3" w:rsidRPr="00D8131A">
        <w:rPr>
          <w:vertAlign w:val="subscript"/>
          <w:lang w:val="fr-CA"/>
        </w:rPr>
        <w:t>2</w:t>
      </w:r>
      <w:r w:rsidR="00AB4EF3" w:rsidRPr="00D8131A">
        <w:rPr>
          <w:lang w:val="fr-CA"/>
        </w:rPr>
        <w:t>-eq</w:t>
      </w:r>
      <w:r w:rsidR="0094353F" w:rsidRPr="00D8131A">
        <w:rPr>
          <w:lang w:val="fr-CA"/>
        </w:rPr>
        <w:t xml:space="preserve"> </w:t>
      </w:r>
      <w:r w:rsidR="00D8131A" w:rsidRPr="00D8131A">
        <w:rPr>
          <w:lang w:val="fr-CA"/>
        </w:rPr>
        <w:t>de substances réglementées a été éliminée</w:t>
      </w:r>
      <w:r w:rsidR="00AB4EF3" w:rsidRPr="00D8131A">
        <w:rPr>
          <w:lang w:val="fr-CA"/>
        </w:rPr>
        <w:t xml:space="preserve">, </w:t>
      </w:r>
      <w:r w:rsidR="00D8131A">
        <w:rPr>
          <w:lang w:val="fr-CA"/>
        </w:rPr>
        <w:t xml:space="preserve">sur un total prévu de </w:t>
      </w:r>
      <w:r w:rsidR="00D737BE" w:rsidRPr="00D8131A">
        <w:rPr>
          <w:lang w:val="fr-CA"/>
        </w:rPr>
        <w:t>69</w:t>
      </w:r>
      <w:r w:rsidR="00D8131A">
        <w:rPr>
          <w:lang w:val="fr-CA"/>
        </w:rPr>
        <w:t> </w:t>
      </w:r>
      <w:r w:rsidR="00D737BE" w:rsidRPr="00D8131A">
        <w:rPr>
          <w:lang w:val="fr-CA"/>
        </w:rPr>
        <w:t>419</w:t>
      </w:r>
      <w:r w:rsidR="00FF30E5" w:rsidRPr="00D8131A">
        <w:rPr>
          <w:lang w:val="fr-CA"/>
        </w:rPr>
        <w:t> </w:t>
      </w:r>
      <w:r w:rsidR="00AB4EF3" w:rsidRPr="00D8131A">
        <w:rPr>
          <w:lang w:val="fr-CA"/>
        </w:rPr>
        <w:t xml:space="preserve"> tonnes</w:t>
      </w:r>
      <w:r w:rsidR="00D8131A">
        <w:rPr>
          <w:lang w:val="fr-CA"/>
        </w:rPr>
        <w:t xml:space="preserve"> PAO</w:t>
      </w:r>
      <w:r w:rsidR="00AB4EF3" w:rsidRPr="00D8131A">
        <w:rPr>
          <w:lang w:val="fr-CA"/>
        </w:rPr>
        <w:t xml:space="preserve"> </w:t>
      </w:r>
      <w:r w:rsidR="00D8131A">
        <w:rPr>
          <w:lang w:val="fr-CA"/>
        </w:rPr>
        <w:t xml:space="preserve">et de </w:t>
      </w:r>
      <w:r w:rsidR="00AB4EF3" w:rsidRPr="00D8131A">
        <w:rPr>
          <w:lang w:val="fr-CA"/>
        </w:rPr>
        <w:t>240</w:t>
      </w:r>
      <w:r w:rsidR="00D8131A">
        <w:rPr>
          <w:lang w:val="fr-CA"/>
        </w:rPr>
        <w:t> </w:t>
      </w:r>
      <w:r w:rsidR="00AB4EF3" w:rsidRPr="00D8131A">
        <w:rPr>
          <w:lang w:val="fr-CA"/>
        </w:rPr>
        <w:t>094 </w:t>
      </w:r>
      <w:r w:rsidR="00D8131A">
        <w:rPr>
          <w:lang w:val="fr-CA"/>
        </w:rPr>
        <w:t xml:space="preserve">tonnes </w:t>
      </w:r>
      <w:r w:rsidR="00AB4EF3" w:rsidRPr="00D8131A">
        <w:rPr>
          <w:lang w:val="fr-CA"/>
        </w:rPr>
        <w:t>CO</w:t>
      </w:r>
      <w:r w:rsidR="00AB4EF3" w:rsidRPr="00D8131A">
        <w:rPr>
          <w:vertAlign w:val="subscript"/>
          <w:lang w:val="fr-CA"/>
        </w:rPr>
        <w:t>2</w:t>
      </w:r>
      <w:r w:rsidR="00AB4EF3" w:rsidRPr="00D8131A">
        <w:rPr>
          <w:lang w:val="fr-CA"/>
        </w:rPr>
        <w:t>-eq</w:t>
      </w:r>
      <w:r w:rsidR="0094353F" w:rsidRPr="00D8131A">
        <w:rPr>
          <w:lang w:val="fr-CA"/>
        </w:rPr>
        <w:t xml:space="preserve"> </w:t>
      </w:r>
      <w:r w:rsidR="00D8131A">
        <w:rPr>
          <w:lang w:val="fr-CA"/>
        </w:rPr>
        <w:t xml:space="preserve">provenant de </w:t>
      </w:r>
      <w:r w:rsidR="008B157B" w:rsidRPr="00D8131A">
        <w:rPr>
          <w:lang w:val="fr-CA"/>
        </w:rPr>
        <w:t>projet</w:t>
      </w:r>
      <w:r w:rsidR="00AB4EF3" w:rsidRPr="00D8131A">
        <w:rPr>
          <w:lang w:val="fr-CA"/>
        </w:rPr>
        <w:t>s appro</w:t>
      </w:r>
      <w:r w:rsidR="00D8131A">
        <w:rPr>
          <w:lang w:val="fr-CA"/>
        </w:rPr>
        <w:t>uvés</w:t>
      </w:r>
      <w:r w:rsidR="00AB4EF3" w:rsidRPr="00D8131A">
        <w:rPr>
          <w:lang w:val="fr-CA"/>
        </w:rPr>
        <w:t xml:space="preserve"> (exclu</w:t>
      </w:r>
      <w:r w:rsidR="00D8131A">
        <w:rPr>
          <w:lang w:val="fr-CA"/>
        </w:rPr>
        <w:t>ant les projets annulés et transférés</w:t>
      </w:r>
      <w:r w:rsidR="00AB4EF3" w:rsidRPr="00D8131A">
        <w:rPr>
          <w:lang w:val="fr-CA"/>
        </w:rPr>
        <w:t>);</w:t>
      </w:r>
    </w:p>
    <w:p w14:paraId="577F2918" w14:textId="562F531F" w:rsidR="00AB4EF3" w:rsidRPr="004F25EA" w:rsidRDefault="00AB4EF3" w:rsidP="00AB4EF3">
      <w:pPr>
        <w:pStyle w:val="Heading2"/>
        <w:rPr>
          <w:lang w:val="fr-CA"/>
        </w:rPr>
      </w:pPr>
      <w:r w:rsidRPr="009212CC">
        <w:rPr>
          <w:b/>
          <w:bCs/>
          <w:lang w:val="fr-CA"/>
        </w:rPr>
        <w:t>D</w:t>
      </w:r>
      <w:r w:rsidR="009212CC" w:rsidRPr="009212CC">
        <w:rPr>
          <w:b/>
          <w:bCs/>
          <w:lang w:val="fr-CA"/>
        </w:rPr>
        <w:t>écaissements</w:t>
      </w:r>
      <w:r w:rsidRPr="009212CC">
        <w:rPr>
          <w:b/>
          <w:bCs/>
          <w:lang w:val="fr-CA"/>
        </w:rPr>
        <w:t>/appro</w:t>
      </w:r>
      <w:r w:rsidR="009212CC" w:rsidRPr="009212CC">
        <w:rPr>
          <w:b/>
          <w:bCs/>
          <w:lang w:val="fr-CA"/>
        </w:rPr>
        <w:t>bations</w:t>
      </w:r>
      <w:r w:rsidRPr="009212CC">
        <w:rPr>
          <w:b/>
          <w:bCs/>
          <w:lang w:val="fr-CA"/>
        </w:rPr>
        <w:t>:</w:t>
      </w:r>
      <w:r w:rsidRPr="009212CC">
        <w:rPr>
          <w:lang w:val="fr-CA"/>
        </w:rPr>
        <w:t xml:space="preserve"> </w:t>
      </w:r>
      <w:r w:rsidR="009212CC" w:rsidRPr="009212CC">
        <w:rPr>
          <w:lang w:val="fr-CA"/>
        </w:rPr>
        <w:t>D’</w:t>
      </w:r>
      <w:r w:rsidR="004F25EA" w:rsidRPr="009212CC">
        <w:rPr>
          <w:lang w:val="fr-CA"/>
        </w:rPr>
        <w:t>après</w:t>
      </w:r>
      <w:r w:rsidR="009212CC" w:rsidRPr="009212CC">
        <w:rPr>
          <w:lang w:val="fr-CA"/>
        </w:rPr>
        <w:t xml:space="preserve"> le rapp</w:t>
      </w:r>
      <w:r w:rsidR="009212CC">
        <w:rPr>
          <w:lang w:val="fr-CA"/>
        </w:rPr>
        <w:t xml:space="preserve">ort périodique de 2020, </w:t>
      </w:r>
      <w:r w:rsidR="00702B13" w:rsidRPr="009212CC">
        <w:rPr>
          <w:lang w:val="fr-CA"/>
        </w:rPr>
        <w:t>24</w:t>
      </w:r>
      <w:r w:rsidR="009212CC" w:rsidRPr="009212CC">
        <w:rPr>
          <w:lang w:val="fr-CA"/>
        </w:rPr>
        <w:t>,</w:t>
      </w:r>
      <w:r w:rsidR="00702B13" w:rsidRPr="009212CC">
        <w:rPr>
          <w:lang w:val="fr-CA"/>
        </w:rPr>
        <w:t>66</w:t>
      </w:r>
      <w:r w:rsidRPr="009212CC">
        <w:rPr>
          <w:lang w:val="fr-CA"/>
        </w:rPr>
        <w:t xml:space="preserve"> million</w:t>
      </w:r>
      <w:r w:rsidR="009212CC" w:rsidRPr="009212CC">
        <w:rPr>
          <w:lang w:val="fr-CA"/>
        </w:rPr>
        <w:t xml:space="preserve">s $US ont été décaissés </w:t>
      </w:r>
      <w:r w:rsidR="009212CC">
        <w:rPr>
          <w:lang w:val="fr-CA"/>
        </w:rPr>
        <w:t>e</w:t>
      </w:r>
      <w:r w:rsidR="009212CC" w:rsidRPr="009212CC">
        <w:rPr>
          <w:lang w:val="fr-CA"/>
        </w:rPr>
        <w:t xml:space="preserve">n 2021, et </w:t>
      </w:r>
      <w:r w:rsidR="009212CC">
        <w:rPr>
          <w:lang w:val="fr-CA"/>
        </w:rPr>
        <w:t xml:space="preserve">des décaissements de </w:t>
      </w:r>
      <w:r w:rsidR="00702B13" w:rsidRPr="009212CC">
        <w:rPr>
          <w:lang w:val="fr-CA"/>
        </w:rPr>
        <w:t>22</w:t>
      </w:r>
      <w:r w:rsidR="009212CC" w:rsidRPr="009212CC">
        <w:rPr>
          <w:lang w:val="fr-CA"/>
        </w:rPr>
        <w:t>,</w:t>
      </w:r>
      <w:r w:rsidR="00702B13" w:rsidRPr="009212CC">
        <w:rPr>
          <w:lang w:val="fr-CA"/>
        </w:rPr>
        <w:t>52</w:t>
      </w:r>
      <w:r w:rsidRPr="009212CC">
        <w:rPr>
          <w:lang w:val="fr-CA"/>
        </w:rPr>
        <w:t> million</w:t>
      </w:r>
      <w:r w:rsidR="009212CC" w:rsidRPr="009212CC">
        <w:rPr>
          <w:lang w:val="fr-CA"/>
        </w:rPr>
        <w:t>s $US</w:t>
      </w:r>
      <w:r w:rsidRPr="009212CC">
        <w:rPr>
          <w:lang w:val="fr-CA"/>
        </w:rPr>
        <w:t xml:space="preserve"> </w:t>
      </w:r>
      <w:r w:rsidR="009212CC">
        <w:rPr>
          <w:lang w:val="fr-CA"/>
        </w:rPr>
        <w:t>étaient prévus</w:t>
      </w:r>
      <w:r w:rsidRPr="009212CC">
        <w:rPr>
          <w:lang w:val="fr-CA"/>
        </w:rPr>
        <w:t>, repr</w:t>
      </w:r>
      <w:r w:rsidR="009212CC">
        <w:rPr>
          <w:lang w:val="fr-CA"/>
        </w:rPr>
        <w:t>é</w:t>
      </w:r>
      <w:r w:rsidRPr="009212CC">
        <w:rPr>
          <w:lang w:val="fr-CA"/>
        </w:rPr>
        <w:t>sent</w:t>
      </w:r>
      <w:r w:rsidR="009212CC">
        <w:rPr>
          <w:lang w:val="fr-CA"/>
        </w:rPr>
        <w:t xml:space="preserve">ant un taux de décaissement de </w:t>
      </w:r>
      <w:r w:rsidRPr="009212CC">
        <w:rPr>
          <w:lang w:val="fr-CA"/>
        </w:rPr>
        <w:t>1</w:t>
      </w:r>
      <w:r w:rsidR="00702B13" w:rsidRPr="009212CC">
        <w:rPr>
          <w:lang w:val="fr-CA"/>
        </w:rPr>
        <w:t>09</w:t>
      </w:r>
      <w:r w:rsidRPr="009212CC">
        <w:rPr>
          <w:lang w:val="fr-CA"/>
        </w:rPr>
        <w:t> </w:t>
      </w:r>
      <w:r w:rsidR="009212CC">
        <w:rPr>
          <w:lang w:val="fr-CA"/>
        </w:rPr>
        <w:t>% des décaissements prévus</w:t>
      </w:r>
      <w:r w:rsidRPr="009212CC">
        <w:rPr>
          <w:lang w:val="fr-CA"/>
        </w:rPr>
        <w:t xml:space="preserve">. </w:t>
      </w:r>
      <w:r w:rsidRPr="004F25EA">
        <w:rPr>
          <w:lang w:val="fr-CA"/>
        </w:rPr>
        <w:t>Cumulative</w:t>
      </w:r>
      <w:r w:rsidR="009212CC" w:rsidRPr="004F25EA">
        <w:rPr>
          <w:lang w:val="fr-CA"/>
        </w:rPr>
        <w:t xml:space="preserve">ment, </w:t>
      </w:r>
      <w:r w:rsidR="001258D3" w:rsidRPr="004F25EA">
        <w:rPr>
          <w:lang w:val="fr-CA"/>
        </w:rPr>
        <w:t>820</w:t>
      </w:r>
      <w:r w:rsidR="009212CC" w:rsidRPr="004F25EA">
        <w:rPr>
          <w:lang w:val="fr-CA"/>
        </w:rPr>
        <w:t>,</w:t>
      </w:r>
      <w:r w:rsidR="001258D3" w:rsidRPr="004F25EA">
        <w:rPr>
          <w:lang w:val="fr-CA"/>
        </w:rPr>
        <w:t>88</w:t>
      </w:r>
      <w:r w:rsidRPr="004F25EA">
        <w:rPr>
          <w:lang w:val="fr-CA"/>
        </w:rPr>
        <w:t xml:space="preserve"> million</w:t>
      </w:r>
      <w:r w:rsidR="004F25EA" w:rsidRPr="004F25EA">
        <w:rPr>
          <w:lang w:val="fr-CA"/>
        </w:rPr>
        <w:t xml:space="preserve">s $US ont été décaissés, sur un </w:t>
      </w:r>
      <w:r w:rsidR="004F25EA">
        <w:rPr>
          <w:lang w:val="fr-CA"/>
        </w:rPr>
        <w:t xml:space="preserve">total de </w:t>
      </w:r>
      <w:r w:rsidR="001258D3" w:rsidRPr="004F25EA">
        <w:rPr>
          <w:lang w:val="fr-CA"/>
        </w:rPr>
        <w:t>883</w:t>
      </w:r>
      <w:r w:rsidR="004F25EA">
        <w:rPr>
          <w:lang w:val="fr-CA"/>
        </w:rPr>
        <w:t>,</w:t>
      </w:r>
      <w:r w:rsidR="001258D3" w:rsidRPr="004F25EA">
        <w:rPr>
          <w:lang w:val="fr-CA"/>
        </w:rPr>
        <w:t>61</w:t>
      </w:r>
      <w:r w:rsidR="004F25EA">
        <w:rPr>
          <w:lang w:val="fr-CA"/>
        </w:rPr>
        <w:t> </w:t>
      </w:r>
      <w:r w:rsidRPr="004F25EA">
        <w:rPr>
          <w:lang w:val="fr-CA"/>
        </w:rPr>
        <w:t>million</w:t>
      </w:r>
      <w:r w:rsidR="004F25EA">
        <w:rPr>
          <w:lang w:val="fr-CA"/>
        </w:rPr>
        <w:t xml:space="preserve">s $US approuvés aux fins de décaissement </w:t>
      </w:r>
      <w:r w:rsidRPr="004F25EA">
        <w:rPr>
          <w:lang w:val="fr-CA"/>
        </w:rPr>
        <w:t>(exclu</w:t>
      </w:r>
      <w:r w:rsidR="004F25EA">
        <w:rPr>
          <w:lang w:val="fr-CA"/>
        </w:rPr>
        <w:t>ant les coûts d’appui d’agence</w:t>
      </w:r>
      <w:r w:rsidRPr="004F25EA">
        <w:rPr>
          <w:lang w:val="fr-CA"/>
        </w:rPr>
        <w:t xml:space="preserve">), </w:t>
      </w:r>
      <w:r w:rsidR="004F25EA" w:rsidRPr="009212CC">
        <w:rPr>
          <w:lang w:val="fr-CA"/>
        </w:rPr>
        <w:t>repr</w:t>
      </w:r>
      <w:r w:rsidR="004F25EA">
        <w:rPr>
          <w:lang w:val="fr-CA"/>
        </w:rPr>
        <w:t>é</w:t>
      </w:r>
      <w:r w:rsidR="004F25EA" w:rsidRPr="009212CC">
        <w:rPr>
          <w:lang w:val="fr-CA"/>
        </w:rPr>
        <w:t>sent</w:t>
      </w:r>
      <w:r w:rsidR="004F25EA">
        <w:rPr>
          <w:lang w:val="fr-CA"/>
        </w:rPr>
        <w:t xml:space="preserve">ant un taux de décaissement de </w:t>
      </w:r>
      <w:r w:rsidRPr="004F25EA">
        <w:rPr>
          <w:lang w:val="fr-CA"/>
        </w:rPr>
        <w:t>9</w:t>
      </w:r>
      <w:r w:rsidR="001258D3" w:rsidRPr="004F25EA">
        <w:rPr>
          <w:lang w:val="fr-CA"/>
        </w:rPr>
        <w:t>3</w:t>
      </w:r>
      <w:r w:rsidRPr="004F25EA">
        <w:rPr>
          <w:lang w:val="fr-CA"/>
        </w:rPr>
        <w:t> </w:t>
      </w:r>
      <w:r w:rsidR="004F25EA">
        <w:rPr>
          <w:lang w:val="fr-CA"/>
        </w:rPr>
        <w:t>%</w:t>
      </w:r>
      <w:r w:rsidRPr="004F25EA">
        <w:rPr>
          <w:lang w:val="fr-CA"/>
        </w:rPr>
        <w:t xml:space="preserve">. </w:t>
      </w:r>
      <w:r w:rsidR="004F25EA" w:rsidRPr="004F25EA">
        <w:rPr>
          <w:lang w:val="fr-CA"/>
        </w:rPr>
        <w:t>E</w:t>
      </w:r>
      <w:r w:rsidRPr="004F25EA">
        <w:rPr>
          <w:lang w:val="fr-CA"/>
        </w:rPr>
        <w:t>n 202</w:t>
      </w:r>
      <w:r w:rsidR="001258D3" w:rsidRPr="004F25EA">
        <w:rPr>
          <w:lang w:val="fr-CA"/>
        </w:rPr>
        <w:t>1</w:t>
      </w:r>
      <w:r w:rsidRPr="004F25EA">
        <w:rPr>
          <w:lang w:val="fr-CA"/>
        </w:rPr>
        <w:t xml:space="preserve">, </w:t>
      </w:r>
      <w:r w:rsidR="001258D3" w:rsidRPr="004F25EA">
        <w:rPr>
          <w:lang w:val="fr-CA"/>
        </w:rPr>
        <w:t>24</w:t>
      </w:r>
      <w:r w:rsidR="004F25EA" w:rsidRPr="004F25EA">
        <w:rPr>
          <w:lang w:val="fr-CA"/>
        </w:rPr>
        <w:t>,</w:t>
      </w:r>
      <w:r w:rsidR="001258D3" w:rsidRPr="004F25EA">
        <w:rPr>
          <w:lang w:val="fr-CA"/>
        </w:rPr>
        <w:t>65</w:t>
      </w:r>
      <w:r w:rsidR="004F25EA" w:rsidRPr="004F25EA">
        <w:rPr>
          <w:lang w:val="fr-CA"/>
        </w:rPr>
        <w:t> </w:t>
      </w:r>
      <w:r w:rsidRPr="004F25EA">
        <w:rPr>
          <w:lang w:val="fr-CA"/>
        </w:rPr>
        <w:t>million</w:t>
      </w:r>
      <w:r w:rsidR="004F25EA" w:rsidRPr="004F25EA">
        <w:rPr>
          <w:lang w:val="fr-CA"/>
        </w:rPr>
        <w:t>s $US ont été approuvé</w:t>
      </w:r>
      <w:r w:rsidR="004F25EA">
        <w:rPr>
          <w:lang w:val="fr-CA"/>
        </w:rPr>
        <w:t>s pour la mise en œuvre</w:t>
      </w:r>
      <w:r w:rsidRPr="004F25EA">
        <w:rPr>
          <w:lang w:val="fr-CA"/>
        </w:rPr>
        <w:t>;</w:t>
      </w:r>
    </w:p>
    <w:p w14:paraId="44586C3D" w14:textId="06BC176C" w:rsidR="00AB4EF3" w:rsidRPr="00EC3A12" w:rsidRDefault="00AB4EF3" w:rsidP="00AB4EF3">
      <w:pPr>
        <w:pStyle w:val="Heading2"/>
        <w:rPr>
          <w:lang w:val="fr-CA"/>
        </w:rPr>
      </w:pPr>
      <w:r w:rsidRPr="004F25EA">
        <w:rPr>
          <w:b/>
          <w:lang w:val="fr-CA"/>
        </w:rPr>
        <w:t>Co</w:t>
      </w:r>
      <w:r w:rsidR="004F25EA" w:rsidRPr="004F25EA">
        <w:rPr>
          <w:b/>
          <w:lang w:val="fr-CA"/>
        </w:rPr>
        <w:t>û</w:t>
      </w:r>
      <w:r w:rsidRPr="004F25EA">
        <w:rPr>
          <w:b/>
          <w:lang w:val="fr-CA"/>
        </w:rPr>
        <w:t>t-eff</w:t>
      </w:r>
      <w:r w:rsidR="004F25EA" w:rsidRPr="004F25EA">
        <w:rPr>
          <w:b/>
          <w:lang w:val="fr-CA"/>
        </w:rPr>
        <w:t>i</w:t>
      </w:r>
      <w:r w:rsidRPr="004F25EA">
        <w:rPr>
          <w:b/>
          <w:lang w:val="fr-CA"/>
        </w:rPr>
        <w:t>c</w:t>
      </w:r>
      <w:r w:rsidR="004F25EA" w:rsidRPr="004F25EA">
        <w:rPr>
          <w:b/>
          <w:lang w:val="fr-CA"/>
        </w:rPr>
        <w:t>aci</w:t>
      </w:r>
      <w:r w:rsidRPr="004F25EA">
        <w:rPr>
          <w:b/>
          <w:lang w:val="fr-CA"/>
        </w:rPr>
        <w:t>t</w:t>
      </w:r>
      <w:r w:rsidR="004F25EA" w:rsidRPr="004F25EA">
        <w:rPr>
          <w:b/>
          <w:lang w:val="fr-CA"/>
        </w:rPr>
        <w:t>é</w:t>
      </w:r>
      <w:r w:rsidRPr="004F25EA">
        <w:rPr>
          <w:b/>
          <w:lang w:val="fr-CA"/>
        </w:rPr>
        <w:t xml:space="preserve"> (</w:t>
      </w:r>
      <w:r w:rsidR="004F25EA" w:rsidRPr="004F25EA">
        <w:rPr>
          <w:b/>
          <w:lang w:val="fr-CA"/>
        </w:rPr>
        <w:t>e</w:t>
      </w:r>
      <w:r w:rsidRPr="004F25EA">
        <w:rPr>
          <w:b/>
          <w:lang w:val="fr-CA"/>
        </w:rPr>
        <w:t>n P</w:t>
      </w:r>
      <w:r w:rsidR="004F25EA" w:rsidRPr="004F25EA">
        <w:rPr>
          <w:b/>
          <w:lang w:val="fr-CA"/>
        </w:rPr>
        <w:t>AO</w:t>
      </w:r>
      <w:r w:rsidRPr="004F25EA">
        <w:rPr>
          <w:b/>
          <w:lang w:val="fr-CA"/>
        </w:rPr>
        <w:t>):</w:t>
      </w:r>
      <w:r w:rsidRPr="00241C38">
        <w:rPr>
          <w:rStyle w:val="FootnoteReference"/>
          <w:bCs/>
        </w:rPr>
        <w:footnoteReference w:id="8"/>
      </w:r>
      <w:r w:rsidRPr="004F25EA">
        <w:rPr>
          <w:b/>
          <w:lang w:val="fr-CA"/>
        </w:rPr>
        <w:t xml:space="preserve"> </w:t>
      </w:r>
      <w:r w:rsidR="004F25EA" w:rsidRPr="004F25EA">
        <w:rPr>
          <w:lang w:val="fr-CA"/>
        </w:rPr>
        <w:t>Depuis</w:t>
      </w:r>
      <w:r w:rsidRPr="004F25EA">
        <w:rPr>
          <w:lang w:val="fr-CA"/>
        </w:rPr>
        <w:t xml:space="preserve"> 1991, </w:t>
      </w:r>
      <w:r w:rsidR="004F25EA" w:rsidRPr="004F25EA">
        <w:rPr>
          <w:lang w:val="fr-CA"/>
        </w:rPr>
        <w:t>le taux moyen de coût-efficac</w:t>
      </w:r>
      <w:r w:rsidR="004F25EA">
        <w:rPr>
          <w:lang w:val="fr-CA"/>
        </w:rPr>
        <w:t>ité des projets d’investissement approuvés menant à une réduction permanente de la consommation était de</w:t>
      </w:r>
      <w:r w:rsidR="004F25EA" w:rsidRPr="004F25EA">
        <w:rPr>
          <w:lang w:val="fr-CA"/>
        </w:rPr>
        <w:t xml:space="preserve"> 11</w:t>
      </w:r>
      <w:r w:rsidR="004F25EA">
        <w:rPr>
          <w:lang w:val="fr-CA"/>
        </w:rPr>
        <w:t>,</w:t>
      </w:r>
      <w:r w:rsidR="004F25EA" w:rsidRPr="004F25EA">
        <w:rPr>
          <w:lang w:val="fr-CA"/>
        </w:rPr>
        <w:t>15</w:t>
      </w:r>
      <w:r w:rsidR="004F25EA">
        <w:rPr>
          <w:lang w:val="fr-CA"/>
        </w:rPr>
        <w:t> $US</w:t>
      </w:r>
      <w:r w:rsidR="004F25EA" w:rsidRPr="004F25EA">
        <w:rPr>
          <w:lang w:val="fr-CA"/>
        </w:rPr>
        <w:t>/kg. Le taux moyen de coût-efficacité des projets d’investisseme</w:t>
      </w:r>
      <w:r w:rsidR="00130B64">
        <w:rPr>
          <w:lang w:val="fr-CA"/>
        </w:rPr>
        <w:t>n</w:t>
      </w:r>
      <w:r w:rsidR="004F25EA" w:rsidRPr="004F25EA">
        <w:rPr>
          <w:lang w:val="fr-CA"/>
        </w:rPr>
        <w:t>t par tonnes PAO était de 10</w:t>
      </w:r>
      <w:r w:rsidR="004F25EA">
        <w:rPr>
          <w:lang w:val="fr-CA"/>
        </w:rPr>
        <w:t>,</w:t>
      </w:r>
      <w:r w:rsidR="004F25EA" w:rsidRPr="004F25EA">
        <w:rPr>
          <w:lang w:val="fr-CA"/>
        </w:rPr>
        <w:t>05</w:t>
      </w:r>
      <w:r w:rsidR="004F25EA">
        <w:rPr>
          <w:lang w:val="fr-CA"/>
        </w:rPr>
        <w:t xml:space="preserve"> $US</w:t>
      </w:r>
      <w:r w:rsidR="004F25EA" w:rsidRPr="004F25EA">
        <w:rPr>
          <w:lang w:val="fr-CA"/>
        </w:rPr>
        <w:t xml:space="preserve">/kg </w:t>
      </w:r>
      <w:r w:rsidR="004F25EA">
        <w:rPr>
          <w:lang w:val="fr-CA"/>
        </w:rPr>
        <w:t xml:space="preserve">pour les projets achevés et de </w:t>
      </w:r>
      <w:r w:rsidR="004F25EA" w:rsidRPr="004F25EA">
        <w:rPr>
          <w:lang w:val="fr-CA"/>
        </w:rPr>
        <w:t>66</w:t>
      </w:r>
      <w:r w:rsidR="00EC3A12">
        <w:rPr>
          <w:lang w:val="fr-CA"/>
        </w:rPr>
        <w:t>,</w:t>
      </w:r>
      <w:r w:rsidR="004F25EA" w:rsidRPr="004F25EA">
        <w:rPr>
          <w:lang w:val="fr-CA"/>
        </w:rPr>
        <w:t>17</w:t>
      </w:r>
      <w:r w:rsidR="00EC3A12">
        <w:rPr>
          <w:lang w:val="fr-CA"/>
        </w:rPr>
        <w:t> $US</w:t>
      </w:r>
      <w:r w:rsidR="004F25EA" w:rsidRPr="004F25EA">
        <w:rPr>
          <w:lang w:val="fr-CA"/>
        </w:rPr>
        <w:t xml:space="preserve">/kg </w:t>
      </w:r>
      <w:r w:rsidR="00EC3A12">
        <w:rPr>
          <w:lang w:val="fr-CA"/>
        </w:rPr>
        <w:t xml:space="preserve">pour les </w:t>
      </w:r>
      <w:r w:rsidR="004F25EA" w:rsidRPr="004F25EA">
        <w:rPr>
          <w:lang w:val="fr-CA"/>
        </w:rPr>
        <w:t>projets</w:t>
      </w:r>
      <w:r w:rsidR="00EC3A12">
        <w:rPr>
          <w:lang w:val="fr-CA"/>
        </w:rPr>
        <w:t xml:space="preserve"> en cours</w:t>
      </w:r>
      <w:r w:rsidRPr="00EC3A12">
        <w:rPr>
          <w:lang w:val="fr-CA"/>
        </w:rPr>
        <w:t>;</w:t>
      </w:r>
      <w:r w:rsidRPr="00241C38">
        <w:rPr>
          <w:rStyle w:val="FootnoteReference"/>
        </w:rPr>
        <w:footnoteReference w:id="9"/>
      </w:r>
      <w:r w:rsidRPr="00EC3A12">
        <w:rPr>
          <w:lang w:val="fr-CA"/>
        </w:rPr>
        <w:t xml:space="preserve"> </w:t>
      </w:r>
    </w:p>
    <w:p w14:paraId="0F3D36EE" w14:textId="29313A76" w:rsidR="00AB4EF3" w:rsidRPr="00EC3A12" w:rsidRDefault="00AB4EF3" w:rsidP="006A7CE7">
      <w:pPr>
        <w:pStyle w:val="Heading2"/>
        <w:keepNext/>
        <w:keepLines/>
        <w:rPr>
          <w:lang w:val="fr-CA"/>
        </w:rPr>
      </w:pPr>
      <w:r w:rsidRPr="00EC3A12">
        <w:rPr>
          <w:b/>
          <w:bCs/>
          <w:lang w:val="fr-CA"/>
        </w:rPr>
        <w:lastRenderedPageBreak/>
        <w:t>N</w:t>
      </w:r>
      <w:r w:rsidR="00EC3A12" w:rsidRPr="00EC3A12">
        <w:rPr>
          <w:b/>
          <w:bCs/>
          <w:lang w:val="fr-CA"/>
        </w:rPr>
        <w:t>o</w:t>
      </w:r>
      <w:r w:rsidRPr="00EC3A12">
        <w:rPr>
          <w:b/>
          <w:bCs/>
          <w:lang w:val="fr-CA"/>
        </w:rPr>
        <w:t>mb</w:t>
      </w:r>
      <w:r w:rsidR="00EC3A12" w:rsidRPr="00EC3A12">
        <w:rPr>
          <w:b/>
          <w:bCs/>
          <w:lang w:val="fr-CA"/>
        </w:rPr>
        <w:t>re</w:t>
      </w:r>
      <w:r w:rsidRPr="00EC3A12">
        <w:rPr>
          <w:b/>
          <w:bCs/>
          <w:lang w:val="fr-CA"/>
        </w:rPr>
        <w:t xml:space="preserve"> </w:t>
      </w:r>
      <w:r w:rsidR="00EC3A12" w:rsidRPr="00EC3A12">
        <w:rPr>
          <w:b/>
          <w:bCs/>
          <w:lang w:val="fr-CA"/>
        </w:rPr>
        <w:t>de</w:t>
      </w:r>
      <w:r w:rsidRPr="00EC3A12">
        <w:rPr>
          <w:b/>
          <w:bCs/>
          <w:lang w:val="fr-CA"/>
        </w:rPr>
        <w:t xml:space="preserve"> </w:t>
      </w:r>
      <w:r w:rsidR="008B157B" w:rsidRPr="00EC3A12">
        <w:rPr>
          <w:b/>
          <w:bCs/>
          <w:lang w:val="fr-CA"/>
        </w:rPr>
        <w:t>projet</w:t>
      </w:r>
      <w:r w:rsidRPr="00EC3A12">
        <w:rPr>
          <w:b/>
          <w:bCs/>
          <w:lang w:val="fr-CA"/>
        </w:rPr>
        <w:t xml:space="preserve">s </w:t>
      </w:r>
      <w:r w:rsidR="00EC3A12" w:rsidRPr="00EC3A12">
        <w:rPr>
          <w:b/>
          <w:bCs/>
          <w:lang w:val="fr-CA"/>
        </w:rPr>
        <w:t>achevés</w:t>
      </w:r>
      <w:r w:rsidRPr="00EC3A12">
        <w:rPr>
          <w:b/>
          <w:bCs/>
          <w:lang w:val="fr-CA"/>
        </w:rPr>
        <w:t>:</w:t>
      </w:r>
      <w:r w:rsidRPr="00EC3A12">
        <w:rPr>
          <w:lang w:val="fr-CA"/>
        </w:rPr>
        <w:t xml:space="preserve"> </w:t>
      </w:r>
      <w:r w:rsidR="00AA6E67" w:rsidRPr="00EC3A12">
        <w:rPr>
          <w:lang w:val="fr-CA"/>
        </w:rPr>
        <w:t>62</w:t>
      </w:r>
      <w:r w:rsidRPr="00EC3A12">
        <w:rPr>
          <w:lang w:val="fr-CA"/>
        </w:rPr>
        <w:t xml:space="preserve"> </w:t>
      </w:r>
      <w:r w:rsidR="008B157B" w:rsidRPr="00EC3A12">
        <w:rPr>
          <w:lang w:val="fr-CA"/>
        </w:rPr>
        <w:t>projet</w:t>
      </w:r>
      <w:r w:rsidRPr="00EC3A12">
        <w:rPr>
          <w:lang w:val="fr-CA"/>
        </w:rPr>
        <w:t xml:space="preserve">s </w:t>
      </w:r>
      <w:r w:rsidR="00EC3A12">
        <w:rPr>
          <w:lang w:val="fr-CA"/>
        </w:rPr>
        <w:t>ont été achevés en 2021</w:t>
      </w:r>
      <w:r w:rsidRPr="00EC3A12">
        <w:rPr>
          <w:lang w:val="fr-CA"/>
        </w:rPr>
        <w:t xml:space="preserve">. </w:t>
      </w:r>
      <w:r w:rsidR="00EC3A12" w:rsidRPr="00EC3A12">
        <w:rPr>
          <w:lang w:val="fr-CA"/>
        </w:rPr>
        <w:t>Depuis</w:t>
      </w:r>
      <w:r w:rsidRPr="00EC3A12">
        <w:rPr>
          <w:lang w:val="fr-CA"/>
        </w:rPr>
        <w:t xml:space="preserve"> 1991, </w:t>
      </w:r>
      <w:r w:rsidR="00EC3A12" w:rsidRPr="00EC3A12">
        <w:rPr>
          <w:lang w:val="fr-CA"/>
        </w:rPr>
        <w:t xml:space="preserve">sur les </w:t>
      </w:r>
      <w:r w:rsidR="00AA6E67" w:rsidRPr="00EC3A12">
        <w:rPr>
          <w:lang w:val="fr-CA"/>
        </w:rPr>
        <w:t>2</w:t>
      </w:r>
      <w:r w:rsidR="00EC3A12" w:rsidRPr="00EC3A12">
        <w:rPr>
          <w:lang w:val="fr-CA"/>
        </w:rPr>
        <w:t> </w:t>
      </w:r>
      <w:r w:rsidR="00AA6E67" w:rsidRPr="00EC3A12">
        <w:rPr>
          <w:lang w:val="fr-CA"/>
        </w:rPr>
        <w:t xml:space="preserve">591 </w:t>
      </w:r>
      <w:r w:rsidR="008B157B" w:rsidRPr="00EC3A12">
        <w:rPr>
          <w:lang w:val="fr-CA"/>
        </w:rPr>
        <w:t>projet</w:t>
      </w:r>
      <w:r w:rsidRPr="00EC3A12">
        <w:rPr>
          <w:lang w:val="fr-CA"/>
        </w:rPr>
        <w:t>s appro</w:t>
      </w:r>
      <w:r w:rsidR="00EC3A12" w:rsidRPr="00EC3A12">
        <w:rPr>
          <w:lang w:val="fr-CA"/>
        </w:rPr>
        <w:t>uvés</w:t>
      </w:r>
      <w:r w:rsidRPr="00EC3A12">
        <w:rPr>
          <w:lang w:val="fr-CA"/>
        </w:rPr>
        <w:t xml:space="preserve"> (exclu</w:t>
      </w:r>
      <w:r w:rsidR="00EC3A12" w:rsidRPr="00EC3A12">
        <w:rPr>
          <w:lang w:val="fr-CA"/>
        </w:rPr>
        <w:t>ant les p</w:t>
      </w:r>
      <w:r w:rsidR="00EC3A12">
        <w:rPr>
          <w:lang w:val="fr-CA"/>
        </w:rPr>
        <w:t>rojets fermés ou transférés</w:t>
      </w:r>
      <w:r w:rsidRPr="00EC3A12">
        <w:rPr>
          <w:lang w:val="fr-CA"/>
        </w:rPr>
        <w:t xml:space="preserve">) </w:t>
      </w:r>
      <w:r w:rsidR="00EC3A12" w:rsidRPr="00EC3A12">
        <w:rPr>
          <w:lang w:val="fr-CA"/>
        </w:rPr>
        <w:t>2</w:t>
      </w:r>
      <w:r w:rsidR="00EC3A12">
        <w:rPr>
          <w:lang w:val="fr-CA"/>
        </w:rPr>
        <w:t> </w:t>
      </w:r>
      <w:r w:rsidR="00EC3A12" w:rsidRPr="00EC3A12">
        <w:rPr>
          <w:lang w:val="fr-CA"/>
        </w:rPr>
        <w:t xml:space="preserve">441 projets </w:t>
      </w:r>
      <w:r w:rsidR="00EC3A12">
        <w:rPr>
          <w:lang w:val="fr-CA"/>
        </w:rPr>
        <w:t>ont été achevés</w:t>
      </w:r>
      <w:r w:rsidRPr="00EC3A12">
        <w:rPr>
          <w:lang w:val="fr-CA"/>
        </w:rPr>
        <w:t xml:space="preserve">, </w:t>
      </w:r>
      <w:r w:rsidR="00EC3A12">
        <w:rPr>
          <w:lang w:val="fr-CA"/>
        </w:rPr>
        <w:t xml:space="preserve">représentant un taux d’achèvement de </w:t>
      </w:r>
      <w:r w:rsidR="00AA6E67" w:rsidRPr="00EC3A12">
        <w:rPr>
          <w:lang w:val="fr-CA"/>
        </w:rPr>
        <w:t>94</w:t>
      </w:r>
      <w:r w:rsidRPr="00EC3A12">
        <w:rPr>
          <w:lang w:val="fr-CA"/>
        </w:rPr>
        <w:t> </w:t>
      </w:r>
      <w:r w:rsidR="00EC3A12">
        <w:rPr>
          <w:lang w:val="fr-CA"/>
        </w:rPr>
        <w:t>%</w:t>
      </w:r>
      <w:r w:rsidRPr="00EC3A12">
        <w:rPr>
          <w:lang w:val="fr-CA"/>
        </w:rPr>
        <w:t>;</w:t>
      </w:r>
    </w:p>
    <w:p w14:paraId="3A7108FA" w14:textId="031CFDBD" w:rsidR="00AB4EF3" w:rsidRPr="00F31835" w:rsidRDefault="00130B64" w:rsidP="00AB4EF3">
      <w:pPr>
        <w:pStyle w:val="Heading2"/>
        <w:tabs>
          <w:tab w:val="clear" w:pos="0"/>
        </w:tabs>
        <w:rPr>
          <w:lang w:val="fr-CA"/>
        </w:rPr>
      </w:pPr>
      <w:bookmarkStart w:id="3" w:name="_Hlk119359495"/>
      <w:r w:rsidRPr="00130B64">
        <w:rPr>
          <w:b/>
          <w:lang w:val="fr-CA"/>
        </w:rPr>
        <w:t>Vitesse de livraison</w:t>
      </w:r>
      <w:r w:rsidR="00AB4EF3" w:rsidRPr="00130B64">
        <w:rPr>
          <w:b/>
          <w:lang w:val="fr-CA"/>
        </w:rPr>
        <w:t xml:space="preserve"> – </w:t>
      </w:r>
      <w:r w:rsidRPr="00130B64">
        <w:rPr>
          <w:b/>
          <w:lang w:val="fr-CA"/>
        </w:rPr>
        <w:t>P</w:t>
      </w:r>
      <w:r w:rsidR="008B157B" w:rsidRPr="00130B64">
        <w:rPr>
          <w:b/>
          <w:lang w:val="fr-CA"/>
        </w:rPr>
        <w:t>rojet</w:t>
      </w:r>
      <w:r w:rsidR="00AB4EF3" w:rsidRPr="00130B64">
        <w:rPr>
          <w:b/>
          <w:lang w:val="fr-CA"/>
        </w:rPr>
        <w:t>s</w:t>
      </w:r>
      <w:r w:rsidRPr="00130B64">
        <w:rPr>
          <w:b/>
          <w:lang w:val="fr-CA"/>
        </w:rPr>
        <w:t xml:space="preserve"> d’investissement</w:t>
      </w:r>
      <w:bookmarkEnd w:id="3"/>
      <w:r w:rsidR="00AB4EF3" w:rsidRPr="00130B64">
        <w:rPr>
          <w:b/>
          <w:lang w:val="fr-CA"/>
        </w:rPr>
        <w:t xml:space="preserve">: </w:t>
      </w:r>
      <w:r w:rsidRPr="00130B64">
        <w:rPr>
          <w:bCs/>
          <w:lang w:val="fr-CA"/>
        </w:rPr>
        <w:t>Les p</w:t>
      </w:r>
      <w:r w:rsidR="008B157B" w:rsidRPr="00130B64">
        <w:rPr>
          <w:lang w:val="fr-CA"/>
        </w:rPr>
        <w:t>rojet</w:t>
      </w:r>
      <w:r w:rsidR="00AB4EF3" w:rsidRPr="00130B64">
        <w:rPr>
          <w:lang w:val="fr-CA"/>
        </w:rPr>
        <w:t xml:space="preserve">s </w:t>
      </w:r>
      <w:r w:rsidRPr="00130B64">
        <w:rPr>
          <w:lang w:val="fr-CA"/>
        </w:rPr>
        <w:t>termin</w:t>
      </w:r>
      <w:r>
        <w:rPr>
          <w:lang w:val="fr-CA"/>
        </w:rPr>
        <w:t>é</w:t>
      </w:r>
      <w:r w:rsidRPr="00130B64">
        <w:rPr>
          <w:lang w:val="fr-CA"/>
        </w:rPr>
        <w:t xml:space="preserve">s </w:t>
      </w:r>
      <w:r>
        <w:rPr>
          <w:lang w:val="fr-CA"/>
        </w:rPr>
        <w:t>en 2021</w:t>
      </w:r>
      <w:r w:rsidR="00AB4EF3" w:rsidRPr="00130B64">
        <w:rPr>
          <w:lang w:val="fr-CA"/>
        </w:rPr>
        <w:t xml:space="preserve"> </w:t>
      </w:r>
      <w:r w:rsidR="00F31835">
        <w:rPr>
          <w:lang w:val="fr-CA"/>
        </w:rPr>
        <w:t xml:space="preserve">ont été achevés en moyenne </w:t>
      </w:r>
      <w:r w:rsidR="00A92DC9" w:rsidRPr="00130B64">
        <w:rPr>
          <w:lang w:val="fr-CA"/>
        </w:rPr>
        <w:t>3</w:t>
      </w:r>
      <w:r w:rsidR="002E2DEB" w:rsidRPr="00130B64">
        <w:rPr>
          <w:lang w:val="fr-CA"/>
        </w:rPr>
        <w:t>7</w:t>
      </w:r>
      <w:r w:rsidR="00AB4EF3" w:rsidRPr="00130B64">
        <w:rPr>
          <w:lang w:val="fr-CA"/>
        </w:rPr>
        <w:t xml:space="preserve"> mo</w:t>
      </w:r>
      <w:r w:rsidR="00F31835">
        <w:rPr>
          <w:lang w:val="fr-CA"/>
        </w:rPr>
        <w:t>is après leur approbation</w:t>
      </w:r>
      <w:r w:rsidR="00AB4EF3" w:rsidRPr="00130B64">
        <w:rPr>
          <w:lang w:val="fr-CA"/>
        </w:rPr>
        <w:t xml:space="preserve">. </w:t>
      </w:r>
      <w:r w:rsidR="00F31835" w:rsidRPr="00F31835">
        <w:rPr>
          <w:lang w:val="fr-CA"/>
        </w:rPr>
        <w:t xml:space="preserve">Depuis </w:t>
      </w:r>
      <w:r w:rsidR="00AB4EF3" w:rsidRPr="00F31835">
        <w:rPr>
          <w:lang w:val="fr-CA"/>
        </w:rPr>
        <w:t xml:space="preserve">1991, </w:t>
      </w:r>
      <w:r w:rsidR="00F31835" w:rsidRPr="00F31835">
        <w:rPr>
          <w:lang w:val="fr-CA"/>
        </w:rPr>
        <w:t>la durée moyenne d’achèvement des pr</w:t>
      </w:r>
      <w:r w:rsidR="00F31835">
        <w:rPr>
          <w:lang w:val="fr-CA"/>
        </w:rPr>
        <w:t xml:space="preserve">ojets d’investissement a été de </w:t>
      </w:r>
      <w:r w:rsidR="00AB4EF3" w:rsidRPr="00F31835">
        <w:rPr>
          <w:lang w:val="fr-CA"/>
        </w:rPr>
        <w:t>34 mo</w:t>
      </w:r>
      <w:r w:rsidR="00F31835">
        <w:rPr>
          <w:lang w:val="fr-CA"/>
        </w:rPr>
        <w:t>i</w:t>
      </w:r>
      <w:r w:rsidR="00AB4EF3" w:rsidRPr="00F31835">
        <w:rPr>
          <w:lang w:val="fr-CA"/>
        </w:rPr>
        <w:t xml:space="preserve">s </w:t>
      </w:r>
      <w:r w:rsidR="00F31835">
        <w:rPr>
          <w:lang w:val="fr-CA"/>
        </w:rPr>
        <w:t>après leur approbation</w:t>
      </w:r>
      <w:r w:rsidR="00AB4EF3" w:rsidRPr="00F31835">
        <w:rPr>
          <w:lang w:val="fr-CA"/>
        </w:rPr>
        <w:t xml:space="preserve">. </w:t>
      </w:r>
      <w:r w:rsidR="00F31835" w:rsidRPr="00F31835">
        <w:rPr>
          <w:lang w:val="fr-CA"/>
        </w:rPr>
        <w:t xml:space="preserve">Les premiers décaissements dans ces projets </w:t>
      </w:r>
      <w:r w:rsidR="00F31835">
        <w:rPr>
          <w:lang w:val="fr-CA"/>
        </w:rPr>
        <w:t xml:space="preserve">ont commencé en moyenne </w:t>
      </w:r>
      <w:r w:rsidR="00AB4EF3" w:rsidRPr="00F31835">
        <w:rPr>
          <w:lang w:val="fr-CA"/>
        </w:rPr>
        <w:t>13 mo</w:t>
      </w:r>
      <w:r w:rsidR="00F31835">
        <w:rPr>
          <w:lang w:val="fr-CA"/>
        </w:rPr>
        <w:t>i</w:t>
      </w:r>
      <w:r w:rsidR="00AB4EF3" w:rsidRPr="00F31835">
        <w:rPr>
          <w:lang w:val="fr-CA"/>
        </w:rPr>
        <w:t>s a</w:t>
      </w:r>
      <w:r w:rsidR="00F31835">
        <w:rPr>
          <w:lang w:val="fr-CA"/>
        </w:rPr>
        <w:t>près leur approbation</w:t>
      </w:r>
      <w:r w:rsidR="00AB4EF3" w:rsidRPr="00F31835">
        <w:rPr>
          <w:lang w:val="fr-CA"/>
        </w:rPr>
        <w:t>;</w:t>
      </w:r>
    </w:p>
    <w:p w14:paraId="1D72215C" w14:textId="7886AEAE" w:rsidR="00AB4EF3" w:rsidRPr="00833658" w:rsidRDefault="00F31835" w:rsidP="00AB4EF3">
      <w:pPr>
        <w:pStyle w:val="Heading2"/>
        <w:tabs>
          <w:tab w:val="clear" w:pos="0"/>
        </w:tabs>
        <w:rPr>
          <w:lang w:val="fr-CA"/>
        </w:rPr>
      </w:pPr>
      <w:r w:rsidRPr="00F31835">
        <w:rPr>
          <w:b/>
          <w:lang w:val="fr-CA"/>
        </w:rPr>
        <w:t>Vitesse de livraison – Projets ne portant pas</w:t>
      </w:r>
      <w:r>
        <w:rPr>
          <w:b/>
          <w:lang w:val="fr-CA"/>
        </w:rPr>
        <w:t xml:space="preserve"> sur des </w:t>
      </w:r>
      <w:r w:rsidRPr="00F31835">
        <w:rPr>
          <w:b/>
          <w:lang w:val="fr-CA"/>
        </w:rPr>
        <w:t>investissement</w:t>
      </w:r>
      <w:r>
        <w:rPr>
          <w:b/>
          <w:lang w:val="fr-CA"/>
        </w:rPr>
        <w:t>s</w:t>
      </w:r>
      <w:r w:rsidR="00AB4EF3" w:rsidRPr="00F31835">
        <w:rPr>
          <w:b/>
          <w:lang w:val="fr-CA"/>
        </w:rPr>
        <w:t>:</w:t>
      </w:r>
      <w:r w:rsidR="00AB4EF3" w:rsidRPr="00F31835">
        <w:rPr>
          <w:lang w:val="fr-CA"/>
        </w:rPr>
        <w:t xml:space="preserve"> </w:t>
      </w:r>
      <w:r>
        <w:rPr>
          <w:lang w:val="fr-CA"/>
        </w:rPr>
        <w:t>Les p</w:t>
      </w:r>
      <w:r w:rsidR="008B157B" w:rsidRPr="00F31835">
        <w:rPr>
          <w:lang w:val="fr-CA"/>
        </w:rPr>
        <w:t>rojet</w:t>
      </w:r>
      <w:r w:rsidR="00AB4EF3" w:rsidRPr="00F31835">
        <w:rPr>
          <w:lang w:val="fr-CA"/>
        </w:rPr>
        <w:t xml:space="preserve">s </w:t>
      </w:r>
      <w:r>
        <w:rPr>
          <w:lang w:val="fr-CA"/>
        </w:rPr>
        <w:t xml:space="preserve">terminés en </w:t>
      </w:r>
      <w:r w:rsidR="00AB4EF3" w:rsidRPr="00F31835">
        <w:rPr>
          <w:lang w:val="fr-CA"/>
        </w:rPr>
        <w:t>202</w:t>
      </w:r>
      <w:r w:rsidR="00014A8A" w:rsidRPr="00F31835">
        <w:rPr>
          <w:lang w:val="fr-CA"/>
        </w:rPr>
        <w:t>1</w:t>
      </w:r>
      <w:r w:rsidR="00AB4EF3" w:rsidRPr="00F31835">
        <w:rPr>
          <w:lang w:val="fr-CA"/>
        </w:rPr>
        <w:t xml:space="preserve"> </w:t>
      </w:r>
      <w:r>
        <w:rPr>
          <w:lang w:val="fr-CA"/>
        </w:rPr>
        <w:t xml:space="preserve">ont été achevés en </w:t>
      </w:r>
      <w:r w:rsidR="00833658">
        <w:rPr>
          <w:lang w:val="fr-CA"/>
        </w:rPr>
        <w:t xml:space="preserve">moyenne </w:t>
      </w:r>
      <w:r w:rsidR="00014A8A" w:rsidRPr="00F31835">
        <w:rPr>
          <w:lang w:val="fr-CA"/>
        </w:rPr>
        <w:t>33</w:t>
      </w:r>
      <w:r w:rsidR="00AB4EF3" w:rsidRPr="00F31835">
        <w:rPr>
          <w:lang w:val="fr-CA"/>
        </w:rPr>
        <w:t xml:space="preserve"> mo</w:t>
      </w:r>
      <w:r w:rsidR="00833658">
        <w:rPr>
          <w:lang w:val="fr-CA"/>
        </w:rPr>
        <w:t>i</w:t>
      </w:r>
      <w:r w:rsidR="00AB4EF3" w:rsidRPr="00F31835">
        <w:rPr>
          <w:lang w:val="fr-CA"/>
        </w:rPr>
        <w:t xml:space="preserve">s </w:t>
      </w:r>
      <w:r w:rsidR="00833658">
        <w:rPr>
          <w:lang w:val="fr-CA"/>
        </w:rPr>
        <w:t>après leur approbation</w:t>
      </w:r>
      <w:r w:rsidR="00AB4EF3" w:rsidRPr="00F31835">
        <w:rPr>
          <w:lang w:val="fr-CA"/>
        </w:rPr>
        <w:t>.</w:t>
      </w:r>
      <w:r w:rsidR="00833658">
        <w:rPr>
          <w:lang w:val="fr-CA"/>
        </w:rPr>
        <w:t xml:space="preserve"> </w:t>
      </w:r>
      <w:r w:rsidR="00833658" w:rsidRPr="00130B64">
        <w:rPr>
          <w:lang w:val="fr-CA"/>
        </w:rPr>
        <w:t xml:space="preserve"> </w:t>
      </w:r>
      <w:r w:rsidR="00833658" w:rsidRPr="00F31835">
        <w:rPr>
          <w:lang w:val="fr-CA"/>
        </w:rPr>
        <w:t>Depuis 1991, la durée moyenne d’achèvement des pr</w:t>
      </w:r>
      <w:r w:rsidR="00833658">
        <w:rPr>
          <w:lang w:val="fr-CA"/>
        </w:rPr>
        <w:t xml:space="preserve">ojets ne portant pas sur des investissements a été de </w:t>
      </w:r>
      <w:r w:rsidR="00833658" w:rsidRPr="00F31835">
        <w:rPr>
          <w:lang w:val="fr-CA"/>
        </w:rPr>
        <w:t>3</w:t>
      </w:r>
      <w:r w:rsidR="00833658">
        <w:rPr>
          <w:lang w:val="fr-CA"/>
        </w:rPr>
        <w:t>9</w:t>
      </w:r>
      <w:r w:rsidR="00833658" w:rsidRPr="00F31835">
        <w:rPr>
          <w:lang w:val="fr-CA"/>
        </w:rPr>
        <w:t xml:space="preserve"> mo</w:t>
      </w:r>
      <w:r w:rsidR="00833658">
        <w:rPr>
          <w:lang w:val="fr-CA"/>
        </w:rPr>
        <w:t>i</w:t>
      </w:r>
      <w:r w:rsidR="00833658" w:rsidRPr="00F31835">
        <w:rPr>
          <w:lang w:val="fr-CA"/>
        </w:rPr>
        <w:t xml:space="preserve">s </w:t>
      </w:r>
      <w:r w:rsidR="00833658">
        <w:rPr>
          <w:lang w:val="fr-CA"/>
        </w:rPr>
        <w:t>après leur approbation</w:t>
      </w:r>
      <w:r w:rsidR="00AB4EF3" w:rsidRPr="00833658">
        <w:rPr>
          <w:lang w:val="fr-CA"/>
        </w:rPr>
        <w:t xml:space="preserve">. </w:t>
      </w:r>
      <w:r w:rsidR="00833658">
        <w:rPr>
          <w:lang w:val="fr-CA"/>
        </w:rPr>
        <w:t xml:space="preserve">Les </w:t>
      </w:r>
      <w:r w:rsidR="00833658" w:rsidRPr="00F31835">
        <w:rPr>
          <w:lang w:val="fr-CA"/>
        </w:rPr>
        <w:t xml:space="preserve">premiers décaissements dans ces projets </w:t>
      </w:r>
      <w:r w:rsidR="00833658">
        <w:rPr>
          <w:lang w:val="fr-CA"/>
        </w:rPr>
        <w:t xml:space="preserve">ont commencé en moyenne </w:t>
      </w:r>
      <w:r w:rsidR="00833658" w:rsidRPr="00F31835">
        <w:rPr>
          <w:lang w:val="fr-CA"/>
        </w:rPr>
        <w:t>13 mo</w:t>
      </w:r>
      <w:r w:rsidR="00833658">
        <w:rPr>
          <w:lang w:val="fr-CA"/>
        </w:rPr>
        <w:t>i</w:t>
      </w:r>
      <w:r w:rsidR="00833658" w:rsidRPr="00F31835">
        <w:rPr>
          <w:lang w:val="fr-CA"/>
        </w:rPr>
        <w:t>s a</w:t>
      </w:r>
      <w:r w:rsidR="00833658">
        <w:rPr>
          <w:lang w:val="fr-CA"/>
        </w:rPr>
        <w:t>près leur approbation</w:t>
      </w:r>
      <w:r w:rsidR="00AB4EF3" w:rsidRPr="00833658">
        <w:rPr>
          <w:lang w:val="fr-CA"/>
        </w:rPr>
        <w:t>;</w:t>
      </w:r>
    </w:p>
    <w:p w14:paraId="3E76854A" w14:textId="1F10CB20" w:rsidR="00AB4EF3" w:rsidRPr="00ED2B07" w:rsidRDefault="008B157B" w:rsidP="00AB4EF3">
      <w:pPr>
        <w:pStyle w:val="Heading2"/>
        <w:rPr>
          <w:lang w:val="fr-CA"/>
        </w:rPr>
      </w:pPr>
      <w:r w:rsidRPr="00833658">
        <w:rPr>
          <w:b/>
          <w:bCs/>
          <w:lang w:val="fr-CA"/>
        </w:rPr>
        <w:t>Pr</w:t>
      </w:r>
      <w:r w:rsidR="00833658" w:rsidRPr="00833658">
        <w:rPr>
          <w:b/>
          <w:bCs/>
          <w:lang w:val="fr-CA"/>
        </w:rPr>
        <w:t>é</w:t>
      </w:r>
      <w:r w:rsidR="00AB4EF3" w:rsidRPr="00833658">
        <w:rPr>
          <w:b/>
          <w:bCs/>
          <w:lang w:val="fr-CA"/>
        </w:rPr>
        <w:t>paration</w:t>
      </w:r>
      <w:r w:rsidR="00833658" w:rsidRPr="00833658">
        <w:rPr>
          <w:b/>
          <w:bCs/>
          <w:lang w:val="fr-CA"/>
        </w:rPr>
        <w:t xml:space="preserve"> de projets</w:t>
      </w:r>
      <w:r w:rsidR="00AB4EF3" w:rsidRPr="00833658">
        <w:rPr>
          <w:b/>
          <w:bCs/>
          <w:lang w:val="fr-CA"/>
        </w:rPr>
        <w:t xml:space="preserve">: </w:t>
      </w:r>
      <w:r w:rsidR="00833658" w:rsidRPr="00833658">
        <w:rPr>
          <w:lang w:val="fr-CA"/>
        </w:rPr>
        <w:t xml:space="preserve">Sur les </w:t>
      </w:r>
      <w:r w:rsidR="00AB4EF3" w:rsidRPr="00833658">
        <w:rPr>
          <w:lang w:val="fr-CA"/>
        </w:rPr>
        <w:t>5</w:t>
      </w:r>
      <w:r w:rsidR="00CD3D7B" w:rsidRPr="00833658">
        <w:rPr>
          <w:lang w:val="fr-CA"/>
        </w:rPr>
        <w:t>74</w:t>
      </w:r>
      <w:r w:rsidR="00AB4EF3" w:rsidRPr="00833658">
        <w:rPr>
          <w:lang w:val="fr-CA"/>
        </w:rPr>
        <w:t xml:space="preserve"> </w:t>
      </w:r>
      <w:r w:rsidR="00833658" w:rsidRPr="00833658">
        <w:rPr>
          <w:lang w:val="fr-CA"/>
        </w:rPr>
        <w:t xml:space="preserve">activités de </w:t>
      </w:r>
      <w:r w:rsidR="00833658">
        <w:rPr>
          <w:lang w:val="fr-CA"/>
        </w:rPr>
        <w:t>pré</w:t>
      </w:r>
      <w:r w:rsidRPr="00833658">
        <w:rPr>
          <w:lang w:val="fr-CA"/>
        </w:rPr>
        <w:t>p</w:t>
      </w:r>
      <w:r w:rsidR="00833658">
        <w:rPr>
          <w:lang w:val="fr-CA"/>
        </w:rPr>
        <w:t>aration de p</w:t>
      </w:r>
      <w:r w:rsidRPr="00833658">
        <w:rPr>
          <w:lang w:val="fr-CA"/>
        </w:rPr>
        <w:t>rojet</w:t>
      </w:r>
      <w:r w:rsidR="00833658">
        <w:rPr>
          <w:lang w:val="fr-CA"/>
        </w:rPr>
        <w:t>s approuvées jusqu’à la fin de</w:t>
      </w:r>
      <w:r w:rsidR="00AB4EF3" w:rsidRPr="00833658">
        <w:rPr>
          <w:lang w:val="fr-CA"/>
        </w:rPr>
        <w:t> 202</w:t>
      </w:r>
      <w:r w:rsidR="00CD3D7B" w:rsidRPr="00833658">
        <w:rPr>
          <w:lang w:val="fr-CA"/>
        </w:rPr>
        <w:t>1</w:t>
      </w:r>
      <w:r w:rsidR="00AB4EF3" w:rsidRPr="00833658">
        <w:rPr>
          <w:lang w:val="fr-CA"/>
        </w:rPr>
        <w:t xml:space="preserve">, </w:t>
      </w:r>
      <w:r w:rsidR="00CD3D7B" w:rsidRPr="00833658">
        <w:rPr>
          <w:lang w:val="fr-CA"/>
        </w:rPr>
        <w:t>536</w:t>
      </w:r>
      <w:r w:rsidR="00AB4EF3" w:rsidRPr="00833658">
        <w:rPr>
          <w:lang w:val="fr-CA"/>
        </w:rPr>
        <w:t xml:space="preserve"> </w:t>
      </w:r>
      <w:r w:rsidR="00833658">
        <w:rPr>
          <w:lang w:val="fr-CA"/>
        </w:rPr>
        <w:t>ont été achevées</w:t>
      </w:r>
      <w:r w:rsidR="00ED2B07">
        <w:rPr>
          <w:lang w:val="fr-CA"/>
        </w:rPr>
        <w:t xml:space="preserve">, laissant </w:t>
      </w:r>
      <w:r w:rsidR="00CD3D7B" w:rsidRPr="00833658">
        <w:rPr>
          <w:lang w:val="fr-CA"/>
        </w:rPr>
        <w:t>38</w:t>
      </w:r>
      <w:r w:rsidR="00AB4EF3" w:rsidRPr="00833658">
        <w:rPr>
          <w:lang w:val="fr-CA"/>
        </w:rPr>
        <w:t> </w:t>
      </w:r>
      <w:r w:rsidR="00ED2B07">
        <w:rPr>
          <w:lang w:val="fr-CA"/>
        </w:rPr>
        <w:t>a</w:t>
      </w:r>
      <w:r w:rsidR="00AB4EF3" w:rsidRPr="00833658">
        <w:rPr>
          <w:lang w:val="fr-CA"/>
        </w:rPr>
        <w:t>ctivit</w:t>
      </w:r>
      <w:r w:rsidR="00ED2B07">
        <w:rPr>
          <w:lang w:val="fr-CA"/>
        </w:rPr>
        <w:t>é</w:t>
      </w:r>
      <w:r w:rsidR="00AB4EF3" w:rsidRPr="00833658">
        <w:rPr>
          <w:lang w:val="fr-CA"/>
        </w:rPr>
        <w:t>s</w:t>
      </w:r>
      <w:r w:rsidR="00ED2B07">
        <w:rPr>
          <w:lang w:val="fr-CA"/>
        </w:rPr>
        <w:t xml:space="preserve"> en cours</w:t>
      </w:r>
      <w:r w:rsidR="00AB4EF3" w:rsidRPr="00833658">
        <w:rPr>
          <w:lang w:val="fr-CA"/>
        </w:rPr>
        <w:t xml:space="preserve">. </w:t>
      </w:r>
      <w:r w:rsidR="00ED2B07" w:rsidRPr="00ED2B07">
        <w:rPr>
          <w:lang w:val="fr-CA"/>
        </w:rPr>
        <w:t>E</w:t>
      </w:r>
      <w:r w:rsidR="00AB4EF3" w:rsidRPr="00ED2B07">
        <w:rPr>
          <w:lang w:val="fr-CA"/>
        </w:rPr>
        <w:t>n 202</w:t>
      </w:r>
      <w:r w:rsidR="00CD3D7B" w:rsidRPr="00ED2B07">
        <w:rPr>
          <w:lang w:val="fr-CA"/>
        </w:rPr>
        <w:t>1</w:t>
      </w:r>
      <w:r w:rsidR="00AB4EF3" w:rsidRPr="00ED2B07">
        <w:rPr>
          <w:lang w:val="fr-CA"/>
        </w:rPr>
        <w:t xml:space="preserve">, </w:t>
      </w:r>
      <w:r w:rsidR="00CD3D7B" w:rsidRPr="00ED2B07">
        <w:rPr>
          <w:lang w:val="fr-CA"/>
        </w:rPr>
        <w:t>14</w:t>
      </w:r>
      <w:r w:rsidR="00ED2B07" w:rsidRPr="00ED2B07">
        <w:rPr>
          <w:lang w:val="fr-CA"/>
        </w:rPr>
        <w:t> activités de prépar</w:t>
      </w:r>
      <w:r w:rsidR="00ED2B07">
        <w:rPr>
          <w:lang w:val="fr-CA"/>
        </w:rPr>
        <w:t>ation de</w:t>
      </w:r>
      <w:r w:rsidR="00AB4EF3" w:rsidRPr="00ED2B07">
        <w:rPr>
          <w:lang w:val="fr-CA"/>
        </w:rPr>
        <w:t xml:space="preserve"> </w:t>
      </w:r>
      <w:r w:rsidRPr="00ED2B07">
        <w:rPr>
          <w:lang w:val="fr-CA"/>
        </w:rPr>
        <w:t>projet</w:t>
      </w:r>
      <w:r w:rsidR="00AB4EF3" w:rsidRPr="00ED2B07">
        <w:rPr>
          <w:lang w:val="fr-CA"/>
        </w:rPr>
        <w:t>s</w:t>
      </w:r>
      <w:r w:rsidR="00ED2B07">
        <w:rPr>
          <w:lang w:val="fr-CA"/>
        </w:rPr>
        <w:t xml:space="preserve"> ont été achevées</w:t>
      </w:r>
      <w:r w:rsidR="00AB4EF3" w:rsidRPr="00ED2B07">
        <w:rPr>
          <w:lang w:val="fr-CA"/>
        </w:rPr>
        <w:t>;</w:t>
      </w:r>
    </w:p>
    <w:p w14:paraId="63E42A91" w14:textId="06E983B2" w:rsidR="00AB4EF3" w:rsidRPr="00ED2B07" w:rsidRDefault="00ED2B07" w:rsidP="00AB4EF3">
      <w:pPr>
        <w:pStyle w:val="Heading2"/>
        <w:tabs>
          <w:tab w:val="clear" w:pos="0"/>
        </w:tabs>
        <w:rPr>
          <w:lang w:val="fr-CA"/>
        </w:rPr>
      </w:pPr>
      <w:r w:rsidRPr="00ED2B07">
        <w:rPr>
          <w:b/>
          <w:bCs/>
          <w:lang w:val="fr-CA"/>
        </w:rPr>
        <w:t>Retards de mise en œuvre</w:t>
      </w:r>
      <w:r w:rsidR="00AB4EF3" w:rsidRPr="00ED2B07">
        <w:rPr>
          <w:b/>
          <w:bCs/>
          <w:lang w:val="fr-CA"/>
        </w:rPr>
        <w:t>:</w:t>
      </w:r>
      <w:r w:rsidR="00AB4EF3" w:rsidRPr="00ED2B07">
        <w:rPr>
          <w:lang w:val="fr-CA"/>
        </w:rPr>
        <w:t xml:space="preserve"> </w:t>
      </w:r>
      <w:r w:rsidRPr="00ED2B07">
        <w:rPr>
          <w:lang w:val="fr-CA"/>
        </w:rPr>
        <w:t xml:space="preserve">À la fin de 2021, </w:t>
      </w:r>
      <w:r w:rsidR="00502E0F" w:rsidRPr="00ED2B07">
        <w:rPr>
          <w:lang w:val="fr-CA"/>
        </w:rPr>
        <w:t>150</w:t>
      </w:r>
      <w:r w:rsidR="00AB4EF3" w:rsidRPr="00ED2B07">
        <w:rPr>
          <w:lang w:val="fr-CA"/>
        </w:rPr>
        <w:t xml:space="preserve"> </w:t>
      </w:r>
      <w:r w:rsidR="008B157B" w:rsidRPr="00ED2B07">
        <w:rPr>
          <w:lang w:val="fr-CA"/>
        </w:rPr>
        <w:t>projet</w:t>
      </w:r>
      <w:r w:rsidR="00AB4EF3" w:rsidRPr="00ED2B07">
        <w:rPr>
          <w:lang w:val="fr-CA"/>
        </w:rPr>
        <w:t xml:space="preserve">s </w:t>
      </w:r>
      <w:r w:rsidRPr="00ED2B07">
        <w:rPr>
          <w:lang w:val="fr-CA"/>
        </w:rPr>
        <w:t>a</w:t>
      </w:r>
      <w:r>
        <w:rPr>
          <w:lang w:val="fr-CA"/>
        </w:rPr>
        <w:t xml:space="preserve">u total étaient en cours de mise en œuvre, soufrant en moyenne d’un retard de </w:t>
      </w:r>
      <w:r w:rsidR="00AB4EF3" w:rsidRPr="00ED2B07">
        <w:rPr>
          <w:lang w:val="fr-CA"/>
        </w:rPr>
        <w:t>se</w:t>
      </w:r>
      <w:r>
        <w:rPr>
          <w:lang w:val="fr-CA"/>
        </w:rPr>
        <w:t>pt</w:t>
      </w:r>
      <w:r w:rsidR="00AB4EF3" w:rsidRPr="00ED2B07">
        <w:rPr>
          <w:lang w:val="fr-CA"/>
        </w:rPr>
        <w:t> mo</w:t>
      </w:r>
      <w:r>
        <w:rPr>
          <w:lang w:val="fr-CA"/>
        </w:rPr>
        <w:t>is</w:t>
      </w:r>
      <w:r w:rsidR="00AB4EF3" w:rsidRPr="00ED2B07">
        <w:rPr>
          <w:lang w:val="fr-CA"/>
        </w:rPr>
        <w:t xml:space="preserve">. </w:t>
      </w:r>
      <w:r w:rsidRPr="00ED2B07">
        <w:rPr>
          <w:lang w:val="fr-CA"/>
        </w:rPr>
        <w:t>Vingt de ces projets étaient classes comme des</w:t>
      </w:r>
      <w:r w:rsidR="00AB4EF3" w:rsidRPr="00ED2B07">
        <w:rPr>
          <w:lang w:val="fr-CA"/>
        </w:rPr>
        <w:t xml:space="preserve"> </w:t>
      </w:r>
      <w:r w:rsidR="003746C8">
        <w:rPr>
          <w:lang w:val="fr-CA"/>
        </w:rPr>
        <w:t>« </w:t>
      </w:r>
      <w:r w:rsidR="008B157B" w:rsidRPr="00ED2B07">
        <w:rPr>
          <w:lang w:val="fr-CA"/>
        </w:rPr>
        <w:t>projet</w:t>
      </w:r>
      <w:r w:rsidR="00AB4EF3" w:rsidRPr="00ED2B07">
        <w:rPr>
          <w:lang w:val="fr-CA"/>
        </w:rPr>
        <w:t xml:space="preserve">s </w:t>
      </w:r>
      <w:r w:rsidRPr="00ED2B07">
        <w:rPr>
          <w:lang w:val="fr-CA"/>
        </w:rPr>
        <w:t>souf</w:t>
      </w:r>
      <w:r>
        <w:rPr>
          <w:lang w:val="fr-CA"/>
        </w:rPr>
        <w:t xml:space="preserve">rant de </w:t>
      </w:r>
      <w:r w:rsidRPr="00ED2B07">
        <w:rPr>
          <w:lang w:val="fr-CA"/>
        </w:rPr>
        <w:t xml:space="preserve">retards </w:t>
      </w:r>
      <w:r>
        <w:rPr>
          <w:lang w:val="fr-CA"/>
        </w:rPr>
        <w:t>de mise en œuvre</w:t>
      </w:r>
      <w:r w:rsidR="003746C8">
        <w:rPr>
          <w:lang w:val="fr-CA"/>
        </w:rPr>
        <w:t> »</w:t>
      </w:r>
      <w:r w:rsidR="00AB4EF3" w:rsidRPr="00241C38">
        <w:rPr>
          <w:rStyle w:val="FootnoteReference"/>
        </w:rPr>
        <w:footnoteReference w:id="10"/>
      </w:r>
      <w:r w:rsidR="00AB4EF3" w:rsidRPr="00ED2B07">
        <w:rPr>
          <w:lang w:val="fr-CA"/>
        </w:rPr>
        <w:t xml:space="preserve"> </w:t>
      </w:r>
      <w:r>
        <w:rPr>
          <w:lang w:val="fr-CA"/>
        </w:rPr>
        <w:t>soumis à des procédures d’annulation</w:t>
      </w:r>
      <w:r w:rsidR="00AB4EF3" w:rsidRPr="00ED2B07">
        <w:rPr>
          <w:lang w:val="fr-CA"/>
        </w:rPr>
        <w:t xml:space="preserve"> (</w:t>
      </w:r>
      <w:r>
        <w:rPr>
          <w:lang w:val="fr-CA"/>
        </w:rPr>
        <w:t xml:space="preserve">les </w:t>
      </w:r>
      <w:r w:rsidR="008B157B" w:rsidRPr="00ED2B07">
        <w:rPr>
          <w:lang w:val="fr-CA"/>
        </w:rPr>
        <w:t>projet</w:t>
      </w:r>
      <w:r w:rsidR="00AB4EF3" w:rsidRPr="00ED2B07">
        <w:rPr>
          <w:lang w:val="fr-CA"/>
        </w:rPr>
        <w:t>s</w:t>
      </w:r>
      <w:r>
        <w:rPr>
          <w:lang w:val="fr-CA"/>
        </w:rPr>
        <w:t xml:space="preserve"> de </w:t>
      </w:r>
      <w:r w:rsidRPr="00ED2B07">
        <w:rPr>
          <w:lang w:val="fr-CA"/>
        </w:rPr>
        <w:t>d</w:t>
      </w:r>
      <w:r>
        <w:rPr>
          <w:lang w:val="fr-CA"/>
        </w:rPr>
        <w:t>é</w:t>
      </w:r>
      <w:r w:rsidRPr="00ED2B07">
        <w:rPr>
          <w:lang w:val="fr-CA"/>
        </w:rPr>
        <w:t>monstration</w:t>
      </w:r>
      <w:r w:rsidR="00AB4EF3" w:rsidRPr="00ED2B07">
        <w:rPr>
          <w:lang w:val="fr-CA"/>
        </w:rPr>
        <w:t xml:space="preserve">, </w:t>
      </w:r>
      <w:r>
        <w:rPr>
          <w:lang w:val="fr-CA"/>
        </w:rPr>
        <w:t xml:space="preserve">la </w:t>
      </w:r>
      <w:r w:rsidRPr="00ED2B07">
        <w:rPr>
          <w:lang w:val="fr-CA"/>
        </w:rPr>
        <w:t>préparation</w:t>
      </w:r>
      <w:r>
        <w:rPr>
          <w:lang w:val="fr-CA"/>
        </w:rPr>
        <w:t xml:space="preserve"> de </w:t>
      </w:r>
      <w:r w:rsidRPr="00ED2B07">
        <w:rPr>
          <w:lang w:val="fr-CA"/>
        </w:rPr>
        <w:t xml:space="preserve">projet </w:t>
      </w:r>
      <w:r>
        <w:rPr>
          <w:lang w:val="fr-CA"/>
        </w:rPr>
        <w:t>et le RI ne sont pas soumis à ces procédures</w:t>
      </w:r>
      <w:r w:rsidR="00AB4EF3" w:rsidRPr="00ED2B07">
        <w:rPr>
          <w:lang w:val="fr-CA"/>
        </w:rPr>
        <w:t xml:space="preserve">); </w:t>
      </w:r>
      <w:proofErr w:type="spellStart"/>
      <w:r>
        <w:rPr>
          <w:lang w:val="fr-CA"/>
        </w:rPr>
        <w:t>rt</w:t>
      </w:r>
      <w:proofErr w:type="spellEnd"/>
    </w:p>
    <w:p w14:paraId="6A9EB51E" w14:textId="0382F01D" w:rsidR="00A04A1D" w:rsidRPr="003746C8" w:rsidRDefault="00ED2B07" w:rsidP="00A04A1D">
      <w:pPr>
        <w:pStyle w:val="Heading2"/>
        <w:tabs>
          <w:tab w:val="clear" w:pos="0"/>
        </w:tabs>
        <w:rPr>
          <w:lang w:val="fr-CA"/>
        </w:rPr>
      </w:pPr>
      <w:r w:rsidRPr="00ED2B07">
        <w:rPr>
          <w:b/>
          <w:lang w:val="fr-CA"/>
        </w:rPr>
        <w:t>Accords pluriannuels</w:t>
      </w:r>
      <w:r w:rsidR="00AB4EF3" w:rsidRPr="00ED2B07">
        <w:rPr>
          <w:b/>
          <w:lang w:val="fr-CA"/>
        </w:rPr>
        <w:t xml:space="preserve"> (</w:t>
      </w:r>
      <w:r w:rsidRPr="00ED2B07">
        <w:rPr>
          <w:b/>
          <w:lang w:val="fr-CA"/>
        </w:rPr>
        <w:t>APA</w:t>
      </w:r>
      <w:r w:rsidR="00AB4EF3" w:rsidRPr="00ED2B07">
        <w:rPr>
          <w:b/>
          <w:lang w:val="fr-CA"/>
        </w:rPr>
        <w:t>)</w:t>
      </w:r>
      <w:r w:rsidR="00AB4EF3" w:rsidRPr="00ED2B07">
        <w:rPr>
          <w:lang w:val="fr-CA"/>
        </w:rPr>
        <w:t xml:space="preserve">: </w:t>
      </w:r>
      <w:r w:rsidRPr="00ED2B07">
        <w:rPr>
          <w:lang w:val="fr-CA"/>
        </w:rPr>
        <w:t>En</w:t>
      </w:r>
      <w:r w:rsidR="00AB4EF3" w:rsidRPr="00ED2B07">
        <w:rPr>
          <w:lang w:val="fr-CA"/>
        </w:rPr>
        <w:t xml:space="preserve"> 202</w:t>
      </w:r>
      <w:r w:rsidR="00D63904" w:rsidRPr="00ED2B07">
        <w:rPr>
          <w:lang w:val="fr-CA"/>
        </w:rPr>
        <w:t>1</w:t>
      </w:r>
      <w:r w:rsidR="00AB4EF3" w:rsidRPr="00ED2B07">
        <w:rPr>
          <w:lang w:val="fr-CA"/>
        </w:rPr>
        <w:t xml:space="preserve">, </w:t>
      </w:r>
      <w:r w:rsidR="00D63904" w:rsidRPr="00ED2B07">
        <w:rPr>
          <w:lang w:val="fr-CA"/>
        </w:rPr>
        <w:t>47</w:t>
      </w:r>
      <w:r w:rsidR="00AB4EF3" w:rsidRPr="00ED2B07">
        <w:rPr>
          <w:lang w:val="fr-CA"/>
        </w:rPr>
        <w:t xml:space="preserve"> </w:t>
      </w:r>
      <w:r w:rsidRPr="00ED2B07">
        <w:rPr>
          <w:lang w:val="fr-CA"/>
        </w:rPr>
        <w:t> APA pour les p</w:t>
      </w:r>
      <w:r>
        <w:rPr>
          <w:lang w:val="fr-CA"/>
        </w:rPr>
        <w:t xml:space="preserve">lans de gestion de l’élimination des </w:t>
      </w:r>
      <w:r w:rsidR="00AB4EF3" w:rsidRPr="00ED2B07">
        <w:rPr>
          <w:lang w:val="fr-CA"/>
        </w:rPr>
        <w:t>HCFC</w:t>
      </w:r>
      <w:r w:rsidR="003746C8">
        <w:rPr>
          <w:lang w:val="fr-CA"/>
        </w:rPr>
        <w:t xml:space="preserve"> </w:t>
      </w:r>
      <w:r w:rsidR="003746C8" w:rsidRPr="00ED2B07">
        <w:rPr>
          <w:lang w:val="fr-CA"/>
        </w:rPr>
        <w:t>(</w:t>
      </w:r>
      <w:r w:rsidR="003746C8">
        <w:rPr>
          <w:lang w:val="fr-CA"/>
        </w:rPr>
        <w:t>PGEH</w:t>
      </w:r>
      <w:r w:rsidR="00AB4EF3" w:rsidRPr="00ED2B07">
        <w:rPr>
          <w:lang w:val="fr-CA"/>
        </w:rPr>
        <w:t xml:space="preserve">) </w:t>
      </w:r>
      <w:r w:rsidR="003746C8">
        <w:rPr>
          <w:lang w:val="fr-CA"/>
        </w:rPr>
        <w:t>étaient en cours de mise en œuvre</w:t>
      </w:r>
      <w:r w:rsidR="00AB4EF3" w:rsidRPr="00ED2B07">
        <w:rPr>
          <w:lang w:val="fr-CA"/>
        </w:rPr>
        <w:t xml:space="preserve">. </w:t>
      </w:r>
      <w:r w:rsidR="003746C8" w:rsidRPr="003746C8">
        <w:rPr>
          <w:lang w:val="fr-CA"/>
        </w:rPr>
        <w:t>Depuis</w:t>
      </w:r>
      <w:r w:rsidR="00AB4EF3" w:rsidRPr="003746C8">
        <w:rPr>
          <w:lang w:val="fr-CA"/>
        </w:rPr>
        <w:t xml:space="preserve"> 1991, 1</w:t>
      </w:r>
      <w:r w:rsidR="00592C60" w:rsidRPr="003746C8">
        <w:rPr>
          <w:lang w:val="fr-CA"/>
        </w:rPr>
        <w:t>56</w:t>
      </w:r>
      <w:r w:rsidRPr="003746C8">
        <w:rPr>
          <w:lang w:val="fr-CA"/>
        </w:rPr>
        <w:t> APA</w:t>
      </w:r>
      <w:r w:rsidR="00AB4EF3" w:rsidRPr="003746C8">
        <w:rPr>
          <w:lang w:val="fr-CA"/>
        </w:rPr>
        <w:t xml:space="preserve"> </w:t>
      </w:r>
      <w:r w:rsidR="003746C8" w:rsidRPr="003746C8">
        <w:rPr>
          <w:lang w:val="fr-CA"/>
        </w:rPr>
        <w:t xml:space="preserve">ont été approuvés et </w:t>
      </w:r>
      <w:r w:rsidR="00592C60" w:rsidRPr="003746C8">
        <w:rPr>
          <w:lang w:val="fr-CA"/>
        </w:rPr>
        <w:t>109</w:t>
      </w:r>
      <w:r w:rsidR="00AB4EF3" w:rsidRPr="003746C8">
        <w:rPr>
          <w:lang w:val="fr-CA"/>
        </w:rPr>
        <w:t> </w:t>
      </w:r>
      <w:r w:rsidRPr="003746C8">
        <w:rPr>
          <w:lang w:val="fr-CA"/>
        </w:rPr>
        <w:t> APA</w:t>
      </w:r>
      <w:r w:rsidR="00AB4EF3" w:rsidRPr="003746C8">
        <w:rPr>
          <w:lang w:val="fr-CA"/>
        </w:rPr>
        <w:t xml:space="preserve"> </w:t>
      </w:r>
      <w:r w:rsidR="003746C8" w:rsidRPr="003746C8">
        <w:rPr>
          <w:lang w:val="fr-CA"/>
        </w:rPr>
        <w:t>ont été ac</w:t>
      </w:r>
      <w:r w:rsidR="003746C8">
        <w:rPr>
          <w:lang w:val="fr-CA"/>
        </w:rPr>
        <w:t>hevés</w:t>
      </w:r>
      <w:r w:rsidR="00AB4EF3" w:rsidRPr="003746C8">
        <w:rPr>
          <w:lang w:val="fr-CA"/>
        </w:rPr>
        <w:t>, repr</w:t>
      </w:r>
      <w:r w:rsidR="003746C8">
        <w:rPr>
          <w:lang w:val="fr-CA"/>
        </w:rPr>
        <w:t>é</w:t>
      </w:r>
      <w:r w:rsidR="00AB4EF3" w:rsidRPr="003746C8">
        <w:rPr>
          <w:lang w:val="fr-CA"/>
        </w:rPr>
        <w:t>sent</w:t>
      </w:r>
      <w:r w:rsidR="003746C8">
        <w:rPr>
          <w:lang w:val="fr-CA"/>
        </w:rPr>
        <w:t xml:space="preserve">ant un taux d’achèvement de </w:t>
      </w:r>
      <w:r w:rsidR="00592C60" w:rsidRPr="003746C8">
        <w:rPr>
          <w:lang w:val="fr-CA"/>
        </w:rPr>
        <w:t>70</w:t>
      </w:r>
      <w:r w:rsidR="003746C8">
        <w:rPr>
          <w:lang w:val="fr-CA"/>
        </w:rPr>
        <w:t> %</w:t>
      </w:r>
      <w:r w:rsidR="00AB4EF3" w:rsidRPr="003746C8">
        <w:rPr>
          <w:lang w:val="fr-CA"/>
        </w:rPr>
        <w:t xml:space="preserve">. </w:t>
      </w:r>
    </w:p>
    <w:p w14:paraId="63DD4BC0" w14:textId="70CE0374" w:rsidR="00242610" w:rsidRPr="003746C8" w:rsidRDefault="003746C8" w:rsidP="00242610">
      <w:pPr>
        <w:pStyle w:val="Heading1"/>
        <w:rPr>
          <w:lang w:val="fr-CA"/>
        </w:rPr>
      </w:pPr>
      <w:r w:rsidRPr="003746C8">
        <w:rPr>
          <w:lang w:val="fr-CA"/>
        </w:rPr>
        <w:t>Le t</w:t>
      </w:r>
      <w:r w:rsidR="00242610" w:rsidRPr="003746C8">
        <w:rPr>
          <w:lang w:val="fr-CA"/>
        </w:rPr>
        <w:t>able</w:t>
      </w:r>
      <w:r w:rsidRPr="003746C8">
        <w:rPr>
          <w:lang w:val="fr-CA"/>
        </w:rPr>
        <w:t>au</w:t>
      </w:r>
      <w:r w:rsidR="00242610" w:rsidRPr="003746C8">
        <w:rPr>
          <w:lang w:val="fr-CA"/>
        </w:rPr>
        <w:t xml:space="preserve"> 3 </w:t>
      </w:r>
      <w:r w:rsidRPr="003746C8">
        <w:rPr>
          <w:lang w:val="fr-CA"/>
        </w:rPr>
        <w:t>présente les progr</w:t>
      </w:r>
      <w:r>
        <w:rPr>
          <w:lang w:val="fr-CA"/>
        </w:rPr>
        <w:t>è</w:t>
      </w:r>
      <w:r w:rsidRPr="003746C8">
        <w:rPr>
          <w:lang w:val="fr-CA"/>
        </w:rPr>
        <w:t>s réalisés</w:t>
      </w:r>
      <w:r>
        <w:rPr>
          <w:lang w:val="fr-CA"/>
        </w:rPr>
        <w:t xml:space="preserve"> par le </w:t>
      </w:r>
      <w:r w:rsidR="00762D83" w:rsidRPr="003746C8">
        <w:rPr>
          <w:lang w:val="fr-CA"/>
        </w:rPr>
        <w:t>PNUD</w:t>
      </w:r>
      <w:r w:rsidR="00242610" w:rsidRPr="003746C8">
        <w:rPr>
          <w:lang w:val="fr-CA"/>
        </w:rPr>
        <w:t xml:space="preserve"> </w:t>
      </w:r>
      <w:r>
        <w:rPr>
          <w:lang w:val="fr-CA"/>
        </w:rPr>
        <w:t>depuis</w:t>
      </w:r>
      <w:r w:rsidR="00242610" w:rsidRPr="003746C8">
        <w:rPr>
          <w:lang w:val="fr-CA"/>
        </w:rPr>
        <w:t xml:space="preserve"> </w:t>
      </w:r>
      <w:r w:rsidR="00431EFB" w:rsidRPr="003746C8">
        <w:rPr>
          <w:lang w:val="fr-CA"/>
        </w:rPr>
        <w:t>1991</w:t>
      </w:r>
      <w:r w:rsidR="00242610" w:rsidRPr="003746C8">
        <w:rPr>
          <w:lang w:val="fr-CA"/>
        </w:rPr>
        <w:t xml:space="preserve">. </w:t>
      </w:r>
    </w:p>
    <w:p w14:paraId="1628CA91" w14:textId="4F796459" w:rsidR="000F512A" w:rsidRPr="003746C8" w:rsidRDefault="00A04A1D" w:rsidP="00A04A1D">
      <w:pPr>
        <w:pStyle w:val="Heading2"/>
        <w:numPr>
          <w:ilvl w:val="0"/>
          <w:numId w:val="0"/>
        </w:numPr>
        <w:spacing w:after="0"/>
        <w:rPr>
          <w:b/>
          <w:lang w:val="fr-CA"/>
        </w:rPr>
      </w:pPr>
      <w:r w:rsidRPr="003746C8">
        <w:rPr>
          <w:b/>
          <w:lang w:val="fr-CA"/>
        </w:rPr>
        <w:t>Table</w:t>
      </w:r>
      <w:r w:rsidR="003746C8" w:rsidRPr="003746C8">
        <w:rPr>
          <w:b/>
          <w:lang w:val="fr-CA"/>
        </w:rPr>
        <w:t>au</w:t>
      </w:r>
      <w:r w:rsidRPr="003746C8">
        <w:rPr>
          <w:b/>
          <w:lang w:val="fr-CA"/>
        </w:rPr>
        <w:t xml:space="preserve"> 3: Progr</w:t>
      </w:r>
      <w:r w:rsidR="003746C8" w:rsidRPr="003746C8">
        <w:rPr>
          <w:b/>
          <w:lang w:val="fr-CA"/>
        </w:rPr>
        <w:t>è</w:t>
      </w:r>
      <w:r w:rsidRPr="003746C8">
        <w:rPr>
          <w:b/>
          <w:lang w:val="fr-CA"/>
        </w:rPr>
        <w:t xml:space="preserve">s </w:t>
      </w:r>
      <w:r w:rsidR="003746C8" w:rsidRPr="003746C8">
        <w:rPr>
          <w:b/>
          <w:lang w:val="fr-CA"/>
        </w:rPr>
        <w:t xml:space="preserve">réalisés par le </w:t>
      </w:r>
      <w:r w:rsidR="00762D83" w:rsidRPr="003746C8">
        <w:rPr>
          <w:b/>
          <w:lang w:val="fr-CA"/>
        </w:rPr>
        <w:t>PNUD</w:t>
      </w:r>
      <w:r w:rsidR="000F512A" w:rsidRPr="003746C8">
        <w:rPr>
          <w:b/>
          <w:lang w:val="fr-CA"/>
        </w:rPr>
        <w:t xml:space="preserve"> </w:t>
      </w:r>
      <w:r w:rsidR="003746C8">
        <w:rPr>
          <w:b/>
          <w:lang w:val="fr-CA"/>
        </w:rPr>
        <w:t>depuis</w:t>
      </w:r>
      <w:r w:rsidR="000F512A" w:rsidRPr="003746C8">
        <w:rPr>
          <w:b/>
          <w:lang w:val="fr-CA"/>
        </w:rPr>
        <w:t xml:space="preserve"> 1991 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16"/>
        <w:gridCol w:w="776"/>
        <w:gridCol w:w="1170"/>
        <w:gridCol w:w="720"/>
        <w:gridCol w:w="900"/>
        <w:gridCol w:w="990"/>
        <w:gridCol w:w="990"/>
        <w:gridCol w:w="1110"/>
        <w:gridCol w:w="703"/>
        <w:gridCol w:w="1067"/>
        <w:gridCol w:w="923"/>
      </w:tblGrid>
      <w:tr w:rsidR="005E6087" w:rsidRPr="00241C38" w14:paraId="1A6DF89F" w14:textId="77777777" w:rsidTr="00A20DE9">
        <w:trPr>
          <w:trHeight w:val="399"/>
          <w:jc w:val="center"/>
        </w:trPr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225D9" w14:textId="034A56DA" w:rsidR="005E6087" w:rsidRPr="00241C38" w:rsidRDefault="003746C8" w:rsidP="00B41ACF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Élimination</w:t>
            </w:r>
            <w:proofErr w:type="spellEnd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réalisée</w:t>
            </w:r>
            <w:proofErr w:type="spellEnd"/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32DC30" w14:textId="49FACB5C" w:rsidR="005E6087" w:rsidRPr="00241C38" w:rsidRDefault="003746C8" w:rsidP="00B41ACF">
            <w:pPr>
              <w:ind w:left="-132" w:right="-74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Décaissement</w:t>
            </w:r>
            <w:proofErr w:type="spellEnd"/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(</w:t>
            </w:r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$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US)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11F6B" w14:textId="1D08DBA2" w:rsidR="005E6087" w:rsidRPr="003746C8" w:rsidRDefault="003746C8" w:rsidP="00B41ACF">
            <w:pPr>
              <w:ind w:left="-148" w:right="-164"/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T</w:t>
            </w:r>
            <w:r w:rsidRP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E moyen</w:t>
            </w:r>
          </w:p>
          <w:p w14:paraId="3735D58F" w14:textId="37111BAC" w:rsidR="005E6087" w:rsidRPr="003746C8" w:rsidRDefault="005E6087" w:rsidP="00B41ACF">
            <w:pPr>
              <w:ind w:left="-148" w:right="-164"/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 w:rsidRP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 (</w:t>
            </w:r>
            <w:r w:rsid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$</w:t>
            </w:r>
            <w:r w:rsidRP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US/kg)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5C0111" w14:textId="1DE60860" w:rsidR="005E6087" w:rsidRPr="00241C38" w:rsidRDefault="005E6087" w:rsidP="005E6087">
            <w:pPr>
              <w:ind w:left="-155" w:right="-106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N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o</w:t>
            </w:r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mb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re</w:t>
            </w:r>
            <w:proofErr w:type="spellEnd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</w:t>
            </w:r>
          </w:p>
          <w:p w14:paraId="42771CC3" w14:textId="2AC39086" w:rsidR="005E6087" w:rsidRPr="00241C38" w:rsidRDefault="003746C8" w:rsidP="005E6087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de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</w:t>
            </w:r>
            <w:proofErr w:type="spellStart"/>
            <w:r w:rsidR="008B157B">
              <w:rPr>
                <w:b/>
                <w:bCs/>
                <w:color w:val="000000"/>
                <w:sz w:val="19"/>
                <w:szCs w:val="19"/>
                <w:lang w:eastAsia="en-CA"/>
              </w:rPr>
              <w:t>projet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s</w:t>
            </w:r>
            <w:proofErr w:type="spellEnd"/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   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5FBD3" w14:textId="1A209AC6" w:rsidR="005E6087" w:rsidRPr="00241C38" w:rsidRDefault="003746C8" w:rsidP="00B41ACF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Vitesse </w:t>
            </w:r>
            <w:proofErr w:type="spellStart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d’exécution</w:t>
            </w:r>
            <w:proofErr w:type="spellEnd"/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(</w:t>
            </w:r>
            <w:proofErr w:type="spellStart"/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mo</w:t>
            </w:r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i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s</w:t>
            </w:r>
            <w:proofErr w:type="spellEnd"/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)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62C9D" w14:textId="4873EC84" w:rsidR="005E6087" w:rsidRPr="003746C8" w:rsidRDefault="003746C8" w:rsidP="00A41157">
            <w:pPr>
              <w:ind w:left="-185" w:right="-117"/>
              <w:jc w:val="center"/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</w:pPr>
            <w:r w:rsidRP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Moyenne des retards</w:t>
            </w:r>
            <w:r w:rsidR="005E6087" w:rsidRP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 xml:space="preserve"> (mo</w:t>
            </w:r>
            <w:r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i</w:t>
            </w:r>
            <w:r w:rsidR="005E6087" w:rsidRPr="003746C8">
              <w:rPr>
                <w:b/>
                <w:bCs/>
                <w:color w:val="000000"/>
                <w:sz w:val="19"/>
                <w:szCs w:val="19"/>
                <w:lang w:val="fr-CA" w:eastAsia="en-CA"/>
              </w:rPr>
              <w:t>s)</w:t>
            </w:r>
          </w:p>
        </w:tc>
        <w:tc>
          <w:tcPr>
            <w:tcW w:w="19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A69E9" w14:textId="4CCEC499" w:rsidR="005E6087" w:rsidRPr="00241C38" w:rsidRDefault="005E6087" w:rsidP="00B41ACF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N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o</w:t>
            </w:r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mb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re</w:t>
            </w:r>
            <w:proofErr w:type="spellEnd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</w:t>
            </w:r>
            <w:proofErr w:type="spellStart"/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d’</w:t>
            </w:r>
            <w:r w:rsidR="00ED2B07">
              <w:rPr>
                <w:b/>
                <w:bCs/>
                <w:color w:val="000000"/>
                <w:sz w:val="19"/>
                <w:szCs w:val="19"/>
                <w:lang w:eastAsia="en-CA"/>
              </w:rPr>
              <w:t>APA</w:t>
            </w:r>
            <w:proofErr w:type="spellEnd"/>
          </w:p>
        </w:tc>
      </w:tr>
      <w:tr w:rsidR="005E6087" w:rsidRPr="00241C38" w14:paraId="2C740DA7" w14:textId="77777777" w:rsidTr="00A20DE9">
        <w:trPr>
          <w:trHeight w:val="262"/>
          <w:jc w:val="center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7B1AC" w14:textId="1D38BE7E" w:rsidR="005E6087" w:rsidRPr="00241C38" w:rsidRDefault="003F28DE" w:rsidP="00F95302">
            <w:pPr>
              <w:ind w:left="-104" w:right="-106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T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onnes</w:t>
            </w:r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 PAO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7D904" w14:textId="134B014F" w:rsidR="005E6087" w:rsidRPr="00241C38" w:rsidRDefault="003F28DE" w:rsidP="00B41ACF">
            <w:pPr>
              <w:ind w:left="-121" w:right="-88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Tonnes 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CO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vertAlign w:val="subscript"/>
                <w:lang w:eastAsia="en-CA"/>
              </w:rPr>
              <w:t>2</w:t>
            </w:r>
            <w:r w:rsidR="007D557C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-</w:t>
            </w:r>
            <w:r w:rsidR="005E6087"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eq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5DE0" w14:textId="77777777" w:rsidR="005E6087" w:rsidRPr="00241C38" w:rsidRDefault="005E6087" w:rsidP="00B41ACF">
            <w:pPr>
              <w:jc w:val="left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11AC" w14:textId="77777777" w:rsidR="005E6087" w:rsidRPr="00241C38" w:rsidRDefault="005E6087" w:rsidP="00B41ACF">
            <w:pPr>
              <w:jc w:val="left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84ACA1" w14:textId="46CE45CC" w:rsidR="005E6087" w:rsidRPr="00241C38" w:rsidRDefault="005E6087" w:rsidP="00F95302">
            <w:pPr>
              <w:ind w:left="-202" w:right="-243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Appro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uvés</w:t>
            </w:r>
            <w:proofErr w:type="spellEnd"/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5C58" w14:textId="3EEE62FC" w:rsidR="005E6087" w:rsidRPr="00241C38" w:rsidRDefault="003746C8" w:rsidP="00F95302">
            <w:pPr>
              <w:ind w:left="-202" w:right="-243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Achevés</w:t>
            </w:r>
            <w:proofErr w:type="spellEnd"/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58E78" w14:textId="64D7CC12" w:rsidR="005E6087" w:rsidRPr="00241C38" w:rsidRDefault="005E6087" w:rsidP="00F95302">
            <w:pPr>
              <w:ind w:left="-202" w:right="-243"/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Invest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issement</w:t>
            </w:r>
            <w:proofErr w:type="spellEnd"/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7437F" w14:textId="0F17BF0C" w:rsidR="005E6087" w:rsidRPr="00241C38" w:rsidRDefault="005E6087" w:rsidP="00B41ACF">
            <w:pPr>
              <w:jc w:val="center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 xml:space="preserve">Non- </w:t>
            </w:r>
            <w:proofErr w:type="spellStart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invest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isse</w:t>
            </w:r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ment</w:t>
            </w:r>
            <w:proofErr w:type="spellEnd"/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B10B1" w14:textId="77777777" w:rsidR="005E6087" w:rsidRPr="00241C38" w:rsidRDefault="005E6087" w:rsidP="00B41ACF">
            <w:pPr>
              <w:jc w:val="left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45B9" w14:textId="10A393D8" w:rsidR="005E6087" w:rsidRPr="00241C38" w:rsidRDefault="005E6087" w:rsidP="005E6087">
            <w:pPr>
              <w:ind w:left="-50" w:right="-88"/>
              <w:jc w:val="left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 w:rsidRPr="00241C38">
              <w:rPr>
                <w:b/>
                <w:bCs/>
                <w:color w:val="000000"/>
                <w:sz w:val="19"/>
                <w:szCs w:val="19"/>
                <w:lang w:eastAsia="en-CA"/>
              </w:rPr>
              <w:t>Appro</w:t>
            </w:r>
            <w:r w:rsidR="003746C8">
              <w:rPr>
                <w:b/>
                <w:bCs/>
                <w:color w:val="000000"/>
                <w:sz w:val="19"/>
                <w:szCs w:val="19"/>
                <w:lang w:eastAsia="en-CA"/>
              </w:rPr>
              <w:t>uvé</w:t>
            </w:r>
            <w:r w:rsidR="003F28DE">
              <w:rPr>
                <w:b/>
                <w:bCs/>
                <w:color w:val="000000"/>
                <w:sz w:val="19"/>
                <w:szCs w:val="19"/>
                <w:lang w:eastAsia="en-CA"/>
              </w:rPr>
              <w:t>s</w:t>
            </w:r>
            <w:proofErr w:type="spellEnd"/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B8181" w14:textId="59B340EE" w:rsidR="005E6087" w:rsidRPr="00241C38" w:rsidRDefault="003F28DE" w:rsidP="005E6087">
            <w:pPr>
              <w:ind w:left="-109" w:right="-108"/>
              <w:jc w:val="left"/>
              <w:rPr>
                <w:b/>
                <w:bCs/>
                <w:color w:val="000000"/>
                <w:sz w:val="19"/>
                <w:szCs w:val="19"/>
                <w:lang w:eastAsia="en-CA"/>
              </w:rPr>
            </w:pPr>
            <w:proofErr w:type="spellStart"/>
            <w:r>
              <w:rPr>
                <w:b/>
                <w:bCs/>
                <w:color w:val="000000"/>
                <w:sz w:val="19"/>
                <w:szCs w:val="19"/>
                <w:lang w:eastAsia="en-CA"/>
              </w:rPr>
              <w:t>Achevés</w:t>
            </w:r>
            <w:proofErr w:type="spellEnd"/>
          </w:p>
        </w:tc>
      </w:tr>
      <w:tr w:rsidR="005E6087" w:rsidRPr="00241C38" w14:paraId="40EC592B" w14:textId="77777777" w:rsidTr="00A20DE9">
        <w:trPr>
          <w:trHeight w:val="50"/>
          <w:jc w:val="center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C86B2" w14:textId="5CC9D321" w:rsidR="005E6087" w:rsidRPr="00241C38" w:rsidRDefault="005E6087" w:rsidP="00F95302">
            <w:pPr>
              <w:ind w:right="-96"/>
              <w:jc w:val="lef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68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 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821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8625C" w14:textId="5F8403D9" w:rsidR="005E6087" w:rsidRPr="00241C38" w:rsidRDefault="005E6087" w:rsidP="00F95302">
            <w:pPr>
              <w:ind w:left="-114" w:right="-63"/>
              <w:jc w:val="lef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240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 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094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23B76" w14:textId="17D73B69" w:rsidR="005E6087" w:rsidRPr="00241C38" w:rsidRDefault="005E6087" w:rsidP="00F95302">
            <w:pPr>
              <w:ind w:right="-158"/>
              <w:jc w:val="lef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820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 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879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 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422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0081D" w14:textId="2FDCC0BA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11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,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08DE0" w14:textId="50EC8685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2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 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591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F97F" w14:textId="75C4B468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2</w:t>
            </w:r>
            <w:r w:rsidR="003F28DE">
              <w:rPr>
                <w:color w:val="000000"/>
                <w:sz w:val="19"/>
                <w:szCs w:val="19"/>
                <w:lang w:eastAsia="en-CA"/>
              </w:rPr>
              <w:t> </w:t>
            </w:r>
            <w:r w:rsidRPr="00241C38">
              <w:rPr>
                <w:color w:val="000000"/>
                <w:sz w:val="19"/>
                <w:szCs w:val="19"/>
                <w:lang w:eastAsia="en-CA"/>
              </w:rPr>
              <w:t>441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6411E" w14:textId="568B6253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34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CF66A" w14:textId="708BACFB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39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F821E" w14:textId="138CEFE9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F8B51" w14:textId="1C72C819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156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9B23" w14:textId="4CAB7BD6" w:rsidR="005E6087" w:rsidRPr="00241C38" w:rsidRDefault="005E6087" w:rsidP="00F95302">
            <w:pPr>
              <w:jc w:val="right"/>
              <w:rPr>
                <w:color w:val="000000"/>
                <w:sz w:val="19"/>
                <w:szCs w:val="19"/>
                <w:lang w:eastAsia="en-CA"/>
              </w:rPr>
            </w:pPr>
            <w:r w:rsidRPr="00241C38">
              <w:rPr>
                <w:color w:val="000000"/>
                <w:sz w:val="19"/>
                <w:szCs w:val="19"/>
                <w:lang w:eastAsia="en-CA"/>
              </w:rPr>
              <w:t> 109</w:t>
            </w:r>
          </w:p>
        </w:tc>
      </w:tr>
    </w:tbl>
    <w:p w14:paraId="180CE6DE" w14:textId="420198EE" w:rsidR="00B41ACF" w:rsidRPr="00241C38" w:rsidRDefault="00B41ACF" w:rsidP="00B41ACF">
      <w:pPr>
        <w:rPr>
          <w:sz w:val="18"/>
          <w:szCs w:val="18"/>
        </w:rPr>
      </w:pPr>
    </w:p>
    <w:p w14:paraId="7A298594" w14:textId="0D73ED4F" w:rsidR="003D1847" w:rsidRPr="003F28DE" w:rsidRDefault="003F28DE" w:rsidP="000F512A">
      <w:pPr>
        <w:rPr>
          <w:u w:val="single"/>
          <w:lang w:val="fr-CA"/>
        </w:rPr>
      </w:pPr>
      <w:r w:rsidRPr="003F28DE">
        <w:rPr>
          <w:u w:val="single"/>
          <w:lang w:val="fr-CA"/>
        </w:rPr>
        <w:t xml:space="preserve">Projets liés aux </w:t>
      </w:r>
      <w:r w:rsidR="003D1847" w:rsidRPr="003F28DE">
        <w:rPr>
          <w:u w:val="single"/>
          <w:lang w:val="fr-CA"/>
        </w:rPr>
        <w:t>HFC</w:t>
      </w:r>
    </w:p>
    <w:p w14:paraId="56C0AAAE" w14:textId="77777777" w:rsidR="003D1847" w:rsidRPr="003F28DE" w:rsidRDefault="003D1847" w:rsidP="000F512A">
      <w:pPr>
        <w:rPr>
          <w:u w:val="single"/>
          <w:lang w:val="fr-CA"/>
        </w:rPr>
      </w:pPr>
    </w:p>
    <w:p w14:paraId="403CFB39" w14:textId="1000B111" w:rsidR="003D1847" w:rsidRPr="003F28DE" w:rsidRDefault="003F28DE" w:rsidP="003D1847">
      <w:pPr>
        <w:pStyle w:val="Heading1"/>
        <w:rPr>
          <w:lang w:val="fr-CA"/>
        </w:rPr>
      </w:pPr>
      <w:r w:rsidRPr="003F28DE">
        <w:rPr>
          <w:lang w:val="fr-CA"/>
        </w:rPr>
        <w:t>Au</w:t>
      </w:r>
      <w:r w:rsidR="003D1847" w:rsidRPr="003F28DE">
        <w:rPr>
          <w:lang w:val="fr-CA"/>
        </w:rPr>
        <w:t xml:space="preserve"> 31 </w:t>
      </w:r>
      <w:r w:rsidRPr="003F28DE">
        <w:rPr>
          <w:lang w:val="fr-CA"/>
        </w:rPr>
        <w:t>d</w:t>
      </w:r>
      <w:r w:rsidR="008B157B" w:rsidRPr="003F28DE">
        <w:rPr>
          <w:lang w:val="fr-CA"/>
        </w:rPr>
        <w:t>écembre</w:t>
      </w:r>
      <w:r w:rsidR="003D1847" w:rsidRPr="003F28DE">
        <w:rPr>
          <w:lang w:val="fr-CA"/>
        </w:rPr>
        <w:t xml:space="preserve"> 2021, </w:t>
      </w:r>
      <w:r w:rsidRPr="003F28DE">
        <w:rPr>
          <w:lang w:val="fr-CA"/>
        </w:rPr>
        <w:t>l</w:t>
      </w:r>
      <w:r w:rsidR="003D1847" w:rsidRPr="003F28DE">
        <w:rPr>
          <w:lang w:val="fr-CA"/>
        </w:rPr>
        <w:t xml:space="preserve">e </w:t>
      </w:r>
      <w:r w:rsidR="00F13FEB" w:rsidRPr="003F28DE">
        <w:rPr>
          <w:lang w:val="fr-CA"/>
        </w:rPr>
        <w:t>Comité exécutif</w:t>
      </w:r>
      <w:r w:rsidR="003D1847" w:rsidRPr="003F28DE">
        <w:rPr>
          <w:lang w:val="fr-CA"/>
        </w:rPr>
        <w:t xml:space="preserve"> </w:t>
      </w:r>
      <w:r w:rsidRPr="003F28DE">
        <w:rPr>
          <w:lang w:val="fr-CA"/>
        </w:rPr>
        <w:t xml:space="preserve">avait approuvé </w:t>
      </w:r>
      <w:r w:rsidR="003D1847" w:rsidRPr="003F28DE">
        <w:rPr>
          <w:lang w:val="fr-CA"/>
        </w:rPr>
        <w:t xml:space="preserve">36 </w:t>
      </w:r>
      <w:r w:rsidRPr="003F28DE">
        <w:rPr>
          <w:lang w:val="fr-CA"/>
        </w:rPr>
        <w:t xml:space="preserve">projets liés </w:t>
      </w:r>
      <w:r>
        <w:rPr>
          <w:lang w:val="fr-CA"/>
        </w:rPr>
        <w:t xml:space="preserve">aux </w:t>
      </w:r>
      <w:r w:rsidR="003D1847" w:rsidRPr="003F28DE">
        <w:rPr>
          <w:lang w:val="fr-CA"/>
        </w:rPr>
        <w:t>HFC (</w:t>
      </w:r>
      <w:r>
        <w:rPr>
          <w:lang w:val="fr-CA"/>
        </w:rPr>
        <w:t xml:space="preserve">dont trois </w:t>
      </w:r>
      <w:r w:rsidR="008B157B" w:rsidRPr="003F28DE">
        <w:rPr>
          <w:lang w:val="fr-CA"/>
        </w:rPr>
        <w:t>projet</w:t>
      </w:r>
      <w:r w:rsidR="003D1847" w:rsidRPr="003F28DE">
        <w:rPr>
          <w:lang w:val="fr-CA"/>
        </w:rPr>
        <w:t>s</w:t>
      </w:r>
      <w:r>
        <w:rPr>
          <w:lang w:val="fr-CA"/>
        </w:rPr>
        <w:t xml:space="preserve"> d’investissement</w:t>
      </w:r>
      <w:r w:rsidR="003D1847" w:rsidRPr="003F28DE">
        <w:rPr>
          <w:lang w:val="fr-CA"/>
        </w:rPr>
        <w:t xml:space="preserve">, 25 </w:t>
      </w:r>
      <w:r>
        <w:rPr>
          <w:lang w:val="fr-CA"/>
        </w:rPr>
        <w:t xml:space="preserve">activités de </w:t>
      </w:r>
      <w:r w:rsidRPr="003F28DE">
        <w:rPr>
          <w:lang w:val="fr-CA"/>
        </w:rPr>
        <w:t>préparations</w:t>
      </w:r>
      <w:r w:rsidR="003D1847" w:rsidRPr="003F28DE">
        <w:rPr>
          <w:lang w:val="fr-CA"/>
        </w:rPr>
        <w:t xml:space="preserve"> </w:t>
      </w:r>
      <w:r>
        <w:rPr>
          <w:lang w:val="fr-CA"/>
        </w:rPr>
        <w:t xml:space="preserve">de </w:t>
      </w:r>
      <w:r w:rsidR="008B157B" w:rsidRPr="003F28DE">
        <w:rPr>
          <w:lang w:val="fr-CA"/>
        </w:rPr>
        <w:t>projet</w:t>
      </w:r>
      <w:r w:rsidR="003D1847" w:rsidRPr="003F28DE">
        <w:rPr>
          <w:lang w:val="fr-CA"/>
        </w:rPr>
        <w:t xml:space="preserve">s </w:t>
      </w:r>
      <w:r>
        <w:rPr>
          <w:lang w:val="fr-CA"/>
        </w:rPr>
        <w:t>et huit activités habilitantes</w:t>
      </w:r>
      <w:r w:rsidR="003D1847" w:rsidRPr="003F28DE">
        <w:rPr>
          <w:lang w:val="fr-CA"/>
        </w:rPr>
        <w:t xml:space="preserve">) </w:t>
      </w:r>
      <w:r>
        <w:rPr>
          <w:lang w:val="fr-CA"/>
        </w:rPr>
        <w:t xml:space="preserve">au titre des </w:t>
      </w:r>
      <w:r w:rsidR="003D1847" w:rsidRPr="003F28DE">
        <w:rPr>
          <w:lang w:val="fr-CA"/>
        </w:rPr>
        <w:t xml:space="preserve">contributions </w:t>
      </w:r>
      <w:r>
        <w:rPr>
          <w:lang w:val="fr-CA"/>
        </w:rPr>
        <w:t xml:space="preserve">ordinaires, s’élevant à </w:t>
      </w:r>
      <w:r w:rsidR="003D1847" w:rsidRPr="003F28DE">
        <w:rPr>
          <w:lang w:val="fr-CA"/>
        </w:rPr>
        <w:t>6</w:t>
      </w:r>
      <w:r>
        <w:rPr>
          <w:lang w:val="fr-CA"/>
        </w:rPr>
        <w:t> </w:t>
      </w:r>
      <w:r w:rsidR="003D1847" w:rsidRPr="003F28DE">
        <w:rPr>
          <w:lang w:val="fr-CA"/>
        </w:rPr>
        <w:t>318</w:t>
      </w:r>
      <w:r>
        <w:rPr>
          <w:lang w:val="fr-CA"/>
        </w:rPr>
        <w:t> </w:t>
      </w:r>
      <w:r w:rsidR="003D1847" w:rsidRPr="003F28DE">
        <w:rPr>
          <w:lang w:val="fr-CA"/>
        </w:rPr>
        <w:t>767</w:t>
      </w:r>
      <w:r>
        <w:rPr>
          <w:lang w:val="fr-CA"/>
        </w:rPr>
        <w:t> $US</w:t>
      </w:r>
      <w:r w:rsidR="003D1847" w:rsidRPr="003F28DE">
        <w:rPr>
          <w:lang w:val="fr-CA"/>
        </w:rPr>
        <w:t xml:space="preserve"> (exclu</w:t>
      </w:r>
      <w:r>
        <w:rPr>
          <w:lang w:val="fr-CA"/>
        </w:rPr>
        <w:t>ant les coûts d’appui d’agence</w:t>
      </w:r>
      <w:r w:rsidR="003D1847" w:rsidRPr="003F28DE">
        <w:rPr>
          <w:lang w:val="fr-CA"/>
        </w:rPr>
        <w:t xml:space="preserve">). </w:t>
      </w:r>
      <w:r w:rsidRPr="003F28DE">
        <w:rPr>
          <w:lang w:val="fr-CA"/>
        </w:rPr>
        <w:t xml:space="preserve">Le tableau 4 présente l’état de ces </w:t>
      </w:r>
      <w:r w:rsidR="008B157B" w:rsidRPr="003F28DE">
        <w:rPr>
          <w:lang w:val="fr-CA"/>
        </w:rPr>
        <w:t>projet</w:t>
      </w:r>
      <w:r w:rsidR="003D1847" w:rsidRPr="003F28DE">
        <w:rPr>
          <w:lang w:val="fr-CA"/>
        </w:rPr>
        <w:t>s</w:t>
      </w:r>
      <w:r w:rsidRPr="003F28DE">
        <w:rPr>
          <w:lang w:val="fr-CA"/>
        </w:rPr>
        <w:t>, les données respectives ét</w:t>
      </w:r>
      <w:r>
        <w:rPr>
          <w:lang w:val="fr-CA"/>
        </w:rPr>
        <w:t xml:space="preserve">ant déjà incluses dans les </w:t>
      </w:r>
      <w:r w:rsidR="003D1847" w:rsidRPr="003F28DE">
        <w:rPr>
          <w:lang w:val="fr-CA"/>
        </w:rPr>
        <w:t>paragraph</w:t>
      </w:r>
      <w:r>
        <w:rPr>
          <w:lang w:val="fr-CA"/>
        </w:rPr>
        <w:t>e</w:t>
      </w:r>
      <w:r w:rsidR="003D1847" w:rsidRPr="003F28DE">
        <w:rPr>
          <w:lang w:val="fr-CA"/>
        </w:rPr>
        <w:t xml:space="preserve">s 5 </w:t>
      </w:r>
      <w:r>
        <w:rPr>
          <w:lang w:val="fr-CA"/>
        </w:rPr>
        <w:t>à</w:t>
      </w:r>
      <w:r w:rsidR="003D1847" w:rsidRPr="003F28DE">
        <w:rPr>
          <w:lang w:val="fr-CA"/>
        </w:rPr>
        <w:t xml:space="preserve"> </w:t>
      </w:r>
      <w:r w:rsidR="00164483" w:rsidRPr="003F28DE">
        <w:rPr>
          <w:lang w:val="fr-CA"/>
        </w:rPr>
        <w:t>9</w:t>
      </w:r>
      <w:r w:rsidR="003D1847" w:rsidRPr="003F28DE">
        <w:rPr>
          <w:lang w:val="fr-CA"/>
        </w:rPr>
        <w:t xml:space="preserve">. </w:t>
      </w:r>
    </w:p>
    <w:p w14:paraId="7E7EA1C7" w14:textId="0E4FDA96" w:rsidR="003D1847" w:rsidRPr="003F28DE" w:rsidRDefault="003D1847" w:rsidP="006A7CE7">
      <w:pPr>
        <w:keepNext/>
        <w:keepLines/>
        <w:rPr>
          <w:b/>
          <w:lang w:val="fr-CA"/>
        </w:rPr>
      </w:pPr>
      <w:r w:rsidRPr="003F28DE">
        <w:rPr>
          <w:b/>
          <w:lang w:val="fr-CA"/>
        </w:rPr>
        <w:lastRenderedPageBreak/>
        <w:t>Table</w:t>
      </w:r>
      <w:r w:rsidR="003F28DE" w:rsidRPr="003F28DE">
        <w:rPr>
          <w:b/>
          <w:lang w:val="fr-CA"/>
        </w:rPr>
        <w:t>au</w:t>
      </w:r>
      <w:r w:rsidRPr="003F28DE">
        <w:rPr>
          <w:b/>
          <w:lang w:val="fr-CA"/>
        </w:rPr>
        <w:t xml:space="preserve"> </w:t>
      </w:r>
      <w:r w:rsidR="00EA0891" w:rsidRPr="003F28DE">
        <w:rPr>
          <w:b/>
          <w:lang w:val="fr-CA"/>
        </w:rPr>
        <w:t>4</w:t>
      </w:r>
      <w:r w:rsidRPr="003F28DE">
        <w:rPr>
          <w:b/>
          <w:lang w:val="fr-CA"/>
        </w:rPr>
        <w:t xml:space="preserve">. </w:t>
      </w:r>
      <w:r w:rsidR="003F28DE" w:rsidRPr="003F28DE">
        <w:rPr>
          <w:b/>
          <w:lang w:val="fr-CA"/>
        </w:rPr>
        <w:t xml:space="preserve">Projets liés aux </w:t>
      </w:r>
      <w:r w:rsidRPr="003F28DE">
        <w:rPr>
          <w:b/>
          <w:lang w:val="fr-CA"/>
        </w:rPr>
        <w:t>HFC</w:t>
      </w:r>
      <w:r w:rsidR="003F28DE" w:rsidRPr="003F28DE">
        <w:rPr>
          <w:b/>
          <w:lang w:val="fr-CA"/>
        </w:rPr>
        <w:t xml:space="preserve"> approu</w:t>
      </w:r>
      <w:r w:rsidR="003F28DE">
        <w:rPr>
          <w:b/>
          <w:lang w:val="fr-CA"/>
        </w:rPr>
        <w:t xml:space="preserve">vés au titre des </w:t>
      </w:r>
      <w:r w:rsidRPr="003F28DE">
        <w:rPr>
          <w:b/>
          <w:lang w:val="fr-CA"/>
        </w:rPr>
        <w:t>contributions</w:t>
      </w:r>
      <w:r w:rsidR="003F28DE">
        <w:rPr>
          <w:b/>
          <w:lang w:val="fr-CA"/>
        </w:rPr>
        <w:t xml:space="preserve"> ordinaires</w:t>
      </w:r>
    </w:p>
    <w:tbl>
      <w:tblPr>
        <w:tblW w:w="9816" w:type="dxa"/>
        <w:tblLook w:val="04A0" w:firstRow="1" w:lastRow="0" w:firstColumn="1" w:lastColumn="0" w:noHBand="0" w:noVBand="1"/>
      </w:tblPr>
      <w:tblGrid>
        <w:gridCol w:w="1980"/>
        <w:gridCol w:w="1150"/>
        <w:gridCol w:w="1054"/>
        <w:gridCol w:w="1276"/>
        <w:gridCol w:w="1134"/>
        <w:gridCol w:w="1120"/>
        <w:gridCol w:w="1016"/>
        <w:gridCol w:w="1164"/>
      </w:tblGrid>
      <w:tr w:rsidR="003D1847" w:rsidRPr="00241C38" w14:paraId="15E7F01B" w14:textId="77777777" w:rsidTr="00025B30">
        <w:trPr>
          <w:trHeight w:val="264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15AF5" w14:textId="77777777" w:rsidR="003D1847" w:rsidRPr="00241C38" w:rsidRDefault="003D1847" w:rsidP="006A7CE7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B5906" w14:textId="45597439" w:rsidR="003D1847" w:rsidRPr="00241C38" w:rsidRDefault="003D1847" w:rsidP="006A7CE7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mb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re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de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8B157B">
              <w:rPr>
                <w:b/>
                <w:bCs/>
                <w:sz w:val="20"/>
                <w:szCs w:val="20"/>
                <w:lang w:eastAsia="en-CA"/>
              </w:rPr>
              <w:t>projet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4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F303DC" w14:textId="7829A3FA" w:rsidR="003D1847" w:rsidRPr="00241C38" w:rsidRDefault="003D1847" w:rsidP="006A7CE7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US)*</w:t>
            </w:r>
          </w:p>
        </w:tc>
      </w:tr>
      <w:tr w:rsidR="003D1847" w:rsidRPr="00241C38" w14:paraId="0DCF0D8C" w14:textId="77777777" w:rsidTr="00025B30">
        <w:trPr>
          <w:trHeight w:val="112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05D6" w14:textId="77777777" w:rsidR="003D1847" w:rsidRPr="00241C38" w:rsidRDefault="003D1847" w:rsidP="006A7CE7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CE43" w14:textId="09D4DDA1" w:rsidR="003D1847" w:rsidRPr="00241C38" w:rsidRDefault="003D1847" w:rsidP="006A7CE7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uvés</w:t>
            </w:r>
            <w:proofErr w:type="spell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CD35B" w14:textId="4B4527E5" w:rsidR="003D1847" w:rsidRPr="00241C38" w:rsidRDefault="003F28DE" w:rsidP="006A7CE7">
            <w:pPr>
              <w:keepNext/>
              <w:keepLines/>
              <w:ind w:left="-191" w:right="-14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51D02" w14:textId="5A6B7616" w:rsidR="003D1847" w:rsidRPr="00241C38" w:rsidRDefault="003D1847" w:rsidP="006A7CE7">
            <w:pPr>
              <w:keepNext/>
              <w:keepLines/>
              <w:ind w:left="-255" w:right="-24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% </w:t>
            </w:r>
            <w:proofErr w:type="spellStart"/>
            <w:r w:rsidR="003F28DE">
              <w:rPr>
                <w:b/>
                <w:bCs/>
                <w:sz w:val="20"/>
                <w:szCs w:val="20"/>
                <w:lang w:eastAsia="en-CA"/>
              </w:rPr>
              <w:t>d’achèvement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68C20" w14:textId="7C49FEE3" w:rsidR="003D1847" w:rsidRPr="00241C38" w:rsidRDefault="003D1847" w:rsidP="006A7CE7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uvé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A7C85" w14:textId="451B188A" w:rsidR="003D1847" w:rsidRPr="00241C38" w:rsidRDefault="003D1847" w:rsidP="006A7CE7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3F28DE">
              <w:rPr>
                <w:b/>
                <w:bCs/>
                <w:sz w:val="20"/>
                <w:szCs w:val="20"/>
                <w:lang w:eastAsia="en-CA"/>
              </w:rPr>
              <w:t>écaiss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é</w:t>
            </w:r>
            <w:proofErr w:type="spellEnd"/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7CC71" w14:textId="33748A35" w:rsidR="003D1847" w:rsidRPr="00241C38" w:rsidRDefault="00D72BD3" w:rsidP="006A7CE7">
            <w:pPr>
              <w:keepNext/>
              <w:keepLines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AC187" w14:textId="39058588" w:rsidR="003D1847" w:rsidRPr="00241C38" w:rsidRDefault="003D1847" w:rsidP="006A7CE7">
            <w:pPr>
              <w:keepNext/>
              <w:keepLines/>
              <w:ind w:left="-358" w:right="-251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% </w:t>
            </w:r>
            <w:proofErr w:type="gramStart"/>
            <w:r w:rsidR="00D72BD3">
              <w:rPr>
                <w:b/>
                <w:bCs/>
                <w:sz w:val="20"/>
                <w:szCs w:val="20"/>
                <w:lang w:eastAsia="en-CA"/>
              </w:rPr>
              <w:t>de</w:t>
            </w:r>
            <w:proofErr w:type="gramEnd"/>
            <w:r w:rsidR="00D72BD3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D72BD3">
              <w:rPr>
                <w:b/>
                <w:bCs/>
                <w:sz w:val="20"/>
                <w:szCs w:val="20"/>
                <w:lang w:eastAsia="en-CA"/>
              </w:rPr>
              <w:t>décaissement</w:t>
            </w:r>
            <w:proofErr w:type="spellEnd"/>
          </w:p>
        </w:tc>
      </w:tr>
      <w:tr w:rsidR="003D1847" w:rsidRPr="00241C38" w14:paraId="4C81FFF9" w14:textId="77777777" w:rsidTr="00025B30">
        <w:trPr>
          <w:trHeight w:val="15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475B7F" w14:textId="623E478A" w:rsidR="003D1847" w:rsidRPr="00241C38" w:rsidRDefault="003D1847" w:rsidP="006A7CE7">
            <w:pPr>
              <w:keepNext/>
              <w:keepLines/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Invest</w:t>
            </w:r>
            <w:r w:rsidR="00D72BD3">
              <w:rPr>
                <w:sz w:val="20"/>
                <w:szCs w:val="20"/>
                <w:lang w:eastAsia="en-CA"/>
              </w:rPr>
              <w:t>isse</w:t>
            </w:r>
            <w:r w:rsidRPr="00241C38">
              <w:rPr>
                <w:sz w:val="20"/>
                <w:szCs w:val="20"/>
                <w:lang w:eastAsia="en-CA"/>
              </w:rPr>
              <w:t>ment</w:t>
            </w:r>
            <w:proofErr w:type="spellEnd"/>
            <w:r w:rsidRPr="00241C38">
              <w:rPr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DF459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3D2AB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5F03F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AE59C1" w14:textId="6B568A50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491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63C26" w14:textId="096E6EC6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159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576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E3B2C" w14:textId="438E1393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332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191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0D7C3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87</w:t>
            </w:r>
          </w:p>
        </w:tc>
      </w:tr>
      <w:tr w:rsidR="003D1847" w:rsidRPr="00241C38" w14:paraId="641DAC53" w14:textId="77777777" w:rsidTr="00025B30">
        <w:trPr>
          <w:trHeight w:val="16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CCC6" w14:textId="64D2D401" w:rsidR="003D1847" w:rsidRPr="00D72BD3" w:rsidRDefault="00D72BD3" w:rsidP="006A7CE7">
            <w:pPr>
              <w:keepNext/>
              <w:keepLines/>
              <w:jc w:val="left"/>
              <w:rPr>
                <w:sz w:val="20"/>
                <w:szCs w:val="20"/>
                <w:lang w:val="fr-CA" w:eastAsia="en-CA"/>
              </w:rPr>
            </w:pPr>
            <w:r w:rsidRPr="00D72BD3">
              <w:rPr>
                <w:sz w:val="20"/>
                <w:szCs w:val="20"/>
                <w:lang w:val="fr-CA" w:eastAsia="en-CA"/>
              </w:rPr>
              <w:t>P</w:t>
            </w:r>
            <w:r w:rsidR="003D1847" w:rsidRPr="00D72BD3">
              <w:rPr>
                <w:sz w:val="20"/>
                <w:szCs w:val="20"/>
                <w:lang w:val="fr-CA" w:eastAsia="en-CA"/>
              </w:rPr>
              <w:t>r</w:t>
            </w:r>
            <w:r w:rsidRPr="00D72BD3">
              <w:rPr>
                <w:sz w:val="20"/>
                <w:szCs w:val="20"/>
                <w:lang w:val="fr-CA" w:eastAsia="en-CA"/>
              </w:rPr>
              <w:t>é</w:t>
            </w:r>
            <w:r w:rsidR="003D1847" w:rsidRPr="00D72BD3">
              <w:rPr>
                <w:sz w:val="20"/>
                <w:szCs w:val="20"/>
                <w:lang w:val="fr-CA" w:eastAsia="en-CA"/>
              </w:rPr>
              <w:t>paration</w:t>
            </w:r>
            <w:r w:rsidRPr="00D72BD3">
              <w:rPr>
                <w:sz w:val="20"/>
                <w:szCs w:val="20"/>
                <w:lang w:val="fr-CA" w:eastAsia="en-CA"/>
              </w:rPr>
              <w:t xml:space="preserve"> de projet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Pr="00D72BD3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D8F30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AF44F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B6CAB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49A3E" w14:textId="5B24EC55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183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DDFE5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2FD7B" w14:textId="5ECB1792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183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32560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3D1847" w:rsidRPr="00241C38" w14:paraId="6A4AD280" w14:textId="77777777" w:rsidTr="00025B30">
        <w:trPr>
          <w:trHeight w:val="37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8E995" w14:textId="1F122B89" w:rsidR="003D1847" w:rsidRPr="00D72BD3" w:rsidRDefault="00D72BD3" w:rsidP="006A7CE7">
            <w:pPr>
              <w:keepNext/>
              <w:keepLines/>
              <w:jc w:val="left"/>
              <w:rPr>
                <w:sz w:val="20"/>
                <w:szCs w:val="20"/>
                <w:lang w:val="fr-CA" w:eastAsia="en-CA"/>
              </w:rPr>
            </w:pPr>
            <w:r w:rsidRPr="00D72BD3">
              <w:rPr>
                <w:sz w:val="20"/>
                <w:szCs w:val="20"/>
                <w:lang w:val="fr-CA" w:eastAsia="en-CA"/>
              </w:rPr>
              <w:t>Assistance t</w:t>
            </w:r>
            <w:r w:rsidR="003D1847" w:rsidRPr="00D72BD3">
              <w:rPr>
                <w:sz w:val="20"/>
                <w:szCs w:val="20"/>
                <w:lang w:val="fr-CA" w:eastAsia="en-CA"/>
              </w:rPr>
              <w:t>echni</w:t>
            </w:r>
            <w:r w:rsidRPr="00D72BD3">
              <w:rPr>
                <w:sz w:val="20"/>
                <w:szCs w:val="20"/>
                <w:lang w:val="fr-CA" w:eastAsia="en-CA"/>
              </w:rPr>
              <w:t>que</w:t>
            </w:r>
            <w:r w:rsidR="003D1847" w:rsidRPr="00D72BD3">
              <w:rPr>
                <w:sz w:val="20"/>
                <w:szCs w:val="20"/>
                <w:lang w:val="fr-CA" w:eastAsia="en-CA"/>
              </w:rPr>
              <w:t xml:space="preserve"> </w:t>
            </w:r>
            <w:r w:rsidRPr="00D72BD3">
              <w:rPr>
                <w:sz w:val="20"/>
                <w:szCs w:val="20"/>
                <w:lang w:val="fr-CA" w:eastAsia="en-CA"/>
              </w:rPr>
              <w:t>–</w:t>
            </w:r>
            <w:r w:rsidR="003D1847" w:rsidRPr="00D72BD3">
              <w:rPr>
                <w:sz w:val="20"/>
                <w:szCs w:val="20"/>
                <w:lang w:val="fr-CA" w:eastAsia="en-CA"/>
              </w:rPr>
              <w:t xml:space="preserve"> </w:t>
            </w:r>
            <w:r w:rsidRPr="00D72BD3">
              <w:rPr>
                <w:sz w:val="20"/>
                <w:szCs w:val="20"/>
                <w:lang w:val="fr-CA" w:eastAsia="en-CA"/>
              </w:rPr>
              <w:t>Activités habilitantes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5D585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D015E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A59E0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6C16A" w14:textId="26F49219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644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CD95" w14:textId="7967571D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423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586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9B14E" w14:textId="064C94CC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220</w:t>
            </w:r>
            <w:r w:rsidR="00D72BD3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414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3F7EC" w14:textId="77777777" w:rsidR="003D1847" w:rsidRPr="00241C38" w:rsidRDefault="003D1847" w:rsidP="006A7CE7">
            <w:pPr>
              <w:keepNext/>
              <w:keepLines/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66</w:t>
            </w:r>
          </w:p>
        </w:tc>
      </w:tr>
      <w:tr w:rsidR="003D1847" w:rsidRPr="00241C38" w14:paraId="251B9CDF" w14:textId="77777777" w:rsidTr="00025B30">
        <w:trPr>
          <w:trHeight w:val="58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A7A6D" w14:textId="77777777" w:rsidR="003D1847" w:rsidRPr="00241C38" w:rsidRDefault="003D1847" w:rsidP="006A7CE7">
            <w:pPr>
              <w:keepNext/>
              <w:keepLines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78017" w14:textId="77777777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36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9B9B0" w14:textId="77777777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56BC7" w14:textId="77777777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49F23" w14:textId="02A09C4A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6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318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9E67E" w14:textId="792D55EC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583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162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C5574" w14:textId="3BCB1FA2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3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735</w:t>
            </w:r>
            <w:r w:rsidR="00D72BD3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605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70945" w14:textId="77777777" w:rsidR="003D1847" w:rsidRPr="00241C38" w:rsidRDefault="003D1847" w:rsidP="006A7CE7">
            <w:pPr>
              <w:keepNext/>
              <w:keepLines/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41</w:t>
            </w:r>
          </w:p>
        </w:tc>
      </w:tr>
    </w:tbl>
    <w:p w14:paraId="2F5DD3B4" w14:textId="2FCCF4A9" w:rsidR="003D1847" w:rsidRPr="00D72BD3" w:rsidRDefault="003D1847" w:rsidP="006A7CE7">
      <w:pPr>
        <w:keepNext/>
        <w:keepLines/>
        <w:rPr>
          <w:sz w:val="19"/>
          <w:szCs w:val="19"/>
          <w:lang w:val="fr-CA"/>
        </w:rPr>
      </w:pPr>
      <w:r w:rsidRPr="00D72BD3">
        <w:rPr>
          <w:sz w:val="19"/>
          <w:szCs w:val="19"/>
          <w:lang w:val="fr-CA"/>
        </w:rPr>
        <w:t>* Exclu</w:t>
      </w:r>
      <w:r w:rsidR="00D72BD3" w:rsidRPr="00D72BD3">
        <w:rPr>
          <w:sz w:val="19"/>
          <w:szCs w:val="19"/>
          <w:lang w:val="fr-CA"/>
        </w:rPr>
        <w:t>ant les coûts d’appui d’agence</w:t>
      </w:r>
      <w:r w:rsidRPr="00D72BD3">
        <w:rPr>
          <w:sz w:val="19"/>
          <w:szCs w:val="19"/>
          <w:lang w:val="fr-CA"/>
        </w:rPr>
        <w:t xml:space="preserve">. </w:t>
      </w:r>
    </w:p>
    <w:p w14:paraId="3D8F7F2D" w14:textId="1DE696AC" w:rsidR="003D1847" w:rsidRPr="00D72BD3" w:rsidRDefault="003D1847" w:rsidP="006A7CE7">
      <w:pPr>
        <w:keepNext/>
        <w:keepLines/>
        <w:rPr>
          <w:sz w:val="19"/>
          <w:szCs w:val="19"/>
          <w:lang w:val="fr-CA"/>
        </w:rPr>
      </w:pPr>
      <w:r w:rsidRPr="00D72BD3">
        <w:rPr>
          <w:sz w:val="19"/>
          <w:szCs w:val="19"/>
          <w:lang w:val="fr-CA"/>
        </w:rPr>
        <w:t>** 167</w:t>
      </w:r>
      <w:r w:rsidR="00D72BD3" w:rsidRPr="00D72BD3">
        <w:rPr>
          <w:sz w:val="19"/>
          <w:szCs w:val="19"/>
          <w:lang w:val="fr-CA"/>
        </w:rPr>
        <w:t>,</w:t>
      </w:r>
      <w:r w:rsidRPr="00D72BD3">
        <w:rPr>
          <w:sz w:val="19"/>
          <w:szCs w:val="19"/>
          <w:lang w:val="fr-CA"/>
        </w:rPr>
        <w:t xml:space="preserve">8 </w:t>
      </w:r>
      <w:r w:rsidR="00D72BD3" w:rsidRPr="00D72BD3">
        <w:rPr>
          <w:sz w:val="19"/>
          <w:szCs w:val="19"/>
          <w:lang w:val="fr-CA"/>
        </w:rPr>
        <w:t>t</w:t>
      </w:r>
      <w:r w:rsidRPr="00D72BD3">
        <w:rPr>
          <w:sz w:val="19"/>
          <w:szCs w:val="19"/>
          <w:lang w:val="fr-CA"/>
        </w:rPr>
        <w:t>m (240</w:t>
      </w:r>
      <w:r w:rsidR="00D72BD3" w:rsidRPr="00D72BD3">
        <w:rPr>
          <w:sz w:val="19"/>
          <w:szCs w:val="19"/>
          <w:lang w:val="fr-CA"/>
        </w:rPr>
        <w:t> </w:t>
      </w:r>
      <w:r w:rsidRPr="00D72BD3">
        <w:rPr>
          <w:sz w:val="19"/>
          <w:szCs w:val="19"/>
          <w:lang w:val="fr-CA"/>
        </w:rPr>
        <w:t xml:space="preserve">094 </w:t>
      </w:r>
      <w:r w:rsidR="00D72BD3" w:rsidRPr="00D72BD3">
        <w:rPr>
          <w:sz w:val="19"/>
          <w:szCs w:val="19"/>
          <w:lang w:val="fr-CA"/>
        </w:rPr>
        <w:t xml:space="preserve">tonnes </w:t>
      </w:r>
      <w:r w:rsidRPr="00D72BD3">
        <w:rPr>
          <w:sz w:val="19"/>
          <w:szCs w:val="19"/>
          <w:lang w:val="fr-CA"/>
        </w:rPr>
        <w:t>CO</w:t>
      </w:r>
      <w:r w:rsidRPr="00D72BD3">
        <w:rPr>
          <w:sz w:val="19"/>
          <w:szCs w:val="19"/>
          <w:vertAlign w:val="subscript"/>
          <w:lang w:val="fr-CA"/>
        </w:rPr>
        <w:t>2</w:t>
      </w:r>
      <w:r w:rsidRPr="00D72BD3">
        <w:rPr>
          <w:sz w:val="19"/>
          <w:szCs w:val="19"/>
          <w:lang w:val="fr-CA"/>
        </w:rPr>
        <w:t xml:space="preserve">-eq) </w:t>
      </w:r>
      <w:r w:rsidR="00D72BD3" w:rsidRPr="00D72BD3">
        <w:rPr>
          <w:sz w:val="19"/>
          <w:szCs w:val="19"/>
          <w:lang w:val="fr-CA"/>
        </w:rPr>
        <w:t>ont été approuvées et éliminées dans de</w:t>
      </w:r>
      <w:r w:rsidR="00D72BD3">
        <w:rPr>
          <w:sz w:val="19"/>
          <w:szCs w:val="19"/>
          <w:lang w:val="fr-CA"/>
        </w:rPr>
        <w:t>s projets d’investissement</w:t>
      </w:r>
      <w:r w:rsidRPr="00D72BD3">
        <w:rPr>
          <w:sz w:val="19"/>
          <w:szCs w:val="19"/>
          <w:lang w:val="fr-CA"/>
        </w:rPr>
        <w:t>.</w:t>
      </w:r>
    </w:p>
    <w:p w14:paraId="450EB292" w14:textId="77777777" w:rsidR="003D1847" w:rsidRPr="00D72BD3" w:rsidRDefault="003D1847" w:rsidP="003D1847">
      <w:pPr>
        <w:rPr>
          <w:sz w:val="20"/>
          <w:szCs w:val="20"/>
          <w:lang w:val="fr-CA"/>
        </w:rPr>
      </w:pPr>
    </w:p>
    <w:p w14:paraId="5FE560FB" w14:textId="79F0EB38" w:rsidR="003D1847" w:rsidRPr="00F611B1" w:rsidRDefault="00F611B1" w:rsidP="003D1847">
      <w:pPr>
        <w:pStyle w:val="Heading1"/>
        <w:tabs>
          <w:tab w:val="clear" w:pos="0"/>
        </w:tabs>
        <w:rPr>
          <w:lang w:val="fr-CA"/>
        </w:rPr>
      </w:pPr>
      <w:r w:rsidRPr="00F611B1">
        <w:rPr>
          <w:lang w:val="fr-CA"/>
        </w:rPr>
        <w:t>Vers la fin de</w:t>
      </w:r>
      <w:r w:rsidR="003D1847" w:rsidRPr="00F611B1">
        <w:rPr>
          <w:lang w:val="fr-CA"/>
        </w:rPr>
        <w:t xml:space="preserve"> 2021, </w:t>
      </w:r>
      <w:r w:rsidRPr="00F611B1">
        <w:rPr>
          <w:lang w:val="fr-CA"/>
        </w:rPr>
        <w:t xml:space="preserve">sur un total de </w:t>
      </w:r>
      <w:r w:rsidR="003D1847" w:rsidRPr="00F611B1">
        <w:rPr>
          <w:lang w:val="fr-CA"/>
        </w:rPr>
        <w:t xml:space="preserve">36 </w:t>
      </w:r>
      <w:r w:rsidR="008B157B" w:rsidRPr="00F611B1">
        <w:rPr>
          <w:lang w:val="fr-CA"/>
        </w:rPr>
        <w:t>projet</w:t>
      </w:r>
      <w:r w:rsidR="003D1847" w:rsidRPr="00F611B1">
        <w:rPr>
          <w:lang w:val="fr-CA"/>
        </w:rPr>
        <w:t xml:space="preserve">s, </w:t>
      </w:r>
      <w:r w:rsidRPr="00F611B1">
        <w:rPr>
          <w:lang w:val="fr-CA"/>
        </w:rPr>
        <w:t>d</w:t>
      </w:r>
      <w:r>
        <w:rPr>
          <w:lang w:val="fr-CA"/>
        </w:rPr>
        <w:t>eux projets d’</w:t>
      </w:r>
      <w:r w:rsidR="003D1847" w:rsidRPr="00F611B1">
        <w:rPr>
          <w:lang w:val="fr-CA"/>
        </w:rPr>
        <w:t>invest</w:t>
      </w:r>
      <w:r>
        <w:rPr>
          <w:lang w:val="fr-CA"/>
        </w:rPr>
        <w:t>isse</w:t>
      </w:r>
      <w:r w:rsidR="003D1847" w:rsidRPr="00F611B1">
        <w:rPr>
          <w:lang w:val="fr-CA"/>
        </w:rPr>
        <w:t xml:space="preserve">ment </w:t>
      </w:r>
      <w:r>
        <w:rPr>
          <w:lang w:val="fr-CA"/>
        </w:rPr>
        <w:t>et quatre activités habilitantes ont été achevés</w:t>
      </w:r>
      <w:r w:rsidR="003D1847" w:rsidRPr="00F611B1">
        <w:rPr>
          <w:lang w:val="fr-CA"/>
        </w:rPr>
        <w:t xml:space="preserve">, </w:t>
      </w:r>
      <w:r>
        <w:rPr>
          <w:lang w:val="fr-CA"/>
        </w:rPr>
        <w:t>laissant</w:t>
      </w:r>
      <w:r w:rsidR="003D1847" w:rsidRPr="00F611B1">
        <w:rPr>
          <w:lang w:val="fr-CA"/>
        </w:rPr>
        <w:t xml:space="preserve"> 30 </w:t>
      </w:r>
      <w:r>
        <w:rPr>
          <w:lang w:val="fr-CA"/>
        </w:rPr>
        <w:t>en cours</w:t>
      </w:r>
      <w:r w:rsidR="003D1847" w:rsidRPr="00F611B1">
        <w:rPr>
          <w:lang w:val="fr-CA"/>
        </w:rPr>
        <w:t xml:space="preserve">. </w:t>
      </w:r>
      <w:r w:rsidRPr="00F611B1">
        <w:rPr>
          <w:lang w:val="fr-CA"/>
        </w:rPr>
        <w:t xml:space="preserve">La prorogation des dates d’achèvement des quatre projets en cours pour des </w:t>
      </w:r>
      <w:r>
        <w:rPr>
          <w:lang w:val="fr-CA"/>
        </w:rPr>
        <w:t>activités habilitantes avait été approuvée</w:t>
      </w:r>
      <w:r w:rsidR="003D1847" w:rsidRPr="00F611B1">
        <w:rPr>
          <w:lang w:val="fr-CA"/>
        </w:rPr>
        <w:t xml:space="preserve">; </w:t>
      </w:r>
      <w:r>
        <w:rPr>
          <w:lang w:val="fr-CA"/>
        </w:rPr>
        <w:t>la mise en œuvre de ces activités est à différentes étapes d’exécution</w:t>
      </w:r>
      <w:r w:rsidR="003D1847" w:rsidRPr="00F611B1">
        <w:rPr>
          <w:lang w:val="fr-CA"/>
        </w:rPr>
        <w:t>.</w:t>
      </w:r>
    </w:p>
    <w:p w14:paraId="7DC66422" w14:textId="535230F1" w:rsidR="003D1847" w:rsidRPr="00F611B1" w:rsidRDefault="00F611B1" w:rsidP="003D1847">
      <w:pPr>
        <w:pStyle w:val="Heading1"/>
        <w:tabs>
          <w:tab w:val="clear" w:pos="0"/>
        </w:tabs>
        <w:rPr>
          <w:lang w:val="fr-CA"/>
        </w:rPr>
      </w:pPr>
      <w:r w:rsidRPr="00F611B1">
        <w:rPr>
          <w:lang w:val="fr-CA"/>
        </w:rPr>
        <w:t xml:space="preserve">Le projet d’investissement restant, pour lequel la prorogation de la date d’achèvement avait été approuvée à la </w:t>
      </w:r>
      <w:r w:rsidR="003D1847" w:rsidRPr="00F611B1">
        <w:rPr>
          <w:lang w:val="fr-CA"/>
        </w:rPr>
        <w:t>87</w:t>
      </w:r>
      <w:r>
        <w:rPr>
          <w:vertAlign w:val="superscript"/>
          <w:lang w:val="fr-CA"/>
        </w:rPr>
        <w:t>e</w:t>
      </w:r>
      <w:r w:rsidR="003D1847" w:rsidRPr="00F611B1">
        <w:rPr>
          <w:lang w:val="fr-CA"/>
        </w:rPr>
        <w:t xml:space="preserve"> </w:t>
      </w:r>
      <w:r>
        <w:rPr>
          <w:lang w:val="fr-CA"/>
        </w:rPr>
        <w:t>réunion</w:t>
      </w:r>
      <w:r w:rsidR="003D1847" w:rsidRPr="00F611B1">
        <w:rPr>
          <w:lang w:val="fr-CA"/>
        </w:rPr>
        <w:t xml:space="preserve">, </w:t>
      </w:r>
      <w:r>
        <w:rPr>
          <w:lang w:val="fr-CA"/>
        </w:rPr>
        <w:t xml:space="preserve">devrait prendre fin en </w:t>
      </w:r>
      <w:r w:rsidR="003D1847" w:rsidRPr="00F611B1">
        <w:rPr>
          <w:lang w:val="fr-CA"/>
        </w:rPr>
        <w:t xml:space="preserve">2023. </w:t>
      </w:r>
    </w:p>
    <w:p w14:paraId="3EFC5C38" w14:textId="544ACB3F" w:rsidR="003D1847" w:rsidRPr="00F611B1" w:rsidRDefault="00F611B1" w:rsidP="003D1847">
      <w:pPr>
        <w:pStyle w:val="Heading1"/>
        <w:rPr>
          <w:lang w:val="fr-CA"/>
        </w:rPr>
      </w:pPr>
      <w:r w:rsidRPr="00F611B1">
        <w:rPr>
          <w:lang w:val="fr-CA"/>
        </w:rPr>
        <w:t xml:space="preserve">Sur un financement total cumulatif approuvé de </w:t>
      </w:r>
      <w:r w:rsidR="003D1847" w:rsidRPr="00F611B1">
        <w:rPr>
          <w:lang w:val="fr-CA"/>
        </w:rPr>
        <w:t>6</w:t>
      </w:r>
      <w:r w:rsidRPr="00F611B1">
        <w:rPr>
          <w:lang w:val="fr-CA"/>
        </w:rPr>
        <w:t> </w:t>
      </w:r>
      <w:r w:rsidR="003D1847" w:rsidRPr="00F611B1">
        <w:rPr>
          <w:lang w:val="fr-CA"/>
        </w:rPr>
        <w:t>318</w:t>
      </w:r>
      <w:r w:rsidRPr="00F611B1">
        <w:rPr>
          <w:lang w:val="fr-CA"/>
        </w:rPr>
        <w:t> </w:t>
      </w:r>
      <w:r w:rsidR="003D1847" w:rsidRPr="00F611B1">
        <w:rPr>
          <w:lang w:val="fr-CA"/>
        </w:rPr>
        <w:t>767</w:t>
      </w:r>
      <w:r w:rsidRPr="00F611B1">
        <w:rPr>
          <w:lang w:val="fr-CA"/>
        </w:rPr>
        <w:t> $US</w:t>
      </w:r>
      <w:r w:rsidR="003D1847" w:rsidRPr="00F611B1">
        <w:rPr>
          <w:lang w:val="fr-CA"/>
        </w:rPr>
        <w:t xml:space="preserve"> (exclu</w:t>
      </w:r>
      <w:r w:rsidRPr="00F611B1">
        <w:rPr>
          <w:lang w:val="fr-CA"/>
        </w:rPr>
        <w:t xml:space="preserve">ant les </w:t>
      </w:r>
      <w:r>
        <w:rPr>
          <w:lang w:val="fr-CA"/>
        </w:rPr>
        <w:t>coûts d’appui d’agence</w:t>
      </w:r>
      <w:r w:rsidR="003D1847" w:rsidRPr="00F611B1">
        <w:rPr>
          <w:lang w:val="fr-CA"/>
        </w:rPr>
        <w:t>), 2</w:t>
      </w:r>
      <w:r>
        <w:rPr>
          <w:lang w:val="fr-CA"/>
        </w:rPr>
        <w:t> </w:t>
      </w:r>
      <w:r w:rsidR="003D1847" w:rsidRPr="00F611B1">
        <w:rPr>
          <w:lang w:val="fr-CA"/>
        </w:rPr>
        <w:t>583</w:t>
      </w:r>
      <w:r>
        <w:rPr>
          <w:lang w:val="fr-CA"/>
        </w:rPr>
        <w:t> </w:t>
      </w:r>
      <w:r w:rsidR="003D1847" w:rsidRPr="00F611B1">
        <w:rPr>
          <w:lang w:val="fr-CA"/>
        </w:rPr>
        <w:t>162</w:t>
      </w:r>
      <w:r>
        <w:rPr>
          <w:lang w:val="fr-CA"/>
        </w:rPr>
        <w:t> $US ont été décaissés</w:t>
      </w:r>
      <w:r w:rsidR="003D1847" w:rsidRPr="00F611B1">
        <w:rPr>
          <w:lang w:val="fr-CA"/>
        </w:rPr>
        <w:t>, repr</w:t>
      </w:r>
      <w:r>
        <w:rPr>
          <w:lang w:val="fr-CA"/>
        </w:rPr>
        <w:t>é</w:t>
      </w:r>
      <w:r w:rsidR="003D1847" w:rsidRPr="00F611B1">
        <w:rPr>
          <w:lang w:val="fr-CA"/>
        </w:rPr>
        <w:t>sent</w:t>
      </w:r>
      <w:r>
        <w:rPr>
          <w:lang w:val="fr-CA"/>
        </w:rPr>
        <w:t xml:space="preserve">ant un taux de décaissement de </w:t>
      </w:r>
      <w:r w:rsidR="003D1847" w:rsidRPr="00F611B1">
        <w:rPr>
          <w:lang w:val="fr-CA"/>
        </w:rPr>
        <w:t>41</w:t>
      </w:r>
      <w:r w:rsidR="007463A5">
        <w:rPr>
          <w:lang w:val="fr-CA"/>
        </w:rPr>
        <w:t> %</w:t>
      </w:r>
      <w:r w:rsidR="003D1847" w:rsidRPr="00F611B1">
        <w:rPr>
          <w:lang w:val="fr-CA"/>
        </w:rPr>
        <w:t>.</w:t>
      </w:r>
    </w:p>
    <w:p w14:paraId="539AEBE9" w14:textId="40691A9A" w:rsidR="00AB4EF3" w:rsidRPr="00995FF3" w:rsidRDefault="005B2C3D" w:rsidP="00AB4EF3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fr-CA"/>
        </w:rPr>
      </w:pPr>
      <w:r w:rsidRPr="00995FF3">
        <w:rPr>
          <w:sz w:val="22"/>
          <w:szCs w:val="22"/>
          <w:lang w:val="fr-CA"/>
        </w:rPr>
        <w:t>I.2</w:t>
      </w:r>
      <w:r w:rsidRPr="00995FF3">
        <w:rPr>
          <w:sz w:val="22"/>
          <w:szCs w:val="22"/>
          <w:lang w:val="fr-CA"/>
        </w:rPr>
        <w:tab/>
      </w:r>
      <w:r w:rsidR="00995FF3" w:rsidRPr="00995FF3">
        <w:rPr>
          <w:sz w:val="22"/>
          <w:szCs w:val="22"/>
          <w:lang w:val="fr-CA"/>
        </w:rPr>
        <w:t>Problèmes détecté</w:t>
      </w:r>
      <w:r w:rsidR="00995FF3">
        <w:rPr>
          <w:sz w:val="22"/>
          <w:szCs w:val="22"/>
          <w:lang w:val="fr-CA"/>
        </w:rPr>
        <w:t>s en 2021</w:t>
      </w:r>
      <w:r w:rsidR="00B27528">
        <w:rPr>
          <w:sz w:val="22"/>
          <w:szCs w:val="22"/>
          <w:lang w:val="fr-CA"/>
        </w:rPr>
        <w:t xml:space="preserve"> durant la mise en œuvre du </w:t>
      </w:r>
      <w:r w:rsidR="008B157B" w:rsidRPr="00995FF3">
        <w:rPr>
          <w:sz w:val="22"/>
          <w:szCs w:val="22"/>
          <w:lang w:val="fr-CA"/>
        </w:rPr>
        <w:t>projet</w:t>
      </w:r>
    </w:p>
    <w:p w14:paraId="79593D8E" w14:textId="77777777" w:rsidR="00AB4EF3" w:rsidRPr="00995FF3" w:rsidRDefault="00AB4EF3" w:rsidP="00AB4EF3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fr-CA"/>
        </w:rPr>
      </w:pPr>
    </w:p>
    <w:p w14:paraId="6F9B70B6" w14:textId="6A665AB5" w:rsidR="00AB4EF3" w:rsidRPr="00625B14" w:rsidRDefault="00D4728F" w:rsidP="00AB4EF3">
      <w:pPr>
        <w:pStyle w:val="Heading1"/>
        <w:rPr>
          <w:lang w:val="fr-CA"/>
        </w:rPr>
      </w:pPr>
      <w:r w:rsidRPr="00C506EB">
        <w:rPr>
          <w:lang w:val="fr-CA"/>
        </w:rPr>
        <w:t xml:space="preserve">À la suite du processus d’examen </w:t>
      </w:r>
      <w:r w:rsidR="007463A5">
        <w:rPr>
          <w:lang w:val="fr-CA"/>
        </w:rPr>
        <w:t>de</w:t>
      </w:r>
      <w:r w:rsidRPr="00C506EB">
        <w:rPr>
          <w:lang w:val="fr-CA"/>
        </w:rPr>
        <w:t xml:space="preserve"> </w:t>
      </w:r>
      <w:r w:rsidR="003E6D13" w:rsidRPr="00C506EB">
        <w:rPr>
          <w:lang w:val="fr-CA"/>
        </w:rPr>
        <w:t>2021</w:t>
      </w:r>
      <w:r w:rsidR="00AB4EF3" w:rsidRPr="00C506EB">
        <w:rPr>
          <w:lang w:val="fr-CA"/>
        </w:rPr>
        <w:t xml:space="preserve">, </w:t>
      </w:r>
      <w:r w:rsidRPr="00C506EB">
        <w:rPr>
          <w:lang w:val="fr-CA"/>
        </w:rPr>
        <w:t xml:space="preserve">plusieurs problèmes </w:t>
      </w:r>
      <w:r w:rsidR="00C506EB" w:rsidRPr="00C506EB">
        <w:rPr>
          <w:lang w:val="fr-CA"/>
        </w:rPr>
        <w:t>ont été examinés et résolus, à l’exception des problème</w:t>
      </w:r>
      <w:r w:rsidR="00C506EB">
        <w:rPr>
          <w:lang w:val="fr-CA"/>
        </w:rPr>
        <w:t xml:space="preserve">s de retard de mise en œuvre pour 20 projets (dont </w:t>
      </w:r>
      <w:r w:rsidR="00B33BAF" w:rsidRPr="00C506EB">
        <w:rPr>
          <w:lang w:val="fr-CA"/>
        </w:rPr>
        <w:t>19</w:t>
      </w:r>
      <w:r w:rsidR="00AB4EF3" w:rsidRPr="00C506EB">
        <w:rPr>
          <w:lang w:val="fr-CA"/>
        </w:rPr>
        <w:t xml:space="preserve"> </w:t>
      </w:r>
      <w:r w:rsidR="008B157B" w:rsidRPr="00C506EB">
        <w:rPr>
          <w:lang w:val="fr-CA"/>
        </w:rPr>
        <w:t>projet</w:t>
      </w:r>
      <w:r w:rsidR="00AB4EF3" w:rsidRPr="00C506EB">
        <w:rPr>
          <w:lang w:val="fr-CA"/>
        </w:rPr>
        <w:t xml:space="preserve">s </w:t>
      </w:r>
      <w:r w:rsidR="00C506EB">
        <w:rPr>
          <w:lang w:val="fr-CA"/>
        </w:rPr>
        <w:t xml:space="preserve">liés aux éléments des </w:t>
      </w:r>
      <w:r w:rsidR="00ED2B07">
        <w:rPr>
          <w:lang w:val="fr-CA"/>
        </w:rPr>
        <w:t>APA</w:t>
      </w:r>
      <w:r w:rsidR="007463A5">
        <w:rPr>
          <w:lang w:val="fr-CA"/>
        </w:rPr>
        <w:t xml:space="preserve"> qui font l’objet de procédures d’annulation de projet, conformément à la </w:t>
      </w:r>
      <w:r w:rsidR="007463A5" w:rsidRPr="00C506EB">
        <w:rPr>
          <w:lang w:val="fr-CA"/>
        </w:rPr>
        <w:t>décision</w:t>
      </w:r>
      <w:r w:rsidR="00CA7F4E" w:rsidRPr="00C506EB">
        <w:rPr>
          <w:lang w:val="fr-CA"/>
        </w:rPr>
        <w:t> </w:t>
      </w:r>
      <w:r w:rsidR="00AB4EF3" w:rsidRPr="00C506EB">
        <w:rPr>
          <w:lang w:val="fr-CA"/>
        </w:rPr>
        <w:t xml:space="preserve">84/45(c); </w:t>
      </w:r>
      <w:r w:rsidR="007463A5">
        <w:rPr>
          <w:lang w:val="fr-CA"/>
        </w:rPr>
        <w:t xml:space="preserve">et un projet d’investissement lié aux </w:t>
      </w:r>
      <w:r w:rsidR="00AB4EF3" w:rsidRPr="00C506EB">
        <w:rPr>
          <w:lang w:val="fr-CA"/>
        </w:rPr>
        <w:t>HFC</w:t>
      </w:r>
      <w:r w:rsidR="00A41157" w:rsidRPr="00C506EB">
        <w:rPr>
          <w:lang w:val="fr-CA"/>
        </w:rPr>
        <w:t>)</w:t>
      </w:r>
      <w:r w:rsidR="00AB4EF3" w:rsidRPr="00C506EB">
        <w:rPr>
          <w:lang w:val="fr-CA"/>
        </w:rPr>
        <w:t xml:space="preserve">. </w:t>
      </w:r>
      <w:r w:rsidR="007463A5" w:rsidRPr="00625B14">
        <w:rPr>
          <w:lang w:val="fr-CA"/>
        </w:rPr>
        <w:t>L</w:t>
      </w:r>
      <w:r w:rsidR="00625B14" w:rsidRPr="00625B14">
        <w:rPr>
          <w:lang w:val="fr-CA"/>
        </w:rPr>
        <w:t>’</w:t>
      </w:r>
      <w:r w:rsidR="00AB4EF3" w:rsidRPr="00625B14">
        <w:rPr>
          <w:lang w:val="fr-CA"/>
        </w:rPr>
        <w:t>Annex</w:t>
      </w:r>
      <w:r w:rsidR="007463A5" w:rsidRPr="00625B14">
        <w:rPr>
          <w:lang w:val="fr-CA"/>
        </w:rPr>
        <w:t>e</w:t>
      </w:r>
      <w:r w:rsidR="00AB4EF3" w:rsidRPr="00625B14">
        <w:rPr>
          <w:lang w:val="fr-CA"/>
        </w:rPr>
        <w:t xml:space="preserve"> I</w:t>
      </w:r>
      <w:r w:rsidR="004D1C58" w:rsidRPr="00625B14">
        <w:rPr>
          <w:lang w:val="fr-CA"/>
        </w:rPr>
        <w:t>I</w:t>
      </w:r>
      <w:r w:rsidR="00D6566E" w:rsidRPr="00625B14">
        <w:rPr>
          <w:lang w:val="fr-CA"/>
        </w:rPr>
        <w:t>I</w:t>
      </w:r>
      <w:r w:rsidR="00AB4EF3" w:rsidRPr="00625B14">
        <w:rPr>
          <w:lang w:val="fr-CA"/>
        </w:rPr>
        <w:t xml:space="preserve"> </w:t>
      </w:r>
      <w:r w:rsidR="007463A5" w:rsidRPr="00625B14">
        <w:rPr>
          <w:lang w:val="fr-CA"/>
        </w:rPr>
        <w:t>au</w:t>
      </w:r>
      <w:r w:rsidR="00AB4EF3" w:rsidRPr="00625B14">
        <w:rPr>
          <w:lang w:val="fr-CA"/>
        </w:rPr>
        <w:t xml:space="preserve"> pr</w:t>
      </w:r>
      <w:r w:rsidR="007463A5" w:rsidRPr="00625B14">
        <w:rPr>
          <w:lang w:val="fr-CA"/>
        </w:rPr>
        <w:t>é</w:t>
      </w:r>
      <w:r w:rsidR="00AB4EF3" w:rsidRPr="00625B14">
        <w:rPr>
          <w:lang w:val="fr-CA"/>
        </w:rPr>
        <w:t>sent document</w:t>
      </w:r>
      <w:r w:rsidR="00625B14" w:rsidRPr="00625B14">
        <w:rPr>
          <w:lang w:val="fr-CA"/>
        </w:rPr>
        <w:t xml:space="preserve"> couvre les </w:t>
      </w:r>
      <w:r w:rsidR="008B157B" w:rsidRPr="00625B14">
        <w:rPr>
          <w:lang w:val="fr-CA"/>
        </w:rPr>
        <w:t>projet</w:t>
      </w:r>
      <w:r w:rsidR="00AB4EF3" w:rsidRPr="00625B14">
        <w:rPr>
          <w:lang w:val="fr-CA"/>
        </w:rPr>
        <w:t>s class</w:t>
      </w:r>
      <w:r w:rsidR="00625B14" w:rsidRPr="00625B14">
        <w:rPr>
          <w:lang w:val="fr-CA"/>
        </w:rPr>
        <w:t>é</w:t>
      </w:r>
      <w:r w:rsidR="00625B14">
        <w:rPr>
          <w:lang w:val="fr-CA"/>
        </w:rPr>
        <w:t>s comme soufrant de retards de mise en œuvre</w:t>
      </w:r>
      <w:r w:rsidR="00AB4EF3" w:rsidRPr="00625B14">
        <w:rPr>
          <w:lang w:val="fr-CA"/>
        </w:rPr>
        <w:t>, a</w:t>
      </w:r>
      <w:r w:rsidR="00625B14">
        <w:rPr>
          <w:lang w:val="fr-CA"/>
        </w:rPr>
        <w:t>i</w:t>
      </w:r>
      <w:r w:rsidR="00AB4EF3" w:rsidRPr="00625B14">
        <w:rPr>
          <w:lang w:val="fr-CA"/>
        </w:rPr>
        <w:t>n</w:t>
      </w:r>
      <w:r w:rsidR="00625B14">
        <w:rPr>
          <w:lang w:val="fr-CA"/>
        </w:rPr>
        <w:t>si que les</w:t>
      </w:r>
      <w:r w:rsidR="00AB4EF3" w:rsidRPr="00625B14">
        <w:rPr>
          <w:lang w:val="fr-CA"/>
        </w:rPr>
        <w:t xml:space="preserve"> </w:t>
      </w:r>
      <w:r w:rsidR="008B157B" w:rsidRPr="00625B14">
        <w:rPr>
          <w:lang w:val="fr-CA"/>
        </w:rPr>
        <w:t>recommand</w:t>
      </w:r>
      <w:r w:rsidR="00AB4EF3" w:rsidRPr="00625B14">
        <w:rPr>
          <w:lang w:val="fr-CA"/>
        </w:rPr>
        <w:t>ation</w:t>
      </w:r>
      <w:r w:rsidR="00A04A1D" w:rsidRPr="00625B14">
        <w:rPr>
          <w:lang w:val="fr-CA"/>
        </w:rPr>
        <w:t>s</w:t>
      </w:r>
      <w:r w:rsidR="00AB4EF3" w:rsidRPr="00625B14">
        <w:rPr>
          <w:lang w:val="fr-CA"/>
        </w:rPr>
        <w:t xml:space="preserve"> </w:t>
      </w:r>
      <w:r w:rsidR="00625B14">
        <w:rPr>
          <w:lang w:val="fr-CA"/>
        </w:rPr>
        <w:t xml:space="preserve">du </w:t>
      </w:r>
      <w:r w:rsidR="00625B14" w:rsidRPr="00625B14">
        <w:rPr>
          <w:lang w:val="fr-CA"/>
        </w:rPr>
        <w:t xml:space="preserve">Secrétariat </w:t>
      </w:r>
      <w:r w:rsidR="00625B14">
        <w:rPr>
          <w:lang w:val="fr-CA"/>
        </w:rPr>
        <w:t xml:space="preserve">demandant la soumission d’un rapport à la </w:t>
      </w:r>
      <w:r w:rsidR="00FC41ED" w:rsidRPr="00625B14">
        <w:rPr>
          <w:lang w:val="fr-CA" w:eastAsia="en-CA"/>
        </w:rPr>
        <w:t>92</w:t>
      </w:r>
      <w:r w:rsidR="00625B14">
        <w:rPr>
          <w:vertAlign w:val="superscript"/>
          <w:lang w:val="fr-CA" w:eastAsia="en-CA"/>
        </w:rPr>
        <w:t>e</w:t>
      </w:r>
      <w:r w:rsidR="00FC41ED" w:rsidRPr="00625B14">
        <w:rPr>
          <w:lang w:val="fr-CA" w:eastAsia="en-CA"/>
        </w:rPr>
        <w:t xml:space="preserve"> </w:t>
      </w:r>
      <w:r w:rsidR="00625B14">
        <w:rPr>
          <w:lang w:val="fr-CA" w:eastAsia="en-CA"/>
        </w:rPr>
        <w:t>réunion</w:t>
      </w:r>
      <w:r w:rsidR="00AB4EF3" w:rsidRPr="00625B14">
        <w:rPr>
          <w:lang w:val="fr-CA"/>
        </w:rPr>
        <w:t>.</w:t>
      </w:r>
    </w:p>
    <w:p w14:paraId="41711177" w14:textId="4982E9F1" w:rsidR="000114CC" w:rsidRPr="00BA5EFA" w:rsidRDefault="00625B14" w:rsidP="000114CC">
      <w:pPr>
        <w:pStyle w:val="Heading1"/>
        <w:rPr>
          <w:lang w:val="fr-CA"/>
        </w:rPr>
      </w:pPr>
      <w:r w:rsidRPr="00625B14">
        <w:rPr>
          <w:lang w:val="fr-CA"/>
        </w:rPr>
        <w:t xml:space="preserve">Par ailleurs, des problèmes ont été </w:t>
      </w:r>
      <w:r>
        <w:rPr>
          <w:lang w:val="fr-CA"/>
        </w:rPr>
        <w:t xml:space="preserve">détectés dans un projet de RI et deux projets </w:t>
      </w:r>
      <w:r w:rsidR="00ED2B07" w:rsidRPr="00625B14">
        <w:rPr>
          <w:lang w:val="fr-CA"/>
        </w:rPr>
        <w:t>APA</w:t>
      </w:r>
      <w:r w:rsidR="005D54FE" w:rsidRPr="00625B14">
        <w:rPr>
          <w:lang w:val="fr-CA"/>
        </w:rPr>
        <w:t xml:space="preserve">. </w:t>
      </w:r>
      <w:r w:rsidRPr="00BD57B9">
        <w:rPr>
          <w:lang w:val="fr-FR"/>
        </w:rPr>
        <w:t>Ces problèmes sont également présentés dans l’</w:t>
      </w:r>
      <w:r w:rsidR="005D54FE" w:rsidRPr="00BD57B9">
        <w:rPr>
          <w:lang w:val="fr-FR"/>
        </w:rPr>
        <w:t>Annex</w:t>
      </w:r>
      <w:r w:rsidRPr="00BD57B9">
        <w:rPr>
          <w:lang w:val="fr-FR"/>
        </w:rPr>
        <w:t>e</w:t>
      </w:r>
      <w:r w:rsidR="005D54FE" w:rsidRPr="00BD57B9">
        <w:rPr>
          <w:lang w:val="fr-FR"/>
        </w:rPr>
        <w:t xml:space="preserve"> I</w:t>
      </w:r>
      <w:r w:rsidR="00A04A1D" w:rsidRPr="00BD57B9">
        <w:rPr>
          <w:lang w:val="fr-FR"/>
        </w:rPr>
        <w:t>I</w:t>
      </w:r>
      <w:r w:rsidR="00D6566E" w:rsidRPr="00BD57B9">
        <w:rPr>
          <w:lang w:val="fr-FR"/>
        </w:rPr>
        <w:t>I</w:t>
      </w:r>
      <w:r w:rsidR="005D54FE" w:rsidRPr="00BD57B9">
        <w:rPr>
          <w:lang w:val="fr-FR"/>
        </w:rPr>
        <w:t xml:space="preserve">. </w:t>
      </w:r>
      <w:r w:rsidR="00BA5EFA" w:rsidRPr="00BA5EFA">
        <w:rPr>
          <w:lang w:val="fr-CA"/>
        </w:rPr>
        <w:t xml:space="preserve">Une brève description est soumise </w:t>
      </w:r>
      <w:r w:rsidR="00BA5EFA">
        <w:rPr>
          <w:lang w:val="fr-CA"/>
        </w:rPr>
        <w:t>sur</w:t>
      </w:r>
      <w:r w:rsidR="00BA5EFA" w:rsidRPr="00BA5EFA">
        <w:rPr>
          <w:lang w:val="fr-CA"/>
        </w:rPr>
        <w:t xml:space="preserve"> l’état de mise en œuvre de chacun des projets</w:t>
      </w:r>
      <w:r w:rsidR="00BA5EFA">
        <w:rPr>
          <w:lang w:val="fr-CA"/>
        </w:rPr>
        <w:t xml:space="preserve"> et</w:t>
      </w:r>
      <w:r w:rsidR="00BA5EFA" w:rsidRPr="00BA5EFA">
        <w:rPr>
          <w:lang w:val="fr-CA"/>
        </w:rPr>
        <w:t xml:space="preserve"> les problèmes exist</w:t>
      </w:r>
      <w:r w:rsidR="00BA5EFA">
        <w:rPr>
          <w:lang w:val="fr-CA"/>
        </w:rPr>
        <w:t>a</w:t>
      </w:r>
      <w:r w:rsidR="00BA5EFA" w:rsidRPr="00BA5EFA">
        <w:rPr>
          <w:lang w:val="fr-CA"/>
        </w:rPr>
        <w:t xml:space="preserve">nts, et une </w:t>
      </w:r>
      <w:r w:rsidR="008B157B" w:rsidRPr="00BA5EFA">
        <w:rPr>
          <w:lang w:val="fr-CA"/>
        </w:rPr>
        <w:t>recommand</w:t>
      </w:r>
      <w:r w:rsidR="005D54FE" w:rsidRPr="00BA5EFA">
        <w:rPr>
          <w:lang w:val="fr-CA"/>
        </w:rPr>
        <w:t xml:space="preserve">ation </w:t>
      </w:r>
      <w:r w:rsidR="00BA5EFA">
        <w:rPr>
          <w:lang w:val="fr-CA"/>
        </w:rPr>
        <w:t xml:space="preserve">est proposée au </w:t>
      </w:r>
      <w:r w:rsidR="00F13FEB" w:rsidRPr="00BA5EFA">
        <w:rPr>
          <w:lang w:val="fr-CA"/>
        </w:rPr>
        <w:t>Comité exécutif</w:t>
      </w:r>
      <w:r w:rsidR="00BA5EFA">
        <w:rPr>
          <w:lang w:val="fr-CA"/>
        </w:rPr>
        <w:t>, pour examen</w:t>
      </w:r>
      <w:r w:rsidR="00E50B76" w:rsidRPr="00BA5EFA">
        <w:rPr>
          <w:lang w:val="fr-CA"/>
        </w:rPr>
        <w:t>.</w:t>
      </w:r>
    </w:p>
    <w:p w14:paraId="639A9366" w14:textId="2DC2D21D" w:rsidR="00AB4EF3" w:rsidRPr="00DF5F18" w:rsidRDefault="00BA5EFA" w:rsidP="00AB4EF3">
      <w:pPr>
        <w:pStyle w:val="Heading1"/>
        <w:rPr>
          <w:lang w:val="fr-CA"/>
        </w:rPr>
      </w:pPr>
      <w:r w:rsidRPr="00547CE6">
        <w:rPr>
          <w:lang w:val="fr-CA"/>
        </w:rPr>
        <w:t>Les d</w:t>
      </w:r>
      <w:r w:rsidR="00547CE6">
        <w:rPr>
          <w:lang w:val="fr-CA"/>
        </w:rPr>
        <w:t>é</w:t>
      </w:r>
      <w:r w:rsidRPr="00547CE6">
        <w:rPr>
          <w:lang w:val="fr-CA"/>
        </w:rPr>
        <w:t xml:space="preserve">tails sur les progrès dans la mise en </w:t>
      </w:r>
      <w:r w:rsidR="00547CE6" w:rsidRPr="00547CE6">
        <w:rPr>
          <w:lang w:val="fr-CA"/>
        </w:rPr>
        <w:t>œuvre</w:t>
      </w:r>
      <w:r w:rsidRPr="00547CE6">
        <w:rPr>
          <w:lang w:val="fr-CA"/>
        </w:rPr>
        <w:t xml:space="preserve"> des </w:t>
      </w:r>
      <w:r w:rsidR="008B157B" w:rsidRPr="00547CE6">
        <w:rPr>
          <w:lang w:val="fr-CA"/>
        </w:rPr>
        <w:t>projet</w:t>
      </w:r>
      <w:r w:rsidR="00AB4EF3" w:rsidRPr="00547CE6">
        <w:rPr>
          <w:lang w:val="fr-CA"/>
        </w:rPr>
        <w:t xml:space="preserve">s </w:t>
      </w:r>
      <w:r w:rsidRPr="00547CE6">
        <w:rPr>
          <w:lang w:val="fr-CA"/>
        </w:rPr>
        <w:t xml:space="preserve">liés aux </w:t>
      </w:r>
      <w:r w:rsidR="003746C8" w:rsidRPr="00547CE6">
        <w:rPr>
          <w:lang w:val="fr-CA"/>
        </w:rPr>
        <w:t>PGEH</w:t>
      </w:r>
      <w:r w:rsidRPr="00547CE6">
        <w:rPr>
          <w:lang w:val="fr-CA"/>
        </w:rPr>
        <w:t xml:space="preserve"> des pays ci-après ont été soumis à la </w:t>
      </w:r>
      <w:r w:rsidR="00547CE6" w:rsidRPr="00547CE6">
        <w:rPr>
          <w:lang w:val="fr-CA"/>
        </w:rPr>
        <w:t>91</w:t>
      </w:r>
      <w:r w:rsidR="00547CE6">
        <w:rPr>
          <w:vertAlign w:val="superscript"/>
          <w:lang w:val="fr-CA"/>
        </w:rPr>
        <w:t xml:space="preserve">e </w:t>
      </w:r>
      <w:r w:rsidR="00547CE6" w:rsidRPr="00547CE6">
        <w:rPr>
          <w:lang w:val="fr-CA"/>
        </w:rPr>
        <w:t>réunion</w:t>
      </w:r>
      <w:r w:rsidRPr="00547CE6">
        <w:rPr>
          <w:lang w:val="fr-CA"/>
        </w:rPr>
        <w:t>:</w:t>
      </w:r>
      <w:r w:rsidR="00AB4EF3" w:rsidRPr="00547CE6">
        <w:rPr>
          <w:lang w:val="fr-CA"/>
        </w:rPr>
        <w:t xml:space="preserve"> </w:t>
      </w:r>
      <w:r w:rsidR="0035355C" w:rsidRPr="00547CE6">
        <w:rPr>
          <w:lang w:val="fr-CA"/>
        </w:rPr>
        <w:t>Chin</w:t>
      </w:r>
      <w:r w:rsidRPr="00547CE6">
        <w:rPr>
          <w:lang w:val="fr-CA"/>
        </w:rPr>
        <w:t>e</w:t>
      </w:r>
      <w:r w:rsidR="0035355C" w:rsidRPr="00547CE6">
        <w:rPr>
          <w:lang w:val="fr-CA"/>
        </w:rPr>
        <w:t xml:space="preserve"> (</w:t>
      </w:r>
      <w:r w:rsidR="00547CE6" w:rsidRPr="00547CE6">
        <w:rPr>
          <w:lang w:val="fr-CA"/>
        </w:rPr>
        <w:t>stratég</w:t>
      </w:r>
      <w:r w:rsidR="00547CE6">
        <w:rPr>
          <w:lang w:val="fr-CA"/>
        </w:rPr>
        <w:t>ie gl</w:t>
      </w:r>
      <w:r w:rsidR="00371899" w:rsidRPr="00547CE6">
        <w:rPr>
          <w:lang w:val="fr-CA"/>
        </w:rPr>
        <w:t>o</w:t>
      </w:r>
      <w:r w:rsidR="00547CE6">
        <w:rPr>
          <w:lang w:val="fr-CA"/>
        </w:rPr>
        <w:t>bale et plan pour le secteur des solvants</w:t>
      </w:r>
      <w:r w:rsidR="0035355C" w:rsidRPr="00547CE6">
        <w:rPr>
          <w:lang w:val="fr-CA"/>
        </w:rPr>
        <w:t>)</w:t>
      </w:r>
      <w:r w:rsidR="00AB4EF3" w:rsidRPr="00547CE6">
        <w:rPr>
          <w:lang w:val="fr-CA"/>
        </w:rPr>
        <w:t>,</w:t>
      </w:r>
      <w:r w:rsidR="00AB4EF3" w:rsidRPr="00241C38">
        <w:rPr>
          <w:rStyle w:val="FootnoteReference"/>
        </w:rPr>
        <w:footnoteReference w:id="11"/>
      </w:r>
      <w:r w:rsidR="00AB4EF3" w:rsidRPr="00547CE6">
        <w:rPr>
          <w:lang w:val="fr-CA"/>
        </w:rPr>
        <w:t xml:space="preserve"> </w:t>
      </w:r>
      <w:r w:rsidR="0035355C" w:rsidRPr="00547CE6">
        <w:rPr>
          <w:lang w:val="fr-CA"/>
        </w:rPr>
        <w:t>Ind</w:t>
      </w:r>
      <w:r w:rsidR="00547CE6">
        <w:rPr>
          <w:lang w:val="fr-CA"/>
        </w:rPr>
        <w:t>e</w:t>
      </w:r>
      <w:r w:rsidR="00AB4EF3" w:rsidRPr="00547CE6">
        <w:rPr>
          <w:lang w:val="fr-CA"/>
        </w:rPr>
        <w:t>,</w:t>
      </w:r>
      <w:r w:rsidR="00AB4EF3" w:rsidRPr="00241C38">
        <w:rPr>
          <w:rStyle w:val="FootnoteReference"/>
        </w:rPr>
        <w:footnoteReference w:id="12"/>
      </w:r>
      <w:r w:rsidR="00AB4EF3" w:rsidRPr="00547CE6">
        <w:rPr>
          <w:lang w:val="fr-CA"/>
        </w:rPr>
        <w:t xml:space="preserve"> </w:t>
      </w:r>
      <w:r w:rsidR="0035355C" w:rsidRPr="00547CE6">
        <w:rPr>
          <w:lang w:val="fr-CA"/>
        </w:rPr>
        <w:t>Nigeria</w:t>
      </w:r>
      <w:r w:rsidR="003B082E" w:rsidRPr="00547CE6">
        <w:rPr>
          <w:lang w:val="fr-CA"/>
        </w:rPr>
        <w:t xml:space="preserve"> (</w:t>
      </w:r>
      <w:r w:rsidR="00547CE6">
        <w:rPr>
          <w:lang w:val="fr-CA"/>
        </w:rPr>
        <w:t>phase</w:t>
      </w:r>
      <w:r w:rsidR="003B082E" w:rsidRPr="00547CE6">
        <w:rPr>
          <w:lang w:val="fr-CA"/>
        </w:rPr>
        <w:t xml:space="preserve"> III)</w:t>
      </w:r>
      <w:r w:rsidR="00AB4EF3" w:rsidRPr="00547CE6">
        <w:rPr>
          <w:lang w:val="fr-CA"/>
        </w:rPr>
        <w:t>,</w:t>
      </w:r>
      <w:r w:rsidR="00AB4EF3" w:rsidRPr="00241C38">
        <w:rPr>
          <w:rStyle w:val="FootnoteReference"/>
        </w:rPr>
        <w:footnoteReference w:id="13"/>
      </w:r>
      <w:r w:rsidR="00AB4EF3" w:rsidRPr="00547CE6">
        <w:rPr>
          <w:lang w:val="fr-CA"/>
        </w:rPr>
        <w:t xml:space="preserve"> </w:t>
      </w:r>
      <w:r w:rsidR="00547CE6">
        <w:rPr>
          <w:lang w:val="fr-CA"/>
        </w:rPr>
        <w:t xml:space="preserve">et </w:t>
      </w:r>
      <w:r w:rsidR="00371899" w:rsidRPr="00547CE6">
        <w:rPr>
          <w:lang w:val="fr-CA"/>
        </w:rPr>
        <w:t xml:space="preserve"> </w:t>
      </w:r>
      <w:r w:rsidR="00547CE6">
        <w:rPr>
          <w:lang w:val="fr-CA"/>
        </w:rPr>
        <w:t>Soudan du Sud</w:t>
      </w:r>
      <w:r w:rsidR="00AB4EF3" w:rsidRPr="00241C38">
        <w:rPr>
          <w:rStyle w:val="FootnoteReference"/>
        </w:rPr>
        <w:footnoteReference w:id="14"/>
      </w:r>
      <w:r w:rsidR="00547CE6">
        <w:rPr>
          <w:lang w:val="fr-CA"/>
        </w:rPr>
        <w:t>, ainsi que des rapports sur des projets comportant des exigences de compte rendu particulières</w:t>
      </w:r>
      <w:r w:rsidR="00AB4EF3" w:rsidRPr="00241C38">
        <w:rPr>
          <w:rStyle w:val="FootnoteReference"/>
        </w:rPr>
        <w:footnoteReference w:id="15"/>
      </w:r>
      <w:r w:rsidR="00AB4EF3" w:rsidRPr="00547CE6">
        <w:rPr>
          <w:lang w:val="fr-CA"/>
        </w:rPr>
        <w:t xml:space="preserve"> </w:t>
      </w:r>
      <w:r w:rsidR="00547CE6">
        <w:rPr>
          <w:lang w:val="fr-CA"/>
        </w:rPr>
        <w:t xml:space="preserve">liés aux </w:t>
      </w:r>
      <w:r w:rsidR="003746C8" w:rsidRPr="00547CE6">
        <w:rPr>
          <w:lang w:val="fr-CA"/>
        </w:rPr>
        <w:t>PGEH</w:t>
      </w:r>
      <w:r w:rsidR="004D1C58" w:rsidRPr="00547CE6">
        <w:rPr>
          <w:lang w:val="fr-CA"/>
        </w:rPr>
        <w:t xml:space="preserve"> </w:t>
      </w:r>
      <w:r w:rsidR="00547CE6">
        <w:rPr>
          <w:lang w:val="fr-CA"/>
        </w:rPr>
        <w:t xml:space="preserve">pour le Brésil, la </w:t>
      </w:r>
      <w:r w:rsidR="00371899" w:rsidRPr="00547CE6">
        <w:rPr>
          <w:lang w:val="fr-CA"/>
        </w:rPr>
        <w:t>Colombi</w:t>
      </w:r>
      <w:r w:rsidR="00547CE6">
        <w:rPr>
          <w:lang w:val="fr-CA"/>
        </w:rPr>
        <w:t>e</w:t>
      </w:r>
      <w:r w:rsidR="00371899" w:rsidRPr="00547CE6">
        <w:rPr>
          <w:lang w:val="fr-CA"/>
        </w:rPr>
        <w:t>, Trini</w:t>
      </w:r>
      <w:r w:rsidR="00547CE6">
        <w:rPr>
          <w:lang w:val="fr-CA"/>
        </w:rPr>
        <w:t>té-et-</w:t>
      </w:r>
      <w:r w:rsidR="00371899" w:rsidRPr="00547CE6">
        <w:rPr>
          <w:lang w:val="fr-CA"/>
        </w:rPr>
        <w:t>Tobago</w:t>
      </w:r>
      <w:r w:rsidR="00BA1B5D" w:rsidRPr="00547CE6">
        <w:rPr>
          <w:lang w:val="fr-CA"/>
        </w:rPr>
        <w:t>,</w:t>
      </w:r>
      <w:r w:rsidR="00371899" w:rsidRPr="00547CE6">
        <w:rPr>
          <w:lang w:val="fr-CA"/>
        </w:rPr>
        <w:t xml:space="preserve"> </w:t>
      </w:r>
      <w:r w:rsidR="00547CE6">
        <w:rPr>
          <w:lang w:val="fr-CA"/>
        </w:rPr>
        <w:t>et l’</w:t>
      </w:r>
      <w:r w:rsidR="00371899" w:rsidRPr="00547CE6">
        <w:rPr>
          <w:lang w:val="fr-CA"/>
        </w:rPr>
        <w:t>Uruguay</w:t>
      </w:r>
      <w:r w:rsidR="00AB4EF3" w:rsidRPr="00547CE6">
        <w:rPr>
          <w:lang w:val="fr-CA"/>
        </w:rPr>
        <w:t xml:space="preserve">. </w:t>
      </w:r>
      <w:r w:rsidR="008E37F2" w:rsidRPr="00DF5F18">
        <w:rPr>
          <w:lang w:val="fr-CA"/>
        </w:rPr>
        <w:t>Les recommandation</w:t>
      </w:r>
      <w:r w:rsidR="00AB4EF3" w:rsidRPr="00DF5F18">
        <w:rPr>
          <w:lang w:val="fr-CA"/>
        </w:rPr>
        <w:t xml:space="preserve">s </w:t>
      </w:r>
      <w:r w:rsidR="00DF5F18" w:rsidRPr="00DF5F18">
        <w:rPr>
          <w:lang w:val="fr-CA"/>
        </w:rPr>
        <w:t>portant sur les probl</w:t>
      </w:r>
      <w:r w:rsidR="00DF5F18">
        <w:rPr>
          <w:lang w:val="fr-CA"/>
        </w:rPr>
        <w:t>è</w:t>
      </w:r>
      <w:r w:rsidR="00DF5F18" w:rsidRPr="00DF5F18">
        <w:rPr>
          <w:lang w:val="fr-CA"/>
        </w:rPr>
        <w:t>m</w:t>
      </w:r>
      <w:r w:rsidR="00DF5F18">
        <w:rPr>
          <w:lang w:val="fr-CA"/>
        </w:rPr>
        <w:t>e</w:t>
      </w:r>
      <w:r w:rsidR="00DF5F18" w:rsidRPr="00DF5F18">
        <w:rPr>
          <w:lang w:val="fr-CA"/>
        </w:rPr>
        <w:t xml:space="preserve">s non résolus de ces </w:t>
      </w:r>
      <w:r w:rsidR="008B157B" w:rsidRPr="00DF5F18">
        <w:rPr>
          <w:lang w:val="fr-CA"/>
        </w:rPr>
        <w:t>projet</w:t>
      </w:r>
      <w:r w:rsidR="00AB4EF3" w:rsidRPr="00DF5F18">
        <w:rPr>
          <w:lang w:val="fr-CA"/>
        </w:rPr>
        <w:t>s, inclu</w:t>
      </w:r>
      <w:r w:rsidR="00DF5F18" w:rsidRPr="00DF5F18">
        <w:rPr>
          <w:lang w:val="fr-CA"/>
        </w:rPr>
        <w:t>a</w:t>
      </w:r>
      <w:r w:rsidR="00DF5F18">
        <w:rPr>
          <w:lang w:val="fr-CA"/>
        </w:rPr>
        <w:t>nt l’approbation des demandes éventuelles de prorogation</w:t>
      </w:r>
      <w:r w:rsidR="00AB4EF3" w:rsidRPr="00DF5F18">
        <w:rPr>
          <w:lang w:val="fr-CA"/>
        </w:rPr>
        <w:t xml:space="preserve">, </w:t>
      </w:r>
      <w:r w:rsidR="00DF5F18">
        <w:rPr>
          <w:lang w:val="fr-CA"/>
        </w:rPr>
        <w:t xml:space="preserve">sont abordées dans les </w:t>
      </w:r>
      <w:r w:rsidR="00AB4EF3" w:rsidRPr="00DF5F18">
        <w:rPr>
          <w:lang w:val="fr-CA"/>
        </w:rPr>
        <w:t xml:space="preserve">sections </w:t>
      </w:r>
      <w:r w:rsidR="00DF5F18">
        <w:rPr>
          <w:lang w:val="fr-CA"/>
        </w:rPr>
        <w:t xml:space="preserve">pertinentes de ces </w:t>
      </w:r>
      <w:r w:rsidR="00AB4EF3" w:rsidRPr="00DF5F18">
        <w:rPr>
          <w:lang w:val="fr-CA"/>
        </w:rPr>
        <w:t xml:space="preserve">documents. </w:t>
      </w:r>
      <w:r w:rsidR="00DF5F18" w:rsidRPr="00DF5F18">
        <w:rPr>
          <w:lang w:val="fr-CA"/>
        </w:rPr>
        <w:t xml:space="preserve">Les problèmes liés aux </w:t>
      </w:r>
      <w:r w:rsidR="003746C8" w:rsidRPr="00DF5F18">
        <w:rPr>
          <w:lang w:val="fr-CA"/>
        </w:rPr>
        <w:t>PGEH</w:t>
      </w:r>
      <w:r w:rsidR="00DF5F18" w:rsidRPr="00DF5F18">
        <w:rPr>
          <w:lang w:val="fr-CA"/>
        </w:rPr>
        <w:t xml:space="preserve"> de la </w:t>
      </w:r>
      <w:r w:rsidR="001A079F" w:rsidRPr="00DF5F18">
        <w:rPr>
          <w:lang w:val="fr-CA"/>
        </w:rPr>
        <w:t>Guyan</w:t>
      </w:r>
      <w:r w:rsidR="00DF5F18" w:rsidRPr="00DF5F18">
        <w:rPr>
          <w:lang w:val="fr-CA"/>
        </w:rPr>
        <w:t>e</w:t>
      </w:r>
      <w:r w:rsidR="001A079F" w:rsidRPr="00DF5F18">
        <w:rPr>
          <w:lang w:val="fr-CA"/>
        </w:rPr>
        <w:t xml:space="preserve">, </w:t>
      </w:r>
      <w:r w:rsidR="00DF5F18" w:rsidRPr="00DF5F18">
        <w:rPr>
          <w:lang w:val="fr-CA"/>
        </w:rPr>
        <w:t xml:space="preserve">du </w:t>
      </w:r>
      <w:r w:rsidR="001A079F" w:rsidRPr="00DF5F18">
        <w:rPr>
          <w:lang w:val="fr-CA"/>
        </w:rPr>
        <w:t xml:space="preserve">Mali </w:t>
      </w:r>
      <w:r w:rsidR="00DF5F18" w:rsidRPr="00DF5F18">
        <w:rPr>
          <w:lang w:val="fr-CA"/>
        </w:rPr>
        <w:t xml:space="preserve">et du </w:t>
      </w:r>
      <w:r w:rsidR="001A079F" w:rsidRPr="00DF5F18">
        <w:rPr>
          <w:lang w:val="fr-CA"/>
        </w:rPr>
        <w:t>Nigeria</w:t>
      </w:r>
      <w:r w:rsidR="003B082E" w:rsidRPr="00DF5F18">
        <w:rPr>
          <w:lang w:val="fr-CA"/>
        </w:rPr>
        <w:t xml:space="preserve"> (</w:t>
      </w:r>
      <w:r w:rsidR="00DF5F18" w:rsidRPr="00DF5F18">
        <w:rPr>
          <w:lang w:val="fr-CA"/>
        </w:rPr>
        <w:t>phas</w:t>
      </w:r>
      <w:r w:rsidR="003B082E" w:rsidRPr="00DF5F18">
        <w:rPr>
          <w:lang w:val="fr-CA"/>
        </w:rPr>
        <w:t>e</w:t>
      </w:r>
      <w:r w:rsidR="00BA1B5D" w:rsidRPr="00DF5F18">
        <w:rPr>
          <w:lang w:val="fr-CA"/>
        </w:rPr>
        <w:t> </w:t>
      </w:r>
      <w:r w:rsidR="003B082E" w:rsidRPr="00DF5F18">
        <w:rPr>
          <w:lang w:val="fr-CA"/>
        </w:rPr>
        <w:t>II</w:t>
      </w:r>
      <w:r w:rsidR="000F013F" w:rsidRPr="00DF5F18">
        <w:rPr>
          <w:lang w:val="fr-CA"/>
        </w:rPr>
        <w:t>)</w:t>
      </w:r>
      <w:r w:rsidR="00AB4EF3" w:rsidRPr="00DF5F18">
        <w:rPr>
          <w:lang w:val="fr-CA"/>
        </w:rPr>
        <w:t xml:space="preserve">, </w:t>
      </w:r>
      <w:r w:rsidR="00DF5F18" w:rsidRPr="00DF5F18">
        <w:rPr>
          <w:lang w:val="fr-CA"/>
        </w:rPr>
        <w:t xml:space="preserve">dont les </w:t>
      </w:r>
      <w:r w:rsidR="003B082E" w:rsidRPr="00DF5F18">
        <w:rPr>
          <w:lang w:val="fr-CA"/>
        </w:rPr>
        <w:t xml:space="preserve">tranches </w:t>
      </w:r>
      <w:r w:rsidR="00DF5F18" w:rsidRPr="00DF5F18">
        <w:rPr>
          <w:lang w:val="fr-CA"/>
        </w:rPr>
        <w:t>d</w:t>
      </w:r>
      <w:r w:rsidR="00DF5F18">
        <w:rPr>
          <w:lang w:val="fr-CA"/>
        </w:rPr>
        <w:t xml:space="preserve">evaient être soumises à la </w:t>
      </w:r>
      <w:r w:rsidR="000F013F" w:rsidRPr="00DF5F18">
        <w:rPr>
          <w:lang w:val="fr-CA"/>
        </w:rPr>
        <w:lastRenderedPageBreak/>
        <w:t>91</w:t>
      </w:r>
      <w:r w:rsidR="00DF5F18">
        <w:rPr>
          <w:vertAlign w:val="superscript"/>
          <w:lang w:val="fr-CA"/>
        </w:rPr>
        <w:t>e</w:t>
      </w:r>
      <w:r w:rsidR="000F013F" w:rsidRPr="00DF5F18">
        <w:rPr>
          <w:lang w:val="fr-CA"/>
        </w:rPr>
        <w:t xml:space="preserve"> </w:t>
      </w:r>
      <w:r w:rsidR="00DF5F18">
        <w:rPr>
          <w:lang w:val="fr-CA"/>
        </w:rPr>
        <w:t>réunion mais qui ne l’ont pas été</w:t>
      </w:r>
      <w:r w:rsidR="00AB4EF3" w:rsidRPr="00DF5F18">
        <w:rPr>
          <w:lang w:val="fr-CA"/>
        </w:rPr>
        <w:t xml:space="preserve">, </w:t>
      </w:r>
      <w:r w:rsidR="00DF5F18">
        <w:rPr>
          <w:lang w:val="fr-CA"/>
        </w:rPr>
        <w:t xml:space="preserve">sont abordés dans le </w:t>
      </w:r>
      <w:r w:rsidR="00AB4EF3" w:rsidRPr="00DF5F18">
        <w:rPr>
          <w:lang w:val="fr-CA"/>
        </w:rPr>
        <w:t xml:space="preserve">document </w:t>
      </w:r>
      <w:r w:rsidR="00DF5F18">
        <w:rPr>
          <w:lang w:val="fr-CA"/>
        </w:rPr>
        <w:t>sur les retards de soumission des</w:t>
      </w:r>
      <w:r w:rsidR="00AB4EF3" w:rsidRPr="00DF5F18">
        <w:rPr>
          <w:lang w:val="fr-CA"/>
        </w:rPr>
        <w:t xml:space="preserve"> tranche</w:t>
      </w:r>
      <w:r w:rsidR="00DF5F18">
        <w:rPr>
          <w:lang w:val="fr-CA"/>
        </w:rPr>
        <w:t>s</w:t>
      </w:r>
      <w:r w:rsidR="00AB4EF3" w:rsidRPr="00DF5F18">
        <w:rPr>
          <w:lang w:val="fr-CA"/>
        </w:rPr>
        <w:t>.</w:t>
      </w:r>
      <w:r w:rsidR="00AB4EF3" w:rsidRPr="00241C38">
        <w:rPr>
          <w:rStyle w:val="FootnoteReference"/>
        </w:rPr>
        <w:footnoteReference w:id="16"/>
      </w:r>
    </w:p>
    <w:p w14:paraId="128B740D" w14:textId="4FA1492D" w:rsidR="00AB4EF3" w:rsidRPr="00F02106" w:rsidRDefault="00DF5F18" w:rsidP="004E0C99">
      <w:pPr>
        <w:pStyle w:val="Heading1"/>
        <w:widowControl w:val="0"/>
        <w:tabs>
          <w:tab w:val="clear" w:pos="0"/>
        </w:tabs>
        <w:rPr>
          <w:lang w:val="fr-CA"/>
        </w:rPr>
      </w:pPr>
      <w:r w:rsidRPr="006319B2">
        <w:rPr>
          <w:lang w:val="fr-CA"/>
        </w:rPr>
        <w:t xml:space="preserve">Sur les </w:t>
      </w:r>
      <w:r w:rsidR="00C364BC" w:rsidRPr="006319B2">
        <w:rPr>
          <w:lang w:val="fr-CA"/>
        </w:rPr>
        <w:t>88</w:t>
      </w:r>
      <w:r w:rsidR="00AB4EF3" w:rsidRPr="006319B2">
        <w:rPr>
          <w:lang w:val="fr-CA"/>
        </w:rPr>
        <w:t xml:space="preserve"> </w:t>
      </w:r>
      <w:r w:rsidR="008B157B" w:rsidRPr="006319B2">
        <w:rPr>
          <w:lang w:val="fr-CA"/>
        </w:rPr>
        <w:t>projet</w:t>
      </w:r>
      <w:r w:rsidR="00AB4EF3" w:rsidRPr="006319B2">
        <w:rPr>
          <w:lang w:val="fr-CA"/>
        </w:rPr>
        <w:t>s</w:t>
      </w:r>
      <w:r w:rsidR="006319B2" w:rsidRPr="006319B2">
        <w:rPr>
          <w:lang w:val="fr-CA"/>
        </w:rPr>
        <w:t xml:space="preserve"> en cours</w:t>
      </w:r>
      <w:r w:rsidR="00AB4EF3" w:rsidRPr="006319B2">
        <w:rPr>
          <w:lang w:val="fr-CA"/>
        </w:rPr>
        <w:t xml:space="preserve">, </w:t>
      </w:r>
      <w:r w:rsidR="006319B2">
        <w:rPr>
          <w:lang w:val="fr-CA"/>
        </w:rPr>
        <w:t xml:space="preserve">à l’exclusion des projets de RI et de </w:t>
      </w:r>
      <w:r w:rsidR="00AB4EF3" w:rsidRPr="006319B2">
        <w:rPr>
          <w:lang w:val="fr-CA"/>
        </w:rPr>
        <w:t>pr</w:t>
      </w:r>
      <w:r w:rsidR="006319B2">
        <w:rPr>
          <w:lang w:val="fr-CA"/>
        </w:rPr>
        <w:t>é</w:t>
      </w:r>
      <w:r w:rsidR="00AB4EF3" w:rsidRPr="006319B2">
        <w:rPr>
          <w:lang w:val="fr-CA"/>
        </w:rPr>
        <w:t>paration</w:t>
      </w:r>
      <w:r w:rsidR="006319B2">
        <w:rPr>
          <w:lang w:val="fr-CA"/>
        </w:rPr>
        <w:t xml:space="preserve"> de projets</w:t>
      </w:r>
      <w:r w:rsidR="00AB4EF3" w:rsidRPr="006319B2">
        <w:rPr>
          <w:lang w:val="fr-CA"/>
        </w:rPr>
        <w:t xml:space="preserve">, </w:t>
      </w:r>
      <w:r w:rsidR="00C364BC" w:rsidRPr="006319B2">
        <w:rPr>
          <w:lang w:val="fr-CA"/>
        </w:rPr>
        <w:t>21</w:t>
      </w:r>
      <w:r w:rsidR="00AB4EF3" w:rsidRPr="006319B2">
        <w:rPr>
          <w:lang w:val="fr-CA"/>
        </w:rPr>
        <w:t> </w:t>
      </w:r>
      <w:r w:rsidR="008B157B" w:rsidRPr="006319B2">
        <w:rPr>
          <w:lang w:val="fr-CA"/>
        </w:rPr>
        <w:t>projet</w:t>
      </w:r>
      <w:r w:rsidR="00AB4EF3" w:rsidRPr="006319B2">
        <w:rPr>
          <w:lang w:val="fr-CA"/>
        </w:rPr>
        <w:t xml:space="preserve">s </w:t>
      </w:r>
      <w:r w:rsidR="006319B2">
        <w:rPr>
          <w:lang w:val="fr-CA"/>
        </w:rPr>
        <w:t>ont révisé les dates d’</w:t>
      </w:r>
      <w:r w:rsidR="00F44E83">
        <w:rPr>
          <w:lang w:val="fr-CA"/>
        </w:rPr>
        <w:t>achèvement</w:t>
      </w:r>
      <w:r w:rsidR="006319B2">
        <w:rPr>
          <w:lang w:val="fr-CA"/>
        </w:rPr>
        <w:t xml:space="preserve"> prévues </w:t>
      </w:r>
      <w:r w:rsidR="00F44E83">
        <w:rPr>
          <w:lang w:val="fr-CA"/>
        </w:rPr>
        <w:t xml:space="preserve">depuis le </w:t>
      </w:r>
      <w:r w:rsidR="00AB4EF3" w:rsidRPr="006319B2">
        <w:rPr>
          <w:lang w:val="fr-CA"/>
        </w:rPr>
        <w:t xml:space="preserve"> </w:t>
      </w:r>
      <w:r w:rsidR="00762D83" w:rsidRPr="006319B2">
        <w:rPr>
          <w:lang w:val="fr-CA"/>
        </w:rPr>
        <w:t>rapport périodique</w:t>
      </w:r>
      <w:r w:rsidR="00F44E83">
        <w:rPr>
          <w:lang w:val="fr-CA"/>
        </w:rPr>
        <w:t xml:space="preserve"> de </w:t>
      </w:r>
      <w:r w:rsidR="00F44E83" w:rsidRPr="006319B2">
        <w:rPr>
          <w:lang w:val="fr-CA"/>
        </w:rPr>
        <w:t>2020</w:t>
      </w:r>
      <w:r w:rsidR="00AB4EF3" w:rsidRPr="006319B2">
        <w:rPr>
          <w:lang w:val="fr-CA"/>
        </w:rPr>
        <w:t>.</w:t>
      </w:r>
      <w:r w:rsidR="00FE3553" w:rsidRPr="006319B2">
        <w:rPr>
          <w:lang w:val="fr-CA"/>
        </w:rPr>
        <w:t xml:space="preserve">  </w:t>
      </w:r>
      <w:r w:rsidR="00F44E83" w:rsidRPr="00F02106">
        <w:rPr>
          <w:lang w:val="fr-CA"/>
        </w:rPr>
        <w:t xml:space="preserve">Conformément à la </w:t>
      </w:r>
      <w:r w:rsidR="00AB4EF3" w:rsidRPr="00F02106">
        <w:rPr>
          <w:lang w:val="fr-CA"/>
        </w:rPr>
        <w:t>d</w:t>
      </w:r>
      <w:r w:rsidR="00F44E83" w:rsidRPr="00F02106">
        <w:rPr>
          <w:lang w:val="fr-CA"/>
        </w:rPr>
        <w:t>é</w:t>
      </w:r>
      <w:r w:rsidR="00AB4EF3" w:rsidRPr="00F02106">
        <w:rPr>
          <w:lang w:val="fr-CA"/>
        </w:rPr>
        <w:t xml:space="preserve">cision 82/11(c)(ii), </w:t>
      </w:r>
      <w:r w:rsidR="00F44E83" w:rsidRPr="00F02106">
        <w:rPr>
          <w:lang w:val="fr-CA"/>
        </w:rPr>
        <w:t>l</w:t>
      </w:r>
      <w:r w:rsidR="00AB4EF3" w:rsidRPr="00F02106">
        <w:rPr>
          <w:lang w:val="fr-CA"/>
        </w:rPr>
        <w:t xml:space="preserve">e </w:t>
      </w:r>
      <w:r w:rsidR="00762D83" w:rsidRPr="00F02106">
        <w:rPr>
          <w:lang w:val="fr-CA"/>
        </w:rPr>
        <w:t>Secrétariat</w:t>
      </w:r>
      <w:r w:rsidR="00AB4EF3" w:rsidRPr="00F02106">
        <w:rPr>
          <w:lang w:val="fr-CA"/>
        </w:rPr>
        <w:t xml:space="preserve"> </w:t>
      </w:r>
      <w:r w:rsidR="00F44E83" w:rsidRPr="00F02106">
        <w:rPr>
          <w:lang w:val="fr-CA"/>
        </w:rPr>
        <w:t xml:space="preserve">a pris </w:t>
      </w:r>
      <w:r w:rsidR="00AB4EF3" w:rsidRPr="00F02106">
        <w:rPr>
          <w:lang w:val="fr-CA"/>
        </w:rPr>
        <w:t xml:space="preserve">note </w:t>
      </w:r>
      <w:r w:rsidR="00F02106" w:rsidRPr="00F02106">
        <w:rPr>
          <w:lang w:val="fr-CA"/>
        </w:rPr>
        <w:t>que le projet de RI de</w:t>
      </w:r>
      <w:r w:rsidR="00F02106">
        <w:rPr>
          <w:lang w:val="fr-CA"/>
        </w:rPr>
        <w:t xml:space="preserve"> la </w:t>
      </w:r>
      <w:r w:rsidR="00AB4EF3" w:rsidRPr="00F02106">
        <w:rPr>
          <w:lang w:val="fr-CA"/>
        </w:rPr>
        <w:t>Chin</w:t>
      </w:r>
      <w:r w:rsidR="00F02106">
        <w:rPr>
          <w:lang w:val="fr-CA"/>
        </w:rPr>
        <w:t>e</w:t>
      </w:r>
      <w:r w:rsidR="00734B49" w:rsidRPr="00F02106">
        <w:rPr>
          <w:lang w:val="fr-CA"/>
        </w:rPr>
        <w:t xml:space="preserve"> </w:t>
      </w:r>
      <w:r w:rsidR="00F02106">
        <w:rPr>
          <w:lang w:val="fr-CA"/>
        </w:rPr>
        <w:t>n’avait pas été soumis pour les deux dernières années</w:t>
      </w:r>
      <w:r w:rsidR="001321B8" w:rsidRPr="00F02106">
        <w:rPr>
          <w:lang w:val="fr-CA"/>
        </w:rPr>
        <w:t>.</w:t>
      </w:r>
    </w:p>
    <w:p w14:paraId="52135892" w14:textId="4DFF02ED" w:rsidR="00C972DC" w:rsidRPr="008B157B" w:rsidRDefault="00C972DC" w:rsidP="00C972DC">
      <w:pPr>
        <w:ind w:left="720" w:hanging="720"/>
        <w:rPr>
          <w:b/>
          <w:bCs/>
          <w:sz w:val="24"/>
          <w:szCs w:val="24"/>
          <w:lang w:val="fr-CA"/>
        </w:rPr>
      </w:pPr>
      <w:r w:rsidRPr="008B157B">
        <w:rPr>
          <w:b/>
          <w:bCs/>
          <w:sz w:val="24"/>
          <w:szCs w:val="24"/>
          <w:lang w:val="fr-CA"/>
        </w:rPr>
        <w:t>II.</w:t>
      </w:r>
      <w:r w:rsidRPr="008B157B">
        <w:rPr>
          <w:b/>
          <w:bCs/>
          <w:sz w:val="24"/>
          <w:szCs w:val="24"/>
          <w:lang w:val="fr-CA"/>
        </w:rPr>
        <w:tab/>
      </w:r>
      <w:r w:rsidR="008B157B" w:rsidRPr="008B157B">
        <w:rPr>
          <w:b/>
          <w:bCs/>
          <w:sz w:val="24"/>
          <w:szCs w:val="24"/>
          <w:lang w:val="fr-CA"/>
        </w:rPr>
        <w:t>Projet</w:t>
      </w:r>
      <w:r w:rsidRPr="008B157B">
        <w:rPr>
          <w:b/>
          <w:bCs/>
          <w:sz w:val="24"/>
          <w:szCs w:val="24"/>
          <w:lang w:val="fr-CA"/>
        </w:rPr>
        <w:t>s appro</w:t>
      </w:r>
      <w:r w:rsidR="008B157B" w:rsidRPr="008B157B">
        <w:rPr>
          <w:b/>
          <w:bCs/>
          <w:sz w:val="24"/>
          <w:szCs w:val="24"/>
          <w:lang w:val="fr-CA"/>
        </w:rPr>
        <w:t>u</w:t>
      </w:r>
      <w:r w:rsidRPr="008B157B">
        <w:rPr>
          <w:b/>
          <w:bCs/>
          <w:sz w:val="24"/>
          <w:szCs w:val="24"/>
          <w:lang w:val="fr-CA"/>
        </w:rPr>
        <w:t>v</w:t>
      </w:r>
      <w:r w:rsidR="008B157B" w:rsidRPr="008B157B">
        <w:rPr>
          <w:b/>
          <w:bCs/>
          <w:sz w:val="24"/>
          <w:szCs w:val="24"/>
          <w:lang w:val="fr-CA"/>
        </w:rPr>
        <w:t>és</w:t>
      </w:r>
      <w:r w:rsidRPr="008B157B">
        <w:rPr>
          <w:b/>
          <w:bCs/>
          <w:sz w:val="24"/>
          <w:szCs w:val="24"/>
          <w:lang w:val="fr-CA"/>
        </w:rPr>
        <w:t xml:space="preserve"> </w:t>
      </w:r>
      <w:r w:rsidR="008B157B" w:rsidRPr="008B157B">
        <w:rPr>
          <w:b/>
          <w:bCs/>
          <w:sz w:val="24"/>
          <w:szCs w:val="24"/>
          <w:lang w:val="fr-CA"/>
        </w:rPr>
        <w:t>au titre des contributions volontaires supplémentaires visant le dé</w:t>
      </w:r>
      <w:r w:rsidR="008B157B">
        <w:rPr>
          <w:b/>
          <w:bCs/>
          <w:sz w:val="24"/>
          <w:szCs w:val="24"/>
          <w:lang w:val="fr-CA"/>
        </w:rPr>
        <w:t xml:space="preserve">part rapide de l’élimination des </w:t>
      </w:r>
      <w:r w:rsidRPr="008B157B">
        <w:rPr>
          <w:b/>
          <w:bCs/>
          <w:sz w:val="24"/>
          <w:szCs w:val="24"/>
          <w:lang w:val="fr-CA"/>
        </w:rPr>
        <w:t>HFC</w:t>
      </w:r>
    </w:p>
    <w:p w14:paraId="2BFEDA45" w14:textId="77777777" w:rsidR="00AB4EF3" w:rsidRPr="008B157B" w:rsidRDefault="00AB4EF3" w:rsidP="00AB4EF3">
      <w:pPr>
        <w:pStyle w:val="sub-title"/>
        <w:keepNext/>
        <w:keepLines/>
        <w:rPr>
          <w:caps/>
          <w:lang w:val="fr-CA"/>
        </w:rPr>
      </w:pPr>
    </w:p>
    <w:p w14:paraId="5BFDFED1" w14:textId="1723F670" w:rsidR="00E16B67" w:rsidRPr="00CD053A" w:rsidRDefault="008B157B" w:rsidP="00E16B67">
      <w:pPr>
        <w:pStyle w:val="Heading1"/>
        <w:rPr>
          <w:lang w:val="fr-CA"/>
        </w:rPr>
      </w:pPr>
      <w:r w:rsidRPr="00CD053A">
        <w:rPr>
          <w:lang w:val="fr-CA"/>
        </w:rPr>
        <w:t>Au</w:t>
      </w:r>
      <w:r w:rsidR="00E16B67" w:rsidRPr="00CD053A">
        <w:rPr>
          <w:lang w:val="fr-CA"/>
        </w:rPr>
        <w:t xml:space="preserve"> 31 </w:t>
      </w:r>
      <w:r w:rsidRPr="00CD053A">
        <w:rPr>
          <w:lang w:val="fr-CA"/>
        </w:rPr>
        <w:t>décembre</w:t>
      </w:r>
      <w:r w:rsidR="00E16B67" w:rsidRPr="00CD053A">
        <w:rPr>
          <w:lang w:val="fr-CA"/>
        </w:rPr>
        <w:t xml:space="preserve"> 2021, </w:t>
      </w:r>
      <w:r w:rsidRPr="00CD053A">
        <w:rPr>
          <w:lang w:val="fr-CA"/>
        </w:rPr>
        <w:t>l</w:t>
      </w:r>
      <w:r w:rsidR="00E16B67" w:rsidRPr="00CD053A">
        <w:rPr>
          <w:lang w:val="fr-CA"/>
        </w:rPr>
        <w:t xml:space="preserve">e </w:t>
      </w:r>
      <w:r w:rsidR="00F13FEB" w:rsidRPr="00CD053A">
        <w:rPr>
          <w:lang w:val="fr-CA"/>
        </w:rPr>
        <w:t>Comité exécutif</w:t>
      </w:r>
      <w:r w:rsidR="00E16B67" w:rsidRPr="00CD053A">
        <w:rPr>
          <w:lang w:val="fr-CA"/>
        </w:rPr>
        <w:t xml:space="preserve"> </w:t>
      </w:r>
      <w:r w:rsidRPr="00CD053A">
        <w:rPr>
          <w:lang w:val="fr-CA"/>
        </w:rPr>
        <w:t>av</w:t>
      </w:r>
      <w:r w:rsidR="00CD053A" w:rsidRPr="00CD053A">
        <w:rPr>
          <w:lang w:val="fr-CA"/>
        </w:rPr>
        <w:t xml:space="preserve">ait approuvé </w:t>
      </w:r>
      <w:r w:rsidR="00E16B67" w:rsidRPr="00CD053A">
        <w:rPr>
          <w:lang w:val="fr-CA"/>
        </w:rPr>
        <w:t xml:space="preserve">18 </w:t>
      </w:r>
      <w:r w:rsidRPr="00CD053A">
        <w:rPr>
          <w:lang w:val="fr-CA"/>
        </w:rPr>
        <w:t>projet</w:t>
      </w:r>
      <w:r w:rsidR="00E16B67" w:rsidRPr="00CD053A">
        <w:rPr>
          <w:lang w:val="fr-CA"/>
        </w:rPr>
        <w:t>s</w:t>
      </w:r>
      <w:r w:rsidR="00CD053A">
        <w:rPr>
          <w:lang w:val="fr-CA"/>
        </w:rPr>
        <w:t xml:space="preserve"> de HFC au titre des contributions volontaires supplémentaires totalisant </w:t>
      </w:r>
      <w:r w:rsidR="00E16B67" w:rsidRPr="00CD053A">
        <w:rPr>
          <w:lang w:val="fr-CA"/>
        </w:rPr>
        <w:t>6</w:t>
      </w:r>
      <w:r w:rsidR="00CD053A">
        <w:rPr>
          <w:lang w:val="fr-CA"/>
        </w:rPr>
        <w:t> </w:t>
      </w:r>
      <w:r w:rsidR="00E16B67" w:rsidRPr="00CD053A">
        <w:rPr>
          <w:lang w:val="fr-CA"/>
        </w:rPr>
        <w:t>010</w:t>
      </w:r>
      <w:r w:rsidR="00CD053A">
        <w:rPr>
          <w:lang w:val="fr-CA"/>
        </w:rPr>
        <w:t> </w:t>
      </w:r>
      <w:r w:rsidR="00E16B67" w:rsidRPr="00CD053A">
        <w:rPr>
          <w:lang w:val="fr-CA"/>
        </w:rPr>
        <w:t>703</w:t>
      </w:r>
      <w:r w:rsidR="00CD053A">
        <w:rPr>
          <w:lang w:val="fr-CA"/>
        </w:rPr>
        <w:t> $US</w:t>
      </w:r>
      <w:r w:rsidR="00E16B67" w:rsidRPr="00CD053A">
        <w:rPr>
          <w:lang w:val="fr-CA"/>
        </w:rPr>
        <w:t xml:space="preserve"> (exclu</w:t>
      </w:r>
      <w:r w:rsidR="00CD053A">
        <w:rPr>
          <w:lang w:val="fr-CA"/>
        </w:rPr>
        <w:t>ant les coûts d’appui d’agence</w:t>
      </w:r>
      <w:r w:rsidR="00E16B67" w:rsidRPr="00CD053A">
        <w:rPr>
          <w:lang w:val="fr-CA"/>
        </w:rPr>
        <w:t xml:space="preserve">). </w:t>
      </w:r>
      <w:r w:rsidR="00CD053A" w:rsidRPr="00CD053A">
        <w:rPr>
          <w:lang w:val="fr-CA"/>
        </w:rPr>
        <w:t xml:space="preserve">Le </w:t>
      </w:r>
      <w:proofErr w:type="spellStart"/>
      <w:r w:rsidR="00CD053A" w:rsidRPr="00CD053A">
        <w:rPr>
          <w:lang w:val="fr-CA"/>
        </w:rPr>
        <w:t>tabeau</w:t>
      </w:r>
      <w:proofErr w:type="spellEnd"/>
      <w:r w:rsidR="00CD053A" w:rsidRPr="00CD053A">
        <w:rPr>
          <w:lang w:val="fr-CA"/>
        </w:rPr>
        <w:t xml:space="preserve"> 5 récapitule l’état de ces </w:t>
      </w:r>
      <w:r w:rsidRPr="00CD053A">
        <w:rPr>
          <w:lang w:val="fr-CA"/>
        </w:rPr>
        <w:t>projet</w:t>
      </w:r>
      <w:r w:rsidR="00E16B67" w:rsidRPr="00CD053A">
        <w:rPr>
          <w:lang w:val="fr-CA"/>
        </w:rPr>
        <w:t xml:space="preserve">s. </w:t>
      </w:r>
    </w:p>
    <w:p w14:paraId="3A2570CB" w14:textId="14F3BE80" w:rsidR="00E16B67" w:rsidRPr="00CD053A" w:rsidRDefault="00E16B67" w:rsidP="00E16B67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  <w:r w:rsidRPr="00BD57B9">
        <w:rPr>
          <w:b/>
          <w:lang w:val="fr-FR"/>
        </w:rPr>
        <w:t>Table</w:t>
      </w:r>
      <w:r w:rsidR="00CD053A" w:rsidRPr="00BD57B9">
        <w:rPr>
          <w:b/>
          <w:lang w:val="fr-FR"/>
        </w:rPr>
        <w:t>au</w:t>
      </w:r>
      <w:r w:rsidRPr="00BD57B9">
        <w:rPr>
          <w:b/>
          <w:lang w:val="fr-FR"/>
        </w:rPr>
        <w:t xml:space="preserve"> </w:t>
      </w:r>
      <w:r w:rsidR="00EA0891" w:rsidRPr="00BD57B9">
        <w:rPr>
          <w:b/>
          <w:lang w:val="fr-FR"/>
        </w:rPr>
        <w:t>5</w:t>
      </w:r>
      <w:r w:rsidRPr="00BD57B9">
        <w:rPr>
          <w:b/>
          <w:lang w:val="fr-FR"/>
        </w:rPr>
        <w:t xml:space="preserve">. </w:t>
      </w:r>
      <w:r w:rsidR="00CD053A" w:rsidRPr="00CD053A">
        <w:rPr>
          <w:b/>
          <w:lang w:val="fr-CA"/>
        </w:rPr>
        <w:t xml:space="preserve">État des projets de </w:t>
      </w:r>
      <w:r w:rsidRPr="00CD053A">
        <w:rPr>
          <w:b/>
          <w:lang w:val="fr-CA"/>
        </w:rPr>
        <w:t>HFC</w:t>
      </w:r>
      <w:r w:rsidR="00CD053A" w:rsidRPr="00CD053A">
        <w:rPr>
          <w:b/>
          <w:lang w:val="fr-CA"/>
        </w:rPr>
        <w:t xml:space="preserve"> approuvés à la</w:t>
      </w:r>
      <w:r w:rsidR="00CD053A">
        <w:rPr>
          <w:b/>
          <w:lang w:val="fr-CA"/>
        </w:rPr>
        <w:t xml:space="preserve"> fin de </w:t>
      </w:r>
      <w:r w:rsidRPr="00CD053A">
        <w:rPr>
          <w:b/>
          <w:lang w:val="fr-CA"/>
        </w:rPr>
        <w:t>2021</w:t>
      </w:r>
    </w:p>
    <w:tbl>
      <w:tblPr>
        <w:tblW w:w="9835" w:type="dxa"/>
        <w:tblLayout w:type="fixed"/>
        <w:tblLook w:val="04A0" w:firstRow="1" w:lastRow="0" w:firstColumn="1" w:lastColumn="0" w:noHBand="0" w:noVBand="1"/>
      </w:tblPr>
      <w:tblGrid>
        <w:gridCol w:w="2122"/>
        <w:gridCol w:w="1134"/>
        <w:gridCol w:w="850"/>
        <w:gridCol w:w="1499"/>
        <w:gridCol w:w="1072"/>
        <w:gridCol w:w="1083"/>
        <w:gridCol w:w="894"/>
        <w:gridCol w:w="1181"/>
      </w:tblGrid>
      <w:tr w:rsidR="00E16B67" w:rsidRPr="00241C38" w14:paraId="4E011BEA" w14:textId="77777777" w:rsidTr="00F02106">
        <w:trPr>
          <w:trHeight w:val="210"/>
          <w:tblHeader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4DF8E" w14:textId="77777777" w:rsidR="00E16B67" w:rsidRPr="00241C38" w:rsidRDefault="00E16B67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4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13330" w14:textId="3D37D387" w:rsidR="00E16B67" w:rsidRPr="00241C38" w:rsidRDefault="00E16B67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mb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re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de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8B157B">
              <w:rPr>
                <w:b/>
                <w:bCs/>
                <w:sz w:val="20"/>
                <w:szCs w:val="20"/>
                <w:lang w:eastAsia="en-CA"/>
              </w:rPr>
              <w:t>projet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2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7581CC" w14:textId="3E6B4786" w:rsidR="00E16B67" w:rsidRPr="00241C38" w:rsidRDefault="00E16B67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US)*</w:t>
            </w:r>
          </w:p>
        </w:tc>
      </w:tr>
      <w:tr w:rsidR="00E16B67" w:rsidRPr="00241C38" w14:paraId="4CC0117A" w14:textId="77777777" w:rsidTr="00F02106">
        <w:trPr>
          <w:trHeight w:val="58"/>
          <w:tblHeader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8D1AD" w14:textId="77777777" w:rsidR="00E16B67" w:rsidRPr="00241C38" w:rsidRDefault="00E16B67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0A261" w14:textId="6ADC788C" w:rsidR="00E16B67" w:rsidRPr="00241C38" w:rsidRDefault="00E16B67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 w:rsidR="00CD053A">
              <w:rPr>
                <w:b/>
                <w:bCs/>
                <w:sz w:val="20"/>
                <w:szCs w:val="20"/>
                <w:lang w:val="en-US" w:eastAsia="en-CA"/>
              </w:rPr>
              <w:t>uvés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367C" w14:textId="13C02300" w:rsidR="00E16B67" w:rsidRPr="00241C38" w:rsidRDefault="00CD053A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 w:eastAsia="en-CA"/>
              </w:rPr>
              <w:t>Achevés</w:t>
            </w:r>
            <w:proofErr w:type="spellEnd"/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10552" w14:textId="1EEAC157" w:rsidR="00E16B67" w:rsidRPr="00241C38" w:rsidRDefault="00E16B67" w:rsidP="007C33C8">
            <w:pPr>
              <w:ind w:left="-483" w:right="-374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val="en-US" w:eastAsia="en-CA"/>
              </w:rPr>
              <w:t>% </w:t>
            </w:r>
            <w:proofErr w:type="spellStart"/>
            <w:r w:rsidR="00CD053A">
              <w:rPr>
                <w:b/>
                <w:bCs/>
                <w:sz w:val="20"/>
                <w:szCs w:val="20"/>
                <w:lang w:val="en-US" w:eastAsia="en-CA"/>
              </w:rPr>
              <w:t>d’achèvement</w:t>
            </w:r>
            <w:proofErr w:type="spellEnd"/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5DF33" w14:textId="4C399F9D" w:rsidR="00E16B67" w:rsidRPr="00241C38" w:rsidRDefault="00E16B67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val="en-US" w:eastAsia="en-CA"/>
              </w:rPr>
              <w:t>Appro</w:t>
            </w:r>
            <w:r w:rsidR="00CD053A">
              <w:rPr>
                <w:b/>
                <w:bCs/>
                <w:sz w:val="20"/>
                <w:szCs w:val="20"/>
                <w:lang w:val="en-US" w:eastAsia="en-CA"/>
              </w:rPr>
              <w:t>uvé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07B25" w14:textId="6FD2A3DF" w:rsidR="00E16B67" w:rsidRPr="00241C38" w:rsidRDefault="00E16B67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val="en-US" w:eastAsia="en-CA"/>
              </w:rPr>
              <w:t>D</w:t>
            </w:r>
            <w:r w:rsidR="00CD053A">
              <w:rPr>
                <w:b/>
                <w:bCs/>
                <w:sz w:val="20"/>
                <w:szCs w:val="20"/>
                <w:lang w:val="en-US" w:eastAsia="en-CA"/>
              </w:rPr>
              <w:t>écaissé</w:t>
            </w:r>
            <w:proofErr w:type="spellEnd"/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12F8E" w14:textId="4E2F3362" w:rsidR="00E16B67" w:rsidRPr="00241C38" w:rsidRDefault="00CD053A" w:rsidP="007C33C8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en-US" w:eastAsia="en-CA"/>
              </w:rPr>
              <w:t>Solde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A30D5" w14:textId="3B525DB3" w:rsidR="00E16B67" w:rsidRPr="00241C38" w:rsidRDefault="00E16B67" w:rsidP="007C33C8">
            <w:pPr>
              <w:ind w:left="-209" w:right="-12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val="en-US" w:eastAsia="en-CA"/>
              </w:rPr>
              <w:t>% </w:t>
            </w:r>
            <w:proofErr w:type="gramStart"/>
            <w:r w:rsidR="00A20DE9">
              <w:rPr>
                <w:b/>
                <w:bCs/>
                <w:sz w:val="20"/>
                <w:szCs w:val="20"/>
                <w:lang w:val="en-US" w:eastAsia="en-CA"/>
              </w:rPr>
              <w:t>de</w:t>
            </w:r>
            <w:proofErr w:type="gramEnd"/>
            <w:r w:rsidR="00A20DE9">
              <w:rPr>
                <w:b/>
                <w:bCs/>
                <w:sz w:val="20"/>
                <w:szCs w:val="20"/>
                <w:lang w:val="en-US" w:eastAsia="en-CA"/>
              </w:rPr>
              <w:t xml:space="preserve"> </w:t>
            </w:r>
            <w:proofErr w:type="spellStart"/>
            <w:r w:rsidR="00CD053A">
              <w:rPr>
                <w:b/>
                <w:bCs/>
                <w:sz w:val="20"/>
                <w:szCs w:val="20"/>
                <w:lang w:val="en-US" w:eastAsia="en-CA"/>
              </w:rPr>
              <w:t>décaiss</w:t>
            </w:r>
            <w:r w:rsidR="00A20DE9">
              <w:rPr>
                <w:b/>
                <w:bCs/>
                <w:sz w:val="20"/>
                <w:szCs w:val="20"/>
                <w:lang w:val="en-US" w:eastAsia="en-CA"/>
              </w:rPr>
              <w:t>ement</w:t>
            </w:r>
            <w:proofErr w:type="spellEnd"/>
          </w:p>
        </w:tc>
      </w:tr>
      <w:tr w:rsidR="00E16B67" w:rsidRPr="00241C38" w14:paraId="226D9240" w14:textId="77777777" w:rsidTr="00F02106">
        <w:trPr>
          <w:trHeight w:val="11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B54B3" w14:textId="3F6ED2F5" w:rsidR="00E16B67" w:rsidRPr="00241C38" w:rsidRDefault="00E16B67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Invest</w:t>
            </w:r>
            <w:r w:rsidR="00F02106">
              <w:rPr>
                <w:sz w:val="20"/>
                <w:szCs w:val="20"/>
                <w:lang w:eastAsia="en-CA"/>
              </w:rPr>
              <w:t>isse</w:t>
            </w:r>
            <w:r w:rsidRPr="00241C38">
              <w:rPr>
                <w:sz w:val="20"/>
                <w:szCs w:val="20"/>
                <w:lang w:eastAsia="en-CA"/>
              </w:rPr>
              <w:t>ment</w:t>
            </w:r>
            <w:proofErr w:type="spellEnd"/>
            <w:r w:rsidRPr="00241C38">
              <w:rPr>
                <w:sz w:val="20"/>
                <w:szCs w:val="20"/>
                <w:lang w:eastAsia="en-CA"/>
              </w:rPr>
              <w:t>**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D5FFF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7894F9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7FE68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7AF7B" w14:textId="22C1487D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406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610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3B10A" w14:textId="4EB0A10E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402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B9EAE" w14:textId="78D30936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334F14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E16B67" w:rsidRPr="00241C38" w14:paraId="0FE2AEBD" w14:textId="77777777" w:rsidTr="00F02106">
        <w:trPr>
          <w:trHeight w:val="146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06EE0" w14:textId="7657E412" w:rsidR="00E16B67" w:rsidRPr="00241C38" w:rsidRDefault="008B157B" w:rsidP="007C33C8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Pr</w:t>
            </w:r>
            <w:r w:rsidR="00F02106">
              <w:rPr>
                <w:sz w:val="20"/>
                <w:szCs w:val="20"/>
                <w:lang w:eastAsia="en-CA"/>
              </w:rPr>
              <w:t>é</w:t>
            </w:r>
            <w:r w:rsidR="00E16B67" w:rsidRPr="00241C38">
              <w:rPr>
                <w:sz w:val="20"/>
                <w:szCs w:val="20"/>
                <w:lang w:eastAsia="en-CA"/>
              </w:rPr>
              <w:t>paration</w:t>
            </w:r>
            <w:proofErr w:type="spellEnd"/>
            <w:r w:rsidR="00E16B67" w:rsidRPr="00241C38">
              <w:rPr>
                <w:sz w:val="20"/>
                <w:szCs w:val="20"/>
                <w:lang w:eastAsia="en-CA"/>
              </w:rPr>
              <w:t xml:space="preserve"> </w:t>
            </w:r>
            <w:r w:rsidR="00F02106">
              <w:rPr>
                <w:sz w:val="20"/>
                <w:szCs w:val="20"/>
                <w:lang w:eastAsia="en-CA"/>
              </w:rPr>
              <w:t xml:space="preserve">de </w:t>
            </w:r>
            <w:proofErr w:type="spellStart"/>
            <w:r w:rsidR="00F02106">
              <w:rPr>
                <w:sz w:val="20"/>
                <w:szCs w:val="20"/>
                <w:lang w:eastAsia="en-CA"/>
              </w:rPr>
              <w:t>projets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A681C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8C0C1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878A01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5EC53" w14:textId="744F04C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83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511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8338C" w14:textId="757CCE79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83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511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E6463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E24B2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E16B67" w:rsidRPr="00241C38" w14:paraId="0A9D0607" w14:textId="77777777" w:rsidTr="00F02106">
        <w:trPr>
          <w:trHeight w:val="5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6359F" w14:textId="147DE4A6" w:rsidR="00E16B67" w:rsidRPr="00241C38" w:rsidRDefault="00F02106" w:rsidP="007C33C8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A</w:t>
            </w:r>
            <w:r w:rsidR="00E16B67" w:rsidRPr="00241C38">
              <w:rPr>
                <w:sz w:val="20"/>
                <w:szCs w:val="20"/>
                <w:lang w:eastAsia="en-CA"/>
              </w:rPr>
              <w:t xml:space="preserve">ssistance </w:t>
            </w:r>
            <w:r>
              <w:rPr>
                <w:sz w:val="20"/>
                <w:szCs w:val="20"/>
                <w:lang w:eastAsia="en-CA"/>
              </w:rPr>
              <w:t>technique –</w:t>
            </w:r>
            <w:r w:rsidR="00E16B67" w:rsidRPr="00241C38"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A</w:t>
            </w:r>
            <w:r w:rsidR="00E16B67" w:rsidRPr="00241C38">
              <w:rPr>
                <w:sz w:val="20"/>
                <w:szCs w:val="20"/>
                <w:lang w:eastAsia="en-CA"/>
              </w:rPr>
              <w:t>ctivit</w:t>
            </w:r>
            <w:r>
              <w:rPr>
                <w:sz w:val="20"/>
                <w:szCs w:val="20"/>
                <w:lang w:eastAsia="en-CA"/>
              </w:rPr>
              <w:t>é</w:t>
            </w:r>
            <w:r w:rsidR="00E16B67"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habilitantes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3C7A4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E9EDF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C17EA4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44B2C" w14:textId="37FC2B56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520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582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988C" w14:textId="3A5DD700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450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3D0A3A" w14:textId="59576638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70</w:t>
            </w:r>
            <w:r w:rsidR="00CD053A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395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E24F8" w14:textId="77777777" w:rsidR="00E16B67" w:rsidRPr="00241C38" w:rsidRDefault="00E16B67" w:rsidP="007C33C8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95</w:t>
            </w:r>
          </w:p>
        </w:tc>
      </w:tr>
      <w:tr w:rsidR="00E16B67" w:rsidRPr="00241C38" w14:paraId="5A5A06C0" w14:textId="77777777" w:rsidTr="00F02106">
        <w:trPr>
          <w:trHeight w:val="78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CFC68" w14:textId="77777777" w:rsidR="00E16B67" w:rsidRPr="00241C38" w:rsidRDefault="00E16B67" w:rsidP="007C33C8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6BEEA9" w14:textId="77777777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AF8ACF" w14:textId="77777777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CF0A1" w14:textId="77777777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82AA0" w14:textId="30B81EBB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6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010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703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829AB" w14:textId="538593CE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5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936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288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37463" w14:textId="54477276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74</w:t>
            </w:r>
            <w:r w:rsidR="00CD053A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415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64F00E" w14:textId="77777777" w:rsidR="00E16B67" w:rsidRPr="00241C38" w:rsidRDefault="00E16B67" w:rsidP="007C33C8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99</w:t>
            </w:r>
          </w:p>
        </w:tc>
      </w:tr>
    </w:tbl>
    <w:p w14:paraId="4AC1E065" w14:textId="1BA57C73" w:rsidR="00E16B67" w:rsidRPr="00CD053A" w:rsidRDefault="00E16B67" w:rsidP="00E16B67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  <w:r w:rsidRPr="00CD053A">
        <w:rPr>
          <w:b w:val="0"/>
          <w:caps w:val="0"/>
          <w:sz w:val="19"/>
          <w:szCs w:val="19"/>
          <w:lang w:val="fr-CA"/>
        </w:rPr>
        <w:t>* Exclu</w:t>
      </w:r>
      <w:r w:rsidR="00CD053A" w:rsidRPr="00CD053A">
        <w:rPr>
          <w:b w:val="0"/>
          <w:caps w:val="0"/>
          <w:sz w:val="19"/>
          <w:szCs w:val="19"/>
          <w:lang w:val="fr-CA"/>
        </w:rPr>
        <w:t>ant les coûts d’appui d’agence</w:t>
      </w:r>
      <w:r w:rsidRPr="00CD053A">
        <w:rPr>
          <w:b w:val="0"/>
          <w:caps w:val="0"/>
          <w:sz w:val="19"/>
          <w:szCs w:val="19"/>
          <w:lang w:val="fr-CA"/>
        </w:rPr>
        <w:t>.</w:t>
      </w:r>
    </w:p>
    <w:p w14:paraId="0ACA6B12" w14:textId="6D9EEE2F" w:rsidR="00E16B67" w:rsidRPr="00995FF3" w:rsidRDefault="00E16B67" w:rsidP="00E16B67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  <w:r w:rsidRPr="00995FF3">
        <w:rPr>
          <w:b w:val="0"/>
          <w:caps w:val="0"/>
          <w:sz w:val="19"/>
          <w:szCs w:val="19"/>
          <w:lang w:val="fr-CA"/>
        </w:rPr>
        <w:t>** 480</w:t>
      </w:r>
      <w:r w:rsidR="00CD053A" w:rsidRPr="00995FF3">
        <w:rPr>
          <w:b w:val="0"/>
          <w:caps w:val="0"/>
          <w:sz w:val="19"/>
          <w:szCs w:val="19"/>
          <w:lang w:val="fr-CA"/>
        </w:rPr>
        <w:t>,</w:t>
      </w:r>
      <w:r w:rsidRPr="00995FF3">
        <w:rPr>
          <w:b w:val="0"/>
          <w:caps w:val="0"/>
          <w:sz w:val="19"/>
          <w:szCs w:val="19"/>
          <w:lang w:val="fr-CA"/>
        </w:rPr>
        <w:t xml:space="preserve">6 </w:t>
      </w:r>
      <w:r w:rsidR="00CD053A" w:rsidRPr="00995FF3">
        <w:rPr>
          <w:b w:val="0"/>
          <w:caps w:val="0"/>
          <w:sz w:val="19"/>
          <w:szCs w:val="19"/>
          <w:lang w:val="fr-CA"/>
        </w:rPr>
        <w:t>t</w:t>
      </w:r>
      <w:r w:rsidRPr="00995FF3">
        <w:rPr>
          <w:b w:val="0"/>
          <w:caps w:val="0"/>
          <w:sz w:val="19"/>
          <w:szCs w:val="19"/>
          <w:lang w:val="fr-CA"/>
        </w:rPr>
        <w:t>m (587</w:t>
      </w:r>
      <w:r w:rsidR="00CD053A" w:rsidRPr="00995FF3">
        <w:rPr>
          <w:b w:val="0"/>
          <w:caps w:val="0"/>
          <w:sz w:val="19"/>
          <w:szCs w:val="19"/>
          <w:lang w:val="fr-CA"/>
        </w:rPr>
        <w:t> </w:t>
      </w:r>
      <w:r w:rsidRPr="00995FF3">
        <w:rPr>
          <w:b w:val="0"/>
          <w:caps w:val="0"/>
          <w:sz w:val="19"/>
          <w:szCs w:val="19"/>
          <w:lang w:val="fr-CA"/>
        </w:rPr>
        <w:t xml:space="preserve">301 </w:t>
      </w:r>
      <w:r w:rsidR="00CD053A" w:rsidRPr="00995FF3">
        <w:rPr>
          <w:b w:val="0"/>
          <w:caps w:val="0"/>
          <w:sz w:val="19"/>
          <w:szCs w:val="19"/>
          <w:lang w:val="fr-CA"/>
        </w:rPr>
        <w:t xml:space="preserve">tonnes </w:t>
      </w:r>
      <w:r w:rsidRPr="00995FF3">
        <w:rPr>
          <w:b w:val="0"/>
          <w:caps w:val="0"/>
          <w:sz w:val="19"/>
          <w:szCs w:val="19"/>
          <w:lang w:val="fr-CA"/>
        </w:rPr>
        <w:t>CO</w:t>
      </w:r>
      <w:r w:rsidRPr="00995FF3">
        <w:rPr>
          <w:b w:val="0"/>
          <w:caps w:val="0"/>
          <w:sz w:val="19"/>
          <w:szCs w:val="19"/>
          <w:vertAlign w:val="subscript"/>
          <w:lang w:val="fr-CA"/>
        </w:rPr>
        <w:t>2</w:t>
      </w:r>
      <w:r w:rsidRPr="00995FF3">
        <w:rPr>
          <w:b w:val="0"/>
          <w:caps w:val="0"/>
          <w:sz w:val="19"/>
          <w:szCs w:val="19"/>
          <w:lang w:val="fr-CA"/>
        </w:rPr>
        <w:t xml:space="preserve">-eq) </w:t>
      </w:r>
      <w:r w:rsidR="00CD053A" w:rsidRPr="00995FF3">
        <w:rPr>
          <w:b w:val="0"/>
          <w:caps w:val="0"/>
          <w:sz w:val="19"/>
          <w:szCs w:val="19"/>
          <w:lang w:val="fr-CA"/>
        </w:rPr>
        <w:t xml:space="preserve">ont été approuvées et éliminées </w:t>
      </w:r>
      <w:r w:rsidR="00A20DE9">
        <w:rPr>
          <w:b w:val="0"/>
          <w:caps w:val="0"/>
          <w:sz w:val="19"/>
          <w:szCs w:val="19"/>
          <w:lang w:val="fr-CA"/>
        </w:rPr>
        <w:t>dans le cadre de</w:t>
      </w:r>
      <w:r w:rsidR="00995FF3">
        <w:rPr>
          <w:b w:val="0"/>
          <w:caps w:val="0"/>
          <w:sz w:val="19"/>
          <w:szCs w:val="19"/>
          <w:lang w:val="fr-CA"/>
        </w:rPr>
        <w:t xml:space="preserve"> </w:t>
      </w:r>
      <w:r w:rsidR="008B157B" w:rsidRPr="00995FF3">
        <w:rPr>
          <w:b w:val="0"/>
          <w:caps w:val="0"/>
          <w:sz w:val="19"/>
          <w:szCs w:val="19"/>
          <w:lang w:val="fr-CA"/>
        </w:rPr>
        <w:t>projet</w:t>
      </w:r>
      <w:r w:rsidRPr="00995FF3">
        <w:rPr>
          <w:b w:val="0"/>
          <w:caps w:val="0"/>
          <w:sz w:val="19"/>
          <w:szCs w:val="19"/>
          <w:lang w:val="fr-CA"/>
        </w:rPr>
        <w:t>s</w:t>
      </w:r>
      <w:r w:rsidR="00995FF3">
        <w:rPr>
          <w:b w:val="0"/>
          <w:caps w:val="0"/>
          <w:sz w:val="19"/>
          <w:szCs w:val="19"/>
          <w:lang w:val="fr-CA"/>
        </w:rPr>
        <w:t xml:space="preserve"> d’investissement</w:t>
      </w:r>
      <w:r w:rsidRPr="00995FF3">
        <w:rPr>
          <w:b w:val="0"/>
          <w:caps w:val="0"/>
          <w:sz w:val="19"/>
          <w:szCs w:val="19"/>
          <w:lang w:val="fr-CA"/>
        </w:rPr>
        <w:t xml:space="preserve">. </w:t>
      </w:r>
    </w:p>
    <w:p w14:paraId="127A45FE" w14:textId="77777777" w:rsidR="00E16B67" w:rsidRPr="00995FF3" w:rsidRDefault="00E16B67" w:rsidP="00E16B67">
      <w:pPr>
        <w:pStyle w:val="Title1"/>
        <w:jc w:val="both"/>
        <w:rPr>
          <w:b w:val="0"/>
          <w:caps w:val="0"/>
          <w:sz w:val="19"/>
          <w:szCs w:val="19"/>
          <w:lang w:val="fr-CA"/>
        </w:rPr>
      </w:pPr>
    </w:p>
    <w:p w14:paraId="74A32897" w14:textId="6879333B" w:rsidR="00AB4EF3" w:rsidRPr="00995FF3" w:rsidRDefault="00995FF3" w:rsidP="00F8420E">
      <w:pPr>
        <w:pStyle w:val="Heading1"/>
        <w:tabs>
          <w:tab w:val="clear" w:pos="0"/>
        </w:tabs>
        <w:rPr>
          <w:lang w:val="fr-CA"/>
        </w:rPr>
      </w:pPr>
      <w:r w:rsidRPr="00995FF3">
        <w:rPr>
          <w:lang w:val="fr-CA"/>
        </w:rPr>
        <w:t xml:space="preserve">Vers la fin de </w:t>
      </w:r>
      <w:r w:rsidR="00C5388D" w:rsidRPr="00995FF3">
        <w:rPr>
          <w:lang w:val="fr-CA"/>
        </w:rPr>
        <w:t xml:space="preserve">2021, </w:t>
      </w:r>
      <w:r w:rsidRPr="00995FF3">
        <w:rPr>
          <w:lang w:val="fr-CA"/>
        </w:rPr>
        <w:t xml:space="preserve">sur les </w:t>
      </w:r>
      <w:r w:rsidR="00C5388D" w:rsidRPr="00995FF3">
        <w:rPr>
          <w:lang w:val="fr-CA"/>
        </w:rPr>
        <w:t xml:space="preserve">18 </w:t>
      </w:r>
      <w:r w:rsidR="008B157B" w:rsidRPr="00995FF3">
        <w:rPr>
          <w:lang w:val="fr-CA"/>
        </w:rPr>
        <w:t>projet</w:t>
      </w:r>
      <w:r w:rsidR="00C5388D" w:rsidRPr="00995FF3">
        <w:rPr>
          <w:lang w:val="fr-CA"/>
        </w:rPr>
        <w:t>s appro</w:t>
      </w:r>
      <w:r w:rsidRPr="00995FF3">
        <w:rPr>
          <w:lang w:val="fr-CA"/>
        </w:rPr>
        <w:t>u</w:t>
      </w:r>
      <w:r w:rsidR="00C5388D" w:rsidRPr="00995FF3">
        <w:rPr>
          <w:lang w:val="fr-CA"/>
        </w:rPr>
        <w:t>v</w:t>
      </w:r>
      <w:r>
        <w:rPr>
          <w:lang w:val="fr-CA"/>
        </w:rPr>
        <w:t>és</w:t>
      </w:r>
      <w:r w:rsidR="00C5388D" w:rsidRPr="00995FF3">
        <w:rPr>
          <w:lang w:val="fr-CA"/>
        </w:rPr>
        <w:t xml:space="preserve">, 17 </w:t>
      </w:r>
      <w:r w:rsidR="008B157B" w:rsidRPr="00995FF3">
        <w:rPr>
          <w:lang w:val="fr-CA"/>
        </w:rPr>
        <w:t>projet</w:t>
      </w:r>
      <w:r w:rsidR="00C5388D" w:rsidRPr="00995FF3">
        <w:rPr>
          <w:lang w:val="fr-CA"/>
        </w:rPr>
        <w:t xml:space="preserve">s </w:t>
      </w:r>
      <w:r>
        <w:rPr>
          <w:lang w:val="fr-CA"/>
        </w:rPr>
        <w:t>ont été achevés</w:t>
      </w:r>
      <w:r w:rsidR="00C5388D" w:rsidRPr="00995FF3">
        <w:rPr>
          <w:lang w:val="fr-CA"/>
        </w:rPr>
        <w:t xml:space="preserve"> </w:t>
      </w:r>
      <w:r w:rsidR="00F8420E" w:rsidRPr="00995FF3">
        <w:rPr>
          <w:lang w:val="fr-CA"/>
        </w:rPr>
        <w:t>(</w:t>
      </w:r>
      <w:r>
        <w:rPr>
          <w:lang w:val="fr-CA"/>
        </w:rPr>
        <w:t>deux</w:t>
      </w:r>
      <w:r w:rsidR="00C5388D" w:rsidRPr="00995FF3">
        <w:rPr>
          <w:lang w:val="fr-CA"/>
        </w:rPr>
        <w:t> </w:t>
      </w:r>
      <w:r>
        <w:rPr>
          <w:lang w:val="fr-CA"/>
        </w:rPr>
        <w:t>projets d’</w:t>
      </w:r>
      <w:r w:rsidRPr="00995FF3">
        <w:rPr>
          <w:lang w:val="fr-CA"/>
        </w:rPr>
        <w:t>invest</w:t>
      </w:r>
      <w:r>
        <w:rPr>
          <w:lang w:val="fr-CA"/>
        </w:rPr>
        <w:t>issement</w:t>
      </w:r>
      <w:r w:rsidR="00C5388D" w:rsidRPr="00995FF3">
        <w:rPr>
          <w:lang w:val="fr-CA"/>
        </w:rPr>
        <w:t xml:space="preserve">, </w:t>
      </w:r>
      <w:r>
        <w:rPr>
          <w:lang w:val="fr-CA"/>
        </w:rPr>
        <w:t>cinq activités habilitantes et dix activités de pré</w:t>
      </w:r>
      <w:r w:rsidR="00C5388D" w:rsidRPr="00995FF3">
        <w:rPr>
          <w:lang w:val="fr-CA"/>
        </w:rPr>
        <w:t>paration</w:t>
      </w:r>
      <w:r w:rsidR="00F8420E" w:rsidRPr="00995FF3">
        <w:rPr>
          <w:lang w:val="fr-CA"/>
        </w:rPr>
        <w:t xml:space="preserve">). </w:t>
      </w:r>
      <w:r w:rsidRPr="00995FF3">
        <w:rPr>
          <w:lang w:val="fr-CA"/>
        </w:rPr>
        <w:t>Les projets en cours restants sont des activités habilitantes dont la date d’achèvement a été prolon</w:t>
      </w:r>
      <w:r>
        <w:rPr>
          <w:lang w:val="fr-CA"/>
        </w:rPr>
        <w:t xml:space="preserve">gée, </w:t>
      </w:r>
      <w:r w:rsidRPr="00995FF3">
        <w:rPr>
          <w:lang w:val="fr-CA"/>
        </w:rPr>
        <w:t xml:space="preserve">qui </w:t>
      </w:r>
      <w:r>
        <w:rPr>
          <w:lang w:val="fr-CA"/>
        </w:rPr>
        <w:t xml:space="preserve">prendront fin en </w:t>
      </w:r>
      <w:r w:rsidR="00C5388D" w:rsidRPr="00995FF3">
        <w:rPr>
          <w:lang w:val="fr-CA"/>
        </w:rPr>
        <w:t>2022</w:t>
      </w:r>
      <w:r w:rsidR="00AB4EF3" w:rsidRPr="00995FF3">
        <w:rPr>
          <w:lang w:val="fr-CA"/>
        </w:rPr>
        <w:t>.</w:t>
      </w:r>
    </w:p>
    <w:p w14:paraId="3CA32FF9" w14:textId="78223224" w:rsidR="00AB4EF3" w:rsidRPr="00995FF3" w:rsidRDefault="00995FF3" w:rsidP="00AB4EF3">
      <w:pPr>
        <w:pStyle w:val="Heading1"/>
        <w:rPr>
          <w:lang w:val="fr-CA"/>
        </w:rPr>
      </w:pPr>
      <w:r w:rsidRPr="00995FF3">
        <w:rPr>
          <w:lang w:val="fr-CA"/>
        </w:rPr>
        <w:t>Sur le total de 6 010 703 $U</w:t>
      </w:r>
      <w:r>
        <w:rPr>
          <w:lang w:val="fr-CA"/>
        </w:rPr>
        <w:t>S</w:t>
      </w:r>
      <w:r w:rsidRPr="00995FF3">
        <w:rPr>
          <w:lang w:val="fr-CA"/>
        </w:rPr>
        <w:t xml:space="preserve"> des fonds cumulatifs approuvés</w:t>
      </w:r>
      <w:r w:rsidR="00AB4EF3" w:rsidRPr="00995FF3">
        <w:rPr>
          <w:lang w:val="fr-CA"/>
        </w:rPr>
        <w:t xml:space="preserve">, </w:t>
      </w:r>
      <w:r w:rsidR="00FC41ED" w:rsidRPr="00995FF3">
        <w:rPr>
          <w:lang w:val="fr-CA"/>
        </w:rPr>
        <w:t>5</w:t>
      </w:r>
      <w:r>
        <w:rPr>
          <w:lang w:val="fr-CA"/>
        </w:rPr>
        <w:t> </w:t>
      </w:r>
      <w:r w:rsidR="00FC41ED" w:rsidRPr="00995FF3">
        <w:rPr>
          <w:lang w:val="fr-CA"/>
        </w:rPr>
        <w:t>936</w:t>
      </w:r>
      <w:r>
        <w:rPr>
          <w:lang w:val="fr-CA"/>
        </w:rPr>
        <w:t> </w:t>
      </w:r>
      <w:r w:rsidR="00FC41ED" w:rsidRPr="00995FF3">
        <w:rPr>
          <w:lang w:val="fr-CA"/>
        </w:rPr>
        <w:t>288</w:t>
      </w:r>
      <w:r>
        <w:rPr>
          <w:lang w:val="fr-CA"/>
        </w:rPr>
        <w:t xml:space="preserve"> $US ont été décaissés, représentant un taux de décaissement de </w:t>
      </w:r>
      <w:r w:rsidR="00085677" w:rsidRPr="00995FF3">
        <w:rPr>
          <w:lang w:val="fr-CA"/>
        </w:rPr>
        <w:t>99</w:t>
      </w:r>
      <w:r>
        <w:rPr>
          <w:lang w:val="fr-CA"/>
        </w:rPr>
        <w:t> %</w:t>
      </w:r>
      <w:r w:rsidR="00AB4EF3" w:rsidRPr="00995FF3">
        <w:rPr>
          <w:lang w:val="fr-CA"/>
        </w:rPr>
        <w:t>.</w:t>
      </w:r>
    </w:p>
    <w:p w14:paraId="5B7448E9" w14:textId="2DD2552F" w:rsidR="00AB4EF3" w:rsidRPr="00241C38" w:rsidRDefault="00854EFD" w:rsidP="00AB4EF3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en-CA"/>
        </w:rPr>
      </w:pPr>
      <w:r w:rsidRPr="00241C38">
        <w:rPr>
          <w:lang w:val="en-CA"/>
        </w:rPr>
        <w:t>III.</w:t>
      </w:r>
      <w:r w:rsidRPr="00241C38">
        <w:rPr>
          <w:lang w:val="en-CA"/>
        </w:rPr>
        <w:tab/>
      </w:r>
      <w:proofErr w:type="spellStart"/>
      <w:r w:rsidR="00AB4EF3" w:rsidRPr="00241C38">
        <w:rPr>
          <w:lang w:val="en-CA"/>
        </w:rPr>
        <w:t>Recomm</w:t>
      </w:r>
      <w:r w:rsidR="008B157B">
        <w:rPr>
          <w:lang w:val="en-CA"/>
        </w:rPr>
        <w:t>a</w:t>
      </w:r>
      <w:r w:rsidR="00AB4EF3" w:rsidRPr="00241C38">
        <w:rPr>
          <w:lang w:val="en-CA"/>
        </w:rPr>
        <w:t>ndation</w:t>
      </w:r>
      <w:proofErr w:type="spellEnd"/>
    </w:p>
    <w:p w14:paraId="171DEA3D" w14:textId="77777777" w:rsidR="00AB4EF3" w:rsidRPr="00241C38" w:rsidRDefault="00AB4EF3" w:rsidP="00AB4EF3">
      <w:pPr>
        <w:keepNext/>
        <w:keepLines/>
        <w:rPr>
          <w:b/>
          <w:bCs/>
        </w:rPr>
      </w:pPr>
    </w:p>
    <w:p w14:paraId="71AFE699" w14:textId="07601109" w:rsidR="00AB4EF3" w:rsidRPr="008B157B" w:rsidRDefault="008B157B" w:rsidP="00AB4EF3">
      <w:pPr>
        <w:pStyle w:val="Heading1"/>
        <w:tabs>
          <w:tab w:val="clear" w:pos="0"/>
        </w:tabs>
        <w:rPr>
          <w:lang w:val="fr-CA"/>
        </w:rPr>
      </w:pPr>
      <w:r w:rsidRPr="008B157B">
        <w:rPr>
          <w:lang w:val="fr-CA"/>
        </w:rPr>
        <w:t>L</w:t>
      </w:r>
      <w:r w:rsidR="00AB4EF3" w:rsidRPr="008B157B">
        <w:rPr>
          <w:lang w:val="fr-CA"/>
        </w:rPr>
        <w:t xml:space="preserve">e </w:t>
      </w:r>
      <w:r w:rsidR="00F13FEB" w:rsidRPr="008B157B">
        <w:rPr>
          <w:lang w:val="fr-CA"/>
        </w:rPr>
        <w:t>Comité exécutif</w:t>
      </w:r>
      <w:r w:rsidR="00AB4EF3" w:rsidRPr="008B157B">
        <w:rPr>
          <w:lang w:val="fr-CA"/>
        </w:rPr>
        <w:t xml:space="preserve"> </w:t>
      </w:r>
      <w:r>
        <w:rPr>
          <w:lang w:val="fr-CA"/>
        </w:rPr>
        <w:t>est invité à</w:t>
      </w:r>
      <w:r w:rsidR="00AB4EF3" w:rsidRPr="008B157B">
        <w:rPr>
          <w:lang w:val="fr-CA"/>
        </w:rPr>
        <w:t>:</w:t>
      </w:r>
    </w:p>
    <w:p w14:paraId="042E5D84" w14:textId="05247D89" w:rsidR="00AB4EF3" w:rsidRPr="008B157B" w:rsidRDefault="008B157B" w:rsidP="00AB4EF3">
      <w:pPr>
        <w:pStyle w:val="Heading2"/>
        <w:tabs>
          <w:tab w:val="clear" w:pos="0"/>
        </w:tabs>
        <w:rPr>
          <w:lang w:val="fr-CA"/>
        </w:rPr>
      </w:pPr>
      <w:r w:rsidRPr="008B157B">
        <w:rPr>
          <w:lang w:val="fr-CA"/>
        </w:rPr>
        <w:t xml:space="preserve">Prendre </w:t>
      </w:r>
      <w:r w:rsidR="00AB4EF3" w:rsidRPr="008B157B">
        <w:rPr>
          <w:lang w:val="fr-CA"/>
        </w:rPr>
        <w:t xml:space="preserve">note </w:t>
      </w:r>
      <w:r w:rsidRPr="008B157B">
        <w:rPr>
          <w:lang w:val="fr-CA"/>
        </w:rPr>
        <w:t xml:space="preserve">du </w:t>
      </w:r>
      <w:r w:rsidR="00762D83" w:rsidRPr="008B157B">
        <w:rPr>
          <w:lang w:val="fr-CA"/>
        </w:rPr>
        <w:t>rapport périodique</w:t>
      </w:r>
      <w:r w:rsidR="00AB4EF3" w:rsidRPr="008B157B">
        <w:rPr>
          <w:lang w:val="fr-CA"/>
        </w:rPr>
        <w:t xml:space="preserve"> </w:t>
      </w:r>
      <w:r w:rsidRPr="008B157B">
        <w:rPr>
          <w:lang w:val="fr-CA"/>
        </w:rPr>
        <w:t>du</w:t>
      </w:r>
      <w:r w:rsidR="00AB4EF3" w:rsidRPr="008B157B">
        <w:rPr>
          <w:lang w:val="fr-CA"/>
        </w:rPr>
        <w:t xml:space="preserve"> </w:t>
      </w:r>
      <w:r w:rsidR="00762D83" w:rsidRPr="008B157B">
        <w:rPr>
          <w:lang w:val="fr-CA"/>
        </w:rPr>
        <w:t>PNUD</w:t>
      </w:r>
      <w:r w:rsidR="00AB4EF3" w:rsidRPr="008B157B">
        <w:rPr>
          <w:lang w:val="fr-CA"/>
        </w:rPr>
        <w:t xml:space="preserve"> </w:t>
      </w:r>
      <w:r w:rsidRPr="008B157B">
        <w:rPr>
          <w:lang w:val="fr-CA"/>
        </w:rPr>
        <w:t>au</w:t>
      </w:r>
      <w:r w:rsidR="00AB4EF3" w:rsidRPr="008B157B">
        <w:rPr>
          <w:lang w:val="fr-CA"/>
        </w:rPr>
        <w:t xml:space="preserve"> 31 </w:t>
      </w:r>
      <w:r>
        <w:rPr>
          <w:lang w:val="fr-CA"/>
        </w:rPr>
        <w:t>dé</w:t>
      </w:r>
      <w:r w:rsidR="00AB4EF3" w:rsidRPr="008B157B">
        <w:rPr>
          <w:lang w:val="fr-CA"/>
        </w:rPr>
        <w:t>cemb</w:t>
      </w:r>
      <w:r>
        <w:rPr>
          <w:lang w:val="fr-CA"/>
        </w:rPr>
        <w:t>re</w:t>
      </w:r>
      <w:r w:rsidR="00AB4EF3" w:rsidRPr="008B157B">
        <w:rPr>
          <w:lang w:val="fr-CA"/>
        </w:rPr>
        <w:t xml:space="preserve"> 202</w:t>
      </w:r>
      <w:r w:rsidR="00453184" w:rsidRPr="008B157B">
        <w:rPr>
          <w:lang w:val="fr-CA"/>
        </w:rPr>
        <w:t>1</w:t>
      </w:r>
      <w:r w:rsidR="00A20DE9">
        <w:rPr>
          <w:lang w:val="fr-CA"/>
        </w:rPr>
        <w:t>,</w:t>
      </w:r>
      <w:r w:rsidR="00AB4EF3" w:rsidRPr="008B157B">
        <w:rPr>
          <w:lang w:val="fr-CA"/>
        </w:rPr>
        <w:t xml:space="preserve"> </w:t>
      </w:r>
      <w:r>
        <w:rPr>
          <w:lang w:val="fr-CA"/>
        </w:rPr>
        <w:t xml:space="preserve">figurant dans le </w:t>
      </w:r>
      <w:r w:rsidR="00AB4EF3" w:rsidRPr="008B157B">
        <w:rPr>
          <w:lang w:val="fr-CA"/>
        </w:rPr>
        <w:t>document UNEP/</w:t>
      </w:r>
      <w:proofErr w:type="spellStart"/>
      <w:r w:rsidR="00AB4EF3" w:rsidRPr="008B157B">
        <w:rPr>
          <w:lang w:val="fr-CA"/>
        </w:rPr>
        <w:t>OzL.Pro</w:t>
      </w:r>
      <w:proofErr w:type="spellEnd"/>
      <w:r w:rsidR="00AB4EF3" w:rsidRPr="008B157B">
        <w:rPr>
          <w:lang w:val="fr-CA"/>
        </w:rPr>
        <w:t>/</w:t>
      </w:r>
      <w:proofErr w:type="spellStart"/>
      <w:r w:rsidR="00AB4EF3" w:rsidRPr="008B157B">
        <w:rPr>
          <w:lang w:val="fr-CA"/>
        </w:rPr>
        <w:t>ExCom</w:t>
      </w:r>
      <w:proofErr w:type="spellEnd"/>
      <w:r w:rsidR="00AB4EF3" w:rsidRPr="008B157B">
        <w:rPr>
          <w:lang w:val="fr-CA"/>
        </w:rPr>
        <w:t>/</w:t>
      </w:r>
      <w:r w:rsidR="00453184" w:rsidRPr="008B157B">
        <w:rPr>
          <w:lang w:val="fr-CA"/>
        </w:rPr>
        <w:t>91</w:t>
      </w:r>
      <w:r w:rsidR="00AB4EF3" w:rsidRPr="008B157B">
        <w:rPr>
          <w:lang w:val="fr-CA"/>
        </w:rPr>
        <w:t>/</w:t>
      </w:r>
      <w:r w:rsidR="000114CC" w:rsidRPr="008B157B">
        <w:rPr>
          <w:lang w:val="fr-CA"/>
        </w:rPr>
        <w:t>14</w:t>
      </w:r>
      <w:r w:rsidR="00AB4EF3" w:rsidRPr="008B157B">
        <w:rPr>
          <w:lang w:val="fr-CA"/>
        </w:rPr>
        <w:t xml:space="preserve">; </w:t>
      </w:r>
      <w:r>
        <w:rPr>
          <w:lang w:val="fr-CA"/>
        </w:rPr>
        <w:t>et</w:t>
      </w:r>
    </w:p>
    <w:p w14:paraId="3091E6BC" w14:textId="3D95C813" w:rsidR="00AB4EF3" w:rsidRPr="008B157B" w:rsidRDefault="008B157B" w:rsidP="00AB4EF3">
      <w:pPr>
        <w:pStyle w:val="Heading2"/>
        <w:rPr>
          <w:lang w:val="fr-CA"/>
        </w:rPr>
      </w:pPr>
      <w:r w:rsidRPr="008B157B">
        <w:rPr>
          <w:lang w:val="fr-CA"/>
        </w:rPr>
        <w:t>Approuver les recommand</w:t>
      </w:r>
      <w:r w:rsidR="00AB4EF3" w:rsidRPr="008B157B">
        <w:rPr>
          <w:lang w:val="fr-CA"/>
        </w:rPr>
        <w:t xml:space="preserve">ations </w:t>
      </w:r>
      <w:r w:rsidRPr="008B157B">
        <w:rPr>
          <w:lang w:val="fr-CA"/>
        </w:rPr>
        <w:t>liées aux projet</w:t>
      </w:r>
      <w:r w:rsidR="00AB4EF3" w:rsidRPr="008B157B">
        <w:rPr>
          <w:lang w:val="fr-CA"/>
        </w:rPr>
        <w:t xml:space="preserve">s </w:t>
      </w:r>
      <w:r w:rsidRPr="008B157B">
        <w:rPr>
          <w:lang w:val="fr-CA"/>
        </w:rPr>
        <w:t>en co</w:t>
      </w:r>
      <w:r>
        <w:rPr>
          <w:lang w:val="fr-CA"/>
        </w:rPr>
        <w:t>urs portant sur des sujets particuliers contenus dans l’</w:t>
      </w:r>
      <w:r w:rsidR="00AB4EF3" w:rsidRPr="008B157B">
        <w:rPr>
          <w:lang w:val="fr-CA"/>
        </w:rPr>
        <w:t>Annex</w:t>
      </w:r>
      <w:r>
        <w:rPr>
          <w:lang w:val="fr-CA"/>
        </w:rPr>
        <w:t>e</w:t>
      </w:r>
      <w:r w:rsidR="00AB4EF3" w:rsidRPr="008B157B">
        <w:rPr>
          <w:lang w:val="fr-CA"/>
        </w:rPr>
        <w:t xml:space="preserve"> </w:t>
      </w:r>
      <w:r w:rsidR="00D6566E" w:rsidRPr="008B157B">
        <w:rPr>
          <w:lang w:val="fr-CA"/>
        </w:rPr>
        <w:t>II</w:t>
      </w:r>
      <w:r w:rsidR="00AB4EF3" w:rsidRPr="008B157B">
        <w:rPr>
          <w:lang w:val="fr-CA"/>
        </w:rPr>
        <w:t xml:space="preserve">I </w:t>
      </w:r>
      <w:r>
        <w:rPr>
          <w:lang w:val="fr-CA"/>
        </w:rPr>
        <w:t xml:space="preserve">au </w:t>
      </w:r>
      <w:r w:rsidR="00AB4EF3" w:rsidRPr="008B157B">
        <w:rPr>
          <w:lang w:val="fr-CA"/>
        </w:rPr>
        <w:t>pr</w:t>
      </w:r>
      <w:r>
        <w:rPr>
          <w:lang w:val="fr-CA"/>
        </w:rPr>
        <w:t>é</w:t>
      </w:r>
      <w:r w:rsidR="00AB4EF3" w:rsidRPr="008B157B">
        <w:rPr>
          <w:lang w:val="fr-CA"/>
        </w:rPr>
        <w:t>sent document.</w:t>
      </w:r>
    </w:p>
    <w:p w14:paraId="684D8680" w14:textId="77777777" w:rsidR="00AB4EF3" w:rsidRPr="008B157B" w:rsidRDefault="00AB4EF3" w:rsidP="00AB4EF3">
      <w:pPr>
        <w:rPr>
          <w:lang w:val="fr-CA"/>
        </w:rPr>
      </w:pPr>
    </w:p>
    <w:p w14:paraId="70C7D828" w14:textId="77777777" w:rsidR="00657361" w:rsidRPr="008B157B" w:rsidRDefault="00657361">
      <w:pPr>
        <w:jc w:val="left"/>
        <w:rPr>
          <w:lang w:val="fr-CA"/>
        </w:rPr>
        <w:sectPr w:rsidR="00657361" w:rsidRPr="008B157B" w:rsidSect="00896234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2AD67669" w14:textId="36FABF41" w:rsidR="0018372C" w:rsidRPr="008B157B" w:rsidRDefault="0018372C">
      <w:pPr>
        <w:jc w:val="left"/>
        <w:rPr>
          <w:lang w:val="fr-CA"/>
        </w:rPr>
      </w:pPr>
    </w:p>
    <w:p w14:paraId="08D962DD" w14:textId="3CEA6ED1" w:rsidR="0018372C" w:rsidRPr="00BD57B9" w:rsidRDefault="0018372C" w:rsidP="0018372C">
      <w:pPr>
        <w:jc w:val="center"/>
        <w:rPr>
          <w:b/>
          <w:bCs/>
          <w:lang w:val="fr-FR"/>
        </w:rPr>
      </w:pPr>
      <w:r w:rsidRPr="00BD57B9">
        <w:rPr>
          <w:b/>
          <w:bCs/>
          <w:lang w:val="fr-FR"/>
        </w:rPr>
        <w:t>Annex</w:t>
      </w:r>
      <w:r w:rsidR="00F02106" w:rsidRPr="00BD57B9">
        <w:rPr>
          <w:b/>
          <w:bCs/>
          <w:lang w:val="fr-FR"/>
        </w:rPr>
        <w:t>e</w:t>
      </w:r>
      <w:r w:rsidRPr="00BD57B9">
        <w:rPr>
          <w:b/>
          <w:bCs/>
          <w:lang w:val="fr-FR"/>
        </w:rPr>
        <w:t xml:space="preserve"> I</w:t>
      </w:r>
    </w:p>
    <w:p w14:paraId="16B263A2" w14:textId="77777777" w:rsidR="0018372C" w:rsidRPr="00BD57B9" w:rsidRDefault="0018372C" w:rsidP="0018372C">
      <w:pPr>
        <w:jc w:val="center"/>
        <w:rPr>
          <w:b/>
          <w:bCs/>
          <w:lang w:val="fr-FR"/>
        </w:rPr>
      </w:pPr>
    </w:p>
    <w:p w14:paraId="54A5078B" w14:textId="74F78F93" w:rsidR="0018372C" w:rsidRPr="00F02106" w:rsidRDefault="00F02106" w:rsidP="0018372C">
      <w:pPr>
        <w:pStyle w:val="Title1"/>
        <w:rPr>
          <w:caps w:val="0"/>
          <w:lang w:val="fr-CA"/>
        </w:rPr>
      </w:pPr>
      <w:r w:rsidRPr="00F02106">
        <w:rPr>
          <w:caps w:val="0"/>
          <w:lang w:val="fr-CA"/>
        </w:rPr>
        <w:t>VUE GÉNÉRALE DE LA MI</w:t>
      </w:r>
      <w:r>
        <w:rPr>
          <w:caps w:val="0"/>
          <w:lang w:val="fr-CA"/>
        </w:rPr>
        <w:t xml:space="preserve">SE EN ŒUVRE DE </w:t>
      </w:r>
      <w:r w:rsidR="008B157B" w:rsidRPr="00F02106">
        <w:rPr>
          <w:caps w:val="0"/>
          <w:lang w:val="fr-CA"/>
        </w:rPr>
        <w:t>PROJET</w:t>
      </w:r>
      <w:r>
        <w:rPr>
          <w:caps w:val="0"/>
          <w:lang w:val="fr-CA"/>
        </w:rPr>
        <w:t>S</w:t>
      </w:r>
      <w:r w:rsidR="0018372C" w:rsidRPr="00F02106">
        <w:rPr>
          <w:caps w:val="0"/>
          <w:lang w:val="fr-CA"/>
        </w:rPr>
        <w:t xml:space="preserve"> </w:t>
      </w:r>
      <w:r>
        <w:rPr>
          <w:caps w:val="0"/>
          <w:lang w:val="fr-CA"/>
        </w:rPr>
        <w:t xml:space="preserve">PAR LE </w:t>
      </w:r>
      <w:r w:rsidR="00762D83" w:rsidRPr="00F02106">
        <w:rPr>
          <w:caps w:val="0"/>
          <w:lang w:val="fr-CA"/>
        </w:rPr>
        <w:t>PNUD</w:t>
      </w:r>
      <w:r w:rsidR="0018372C" w:rsidRPr="00F02106">
        <w:rPr>
          <w:caps w:val="0"/>
          <w:lang w:val="fr-CA"/>
        </w:rPr>
        <w:t xml:space="preserve"> </w:t>
      </w:r>
    </w:p>
    <w:p w14:paraId="5A1F3ED7" w14:textId="14F921F4" w:rsidR="0018372C" w:rsidRPr="00241C38" w:rsidRDefault="0018372C" w:rsidP="0018372C">
      <w:pPr>
        <w:pStyle w:val="Title1"/>
        <w:rPr>
          <w:caps w:val="0"/>
          <w:lang w:val="en-CA"/>
        </w:rPr>
      </w:pPr>
      <w:r w:rsidRPr="00241C38">
        <w:rPr>
          <w:caps w:val="0"/>
          <w:lang w:val="en-CA"/>
        </w:rPr>
        <w:t>P</w:t>
      </w:r>
      <w:r w:rsidR="00F02106">
        <w:rPr>
          <w:caps w:val="0"/>
          <w:lang w:val="en-CA"/>
        </w:rPr>
        <w:t>A</w:t>
      </w:r>
      <w:r w:rsidRPr="00241C38">
        <w:rPr>
          <w:caps w:val="0"/>
          <w:lang w:val="en-CA"/>
        </w:rPr>
        <w:t xml:space="preserve">R </w:t>
      </w:r>
      <w:r w:rsidR="00F02106">
        <w:rPr>
          <w:caps w:val="0"/>
          <w:lang w:val="en-CA"/>
        </w:rPr>
        <w:t>PAYS</w:t>
      </w:r>
      <w:r w:rsidRPr="00241C38">
        <w:rPr>
          <w:caps w:val="0"/>
          <w:lang w:val="en-CA"/>
        </w:rPr>
        <w:t xml:space="preserve"> </w:t>
      </w:r>
      <w:r w:rsidR="00F02106">
        <w:rPr>
          <w:caps w:val="0"/>
          <w:lang w:val="en-CA"/>
        </w:rPr>
        <w:t>P</w:t>
      </w:r>
      <w:r w:rsidRPr="00241C38">
        <w:rPr>
          <w:caps w:val="0"/>
          <w:lang w:val="en-CA"/>
        </w:rPr>
        <w:t>O</w:t>
      </w:r>
      <w:r w:rsidR="00F02106">
        <w:rPr>
          <w:caps w:val="0"/>
          <w:lang w:val="en-CA"/>
        </w:rPr>
        <w:t>U</w:t>
      </w:r>
      <w:r w:rsidRPr="00241C38">
        <w:rPr>
          <w:caps w:val="0"/>
          <w:lang w:val="en-CA"/>
        </w:rPr>
        <w:t>R 2021</w:t>
      </w:r>
    </w:p>
    <w:p w14:paraId="7BBAB071" w14:textId="77777777" w:rsidR="0018372C" w:rsidRPr="00241C38" w:rsidRDefault="0018372C" w:rsidP="0018372C">
      <w:pPr>
        <w:pStyle w:val="Title1"/>
      </w:pPr>
    </w:p>
    <w:p w14:paraId="440FE64C" w14:textId="49C0B316" w:rsidR="0018372C" w:rsidRPr="00754F26" w:rsidRDefault="00F02106" w:rsidP="0018372C">
      <w:pPr>
        <w:pStyle w:val="Heading1"/>
        <w:numPr>
          <w:ilvl w:val="0"/>
          <w:numId w:val="50"/>
        </w:numPr>
        <w:rPr>
          <w:lang w:val="fr-CA"/>
        </w:rPr>
      </w:pPr>
      <w:r w:rsidRPr="00754F26">
        <w:rPr>
          <w:lang w:val="fr-CA"/>
        </w:rPr>
        <w:t xml:space="preserve">Le </w:t>
      </w:r>
      <w:r w:rsidR="0018372C" w:rsidRPr="00754F26">
        <w:rPr>
          <w:lang w:val="fr-CA"/>
        </w:rPr>
        <w:t>Table</w:t>
      </w:r>
      <w:r w:rsidRPr="00754F26">
        <w:rPr>
          <w:lang w:val="fr-CA"/>
        </w:rPr>
        <w:t>au</w:t>
      </w:r>
      <w:r w:rsidR="0018372C" w:rsidRPr="00754F26">
        <w:rPr>
          <w:lang w:val="fr-CA"/>
        </w:rPr>
        <w:t xml:space="preserve"> 1 </w:t>
      </w:r>
      <w:r w:rsidRPr="00754F26">
        <w:rPr>
          <w:lang w:val="fr-CA"/>
        </w:rPr>
        <w:t>de l’</w:t>
      </w:r>
      <w:r w:rsidR="0018372C" w:rsidRPr="00754F26">
        <w:rPr>
          <w:lang w:val="fr-CA"/>
        </w:rPr>
        <w:t>Annex</w:t>
      </w:r>
      <w:r w:rsidRPr="00754F26">
        <w:rPr>
          <w:lang w:val="fr-CA"/>
        </w:rPr>
        <w:t>e</w:t>
      </w:r>
      <w:r w:rsidR="0018372C" w:rsidRPr="00754F26">
        <w:rPr>
          <w:lang w:val="fr-CA"/>
        </w:rPr>
        <w:t xml:space="preserve"> I pr</w:t>
      </w:r>
      <w:r w:rsidR="00754F26" w:rsidRPr="00754F26">
        <w:rPr>
          <w:lang w:val="fr-CA"/>
        </w:rPr>
        <w:t>é</w:t>
      </w:r>
      <w:r w:rsidR="0018372C" w:rsidRPr="00754F26">
        <w:rPr>
          <w:lang w:val="fr-CA"/>
        </w:rPr>
        <w:t>sent</w:t>
      </w:r>
      <w:r w:rsidR="00754F26" w:rsidRPr="00754F26">
        <w:rPr>
          <w:lang w:val="fr-CA"/>
        </w:rPr>
        <w:t>e</w:t>
      </w:r>
      <w:r w:rsidR="0018372C" w:rsidRPr="00754F26">
        <w:rPr>
          <w:lang w:val="fr-CA"/>
        </w:rPr>
        <w:t xml:space="preserve"> </w:t>
      </w:r>
      <w:r w:rsidR="00754F26" w:rsidRPr="00754F26">
        <w:rPr>
          <w:lang w:val="fr-CA"/>
        </w:rPr>
        <w:t xml:space="preserve">l’état de mise en œuvre par pays pour </w:t>
      </w:r>
      <w:r w:rsidR="0018372C" w:rsidRPr="00754F26">
        <w:rPr>
          <w:lang w:val="fr-CA"/>
        </w:rPr>
        <w:t xml:space="preserve">2021 </w:t>
      </w:r>
      <w:r w:rsidR="00754F26" w:rsidRPr="00754F26">
        <w:rPr>
          <w:lang w:val="fr-CA"/>
        </w:rPr>
        <w:t>p</w:t>
      </w:r>
      <w:r w:rsidR="00754F26">
        <w:rPr>
          <w:lang w:val="fr-CA"/>
        </w:rPr>
        <w:t xml:space="preserve">our les éliminations réalisées, les décaissements prévus et effectués et l’achèvement des </w:t>
      </w:r>
      <w:r w:rsidR="008B157B" w:rsidRPr="00754F26">
        <w:rPr>
          <w:lang w:val="fr-CA"/>
        </w:rPr>
        <w:t>projet</w:t>
      </w:r>
      <w:r w:rsidR="00754F26">
        <w:rPr>
          <w:lang w:val="fr-CA"/>
        </w:rPr>
        <w:t>s</w:t>
      </w:r>
      <w:r w:rsidR="00242610" w:rsidRPr="00754F26">
        <w:rPr>
          <w:lang w:val="fr-CA"/>
        </w:rPr>
        <w:t>.</w:t>
      </w:r>
      <w:r w:rsidR="0018372C" w:rsidRPr="00754F26">
        <w:rPr>
          <w:lang w:val="fr-CA"/>
        </w:rPr>
        <w:t xml:space="preserve"> </w:t>
      </w:r>
    </w:p>
    <w:p w14:paraId="3102C634" w14:textId="11A2FB18" w:rsidR="0018372C" w:rsidRPr="00754F26" w:rsidRDefault="0018372C" w:rsidP="0018372C">
      <w:pPr>
        <w:pStyle w:val="Title1"/>
        <w:keepNext/>
        <w:jc w:val="both"/>
        <w:rPr>
          <w:caps w:val="0"/>
          <w:lang w:val="fr-CA"/>
        </w:rPr>
      </w:pPr>
      <w:r w:rsidRPr="00754F26">
        <w:rPr>
          <w:caps w:val="0"/>
          <w:lang w:val="fr-CA"/>
        </w:rPr>
        <w:t>Table</w:t>
      </w:r>
      <w:r w:rsidR="00754F26" w:rsidRPr="00754F26">
        <w:rPr>
          <w:caps w:val="0"/>
          <w:lang w:val="fr-CA"/>
        </w:rPr>
        <w:t>au</w:t>
      </w:r>
      <w:r w:rsidRPr="00754F26">
        <w:rPr>
          <w:caps w:val="0"/>
          <w:lang w:val="fr-CA"/>
        </w:rPr>
        <w:t xml:space="preserve"> 1. </w:t>
      </w:r>
      <w:r w:rsidR="00754F26" w:rsidRPr="00754F26">
        <w:rPr>
          <w:caps w:val="0"/>
          <w:lang w:val="fr-CA"/>
        </w:rPr>
        <w:t xml:space="preserve">État de mise en </w:t>
      </w:r>
      <w:r w:rsidR="00754F26">
        <w:rPr>
          <w:caps w:val="0"/>
          <w:lang w:val="fr-CA"/>
        </w:rPr>
        <w:t xml:space="preserve">œuvre des </w:t>
      </w:r>
      <w:r w:rsidR="008B157B" w:rsidRPr="00754F26">
        <w:rPr>
          <w:caps w:val="0"/>
          <w:lang w:val="fr-CA"/>
        </w:rPr>
        <w:t>projet</w:t>
      </w:r>
      <w:r w:rsidR="00754F26">
        <w:rPr>
          <w:caps w:val="0"/>
          <w:lang w:val="fr-CA"/>
        </w:rPr>
        <w:t>s</w:t>
      </w:r>
      <w:r w:rsidRPr="00754F26">
        <w:rPr>
          <w:caps w:val="0"/>
          <w:lang w:val="fr-CA"/>
        </w:rPr>
        <w:t xml:space="preserve"> </w:t>
      </w:r>
      <w:r w:rsidR="00754F26">
        <w:rPr>
          <w:caps w:val="0"/>
          <w:lang w:val="fr-CA"/>
        </w:rPr>
        <w:t xml:space="preserve">par le </w:t>
      </w:r>
      <w:r w:rsidR="00762D83" w:rsidRPr="00754F26">
        <w:rPr>
          <w:caps w:val="0"/>
          <w:lang w:val="fr-CA"/>
        </w:rPr>
        <w:t>PNUD</w:t>
      </w:r>
      <w:r w:rsidRPr="00754F26">
        <w:rPr>
          <w:caps w:val="0"/>
          <w:lang w:val="fr-CA"/>
        </w:rPr>
        <w:t xml:space="preserve"> </w:t>
      </w:r>
      <w:r w:rsidR="00754F26">
        <w:rPr>
          <w:caps w:val="0"/>
          <w:lang w:val="fr-CA"/>
        </w:rPr>
        <w:t>pour</w:t>
      </w:r>
      <w:r w:rsidRPr="00754F26">
        <w:rPr>
          <w:caps w:val="0"/>
          <w:lang w:val="fr-CA"/>
        </w:rPr>
        <w:t xml:space="preserve"> 2021</w:t>
      </w:r>
    </w:p>
    <w:tbl>
      <w:tblPr>
        <w:tblW w:w="9632" w:type="dxa"/>
        <w:tblLook w:val="04A0" w:firstRow="1" w:lastRow="0" w:firstColumn="1" w:lastColumn="0" w:noHBand="0" w:noVBand="1"/>
      </w:tblPr>
      <w:tblGrid>
        <w:gridCol w:w="2972"/>
        <w:gridCol w:w="1184"/>
        <w:gridCol w:w="1170"/>
        <w:gridCol w:w="1328"/>
        <w:gridCol w:w="1080"/>
        <w:gridCol w:w="1350"/>
        <w:gridCol w:w="1170"/>
      </w:tblGrid>
      <w:tr w:rsidR="0018372C" w:rsidRPr="006A7CE7" w14:paraId="6A70DFC6" w14:textId="77777777" w:rsidTr="00C1468D">
        <w:trPr>
          <w:trHeight w:val="1039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27A9580" w14:textId="206DAF03" w:rsidR="0018372C" w:rsidRPr="00241C38" w:rsidRDefault="00754F26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Pays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3C63CD2" w14:textId="43731648" w:rsidR="0018372C" w:rsidRPr="00241C38" w:rsidRDefault="00754F26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Élimination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en</w:t>
            </w:r>
            <w:proofErr w:type="spellEnd"/>
            <w:r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18372C" w:rsidRPr="00241C38">
              <w:rPr>
                <w:b/>
                <w:bCs/>
                <w:sz w:val="20"/>
                <w:szCs w:val="20"/>
                <w:lang w:eastAsia="en-CA"/>
              </w:rPr>
              <w:t>2021</w:t>
            </w:r>
          </w:p>
          <w:p w14:paraId="27181EA8" w14:textId="60E7DF41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(</w:t>
            </w:r>
            <w:proofErr w:type="gramStart"/>
            <w:r w:rsidRPr="00241C38">
              <w:rPr>
                <w:b/>
                <w:bCs/>
                <w:sz w:val="20"/>
                <w:szCs w:val="20"/>
                <w:lang w:eastAsia="en-CA"/>
              </w:rPr>
              <w:t>tonnes</w:t>
            </w:r>
            <w:proofErr w:type="gramEnd"/>
            <w:r w:rsidR="00754F26">
              <w:rPr>
                <w:b/>
                <w:bCs/>
                <w:sz w:val="20"/>
                <w:szCs w:val="20"/>
                <w:lang w:eastAsia="en-CA"/>
              </w:rPr>
              <w:t xml:space="preserve"> PAO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41DBB638" w14:textId="47FBE61B" w:rsidR="0018372C" w:rsidRPr="00754F26" w:rsidRDefault="00754F26" w:rsidP="0018372C">
            <w:pPr>
              <w:ind w:left="-146" w:right="-140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Élimination  </w:t>
            </w:r>
          </w:p>
          <w:p w14:paraId="4CE348EB" w14:textId="2FE70DF7" w:rsidR="005E6087" w:rsidRPr="00754F26" w:rsidRDefault="00754F26" w:rsidP="00754F26">
            <w:pPr>
              <w:ind w:left="-146" w:right="-140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en </w:t>
            </w:r>
            <w:r w:rsidR="0018372C" w:rsidRPr="00754F26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  <w:p w14:paraId="18C9C347" w14:textId="77777777" w:rsidR="00754F26" w:rsidRPr="00754F26" w:rsidRDefault="0018372C" w:rsidP="0018372C">
            <w:pPr>
              <w:ind w:left="-146" w:right="-140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(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tonnes </w:t>
            </w:r>
          </w:p>
          <w:p w14:paraId="635CC8C1" w14:textId="184B38AB" w:rsidR="0018372C" w:rsidRPr="00754F26" w:rsidRDefault="0018372C" w:rsidP="0018372C">
            <w:pPr>
              <w:ind w:left="-146" w:right="-140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CO</w:t>
            </w:r>
            <w:r w:rsidRPr="00754F26">
              <w:rPr>
                <w:b/>
                <w:bCs/>
                <w:sz w:val="20"/>
                <w:szCs w:val="20"/>
                <w:vertAlign w:val="subscript"/>
                <w:lang w:val="fr-CA" w:eastAsia="en-CA"/>
              </w:rPr>
              <w:t>2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-eq)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798E7704" w14:textId="5029FF58" w:rsidR="0018372C" w:rsidRPr="00754F26" w:rsidRDefault="00754F26" w:rsidP="00DC47C5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Décaissement estimatif de fonds en </w:t>
            </w:r>
            <w:r w:rsidR="0018372C" w:rsidRPr="00754F26">
              <w:rPr>
                <w:b/>
                <w:bCs/>
                <w:sz w:val="20"/>
                <w:szCs w:val="20"/>
                <w:lang w:val="fr-CA" w:eastAsia="en-CA"/>
              </w:rPr>
              <w:t>2021 (</w:t>
            </w:r>
            <w:r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="0018372C" w:rsidRPr="00754F26">
              <w:rPr>
                <w:b/>
                <w:bCs/>
                <w:sz w:val="20"/>
                <w:szCs w:val="20"/>
                <w:lang w:val="fr-CA" w:eastAsia="en-CA"/>
              </w:rPr>
              <w:t>US)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6978CBA9" w14:textId="3EC3B79C" w:rsidR="0018372C" w:rsidRPr="00754F26" w:rsidRDefault="0018372C" w:rsidP="00DC47C5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F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>o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nds 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>décaissés en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 2021 (</w:t>
            </w:r>
            <w:r w:rsidR="00754F26">
              <w:rPr>
                <w:b/>
                <w:bCs/>
                <w:sz w:val="20"/>
                <w:szCs w:val="20"/>
                <w:lang w:val="fr-CA" w:eastAsia="en-CA"/>
              </w:rPr>
              <w:t>$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US)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5A2A124C" w14:textId="5B996576" w:rsidR="0018372C" w:rsidRPr="00754F26" w:rsidRDefault="0018372C" w:rsidP="00DC47C5">
            <w:pPr>
              <w:ind w:left="-43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P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>ou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rcentage 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>de fonds dé</w:t>
            </w:r>
            <w:r w:rsidR="00754F26">
              <w:rPr>
                <w:b/>
                <w:bCs/>
                <w:sz w:val="20"/>
                <w:szCs w:val="20"/>
                <w:lang w:val="fr-CA" w:eastAsia="en-CA"/>
              </w:rPr>
              <w:t>c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aissés </w:t>
            </w:r>
            <w:r w:rsidR="00754F26">
              <w:rPr>
                <w:b/>
                <w:bCs/>
                <w:sz w:val="20"/>
                <w:szCs w:val="20"/>
                <w:lang w:val="fr-CA" w:eastAsia="en-CA"/>
              </w:rPr>
              <w:t xml:space="preserve">en 2021 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>par rappor</w:t>
            </w:r>
            <w:r w:rsidR="00754F26">
              <w:rPr>
                <w:b/>
                <w:bCs/>
                <w:sz w:val="20"/>
                <w:szCs w:val="20"/>
                <w:lang w:val="fr-CA" w:eastAsia="en-CA"/>
              </w:rPr>
              <w:t>t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754F26">
              <w:rPr>
                <w:b/>
                <w:bCs/>
                <w:sz w:val="20"/>
                <w:szCs w:val="20"/>
                <w:lang w:val="fr-CA" w:eastAsia="en-CA"/>
              </w:rPr>
              <w:t>aux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 estimation</w:t>
            </w:r>
            <w:r w:rsidR="00754F26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6" w:type="dxa"/>
              <w:right w:w="86" w:type="dxa"/>
            </w:tcMar>
            <w:hideMark/>
          </w:tcPr>
          <w:p w14:paraId="1B0CC9C6" w14:textId="43E808B6" w:rsidR="0018372C" w:rsidRPr="00754F26" w:rsidRDefault="0018372C" w:rsidP="00DC47C5">
            <w:pPr>
              <w:ind w:left="-84"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>P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>ou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rcentage </w:t>
            </w:r>
            <w:r w:rsidR="00754F26"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de </w:t>
            </w:r>
            <w:r w:rsidR="00754F26" w:rsidRPr="00754F26">
              <w:rPr>
                <w:b/>
                <w:bCs/>
                <w:lang w:val="fr-CA"/>
              </w:rPr>
              <w:t>projets planifiés réalisés</w:t>
            </w:r>
            <w:r w:rsidRPr="00754F26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  <w:p w14:paraId="54A57470" w14:textId="0685FBE2" w:rsidR="0018372C" w:rsidRPr="00BD57B9" w:rsidRDefault="00754F26" w:rsidP="00DC47C5">
            <w:pPr>
              <w:jc w:val="center"/>
              <w:rPr>
                <w:b/>
                <w:bCs/>
                <w:sz w:val="20"/>
                <w:szCs w:val="20"/>
                <w:lang w:val="fr-FR" w:eastAsia="en-CA"/>
              </w:rPr>
            </w:pPr>
            <w:r w:rsidRPr="00BD57B9">
              <w:rPr>
                <w:b/>
                <w:bCs/>
                <w:sz w:val="20"/>
                <w:szCs w:val="20"/>
                <w:lang w:val="fr-FR" w:eastAsia="en-CA"/>
              </w:rPr>
              <w:t>e</w:t>
            </w:r>
            <w:r w:rsidR="0018372C" w:rsidRPr="00BD57B9">
              <w:rPr>
                <w:b/>
                <w:bCs/>
                <w:sz w:val="20"/>
                <w:szCs w:val="20"/>
                <w:lang w:val="fr-FR" w:eastAsia="en-CA"/>
              </w:rPr>
              <w:t>n 2021</w:t>
            </w:r>
            <w:r w:rsidR="00C03296" w:rsidRPr="00BD57B9">
              <w:rPr>
                <w:b/>
                <w:bCs/>
                <w:sz w:val="20"/>
                <w:szCs w:val="20"/>
                <w:lang w:val="fr-FR" w:eastAsia="en-CA"/>
              </w:rPr>
              <w:t>*</w:t>
            </w:r>
          </w:p>
        </w:tc>
      </w:tr>
      <w:tr w:rsidR="0018372C" w:rsidRPr="00241C38" w14:paraId="76B30944" w14:textId="77777777" w:rsidTr="00C1468D">
        <w:trPr>
          <w:trHeight w:val="5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45AF23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Angola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75C7D07" w14:textId="14E80E7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235289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623743" w14:textId="4800A01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EEEF775" w14:textId="23708E7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150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0980F7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496C29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14A51E55" w14:textId="77777777" w:rsidTr="00C1468D">
        <w:trPr>
          <w:trHeight w:val="208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7778AD" w14:textId="662EE6B4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Argentin</w:t>
            </w:r>
            <w:r w:rsidR="00754F26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5D722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F1B5FC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DF60C9" w14:textId="02EBD30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90C97F" w14:textId="6A88226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8EFC1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E6A7206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238240FB" w14:textId="77777777" w:rsidTr="00C1468D">
        <w:trPr>
          <w:trHeight w:val="113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D8967AA" w14:textId="3FD346C6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Arm</w:t>
            </w:r>
            <w:r w:rsidR="00934ACC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ni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B5AB4D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1D91612" w14:textId="24EA69D2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0306238" w14:textId="3D29FD9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34C23A" w14:textId="0F6F908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20C1AA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66CAE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519ED966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703A0D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Bangladesh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3E592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0FEE3EF4" w14:textId="4FEA713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F1C2B3" w14:textId="3DA7FE5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695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2C71F5F" w14:textId="1C3361B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551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0B714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E049A4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55882A6C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6070ED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Belize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D0764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356D338" w14:textId="7005E8E0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F1D91E" w14:textId="5B7BE0E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D234290" w14:textId="73E24F0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BD997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0B4DCD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3E2E9A5A" w14:textId="77777777" w:rsidTr="00C1468D">
        <w:trPr>
          <w:trHeight w:val="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3D04BAC" w14:textId="7AC4D7EB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Br</w:t>
            </w:r>
            <w:r w:rsidR="00934ACC">
              <w:rPr>
                <w:sz w:val="20"/>
                <w:szCs w:val="20"/>
                <w:lang w:eastAsia="en-CA"/>
              </w:rPr>
              <w:t>és</w:t>
            </w:r>
            <w:r w:rsidRPr="00241C38">
              <w:rPr>
                <w:sz w:val="20"/>
                <w:szCs w:val="20"/>
                <w:lang w:eastAsia="en-CA"/>
              </w:rPr>
              <w:t>il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8F3E88A" w14:textId="368C1D9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02CD4EB" w14:textId="2DC3C56C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2F10C97" w14:textId="2414CEB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093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47CF929" w14:textId="3519E89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938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6F80D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AECE57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448FE664" w14:textId="77777777" w:rsidTr="00C1468D">
        <w:trPr>
          <w:trHeight w:val="1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CE431C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Brunei Darussalam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55A8C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6637E6AD" w14:textId="4A79976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99970B7" w14:textId="1D5FAD9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85C53D" w14:textId="577BA37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ECAE2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EE28EE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10D79465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F865AF3" w14:textId="2163DA34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Cambod</w:t>
            </w:r>
            <w:r w:rsidR="00934ACC">
              <w:rPr>
                <w:sz w:val="20"/>
                <w:szCs w:val="20"/>
                <w:lang w:eastAsia="en-CA"/>
              </w:rPr>
              <w:t>ge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05C073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58D1116" w14:textId="35B1213B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FD53F80" w14:textId="0717905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2F1E86B" w14:textId="14B33FE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6E1F5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CB46D7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18372C" w:rsidRPr="00241C38" w14:paraId="0C3D08C2" w14:textId="77777777" w:rsidTr="00C1468D">
        <w:trPr>
          <w:trHeight w:val="9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964A256" w14:textId="13F75C89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Chil</w:t>
            </w:r>
            <w:r w:rsidR="00934ACC">
              <w:rPr>
                <w:sz w:val="20"/>
                <w:szCs w:val="20"/>
                <w:lang w:eastAsia="en-CA"/>
              </w:rPr>
              <w:t>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B4873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7CB36DB7" w14:textId="6754A8BA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A84FC8C" w14:textId="04DFFB3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186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D92C1A" w14:textId="73C1A5E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501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87D9F7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65C412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23E96980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C85B0CD" w14:textId="56E83838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Chin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FDC7666" w14:textId="33A6DC2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332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7B6FD4C" w14:textId="35D9CEA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2202913" w14:textId="5C32437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106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D476EC" w14:textId="757BAE9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766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FE31E5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70FCAF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139FBAFF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812732" w14:textId="102F694A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Colombi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C97EE3" w14:textId="095F007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63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7A157625" w14:textId="7FDA73EC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46265AD" w14:textId="3E5EF3E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843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DE3579D" w14:textId="7848BC7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721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5A523F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B616D0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1056B49C" w14:textId="77777777" w:rsidTr="00C1468D">
        <w:trPr>
          <w:trHeight w:val="73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D5976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Costa Rica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1D872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9D5F8FF" w14:textId="7A9E23F6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0BE19B7" w14:textId="02E1C15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541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ED5B79" w14:textId="1AA0E46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7DAEA3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579E09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583AF634" w14:textId="77777777" w:rsidTr="00C1468D">
        <w:trPr>
          <w:trHeight w:val="16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5B896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Cuba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7B23DB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0BF71391" w14:textId="1FD67EB1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0B6530E" w14:textId="6C93927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D9D0E77" w14:textId="10475A9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689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D409E8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0F97B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64DF85C" w14:textId="77777777" w:rsidTr="00C1468D">
        <w:trPr>
          <w:trHeight w:val="12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041CBA" w14:textId="2E4B9BA3" w:rsidR="0018372C" w:rsidRPr="00934ACC" w:rsidRDefault="00934ACC" w:rsidP="00DC47C5">
            <w:pPr>
              <w:ind w:right="-108"/>
              <w:jc w:val="left"/>
              <w:rPr>
                <w:sz w:val="20"/>
                <w:szCs w:val="20"/>
                <w:lang w:val="fr-CA" w:eastAsia="en-CA"/>
              </w:rPr>
            </w:pPr>
            <w:r w:rsidRPr="00934ACC">
              <w:rPr>
                <w:sz w:val="20"/>
                <w:szCs w:val="20"/>
                <w:lang w:val="fr-CA" w:eastAsia="en-CA"/>
              </w:rPr>
              <w:t>République dé</w:t>
            </w:r>
            <w:r w:rsidR="0018372C" w:rsidRPr="00934ACC">
              <w:rPr>
                <w:sz w:val="20"/>
                <w:szCs w:val="20"/>
                <w:lang w:val="fr-CA" w:eastAsia="en-CA"/>
              </w:rPr>
              <w:t>mocrati</w:t>
            </w:r>
            <w:r w:rsidRPr="00934ACC">
              <w:rPr>
                <w:sz w:val="20"/>
                <w:szCs w:val="20"/>
                <w:lang w:val="fr-CA" w:eastAsia="en-CA"/>
              </w:rPr>
              <w:t>que du</w:t>
            </w:r>
            <w:r w:rsidR="0018372C" w:rsidRPr="00934ACC">
              <w:rPr>
                <w:sz w:val="20"/>
                <w:szCs w:val="20"/>
                <w:lang w:val="fr-CA" w:eastAsia="en-CA"/>
              </w:rPr>
              <w:t xml:space="preserve"> Congo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DCF04BA" w14:textId="5A905AD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69F548C2" w14:textId="02C71C8E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1F5179E" w14:textId="3B9A717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297B369" w14:textId="4EAC633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0CA80A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3B6C91B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2293B1FC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83DC7DA" w14:textId="1E91CE71" w:rsidR="0018372C" w:rsidRPr="00241C38" w:rsidRDefault="00934AC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>
              <w:rPr>
                <w:sz w:val="20"/>
                <w:szCs w:val="20"/>
                <w:lang w:eastAsia="en-CA"/>
              </w:rPr>
              <w:t>République</w:t>
            </w:r>
            <w:proofErr w:type="spellEnd"/>
            <w:r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>
              <w:rPr>
                <w:sz w:val="20"/>
                <w:szCs w:val="20"/>
                <w:lang w:eastAsia="en-CA"/>
              </w:rPr>
              <w:t>do</w:t>
            </w:r>
            <w:r w:rsidR="0018372C" w:rsidRPr="00241C38">
              <w:rPr>
                <w:sz w:val="20"/>
                <w:szCs w:val="20"/>
                <w:lang w:eastAsia="en-CA"/>
              </w:rPr>
              <w:t>minica</w:t>
            </w:r>
            <w:r>
              <w:rPr>
                <w:sz w:val="20"/>
                <w:szCs w:val="20"/>
                <w:lang w:eastAsia="en-CA"/>
              </w:rPr>
              <w:t>i</w:t>
            </w:r>
            <w:r w:rsidR="0018372C" w:rsidRPr="00241C38">
              <w:rPr>
                <w:sz w:val="20"/>
                <w:szCs w:val="20"/>
                <w:lang w:eastAsia="en-CA"/>
              </w:rPr>
              <w:t>n</w:t>
            </w:r>
            <w:r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28B54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75BF891C" w14:textId="2B9F154E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FFBDDF9" w14:textId="034A3CE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7F7B64" w14:textId="2732910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AD6E5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56DDBB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C91AFAC" w14:textId="77777777" w:rsidTr="00C1468D">
        <w:trPr>
          <w:trHeight w:val="72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71FDF99" w14:textId="5AA97946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Egypt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CD1BC43" w14:textId="5CFBB2E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5301B59" w14:textId="1101212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1960A56" w14:textId="0662CBF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175963" w14:textId="601351A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733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659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ECD042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2445A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3E289212" w14:textId="77777777" w:rsidTr="00C1468D">
        <w:trPr>
          <w:trHeight w:val="11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C0D51AC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El Salvador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602F47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0A68A5C4" w14:textId="73611759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BABF657" w14:textId="3E559E1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F1652E7" w14:textId="14442FA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67745F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8C379E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0A5907D" w14:textId="77777777" w:rsidTr="00C1468D">
        <w:trPr>
          <w:trHeight w:val="16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789FBF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Eswatini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F9528B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848F05E" w14:textId="6EC9B72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13A1CFE" w14:textId="09111B4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D7703C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D7E7E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AE7FB6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020F6BD" w14:textId="77777777" w:rsidTr="00C1468D">
        <w:trPr>
          <w:trHeight w:val="6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A4EA0B" w14:textId="4DE63044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Fi</w:t>
            </w:r>
            <w:r w:rsidR="00934ACC">
              <w:rPr>
                <w:sz w:val="20"/>
                <w:szCs w:val="20"/>
                <w:lang w:eastAsia="en-CA"/>
              </w:rPr>
              <w:t>d</w:t>
            </w:r>
            <w:r w:rsidRPr="00241C38">
              <w:rPr>
                <w:sz w:val="20"/>
                <w:szCs w:val="20"/>
                <w:lang w:eastAsia="en-CA"/>
              </w:rPr>
              <w:t>ji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3B391A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0AE74521" w14:textId="4B843CE4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553C2D3" w14:textId="7719DB9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9660F90" w14:textId="41B9EBF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779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B6FEB4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FA1756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50</w:t>
            </w:r>
          </w:p>
        </w:tc>
      </w:tr>
      <w:tr w:rsidR="0018372C" w:rsidRPr="00241C38" w14:paraId="2089885D" w14:textId="77777777" w:rsidTr="00C1468D">
        <w:trPr>
          <w:trHeight w:val="10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A664BD" w14:textId="4784568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Georgi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973635B" w14:textId="18EF9B6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AB760DC" w14:textId="2B20DC0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80B9517" w14:textId="3572AF0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F637D01" w14:textId="416B2AE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634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6BF6D8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8DA7A0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683F786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7411560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Ghana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DDE98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3A55B2B8" w14:textId="26A6EE2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B61749" w14:textId="6D3A472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8A80836" w14:textId="21B197C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4FDE6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013E6A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D827D3B" w14:textId="77777777" w:rsidTr="00C1468D">
        <w:trPr>
          <w:trHeight w:val="9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FBB9045" w14:textId="4F3AC3FB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Guyan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99A709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4DD7226" w14:textId="6D0A8184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70DEDD" w14:textId="7719436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B22B3E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D5D7DA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6AAB22F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65723D4C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20B1734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Haiti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E85E668" w14:textId="2167506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11E4E652" w14:textId="471785C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6496A8" w14:textId="727C6BB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EF46DB8" w14:textId="142752B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221F8A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C4CB2C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BFE3D8B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AA68CBC" w14:textId="11320ACF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Ind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271F95E" w14:textId="5C18545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346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3978424C" w14:textId="6C73576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942B75" w14:textId="521079A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607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0541D25" w14:textId="4075EB6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854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587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EECEA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7B086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F57D4D4" w14:textId="77777777" w:rsidTr="00C1468D">
        <w:trPr>
          <w:trHeight w:val="7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8BED71" w14:textId="74FE6C34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Indon</w:t>
            </w:r>
            <w:r w:rsidR="00934ACC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si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A20C9E9" w14:textId="30181F0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6EEE2E2" w14:textId="1FEC711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82E007" w14:textId="514D67C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061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531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8D943E9" w14:textId="49354C0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20F138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6D836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67DC2423" w14:textId="77777777" w:rsidTr="00C1468D">
        <w:trPr>
          <w:trHeight w:val="12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78C6F88" w14:textId="013B538A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Iran (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R</w:t>
            </w:r>
            <w:r w:rsidR="00934ACC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publi</w:t>
            </w:r>
            <w:r w:rsidR="00934ACC">
              <w:rPr>
                <w:sz w:val="20"/>
                <w:szCs w:val="20"/>
                <w:lang w:eastAsia="en-CA"/>
              </w:rPr>
              <w:t>que</w:t>
            </w:r>
            <w:proofErr w:type="spellEnd"/>
            <w:r w:rsidR="00934ACC">
              <w:rPr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934ACC">
              <w:rPr>
                <w:sz w:val="20"/>
                <w:szCs w:val="20"/>
                <w:lang w:eastAsia="en-CA"/>
              </w:rPr>
              <w:t>islamique</w:t>
            </w:r>
            <w:proofErr w:type="spellEnd"/>
            <w:r w:rsidR="00934ACC">
              <w:rPr>
                <w:sz w:val="20"/>
                <w:szCs w:val="20"/>
                <w:lang w:eastAsia="en-CA"/>
              </w:rPr>
              <w:t xml:space="preserve"> d’)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19F75D2" w14:textId="5510D3C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7D77C2B7" w14:textId="4CBB7092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75E6FB" w14:textId="34C88E8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467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42B18CE" w14:textId="47385ED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783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46366C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46AFF9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89ED3FD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3633C38" w14:textId="6D50A240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Jamai</w:t>
            </w:r>
            <w:r w:rsidR="00934ACC">
              <w:rPr>
                <w:sz w:val="20"/>
                <w:szCs w:val="20"/>
                <w:lang w:eastAsia="en-CA"/>
              </w:rPr>
              <w:t>que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109DA3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205D184" w14:textId="4DDA7C7C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4384C0" w14:textId="7F0D54C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D48A4BF" w14:textId="2F14FD4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035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6E51BE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6CA26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3D259991" w14:textId="77777777" w:rsidTr="00C1468D">
        <w:trPr>
          <w:trHeight w:val="7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0373579" w14:textId="79B1F10F" w:rsidR="0018372C" w:rsidRPr="00241C38" w:rsidRDefault="00934AC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934ACC">
              <w:rPr>
                <w:sz w:val="20"/>
                <w:szCs w:val="20"/>
              </w:rPr>
              <w:t>Kirghizistan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10B555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AD7055C" w14:textId="51E68D05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F59156" w14:textId="503BFCD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8D54DD6" w14:textId="76358A5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A17CA0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181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DAF679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14E066C7" w14:textId="77777777" w:rsidTr="00C1468D">
        <w:trPr>
          <w:trHeight w:val="12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68132BB" w14:textId="1150F937" w:rsidR="0018372C" w:rsidRPr="00934ACC" w:rsidRDefault="00934ACC" w:rsidP="00DC47C5">
            <w:pPr>
              <w:ind w:right="-107"/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934ACC">
              <w:rPr>
                <w:sz w:val="20"/>
                <w:szCs w:val="20"/>
              </w:rPr>
              <w:t>République</w:t>
            </w:r>
            <w:proofErr w:type="spellEnd"/>
            <w:r w:rsidRPr="00934ACC">
              <w:rPr>
                <w:sz w:val="20"/>
                <w:szCs w:val="20"/>
              </w:rPr>
              <w:t xml:space="preserve"> </w:t>
            </w:r>
            <w:proofErr w:type="spellStart"/>
            <w:r w:rsidRPr="00934ACC">
              <w:rPr>
                <w:sz w:val="20"/>
                <w:szCs w:val="20"/>
              </w:rPr>
              <w:t>démocratique</w:t>
            </w:r>
            <w:proofErr w:type="spellEnd"/>
            <w:r w:rsidRPr="00934ACC">
              <w:rPr>
                <w:sz w:val="20"/>
                <w:szCs w:val="20"/>
              </w:rPr>
              <w:t xml:space="preserve"> </w:t>
            </w:r>
            <w:proofErr w:type="spellStart"/>
            <w:r w:rsidRPr="00934ACC">
              <w:rPr>
                <w:sz w:val="20"/>
                <w:szCs w:val="20"/>
              </w:rPr>
              <w:t>populaire</w:t>
            </w:r>
            <w:proofErr w:type="spellEnd"/>
            <w:r w:rsidRPr="00934ACC">
              <w:rPr>
                <w:sz w:val="20"/>
                <w:szCs w:val="20"/>
              </w:rPr>
              <w:t xml:space="preserve"> </w:t>
            </w:r>
            <w:proofErr w:type="spellStart"/>
            <w:r w:rsidRPr="00934ACC">
              <w:rPr>
                <w:sz w:val="20"/>
                <w:szCs w:val="20"/>
              </w:rPr>
              <w:t>lao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840EB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36357A11" w14:textId="14BCC8D8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C98B41E" w14:textId="2DC5DF0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942C9D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24679B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4B7A923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323DC277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FD3A992" w14:textId="07AA25D9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L</w:t>
            </w:r>
            <w:r w:rsidR="00934ACC"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ban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61D389A" w14:textId="240E918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A1161CE" w14:textId="2971B9A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E21165" w14:textId="6290D13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6C24FAB" w14:textId="4881573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485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572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77364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3691B0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55215A7F" w14:textId="77777777" w:rsidTr="00C1468D">
        <w:trPr>
          <w:trHeight w:val="57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65A258D" w14:textId="05607258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Mala</w:t>
            </w:r>
            <w:r w:rsidR="00934ACC">
              <w:rPr>
                <w:sz w:val="20"/>
                <w:szCs w:val="20"/>
                <w:lang w:eastAsia="en-CA"/>
              </w:rPr>
              <w:t>isie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B5F4F4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271A526" w14:textId="0AEBCB1B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CD95F6B" w14:textId="4AEA37C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891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2E8A0D" w14:textId="2B714DF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470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118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672EA1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18A63B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8173A6F" w14:textId="77777777" w:rsidTr="00C1468D">
        <w:trPr>
          <w:trHeight w:val="103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B99983E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Maldives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E72881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1ADCE202" w14:textId="12DB8E52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6D72AEA" w14:textId="26304BB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79611BA" w14:textId="68713F2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332C15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D2F3BD6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35CDCD8E" w14:textId="77777777" w:rsidTr="00C1468D">
        <w:trPr>
          <w:trHeight w:val="14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29AF4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Mali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03639C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3B530186" w14:textId="0BEFAC85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A6E4C0B" w14:textId="7FCF4EC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875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682C7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B7ED5C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BDC199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7CDF44EF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353A06C" w14:textId="469F1A2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Mauritani</w:t>
            </w:r>
            <w:r w:rsidR="00934ACC">
              <w:rPr>
                <w:sz w:val="20"/>
                <w:szCs w:val="20"/>
                <w:lang w:eastAsia="en-CA"/>
              </w:rPr>
              <w:t>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3E0EE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9CF5CB6" w14:textId="04BA1DCC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32477F4" w14:textId="75C2BF5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1A8A3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A34E06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992B96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198CE8C0" w14:textId="77777777" w:rsidTr="00C1468D">
        <w:trPr>
          <w:trHeight w:val="9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C647E96" w14:textId="20426551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Mexi</w:t>
            </w:r>
            <w:r w:rsidR="00934ACC">
              <w:rPr>
                <w:sz w:val="20"/>
                <w:szCs w:val="20"/>
                <w:lang w:eastAsia="en-CA"/>
              </w:rPr>
              <w:t>que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658FA6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E8B77A5" w14:textId="7315C66A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779C531" w14:textId="3F8AB4A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8EB0E1" w14:textId="32D6286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227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E249DE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DCA6B8E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3E4D58DD" w14:textId="77777777" w:rsidTr="00C1468D">
        <w:trPr>
          <w:trHeight w:val="13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C9D023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Mozambique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242A60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61E765A7" w14:textId="2569D04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33AA16" w14:textId="68640AB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10CF7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1F4721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C965A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4324DC51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856DBBF" w14:textId="5A3211FB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N</w:t>
            </w:r>
            <w:r w:rsidR="00934ACC">
              <w:rPr>
                <w:sz w:val="20"/>
                <w:szCs w:val="20"/>
                <w:lang w:eastAsia="en-CA"/>
              </w:rPr>
              <w:t>é</w:t>
            </w:r>
            <w:r w:rsidRPr="00241C38">
              <w:rPr>
                <w:sz w:val="20"/>
                <w:szCs w:val="20"/>
                <w:lang w:eastAsia="en-CA"/>
              </w:rPr>
              <w:t>pal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738F07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E6E33BD" w14:textId="676768A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4C3B526" w14:textId="6C040F7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309445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8F15F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4AA18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38C716E4" w14:textId="77777777" w:rsidTr="00C1468D">
        <w:trPr>
          <w:trHeight w:val="81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824E27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Nigeria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101325" w14:textId="18AE9D1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15BB434B" w14:textId="05262E4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114759" w14:textId="0B31199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797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DEAF686" w14:textId="1183B79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685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0060A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B89993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3C445A6E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8C5E8BE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lastRenderedPageBreak/>
              <w:t>Pakistan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B7E988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72AEC5F7" w14:textId="24CB07D5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5ED7ADC" w14:textId="01C6476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28F1393" w14:textId="7E33F1D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5EEDD7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B23FB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5051099F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4DF1D9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Panama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A43DB0A" w14:textId="39858D6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836D3DE" w14:textId="1BF8314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A6ABF31" w14:textId="555EC6D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C35A8F1" w14:textId="55AA857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362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19F263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896E1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3867DC82" w14:textId="77777777" w:rsidTr="00C1468D">
        <w:trPr>
          <w:trHeight w:val="76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FEB0B7A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Paraguay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2424A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10A00D7E" w14:textId="1B871B6E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324BED" w14:textId="11046C3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F97A2EF" w14:textId="5ACD322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526A8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FCD0C9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B58BB6B" w14:textId="77777777" w:rsidTr="00C1468D">
        <w:trPr>
          <w:trHeight w:val="10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3834C29" w14:textId="53F28E2C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P</w:t>
            </w:r>
            <w:r w:rsidR="00934ACC">
              <w:rPr>
                <w:sz w:val="20"/>
                <w:szCs w:val="20"/>
                <w:lang w:eastAsia="en-CA"/>
              </w:rPr>
              <w:t>érou</w:t>
            </w:r>
            <w:proofErr w:type="spellEnd"/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F0D67B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2050680B" w14:textId="29340C00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7B426F1" w14:textId="30FB9BF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546C730" w14:textId="18DC666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7545BE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5649C4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49F3FDC9" w14:textId="77777777" w:rsidTr="00C1468D">
        <w:trPr>
          <w:trHeight w:val="1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61AE232" w14:textId="51A9135D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Republi</w:t>
            </w:r>
            <w:r w:rsidR="00A20DE9">
              <w:rPr>
                <w:sz w:val="20"/>
                <w:szCs w:val="20"/>
                <w:lang w:eastAsia="en-CA"/>
              </w:rPr>
              <w:t>que</w:t>
            </w:r>
            <w:r w:rsidRPr="00241C38">
              <w:rPr>
                <w:sz w:val="20"/>
                <w:szCs w:val="20"/>
                <w:lang w:eastAsia="en-CA"/>
              </w:rPr>
              <w:t xml:space="preserve"> </w:t>
            </w:r>
            <w:r w:rsidR="00934ACC">
              <w:rPr>
                <w:sz w:val="20"/>
                <w:szCs w:val="20"/>
                <w:lang w:eastAsia="en-CA"/>
              </w:rPr>
              <w:t xml:space="preserve">de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Mold</w:t>
            </w:r>
            <w:r w:rsidR="00934ACC">
              <w:rPr>
                <w:sz w:val="20"/>
                <w:szCs w:val="20"/>
                <w:lang w:eastAsia="en-CA"/>
              </w:rPr>
              <w:t>avie</w:t>
            </w:r>
            <w:proofErr w:type="spellEnd"/>
            <w:r w:rsidRPr="00241C38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064685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570392B8" w14:textId="4CBD28F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F2070D7" w14:textId="15D3F90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A95B355" w14:textId="03D2D64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C0DABC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384D53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</w:t>
            </w:r>
          </w:p>
        </w:tc>
      </w:tr>
      <w:tr w:rsidR="0018372C" w:rsidRPr="00241C38" w14:paraId="33920D9B" w14:textId="77777777" w:rsidTr="00C1468D">
        <w:trPr>
          <w:trHeight w:val="59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05BF664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Sri Lanka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3082328" w14:textId="38A792E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7A39A4A6" w14:textId="0FD8E10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06E5C75" w14:textId="373B4E7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165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4DDBA8F" w14:textId="7B8C422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94AF9C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C5D54F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21BB5110" w14:textId="77777777" w:rsidTr="00C1468D">
        <w:trPr>
          <w:trHeight w:val="10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520C6C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Timor-Leste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576A77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4038501" w14:textId="0E3D687E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6124C1B" w14:textId="24711AA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6FE925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F41922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19023D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18372C" w:rsidRPr="00241C38" w14:paraId="7C361817" w14:textId="77777777" w:rsidTr="00C1468D">
        <w:trPr>
          <w:trHeight w:val="19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218C82" w14:textId="7072CD7F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sz w:val="20"/>
                <w:szCs w:val="20"/>
                <w:lang w:eastAsia="en-CA"/>
              </w:rPr>
              <w:t>Trini</w:t>
            </w:r>
            <w:r w:rsidR="00934ACC">
              <w:rPr>
                <w:sz w:val="20"/>
                <w:szCs w:val="20"/>
                <w:lang w:eastAsia="en-CA"/>
              </w:rPr>
              <w:t>té</w:t>
            </w:r>
            <w:proofErr w:type="spellEnd"/>
            <w:r w:rsidR="00934ACC">
              <w:rPr>
                <w:sz w:val="20"/>
                <w:szCs w:val="20"/>
                <w:lang w:eastAsia="en-CA"/>
              </w:rPr>
              <w:t xml:space="preserve"> et </w:t>
            </w:r>
            <w:r w:rsidRPr="00241C38">
              <w:rPr>
                <w:sz w:val="20"/>
                <w:szCs w:val="20"/>
                <w:lang w:eastAsia="en-CA"/>
              </w:rPr>
              <w:t>Tobago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4182BD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0E55F3E7" w14:textId="64DE5DEC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27AABE1" w14:textId="7F5A6B5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7208ABE" w14:textId="604B348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181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67750C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A61924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D43EBD4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2472A2F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Uruguay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F2A226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E773870" w14:textId="41C610C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EBD0B29" w14:textId="601E7B7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366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533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5620201" w14:textId="6D5B0A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BF3BF9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10A254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40</w:t>
            </w:r>
          </w:p>
        </w:tc>
      </w:tr>
      <w:tr w:rsidR="0018372C" w:rsidRPr="00241C38" w14:paraId="2EAB0E9C" w14:textId="77777777" w:rsidTr="00C1468D">
        <w:trPr>
          <w:trHeight w:val="24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1BB0D37" w14:textId="5CEE5242" w:rsidR="0018372C" w:rsidRPr="00934ACC" w:rsidRDefault="0018372C" w:rsidP="00C1468D">
            <w:pPr>
              <w:ind w:right="-229"/>
              <w:jc w:val="left"/>
              <w:rPr>
                <w:sz w:val="20"/>
                <w:szCs w:val="20"/>
                <w:lang w:val="fr-CA" w:eastAsia="en-CA"/>
              </w:rPr>
            </w:pPr>
            <w:r w:rsidRPr="00934ACC">
              <w:rPr>
                <w:sz w:val="20"/>
                <w:szCs w:val="20"/>
                <w:lang w:val="fr-CA" w:eastAsia="en-CA"/>
              </w:rPr>
              <w:t>Venezuela (</w:t>
            </w:r>
            <w:r w:rsidR="00934ACC" w:rsidRPr="00934ACC">
              <w:rPr>
                <w:sz w:val="20"/>
                <w:szCs w:val="20"/>
                <w:lang w:val="fr-CA" w:eastAsia="en-CA"/>
              </w:rPr>
              <w:t>République b</w:t>
            </w:r>
            <w:r w:rsidRPr="00934ACC">
              <w:rPr>
                <w:sz w:val="20"/>
                <w:szCs w:val="20"/>
                <w:lang w:val="fr-CA" w:eastAsia="en-CA"/>
              </w:rPr>
              <w:t>olivari</w:t>
            </w:r>
            <w:r w:rsidR="00934ACC" w:rsidRPr="00934ACC">
              <w:rPr>
                <w:sz w:val="20"/>
                <w:szCs w:val="20"/>
                <w:lang w:val="fr-CA" w:eastAsia="en-CA"/>
              </w:rPr>
              <w:t>e</w:t>
            </w:r>
            <w:r w:rsidRPr="00934ACC">
              <w:rPr>
                <w:sz w:val="20"/>
                <w:szCs w:val="20"/>
                <w:lang w:val="fr-CA" w:eastAsia="en-CA"/>
              </w:rPr>
              <w:t>n</w:t>
            </w:r>
            <w:r w:rsidR="00934ACC" w:rsidRPr="00934ACC">
              <w:rPr>
                <w:sz w:val="20"/>
                <w:szCs w:val="20"/>
                <w:lang w:val="fr-CA" w:eastAsia="en-CA"/>
              </w:rPr>
              <w:t>ne de</w:t>
            </w:r>
            <w:r w:rsidRPr="00934ACC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FF6D1B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1AD85869" w14:textId="667DBD23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8C48271" w14:textId="1155D47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25CD2223" w14:textId="10B0443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577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9A3609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BBCA24C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33434C67" w14:textId="77777777" w:rsidTr="00C1468D">
        <w:trPr>
          <w:trHeight w:val="130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35C37B5" w14:textId="1C2B484F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Zimbabwe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33D20E12" w14:textId="4F2A9777" w:rsidR="0018372C" w:rsidRPr="00241C38" w:rsidRDefault="007F3C6F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</w:t>
            </w:r>
            <w:r w:rsidR="005A75BD">
              <w:rPr>
                <w:sz w:val="20"/>
                <w:szCs w:val="20"/>
                <w:lang w:eastAsia="en-CA"/>
              </w:rPr>
              <w:t>,</w:t>
            </w:r>
            <w:r w:rsidRPr="00241C38">
              <w:rPr>
                <w:sz w:val="20"/>
                <w:szCs w:val="20"/>
                <w:lang w:eastAsia="en-CA"/>
              </w:rPr>
              <w:t>1*</w:t>
            </w:r>
            <w:r w:rsidR="00696372" w:rsidRPr="00241C38">
              <w:rPr>
                <w:sz w:val="20"/>
                <w:szCs w:val="20"/>
                <w:lang w:eastAsia="en-CA"/>
              </w:rPr>
              <w:t>*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1C7290FF" w14:textId="2AFC0258" w:rsidR="0018372C" w:rsidRPr="00241C38" w:rsidRDefault="0018372C" w:rsidP="0018372C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873</w:t>
            </w:r>
            <w:r w:rsidR="007F3C6F" w:rsidRPr="00241C38">
              <w:rPr>
                <w:sz w:val="20"/>
                <w:szCs w:val="20"/>
                <w:lang w:eastAsia="en-CA"/>
              </w:rPr>
              <w:t>*</w:t>
            </w:r>
            <w:r w:rsidR="00696372" w:rsidRPr="00241C38">
              <w:rPr>
                <w:sz w:val="20"/>
                <w:szCs w:val="20"/>
                <w:lang w:eastAsia="en-CA"/>
              </w:rPr>
              <w:t>*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23152E9" w14:textId="172D08F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6946B166" w14:textId="584699F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432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810808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C1F992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 </w:t>
            </w:r>
          </w:p>
        </w:tc>
      </w:tr>
      <w:tr w:rsidR="0018372C" w:rsidRPr="00241C38" w14:paraId="6E6A8C79" w14:textId="77777777" w:rsidTr="00C1468D">
        <w:trPr>
          <w:trHeight w:val="54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87B9A33" w14:textId="77777777" w:rsidR="0018372C" w:rsidRPr="00241C38" w:rsidRDefault="0018372C" w:rsidP="00DC47C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Grand total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08D74729" w14:textId="451511FB" w:rsidR="0018372C" w:rsidRPr="00241C38" w:rsidRDefault="007F3C6F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bookmarkStart w:id="4" w:name="_Hlk115992108"/>
            <w:r w:rsidRPr="00241C38">
              <w:rPr>
                <w:b/>
                <w:bCs/>
                <w:sz w:val="20"/>
                <w:szCs w:val="20"/>
                <w:lang w:eastAsia="en-CA"/>
              </w:rPr>
              <w:t>923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,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</w:t>
            </w:r>
            <w:bookmarkEnd w:id="4"/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</w:tcPr>
          <w:p w14:paraId="45D19EF3" w14:textId="0D0BCF67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15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873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15CBACD1" w14:textId="41AFD37D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22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523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452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41B18DEA" w14:textId="5E7EA27E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24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655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912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539E287E" w14:textId="77777777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109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hideMark/>
          </w:tcPr>
          <w:p w14:paraId="7584457C" w14:textId="77777777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70</w:t>
            </w:r>
          </w:p>
        </w:tc>
      </w:tr>
    </w:tbl>
    <w:p w14:paraId="089BE37D" w14:textId="001996E2" w:rsidR="0018372C" w:rsidRPr="00934ACC" w:rsidRDefault="0018372C" w:rsidP="0018372C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  <w:r w:rsidRPr="00934ACC">
        <w:rPr>
          <w:b w:val="0"/>
          <w:caps w:val="0"/>
          <w:sz w:val="19"/>
          <w:szCs w:val="19"/>
          <w:lang w:val="fr-CA"/>
        </w:rPr>
        <w:t xml:space="preserve">* </w:t>
      </w:r>
      <w:r w:rsidR="00934ACC" w:rsidRPr="00934ACC">
        <w:rPr>
          <w:b w:val="0"/>
          <w:caps w:val="0"/>
          <w:sz w:val="19"/>
          <w:szCs w:val="19"/>
          <w:lang w:val="fr-CA"/>
        </w:rPr>
        <w:t>Pour les</w:t>
      </w:r>
      <w:r w:rsidR="00696372" w:rsidRPr="00934ACC">
        <w:rPr>
          <w:b w:val="0"/>
          <w:caps w:val="0"/>
          <w:sz w:val="19"/>
          <w:szCs w:val="19"/>
          <w:lang w:val="fr-CA"/>
        </w:rPr>
        <w:t xml:space="preserve"> </w:t>
      </w:r>
      <w:r w:rsidR="008B157B" w:rsidRPr="00934ACC">
        <w:rPr>
          <w:b w:val="0"/>
          <w:caps w:val="0"/>
          <w:sz w:val="19"/>
          <w:szCs w:val="19"/>
          <w:lang w:val="fr-CA"/>
        </w:rPr>
        <w:t>projet</w:t>
      </w:r>
      <w:r w:rsidR="00696372" w:rsidRPr="00934ACC">
        <w:rPr>
          <w:b w:val="0"/>
          <w:caps w:val="0"/>
          <w:sz w:val="19"/>
          <w:szCs w:val="19"/>
          <w:lang w:val="fr-CA"/>
        </w:rPr>
        <w:t xml:space="preserve">s </w:t>
      </w:r>
      <w:r w:rsidR="00934ACC" w:rsidRPr="00934ACC">
        <w:rPr>
          <w:b w:val="0"/>
          <w:caps w:val="0"/>
          <w:sz w:val="19"/>
          <w:szCs w:val="19"/>
          <w:lang w:val="fr-CA"/>
        </w:rPr>
        <w:t xml:space="preserve">dont l’achèvement est prévu en </w:t>
      </w:r>
      <w:r w:rsidR="00696372" w:rsidRPr="00934ACC">
        <w:rPr>
          <w:b w:val="0"/>
          <w:caps w:val="0"/>
          <w:sz w:val="19"/>
          <w:szCs w:val="19"/>
          <w:lang w:val="fr-CA"/>
        </w:rPr>
        <w:t>2021</w:t>
      </w:r>
      <w:r w:rsidR="005A75BD">
        <w:rPr>
          <w:b w:val="0"/>
          <w:caps w:val="0"/>
          <w:sz w:val="19"/>
          <w:szCs w:val="19"/>
          <w:lang w:val="fr-CA"/>
        </w:rPr>
        <w:t>,</w:t>
      </w:r>
    </w:p>
    <w:p w14:paraId="5107B7B5" w14:textId="41600421" w:rsidR="00C03296" w:rsidRPr="00F95BF1" w:rsidRDefault="00C03296" w:rsidP="0018372C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  <w:r w:rsidRPr="00F95BF1">
        <w:rPr>
          <w:b w:val="0"/>
          <w:caps w:val="0"/>
          <w:sz w:val="19"/>
          <w:szCs w:val="19"/>
          <w:lang w:val="fr-CA"/>
        </w:rPr>
        <w:t xml:space="preserve">** </w:t>
      </w:r>
      <w:r w:rsidR="00696372" w:rsidRPr="00F95BF1">
        <w:rPr>
          <w:b w:val="0"/>
          <w:caps w:val="0"/>
          <w:sz w:val="19"/>
          <w:szCs w:val="19"/>
          <w:lang w:val="fr-CA"/>
        </w:rPr>
        <w:t>11</w:t>
      </w:r>
      <w:r w:rsidR="00F95BF1" w:rsidRPr="00F95BF1">
        <w:rPr>
          <w:b w:val="0"/>
          <w:caps w:val="0"/>
          <w:sz w:val="19"/>
          <w:szCs w:val="19"/>
          <w:lang w:val="fr-CA"/>
        </w:rPr>
        <w:t>,</w:t>
      </w:r>
      <w:r w:rsidR="00696372" w:rsidRPr="00F95BF1">
        <w:rPr>
          <w:b w:val="0"/>
          <w:caps w:val="0"/>
          <w:sz w:val="19"/>
          <w:szCs w:val="19"/>
          <w:lang w:val="fr-CA"/>
        </w:rPr>
        <w:t xml:space="preserve">1 </w:t>
      </w:r>
      <w:r w:rsidR="00F95BF1" w:rsidRPr="00F95BF1">
        <w:rPr>
          <w:b w:val="0"/>
          <w:caps w:val="0"/>
          <w:sz w:val="19"/>
          <w:szCs w:val="19"/>
          <w:lang w:val="fr-CA"/>
        </w:rPr>
        <w:t>t</w:t>
      </w:r>
      <w:r w:rsidR="00696372" w:rsidRPr="00F95BF1">
        <w:rPr>
          <w:b w:val="0"/>
          <w:caps w:val="0"/>
          <w:sz w:val="19"/>
          <w:szCs w:val="19"/>
          <w:lang w:val="fr-CA"/>
        </w:rPr>
        <w:t>m (</w:t>
      </w:r>
      <w:r w:rsidR="00696372" w:rsidRPr="00F95BF1">
        <w:rPr>
          <w:b w:val="0"/>
          <w:bCs/>
          <w:sz w:val="20"/>
          <w:szCs w:val="20"/>
          <w:lang w:val="fr-CA" w:eastAsia="en-CA"/>
        </w:rPr>
        <w:t xml:space="preserve">15,873 </w:t>
      </w:r>
      <w:r w:rsidR="00696372" w:rsidRPr="00F95BF1">
        <w:rPr>
          <w:b w:val="0"/>
          <w:bCs/>
          <w:caps w:val="0"/>
          <w:sz w:val="19"/>
          <w:szCs w:val="19"/>
          <w:lang w:val="fr-CA"/>
        </w:rPr>
        <w:t>tonnes</w:t>
      </w:r>
      <w:r w:rsidR="00F95BF1" w:rsidRPr="00F95BF1">
        <w:rPr>
          <w:b w:val="0"/>
          <w:bCs/>
          <w:caps w:val="0"/>
          <w:sz w:val="19"/>
          <w:szCs w:val="19"/>
          <w:lang w:val="fr-CA"/>
        </w:rPr>
        <w:t xml:space="preserve"> </w:t>
      </w:r>
      <w:r w:rsidR="00F95BF1" w:rsidRPr="00F95BF1">
        <w:rPr>
          <w:b w:val="0"/>
          <w:bCs/>
          <w:sz w:val="20"/>
          <w:szCs w:val="20"/>
          <w:lang w:val="fr-CA" w:eastAsia="en-CA"/>
        </w:rPr>
        <w:t>CO</w:t>
      </w:r>
      <w:r w:rsidR="00F95BF1" w:rsidRPr="00F95BF1">
        <w:rPr>
          <w:b w:val="0"/>
          <w:bCs/>
          <w:sz w:val="20"/>
          <w:szCs w:val="20"/>
          <w:vertAlign w:val="subscript"/>
          <w:lang w:val="fr-CA" w:eastAsia="en-CA"/>
        </w:rPr>
        <w:t>2</w:t>
      </w:r>
      <w:r w:rsidR="00F95BF1" w:rsidRPr="00F95BF1">
        <w:rPr>
          <w:b w:val="0"/>
          <w:bCs/>
          <w:caps w:val="0"/>
          <w:sz w:val="19"/>
          <w:szCs w:val="19"/>
          <w:lang w:val="fr-CA"/>
        </w:rPr>
        <w:t>-eq</w:t>
      </w:r>
      <w:r w:rsidR="00696372" w:rsidRPr="00F95BF1">
        <w:rPr>
          <w:b w:val="0"/>
          <w:bCs/>
          <w:caps w:val="0"/>
          <w:sz w:val="19"/>
          <w:szCs w:val="19"/>
          <w:lang w:val="fr-CA"/>
        </w:rPr>
        <w:t xml:space="preserve">) </w:t>
      </w:r>
      <w:r w:rsidR="00F95BF1" w:rsidRPr="00F95BF1">
        <w:rPr>
          <w:b w:val="0"/>
          <w:bCs/>
          <w:caps w:val="0"/>
          <w:sz w:val="19"/>
          <w:szCs w:val="19"/>
          <w:lang w:val="fr-CA"/>
        </w:rPr>
        <w:t xml:space="preserve">éliminées en </w:t>
      </w:r>
      <w:r w:rsidR="00696372" w:rsidRPr="00F95BF1">
        <w:rPr>
          <w:b w:val="0"/>
          <w:caps w:val="0"/>
          <w:sz w:val="19"/>
          <w:szCs w:val="19"/>
          <w:lang w:val="fr-CA"/>
        </w:rPr>
        <w:t>2021</w:t>
      </w:r>
      <w:r w:rsidR="00F95BF1" w:rsidRPr="00F95BF1">
        <w:rPr>
          <w:b w:val="0"/>
          <w:caps w:val="0"/>
          <w:sz w:val="19"/>
          <w:szCs w:val="19"/>
          <w:lang w:val="fr-CA"/>
        </w:rPr>
        <w:t xml:space="preserve"> </w:t>
      </w:r>
      <w:r w:rsidR="00F95BF1">
        <w:rPr>
          <w:b w:val="0"/>
          <w:caps w:val="0"/>
          <w:sz w:val="19"/>
          <w:szCs w:val="19"/>
          <w:lang w:val="fr-CA"/>
        </w:rPr>
        <w:t xml:space="preserve">pour des </w:t>
      </w:r>
      <w:r w:rsidR="008B157B" w:rsidRPr="00F95BF1">
        <w:rPr>
          <w:b w:val="0"/>
          <w:caps w:val="0"/>
          <w:sz w:val="19"/>
          <w:szCs w:val="19"/>
          <w:lang w:val="fr-CA"/>
        </w:rPr>
        <w:t>projet</w:t>
      </w:r>
      <w:r w:rsidR="00696372" w:rsidRPr="00F95BF1">
        <w:rPr>
          <w:b w:val="0"/>
          <w:caps w:val="0"/>
          <w:sz w:val="19"/>
          <w:szCs w:val="19"/>
          <w:lang w:val="fr-CA"/>
        </w:rPr>
        <w:t>s</w:t>
      </w:r>
      <w:r w:rsidR="00F95BF1">
        <w:rPr>
          <w:b w:val="0"/>
          <w:caps w:val="0"/>
          <w:sz w:val="19"/>
          <w:szCs w:val="19"/>
          <w:lang w:val="fr-CA"/>
        </w:rPr>
        <w:t xml:space="preserve"> liés aux </w:t>
      </w:r>
      <w:r w:rsidR="00F95BF1">
        <w:rPr>
          <w:b w:val="0"/>
          <w:bCs/>
          <w:sz w:val="20"/>
          <w:szCs w:val="20"/>
          <w:lang w:val="fr-CA" w:eastAsia="en-CA"/>
        </w:rPr>
        <w:t>HFC</w:t>
      </w:r>
      <w:r w:rsidR="00696372" w:rsidRPr="00F95BF1">
        <w:rPr>
          <w:b w:val="0"/>
          <w:caps w:val="0"/>
          <w:sz w:val="19"/>
          <w:szCs w:val="19"/>
          <w:lang w:val="fr-CA"/>
        </w:rPr>
        <w:t>.</w:t>
      </w:r>
    </w:p>
    <w:p w14:paraId="71682B36" w14:textId="77777777" w:rsidR="009874C5" w:rsidRPr="00F95BF1" w:rsidRDefault="009874C5" w:rsidP="0018372C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</w:p>
    <w:p w14:paraId="35CD08FE" w14:textId="5E7900A5" w:rsidR="007F3C6F" w:rsidRPr="00F95BF1" w:rsidRDefault="007F3C6F" w:rsidP="0018372C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</w:p>
    <w:p w14:paraId="40082434" w14:textId="77777777" w:rsidR="00657361" w:rsidRPr="00F95BF1" w:rsidRDefault="00657361" w:rsidP="0018372C">
      <w:pPr>
        <w:jc w:val="center"/>
        <w:rPr>
          <w:b/>
          <w:bCs/>
          <w:lang w:val="fr-CA"/>
        </w:rPr>
        <w:sectPr w:rsidR="00657361" w:rsidRPr="00F95BF1" w:rsidSect="00657361">
          <w:headerReference w:type="even" r:id="rId17"/>
          <w:headerReference w:type="firs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  <w:bookmarkStart w:id="5" w:name="_Hlk115855444"/>
    </w:p>
    <w:p w14:paraId="529AF510" w14:textId="0B1F4A3E" w:rsidR="0018372C" w:rsidRPr="00F95BF1" w:rsidRDefault="0018372C" w:rsidP="0018372C">
      <w:pPr>
        <w:jc w:val="center"/>
        <w:rPr>
          <w:lang w:val="fr-CA"/>
        </w:rPr>
      </w:pPr>
      <w:r w:rsidRPr="00F95BF1">
        <w:rPr>
          <w:b/>
          <w:bCs/>
          <w:lang w:val="fr-CA"/>
        </w:rPr>
        <w:lastRenderedPageBreak/>
        <w:t>Annex</w:t>
      </w:r>
      <w:r w:rsidR="00F02106" w:rsidRPr="00F95BF1">
        <w:rPr>
          <w:b/>
          <w:bCs/>
          <w:lang w:val="fr-CA"/>
        </w:rPr>
        <w:t>e</w:t>
      </w:r>
      <w:r w:rsidRPr="00F95BF1">
        <w:rPr>
          <w:b/>
          <w:bCs/>
          <w:lang w:val="fr-CA"/>
        </w:rPr>
        <w:t xml:space="preserve"> II</w:t>
      </w:r>
    </w:p>
    <w:p w14:paraId="1DB84A18" w14:textId="77777777" w:rsidR="0018372C" w:rsidRPr="00F95BF1" w:rsidRDefault="0018372C" w:rsidP="0018372C">
      <w:pPr>
        <w:jc w:val="center"/>
        <w:rPr>
          <w:b/>
          <w:bCs/>
          <w:lang w:val="fr-CA"/>
        </w:rPr>
      </w:pPr>
    </w:p>
    <w:p w14:paraId="6AE455E4" w14:textId="77777777" w:rsidR="00F95BF1" w:rsidRPr="00F02106" w:rsidRDefault="00F95BF1" w:rsidP="00F95BF1">
      <w:pPr>
        <w:pStyle w:val="Title1"/>
        <w:rPr>
          <w:caps w:val="0"/>
          <w:lang w:val="fr-CA"/>
        </w:rPr>
      </w:pPr>
      <w:r w:rsidRPr="00F02106">
        <w:rPr>
          <w:caps w:val="0"/>
          <w:lang w:val="fr-CA"/>
        </w:rPr>
        <w:t>VUE GÉNÉRALE DE LA MI</w:t>
      </w:r>
      <w:r>
        <w:rPr>
          <w:caps w:val="0"/>
          <w:lang w:val="fr-CA"/>
        </w:rPr>
        <w:t xml:space="preserve">SE EN ŒUVRE DE </w:t>
      </w:r>
      <w:r w:rsidRPr="00F02106">
        <w:rPr>
          <w:caps w:val="0"/>
          <w:lang w:val="fr-CA"/>
        </w:rPr>
        <w:t>PROJET</w:t>
      </w:r>
      <w:r>
        <w:rPr>
          <w:caps w:val="0"/>
          <w:lang w:val="fr-CA"/>
        </w:rPr>
        <w:t>S</w:t>
      </w:r>
      <w:r w:rsidRPr="00F02106">
        <w:rPr>
          <w:caps w:val="0"/>
          <w:lang w:val="fr-CA"/>
        </w:rPr>
        <w:t xml:space="preserve"> </w:t>
      </w:r>
      <w:r>
        <w:rPr>
          <w:caps w:val="0"/>
          <w:lang w:val="fr-CA"/>
        </w:rPr>
        <w:t xml:space="preserve">PAR LE </w:t>
      </w:r>
      <w:r w:rsidRPr="00F02106">
        <w:rPr>
          <w:caps w:val="0"/>
          <w:lang w:val="fr-CA"/>
        </w:rPr>
        <w:t xml:space="preserve">PNUD </w:t>
      </w:r>
    </w:p>
    <w:p w14:paraId="797BB937" w14:textId="23895225" w:rsidR="0018372C" w:rsidRPr="00241C38" w:rsidRDefault="00F95BF1" w:rsidP="0018372C">
      <w:pPr>
        <w:pStyle w:val="Title1"/>
        <w:rPr>
          <w:caps w:val="0"/>
          <w:lang w:val="en-CA"/>
        </w:rPr>
      </w:pPr>
      <w:r w:rsidRPr="00241C38">
        <w:rPr>
          <w:caps w:val="0"/>
          <w:lang w:val="en-CA"/>
        </w:rPr>
        <w:t>P</w:t>
      </w:r>
      <w:r>
        <w:rPr>
          <w:caps w:val="0"/>
          <w:lang w:val="en-CA"/>
        </w:rPr>
        <w:t>A</w:t>
      </w:r>
      <w:r w:rsidRPr="00241C38">
        <w:rPr>
          <w:caps w:val="0"/>
          <w:lang w:val="en-CA"/>
        </w:rPr>
        <w:t xml:space="preserve">R </w:t>
      </w:r>
      <w:r>
        <w:rPr>
          <w:caps w:val="0"/>
          <w:lang w:val="en-CA"/>
        </w:rPr>
        <w:t xml:space="preserve">ANNÉE AU </w:t>
      </w:r>
      <w:r w:rsidR="0018372C" w:rsidRPr="00241C38">
        <w:rPr>
          <w:caps w:val="0"/>
          <w:lang w:val="en-CA"/>
        </w:rPr>
        <w:t xml:space="preserve">31 </w:t>
      </w:r>
      <w:r w:rsidR="008B157B">
        <w:rPr>
          <w:caps w:val="0"/>
          <w:lang w:val="en-CA"/>
        </w:rPr>
        <w:t>DÉCEMBRE</w:t>
      </w:r>
      <w:r w:rsidR="0018372C" w:rsidRPr="00241C38">
        <w:rPr>
          <w:caps w:val="0"/>
          <w:lang w:val="en-CA"/>
        </w:rPr>
        <w:t xml:space="preserve"> 2021</w:t>
      </w:r>
    </w:p>
    <w:bookmarkEnd w:id="5"/>
    <w:p w14:paraId="1A7D706A" w14:textId="77777777" w:rsidR="0018372C" w:rsidRPr="00241C38" w:rsidRDefault="0018372C" w:rsidP="0018372C">
      <w:pPr>
        <w:jc w:val="left"/>
        <w:rPr>
          <w:sz w:val="18"/>
          <w:szCs w:val="18"/>
        </w:rPr>
      </w:pPr>
    </w:p>
    <w:p w14:paraId="594E48AE" w14:textId="3E776B93" w:rsidR="0018372C" w:rsidRPr="00F95BF1" w:rsidRDefault="00F95BF1" w:rsidP="0018372C">
      <w:pPr>
        <w:pStyle w:val="Heading1"/>
        <w:numPr>
          <w:ilvl w:val="0"/>
          <w:numId w:val="49"/>
        </w:numPr>
        <w:rPr>
          <w:lang w:val="fr-CA"/>
        </w:rPr>
      </w:pPr>
      <w:r w:rsidRPr="00F95BF1">
        <w:rPr>
          <w:lang w:val="fr-CA"/>
        </w:rPr>
        <w:t xml:space="preserve">Le </w:t>
      </w:r>
      <w:r w:rsidR="0018372C" w:rsidRPr="00F95BF1">
        <w:rPr>
          <w:lang w:val="fr-CA"/>
        </w:rPr>
        <w:t>Table</w:t>
      </w:r>
      <w:r w:rsidRPr="00F95BF1">
        <w:rPr>
          <w:lang w:val="fr-CA"/>
        </w:rPr>
        <w:t>au</w:t>
      </w:r>
      <w:r w:rsidR="0018372C" w:rsidRPr="00F95BF1">
        <w:rPr>
          <w:lang w:val="fr-CA"/>
        </w:rPr>
        <w:t xml:space="preserve"> 1 </w:t>
      </w:r>
      <w:r w:rsidRPr="00F95BF1">
        <w:rPr>
          <w:lang w:val="fr-CA"/>
        </w:rPr>
        <w:t>de l’</w:t>
      </w:r>
      <w:r w:rsidR="0018372C" w:rsidRPr="00F95BF1">
        <w:rPr>
          <w:lang w:val="fr-CA"/>
        </w:rPr>
        <w:t>Annex</w:t>
      </w:r>
      <w:r w:rsidRPr="00F95BF1">
        <w:rPr>
          <w:lang w:val="fr-CA"/>
        </w:rPr>
        <w:t>e</w:t>
      </w:r>
      <w:r w:rsidR="0018372C" w:rsidRPr="00F95BF1">
        <w:rPr>
          <w:lang w:val="fr-CA"/>
        </w:rPr>
        <w:t xml:space="preserve"> </w:t>
      </w:r>
      <w:r w:rsidR="00EA0891" w:rsidRPr="00F95BF1">
        <w:rPr>
          <w:lang w:val="fr-CA"/>
        </w:rPr>
        <w:t xml:space="preserve">II </w:t>
      </w:r>
      <w:r w:rsidR="0018372C" w:rsidRPr="00F95BF1">
        <w:rPr>
          <w:lang w:val="fr-CA"/>
        </w:rPr>
        <w:t>pr</w:t>
      </w:r>
      <w:r w:rsidRPr="00F95BF1">
        <w:rPr>
          <w:lang w:val="fr-CA"/>
        </w:rPr>
        <w:t>é</w:t>
      </w:r>
      <w:r w:rsidR="0018372C" w:rsidRPr="00F95BF1">
        <w:rPr>
          <w:lang w:val="fr-CA"/>
        </w:rPr>
        <w:t>sent</w:t>
      </w:r>
      <w:r w:rsidRPr="00F95BF1">
        <w:rPr>
          <w:lang w:val="fr-CA"/>
        </w:rPr>
        <w:t>e</w:t>
      </w:r>
      <w:r w:rsidR="0018372C" w:rsidRPr="00F95BF1">
        <w:rPr>
          <w:lang w:val="fr-CA"/>
        </w:rPr>
        <w:t xml:space="preserve"> </w:t>
      </w:r>
      <w:r w:rsidRPr="00F95BF1">
        <w:rPr>
          <w:lang w:val="fr-CA"/>
        </w:rPr>
        <w:t>u</w:t>
      </w:r>
      <w:r w:rsidR="0018372C" w:rsidRPr="00F95BF1">
        <w:rPr>
          <w:lang w:val="fr-CA"/>
        </w:rPr>
        <w:t xml:space="preserve">n </w:t>
      </w:r>
      <w:r w:rsidRPr="00F95BF1">
        <w:rPr>
          <w:lang w:val="fr-CA"/>
        </w:rPr>
        <w:t>aperçu de l’</w:t>
      </w:r>
      <w:r>
        <w:rPr>
          <w:lang w:val="fr-CA"/>
        </w:rPr>
        <w:t xml:space="preserve">état de mise en œuvre des </w:t>
      </w:r>
      <w:r w:rsidR="008B157B" w:rsidRPr="00F95BF1">
        <w:rPr>
          <w:lang w:val="fr-CA"/>
        </w:rPr>
        <w:t>projet</w:t>
      </w:r>
      <w:r>
        <w:rPr>
          <w:lang w:val="fr-CA"/>
        </w:rPr>
        <w:t>s</w:t>
      </w:r>
      <w:r w:rsidR="0018372C" w:rsidRPr="00F95BF1">
        <w:rPr>
          <w:lang w:val="fr-CA"/>
        </w:rPr>
        <w:t xml:space="preserve"> </w:t>
      </w:r>
      <w:r>
        <w:rPr>
          <w:lang w:val="fr-CA"/>
        </w:rPr>
        <w:t>par année</w:t>
      </w:r>
      <w:r w:rsidR="0018372C" w:rsidRPr="00F95BF1">
        <w:rPr>
          <w:lang w:val="fr-CA"/>
        </w:rPr>
        <w:t>.</w:t>
      </w:r>
      <w:r w:rsidR="0018372C" w:rsidRPr="00241C38">
        <w:rPr>
          <w:rStyle w:val="FootnoteReference"/>
        </w:rPr>
        <w:footnoteReference w:id="17"/>
      </w:r>
      <w:r w:rsidR="0018372C" w:rsidRPr="00F95BF1">
        <w:rPr>
          <w:lang w:val="fr-CA"/>
        </w:rPr>
        <w:t xml:space="preserve"> </w:t>
      </w:r>
      <w:r w:rsidRPr="00F95BF1">
        <w:rPr>
          <w:lang w:val="fr-CA"/>
        </w:rPr>
        <w:t xml:space="preserve">Tous les </w:t>
      </w:r>
      <w:r w:rsidR="008B157B" w:rsidRPr="00F95BF1">
        <w:rPr>
          <w:lang w:val="fr-CA"/>
        </w:rPr>
        <w:t>projet</w:t>
      </w:r>
      <w:r w:rsidR="0018372C" w:rsidRPr="00F95BF1">
        <w:rPr>
          <w:lang w:val="fr-CA"/>
        </w:rPr>
        <w:t xml:space="preserve">s </w:t>
      </w:r>
      <w:r w:rsidRPr="00F95BF1">
        <w:rPr>
          <w:lang w:val="fr-CA"/>
        </w:rPr>
        <w:t xml:space="preserve">et </w:t>
      </w:r>
      <w:r w:rsidR="0018372C" w:rsidRPr="00F95BF1">
        <w:rPr>
          <w:lang w:val="fr-CA"/>
        </w:rPr>
        <w:t>activit</w:t>
      </w:r>
      <w:r w:rsidRPr="00F95BF1">
        <w:rPr>
          <w:lang w:val="fr-CA"/>
        </w:rPr>
        <w:t>é</w:t>
      </w:r>
      <w:r w:rsidR="0018372C" w:rsidRPr="00F95BF1">
        <w:rPr>
          <w:lang w:val="fr-CA"/>
        </w:rPr>
        <w:t>s appro</w:t>
      </w:r>
      <w:r w:rsidRPr="00F95BF1">
        <w:rPr>
          <w:lang w:val="fr-CA"/>
        </w:rPr>
        <w:t xml:space="preserve">uvés entre </w:t>
      </w:r>
      <w:r w:rsidR="0018372C" w:rsidRPr="00F95BF1">
        <w:rPr>
          <w:lang w:val="fr-CA"/>
        </w:rPr>
        <w:t xml:space="preserve">1991 </w:t>
      </w:r>
      <w:r w:rsidRPr="00F95BF1">
        <w:rPr>
          <w:lang w:val="fr-CA"/>
        </w:rPr>
        <w:t>et</w:t>
      </w:r>
      <w:r w:rsidR="0018372C" w:rsidRPr="00F95BF1">
        <w:rPr>
          <w:lang w:val="fr-CA"/>
        </w:rPr>
        <w:t xml:space="preserve"> 2013 </w:t>
      </w:r>
      <w:r>
        <w:rPr>
          <w:lang w:val="fr-CA"/>
        </w:rPr>
        <w:t>et en</w:t>
      </w:r>
      <w:r w:rsidR="0018372C" w:rsidRPr="00F95BF1">
        <w:rPr>
          <w:lang w:val="fr-CA"/>
        </w:rPr>
        <w:t xml:space="preserve"> 2015, </w:t>
      </w:r>
      <w:r>
        <w:rPr>
          <w:lang w:val="fr-CA"/>
        </w:rPr>
        <w:t>sont maintenant achevés</w:t>
      </w:r>
      <w:r w:rsidR="0018372C" w:rsidRPr="00F95BF1">
        <w:rPr>
          <w:lang w:val="fr-CA"/>
        </w:rPr>
        <w:t xml:space="preserve">. </w:t>
      </w:r>
    </w:p>
    <w:p w14:paraId="2B472191" w14:textId="362CFCC9" w:rsidR="0018372C" w:rsidRPr="00F95BF1" w:rsidRDefault="0018372C" w:rsidP="0018372C">
      <w:pPr>
        <w:keepNext/>
        <w:suppressAutoHyphens/>
        <w:jc w:val="left"/>
        <w:rPr>
          <w:b/>
          <w:spacing w:val="-3"/>
          <w:lang w:val="fr-CA"/>
        </w:rPr>
      </w:pPr>
      <w:r w:rsidRPr="00F95BF1">
        <w:rPr>
          <w:b/>
          <w:spacing w:val="-3"/>
          <w:lang w:val="fr-CA"/>
        </w:rPr>
        <w:t>Table</w:t>
      </w:r>
      <w:r w:rsidR="00F95BF1" w:rsidRPr="00F95BF1">
        <w:rPr>
          <w:b/>
          <w:spacing w:val="-3"/>
          <w:lang w:val="fr-CA"/>
        </w:rPr>
        <w:t>au</w:t>
      </w:r>
      <w:r w:rsidRPr="00F95BF1">
        <w:rPr>
          <w:b/>
          <w:spacing w:val="-3"/>
          <w:lang w:val="fr-CA"/>
        </w:rPr>
        <w:t xml:space="preserve"> 1. </w:t>
      </w:r>
      <w:r w:rsidR="00F95BF1" w:rsidRPr="00F95BF1">
        <w:rPr>
          <w:b/>
          <w:spacing w:val="-3"/>
          <w:lang w:val="fr-CA"/>
        </w:rPr>
        <w:t xml:space="preserve">État de la mise en œuvre </w:t>
      </w:r>
      <w:r w:rsidR="00F95BF1">
        <w:rPr>
          <w:b/>
          <w:spacing w:val="-3"/>
          <w:lang w:val="fr-CA"/>
        </w:rPr>
        <w:t xml:space="preserve">des </w:t>
      </w:r>
      <w:r w:rsidR="008B157B" w:rsidRPr="00F95BF1">
        <w:rPr>
          <w:b/>
          <w:spacing w:val="-3"/>
          <w:lang w:val="fr-CA"/>
        </w:rPr>
        <w:t>projet</w:t>
      </w:r>
      <w:r w:rsidR="00F95BF1">
        <w:rPr>
          <w:b/>
          <w:spacing w:val="-3"/>
          <w:lang w:val="fr-CA"/>
        </w:rPr>
        <w:t>s</w:t>
      </w:r>
      <w:r w:rsidRPr="00F95BF1">
        <w:rPr>
          <w:b/>
          <w:spacing w:val="-3"/>
          <w:lang w:val="fr-CA"/>
        </w:rPr>
        <w:t xml:space="preserve"> </w:t>
      </w:r>
      <w:r w:rsidR="00F95BF1">
        <w:rPr>
          <w:b/>
          <w:spacing w:val="-3"/>
          <w:lang w:val="fr-CA"/>
        </w:rPr>
        <w:t>par année</w:t>
      </w:r>
    </w:p>
    <w:tbl>
      <w:tblPr>
        <w:tblW w:w="9562" w:type="dxa"/>
        <w:tblLook w:val="04A0" w:firstRow="1" w:lastRow="0" w:firstColumn="1" w:lastColumn="0" w:noHBand="0" w:noVBand="1"/>
      </w:tblPr>
      <w:tblGrid>
        <w:gridCol w:w="761"/>
        <w:gridCol w:w="1150"/>
        <w:gridCol w:w="1150"/>
        <w:gridCol w:w="1408"/>
        <w:gridCol w:w="1411"/>
        <w:gridCol w:w="1216"/>
        <w:gridCol w:w="1247"/>
        <w:gridCol w:w="1292"/>
      </w:tblGrid>
      <w:tr w:rsidR="0018372C" w:rsidRPr="00241C38" w14:paraId="41E137EF" w14:textId="77777777" w:rsidTr="00DC47C5">
        <w:trPr>
          <w:trHeight w:val="172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6FCC" w14:textId="35435635" w:rsidR="0018372C" w:rsidRPr="00241C38" w:rsidRDefault="00F95BF1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Année</w:t>
            </w:r>
            <w:proofErr w:type="spellEnd"/>
          </w:p>
        </w:tc>
        <w:tc>
          <w:tcPr>
            <w:tcW w:w="3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C0D3" w14:textId="188C4D65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mb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re</w:t>
            </w:r>
            <w:proofErr w:type="spellEnd"/>
            <w:r w:rsidR="00F95BF1">
              <w:rPr>
                <w:b/>
                <w:bCs/>
                <w:sz w:val="20"/>
                <w:szCs w:val="20"/>
                <w:lang w:eastAsia="en-CA"/>
              </w:rPr>
              <w:t xml:space="preserve"> de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8B157B">
              <w:rPr>
                <w:b/>
                <w:bCs/>
                <w:sz w:val="20"/>
                <w:szCs w:val="20"/>
                <w:lang w:eastAsia="en-CA"/>
              </w:rPr>
              <w:t>projet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s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>*</w:t>
            </w:r>
          </w:p>
        </w:tc>
        <w:tc>
          <w:tcPr>
            <w:tcW w:w="51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21EB7" w14:textId="3FDAB1FE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$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US)**</w:t>
            </w:r>
          </w:p>
        </w:tc>
      </w:tr>
      <w:tr w:rsidR="0018372C" w:rsidRPr="00241C38" w14:paraId="287F565A" w14:textId="77777777" w:rsidTr="00DC47C5">
        <w:trPr>
          <w:trHeight w:val="219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BA36A" w14:textId="77777777" w:rsidR="0018372C" w:rsidRPr="00241C38" w:rsidRDefault="0018372C" w:rsidP="00DC47C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004F" w14:textId="627C4C0C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uvés</w:t>
            </w:r>
            <w:proofErr w:type="spellEnd"/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B8A1" w14:textId="7C8B8AA5" w:rsidR="0018372C" w:rsidRPr="00241C38" w:rsidRDefault="00F95BF1" w:rsidP="00DC47C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  <w:proofErr w:type="spellEnd"/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E1D6" w14:textId="4A461F54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% </w:t>
            </w:r>
            <w:proofErr w:type="spellStart"/>
            <w:r w:rsidR="00F95BF1">
              <w:rPr>
                <w:b/>
                <w:bCs/>
                <w:sz w:val="20"/>
                <w:szCs w:val="20"/>
                <w:lang w:eastAsia="en-CA"/>
              </w:rPr>
              <w:t>d’achèvement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4B76A" w14:textId="41F0AFD0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uvé</w:t>
            </w:r>
            <w:proofErr w:type="spellEnd"/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5431" w14:textId="7FDC5E00" w:rsidR="0018372C" w:rsidRPr="00241C38" w:rsidRDefault="0018372C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F95BF1">
              <w:rPr>
                <w:b/>
                <w:bCs/>
                <w:sz w:val="20"/>
                <w:szCs w:val="20"/>
                <w:lang w:eastAsia="en-CA"/>
              </w:rPr>
              <w:t>écaissé</w:t>
            </w:r>
            <w:proofErr w:type="spellEnd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3D136" w14:textId="388C4B79" w:rsidR="0018372C" w:rsidRPr="00241C38" w:rsidRDefault="00F95BF1" w:rsidP="00DC47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DF6BB" w14:textId="54D25ACA" w:rsidR="0018372C" w:rsidRPr="00241C38" w:rsidRDefault="0018372C" w:rsidP="00DC47C5">
            <w:pPr>
              <w:ind w:left="-248" w:right="-15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% </w:t>
            </w:r>
            <w:proofErr w:type="gramStart"/>
            <w:r w:rsidR="00F95BF1">
              <w:rPr>
                <w:b/>
                <w:bCs/>
                <w:sz w:val="20"/>
                <w:szCs w:val="20"/>
                <w:lang w:eastAsia="en-CA"/>
              </w:rPr>
              <w:t>de</w:t>
            </w:r>
            <w:proofErr w:type="gramEnd"/>
            <w:r w:rsidR="00F95BF1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proofErr w:type="spellStart"/>
            <w:r w:rsidR="00F95BF1">
              <w:rPr>
                <w:b/>
                <w:bCs/>
                <w:sz w:val="20"/>
                <w:szCs w:val="20"/>
                <w:lang w:eastAsia="en-CA"/>
              </w:rPr>
              <w:t>décaissement</w:t>
            </w:r>
            <w:proofErr w:type="spellEnd"/>
          </w:p>
        </w:tc>
      </w:tr>
      <w:tr w:rsidR="0018372C" w:rsidRPr="00241C38" w14:paraId="1CE9F017" w14:textId="77777777" w:rsidTr="00DC47C5">
        <w:trPr>
          <w:trHeight w:val="1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07C4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BC75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4CD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0A89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01DFD" w14:textId="6F34F61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B6626" w14:textId="1C9EC8C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032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A79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C88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1558C35" w14:textId="77777777" w:rsidTr="00DC47C5">
        <w:trPr>
          <w:trHeight w:val="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6989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9C0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FB5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EB61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56A3" w14:textId="4236954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9398" w14:textId="4778AF2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002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EE2A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99A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7273969" w14:textId="77777777" w:rsidTr="00DC47C5">
        <w:trPr>
          <w:trHeight w:val="13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C6B7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1ED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F049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74A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6702" w14:textId="339CE91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204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90D0" w14:textId="2D2A634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204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712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67AA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C1D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1FEA7EEC" w14:textId="77777777" w:rsidTr="00DC47C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1364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E972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8DD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1C1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EAEA4" w14:textId="1233E21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83B9" w14:textId="4D265EE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581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284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E32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3683A7C0" w14:textId="77777777" w:rsidTr="00DC47C5">
        <w:trPr>
          <w:trHeight w:val="22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E8F9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D45A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6C5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AF6B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9689" w14:textId="006CDE8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C742" w14:textId="7F096F9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6FF6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DBE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795F9A84" w14:textId="77777777" w:rsidTr="00DC47C5">
        <w:trPr>
          <w:trHeight w:val="12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7362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97D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AC5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011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B320" w14:textId="7CF1FCE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DD8B" w14:textId="6F701A1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EE5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7F7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196276C9" w14:textId="77777777" w:rsidTr="00DC47C5">
        <w:trPr>
          <w:trHeight w:val="1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7A7F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E1A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BAD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188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FD1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CF2B0" w14:textId="6CB33F0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056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29C6" w14:textId="2224BC7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056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509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A65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2669963D" w14:textId="77777777" w:rsidTr="00DC47C5">
        <w:trPr>
          <w:trHeight w:val="6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C2A0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6A8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FD2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B72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2224" w14:textId="506340C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305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8AA4E" w14:textId="0972B79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305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010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230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130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6CA5984" w14:textId="77777777" w:rsidTr="00DC47C5">
        <w:trPr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5975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1999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5B94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2394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3A2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B597" w14:textId="7BE296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896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4522" w14:textId="7A95ADC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896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884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1D1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FD3B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59734435" w14:textId="77777777" w:rsidTr="00DC47C5">
        <w:trPr>
          <w:trHeight w:val="1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F9B7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B66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1530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9DD7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246D2" w14:textId="17A3CBA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268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3B44B" w14:textId="3BF13CB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268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361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581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691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86FC74E" w14:textId="77777777" w:rsidTr="00DC47C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457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C45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2031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179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654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9D45" w14:textId="2443F81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292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497D" w14:textId="520B81B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292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271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300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554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A3ACA47" w14:textId="77777777" w:rsidTr="00DC47C5">
        <w:trPr>
          <w:trHeight w:val="1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DE9DC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4D5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500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1C7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1D93" w14:textId="03AA6DE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316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7A46" w14:textId="0EC3D3A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316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C28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422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37F2D220" w14:textId="77777777" w:rsidTr="00DC47C5">
        <w:trPr>
          <w:trHeight w:val="1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EE626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0304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B98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6B6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410F" w14:textId="2DAFE04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336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B2FE" w14:textId="322507C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336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8C3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1BC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CF8BB73" w14:textId="77777777" w:rsidTr="00DC47C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E2DF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8FA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9EED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FEA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0D83" w14:textId="57F7D39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12C2F" w14:textId="1C3FD4D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8FFD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6D4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75BD8333" w14:textId="77777777" w:rsidTr="00DC47C5">
        <w:trPr>
          <w:trHeight w:val="8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BD3EA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872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5F5F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B1EE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CFD8" w14:textId="0677D6C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124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E6218" w14:textId="3A0E484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124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5F74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405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2F3FE9EA" w14:textId="77777777" w:rsidTr="00DC47C5">
        <w:trPr>
          <w:trHeight w:val="1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38E3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0B9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7A9B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7177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B1FD8" w14:textId="7FECB3C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753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459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17A7C" w14:textId="66EA6E1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753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459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B8C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241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3EEA0EE5" w14:textId="77777777" w:rsidTr="00DC47C5">
        <w:trPr>
          <w:trHeight w:val="1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8223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412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014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3DB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1956" w14:textId="0B60273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A905" w14:textId="2B983EA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142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E082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544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319C0E0" w14:textId="77777777" w:rsidTr="00DC47C5">
        <w:trPr>
          <w:trHeight w:val="2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3EA2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A5B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F47A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BA4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B26C" w14:textId="7F4E362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873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AC7A" w14:textId="5C1C516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873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866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CBCF4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C79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7FDB991A" w14:textId="77777777" w:rsidTr="00DC47C5">
        <w:trPr>
          <w:trHeight w:val="1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F186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2009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523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DAD4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47D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E9E8" w14:textId="0CE8A134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217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4B37" w14:textId="1F7B23C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217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903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03FF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CF6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610560EF" w14:textId="77777777" w:rsidTr="00DC47C5">
        <w:trPr>
          <w:trHeight w:val="1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6FDC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16A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B6D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9D8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654B" w14:textId="4CE70D7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567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9D87" w14:textId="5ECD2E0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567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0F1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F24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0219CAB3" w14:textId="77777777" w:rsidTr="00DC47C5">
        <w:trPr>
          <w:trHeight w:val="2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88F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506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6ADE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B8C6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64FBD" w14:textId="26E4F2E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415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FD53" w14:textId="349D121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415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0FC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08B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1A53DDB0" w14:textId="77777777" w:rsidTr="00DC47C5">
        <w:trPr>
          <w:trHeight w:val="1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E38F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2012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B71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216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590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87D2C" w14:textId="1463223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889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BEBA" w14:textId="3B92C1C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817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257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B2D2" w14:textId="1C9DA87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593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068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18372C" w:rsidRPr="00241C38" w14:paraId="4FE74106" w14:textId="77777777" w:rsidTr="00DC47C5">
        <w:trPr>
          <w:trHeight w:val="15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5EAA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2013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85C4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9C6D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3FC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A44F" w14:textId="3B05B633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432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3254" w14:textId="7785EE1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958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972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B33C" w14:textId="34A4C30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473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937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BBC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99</w:t>
            </w:r>
          </w:p>
        </w:tc>
      </w:tr>
      <w:tr w:rsidR="0018372C" w:rsidRPr="00241C38" w14:paraId="162FABE6" w14:textId="77777777" w:rsidTr="00DC47C5">
        <w:trPr>
          <w:trHeight w:val="20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5AB1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2014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3E7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4744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D1E5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99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781A" w14:textId="2BCC8C40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561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208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5EA0" w14:textId="1CF9CC7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91084" w14:textId="3EFB012F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094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8379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99</w:t>
            </w:r>
          </w:p>
        </w:tc>
      </w:tr>
      <w:tr w:rsidR="0018372C" w:rsidRPr="00241C38" w14:paraId="063305C1" w14:textId="77777777" w:rsidTr="00DC47C5">
        <w:trPr>
          <w:trHeight w:val="9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26275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2015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7FC6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6D8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0FD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E3986" w14:textId="110B952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409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354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91FC" w14:textId="39136EA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223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A5541" w14:textId="28CB404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180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556E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96</w:t>
            </w:r>
          </w:p>
        </w:tc>
      </w:tr>
      <w:tr w:rsidR="0018372C" w:rsidRPr="00241C38" w14:paraId="069F7638" w14:textId="77777777" w:rsidTr="00DC47C5">
        <w:trPr>
          <w:trHeight w:val="13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074EF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2016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2DB0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6C16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4926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A653" w14:textId="7D4089A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918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8735" w14:textId="5EE2F91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804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D9E9" w14:textId="0890EC8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114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278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C1C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95</w:t>
            </w:r>
          </w:p>
        </w:tc>
      </w:tr>
      <w:tr w:rsidR="0018372C" w:rsidRPr="00241C38" w14:paraId="525FCC7A" w14:textId="77777777" w:rsidTr="00DC47C5">
        <w:trPr>
          <w:trHeight w:val="18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044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2017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120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6DA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8FD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81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CDB5C" w14:textId="7BBC5ADA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616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637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315E" w14:textId="5B973268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129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464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8790" w14:textId="06D50071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487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173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83CA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98</w:t>
            </w:r>
          </w:p>
        </w:tc>
      </w:tr>
      <w:tr w:rsidR="0018372C" w:rsidRPr="00241C38" w14:paraId="053F5FB5" w14:textId="77777777" w:rsidTr="00DC47C5">
        <w:trPr>
          <w:trHeight w:val="8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33F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2018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8E2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C5EEF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DED3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73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22FD" w14:textId="32687966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274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A11AF" w14:textId="246C2ABE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837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553D" w14:textId="49A6642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436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677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4103B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69</w:t>
            </w:r>
          </w:p>
        </w:tc>
      </w:tr>
      <w:tr w:rsidR="0018372C" w:rsidRPr="00241C38" w14:paraId="5D2D30D8" w14:textId="77777777" w:rsidTr="00DC47C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660A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2019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82D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3391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3F88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0506" w14:textId="75DC319B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391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7092" w14:textId="030C162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474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052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967C" w14:textId="10CE42A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917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305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8003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43</w:t>
            </w:r>
          </w:p>
        </w:tc>
      </w:tr>
      <w:tr w:rsidR="0018372C" w:rsidRPr="00241C38" w14:paraId="79F232AB" w14:textId="77777777" w:rsidTr="00DC47C5">
        <w:trPr>
          <w:trHeight w:val="10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B9D8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2020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521D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D052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8C98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5C8A" w14:textId="0B38696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206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7F23F" w14:textId="5E964025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760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078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4C1A" w14:textId="1EF90B1D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15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446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56CF7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49</w:t>
            </w:r>
          </w:p>
        </w:tc>
      </w:tr>
      <w:tr w:rsidR="0018372C" w:rsidRPr="00241C38" w14:paraId="78F9CC9D" w14:textId="77777777" w:rsidTr="00DC47C5">
        <w:trPr>
          <w:trHeight w:val="5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BC63" w14:textId="77777777" w:rsidR="0018372C" w:rsidRPr="00241C38" w:rsidRDefault="0018372C" w:rsidP="00DC47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2021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DFBF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9F40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2B65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EB708" w14:textId="19B2E172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646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043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729F" w14:textId="7F3A36BC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162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560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E087" w14:textId="3FE642C9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24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483</w:t>
            </w:r>
            <w:r w:rsidR="005A75BD">
              <w:rPr>
                <w:sz w:val="20"/>
                <w:szCs w:val="20"/>
                <w:lang w:eastAsia="en-CA"/>
              </w:rPr>
              <w:t> </w:t>
            </w:r>
            <w:r w:rsidRPr="00241C38">
              <w:rPr>
                <w:sz w:val="20"/>
                <w:szCs w:val="20"/>
                <w:lang w:eastAsia="en-CA"/>
              </w:rPr>
              <w:t>483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7FAC" w14:textId="77777777" w:rsidR="0018372C" w:rsidRPr="00241C38" w:rsidRDefault="0018372C" w:rsidP="00DC47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</w:t>
            </w:r>
          </w:p>
        </w:tc>
      </w:tr>
      <w:tr w:rsidR="0018372C" w:rsidRPr="00241C38" w14:paraId="6F3FE6D0" w14:textId="77777777" w:rsidTr="00DC47C5">
        <w:trPr>
          <w:trHeight w:val="1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88CA" w14:textId="77777777" w:rsidR="0018372C" w:rsidRPr="00241C38" w:rsidRDefault="0018372C" w:rsidP="00DC47C5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7AA1" w14:textId="403814F6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591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C7D1B" w14:textId="1A650596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441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5025" w14:textId="77777777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8564" w14:textId="44F5B74B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883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610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648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2107" w14:textId="35AE0D4B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820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879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422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0B8E6" w14:textId="1D818A98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62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731</w:t>
            </w:r>
            <w:r w:rsidR="005A75BD">
              <w:rPr>
                <w:b/>
                <w:bCs/>
                <w:sz w:val="20"/>
                <w:szCs w:val="20"/>
                <w:lang w:eastAsia="en-CA"/>
              </w:rPr>
              <w:t> 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226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2219B" w14:textId="77777777" w:rsidR="0018372C" w:rsidRPr="00241C38" w:rsidRDefault="0018372C" w:rsidP="00DC47C5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241C38">
              <w:rPr>
                <w:b/>
                <w:bCs/>
                <w:sz w:val="20"/>
                <w:szCs w:val="20"/>
                <w:lang w:eastAsia="en-CA"/>
              </w:rPr>
              <w:t>93</w:t>
            </w:r>
          </w:p>
        </w:tc>
      </w:tr>
    </w:tbl>
    <w:p w14:paraId="0186998D" w14:textId="37550A8E" w:rsidR="0018372C" w:rsidRPr="00F95BF1" w:rsidRDefault="0018372C" w:rsidP="0018372C">
      <w:pPr>
        <w:keepNext/>
        <w:suppressAutoHyphens/>
        <w:jc w:val="left"/>
        <w:rPr>
          <w:sz w:val="19"/>
          <w:szCs w:val="19"/>
          <w:lang w:val="fr-CA"/>
        </w:rPr>
      </w:pPr>
      <w:r w:rsidRPr="00F95BF1">
        <w:rPr>
          <w:sz w:val="19"/>
          <w:szCs w:val="19"/>
          <w:lang w:val="fr-CA"/>
        </w:rPr>
        <w:t>* Exclu</w:t>
      </w:r>
      <w:r w:rsidR="00F95BF1" w:rsidRPr="00F95BF1">
        <w:rPr>
          <w:sz w:val="19"/>
          <w:szCs w:val="19"/>
          <w:lang w:val="fr-CA"/>
        </w:rPr>
        <w:t xml:space="preserve">ant les projets fermés </w:t>
      </w:r>
      <w:r w:rsidR="00F95BF1">
        <w:rPr>
          <w:sz w:val="19"/>
          <w:szCs w:val="19"/>
          <w:lang w:val="fr-CA"/>
        </w:rPr>
        <w:t>et transférés</w:t>
      </w:r>
      <w:r w:rsidRPr="00F95BF1">
        <w:rPr>
          <w:sz w:val="19"/>
          <w:szCs w:val="19"/>
          <w:lang w:val="fr-CA"/>
        </w:rPr>
        <w:t>.</w:t>
      </w:r>
    </w:p>
    <w:p w14:paraId="23BD5D90" w14:textId="51256255" w:rsidR="0018372C" w:rsidRPr="00F95BF1" w:rsidRDefault="0018372C" w:rsidP="00C244A2">
      <w:pPr>
        <w:rPr>
          <w:sz w:val="18"/>
          <w:szCs w:val="18"/>
          <w:lang w:val="fr-CA"/>
        </w:rPr>
      </w:pPr>
      <w:r w:rsidRPr="00F95BF1">
        <w:rPr>
          <w:sz w:val="19"/>
          <w:szCs w:val="19"/>
          <w:lang w:val="fr-CA"/>
        </w:rPr>
        <w:t>** Exclu</w:t>
      </w:r>
      <w:r w:rsidR="00F95BF1" w:rsidRPr="00F95BF1">
        <w:rPr>
          <w:sz w:val="19"/>
          <w:szCs w:val="19"/>
          <w:lang w:val="fr-CA"/>
        </w:rPr>
        <w:t>ant les coûts d’app</w:t>
      </w:r>
      <w:r w:rsidR="00F95BF1">
        <w:rPr>
          <w:sz w:val="19"/>
          <w:szCs w:val="19"/>
          <w:lang w:val="fr-CA"/>
        </w:rPr>
        <w:t>u</w:t>
      </w:r>
      <w:r w:rsidR="00F95BF1" w:rsidRPr="00F95BF1">
        <w:rPr>
          <w:sz w:val="19"/>
          <w:szCs w:val="19"/>
          <w:lang w:val="fr-CA"/>
        </w:rPr>
        <w:t>i d’agence</w:t>
      </w:r>
      <w:r w:rsidRPr="00F95BF1">
        <w:rPr>
          <w:sz w:val="19"/>
          <w:szCs w:val="19"/>
          <w:lang w:val="fr-CA"/>
        </w:rPr>
        <w:t xml:space="preserve">. </w:t>
      </w:r>
    </w:p>
    <w:p w14:paraId="32BB1EA7" w14:textId="36A1B427" w:rsidR="0018372C" w:rsidRPr="00F95BF1" w:rsidRDefault="0018372C" w:rsidP="0018372C">
      <w:pPr>
        <w:jc w:val="left"/>
        <w:rPr>
          <w:lang w:val="fr-CA"/>
        </w:rPr>
      </w:pPr>
    </w:p>
    <w:p w14:paraId="08196DEE" w14:textId="77777777" w:rsidR="00AB4EF3" w:rsidRPr="00F95BF1" w:rsidRDefault="00AB4EF3" w:rsidP="00AB4EF3">
      <w:pPr>
        <w:rPr>
          <w:lang w:val="fr-CA"/>
        </w:rPr>
        <w:sectPr w:rsidR="00AB4EF3" w:rsidRPr="00F95BF1" w:rsidSect="00657361">
          <w:headerReference w:type="first" r:id="rId20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39BE38D" w14:textId="4A6FDA61" w:rsidR="00AB4EF3" w:rsidRPr="006A7CE7" w:rsidRDefault="00AB4EF3" w:rsidP="00AB4EF3">
      <w:pPr>
        <w:jc w:val="center"/>
        <w:rPr>
          <w:b/>
          <w:bCs/>
          <w:lang w:val="fr-CA"/>
        </w:rPr>
      </w:pPr>
      <w:r w:rsidRPr="006A7CE7">
        <w:rPr>
          <w:b/>
          <w:bCs/>
          <w:lang w:val="fr-CA"/>
        </w:rPr>
        <w:lastRenderedPageBreak/>
        <w:t>Annex</w:t>
      </w:r>
      <w:r w:rsidR="00F02106" w:rsidRPr="006A7CE7">
        <w:rPr>
          <w:b/>
          <w:bCs/>
          <w:lang w:val="fr-CA"/>
        </w:rPr>
        <w:t>e</w:t>
      </w:r>
      <w:r w:rsidRPr="006A7CE7">
        <w:rPr>
          <w:b/>
          <w:bCs/>
          <w:lang w:val="fr-CA"/>
        </w:rPr>
        <w:t xml:space="preserve"> I</w:t>
      </w:r>
      <w:r w:rsidR="00932413" w:rsidRPr="006A7CE7">
        <w:rPr>
          <w:b/>
          <w:bCs/>
          <w:lang w:val="fr-CA"/>
        </w:rPr>
        <w:t>I</w:t>
      </w:r>
      <w:r w:rsidR="00D6566E" w:rsidRPr="006A7CE7">
        <w:rPr>
          <w:b/>
          <w:bCs/>
          <w:lang w:val="fr-CA"/>
        </w:rPr>
        <w:t>I</w:t>
      </w:r>
    </w:p>
    <w:p w14:paraId="1E756FD1" w14:textId="77777777" w:rsidR="00AB4EF3" w:rsidRPr="006A7CE7" w:rsidRDefault="00AB4EF3" w:rsidP="00AB4EF3">
      <w:pPr>
        <w:jc w:val="center"/>
        <w:rPr>
          <w:b/>
          <w:bCs/>
          <w:lang w:val="fr-CA"/>
        </w:rPr>
      </w:pPr>
    </w:p>
    <w:p w14:paraId="1A4F70D5" w14:textId="0ECBF334" w:rsidR="00AB4EF3" w:rsidRPr="00F705C1" w:rsidRDefault="008B157B" w:rsidP="00AB4EF3">
      <w:pPr>
        <w:pStyle w:val="Heading2"/>
        <w:numPr>
          <w:ilvl w:val="0"/>
          <w:numId w:val="0"/>
        </w:numPr>
        <w:jc w:val="center"/>
        <w:rPr>
          <w:b/>
          <w:lang w:val="fr-CA"/>
        </w:rPr>
      </w:pPr>
      <w:r w:rsidRPr="00F705C1">
        <w:rPr>
          <w:b/>
          <w:lang w:val="fr-CA"/>
        </w:rPr>
        <w:t>PROJET</w:t>
      </w:r>
      <w:r w:rsidR="00AB4EF3" w:rsidRPr="00F705C1">
        <w:rPr>
          <w:b/>
          <w:lang w:val="fr-CA"/>
        </w:rPr>
        <w:t xml:space="preserve">S </w:t>
      </w:r>
      <w:r w:rsidR="00F705C1" w:rsidRPr="00F705C1">
        <w:rPr>
          <w:b/>
          <w:lang w:val="fr-CA"/>
        </w:rPr>
        <w:t>EN COURS AVEC DES PROBLÈM</w:t>
      </w:r>
      <w:r w:rsidR="00F705C1">
        <w:rPr>
          <w:b/>
          <w:lang w:val="fr-CA"/>
        </w:rPr>
        <w:t>ES</w:t>
      </w:r>
      <w:r w:rsidR="00F705C1" w:rsidRPr="00F705C1">
        <w:rPr>
          <w:b/>
          <w:lang w:val="fr-CA"/>
        </w:rPr>
        <w:t xml:space="preserve"> NON RÉ</w:t>
      </w:r>
      <w:r w:rsidR="00F705C1">
        <w:rPr>
          <w:b/>
          <w:lang w:val="fr-CA"/>
        </w:rPr>
        <w:t>SOLUS DANS L</w:t>
      </w:r>
      <w:r w:rsidR="00AB4EF3" w:rsidRPr="00F705C1">
        <w:rPr>
          <w:b/>
          <w:lang w:val="fr-CA"/>
        </w:rPr>
        <w:t xml:space="preserve">E </w:t>
      </w:r>
      <w:r w:rsidR="00762D83" w:rsidRPr="00F705C1">
        <w:rPr>
          <w:b/>
          <w:lang w:val="fr-CA"/>
        </w:rPr>
        <w:t>RAPPORT PÉRIODIQUE</w:t>
      </w:r>
      <w:r w:rsidR="00AB4EF3" w:rsidRPr="00F705C1">
        <w:rPr>
          <w:b/>
          <w:lang w:val="fr-CA"/>
        </w:rPr>
        <w:t xml:space="preserve"> </w:t>
      </w:r>
      <w:r w:rsidR="00F705C1">
        <w:rPr>
          <w:b/>
          <w:lang w:val="fr-CA"/>
        </w:rPr>
        <w:t>DU</w:t>
      </w:r>
      <w:r w:rsidR="00AB4EF3" w:rsidRPr="00F705C1">
        <w:rPr>
          <w:b/>
          <w:lang w:val="fr-CA"/>
        </w:rPr>
        <w:t xml:space="preserve"> </w:t>
      </w:r>
      <w:r w:rsidR="00762D83" w:rsidRPr="00F705C1">
        <w:rPr>
          <w:b/>
          <w:lang w:val="fr-CA"/>
        </w:rPr>
        <w:t>PNUD</w:t>
      </w:r>
    </w:p>
    <w:tbl>
      <w:tblPr>
        <w:tblW w:w="14013" w:type="dxa"/>
        <w:tblLook w:val="04A0" w:firstRow="1" w:lastRow="0" w:firstColumn="1" w:lastColumn="0" w:noHBand="0" w:noVBand="1"/>
      </w:tblPr>
      <w:tblGrid>
        <w:gridCol w:w="2161"/>
        <w:gridCol w:w="3930"/>
        <w:gridCol w:w="1405"/>
        <w:gridCol w:w="2138"/>
        <w:gridCol w:w="4379"/>
      </w:tblGrid>
      <w:tr w:rsidR="00A23AC5" w:rsidRPr="00241C38" w14:paraId="5DA1D46B" w14:textId="77777777" w:rsidTr="00A23AC5">
        <w:trPr>
          <w:trHeight w:val="374"/>
          <w:tblHeader/>
        </w:trPr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91973" w14:textId="21B176EC" w:rsidR="00A23AC5" w:rsidRPr="00241C38" w:rsidRDefault="00F705C1" w:rsidP="00A23A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Pays</w:t>
            </w:r>
            <w:r w:rsidR="00A23AC5" w:rsidRPr="00241C38">
              <w:rPr>
                <w:b/>
                <w:bCs/>
                <w:sz w:val="20"/>
                <w:szCs w:val="20"/>
                <w:lang w:eastAsia="en-CA"/>
              </w:rPr>
              <w:t>/</w:t>
            </w:r>
            <w:r>
              <w:rPr>
                <w:b/>
                <w:bCs/>
                <w:sz w:val="20"/>
                <w:szCs w:val="20"/>
                <w:lang w:eastAsia="en-CA"/>
              </w:rPr>
              <w:t xml:space="preserve">code du </w:t>
            </w:r>
            <w:proofErr w:type="spellStart"/>
            <w:r w:rsidR="008B157B">
              <w:rPr>
                <w:b/>
                <w:bCs/>
                <w:sz w:val="20"/>
                <w:szCs w:val="20"/>
                <w:lang w:eastAsia="en-CA"/>
              </w:rPr>
              <w:t>projet</w:t>
            </w:r>
            <w:proofErr w:type="spellEnd"/>
            <w:r w:rsidR="00A23AC5" w:rsidRPr="00241C38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3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1F904" w14:textId="64F23613" w:rsidR="00A23AC5" w:rsidRPr="00241C38" w:rsidRDefault="00F705C1" w:rsidP="00A23A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Titre du 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</w:t>
            </w:r>
            <w:r w:rsidR="008B157B">
              <w:rPr>
                <w:b/>
                <w:bCs/>
                <w:sz w:val="20"/>
                <w:szCs w:val="20"/>
                <w:lang w:eastAsia="en-CA"/>
              </w:rPr>
              <w:t>rojet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D6B0" w14:textId="66F8B0F0" w:rsidR="00A23AC5" w:rsidRPr="00241C38" w:rsidRDefault="00A23AC5" w:rsidP="00A23A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proofErr w:type="spellStart"/>
            <w:r w:rsidRPr="00241C38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F705C1">
              <w:rPr>
                <w:b/>
                <w:bCs/>
                <w:sz w:val="20"/>
                <w:szCs w:val="20"/>
                <w:lang w:eastAsia="en-CA"/>
              </w:rPr>
              <w:t>écaisse</w:t>
            </w:r>
            <w:r w:rsidRPr="00241C38">
              <w:rPr>
                <w:b/>
                <w:bCs/>
                <w:sz w:val="20"/>
                <w:szCs w:val="20"/>
                <w:lang w:eastAsia="en-CA"/>
              </w:rPr>
              <w:t>ment</w:t>
            </w:r>
            <w:proofErr w:type="spellEnd"/>
            <w:r w:rsidRPr="00241C38">
              <w:rPr>
                <w:b/>
                <w:bCs/>
                <w:sz w:val="20"/>
                <w:szCs w:val="20"/>
                <w:lang w:eastAsia="en-CA"/>
              </w:rPr>
              <w:t xml:space="preserve"> (%)</w:t>
            </w:r>
          </w:p>
        </w:tc>
        <w:tc>
          <w:tcPr>
            <w:tcW w:w="2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AD54F" w14:textId="4FBE0A73" w:rsidR="00A23AC5" w:rsidRPr="00241C38" w:rsidRDefault="00F705C1" w:rsidP="00A23A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État</w:t>
            </w:r>
            <w:r w:rsidR="00A23AC5" w:rsidRPr="00241C38">
              <w:rPr>
                <w:b/>
                <w:bCs/>
                <w:sz w:val="20"/>
                <w:szCs w:val="20"/>
                <w:lang w:eastAsia="en-CA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Problèmes</w:t>
            </w:r>
            <w:proofErr w:type="spellEnd"/>
          </w:p>
        </w:tc>
        <w:tc>
          <w:tcPr>
            <w:tcW w:w="4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1A75" w14:textId="5F32A347" w:rsidR="00A23AC5" w:rsidRPr="00241C38" w:rsidRDefault="008E37F2" w:rsidP="00A23AC5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 </w:t>
            </w:r>
            <w:proofErr w:type="spellStart"/>
            <w:r>
              <w:rPr>
                <w:b/>
                <w:bCs/>
                <w:sz w:val="20"/>
                <w:szCs w:val="20"/>
                <w:lang w:eastAsia="en-CA"/>
              </w:rPr>
              <w:t>Recommandation</w:t>
            </w:r>
            <w:proofErr w:type="spellEnd"/>
          </w:p>
        </w:tc>
      </w:tr>
      <w:tr w:rsidR="00A23AC5" w:rsidRPr="006A7CE7" w14:paraId="39F504FF" w14:textId="77777777" w:rsidTr="00A23AC5">
        <w:trPr>
          <w:trHeight w:val="465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EE583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BGD/PHA/81/INV/51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7A7DB" w14:textId="7EC774C9" w:rsidR="00A23AC5" w:rsidRPr="00FE17AA" w:rsidRDefault="00F705C1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E17AA">
              <w:rPr>
                <w:sz w:val="20"/>
                <w:szCs w:val="20"/>
                <w:lang w:val="fr-CA" w:eastAsia="en-CA"/>
              </w:rPr>
              <w:t xml:space="preserve">Plan de gestion de l’élimination des </w:t>
            </w:r>
            <w:r w:rsidR="00A23AC5" w:rsidRPr="00FE17AA">
              <w:rPr>
                <w:sz w:val="20"/>
                <w:szCs w:val="20"/>
                <w:lang w:val="fr-CA" w:eastAsia="en-CA"/>
              </w:rPr>
              <w:t>HCFC (</w:t>
            </w:r>
            <w:r w:rsidR="00FE17AA" w:rsidRPr="00FE17AA">
              <w:rPr>
                <w:sz w:val="20"/>
                <w:szCs w:val="20"/>
                <w:lang w:val="fr-CA" w:eastAsia="en-CA"/>
              </w:rPr>
              <w:t>ph</w:t>
            </w:r>
            <w:r w:rsidR="00FE17AA">
              <w:rPr>
                <w:sz w:val="20"/>
                <w:szCs w:val="20"/>
                <w:lang w:val="fr-CA" w:eastAsia="en-CA"/>
              </w:rPr>
              <w:t>as</w:t>
            </w:r>
            <w:r w:rsidR="00A23AC5" w:rsidRPr="00FE17AA">
              <w:rPr>
                <w:sz w:val="20"/>
                <w:szCs w:val="20"/>
                <w:lang w:val="fr-CA" w:eastAsia="en-CA"/>
              </w:rPr>
              <w:t xml:space="preserve">e II, </w:t>
            </w:r>
            <w:r w:rsidR="00FE17AA">
              <w:rPr>
                <w:sz w:val="20"/>
                <w:szCs w:val="20"/>
                <w:lang w:val="fr-CA" w:eastAsia="en-CA"/>
              </w:rPr>
              <w:t>première</w:t>
            </w:r>
            <w:r w:rsidR="00A23AC5" w:rsidRPr="00FE17AA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FE17AA">
              <w:rPr>
                <w:sz w:val="20"/>
                <w:szCs w:val="20"/>
                <w:lang w:val="fr-CA" w:eastAsia="en-CA"/>
              </w:rPr>
              <w:t>secteur de la climatisation</w:t>
            </w:r>
            <w:r w:rsidR="00A23AC5" w:rsidRPr="00FE17AA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0F7186" w14:textId="015B5887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2E9EA" w14:textId="43222152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="00A23AC5"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="00A23AC5"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="00A23AC5"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  <w:r w:rsidR="00A23AC5" w:rsidRPr="00241C38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46D61" w14:textId="106B279B" w:rsidR="00A23AC5" w:rsidRPr="00CE300B" w:rsidRDefault="00CE300B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6CDFA278" w14:textId="77777777" w:rsidTr="00A23AC5">
        <w:trPr>
          <w:trHeight w:val="414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D6D8D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BGD/PHA/81/TAS/49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07590" w14:textId="691A4F61" w:rsidR="00A23AC5" w:rsidRPr="00FE17AA" w:rsidRDefault="00FE17AA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E17AA">
              <w:rPr>
                <w:sz w:val="20"/>
                <w:szCs w:val="20"/>
                <w:lang w:val="fr-CA" w:eastAsia="en-CA"/>
              </w:rPr>
              <w:t>Plan de gestion de l’élimination des HCFC (ph</w:t>
            </w:r>
            <w:r>
              <w:rPr>
                <w:sz w:val="20"/>
                <w:szCs w:val="20"/>
                <w:lang w:val="fr-CA" w:eastAsia="en-CA"/>
              </w:rPr>
              <w:t>as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e II, </w:t>
            </w:r>
            <w:r>
              <w:rPr>
                <w:sz w:val="20"/>
                <w:szCs w:val="20"/>
                <w:lang w:val="fr-CA" w:eastAsia="en-CA"/>
              </w:rPr>
              <w:t>première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 tranche) </w:t>
            </w:r>
            <w:r w:rsidR="00A23AC5" w:rsidRPr="00FE17AA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 xml:space="preserve">unité de gestion de </w:t>
            </w:r>
            <w:r w:rsidR="008B157B" w:rsidRPr="00FE17AA">
              <w:rPr>
                <w:sz w:val="20"/>
                <w:szCs w:val="20"/>
                <w:lang w:val="fr-CA" w:eastAsia="en-CA"/>
              </w:rPr>
              <w:t>projet</w:t>
            </w:r>
            <w:r w:rsidR="00A23AC5" w:rsidRPr="00FE17AA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101F" w14:textId="285FDF41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26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64404" w14:textId="2A8D3071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BFD41" w14:textId="63729E49" w:rsidR="00A23AC5" w:rsidRPr="00CE300B" w:rsidRDefault="00CE300B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281CB3F9" w14:textId="77777777" w:rsidTr="00A23AC5">
        <w:trPr>
          <w:trHeight w:val="37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8B92C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BRA/PHA/82/INV/323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4B641" w14:textId="428B5558" w:rsidR="00A23AC5" w:rsidRPr="00FE17AA" w:rsidRDefault="00FE17AA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E17AA">
              <w:rPr>
                <w:sz w:val="20"/>
                <w:szCs w:val="20"/>
                <w:lang w:val="fr-CA" w:eastAsia="en-CA"/>
              </w:rPr>
              <w:t>Plan de gestion de l’élimination des HCFC (ph</w:t>
            </w:r>
            <w:r>
              <w:rPr>
                <w:sz w:val="20"/>
                <w:szCs w:val="20"/>
                <w:lang w:val="fr-CA" w:eastAsia="en-CA"/>
              </w:rPr>
              <w:t>as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e II, </w:t>
            </w:r>
            <w:r>
              <w:rPr>
                <w:sz w:val="20"/>
                <w:szCs w:val="20"/>
                <w:lang w:val="fr-CA" w:eastAsia="en-CA"/>
              </w:rPr>
              <w:t>troisième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 tranche)</w:t>
            </w:r>
            <w:r w:rsidR="00A23AC5" w:rsidRPr="00FE17AA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secteur des mousses</w:t>
            </w:r>
            <w:r w:rsidR="00A23AC5" w:rsidRPr="00FE17AA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0E3AF" w14:textId="01047A8A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46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B8505" w14:textId="546EA659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ADF7D" w14:textId="136D28D1" w:rsidR="00A23AC5" w:rsidRPr="00CE300B" w:rsidRDefault="00CE300B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17F5E28E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13125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BRA/PHA/82/TAS/322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7428B" w14:textId="224B7999" w:rsidR="00A23AC5" w:rsidRPr="00FE17AA" w:rsidRDefault="00FE17AA" w:rsidP="00FE17AA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E17AA">
              <w:rPr>
                <w:sz w:val="20"/>
                <w:szCs w:val="20"/>
                <w:lang w:val="fr-CA" w:eastAsia="en-CA"/>
              </w:rPr>
              <w:t>Plan de gestion de l’élimination des HCFC (ph</w:t>
            </w:r>
            <w:r>
              <w:rPr>
                <w:sz w:val="20"/>
                <w:szCs w:val="20"/>
                <w:lang w:val="fr-CA" w:eastAsia="en-CA"/>
              </w:rPr>
              <w:t>as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e II, </w:t>
            </w:r>
            <w:r>
              <w:rPr>
                <w:sz w:val="20"/>
                <w:szCs w:val="20"/>
                <w:lang w:val="fr-CA" w:eastAsia="en-CA"/>
              </w:rPr>
              <w:t xml:space="preserve">troisième 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tranche) </w:t>
            </w:r>
            <w:r w:rsidR="00A23AC5" w:rsidRPr="00FE17AA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 xml:space="preserve">mesures de règlementation et </w:t>
            </w:r>
            <w:r w:rsidR="005A75BD">
              <w:rPr>
                <w:sz w:val="20"/>
                <w:szCs w:val="20"/>
                <w:lang w:val="fr-CA" w:eastAsia="en-CA"/>
              </w:rPr>
              <w:t>suivi</w:t>
            </w:r>
            <w:r>
              <w:rPr>
                <w:sz w:val="20"/>
                <w:szCs w:val="20"/>
                <w:lang w:val="fr-CA" w:eastAsia="en-CA"/>
              </w:rPr>
              <w:t xml:space="preserve"> du </w:t>
            </w:r>
            <w:r w:rsidR="008B157B" w:rsidRPr="00FE17AA">
              <w:rPr>
                <w:sz w:val="20"/>
                <w:szCs w:val="20"/>
                <w:lang w:val="fr-CA" w:eastAsia="en-CA"/>
              </w:rPr>
              <w:t>projet</w:t>
            </w:r>
            <w:r w:rsidR="00A23AC5" w:rsidRPr="00FE17AA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0089C4" w14:textId="23DDA869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1F1AE" w14:textId="2B113C13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17301" w14:textId="32D2318E" w:rsidR="00A23AC5" w:rsidRPr="00CE300B" w:rsidRDefault="00CE300B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0D8E1E98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1185C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BRA/SEV/86/INS/324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052CA" w14:textId="194CA73C" w:rsidR="00A23AC5" w:rsidRPr="00887CD5" w:rsidRDefault="00887CD5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Prorogation du projet de renf</w:t>
            </w:r>
            <w:r>
              <w:rPr>
                <w:sz w:val="20"/>
                <w:szCs w:val="20"/>
                <w:lang w:val="fr-CA" w:eastAsia="en-CA"/>
              </w:rPr>
              <w:t xml:space="preserve">orcement des </w:t>
            </w:r>
            <w:r w:rsidR="00A23AC5" w:rsidRPr="00887CD5">
              <w:rPr>
                <w:sz w:val="20"/>
                <w:szCs w:val="20"/>
                <w:lang w:val="fr-CA" w:eastAsia="en-CA"/>
              </w:rPr>
              <w:t>institution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="00A23AC5" w:rsidRPr="00887CD5">
              <w:rPr>
                <w:sz w:val="20"/>
                <w:szCs w:val="20"/>
                <w:lang w:val="fr-CA" w:eastAsia="en-CA"/>
              </w:rPr>
              <w:t xml:space="preserve"> (phase IX: 1/2021-12/2022)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519A1" w14:textId="09927CAF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F4EDE8" w14:textId="765D134A" w:rsidR="00A23AC5" w:rsidRPr="008B157B" w:rsidRDefault="00F705C1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Retards dans la signature des documents de </w:t>
            </w:r>
            <w:r w:rsidR="008B157B" w:rsidRPr="008B157B">
              <w:rPr>
                <w:sz w:val="20"/>
                <w:szCs w:val="20"/>
                <w:lang w:val="fr-CA" w:eastAsia="en-CA"/>
              </w:rPr>
              <w:t>projet</w:t>
            </w:r>
            <w:r w:rsidR="00A23AC5" w:rsidRPr="008B157B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7D4DE" w14:textId="106A7F05" w:rsidR="00A23AC5" w:rsidRPr="00CE300B" w:rsidRDefault="00CE300B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d’état sur la situation de la signature du document de projet</w:t>
            </w:r>
          </w:p>
        </w:tc>
      </w:tr>
      <w:tr w:rsidR="00CE300B" w:rsidRPr="006A7CE7" w14:paraId="0173EE6D" w14:textId="77777777" w:rsidTr="00A23AC5">
        <w:trPr>
          <w:trHeight w:val="349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86DCF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CHI/PHA/81/INV/197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967B5" w14:textId="14C8B0D5" w:rsidR="00CE300B" w:rsidRPr="00887CD5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E17AA">
              <w:rPr>
                <w:sz w:val="20"/>
                <w:szCs w:val="20"/>
                <w:lang w:val="fr-CA" w:eastAsia="en-CA"/>
              </w:rPr>
              <w:t>Plan de gestion de l’élimination des HCFC (ph</w:t>
            </w:r>
            <w:r>
              <w:rPr>
                <w:sz w:val="20"/>
                <w:szCs w:val="20"/>
                <w:lang w:val="fr-CA" w:eastAsia="en-CA"/>
              </w:rPr>
              <w:t>as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e II, </w:t>
            </w:r>
            <w:r>
              <w:rPr>
                <w:sz w:val="20"/>
                <w:szCs w:val="20"/>
                <w:lang w:val="fr-CA" w:eastAsia="en-CA"/>
              </w:rPr>
              <w:t>deuxième</w:t>
            </w:r>
            <w:r w:rsidRPr="00FE17AA">
              <w:rPr>
                <w:sz w:val="20"/>
                <w:szCs w:val="20"/>
                <w:lang w:val="fr-CA" w:eastAsia="en-CA"/>
              </w:rPr>
              <w:t xml:space="preserve"> tranche) </w:t>
            </w:r>
            <w:r w:rsidRPr="00887CD5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>secteur des mousses</w:t>
            </w:r>
            <w:r w:rsidRPr="00887CD5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C457F" w14:textId="53C5F334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028F" w14:textId="0E17FEFF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61798" w14:textId="58256335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CE300B" w:rsidRPr="006A7CE7" w14:paraId="6C99289F" w14:textId="77777777" w:rsidTr="00A23AC5">
        <w:trPr>
          <w:trHeight w:val="29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E74A8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COS/PHA/84/INV/60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E3F8E" w14:textId="2AA79C5E" w:rsidR="00CE300B" w:rsidRPr="00887CD5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première tranche) (s</w:t>
            </w:r>
            <w:r>
              <w:rPr>
                <w:sz w:val="20"/>
                <w:szCs w:val="20"/>
                <w:lang w:val="fr-CA" w:eastAsia="en-CA"/>
              </w:rPr>
              <w:t xml:space="preserve">ecteur des mousses de </w:t>
            </w:r>
            <w:r w:rsidRPr="00887CD5">
              <w:rPr>
                <w:sz w:val="20"/>
                <w:szCs w:val="20"/>
                <w:lang w:val="fr-CA" w:eastAsia="en-CA"/>
              </w:rPr>
              <w:t>polyur</w:t>
            </w:r>
            <w:r>
              <w:rPr>
                <w:sz w:val="20"/>
                <w:szCs w:val="20"/>
                <w:lang w:val="fr-CA" w:eastAsia="en-CA"/>
              </w:rPr>
              <w:t>é</w:t>
            </w:r>
            <w:r w:rsidRPr="00887CD5">
              <w:rPr>
                <w:sz w:val="20"/>
                <w:szCs w:val="20"/>
                <w:lang w:val="fr-CA" w:eastAsia="en-CA"/>
              </w:rPr>
              <w:t>thane)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78E675" w14:textId="6C10037B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DCF00" w14:textId="5B7FFB33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 xml:space="preserve">8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B0B30" w14:textId="1626E24A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CE300B" w:rsidRPr="006A7CE7" w14:paraId="48768F1A" w14:textId="77777777" w:rsidTr="00A23AC5">
        <w:trPr>
          <w:trHeight w:val="546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84316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CPR/PHA/80/INV/587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28F6B" w14:textId="0FEE92DD" w:rsidR="00CE300B" w:rsidRPr="00887CD5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deuxième tranche) (plan sectoriel de la ré</w:t>
            </w:r>
            <w:r>
              <w:rPr>
                <w:sz w:val="20"/>
                <w:szCs w:val="20"/>
                <w:lang w:val="fr-CA" w:eastAsia="en-CA"/>
              </w:rPr>
              <w:t xml:space="preserve">frigération et de la climatisation </w:t>
            </w:r>
            <w:r w:rsidRPr="00887CD5">
              <w:rPr>
                <w:sz w:val="20"/>
                <w:szCs w:val="20"/>
                <w:lang w:val="fr-CA" w:eastAsia="en-CA"/>
              </w:rPr>
              <w:t>industri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Pr="00887CD5">
              <w:rPr>
                <w:sz w:val="20"/>
                <w:szCs w:val="20"/>
                <w:lang w:val="fr-CA" w:eastAsia="en-CA"/>
              </w:rPr>
              <w:t>l</w:t>
            </w:r>
            <w:r>
              <w:rPr>
                <w:sz w:val="20"/>
                <w:szCs w:val="20"/>
                <w:lang w:val="fr-CA" w:eastAsia="en-CA"/>
              </w:rPr>
              <w:t>les et commerciales</w:t>
            </w:r>
            <w:r w:rsidRPr="00887CD5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74A8FB" w14:textId="3D626D9C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65FF" w14:textId="5737FCB8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CC60C" w14:textId="4CF47679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CE300B" w:rsidRPr="006A7CE7" w14:paraId="08CCE6BA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CC2FF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EGY/PHA/79/TAS/132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16F5B" w14:textId="00A48C4F" w:rsidR="00CE300B" w:rsidRPr="005A75BD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A75BD">
              <w:rPr>
                <w:sz w:val="20"/>
                <w:szCs w:val="20"/>
                <w:lang w:val="fr-CA" w:eastAsia="en-CA"/>
              </w:rPr>
              <w:t xml:space="preserve">Plan de gestion de l’élimination des HCFC (phase II, </w:t>
            </w:r>
            <w:r w:rsidR="005A75BD">
              <w:rPr>
                <w:sz w:val="20"/>
                <w:szCs w:val="20"/>
                <w:lang w:val="fr-CA" w:eastAsia="en-CA"/>
              </w:rPr>
              <w:t>première</w:t>
            </w:r>
            <w:r w:rsidRPr="005A75BD">
              <w:rPr>
                <w:sz w:val="20"/>
                <w:szCs w:val="20"/>
                <w:lang w:val="fr-CA" w:eastAsia="en-CA"/>
              </w:rPr>
              <w:t xml:space="preserve"> tranche) (</w:t>
            </w:r>
            <w:r w:rsidR="005A75BD" w:rsidRPr="005A75BD">
              <w:rPr>
                <w:sz w:val="20"/>
                <w:szCs w:val="20"/>
                <w:lang w:val="fr-CA" w:eastAsia="en-CA"/>
              </w:rPr>
              <w:t xml:space="preserve">gestion et </w:t>
            </w:r>
            <w:r w:rsidR="005A75BD">
              <w:rPr>
                <w:sz w:val="20"/>
                <w:szCs w:val="20"/>
                <w:lang w:val="fr-CA" w:eastAsia="en-CA"/>
              </w:rPr>
              <w:t xml:space="preserve">suivi du </w:t>
            </w:r>
            <w:r w:rsidRPr="005A75BD">
              <w:rPr>
                <w:sz w:val="20"/>
                <w:szCs w:val="20"/>
                <w:lang w:val="fr-CA" w:eastAsia="en-CA"/>
              </w:rPr>
              <w:t>projet)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9AAD0" w14:textId="0413D11E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13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A9C3F" w14:textId="4FB94266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8D694" w14:textId="5C845AD3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CE300B" w:rsidRPr="006A7CE7" w14:paraId="60214B8F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C23E5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EGY/PHA/84/TAS/143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9D61E" w14:textId="6AFA3C89" w:rsidR="00CE300B" w:rsidRPr="00887CD5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deuxième tranche) (</w:t>
            </w:r>
            <w:r>
              <w:rPr>
                <w:sz w:val="20"/>
                <w:szCs w:val="20"/>
                <w:lang w:val="fr-CA" w:eastAsia="en-CA"/>
              </w:rPr>
              <w:t xml:space="preserve">Gestion et suivi du </w:t>
            </w:r>
            <w:r w:rsidRPr="00887CD5">
              <w:rPr>
                <w:sz w:val="20"/>
                <w:szCs w:val="20"/>
                <w:lang w:val="fr-CA" w:eastAsia="en-CA"/>
              </w:rPr>
              <w:t>projet)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81324" w14:textId="074A1E67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3288A" w14:textId="617E03A4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 xml:space="preserve">8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71585" w14:textId="6C190227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53E2F08C" w14:textId="77777777" w:rsidTr="00A23AC5">
        <w:trPr>
          <w:trHeight w:val="421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C8849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lastRenderedPageBreak/>
              <w:t>GUY/PHA/83/INV/32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4279" w14:textId="1C8BE819" w:rsidR="00A23AC5" w:rsidRPr="00887CD5" w:rsidRDefault="00887CD5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deuxième tranche)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3C970" w14:textId="417D193A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3B157" w14:textId="3F26D996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 xml:space="preserve">8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746C6" w14:textId="2FDC0CE1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</w:t>
            </w:r>
            <w:r w:rsidR="00762D83" w:rsidRPr="00994977">
              <w:rPr>
                <w:sz w:val="20"/>
                <w:szCs w:val="20"/>
                <w:lang w:val="fr-CA" w:eastAsia="en-CA"/>
              </w:rPr>
              <w:t>PNUD</w:t>
            </w:r>
            <w:r w:rsidR="00A23AC5" w:rsidRPr="00994977">
              <w:rPr>
                <w:sz w:val="20"/>
                <w:szCs w:val="20"/>
                <w:lang w:val="fr-CA" w:eastAsia="en-CA"/>
              </w:rPr>
              <w:t xml:space="preserve"> </w:t>
            </w:r>
            <w:r w:rsidRPr="00994977">
              <w:rPr>
                <w:sz w:val="20"/>
                <w:szCs w:val="20"/>
                <w:lang w:val="fr-CA" w:eastAsia="en-CA"/>
              </w:rPr>
              <w:t xml:space="preserve">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 xml:space="preserve">à la </w:t>
            </w:r>
            <w:r w:rsidR="00A23AC5" w:rsidRPr="00994977">
              <w:rPr>
                <w:sz w:val="20"/>
                <w:szCs w:val="20"/>
                <w:lang w:val="fr-CA" w:eastAsia="en-CA"/>
              </w:rPr>
              <w:t>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="00412004"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 xml:space="preserve">réunion un rapport sur ce projet comportant des retards de mise en œuvre </w:t>
            </w:r>
          </w:p>
        </w:tc>
      </w:tr>
      <w:tr w:rsidR="00A23AC5" w:rsidRPr="006A7CE7" w14:paraId="263009BC" w14:textId="77777777" w:rsidTr="00A23AC5">
        <w:trPr>
          <w:trHeight w:val="385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303CD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IDS/PHA/76/INV/211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59A40" w14:textId="6B6F1E4B" w:rsidR="00A23AC5" w:rsidRPr="00887CD5" w:rsidRDefault="00887CD5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 xml:space="preserve">Plan de gestion de l’élimination des HCFC (phase II, première tranche) </w:t>
            </w:r>
            <w:r w:rsidR="00A23AC5" w:rsidRPr="00887CD5">
              <w:rPr>
                <w:sz w:val="20"/>
                <w:szCs w:val="20"/>
                <w:lang w:val="fr-CA" w:eastAsia="en-CA"/>
              </w:rPr>
              <w:t>(</w:t>
            </w:r>
            <w:r w:rsidRPr="00887CD5">
              <w:rPr>
                <w:sz w:val="20"/>
                <w:szCs w:val="20"/>
                <w:lang w:val="fr-CA" w:eastAsia="en-CA"/>
              </w:rPr>
              <w:t>s</w:t>
            </w:r>
            <w:r>
              <w:rPr>
                <w:sz w:val="20"/>
                <w:szCs w:val="20"/>
                <w:lang w:val="fr-CA" w:eastAsia="en-CA"/>
              </w:rPr>
              <w:t>ecteur de la lutte contre l’incendie</w:t>
            </w:r>
            <w:r w:rsidR="00A23AC5" w:rsidRPr="00887CD5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B6DBA" w14:textId="773DAEAB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D68BD" w14:textId="6735A86B" w:rsidR="00A23AC5" w:rsidRPr="00F705C1" w:rsidRDefault="00F705C1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705C1">
              <w:rPr>
                <w:sz w:val="20"/>
                <w:szCs w:val="20"/>
                <w:lang w:val="fr-CA" w:eastAsia="en-CA"/>
              </w:rPr>
              <w:t>Retard de12 et de 18 mois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7F147" w14:textId="28A5DB49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4858B036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23C14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IDS/PHA/76/TAS/210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78962" w14:textId="4FB1455F" w:rsidR="00A23AC5" w:rsidRPr="00887CD5" w:rsidRDefault="00887CD5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première tranche)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E3E55" w14:textId="1462C5D8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54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A1288" w14:textId="3BED6285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5A21A" w14:textId="3ACB854E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6F26429E" w14:textId="77777777" w:rsidTr="00A23AC5">
        <w:trPr>
          <w:trHeight w:val="547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CEFB2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IDS/PHA/81/INV/213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3E9B" w14:textId="13E6B845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Plan de gestion de l’élimination des HCFC (phase II, </w:t>
            </w:r>
            <w:r>
              <w:rPr>
                <w:sz w:val="20"/>
                <w:szCs w:val="20"/>
                <w:lang w:val="fr-CA" w:eastAsia="en-CA"/>
              </w:rPr>
              <w:t>deuxième</w:t>
            </w:r>
            <w:r w:rsidRPr="00994977">
              <w:rPr>
                <w:sz w:val="20"/>
                <w:szCs w:val="20"/>
                <w:lang w:val="fr-CA" w:eastAsia="en-CA"/>
              </w:rPr>
              <w:t xml:space="preserve"> tranche)</w:t>
            </w:r>
            <w:r w:rsidR="00A23AC5" w:rsidRPr="00994977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 xml:space="preserve">secteur de l’entretien en </w:t>
            </w:r>
            <w:r w:rsidRPr="00994977">
              <w:rPr>
                <w:sz w:val="20"/>
                <w:szCs w:val="20"/>
                <w:lang w:val="fr-CA" w:eastAsia="en-CA"/>
              </w:rPr>
              <w:t>réfrigération</w:t>
            </w:r>
            <w:r w:rsidR="00A23AC5" w:rsidRPr="00994977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289F7" w14:textId="2C4C9C5A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39169" w14:textId="2390DC69" w:rsidR="00A23AC5" w:rsidRPr="00F705C1" w:rsidRDefault="00F705C1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705C1">
              <w:rPr>
                <w:sz w:val="20"/>
                <w:szCs w:val="20"/>
                <w:lang w:val="fr-CA" w:eastAsia="en-CA"/>
              </w:rPr>
              <w:t>Retard de 12 et de 18 mois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E4A54" w14:textId="3B3738E3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22B6F891" w14:textId="77777777" w:rsidTr="00A23AC5">
        <w:trPr>
          <w:trHeight w:val="439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32A04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KAM/PHA/83/INV/36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FD642" w14:textId="24B6F68D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en-CA"/>
              </w:rPr>
              <w:t>quatrièm</w:t>
            </w:r>
            <w:r w:rsidRPr="00887CD5">
              <w:rPr>
                <w:sz w:val="20"/>
                <w:szCs w:val="20"/>
                <w:lang w:val="fr-CA" w:eastAsia="en-CA"/>
              </w:rPr>
              <w:t>e tranche)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B9717" w14:textId="1216FAF8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76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02385" w14:textId="42391541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5FA12C" w14:textId="77BE02EC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467132DD" w14:textId="77777777" w:rsidTr="00A23AC5">
        <w:trPr>
          <w:trHeight w:val="389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A9583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MAL/PHA/77/TAS/183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69D53" w14:textId="4978F5CD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première tranche)</w:t>
            </w:r>
            <w:r w:rsidRPr="00994977">
              <w:rPr>
                <w:sz w:val="20"/>
                <w:szCs w:val="20"/>
                <w:lang w:val="fr-CA" w:eastAsia="en-CA"/>
              </w:rPr>
              <w:t xml:space="preserve"> </w:t>
            </w:r>
            <w:r w:rsidR="00A23AC5" w:rsidRPr="00994977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>gestion et coordination)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E7814" w14:textId="16A6C082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16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18C13" w14:textId="18AE273B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7BBED" w14:textId="732EA473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650CE5F9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911DD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MAL/PHA/84/TAS/186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F4A5C" w14:textId="687D7679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 xml:space="preserve">Plan de gestion de l’élimination des HCFC (phase II, </w:t>
            </w:r>
            <w:r>
              <w:rPr>
                <w:sz w:val="20"/>
                <w:szCs w:val="20"/>
                <w:lang w:val="fr-CA" w:eastAsia="en-CA"/>
              </w:rPr>
              <w:t>deuxième</w:t>
            </w:r>
            <w:r w:rsidRPr="00887CD5">
              <w:rPr>
                <w:sz w:val="20"/>
                <w:szCs w:val="20"/>
                <w:lang w:val="fr-CA" w:eastAsia="en-CA"/>
              </w:rPr>
              <w:t xml:space="preserve"> tranche)</w:t>
            </w:r>
            <w:r w:rsidR="00A23AC5" w:rsidRPr="00994977">
              <w:rPr>
                <w:sz w:val="20"/>
                <w:szCs w:val="20"/>
                <w:lang w:val="fr-CA" w:eastAsia="en-CA"/>
              </w:rPr>
              <w:t xml:space="preserve"> </w:t>
            </w:r>
            <w:r w:rsidRPr="00994977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 xml:space="preserve">secteur de l’entretien en </w:t>
            </w:r>
            <w:r w:rsidRPr="00994977">
              <w:rPr>
                <w:sz w:val="20"/>
                <w:szCs w:val="20"/>
                <w:lang w:val="fr-CA" w:eastAsia="en-CA"/>
              </w:rPr>
              <w:t>réfrigération)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4AE05" w14:textId="1633E87C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4E6BD" w14:textId="776B5C87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 xml:space="preserve">8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489F3" w14:textId="2A555C85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A23AC5" w:rsidRPr="006A7CE7" w14:paraId="491343BC" w14:textId="77777777" w:rsidTr="00A23AC5">
        <w:trPr>
          <w:trHeight w:val="528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F723A" w14:textId="77777777" w:rsidR="00A23AC5" w:rsidRPr="00241C38" w:rsidRDefault="00A23AC5" w:rsidP="00A23AC5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MAL/PHA/84/TAS/187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DDCB6" w14:textId="34D4B1F2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>Plan de gestion de l’élimination des HCFC (phase II, deuxième tranche)</w:t>
            </w:r>
            <w:r w:rsidR="00A23AC5" w:rsidRPr="00994977">
              <w:rPr>
                <w:sz w:val="20"/>
                <w:szCs w:val="20"/>
                <w:lang w:val="fr-CA" w:eastAsia="en-CA"/>
              </w:rPr>
              <w:t xml:space="preserve"> </w:t>
            </w:r>
            <w:r w:rsidRPr="00994977">
              <w:rPr>
                <w:sz w:val="20"/>
                <w:szCs w:val="20"/>
                <w:lang w:val="fr-CA" w:eastAsia="en-CA"/>
              </w:rPr>
              <w:t>(</w:t>
            </w:r>
            <w:r>
              <w:rPr>
                <w:sz w:val="20"/>
                <w:szCs w:val="20"/>
                <w:lang w:val="fr-CA" w:eastAsia="en-CA"/>
              </w:rPr>
              <w:t>gestion et coordination)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8EA16" w14:textId="606AABCB" w:rsidR="00A23AC5" w:rsidRPr="00241C38" w:rsidRDefault="00A23AC5" w:rsidP="00A23AC5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94222" w14:textId="3C46AD72" w:rsidR="00A23AC5" w:rsidRPr="00241C38" w:rsidRDefault="00F705C1" w:rsidP="00A23AC5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 xml:space="preserve">8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ADAA9" w14:textId="3601FDB8" w:rsidR="00A23AC5" w:rsidRPr="00994977" w:rsidRDefault="00994977" w:rsidP="00A23AC5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CE300B" w:rsidRPr="006A7CE7" w14:paraId="21F878BA" w14:textId="77777777" w:rsidTr="00A23AC5">
        <w:trPr>
          <w:trHeight w:val="1056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A61EF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NEP/PHA/86/INV/41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BD11D" w14:textId="7B958097" w:rsidR="00CE300B" w:rsidRPr="00994977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première tranche)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1FD5B" w14:textId="774D8746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18944" w14:textId="1843FF8C" w:rsidR="00CE300B" w:rsidRPr="00F705C1" w:rsidRDefault="00CE300B" w:rsidP="00CE300B">
            <w:pPr>
              <w:ind w:right="-108"/>
              <w:jc w:val="left"/>
              <w:rPr>
                <w:sz w:val="20"/>
                <w:szCs w:val="20"/>
                <w:lang w:val="fr-CA" w:eastAsia="en-CA"/>
              </w:rPr>
            </w:pPr>
            <w:r w:rsidRPr="00F705C1">
              <w:rPr>
                <w:sz w:val="20"/>
                <w:szCs w:val="20"/>
                <w:lang w:val="fr-CA" w:eastAsia="en-CA"/>
              </w:rPr>
              <w:t>La mise en œuvre du projet est affectée par les change</w:t>
            </w:r>
            <w:r>
              <w:rPr>
                <w:sz w:val="20"/>
                <w:szCs w:val="20"/>
                <w:lang w:val="fr-CA" w:eastAsia="en-CA"/>
              </w:rPr>
              <w:t xml:space="preserve">ments des procédures </w:t>
            </w:r>
            <w:r w:rsidRPr="00F705C1">
              <w:rPr>
                <w:sz w:val="20"/>
                <w:szCs w:val="20"/>
                <w:lang w:val="fr-CA" w:eastAsia="en-CA"/>
              </w:rPr>
              <w:t>administrative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Pr="00F705C1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du</w:t>
            </w:r>
            <w:r w:rsidRPr="00F705C1">
              <w:rPr>
                <w:sz w:val="20"/>
                <w:szCs w:val="20"/>
                <w:lang w:val="fr-CA" w:eastAsia="en-CA"/>
              </w:rPr>
              <w:t xml:space="preserve"> Go</w:t>
            </w:r>
            <w:r>
              <w:rPr>
                <w:sz w:val="20"/>
                <w:szCs w:val="20"/>
                <w:lang w:val="fr-CA" w:eastAsia="en-CA"/>
              </w:rPr>
              <w:t>u</w:t>
            </w:r>
            <w:r w:rsidRPr="00F705C1">
              <w:rPr>
                <w:sz w:val="20"/>
                <w:szCs w:val="20"/>
                <w:lang w:val="fr-CA" w:eastAsia="en-CA"/>
              </w:rPr>
              <w:t>vern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Pr="00F705C1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BBD42" w14:textId="1D2DA58F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CE300B">
              <w:rPr>
                <w:sz w:val="20"/>
                <w:szCs w:val="20"/>
                <w:lang w:val="fr-CA" w:eastAsia="en-CA"/>
              </w:rPr>
              <w:t>Inviter le PNUD à soumettre à la 92</w:t>
            </w:r>
            <w:r w:rsidRPr="00CE300B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CE300B">
              <w:rPr>
                <w:sz w:val="20"/>
                <w:szCs w:val="20"/>
                <w:lang w:val="fr-CA" w:eastAsia="en-CA"/>
              </w:rPr>
              <w:t xml:space="preserve"> réunion un rapport d’état sur les progrès de la mise en œuvre </w:t>
            </w:r>
          </w:p>
        </w:tc>
      </w:tr>
      <w:tr w:rsidR="00CE300B" w:rsidRPr="006A7CE7" w14:paraId="405FCD62" w14:textId="77777777" w:rsidTr="00A23AC5">
        <w:trPr>
          <w:trHeight w:val="1056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C32D6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NEP/PHA/86/INV/44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72F95" w14:textId="3544F76D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 xml:space="preserve">Plan de gestion de l’élimination des HCFC (phase II, </w:t>
            </w:r>
            <w:r w:rsidR="005A75BD">
              <w:rPr>
                <w:sz w:val="20"/>
                <w:szCs w:val="20"/>
                <w:lang w:val="fr-CA" w:eastAsia="en-CA"/>
              </w:rPr>
              <w:t>troisième</w:t>
            </w:r>
            <w:r w:rsidRPr="00887CD5">
              <w:rPr>
                <w:sz w:val="20"/>
                <w:szCs w:val="20"/>
                <w:lang w:val="fr-CA" w:eastAsia="en-CA"/>
              </w:rPr>
              <w:t xml:space="preserve"> tranche)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939EE" w14:textId="744B8449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007EC" w14:textId="681BD351" w:rsidR="00CE300B" w:rsidRPr="00F705C1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F705C1">
              <w:rPr>
                <w:sz w:val="20"/>
                <w:szCs w:val="20"/>
                <w:lang w:val="fr-CA" w:eastAsia="en-CA"/>
              </w:rPr>
              <w:t>La mise en œuvre du projet est affectée par les change</w:t>
            </w:r>
            <w:r>
              <w:rPr>
                <w:sz w:val="20"/>
                <w:szCs w:val="20"/>
                <w:lang w:val="fr-CA" w:eastAsia="en-CA"/>
              </w:rPr>
              <w:t xml:space="preserve">ments des procédures </w:t>
            </w:r>
            <w:r w:rsidRPr="00F705C1">
              <w:rPr>
                <w:sz w:val="20"/>
                <w:szCs w:val="20"/>
                <w:lang w:val="fr-CA" w:eastAsia="en-CA"/>
              </w:rPr>
              <w:t>administrative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Pr="00F705C1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>du</w:t>
            </w:r>
            <w:r w:rsidRPr="00F705C1">
              <w:rPr>
                <w:sz w:val="20"/>
                <w:szCs w:val="20"/>
                <w:lang w:val="fr-CA" w:eastAsia="en-CA"/>
              </w:rPr>
              <w:t xml:space="preserve"> Go</w:t>
            </w:r>
            <w:r>
              <w:rPr>
                <w:sz w:val="20"/>
                <w:szCs w:val="20"/>
                <w:lang w:val="fr-CA" w:eastAsia="en-CA"/>
              </w:rPr>
              <w:t>u</w:t>
            </w:r>
            <w:r w:rsidRPr="00F705C1">
              <w:rPr>
                <w:sz w:val="20"/>
                <w:szCs w:val="20"/>
                <w:lang w:val="fr-CA" w:eastAsia="en-CA"/>
              </w:rPr>
              <w:t>vern</w:t>
            </w:r>
            <w:r>
              <w:rPr>
                <w:sz w:val="20"/>
                <w:szCs w:val="20"/>
                <w:lang w:val="fr-CA" w:eastAsia="en-CA"/>
              </w:rPr>
              <w:t>e</w:t>
            </w:r>
            <w:r w:rsidRPr="00F705C1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CC5DF" w14:textId="67127D45" w:rsidR="00CE300B" w:rsidRPr="00CE300B" w:rsidRDefault="00CE300B" w:rsidP="00CE300B">
            <w:pPr>
              <w:spacing w:line="360" w:lineRule="auto"/>
              <w:jc w:val="center"/>
              <w:rPr>
                <w:sz w:val="20"/>
                <w:szCs w:val="20"/>
                <w:lang w:val="fr-CA" w:eastAsia="en-CA"/>
              </w:rPr>
            </w:pPr>
            <w:r w:rsidRPr="00CE300B">
              <w:rPr>
                <w:sz w:val="20"/>
                <w:szCs w:val="20"/>
                <w:lang w:val="fr-CA" w:eastAsia="en-CA"/>
              </w:rPr>
              <w:t>Inviter le PNUD à soumettre à la 92</w:t>
            </w:r>
            <w:r w:rsidRPr="00CE300B"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CE300B">
              <w:rPr>
                <w:sz w:val="20"/>
                <w:szCs w:val="20"/>
                <w:lang w:val="fr-CA" w:eastAsia="en-CA"/>
              </w:rPr>
              <w:t> réunion un rapport d’état sur les progrès de la mise en œuvre</w:t>
            </w:r>
          </w:p>
        </w:tc>
      </w:tr>
      <w:tr w:rsidR="00CE300B" w:rsidRPr="006A7CE7" w14:paraId="3FFA91D8" w14:textId="77777777" w:rsidTr="00A23AC5">
        <w:trPr>
          <w:trHeight w:val="373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8A94A" w14:textId="77777777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lastRenderedPageBreak/>
              <w:t>TLS/PHA/80/INV/15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363F6" w14:textId="41504D7F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>Plan de gestion de l’élimination des HCFC (phase II, première tranche)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E934E" w14:textId="101EC81A" w:rsidR="00CE300B" w:rsidRPr="00241C38" w:rsidRDefault="00CE300B" w:rsidP="00CE300B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36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6075B" w14:textId="35678AE1" w:rsidR="00CE300B" w:rsidRPr="00241C38" w:rsidRDefault="00CE300B" w:rsidP="00CE300B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4F6BE" w14:textId="4560B371" w:rsidR="00CE300B" w:rsidRPr="00CE300B" w:rsidRDefault="00CE300B" w:rsidP="00CE300B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5A75BD" w:rsidRPr="006A7CE7" w14:paraId="0E441DE3" w14:textId="77777777" w:rsidTr="00A23AC5">
        <w:trPr>
          <w:trHeight w:val="792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9D580" w14:textId="77777777" w:rsidR="005A75BD" w:rsidRPr="00241C38" w:rsidRDefault="005A75BD" w:rsidP="005A75BD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URU/PHA/85/INV/75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054A9" w14:textId="1060A1AB" w:rsidR="005A75BD" w:rsidRPr="005A75BD" w:rsidRDefault="005A75BD" w:rsidP="005A75B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887CD5">
              <w:rPr>
                <w:sz w:val="20"/>
                <w:szCs w:val="20"/>
                <w:lang w:val="fr-CA" w:eastAsia="en-CA"/>
              </w:rPr>
              <w:t xml:space="preserve">Plan de gestion de l’élimination des HCFC (phase II, </w:t>
            </w:r>
            <w:r>
              <w:rPr>
                <w:sz w:val="20"/>
                <w:szCs w:val="20"/>
                <w:lang w:val="fr-CA" w:eastAsia="en-CA"/>
              </w:rPr>
              <w:t>troisième</w:t>
            </w:r>
            <w:r w:rsidRPr="00887CD5">
              <w:rPr>
                <w:sz w:val="20"/>
                <w:szCs w:val="20"/>
                <w:lang w:val="fr-CA" w:eastAsia="en-CA"/>
              </w:rPr>
              <w:t xml:space="preserve"> tranche)</w:t>
            </w:r>
            <w:r w:rsidRPr="005A75BD">
              <w:rPr>
                <w:sz w:val="20"/>
                <w:szCs w:val="20"/>
                <w:lang w:val="fr-CA" w:eastAsia="en-CA"/>
              </w:rPr>
              <w:t xml:space="preserve"> (secteur de </w:t>
            </w:r>
            <w:r>
              <w:rPr>
                <w:sz w:val="20"/>
                <w:szCs w:val="20"/>
                <w:lang w:val="fr-CA" w:eastAsia="en-CA"/>
              </w:rPr>
              <w:t xml:space="preserve">l’entretien en </w:t>
            </w:r>
            <w:r w:rsidRPr="005A75BD">
              <w:rPr>
                <w:sz w:val="20"/>
                <w:szCs w:val="20"/>
                <w:lang w:val="fr-CA" w:eastAsia="en-CA"/>
              </w:rPr>
              <w:t xml:space="preserve">réfrigération </w:t>
            </w:r>
            <w:r>
              <w:rPr>
                <w:sz w:val="20"/>
                <w:szCs w:val="20"/>
                <w:lang w:val="fr-CA" w:eastAsia="en-CA"/>
              </w:rPr>
              <w:t>et mise en œuvre et suivi</w:t>
            </w:r>
            <w:r w:rsidRPr="005A75BD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CA3F9" w14:textId="07EF505C" w:rsidR="005A75BD" w:rsidRPr="00241C38" w:rsidRDefault="005A75BD" w:rsidP="005A75BD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51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B535C" w14:textId="3A4B003B" w:rsidR="005A75BD" w:rsidRPr="00241C38" w:rsidRDefault="005A75BD" w:rsidP="005A75BD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 xml:space="preserve">12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9CA55" w14:textId="2F04A16C" w:rsidR="005A75BD" w:rsidRPr="00CE300B" w:rsidRDefault="005A75BD" w:rsidP="005A75B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  <w:tr w:rsidR="005A75BD" w:rsidRPr="006A7CE7" w14:paraId="4FB86409" w14:textId="77777777" w:rsidTr="00A23AC5">
        <w:trPr>
          <w:trHeight w:val="430"/>
        </w:trPr>
        <w:tc>
          <w:tcPr>
            <w:tcW w:w="2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82684" w14:textId="77777777" w:rsidR="005A75BD" w:rsidRPr="00241C38" w:rsidRDefault="005A75BD" w:rsidP="005A75BD">
            <w:pPr>
              <w:jc w:val="lef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ZIM/REF/82/INV/55</w:t>
            </w:r>
          </w:p>
        </w:tc>
        <w:tc>
          <w:tcPr>
            <w:tcW w:w="3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58C9" w14:textId="539DD6D9" w:rsidR="005A75BD" w:rsidRPr="005A75BD" w:rsidRDefault="005A75BD" w:rsidP="005A75B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5A75BD">
              <w:rPr>
                <w:sz w:val="20"/>
                <w:szCs w:val="20"/>
                <w:lang w:val="fr-CA" w:eastAsia="en-CA"/>
              </w:rPr>
              <w:t>Reconversion du HFC-134a en isobutane dans la fabrication de réfrigérateurs do</w:t>
            </w:r>
            <w:r>
              <w:rPr>
                <w:sz w:val="20"/>
                <w:szCs w:val="20"/>
                <w:lang w:val="fr-CA" w:eastAsia="en-CA"/>
              </w:rPr>
              <w:t xml:space="preserve">mestique à </w:t>
            </w:r>
            <w:r w:rsidRPr="005A75BD">
              <w:rPr>
                <w:sz w:val="20"/>
                <w:szCs w:val="20"/>
                <w:lang w:val="fr-CA" w:eastAsia="en-CA"/>
              </w:rPr>
              <w:t>Capri (SME Harare)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D181F" w14:textId="02EA94C5" w:rsidR="005A75BD" w:rsidRPr="00241C38" w:rsidRDefault="005A75BD" w:rsidP="005A75BD">
            <w:pPr>
              <w:jc w:val="right"/>
              <w:rPr>
                <w:sz w:val="20"/>
                <w:szCs w:val="20"/>
                <w:lang w:eastAsia="en-CA"/>
              </w:rPr>
            </w:pPr>
            <w:r w:rsidRPr="00241C38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335E8" w14:textId="2483D944" w:rsidR="005A75BD" w:rsidRPr="00241C38" w:rsidRDefault="005A75BD" w:rsidP="005A75BD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Retard de</w:t>
            </w:r>
            <w:r w:rsidRPr="00241C38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 xml:space="preserve">8 </w:t>
            </w:r>
            <w:proofErr w:type="spellStart"/>
            <w:r w:rsidRPr="00241C38">
              <w:rPr>
                <w:sz w:val="20"/>
                <w:szCs w:val="20"/>
                <w:lang w:eastAsia="en-CA"/>
              </w:rPr>
              <w:t>mo</w:t>
            </w:r>
            <w:r>
              <w:rPr>
                <w:sz w:val="20"/>
                <w:szCs w:val="20"/>
                <w:lang w:eastAsia="en-CA"/>
              </w:rPr>
              <w:t>i</w:t>
            </w:r>
            <w:r w:rsidRPr="00241C38">
              <w:rPr>
                <w:sz w:val="20"/>
                <w:szCs w:val="20"/>
                <w:lang w:eastAsia="en-CA"/>
              </w:rPr>
              <w:t>s</w:t>
            </w:r>
            <w:proofErr w:type="spellEnd"/>
          </w:p>
        </w:tc>
        <w:tc>
          <w:tcPr>
            <w:tcW w:w="4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7B430" w14:textId="3ADF8F67" w:rsidR="005A75BD" w:rsidRPr="00CE300B" w:rsidRDefault="005A75BD" w:rsidP="005A75BD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994977">
              <w:rPr>
                <w:sz w:val="20"/>
                <w:szCs w:val="20"/>
                <w:lang w:val="fr-CA" w:eastAsia="en-CA"/>
              </w:rPr>
              <w:t xml:space="preserve">Inviter le PNUD à </w:t>
            </w:r>
            <w:r>
              <w:rPr>
                <w:sz w:val="20"/>
                <w:szCs w:val="20"/>
                <w:lang w:val="fr-CA" w:eastAsia="en-CA"/>
              </w:rPr>
              <w:t xml:space="preserve">soumettre </w:t>
            </w:r>
            <w:r w:rsidRPr="00994977">
              <w:rPr>
                <w:sz w:val="20"/>
                <w:szCs w:val="20"/>
                <w:lang w:val="fr-CA" w:eastAsia="en-CA"/>
              </w:rPr>
              <w:t>à la 92</w:t>
            </w:r>
            <w:r>
              <w:rPr>
                <w:sz w:val="20"/>
                <w:szCs w:val="20"/>
                <w:vertAlign w:val="superscript"/>
                <w:lang w:val="fr-CA" w:eastAsia="en-CA"/>
              </w:rPr>
              <w:t>e</w:t>
            </w:r>
            <w:r w:rsidRPr="00994977">
              <w:rPr>
                <w:sz w:val="20"/>
                <w:szCs w:val="20"/>
                <w:lang w:val="fr-CA" w:eastAsia="en-CA"/>
              </w:rPr>
              <w:t> </w:t>
            </w:r>
            <w:r>
              <w:rPr>
                <w:sz w:val="20"/>
                <w:szCs w:val="20"/>
                <w:lang w:val="fr-CA" w:eastAsia="en-CA"/>
              </w:rPr>
              <w:t>réunion un rapport sur ce projet comportant des retards de mise en œuvre</w:t>
            </w:r>
          </w:p>
        </w:tc>
      </w:tr>
    </w:tbl>
    <w:p w14:paraId="7CF6B0C7" w14:textId="06D60EA5" w:rsidR="00D6566E" w:rsidRPr="00CE300B" w:rsidRDefault="00D6566E" w:rsidP="005E6087">
      <w:pPr>
        <w:rPr>
          <w:lang w:val="fr-CA"/>
        </w:rPr>
      </w:pPr>
    </w:p>
    <w:sectPr w:rsidR="00D6566E" w:rsidRPr="00CE300B" w:rsidSect="00657361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397E6" w14:textId="77777777" w:rsidR="00DD3E27" w:rsidRDefault="00DD3E27" w:rsidP="004A504B">
      <w:r>
        <w:separator/>
      </w:r>
    </w:p>
  </w:endnote>
  <w:endnote w:type="continuationSeparator" w:id="0">
    <w:p w14:paraId="7C4FC803" w14:textId="77777777" w:rsidR="00DD3E27" w:rsidRDefault="00DD3E27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2DAE9" w14:textId="77777777" w:rsidR="00AB4EF3" w:rsidRPr="0033525D" w:rsidRDefault="00AB4EF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11651E59" w14:textId="77777777" w:rsidR="00AB4EF3" w:rsidRDefault="00AB4EF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E8DF1" w14:textId="77777777" w:rsidR="00AB4EF3" w:rsidRPr="0033525D" w:rsidRDefault="00AB4EF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2ECCC" w14:textId="77777777" w:rsidR="008721C1" w:rsidRDefault="008721C1" w:rsidP="008721C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8CFEB2D" w14:textId="16C0DF1D" w:rsidR="00AB4EF3" w:rsidRDefault="008721C1" w:rsidP="008721C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43939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C7A8EA" w14:textId="586BC345" w:rsidR="00657361" w:rsidRDefault="006573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528E88" w14:textId="77777777" w:rsidR="00657361" w:rsidRPr="00657361" w:rsidRDefault="00657361" w:rsidP="00657361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B5DA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BDA3B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10841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21270" w14:textId="77777777" w:rsidR="00BC4289" w:rsidRDefault="00BC4289" w:rsidP="00BC42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p>
    </w:sdtContent>
  </w:sdt>
  <w:p w14:paraId="1DFA54EA" w14:textId="77777777" w:rsidR="00BC4289" w:rsidRPr="0033525D" w:rsidRDefault="00BC4289" w:rsidP="00BC4289">
    <w:pPr>
      <w:jc w:val="center"/>
    </w:pPr>
  </w:p>
  <w:p w14:paraId="62269139" w14:textId="77777777" w:rsidR="004E7F9C" w:rsidRPr="00BC4289" w:rsidRDefault="004E7F9C" w:rsidP="00BC4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7509D" w14:textId="77777777" w:rsidR="00DD3E27" w:rsidRDefault="00DD3E27" w:rsidP="004A504B">
      <w:r>
        <w:separator/>
      </w:r>
    </w:p>
  </w:footnote>
  <w:footnote w:type="continuationSeparator" w:id="0">
    <w:p w14:paraId="62CCCC86" w14:textId="77777777" w:rsidR="00DD3E27" w:rsidRDefault="00DD3E27" w:rsidP="004A504B">
      <w:r>
        <w:continuationSeparator/>
      </w:r>
    </w:p>
  </w:footnote>
  <w:footnote w:id="1">
    <w:p w14:paraId="572DBA15" w14:textId="77777777" w:rsidR="00AB4EF3" w:rsidRPr="006A7CE7" w:rsidRDefault="00AB4EF3" w:rsidP="00453184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UNEP/</w:t>
      </w:r>
      <w:proofErr w:type="spellStart"/>
      <w:r w:rsidRPr="006A7CE7">
        <w:rPr>
          <w:lang w:val="fr-CA"/>
        </w:rPr>
        <w:t>OzL.Pro</w:t>
      </w:r>
      <w:proofErr w:type="spellEnd"/>
      <w:r w:rsidRPr="006A7CE7">
        <w:rPr>
          <w:lang w:val="fr-CA"/>
        </w:rPr>
        <w:t>/</w:t>
      </w:r>
      <w:proofErr w:type="spellStart"/>
      <w:r w:rsidRPr="006A7CE7">
        <w:rPr>
          <w:lang w:val="fr-CA"/>
        </w:rPr>
        <w:t>ExCom</w:t>
      </w:r>
      <w:proofErr w:type="spellEnd"/>
      <w:r w:rsidRPr="006A7CE7">
        <w:rPr>
          <w:lang w:val="fr-CA"/>
        </w:rPr>
        <w:t>/91/1</w:t>
      </w:r>
    </w:p>
  </w:footnote>
  <w:footnote w:id="2">
    <w:p w14:paraId="7E2D80D4" w14:textId="1A2C54CA" w:rsidR="00334B3F" w:rsidRPr="00D404A8" w:rsidRDefault="00334B3F" w:rsidP="00334B3F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D404A8">
        <w:rPr>
          <w:lang w:val="fr-CA"/>
        </w:rPr>
        <w:t xml:space="preserve"> </w:t>
      </w:r>
      <w:r w:rsidR="00D404A8" w:rsidRPr="00D404A8">
        <w:rPr>
          <w:lang w:val="fr-CA"/>
        </w:rPr>
        <w:t>L</w:t>
      </w:r>
      <w:r w:rsidRPr="00D404A8">
        <w:rPr>
          <w:lang w:val="fr-CA"/>
        </w:rPr>
        <w:t xml:space="preserve">e </w:t>
      </w:r>
      <w:r w:rsidR="00762D83" w:rsidRPr="00D404A8">
        <w:rPr>
          <w:lang w:val="fr-CA"/>
        </w:rPr>
        <w:t>rapport périodique</w:t>
      </w:r>
      <w:r w:rsidRPr="00D404A8">
        <w:rPr>
          <w:lang w:val="fr-CA"/>
        </w:rPr>
        <w:t xml:space="preserve"> </w:t>
      </w:r>
      <w:r w:rsidR="00D404A8" w:rsidRPr="00D404A8">
        <w:rPr>
          <w:lang w:val="fr-CA"/>
        </w:rPr>
        <w:t>est c</w:t>
      </w:r>
      <w:r w:rsidR="00D404A8">
        <w:rPr>
          <w:lang w:val="fr-CA"/>
        </w:rPr>
        <w:t xml:space="preserve">ontenu dans le </w:t>
      </w:r>
      <w:r w:rsidR="00D404A8" w:rsidRPr="00D404A8">
        <w:rPr>
          <w:lang w:val="fr-CA"/>
        </w:rPr>
        <w:t>présent</w:t>
      </w:r>
      <w:r w:rsidRPr="00D404A8">
        <w:rPr>
          <w:lang w:val="fr-CA"/>
        </w:rPr>
        <w:t xml:space="preserve"> document. </w:t>
      </w:r>
      <w:r w:rsidR="00D404A8" w:rsidRPr="00D404A8">
        <w:rPr>
          <w:lang w:val="fr-CA"/>
        </w:rPr>
        <w:t>Les données ont été incluses dans</w:t>
      </w:r>
      <w:r w:rsidR="00D404A8">
        <w:rPr>
          <w:lang w:val="fr-CA"/>
        </w:rPr>
        <w:t xml:space="preserve"> la banque de données du Rapport global périodique, qui est disponible sur demande</w:t>
      </w:r>
      <w:r w:rsidRPr="00D404A8">
        <w:rPr>
          <w:lang w:val="fr-CA"/>
        </w:rPr>
        <w:t>.</w:t>
      </w:r>
    </w:p>
  </w:footnote>
  <w:footnote w:id="3">
    <w:p w14:paraId="006C1D9B" w14:textId="1E5F28BA" w:rsidR="00AB4EF3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D404A8">
        <w:rPr>
          <w:lang w:val="fr-CA"/>
        </w:rPr>
        <w:t xml:space="preserve"> </w:t>
      </w:r>
      <w:r w:rsidR="00D404A8" w:rsidRPr="00D404A8">
        <w:rPr>
          <w:lang w:val="fr-CA"/>
        </w:rPr>
        <w:t>Conformément à la décision</w:t>
      </w:r>
      <w:r w:rsidRPr="00D404A8">
        <w:rPr>
          <w:lang w:val="fr-CA"/>
        </w:rPr>
        <w:t xml:space="preserve"> 84/12(a)(iv), </w:t>
      </w:r>
      <w:r w:rsidR="00D404A8" w:rsidRPr="00D404A8">
        <w:rPr>
          <w:lang w:val="fr-CA"/>
        </w:rPr>
        <w:t xml:space="preserve">la mesure des </w:t>
      </w:r>
      <w:r w:rsidRPr="00D404A8">
        <w:rPr>
          <w:lang w:val="fr-CA"/>
        </w:rPr>
        <w:t xml:space="preserve">HFCs </w:t>
      </w:r>
      <w:r w:rsidR="00D404A8">
        <w:rPr>
          <w:lang w:val="fr-CA"/>
        </w:rPr>
        <w:t xml:space="preserve">e tonnes </w:t>
      </w:r>
      <w:r w:rsidRPr="00D404A8">
        <w:rPr>
          <w:lang w:val="fr-CA"/>
        </w:rPr>
        <w:t>CO</w:t>
      </w:r>
      <w:r w:rsidRPr="00D404A8">
        <w:rPr>
          <w:vertAlign w:val="subscript"/>
          <w:lang w:val="fr-CA"/>
        </w:rPr>
        <w:t>2</w:t>
      </w:r>
      <w:r w:rsidRPr="00D404A8">
        <w:rPr>
          <w:lang w:val="fr-CA"/>
        </w:rPr>
        <w:t>-eq</w:t>
      </w:r>
      <w:r w:rsidR="00FB0C75" w:rsidRPr="00D404A8">
        <w:rPr>
          <w:lang w:val="fr-CA"/>
        </w:rPr>
        <w:t xml:space="preserve"> </w:t>
      </w:r>
      <w:r w:rsidR="00D404A8">
        <w:rPr>
          <w:lang w:val="fr-CA"/>
        </w:rPr>
        <w:t xml:space="preserve">est incluse dans le </w:t>
      </w:r>
      <w:proofErr w:type="gramStart"/>
      <w:r w:rsidR="00D404A8">
        <w:rPr>
          <w:lang w:val="fr-CA"/>
        </w:rPr>
        <w:t xml:space="preserve">rapport </w:t>
      </w:r>
      <w:r w:rsidR="00762D83" w:rsidRPr="00D404A8">
        <w:rPr>
          <w:lang w:val="fr-CA"/>
        </w:rPr>
        <w:t xml:space="preserve"> périodique</w:t>
      </w:r>
      <w:proofErr w:type="gramEnd"/>
      <w:r w:rsidR="00D404A8">
        <w:rPr>
          <w:lang w:val="fr-CA"/>
        </w:rPr>
        <w:t xml:space="preserve"> </w:t>
      </w:r>
      <w:r w:rsidRPr="00D404A8">
        <w:rPr>
          <w:lang w:val="fr-CA"/>
        </w:rPr>
        <w:t>s</w:t>
      </w:r>
      <w:r w:rsidR="00D404A8">
        <w:rPr>
          <w:lang w:val="fr-CA"/>
        </w:rPr>
        <w:t xml:space="preserve">oumis à la </w:t>
      </w:r>
      <w:r w:rsidR="00223387" w:rsidRPr="00D404A8">
        <w:rPr>
          <w:lang w:val="fr-CA"/>
        </w:rPr>
        <w:t>91</w:t>
      </w:r>
      <w:r w:rsidR="00D404A8">
        <w:rPr>
          <w:vertAlign w:val="superscript"/>
          <w:lang w:val="fr-CA"/>
        </w:rPr>
        <w:t>e</w:t>
      </w:r>
      <w:r w:rsidR="00223387" w:rsidRPr="00D404A8">
        <w:rPr>
          <w:lang w:val="fr-CA"/>
        </w:rPr>
        <w:t xml:space="preserve"> </w:t>
      </w:r>
      <w:r w:rsidR="00D404A8">
        <w:rPr>
          <w:lang w:val="fr-CA"/>
        </w:rPr>
        <w:t>réunion</w:t>
      </w:r>
      <w:r w:rsidRPr="00D404A8">
        <w:rPr>
          <w:lang w:val="fr-CA"/>
        </w:rPr>
        <w:t>.</w:t>
      </w:r>
    </w:p>
    <w:p w14:paraId="43AA33C6" w14:textId="77777777" w:rsidR="006A7CE7" w:rsidRPr="00D404A8" w:rsidRDefault="006A7CE7" w:rsidP="00AB4EF3">
      <w:pPr>
        <w:pStyle w:val="FootnoteText"/>
        <w:rPr>
          <w:lang w:val="fr-CA"/>
        </w:rPr>
      </w:pPr>
    </w:p>
  </w:footnote>
  <w:footnote w:id="4">
    <w:p w14:paraId="4EB88279" w14:textId="293DFBA7" w:rsidR="00AB4EF3" w:rsidRPr="00FD5C92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  <w:lang w:val="en-GB"/>
        </w:rPr>
        <w:footnoteRef/>
      </w:r>
      <w:r w:rsidRPr="00D404A8">
        <w:rPr>
          <w:lang w:val="fr-CA"/>
        </w:rPr>
        <w:t xml:space="preserve"> </w:t>
      </w:r>
      <w:r w:rsidR="00D404A8" w:rsidRPr="00D404A8">
        <w:rPr>
          <w:lang w:val="fr-CA"/>
        </w:rPr>
        <w:t>Les</w:t>
      </w:r>
      <w:r w:rsidRPr="00D404A8">
        <w:rPr>
          <w:lang w:val="fr-CA"/>
        </w:rPr>
        <w:t xml:space="preserve"> </w:t>
      </w:r>
      <w:r w:rsidR="008B157B" w:rsidRPr="00D404A8">
        <w:rPr>
          <w:lang w:val="fr-CA"/>
        </w:rPr>
        <w:t>projet</w:t>
      </w:r>
      <w:r w:rsidRPr="00D404A8">
        <w:rPr>
          <w:lang w:val="fr-CA"/>
        </w:rPr>
        <w:t xml:space="preserve">s </w:t>
      </w:r>
      <w:r w:rsidR="00D404A8" w:rsidRPr="00D404A8">
        <w:rPr>
          <w:lang w:val="fr-CA"/>
        </w:rPr>
        <w:t>en</w:t>
      </w:r>
      <w:r w:rsidR="00D404A8">
        <w:rPr>
          <w:lang w:val="fr-CA"/>
        </w:rPr>
        <w:t xml:space="preserve"> </w:t>
      </w:r>
      <w:r w:rsidR="00D404A8" w:rsidRPr="00D404A8">
        <w:rPr>
          <w:lang w:val="fr-CA"/>
        </w:rPr>
        <w:t>cours sont tous les pro</w:t>
      </w:r>
      <w:r w:rsidR="00D404A8">
        <w:rPr>
          <w:lang w:val="fr-CA"/>
        </w:rPr>
        <w:t xml:space="preserve">jets en cours de mise en œuvre au </w:t>
      </w:r>
      <w:r w:rsidRPr="00D404A8">
        <w:rPr>
          <w:lang w:val="fr-CA"/>
        </w:rPr>
        <w:t xml:space="preserve">31 </w:t>
      </w:r>
      <w:r w:rsidR="00D404A8">
        <w:rPr>
          <w:lang w:val="fr-CA"/>
        </w:rPr>
        <w:t>d</w:t>
      </w:r>
      <w:r w:rsidR="008B157B" w:rsidRPr="00D404A8">
        <w:rPr>
          <w:lang w:val="fr-CA"/>
        </w:rPr>
        <w:t>écembre</w:t>
      </w:r>
      <w:r w:rsidRPr="00D404A8">
        <w:rPr>
          <w:lang w:val="fr-CA"/>
        </w:rPr>
        <w:t xml:space="preserve"> 202</w:t>
      </w:r>
      <w:r w:rsidR="001258D3" w:rsidRPr="00D404A8">
        <w:rPr>
          <w:lang w:val="fr-CA"/>
        </w:rPr>
        <w:t>1</w:t>
      </w:r>
      <w:r w:rsidRPr="00D404A8">
        <w:rPr>
          <w:lang w:val="fr-CA"/>
        </w:rPr>
        <w:t xml:space="preserve">. </w:t>
      </w:r>
      <w:r w:rsidR="00FD5C92" w:rsidRPr="00FD5C92">
        <w:rPr>
          <w:lang w:val="fr-CA"/>
        </w:rPr>
        <w:t>Les principaux indicateurs  de progr</w:t>
      </w:r>
      <w:r w:rsidR="00FD5C92">
        <w:rPr>
          <w:lang w:val="fr-CA"/>
        </w:rPr>
        <w:t>è</w:t>
      </w:r>
      <w:r w:rsidR="00FD5C92" w:rsidRPr="00FD5C92">
        <w:rPr>
          <w:lang w:val="fr-CA"/>
        </w:rPr>
        <w:t xml:space="preserve">s sont le pourcentage de fonds décaissés et le pourcentage de </w:t>
      </w:r>
      <w:r w:rsidR="008B157B" w:rsidRPr="00FD5C92">
        <w:rPr>
          <w:lang w:val="fr-CA"/>
        </w:rPr>
        <w:t>projet</w:t>
      </w:r>
      <w:r w:rsidRPr="00FD5C92">
        <w:rPr>
          <w:lang w:val="fr-CA"/>
        </w:rPr>
        <w:t>s</w:t>
      </w:r>
      <w:r w:rsidR="00FD5C92" w:rsidRPr="00FD5C92">
        <w:rPr>
          <w:lang w:val="fr-CA"/>
        </w:rPr>
        <w:t xml:space="preserve"> qui ont</w:t>
      </w:r>
      <w:r w:rsidRPr="00FD5C92">
        <w:rPr>
          <w:lang w:val="fr-CA"/>
        </w:rPr>
        <w:t xml:space="preserve"> </w:t>
      </w:r>
      <w:r w:rsidR="00FD5C92" w:rsidRPr="00FD5C92">
        <w:rPr>
          <w:lang w:val="fr-CA"/>
        </w:rPr>
        <w:t>commenc</w:t>
      </w:r>
      <w:r w:rsidR="00FD5C92">
        <w:rPr>
          <w:lang w:val="fr-CA"/>
        </w:rPr>
        <w:t>é</w:t>
      </w:r>
      <w:r w:rsidR="00FD5C92" w:rsidRPr="00FD5C92">
        <w:rPr>
          <w:lang w:val="fr-CA"/>
        </w:rPr>
        <w:t xml:space="preserve"> à décaisser des f</w:t>
      </w:r>
      <w:r w:rsidR="00FD5C92">
        <w:rPr>
          <w:lang w:val="fr-CA"/>
        </w:rPr>
        <w:t>on</w:t>
      </w:r>
      <w:r w:rsidR="00FD5C92" w:rsidRPr="00FD5C92">
        <w:rPr>
          <w:lang w:val="fr-CA"/>
        </w:rPr>
        <w:t>ds</w:t>
      </w:r>
      <w:r w:rsidRPr="00FD5C92">
        <w:rPr>
          <w:lang w:val="fr-CA"/>
        </w:rPr>
        <w:t xml:space="preserve">; </w:t>
      </w:r>
      <w:r w:rsidR="00FD5C92" w:rsidRPr="00FD5C92">
        <w:rPr>
          <w:lang w:val="fr-CA"/>
        </w:rPr>
        <w:t>a</w:t>
      </w:r>
      <w:r w:rsidR="00FD5C92">
        <w:rPr>
          <w:lang w:val="fr-CA"/>
        </w:rPr>
        <w:t xml:space="preserve">insi que les fonds  décaissés d’ici à la fin de l’année en </w:t>
      </w:r>
      <w:r w:rsidRPr="00FD5C92">
        <w:rPr>
          <w:lang w:val="fr-CA"/>
        </w:rPr>
        <w:t>p</w:t>
      </w:r>
      <w:r w:rsidR="00FD5C92">
        <w:rPr>
          <w:lang w:val="fr-CA"/>
        </w:rPr>
        <w:t>ou</w:t>
      </w:r>
      <w:r w:rsidRPr="00FD5C92">
        <w:rPr>
          <w:lang w:val="fr-CA"/>
        </w:rPr>
        <w:t xml:space="preserve">rcentage </w:t>
      </w:r>
      <w:r w:rsidR="00FD5C92">
        <w:rPr>
          <w:lang w:val="fr-CA"/>
        </w:rPr>
        <w:t>des fonds approuvés</w:t>
      </w:r>
      <w:r w:rsidRPr="00FD5C92">
        <w:rPr>
          <w:lang w:val="fr-CA"/>
        </w:rPr>
        <w:t xml:space="preserve">; </w:t>
      </w:r>
      <w:r w:rsidR="00FD5C92">
        <w:rPr>
          <w:lang w:val="fr-CA"/>
        </w:rPr>
        <w:t>la durée moyenne des retards de mise en œuvre prévue</w:t>
      </w:r>
      <w:r w:rsidRPr="00FD5C92">
        <w:rPr>
          <w:lang w:val="fr-CA"/>
        </w:rPr>
        <w:t xml:space="preserve">; </w:t>
      </w:r>
      <w:r w:rsidR="00FD5C92">
        <w:rPr>
          <w:lang w:val="fr-CA"/>
        </w:rPr>
        <w:t xml:space="preserve">et les </w:t>
      </w:r>
      <w:r w:rsidRPr="00FD5C92">
        <w:rPr>
          <w:lang w:val="fr-CA"/>
        </w:rPr>
        <w:t>information</w:t>
      </w:r>
      <w:r w:rsidR="00FD5C92">
        <w:rPr>
          <w:lang w:val="fr-CA"/>
        </w:rPr>
        <w:t xml:space="preserve">s figurant dans la colonne </w:t>
      </w:r>
      <w:r w:rsidRPr="00FD5C92">
        <w:rPr>
          <w:lang w:val="fr-CA"/>
        </w:rPr>
        <w:t xml:space="preserve"> </w:t>
      </w:r>
      <w:r w:rsidR="00FD5C92">
        <w:rPr>
          <w:lang w:val="fr-CA"/>
        </w:rPr>
        <w:t xml:space="preserve">des observations dans la base de données du </w:t>
      </w:r>
      <w:r w:rsidR="00762D83" w:rsidRPr="00FD5C92">
        <w:rPr>
          <w:lang w:val="fr-CA"/>
        </w:rPr>
        <w:t>rapport périodique</w:t>
      </w:r>
      <w:r w:rsidRPr="00FD5C92">
        <w:rPr>
          <w:lang w:val="fr-CA"/>
        </w:rPr>
        <w:t>.</w:t>
      </w:r>
    </w:p>
  </w:footnote>
  <w:footnote w:id="5">
    <w:p w14:paraId="17723A85" w14:textId="2F121D2C" w:rsidR="00AB4EF3" w:rsidRPr="00FD5C92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FD5C92">
        <w:rPr>
          <w:lang w:val="fr-CA"/>
        </w:rPr>
        <w:t xml:space="preserve"> </w:t>
      </w:r>
      <w:r w:rsidR="00FD5C92" w:rsidRPr="00FD5C92">
        <w:rPr>
          <w:lang w:val="fr-CA"/>
        </w:rPr>
        <w:t xml:space="preserve">En application de la </w:t>
      </w:r>
      <w:r w:rsidR="00D404A8" w:rsidRPr="00FD5C92">
        <w:rPr>
          <w:lang w:val="fr-CA"/>
        </w:rPr>
        <w:t>décision</w:t>
      </w:r>
      <w:r w:rsidRPr="00FD5C92">
        <w:rPr>
          <w:lang w:val="fr-CA"/>
        </w:rPr>
        <w:t xml:space="preserve"> 84/12(b), </w:t>
      </w:r>
      <w:r w:rsidR="00FD5C92" w:rsidRPr="00FD5C92">
        <w:rPr>
          <w:lang w:val="fr-CA"/>
        </w:rPr>
        <w:t xml:space="preserve">un </w:t>
      </w:r>
      <w:r w:rsidR="00762D83" w:rsidRPr="00FD5C92">
        <w:rPr>
          <w:lang w:val="fr-CA"/>
        </w:rPr>
        <w:t>rapport périodique</w:t>
      </w:r>
      <w:r w:rsidRPr="00FD5C92">
        <w:rPr>
          <w:lang w:val="fr-CA"/>
        </w:rPr>
        <w:t xml:space="preserve"> </w:t>
      </w:r>
      <w:r w:rsidR="00FD5C92" w:rsidRPr="00FD5C92">
        <w:rPr>
          <w:lang w:val="fr-CA"/>
        </w:rPr>
        <w:t>détaillé brossera un tableau des objectifs</w:t>
      </w:r>
      <w:r w:rsidRPr="00FD5C92">
        <w:rPr>
          <w:lang w:val="fr-CA"/>
        </w:rPr>
        <w:t xml:space="preserve">, </w:t>
      </w:r>
      <w:r w:rsidR="00FD5C92" w:rsidRPr="00FD5C92">
        <w:rPr>
          <w:lang w:val="fr-CA"/>
        </w:rPr>
        <w:t>de l’état de mise en œuvre</w:t>
      </w:r>
      <w:r w:rsidRPr="00FD5C92">
        <w:rPr>
          <w:lang w:val="fr-CA"/>
        </w:rPr>
        <w:t xml:space="preserve">, </w:t>
      </w:r>
      <w:r w:rsidR="00FD5C92">
        <w:rPr>
          <w:lang w:val="fr-CA"/>
        </w:rPr>
        <w:t>des conclusions clés et des leçons retenues</w:t>
      </w:r>
      <w:r w:rsidRPr="00FD5C92">
        <w:rPr>
          <w:lang w:val="fr-CA"/>
        </w:rPr>
        <w:t xml:space="preserve">, </w:t>
      </w:r>
      <w:r w:rsidR="00FD5C92">
        <w:rPr>
          <w:lang w:val="fr-CA"/>
        </w:rPr>
        <w:t xml:space="preserve">des quantités de </w:t>
      </w:r>
      <w:r w:rsidRPr="00FD5C92">
        <w:rPr>
          <w:lang w:val="fr-CA"/>
        </w:rPr>
        <w:t xml:space="preserve">HFC </w:t>
      </w:r>
      <w:r w:rsidR="00FD5C92">
        <w:rPr>
          <w:lang w:val="fr-CA"/>
        </w:rPr>
        <w:t>éliminées le cas échéant</w:t>
      </w:r>
      <w:r w:rsidRPr="00FD5C92">
        <w:rPr>
          <w:lang w:val="fr-CA"/>
        </w:rPr>
        <w:t xml:space="preserve">, </w:t>
      </w:r>
      <w:r w:rsidR="00F148E3">
        <w:rPr>
          <w:lang w:val="fr-CA"/>
        </w:rPr>
        <w:t xml:space="preserve">le niveau des fonds approuvés et décaissés et les obstacles potentiels à l’achèvement des </w:t>
      </w:r>
      <w:r w:rsidR="008B157B" w:rsidRPr="00FD5C92">
        <w:rPr>
          <w:lang w:val="fr-CA"/>
        </w:rPr>
        <w:t>projet</w:t>
      </w:r>
      <w:r w:rsidRPr="00FD5C92">
        <w:rPr>
          <w:lang w:val="fr-CA"/>
        </w:rPr>
        <w:t xml:space="preserve">s, </w:t>
      </w:r>
      <w:r w:rsidR="00F148E3">
        <w:rPr>
          <w:lang w:val="fr-CA"/>
        </w:rPr>
        <w:t xml:space="preserve">contenus dans le </w:t>
      </w:r>
      <w:r w:rsidR="00762D83" w:rsidRPr="00FD5C92">
        <w:rPr>
          <w:lang w:val="fr-CA"/>
        </w:rPr>
        <w:t>rapport périodique</w:t>
      </w:r>
      <w:r w:rsidRPr="00FD5C92">
        <w:rPr>
          <w:lang w:val="fr-CA"/>
        </w:rPr>
        <w:t xml:space="preserve"> </w:t>
      </w:r>
      <w:r w:rsidR="00F148E3">
        <w:rPr>
          <w:lang w:val="fr-CA"/>
        </w:rPr>
        <w:t xml:space="preserve">global </w:t>
      </w:r>
      <w:r w:rsidRPr="00FD5C92">
        <w:rPr>
          <w:lang w:val="fr-CA"/>
        </w:rPr>
        <w:t>(UNEP/</w:t>
      </w:r>
      <w:proofErr w:type="spellStart"/>
      <w:r w:rsidRPr="00FD5C92">
        <w:rPr>
          <w:lang w:val="fr-CA"/>
        </w:rPr>
        <w:t>OzL.Pro</w:t>
      </w:r>
      <w:proofErr w:type="spellEnd"/>
      <w:r w:rsidRPr="00FD5C92">
        <w:rPr>
          <w:lang w:val="fr-CA"/>
        </w:rPr>
        <w:t>/</w:t>
      </w:r>
      <w:proofErr w:type="spellStart"/>
      <w:r w:rsidRPr="00FD5C92">
        <w:rPr>
          <w:lang w:val="fr-CA"/>
        </w:rPr>
        <w:t>ExCom</w:t>
      </w:r>
      <w:proofErr w:type="spellEnd"/>
      <w:r w:rsidRPr="00FD5C92">
        <w:rPr>
          <w:lang w:val="fr-CA"/>
        </w:rPr>
        <w:t>/</w:t>
      </w:r>
      <w:r w:rsidR="001258D3" w:rsidRPr="00FD5C92">
        <w:rPr>
          <w:lang w:val="fr-CA"/>
        </w:rPr>
        <w:t>91</w:t>
      </w:r>
      <w:r w:rsidRPr="00FD5C92">
        <w:rPr>
          <w:lang w:val="fr-CA"/>
        </w:rPr>
        <w:t>/</w:t>
      </w:r>
      <w:r w:rsidR="002E765F" w:rsidRPr="00FD5C92">
        <w:rPr>
          <w:lang w:val="fr-CA"/>
        </w:rPr>
        <w:t>12</w:t>
      </w:r>
      <w:r w:rsidRPr="00FD5C92">
        <w:rPr>
          <w:lang w:val="fr-CA"/>
        </w:rPr>
        <w:t>).</w:t>
      </w:r>
    </w:p>
  </w:footnote>
  <w:footnote w:id="6">
    <w:p w14:paraId="0B50DDD0" w14:textId="34986913" w:rsidR="00257EE0" w:rsidRPr="00130B64" w:rsidRDefault="00257EE0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130B64">
        <w:rPr>
          <w:lang w:val="fr-CA"/>
        </w:rPr>
        <w:t xml:space="preserve"> </w:t>
      </w:r>
      <w:r w:rsidR="00130B64" w:rsidRPr="00130B64">
        <w:rPr>
          <w:lang w:val="fr-CA"/>
        </w:rPr>
        <w:t xml:space="preserve">L’élimination des SAO est exprimée en </w:t>
      </w:r>
      <w:r w:rsidRPr="00130B64">
        <w:rPr>
          <w:lang w:val="fr-CA"/>
        </w:rPr>
        <w:t>tonnes</w:t>
      </w:r>
      <w:r w:rsidR="00130B64" w:rsidRPr="00130B64">
        <w:rPr>
          <w:lang w:val="fr-CA"/>
        </w:rPr>
        <w:t xml:space="preserve"> </w:t>
      </w:r>
      <w:r w:rsidR="00130B64">
        <w:rPr>
          <w:lang w:val="fr-CA"/>
        </w:rPr>
        <w:t xml:space="preserve">PAO et celle des </w:t>
      </w:r>
      <w:r w:rsidRPr="00130B64">
        <w:rPr>
          <w:lang w:val="fr-CA"/>
        </w:rPr>
        <w:t xml:space="preserve">HFC </w:t>
      </w:r>
      <w:r w:rsidR="00130B64">
        <w:rPr>
          <w:lang w:val="fr-CA"/>
        </w:rPr>
        <w:t>e</w:t>
      </w:r>
      <w:r w:rsidRPr="00130B64">
        <w:rPr>
          <w:lang w:val="fr-CA"/>
        </w:rPr>
        <w:t xml:space="preserve">n </w:t>
      </w:r>
      <w:r w:rsidR="00130B64">
        <w:rPr>
          <w:lang w:val="fr-CA"/>
        </w:rPr>
        <w:t xml:space="preserve">tonnes </w:t>
      </w:r>
      <w:r w:rsidR="00EA0891" w:rsidRPr="00130B64">
        <w:rPr>
          <w:lang w:val="fr-CA"/>
        </w:rPr>
        <w:t>CO</w:t>
      </w:r>
      <w:r w:rsidR="00EA0891" w:rsidRPr="00130B64">
        <w:rPr>
          <w:vertAlign w:val="subscript"/>
          <w:lang w:val="fr-CA"/>
        </w:rPr>
        <w:t>2</w:t>
      </w:r>
      <w:r w:rsidR="00EA0891" w:rsidRPr="00130B64">
        <w:rPr>
          <w:lang w:val="fr-CA"/>
        </w:rPr>
        <w:t>-eq.</w:t>
      </w:r>
    </w:p>
  </w:footnote>
  <w:footnote w:id="7">
    <w:p w14:paraId="3F3F7373" w14:textId="0659E670" w:rsidR="0067518A" w:rsidRPr="00130B64" w:rsidRDefault="0067518A" w:rsidP="0067518A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130B64">
        <w:rPr>
          <w:lang w:val="fr-CA"/>
        </w:rPr>
        <w:t xml:space="preserve"> </w:t>
      </w:r>
      <w:r w:rsidR="00130B64" w:rsidRPr="00130B64">
        <w:rPr>
          <w:lang w:val="fr-CA"/>
        </w:rPr>
        <w:t xml:space="preserve">Provenant des </w:t>
      </w:r>
      <w:r w:rsidRPr="00130B64">
        <w:rPr>
          <w:lang w:val="fr-CA"/>
        </w:rPr>
        <w:t>11</w:t>
      </w:r>
      <w:r w:rsidR="00130B64" w:rsidRPr="00130B64">
        <w:rPr>
          <w:lang w:val="fr-CA"/>
        </w:rPr>
        <w:t>,</w:t>
      </w:r>
      <w:r w:rsidRPr="00130B64">
        <w:rPr>
          <w:lang w:val="fr-CA"/>
        </w:rPr>
        <w:t xml:space="preserve">1 </w:t>
      </w:r>
      <w:r w:rsidR="00130B64" w:rsidRPr="00130B64">
        <w:rPr>
          <w:lang w:val="fr-CA"/>
        </w:rPr>
        <w:t>t</w:t>
      </w:r>
      <w:r w:rsidRPr="00130B64">
        <w:rPr>
          <w:lang w:val="fr-CA"/>
        </w:rPr>
        <w:t xml:space="preserve">m </w:t>
      </w:r>
      <w:r w:rsidR="00130B64" w:rsidRPr="00130B64">
        <w:rPr>
          <w:lang w:val="fr-CA"/>
        </w:rPr>
        <w:t xml:space="preserve">éliminées en </w:t>
      </w:r>
      <w:r w:rsidRPr="00130B64">
        <w:rPr>
          <w:lang w:val="fr-CA"/>
        </w:rPr>
        <w:t xml:space="preserve">2021 </w:t>
      </w:r>
      <w:r w:rsidR="00130B64" w:rsidRPr="00130B64">
        <w:rPr>
          <w:lang w:val="fr-CA"/>
        </w:rPr>
        <w:t>p</w:t>
      </w:r>
      <w:r w:rsidR="00130B64">
        <w:rPr>
          <w:lang w:val="fr-CA"/>
        </w:rPr>
        <w:t xml:space="preserve">our des projets liés aux </w:t>
      </w:r>
      <w:r w:rsidRPr="00130B64">
        <w:rPr>
          <w:lang w:val="fr-CA"/>
        </w:rPr>
        <w:t>HFC.</w:t>
      </w:r>
    </w:p>
  </w:footnote>
  <w:footnote w:id="8">
    <w:p w14:paraId="2470AEA2" w14:textId="3C455434" w:rsidR="00AB4EF3" w:rsidRPr="00130B64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130B64">
        <w:rPr>
          <w:lang w:val="fr-CA"/>
        </w:rPr>
        <w:t xml:space="preserve"> Inclu</w:t>
      </w:r>
      <w:r w:rsidR="00130B64" w:rsidRPr="00130B64">
        <w:rPr>
          <w:lang w:val="fr-CA"/>
        </w:rPr>
        <w:t xml:space="preserve">ant </w:t>
      </w:r>
      <w:r w:rsidRPr="00130B64">
        <w:rPr>
          <w:lang w:val="fr-CA"/>
        </w:rPr>
        <w:t>167</w:t>
      </w:r>
      <w:r w:rsidR="00130B64" w:rsidRPr="00130B64">
        <w:rPr>
          <w:lang w:val="fr-CA"/>
        </w:rPr>
        <w:t>,</w:t>
      </w:r>
      <w:r w:rsidRPr="00130B64">
        <w:rPr>
          <w:lang w:val="fr-CA"/>
        </w:rPr>
        <w:t xml:space="preserve">8 </w:t>
      </w:r>
      <w:r w:rsidR="00130B64" w:rsidRPr="00130B64">
        <w:rPr>
          <w:lang w:val="fr-CA"/>
        </w:rPr>
        <w:t>t</w:t>
      </w:r>
      <w:r w:rsidRPr="00130B64">
        <w:rPr>
          <w:lang w:val="fr-CA"/>
        </w:rPr>
        <w:t xml:space="preserve">m </w:t>
      </w:r>
      <w:r w:rsidR="00130B64" w:rsidRPr="00130B64">
        <w:rPr>
          <w:lang w:val="fr-CA"/>
        </w:rPr>
        <w:t xml:space="preserve">de </w:t>
      </w:r>
      <w:r w:rsidRPr="00130B64">
        <w:rPr>
          <w:lang w:val="fr-CA"/>
        </w:rPr>
        <w:t xml:space="preserve">HFC </w:t>
      </w:r>
      <w:r w:rsidR="00130B64" w:rsidRPr="00130B64">
        <w:rPr>
          <w:lang w:val="fr-CA"/>
        </w:rPr>
        <w:t>dans les projets d’</w:t>
      </w:r>
      <w:r w:rsidRPr="00130B64">
        <w:rPr>
          <w:lang w:val="fr-CA"/>
        </w:rPr>
        <w:t>invest</w:t>
      </w:r>
      <w:r w:rsidR="00130B64">
        <w:rPr>
          <w:lang w:val="fr-CA"/>
        </w:rPr>
        <w:t>isse</w:t>
      </w:r>
      <w:r w:rsidRPr="00130B64">
        <w:rPr>
          <w:lang w:val="fr-CA"/>
        </w:rPr>
        <w:t xml:space="preserve">ments. </w:t>
      </w:r>
      <w:r w:rsidR="00130B64" w:rsidRPr="00130B64">
        <w:rPr>
          <w:lang w:val="fr-CA"/>
        </w:rPr>
        <w:t>Le taux de c</w:t>
      </w:r>
      <w:r w:rsidRPr="00130B64">
        <w:rPr>
          <w:lang w:val="fr-CA"/>
        </w:rPr>
        <w:t>o</w:t>
      </w:r>
      <w:r w:rsidR="00130B64" w:rsidRPr="00130B64">
        <w:rPr>
          <w:lang w:val="fr-CA"/>
        </w:rPr>
        <w:t>û</w:t>
      </w:r>
      <w:r w:rsidRPr="00130B64">
        <w:rPr>
          <w:lang w:val="fr-CA"/>
        </w:rPr>
        <w:t>t-eff</w:t>
      </w:r>
      <w:r w:rsidR="00130B64" w:rsidRPr="00130B64">
        <w:rPr>
          <w:lang w:val="fr-CA"/>
        </w:rPr>
        <w:t xml:space="preserve">icacité en </w:t>
      </w:r>
      <w:r w:rsidRPr="00130B64">
        <w:rPr>
          <w:lang w:val="fr-CA"/>
        </w:rPr>
        <w:t>CO</w:t>
      </w:r>
      <w:r w:rsidRPr="00130B64">
        <w:rPr>
          <w:vertAlign w:val="subscript"/>
          <w:lang w:val="fr-CA"/>
        </w:rPr>
        <w:t>2</w:t>
      </w:r>
      <w:r w:rsidRPr="00130B64">
        <w:rPr>
          <w:lang w:val="fr-CA"/>
        </w:rPr>
        <w:t xml:space="preserve">-eq </w:t>
      </w:r>
      <w:r w:rsidR="00130B64" w:rsidRPr="00130B64">
        <w:rPr>
          <w:lang w:val="fr-CA"/>
        </w:rPr>
        <w:t>n’est pas inclus e</w:t>
      </w:r>
      <w:r w:rsidR="00130B64">
        <w:rPr>
          <w:lang w:val="fr-CA"/>
        </w:rPr>
        <w:t xml:space="preserve">n raison du nombre limité de </w:t>
      </w:r>
      <w:r w:rsidR="008B157B" w:rsidRPr="00130B64">
        <w:rPr>
          <w:lang w:val="fr-CA"/>
        </w:rPr>
        <w:t>projet</w:t>
      </w:r>
      <w:r w:rsidRPr="00130B64">
        <w:rPr>
          <w:lang w:val="fr-CA"/>
        </w:rPr>
        <w:t>s appro</w:t>
      </w:r>
      <w:r w:rsidR="00130B64">
        <w:rPr>
          <w:lang w:val="fr-CA"/>
        </w:rPr>
        <w:t>uvés</w:t>
      </w:r>
      <w:r w:rsidRPr="00130B64">
        <w:rPr>
          <w:lang w:val="fr-CA"/>
        </w:rPr>
        <w:t xml:space="preserve">. </w:t>
      </w:r>
    </w:p>
  </w:footnote>
  <w:footnote w:id="9">
    <w:p w14:paraId="11E83D85" w14:textId="21337687" w:rsidR="00AB4EF3" w:rsidRPr="00130B64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130B64">
        <w:rPr>
          <w:lang w:val="fr-CA"/>
        </w:rPr>
        <w:t xml:space="preserve"> </w:t>
      </w:r>
      <w:r w:rsidR="00130B64" w:rsidRPr="00130B64">
        <w:rPr>
          <w:lang w:val="fr-CA"/>
        </w:rPr>
        <w:t>La valeur supérieure du taux de coût-efficacité des projets en cours est</w:t>
      </w:r>
      <w:r w:rsidR="00130B64">
        <w:rPr>
          <w:lang w:val="fr-CA"/>
        </w:rPr>
        <w:t xml:space="preserve"> dû en grande partie aux faibles valeurs PAO des </w:t>
      </w:r>
      <w:r w:rsidRPr="00130B64">
        <w:rPr>
          <w:lang w:val="fr-CA"/>
        </w:rPr>
        <w:t>HCFC</w:t>
      </w:r>
      <w:r w:rsidR="00130B64">
        <w:rPr>
          <w:lang w:val="fr-CA"/>
        </w:rPr>
        <w:t xml:space="preserve"> mais aussi aux méthodes d’attribution des élimination par les agences</w:t>
      </w:r>
      <w:r w:rsidRPr="00130B64">
        <w:rPr>
          <w:lang w:val="fr-CA"/>
        </w:rPr>
        <w:t>.</w:t>
      </w:r>
    </w:p>
  </w:footnote>
  <w:footnote w:id="10">
    <w:p w14:paraId="158CC16E" w14:textId="4054BAAA" w:rsidR="00AB4EF3" w:rsidRPr="00D72BD3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D72BD3">
        <w:rPr>
          <w:lang w:val="fr-CA"/>
        </w:rPr>
        <w:t xml:space="preserve"> </w:t>
      </w:r>
      <w:r w:rsidR="008B157B" w:rsidRPr="00D72BD3">
        <w:rPr>
          <w:lang w:val="fr-CA"/>
        </w:rPr>
        <w:t>Projet</w:t>
      </w:r>
      <w:r w:rsidRPr="00D72BD3">
        <w:rPr>
          <w:lang w:val="fr-CA"/>
        </w:rPr>
        <w:t>s appro</w:t>
      </w:r>
      <w:r w:rsidR="00D72BD3" w:rsidRPr="00D72BD3">
        <w:rPr>
          <w:lang w:val="fr-CA"/>
        </w:rPr>
        <w:t xml:space="preserve">uvés depuis plus de </w:t>
      </w:r>
      <w:r w:rsidRPr="00D72BD3">
        <w:rPr>
          <w:lang w:val="fr-CA"/>
        </w:rPr>
        <w:t>18 mo</w:t>
      </w:r>
      <w:r w:rsidR="00D72BD3" w:rsidRPr="00D72BD3">
        <w:rPr>
          <w:lang w:val="fr-CA"/>
        </w:rPr>
        <w:t>i</w:t>
      </w:r>
      <w:r w:rsidRPr="00D72BD3">
        <w:rPr>
          <w:lang w:val="fr-CA"/>
        </w:rPr>
        <w:t xml:space="preserve">s </w:t>
      </w:r>
      <w:r w:rsidR="00D72BD3" w:rsidRPr="00D72BD3">
        <w:rPr>
          <w:lang w:val="fr-CA"/>
        </w:rPr>
        <w:t>avec des ta</w:t>
      </w:r>
      <w:r w:rsidR="00D72BD3">
        <w:rPr>
          <w:lang w:val="fr-CA"/>
        </w:rPr>
        <w:t>ux de décaissement inférieurs à 1 %</w:t>
      </w:r>
      <w:r w:rsidRPr="00D72BD3">
        <w:rPr>
          <w:lang w:val="fr-CA"/>
        </w:rPr>
        <w:t>, o</w:t>
      </w:r>
      <w:r w:rsidR="00D72BD3">
        <w:rPr>
          <w:lang w:val="fr-CA"/>
        </w:rPr>
        <w:t>u</w:t>
      </w:r>
      <w:r w:rsidRPr="00D72BD3">
        <w:rPr>
          <w:lang w:val="fr-CA"/>
        </w:rPr>
        <w:t xml:space="preserve"> </w:t>
      </w:r>
      <w:r w:rsidR="008B157B" w:rsidRPr="00D72BD3">
        <w:rPr>
          <w:lang w:val="fr-CA"/>
        </w:rPr>
        <w:t>projet</w:t>
      </w:r>
      <w:r w:rsidRPr="00D72BD3">
        <w:rPr>
          <w:lang w:val="fr-CA"/>
        </w:rPr>
        <w:t xml:space="preserve">s </w:t>
      </w:r>
      <w:r w:rsidR="00D72BD3">
        <w:rPr>
          <w:lang w:val="fr-CA"/>
        </w:rPr>
        <w:t xml:space="preserve">non achevés </w:t>
      </w:r>
      <w:r w:rsidRPr="00D72BD3">
        <w:rPr>
          <w:lang w:val="fr-CA"/>
        </w:rPr>
        <w:t>12 mo</w:t>
      </w:r>
      <w:r w:rsidR="00D72BD3">
        <w:rPr>
          <w:lang w:val="fr-CA"/>
        </w:rPr>
        <w:t>i</w:t>
      </w:r>
      <w:r w:rsidRPr="00D72BD3">
        <w:rPr>
          <w:lang w:val="fr-CA"/>
        </w:rPr>
        <w:t xml:space="preserve">s </w:t>
      </w:r>
      <w:r w:rsidR="00D72BD3">
        <w:rPr>
          <w:lang w:val="fr-CA"/>
        </w:rPr>
        <w:t xml:space="preserve">après la date d’achèvement proposée dans le </w:t>
      </w:r>
      <w:r w:rsidR="00762D83" w:rsidRPr="00D72BD3">
        <w:rPr>
          <w:lang w:val="fr-CA"/>
        </w:rPr>
        <w:t>rapport périodique</w:t>
      </w:r>
      <w:r w:rsidRPr="00D72BD3">
        <w:rPr>
          <w:lang w:val="fr-CA"/>
        </w:rPr>
        <w:t xml:space="preserve"> (</w:t>
      </w:r>
      <w:r w:rsidR="00D404A8" w:rsidRPr="00D72BD3">
        <w:rPr>
          <w:lang w:val="fr-CA"/>
        </w:rPr>
        <w:t>décision</w:t>
      </w:r>
      <w:r w:rsidRPr="00D72BD3">
        <w:rPr>
          <w:lang w:val="fr-CA"/>
        </w:rPr>
        <w:t xml:space="preserve"> 22/61). </w:t>
      </w:r>
    </w:p>
  </w:footnote>
  <w:footnote w:id="11">
    <w:p w14:paraId="53E54F95" w14:textId="561F683F" w:rsidR="00AB4EF3" w:rsidRPr="006A7CE7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UNEP/</w:t>
      </w:r>
      <w:proofErr w:type="spellStart"/>
      <w:r w:rsidRPr="006A7CE7">
        <w:rPr>
          <w:lang w:val="fr-CA"/>
        </w:rPr>
        <w:t>OzL.Pro</w:t>
      </w:r>
      <w:proofErr w:type="spellEnd"/>
      <w:r w:rsidRPr="006A7CE7">
        <w:rPr>
          <w:lang w:val="fr-CA"/>
        </w:rPr>
        <w:t>/</w:t>
      </w:r>
      <w:proofErr w:type="spellStart"/>
      <w:r w:rsidRPr="006A7CE7">
        <w:rPr>
          <w:lang w:val="fr-CA"/>
        </w:rPr>
        <w:t>ExCom</w:t>
      </w:r>
      <w:proofErr w:type="spellEnd"/>
      <w:r w:rsidRPr="006A7CE7">
        <w:rPr>
          <w:lang w:val="fr-CA"/>
        </w:rPr>
        <w:t>/</w:t>
      </w:r>
      <w:r w:rsidR="0035355C" w:rsidRPr="006A7CE7">
        <w:rPr>
          <w:lang w:val="fr-CA"/>
        </w:rPr>
        <w:t>9</w:t>
      </w:r>
      <w:r w:rsidR="00214A88" w:rsidRPr="006A7CE7">
        <w:rPr>
          <w:lang w:val="fr-CA"/>
        </w:rPr>
        <w:t>1</w:t>
      </w:r>
      <w:r w:rsidRPr="006A7CE7">
        <w:rPr>
          <w:lang w:val="fr-CA"/>
        </w:rPr>
        <w:t>/</w:t>
      </w:r>
      <w:r w:rsidR="00C244A2" w:rsidRPr="006A7CE7">
        <w:rPr>
          <w:lang w:val="fr-CA"/>
        </w:rPr>
        <w:t>38</w:t>
      </w:r>
    </w:p>
  </w:footnote>
  <w:footnote w:id="12">
    <w:p w14:paraId="1F2AF0EE" w14:textId="0F69E068" w:rsidR="00AB4EF3" w:rsidRPr="006A7CE7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</w:t>
      </w:r>
      <w:r w:rsidR="00CF2049" w:rsidRPr="006A7CE7">
        <w:rPr>
          <w:lang w:val="fr-CA"/>
        </w:rPr>
        <w:t>UNEP/</w:t>
      </w:r>
      <w:proofErr w:type="spellStart"/>
      <w:r w:rsidR="00CF2049" w:rsidRPr="006A7CE7">
        <w:rPr>
          <w:lang w:val="fr-CA"/>
        </w:rPr>
        <w:t>OzL.Pro</w:t>
      </w:r>
      <w:proofErr w:type="spellEnd"/>
      <w:r w:rsidR="00CF2049" w:rsidRPr="006A7CE7">
        <w:rPr>
          <w:lang w:val="fr-CA"/>
        </w:rPr>
        <w:t>/</w:t>
      </w:r>
      <w:proofErr w:type="spellStart"/>
      <w:r w:rsidR="00CF2049" w:rsidRPr="006A7CE7">
        <w:rPr>
          <w:lang w:val="fr-CA"/>
        </w:rPr>
        <w:t>ExCom</w:t>
      </w:r>
      <w:proofErr w:type="spellEnd"/>
      <w:r w:rsidR="00CF2049" w:rsidRPr="006A7CE7">
        <w:rPr>
          <w:lang w:val="fr-CA"/>
        </w:rPr>
        <w:t>/9</w:t>
      </w:r>
      <w:r w:rsidR="00214A88" w:rsidRPr="006A7CE7">
        <w:rPr>
          <w:lang w:val="fr-CA"/>
        </w:rPr>
        <w:t>1</w:t>
      </w:r>
      <w:r w:rsidR="00CF2049" w:rsidRPr="006A7CE7">
        <w:rPr>
          <w:lang w:val="fr-CA"/>
        </w:rPr>
        <w:t>/</w:t>
      </w:r>
      <w:r w:rsidR="00C244A2" w:rsidRPr="006A7CE7">
        <w:rPr>
          <w:lang w:val="fr-CA"/>
        </w:rPr>
        <w:t>42</w:t>
      </w:r>
    </w:p>
  </w:footnote>
  <w:footnote w:id="13">
    <w:p w14:paraId="4D69A038" w14:textId="56D5148B" w:rsidR="00AB4EF3" w:rsidRPr="006A7CE7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</w:t>
      </w:r>
      <w:r w:rsidR="00CF2049" w:rsidRPr="006A7CE7">
        <w:rPr>
          <w:lang w:val="fr-CA"/>
        </w:rPr>
        <w:t>UNEP/</w:t>
      </w:r>
      <w:proofErr w:type="spellStart"/>
      <w:r w:rsidR="00CF2049" w:rsidRPr="006A7CE7">
        <w:rPr>
          <w:lang w:val="fr-CA"/>
        </w:rPr>
        <w:t>OzL.Pro</w:t>
      </w:r>
      <w:proofErr w:type="spellEnd"/>
      <w:r w:rsidR="00CF2049" w:rsidRPr="006A7CE7">
        <w:rPr>
          <w:lang w:val="fr-CA"/>
        </w:rPr>
        <w:t>/</w:t>
      </w:r>
      <w:proofErr w:type="spellStart"/>
      <w:r w:rsidR="00CF2049" w:rsidRPr="006A7CE7">
        <w:rPr>
          <w:lang w:val="fr-CA"/>
        </w:rPr>
        <w:t>ExCom</w:t>
      </w:r>
      <w:proofErr w:type="spellEnd"/>
      <w:r w:rsidR="00CF2049" w:rsidRPr="006A7CE7">
        <w:rPr>
          <w:lang w:val="fr-CA"/>
        </w:rPr>
        <w:t>/9</w:t>
      </w:r>
      <w:r w:rsidR="00214A88" w:rsidRPr="006A7CE7">
        <w:rPr>
          <w:lang w:val="fr-CA"/>
        </w:rPr>
        <w:t>1</w:t>
      </w:r>
      <w:r w:rsidR="00CF2049" w:rsidRPr="006A7CE7">
        <w:rPr>
          <w:lang w:val="fr-CA"/>
        </w:rPr>
        <w:t>/</w:t>
      </w:r>
      <w:r w:rsidR="00C244A2" w:rsidRPr="006A7CE7">
        <w:rPr>
          <w:lang w:val="fr-CA"/>
        </w:rPr>
        <w:t>49</w:t>
      </w:r>
    </w:p>
  </w:footnote>
  <w:footnote w:id="14">
    <w:p w14:paraId="47157FD2" w14:textId="2B095F24" w:rsidR="00AB4EF3" w:rsidRPr="006A7CE7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</w:t>
      </w:r>
      <w:r w:rsidR="00CF2049" w:rsidRPr="006A7CE7">
        <w:rPr>
          <w:lang w:val="fr-CA"/>
        </w:rPr>
        <w:t>UNEP/</w:t>
      </w:r>
      <w:proofErr w:type="spellStart"/>
      <w:r w:rsidR="00CF2049" w:rsidRPr="006A7CE7">
        <w:rPr>
          <w:lang w:val="fr-CA"/>
        </w:rPr>
        <w:t>OzL.Pro</w:t>
      </w:r>
      <w:proofErr w:type="spellEnd"/>
      <w:r w:rsidR="00CF2049" w:rsidRPr="006A7CE7">
        <w:rPr>
          <w:lang w:val="fr-CA"/>
        </w:rPr>
        <w:t>/</w:t>
      </w:r>
      <w:proofErr w:type="spellStart"/>
      <w:r w:rsidR="00CF2049" w:rsidRPr="006A7CE7">
        <w:rPr>
          <w:lang w:val="fr-CA"/>
        </w:rPr>
        <w:t>ExCom</w:t>
      </w:r>
      <w:proofErr w:type="spellEnd"/>
      <w:r w:rsidR="00CF2049" w:rsidRPr="006A7CE7">
        <w:rPr>
          <w:lang w:val="fr-CA"/>
        </w:rPr>
        <w:t>/9</w:t>
      </w:r>
      <w:r w:rsidR="00214A88" w:rsidRPr="006A7CE7">
        <w:rPr>
          <w:lang w:val="fr-CA"/>
        </w:rPr>
        <w:t>1</w:t>
      </w:r>
      <w:r w:rsidR="00CF2049" w:rsidRPr="006A7CE7">
        <w:rPr>
          <w:lang w:val="fr-CA"/>
        </w:rPr>
        <w:t>/</w:t>
      </w:r>
      <w:r w:rsidR="00C244A2" w:rsidRPr="006A7CE7">
        <w:rPr>
          <w:lang w:val="fr-CA"/>
        </w:rPr>
        <w:t>52</w:t>
      </w:r>
    </w:p>
  </w:footnote>
  <w:footnote w:id="15">
    <w:p w14:paraId="1ED57881" w14:textId="2423452A" w:rsidR="00AB4EF3" w:rsidRPr="006A7CE7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</w:t>
      </w:r>
      <w:r w:rsidR="00CF2049" w:rsidRPr="006A7CE7">
        <w:rPr>
          <w:lang w:val="fr-CA"/>
        </w:rPr>
        <w:t>UNEP/</w:t>
      </w:r>
      <w:proofErr w:type="spellStart"/>
      <w:r w:rsidR="00CF2049" w:rsidRPr="006A7CE7">
        <w:rPr>
          <w:lang w:val="fr-CA"/>
        </w:rPr>
        <w:t>OzL.Pro</w:t>
      </w:r>
      <w:proofErr w:type="spellEnd"/>
      <w:r w:rsidR="00CF2049" w:rsidRPr="006A7CE7">
        <w:rPr>
          <w:lang w:val="fr-CA"/>
        </w:rPr>
        <w:t>/</w:t>
      </w:r>
      <w:proofErr w:type="spellStart"/>
      <w:r w:rsidR="00CF2049" w:rsidRPr="006A7CE7">
        <w:rPr>
          <w:lang w:val="fr-CA"/>
        </w:rPr>
        <w:t>ExCom</w:t>
      </w:r>
      <w:proofErr w:type="spellEnd"/>
      <w:r w:rsidR="00CF2049" w:rsidRPr="006A7CE7">
        <w:rPr>
          <w:lang w:val="fr-CA"/>
        </w:rPr>
        <w:t>/9</w:t>
      </w:r>
      <w:r w:rsidR="00214A88" w:rsidRPr="006A7CE7">
        <w:rPr>
          <w:lang w:val="fr-CA"/>
        </w:rPr>
        <w:t>1</w:t>
      </w:r>
      <w:r w:rsidR="00CF2049" w:rsidRPr="006A7CE7">
        <w:rPr>
          <w:lang w:val="fr-CA"/>
        </w:rPr>
        <w:t>/</w:t>
      </w:r>
      <w:r w:rsidR="00C244A2" w:rsidRPr="006A7CE7">
        <w:rPr>
          <w:lang w:val="fr-CA"/>
        </w:rPr>
        <w:t>18</w:t>
      </w:r>
    </w:p>
  </w:footnote>
  <w:footnote w:id="16">
    <w:p w14:paraId="7E7C9ED6" w14:textId="20AC16A0" w:rsidR="00AB4EF3" w:rsidRPr="006A7CE7" w:rsidRDefault="00AB4EF3" w:rsidP="00AB4EF3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6A7CE7">
        <w:rPr>
          <w:lang w:val="fr-CA"/>
        </w:rPr>
        <w:t xml:space="preserve"> </w:t>
      </w:r>
      <w:r w:rsidR="00CF2049" w:rsidRPr="006A7CE7">
        <w:rPr>
          <w:lang w:val="fr-CA"/>
        </w:rPr>
        <w:t>UNEP/</w:t>
      </w:r>
      <w:proofErr w:type="spellStart"/>
      <w:r w:rsidR="00CF2049" w:rsidRPr="006A7CE7">
        <w:rPr>
          <w:lang w:val="fr-CA"/>
        </w:rPr>
        <w:t>OzL.Pro</w:t>
      </w:r>
      <w:proofErr w:type="spellEnd"/>
      <w:r w:rsidR="00CF2049" w:rsidRPr="006A7CE7">
        <w:rPr>
          <w:lang w:val="fr-CA"/>
        </w:rPr>
        <w:t>/</w:t>
      </w:r>
      <w:proofErr w:type="spellStart"/>
      <w:r w:rsidR="00CF2049" w:rsidRPr="006A7CE7">
        <w:rPr>
          <w:lang w:val="fr-CA"/>
        </w:rPr>
        <w:t>ExCom</w:t>
      </w:r>
      <w:proofErr w:type="spellEnd"/>
      <w:r w:rsidR="00CF2049" w:rsidRPr="006A7CE7">
        <w:rPr>
          <w:lang w:val="fr-CA"/>
        </w:rPr>
        <w:t>/9</w:t>
      </w:r>
      <w:r w:rsidR="00214A88" w:rsidRPr="006A7CE7">
        <w:rPr>
          <w:lang w:val="fr-CA"/>
        </w:rPr>
        <w:t>1</w:t>
      </w:r>
      <w:r w:rsidR="00CF2049" w:rsidRPr="006A7CE7">
        <w:rPr>
          <w:lang w:val="fr-CA"/>
        </w:rPr>
        <w:t>/</w:t>
      </w:r>
      <w:r w:rsidR="00C244A2" w:rsidRPr="006A7CE7">
        <w:rPr>
          <w:lang w:val="fr-CA"/>
        </w:rPr>
        <w:t>21</w:t>
      </w:r>
    </w:p>
  </w:footnote>
  <w:footnote w:id="17">
    <w:p w14:paraId="4F93BAA1" w14:textId="13D135F7" w:rsidR="0018372C" w:rsidRPr="004B7668" w:rsidRDefault="0018372C" w:rsidP="0018372C">
      <w:pPr>
        <w:pStyle w:val="FootnoteText"/>
        <w:rPr>
          <w:lang w:val="fr-CA"/>
        </w:rPr>
      </w:pPr>
      <w:r w:rsidRPr="00241C38">
        <w:rPr>
          <w:rStyle w:val="FootnoteReference"/>
        </w:rPr>
        <w:footnoteRef/>
      </w:r>
      <w:r w:rsidRPr="0036158C">
        <w:rPr>
          <w:lang w:val="fr-CA"/>
        </w:rPr>
        <w:t xml:space="preserve"> </w:t>
      </w:r>
      <w:r w:rsidR="00F95BF1" w:rsidRPr="0036158C">
        <w:rPr>
          <w:lang w:val="fr-CA"/>
        </w:rPr>
        <w:t>Les</w:t>
      </w:r>
      <w:r w:rsidRPr="0036158C">
        <w:rPr>
          <w:lang w:val="fr-CA"/>
        </w:rPr>
        <w:t xml:space="preserve"> d</w:t>
      </w:r>
      <w:r w:rsidR="00F95BF1" w:rsidRPr="0036158C">
        <w:rPr>
          <w:lang w:val="fr-CA"/>
        </w:rPr>
        <w:t xml:space="preserve">onnées sont présentées selon l’année d’approbation du projet par le </w:t>
      </w:r>
      <w:r w:rsidR="00F13FEB" w:rsidRPr="0036158C">
        <w:rPr>
          <w:lang w:val="fr-CA"/>
        </w:rPr>
        <w:t>Comité exécutif</w:t>
      </w:r>
      <w:r w:rsidRPr="0036158C">
        <w:rPr>
          <w:lang w:val="fr-CA"/>
        </w:rPr>
        <w:t xml:space="preserve">. </w:t>
      </w:r>
      <w:r w:rsidR="0036158C" w:rsidRPr="0036158C">
        <w:rPr>
          <w:lang w:val="fr-CA"/>
        </w:rPr>
        <w:t xml:space="preserve">Toutes les approbations </w:t>
      </w:r>
      <w:r w:rsidRPr="0036158C">
        <w:rPr>
          <w:lang w:val="fr-CA"/>
        </w:rPr>
        <w:t>(</w:t>
      </w:r>
      <w:r w:rsidR="0036158C" w:rsidRPr="0036158C">
        <w:rPr>
          <w:lang w:val="fr-CA"/>
        </w:rPr>
        <w:t>projets d’</w:t>
      </w:r>
      <w:r w:rsidRPr="0036158C">
        <w:rPr>
          <w:lang w:val="fr-CA"/>
        </w:rPr>
        <w:t>invest</w:t>
      </w:r>
      <w:r w:rsidR="0036158C" w:rsidRPr="0036158C">
        <w:rPr>
          <w:lang w:val="fr-CA"/>
        </w:rPr>
        <w:t>issement et autres</w:t>
      </w:r>
      <w:r w:rsidRPr="0036158C">
        <w:rPr>
          <w:lang w:val="fr-CA"/>
        </w:rPr>
        <w:t xml:space="preserve">) </w:t>
      </w:r>
      <w:r w:rsidR="0036158C" w:rsidRPr="0036158C">
        <w:rPr>
          <w:lang w:val="fr-CA"/>
        </w:rPr>
        <w:t>sont traitées de faço</w:t>
      </w:r>
      <w:r w:rsidR="0036158C">
        <w:rPr>
          <w:lang w:val="fr-CA"/>
        </w:rPr>
        <w:t xml:space="preserve">n égale </w:t>
      </w:r>
      <w:r w:rsidRPr="0036158C">
        <w:rPr>
          <w:lang w:val="fr-CA"/>
        </w:rPr>
        <w:t>(</w:t>
      </w:r>
      <w:r w:rsidR="004B7668">
        <w:rPr>
          <w:lang w:val="fr-CA"/>
        </w:rPr>
        <w:t>à savoir,</w:t>
      </w:r>
      <w:r w:rsidRPr="0036158C">
        <w:rPr>
          <w:lang w:val="fr-CA"/>
        </w:rPr>
        <w:t xml:space="preserve"> </w:t>
      </w:r>
      <w:r w:rsidR="004B7668">
        <w:rPr>
          <w:lang w:val="fr-CA"/>
        </w:rPr>
        <w:t>un projet d’</w:t>
      </w:r>
      <w:r w:rsidRPr="0036158C">
        <w:rPr>
          <w:lang w:val="fr-CA"/>
        </w:rPr>
        <w:t>invest</w:t>
      </w:r>
      <w:r w:rsidR="004B7668">
        <w:rPr>
          <w:lang w:val="fr-CA"/>
        </w:rPr>
        <w:t>isse</w:t>
      </w:r>
      <w:r w:rsidRPr="0036158C">
        <w:rPr>
          <w:lang w:val="fr-CA"/>
        </w:rPr>
        <w:t xml:space="preserve">ment </w:t>
      </w:r>
      <w:r w:rsidR="004B7668">
        <w:rPr>
          <w:lang w:val="fr-CA"/>
        </w:rPr>
        <w:t xml:space="preserve">ou une tranche de financement de 1 million $US d’un </w:t>
      </w:r>
      <w:r w:rsidR="00ED2B07" w:rsidRPr="0036158C">
        <w:rPr>
          <w:lang w:val="fr-CA"/>
        </w:rPr>
        <w:t>APA</w:t>
      </w:r>
      <w:r w:rsidR="004B7668">
        <w:rPr>
          <w:lang w:val="fr-CA"/>
        </w:rPr>
        <w:t xml:space="preserve">, est considéré comme un </w:t>
      </w:r>
      <w:r w:rsidR="008B157B" w:rsidRPr="0036158C">
        <w:rPr>
          <w:lang w:val="fr-CA"/>
        </w:rPr>
        <w:t>projet</w:t>
      </w:r>
      <w:r w:rsidRPr="0036158C">
        <w:rPr>
          <w:lang w:val="fr-CA"/>
        </w:rPr>
        <w:t xml:space="preserve">, </w:t>
      </w:r>
      <w:r w:rsidR="004B7668">
        <w:rPr>
          <w:lang w:val="fr-CA"/>
        </w:rPr>
        <w:t xml:space="preserve">tout comme la préparation d’un programme de pays d’une valeur de </w:t>
      </w:r>
      <w:r w:rsidRPr="0036158C">
        <w:rPr>
          <w:lang w:val="fr-CA"/>
        </w:rPr>
        <w:t>30</w:t>
      </w:r>
      <w:r w:rsidR="004B7668">
        <w:rPr>
          <w:lang w:val="fr-CA"/>
        </w:rPr>
        <w:t> </w:t>
      </w:r>
      <w:r w:rsidRPr="0036158C">
        <w:rPr>
          <w:lang w:val="fr-CA"/>
        </w:rPr>
        <w:t>000</w:t>
      </w:r>
      <w:r w:rsidR="004B7668">
        <w:rPr>
          <w:lang w:val="fr-CA"/>
        </w:rPr>
        <w:t> $US</w:t>
      </w:r>
      <w:r w:rsidRPr="0036158C">
        <w:rPr>
          <w:lang w:val="fr-CA"/>
        </w:rPr>
        <w:t xml:space="preserve">). </w:t>
      </w:r>
      <w:r w:rsidR="004B7668" w:rsidRPr="004B7668">
        <w:rPr>
          <w:lang w:val="fr-CA"/>
        </w:rPr>
        <w:t>Les indicateurs clés du sommaire annuel sont</w:t>
      </w:r>
      <w:r w:rsidRPr="004B7668">
        <w:rPr>
          <w:lang w:val="fr-CA"/>
        </w:rPr>
        <w:t xml:space="preserve">: </w:t>
      </w:r>
      <w:r w:rsidR="004B7668" w:rsidRPr="004B7668">
        <w:rPr>
          <w:lang w:val="fr-CA"/>
        </w:rPr>
        <w:t>l</w:t>
      </w:r>
      <w:r w:rsidR="004B7668">
        <w:rPr>
          <w:lang w:val="fr-CA"/>
        </w:rPr>
        <w:t xml:space="preserve">e </w:t>
      </w:r>
      <w:r w:rsidRPr="004B7668">
        <w:rPr>
          <w:lang w:val="fr-CA"/>
        </w:rPr>
        <w:t>p</w:t>
      </w:r>
      <w:r w:rsidR="004B7668">
        <w:rPr>
          <w:lang w:val="fr-CA"/>
        </w:rPr>
        <w:t>ou</w:t>
      </w:r>
      <w:r w:rsidRPr="004B7668">
        <w:rPr>
          <w:lang w:val="fr-CA"/>
        </w:rPr>
        <w:t xml:space="preserve">rcentage </w:t>
      </w:r>
      <w:r w:rsidR="004B7668">
        <w:rPr>
          <w:lang w:val="fr-CA"/>
        </w:rPr>
        <w:t xml:space="preserve">de </w:t>
      </w:r>
      <w:r w:rsidR="008B157B" w:rsidRPr="004B7668">
        <w:rPr>
          <w:lang w:val="fr-CA"/>
        </w:rPr>
        <w:t>projet</w:t>
      </w:r>
      <w:r w:rsidRPr="004B7668">
        <w:rPr>
          <w:lang w:val="fr-CA"/>
        </w:rPr>
        <w:t xml:space="preserve">s </w:t>
      </w:r>
      <w:r w:rsidR="004B7668">
        <w:rPr>
          <w:lang w:val="fr-CA"/>
        </w:rPr>
        <w:t>achevés</w:t>
      </w:r>
      <w:r w:rsidRPr="004B7668">
        <w:rPr>
          <w:lang w:val="fr-CA"/>
        </w:rPr>
        <w:t xml:space="preserve">, </w:t>
      </w:r>
      <w:r w:rsidR="004B7668">
        <w:rPr>
          <w:lang w:val="fr-CA"/>
        </w:rPr>
        <w:t>la quantité de</w:t>
      </w:r>
      <w:r w:rsidRPr="004B7668">
        <w:rPr>
          <w:lang w:val="fr-CA"/>
        </w:rPr>
        <w:t xml:space="preserve"> tonnes</w:t>
      </w:r>
      <w:r w:rsidR="004B7668">
        <w:rPr>
          <w:lang w:val="fr-CA"/>
        </w:rPr>
        <w:t xml:space="preserve"> PAO</w:t>
      </w:r>
      <w:r w:rsidRPr="004B7668">
        <w:rPr>
          <w:lang w:val="fr-CA"/>
        </w:rPr>
        <w:t>/</w:t>
      </w:r>
      <w:r w:rsidR="004B7668">
        <w:rPr>
          <w:lang w:val="fr-CA"/>
        </w:rPr>
        <w:t xml:space="preserve">tonnes </w:t>
      </w:r>
      <w:r w:rsidRPr="004B7668">
        <w:rPr>
          <w:lang w:val="fr-CA"/>
        </w:rPr>
        <w:t>CO</w:t>
      </w:r>
      <w:r w:rsidRPr="004B7668">
        <w:rPr>
          <w:vertAlign w:val="subscript"/>
          <w:lang w:val="fr-CA"/>
        </w:rPr>
        <w:t>2</w:t>
      </w:r>
      <w:r w:rsidRPr="004B7668">
        <w:rPr>
          <w:lang w:val="fr-CA"/>
        </w:rPr>
        <w:t>-eq</w:t>
      </w:r>
      <w:r w:rsidR="0094353F" w:rsidRPr="004B7668">
        <w:rPr>
          <w:lang w:val="fr-CA"/>
        </w:rPr>
        <w:t xml:space="preserve"> </w:t>
      </w:r>
      <w:r w:rsidR="004B7668">
        <w:rPr>
          <w:lang w:val="fr-CA"/>
        </w:rPr>
        <w:t>éliminées, et le pourcentage de fonds décaissés</w:t>
      </w:r>
      <w:r w:rsidRPr="004B7668">
        <w:rPr>
          <w:lang w:val="fr-CA"/>
        </w:rPr>
        <w:t xml:space="preserve">. </w:t>
      </w:r>
      <w:r w:rsidR="004B7668" w:rsidRPr="004B7668">
        <w:rPr>
          <w:lang w:val="fr-CA"/>
        </w:rPr>
        <w:t xml:space="preserve">Il y a trois </w:t>
      </w:r>
      <w:r w:rsidRPr="004B7668">
        <w:rPr>
          <w:lang w:val="fr-CA"/>
        </w:rPr>
        <w:t xml:space="preserve">types </w:t>
      </w:r>
      <w:r w:rsidR="004B7668" w:rsidRPr="004B7668">
        <w:rPr>
          <w:lang w:val="fr-CA"/>
        </w:rPr>
        <w:t>de</w:t>
      </w:r>
      <w:r w:rsidRPr="004B7668">
        <w:rPr>
          <w:lang w:val="fr-CA"/>
        </w:rPr>
        <w:t xml:space="preserve"> d</w:t>
      </w:r>
      <w:r w:rsidR="004B7668" w:rsidRPr="004B7668">
        <w:rPr>
          <w:lang w:val="fr-CA"/>
        </w:rPr>
        <w:t>écaissements</w:t>
      </w:r>
      <w:r w:rsidRPr="004B7668">
        <w:rPr>
          <w:lang w:val="fr-CA"/>
        </w:rPr>
        <w:t>: dur</w:t>
      </w:r>
      <w:r w:rsidR="004B7668" w:rsidRPr="004B7668">
        <w:rPr>
          <w:lang w:val="fr-CA"/>
        </w:rPr>
        <w:t>a</w:t>
      </w:r>
      <w:r w:rsidR="004B7668">
        <w:rPr>
          <w:lang w:val="fr-CA"/>
        </w:rPr>
        <w:t>nt la mise en œuvre</w:t>
      </w:r>
      <w:r w:rsidRPr="004B7668">
        <w:rPr>
          <w:lang w:val="fr-CA"/>
        </w:rPr>
        <w:t>, a</w:t>
      </w:r>
      <w:r w:rsidR="004B7668">
        <w:rPr>
          <w:lang w:val="fr-CA"/>
        </w:rPr>
        <w:t xml:space="preserve">près la mise en œuvre et </w:t>
      </w:r>
      <w:r w:rsidR="00F705C1">
        <w:rPr>
          <w:lang w:val="fr-CA"/>
        </w:rPr>
        <w:t>rétroactivement</w:t>
      </w:r>
      <w:r w:rsidRPr="004B7668">
        <w:rPr>
          <w:lang w:val="fr-C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9AFD2" w14:textId="336FEB9A" w:rsidR="00AB4EF3" w:rsidRPr="0033525D" w:rsidRDefault="007765AF" w:rsidP="001C0110"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591B0C64" w14:textId="77777777" w:rsidR="00AB4EF3" w:rsidRPr="0033525D" w:rsidRDefault="00AB4EF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31189" w14:textId="3F33DE46" w:rsidR="00AB4EF3" w:rsidRPr="0033525D" w:rsidRDefault="007765AF" w:rsidP="001C011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12A48B04" w14:textId="77777777" w:rsidR="00AB4EF3" w:rsidRPr="0033525D" w:rsidRDefault="00AB4EF3"/>
  <w:p w14:paraId="4D75CE8D" w14:textId="77777777" w:rsidR="00AB4EF3" w:rsidRPr="0033525D" w:rsidRDefault="00AB4EF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4775" w14:textId="0C2BFC5C" w:rsidR="00657361" w:rsidRPr="0033525D" w:rsidRDefault="007765AF" w:rsidP="001C0110"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185F197D" w14:textId="3C7371E8" w:rsidR="00657361" w:rsidRPr="0033525D" w:rsidRDefault="00657361">
    <w:r>
      <w:t>Annex</w:t>
    </w:r>
    <w:r w:rsidR="00F02106">
      <w:t>e</w:t>
    </w:r>
    <w:r>
      <w:t xml:space="preserve"> I</w:t>
    </w:r>
  </w:p>
  <w:p w14:paraId="13619CEA" w14:textId="3F7F16C7" w:rsidR="00657361" w:rsidRDefault="00657361"/>
  <w:p w14:paraId="09999B60" w14:textId="77777777" w:rsidR="00657361" w:rsidRPr="0033525D" w:rsidRDefault="0065736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D2986" w14:textId="3826B23B" w:rsidR="00657361" w:rsidRPr="0033525D" w:rsidRDefault="007765AF" w:rsidP="0065736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6EA774EA" w14:textId="1A8A0877" w:rsidR="00657361" w:rsidRDefault="00657361" w:rsidP="00657361">
    <w:pPr>
      <w:pStyle w:val="Header"/>
      <w:jc w:val="right"/>
    </w:pPr>
    <w:r>
      <w:t>Annex</w:t>
    </w:r>
    <w:r w:rsidR="00F02106">
      <w:t>e</w:t>
    </w:r>
    <w:r>
      <w:t xml:space="preserve"> I</w:t>
    </w:r>
  </w:p>
  <w:p w14:paraId="673DEE95" w14:textId="77777777" w:rsidR="00657361" w:rsidRDefault="00657361" w:rsidP="00657361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A2868" w14:textId="6FA29C04" w:rsidR="00657361" w:rsidRPr="0033525D" w:rsidRDefault="007765AF" w:rsidP="0065736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5C1CE1BD" w14:textId="33E59F5C" w:rsidR="00657361" w:rsidRDefault="00657361" w:rsidP="00657361">
    <w:pPr>
      <w:pStyle w:val="Header"/>
      <w:jc w:val="right"/>
    </w:pPr>
    <w:r>
      <w:t>Annex</w:t>
    </w:r>
    <w:r w:rsidR="00F02106">
      <w:t>e</w:t>
    </w:r>
    <w:r>
      <w:t xml:space="preserve"> II</w:t>
    </w:r>
  </w:p>
  <w:p w14:paraId="5B0D0632" w14:textId="64EA6580" w:rsidR="00657361" w:rsidRDefault="00657361" w:rsidP="00657361">
    <w:pPr>
      <w:pStyle w:val="Header"/>
      <w:jc w:val="right"/>
    </w:pPr>
  </w:p>
  <w:p w14:paraId="0F44BF1D" w14:textId="77777777" w:rsidR="00657361" w:rsidRDefault="00657361" w:rsidP="00657361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DA0FE" w14:textId="5E76B075" w:rsidR="00DC6A10" w:rsidRPr="0033525D" w:rsidRDefault="007765AF"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6ED61C78" w14:textId="77AB1605" w:rsidR="00DC6A10" w:rsidRPr="0033525D" w:rsidRDefault="00BC4289">
    <w:r>
      <w:t>Annex</w:t>
    </w:r>
    <w:r w:rsidR="00F02106">
      <w:t>e</w:t>
    </w:r>
    <w:r>
      <w:t xml:space="preserve"> II</w:t>
    </w:r>
    <w:r w:rsidR="00657361">
      <w:t>I</w:t>
    </w:r>
  </w:p>
  <w:p w14:paraId="270F0C86" w14:textId="27F9F1EA" w:rsidR="00DC6A10" w:rsidRDefault="00DC6A10"/>
  <w:p w14:paraId="3AC26723" w14:textId="77777777" w:rsidR="00657361" w:rsidRPr="0033525D" w:rsidRDefault="00657361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4B7B8" w14:textId="0535D356" w:rsidR="00DC6A10" w:rsidRPr="0033525D" w:rsidRDefault="007765AF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4353F">
      <w:t>UNEP/</w:t>
    </w:r>
    <w:proofErr w:type="spellStart"/>
    <w:r w:rsidR="0094353F">
      <w:t>OzL.Pro</w:t>
    </w:r>
    <w:proofErr w:type="spellEnd"/>
    <w:r w:rsidR="0094353F">
      <w:t>/ExCom/91/14</w:t>
    </w:r>
    <w:r>
      <w:fldChar w:fldCharType="end"/>
    </w:r>
  </w:p>
  <w:p w14:paraId="0B78C2AC" w14:textId="62DAA9FE" w:rsidR="00DC6A10" w:rsidRPr="0033525D" w:rsidRDefault="00BC4289" w:rsidP="00BC4289">
    <w:pPr>
      <w:jc w:val="right"/>
    </w:pPr>
    <w:r>
      <w:t>Annex II</w:t>
    </w:r>
    <w:r w:rsidR="00657361">
      <w:t>I</w:t>
    </w:r>
  </w:p>
  <w:p w14:paraId="32D0F622" w14:textId="79B8575A" w:rsidR="00DC6A10" w:rsidRDefault="00DC6A10">
    <w:pPr>
      <w:pStyle w:val="Header"/>
    </w:pPr>
  </w:p>
  <w:p w14:paraId="2FFC0EFC" w14:textId="77777777" w:rsidR="00657361" w:rsidRPr="0033525D" w:rsidRDefault="0065736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30976" w14:textId="059C8109" w:rsidR="00BC4289" w:rsidRPr="0033525D" w:rsidRDefault="007765AF" w:rsidP="001C011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BD57B9">
      <w:t>UNEP/</w:t>
    </w:r>
    <w:proofErr w:type="spellStart"/>
    <w:r w:rsidR="00BD57B9">
      <w:t>OzL.Pro</w:t>
    </w:r>
    <w:proofErr w:type="spellEnd"/>
    <w:r w:rsidR="00BD57B9">
      <w:t>/ExCom/91/14</w:t>
    </w:r>
    <w:r>
      <w:fldChar w:fldCharType="end"/>
    </w:r>
  </w:p>
  <w:p w14:paraId="3FDED281" w14:textId="5A011C64" w:rsidR="00BC4289" w:rsidRDefault="00BC4289" w:rsidP="001C0110">
    <w:pPr>
      <w:pStyle w:val="Header"/>
      <w:jc w:val="right"/>
    </w:pPr>
    <w:r>
      <w:t>Annex</w:t>
    </w:r>
    <w:r w:rsidR="00F02106">
      <w:t>e</w:t>
    </w:r>
    <w:r>
      <w:t xml:space="preserve"> II</w:t>
    </w:r>
    <w:r w:rsidR="00657361">
      <w:t>I</w:t>
    </w:r>
  </w:p>
  <w:p w14:paraId="623E6226" w14:textId="77777777" w:rsidR="00BC4289" w:rsidRDefault="00BC4289" w:rsidP="001C011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7C65A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86C015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E68B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6427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2C2CA6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7A4EC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E18D42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16E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BE8B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F684F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40645FA"/>
    <w:multiLevelType w:val="hybridMultilevel"/>
    <w:tmpl w:val="90CEC780"/>
    <w:lvl w:ilvl="0" w:tplc="04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2" w15:restartNumberingAfterBreak="0">
    <w:nsid w:val="24CC5F7B"/>
    <w:multiLevelType w:val="hybridMultilevel"/>
    <w:tmpl w:val="7480B00E"/>
    <w:lvl w:ilvl="0" w:tplc="FE02445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E5229AC"/>
    <w:multiLevelType w:val="hybridMultilevel"/>
    <w:tmpl w:val="C3308846"/>
    <w:lvl w:ilvl="0" w:tplc="FE0244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8219F3"/>
    <w:multiLevelType w:val="multilevel"/>
    <w:tmpl w:val="CF325E98"/>
    <w:lvl w:ilvl="0">
      <w:start w:val="1"/>
      <w:numFmt w:val="bullet"/>
      <w:lvlText w:val=""/>
      <w:lvlJc w:val="left"/>
      <w:pPr>
        <w:tabs>
          <w:tab w:val="num" w:pos="720"/>
        </w:tabs>
        <w:ind w:left="720" w:firstLine="0"/>
      </w:pPr>
      <w:rPr>
        <w:rFonts w:ascii="Symbol" w:hAnsi="Symbol" w:hint="default"/>
        <w:b w:val="0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</w:lvl>
    <w:lvl w:ilvl="2">
      <w:start w:val="1"/>
      <w:numFmt w:val="lowerRoman"/>
      <w:lvlText w:val="(%3)"/>
      <w:lvlJc w:val="left"/>
      <w:pPr>
        <w:tabs>
          <w:tab w:val="num" w:pos="720"/>
        </w:tabs>
        <w:ind w:left="2880" w:hanging="720"/>
      </w:p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3586" w:hanging="706"/>
      </w:pPr>
    </w:lvl>
    <w:lvl w:ilvl="4">
      <w:start w:val="1"/>
      <w:numFmt w:val="decimal"/>
      <w:lvlText w:val="(%5)"/>
      <w:lvlJc w:val="left"/>
      <w:pPr>
        <w:tabs>
          <w:tab w:val="num" w:pos="720"/>
        </w:tabs>
        <w:ind w:left="4291" w:hanging="705"/>
      </w:pPr>
    </w:lvl>
    <w:lvl w:ilvl="5">
      <w:start w:val="1"/>
      <w:numFmt w:val="lowerLetter"/>
      <w:lvlText w:val="(%6)"/>
      <w:lvlJc w:val="left"/>
      <w:pPr>
        <w:tabs>
          <w:tab w:val="num" w:pos="720"/>
        </w:tabs>
        <w:ind w:left="5011" w:hanging="720"/>
      </w:pPr>
    </w:lvl>
    <w:lvl w:ilvl="6">
      <w:start w:val="1"/>
      <w:numFmt w:val="lowerRoman"/>
      <w:lvlText w:val="(%7)"/>
      <w:lvlJc w:val="left"/>
      <w:pPr>
        <w:tabs>
          <w:tab w:val="num" w:pos="720"/>
        </w:tabs>
        <w:ind w:left="5717" w:hanging="706"/>
      </w:pPr>
    </w:lvl>
    <w:lvl w:ilvl="7">
      <w:start w:val="1"/>
      <w:numFmt w:val="lowerLetter"/>
      <w:lvlText w:val="(%8)"/>
      <w:lvlJc w:val="left"/>
      <w:pPr>
        <w:tabs>
          <w:tab w:val="num" w:pos="720"/>
        </w:tabs>
        <w:ind w:left="6422" w:hanging="705"/>
      </w:pPr>
    </w:lvl>
    <w:lvl w:ilvl="8">
      <w:start w:val="1"/>
      <w:numFmt w:val="lowerRoman"/>
      <w:lvlText w:val="(%9)"/>
      <w:lvlJc w:val="left"/>
      <w:pPr>
        <w:tabs>
          <w:tab w:val="num" w:pos="720"/>
        </w:tabs>
        <w:ind w:left="7128" w:hanging="706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54676A1"/>
    <w:multiLevelType w:val="hybridMultilevel"/>
    <w:tmpl w:val="7AFA253E"/>
    <w:lvl w:ilvl="0" w:tplc="79620F4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DFF2E9D"/>
    <w:multiLevelType w:val="hybridMultilevel"/>
    <w:tmpl w:val="E564C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25415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Courier New" w:hint="default"/>
      </w:rPr>
    </w:lvl>
  </w:abstractNum>
  <w:abstractNum w:abstractNumId="20" w15:restartNumberingAfterBreak="0">
    <w:nsid w:val="414F23EA"/>
    <w:multiLevelType w:val="hybridMultilevel"/>
    <w:tmpl w:val="268045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FC15EE6"/>
    <w:multiLevelType w:val="hybridMultilevel"/>
    <w:tmpl w:val="85CC5508"/>
    <w:lvl w:ilvl="0" w:tplc="806E8D8A">
      <w:start w:val="1"/>
      <w:numFmt w:val="lowerLetter"/>
      <w:lvlText w:val="%1."/>
      <w:lvlJc w:val="left"/>
      <w:pPr>
        <w:ind w:left="3111" w:hanging="360"/>
      </w:pPr>
    </w:lvl>
    <w:lvl w:ilvl="1" w:tplc="04090019" w:tentative="1">
      <w:start w:val="1"/>
      <w:numFmt w:val="lowerLetter"/>
      <w:lvlText w:val="%2."/>
      <w:lvlJc w:val="left"/>
      <w:pPr>
        <w:ind w:left="3831" w:hanging="360"/>
      </w:pPr>
    </w:lvl>
    <w:lvl w:ilvl="2" w:tplc="0409001B" w:tentative="1">
      <w:start w:val="1"/>
      <w:numFmt w:val="lowerRoman"/>
      <w:lvlText w:val="%3."/>
      <w:lvlJc w:val="right"/>
      <w:pPr>
        <w:ind w:left="4551" w:hanging="180"/>
      </w:pPr>
    </w:lvl>
    <w:lvl w:ilvl="3" w:tplc="0409000F" w:tentative="1">
      <w:start w:val="1"/>
      <w:numFmt w:val="decimal"/>
      <w:lvlText w:val="%4."/>
      <w:lvlJc w:val="left"/>
      <w:pPr>
        <w:ind w:left="5271" w:hanging="360"/>
      </w:pPr>
    </w:lvl>
    <w:lvl w:ilvl="4" w:tplc="04090019" w:tentative="1">
      <w:start w:val="1"/>
      <w:numFmt w:val="lowerLetter"/>
      <w:lvlText w:val="%5."/>
      <w:lvlJc w:val="left"/>
      <w:pPr>
        <w:ind w:left="5991" w:hanging="360"/>
      </w:pPr>
    </w:lvl>
    <w:lvl w:ilvl="5" w:tplc="0409001B" w:tentative="1">
      <w:start w:val="1"/>
      <w:numFmt w:val="lowerRoman"/>
      <w:lvlText w:val="%6."/>
      <w:lvlJc w:val="right"/>
      <w:pPr>
        <w:ind w:left="6711" w:hanging="180"/>
      </w:pPr>
    </w:lvl>
    <w:lvl w:ilvl="6" w:tplc="0409000F" w:tentative="1">
      <w:start w:val="1"/>
      <w:numFmt w:val="decimal"/>
      <w:lvlText w:val="%7."/>
      <w:lvlJc w:val="left"/>
      <w:pPr>
        <w:ind w:left="7431" w:hanging="360"/>
      </w:pPr>
    </w:lvl>
    <w:lvl w:ilvl="7" w:tplc="04090019" w:tentative="1">
      <w:start w:val="1"/>
      <w:numFmt w:val="lowerLetter"/>
      <w:lvlText w:val="%8."/>
      <w:lvlJc w:val="left"/>
      <w:pPr>
        <w:ind w:left="8151" w:hanging="360"/>
      </w:pPr>
    </w:lvl>
    <w:lvl w:ilvl="8" w:tplc="0409001B" w:tentative="1">
      <w:start w:val="1"/>
      <w:numFmt w:val="lowerRoman"/>
      <w:lvlText w:val="%9."/>
      <w:lvlJc w:val="right"/>
      <w:pPr>
        <w:ind w:left="8871" w:hanging="18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56293731"/>
    <w:multiLevelType w:val="hybridMultilevel"/>
    <w:tmpl w:val="32C4F168"/>
    <w:lvl w:ilvl="0" w:tplc="1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06D9F"/>
    <w:multiLevelType w:val="hybridMultilevel"/>
    <w:tmpl w:val="6A0471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ahoma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ourier New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ahoma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Courier New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ahoma" w:hint="default"/>
      </w:rPr>
    </w:lvl>
  </w:abstractNum>
  <w:abstractNum w:abstractNumId="26" w15:restartNumberingAfterBreak="0">
    <w:nsid w:val="5D8B73B8"/>
    <w:multiLevelType w:val="hybridMultilevel"/>
    <w:tmpl w:val="B60A3D8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E8F52DD"/>
    <w:multiLevelType w:val="hybridMultilevel"/>
    <w:tmpl w:val="7430B4A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3F32ABA"/>
    <w:multiLevelType w:val="hybridMultilevel"/>
    <w:tmpl w:val="D6E4A5DA"/>
    <w:lvl w:ilvl="0" w:tplc="DE308B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CA0A9E"/>
    <w:multiLevelType w:val="hybridMultilevel"/>
    <w:tmpl w:val="055CE7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6B4725"/>
    <w:multiLevelType w:val="hybridMultilevel"/>
    <w:tmpl w:val="4260D2B6"/>
    <w:lvl w:ilvl="0" w:tplc="40FEB7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2" w15:restartNumberingAfterBreak="0">
    <w:nsid w:val="7EBF4C61"/>
    <w:multiLevelType w:val="hybridMultilevel"/>
    <w:tmpl w:val="13423C78"/>
    <w:lvl w:ilvl="0" w:tplc="AC2A420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F4417DA"/>
    <w:multiLevelType w:val="hybridMultilevel"/>
    <w:tmpl w:val="51D48F12"/>
    <w:lvl w:ilvl="0" w:tplc="5762B26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21"/>
  </w:num>
  <w:num w:numId="18" w16cid:durableId="559828470">
    <w:abstractNumId w:val="23"/>
  </w:num>
  <w:num w:numId="19" w16cid:durableId="1488010068">
    <w:abstractNumId w:val="31"/>
  </w:num>
  <w:num w:numId="20" w16cid:durableId="444007775">
    <w:abstractNumId w:val="16"/>
  </w:num>
  <w:num w:numId="21" w16cid:durableId="454520146">
    <w:abstractNumId w:val="22"/>
  </w:num>
  <w:num w:numId="22" w16cid:durableId="1145581343">
    <w:abstractNumId w:val="19"/>
  </w:num>
  <w:num w:numId="23" w16cid:durableId="97337749">
    <w:abstractNumId w:val="25"/>
  </w:num>
  <w:num w:numId="24" w16cid:durableId="649019150">
    <w:abstractNumId w:val="11"/>
  </w:num>
  <w:num w:numId="25" w16cid:durableId="1083525681">
    <w:abstractNumId w:val="15"/>
  </w:num>
  <w:num w:numId="26" w16cid:durableId="2042777690">
    <w:abstractNumId w:val="26"/>
  </w:num>
  <w:num w:numId="27" w16cid:durableId="1657689857">
    <w:abstractNumId w:val="16"/>
    <w:lvlOverride w:ilvl="0">
      <w:startOverride w:val="1"/>
    </w:lvlOverride>
  </w:num>
  <w:num w:numId="28" w16cid:durableId="1485201322">
    <w:abstractNumId w:val="16"/>
    <w:lvlOverride w:ilvl="0">
      <w:startOverride w:val="1"/>
    </w:lvlOverride>
  </w:num>
  <w:num w:numId="29" w16cid:durableId="187648425">
    <w:abstractNumId w:val="27"/>
  </w:num>
  <w:num w:numId="30" w16cid:durableId="670525222">
    <w:abstractNumId w:val="24"/>
  </w:num>
  <w:num w:numId="31" w16cid:durableId="2005041133">
    <w:abstractNumId w:val="32"/>
  </w:num>
  <w:num w:numId="32" w16cid:durableId="2104256373">
    <w:abstractNumId w:val="17"/>
  </w:num>
  <w:num w:numId="33" w16cid:durableId="1378628554">
    <w:abstractNumId w:val="20"/>
  </w:num>
  <w:num w:numId="34" w16cid:durableId="20867608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7233863">
    <w:abstractNumId w:val="18"/>
  </w:num>
  <w:num w:numId="36" w16cid:durableId="857886691">
    <w:abstractNumId w:val="29"/>
  </w:num>
  <w:num w:numId="37" w16cid:durableId="21180181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357689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113149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012348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90506114">
    <w:abstractNumId w:val="14"/>
  </w:num>
  <w:num w:numId="42" w16cid:durableId="865023788">
    <w:abstractNumId w:val="12"/>
  </w:num>
  <w:num w:numId="43" w16cid:durableId="1052115525">
    <w:abstractNumId w:val="28"/>
  </w:num>
  <w:num w:numId="44" w16cid:durableId="1945377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670150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31275438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274752989">
    <w:abstractNumId w:val="33"/>
  </w:num>
  <w:num w:numId="48" w16cid:durableId="231740110">
    <w:abstractNumId w:val="30"/>
  </w:num>
  <w:num w:numId="49" w16cid:durableId="238096740">
    <w:abstractNumId w:val="10"/>
    <w:lvlOverride w:ilvl="0">
      <w:startOverride w:val="1"/>
    </w:lvlOverride>
  </w:num>
  <w:num w:numId="50" w16cid:durableId="1878159536">
    <w:abstractNumId w:val="10"/>
    <w:lvlOverride w:ilvl="0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B4EF3"/>
    <w:rsid w:val="00000FED"/>
    <w:rsid w:val="0000434E"/>
    <w:rsid w:val="00007DEB"/>
    <w:rsid w:val="000114CC"/>
    <w:rsid w:val="00014A8A"/>
    <w:rsid w:val="000211A9"/>
    <w:rsid w:val="00021238"/>
    <w:rsid w:val="00025AAD"/>
    <w:rsid w:val="00031260"/>
    <w:rsid w:val="0003681A"/>
    <w:rsid w:val="000372B7"/>
    <w:rsid w:val="00050F6E"/>
    <w:rsid w:val="00061EC2"/>
    <w:rsid w:val="00066CE8"/>
    <w:rsid w:val="00071F8F"/>
    <w:rsid w:val="00080ED0"/>
    <w:rsid w:val="00085677"/>
    <w:rsid w:val="00085B8F"/>
    <w:rsid w:val="00090481"/>
    <w:rsid w:val="000A3826"/>
    <w:rsid w:val="000A6C26"/>
    <w:rsid w:val="000D0A9E"/>
    <w:rsid w:val="000D52A4"/>
    <w:rsid w:val="000D5C6A"/>
    <w:rsid w:val="000E07BC"/>
    <w:rsid w:val="000E3837"/>
    <w:rsid w:val="000F013F"/>
    <w:rsid w:val="000F1CD4"/>
    <w:rsid w:val="000F4103"/>
    <w:rsid w:val="000F512A"/>
    <w:rsid w:val="000F63EC"/>
    <w:rsid w:val="000F70A7"/>
    <w:rsid w:val="001139DD"/>
    <w:rsid w:val="00113CCA"/>
    <w:rsid w:val="00116B8C"/>
    <w:rsid w:val="00122F25"/>
    <w:rsid w:val="001258D3"/>
    <w:rsid w:val="00130B64"/>
    <w:rsid w:val="001321B8"/>
    <w:rsid w:val="001358F1"/>
    <w:rsid w:val="00135980"/>
    <w:rsid w:val="0013786F"/>
    <w:rsid w:val="00163007"/>
    <w:rsid w:val="00164483"/>
    <w:rsid w:val="00164719"/>
    <w:rsid w:val="001666B6"/>
    <w:rsid w:val="00166FC4"/>
    <w:rsid w:val="001677AC"/>
    <w:rsid w:val="00172902"/>
    <w:rsid w:val="00173FB7"/>
    <w:rsid w:val="00174AA1"/>
    <w:rsid w:val="001804EA"/>
    <w:rsid w:val="0018372C"/>
    <w:rsid w:val="00190A61"/>
    <w:rsid w:val="001A079F"/>
    <w:rsid w:val="001A2215"/>
    <w:rsid w:val="001A3342"/>
    <w:rsid w:val="001A3D85"/>
    <w:rsid w:val="001A3E3D"/>
    <w:rsid w:val="001A5A77"/>
    <w:rsid w:val="001A7049"/>
    <w:rsid w:val="001B1E40"/>
    <w:rsid w:val="001C649A"/>
    <w:rsid w:val="001C764E"/>
    <w:rsid w:val="001E1052"/>
    <w:rsid w:val="001E21B1"/>
    <w:rsid w:val="001E2F93"/>
    <w:rsid w:val="001E4554"/>
    <w:rsid w:val="001E61E5"/>
    <w:rsid w:val="001F2159"/>
    <w:rsid w:val="001F53FD"/>
    <w:rsid w:val="002060E1"/>
    <w:rsid w:val="00210B8B"/>
    <w:rsid w:val="00214863"/>
    <w:rsid w:val="00214A88"/>
    <w:rsid w:val="002156B4"/>
    <w:rsid w:val="00223387"/>
    <w:rsid w:val="00224FCD"/>
    <w:rsid w:val="00232CF2"/>
    <w:rsid w:val="00233B50"/>
    <w:rsid w:val="00237501"/>
    <w:rsid w:val="00241C38"/>
    <w:rsid w:val="00242610"/>
    <w:rsid w:val="0024399B"/>
    <w:rsid w:val="00245669"/>
    <w:rsid w:val="00253222"/>
    <w:rsid w:val="00257EE0"/>
    <w:rsid w:val="00261C13"/>
    <w:rsid w:val="00262847"/>
    <w:rsid w:val="00263A24"/>
    <w:rsid w:val="00263B1C"/>
    <w:rsid w:val="00270735"/>
    <w:rsid w:val="00271BF9"/>
    <w:rsid w:val="00281BB2"/>
    <w:rsid w:val="002860F1"/>
    <w:rsid w:val="00297A02"/>
    <w:rsid w:val="002A03C3"/>
    <w:rsid w:val="002B254E"/>
    <w:rsid w:val="002B5100"/>
    <w:rsid w:val="002B72E9"/>
    <w:rsid w:val="002C7998"/>
    <w:rsid w:val="002D6237"/>
    <w:rsid w:val="002E2DEB"/>
    <w:rsid w:val="002E62B4"/>
    <w:rsid w:val="002E765F"/>
    <w:rsid w:val="002F1E53"/>
    <w:rsid w:val="002F2CAA"/>
    <w:rsid w:val="0030052C"/>
    <w:rsid w:val="003107DF"/>
    <w:rsid w:val="0032793A"/>
    <w:rsid w:val="003306E1"/>
    <w:rsid w:val="00331581"/>
    <w:rsid w:val="003320E4"/>
    <w:rsid w:val="00334B3F"/>
    <w:rsid w:val="0033525D"/>
    <w:rsid w:val="00337A06"/>
    <w:rsid w:val="003414F3"/>
    <w:rsid w:val="0035355C"/>
    <w:rsid w:val="003541C1"/>
    <w:rsid w:val="0035613E"/>
    <w:rsid w:val="00360420"/>
    <w:rsid w:val="0036158C"/>
    <w:rsid w:val="00363EE9"/>
    <w:rsid w:val="00366C70"/>
    <w:rsid w:val="00366E56"/>
    <w:rsid w:val="00371899"/>
    <w:rsid w:val="003746C8"/>
    <w:rsid w:val="00376128"/>
    <w:rsid w:val="0037742E"/>
    <w:rsid w:val="00377D56"/>
    <w:rsid w:val="0038245A"/>
    <w:rsid w:val="003840E6"/>
    <w:rsid w:val="00385CFC"/>
    <w:rsid w:val="00390851"/>
    <w:rsid w:val="00393262"/>
    <w:rsid w:val="0039337A"/>
    <w:rsid w:val="003A3189"/>
    <w:rsid w:val="003A3CA7"/>
    <w:rsid w:val="003B082E"/>
    <w:rsid w:val="003B33BD"/>
    <w:rsid w:val="003B569D"/>
    <w:rsid w:val="003C3C0E"/>
    <w:rsid w:val="003D1847"/>
    <w:rsid w:val="003D42A6"/>
    <w:rsid w:val="003D4F21"/>
    <w:rsid w:val="003D4FAC"/>
    <w:rsid w:val="003D574A"/>
    <w:rsid w:val="003E6D13"/>
    <w:rsid w:val="003E7906"/>
    <w:rsid w:val="003F000F"/>
    <w:rsid w:val="003F02C1"/>
    <w:rsid w:val="003F28DE"/>
    <w:rsid w:val="003F3C50"/>
    <w:rsid w:val="00406202"/>
    <w:rsid w:val="00406266"/>
    <w:rsid w:val="00406A6A"/>
    <w:rsid w:val="00406B22"/>
    <w:rsid w:val="00412004"/>
    <w:rsid w:val="00421424"/>
    <w:rsid w:val="00423E5E"/>
    <w:rsid w:val="00431EFB"/>
    <w:rsid w:val="004328A7"/>
    <w:rsid w:val="00434C74"/>
    <w:rsid w:val="0043730B"/>
    <w:rsid w:val="00447C69"/>
    <w:rsid w:val="00453184"/>
    <w:rsid w:val="00456EB4"/>
    <w:rsid w:val="00457827"/>
    <w:rsid w:val="004718F3"/>
    <w:rsid w:val="00471B8D"/>
    <w:rsid w:val="00472D7E"/>
    <w:rsid w:val="004736C8"/>
    <w:rsid w:val="00475040"/>
    <w:rsid w:val="00485133"/>
    <w:rsid w:val="00490C06"/>
    <w:rsid w:val="00493D40"/>
    <w:rsid w:val="00493EE3"/>
    <w:rsid w:val="00494CD8"/>
    <w:rsid w:val="004967B6"/>
    <w:rsid w:val="004A047D"/>
    <w:rsid w:val="004A504B"/>
    <w:rsid w:val="004A6911"/>
    <w:rsid w:val="004B54E0"/>
    <w:rsid w:val="004B6BD1"/>
    <w:rsid w:val="004B7384"/>
    <w:rsid w:val="004B7668"/>
    <w:rsid w:val="004C4269"/>
    <w:rsid w:val="004D1C58"/>
    <w:rsid w:val="004D6236"/>
    <w:rsid w:val="004D7F90"/>
    <w:rsid w:val="004E4DBB"/>
    <w:rsid w:val="004E4E41"/>
    <w:rsid w:val="004E73DB"/>
    <w:rsid w:val="004E7F9C"/>
    <w:rsid w:val="004F25EA"/>
    <w:rsid w:val="004F3493"/>
    <w:rsid w:val="004F5143"/>
    <w:rsid w:val="004F6B31"/>
    <w:rsid w:val="00502E0F"/>
    <w:rsid w:val="00506D26"/>
    <w:rsid w:val="00510324"/>
    <w:rsid w:val="00512B09"/>
    <w:rsid w:val="005220ED"/>
    <w:rsid w:val="00533796"/>
    <w:rsid w:val="00537343"/>
    <w:rsid w:val="00540BD0"/>
    <w:rsid w:val="00547CE6"/>
    <w:rsid w:val="0055462F"/>
    <w:rsid w:val="0055576F"/>
    <w:rsid w:val="00555D75"/>
    <w:rsid w:val="00560DF0"/>
    <w:rsid w:val="0056759C"/>
    <w:rsid w:val="005728D2"/>
    <w:rsid w:val="00582058"/>
    <w:rsid w:val="00590988"/>
    <w:rsid w:val="00592C60"/>
    <w:rsid w:val="0059513E"/>
    <w:rsid w:val="005A377E"/>
    <w:rsid w:val="005A6AA4"/>
    <w:rsid w:val="005A6D9F"/>
    <w:rsid w:val="005A75BD"/>
    <w:rsid w:val="005B2B3C"/>
    <w:rsid w:val="005B2C3D"/>
    <w:rsid w:val="005B46A9"/>
    <w:rsid w:val="005B48FF"/>
    <w:rsid w:val="005C1E32"/>
    <w:rsid w:val="005D363F"/>
    <w:rsid w:val="005D54FE"/>
    <w:rsid w:val="005E6087"/>
    <w:rsid w:val="005F6ADB"/>
    <w:rsid w:val="006019AD"/>
    <w:rsid w:val="00604C15"/>
    <w:rsid w:val="006155D0"/>
    <w:rsid w:val="006158D5"/>
    <w:rsid w:val="00624095"/>
    <w:rsid w:val="00625B14"/>
    <w:rsid w:val="00625D83"/>
    <w:rsid w:val="006319B2"/>
    <w:rsid w:val="00651984"/>
    <w:rsid w:val="006527AC"/>
    <w:rsid w:val="00657361"/>
    <w:rsid w:val="006623E7"/>
    <w:rsid w:val="00662B80"/>
    <w:rsid w:val="00670F6C"/>
    <w:rsid w:val="00672664"/>
    <w:rsid w:val="0067518A"/>
    <w:rsid w:val="00676E58"/>
    <w:rsid w:val="0068203C"/>
    <w:rsid w:val="006852C7"/>
    <w:rsid w:val="006852CE"/>
    <w:rsid w:val="00692D14"/>
    <w:rsid w:val="00696372"/>
    <w:rsid w:val="006A64E6"/>
    <w:rsid w:val="006A7CE7"/>
    <w:rsid w:val="006B0494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E345D"/>
    <w:rsid w:val="00702B13"/>
    <w:rsid w:val="00704CE9"/>
    <w:rsid w:val="0070616B"/>
    <w:rsid w:val="00706295"/>
    <w:rsid w:val="00706FDA"/>
    <w:rsid w:val="00711F9A"/>
    <w:rsid w:val="00713810"/>
    <w:rsid w:val="00726402"/>
    <w:rsid w:val="007303A5"/>
    <w:rsid w:val="00730B3E"/>
    <w:rsid w:val="0073420B"/>
    <w:rsid w:val="00734B49"/>
    <w:rsid w:val="00736367"/>
    <w:rsid w:val="007463A5"/>
    <w:rsid w:val="0074760E"/>
    <w:rsid w:val="00747A36"/>
    <w:rsid w:val="00754ABA"/>
    <w:rsid w:val="00754F26"/>
    <w:rsid w:val="00762757"/>
    <w:rsid w:val="00762D83"/>
    <w:rsid w:val="007632ED"/>
    <w:rsid w:val="00775B41"/>
    <w:rsid w:val="007765AF"/>
    <w:rsid w:val="00777323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557C"/>
    <w:rsid w:val="007D6EC0"/>
    <w:rsid w:val="007D7E1D"/>
    <w:rsid w:val="007E6BDF"/>
    <w:rsid w:val="007F3C6F"/>
    <w:rsid w:val="008065D4"/>
    <w:rsid w:val="00811430"/>
    <w:rsid w:val="00825D97"/>
    <w:rsid w:val="00825DE1"/>
    <w:rsid w:val="00831979"/>
    <w:rsid w:val="00833658"/>
    <w:rsid w:val="00851352"/>
    <w:rsid w:val="008543F9"/>
    <w:rsid w:val="00854EFD"/>
    <w:rsid w:val="00857077"/>
    <w:rsid w:val="00863230"/>
    <w:rsid w:val="00865BD0"/>
    <w:rsid w:val="00865F9D"/>
    <w:rsid w:val="008717D8"/>
    <w:rsid w:val="0087215C"/>
    <w:rsid w:val="008721C1"/>
    <w:rsid w:val="00874BBA"/>
    <w:rsid w:val="008751E9"/>
    <w:rsid w:val="00875D25"/>
    <w:rsid w:val="0088077C"/>
    <w:rsid w:val="00880E35"/>
    <w:rsid w:val="008875FE"/>
    <w:rsid w:val="00887CD5"/>
    <w:rsid w:val="00887F8E"/>
    <w:rsid w:val="00895141"/>
    <w:rsid w:val="00896234"/>
    <w:rsid w:val="00897E43"/>
    <w:rsid w:val="008A363A"/>
    <w:rsid w:val="008B157B"/>
    <w:rsid w:val="008B625B"/>
    <w:rsid w:val="008C222B"/>
    <w:rsid w:val="008C5738"/>
    <w:rsid w:val="008C7EAD"/>
    <w:rsid w:val="008D0CFE"/>
    <w:rsid w:val="008D3B86"/>
    <w:rsid w:val="008D6152"/>
    <w:rsid w:val="008E359A"/>
    <w:rsid w:val="008E37F2"/>
    <w:rsid w:val="008E39F7"/>
    <w:rsid w:val="008E7BA9"/>
    <w:rsid w:val="008F0F81"/>
    <w:rsid w:val="008F27BF"/>
    <w:rsid w:val="008F65A1"/>
    <w:rsid w:val="009142EC"/>
    <w:rsid w:val="009154C3"/>
    <w:rsid w:val="009212CC"/>
    <w:rsid w:val="00923540"/>
    <w:rsid w:val="0092487F"/>
    <w:rsid w:val="00926767"/>
    <w:rsid w:val="00932413"/>
    <w:rsid w:val="00934ACC"/>
    <w:rsid w:val="009361D5"/>
    <w:rsid w:val="009428A4"/>
    <w:rsid w:val="0094353F"/>
    <w:rsid w:val="009659F4"/>
    <w:rsid w:val="00970D60"/>
    <w:rsid w:val="00976F6B"/>
    <w:rsid w:val="0098247E"/>
    <w:rsid w:val="009874C5"/>
    <w:rsid w:val="0099390E"/>
    <w:rsid w:val="00994977"/>
    <w:rsid w:val="00995FF3"/>
    <w:rsid w:val="009960E5"/>
    <w:rsid w:val="00997330"/>
    <w:rsid w:val="009A57D6"/>
    <w:rsid w:val="009A7ADC"/>
    <w:rsid w:val="009B0D30"/>
    <w:rsid w:val="009B25DC"/>
    <w:rsid w:val="009C19B7"/>
    <w:rsid w:val="009C541B"/>
    <w:rsid w:val="009C5ABB"/>
    <w:rsid w:val="009D1B23"/>
    <w:rsid w:val="009D7C51"/>
    <w:rsid w:val="009E196C"/>
    <w:rsid w:val="009F36BF"/>
    <w:rsid w:val="00A016C7"/>
    <w:rsid w:val="00A04A1D"/>
    <w:rsid w:val="00A04E36"/>
    <w:rsid w:val="00A111B6"/>
    <w:rsid w:val="00A13258"/>
    <w:rsid w:val="00A14007"/>
    <w:rsid w:val="00A158E4"/>
    <w:rsid w:val="00A2085C"/>
    <w:rsid w:val="00A20DE9"/>
    <w:rsid w:val="00A23AC5"/>
    <w:rsid w:val="00A26D27"/>
    <w:rsid w:val="00A303A4"/>
    <w:rsid w:val="00A376EE"/>
    <w:rsid w:val="00A41157"/>
    <w:rsid w:val="00A42A99"/>
    <w:rsid w:val="00A5151A"/>
    <w:rsid w:val="00A57E0A"/>
    <w:rsid w:val="00A63580"/>
    <w:rsid w:val="00A82063"/>
    <w:rsid w:val="00A823F6"/>
    <w:rsid w:val="00A8719E"/>
    <w:rsid w:val="00A92DC9"/>
    <w:rsid w:val="00AA0A89"/>
    <w:rsid w:val="00AA5368"/>
    <w:rsid w:val="00AA6429"/>
    <w:rsid w:val="00AA6E67"/>
    <w:rsid w:val="00AB4EF3"/>
    <w:rsid w:val="00AC01AA"/>
    <w:rsid w:val="00AC12BC"/>
    <w:rsid w:val="00AC4F72"/>
    <w:rsid w:val="00AC5045"/>
    <w:rsid w:val="00AC5C5B"/>
    <w:rsid w:val="00AD71E9"/>
    <w:rsid w:val="00AF67F3"/>
    <w:rsid w:val="00AF741A"/>
    <w:rsid w:val="00B01ADB"/>
    <w:rsid w:val="00B04161"/>
    <w:rsid w:val="00B045FA"/>
    <w:rsid w:val="00B056F9"/>
    <w:rsid w:val="00B06F52"/>
    <w:rsid w:val="00B11E3D"/>
    <w:rsid w:val="00B14D2C"/>
    <w:rsid w:val="00B17E82"/>
    <w:rsid w:val="00B26741"/>
    <w:rsid w:val="00B27528"/>
    <w:rsid w:val="00B33BAF"/>
    <w:rsid w:val="00B41ACF"/>
    <w:rsid w:val="00B4575A"/>
    <w:rsid w:val="00B459E8"/>
    <w:rsid w:val="00B575BA"/>
    <w:rsid w:val="00B57A97"/>
    <w:rsid w:val="00B6468C"/>
    <w:rsid w:val="00B71608"/>
    <w:rsid w:val="00B76429"/>
    <w:rsid w:val="00B86471"/>
    <w:rsid w:val="00B92A96"/>
    <w:rsid w:val="00B956D4"/>
    <w:rsid w:val="00B97446"/>
    <w:rsid w:val="00BA1B5D"/>
    <w:rsid w:val="00BA5C03"/>
    <w:rsid w:val="00BA5EFA"/>
    <w:rsid w:val="00BA7432"/>
    <w:rsid w:val="00BB2764"/>
    <w:rsid w:val="00BB4FB4"/>
    <w:rsid w:val="00BC1AA0"/>
    <w:rsid w:val="00BC2495"/>
    <w:rsid w:val="00BC314A"/>
    <w:rsid w:val="00BC4289"/>
    <w:rsid w:val="00BC7EB9"/>
    <w:rsid w:val="00BD1ED5"/>
    <w:rsid w:val="00BD2643"/>
    <w:rsid w:val="00BD56B1"/>
    <w:rsid w:val="00BD57B9"/>
    <w:rsid w:val="00BD6558"/>
    <w:rsid w:val="00BE21FE"/>
    <w:rsid w:val="00BF2AD7"/>
    <w:rsid w:val="00BF2F76"/>
    <w:rsid w:val="00BF3022"/>
    <w:rsid w:val="00BF3214"/>
    <w:rsid w:val="00BF5573"/>
    <w:rsid w:val="00C03296"/>
    <w:rsid w:val="00C1468D"/>
    <w:rsid w:val="00C15867"/>
    <w:rsid w:val="00C179C5"/>
    <w:rsid w:val="00C21619"/>
    <w:rsid w:val="00C21672"/>
    <w:rsid w:val="00C2296D"/>
    <w:rsid w:val="00C23155"/>
    <w:rsid w:val="00C244A2"/>
    <w:rsid w:val="00C32B87"/>
    <w:rsid w:val="00C364BC"/>
    <w:rsid w:val="00C40C41"/>
    <w:rsid w:val="00C45885"/>
    <w:rsid w:val="00C506EB"/>
    <w:rsid w:val="00C50F22"/>
    <w:rsid w:val="00C5388D"/>
    <w:rsid w:val="00C57971"/>
    <w:rsid w:val="00C64375"/>
    <w:rsid w:val="00C65BD7"/>
    <w:rsid w:val="00C750B1"/>
    <w:rsid w:val="00C76BA4"/>
    <w:rsid w:val="00C83A48"/>
    <w:rsid w:val="00C85865"/>
    <w:rsid w:val="00C85E85"/>
    <w:rsid w:val="00C96BFE"/>
    <w:rsid w:val="00C972DC"/>
    <w:rsid w:val="00CA2EAE"/>
    <w:rsid w:val="00CA36E0"/>
    <w:rsid w:val="00CA4AC1"/>
    <w:rsid w:val="00CA59AD"/>
    <w:rsid w:val="00CA59FB"/>
    <w:rsid w:val="00CA7F4E"/>
    <w:rsid w:val="00CB0316"/>
    <w:rsid w:val="00CB0B11"/>
    <w:rsid w:val="00CB426A"/>
    <w:rsid w:val="00CB5354"/>
    <w:rsid w:val="00CC28D3"/>
    <w:rsid w:val="00CC3C9E"/>
    <w:rsid w:val="00CC511C"/>
    <w:rsid w:val="00CC6A14"/>
    <w:rsid w:val="00CC70A3"/>
    <w:rsid w:val="00CD053A"/>
    <w:rsid w:val="00CD3D7B"/>
    <w:rsid w:val="00CD4442"/>
    <w:rsid w:val="00CD53C3"/>
    <w:rsid w:val="00CD574E"/>
    <w:rsid w:val="00CD598D"/>
    <w:rsid w:val="00CE300B"/>
    <w:rsid w:val="00CE4C22"/>
    <w:rsid w:val="00CE76E5"/>
    <w:rsid w:val="00CF2049"/>
    <w:rsid w:val="00CF41EC"/>
    <w:rsid w:val="00CF45F8"/>
    <w:rsid w:val="00CF5741"/>
    <w:rsid w:val="00CF5D04"/>
    <w:rsid w:val="00D04DE4"/>
    <w:rsid w:val="00D063F1"/>
    <w:rsid w:val="00D12847"/>
    <w:rsid w:val="00D14F22"/>
    <w:rsid w:val="00D404A8"/>
    <w:rsid w:val="00D4728F"/>
    <w:rsid w:val="00D4741C"/>
    <w:rsid w:val="00D57918"/>
    <w:rsid w:val="00D62CA4"/>
    <w:rsid w:val="00D63904"/>
    <w:rsid w:val="00D6566E"/>
    <w:rsid w:val="00D72BD3"/>
    <w:rsid w:val="00D737BE"/>
    <w:rsid w:val="00D73DC6"/>
    <w:rsid w:val="00D74C1A"/>
    <w:rsid w:val="00D754C1"/>
    <w:rsid w:val="00D77393"/>
    <w:rsid w:val="00D77A35"/>
    <w:rsid w:val="00D8131A"/>
    <w:rsid w:val="00D81B3E"/>
    <w:rsid w:val="00D90C70"/>
    <w:rsid w:val="00D90E49"/>
    <w:rsid w:val="00D926C6"/>
    <w:rsid w:val="00D92D94"/>
    <w:rsid w:val="00D96ADE"/>
    <w:rsid w:val="00DA0CE2"/>
    <w:rsid w:val="00DB1483"/>
    <w:rsid w:val="00DC43B8"/>
    <w:rsid w:val="00DC6A10"/>
    <w:rsid w:val="00DD2A1B"/>
    <w:rsid w:val="00DD3E27"/>
    <w:rsid w:val="00DD6764"/>
    <w:rsid w:val="00DE2709"/>
    <w:rsid w:val="00DE5737"/>
    <w:rsid w:val="00DE657E"/>
    <w:rsid w:val="00DF4704"/>
    <w:rsid w:val="00DF5F18"/>
    <w:rsid w:val="00E024AA"/>
    <w:rsid w:val="00E125BB"/>
    <w:rsid w:val="00E15C77"/>
    <w:rsid w:val="00E16B67"/>
    <w:rsid w:val="00E250F1"/>
    <w:rsid w:val="00E33C08"/>
    <w:rsid w:val="00E3550D"/>
    <w:rsid w:val="00E4139D"/>
    <w:rsid w:val="00E50B76"/>
    <w:rsid w:val="00E52838"/>
    <w:rsid w:val="00E614E0"/>
    <w:rsid w:val="00E70A8A"/>
    <w:rsid w:val="00E7167D"/>
    <w:rsid w:val="00E71BE7"/>
    <w:rsid w:val="00E73F7F"/>
    <w:rsid w:val="00E753E8"/>
    <w:rsid w:val="00E85409"/>
    <w:rsid w:val="00E90661"/>
    <w:rsid w:val="00EA0891"/>
    <w:rsid w:val="00EA429F"/>
    <w:rsid w:val="00EA4F9E"/>
    <w:rsid w:val="00EA63CA"/>
    <w:rsid w:val="00EA6D3B"/>
    <w:rsid w:val="00EA7E69"/>
    <w:rsid w:val="00EB00AD"/>
    <w:rsid w:val="00EB136C"/>
    <w:rsid w:val="00EB480E"/>
    <w:rsid w:val="00EB5EC6"/>
    <w:rsid w:val="00EB7FC9"/>
    <w:rsid w:val="00EC2727"/>
    <w:rsid w:val="00EC3A12"/>
    <w:rsid w:val="00EC68C7"/>
    <w:rsid w:val="00ED1ED4"/>
    <w:rsid w:val="00ED27E8"/>
    <w:rsid w:val="00ED2B07"/>
    <w:rsid w:val="00ED7137"/>
    <w:rsid w:val="00EE63A8"/>
    <w:rsid w:val="00EF062B"/>
    <w:rsid w:val="00EF06EA"/>
    <w:rsid w:val="00EF29E2"/>
    <w:rsid w:val="00EF4AB5"/>
    <w:rsid w:val="00EF76F1"/>
    <w:rsid w:val="00F02106"/>
    <w:rsid w:val="00F05463"/>
    <w:rsid w:val="00F0596B"/>
    <w:rsid w:val="00F13FEB"/>
    <w:rsid w:val="00F148E3"/>
    <w:rsid w:val="00F21088"/>
    <w:rsid w:val="00F21AE3"/>
    <w:rsid w:val="00F27565"/>
    <w:rsid w:val="00F31569"/>
    <w:rsid w:val="00F31835"/>
    <w:rsid w:val="00F327E7"/>
    <w:rsid w:val="00F336CA"/>
    <w:rsid w:val="00F34101"/>
    <w:rsid w:val="00F35746"/>
    <w:rsid w:val="00F447C7"/>
    <w:rsid w:val="00F44E83"/>
    <w:rsid w:val="00F459B4"/>
    <w:rsid w:val="00F50279"/>
    <w:rsid w:val="00F5211B"/>
    <w:rsid w:val="00F554A9"/>
    <w:rsid w:val="00F611B1"/>
    <w:rsid w:val="00F705C1"/>
    <w:rsid w:val="00F716FD"/>
    <w:rsid w:val="00F80355"/>
    <w:rsid w:val="00F82B21"/>
    <w:rsid w:val="00F8420E"/>
    <w:rsid w:val="00F87C43"/>
    <w:rsid w:val="00F90D45"/>
    <w:rsid w:val="00F95175"/>
    <w:rsid w:val="00F95302"/>
    <w:rsid w:val="00F95BF1"/>
    <w:rsid w:val="00FA17B7"/>
    <w:rsid w:val="00FA5722"/>
    <w:rsid w:val="00FB0C75"/>
    <w:rsid w:val="00FB0C81"/>
    <w:rsid w:val="00FC2200"/>
    <w:rsid w:val="00FC2540"/>
    <w:rsid w:val="00FC41ED"/>
    <w:rsid w:val="00FD5C92"/>
    <w:rsid w:val="00FE17AA"/>
    <w:rsid w:val="00FE1FAC"/>
    <w:rsid w:val="00FE3553"/>
    <w:rsid w:val="00FF0204"/>
    <w:rsid w:val="00FF1B29"/>
    <w:rsid w:val="00FF30E5"/>
    <w:rsid w:val="00FF385A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15B103"/>
  <w15:docId w15:val="{0FDEC9A9-6810-4A0E-9847-C89EDBE0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link w:val="Heading4Char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Fußnotentextf, Char1, Char1 Char Char,Char1,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Fußnotentextf Char, Char1 Char, Char1 Char Char Char,Char1 Char,Char1 Char Char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16 Point,Superscript 6 Point,Footnote Text1,Footnote Text2"/>
    <w:basedOn w:val="DefaultParagraphFont"/>
    <w:uiPriority w:val="99"/>
    <w:unhideWhenUsed/>
    <w:rsid w:val="006E126D"/>
    <w:rPr>
      <w:vertAlign w:val="superscript"/>
    </w:rPr>
  </w:style>
  <w:style w:type="character" w:styleId="PageNumber">
    <w:name w:val="page number"/>
    <w:basedOn w:val="DefaultParagraphFont"/>
    <w:uiPriority w:val="99"/>
    <w:rsid w:val="00AB4EF3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rsid w:val="00AB4EF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B4EF3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AB4EF3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B4EF3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B4EF3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B4EF3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AB4EF3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B4EF3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B4EF3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B4EF3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AB4EF3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B4EF3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B4EF3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AB4EF3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B4EF3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B4EF3"/>
    <w:rPr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AB4EF3"/>
    <w:rPr>
      <w:i/>
      <w:iCs/>
    </w:rPr>
  </w:style>
  <w:style w:type="paragraph" w:styleId="EnvelopeAddress">
    <w:name w:val="envelope address"/>
    <w:basedOn w:val="Normal"/>
    <w:uiPriority w:val="99"/>
    <w:semiHidden/>
    <w:rsid w:val="00AB4EF3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AB4EF3"/>
    <w:rPr>
      <w:rFonts w:ascii="Arial" w:hAnsi="Arial" w:cs="Arial"/>
      <w:sz w:val="20"/>
      <w:lang w:val="en-GB"/>
    </w:rPr>
  </w:style>
  <w:style w:type="character" w:styleId="FollowedHyperlink">
    <w:name w:val="FollowedHyperlink"/>
    <w:basedOn w:val="DefaultParagraphFont"/>
    <w:uiPriority w:val="99"/>
    <w:semiHidden/>
    <w:rsid w:val="00AB4EF3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AB4EF3"/>
  </w:style>
  <w:style w:type="paragraph" w:styleId="HTMLAddress">
    <w:name w:val="HTML Address"/>
    <w:basedOn w:val="Normal"/>
    <w:link w:val="HTMLAddressChar"/>
    <w:uiPriority w:val="99"/>
    <w:semiHidden/>
    <w:rsid w:val="00AB4EF3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B4EF3"/>
    <w:rPr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AB4EF3"/>
    <w:rPr>
      <w:i/>
      <w:iCs/>
    </w:rPr>
  </w:style>
  <w:style w:type="character" w:styleId="HTMLCode">
    <w:name w:val="HTML Code"/>
    <w:basedOn w:val="DefaultParagraphFont"/>
    <w:uiPriority w:val="99"/>
    <w:semiHidden/>
    <w:rsid w:val="00AB4EF3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AB4EF3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AB4EF3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AB4EF3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4EF3"/>
    <w:rPr>
      <w:rFonts w:ascii="Courier New" w:hAnsi="Courier New" w:cs="Courier New"/>
      <w:szCs w:val="22"/>
      <w:lang w:val="en-GB"/>
    </w:rPr>
  </w:style>
  <w:style w:type="character" w:styleId="HTMLSample">
    <w:name w:val="HTML Sample"/>
    <w:basedOn w:val="DefaultParagraphFont"/>
    <w:uiPriority w:val="99"/>
    <w:semiHidden/>
    <w:rsid w:val="00AB4EF3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AB4EF3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AB4EF3"/>
    <w:rPr>
      <w:i/>
      <w:iCs/>
    </w:rPr>
  </w:style>
  <w:style w:type="character" w:styleId="Hyperlink">
    <w:name w:val="Hyperlink"/>
    <w:basedOn w:val="DefaultParagraphFont"/>
    <w:uiPriority w:val="99"/>
    <w:semiHidden/>
    <w:rsid w:val="00AB4EF3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AB4EF3"/>
  </w:style>
  <w:style w:type="paragraph" w:styleId="List">
    <w:name w:val="List"/>
    <w:basedOn w:val="Normal"/>
    <w:uiPriority w:val="99"/>
    <w:semiHidden/>
    <w:rsid w:val="00AB4EF3"/>
    <w:pPr>
      <w:ind w:left="360" w:hanging="360"/>
    </w:pPr>
    <w:rPr>
      <w:lang w:val="en-GB"/>
    </w:rPr>
  </w:style>
  <w:style w:type="paragraph" w:styleId="List2">
    <w:name w:val="List 2"/>
    <w:basedOn w:val="Normal"/>
    <w:uiPriority w:val="99"/>
    <w:semiHidden/>
    <w:rsid w:val="00AB4EF3"/>
    <w:pPr>
      <w:ind w:left="720" w:hanging="360"/>
    </w:pPr>
    <w:rPr>
      <w:lang w:val="en-GB"/>
    </w:rPr>
  </w:style>
  <w:style w:type="paragraph" w:styleId="List3">
    <w:name w:val="List 3"/>
    <w:basedOn w:val="Normal"/>
    <w:uiPriority w:val="99"/>
    <w:semiHidden/>
    <w:rsid w:val="00AB4EF3"/>
    <w:pPr>
      <w:ind w:left="1080" w:hanging="360"/>
    </w:pPr>
    <w:rPr>
      <w:lang w:val="en-GB"/>
    </w:rPr>
  </w:style>
  <w:style w:type="paragraph" w:styleId="List4">
    <w:name w:val="List 4"/>
    <w:basedOn w:val="Normal"/>
    <w:uiPriority w:val="99"/>
    <w:semiHidden/>
    <w:rsid w:val="00AB4EF3"/>
    <w:pPr>
      <w:ind w:left="1440" w:hanging="360"/>
    </w:pPr>
    <w:rPr>
      <w:lang w:val="en-GB"/>
    </w:rPr>
  </w:style>
  <w:style w:type="paragraph" w:styleId="List5">
    <w:name w:val="List 5"/>
    <w:basedOn w:val="Normal"/>
    <w:uiPriority w:val="99"/>
    <w:semiHidden/>
    <w:rsid w:val="00AB4EF3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uiPriority w:val="99"/>
    <w:semiHidden/>
    <w:rsid w:val="00AB4EF3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uiPriority w:val="99"/>
    <w:semiHidden/>
    <w:rsid w:val="00AB4EF3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uiPriority w:val="99"/>
    <w:semiHidden/>
    <w:rsid w:val="00AB4EF3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uiPriority w:val="99"/>
    <w:semiHidden/>
    <w:rsid w:val="00AB4EF3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uiPriority w:val="99"/>
    <w:semiHidden/>
    <w:rsid w:val="00AB4EF3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uiPriority w:val="99"/>
    <w:semiHidden/>
    <w:rsid w:val="00AB4EF3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uiPriority w:val="99"/>
    <w:semiHidden/>
    <w:rsid w:val="00AB4EF3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uiPriority w:val="99"/>
    <w:semiHidden/>
    <w:rsid w:val="00AB4EF3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uiPriority w:val="99"/>
    <w:semiHidden/>
    <w:rsid w:val="00AB4EF3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uiPriority w:val="99"/>
    <w:semiHidden/>
    <w:rsid w:val="00AB4EF3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uiPriority w:val="99"/>
    <w:semiHidden/>
    <w:rsid w:val="00AB4EF3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uiPriority w:val="99"/>
    <w:semiHidden/>
    <w:rsid w:val="00AB4EF3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uiPriority w:val="99"/>
    <w:semiHidden/>
    <w:rsid w:val="00AB4EF3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uiPriority w:val="99"/>
    <w:semiHidden/>
    <w:rsid w:val="00AB4EF3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uiPriority w:val="99"/>
    <w:semiHidden/>
    <w:rsid w:val="00AB4EF3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B4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B4EF3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AB4EF3"/>
    <w:rPr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AB4EF3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AB4EF3"/>
    <w:rPr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B4EF3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B4EF3"/>
    <w:rPr>
      <w:lang w:val="en-GB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B4EF3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B4EF3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B4EF3"/>
    <w:rPr>
      <w:sz w:val="22"/>
      <w:szCs w:val="22"/>
      <w:lang w:val="en-GB"/>
    </w:rPr>
  </w:style>
  <w:style w:type="character" w:styleId="Strong">
    <w:name w:val="Strong"/>
    <w:basedOn w:val="DefaultParagraphFont"/>
    <w:uiPriority w:val="99"/>
    <w:qFormat/>
    <w:rsid w:val="00AB4EF3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AB4EF3"/>
    <w:rPr>
      <w:sz w:val="22"/>
      <w:szCs w:val="22"/>
      <w:lang w:val="en-C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AB4EF3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"/>
    <w:basedOn w:val="DefaultParagraphFont"/>
    <w:link w:val="Heading4"/>
    <w:rsid w:val="00AB4EF3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AB4EF3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AB4EF3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AB4EF3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uiPriority w:val="99"/>
    <w:rsid w:val="00AB4EF3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AB4EF3"/>
    <w:rPr>
      <w:rFonts w:ascii="Arial" w:hAnsi="Arial"/>
      <w:i/>
      <w:sz w:val="18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AB4EF3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AB4EF3"/>
    <w:rPr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4EF3"/>
    <w:rPr>
      <w:sz w:val="16"/>
      <w:szCs w:val="16"/>
      <w:lang w:val="en-CA"/>
    </w:rPr>
  </w:style>
  <w:style w:type="character" w:customStyle="1" w:styleId="BodyText2Char1">
    <w:name w:val="Body Text 2 Char1"/>
    <w:basedOn w:val="DefaultParagraphFont"/>
    <w:uiPriority w:val="99"/>
    <w:semiHidden/>
    <w:rsid w:val="00AB4EF3"/>
    <w:rPr>
      <w:lang w:val="en-GB"/>
    </w:rPr>
  </w:style>
  <w:style w:type="character" w:customStyle="1" w:styleId="BodyText2Char2">
    <w:name w:val="Body Text 2 Char2"/>
    <w:basedOn w:val="DefaultParagraphFont"/>
    <w:uiPriority w:val="99"/>
    <w:semiHidden/>
    <w:rsid w:val="00AB4EF3"/>
    <w:rPr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4EF3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4EF3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uiPriority w:val="99"/>
    <w:rsid w:val="00AB4EF3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99"/>
    <w:rsid w:val="00AB4EF3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uiPriority w:val="99"/>
    <w:rsid w:val="00AB4EF3"/>
    <w:rPr>
      <w:sz w:val="22"/>
      <w:szCs w:val="22"/>
      <w:lang w:val="en-CA"/>
    </w:rPr>
  </w:style>
  <w:style w:type="paragraph" w:customStyle="1" w:styleId="Heading">
    <w:name w:val="Heading"/>
    <w:basedOn w:val="Header"/>
    <w:next w:val="Header"/>
    <w:rsid w:val="00AB4EF3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paragraph" w:customStyle="1" w:styleId="Bullet2">
    <w:name w:val="Bullet 2"/>
    <w:basedOn w:val="Normal"/>
    <w:uiPriority w:val="99"/>
    <w:rsid w:val="00AB4EF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AB4EF3"/>
    <w:pPr>
      <w:ind w:left="720"/>
      <w:contextualSpacing/>
      <w:jc w:val="left"/>
    </w:pPr>
    <w:rPr>
      <w:sz w:val="24"/>
      <w:szCs w:val="24"/>
      <w:lang w:val="en-US"/>
    </w:rPr>
  </w:style>
  <w:style w:type="paragraph" w:customStyle="1" w:styleId="xl73">
    <w:name w:val="xl73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6">
    <w:name w:val="xl76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AB4EF3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6">
    <w:name w:val="xl86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9">
    <w:name w:val="xl89"/>
    <w:basedOn w:val="Normal"/>
    <w:rsid w:val="00AB4EF3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0">
    <w:name w:val="xl90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1">
    <w:name w:val="xl91"/>
    <w:basedOn w:val="Normal"/>
    <w:rsid w:val="00AB4EF3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2">
    <w:name w:val="xl92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2">
    <w:name w:val="xl72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AB4EF3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1">
    <w:name w:val="xl71"/>
    <w:basedOn w:val="Normal"/>
    <w:rsid w:val="00AB4EF3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93">
    <w:name w:val="xl93"/>
    <w:basedOn w:val="Normal"/>
    <w:rsid w:val="00AB4EF3"/>
    <w:pP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a--">
    <w:name w:val="a-(-)"/>
    <w:basedOn w:val="Normal"/>
    <w:rsid w:val="00AB4EF3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paragraph" w:customStyle="1" w:styleId="xl94">
    <w:name w:val="xl94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95">
    <w:name w:val="xl95"/>
    <w:basedOn w:val="Normal"/>
    <w:rsid w:val="00AB4E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96">
    <w:name w:val="xl96"/>
    <w:basedOn w:val="Normal"/>
    <w:rsid w:val="00AB4EF3"/>
    <w:pPr>
      <w:spacing w:before="100" w:beforeAutospacing="1" w:after="100" w:afterAutospacing="1"/>
      <w:jc w:val="left"/>
      <w:textAlignment w:val="top"/>
    </w:pPr>
    <w:rPr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AB4EF3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4E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4EF3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AB4EF3"/>
    <w:rPr>
      <w:vertAlign w:val="superscript"/>
    </w:rPr>
  </w:style>
  <w:style w:type="character" w:customStyle="1" w:styleId="markedcontent">
    <w:name w:val="markedcontent"/>
    <w:basedOn w:val="DefaultParagraphFont"/>
    <w:rsid w:val="00762D83"/>
  </w:style>
  <w:style w:type="character" w:customStyle="1" w:styleId="x193iq5w">
    <w:name w:val="x193iq5w"/>
    <w:basedOn w:val="DefaultParagraphFont"/>
    <w:rsid w:val="008B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5.xml"/><Relationship Id="rId29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5.xm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31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fontTable" Target="fontTable.xml"/><Relationship Id="rId30" Type="http://schemas.openxmlformats.org/officeDocument/2006/relationships/customXml" Target="../customXml/item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91st\Templates\Eec91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77A85FF7A4214A85ADABA4661F84EE" ma:contentTypeVersion="5" ma:contentTypeDescription="Create a new document." ma:contentTypeScope="" ma:versionID="b42655be0429200ed26f7ff1a3f642f9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UNEP/OzL.Pro/ExCom/91/14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7592A24F-4CE0-4842-8839-18C0B0D5F7D1}"/>
</file>

<file path=customXml/itemProps2.xml><?xml version="1.0" encoding="utf-8"?>
<ds:datastoreItem xmlns:ds="http://schemas.openxmlformats.org/officeDocument/2006/customXml" ds:itemID="{6C5499AD-C1B7-46BD-8D55-C409982810C4}"/>
</file>

<file path=customXml/itemProps3.xml><?xml version="1.0" encoding="utf-8"?>
<ds:datastoreItem xmlns:ds="http://schemas.openxmlformats.org/officeDocument/2006/customXml" ds:itemID="{6C1C9132-47BC-46CE-89AC-46E97E3A85FF}"/>
</file>

<file path=customXml/itemProps4.xml><?xml version="1.0" encoding="utf-8"?>
<ds:datastoreItem xmlns:ds="http://schemas.openxmlformats.org/officeDocument/2006/customXml" ds:itemID="{DEDBE37D-B44A-468D-A5CF-DCA37741F00F}"/>
</file>

<file path=docProps/app.xml><?xml version="1.0" encoding="utf-8"?>
<Properties xmlns="http://schemas.openxmlformats.org/officeDocument/2006/extended-properties" xmlns:vt="http://schemas.openxmlformats.org/officeDocument/2006/docPropsVTypes">
  <Template>Eec91G</Template>
  <TotalTime>3</TotalTime>
  <Pages>13</Pages>
  <Words>3705</Words>
  <Characters>21124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périodique du PNUD au 31 décembre 2021</vt:lpstr>
    </vt:vector>
  </TitlesOfParts>
  <Company/>
  <LinksUpToDate>false</LinksUpToDate>
  <CharactersWithSpaces>24780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du PNUD au 31 décembre 2021                                                                                                                         .</dc:title>
  <dc:creator>Muriel Aguiar</dc:creator>
  <cp:lastModifiedBy>HBE</cp:lastModifiedBy>
  <cp:revision>3</cp:revision>
  <cp:lastPrinted>2022-10-06T18:15:00Z</cp:lastPrinted>
  <dcterms:created xsi:type="dcterms:W3CDTF">2022-11-12T08:21:00Z</dcterms:created>
  <dcterms:modified xsi:type="dcterms:W3CDTF">2022-11-23T22:13:00Z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UNEP/OzL.Pro/ExCom/91/14</vt:lpwstr>
  </property>
  <property fmtid="{D5CDD505-2E9C-101B-9397-08002B2CF9AE}" pid="3" name="Revision date">
    <vt:lpwstr>11/9/2022</vt:lpwstr>
  </property>
  <property fmtid="{D5CDD505-2E9C-101B-9397-08002B2CF9AE}" pid="4" name="ContentTypeId">
    <vt:lpwstr>0x0101008F77A85FF7A4214A85ADABA4661F84EE</vt:lpwstr>
  </property>
</Properties>
</file>