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32" w:type="dxa"/>
        <w:tblInd w:w="-284" w:type="dxa"/>
        <w:tblLayout w:type="fixed"/>
        <w:tblLook w:val="0000" w:firstRow="0" w:lastRow="0" w:firstColumn="0" w:lastColumn="0" w:noHBand="0" w:noVBand="0"/>
      </w:tblPr>
      <w:tblGrid>
        <w:gridCol w:w="1985"/>
        <w:gridCol w:w="4077"/>
        <w:gridCol w:w="3870"/>
      </w:tblGrid>
      <w:tr w:rsidR="005C49AC" w:rsidRPr="00F96FB4" w14:paraId="31FD924A" w14:textId="77777777" w:rsidTr="00451861">
        <w:trPr>
          <w:trHeight w:val="720"/>
        </w:trPr>
        <w:tc>
          <w:tcPr>
            <w:tcW w:w="6062" w:type="dxa"/>
            <w:gridSpan w:val="2"/>
            <w:tcBorders>
              <w:bottom w:val="single" w:sz="18" w:space="0" w:color="auto"/>
            </w:tcBorders>
          </w:tcPr>
          <w:p w14:paraId="3F50860A" w14:textId="7E024C17" w:rsidR="00684E73" w:rsidRPr="00F96FB4" w:rsidRDefault="009B41F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6"/>
                <w:lang w:val="es-ES_tradnl"/>
              </w:rPr>
            </w:pPr>
            <w:r w:rsidRPr="00F96FB4">
              <w:rPr>
                <w:rFonts w:ascii="Univers" w:hAnsi="Univers"/>
                <w:b/>
                <w:sz w:val="28"/>
                <w:szCs w:val="26"/>
                <w:lang w:val="es-ES_tradnl"/>
              </w:rPr>
              <w:t>NACIONES</w:t>
            </w:r>
            <w:r w:rsidRPr="00F96FB4">
              <w:rPr>
                <w:rFonts w:ascii="Univers" w:hAnsi="Univers"/>
                <w:b/>
                <w:sz w:val="28"/>
                <w:szCs w:val="26"/>
                <w:lang w:val="es-ES_tradnl"/>
              </w:rPr>
              <w:br/>
              <w:t>UNIDAS</w:t>
            </w:r>
          </w:p>
        </w:tc>
        <w:tc>
          <w:tcPr>
            <w:tcW w:w="3870" w:type="dxa"/>
            <w:tcBorders>
              <w:bottom w:val="single" w:sz="18" w:space="0" w:color="auto"/>
            </w:tcBorders>
          </w:tcPr>
          <w:p w14:paraId="0F32FC16" w14:textId="77777777" w:rsidR="00684E73" w:rsidRPr="00F96FB4" w:rsidRDefault="00DD143E">
            <w:pPr>
              <w:jc w:val="right"/>
              <w:rPr>
                <w:sz w:val="52"/>
                <w:szCs w:val="48"/>
                <w:lang w:val="es-ES_tradnl"/>
              </w:rPr>
            </w:pPr>
            <w:r w:rsidRPr="00F96FB4">
              <w:rPr>
                <w:rFonts w:ascii="Univers Bold" w:hAnsi="Univers Bold"/>
                <w:b/>
                <w:sz w:val="72"/>
                <w:lang w:val="es-ES_tradnl"/>
              </w:rPr>
              <w:t>EP</w:t>
            </w:r>
          </w:p>
        </w:tc>
      </w:tr>
      <w:tr w:rsidR="005C49AC" w:rsidRPr="008C4568" w14:paraId="1EA77A59" w14:textId="77777777" w:rsidTr="004518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67E1E07F" w14:textId="77777777" w:rsidR="005C49AC" w:rsidRPr="00F96FB4" w:rsidRDefault="005C49AC" w:rsidP="002554E4">
            <w:pPr>
              <w:spacing w:before="120"/>
              <w:ind w:left="-9"/>
              <w:rPr>
                <w:sz w:val="22"/>
                <w:lang w:val="es-ES_tradnl"/>
              </w:rPr>
            </w:pPr>
            <w:r w:rsidRPr="00F96FB4">
              <w:rPr>
                <w:noProof/>
                <w:sz w:val="22"/>
                <w:lang w:val="en-US"/>
              </w:rPr>
              <mc:AlternateContent>
                <mc:Choice Requires="wpg">
                  <w:drawing>
                    <wp:inline distT="0" distB="0" distL="0" distR="0" wp14:anchorId="19FD2A73" wp14:editId="2052330E">
                      <wp:extent cx="828963" cy="1575268"/>
                      <wp:effectExtent l="0" t="0" r="9525" b="6350"/>
                      <wp:docPr id="1"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32B62D75"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3hGaAbACAADSBwAADgAAAAAA&#10;AAAAAAAAAAA6AgAAZHJzL2Uyb0RvYy54bWxQSwECLQAKAAAAAAAAACEAfhWsvxIGAAASBgAAFAAA&#10;AAAAAAAAAAAAAAAWBQAAZHJzL21lZGlhL2ltYWdlMS5wbmdQSwECLQAKAAAAAAAAACEA4IndHG0J&#10;AABtCQAAFAAAAAAAAAAAAAAAAABaCwAAZHJzL21lZGlhL2ltYWdlMi5wbmdQSwECLQAUAAYACAAA&#10;ACEAuX2vDtwAAAAF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4077" w:type="dxa"/>
            <w:tcBorders>
              <w:top w:val="nil"/>
              <w:left w:val="nil"/>
              <w:bottom w:val="single" w:sz="36" w:space="0" w:color="auto"/>
              <w:right w:val="nil"/>
            </w:tcBorders>
          </w:tcPr>
          <w:p w14:paraId="731476BD" w14:textId="77777777" w:rsidR="009B41F6" w:rsidRPr="00F96FB4" w:rsidRDefault="009B41F6" w:rsidP="009B41F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1"/>
                <w:szCs w:val="29"/>
                <w:lang w:val="es-ES_tradnl"/>
              </w:rPr>
            </w:pPr>
          </w:p>
          <w:p w14:paraId="399D023F" w14:textId="731C23D2" w:rsidR="009B41F6" w:rsidRPr="00F96FB4" w:rsidRDefault="009B41F6" w:rsidP="009B41F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1"/>
                <w:szCs w:val="29"/>
                <w:lang w:val="es-ES_tradnl"/>
              </w:rPr>
            </w:pPr>
            <w:r w:rsidRPr="00F96FB4">
              <w:rPr>
                <w:rFonts w:ascii="Univers" w:hAnsi="Univers"/>
                <w:b/>
                <w:sz w:val="31"/>
                <w:szCs w:val="29"/>
                <w:lang w:val="es-ES_tradnl"/>
              </w:rPr>
              <w:t>Programa de las</w:t>
            </w:r>
          </w:p>
          <w:p w14:paraId="6C724BFF" w14:textId="77777777" w:rsidR="009B41F6" w:rsidRPr="00F96FB4" w:rsidRDefault="009B41F6" w:rsidP="009B41F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1"/>
                <w:szCs w:val="29"/>
                <w:lang w:val="es-ES_tradnl"/>
              </w:rPr>
            </w:pPr>
            <w:r w:rsidRPr="00F96FB4">
              <w:rPr>
                <w:rFonts w:ascii="Univers" w:hAnsi="Univers"/>
                <w:b/>
                <w:sz w:val="31"/>
                <w:szCs w:val="29"/>
                <w:lang w:val="es-ES_tradnl"/>
              </w:rPr>
              <w:t>Naciones Unidas</w:t>
            </w:r>
          </w:p>
          <w:p w14:paraId="77DA6248" w14:textId="77777777" w:rsidR="00684E73" w:rsidRPr="00F96FB4" w:rsidRDefault="009B41F6" w:rsidP="009B41F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1"/>
                <w:szCs w:val="29"/>
                <w:lang w:val="es-ES_tradnl"/>
              </w:rPr>
            </w:pPr>
            <w:r w:rsidRPr="00F96FB4">
              <w:rPr>
                <w:rFonts w:ascii="Univers" w:hAnsi="Univers"/>
                <w:b/>
                <w:sz w:val="31"/>
                <w:szCs w:val="29"/>
                <w:lang w:val="es-ES_tradnl"/>
              </w:rPr>
              <w:t>para el Medio Ambiente</w:t>
            </w:r>
          </w:p>
        </w:tc>
        <w:tc>
          <w:tcPr>
            <w:tcW w:w="3870" w:type="dxa"/>
            <w:tcBorders>
              <w:top w:val="nil"/>
              <w:left w:val="nil"/>
              <w:bottom w:val="single" w:sz="36" w:space="0" w:color="auto"/>
              <w:right w:val="nil"/>
            </w:tcBorders>
          </w:tcPr>
          <w:p w14:paraId="4E345E3B" w14:textId="77777777" w:rsidR="008203EC" w:rsidRPr="00F96FB4" w:rsidRDefault="008203EC">
            <w:pPr>
              <w:rPr>
                <w:sz w:val="22"/>
                <w:lang w:val="es-ES_tradnl"/>
              </w:rPr>
            </w:pPr>
          </w:p>
          <w:p w14:paraId="31045D88" w14:textId="4A0FE62F" w:rsidR="008203EC" w:rsidRPr="00F96FB4" w:rsidRDefault="008203EC">
            <w:pPr>
              <w:rPr>
                <w:sz w:val="22"/>
                <w:lang w:val="es-ES_tradnl"/>
              </w:rPr>
            </w:pPr>
            <w:proofErr w:type="spellStart"/>
            <w:r w:rsidRPr="00F96FB4">
              <w:rPr>
                <w:sz w:val="22"/>
                <w:lang w:val="es-ES_tradnl"/>
              </w:rPr>
              <w:t>Distr</w:t>
            </w:r>
            <w:proofErr w:type="spellEnd"/>
            <w:r w:rsidRPr="00F96FB4">
              <w:rPr>
                <w:sz w:val="22"/>
                <w:lang w:val="es-ES_tradnl"/>
              </w:rPr>
              <w:t>.</w:t>
            </w:r>
          </w:p>
          <w:p w14:paraId="0FF94CAF" w14:textId="77777777" w:rsidR="008203EC" w:rsidRPr="00F96FB4" w:rsidRDefault="008203EC">
            <w:pPr>
              <w:rPr>
                <w:sz w:val="22"/>
                <w:lang w:val="es-ES_tradnl"/>
              </w:rPr>
            </w:pPr>
            <w:r w:rsidRPr="00F96FB4">
              <w:rPr>
                <w:sz w:val="22"/>
                <w:lang w:val="es-ES_tradnl"/>
              </w:rPr>
              <w:t>GENERAL</w:t>
            </w:r>
          </w:p>
          <w:p w14:paraId="69FF9809" w14:textId="77777777" w:rsidR="008203EC" w:rsidRPr="00F96FB4" w:rsidRDefault="008203EC">
            <w:pPr>
              <w:rPr>
                <w:sz w:val="22"/>
                <w:lang w:val="es-ES_tradnl"/>
              </w:rPr>
            </w:pPr>
          </w:p>
          <w:p w14:paraId="0D786F88" w14:textId="04E532EB" w:rsidR="00684E73" w:rsidRPr="00F96FB4" w:rsidRDefault="00DD143E">
            <w:pPr>
              <w:rPr>
                <w:sz w:val="22"/>
                <w:lang w:val="es-ES_tradnl"/>
              </w:rPr>
            </w:pPr>
            <w:r w:rsidRPr="00F96FB4">
              <w:rPr>
                <w:sz w:val="22"/>
                <w:lang w:val="es-ES_tradnl"/>
              </w:rPr>
              <w:fldChar w:fldCharType="begin"/>
            </w:r>
            <w:r w:rsidRPr="00F96FB4">
              <w:rPr>
                <w:sz w:val="22"/>
                <w:lang w:val="es-ES_tradnl"/>
              </w:rPr>
              <w:instrText xml:space="preserve"> DOCPROPERTY "Document number"  \* MERGEFORMAT </w:instrText>
            </w:r>
            <w:r w:rsidRPr="00F96FB4">
              <w:rPr>
                <w:sz w:val="22"/>
                <w:lang w:val="es-ES_tradnl"/>
              </w:rPr>
              <w:fldChar w:fldCharType="separate"/>
            </w:r>
            <w:r w:rsidR="00761DE2">
              <w:rPr>
                <w:sz w:val="22"/>
                <w:lang w:val="es-ES_tradnl"/>
              </w:rPr>
              <w:t>UNEP/</w:t>
            </w:r>
            <w:proofErr w:type="spellStart"/>
            <w:r w:rsidR="00761DE2">
              <w:rPr>
                <w:sz w:val="22"/>
                <w:lang w:val="es-ES_tradnl"/>
              </w:rPr>
              <w:t>OzL.Pro</w:t>
            </w:r>
            <w:proofErr w:type="spellEnd"/>
            <w:r w:rsidR="00761DE2">
              <w:rPr>
                <w:sz w:val="22"/>
                <w:lang w:val="es-ES_tradnl"/>
              </w:rPr>
              <w:t>/</w:t>
            </w:r>
            <w:proofErr w:type="spellStart"/>
            <w:r w:rsidR="00761DE2">
              <w:rPr>
                <w:sz w:val="22"/>
                <w:lang w:val="es-ES_tradnl"/>
              </w:rPr>
              <w:t>ExCom</w:t>
            </w:r>
            <w:proofErr w:type="spellEnd"/>
            <w:r w:rsidR="00761DE2">
              <w:rPr>
                <w:sz w:val="22"/>
                <w:lang w:val="es-ES_tradnl"/>
              </w:rPr>
              <w:t>/95/54</w:t>
            </w:r>
            <w:r w:rsidRPr="00F96FB4">
              <w:rPr>
                <w:sz w:val="22"/>
                <w:lang w:val="es-ES_tradnl"/>
              </w:rPr>
              <w:fldChar w:fldCharType="end"/>
            </w:r>
          </w:p>
          <w:p w14:paraId="0F850AB1" w14:textId="77777777" w:rsidR="00684E73" w:rsidRPr="00F96FB4" w:rsidRDefault="00DD143E">
            <w:pPr>
              <w:rPr>
                <w:sz w:val="22"/>
                <w:lang w:val="es-ES_tradnl"/>
              </w:rPr>
            </w:pPr>
            <w:r w:rsidRPr="00F96FB4">
              <w:rPr>
                <w:sz w:val="22"/>
                <w:lang w:val="es-ES_tradnl"/>
              </w:rPr>
              <w:fldChar w:fldCharType="begin"/>
            </w:r>
            <w:r w:rsidRPr="00F96FB4">
              <w:rPr>
                <w:sz w:val="22"/>
                <w:lang w:val="es-ES_tradnl"/>
              </w:rPr>
              <w:instrText xml:space="preserve"> DOCPROPERTY "Revision date" \@ "d MMMM YYYY"  \* MERGEFORMAT </w:instrText>
            </w:r>
            <w:r w:rsidRPr="00F96FB4">
              <w:rPr>
                <w:sz w:val="22"/>
                <w:lang w:val="es-ES_tradnl"/>
              </w:rPr>
              <w:fldChar w:fldCharType="separate"/>
            </w:r>
            <w:r w:rsidR="00A411B2" w:rsidRPr="00F96FB4">
              <w:rPr>
                <w:sz w:val="22"/>
                <w:lang w:val="es-ES_tradnl"/>
              </w:rPr>
              <w:t>12 de noviembre de 2024</w:t>
            </w:r>
            <w:r w:rsidRPr="00F96FB4">
              <w:rPr>
                <w:sz w:val="22"/>
                <w:lang w:val="es-ES_tradnl"/>
              </w:rPr>
              <w:fldChar w:fldCharType="end"/>
            </w:r>
          </w:p>
          <w:p w14:paraId="7DF7EB6F" w14:textId="77777777" w:rsidR="005C49AC" w:rsidRPr="00F96FB4" w:rsidRDefault="005C49AC" w:rsidP="00C0055A">
            <w:pPr>
              <w:rPr>
                <w:caps/>
                <w:sz w:val="22"/>
                <w:lang w:val="es-ES_tradnl"/>
              </w:rPr>
            </w:pPr>
          </w:p>
          <w:p w14:paraId="308CDA79" w14:textId="77777777" w:rsidR="009B41F6" w:rsidRPr="00F96FB4" w:rsidRDefault="009B41F6">
            <w:pPr>
              <w:rPr>
                <w:sz w:val="22"/>
                <w:lang w:val="es-ES_tradnl"/>
              </w:rPr>
            </w:pPr>
            <w:r w:rsidRPr="00F96FB4">
              <w:rPr>
                <w:sz w:val="22"/>
                <w:lang w:val="es-ES_tradnl"/>
              </w:rPr>
              <w:t>ESPAÑOL</w:t>
            </w:r>
          </w:p>
          <w:p w14:paraId="2B0FF7F0" w14:textId="26A6143F" w:rsidR="00684E73" w:rsidRPr="00F96FB4" w:rsidRDefault="009B41F6">
            <w:pPr>
              <w:rPr>
                <w:sz w:val="22"/>
                <w:lang w:val="es-ES_tradnl"/>
              </w:rPr>
            </w:pPr>
            <w:r w:rsidRPr="00F96FB4">
              <w:rPr>
                <w:sz w:val="22"/>
                <w:lang w:val="es-ES_tradnl"/>
              </w:rPr>
              <w:t>ORIGINAL: INGLÉS</w:t>
            </w:r>
          </w:p>
        </w:tc>
      </w:tr>
    </w:tbl>
    <w:p w14:paraId="1A0D58BD" w14:textId="5913FA5D" w:rsidR="00684E73" w:rsidRPr="00F96FB4" w:rsidRDefault="009B41F6">
      <w:pPr>
        <w:jc w:val="left"/>
        <w:rPr>
          <w:sz w:val="22"/>
          <w:lang w:val="es-ES_tradnl"/>
        </w:rPr>
      </w:pPr>
      <w:r w:rsidRPr="00F96FB4">
        <w:rPr>
          <w:sz w:val="22"/>
          <w:lang w:val="es-ES_tradnl"/>
        </w:rPr>
        <w:t>COMITÉ EJECUTIVO DEL FONDO MULTILATERAL</w:t>
      </w:r>
      <w:r w:rsidRPr="00F96FB4">
        <w:rPr>
          <w:sz w:val="22"/>
          <w:lang w:val="es-ES_tradnl"/>
        </w:rPr>
        <w:br/>
        <w:t xml:space="preserve"> PARA LA APLICACIÓN DEL</w:t>
      </w:r>
      <w:r w:rsidRPr="00F96FB4">
        <w:rPr>
          <w:sz w:val="22"/>
          <w:lang w:val="es-ES_tradnl"/>
        </w:rPr>
        <w:br/>
        <w:t xml:space="preserve"> PROTOCOLO DE MONTREAL</w:t>
      </w:r>
      <w:r w:rsidR="00DD143E" w:rsidRPr="00F96FB4">
        <w:rPr>
          <w:sz w:val="22"/>
          <w:lang w:val="es-ES_tradnl"/>
        </w:rPr>
        <w:t xml:space="preserve"> </w:t>
      </w:r>
      <w:r w:rsidR="00DD143E" w:rsidRPr="00F96FB4">
        <w:rPr>
          <w:sz w:val="22"/>
          <w:lang w:val="es-ES_tradnl"/>
        </w:rPr>
        <w:br/>
        <w:t>Nonagésima quinta reunión</w:t>
      </w:r>
    </w:p>
    <w:p w14:paraId="0D120B2D" w14:textId="75ADE56A" w:rsidR="00684E73" w:rsidRPr="00F96FB4" w:rsidRDefault="009B41F6">
      <w:pPr>
        <w:jc w:val="left"/>
        <w:rPr>
          <w:sz w:val="22"/>
          <w:lang w:val="es-ES_tradnl"/>
        </w:rPr>
      </w:pPr>
      <w:r w:rsidRPr="00F96FB4">
        <w:rPr>
          <w:sz w:val="22"/>
          <w:lang w:val="es-ES_tradnl"/>
        </w:rPr>
        <w:t>Montreal, 4 - 8 de</w:t>
      </w:r>
      <w:r w:rsidR="00DD143E" w:rsidRPr="00F96FB4">
        <w:rPr>
          <w:sz w:val="22"/>
          <w:lang w:val="es-ES_tradnl"/>
        </w:rPr>
        <w:t xml:space="preserve"> diciembre de 2024</w:t>
      </w:r>
    </w:p>
    <w:p w14:paraId="08437FE3" w14:textId="77777777" w:rsidR="00684E73" w:rsidRPr="00F96FB4" w:rsidRDefault="00DD143E">
      <w:pPr>
        <w:jc w:val="left"/>
        <w:rPr>
          <w:sz w:val="22"/>
          <w:lang w:val="es-ES_tradnl"/>
        </w:rPr>
      </w:pPr>
      <w:r w:rsidRPr="00F96FB4">
        <w:rPr>
          <w:sz w:val="22"/>
          <w:lang w:val="es-ES_tradnl"/>
        </w:rPr>
        <w:t xml:space="preserve">Punto </w:t>
      </w:r>
      <w:r w:rsidR="0044552A" w:rsidRPr="00F96FB4">
        <w:rPr>
          <w:sz w:val="22"/>
          <w:lang w:val="es-ES_tradnl"/>
        </w:rPr>
        <w:t xml:space="preserve">9 </w:t>
      </w:r>
      <w:r w:rsidR="00112D86" w:rsidRPr="00F96FB4">
        <w:rPr>
          <w:sz w:val="22"/>
          <w:lang w:val="es-ES_tradnl"/>
        </w:rPr>
        <w:t>d</w:t>
      </w:r>
      <w:r w:rsidR="0044552A" w:rsidRPr="00F96FB4">
        <w:rPr>
          <w:sz w:val="22"/>
          <w:lang w:val="es-ES_tradnl"/>
        </w:rPr>
        <w:t xml:space="preserve">) </w:t>
      </w:r>
      <w:r w:rsidRPr="00F96FB4">
        <w:rPr>
          <w:sz w:val="22"/>
          <w:lang w:val="es-ES_tradnl"/>
        </w:rPr>
        <w:t>del orden del día provisional</w:t>
      </w:r>
      <w:r w:rsidRPr="00F96FB4">
        <w:rPr>
          <w:rStyle w:val="FootnoteReference"/>
          <w:sz w:val="22"/>
          <w:lang w:val="es-ES_tradnl"/>
        </w:rPr>
        <w:footnoteReference w:id="1"/>
      </w:r>
    </w:p>
    <w:p w14:paraId="208DE655" w14:textId="77777777" w:rsidR="00EA598B" w:rsidRPr="00F96FB4" w:rsidRDefault="00EA598B" w:rsidP="00EA598B">
      <w:pPr>
        <w:rPr>
          <w:sz w:val="22"/>
          <w:lang w:val="es-ES_tradnl"/>
        </w:rPr>
      </w:pPr>
    </w:p>
    <w:p w14:paraId="7ECA0D90" w14:textId="77777777" w:rsidR="000C7DD8" w:rsidRPr="00F96FB4" w:rsidRDefault="000C7DD8" w:rsidP="00EA598B">
      <w:pPr>
        <w:rPr>
          <w:sz w:val="22"/>
          <w:lang w:val="es-ES_tradnl"/>
        </w:rPr>
      </w:pPr>
    </w:p>
    <w:p w14:paraId="2877407B" w14:textId="5520340F" w:rsidR="00684E73" w:rsidRPr="00F96FB4" w:rsidRDefault="008C4568">
      <w:pPr>
        <w:jc w:val="center"/>
        <w:rPr>
          <w:b/>
          <w:sz w:val="22"/>
          <w:lang w:val="es-ES_tradnl"/>
        </w:rPr>
      </w:pPr>
      <w:r w:rsidRPr="00F96FB4">
        <w:rPr>
          <w:b/>
          <w:sz w:val="22"/>
          <w:lang w:val="es-ES_tradnl"/>
        </w:rPr>
        <w:t>PROPUESTA DE PROYECTO: GHANA</w:t>
      </w:r>
    </w:p>
    <w:p w14:paraId="01F16935" w14:textId="77777777" w:rsidR="00EA598B" w:rsidRPr="00F96FB4" w:rsidRDefault="00EA598B" w:rsidP="00EA598B">
      <w:pPr>
        <w:rPr>
          <w:sz w:val="22"/>
          <w:lang w:val="es-ES_tradnl"/>
        </w:rPr>
      </w:pPr>
    </w:p>
    <w:p w14:paraId="255DC469" w14:textId="77777777" w:rsidR="00EA598B" w:rsidRPr="00F96FB4" w:rsidRDefault="00EA598B" w:rsidP="00EA598B">
      <w:pPr>
        <w:rPr>
          <w:sz w:val="22"/>
          <w:lang w:val="es-ES_tradnl"/>
        </w:rPr>
      </w:pPr>
    </w:p>
    <w:p w14:paraId="1944C5CB" w14:textId="18E7059B" w:rsidR="00684E73" w:rsidRPr="00F96FB4" w:rsidRDefault="00DD143E">
      <w:pPr>
        <w:ind w:firstLine="720"/>
        <w:rPr>
          <w:sz w:val="22"/>
          <w:lang w:val="es-ES_tradnl"/>
        </w:rPr>
      </w:pPr>
      <w:r w:rsidRPr="00F96FB4">
        <w:rPr>
          <w:sz w:val="22"/>
          <w:lang w:val="es-ES_tradnl"/>
        </w:rPr>
        <w:t xml:space="preserve">El presente documento contiene las observaciones y recomendación de la </w:t>
      </w:r>
      <w:r w:rsidR="009B41F6" w:rsidRPr="00F96FB4">
        <w:rPr>
          <w:sz w:val="22"/>
          <w:lang w:val="es-ES_tradnl"/>
        </w:rPr>
        <w:t>Secretaría</w:t>
      </w:r>
      <w:r w:rsidRPr="00F96FB4">
        <w:rPr>
          <w:sz w:val="22"/>
          <w:lang w:val="es-ES_tradnl"/>
        </w:rPr>
        <w:t xml:space="preserve"> sobre la siguiente propuesta de proyecto:</w:t>
      </w:r>
    </w:p>
    <w:p w14:paraId="7E64B876" w14:textId="77777777" w:rsidR="00EA598B" w:rsidRPr="00F96FB4" w:rsidRDefault="00EA598B" w:rsidP="00EA598B">
      <w:pPr>
        <w:rPr>
          <w:sz w:val="22"/>
          <w:lang w:val="es-ES_tradnl"/>
        </w:rPr>
      </w:pPr>
    </w:p>
    <w:p w14:paraId="79057E26" w14:textId="5BD57F14" w:rsidR="00684E73" w:rsidRPr="00F96FB4" w:rsidRDefault="008203EC">
      <w:pPr>
        <w:rPr>
          <w:sz w:val="22"/>
          <w:u w:val="single"/>
          <w:lang w:val="es-ES_tradnl"/>
        </w:rPr>
      </w:pPr>
      <w:r w:rsidRPr="00F96FB4">
        <w:rPr>
          <w:sz w:val="22"/>
          <w:u w:val="single"/>
          <w:lang w:val="es-ES_tradnl"/>
        </w:rPr>
        <w:t>Eliminación</w:t>
      </w:r>
    </w:p>
    <w:p w14:paraId="62C57E99" w14:textId="77777777" w:rsidR="00EA598B" w:rsidRPr="00F96FB4" w:rsidRDefault="00EA598B" w:rsidP="00EA598B">
      <w:pPr>
        <w:rPr>
          <w:sz w:val="22"/>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0"/>
        <w:gridCol w:w="2122"/>
        <w:gridCol w:w="2178"/>
      </w:tblGrid>
      <w:tr w:rsidR="005E4A92" w:rsidRPr="00F96FB4" w14:paraId="32AA6F02" w14:textId="77777777" w:rsidTr="00D17A73">
        <w:tc>
          <w:tcPr>
            <w:tcW w:w="5070" w:type="dxa"/>
          </w:tcPr>
          <w:p w14:paraId="4D96AB18" w14:textId="7F33A4D0" w:rsidR="00684E73" w:rsidRPr="00F96FB4" w:rsidRDefault="004F7D2F">
            <w:pPr>
              <w:pStyle w:val="ListParagraph"/>
              <w:numPr>
                <w:ilvl w:val="0"/>
                <w:numId w:val="22"/>
              </w:numPr>
              <w:ind w:hanging="830"/>
              <w:jc w:val="left"/>
              <w:rPr>
                <w:sz w:val="22"/>
                <w:lang w:val="es-ES_tradnl"/>
              </w:rPr>
            </w:pPr>
            <w:r w:rsidRPr="00F96FB4">
              <w:rPr>
                <w:sz w:val="22"/>
                <w:lang w:val="es-ES_tradnl"/>
              </w:rPr>
              <w:t>P</w:t>
            </w:r>
            <w:r w:rsidR="00190BEC" w:rsidRPr="00F96FB4">
              <w:rPr>
                <w:sz w:val="22"/>
                <w:lang w:val="es-ES_tradnl"/>
              </w:rPr>
              <w:t xml:space="preserve">lan de gestión para la eliminación </w:t>
            </w:r>
            <w:r w:rsidR="00A87021" w:rsidRPr="00F96FB4">
              <w:rPr>
                <w:sz w:val="22"/>
                <w:lang w:val="es-ES_tradnl"/>
              </w:rPr>
              <w:br/>
            </w:r>
            <w:r w:rsidR="00190BEC" w:rsidRPr="00F96FB4">
              <w:rPr>
                <w:sz w:val="22"/>
                <w:lang w:val="es-ES_tradnl"/>
              </w:rPr>
              <w:t xml:space="preserve">de </w:t>
            </w:r>
            <w:r w:rsidRPr="00F96FB4">
              <w:rPr>
                <w:sz w:val="22"/>
                <w:lang w:val="es-ES_tradnl"/>
              </w:rPr>
              <w:t xml:space="preserve">HCFC </w:t>
            </w:r>
            <w:r w:rsidR="00DD143E" w:rsidRPr="00F96FB4">
              <w:rPr>
                <w:sz w:val="22"/>
                <w:lang w:val="es-ES_tradnl"/>
              </w:rPr>
              <w:t>(etapa II, segundo tramo)</w:t>
            </w:r>
          </w:p>
        </w:tc>
        <w:tc>
          <w:tcPr>
            <w:tcW w:w="2126" w:type="dxa"/>
          </w:tcPr>
          <w:p w14:paraId="282E86B2" w14:textId="77777777" w:rsidR="00684E73" w:rsidRPr="00F96FB4" w:rsidRDefault="00DD143E" w:rsidP="005E4A92">
            <w:pPr>
              <w:jc w:val="left"/>
              <w:rPr>
                <w:sz w:val="22"/>
                <w:lang w:val="es-ES_tradnl"/>
              </w:rPr>
            </w:pPr>
            <w:r w:rsidRPr="00F96FB4">
              <w:rPr>
                <w:sz w:val="22"/>
                <w:lang w:val="es-ES_tradnl"/>
              </w:rPr>
              <w:t>PNUD y PNUMA</w:t>
            </w:r>
          </w:p>
        </w:tc>
        <w:tc>
          <w:tcPr>
            <w:tcW w:w="2180" w:type="dxa"/>
          </w:tcPr>
          <w:p w14:paraId="1BF21F60" w14:textId="77777777" w:rsidR="00684E73" w:rsidRPr="00F96FB4" w:rsidRDefault="00DD143E">
            <w:pPr>
              <w:jc w:val="center"/>
              <w:rPr>
                <w:sz w:val="22"/>
                <w:lang w:val="es-ES_tradnl"/>
              </w:rPr>
            </w:pPr>
            <w:r w:rsidRPr="00F96FB4">
              <w:rPr>
                <w:sz w:val="22"/>
                <w:lang w:val="es-ES_tradnl"/>
              </w:rPr>
              <w:t>Para consideración individual</w:t>
            </w:r>
          </w:p>
        </w:tc>
      </w:tr>
    </w:tbl>
    <w:p w14:paraId="4F715DFE" w14:textId="77777777" w:rsidR="00EA598B" w:rsidRPr="00F96FB4" w:rsidRDefault="00EA598B" w:rsidP="00EA598B">
      <w:pPr>
        <w:rPr>
          <w:sz w:val="22"/>
          <w:lang w:val="es-ES_tradnl"/>
        </w:rPr>
      </w:pPr>
    </w:p>
    <w:p w14:paraId="4B2FB0F0" w14:textId="77777777" w:rsidR="00EA598B" w:rsidRPr="00F96FB4" w:rsidRDefault="00EA598B" w:rsidP="00EA598B">
      <w:pPr>
        <w:rPr>
          <w:sz w:val="22"/>
          <w:lang w:val="es-ES_tradnl"/>
        </w:rPr>
      </w:pPr>
    </w:p>
    <w:p w14:paraId="7FA3D4F4" w14:textId="77777777" w:rsidR="00EA598B" w:rsidRPr="00F96FB4" w:rsidRDefault="00EA598B" w:rsidP="00EA598B">
      <w:pPr>
        <w:rPr>
          <w:sz w:val="22"/>
          <w:lang w:val="es-ES_tradnl"/>
        </w:rPr>
      </w:pPr>
    </w:p>
    <w:p w14:paraId="4B2D98D0" w14:textId="77777777" w:rsidR="00EA598B" w:rsidRPr="00F96FB4" w:rsidRDefault="00EA598B" w:rsidP="00EA598B">
      <w:pPr>
        <w:rPr>
          <w:sz w:val="22"/>
          <w:lang w:val="es-ES_tradnl"/>
        </w:rPr>
      </w:pPr>
      <w:r w:rsidRPr="00F96FB4">
        <w:rPr>
          <w:sz w:val="22"/>
          <w:lang w:val="es-ES_tradnl"/>
        </w:rPr>
        <w:br w:type="page"/>
      </w:r>
    </w:p>
    <w:p w14:paraId="2F4C4D4A" w14:textId="77777777" w:rsidR="00684E73" w:rsidRPr="00F96FB4" w:rsidRDefault="00DD143E">
      <w:pPr>
        <w:spacing w:after="120"/>
        <w:jc w:val="center"/>
        <w:rPr>
          <w:b/>
          <w:sz w:val="22"/>
          <w:lang w:val="es-ES_tradnl"/>
        </w:rPr>
      </w:pPr>
      <w:r w:rsidRPr="00F96FB4">
        <w:rPr>
          <w:b/>
          <w:sz w:val="22"/>
          <w:lang w:val="es-ES_tradnl"/>
        </w:rPr>
        <w:lastRenderedPageBreak/>
        <w:t>HOJA DE EVALUACIÓN - PROYECTOS PLURIANUALES</w:t>
      </w:r>
    </w:p>
    <w:p w14:paraId="1D3DCEAD" w14:textId="77777777" w:rsidR="00684E73" w:rsidRPr="00F96FB4" w:rsidRDefault="00DD143E">
      <w:pPr>
        <w:spacing w:after="200"/>
        <w:jc w:val="center"/>
        <w:rPr>
          <w:b/>
          <w:bCs/>
          <w:sz w:val="22"/>
          <w:lang w:val="es-ES_tradnl"/>
        </w:rPr>
      </w:pPr>
      <w:r w:rsidRPr="00F96FB4">
        <w:rPr>
          <w:b/>
          <w:bCs/>
          <w:sz w:val="22"/>
          <w:lang w:val="es-ES_tradnl"/>
        </w:rPr>
        <w:t>GHANA</w:t>
      </w:r>
    </w:p>
    <w:tbl>
      <w:tblPr>
        <w:tblStyle w:val="TableGrid"/>
        <w:tblW w:w="10188" w:type="dxa"/>
        <w:tblLook w:val="04A0" w:firstRow="1" w:lastRow="0" w:firstColumn="1" w:lastColumn="0" w:noHBand="0" w:noVBand="1"/>
      </w:tblPr>
      <w:tblGrid>
        <w:gridCol w:w="3794"/>
        <w:gridCol w:w="2551"/>
        <w:gridCol w:w="1985"/>
        <w:gridCol w:w="1858"/>
      </w:tblGrid>
      <w:tr w:rsidR="00EA598B" w:rsidRPr="00F96FB4" w14:paraId="23DDB7FF" w14:textId="77777777" w:rsidTr="00F149F4">
        <w:trPr>
          <w:trHeight w:val="240"/>
        </w:trPr>
        <w:tc>
          <w:tcPr>
            <w:tcW w:w="3794" w:type="dxa"/>
            <w:vAlign w:val="center"/>
            <w:hideMark/>
          </w:tcPr>
          <w:p w14:paraId="672E7E90" w14:textId="11684E27" w:rsidR="00684E73" w:rsidRPr="00F96FB4" w:rsidRDefault="008203EC">
            <w:pPr>
              <w:jc w:val="left"/>
              <w:rPr>
                <w:b/>
                <w:szCs w:val="18"/>
                <w:lang w:val="es-ES_tradnl"/>
              </w:rPr>
            </w:pPr>
            <w:r w:rsidRPr="00F96FB4">
              <w:rPr>
                <w:b/>
                <w:szCs w:val="18"/>
                <w:lang w:val="es-ES_tradnl"/>
              </w:rPr>
              <w:t xml:space="preserve"> </w:t>
            </w:r>
            <w:r w:rsidRPr="00F96FB4">
              <w:rPr>
                <w:b/>
                <w:caps/>
                <w:szCs w:val="18"/>
                <w:lang w:val="es-ES_tradnl"/>
              </w:rPr>
              <w:t>i</w:t>
            </w:r>
            <w:r w:rsidRPr="00F96FB4">
              <w:rPr>
                <w:b/>
                <w:szCs w:val="18"/>
                <w:lang w:val="es-ES_tradnl"/>
              </w:rPr>
              <w:t>)</w:t>
            </w:r>
            <w:r w:rsidR="00DD143E" w:rsidRPr="00F96FB4">
              <w:rPr>
                <w:b/>
                <w:szCs w:val="18"/>
                <w:lang w:val="es-ES_tradnl"/>
              </w:rPr>
              <w:t xml:space="preserve"> TÍTULO DEL PROYECTO</w:t>
            </w:r>
          </w:p>
        </w:tc>
        <w:tc>
          <w:tcPr>
            <w:tcW w:w="2551" w:type="dxa"/>
            <w:vAlign w:val="center"/>
            <w:hideMark/>
          </w:tcPr>
          <w:p w14:paraId="7DBA5198" w14:textId="77777777" w:rsidR="00684E73" w:rsidRPr="00F96FB4" w:rsidRDefault="00DD143E">
            <w:pPr>
              <w:jc w:val="center"/>
              <w:rPr>
                <w:b/>
                <w:szCs w:val="18"/>
                <w:lang w:val="es-ES_tradnl"/>
              </w:rPr>
            </w:pPr>
            <w:r w:rsidRPr="00F96FB4">
              <w:rPr>
                <w:b/>
                <w:szCs w:val="18"/>
                <w:lang w:val="es-ES_tradnl"/>
              </w:rPr>
              <w:t>ORGANISMO</w:t>
            </w:r>
          </w:p>
        </w:tc>
        <w:tc>
          <w:tcPr>
            <w:tcW w:w="1985" w:type="dxa"/>
            <w:vAlign w:val="center"/>
            <w:hideMark/>
          </w:tcPr>
          <w:p w14:paraId="6FD93B03" w14:textId="66C2128E" w:rsidR="00684E73" w:rsidRPr="00F96FB4" w:rsidRDefault="009B41F6">
            <w:pPr>
              <w:jc w:val="center"/>
              <w:rPr>
                <w:b/>
                <w:szCs w:val="18"/>
                <w:lang w:val="es-ES_tradnl"/>
              </w:rPr>
            </w:pPr>
            <w:r w:rsidRPr="00F96FB4">
              <w:rPr>
                <w:b/>
                <w:szCs w:val="18"/>
                <w:lang w:val="es-ES_tradnl"/>
              </w:rPr>
              <w:t xml:space="preserve">APROBADO EN LA REUNIÓN </w:t>
            </w:r>
            <w:proofErr w:type="spellStart"/>
            <w:r w:rsidRPr="00F96FB4">
              <w:rPr>
                <w:b/>
                <w:szCs w:val="18"/>
                <w:lang w:val="es-ES_tradnl"/>
              </w:rPr>
              <w:t>Nº</w:t>
            </w:r>
            <w:proofErr w:type="spellEnd"/>
          </w:p>
        </w:tc>
        <w:tc>
          <w:tcPr>
            <w:tcW w:w="1858" w:type="dxa"/>
            <w:vAlign w:val="center"/>
            <w:hideMark/>
          </w:tcPr>
          <w:p w14:paraId="7BB9D999" w14:textId="4C64C559" w:rsidR="00684E73" w:rsidRPr="00F96FB4" w:rsidRDefault="00DD143E" w:rsidP="00BB4AD6">
            <w:pPr>
              <w:jc w:val="center"/>
              <w:rPr>
                <w:b/>
                <w:szCs w:val="18"/>
                <w:lang w:val="es-ES_tradnl"/>
              </w:rPr>
            </w:pPr>
            <w:r w:rsidRPr="00F96FB4">
              <w:rPr>
                <w:b/>
                <w:szCs w:val="18"/>
                <w:lang w:val="es-ES_tradnl"/>
              </w:rPr>
              <w:t>MEDIDA DE CONTROL</w:t>
            </w:r>
          </w:p>
        </w:tc>
      </w:tr>
      <w:tr w:rsidR="00EA598B" w:rsidRPr="00F96FB4" w14:paraId="2770F9CD" w14:textId="77777777" w:rsidTr="00F149F4">
        <w:trPr>
          <w:trHeight w:val="240"/>
        </w:trPr>
        <w:tc>
          <w:tcPr>
            <w:tcW w:w="3794" w:type="dxa"/>
            <w:vAlign w:val="center"/>
            <w:hideMark/>
          </w:tcPr>
          <w:p w14:paraId="0BE87D65" w14:textId="49D8AF1E" w:rsidR="00684E73" w:rsidRPr="00F96FB4" w:rsidRDefault="00DD143E">
            <w:pPr>
              <w:jc w:val="center"/>
              <w:rPr>
                <w:szCs w:val="18"/>
                <w:lang w:val="es-ES_tradnl"/>
              </w:rPr>
            </w:pPr>
            <w:r w:rsidRPr="00F96FB4">
              <w:rPr>
                <w:szCs w:val="18"/>
                <w:lang w:val="es-ES_tradnl"/>
              </w:rPr>
              <w:t xml:space="preserve">Plan de </w:t>
            </w:r>
            <w:r w:rsidR="001665C6" w:rsidRPr="00F96FB4">
              <w:rPr>
                <w:szCs w:val="18"/>
                <w:lang w:val="es-ES_tradnl"/>
              </w:rPr>
              <w:t>eliminación de los HCFC</w:t>
            </w:r>
            <w:r w:rsidRPr="00F96FB4">
              <w:rPr>
                <w:szCs w:val="18"/>
                <w:lang w:val="es-ES_tradnl"/>
              </w:rPr>
              <w:t xml:space="preserve"> (etapa </w:t>
            </w:r>
            <w:r w:rsidR="00347665" w:rsidRPr="00F96FB4">
              <w:rPr>
                <w:szCs w:val="18"/>
                <w:lang w:val="es-ES_tradnl"/>
              </w:rPr>
              <w:t>II)</w:t>
            </w:r>
          </w:p>
        </w:tc>
        <w:tc>
          <w:tcPr>
            <w:tcW w:w="2551" w:type="dxa"/>
            <w:vAlign w:val="center"/>
          </w:tcPr>
          <w:p w14:paraId="711F314E" w14:textId="77777777" w:rsidR="00684E73" w:rsidRPr="00F96FB4" w:rsidRDefault="00DD143E">
            <w:pPr>
              <w:jc w:val="center"/>
              <w:rPr>
                <w:szCs w:val="18"/>
                <w:lang w:val="es-ES_tradnl"/>
              </w:rPr>
            </w:pPr>
            <w:r w:rsidRPr="00F96FB4">
              <w:rPr>
                <w:color w:val="000000" w:themeColor="text1"/>
                <w:szCs w:val="18"/>
                <w:lang w:val="es-ES_tradnl"/>
              </w:rPr>
              <w:t xml:space="preserve">PNUD </w:t>
            </w:r>
            <w:r w:rsidR="00EA598B" w:rsidRPr="00F96FB4">
              <w:rPr>
                <w:color w:val="000000" w:themeColor="text1"/>
                <w:szCs w:val="18"/>
                <w:lang w:val="es-ES_tradnl"/>
              </w:rPr>
              <w:t xml:space="preserve">(principal), </w:t>
            </w:r>
            <w:r w:rsidRPr="00F96FB4">
              <w:rPr>
                <w:color w:val="000000" w:themeColor="text1"/>
                <w:szCs w:val="18"/>
                <w:lang w:val="es-ES_tradnl"/>
              </w:rPr>
              <w:t>PNUMA</w:t>
            </w:r>
          </w:p>
        </w:tc>
        <w:tc>
          <w:tcPr>
            <w:tcW w:w="1985" w:type="dxa"/>
            <w:vAlign w:val="center"/>
          </w:tcPr>
          <w:p w14:paraId="54B35E38" w14:textId="0E90EF74" w:rsidR="00684E73" w:rsidRPr="00F96FB4" w:rsidRDefault="0046471F">
            <w:pPr>
              <w:jc w:val="center"/>
              <w:rPr>
                <w:szCs w:val="18"/>
                <w:lang w:val="es-ES_tradnl"/>
              </w:rPr>
            </w:pPr>
            <w:r w:rsidRPr="00F96FB4">
              <w:rPr>
                <w:szCs w:val="18"/>
                <w:lang w:val="es-ES_tradnl"/>
              </w:rPr>
              <w:t>87</w:t>
            </w:r>
            <w:r w:rsidR="00003409" w:rsidRPr="00F96FB4">
              <w:rPr>
                <w:szCs w:val="18"/>
                <w:lang w:val="es-ES_tradnl"/>
              </w:rPr>
              <w:t>ª</w:t>
            </w:r>
          </w:p>
        </w:tc>
        <w:tc>
          <w:tcPr>
            <w:tcW w:w="1858" w:type="dxa"/>
            <w:vAlign w:val="center"/>
          </w:tcPr>
          <w:p w14:paraId="00325EF1" w14:textId="2E953695" w:rsidR="00684E73" w:rsidRPr="00F96FB4" w:rsidRDefault="0046471F">
            <w:pPr>
              <w:jc w:val="center"/>
              <w:rPr>
                <w:szCs w:val="18"/>
                <w:lang w:val="es-ES_tradnl"/>
              </w:rPr>
            </w:pPr>
            <w:r w:rsidRPr="00F96FB4">
              <w:rPr>
                <w:szCs w:val="18"/>
                <w:lang w:val="es-ES_tradnl"/>
              </w:rPr>
              <w:t>100</w:t>
            </w:r>
            <w:r w:rsidR="00431F65" w:rsidRPr="00F96FB4">
              <w:rPr>
                <w:szCs w:val="18"/>
                <w:lang w:val="es-ES_tradnl"/>
              </w:rPr>
              <w:t>%</w:t>
            </w:r>
            <w:r w:rsidRPr="00F96FB4">
              <w:rPr>
                <w:szCs w:val="18"/>
                <w:lang w:val="es-ES_tradnl"/>
              </w:rPr>
              <w:t xml:space="preserve"> al año 2030</w:t>
            </w:r>
          </w:p>
        </w:tc>
      </w:tr>
    </w:tbl>
    <w:p w14:paraId="342BF46F" w14:textId="77777777" w:rsidR="00EA598B" w:rsidRPr="00F96FB4" w:rsidRDefault="00EA598B" w:rsidP="00EA598B">
      <w:pPr>
        <w:jc w:val="center"/>
        <w:rPr>
          <w:sz w:val="18"/>
          <w:szCs w:val="16"/>
          <w:lang w:val="es-ES_tradnl"/>
        </w:rPr>
      </w:pPr>
    </w:p>
    <w:tbl>
      <w:tblPr>
        <w:tblStyle w:val="TableGrid"/>
        <w:tblW w:w="10188" w:type="dxa"/>
        <w:tblLook w:val="04A0" w:firstRow="1" w:lastRow="0" w:firstColumn="1" w:lastColumn="0" w:noHBand="0" w:noVBand="1"/>
      </w:tblPr>
      <w:tblGrid>
        <w:gridCol w:w="5200"/>
        <w:gridCol w:w="2400"/>
        <w:gridCol w:w="2588"/>
      </w:tblGrid>
      <w:tr w:rsidR="00EA598B" w:rsidRPr="00F96FB4" w14:paraId="741F9CF4" w14:textId="77777777" w:rsidTr="00F149F4">
        <w:trPr>
          <w:trHeight w:val="43"/>
        </w:trPr>
        <w:tc>
          <w:tcPr>
            <w:tcW w:w="5200" w:type="dxa"/>
            <w:vAlign w:val="center"/>
            <w:hideMark/>
          </w:tcPr>
          <w:p w14:paraId="154D08B7" w14:textId="76DB2619" w:rsidR="00684E73" w:rsidRPr="00F96FB4" w:rsidRDefault="008203EC" w:rsidP="00243586">
            <w:pPr>
              <w:jc w:val="left"/>
              <w:rPr>
                <w:b/>
                <w:szCs w:val="18"/>
                <w:lang w:val="es-ES_tradnl"/>
              </w:rPr>
            </w:pPr>
            <w:r w:rsidRPr="00F96FB4">
              <w:rPr>
                <w:b/>
                <w:szCs w:val="18"/>
                <w:lang w:val="es-ES_tradnl"/>
              </w:rPr>
              <w:t xml:space="preserve"> </w:t>
            </w:r>
            <w:r w:rsidR="00243586" w:rsidRPr="00F96FB4">
              <w:rPr>
                <w:b/>
                <w:szCs w:val="18"/>
                <w:lang w:val="es-ES_tradnl"/>
              </w:rPr>
              <w:t>II</w:t>
            </w:r>
            <w:r w:rsidRPr="00F96FB4">
              <w:rPr>
                <w:b/>
                <w:szCs w:val="18"/>
                <w:lang w:val="es-ES_tradnl"/>
              </w:rPr>
              <w:t>)</w:t>
            </w:r>
            <w:r w:rsidR="00DD143E" w:rsidRPr="00F96FB4">
              <w:rPr>
                <w:b/>
                <w:szCs w:val="18"/>
                <w:lang w:val="es-ES_tradnl"/>
              </w:rPr>
              <w:t xml:space="preserve"> </w:t>
            </w:r>
            <w:r w:rsidR="009B41F6" w:rsidRPr="00F96FB4">
              <w:rPr>
                <w:b/>
                <w:szCs w:val="18"/>
                <w:lang w:val="es-ES_tradnl"/>
              </w:rPr>
              <w:t>DATOS MÁS RECIENTES CON ARREGLO AL ARTÍCULO 7</w:t>
            </w:r>
            <w:r w:rsidR="00DD143E" w:rsidRPr="00F96FB4">
              <w:rPr>
                <w:b/>
                <w:szCs w:val="18"/>
                <w:lang w:val="es-ES_tradnl"/>
              </w:rPr>
              <w:t xml:space="preserve"> (Anexo C</w:t>
            </w:r>
            <w:r w:rsidR="00654E4D" w:rsidRPr="00F96FB4">
              <w:rPr>
                <w:b/>
                <w:szCs w:val="18"/>
                <w:lang w:val="es-ES_tradnl"/>
              </w:rPr>
              <w:t xml:space="preserve">, </w:t>
            </w:r>
            <w:r w:rsidR="00DD143E" w:rsidRPr="00F96FB4">
              <w:rPr>
                <w:b/>
                <w:szCs w:val="18"/>
                <w:lang w:val="es-ES_tradnl"/>
              </w:rPr>
              <w:t xml:space="preserve">Grupo </w:t>
            </w:r>
            <w:r w:rsidR="00B74393" w:rsidRPr="00F96FB4">
              <w:rPr>
                <w:b/>
                <w:szCs w:val="18"/>
                <w:lang w:val="es-ES_tradnl"/>
              </w:rPr>
              <w:t>I</w:t>
            </w:r>
            <w:r w:rsidR="00DD143E" w:rsidRPr="00F96FB4">
              <w:rPr>
                <w:b/>
                <w:szCs w:val="18"/>
                <w:lang w:val="es-ES_tradnl"/>
              </w:rPr>
              <w:t>)</w:t>
            </w:r>
          </w:p>
        </w:tc>
        <w:tc>
          <w:tcPr>
            <w:tcW w:w="2400" w:type="dxa"/>
            <w:vAlign w:val="center"/>
            <w:hideMark/>
          </w:tcPr>
          <w:p w14:paraId="47540569" w14:textId="77777777" w:rsidR="00684E73" w:rsidRPr="00F96FB4" w:rsidRDefault="00DD143E">
            <w:pPr>
              <w:jc w:val="center"/>
              <w:rPr>
                <w:szCs w:val="18"/>
                <w:lang w:val="es-ES_tradnl"/>
              </w:rPr>
            </w:pPr>
            <w:r w:rsidRPr="00F96FB4">
              <w:rPr>
                <w:szCs w:val="18"/>
                <w:lang w:val="es-ES_tradnl"/>
              </w:rPr>
              <w:t xml:space="preserve">Año: </w:t>
            </w:r>
            <w:r w:rsidR="00D02F43" w:rsidRPr="00F96FB4">
              <w:rPr>
                <w:szCs w:val="18"/>
                <w:lang w:val="es-ES_tradnl"/>
              </w:rPr>
              <w:t>2023</w:t>
            </w:r>
          </w:p>
        </w:tc>
        <w:tc>
          <w:tcPr>
            <w:tcW w:w="2588" w:type="dxa"/>
            <w:vAlign w:val="center"/>
            <w:hideMark/>
          </w:tcPr>
          <w:p w14:paraId="7D605812" w14:textId="77777777" w:rsidR="00684E73" w:rsidRPr="00F96FB4" w:rsidRDefault="00DD143E">
            <w:pPr>
              <w:jc w:val="right"/>
              <w:rPr>
                <w:szCs w:val="18"/>
                <w:lang w:val="es-ES_tradnl"/>
              </w:rPr>
            </w:pPr>
            <w:r w:rsidRPr="00F96FB4">
              <w:rPr>
                <w:color w:val="000000" w:themeColor="text1"/>
                <w:szCs w:val="18"/>
                <w:lang w:val="es-ES_tradnl"/>
              </w:rPr>
              <w:t xml:space="preserve">14,81 </w:t>
            </w:r>
            <w:r w:rsidR="00EA598B" w:rsidRPr="00F96FB4">
              <w:rPr>
                <w:szCs w:val="18"/>
                <w:lang w:val="es-ES_tradnl"/>
              </w:rPr>
              <w:t>toneladas PAO</w:t>
            </w:r>
          </w:p>
        </w:tc>
      </w:tr>
    </w:tbl>
    <w:p w14:paraId="7BD52490" w14:textId="77777777" w:rsidR="00EA598B" w:rsidRPr="00F96FB4" w:rsidRDefault="00EA598B" w:rsidP="00EA598B">
      <w:pPr>
        <w:jc w:val="center"/>
        <w:rPr>
          <w:sz w:val="18"/>
          <w:szCs w:val="16"/>
          <w:lang w:val="es-ES_tradnl"/>
        </w:rPr>
      </w:pPr>
    </w:p>
    <w:tbl>
      <w:tblPr>
        <w:tblStyle w:val="TableGrid"/>
        <w:tblW w:w="10188" w:type="dxa"/>
        <w:tblLayout w:type="fixed"/>
        <w:tblLook w:val="04A0" w:firstRow="1" w:lastRow="0" w:firstColumn="1" w:lastColumn="0" w:noHBand="0" w:noVBand="1"/>
      </w:tblPr>
      <w:tblGrid>
        <w:gridCol w:w="989"/>
        <w:gridCol w:w="253"/>
        <w:gridCol w:w="767"/>
        <w:gridCol w:w="666"/>
        <w:gridCol w:w="229"/>
        <w:gridCol w:w="1243"/>
        <w:gridCol w:w="1188"/>
        <w:gridCol w:w="960"/>
        <w:gridCol w:w="1080"/>
        <w:gridCol w:w="990"/>
        <w:gridCol w:w="618"/>
        <w:gridCol w:w="12"/>
        <w:gridCol w:w="1193"/>
      </w:tblGrid>
      <w:tr w:rsidR="001B4B10" w:rsidRPr="00F96FB4" w14:paraId="609BF3E2" w14:textId="77777777" w:rsidTr="003A3BB5">
        <w:trPr>
          <w:trHeight w:val="249"/>
        </w:trPr>
        <w:tc>
          <w:tcPr>
            <w:tcW w:w="8365" w:type="dxa"/>
            <w:gridSpan w:val="10"/>
            <w:vAlign w:val="center"/>
            <w:hideMark/>
          </w:tcPr>
          <w:p w14:paraId="3AE8A61E" w14:textId="124FF1FC" w:rsidR="00684E73" w:rsidRPr="00F96FB4" w:rsidRDefault="008203EC">
            <w:pPr>
              <w:jc w:val="left"/>
              <w:rPr>
                <w:b/>
                <w:szCs w:val="18"/>
                <w:lang w:val="es-ES_tradnl"/>
              </w:rPr>
            </w:pPr>
            <w:r w:rsidRPr="00F96FB4">
              <w:rPr>
                <w:b/>
                <w:szCs w:val="18"/>
                <w:lang w:val="es-ES_tradnl"/>
              </w:rPr>
              <w:t xml:space="preserve"> </w:t>
            </w:r>
            <w:r w:rsidRPr="00F96FB4">
              <w:rPr>
                <w:b/>
                <w:caps/>
                <w:szCs w:val="18"/>
                <w:lang w:val="es-ES_tradnl"/>
              </w:rPr>
              <w:t>iii</w:t>
            </w:r>
            <w:r w:rsidRPr="00F96FB4">
              <w:rPr>
                <w:b/>
                <w:szCs w:val="18"/>
                <w:lang w:val="es-ES_tradnl"/>
              </w:rPr>
              <w:t>)</w:t>
            </w:r>
            <w:r w:rsidR="00DD143E" w:rsidRPr="00F96FB4">
              <w:rPr>
                <w:b/>
                <w:szCs w:val="18"/>
                <w:lang w:val="es-ES_tradnl"/>
              </w:rPr>
              <w:t xml:space="preserve"> DATOS SECTORIALES MÁS RECIENTES DEL PROGRAMA PAÍS (</w:t>
            </w:r>
            <w:proofErr w:type="spellStart"/>
            <w:r w:rsidR="00DD143E" w:rsidRPr="00F96FB4">
              <w:rPr>
                <w:b/>
                <w:szCs w:val="18"/>
                <w:lang w:val="es-ES_tradnl"/>
              </w:rPr>
              <w:t>tons</w:t>
            </w:r>
            <w:proofErr w:type="spellEnd"/>
            <w:r w:rsidR="00DD143E" w:rsidRPr="00F96FB4">
              <w:rPr>
                <w:b/>
                <w:szCs w:val="18"/>
                <w:lang w:val="es-ES_tradnl"/>
              </w:rPr>
              <w:t>. PAO)</w:t>
            </w:r>
          </w:p>
        </w:tc>
        <w:tc>
          <w:tcPr>
            <w:tcW w:w="1823" w:type="dxa"/>
            <w:gridSpan w:val="3"/>
            <w:vAlign w:val="center"/>
            <w:hideMark/>
          </w:tcPr>
          <w:p w14:paraId="0A39A5D8" w14:textId="77777777" w:rsidR="00684E73" w:rsidRPr="00F96FB4" w:rsidRDefault="00DD143E">
            <w:pPr>
              <w:jc w:val="right"/>
              <w:rPr>
                <w:b/>
                <w:szCs w:val="18"/>
                <w:lang w:val="es-ES_tradnl"/>
              </w:rPr>
            </w:pPr>
            <w:r w:rsidRPr="00F96FB4">
              <w:rPr>
                <w:b/>
                <w:szCs w:val="18"/>
                <w:lang w:val="es-ES_tradnl"/>
              </w:rPr>
              <w:t xml:space="preserve">Año: </w:t>
            </w:r>
            <w:r w:rsidR="00D02F43" w:rsidRPr="00F96FB4">
              <w:rPr>
                <w:b/>
                <w:bCs/>
                <w:szCs w:val="18"/>
                <w:lang w:val="es-ES_tradnl"/>
              </w:rPr>
              <w:t>2023</w:t>
            </w:r>
          </w:p>
        </w:tc>
      </w:tr>
      <w:tr w:rsidR="001B4B10" w:rsidRPr="00F96FB4" w14:paraId="09CB53DD" w14:textId="77777777" w:rsidTr="003A3BB5">
        <w:trPr>
          <w:trHeight w:val="249"/>
        </w:trPr>
        <w:tc>
          <w:tcPr>
            <w:tcW w:w="989" w:type="dxa"/>
            <w:vAlign w:val="center"/>
            <w:hideMark/>
          </w:tcPr>
          <w:p w14:paraId="59E80994" w14:textId="63942355" w:rsidR="00684E73" w:rsidRPr="00F96FB4" w:rsidRDefault="009B41F6">
            <w:pPr>
              <w:jc w:val="center"/>
              <w:rPr>
                <w:szCs w:val="18"/>
                <w:lang w:val="es-ES_tradnl"/>
              </w:rPr>
            </w:pPr>
            <w:r w:rsidRPr="00F96FB4">
              <w:rPr>
                <w:szCs w:val="18"/>
                <w:lang w:val="es-ES_tradnl"/>
              </w:rPr>
              <w:t>Sustancia química</w:t>
            </w:r>
          </w:p>
        </w:tc>
        <w:tc>
          <w:tcPr>
            <w:tcW w:w="1020" w:type="dxa"/>
            <w:gridSpan w:val="2"/>
            <w:vAlign w:val="center"/>
            <w:hideMark/>
          </w:tcPr>
          <w:p w14:paraId="35C462DC" w14:textId="198306A1" w:rsidR="00684E73" w:rsidRPr="00F96FB4" w:rsidRDefault="00DD143E">
            <w:pPr>
              <w:jc w:val="center"/>
              <w:rPr>
                <w:szCs w:val="18"/>
                <w:lang w:val="es-ES_tradnl"/>
              </w:rPr>
            </w:pPr>
            <w:r w:rsidRPr="00F96FB4">
              <w:rPr>
                <w:szCs w:val="18"/>
                <w:lang w:val="es-ES_tradnl"/>
              </w:rPr>
              <w:t>Aerosol</w:t>
            </w:r>
            <w:r w:rsidR="0041284C" w:rsidRPr="00F96FB4">
              <w:rPr>
                <w:szCs w:val="18"/>
                <w:lang w:val="es-ES_tradnl"/>
              </w:rPr>
              <w:t>es</w:t>
            </w:r>
          </w:p>
        </w:tc>
        <w:tc>
          <w:tcPr>
            <w:tcW w:w="895" w:type="dxa"/>
            <w:gridSpan w:val="2"/>
            <w:vAlign w:val="center"/>
            <w:hideMark/>
          </w:tcPr>
          <w:p w14:paraId="4A116192" w14:textId="77777777" w:rsidR="00684E73" w:rsidRPr="00F96FB4" w:rsidRDefault="00DD143E">
            <w:pPr>
              <w:jc w:val="center"/>
              <w:rPr>
                <w:szCs w:val="18"/>
                <w:lang w:val="es-ES_tradnl"/>
              </w:rPr>
            </w:pPr>
            <w:r w:rsidRPr="00F96FB4">
              <w:rPr>
                <w:szCs w:val="18"/>
                <w:lang w:val="es-ES_tradnl"/>
              </w:rPr>
              <w:t>Espuma</w:t>
            </w:r>
          </w:p>
        </w:tc>
        <w:tc>
          <w:tcPr>
            <w:tcW w:w="1243" w:type="dxa"/>
            <w:vAlign w:val="center"/>
            <w:hideMark/>
          </w:tcPr>
          <w:p w14:paraId="17D8FB1A" w14:textId="77777777" w:rsidR="00684E73" w:rsidRPr="00F96FB4" w:rsidRDefault="00DD143E">
            <w:pPr>
              <w:jc w:val="center"/>
              <w:rPr>
                <w:szCs w:val="18"/>
                <w:lang w:val="es-ES_tradnl"/>
              </w:rPr>
            </w:pPr>
            <w:r w:rsidRPr="00F96FB4">
              <w:rPr>
                <w:szCs w:val="18"/>
                <w:lang w:val="es-ES_tradnl"/>
              </w:rPr>
              <w:t>Extinción de incendios</w:t>
            </w:r>
          </w:p>
        </w:tc>
        <w:tc>
          <w:tcPr>
            <w:tcW w:w="2148" w:type="dxa"/>
            <w:gridSpan w:val="2"/>
            <w:vAlign w:val="center"/>
            <w:hideMark/>
          </w:tcPr>
          <w:p w14:paraId="7A25DED9" w14:textId="488B456E" w:rsidR="00684E73" w:rsidRPr="00F96FB4" w:rsidRDefault="00B01D46">
            <w:pPr>
              <w:jc w:val="center"/>
              <w:rPr>
                <w:szCs w:val="18"/>
                <w:lang w:val="es-ES_tradnl"/>
              </w:rPr>
            </w:pPr>
            <w:r w:rsidRPr="00F96FB4">
              <w:rPr>
                <w:szCs w:val="18"/>
                <w:lang w:val="es-ES_tradnl"/>
              </w:rPr>
              <w:t>Refrigeración</w:t>
            </w:r>
          </w:p>
        </w:tc>
        <w:tc>
          <w:tcPr>
            <w:tcW w:w="1080" w:type="dxa"/>
            <w:vAlign w:val="center"/>
            <w:hideMark/>
          </w:tcPr>
          <w:p w14:paraId="19E312D6" w14:textId="77777777" w:rsidR="00684E73" w:rsidRPr="00F96FB4" w:rsidRDefault="00DD143E">
            <w:pPr>
              <w:jc w:val="center"/>
              <w:rPr>
                <w:szCs w:val="18"/>
                <w:lang w:val="es-ES_tradnl"/>
              </w:rPr>
            </w:pPr>
            <w:r w:rsidRPr="00F96FB4">
              <w:rPr>
                <w:szCs w:val="18"/>
                <w:lang w:val="es-ES_tradnl"/>
              </w:rPr>
              <w:t>Solventes</w:t>
            </w:r>
          </w:p>
        </w:tc>
        <w:tc>
          <w:tcPr>
            <w:tcW w:w="990" w:type="dxa"/>
            <w:vAlign w:val="center"/>
            <w:hideMark/>
          </w:tcPr>
          <w:p w14:paraId="375653B7" w14:textId="77777777" w:rsidR="00684E73" w:rsidRPr="00F96FB4" w:rsidRDefault="00DD143E">
            <w:pPr>
              <w:jc w:val="center"/>
              <w:rPr>
                <w:szCs w:val="18"/>
                <w:lang w:val="es-ES_tradnl"/>
              </w:rPr>
            </w:pPr>
            <w:r w:rsidRPr="00F96FB4">
              <w:rPr>
                <w:szCs w:val="18"/>
                <w:lang w:val="es-ES_tradnl"/>
              </w:rPr>
              <w:t>Agente de procesos</w:t>
            </w:r>
          </w:p>
        </w:tc>
        <w:tc>
          <w:tcPr>
            <w:tcW w:w="618" w:type="dxa"/>
            <w:vAlign w:val="center"/>
            <w:hideMark/>
          </w:tcPr>
          <w:p w14:paraId="05D66143" w14:textId="2D5AFF5A" w:rsidR="00684E73" w:rsidRPr="00F96FB4" w:rsidRDefault="009B41F6">
            <w:pPr>
              <w:jc w:val="center"/>
              <w:rPr>
                <w:szCs w:val="18"/>
                <w:lang w:val="es-ES_tradnl"/>
              </w:rPr>
            </w:pPr>
            <w:r w:rsidRPr="00F96FB4">
              <w:rPr>
                <w:szCs w:val="18"/>
                <w:lang w:val="es-ES_tradnl"/>
              </w:rPr>
              <w:t xml:space="preserve">Uso en </w:t>
            </w:r>
            <w:proofErr w:type="spellStart"/>
            <w:r w:rsidRPr="00F96FB4">
              <w:rPr>
                <w:szCs w:val="18"/>
                <w:lang w:val="es-ES_tradnl"/>
              </w:rPr>
              <w:t>labs</w:t>
            </w:r>
            <w:proofErr w:type="spellEnd"/>
            <w:r w:rsidRPr="00F96FB4">
              <w:rPr>
                <w:szCs w:val="18"/>
                <w:lang w:val="es-ES_tradnl"/>
              </w:rPr>
              <w:t>.</w:t>
            </w:r>
          </w:p>
        </w:tc>
        <w:tc>
          <w:tcPr>
            <w:tcW w:w="1205" w:type="dxa"/>
            <w:gridSpan w:val="2"/>
            <w:vAlign w:val="center"/>
            <w:hideMark/>
          </w:tcPr>
          <w:p w14:paraId="0C5DE949" w14:textId="77777777" w:rsidR="00684E73" w:rsidRPr="00F96FB4" w:rsidRDefault="00DD143E">
            <w:pPr>
              <w:jc w:val="center"/>
              <w:rPr>
                <w:szCs w:val="18"/>
                <w:lang w:val="es-ES_tradnl"/>
              </w:rPr>
            </w:pPr>
            <w:r w:rsidRPr="00F96FB4">
              <w:rPr>
                <w:szCs w:val="18"/>
                <w:lang w:val="es-ES_tradnl"/>
              </w:rPr>
              <w:t>Consumo total del sector</w:t>
            </w:r>
          </w:p>
        </w:tc>
      </w:tr>
      <w:tr w:rsidR="00C04EBF" w:rsidRPr="00F96FB4" w14:paraId="1667C985" w14:textId="77777777" w:rsidTr="005D25AD">
        <w:trPr>
          <w:trHeight w:val="249"/>
        </w:trPr>
        <w:tc>
          <w:tcPr>
            <w:tcW w:w="4147" w:type="dxa"/>
            <w:gridSpan w:val="6"/>
            <w:vAlign w:val="center"/>
            <w:hideMark/>
          </w:tcPr>
          <w:p w14:paraId="585CFD8E" w14:textId="77777777" w:rsidR="00C04EBF" w:rsidRPr="00F96FB4" w:rsidRDefault="00C04EBF" w:rsidP="00C0055A">
            <w:pPr>
              <w:jc w:val="center"/>
              <w:rPr>
                <w:szCs w:val="18"/>
                <w:lang w:val="es-ES_tradnl"/>
              </w:rPr>
            </w:pPr>
          </w:p>
        </w:tc>
        <w:tc>
          <w:tcPr>
            <w:tcW w:w="1188" w:type="dxa"/>
            <w:vAlign w:val="center"/>
            <w:hideMark/>
          </w:tcPr>
          <w:p w14:paraId="02781A3D" w14:textId="77777777" w:rsidR="00C04EBF" w:rsidRPr="00F96FB4" w:rsidRDefault="00C04EBF">
            <w:pPr>
              <w:jc w:val="center"/>
              <w:rPr>
                <w:szCs w:val="18"/>
                <w:lang w:val="es-ES_tradnl"/>
              </w:rPr>
            </w:pPr>
            <w:r w:rsidRPr="00F96FB4">
              <w:rPr>
                <w:szCs w:val="18"/>
                <w:lang w:val="es-ES_tradnl"/>
              </w:rPr>
              <w:t>Fabricación</w:t>
            </w:r>
          </w:p>
        </w:tc>
        <w:tc>
          <w:tcPr>
            <w:tcW w:w="960" w:type="dxa"/>
            <w:vAlign w:val="center"/>
            <w:hideMark/>
          </w:tcPr>
          <w:p w14:paraId="0A86DB9D" w14:textId="77777777" w:rsidR="00C04EBF" w:rsidRPr="00F96FB4" w:rsidRDefault="00C04EBF" w:rsidP="005D25AD">
            <w:pPr>
              <w:jc w:val="center"/>
              <w:rPr>
                <w:szCs w:val="18"/>
                <w:lang w:val="es-ES_tradnl"/>
              </w:rPr>
            </w:pPr>
            <w:r w:rsidRPr="00F96FB4">
              <w:rPr>
                <w:szCs w:val="18"/>
                <w:lang w:val="es-ES_tradnl"/>
              </w:rPr>
              <w:t>Servicio técnico</w:t>
            </w:r>
          </w:p>
        </w:tc>
        <w:tc>
          <w:tcPr>
            <w:tcW w:w="3893" w:type="dxa"/>
            <w:gridSpan w:val="5"/>
            <w:vAlign w:val="center"/>
          </w:tcPr>
          <w:p w14:paraId="32237C64" w14:textId="1382586C" w:rsidR="00C04EBF" w:rsidRPr="00F96FB4" w:rsidRDefault="00C04EBF" w:rsidP="00D0137E">
            <w:pPr>
              <w:jc w:val="left"/>
              <w:rPr>
                <w:szCs w:val="18"/>
                <w:lang w:val="es-ES_tradnl"/>
              </w:rPr>
            </w:pPr>
          </w:p>
        </w:tc>
      </w:tr>
      <w:tr w:rsidR="00D9229A" w:rsidRPr="00F96FB4" w14:paraId="50FBC77A" w14:textId="77777777" w:rsidTr="003A3BB5">
        <w:trPr>
          <w:trHeight w:val="249"/>
        </w:trPr>
        <w:tc>
          <w:tcPr>
            <w:tcW w:w="1242" w:type="dxa"/>
            <w:gridSpan w:val="2"/>
            <w:vAlign w:val="center"/>
            <w:hideMark/>
          </w:tcPr>
          <w:p w14:paraId="26AAA7D8" w14:textId="77777777" w:rsidR="00684E73" w:rsidRPr="00F96FB4" w:rsidRDefault="00DD143E">
            <w:pPr>
              <w:ind w:left="32"/>
              <w:jc w:val="left"/>
              <w:rPr>
                <w:szCs w:val="18"/>
                <w:lang w:val="es-ES_tradnl"/>
              </w:rPr>
            </w:pPr>
            <w:r w:rsidRPr="00F96FB4">
              <w:rPr>
                <w:szCs w:val="18"/>
                <w:lang w:val="es-ES_tradnl"/>
              </w:rPr>
              <w:t>HCFC-22</w:t>
            </w:r>
          </w:p>
        </w:tc>
        <w:tc>
          <w:tcPr>
            <w:tcW w:w="767" w:type="dxa"/>
            <w:vAlign w:val="center"/>
          </w:tcPr>
          <w:p w14:paraId="7BF5C99B" w14:textId="77777777" w:rsidR="00F57BA9" w:rsidRPr="00F96FB4" w:rsidRDefault="00F57BA9" w:rsidP="00F57BA9">
            <w:pPr>
              <w:jc w:val="right"/>
              <w:rPr>
                <w:szCs w:val="18"/>
                <w:lang w:val="es-ES_tradnl"/>
              </w:rPr>
            </w:pPr>
          </w:p>
        </w:tc>
        <w:tc>
          <w:tcPr>
            <w:tcW w:w="666" w:type="dxa"/>
            <w:vAlign w:val="center"/>
          </w:tcPr>
          <w:p w14:paraId="1F442BBB" w14:textId="77777777" w:rsidR="00F57BA9" w:rsidRPr="00F96FB4" w:rsidRDefault="00F57BA9" w:rsidP="00F57BA9">
            <w:pPr>
              <w:jc w:val="right"/>
              <w:rPr>
                <w:szCs w:val="18"/>
                <w:lang w:val="es-ES_tradnl"/>
              </w:rPr>
            </w:pPr>
          </w:p>
        </w:tc>
        <w:tc>
          <w:tcPr>
            <w:tcW w:w="1472" w:type="dxa"/>
            <w:gridSpan w:val="2"/>
            <w:vAlign w:val="center"/>
          </w:tcPr>
          <w:p w14:paraId="154E787B" w14:textId="77777777" w:rsidR="00F57BA9" w:rsidRPr="00F96FB4" w:rsidRDefault="00F57BA9" w:rsidP="00F57BA9">
            <w:pPr>
              <w:jc w:val="right"/>
              <w:rPr>
                <w:szCs w:val="18"/>
                <w:lang w:val="es-ES_tradnl"/>
              </w:rPr>
            </w:pPr>
          </w:p>
        </w:tc>
        <w:tc>
          <w:tcPr>
            <w:tcW w:w="1188" w:type="dxa"/>
            <w:vAlign w:val="center"/>
          </w:tcPr>
          <w:p w14:paraId="7E70CE76" w14:textId="77777777" w:rsidR="00F57BA9" w:rsidRPr="00F96FB4" w:rsidRDefault="00F57BA9" w:rsidP="00F57BA9">
            <w:pPr>
              <w:jc w:val="right"/>
              <w:rPr>
                <w:szCs w:val="18"/>
                <w:lang w:val="es-ES_tradnl"/>
              </w:rPr>
            </w:pPr>
          </w:p>
        </w:tc>
        <w:tc>
          <w:tcPr>
            <w:tcW w:w="960" w:type="dxa"/>
            <w:vAlign w:val="center"/>
          </w:tcPr>
          <w:p w14:paraId="48AD8585" w14:textId="5A7724AB" w:rsidR="00684E73" w:rsidRPr="00F96FB4" w:rsidRDefault="00266ADE">
            <w:pPr>
              <w:jc w:val="right"/>
              <w:rPr>
                <w:szCs w:val="18"/>
                <w:lang w:val="es-ES_tradnl"/>
              </w:rPr>
            </w:pPr>
            <w:r w:rsidRPr="00F96FB4">
              <w:rPr>
                <w:szCs w:val="18"/>
                <w:lang w:val="es-ES_tradnl"/>
              </w:rPr>
              <w:t>14,41</w:t>
            </w:r>
          </w:p>
        </w:tc>
        <w:tc>
          <w:tcPr>
            <w:tcW w:w="1080" w:type="dxa"/>
            <w:vAlign w:val="center"/>
          </w:tcPr>
          <w:p w14:paraId="43E81483" w14:textId="77777777" w:rsidR="00F57BA9" w:rsidRPr="00F96FB4" w:rsidRDefault="00F57BA9" w:rsidP="00F57BA9">
            <w:pPr>
              <w:jc w:val="right"/>
              <w:rPr>
                <w:szCs w:val="18"/>
                <w:lang w:val="es-ES_tradnl"/>
              </w:rPr>
            </w:pPr>
          </w:p>
        </w:tc>
        <w:tc>
          <w:tcPr>
            <w:tcW w:w="990" w:type="dxa"/>
            <w:vAlign w:val="center"/>
          </w:tcPr>
          <w:p w14:paraId="3967AD39" w14:textId="77777777" w:rsidR="00F57BA9" w:rsidRPr="00F96FB4" w:rsidRDefault="00F57BA9" w:rsidP="00F57BA9">
            <w:pPr>
              <w:jc w:val="right"/>
              <w:rPr>
                <w:szCs w:val="18"/>
                <w:lang w:val="es-ES_tradnl"/>
              </w:rPr>
            </w:pPr>
          </w:p>
        </w:tc>
        <w:tc>
          <w:tcPr>
            <w:tcW w:w="630" w:type="dxa"/>
            <w:gridSpan w:val="2"/>
            <w:vAlign w:val="center"/>
          </w:tcPr>
          <w:p w14:paraId="596D300F" w14:textId="77777777" w:rsidR="00F57BA9" w:rsidRPr="00F96FB4" w:rsidRDefault="00F57BA9" w:rsidP="00F57BA9">
            <w:pPr>
              <w:jc w:val="right"/>
              <w:rPr>
                <w:szCs w:val="18"/>
                <w:lang w:val="es-ES_tradnl"/>
              </w:rPr>
            </w:pPr>
          </w:p>
        </w:tc>
        <w:tc>
          <w:tcPr>
            <w:tcW w:w="1193" w:type="dxa"/>
            <w:vAlign w:val="center"/>
          </w:tcPr>
          <w:p w14:paraId="4CD98CCF" w14:textId="1726FACF" w:rsidR="00684E73" w:rsidRPr="00F96FB4" w:rsidRDefault="00266ADE">
            <w:pPr>
              <w:jc w:val="right"/>
              <w:rPr>
                <w:szCs w:val="18"/>
                <w:lang w:val="es-ES_tradnl"/>
              </w:rPr>
            </w:pPr>
            <w:r w:rsidRPr="00F96FB4">
              <w:rPr>
                <w:szCs w:val="18"/>
                <w:lang w:val="es-ES_tradnl"/>
              </w:rPr>
              <w:t>14,41</w:t>
            </w:r>
          </w:p>
        </w:tc>
      </w:tr>
      <w:tr w:rsidR="00D9229A" w:rsidRPr="00F96FB4" w14:paraId="55F49E5A" w14:textId="77777777" w:rsidTr="003A3BB5">
        <w:trPr>
          <w:trHeight w:val="249"/>
        </w:trPr>
        <w:tc>
          <w:tcPr>
            <w:tcW w:w="1242" w:type="dxa"/>
            <w:gridSpan w:val="2"/>
            <w:vAlign w:val="center"/>
            <w:hideMark/>
          </w:tcPr>
          <w:p w14:paraId="66206AD6" w14:textId="77777777" w:rsidR="00684E73" w:rsidRPr="00F96FB4" w:rsidRDefault="00DD143E">
            <w:pPr>
              <w:ind w:left="32"/>
              <w:jc w:val="left"/>
              <w:rPr>
                <w:szCs w:val="18"/>
                <w:lang w:val="es-ES_tradnl"/>
              </w:rPr>
            </w:pPr>
            <w:r w:rsidRPr="00F96FB4">
              <w:rPr>
                <w:szCs w:val="18"/>
                <w:lang w:val="es-ES_tradnl"/>
              </w:rPr>
              <w:t>HCFC-142b</w:t>
            </w:r>
          </w:p>
        </w:tc>
        <w:tc>
          <w:tcPr>
            <w:tcW w:w="767" w:type="dxa"/>
            <w:vAlign w:val="center"/>
          </w:tcPr>
          <w:p w14:paraId="04AF7394" w14:textId="77777777" w:rsidR="00F57BA9" w:rsidRPr="00F96FB4" w:rsidRDefault="00F57BA9" w:rsidP="00F57BA9">
            <w:pPr>
              <w:jc w:val="right"/>
              <w:rPr>
                <w:szCs w:val="18"/>
                <w:lang w:val="es-ES_tradnl"/>
              </w:rPr>
            </w:pPr>
          </w:p>
        </w:tc>
        <w:tc>
          <w:tcPr>
            <w:tcW w:w="666" w:type="dxa"/>
            <w:vAlign w:val="center"/>
          </w:tcPr>
          <w:p w14:paraId="59F1B474" w14:textId="77777777" w:rsidR="00F57BA9" w:rsidRPr="00F96FB4" w:rsidRDefault="00F57BA9" w:rsidP="00F57BA9">
            <w:pPr>
              <w:jc w:val="right"/>
              <w:rPr>
                <w:szCs w:val="18"/>
                <w:lang w:val="es-ES_tradnl"/>
              </w:rPr>
            </w:pPr>
          </w:p>
        </w:tc>
        <w:tc>
          <w:tcPr>
            <w:tcW w:w="1472" w:type="dxa"/>
            <w:gridSpan w:val="2"/>
            <w:vAlign w:val="center"/>
          </w:tcPr>
          <w:p w14:paraId="28A4AF1E" w14:textId="77777777" w:rsidR="00F57BA9" w:rsidRPr="00F96FB4" w:rsidRDefault="00F57BA9" w:rsidP="00F57BA9">
            <w:pPr>
              <w:jc w:val="right"/>
              <w:rPr>
                <w:szCs w:val="18"/>
                <w:lang w:val="es-ES_tradnl"/>
              </w:rPr>
            </w:pPr>
          </w:p>
        </w:tc>
        <w:tc>
          <w:tcPr>
            <w:tcW w:w="1188" w:type="dxa"/>
            <w:vAlign w:val="center"/>
          </w:tcPr>
          <w:p w14:paraId="50DED7BB" w14:textId="77777777" w:rsidR="00F57BA9" w:rsidRPr="00F96FB4" w:rsidRDefault="00F57BA9" w:rsidP="00F57BA9">
            <w:pPr>
              <w:jc w:val="right"/>
              <w:rPr>
                <w:szCs w:val="18"/>
                <w:lang w:val="es-ES_tradnl"/>
              </w:rPr>
            </w:pPr>
          </w:p>
        </w:tc>
        <w:tc>
          <w:tcPr>
            <w:tcW w:w="960" w:type="dxa"/>
            <w:vAlign w:val="center"/>
          </w:tcPr>
          <w:p w14:paraId="100705DE" w14:textId="58D8CE2D" w:rsidR="00684E73" w:rsidRPr="00F96FB4" w:rsidRDefault="00266ADE">
            <w:pPr>
              <w:jc w:val="right"/>
              <w:rPr>
                <w:szCs w:val="18"/>
                <w:lang w:val="es-ES_tradnl"/>
              </w:rPr>
            </w:pPr>
            <w:r w:rsidRPr="00F96FB4">
              <w:rPr>
                <w:szCs w:val="18"/>
                <w:lang w:val="es-ES_tradnl"/>
              </w:rPr>
              <w:t>0,39</w:t>
            </w:r>
          </w:p>
        </w:tc>
        <w:tc>
          <w:tcPr>
            <w:tcW w:w="1080" w:type="dxa"/>
            <w:vAlign w:val="center"/>
          </w:tcPr>
          <w:p w14:paraId="7878BC75" w14:textId="77777777" w:rsidR="00F57BA9" w:rsidRPr="00F96FB4" w:rsidRDefault="00F57BA9" w:rsidP="00F57BA9">
            <w:pPr>
              <w:jc w:val="right"/>
              <w:rPr>
                <w:szCs w:val="18"/>
                <w:lang w:val="es-ES_tradnl"/>
              </w:rPr>
            </w:pPr>
          </w:p>
        </w:tc>
        <w:tc>
          <w:tcPr>
            <w:tcW w:w="990" w:type="dxa"/>
            <w:vAlign w:val="center"/>
          </w:tcPr>
          <w:p w14:paraId="4AE2D827" w14:textId="77777777" w:rsidR="00F57BA9" w:rsidRPr="00F96FB4" w:rsidRDefault="00F57BA9" w:rsidP="00F57BA9">
            <w:pPr>
              <w:jc w:val="right"/>
              <w:rPr>
                <w:szCs w:val="18"/>
                <w:lang w:val="es-ES_tradnl"/>
              </w:rPr>
            </w:pPr>
          </w:p>
        </w:tc>
        <w:tc>
          <w:tcPr>
            <w:tcW w:w="630" w:type="dxa"/>
            <w:gridSpan w:val="2"/>
            <w:vAlign w:val="center"/>
          </w:tcPr>
          <w:p w14:paraId="7B8B2F8C" w14:textId="77777777" w:rsidR="00F57BA9" w:rsidRPr="00F96FB4" w:rsidRDefault="00F57BA9" w:rsidP="00F57BA9">
            <w:pPr>
              <w:jc w:val="right"/>
              <w:rPr>
                <w:szCs w:val="18"/>
                <w:lang w:val="es-ES_tradnl"/>
              </w:rPr>
            </w:pPr>
          </w:p>
        </w:tc>
        <w:tc>
          <w:tcPr>
            <w:tcW w:w="1193" w:type="dxa"/>
            <w:vAlign w:val="center"/>
          </w:tcPr>
          <w:p w14:paraId="25AC16D5" w14:textId="1C0D4AEA" w:rsidR="00684E73" w:rsidRPr="00F96FB4" w:rsidRDefault="00266ADE">
            <w:pPr>
              <w:jc w:val="right"/>
              <w:rPr>
                <w:szCs w:val="18"/>
                <w:lang w:val="es-ES_tradnl"/>
              </w:rPr>
            </w:pPr>
            <w:r w:rsidRPr="00F96FB4">
              <w:rPr>
                <w:szCs w:val="18"/>
                <w:lang w:val="es-ES_tradnl"/>
              </w:rPr>
              <w:t>0,39</w:t>
            </w:r>
          </w:p>
        </w:tc>
      </w:tr>
    </w:tbl>
    <w:p w14:paraId="246BCCA5" w14:textId="77777777" w:rsidR="00EA598B" w:rsidRPr="00F96FB4" w:rsidRDefault="00EA598B" w:rsidP="00EA598B">
      <w:pPr>
        <w:jc w:val="center"/>
        <w:rPr>
          <w:sz w:val="18"/>
          <w:szCs w:val="16"/>
          <w:lang w:val="es-ES_tradnl"/>
        </w:rPr>
      </w:pPr>
    </w:p>
    <w:tbl>
      <w:tblPr>
        <w:tblStyle w:val="TableGrid"/>
        <w:tblW w:w="10188" w:type="dxa"/>
        <w:tblLook w:val="04A0" w:firstRow="1" w:lastRow="0" w:firstColumn="1" w:lastColumn="0" w:noHBand="0" w:noVBand="1"/>
      </w:tblPr>
      <w:tblGrid>
        <w:gridCol w:w="2405"/>
        <w:gridCol w:w="822"/>
        <w:gridCol w:w="879"/>
        <w:gridCol w:w="4394"/>
        <w:gridCol w:w="817"/>
        <w:gridCol w:w="871"/>
      </w:tblGrid>
      <w:tr w:rsidR="00EA598B" w:rsidRPr="00F149F4" w14:paraId="6CF6A7EE" w14:textId="77777777" w:rsidTr="00F149F4">
        <w:trPr>
          <w:trHeight w:val="276"/>
        </w:trPr>
        <w:tc>
          <w:tcPr>
            <w:tcW w:w="10188" w:type="dxa"/>
            <w:gridSpan w:val="6"/>
            <w:vAlign w:val="center"/>
            <w:hideMark/>
          </w:tcPr>
          <w:p w14:paraId="5696A9A3" w14:textId="2CE8259C" w:rsidR="00684E73" w:rsidRPr="00F96FB4" w:rsidRDefault="008203EC">
            <w:pPr>
              <w:jc w:val="left"/>
              <w:rPr>
                <w:b/>
                <w:szCs w:val="18"/>
                <w:lang w:val="es-ES_tradnl"/>
              </w:rPr>
            </w:pPr>
            <w:r w:rsidRPr="00F96FB4">
              <w:rPr>
                <w:b/>
                <w:szCs w:val="18"/>
                <w:lang w:val="es-ES_tradnl"/>
              </w:rPr>
              <w:t xml:space="preserve"> </w:t>
            </w:r>
            <w:r w:rsidRPr="00F96FB4">
              <w:rPr>
                <w:b/>
                <w:caps/>
                <w:szCs w:val="18"/>
                <w:lang w:val="es-ES_tradnl"/>
              </w:rPr>
              <w:t>iv</w:t>
            </w:r>
            <w:r w:rsidRPr="00F96FB4">
              <w:rPr>
                <w:b/>
                <w:szCs w:val="18"/>
                <w:lang w:val="es-ES_tradnl"/>
              </w:rPr>
              <w:t>)</w:t>
            </w:r>
            <w:r w:rsidR="00DD143E" w:rsidRPr="00F96FB4">
              <w:rPr>
                <w:b/>
                <w:szCs w:val="18"/>
                <w:lang w:val="es-ES_tradnl"/>
              </w:rPr>
              <w:t xml:space="preserve"> DATOS DE CONSUMO (</w:t>
            </w:r>
            <w:proofErr w:type="spellStart"/>
            <w:r w:rsidR="00DD143E" w:rsidRPr="00F96FB4">
              <w:rPr>
                <w:b/>
                <w:szCs w:val="18"/>
                <w:lang w:val="es-ES_tradnl"/>
              </w:rPr>
              <w:t>tons</w:t>
            </w:r>
            <w:proofErr w:type="spellEnd"/>
            <w:r w:rsidR="00DD143E" w:rsidRPr="00F96FB4">
              <w:rPr>
                <w:b/>
                <w:szCs w:val="18"/>
                <w:lang w:val="es-ES_tradnl"/>
              </w:rPr>
              <w:t>. PAO)</w:t>
            </w:r>
          </w:p>
        </w:tc>
      </w:tr>
      <w:tr w:rsidR="00EA598B" w:rsidRPr="00F96FB4" w14:paraId="58F13621" w14:textId="77777777" w:rsidTr="00F149F4">
        <w:trPr>
          <w:trHeight w:val="276"/>
        </w:trPr>
        <w:tc>
          <w:tcPr>
            <w:tcW w:w="3227" w:type="dxa"/>
            <w:gridSpan w:val="2"/>
            <w:vAlign w:val="center"/>
            <w:hideMark/>
          </w:tcPr>
          <w:p w14:paraId="4D954DDF" w14:textId="77777777" w:rsidR="00684E73" w:rsidRPr="00F96FB4" w:rsidRDefault="00DD143E">
            <w:pPr>
              <w:jc w:val="center"/>
              <w:rPr>
                <w:szCs w:val="18"/>
                <w:lang w:val="es-ES_tradnl"/>
              </w:rPr>
            </w:pPr>
            <w:r w:rsidRPr="00F96FB4">
              <w:rPr>
                <w:szCs w:val="18"/>
                <w:lang w:val="es-ES_tradnl"/>
              </w:rPr>
              <w:t>Base de comparación 2009-2010:</w:t>
            </w:r>
          </w:p>
        </w:tc>
        <w:tc>
          <w:tcPr>
            <w:tcW w:w="879" w:type="dxa"/>
            <w:vAlign w:val="center"/>
            <w:hideMark/>
          </w:tcPr>
          <w:p w14:paraId="73D939F4" w14:textId="6399DF1D" w:rsidR="00684E73" w:rsidRPr="00F96FB4" w:rsidRDefault="00266ADE">
            <w:pPr>
              <w:jc w:val="right"/>
              <w:rPr>
                <w:szCs w:val="18"/>
                <w:lang w:val="es-ES_tradnl"/>
              </w:rPr>
            </w:pPr>
            <w:r w:rsidRPr="00F96FB4">
              <w:rPr>
                <w:color w:val="000000" w:themeColor="text1"/>
                <w:szCs w:val="18"/>
                <w:lang w:val="es-ES_tradnl"/>
              </w:rPr>
              <w:t>57,30</w:t>
            </w:r>
          </w:p>
        </w:tc>
        <w:tc>
          <w:tcPr>
            <w:tcW w:w="5211" w:type="dxa"/>
            <w:gridSpan w:val="2"/>
            <w:vAlign w:val="center"/>
            <w:hideMark/>
          </w:tcPr>
          <w:p w14:paraId="6F912C97" w14:textId="77777777" w:rsidR="00684E73" w:rsidRPr="00F96FB4" w:rsidRDefault="00DD143E">
            <w:pPr>
              <w:jc w:val="center"/>
              <w:rPr>
                <w:szCs w:val="18"/>
                <w:lang w:val="es-ES_tradnl"/>
              </w:rPr>
            </w:pPr>
            <w:r w:rsidRPr="00F96FB4">
              <w:rPr>
                <w:szCs w:val="18"/>
                <w:lang w:val="es-ES_tradnl"/>
              </w:rPr>
              <w:t>Punto de partida para reducciones acumulativas sostenidas:</w:t>
            </w:r>
          </w:p>
        </w:tc>
        <w:tc>
          <w:tcPr>
            <w:tcW w:w="871" w:type="dxa"/>
            <w:vAlign w:val="center"/>
            <w:hideMark/>
          </w:tcPr>
          <w:p w14:paraId="2F688CE0" w14:textId="2E480D27" w:rsidR="00684E73" w:rsidRPr="00F96FB4" w:rsidRDefault="00266ADE">
            <w:pPr>
              <w:jc w:val="right"/>
              <w:rPr>
                <w:szCs w:val="18"/>
                <w:lang w:val="es-ES_tradnl"/>
              </w:rPr>
            </w:pPr>
            <w:r w:rsidRPr="00F96FB4">
              <w:rPr>
                <w:color w:val="000000" w:themeColor="text1"/>
                <w:szCs w:val="18"/>
                <w:lang w:val="es-ES_tradnl"/>
              </w:rPr>
              <w:t>57,30</w:t>
            </w:r>
          </w:p>
        </w:tc>
      </w:tr>
      <w:tr w:rsidR="00EA598B" w:rsidRPr="00F96FB4" w14:paraId="4B2BC2FC" w14:textId="77777777" w:rsidTr="00F149F4">
        <w:trPr>
          <w:trHeight w:val="276"/>
        </w:trPr>
        <w:tc>
          <w:tcPr>
            <w:tcW w:w="10188" w:type="dxa"/>
            <w:gridSpan w:val="6"/>
            <w:vAlign w:val="center"/>
            <w:hideMark/>
          </w:tcPr>
          <w:p w14:paraId="38B67824" w14:textId="77777777" w:rsidR="00684E73" w:rsidRPr="00F96FB4" w:rsidRDefault="00DD143E">
            <w:pPr>
              <w:ind w:left="316"/>
              <w:rPr>
                <w:b/>
                <w:szCs w:val="18"/>
                <w:lang w:val="es-ES_tradnl"/>
              </w:rPr>
            </w:pPr>
            <w:r w:rsidRPr="00F96FB4">
              <w:rPr>
                <w:b/>
                <w:szCs w:val="18"/>
                <w:lang w:val="es-ES_tradnl"/>
              </w:rPr>
              <w:t>CONSUMO ADMISIBLE PARA FINANCIAMIENTO</w:t>
            </w:r>
          </w:p>
        </w:tc>
      </w:tr>
      <w:tr w:rsidR="00EA598B" w:rsidRPr="00F96FB4" w14:paraId="2B3EFB74" w14:textId="77777777" w:rsidTr="00F149F4">
        <w:trPr>
          <w:trHeight w:val="276"/>
        </w:trPr>
        <w:tc>
          <w:tcPr>
            <w:tcW w:w="2405" w:type="dxa"/>
            <w:vAlign w:val="center"/>
            <w:hideMark/>
          </w:tcPr>
          <w:p w14:paraId="68E42971" w14:textId="77777777" w:rsidR="00684E73" w:rsidRPr="00F96FB4" w:rsidRDefault="00DD143E">
            <w:pPr>
              <w:jc w:val="center"/>
              <w:rPr>
                <w:szCs w:val="18"/>
                <w:lang w:val="es-ES_tradnl"/>
              </w:rPr>
            </w:pPr>
            <w:r w:rsidRPr="00F96FB4">
              <w:rPr>
                <w:szCs w:val="18"/>
                <w:lang w:val="es-ES_tradnl"/>
              </w:rPr>
              <w:t>Previamente aprobado:</w:t>
            </w:r>
          </w:p>
        </w:tc>
        <w:tc>
          <w:tcPr>
            <w:tcW w:w="1701" w:type="dxa"/>
            <w:gridSpan w:val="2"/>
            <w:vAlign w:val="center"/>
            <w:hideMark/>
          </w:tcPr>
          <w:p w14:paraId="1416C379" w14:textId="7FA11D1C" w:rsidR="00684E73" w:rsidRPr="00F96FB4" w:rsidRDefault="00266ADE">
            <w:pPr>
              <w:jc w:val="right"/>
              <w:rPr>
                <w:szCs w:val="18"/>
                <w:lang w:val="es-ES_tradnl"/>
              </w:rPr>
            </w:pPr>
            <w:r w:rsidRPr="00F96FB4">
              <w:rPr>
                <w:color w:val="000000" w:themeColor="text1"/>
                <w:szCs w:val="18"/>
                <w:lang w:val="es-ES_tradnl"/>
              </w:rPr>
              <w:t>57,30</w:t>
            </w:r>
          </w:p>
        </w:tc>
        <w:tc>
          <w:tcPr>
            <w:tcW w:w="4394" w:type="dxa"/>
            <w:vAlign w:val="center"/>
            <w:hideMark/>
          </w:tcPr>
          <w:p w14:paraId="4855B041" w14:textId="77777777" w:rsidR="00684E73" w:rsidRPr="00F96FB4" w:rsidRDefault="00DD143E">
            <w:pPr>
              <w:jc w:val="center"/>
              <w:rPr>
                <w:i/>
                <w:szCs w:val="18"/>
                <w:lang w:val="es-ES_tradnl"/>
              </w:rPr>
            </w:pPr>
            <w:r w:rsidRPr="00F96FB4">
              <w:rPr>
                <w:szCs w:val="18"/>
                <w:lang w:val="es-ES_tradnl"/>
              </w:rPr>
              <w:t>Remanente:</w:t>
            </w:r>
          </w:p>
        </w:tc>
        <w:tc>
          <w:tcPr>
            <w:tcW w:w="1688" w:type="dxa"/>
            <w:gridSpan w:val="2"/>
            <w:vAlign w:val="center"/>
            <w:hideMark/>
          </w:tcPr>
          <w:p w14:paraId="1A578967" w14:textId="64862B5B" w:rsidR="00684E73" w:rsidRPr="00F96FB4" w:rsidRDefault="00266ADE">
            <w:pPr>
              <w:jc w:val="right"/>
              <w:rPr>
                <w:szCs w:val="18"/>
                <w:lang w:val="es-ES_tradnl"/>
              </w:rPr>
            </w:pPr>
            <w:r w:rsidRPr="00F96FB4">
              <w:rPr>
                <w:color w:val="000000" w:themeColor="text1"/>
                <w:szCs w:val="18"/>
                <w:lang w:val="es-ES_tradnl"/>
              </w:rPr>
              <w:t>0,00</w:t>
            </w:r>
          </w:p>
        </w:tc>
      </w:tr>
    </w:tbl>
    <w:p w14:paraId="2A414C1C" w14:textId="77777777" w:rsidR="00EA598B" w:rsidRPr="00F96FB4" w:rsidRDefault="00EA598B" w:rsidP="00EA598B">
      <w:pPr>
        <w:jc w:val="center"/>
        <w:rPr>
          <w:sz w:val="18"/>
          <w:szCs w:val="16"/>
          <w:lang w:val="es-ES_tradnl"/>
        </w:rPr>
      </w:pPr>
    </w:p>
    <w:tbl>
      <w:tblPr>
        <w:tblStyle w:val="TableGrid"/>
        <w:tblW w:w="5436" w:type="pct"/>
        <w:tblLook w:val="04A0" w:firstRow="1" w:lastRow="0" w:firstColumn="1" w:lastColumn="0" w:noHBand="0" w:noVBand="1"/>
      </w:tblPr>
      <w:tblGrid>
        <w:gridCol w:w="939"/>
        <w:gridCol w:w="3134"/>
        <w:gridCol w:w="1458"/>
        <w:gridCol w:w="1458"/>
        <w:gridCol w:w="1458"/>
        <w:gridCol w:w="1718"/>
      </w:tblGrid>
      <w:tr w:rsidR="00EA598B" w:rsidRPr="00F96FB4" w14:paraId="76242B1E" w14:textId="77777777" w:rsidTr="00F82959">
        <w:trPr>
          <w:trHeight w:val="264"/>
        </w:trPr>
        <w:tc>
          <w:tcPr>
            <w:tcW w:w="2003" w:type="pct"/>
            <w:gridSpan w:val="2"/>
            <w:vAlign w:val="center"/>
            <w:hideMark/>
          </w:tcPr>
          <w:p w14:paraId="2611A624" w14:textId="37050E49" w:rsidR="00684E73" w:rsidRPr="00F96FB4" w:rsidRDefault="008203EC">
            <w:pPr>
              <w:jc w:val="left"/>
              <w:rPr>
                <w:b/>
                <w:szCs w:val="18"/>
                <w:lang w:val="es-ES_tradnl"/>
              </w:rPr>
            </w:pPr>
            <w:r w:rsidRPr="00F96FB4">
              <w:rPr>
                <w:b/>
                <w:szCs w:val="18"/>
                <w:lang w:val="es-ES_tradnl"/>
              </w:rPr>
              <w:t xml:space="preserve"> </w:t>
            </w:r>
            <w:r w:rsidRPr="00F96FB4">
              <w:rPr>
                <w:b/>
                <w:caps/>
                <w:szCs w:val="18"/>
                <w:lang w:val="es-ES_tradnl"/>
              </w:rPr>
              <w:t>v</w:t>
            </w:r>
            <w:r w:rsidRPr="00F96FB4">
              <w:rPr>
                <w:b/>
                <w:szCs w:val="18"/>
                <w:lang w:val="es-ES_tradnl"/>
              </w:rPr>
              <w:t>)</w:t>
            </w:r>
            <w:r w:rsidR="00DD143E" w:rsidRPr="00F96FB4">
              <w:rPr>
                <w:b/>
                <w:szCs w:val="18"/>
                <w:lang w:val="es-ES_tradnl"/>
              </w:rPr>
              <w:t xml:space="preserve"> PLAN ADMINISTRATIVO APROBADO</w:t>
            </w:r>
          </w:p>
        </w:tc>
        <w:tc>
          <w:tcPr>
            <w:tcW w:w="717" w:type="pct"/>
            <w:vAlign w:val="center"/>
            <w:hideMark/>
          </w:tcPr>
          <w:p w14:paraId="0E1F7000" w14:textId="77777777" w:rsidR="00684E73" w:rsidRPr="00F96FB4" w:rsidRDefault="005053DE">
            <w:pPr>
              <w:jc w:val="center"/>
              <w:rPr>
                <w:b/>
                <w:szCs w:val="18"/>
                <w:lang w:val="es-ES_tradnl"/>
              </w:rPr>
            </w:pPr>
            <w:r w:rsidRPr="00F96FB4">
              <w:rPr>
                <w:b/>
                <w:szCs w:val="18"/>
                <w:lang w:val="es-ES_tradnl"/>
              </w:rPr>
              <w:t>2024</w:t>
            </w:r>
          </w:p>
        </w:tc>
        <w:tc>
          <w:tcPr>
            <w:tcW w:w="717" w:type="pct"/>
            <w:vAlign w:val="center"/>
            <w:hideMark/>
          </w:tcPr>
          <w:p w14:paraId="671856F6" w14:textId="77777777" w:rsidR="00684E73" w:rsidRPr="00F96FB4" w:rsidRDefault="005053DE">
            <w:pPr>
              <w:jc w:val="center"/>
              <w:rPr>
                <w:b/>
                <w:szCs w:val="18"/>
                <w:lang w:val="es-ES_tradnl"/>
              </w:rPr>
            </w:pPr>
            <w:r w:rsidRPr="00F96FB4">
              <w:rPr>
                <w:b/>
                <w:szCs w:val="18"/>
                <w:lang w:val="es-ES_tradnl"/>
              </w:rPr>
              <w:t>2025</w:t>
            </w:r>
          </w:p>
        </w:tc>
        <w:tc>
          <w:tcPr>
            <w:tcW w:w="717" w:type="pct"/>
            <w:vAlign w:val="center"/>
            <w:hideMark/>
          </w:tcPr>
          <w:p w14:paraId="2BCD0697" w14:textId="77777777" w:rsidR="00684E73" w:rsidRPr="00F96FB4" w:rsidRDefault="005053DE">
            <w:pPr>
              <w:jc w:val="center"/>
              <w:rPr>
                <w:b/>
                <w:szCs w:val="18"/>
                <w:lang w:val="es-ES_tradnl"/>
              </w:rPr>
            </w:pPr>
            <w:r w:rsidRPr="00F96FB4">
              <w:rPr>
                <w:b/>
                <w:szCs w:val="18"/>
                <w:lang w:val="es-ES_tradnl"/>
              </w:rPr>
              <w:t>2026</w:t>
            </w:r>
          </w:p>
        </w:tc>
        <w:tc>
          <w:tcPr>
            <w:tcW w:w="845" w:type="pct"/>
            <w:vAlign w:val="center"/>
            <w:hideMark/>
          </w:tcPr>
          <w:p w14:paraId="7382A5EB" w14:textId="77777777" w:rsidR="00684E73" w:rsidRPr="00F96FB4" w:rsidRDefault="00DD143E">
            <w:pPr>
              <w:jc w:val="center"/>
              <w:rPr>
                <w:b/>
                <w:szCs w:val="18"/>
                <w:lang w:val="es-ES_tradnl"/>
              </w:rPr>
            </w:pPr>
            <w:r w:rsidRPr="00F96FB4">
              <w:rPr>
                <w:b/>
                <w:szCs w:val="18"/>
                <w:lang w:val="es-ES_tradnl"/>
              </w:rPr>
              <w:t>Total</w:t>
            </w:r>
          </w:p>
        </w:tc>
      </w:tr>
      <w:tr w:rsidR="00D3490D" w:rsidRPr="00F96FB4" w14:paraId="437CD8E9" w14:textId="77777777" w:rsidTr="00F82959">
        <w:trPr>
          <w:trHeight w:val="266"/>
        </w:trPr>
        <w:tc>
          <w:tcPr>
            <w:tcW w:w="462" w:type="pct"/>
            <w:vMerge w:val="restart"/>
            <w:vAlign w:val="center"/>
            <w:hideMark/>
          </w:tcPr>
          <w:p w14:paraId="64971CC0" w14:textId="77777777" w:rsidR="00684E73" w:rsidRPr="00F96FB4" w:rsidRDefault="00DD143E">
            <w:pPr>
              <w:jc w:val="center"/>
              <w:rPr>
                <w:szCs w:val="18"/>
                <w:lang w:val="es-ES_tradnl"/>
              </w:rPr>
            </w:pPr>
            <w:r w:rsidRPr="00F96FB4">
              <w:rPr>
                <w:color w:val="000000" w:themeColor="text1"/>
                <w:szCs w:val="18"/>
                <w:lang w:val="es-ES_tradnl"/>
              </w:rPr>
              <w:t>PNUD</w:t>
            </w:r>
          </w:p>
        </w:tc>
        <w:tc>
          <w:tcPr>
            <w:tcW w:w="1542" w:type="pct"/>
            <w:vAlign w:val="center"/>
            <w:hideMark/>
          </w:tcPr>
          <w:p w14:paraId="1436DF86" w14:textId="77777777" w:rsidR="00684E73" w:rsidRPr="00F96FB4" w:rsidRDefault="00DD143E">
            <w:pPr>
              <w:jc w:val="left"/>
              <w:rPr>
                <w:szCs w:val="18"/>
                <w:lang w:val="es-ES_tradnl"/>
              </w:rPr>
            </w:pPr>
            <w:r w:rsidRPr="00F96FB4">
              <w:rPr>
                <w:szCs w:val="18"/>
                <w:lang w:val="es-ES_tradnl"/>
              </w:rPr>
              <w:t>Eliminación de SAO (</w:t>
            </w:r>
            <w:proofErr w:type="spellStart"/>
            <w:r w:rsidRPr="00F96FB4">
              <w:rPr>
                <w:szCs w:val="18"/>
                <w:lang w:val="es-ES_tradnl"/>
              </w:rPr>
              <w:t>tons</w:t>
            </w:r>
            <w:proofErr w:type="spellEnd"/>
            <w:r w:rsidRPr="00F96FB4">
              <w:rPr>
                <w:szCs w:val="18"/>
                <w:lang w:val="es-ES_tradnl"/>
              </w:rPr>
              <w:t>. PAO)</w:t>
            </w:r>
          </w:p>
        </w:tc>
        <w:tc>
          <w:tcPr>
            <w:tcW w:w="717" w:type="pct"/>
            <w:vAlign w:val="center"/>
          </w:tcPr>
          <w:p w14:paraId="1829CF21" w14:textId="75712792" w:rsidR="00684E73" w:rsidRPr="00F96FB4" w:rsidRDefault="00266ADE">
            <w:pPr>
              <w:jc w:val="right"/>
              <w:rPr>
                <w:szCs w:val="18"/>
                <w:lang w:val="es-ES_tradnl"/>
              </w:rPr>
            </w:pPr>
            <w:r w:rsidRPr="00F96FB4">
              <w:rPr>
                <w:szCs w:val="18"/>
                <w:lang w:val="es-ES_tradnl"/>
              </w:rPr>
              <w:t>4,53</w:t>
            </w:r>
          </w:p>
        </w:tc>
        <w:tc>
          <w:tcPr>
            <w:tcW w:w="717" w:type="pct"/>
            <w:vAlign w:val="center"/>
          </w:tcPr>
          <w:p w14:paraId="16FBE85A" w14:textId="41880C5A" w:rsidR="00684E73" w:rsidRPr="00F96FB4" w:rsidRDefault="00266ADE">
            <w:pPr>
              <w:jc w:val="right"/>
              <w:rPr>
                <w:szCs w:val="18"/>
                <w:lang w:val="es-ES_tradnl"/>
              </w:rPr>
            </w:pPr>
            <w:r w:rsidRPr="00F96FB4">
              <w:rPr>
                <w:szCs w:val="18"/>
                <w:lang w:val="es-ES_tradnl"/>
              </w:rPr>
              <w:t>0,00</w:t>
            </w:r>
          </w:p>
        </w:tc>
        <w:tc>
          <w:tcPr>
            <w:tcW w:w="717" w:type="pct"/>
            <w:vAlign w:val="center"/>
          </w:tcPr>
          <w:p w14:paraId="590D837C" w14:textId="36DF0B6C" w:rsidR="00684E73" w:rsidRPr="00F96FB4" w:rsidRDefault="00266ADE">
            <w:pPr>
              <w:jc w:val="right"/>
              <w:rPr>
                <w:szCs w:val="18"/>
                <w:lang w:val="es-ES_tradnl"/>
              </w:rPr>
            </w:pPr>
            <w:r w:rsidRPr="00F96FB4">
              <w:rPr>
                <w:szCs w:val="18"/>
                <w:lang w:val="es-ES_tradnl"/>
              </w:rPr>
              <w:t>0,00</w:t>
            </w:r>
          </w:p>
        </w:tc>
        <w:tc>
          <w:tcPr>
            <w:tcW w:w="845" w:type="pct"/>
            <w:vAlign w:val="center"/>
          </w:tcPr>
          <w:p w14:paraId="767A0E20" w14:textId="50CB798B" w:rsidR="00684E73" w:rsidRPr="00F96FB4" w:rsidRDefault="00266ADE">
            <w:pPr>
              <w:jc w:val="right"/>
              <w:rPr>
                <w:szCs w:val="18"/>
                <w:lang w:val="es-ES_tradnl"/>
              </w:rPr>
            </w:pPr>
            <w:r w:rsidRPr="00F96FB4">
              <w:rPr>
                <w:szCs w:val="18"/>
                <w:lang w:val="es-ES_tradnl"/>
              </w:rPr>
              <w:t>4,53</w:t>
            </w:r>
          </w:p>
        </w:tc>
      </w:tr>
      <w:tr w:rsidR="00D3490D" w:rsidRPr="00F96FB4" w14:paraId="6695BDF2" w14:textId="77777777" w:rsidTr="00F82959">
        <w:trPr>
          <w:trHeight w:val="266"/>
        </w:trPr>
        <w:tc>
          <w:tcPr>
            <w:tcW w:w="462" w:type="pct"/>
            <w:vMerge/>
            <w:vAlign w:val="center"/>
            <w:hideMark/>
          </w:tcPr>
          <w:p w14:paraId="279A4314" w14:textId="77777777" w:rsidR="00D3490D" w:rsidRPr="00F96FB4" w:rsidRDefault="00D3490D" w:rsidP="00D3490D">
            <w:pPr>
              <w:rPr>
                <w:szCs w:val="18"/>
                <w:lang w:val="es-ES_tradnl"/>
              </w:rPr>
            </w:pPr>
          </w:p>
        </w:tc>
        <w:tc>
          <w:tcPr>
            <w:tcW w:w="1542" w:type="pct"/>
            <w:vAlign w:val="center"/>
            <w:hideMark/>
          </w:tcPr>
          <w:p w14:paraId="640C2756" w14:textId="34D5FFE6" w:rsidR="00684E73" w:rsidRPr="00F96FB4" w:rsidRDefault="008203EC">
            <w:pPr>
              <w:jc w:val="left"/>
              <w:rPr>
                <w:szCs w:val="18"/>
                <w:lang w:val="es-ES_tradnl"/>
              </w:rPr>
            </w:pPr>
            <w:r w:rsidRPr="00F96FB4">
              <w:rPr>
                <w:szCs w:val="18"/>
                <w:lang w:val="es-ES_tradnl"/>
              </w:rPr>
              <w:t>Financiamiento</w:t>
            </w:r>
            <w:r w:rsidR="00DD143E" w:rsidRPr="00F96FB4">
              <w:rPr>
                <w:szCs w:val="18"/>
                <w:lang w:val="es-ES_tradnl"/>
              </w:rPr>
              <w:t xml:space="preserve"> (USD)</w:t>
            </w:r>
          </w:p>
        </w:tc>
        <w:tc>
          <w:tcPr>
            <w:tcW w:w="717" w:type="pct"/>
            <w:vAlign w:val="center"/>
          </w:tcPr>
          <w:p w14:paraId="414DFC9D" w14:textId="129F0B49" w:rsidR="00684E73" w:rsidRPr="00F96FB4" w:rsidRDefault="00266ADE">
            <w:pPr>
              <w:jc w:val="right"/>
              <w:rPr>
                <w:szCs w:val="18"/>
                <w:lang w:val="es-ES_tradnl"/>
              </w:rPr>
            </w:pPr>
            <w:r w:rsidRPr="00F96FB4">
              <w:rPr>
                <w:szCs w:val="18"/>
                <w:lang w:val="es-ES_tradnl"/>
              </w:rPr>
              <w:t>253.103</w:t>
            </w:r>
          </w:p>
        </w:tc>
        <w:tc>
          <w:tcPr>
            <w:tcW w:w="717" w:type="pct"/>
            <w:vAlign w:val="center"/>
          </w:tcPr>
          <w:p w14:paraId="67E0DBDD" w14:textId="77777777" w:rsidR="00684E73" w:rsidRPr="00F96FB4" w:rsidRDefault="00DD143E">
            <w:pPr>
              <w:jc w:val="right"/>
              <w:rPr>
                <w:szCs w:val="18"/>
                <w:lang w:val="es-ES_tradnl"/>
              </w:rPr>
            </w:pPr>
            <w:r w:rsidRPr="00F96FB4">
              <w:rPr>
                <w:szCs w:val="18"/>
                <w:lang w:val="es-ES_tradnl"/>
              </w:rPr>
              <w:t>0</w:t>
            </w:r>
          </w:p>
        </w:tc>
        <w:tc>
          <w:tcPr>
            <w:tcW w:w="717" w:type="pct"/>
            <w:vAlign w:val="center"/>
          </w:tcPr>
          <w:p w14:paraId="385F9C68" w14:textId="77777777" w:rsidR="00684E73" w:rsidRPr="00F96FB4" w:rsidRDefault="00DD143E">
            <w:pPr>
              <w:jc w:val="right"/>
              <w:rPr>
                <w:szCs w:val="18"/>
                <w:lang w:val="es-ES_tradnl"/>
              </w:rPr>
            </w:pPr>
            <w:r w:rsidRPr="00F96FB4">
              <w:rPr>
                <w:szCs w:val="18"/>
                <w:lang w:val="es-ES_tradnl"/>
              </w:rPr>
              <w:t>0</w:t>
            </w:r>
          </w:p>
        </w:tc>
        <w:tc>
          <w:tcPr>
            <w:tcW w:w="845" w:type="pct"/>
            <w:vAlign w:val="center"/>
          </w:tcPr>
          <w:p w14:paraId="47000391" w14:textId="259AF60A" w:rsidR="00684E73" w:rsidRPr="00F96FB4" w:rsidRDefault="00266ADE">
            <w:pPr>
              <w:jc w:val="right"/>
              <w:rPr>
                <w:szCs w:val="18"/>
                <w:lang w:val="es-ES_tradnl"/>
              </w:rPr>
            </w:pPr>
            <w:r w:rsidRPr="00F96FB4">
              <w:rPr>
                <w:szCs w:val="18"/>
                <w:lang w:val="es-ES_tradnl"/>
              </w:rPr>
              <w:t>253.103</w:t>
            </w:r>
          </w:p>
        </w:tc>
      </w:tr>
      <w:tr w:rsidR="00D3490D" w:rsidRPr="00F96FB4" w14:paraId="697B9035" w14:textId="77777777" w:rsidTr="00F82959">
        <w:trPr>
          <w:trHeight w:val="266"/>
        </w:trPr>
        <w:tc>
          <w:tcPr>
            <w:tcW w:w="462" w:type="pct"/>
            <w:vMerge w:val="restart"/>
            <w:vAlign w:val="center"/>
            <w:hideMark/>
          </w:tcPr>
          <w:p w14:paraId="19A4D8D0" w14:textId="77777777" w:rsidR="00684E73" w:rsidRPr="00F96FB4" w:rsidRDefault="00DD143E">
            <w:pPr>
              <w:jc w:val="center"/>
              <w:rPr>
                <w:szCs w:val="18"/>
                <w:lang w:val="es-ES_tradnl"/>
              </w:rPr>
            </w:pPr>
            <w:r w:rsidRPr="00F96FB4">
              <w:rPr>
                <w:color w:val="000000" w:themeColor="text1"/>
                <w:szCs w:val="18"/>
                <w:lang w:val="es-ES_tradnl"/>
              </w:rPr>
              <w:t>PNUMA</w:t>
            </w:r>
          </w:p>
        </w:tc>
        <w:tc>
          <w:tcPr>
            <w:tcW w:w="1542" w:type="pct"/>
            <w:vAlign w:val="center"/>
            <w:hideMark/>
          </w:tcPr>
          <w:p w14:paraId="641E6C9E" w14:textId="77777777" w:rsidR="00684E73" w:rsidRPr="00F96FB4" w:rsidRDefault="00DD143E">
            <w:pPr>
              <w:jc w:val="left"/>
              <w:rPr>
                <w:szCs w:val="18"/>
                <w:lang w:val="es-ES_tradnl"/>
              </w:rPr>
            </w:pPr>
            <w:r w:rsidRPr="00F96FB4">
              <w:rPr>
                <w:szCs w:val="18"/>
                <w:lang w:val="es-ES_tradnl"/>
              </w:rPr>
              <w:t>Eliminación de SAO (</w:t>
            </w:r>
            <w:proofErr w:type="spellStart"/>
            <w:r w:rsidRPr="00F96FB4">
              <w:rPr>
                <w:szCs w:val="18"/>
                <w:lang w:val="es-ES_tradnl"/>
              </w:rPr>
              <w:t>tons</w:t>
            </w:r>
            <w:proofErr w:type="spellEnd"/>
            <w:r w:rsidRPr="00F96FB4">
              <w:rPr>
                <w:szCs w:val="18"/>
                <w:lang w:val="es-ES_tradnl"/>
              </w:rPr>
              <w:t>. PAO)</w:t>
            </w:r>
          </w:p>
        </w:tc>
        <w:tc>
          <w:tcPr>
            <w:tcW w:w="717" w:type="pct"/>
            <w:vAlign w:val="center"/>
          </w:tcPr>
          <w:p w14:paraId="7E39C70E" w14:textId="12E016E2" w:rsidR="00684E73" w:rsidRPr="00F96FB4" w:rsidRDefault="00266ADE">
            <w:pPr>
              <w:jc w:val="right"/>
              <w:rPr>
                <w:szCs w:val="18"/>
                <w:lang w:val="es-ES_tradnl"/>
              </w:rPr>
            </w:pPr>
            <w:r w:rsidRPr="00F96FB4">
              <w:rPr>
                <w:szCs w:val="18"/>
                <w:lang w:val="es-ES_tradnl"/>
              </w:rPr>
              <w:t>3,08</w:t>
            </w:r>
          </w:p>
        </w:tc>
        <w:tc>
          <w:tcPr>
            <w:tcW w:w="717" w:type="pct"/>
            <w:vAlign w:val="center"/>
          </w:tcPr>
          <w:p w14:paraId="0996663D" w14:textId="0D975721" w:rsidR="00684E73" w:rsidRPr="00F96FB4" w:rsidRDefault="00266ADE">
            <w:pPr>
              <w:jc w:val="right"/>
              <w:rPr>
                <w:szCs w:val="18"/>
                <w:lang w:val="es-ES_tradnl"/>
              </w:rPr>
            </w:pPr>
            <w:r w:rsidRPr="00F96FB4">
              <w:rPr>
                <w:szCs w:val="18"/>
                <w:lang w:val="es-ES_tradnl"/>
              </w:rPr>
              <w:t>0,00</w:t>
            </w:r>
          </w:p>
        </w:tc>
        <w:tc>
          <w:tcPr>
            <w:tcW w:w="717" w:type="pct"/>
            <w:vAlign w:val="center"/>
          </w:tcPr>
          <w:p w14:paraId="69DCF944" w14:textId="499FFDE9" w:rsidR="00684E73" w:rsidRPr="00F96FB4" w:rsidRDefault="00266ADE">
            <w:pPr>
              <w:jc w:val="right"/>
              <w:rPr>
                <w:szCs w:val="18"/>
                <w:lang w:val="es-ES_tradnl"/>
              </w:rPr>
            </w:pPr>
            <w:r w:rsidRPr="00F96FB4">
              <w:rPr>
                <w:szCs w:val="18"/>
                <w:lang w:val="es-ES_tradnl"/>
              </w:rPr>
              <w:t>0,00</w:t>
            </w:r>
          </w:p>
        </w:tc>
        <w:tc>
          <w:tcPr>
            <w:tcW w:w="845" w:type="pct"/>
            <w:vAlign w:val="center"/>
          </w:tcPr>
          <w:p w14:paraId="5D538E00" w14:textId="6F2900E3" w:rsidR="00684E73" w:rsidRPr="00F96FB4" w:rsidRDefault="00266ADE">
            <w:pPr>
              <w:jc w:val="right"/>
              <w:rPr>
                <w:szCs w:val="18"/>
                <w:lang w:val="es-ES_tradnl"/>
              </w:rPr>
            </w:pPr>
            <w:r w:rsidRPr="00F96FB4">
              <w:rPr>
                <w:szCs w:val="18"/>
                <w:lang w:val="es-ES_tradnl"/>
              </w:rPr>
              <w:t>3,08</w:t>
            </w:r>
          </w:p>
        </w:tc>
      </w:tr>
      <w:tr w:rsidR="00D3490D" w:rsidRPr="00F96FB4" w14:paraId="1D8781E7" w14:textId="77777777" w:rsidTr="00F82959">
        <w:trPr>
          <w:trHeight w:val="266"/>
        </w:trPr>
        <w:tc>
          <w:tcPr>
            <w:tcW w:w="462" w:type="pct"/>
            <w:vMerge/>
            <w:vAlign w:val="center"/>
            <w:hideMark/>
          </w:tcPr>
          <w:p w14:paraId="445824E9" w14:textId="77777777" w:rsidR="00D3490D" w:rsidRPr="00F96FB4" w:rsidRDefault="00D3490D" w:rsidP="00D3490D">
            <w:pPr>
              <w:rPr>
                <w:szCs w:val="18"/>
                <w:lang w:val="es-ES_tradnl"/>
              </w:rPr>
            </w:pPr>
          </w:p>
        </w:tc>
        <w:tc>
          <w:tcPr>
            <w:tcW w:w="1542" w:type="pct"/>
            <w:vAlign w:val="center"/>
            <w:hideMark/>
          </w:tcPr>
          <w:p w14:paraId="048CC874" w14:textId="3A6B5602" w:rsidR="00684E73" w:rsidRPr="00F96FB4" w:rsidRDefault="008203EC">
            <w:pPr>
              <w:jc w:val="left"/>
              <w:rPr>
                <w:szCs w:val="18"/>
                <w:lang w:val="es-ES_tradnl"/>
              </w:rPr>
            </w:pPr>
            <w:r w:rsidRPr="00F96FB4">
              <w:rPr>
                <w:szCs w:val="18"/>
                <w:lang w:val="es-ES_tradnl"/>
              </w:rPr>
              <w:t>Financiamiento</w:t>
            </w:r>
            <w:r w:rsidR="00DD143E" w:rsidRPr="00F96FB4">
              <w:rPr>
                <w:szCs w:val="18"/>
                <w:lang w:val="es-ES_tradnl"/>
              </w:rPr>
              <w:t xml:space="preserve"> (USD)</w:t>
            </w:r>
          </w:p>
        </w:tc>
        <w:tc>
          <w:tcPr>
            <w:tcW w:w="717" w:type="pct"/>
            <w:vAlign w:val="center"/>
          </w:tcPr>
          <w:p w14:paraId="27F2BA65" w14:textId="736A5AB7" w:rsidR="00684E73" w:rsidRPr="00F96FB4" w:rsidRDefault="00266ADE">
            <w:pPr>
              <w:jc w:val="right"/>
              <w:rPr>
                <w:szCs w:val="18"/>
                <w:lang w:val="es-ES_tradnl"/>
              </w:rPr>
            </w:pPr>
            <w:r w:rsidRPr="00F96FB4">
              <w:rPr>
                <w:szCs w:val="18"/>
                <w:lang w:val="es-ES_tradnl"/>
              </w:rPr>
              <w:t>181.443</w:t>
            </w:r>
          </w:p>
        </w:tc>
        <w:tc>
          <w:tcPr>
            <w:tcW w:w="717" w:type="pct"/>
            <w:vAlign w:val="center"/>
          </w:tcPr>
          <w:p w14:paraId="25E58DA2" w14:textId="77777777" w:rsidR="00684E73" w:rsidRPr="00F96FB4" w:rsidRDefault="00DD143E">
            <w:pPr>
              <w:jc w:val="right"/>
              <w:rPr>
                <w:szCs w:val="18"/>
                <w:lang w:val="es-ES_tradnl"/>
              </w:rPr>
            </w:pPr>
            <w:r w:rsidRPr="00F96FB4">
              <w:rPr>
                <w:szCs w:val="18"/>
                <w:lang w:val="es-ES_tradnl"/>
              </w:rPr>
              <w:t>0</w:t>
            </w:r>
          </w:p>
        </w:tc>
        <w:tc>
          <w:tcPr>
            <w:tcW w:w="717" w:type="pct"/>
            <w:vAlign w:val="center"/>
          </w:tcPr>
          <w:p w14:paraId="72774AA1" w14:textId="77777777" w:rsidR="00684E73" w:rsidRPr="00F96FB4" w:rsidRDefault="00DD143E">
            <w:pPr>
              <w:jc w:val="right"/>
              <w:rPr>
                <w:szCs w:val="18"/>
                <w:lang w:val="es-ES_tradnl"/>
              </w:rPr>
            </w:pPr>
            <w:r w:rsidRPr="00F96FB4">
              <w:rPr>
                <w:szCs w:val="18"/>
                <w:lang w:val="es-ES_tradnl"/>
              </w:rPr>
              <w:t>0</w:t>
            </w:r>
          </w:p>
        </w:tc>
        <w:tc>
          <w:tcPr>
            <w:tcW w:w="845" w:type="pct"/>
            <w:vAlign w:val="center"/>
          </w:tcPr>
          <w:p w14:paraId="6576E6F7" w14:textId="34E94CD9" w:rsidR="00684E73" w:rsidRPr="00F96FB4" w:rsidRDefault="00266ADE">
            <w:pPr>
              <w:jc w:val="right"/>
              <w:rPr>
                <w:szCs w:val="18"/>
                <w:lang w:val="es-ES_tradnl"/>
              </w:rPr>
            </w:pPr>
            <w:r w:rsidRPr="00F96FB4">
              <w:rPr>
                <w:szCs w:val="18"/>
                <w:lang w:val="es-ES_tradnl"/>
              </w:rPr>
              <w:t>181.443</w:t>
            </w:r>
          </w:p>
        </w:tc>
      </w:tr>
    </w:tbl>
    <w:p w14:paraId="728F2B2B" w14:textId="77777777" w:rsidR="00EA598B" w:rsidRPr="00F96FB4" w:rsidRDefault="00EA598B" w:rsidP="00EA598B">
      <w:pPr>
        <w:jc w:val="left"/>
        <w:rPr>
          <w:sz w:val="18"/>
          <w:szCs w:val="16"/>
          <w:lang w:val="es-ES_tradnl"/>
        </w:rPr>
      </w:pPr>
    </w:p>
    <w:tbl>
      <w:tblPr>
        <w:tblStyle w:val="TableGrid"/>
        <w:tblW w:w="5453" w:type="pct"/>
        <w:tblInd w:w="-33" w:type="dxa"/>
        <w:tblLayout w:type="fixed"/>
        <w:tblLook w:val="04A0" w:firstRow="1" w:lastRow="0" w:firstColumn="1" w:lastColumn="0" w:noHBand="0" w:noVBand="1"/>
      </w:tblPr>
      <w:tblGrid>
        <w:gridCol w:w="882"/>
        <w:gridCol w:w="852"/>
        <w:gridCol w:w="1134"/>
        <w:gridCol w:w="712"/>
        <w:gridCol w:w="565"/>
        <w:gridCol w:w="567"/>
        <w:gridCol w:w="708"/>
        <w:gridCol w:w="567"/>
        <w:gridCol w:w="565"/>
        <w:gridCol w:w="710"/>
        <w:gridCol w:w="565"/>
        <w:gridCol w:w="567"/>
        <w:gridCol w:w="789"/>
        <w:gridCol w:w="1014"/>
      </w:tblGrid>
      <w:tr w:rsidR="00D61948" w:rsidRPr="00F96FB4" w14:paraId="138CD5D8" w14:textId="77777777" w:rsidTr="00F82959">
        <w:tc>
          <w:tcPr>
            <w:tcW w:w="1407" w:type="pct"/>
            <w:gridSpan w:val="3"/>
            <w:shd w:val="clear" w:color="auto" w:fill="auto"/>
            <w:tcMar>
              <w:left w:w="57" w:type="dxa"/>
              <w:right w:w="57" w:type="dxa"/>
            </w:tcMar>
            <w:vAlign w:val="center"/>
          </w:tcPr>
          <w:p w14:paraId="79780FEC" w14:textId="77777777" w:rsidR="00684E73" w:rsidRPr="00F96FB4" w:rsidRDefault="00DD143E">
            <w:pPr>
              <w:jc w:val="left"/>
              <w:rPr>
                <w:b/>
                <w:sz w:val="18"/>
                <w:szCs w:val="16"/>
                <w:lang w:val="es-ES_tradnl"/>
              </w:rPr>
            </w:pPr>
            <w:r w:rsidRPr="00F96FB4">
              <w:rPr>
                <w:b/>
                <w:szCs w:val="16"/>
                <w:lang w:val="es-ES_tradnl"/>
              </w:rPr>
              <w:t xml:space="preserve">(VI) DATOS DEL PROYECTO </w:t>
            </w:r>
          </w:p>
        </w:tc>
        <w:tc>
          <w:tcPr>
            <w:tcW w:w="349" w:type="pct"/>
            <w:shd w:val="clear" w:color="auto" w:fill="auto"/>
            <w:tcMar>
              <w:left w:w="57" w:type="dxa"/>
              <w:right w:w="57" w:type="dxa"/>
            </w:tcMar>
            <w:vAlign w:val="center"/>
          </w:tcPr>
          <w:p w14:paraId="0E07C1F4" w14:textId="77777777" w:rsidR="00684E73" w:rsidRPr="00F96FB4" w:rsidRDefault="00DD143E">
            <w:pPr>
              <w:jc w:val="center"/>
              <w:rPr>
                <w:b/>
                <w:sz w:val="18"/>
                <w:szCs w:val="16"/>
                <w:lang w:val="es-ES_tradnl"/>
              </w:rPr>
            </w:pPr>
            <w:r w:rsidRPr="00F96FB4">
              <w:rPr>
                <w:b/>
                <w:sz w:val="18"/>
                <w:szCs w:val="16"/>
                <w:lang w:val="es-ES_tradnl"/>
              </w:rPr>
              <w:t>2021</w:t>
            </w:r>
          </w:p>
        </w:tc>
        <w:tc>
          <w:tcPr>
            <w:tcW w:w="277" w:type="pct"/>
            <w:shd w:val="clear" w:color="auto" w:fill="auto"/>
            <w:tcMar>
              <w:left w:w="57" w:type="dxa"/>
              <w:right w:w="57" w:type="dxa"/>
            </w:tcMar>
            <w:vAlign w:val="center"/>
          </w:tcPr>
          <w:p w14:paraId="5AA872CC" w14:textId="77777777" w:rsidR="00684E73" w:rsidRPr="00F96FB4" w:rsidRDefault="00DD143E">
            <w:pPr>
              <w:jc w:val="center"/>
              <w:rPr>
                <w:b/>
                <w:sz w:val="18"/>
                <w:szCs w:val="16"/>
                <w:lang w:val="es-ES_tradnl"/>
              </w:rPr>
            </w:pPr>
            <w:r w:rsidRPr="00F96FB4">
              <w:rPr>
                <w:b/>
                <w:sz w:val="18"/>
                <w:szCs w:val="16"/>
                <w:lang w:val="es-ES_tradnl"/>
              </w:rPr>
              <w:t>2022</w:t>
            </w:r>
          </w:p>
        </w:tc>
        <w:tc>
          <w:tcPr>
            <w:tcW w:w="278" w:type="pct"/>
            <w:shd w:val="clear" w:color="auto" w:fill="auto"/>
            <w:tcMar>
              <w:left w:w="57" w:type="dxa"/>
              <w:right w:w="57" w:type="dxa"/>
            </w:tcMar>
            <w:vAlign w:val="center"/>
          </w:tcPr>
          <w:p w14:paraId="0B48EF0E" w14:textId="77777777" w:rsidR="00684E73" w:rsidRPr="00F96FB4" w:rsidRDefault="00DD143E">
            <w:pPr>
              <w:jc w:val="center"/>
              <w:rPr>
                <w:b/>
                <w:sz w:val="18"/>
                <w:szCs w:val="16"/>
                <w:lang w:val="es-ES_tradnl"/>
              </w:rPr>
            </w:pPr>
            <w:r w:rsidRPr="00F96FB4">
              <w:rPr>
                <w:b/>
                <w:sz w:val="18"/>
                <w:szCs w:val="16"/>
                <w:lang w:val="es-ES_tradnl"/>
              </w:rPr>
              <w:t>2023</w:t>
            </w:r>
          </w:p>
        </w:tc>
        <w:tc>
          <w:tcPr>
            <w:tcW w:w="347" w:type="pct"/>
            <w:tcMar>
              <w:left w:w="57" w:type="dxa"/>
              <w:right w:w="57" w:type="dxa"/>
            </w:tcMar>
            <w:vAlign w:val="center"/>
          </w:tcPr>
          <w:p w14:paraId="080791A1" w14:textId="77777777" w:rsidR="00684E73" w:rsidRPr="00F96FB4" w:rsidRDefault="00DD143E">
            <w:pPr>
              <w:jc w:val="center"/>
              <w:rPr>
                <w:b/>
                <w:sz w:val="18"/>
                <w:szCs w:val="16"/>
                <w:lang w:val="es-ES_tradnl"/>
              </w:rPr>
            </w:pPr>
            <w:r w:rsidRPr="00F96FB4">
              <w:rPr>
                <w:b/>
                <w:sz w:val="18"/>
                <w:szCs w:val="16"/>
                <w:lang w:val="es-ES_tradnl"/>
              </w:rPr>
              <w:t>2024</w:t>
            </w:r>
          </w:p>
        </w:tc>
        <w:tc>
          <w:tcPr>
            <w:tcW w:w="278" w:type="pct"/>
            <w:tcMar>
              <w:left w:w="57" w:type="dxa"/>
              <w:right w:w="57" w:type="dxa"/>
            </w:tcMar>
            <w:vAlign w:val="center"/>
          </w:tcPr>
          <w:p w14:paraId="256A810A" w14:textId="77777777" w:rsidR="00684E73" w:rsidRPr="00F96FB4" w:rsidRDefault="00DD143E">
            <w:pPr>
              <w:jc w:val="center"/>
              <w:rPr>
                <w:b/>
                <w:sz w:val="18"/>
                <w:szCs w:val="16"/>
                <w:lang w:val="es-ES_tradnl"/>
              </w:rPr>
            </w:pPr>
            <w:r w:rsidRPr="00F96FB4">
              <w:rPr>
                <w:b/>
                <w:sz w:val="18"/>
                <w:szCs w:val="16"/>
                <w:lang w:val="es-ES_tradnl"/>
              </w:rPr>
              <w:t>2025</w:t>
            </w:r>
          </w:p>
        </w:tc>
        <w:tc>
          <w:tcPr>
            <w:tcW w:w="277" w:type="pct"/>
            <w:tcMar>
              <w:left w:w="57" w:type="dxa"/>
              <w:right w:w="57" w:type="dxa"/>
            </w:tcMar>
            <w:vAlign w:val="center"/>
          </w:tcPr>
          <w:p w14:paraId="01E53547" w14:textId="77777777" w:rsidR="00684E73" w:rsidRPr="00F96FB4" w:rsidRDefault="00DD143E">
            <w:pPr>
              <w:jc w:val="center"/>
              <w:rPr>
                <w:b/>
                <w:sz w:val="18"/>
                <w:szCs w:val="16"/>
                <w:lang w:val="es-ES_tradnl"/>
              </w:rPr>
            </w:pPr>
            <w:r w:rsidRPr="00F96FB4">
              <w:rPr>
                <w:b/>
                <w:sz w:val="18"/>
                <w:szCs w:val="16"/>
                <w:lang w:val="es-ES_tradnl"/>
              </w:rPr>
              <w:t>2026</w:t>
            </w:r>
          </w:p>
        </w:tc>
        <w:tc>
          <w:tcPr>
            <w:tcW w:w="348" w:type="pct"/>
            <w:tcMar>
              <w:left w:w="57" w:type="dxa"/>
              <w:right w:w="57" w:type="dxa"/>
            </w:tcMar>
            <w:vAlign w:val="center"/>
          </w:tcPr>
          <w:p w14:paraId="513993B3" w14:textId="77777777" w:rsidR="00684E73" w:rsidRPr="00F96FB4" w:rsidRDefault="00DD143E">
            <w:pPr>
              <w:jc w:val="center"/>
              <w:rPr>
                <w:b/>
                <w:sz w:val="18"/>
                <w:szCs w:val="16"/>
                <w:lang w:val="es-ES_tradnl"/>
              </w:rPr>
            </w:pPr>
            <w:r w:rsidRPr="00F96FB4">
              <w:rPr>
                <w:b/>
                <w:sz w:val="18"/>
                <w:szCs w:val="16"/>
                <w:lang w:val="es-ES_tradnl"/>
              </w:rPr>
              <w:t>2027</w:t>
            </w:r>
          </w:p>
        </w:tc>
        <w:tc>
          <w:tcPr>
            <w:tcW w:w="277" w:type="pct"/>
            <w:tcMar>
              <w:left w:w="57" w:type="dxa"/>
              <w:right w:w="57" w:type="dxa"/>
            </w:tcMar>
            <w:vAlign w:val="center"/>
          </w:tcPr>
          <w:p w14:paraId="28E408A2" w14:textId="77777777" w:rsidR="00684E73" w:rsidRPr="00F96FB4" w:rsidRDefault="00DD143E">
            <w:pPr>
              <w:jc w:val="center"/>
              <w:rPr>
                <w:b/>
                <w:sz w:val="18"/>
                <w:szCs w:val="16"/>
                <w:lang w:val="es-ES_tradnl"/>
              </w:rPr>
            </w:pPr>
            <w:r w:rsidRPr="00F96FB4">
              <w:rPr>
                <w:b/>
                <w:sz w:val="18"/>
                <w:szCs w:val="16"/>
                <w:lang w:val="es-ES_tradnl"/>
              </w:rPr>
              <w:t>2028</w:t>
            </w:r>
          </w:p>
        </w:tc>
        <w:tc>
          <w:tcPr>
            <w:tcW w:w="278" w:type="pct"/>
            <w:tcMar>
              <w:left w:w="57" w:type="dxa"/>
              <w:right w:w="57" w:type="dxa"/>
            </w:tcMar>
            <w:vAlign w:val="center"/>
          </w:tcPr>
          <w:p w14:paraId="4F2BE7B9" w14:textId="77777777" w:rsidR="00684E73" w:rsidRPr="00F96FB4" w:rsidRDefault="00DD143E">
            <w:pPr>
              <w:jc w:val="center"/>
              <w:rPr>
                <w:b/>
                <w:sz w:val="18"/>
                <w:szCs w:val="16"/>
                <w:lang w:val="es-ES_tradnl"/>
              </w:rPr>
            </w:pPr>
            <w:r w:rsidRPr="00F96FB4">
              <w:rPr>
                <w:b/>
                <w:sz w:val="18"/>
                <w:szCs w:val="16"/>
                <w:lang w:val="es-ES_tradnl"/>
              </w:rPr>
              <w:t>2029</w:t>
            </w:r>
          </w:p>
        </w:tc>
        <w:tc>
          <w:tcPr>
            <w:tcW w:w="387" w:type="pct"/>
            <w:tcMar>
              <w:left w:w="57" w:type="dxa"/>
              <w:right w:w="57" w:type="dxa"/>
            </w:tcMar>
            <w:vAlign w:val="center"/>
          </w:tcPr>
          <w:p w14:paraId="626578E0" w14:textId="77777777" w:rsidR="00684E73" w:rsidRPr="00F96FB4" w:rsidRDefault="00DD143E">
            <w:pPr>
              <w:jc w:val="center"/>
              <w:rPr>
                <w:b/>
                <w:sz w:val="18"/>
                <w:szCs w:val="16"/>
                <w:lang w:val="es-ES_tradnl"/>
              </w:rPr>
            </w:pPr>
            <w:r w:rsidRPr="00F96FB4">
              <w:rPr>
                <w:b/>
                <w:sz w:val="18"/>
                <w:szCs w:val="16"/>
                <w:lang w:val="es-ES_tradnl"/>
              </w:rPr>
              <w:t>2030</w:t>
            </w:r>
          </w:p>
        </w:tc>
        <w:tc>
          <w:tcPr>
            <w:tcW w:w="498" w:type="pct"/>
            <w:shd w:val="clear" w:color="auto" w:fill="auto"/>
            <w:tcMar>
              <w:left w:w="57" w:type="dxa"/>
              <w:right w:w="57" w:type="dxa"/>
            </w:tcMar>
            <w:vAlign w:val="center"/>
          </w:tcPr>
          <w:p w14:paraId="69DB0CF4" w14:textId="77777777" w:rsidR="00684E73" w:rsidRPr="00F96FB4" w:rsidRDefault="00DD143E">
            <w:pPr>
              <w:jc w:val="center"/>
              <w:rPr>
                <w:b/>
                <w:sz w:val="18"/>
                <w:szCs w:val="16"/>
                <w:lang w:val="es-ES_tradnl"/>
              </w:rPr>
            </w:pPr>
            <w:r w:rsidRPr="00F96FB4">
              <w:rPr>
                <w:b/>
                <w:sz w:val="18"/>
                <w:szCs w:val="16"/>
                <w:lang w:val="es-ES_tradnl"/>
              </w:rPr>
              <w:t>Total</w:t>
            </w:r>
          </w:p>
        </w:tc>
      </w:tr>
      <w:tr w:rsidR="00D61948" w:rsidRPr="00F96FB4" w14:paraId="2CFC2F6C" w14:textId="77777777" w:rsidTr="00F82959">
        <w:tc>
          <w:tcPr>
            <w:tcW w:w="1407" w:type="pct"/>
            <w:gridSpan w:val="3"/>
            <w:shd w:val="clear" w:color="auto" w:fill="auto"/>
            <w:tcMar>
              <w:left w:w="57" w:type="dxa"/>
              <w:right w:w="57" w:type="dxa"/>
            </w:tcMar>
            <w:vAlign w:val="center"/>
          </w:tcPr>
          <w:p w14:paraId="1CF473D9" w14:textId="77777777" w:rsidR="00684E73" w:rsidRPr="00F96FB4" w:rsidRDefault="00DD143E">
            <w:pPr>
              <w:tabs>
                <w:tab w:val="left" w:pos="8280"/>
              </w:tabs>
              <w:jc w:val="left"/>
              <w:rPr>
                <w:sz w:val="18"/>
                <w:szCs w:val="16"/>
                <w:lang w:val="es-ES_tradnl"/>
              </w:rPr>
            </w:pPr>
            <w:r w:rsidRPr="00F96FB4">
              <w:rPr>
                <w:sz w:val="18"/>
                <w:szCs w:val="16"/>
                <w:lang w:val="es-ES_tradnl"/>
              </w:rPr>
              <w:t>Límites de consumo establecidos en el Protocolo de Montreal (</w:t>
            </w:r>
            <w:proofErr w:type="spellStart"/>
            <w:r w:rsidRPr="00F96FB4">
              <w:rPr>
                <w:sz w:val="18"/>
                <w:szCs w:val="16"/>
                <w:lang w:val="es-ES_tradnl"/>
              </w:rPr>
              <w:t>tons</w:t>
            </w:r>
            <w:proofErr w:type="spellEnd"/>
            <w:r w:rsidRPr="00F96FB4">
              <w:rPr>
                <w:sz w:val="18"/>
                <w:szCs w:val="16"/>
                <w:lang w:val="es-ES_tradnl"/>
              </w:rPr>
              <w:t>. PAO)</w:t>
            </w:r>
          </w:p>
        </w:tc>
        <w:tc>
          <w:tcPr>
            <w:tcW w:w="349" w:type="pct"/>
            <w:shd w:val="clear" w:color="auto" w:fill="auto"/>
            <w:tcMar>
              <w:left w:w="57" w:type="dxa"/>
              <w:right w:w="57" w:type="dxa"/>
            </w:tcMar>
            <w:vAlign w:val="center"/>
          </w:tcPr>
          <w:p w14:paraId="690CFE08" w14:textId="3E9D7296" w:rsidR="00684E73" w:rsidRPr="00F96FB4" w:rsidRDefault="00266ADE">
            <w:pPr>
              <w:tabs>
                <w:tab w:val="left" w:pos="8280"/>
              </w:tabs>
              <w:jc w:val="right"/>
              <w:rPr>
                <w:sz w:val="18"/>
                <w:szCs w:val="16"/>
                <w:lang w:val="es-ES_tradnl"/>
              </w:rPr>
            </w:pPr>
            <w:r w:rsidRPr="00F96FB4">
              <w:rPr>
                <w:sz w:val="18"/>
                <w:szCs w:val="16"/>
                <w:lang w:val="es-ES_tradnl"/>
              </w:rPr>
              <w:t>37,21</w:t>
            </w:r>
          </w:p>
        </w:tc>
        <w:tc>
          <w:tcPr>
            <w:tcW w:w="277" w:type="pct"/>
            <w:tcMar>
              <w:left w:w="57" w:type="dxa"/>
              <w:right w:w="57" w:type="dxa"/>
            </w:tcMar>
            <w:vAlign w:val="center"/>
          </w:tcPr>
          <w:p w14:paraId="327A6D92" w14:textId="1D81FC2F" w:rsidR="00684E73" w:rsidRPr="00F96FB4" w:rsidRDefault="00266ADE">
            <w:pPr>
              <w:tabs>
                <w:tab w:val="left" w:pos="8280"/>
              </w:tabs>
              <w:jc w:val="right"/>
              <w:rPr>
                <w:sz w:val="18"/>
                <w:szCs w:val="16"/>
                <w:lang w:val="es-ES_tradnl"/>
              </w:rPr>
            </w:pPr>
            <w:r w:rsidRPr="00F96FB4">
              <w:rPr>
                <w:sz w:val="18"/>
                <w:szCs w:val="16"/>
                <w:lang w:val="es-ES_tradnl"/>
              </w:rPr>
              <w:t>37,21</w:t>
            </w:r>
          </w:p>
        </w:tc>
        <w:tc>
          <w:tcPr>
            <w:tcW w:w="278" w:type="pct"/>
            <w:tcMar>
              <w:left w:w="57" w:type="dxa"/>
              <w:right w:w="57" w:type="dxa"/>
            </w:tcMar>
            <w:vAlign w:val="center"/>
          </w:tcPr>
          <w:p w14:paraId="1DCA4CC3" w14:textId="3315B9E0" w:rsidR="00684E73" w:rsidRPr="00F96FB4" w:rsidRDefault="00266ADE">
            <w:pPr>
              <w:tabs>
                <w:tab w:val="left" w:pos="8280"/>
              </w:tabs>
              <w:jc w:val="right"/>
              <w:rPr>
                <w:sz w:val="18"/>
                <w:szCs w:val="16"/>
                <w:lang w:val="es-ES_tradnl"/>
              </w:rPr>
            </w:pPr>
            <w:r w:rsidRPr="00F96FB4">
              <w:rPr>
                <w:sz w:val="18"/>
                <w:szCs w:val="16"/>
                <w:lang w:val="es-ES_tradnl"/>
              </w:rPr>
              <w:t>37,21</w:t>
            </w:r>
          </w:p>
        </w:tc>
        <w:tc>
          <w:tcPr>
            <w:tcW w:w="347" w:type="pct"/>
            <w:tcMar>
              <w:left w:w="57" w:type="dxa"/>
              <w:right w:w="57" w:type="dxa"/>
            </w:tcMar>
            <w:vAlign w:val="center"/>
          </w:tcPr>
          <w:p w14:paraId="74EF9CB1" w14:textId="6F7CECE9" w:rsidR="00684E73" w:rsidRPr="00F96FB4" w:rsidRDefault="00266ADE">
            <w:pPr>
              <w:tabs>
                <w:tab w:val="left" w:pos="8280"/>
              </w:tabs>
              <w:jc w:val="right"/>
              <w:rPr>
                <w:sz w:val="18"/>
                <w:szCs w:val="16"/>
                <w:lang w:val="es-ES_tradnl"/>
              </w:rPr>
            </w:pPr>
            <w:r w:rsidRPr="00F96FB4">
              <w:rPr>
                <w:sz w:val="18"/>
                <w:szCs w:val="16"/>
                <w:lang w:val="es-ES_tradnl"/>
              </w:rPr>
              <w:t>37,21</w:t>
            </w:r>
          </w:p>
        </w:tc>
        <w:tc>
          <w:tcPr>
            <w:tcW w:w="278" w:type="pct"/>
            <w:tcMar>
              <w:left w:w="57" w:type="dxa"/>
              <w:right w:w="57" w:type="dxa"/>
            </w:tcMar>
            <w:vAlign w:val="center"/>
          </w:tcPr>
          <w:p w14:paraId="275B39EC" w14:textId="03D3FECC" w:rsidR="00684E73" w:rsidRPr="00F96FB4" w:rsidRDefault="00266ADE">
            <w:pPr>
              <w:tabs>
                <w:tab w:val="left" w:pos="8280"/>
              </w:tabs>
              <w:jc w:val="right"/>
              <w:rPr>
                <w:sz w:val="18"/>
                <w:szCs w:val="16"/>
                <w:lang w:val="es-ES_tradnl"/>
              </w:rPr>
            </w:pPr>
            <w:r w:rsidRPr="00F96FB4">
              <w:rPr>
                <w:sz w:val="18"/>
                <w:szCs w:val="16"/>
                <w:lang w:val="es-ES_tradnl"/>
              </w:rPr>
              <w:t>18,61</w:t>
            </w:r>
          </w:p>
        </w:tc>
        <w:tc>
          <w:tcPr>
            <w:tcW w:w="277" w:type="pct"/>
            <w:tcMar>
              <w:left w:w="57" w:type="dxa"/>
              <w:right w:w="57" w:type="dxa"/>
            </w:tcMar>
            <w:vAlign w:val="center"/>
          </w:tcPr>
          <w:p w14:paraId="71C9E3E1" w14:textId="32213BD4" w:rsidR="00684E73" w:rsidRPr="00F96FB4" w:rsidRDefault="00266ADE">
            <w:pPr>
              <w:tabs>
                <w:tab w:val="left" w:pos="8280"/>
              </w:tabs>
              <w:jc w:val="right"/>
              <w:rPr>
                <w:sz w:val="18"/>
                <w:szCs w:val="16"/>
                <w:lang w:val="es-ES_tradnl"/>
              </w:rPr>
            </w:pPr>
            <w:r w:rsidRPr="00F96FB4">
              <w:rPr>
                <w:sz w:val="18"/>
                <w:szCs w:val="16"/>
                <w:lang w:val="es-ES_tradnl"/>
              </w:rPr>
              <w:t>18,61</w:t>
            </w:r>
          </w:p>
        </w:tc>
        <w:tc>
          <w:tcPr>
            <w:tcW w:w="348" w:type="pct"/>
            <w:tcMar>
              <w:left w:w="57" w:type="dxa"/>
              <w:right w:w="57" w:type="dxa"/>
            </w:tcMar>
            <w:vAlign w:val="center"/>
          </w:tcPr>
          <w:p w14:paraId="69382413" w14:textId="7C3B392D" w:rsidR="00684E73" w:rsidRPr="00F96FB4" w:rsidRDefault="00266ADE">
            <w:pPr>
              <w:tabs>
                <w:tab w:val="left" w:pos="8280"/>
              </w:tabs>
              <w:jc w:val="right"/>
              <w:rPr>
                <w:sz w:val="18"/>
                <w:szCs w:val="16"/>
                <w:lang w:val="es-ES_tradnl"/>
              </w:rPr>
            </w:pPr>
            <w:r w:rsidRPr="00F96FB4">
              <w:rPr>
                <w:sz w:val="18"/>
                <w:szCs w:val="16"/>
                <w:lang w:val="es-ES_tradnl"/>
              </w:rPr>
              <w:t>18,61</w:t>
            </w:r>
          </w:p>
        </w:tc>
        <w:tc>
          <w:tcPr>
            <w:tcW w:w="277" w:type="pct"/>
            <w:tcMar>
              <w:left w:w="57" w:type="dxa"/>
              <w:right w:w="57" w:type="dxa"/>
            </w:tcMar>
            <w:vAlign w:val="center"/>
          </w:tcPr>
          <w:p w14:paraId="29CCD820" w14:textId="6B14748D" w:rsidR="00684E73" w:rsidRPr="00F96FB4" w:rsidRDefault="00266ADE">
            <w:pPr>
              <w:tabs>
                <w:tab w:val="left" w:pos="8280"/>
              </w:tabs>
              <w:jc w:val="right"/>
              <w:rPr>
                <w:sz w:val="18"/>
                <w:szCs w:val="16"/>
                <w:lang w:val="es-ES_tradnl"/>
              </w:rPr>
            </w:pPr>
            <w:r w:rsidRPr="00F96FB4">
              <w:rPr>
                <w:sz w:val="18"/>
                <w:szCs w:val="16"/>
                <w:lang w:val="es-ES_tradnl"/>
              </w:rPr>
              <w:t>18,61</w:t>
            </w:r>
          </w:p>
        </w:tc>
        <w:tc>
          <w:tcPr>
            <w:tcW w:w="278" w:type="pct"/>
            <w:tcMar>
              <w:left w:w="57" w:type="dxa"/>
              <w:right w:w="57" w:type="dxa"/>
            </w:tcMar>
            <w:vAlign w:val="center"/>
          </w:tcPr>
          <w:p w14:paraId="328C1AB1" w14:textId="2DD2F934" w:rsidR="00684E73" w:rsidRPr="00F96FB4" w:rsidRDefault="00266ADE">
            <w:pPr>
              <w:tabs>
                <w:tab w:val="left" w:pos="8280"/>
              </w:tabs>
              <w:jc w:val="right"/>
              <w:rPr>
                <w:sz w:val="18"/>
                <w:szCs w:val="16"/>
                <w:lang w:val="es-ES_tradnl"/>
              </w:rPr>
            </w:pPr>
            <w:r w:rsidRPr="00F96FB4">
              <w:rPr>
                <w:sz w:val="18"/>
                <w:szCs w:val="16"/>
                <w:lang w:val="es-ES_tradnl"/>
              </w:rPr>
              <w:t>18,61</w:t>
            </w:r>
          </w:p>
        </w:tc>
        <w:tc>
          <w:tcPr>
            <w:tcW w:w="387" w:type="pct"/>
            <w:tcMar>
              <w:left w:w="57" w:type="dxa"/>
              <w:right w:w="57" w:type="dxa"/>
            </w:tcMar>
            <w:vAlign w:val="center"/>
          </w:tcPr>
          <w:p w14:paraId="43E8D4B0" w14:textId="004A7FF5" w:rsidR="00684E73" w:rsidRPr="00F96FB4" w:rsidRDefault="00266ADE">
            <w:pPr>
              <w:tabs>
                <w:tab w:val="left" w:pos="8280"/>
              </w:tabs>
              <w:jc w:val="right"/>
              <w:rPr>
                <w:sz w:val="18"/>
                <w:szCs w:val="16"/>
                <w:lang w:val="es-ES_tradnl"/>
              </w:rPr>
            </w:pPr>
            <w:r w:rsidRPr="00F96FB4">
              <w:rPr>
                <w:sz w:val="18"/>
                <w:szCs w:val="16"/>
                <w:lang w:val="es-ES_tradnl"/>
              </w:rPr>
              <w:t>0,00</w:t>
            </w:r>
          </w:p>
        </w:tc>
        <w:tc>
          <w:tcPr>
            <w:tcW w:w="498" w:type="pct"/>
            <w:tcMar>
              <w:left w:w="57" w:type="dxa"/>
              <w:right w:w="57" w:type="dxa"/>
            </w:tcMar>
            <w:vAlign w:val="center"/>
          </w:tcPr>
          <w:p w14:paraId="56343C5A" w14:textId="69DCE910" w:rsidR="00684E73" w:rsidRPr="00F96FB4" w:rsidRDefault="008203EC">
            <w:pPr>
              <w:tabs>
                <w:tab w:val="left" w:pos="8280"/>
              </w:tabs>
              <w:jc w:val="right"/>
              <w:rPr>
                <w:sz w:val="18"/>
                <w:szCs w:val="16"/>
                <w:lang w:val="es-ES_tradnl"/>
              </w:rPr>
            </w:pPr>
            <w:r w:rsidRPr="00F96FB4">
              <w:rPr>
                <w:sz w:val="18"/>
                <w:szCs w:val="16"/>
                <w:lang w:val="es-ES_tradnl"/>
              </w:rPr>
              <w:t>—</w:t>
            </w:r>
          </w:p>
        </w:tc>
      </w:tr>
      <w:tr w:rsidR="00D61948" w:rsidRPr="00F96FB4" w14:paraId="46B5FBEF" w14:textId="77777777" w:rsidTr="00F82959">
        <w:tc>
          <w:tcPr>
            <w:tcW w:w="1407" w:type="pct"/>
            <w:gridSpan w:val="3"/>
            <w:shd w:val="clear" w:color="auto" w:fill="auto"/>
            <w:tcMar>
              <w:left w:w="57" w:type="dxa"/>
              <w:right w:w="57" w:type="dxa"/>
            </w:tcMar>
            <w:vAlign w:val="center"/>
          </w:tcPr>
          <w:p w14:paraId="61B41D32" w14:textId="77777777" w:rsidR="00684E73" w:rsidRPr="00F96FB4" w:rsidRDefault="00DD143E">
            <w:pPr>
              <w:tabs>
                <w:tab w:val="left" w:pos="8280"/>
              </w:tabs>
              <w:jc w:val="left"/>
              <w:rPr>
                <w:sz w:val="18"/>
                <w:szCs w:val="16"/>
                <w:lang w:val="es-ES_tradnl"/>
              </w:rPr>
            </w:pPr>
            <w:r w:rsidRPr="00F96FB4">
              <w:rPr>
                <w:sz w:val="18"/>
                <w:szCs w:val="16"/>
                <w:lang w:val="es-ES_tradnl"/>
              </w:rPr>
              <w:t>Consumo máximo permitido (</w:t>
            </w:r>
            <w:proofErr w:type="spellStart"/>
            <w:r w:rsidRPr="00F96FB4">
              <w:rPr>
                <w:sz w:val="18"/>
                <w:szCs w:val="16"/>
                <w:lang w:val="es-ES_tradnl"/>
              </w:rPr>
              <w:t>tons</w:t>
            </w:r>
            <w:proofErr w:type="spellEnd"/>
            <w:r w:rsidRPr="00F96FB4">
              <w:rPr>
                <w:sz w:val="18"/>
                <w:szCs w:val="16"/>
                <w:lang w:val="es-ES_tradnl"/>
              </w:rPr>
              <w:t>. PAO)</w:t>
            </w:r>
          </w:p>
        </w:tc>
        <w:tc>
          <w:tcPr>
            <w:tcW w:w="349" w:type="pct"/>
            <w:shd w:val="clear" w:color="auto" w:fill="auto"/>
            <w:tcMar>
              <w:left w:w="57" w:type="dxa"/>
              <w:right w:w="57" w:type="dxa"/>
            </w:tcMar>
            <w:vAlign w:val="center"/>
          </w:tcPr>
          <w:p w14:paraId="55D0F4A2" w14:textId="3E78F6DC" w:rsidR="00684E73" w:rsidRPr="00F96FB4" w:rsidRDefault="00266ADE">
            <w:pPr>
              <w:tabs>
                <w:tab w:val="left" w:pos="8280"/>
              </w:tabs>
              <w:jc w:val="right"/>
              <w:rPr>
                <w:sz w:val="18"/>
                <w:szCs w:val="16"/>
                <w:lang w:val="es-ES_tradnl"/>
              </w:rPr>
            </w:pPr>
            <w:r w:rsidRPr="00F96FB4">
              <w:rPr>
                <w:sz w:val="18"/>
                <w:szCs w:val="16"/>
                <w:lang w:val="es-ES_tradnl"/>
              </w:rPr>
              <w:t>20,00</w:t>
            </w:r>
          </w:p>
        </w:tc>
        <w:tc>
          <w:tcPr>
            <w:tcW w:w="277" w:type="pct"/>
            <w:tcMar>
              <w:left w:w="57" w:type="dxa"/>
              <w:right w:w="57" w:type="dxa"/>
            </w:tcMar>
            <w:vAlign w:val="center"/>
          </w:tcPr>
          <w:p w14:paraId="4C45D327" w14:textId="6A306CDB" w:rsidR="00684E73" w:rsidRPr="00F96FB4" w:rsidRDefault="00266ADE">
            <w:pPr>
              <w:tabs>
                <w:tab w:val="left" w:pos="8280"/>
              </w:tabs>
              <w:jc w:val="right"/>
              <w:rPr>
                <w:sz w:val="18"/>
                <w:szCs w:val="16"/>
                <w:lang w:val="es-ES_tradnl"/>
              </w:rPr>
            </w:pPr>
            <w:r w:rsidRPr="00F96FB4">
              <w:rPr>
                <w:sz w:val="18"/>
                <w:szCs w:val="16"/>
                <w:lang w:val="es-ES_tradnl"/>
              </w:rPr>
              <w:t>16,98</w:t>
            </w:r>
          </w:p>
        </w:tc>
        <w:tc>
          <w:tcPr>
            <w:tcW w:w="278" w:type="pct"/>
            <w:tcMar>
              <w:left w:w="57" w:type="dxa"/>
              <w:right w:w="57" w:type="dxa"/>
            </w:tcMar>
            <w:vAlign w:val="center"/>
          </w:tcPr>
          <w:p w14:paraId="2DC25304" w14:textId="6A74D715" w:rsidR="00684E73" w:rsidRPr="00F96FB4" w:rsidRDefault="00266ADE">
            <w:pPr>
              <w:tabs>
                <w:tab w:val="left" w:pos="8280"/>
              </w:tabs>
              <w:jc w:val="right"/>
              <w:rPr>
                <w:sz w:val="18"/>
                <w:szCs w:val="16"/>
                <w:lang w:val="es-ES_tradnl"/>
              </w:rPr>
            </w:pPr>
            <w:r w:rsidRPr="00F96FB4">
              <w:rPr>
                <w:sz w:val="18"/>
                <w:szCs w:val="16"/>
                <w:lang w:val="es-ES_tradnl"/>
              </w:rPr>
              <w:t>15,00</w:t>
            </w:r>
          </w:p>
        </w:tc>
        <w:tc>
          <w:tcPr>
            <w:tcW w:w="347" w:type="pct"/>
            <w:tcMar>
              <w:left w:w="57" w:type="dxa"/>
              <w:right w:w="57" w:type="dxa"/>
            </w:tcMar>
            <w:vAlign w:val="center"/>
          </w:tcPr>
          <w:p w14:paraId="12F77DBF" w14:textId="61A0C684" w:rsidR="00684E73" w:rsidRPr="00F96FB4" w:rsidRDefault="00266ADE">
            <w:pPr>
              <w:tabs>
                <w:tab w:val="left" w:pos="8280"/>
              </w:tabs>
              <w:jc w:val="right"/>
              <w:rPr>
                <w:sz w:val="18"/>
                <w:szCs w:val="16"/>
                <w:lang w:val="es-ES_tradnl"/>
              </w:rPr>
            </w:pPr>
            <w:r w:rsidRPr="00F96FB4">
              <w:rPr>
                <w:sz w:val="18"/>
                <w:szCs w:val="16"/>
                <w:lang w:val="es-ES_tradnl"/>
              </w:rPr>
              <w:t>15,00</w:t>
            </w:r>
          </w:p>
        </w:tc>
        <w:tc>
          <w:tcPr>
            <w:tcW w:w="278" w:type="pct"/>
            <w:tcMar>
              <w:left w:w="57" w:type="dxa"/>
              <w:right w:w="57" w:type="dxa"/>
            </w:tcMar>
            <w:vAlign w:val="center"/>
          </w:tcPr>
          <w:p w14:paraId="3B9FD231" w14:textId="5F8F51F3" w:rsidR="00684E73" w:rsidRPr="00F96FB4" w:rsidRDefault="00266ADE">
            <w:pPr>
              <w:tabs>
                <w:tab w:val="left" w:pos="8280"/>
              </w:tabs>
              <w:jc w:val="right"/>
              <w:rPr>
                <w:sz w:val="18"/>
                <w:szCs w:val="16"/>
                <w:lang w:val="es-ES_tradnl"/>
              </w:rPr>
            </w:pPr>
            <w:r w:rsidRPr="00F96FB4">
              <w:rPr>
                <w:sz w:val="18"/>
                <w:szCs w:val="16"/>
                <w:lang w:val="es-ES_tradnl"/>
              </w:rPr>
              <w:t>12,00</w:t>
            </w:r>
          </w:p>
        </w:tc>
        <w:tc>
          <w:tcPr>
            <w:tcW w:w="277" w:type="pct"/>
            <w:tcMar>
              <w:left w:w="57" w:type="dxa"/>
              <w:right w:w="57" w:type="dxa"/>
            </w:tcMar>
            <w:vAlign w:val="center"/>
          </w:tcPr>
          <w:p w14:paraId="7D4F786A" w14:textId="1965D2E7" w:rsidR="00684E73" w:rsidRPr="00F96FB4" w:rsidRDefault="00266ADE">
            <w:pPr>
              <w:tabs>
                <w:tab w:val="left" w:pos="8280"/>
              </w:tabs>
              <w:jc w:val="right"/>
              <w:rPr>
                <w:sz w:val="18"/>
                <w:szCs w:val="16"/>
                <w:lang w:val="es-ES_tradnl"/>
              </w:rPr>
            </w:pPr>
            <w:r w:rsidRPr="00F96FB4">
              <w:rPr>
                <w:sz w:val="18"/>
                <w:szCs w:val="16"/>
                <w:lang w:val="es-ES_tradnl"/>
              </w:rPr>
              <w:t>8,50</w:t>
            </w:r>
          </w:p>
        </w:tc>
        <w:tc>
          <w:tcPr>
            <w:tcW w:w="348" w:type="pct"/>
            <w:tcMar>
              <w:left w:w="57" w:type="dxa"/>
              <w:right w:w="57" w:type="dxa"/>
            </w:tcMar>
            <w:vAlign w:val="center"/>
          </w:tcPr>
          <w:p w14:paraId="6CCB79CF" w14:textId="30C91D19" w:rsidR="00684E73" w:rsidRPr="00F96FB4" w:rsidRDefault="00266ADE">
            <w:pPr>
              <w:tabs>
                <w:tab w:val="left" w:pos="8280"/>
              </w:tabs>
              <w:jc w:val="right"/>
              <w:rPr>
                <w:sz w:val="18"/>
                <w:szCs w:val="16"/>
                <w:lang w:val="es-ES_tradnl"/>
              </w:rPr>
            </w:pPr>
            <w:r w:rsidRPr="00F96FB4">
              <w:rPr>
                <w:sz w:val="18"/>
                <w:szCs w:val="16"/>
                <w:lang w:val="es-ES_tradnl"/>
              </w:rPr>
              <w:t>8,50</w:t>
            </w:r>
          </w:p>
        </w:tc>
        <w:tc>
          <w:tcPr>
            <w:tcW w:w="277" w:type="pct"/>
            <w:tcMar>
              <w:left w:w="57" w:type="dxa"/>
              <w:right w:w="57" w:type="dxa"/>
            </w:tcMar>
            <w:vAlign w:val="center"/>
          </w:tcPr>
          <w:p w14:paraId="550CEB6A" w14:textId="5C9FE69E" w:rsidR="00684E73" w:rsidRPr="00F96FB4" w:rsidRDefault="00266ADE">
            <w:pPr>
              <w:tabs>
                <w:tab w:val="left" w:pos="8280"/>
              </w:tabs>
              <w:jc w:val="right"/>
              <w:rPr>
                <w:sz w:val="18"/>
                <w:szCs w:val="16"/>
                <w:lang w:val="es-ES_tradnl"/>
              </w:rPr>
            </w:pPr>
            <w:r w:rsidRPr="00F96FB4">
              <w:rPr>
                <w:sz w:val="18"/>
                <w:szCs w:val="16"/>
                <w:lang w:val="es-ES_tradnl"/>
              </w:rPr>
              <w:t>8,50</w:t>
            </w:r>
          </w:p>
        </w:tc>
        <w:tc>
          <w:tcPr>
            <w:tcW w:w="278" w:type="pct"/>
            <w:tcMar>
              <w:left w:w="57" w:type="dxa"/>
              <w:right w:w="57" w:type="dxa"/>
            </w:tcMar>
            <w:vAlign w:val="center"/>
          </w:tcPr>
          <w:p w14:paraId="6BB02D07" w14:textId="5F32D8E1" w:rsidR="00684E73" w:rsidRPr="00F96FB4" w:rsidRDefault="00266ADE">
            <w:pPr>
              <w:tabs>
                <w:tab w:val="left" w:pos="8280"/>
              </w:tabs>
              <w:jc w:val="right"/>
              <w:rPr>
                <w:sz w:val="18"/>
                <w:szCs w:val="16"/>
                <w:lang w:val="es-ES_tradnl"/>
              </w:rPr>
            </w:pPr>
            <w:r w:rsidRPr="00F96FB4">
              <w:rPr>
                <w:sz w:val="18"/>
                <w:szCs w:val="16"/>
                <w:lang w:val="es-ES_tradnl"/>
              </w:rPr>
              <w:t>5,00</w:t>
            </w:r>
          </w:p>
        </w:tc>
        <w:tc>
          <w:tcPr>
            <w:tcW w:w="387" w:type="pct"/>
            <w:tcMar>
              <w:left w:w="57" w:type="dxa"/>
              <w:right w:w="57" w:type="dxa"/>
            </w:tcMar>
            <w:vAlign w:val="center"/>
          </w:tcPr>
          <w:p w14:paraId="60BC587B" w14:textId="07EFE857" w:rsidR="00684E73" w:rsidRPr="00F96FB4" w:rsidRDefault="00266ADE">
            <w:pPr>
              <w:tabs>
                <w:tab w:val="left" w:pos="8280"/>
              </w:tabs>
              <w:jc w:val="right"/>
              <w:rPr>
                <w:sz w:val="18"/>
                <w:szCs w:val="16"/>
                <w:lang w:val="es-ES_tradnl"/>
              </w:rPr>
            </w:pPr>
            <w:r w:rsidRPr="00F96FB4">
              <w:rPr>
                <w:sz w:val="18"/>
                <w:szCs w:val="16"/>
                <w:lang w:val="es-ES_tradnl"/>
              </w:rPr>
              <w:t>0,00</w:t>
            </w:r>
          </w:p>
        </w:tc>
        <w:tc>
          <w:tcPr>
            <w:tcW w:w="498" w:type="pct"/>
            <w:tcMar>
              <w:left w:w="57" w:type="dxa"/>
              <w:right w:w="57" w:type="dxa"/>
            </w:tcMar>
            <w:vAlign w:val="center"/>
          </w:tcPr>
          <w:p w14:paraId="349B591A" w14:textId="43C626B5" w:rsidR="00684E73" w:rsidRPr="00F96FB4" w:rsidRDefault="008203EC">
            <w:pPr>
              <w:tabs>
                <w:tab w:val="left" w:pos="8280"/>
              </w:tabs>
              <w:jc w:val="right"/>
              <w:rPr>
                <w:sz w:val="18"/>
                <w:szCs w:val="16"/>
                <w:lang w:val="es-ES_tradnl"/>
              </w:rPr>
            </w:pPr>
            <w:r w:rsidRPr="00F96FB4">
              <w:rPr>
                <w:sz w:val="18"/>
                <w:szCs w:val="16"/>
                <w:lang w:val="es-ES_tradnl"/>
              </w:rPr>
              <w:t>—</w:t>
            </w:r>
          </w:p>
        </w:tc>
      </w:tr>
      <w:tr w:rsidR="00D61948" w:rsidRPr="00F96FB4" w14:paraId="1EBADEFC" w14:textId="77777777" w:rsidTr="00F82959">
        <w:tc>
          <w:tcPr>
            <w:tcW w:w="433" w:type="pct"/>
            <w:vMerge w:val="restart"/>
            <w:shd w:val="clear" w:color="auto" w:fill="auto"/>
            <w:tcMar>
              <w:left w:w="57" w:type="dxa"/>
              <w:right w:w="57" w:type="dxa"/>
            </w:tcMar>
            <w:vAlign w:val="center"/>
          </w:tcPr>
          <w:p w14:paraId="4E8ED039" w14:textId="6F2E0058" w:rsidR="00684E73" w:rsidRPr="00F96FB4" w:rsidRDefault="009B41F6">
            <w:pPr>
              <w:tabs>
                <w:tab w:val="left" w:pos="8280"/>
              </w:tabs>
              <w:jc w:val="left"/>
              <w:rPr>
                <w:sz w:val="18"/>
                <w:szCs w:val="16"/>
                <w:lang w:val="es-ES_tradnl"/>
              </w:rPr>
            </w:pPr>
            <w:r w:rsidRPr="00F96FB4">
              <w:rPr>
                <w:sz w:val="18"/>
                <w:szCs w:val="16"/>
                <w:lang w:val="es-ES_tradnl"/>
              </w:rPr>
              <w:t>Financiamiento convenido</w:t>
            </w:r>
            <w:r w:rsidR="00DD143E" w:rsidRPr="00F96FB4">
              <w:rPr>
                <w:sz w:val="18"/>
                <w:szCs w:val="16"/>
                <w:lang w:val="es-ES_tradnl"/>
              </w:rPr>
              <w:t xml:space="preserve"> en principio (USD)</w:t>
            </w:r>
          </w:p>
        </w:tc>
        <w:tc>
          <w:tcPr>
            <w:tcW w:w="418" w:type="pct"/>
            <w:vMerge w:val="restart"/>
            <w:shd w:val="clear" w:color="auto" w:fill="auto"/>
            <w:tcMar>
              <w:left w:w="57" w:type="dxa"/>
              <w:right w:w="57" w:type="dxa"/>
            </w:tcMar>
            <w:vAlign w:val="center"/>
          </w:tcPr>
          <w:p w14:paraId="57D6F0B9" w14:textId="77777777" w:rsidR="00684E73" w:rsidRPr="00F96FB4" w:rsidRDefault="00DD143E">
            <w:pPr>
              <w:tabs>
                <w:tab w:val="left" w:pos="8280"/>
              </w:tabs>
              <w:jc w:val="center"/>
              <w:rPr>
                <w:sz w:val="18"/>
                <w:szCs w:val="16"/>
                <w:lang w:val="es-ES_tradnl"/>
              </w:rPr>
            </w:pPr>
            <w:r w:rsidRPr="00F96FB4">
              <w:rPr>
                <w:color w:val="000000" w:themeColor="text1"/>
                <w:sz w:val="18"/>
                <w:szCs w:val="16"/>
                <w:lang w:val="es-ES_tradnl"/>
              </w:rPr>
              <w:t>PNUD</w:t>
            </w:r>
          </w:p>
        </w:tc>
        <w:tc>
          <w:tcPr>
            <w:tcW w:w="556" w:type="pct"/>
            <w:shd w:val="clear" w:color="auto" w:fill="auto"/>
            <w:tcMar>
              <w:left w:w="57" w:type="dxa"/>
              <w:right w:w="57" w:type="dxa"/>
            </w:tcMar>
            <w:vAlign w:val="center"/>
          </w:tcPr>
          <w:p w14:paraId="6BDDD720" w14:textId="5CD6FC46" w:rsidR="00684E73" w:rsidRPr="00F96FB4" w:rsidRDefault="008203EC" w:rsidP="00DF07E8">
            <w:pPr>
              <w:tabs>
                <w:tab w:val="left" w:pos="8280"/>
              </w:tabs>
              <w:jc w:val="left"/>
              <w:rPr>
                <w:sz w:val="18"/>
                <w:szCs w:val="16"/>
                <w:lang w:val="es-ES_tradnl"/>
              </w:rPr>
            </w:pPr>
            <w:r w:rsidRPr="00F96FB4">
              <w:rPr>
                <w:sz w:val="18"/>
                <w:szCs w:val="16"/>
                <w:lang w:val="es-ES_tradnl"/>
              </w:rPr>
              <w:t>Costo</w:t>
            </w:r>
            <w:r w:rsidR="00DD143E" w:rsidRPr="00F96FB4">
              <w:rPr>
                <w:sz w:val="18"/>
                <w:szCs w:val="16"/>
                <w:lang w:val="es-ES_tradnl"/>
              </w:rPr>
              <w:t>s proyecto</w:t>
            </w:r>
          </w:p>
        </w:tc>
        <w:tc>
          <w:tcPr>
            <w:tcW w:w="349" w:type="pct"/>
            <w:shd w:val="clear" w:color="auto" w:fill="auto"/>
            <w:tcMar>
              <w:left w:w="57" w:type="dxa"/>
              <w:right w:w="57" w:type="dxa"/>
            </w:tcMar>
            <w:vAlign w:val="center"/>
          </w:tcPr>
          <w:p w14:paraId="3892D25F" w14:textId="5901C08A" w:rsidR="00684E73" w:rsidRPr="00F96FB4" w:rsidRDefault="00266ADE">
            <w:pPr>
              <w:tabs>
                <w:tab w:val="left" w:pos="8280"/>
              </w:tabs>
              <w:jc w:val="right"/>
              <w:rPr>
                <w:sz w:val="18"/>
                <w:szCs w:val="16"/>
                <w:lang w:val="es-ES_tradnl"/>
              </w:rPr>
            </w:pPr>
            <w:r w:rsidRPr="00F96FB4">
              <w:rPr>
                <w:sz w:val="18"/>
                <w:szCs w:val="16"/>
                <w:lang w:val="es-ES_tradnl"/>
              </w:rPr>
              <w:t>459.820</w:t>
            </w:r>
          </w:p>
        </w:tc>
        <w:tc>
          <w:tcPr>
            <w:tcW w:w="277" w:type="pct"/>
            <w:tcMar>
              <w:left w:w="57" w:type="dxa"/>
              <w:right w:w="57" w:type="dxa"/>
            </w:tcMar>
            <w:vAlign w:val="center"/>
          </w:tcPr>
          <w:p w14:paraId="739D6824" w14:textId="77777777" w:rsidR="00684E73" w:rsidRPr="00F96FB4" w:rsidRDefault="00DD143E">
            <w:pPr>
              <w:tabs>
                <w:tab w:val="left" w:pos="8280"/>
              </w:tabs>
              <w:jc w:val="right"/>
              <w:rPr>
                <w:sz w:val="18"/>
                <w:szCs w:val="16"/>
                <w:lang w:val="es-ES_tradnl"/>
              </w:rPr>
            </w:pPr>
            <w:r w:rsidRPr="00F96FB4">
              <w:rPr>
                <w:sz w:val="18"/>
                <w:szCs w:val="16"/>
                <w:lang w:val="es-ES_tradnl"/>
              </w:rPr>
              <w:t>0</w:t>
            </w:r>
          </w:p>
        </w:tc>
        <w:tc>
          <w:tcPr>
            <w:tcW w:w="278" w:type="pct"/>
            <w:tcMar>
              <w:left w:w="57" w:type="dxa"/>
              <w:right w:w="57" w:type="dxa"/>
            </w:tcMar>
            <w:vAlign w:val="center"/>
          </w:tcPr>
          <w:p w14:paraId="78B120EA" w14:textId="77777777" w:rsidR="00684E73" w:rsidRPr="00F96FB4" w:rsidRDefault="00DD143E">
            <w:pPr>
              <w:tabs>
                <w:tab w:val="left" w:pos="8280"/>
              </w:tabs>
              <w:jc w:val="right"/>
              <w:rPr>
                <w:sz w:val="18"/>
                <w:szCs w:val="16"/>
                <w:lang w:val="es-ES_tradnl"/>
              </w:rPr>
            </w:pPr>
            <w:r w:rsidRPr="00F96FB4">
              <w:rPr>
                <w:sz w:val="18"/>
                <w:szCs w:val="16"/>
                <w:lang w:val="es-ES_tradnl"/>
              </w:rPr>
              <w:t>0</w:t>
            </w:r>
          </w:p>
        </w:tc>
        <w:tc>
          <w:tcPr>
            <w:tcW w:w="347" w:type="pct"/>
            <w:tcMar>
              <w:left w:w="57" w:type="dxa"/>
              <w:right w:w="57" w:type="dxa"/>
            </w:tcMar>
            <w:vAlign w:val="center"/>
          </w:tcPr>
          <w:p w14:paraId="3E48AA51" w14:textId="48807785" w:rsidR="00684E73" w:rsidRPr="00F96FB4" w:rsidRDefault="00266ADE">
            <w:pPr>
              <w:tabs>
                <w:tab w:val="left" w:pos="8280"/>
              </w:tabs>
              <w:jc w:val="right"/>
              <w:rPr>
                <w:sz w:val="18"/>
                <w:szCs w:val="16"/>
                <w:lang w:val="es-ES_tradnl"/>
              </w:rPr>
            </w:pPr>
            <w:r w:rsidRPr="00F96FB4">
              <w:rPr>
                <w:sz w:val="18"/>
                <w:szCs w:val="16"/>
                <w:lang w:val="es-ES_tradnl"/>
              </w:rPr>
              <w:t>236.545</w:t>
            </w:r>
          </w:p>
        </w:tc>
        <w:tc>
          <w:tcPr>
            <w:tcW w:w="278" w:type="pct"/>
            <w:tcMar>
              <w:left w:w="57" w:type="dxa"/>
              <w:right w:w="57" w:type="dxa"/>
            </w:tcMar>
            <w:vAlign w:val="center"/>
          </w:tcPr>
          <w:p w14:paraId="04BAC244" w14:textId="77777777" w:rsidR="00684E73" w:rsidRPr="00F96FB4" w:rsidRDefault="00DD143E">
            <w:pPr>
              <w:tabs>
                <w:tab w:val="left" w:pos="8280"/>
              </w:tabs>
              <w:jc w:val="right"/>
              <w:rPr>
                <w:sz w:val="18"/>
                <w:szCs w:val="16"/>
                <w:lang w:val="es-ES_tradnl"/>
              </w:rPr>
            </w:pPr>
            <w:r w:rsidRPr="00F96FB4">
              <w:rPr>
                <w:sz w:val="18"/>
                <w:szCs w:val="16"/>
                <w:lang w:val="es-ES_tradnl"/>
              </w:rPr>
              <w:t>0</w:t>
            </w:r>
          </w:p>
        </w:tc>
        <w:tc>
          <w:tcPr>
            <w:tcW w:w="277" w:type="pct"/>
            <w:tcMar>
              <w:left w:w="57" w:type="dxa"/>
              <w:right w:w="57" w:type="dxa"/>
            </w:tcMar>
            <w:vAlign w:val="center"/>
          </w:tcPr>
          <w:p w14:paraId="0BBB6035" w14:textId="77777777" w:rsidR="00684E73" w:rsidRPr="00F96FB4" w:rsidRDefault="00DD143E">
            <w:pPr>
              <w:tabs>
                <w:tab w:val="left" w:pos="8280"/>
              </w:tabs>
              <w:jc w:val="right"/>
              <w:rPr>
                <w:sz w:val="18"/>
                <w:szCs w:val="16"/>
                <w:lang w:val="es-ES_tradnl"/>
              </w:rPr>
            </w:pPr>
            <w:r w:rsidRPr="00F96FB4">
              <w:rPr>
                <w:sz w:val="18"/>
                <w:szCs w:val="16"/>
                <w:lang w:val="es-ES_tradnl"/>
              </w:rPr>
              <w:t>0</w:t>
            </w:r>
          </w:p>
        </w:tc>
        <w:tc>
          <w:tcPr>
            <w:tcW w:w="348" w:type="pct"/>
            <w:tcMar>
              <w:left w:w="57" w:type="dxa"/>
              <w:right w:w="57" w:type="dxa"/>
            </w:tcMar>
            <w:vAlign w:val="center"/>
          </w:tcPr>
          <w:p w14:paraId="2E6678E4" w14:textId="6AA11DB1" w:rsidR="00684E73" w:rsidRPr="00F96FB4" w:rsidRDefault="00266ADE">
            <w:pPr>
              <w:tabs>
                <w:tab w:val="left" w:pos="8280"/>
              </w:tabs>
              <w:jc w:val="right"/>
              <w:rPr>
                <w:sz w:val="18"/>
                <w:szCs w:val="16"/>
                <w:lang w:val="es-ES_tradnl"/>
              </w:rPr>
            </w:pPr>
            <w:r w:rsidRPr="00F96FB4">
              <w:rPr>
                <w:sz w:val="18"/>
                <w:szCs w:val="16"/>
                <w:lang w:val="es-ES_tradnl"/>
              </w:rPr>
              <w:t>350.580</w:t>
            </w:r>
          </w:p>
        </w:tc>
        <w:tc>
          <w:tcPr>
            <w:tcW w:w="277" w:type="pct"/>
            <w:tcMar>
              <w:left w:w="57" w:type="dxa"/>
              <w:right w:w="57" w:type="dxa"/>
            </w:tcMar>
            <w:vAlign w:val="center"/>
          </w:tcPr>
          <w:p w14:paraId="2C38A00A" w14:textId="77777777" w:rsidR="00684E73" w:rsidRPr="00F96FB4" w:rsidRDefault="00DD143E">
            <w:pPr>
              <w:tabs>
                <w:tab w:val="left" w:pos="8280"/>
              </w:tabs>
              <w:jc w:val="right"/>
              <w:rPr>
                <w:sz w:val="18"/>
                <w:szCs w:val="16"/>
                <w:lang w:val="es-ES_tradnl"/>
              </w:rPr>
            </w:pPr>
            <w:r w:rsidRPr="00F96FB4">
              <w:rPr>
                <w:sz w:val="18"/>
                <w:szCs w:val="16"/>
                <w:lang w:val="es-ES_tradnl"/>
              </w:rPr>
              <w:t>0</w:t>
            </w:r>
          </w:p>
        </w:tc>
        <w:tc>
          <w:tcPr>
            <w:tcW w:w="278" w:type="pct"/>
            <w:tcMar>
              <w:left w:w="57" w:type="dxa"/>
              <w:right w:w="57" w:type="dxa"/>
            </w:tcMar>
            <w:vAlign w:val="center"/>
          </w:tcPr>
          <w:p w14:paraId="136077FA" w14:textId="77777777" w:rsidR="00684E73" w:rsidRPr="00F96FB4" w:rsidRDefault="00DD143E">
            <w:pPr>
              <w:tabs>
                <w:tab w:val="left" w:pos="8280"/>
              </w:tabs>
              <w:jc w:val="right"/>
              <w:rPr>
                <w:sz w:val="18"/>
                <w:szCs w:val="16"/>
                <w:lang w:val="es-ES_tradnl"/>
              </w:rPr>
            </w:pPr>
            <w:r w:rsidRPr="00F96FB4">
              <w:rPr>
                <w:sz w:val="18"/>
                <w:szCs w:val="16"/>
                <w:lang w:val="es-ES_tradnl"/>
              </w:rPr>
              <w:t>0</w:t>
            </w:r>
          </w:p>
        </w:tc>
        <w:tc>
          <w:tcPr>
            <w:tcW w:w="387" w:type="pct"/>
            <w:tcMar>
              <w:left w:w="57" w:type="dxa"/>
              <w:right w:w="57" w:type="dxa"/>
            </w:tcMar>
            <w:vAlign w:val="center"/>
          </w:tcPr>
          <w:p w14:paraId="76E76B36" w14:textId="0153D82B" w:rsidR="00684E73" w:rsidRPr="00F96FB4" w:rsidRDefault="00266ADE">
            <w:pPr>
              <w:tabs>
                <w:tab w:val="left" w:pos="8280"/>
              </w:tabs>
              <w:jc w:val="right"/>
              <w:rPr>
                <w:sz w:val="18"/>
                <w:szCs w:val="16"/>
                <w:lang w:val="es-ES_tradnl"/>
              </w:rPr>
            </w:pPr>
            <w:r w:rsidRPr="00F96FB4">
              <w:rPr>
                <w:sz w:val="18"/>
                <w:szCs w:val="16"/>
                <w:lang w:val="es-ES_tradnl"/>
              </w:rPr>
              <w:t>113.025</w:t>
            </w:r>
          </w:p>
        </w:tc>
        <w:tc>
          <w:tcPr>
            <w:tcW w:w="498" w:type="pct"/>
            <w:tcMar>
              <w:left w:w="57" w:type="dxa"/>
              <w:right w:w="57" w:type="dxa"/>
            </w:tcMar>
            <w:vAlign w:val="center"/>
          </w:tcPr>
          <w:p w14:paraId="2708FC11" w14:textId="2D64E1F2" w:rsidR="00684E73" w:rsidRPr="00F96FB4" w:rsidRDefault="00266ADE">
            <w:pPr>
              <w:tabs>
                <w:tab w:val="left" w:pos="8280"/>
              </w:tabs>
              <w:jc w:val="right"/>
              <w:rPr>
                <w:sz w:val="18"/>
                <w:szCs w:val="16"/>
                <w:lang w:val="es-ES_tradnl"/>
              </w:rPr>
            </w:pPr>
            <w:r w:rsidRPr="00F96FB4">
              <w:rPr>
                <w:sz w:val="18"/>
                <w:szCs w:val="16"/>
                <w:lang w:val="es-ES_tradnl"/>
              </w:rPr>
              <w:t>1.159</w:t>
            </w:r>
            <w:r w:rsidR="00F149F4">
              <w:rPr>
                <w:sz w:val="18"/>
                <w:szCs w:val="16"/>
                <w:lang w:val="es-ES_tradnl"/>
              </w:rPr>
              <w:t>.</w:t>
            </w:r>
            <w:r w:rsidR="00DD143E" w:rsidRPr="00F96FB4">
              <w:rPr>
                <w:sz w:val="18"/>
                <w:szCs w:val="16"/>
                <w:lang w:val="es-ES_tradnl"/>
              </w:rPr>
              <w:t>970</w:t>
            </w:r>
          </w:p>
        </w:tc>
      </w:tr>
      <w:tr w:rsidR="00D61948" w:rsidRPr="00F96FB4" w14:paraId="2B5112EB" w14:textId="77777777" w:rsidTr="00F82959">
        <w:tc>
          <w:tcPr>
            <w:tcW w:w="433" w:type="pct"/>
            <w:vMerge/>
            <w:shd w:val="clear" w:color="auto" w:fill="auto"/>
            <w:tcMar>
              <w:left w:w="57" w:type="dxa"/>
              <w:right w:w="57" w:type="dxa"/>
            </w:tcMar>
            <w:vAlign w:val="center"/>
          </w:tcPr>
          <w:p w14:paraId="020935FA" w14:textId="77777777" w:rsidR="00D61948" w:rsidRPr="00F96FB4" w:rsidRDefault="00D61948" w:rsidP="009E06DD">
            <w:pPr>
              <w:tabs>
                <w:tab w:val="left" w:pos="8280"/>
              </w:tabs>
              <w:jc w:val="left"/>
              <w:rPr>
                <w:sz w:val="18"/>
                <w:szCs w:val="16"/>
                <w:lang w:val="es-ES_tradnl"/>
              </w:rPr>
            </w:pPr>
          </w:p>
        </w:tc>
        <w:tc>
          <w:tcPr>
            <w:tcW w:w="418" w:type="pct"/>
            <w:vMerge/>
            <w:shd w:val="clear" w:color="auto" w:fill="auto"/>
            <w:tcMar>
              <w:left w:w="57" w:type="dxa"/>
              <w:right w:w="57" w:type="dxa"/>
            </w:tcMar>
            <w:vAlign w:val="center"/>
          </w:tcPr>
          <w:p w14:paraId="366875C9" w14:textId="77777777" w:rsidR="00D61948" w:rsidRPr="00F96FB4" w:rsidRDefault="00D61948" w:rsidP="00A20E3F">
            <w:pPr>
              <w:tabs>
                <w:tab w:val="left" w:pos="8280"/>
              </w:tabs>
              <w:jc w:val="center"/>
              <w:rPr>
                <w:sz w:val="18"/>
                <w:szCs w:val="16"/>
                <w:lang w:val="es-ES_tradnl"/>
              </w:rPr>
            </w:pPr>
          </w:p>
        </w:tc>
        <w:tc>
          <w:tcPr>
            <w:tcW w:w="556" w:type="pct"/>
            <w:shd w:val="clear" w:color="auto" w:fill="auto"/>
            <w:tcMar>
              <w:left w:w="57" w:type="dxa"/>
              <w:right w:w="57" w:type="dxa"/>
            </w:tcMar>
            <w:vAlign w:val="center"/>
          </w:tcPr>
          <w:p w14:paraId="607B822D" w14:textId="40B155DE" w:rsidR="00684E73" w:rsidRPr="00F96FB4" w:rsidRDefault="008203EC">
            <w:pPr>
              <w:tabs>
                <w:tab w:val="left" w:pos="8280"/>
              </w:tabs>
              <w:jc w:val="left"/>
              <w:rPr>
                <w:sz w:val="18"/>
                <w:szCs w:val="16"/>
                <w:lang w:val="es-ES_tradnl"/>
              </w:rPr>
            </w:pPr>
            <w:r w:rsidRPr="00F96FB4">
              <w:rPr>
                <w:sz w:val="18"/>
                <w:szCs w:val="16"/>
                <w:lang w:val="es-ES_tradnl"/>
              </w:rPr>
              <w:t>Gastos de apoyo</w:t>
            </w:r>
          </w:p>
        </w:tc>
        <w:tc>
          <w:tcPr>
            <w:tcW w:w="349" w:type="pct"/>
            <w:shd w:val="clear" w:color="auto" w:fill="auto"/>
            <w:tcMar>
              <w:left w:w="57" w:type="dxa"/>
              <w:right w:w="57" w:type="dxa"/>
            </w:tcMar>
            <w:vAlign w:val="center"/>
          </w:tcPr>
          <w:p w14:paraId="7D3DE73D" w14:textId="3E042322" w:rsidR="00684E73" w:rsidRPr="00F96FB4" w:rsidRDefault="00266ADE">
            <w:pPr>
              <w:tabs>
                <w:tab w:val="left" w:pos="8280"/>
              </w:tabs>
              <w:jc w:val="right"/>
              <w:rPr>
                <w:sz w:val="18"/>
                <w:szCs w:val="16"/>
                <w:lang w:val="es-ES_tradnl"/>
              </w:rPr>
            </w:pPr>
            <w:r w:rsidRPr="00F96FB4">
              <w:rPr>
                <w:sz w:val="18"/>
                <w:szCs w:val="16"/>
                <w:lang w:val="es-ES_tradnl"/>
              </w:rPr>
              <w:t>32.187</w:t>
            </w:r>
          </w:p>
        </w:tc>
        <w:tc>
          <w:tcPr>
            <w:tcW w:w="277" w:type="pct"/>
            <w:tcMar>
              <w:left w:w="57" w:type="dxa"/>
              <w:right w:w="57" w:type="dxa"/>
            </w:tcMar>
            <w:vAlign w:val="center"/>
          </w:tcPr>
          <w:p w14:paraId="4ADD08C5" w14:textId="77777777" w:rsidR="00684E73" w:rsidRPr="00F96FB4" w:rsidRDefault="00DD143E">
            <w:pPr>
              <w:tabs>
                <w:tab w:val="left" w:pos="8280"/>
              </w:tabs>
              <w:jc w:val="right"/>
              <w:rPr>
                <w:sz w:val="18"/>
                <w:szCs w:val="16"/>
                <w:lang w:val="es-ES_tradnl"/>
              </w:rPr>
            </w:pPr>
            <w:r w:rsidRPr="00F96FB4">
              <w:rPr>
                <w:sz w:val="18"/>
                <w:szCs w:val="16"/>
                <w:lang w:val="es-ES_tradnl"/>
              </w:rPr>
              <w:t>0</w:t>
            </w:r>
          </w:p>
        </w:tc>
        <w:tc>
          <w:tcPr>
            <w:tcW w:w="278" w:type="pct"/>
            <w:tcMar>
              <w:left w:w="57" w:type="dxa"/>
              <w:right w:w="57" w:type="dxa"/>
            </w:tcMar>
            <w:vAlign w:val="center"/>
          </w:tcPr>
          <w:p w14:paraId="1CA63FEA" w14:textId="77777777" w:rsidR="00684E73" w:rsidRPr="00F96FB4" w:rsidRDefault="00DD143E">
            <w:pPr>
              <w:tabs>
                <w:tab w:val="left" w:pos="8280"/>
              </w:tabs>
              <w:jc w:val="right"/>
              <w:rPr>
                <w:sz w:val="18"/>
                <w:szCs w:val="16"/>
                <w:lang w:val="es-ES_tradnl"/>
              </w:rPr>
            </w:pPr>
            <w:r w:rsidRPr="00F96FB4">
              <w:rPr>
                <w:sz w:val="18"/>
                <w:szCs w:val="16"/>
                <w:lang w:val="es-ES_tradnl"/>
              </w:rPr>
              <w:t>0</w:t>
            </w:r>
          </w:p>
        </w:tc>
        <w:tc>
          <w:tcPr>
            <w:tcW w:w="347" w:type="pct"/>
            <w:tcMar>
              <w:left w:w="57" w:type="dxa"/>
              <w:right w:w="57" w:type="dxa"/>
            </w:tcMar>
            <w:vAlign w:val="center"/>
          </w:tcPr>
          <w:p w14:paraId="30EEBF63" w14:textId="46FCCC46" w:rsidR="00684E73" w:rsidRPr="00F96FB4" w:rsidRDefault="00266ADE">
            <w:pPr>
              <w:tabs>
                <w:tab w:val="left" w:pos="8280"/>
              </w:tabs>
              <w:jc w:val="right"/>
              <w:rPr>
                <w:sz w:val="18"/>
                <w:szCs w:val="16"/>
                <w:lang w:val="es-ES_tradnl"/>
              </w:rPr>
            </w:pPr>
            <w:r w:rsidRPr="00F96FB4">
              <w:rPr>
                <w:sz w:val="18"/>
                <w:szCs w:val="16"/>
                <w:lang w:val="es-ES_tradnl"/>
              </w:rPr>
              <w:t>16.558</w:t>
            </w:r>
          </w:p>
        </w:tc>
        <w:tc>
          <w:tcPr>
            <w:tcW w:w="278" w:type="pct"/>
            <w:tcMar>
              <w:left w:w="57" w:type="dxa"/>
              <w:right w:w="57" w:type="dxa"/>
            </w:tcMar>
            <w:vAlign w:val="center"/>
          </w:tcPr>
          <w:p w14:paraId="52310877" w14:textId="77777777" w:rsidR="00684E73" w:rsidRPr="00F96FB4" w:rsidRDefault="00DD143E">
            <w:pPr>
              <w:tabs>
                <w:tab w:val="left" w:pos="8280"/>
              </w:tabs>
              <w:jc w:val="right"/>
              <w:rPr>
                <w:sz w:val="18"/>
                <w:szCs w:val="16"/>
                <w:lang w:val="es-ES_tradnl"/>
              </w:rPr>
            </w:pPr>
            <w:r w:rsidRPr="00F96FB4">
              <w:rPr>
                <w:sz w:val="18"/>
                <w:szCs w:val="16"/>
                <w:lang w:val="es-ES_tradnl"/>
              </w:rPr>
              <w:t>0</w:t>
            </w:r>
          </w:p>
        </w:tc>
        <w:tc>
          <w:tcPr>
            <w:tcW w:w="277" w:type="pct"/>
            <w:tcMar>
              <w:left w:w="57" w:type="dxa"/>
              <w:right w:w="57" w:type="dxa"/>
            </w:tcMar>
            <w:vAlign w:val="center"/>
          </w:tcPr>
          <w:p w14:paraId="3E1E8C5B" w14:textId="77777777" w:rsidR="00684E73" w:rsidRPr="00F96FB4" w:rsidRDefault="00DD143E">
            <w:pPr>
              <w:tabs>
                <w:tab w:val="left" w:pos="8280"/>
              </w:tabs>
              <w:jc w:val="right"/>
              <w:rPr>
                <w:sz w:val="18"/>
                <w:szCs w:val="16"/>
                <w:lang w:val="es-ES_tradnl"/>
              </w:rPr>
            </w:pPr>
            <w:r w:rsidRPr="00F96FB4">
              <w:rPr>
                <w:sz w:val="18"/>
                <w:szCs w:val="16"/>
                <w:lang w:val="es-ES_tradnl"/>
              </w:rPr>
              <w:t>0</w:t>
            </w:r>
          </w:p>
        </w:tc>
        <w:tc>
          <w:tcPr>
            <w:tcW w:w="348" w:type="pct"/>
            <w:tcMar>
              <w:left w:w="57" w:type="dxa"/>
              <w:right w:w="57" w:type="dxa"/>
            </w:tcMar>
            <w:vAlign w:val="center"/>
          </w:tcPr>
          <w:p w14:paraId="34FB51B5" w14:textId="050D8D58" w:rsidR="00684E73" w:rsidRPr="00F96FB4" w:rsidRDefault="00266ADE">
            <w:pPr>
              <w:tabs>
                <w:tab w:val="left" w:pos="8280"/>
              </w:tabs>
              <w:jc w:val="right"/>
              <w:rPr>
                <w:sz w:val="18"/>
                <w:szCs w:val="16"/>
                <w:lang w:val="es-ES_tradnl"/>
              </w:rPr>
            </w:pPr>
            <w:r w:rsidRPr="00F96FB4">
              <w:rPr>
                <w:sz w:val="18"/>
                <w:szCs w:val="16"/>
                <w:lang w:val="es-ES_tradnl"/>
              </w:rPr>
              <w:t>24.541</w:t>
            </w:r>
          </w:p>
        </w:tc>
        <w:tc>
          <w:tcPr>
            <w:tcW w:w="277" w:type="pct"/>
            <w:tcMar>
              <w:left w:w="57" w:type="dxa"/>
              <w:right w:w="57" w:type="dxa"/>
            </w:tcMar>
            <w:vAlign w:val="center"/>
          </w:tcPr>
          <w:p w14:paraId="287A4DA5" w14:textId="77777777" w:rsidR="00684E73" w:rsidRPr="00F96FB4" w:rsidRDefault="00DD143E">
            <w:pPr>
              <w:tabs>
                <w:tab w:val="left" w:pos="8280"/>
              </w:tabs>
              <w:jc w:val="right"/>
              <w:rPr>
                <w:sz w:val="18"/>
                <w:szCs w:val="16"/>
                <w:lang w:val="es-ES_tradnl"/>
              </w:rPr>
            </w:pPr>
            <w:r w:rsidRPr="00F96FB4">
              <w:rPr>
                <w:sz w:val="18"/>
                <w:szCs w:val="16"/>
                <w:lang w:val="es-ES_tradnl"/>
              </w:rPr>
              <w:t>0</w:t>
            </w:r>
          </w:p>
        </w:tc>
        <w:tc>
          <w:tcPr>
            <w:tcW w:w="278" w:type="pct"/>
            <w:tcMar>
              <w:left w:w="57" w:type="dxa"/>
              <w:right w:w="57" w:type="dxa"/>
            </w:tcMar>
            <w:vAlign w:val="center"/>
          </w:tcPr>
          <w:p w14:paraId="770171F4" w14:textId="77777777" w:rsidR="00684E73" w:rsidRPr="00F96FB4" w:rsidRDefault="00DD143E">
            <w:pPr>
              <w:tabs>
                <w:tab w:val="left" w:pos="8280"/>
              </w:tabs>
              <w:jc w:val="right"/>
              <w:rPr>
                <w:sz w:val="18"/>
                <w:szCs w:val="16"/>
                <w:lang w:val="es-ES_tradnl"/>
              </w:rPr>
            </w:pPr>
            <w:r w:rsidRPr="00F96FB4">
              <w:rPr>
                <w:sz w:val="18"/>
                <w:szCs w:val="16"/>
                <w:lang w:val="es-ES_tradnl"/>
              </w:rPr>
              <w:t>0</w:t>
            </w:r>
          </w:p>
        </w:tc>
        <w:tc>
          <w:tcPr>
            <w:tcW w:w="387" w:type="pct"/>
            <w:tcMar>
              <w:left w:w="57" w:type="dxa"/>
              <w:right w:w="57" w:type="dxa"/>
            </w:tcMar>
            <w:vAlign w:val="center"/>
          </w:tcPr>
          <w:p w14:paraId="0D7D94A1" w14:textId="3AF8AD77" w:rsidR="00684E73" w:rsidRPr="00F96FB4" w:rsidRDefault="00266ADE">
            <w:pPr>
              <w:tabs>
                <w:tab w:val="left" w:pos="8280"/>
              </w:tabs>
              <w:jc w:val="right"/>
              <w:rPr>
                <w:sz w:val="18"/>
                <w:szCs w:val="16"/>
                <w:lang w:val="es-ES_tradnl"/>
              </w:rPr>
            </w:pPr>
            <w:r w:rsidRPr="00F96FB4">
              <w:rPr>
                <w:sz w:val="18"/>
                <w:szCs w:val="16"/>
                <w:lang w:val="es-ES_tradnl"/>
              </w:rPr>
              <w:t>7.912</w:t>
            </w:r>
          </w:p>
        </w:tc>
        <w:tc>
          <w:tcPr>
            <w:tcW w:w="498" w:type="pct"/>
            <w:tcMar>
              <w:left w:w="57" w:type="dxa"/>
              <w:right w:w="57" w:type="dxa"/>
            </w:tcMar>
            <w:vAlign w:val="center"/>
          </w:tcPr>
          <w:p w14:paraId="25BBA90D" w14:textId="78473A62" w:rsidR="00684E73" w:rsidRPr="00F96FB4" w:rsidRDefault="00266ADE">
            <w:pPr>
              <w:tabs>
                <w:tab w:val="left" w:pos="8280"/>
              </w:tabs>
              <w:jc w:val="right"/>
              <w:rPr>
                <w:sz w:val="18"/>
                <w:szCs w:val="16"/>
                <w:lang w:val="es-ES_tradnl"/>
              </w:rPr>
            </w:pPr>
            <w:r w:rsidRPr="00F96FB4">
              <w:rPr>
                <w:sz w:val="18"/>
                <w:szCs w:val="16"/>
                <w:lang w:val="es-ES_tradnl"/>
              </w:rPr>
              <w:t>81.198</w:t>
            </w:r>
          </w:p>
        </w:tc>
      </w:tr>
      <w:tr w:rsidR="00D61948" w:rsidRPr="00F96FB4" w14:paraId="2F937897" w14:textId="77777777" w:rsidTr="00F82959">
        <w:tc>
          <w:tcPr>
            <w:tcW w:w="433" w:type="pct"/>
            <w:vMerge/>
            <w:shd w:val="clear" w:color="auto" w:fill="auto"/>
            <w:tcMar>
              <w:left w:w="57" w:type="dxa"/>
              <w:right w:w="57" w:type="dxa"/>
            </w:tcMar>
            <w:vAlign w:val="center"/>
          </w:tcPr>
          <w:p w14:paraId="604F87E1" w14:textId="77777777" w:rsidR="00D61948" w:rsidRPr="00F96FB4" w:rsidRDefault="00D61948" w:rsidP="009E06DD">
            <w:pPr>
              <w:tabs>
                <w:tab w:val="left" w:pos="8280"/>
              </w:tabs>
              <w:jc w:val="left"/>
              <w:rPr>
                <w:sz w:val="18"/>
                <w:szCs w:val="16"/>
                <w:lang w:val="es-ES_tradnl"/>
              </w:rPr>
            </w:pPr>
          </w:p>
        </w:tc>
        <w:tc>
          <w:tcPr>
            <w:tcW w:w="418" w:type="pct"/>
            <w:vMerge w:val="restart"/>
            <w:shd w:val="clear" w:color="auto" w:fill="auto"/>
            <w:tcMar>
              <w:left w:w="57" w:type="dxa"/>
              <w:right w:w="57" w:type="dxa"/>
            </w:tcMar>
            <w:vAlign w:val="center"/>
          </w:tcPr>
          <w:p w14:paraId="661C99A7" w14:textId="77777777" w:rsidR="00684E73" w:rsidRPr="00F96FB4" w:rsidRDefault="00DD143E">
            <w:pPr>
              <w:tabs>
                <w:tab w:val="left" w:pos="8280"/>
              </w:tabs>
              <w:jc w:val="center"/>
              <w:rPr>
                <w:sz w:val="18"/>
                <w:szCs w:val="16"/>
                <w:lang w:val="es-ES_tradnl"/>
              </w:rPr>
            </w:pPr>
            <w:r w:rsidRPr="00F96FB4">
              <w:rPr>
                <w:color w:val="000000" w:themeColor="text1"/>
                <w:sz w:val="18"/>
                <w:szCs w:val="16"/>
                <w:lang w:val="es-ES_tradnl"/>
              </w:rPr>
              <w:t>PNUMA</w:t>
            </w:r>
          </w:p>
        </w:tc>
        <w:tc>
          <w:tcPr>
            <w:tcW w:w="556" w:type="pct"/>
            <w:shd w:val="clear" w:color="auto" w:fill="auto"/>
            <w:tcMar>
              <w:left w:w="57" w:type="dxa"/>
              <w:right w:w="57" w:type="dxa"/>
            </w:tcMar>
            <w:vAlign w:val="center"/>
          </w:tcPr>
          <w:p w14:paraId="723F907A" w14:textId="3E990390" w:rsidR="00684E73" w:rsidRPr="00F96FB4" w:rsidRDefault="008203EC" w:rsidP="00DF07E8">
            <w:pPr>
              <w:tabs>
                <w:tab w:val="left" w:pos="8280"/>
              </w:tabs>
              <w:jc w:val="left"/>
              <w:rPr>
                <w:sz w:val="18"/>
                <w:szCs w:val="16"/>
                <w:lang w:val="es-ES_tradnl"/>
              </w:rPr>
            </w:pPr>
            <w:r w:rsidRPr="00F96FB4">
              <w:rPr>
                <w:sz w:val="18"/>
                <w:szCs w:val="16"/>
                <w:lang w:val="es-ES_tradnl"/>
              </w:rPr>
              <w:t>Costo</w:t>
            </w:r>
            <w:r w:rsidR="00DD143E" w:rsidRPr="00F96FB4">
              <w:rPr>
                <w:sz w:val="18"/>
                <w:szCs w:val="16"/>
                <w:lang w:val="es-ES_tradnl"/>
              </w:rPr>
              <w:t>s proyecto</w:t>
            </w:r>
          </w:p>
        </w:tc>
        <w:tc>
          <w:tcPr>
            <w:tcW w:w="349" w:type="pct"/>
            <w:shd w:val="clear" w:color="auto" w:fill="auto"/>
            <w:tcMar>
              <w:left w:w="57" w:type="dxa"/>
              <w:right w:w="57" w:type="dxa"/>
            </w:tcMar>
            <w:vAlign w:val="center"/>
          </w:tcPr>
          <w:p w14:paraId="0B969F58" w14:textId="346B7A1D" w:rsidR="00684E73" w:rsidRPr="00F96FB4" w:rsidRDefault="00266ADE">
            <w:pPr>
              <w:tabs>
                <w:tab w:val="left" w:pos="8280"/>
              </w:tabs>
              <w:jc w:val="right"/>
              <w:rPr>
                <w:sz w:val="18"/>
                <w:szCs w:val="16"/>
                <w:lang w:val="es-ES_tradnl"/>
              </w:rPr>
            </w:pPr>
            <w:r w:rsidRPr="00F96FB4">
              <w:rPr>
                <w:sz w:val="18"/>
                <w:szCs w:val="16"/>
                <w:lang w:val="es-ES_tradnl"/>
              </w:rPr>
              <w:t>112.569</w:t>
            </w:r>
          </w:p>
        </w:tc>
        <w:tc>
          <w:tcPr>
            <w:tcW w:w="277" w:type="pct"/>
            <w:tcMar>
              <w:left w:w="57" w:type="dxa"/>
              <w:right w:w="57" w:type="dxa"/>
            </w:tcMar>
            <w:vAlign w:val="center"/>
          </w:tcPr>
          <w:p w14:paraId="2C6BB2BC" w14:textId="77777777" w:rsidR="00684E73" w:rsidRPr="00F96FB4" w:rsidRDefault="00DD143E">
            <w:pPr>
              <w:tabs>
                <w:tab w:val="left" w:pos="8280"/>
              </w:tabs>
              <w:jc w:val="right"/>
              <w:rPr>
                <w:sz w:val="18"/>
                <w:szCs w:val="16"/>
                <w:lang w:val="es-ES_tradnl"/>
              </w:rPr>
            </w:pPr>
            <w:r w:rsidRPr="00F96FB4">
              <w:rPr>
                <w:sz w:val="18"/>
                <w:szCs w:val="16"/>
                <w:lang w:val="es-ES_tradnl"/>
              </w:rPr>
              <w:t>0</w:t>
            </w:r>
          </w:p>
        </w:tc>
        <w:tc>
          <w:tcPr>
            <w:tcW w:w="278" w:type="pct"/>
            <w:tcMar>
              <w:left w:w="57" w:type="dxa"/>
              <w:right w:w="57" w:type="dxa"/>
            </w:tcMar>
            <w:vAlign w:val="center"/>
          </w:tcPr>
          <w:p w14:paraId="3AB49FE1" w14:textId="77777777" w:rsidR="00684E73" w:rsidRPr="00F96FB4" w:rsidRDefault="00DD143E">
            <w:pPr>
              <w:tabs>
                <w:tab w:val="left" w:pos="8280"/>
              </w:tabs>
              <w:jc w:val="right"/>
              <w:rPr>
                <w:sz w:val="18"/>
                <w:szCs w:val="16"/>
                <w:lang w:val="es-ES_tradnl"/>
              </w:rPr>
            </w:pPr>
            <w:r w:rsidRPr="00F96FB4">
              <w:rPr>
                <w:sz w:val="18"/>
                <w:szCs w:val="16"/>
                <w:lang w:val="es-ES_tradnl"/>
              </w:rPr>
              <w:t>0</w:t>
            </w:r>
          </w:p>
        </w:tc>
        <w:tc>
          <w:tcPr>
            <w:tcW w:w="347" w:type="pct"/>
            <w:tcMar>
              <w:left w:w="57" w:type="dxa"/>
              <w:right w:w="57" w:type="dxa"/>
            </w:tcMar>
            <w:vAlign w:val="center"/>
          </w:tcPr>
          <w:p w14:paraId="3E663C73" w14:textId="6C9C997B" w:rsidR="00684E73" w:rsidRPr="00F96FB4" w:rsidRDefault="00266ADE">
            <w:pPr>
              <w:tabs>
                <w:tab w:val="left" w:pos="8280"/>
              </w:tabs>
              <w:jc w:val="right"/>
              <w:rPr>
                <w:sz w:val="18"/>
                <w:szCs w:val="16"/>
                <w:lang w:val="es-ES_tradnl"/>
              </w:rPr>
            </w:pPr>
            <w:r w:rsidRPr="00F96FB4">
              <w:rPr>
                <w:sz w:val="18"/>
                <w:szCs w:val="16"/>
                <w:lang w:val="es-ES_tradnl"/>
              </w:rPr>
              <w:t>160.569</w:t>
            </w:r>
          </w:p>
        </w:tc>
        <w:tc>
          <w:tcPr>
            <w:tcW w:w="278" w:type="pct"/>
            <w:tcMar>
              <w:left w:w="57" w:type="dxa"/>
              <w:right w:w="57" w:type="dxa"/>
            </w:tcMar>
            <w:vAlign w:val="center"/>
          </w:tcPr>
          <w:p w14:paraId="7329ED14" w14:textId="77777777" w:rsidR="00684E73" w:rsidRPr="00F96FB4" w:rsidRDefault="00DD143E">
            <w:pPr>
              <w:tabs>
                <w:tab w:val="left" w:pos="8280"/>
              </w:tabs>
              <w:jc w:val="right"/>
              <w:rPr>
                <w:sz w:val="18"/>
                <w:szCs w:val="16"/>
                <w:lang w:val="es-ES_tradnl"/>
              </w:rPr>
            </w:pPr>
            <w:r w:rsidRPr="00F96FB4">
              <w:rPr>
                <w:sz w:val="18"/>
                <w:szCs w:val="16"/>
                <w:lang w:val="es-ES_tradnl"/>
              </w:rPr>
              <w:t>0</w:t>
            </w:r>
          </w:p>
        </w:tc>
        <w:tc>
          <w:tcPr>
            <w:tcW w:w="277" w:type="pct"/>
            <w:tcMar>
              <w:left w:w="57" w:type="dxa"/>
              <w:right w:w="57" w:type="dxa"/>
            </w:tcMar>
            <w:vAlign w:val="center"/>
          </w:tcPr>
          <w:p w14:paraId="2A790849" w14:textId="77777777" w:rsidR="00684E73" w:rsidRPr="00F96FB4" w:rsidRDefault="00DD143E">
            <w:pPr>
              <w:tabs>
                <w:tab w:val="left" w:pos="8280"/>
              </w:tabs>
              <w:jc w:val="right"/>
              <w:rPr>
                <w:sz w:val="18"/>
                <w:szCs w:val="16"/>
                <w:lang w:val="es-ES_tradnl"/>
              </w:rPr>
            </w:pPr>
            <w:r w:rsidRPr="00F96FB4">
              <w:rPr>
                <w:sz w:val="18"/>
                <w:szCs w:val="16"/>
                <w:lang w:val="es-ES_tradnl"/>
              </w:rPr>
              <w:t>0</w:t>
            </w:r>
          </w:p>
        </w:tc>
        <w:tc>
          <w:tcPr>
            <w:tcW w:w="348" w:type="pct"/>
            <w:tcMar>
              <w:left w:w="57" w:type="dxa"/>
              <w:right w:w="57" w:type="dxa"/>
            </w:tcMar>
            <w:vAlign w:val="center"/>
          </w:tcPr>
          <w:p w14:paraId="003FA147" w14:textId="1542EE2A" w:rsidR="00684E73" w:rsidRPr="00F96FB4" w:rsidRDefault="00266ADE">
            <w:pPr>
              <w:tabs>
                <w:tab w:val="left" w:pos="8280"/>
              </w:tabs>
              <w:jc w:val="right"/>
              <w:rPr>
                <w:sz w:val="18"/>
                <w:szCs w:val="16"/>
                <w:lang w:val="es-ES_tradnl"/>
              </w:rPr>
            </w:pPr>
            <w:r w:rsidRPr="00F96FB4">
              <w:rPr>
                <w:sz w:val="18"/>
                <w:szCs w:val="16"/>
                <w:lang w:val="es-ES_tradnl"/>
              </w:rPr>
              <w:t>135.569</w:t>
            </w:r>
          </w:p>
        </w:tc>
        <w:tc>
          <w:tcPr>
            <w:tcW w:w="277" w:type="pct"/>
            <w:tcMar>
              <w:left w:w="57" w:type="dxa"/>
              <w:right w:w="57" w:type="dxa"/>
            </w:tcMar>
            <w:vAlign w:val="center"/>
          </w:tcPr>
          <w:p w14:paraId="241AE295" w14:textId="77777777" w:rsidR="00684E73" w:rsidRPr="00F96FB4" w:rsidRDefault="00DD143E">
            <w:pPr>
              <w:tabs>
                <w:tab w:val="left" w:pos="8280"/>
              </w:tabs>
              <w:jc w:val="right"/>
              <w:rPr>
                <w:sz w:val="18"/>
                <w:szCs w:val="16"/>
                <w:lang w:val="es-ES_tradnl"/>
              </w:rPr>
            </w:pPr>
            <w:r w:rsidRPr="00F96FB4">
              <w:rPr>
                <w:sz w:val="18"/>
                <w:szCs w:val="16"/>
                <w:lang w:val="es-ES_tradnl"/>
              </w:rPr>
              <w:t>0</w:t>
            </w:r>
          </w:p>
        </w:tc>
        <w:tc>
          <w:tcPr>
            <w:tcW w:w="278" w:type="pct"/>
            <w:tcMar>
              <w:left w:w="57" w:type="dxa"/>
              <w:right w:w="57" w:type="dxa"/>
            </w:tcMar>
            <w:vAlign w:val="center"/>
          </w:tcPr>
          <w:p w14:paraId="3673340A" w14:textId="77777777" w:rsidR="00684E73" w:rsidRPr="00F96FB4" w:rsidRDefault="00DD143E">
            <w:pPr>
              <w:tabs>
                <w:tab w:val="left" w:pos="8280"/>
              </w:tabs>
              <w:jc w:val="right"/>
              <w:rPr>
                <w:sz w:val="18"/>
                <w:szCs w:val="16"/>
                <w:lang w:val="es-ES_tradnl"/>
              </w:rPr>
            </w:pPr>
            <w:r w:rsidRPr="00F96FB4">
              <w:rPr>
                <w:sz w:val="18"/>
                <w:szCs w:val="16"/>
                <w:lang w:val="es-ES_tradnl"/>
              </w:rPr>
              <w:t>0</w:t>
            </w:r>
          </w:p>
        </w:tc>
        <w:tc>
          <w:tcPr>
            <w:tcW w:w="387" w:type="pct"/>
            <w:tcMar>
              <w:left w:w="57" w:type="dxa"/>
              <w:right w:w="57" w:type="dxa"/>
            </w:tcMar>
            <w:vAlign w:val="center"/>
          </w:tcPr>
          <w:p w14:paraId="7CA0378D" w14:textId="7B78D1DA" w:rsidR="00684E73" w:rsidRPr="00F96FB4" w:rsidRDefault="00266ADE">
            <w:pPr>
              <w:tabs>
                <w:tab w:val="left" w:pos="8280"/>
              </w:tabs>
              <w:jc w:val="right"/>
              <w:rPr>
                <w:sz w:val="18"/>
                <w:szCs w:val="16"/>
                <w:lang w:val="es-ES_tradnl"/>
              </w:rPr>
            </w:pPr>
            <w:r w:rsidRPr="00F96FB4">
              <w:rPr>
                <w:sz w:val="18"/>
                <w:szCs w:val="16"/>
                <w:lang w:val="es-ES_tradnl"/>
              </w:rPr>
              <w:t>50.000</w:t>
            </w:r>
          </w:p>
        </w:tc>
        <w:tc>
          <w:tcPr>
            <w:tcW w:w="498" w:type="pct"/>
            <w:tcMar>
              <w:left w:w="57" w:type="dxa"/>
              <w:right w:w="57" w:type="dxa"/>
            </w:tcMar>
            <w:vAlign w:val="center"/>
          </w:tcPr>
          <w:p w14:paraId="298006D9" w14:textId="284347C8" w:rsidR="00684E73" w:rsidRPr="00F96FB4" w:rsidRDefault="00266ADE">
            <w:pPr>
              <w:tabs>
                <w:tab w:val="left" w:pos="8280"/>
              </w:tabs>
              <w:jc w:val="right"/>
              <w:rPr>
                <w:sz w:val="18"/>
                <w:szCs w:val="16"/>
                <w:lang w:val="es-ES_tradnl"/>
              </w:rPr>
            </w:pPr>
            <w:r w:rsidRPr="00F96FB4">
              <w:rPr>
                <w:sz w:val="18"/>
                <w:szCs w:val="16"/>
                <w:lang w:val="es-ES_tradnl"/>
              </w:rPr>
              <w:t>458.707</w:t>
            </w:r>
          </w:p>
        </w:tc>
      </w:tr>
      <w:tr w:rsidR="00D61948" w:rsidRPr="00F96FB4" w14:paraId="7CBAD0D9" w14:textId="77777777" w:rsidTr="00F82959">
        <w:tc>
          <w:tcPr>
            <w:tcW w:w="433" w:type="pct"/>
            <w:vMerge/>
            <w:shd w:val="clear" w:color="auto" w:fill="auto"/>
            <w:tcMar>
              <w:left w:w="57" w:type="dxa"/>
              <w:right w:w="57" w:type="dxa"/>
            </w:tcMar>
            <w:vAlign w:val="center"/>
          </w:tcPr>
          <w:p w14:paraId="478616D1" w14:textId="77777777" w:rsidR="00D61948" w:rsidRPr="00F96FB4" w:rsidRDefault="00D61948" w:rsidP="009E06DD">
            <w:pPr>
              <w:tabs>
                <w:tab w:val="left" w:pos="8280"/>
              </w:tabs>
              <w:jc w:val="center"/>
              <w:rPr>
                <w:sz w:val="18"/>
                <w:szCs w:val="16"/>
                <w:lang w:val="es-ES_tradnl"/>
              </w:rPr>
            </w:pPr>
          </w:p>
        </w:tc>
        <w:tc>
          <w:tcPr>
            <w:tcW w:w="418" w:type="pct"/>
            <w:vMerge/>
            <w:shd w:val="clear" w:color="auto" w:fill="auto"/>
            <w:tcMar>
              <w:left w:w="57" w:type="dxa"/>
              <w:right w:w="57" w:type="dxa"/>
            </w:tcMar>
            <w:vAlign w:val="center"/>
          </w:tcPr>
          <w:p w14:paraId="7E262138" w14:textId="77777777" w:rsidR="00D61948" w:rsidRPr="00F96FB4" w:rsidRDefault="00D61948" w:rsidP="009E06DD">
            <w:pPr>
              <w:tabs>
                <w:tab w:val="left" w:pos="8280"/>
              </w:tabs>
              <w:jc w:val="center"/>
              <w:rPr>
                <w:sz w:val="18"/>
                <w:szCs w:val="16"/>
                <w:lang w:val="es-ES_tradnl"/>
              </w:rPr>
            </w:pPr>
          </w:p>
        </w:tc>
        <w:tc>
          <w:tcPr>
            <w:tcW w:w="556" w:type="pct"/>
            <w:shd w:val="clear" w:color="auto" w:fill="auto"/>
            <w:tcMar>
              <w:left w:w="57" w:type="dxa"/>
              <w:right w:w="57" w:type="dxa"/>
            </w:tcMar>
            <w:vAlign w:val="center"/>
          </w:tcPr>
          <w:p w14:paraId="17D5649F" w14:textId="74DB5562" w:rsidR="00684E73" w:rsidRPr="00F96FB4" w:rsidRDefault="008203EC">
            <w:pPr>
              <w:tabs>
                <w:tab w:val="left" w:pos="8280"/>
              </w:tabs>
              <w:jc w:val="left"/>
              <w:rPr>
                <w:sz w:val="18"/>
                <w:szCs w:val="16"/>
                <w:lang w:val="es-ES_tradnl"/>
              </w:rPr>
            </w:pPr>
            <w:r w:rsidRPr="00F96FB4">
              <w:rPr>
                <w:sz w:val="18"/>
                <w:szCs w:val="16"/>
                <w:lang w:val="es-ES_tradnl"/>
              </w:rPr>
              <w:t>Gastos de apoyo</w:t>
            </w:r>
          </w:p>
        </w:tc>
        <w:tc>
          <w:tcPr>
            <w:tcW w:w="349" w:type="pct"/>
            <w:shd w:val="clear" w:color="auto" w:fill="auto"/>
            <w:tcMar>
              <w:left w:w="57" w:type="dxa"/>
              <w:right w:w="57" w:type="dxa"/>
            </w:tcMar>
            <w:vAlign w:val="center"/>
          </w:tcPr>
          <w:p w14:paraId="7081E43A" w14:textId="745F962B" w:rsidR="00684E73" w:rsidRPr="00F96FB4" w:rsidRDefault="00266ADE">
            <w:pPr>
              <w:tabs>
                <w:tab w:val="left" w:pos="8280"/>
              </w:tabs>
              <w:jc w:val="right"/>
              <w:rPr>
                <w:sz w:val="18"/>
                <w:szCs w:val="16"/>
                <w:lang w:val="es-ES_tradnl"/>
              </w:rPr>
            </w:pPr>
            <w:r w:rsidRPr="00F96FB4">
              <w:rPr>
                <w:sz w:val="18"/>
                <w:szCs w:val="16"/>
                <w:lang w:val="es-ES_tradnl"/>
              </w:rPr>
              <w:t>14.634</w:t>
            </w:r>
          </w:p>
        </w:tc>
        <w:tc>
          <w:tcPr>
            <w:tcW w:w="277" w:type="pct"/>
            <w:tcMar>
              <w:left w:w="57" w:type="dxa"/>
              <w:right w:w="57" w:type="dxa"/>
            </w:tcMar>
            <w:vAlign w:val="center"/>
          </w:tcPr>
          <w:p w14:paraId="421D7550" w14:textId="77777777" w:rsidR="00684E73" w:rsidRPr="00F96FB4" w:rsidRDefault="00DD143E">
            <w:pPr>
              <w:tabs>
                <w:tab w:val="left" w:pos="8280"/>
              </w:tabs>
              <w:jc w:val="right"/>
              <w:rPr>
                <w:sz w:val="18"/>
                <w:szCs w:val="16"/>
                <w:lang w:val="es-ES_tradnl"/>
              </w:rPr>
            </w:pPr>
            <w:r w:rsidRPr="00F96FB4">
              <w:rPr>
                <w:sz w:val="18"/>
                <w:szCs w:val="16"/>
                <w:lang w:val="es-ES_tradnl"/>
              </w:rPr>
              <w:t>0</w:t>
            </w:r>
          </w:p>
        </w:tc>
        <w:tc>
          <w:tcPr>
            <w:tcW w:w="278" w:type="pct"/>
            <w:tcMar>
              <w:left w:w="57" w:type="dxa"/>
              <w:right w:w="57" w:type="dxa"/>
            </w:tcMar>
            <w:vAlign w:val="center"/>
          </w:tcPr>
          <w:p w14:paraId="7F2A5BCB" w14:textId="77777777" w:rsidR="00684E73" w:rsidRPr="00F96FB4" w:rsidRDefault="00DD143E">
            <w:pPr>
              <w:tabs>
                <w:tab w:val="left" w:pos="8280"/>
              </w:tabs>
              <w:jc w:val="right"/>
              <w:rPr>
                <w:sz w:val="18"/>
                <w:szCs w:val="16"/>
                <w:lang w:val="es-ES_tradnl"/>
              </w:rPr>
            </w:pPr>
            <w:r w:rsidRPr="00F96FB4">
              <w:rPr>
                <w:sz w:val="18"/>
                <w:szCs w:val="16"/>
                <w:lang w:val="es-ES_tradnl"/>
              </w:rPr>
              <w:t>0</w:t>
            </w:r>
          </w:p>
        </w:tc>
        <w:tc>
          <w:tcPr>
            <w:tcW w:w="347" w:type="pct"/>
            <w:tcMar>
              <w:left w:w="57" w:type="dxa"/>
              <w:right w:w="57" w:type="dxa"/>
            </w:tcMar>
            <w:vAlign w:val="center"/>
          </w:tcPr>
          <w:p w14:paraId="171083DE" w14:textId="42F544BF" w:rsidR="00684E73" w:rsidRPr="00F96FB4" w:rsidRDefault="00266ADE">
            <w:pPr>
              <w:tabs>
                <w:tab w:val="left" w:pos="8280"/>
              </w:tabs>
              <w:jc w:val="right"/>
              <w:rPr>
                <w:sz w:val="18"/>
                <w:szCs w:val="16"/>
                <w:lang w:val="es-ES_tradnl"/>
              </w:rPr>
            </w:pPr>
            <w:r w:rsidRPr="00F96FB4">
              <w:rPr>
                <w:sz w:val="18"/>
                <w:szCs w:val="16"/>
                <w:lang w:val="es-ES_tradnl"/>
              </w:rPr>
              <w:t>20.874</w:t>
            </w:r>
          </w:p>
        </w:tc>
        <w:tc>
          <w:tcPr>
            <w:tcW w:w="278" w:type="pct"/>
            <w:tcMar>
              <w:left w:w="57" w:type="dxa"/>
              <w:right w:w="57" w:type="dxa"/>
            </w:tcMar>
            <w:vAlign w:val="center"/>
          </w:tcPr>
          <w:p w14:paraId="6F9F9EB5" w14:textId="77777777" w:rsidR="00684E73" w:rsidRPr="00F96FB4" w:rsidRDefault="00DD143E">
            <w:pPr>
              <w:tabs>
                <w:tab w:val="left" w:pos="8280"/>
              </w:tabs>
              <w:jc w:val="right"/>
              <w:rPr>
                <w:sz w:val="18"/>
                <w:szCs w:val="16"/>
                <w:lang w:val="es-ES_tradnl"/>
              </w:rPr>
            </w:pPr>
            <w:r w:rsidRPr="00F96FB4">
              <w:rPr>
                <w:sz w:val="18"/>
                <w:szCs w:val="16"/>
                <w:lang w:val="es-ES_tradnl"/>
              </w:rPr>
              <w:t>0</w:t>
            </w:r>
          </w:p>
        </w:tc>
        <w:tc>
          <w:tcPr>
            <w:tcW w:w="277" w:type="pct"/>
            <w:tcMar>
              <w:left w:w="57" w:type="dxa"/>
              <w:right w:w="57" w:type="dxa"/>
            </w:tcMar>
            <w:vAlign w:val="center"/>
          </w:tcPr>
          <w:p w14:paraId="59987565" w14:textId="77777777" w:rsidR="00684E73" w:rsidRPr="00F96FB4" w:rsidRDefault="00DD143E">
            <w:pPr>
              <w:tabs>
                <w:tab w:val="left" w:pos="8280"/>
              </w:tabs>
              <w:jc w:val="right"/>
              <w:rPr>
                <w:sz w:val="18"/>
                <w:szCs w:val="16"/>
                <w:lang w:val="es-ES_tradnl"/>
              </w:rPr>
            </w:pPr>
            <w:r w:rsidRPr="00F96FB4">
              <w:rPr>
                <w:sz w:val="18"/>
                <w:szCs w:val="16"/>
                <w:lang w:val="es-ES_tradnl"/>
              </w:rPr>
              <w:t>0</w:t>
            </w:r>
          </w:p>
        </w:tc>
        <w:tc>
          <w:tcPr>
            <w:tcW w:w="348" w:type="pct"/>
            <w:tcMar>
              <w:left w:w="57" w:type="dxa"/>
              <w:right w:w="57" w:type="dxa"/>
            </w:tcMar>
            <w:vAlign w:val="center"/>
          </w:tcPr>
          <w:p w14:paraId="48DC9668" w14:textId="465E829E" w:rsidR="00684E73" w:rsidRPr="00F96FB4" w:rsidRDefault="00266ADE">
            <w:pPr>
              <w:tabs>
                <w:tab w:val="left" w:pos="8280"/>
              </w:tabs>
              <w:jc w:val="right"/>
              <w:rPr>
                <w:sz w:val="18"/>
                <w:szCs w:val="16"/>
                <w:lang w:val="es-ES_tradnl"/>
              </w:rPr>
            </w:pPr>
            <w:r w:rsidRPr="00F96FB4">
              <w:rPr>
                <w:sz w:val="18"/>
                <w:szCs w:val="16"/>
                <w:lang w:val="es-ES_tradnl"/>
              </w:rPr>
              <w:t>17.624</w:t>
            </w:r>
          </w:p>
        </w:tc>
        <w:tc>
          <w:tcPr>
            <w:tcW w:w="277" w:type="pct"/>
            <w:tcMar>
              <w:left w:w="57" w:type="dxa"/>
              <w:right w:w="57" w:type="dxa"/>
            </w:tcMar>
            <w:vAlign w:val="center"/>
          </w:tcPr>
          <w:p w14:paraId="5182F124" w14:textId="77777777" w:rsidR="00684E73" w:rsidRPr="00F96FB4" w:rsidRDefault="00DD143E">
            <w:pPr>
              <w:tabs>
                <w:tab w:val="left" w:pos="8280"/>
              </w:tabs>
              <w:jc w:val="right"/>
              <w:rPr>
                <w:sz w:val="18"/>
                <w:szCs w:val="16"/>
                <w:lang w:val="es-ES_tradnl"/>
              </w:rPr>
            </w:pPr>
            <w:r w:rsidRPr="00F96FB4">
              <w:rPr>
                <w:sz w:val="18"/>
                <w:szCs w:val="16"/>
                <w:lang w:val="es-ES_tradnl"/>
              </w:rPr>
              <w:t>0</w:t>
            </w:r>
          </w:p>
        </w:tc>
        <w:tc>
          <w:tcPr>
            <w:tcW w:w="278" w:type="pct"/>
            <w:tcMar>
              <w:left w:w="57" w:type="dxa"/>
              <w:right w:w="57" w:type="dxa"/>
            </w:tcMar>
            <w:vAlign w:val="center"/>
          </w:tcPr>
          <w:p w14:paraId="2769D85B" w14:textId="77777777" w:rsidR="00684E73" w:rsidRPr="00F96FB4" w:rsidRDefault="00DD143E">
            <w:pPr>
              <w:tabs>
                <w:tab w:val="left" w:pos="8280"/>
              </w:tabs>
              <w:jc w:val="right"/>
              <w:rPr>
                <w:sz w:val="18"/>
                <w:szCs w:val="16"/>
                <w:lang w:val="es-ES_tradnl"/>
              </w:rPr>
            </w:pPr>
            <w:r w:rsidRPr="00F96FB4">
              <w:rPr>
                <w:sz w:val="18"/>
                <w:szCs w:val="16"/>
                <w:lang w:val="es-ES_tradnl"/>
              </w:rPr>
              <w:t>0</w:t>
            </w:r>
          </w:p>
        </w:tc>
        <w:tc>
          <w:tcPr>
            <w:tcW w:w="387" w:type="pct"/>
            <w:tcMar>
              <w:left w:w="57" w:type="dxa"/>
              <w:right w:w="57" w:type="dxa"/>
            </w:tcMar>
            <w:vAlign w:val="center"/>
          </w:tcPr>
          <w:p w14:paraId="229DF294" w14:textId="3B24F7B3" w:rsidR="00684E73" w:rsidRPr="00F96FB4" w:rsidRDefault="00266ADE">
            <w:pPr>
              <w:tabs>
                <w:tab w:val="left" w:pos="8280"/>
              </w:tabs>
              <w:jc w:val="right"/>
              <w:rPr>
                <w:sz w:val="18"/>
                <w:szCs w:val="16"/>
                <w:lang w:val="es-ES_tradnl"/>
              </w:rPr>
            </w:pPr>
            <w:r w:rsidRPr="00F96FB4">
              <w:rPr>
                <w:sz w:val="18"/>
                <w:szCs w:val="16"/>
                <w:lang w:val="es-ES_tradnl"/>
              </w:rPr>
              <w:t>6.500</w:t>
            </w:r>
          </w:p>
        </w:tc>
        <w:tc>
          <w:tcPr>
            <w:tcW w:w="498" w:type="pct"/>
            <w:tcMar>
              <w:left w:w="57" w:type="dxa"/>
              <w:right w:w="57" w:type="dxa"/>
            </w:tcMar>
            <w:vAlign w:val="center"/>
          </w:tcPr>
          <w:p w14:paraId="206FD13D" w14:textId="61381146" w:rsidR="00684E73" w:rsidRPr="00F96FB4" w:rsidRDefault="00266ADE">
            <w:pPr>
              <w:tabs>
                <w:tab w:val="left" w:pos="8280"/>
              </w:tabs>
              <w:jc w:val="right"/>
              <w:rPr>
                <w:sz w:val="18"/>
                <w:szCs w:val="16"/>
                <w:lang w:val="es-ES_tradnl"/>
              </w:rPr>
            </w:pPr>
            <w:r w:rsidRPr="00F96FB4">
              <w:rPr>
                <w:sz w:val="18"/>
                <w:szCs w:val="16"/>
                <w:lang w:val="es-ES_tradnl"/>
              </w:rPr>
              <w:t>59.632</w:t>
            </w:r>
          </w:p>
        </w:tc>
      </w:tr>
      <w:tr w:rsidR="001A3EB4" w:rsidRPr="00F96FB4" w14:paraId="77C2BE02" w14:textId="77777777" w:rsidTr="00F82959">
        <w:trPr>
          <w:trHeight w:val="225"/>
        </w:trPr>
        <w:tc>
          <w:tcPr>
            <w:tcW w:w="851" w:type="pct"/>
            <w:gridSpan w:val="2"/>
            <w:vMerge w:val="restart"/>
            <w:shd w:val="clear" w:color="auto" w:fill="auto"/>
            <w:tcMar>
              <w:left w:w="57" w:type="dxa"/>
              <w:right w:w="57" w:type="dxa"/>
            </w:tcMar>
            <w:vAlign w:val="center"/>
          </w:tcPr>
          <w:p w14:paraId="25EAFDCF" w14:textId="131AB041" w:rsidR="00684E73" w:rsidRPr="00F96FB4" w:rsidRDefault="009B41F6">
            <w:pPr>
              <w:tabs>
                <w:tab w:val="left" w:pos="8280"/>
              </w:tabs>
              <w:jc w:val="left"/>
              <w:rPr>
                <w:sz w:val="18"/>
                <w:szCs w:val="16"/>
                <w:lang w:val="es-ES_tradnl"/>
              </w:rPr>
            </w:pPr>
            <w:r w:rsidRPr="00F96FB4">
              <w:rPr>
                <w:sz w:val="18"/>
                <w:szCs w:val="16"/>
                <w:lang w:val="es-ES_tradnl"/>
              </w:rPr>
              <w:t>Financiamiento aprobado</w:t>
            </w:r>
            <w:r w:rsidR="00DD143E" w:rsidRPr="00F96FB4">
              <w:rPr>
                <w:sz w:val="18"/>
                <w:szCs w:val="16"/>
                <w:lang w:val="es-ES_tradnl"/>
              </w:rPr>
              <w:t xml:space="preserve"> por el Comité Ejecutivo (USD)</w:t>
            </w:r>
          </w:p>
        </w:tc>
        <w:tc>
          <w:tcPr>
            <w:tcW w:w="556" w:type="pct"/>
            <w:shd w:val="clear" w:color="auto" w:fill="auto"/>
            <w:tcMar>
              <w:left w:w="57" w:type="dxa"/>
              <w:right w:w="57" w:type="dxa"/>
            </w:tcMar>
            <w:vAlign w:val="center"/>
          </w:tcPr>
          <w:p w14:paraId="4317B41C" w14:textId="0F2A8801" w:rsidR="00684E73" w:rsidRPr="00F96FB4" w:rsidRDefault="008203EC" w:rsidP="00DF07E8">
            <w:pPr>
              <w:tabs>
                <w:tab w:val="left" w:pos="8280"/>
              </w:tabs>
              <w:jc w:val="left"/>
              <w:rPr>
                <w:sz w:val="18"/>
                <w:szCs w:val="16"/>
                <w:lang w:val="es-ES_tradnl"/>
              </w:rPr>
            </w:pPr>
            <w:r w:rsidRPr="00F96FB4">
              <w:rPr>
                <w:sz w:val="18"/>
                <w:szCs w:val="16"/>
                <w:lang w:val="es-ES_tradnl"/>
              </w:rPr>
              <w:t>Costo</w:t>
            </w:r>
            <w:r w:rsidR="00DD143E" w:rsidRPr="00F96FB4">
              <w:rPr>
                <w:sz w:val="18"/>
                <w:szCs w:val="16"/>
                <w:lang w:val="es-ES_tradnl"/>
              </w:rPr>
              <w:t>s proyecto</w:t>
            </w:r>
          </w:p>
        </w:tc>
        <w:tc>
          <w:tcPr>
            <w:tcW w:w="349" w:type="pct"/>
            <w:shd w:val="clear" w:color="auto" w:fill="auto"/>
            <w:tcMar>
              <w:left w:w="57" w:type="dxa"/>
              <w:right w:w="57" w:type="dxa"/>
            </w:tcMar>
            <w:vAlign w:val="center"/>
          </w:tcPr>
          <w:p w14:paraId="7F655BB4" w14:textId="3E5D7481" w:rsidR="00684E73" w:rsidRPr="00F96FB4" w:rsidRDefault="00266ADE">
            <w:pPr>
              <w:tabs>
                <w:tab w:val="left" w:pos="8280"/>
              </w:tabs>
              <w:jc w:val="right"/>
              <w:rPr>
                <w:sz w:val="18"/>
                <w:szCs w:val="16"/>
                <w:lang w:val="es-ES_tradnl"/>
              </w:rPr>
            </w:pPr>
            <w:r w:rsidRPr="00F96FB4">
              <w:rPr>
                <w:sz w:val="18"/>
                <w:szCs w:val="16"/>
                <w:lang w:val="es-ES_tradnl"/>
              </w:rPr>
              <w:t>572.389</w:t>
            </w:r>
          </w:p>
        </w:tc>
        <w:tc>
          <w:tcPr>
            <w:tcW w:w="277" w:type="pct"/>
            <w:shd w:val="clear" w:color="auto" w:fill="auto"/>
            <w:tcMar>
              <w:left w:w="57" w:type="dxa"/>
              <w:right w:w="57" w:type="dxa"/>
            </w:tcMar>
            <w:vAlign w:val="center"/>
          </w:tcPr>
          <w:p w14:paraId="6E7BF7CE" w14:textId="77777777" w:rsidR="001A3EB4" w:rsidRPr="00F96FB4" w:rsidRDefault="001A3EB4" w:rsidP="001A3EB4">
            <w:pPr>
              <w:tabs>
                <w:tab w:val="left" w:pos="8280"/>
              </w:tabs>
              <w:jc w:val="right"/>
              <w:rPr>
                <w:sz w:val="18"/>
                <w:szCs w:val="16"/>
                <w:lang w:val="es-ES_tradnl"/>
              </w:rPr>
            </w:pPr>
          </w:p>
        </w:tc>
        <w:tc>
          <w:tcPr>
            <w:tcW w:w="278" w:type="pct"/>
            <w:shd w:val="clear" w:color="auto" w:fill="auto"/>
            <w:tcMar>
              <w:left w:w="57" w:type="dxa"/>
              <w:right w:w="57" w:type="dxa"/>
            </w:tcMar>
            <w:vAlign w:val="center"/>
          </w:tcPr>
          <w:p w14:paraId="24DE9DF0" w14:textId="77777777" w:rsidR="001A3EB4" w:rsidRPr="00F96FB4" w:rsidRDefault="001A3EB4" w:rsidP="001A3EB4">
            <w:pPr>
              <w:tabs>
                <w:tab w:val="left" w:pos="8280"/>
              </w:tabs>
              <w:jc w:val="right"/>
              <w:rPr>
                <w:sz w:val="18"/>
                <w:szCs w:val="16"/>
                <w:lang w:val="es-ES_tradnl"/>
              </w:rPr>
            </w:pPr>
          </w:p>
        </w:tc>
        <w:tc>
          <w:tcPr>
            <w:tcW w:w="347" w:type="pct"/>
            <w:shd w:val="clear" w:color="auto" w:fill="auto"/>
            <w:tcMar>
              <w:left w:w="57" w:type="dxa"/>
              <w:right w:w="57" w:type="dxa"/>
            </w:tcMar>
            <w:vAlign w:val="center"/>
          </w:tcPr>
          <w:p w14:paraId="0B5DBCA8" w14:textId="77777777" w:rsidR="001A3EB4" w:rsidRPr="00F96FB4" w:rsidRDefault="001A3EB4" w:rsidP="001A3EB4">
            <w:pPr>
              <w:tabs>
                <w:tab w:val="left" w:pos="8280"/>
              </w:tabs>
              <w:jc w:val="right"/>
              <w:rPr>
                <w:sz w:val="18"/>
                <w:szCs w:val="16"/>
                <w:lang w:val="es-ES_tradnl"/>
              </w:rPr>
            </w:pPr>
          </w:p>
        </w:tc>
        <w:tc>
          <w:tcPr>
            <w:tcW w:w="278" w:type="pct"/>
            <w:shd w:val="clear" w:color="auto" w:fill="auto"/>
            <w:tcMar>
              <w:left w:w="57" w:type="dxa"/>
              <w:right w:w="57" w:type="dxa"/>
            </w:tcMar>
            <w:vAlign w:val="center"/>
          </w:tcPr>
          <w:p w14:paraId="261B42EA" w14:textId="77777777" w:rsidR="001A3EB4" w:rsidRPr="00F96FB4" w:rsidRDefault="001A3EB4" w:rsidP="001A3EB4">
            <w:pPr>
              <w:tabs>
                <w:tab w:val="left" w:pos="8280"/>
              </w:tabs>
              <w:jc w:val="right"/>
              <w:rPr>
                <w:sz w:val="18"/>
                <w:szCs w:val="16"/>
                <w:lang w:val="es-ES_tradnl"/>
              </w:rPr>
            </w:pPr>
          </w:p>
        </w:tc>
        <w:tc>
          <w:tcPr>
            <w:tcW w:w="277" w:type="pct"/>
            <w:shd w:val="clear" w:color="auto" w:fill="auto"/>
            <w:tcMar>
              <w:left w:w="57" w:type="dxa"/>
              <w:right w:w="57" w:type="dxa"/>
            </w:tcMar>
            <w:vAlign w:val="center"/>
          </w:tcPr>
          <w:p w14:paraId="7EE2C23A" w14:textId="77777777" w:rsidR="001A3EB4" w:rsidRPr="00F96FB4" w:rsidRDefault="001A3EB4" w:rsidP="001A3EB4">
            <w:pPr>
              <w:tabs>
                <w:tab w:val="left" w:pos="8280"/>
              </w:tabs>
              <w:jc w:val="right"/>
              <w:rPr>
                <w:sz w:val="18"/>
                <w:szCs w:val="16"/>
                <w:lang w:val="es-ES_tradnl"/>
              </w:rPr>
            </w:pPr>
          </w:p>
        </w:tc>
        <w:tc>
          <w:tcPr>
            <w:tcW w:w="348" w:type="pct"/>
            <w:shd w:val="clear" w:color="auto" w:fill="auto"/>
            <w:tcMar>
              <w:left w:w="57" w:type="dxa"/>
              <w:right w:w="57" w:type="dxa"/>
            </w:tcMar>
            <w:vAlign w:val="center"/>
          </w:tcPr>
          <w:p w14:paraId="5C422640" w14:textId="77777777" w:rsidR="001A3EB4" w:rsidRPr="00F96FB4" w:rsidRDefault="001A3EB4" w:rsidP="001A3EB4">
            <w:pPr>
              <w:tabs>
                <w:tab w:val="left" w:pos="8280"/>
              </w:tabs>
              <w:jc w:val="right"/>
              <w:rPr>
                <w:sz w:val="18"/>
                <w:szCs w:val="16"/>
                <w:lang w:val="es-ES_tradnl"/>
              </w:rPr>
            </w:pPr>
          </w:p>
        </w:tc>
        <w:tc>
          <w:tcPr>
            <w:tcW w:w="277" w:type="pct"/>
            <w:shd w:val="clear" w:color="auto" w:fill="auto"/>
            <w:tcMar>
              <w:left w:w="57" w:type="dxa"/>
              <w:right w:w="57" w:type="dxa"/>
            </w:tcMar>
            <w:vAlign w:val="center"/>
          </w:tcPr>
          <w:p w14:paraId="70C256C4" w14:textId="77777777" w:rsidR="001A3EB4" w:rsidRPr="00F96FB4" w:rsidRDefault="001A3EB4" w:rsidP="001A3EB4">
            <w:pPr>
              <w:tabs>
                <w:tab w:val="left" w:pos="8280"/>
              </w:tabs>
              <w:jc w:val="right"/>
              <w:rPr>
                <w:sz w:val="18"/>
                <w:szCs w:val="16"/>
                <w:lang w:val="es-ES_tradnl"/>
              </w:rPr>
            </w:pPr>
          </w:p>
        </w:tc>
        <w:tc>
          <w:tcPr>
            <w:tcW w:w="278" w:type="pct"/>
            <w:shd w:val="clear" w:color="auto" w:fill="auto"/>
            <w:tcMar>
              <w:left w:w="57" w:type="dxa"/>
              <w:right w:w="57" w:type="dxa"/>
            </w:tcMar>
            <w:vAlign w:val="center"/>
          </w:tcPr>
          <w:p w14:paraId="6A877E28" w14:textId="77777777" w:rsidR="001A3EB4" w:rsidRPr="00F96FB4" w:rsidRDefault="001A3EB4" w:rsidP="001A3EB4">
            <w:pPr>
              <w:tabs>
                <w:tab w:val="left" w:pos="8280"/>
              </w:tabs>
              <w:jc w:val="right"/>
              <w:rPr>
                <w:sz w:val="18"/>
                <w:szCs w:val="16"/>
                <w:lang w:val="es-ES_tradnl"/>
              </w:rPr>
            </w:pPr>
          </w:p>
        </w:tc>
        <w:tc>
          <w:tcPr>
            <w:tcW w:w="387" w:type="pct"/>
            <w:shd w:val="clear" w:color="auto" w:fill="auto"/>
            <w:tcMar>
              <w:left w:w="57" w:type="dxa"/>
              <w:right w:w="57" w:type="dxa"/>
            </w:tcMar>
            <w:vAlign w:val="center"/>
          </w:tcPr>
          <w:p w14:paraId="6AFFC688" w14:textId="77777777" w:rsidR="001A3EB4" w:rsidRPr="00F96FB4" w:rsidRDefault="001A3EB4" w:rsidP="001A3EB4">
            <w:pPr>
              <w:tabs>
                <w:tab w:val="left" w:pos="8280"/>
              </w:tabs>
              <w:jc w:val="right"/>
              <w:rPr>
                <w:sz w:val="18"/>
                <w:szCs w:val="16"/>
                <w:lang w:val="es-ES_tradnl"/>
              </w:rPr>
            </w:pPr>
          </w:p>
        </w:tc>
        <w:tc>
          <w:tcPr>
            <w:tcW w:w="498" w:type="pct"/>
            <w:shd w:val="clear" w:color="auto" w:fill="auto"/>
            <w:tcMar>
              <w:left w:w="57" w:type="dxa"/>
              <w:right w:w="57" w:type="dxa"/>
            </w:tcMar>
            <w:vAlign w:val="center"/>
          </w:tcPr>
          <w:p w14:paraId="71702EDD" w14:textId="621FECB1" w:rsidR="00684E73" w:rsidRPr="00F96FB4" w:rsidRDefault="00266ADE">
            <w:pPr>
              <w:tabs>
                <w:tab w:val="left" w:pos="8280"/>
              </w:tabs>
              <w:jc w:val="right"/>
              <w:rPr>
                <w:sz w:val="18"/>
                <w:szCs w:val="16"/>
                <w:lang w:val="es-ES_tradnl"/>
              </w:rPr>
            </w:pPr>
            <w:r w:rsidRPr="00F96FB4">
              <w:rPr>
                <w:sz w:val="18"/>
                <w:szCs w:val="16"/>
                <w:lang w:val="es-ES_tradnl"/>
              </w:rPr>
              <w:t>572.389</w:t>
            </w:r>
          </w:p>
        </w:tc>
      </w:tr>
      <w:tr w:rsidR="001A3EB4" w:rsidRPr="00F96FB4" w14:paraId="777748D2" w14:textId="77777777" w:rsidTr="00F82959">
        <w:trPr>
          <w:trHeight w:val="142"/>
        </w:trPr>
        <w:tc>
          <w:tcPr>
            <w:tcW w:w="851" w:type="pct"/>
            <w:gridSpan w:val="2"/>
            <w:vMerge/>
            <w:shd w:val="clear" w:color="auto" w:fill="auto"/>
            <w:tcMar>
              <w:left w:w="57" w:type="dxa"/>
              <w:right w:w="57" w:type="dxa"/>
            </w:tcMar>
            <w:vAlign w:val="center"/>
          </w:tcPr>
          <w:p w14:paraId="050037F5" w14:textId="77777777" w:rsidR="001A3EB4" w:rsidRPr="00F96FB4" w:rsidRDefault="001A3EB4" w:rsidP="001A3EB4">
            <w:pPr>
              <w:tabs>
                <w:tab w:val="left" w:pos="8280"/>
              </w:tabs>
              <w:jc w:val="left"/>
              <w:rPr>
                <w:sz w:val="18"/>
                <w:szCs w:val="16"/>
                <w:lang w:val="es-ES_tradnl"/>
              </w:rPr>
            </w:pPr>
          </w:p>
        </w:tc>
        <w:tc>
          <w:tcPr>
            <w:tcW w:w="556" w:type="pct"/>
            <w:shd w:val="clear" w:color="auto" w:fill="auto"/>
            <w:tcMar>
              <w:left w:w="57" w:type="dxa"/>
              <w:right w:w="57" w:type="dxa"/>
            </w:tcMar>
            <w:vAlign w:val="center"/>
          </w:tcPr>
          <w:p w14:paraId="746F74C3" w14:textId="25AFE8AD" w:rsidR="00684E73" w:rsidRPr="00F96FB4" w:rsidRDefault="008203EC">
            <w:pPr>
              <w:tabs>
                <w:tab w:val="left" w:pos="8280"/>
              </w:tabs>
              <w:jc w:val="left"/>
              <w:rPr>
                <w:sz w:val="18"/>
                <w:szCs w:val="16"/>
                <w:lang w:val="es-ES_tradnl"/>
              </w:rPr>
            </w:pPr>
            <w:r w:rsidRPr="00F96FB4">
              <w:rPr>
                <w:sz w:val="18"/>
                <w:szCs w:val="16"/>
                <w:lang w:val="es-ES_tradnl"/>
              </w:rPr>
              <w:t>Gastos de apoyo</w:t>
            </w:r>
          </w:p>
        </w:tc>
        <w:tc>
          <w:tcPr>
            <w:tcW w:w="349" w:type="pct"/>
            <w:shd w:val="clear" w:color="auto" w:fill="auto"/>
            <w:tcMar>
              <w:left w:w="57" w:type="dxa"/>
              <w:right w:w="57" w:type="dxa"/>
            </w:tcMar>
            <w:vAlign w:val="center"/>
          </w:tcPr>
          <w:p w14:paraId="72DF56F8" w14:textId="6BCDEBD5" w:rsidR="00684E73" w:rsidRPr="00F96FB4" w:rsidRDefault="00266ADE">
            <w:pPr>
              <w:tabs>
                <w:tab w:val="left" w:pos="8280"/>
              </w:tabs>
              <w:jc w:val="right"/>
              <w:rPr>
                <w:sz w:val="18"/>
                <w:szCs w:val="16"/>
                <w:lang w:val="es-ES_tradnl"/>
              </w:rPr>
            </w:pPr>
            <w:r w:rsidRPr="00F96FB4">
              <w:rPr>
                <w:sz w:val="18"/>
                <w:szCs w:val="16"/>
                <w:lang w:val="es-ES_tradnl"/>
              </w:rPr>
              <w:t>46.821</w:t>
            </w:r>
          </w:p>
        </w:tc>
        <w:tc>
          <w:tcPr>
            <w:tcW w:w="277" w:type="pct"/>
            <w:shd w:val="clear" w:color="auto" w:fill="auto"/>
            <w:tcMar>
              <w:left w:w="57" w:type="dxa"/>
              <w:right w:w="57" w:type="dxa"/>
            </w:tcMar>
            <w:vAlign w:val="center"/>
          </w:tcPr>
          <w:p w14:paraId="7D186B4A" w14:textId="77777777" w:rsidR="001A3EB4" w:rsidRPr="00F96FB4" w:rsidRDefault="001A3EB4" w:rsidP="001A3EB4">
            <w:pPr>
              <w:tabs>
                <w:tab w:val="left" w:pos="8280"/>
              </w:tabs>
              <w:jc w:val="right"/>
              <w:rPr>
                <w:sz w:val="18"/>
                <w:szCs w:val="16"/>
                <w:lang w:val="es-ES_tradnl"/>
              </w:rPr>
            </w:pPr>
          </w:p>
        </w:tc>
        <w:tc>
          <w:tcPr>
            <w:tcW w:w="278" w:type="pct"/>
            <w:shd w:val="clear" w:color="auto" w:fill="auto"/>
            <w:tcMar>
              <w:left w:w="57" w:type="dxa"/>
              <w:right w:w="57" w:type="dxa"/>
            </w:tcMar>
            <w:vAlign w:val="center"/>
          </w:tcPr>
          <w:p w14:paraId="2CD8F82F" w14:textId="77777777" w:rsidR="001A3EB4" w:rsidRPr="00F96FB4" w:rsidRDefault="001A3EB4" w:rsidP="001A3EB4">
            <w:pPr>
              <w:tabs>
                <w:tab w:val="left" w:pos="8280"/>
              </w:tabs>
              <w:jc w:val="right"/>
              <w:rPr>
                <w:sz w:val="18"/>
                <w:szCs w:val="16"/>
                <w:lang w:val="es-ES_tradnl"/>
              </w:rPr>
            </w:pPr>
          </w:p>
        </w:tc>
        <w:tc>
          <w:tcPr>
            <w:tcW w:w="347" w:type="pct"/>
            <w:shd w:val="clear" w:color="auto" w:fill="auto"/>
            <w:tcMar>
              <w:left w:w="57" w:type="dxa"/>
              <w:right w:w="57" w:type="dxa"/>
            </w:tcMar>
            <w:vAlign w:val="center"/>
          </w:tcPr>
          <w:p w14:paraId="1AB5F81F" w14:textId="77777777" w:rsidR="001A3EB4" w:rsidRPr="00F96FB4" w:rsidRDefault="001A3EB4" w:rsidP="001A3EB4">
            <w:pPr>
              <w:tabs>
                <w:tab w:val="left" w:pos="8280"/>
              </w:tabs>
              <w:jc w:val="right"/>
              <w:rPr>
                <w:sz w:val="18"/>
                <w:szCs w:val="16"/>
                <w:lang w:val="es-ES_tradnl"/>
              </w:rPr>
            </w:pPr>
          </w:p>
        </w:tc>
        <w:tc>
          <w:tcPr>
            <w:tcW w:w="278" w:type="pct"/>
            <w:shd w:val="clear" w:color="auto" w:fill="auto"/>
            <w:tcMar>
              <w:left w:w="57" w:type="dxa"/>
              <w:right w:w="57" w:type="dxa"/>
            </w:tcMar>
            <w:vAlign w:val="center"/>
          </w:tcPr>
          <w:p w14:paraId="51FC76F5" w14:textId="77777777" w:rsidR="001A3EB4" w:rsidRPr="00F96FB4" w:rsidRDefault="001A3EB4" w:rsidP="001A3EB4">
            <w:pPr>
              <w:tabs>
                <w:tab w:val="left" w:pos="8280"/>
              </w:tabs>
              <w:jc w:val="right"/>
              <w:rPr>
                <w:sz w:val="18"/>
                <w:szCs w:val="16"/>
                <w:lang w:val="es-ES_tradnl"/>
              </w:rPr>
            </w:pPr>
          </w:p>
        </w:tc>
        <w:tc>
          <w:tcPr>
            <w:tcW w:w="277" w:type="pct"/>
            <w:shd w:val="clear" w:color="auto" w:fill="auto"/>
            <w:tcMar>
              <w:left w:w="57" w:type="dxa"/>
              <w:right w:w="57" w:type="dxa"/>
            </w:tcMar>
            <w:vAlign w:val="center"/>
          </w:tcPr>
          <w:p w14:paraId="5D6C6999" w14:textId="77777777" w:rsidR="001A3EB4" w:rsidRPr="00F96FB4" w:rsidRDefault="001A3EB4" w:rsidP="001A3EB4">
            <w:pPr>
              <w:tabs>
                <w:tab w:val="left" w:pos="8280"/>
              </w:tabs>
              <w:jc w:val="right"/>
              <w:rPr>
                <w:sz w:val="18"/>
                <w:szCs w:val="16"/>
                <w:lang w:val="es-ES_tradnl"/>
              </w:rPr>
            </w:pPr>
          </w:p>
        </w:tc>
        <w:tc>
          <w:tcPr>
            <w:tcW w:w="348" w:type="pct"/>
            <w:shd w:val="clear" w:color="auto" w:fill="auto"/>
            <w:tcMar>
              <w:left w:w="57" w:type="dxa"/>
              <w:right w:w="57" w:type="dxa"/>
            </w:tcMar>
            <w:vAlign w:val="center"/>
          </w:tcPr>
          <w:p w14:paraId="231BEF32" w14:textId="77777777" w:rsidR="001A3EB4" w:rsidRPr="00F96FB4" w:rsidRDefault="001A3EB4" w:rsidP="001A3EB4">
            <w:pPr>
              <w:tabs>
                <w:tab w:val="left" w:pos="8280"/>
              </w:tabs>
              <w:jc w:val="right"/>
              <w:rPr>
                <w:sz w:val="18"/>
                <w:szCs w:val="16"/>
                <w:lang w:val="es-ES_tradnl"/>
              </w:rPr>
            </w:pPr>
          </w:p>
        </w:tc>
        <w:tc>
          <w:tcPr>
            <w:tcW w:w="277" w:type="pct"/>
            <w:shd w:val="clear" w:color="auto" w:fill="auto"/>
            <w:tcMar>
              <w:left w:w="57" w:type="dxa"/>
              <w:right w:w="57" w:type="dxa"/>
            </w:tcMar>
            <w:vAlign w:val="center"/>
          </w:tcPr>
          <w:p w14:paraId="01B41820" w14:textId="77777777" w:rsidR="001A3EB4" w:rsidRPr="00F96FB4" w:rsidRDefault="001A3EB4" w:rsidP="001A3EB4">
            <w:pPr>
              <w:tabs>
                <w:tab w:val="left" w:pos="8280"/>
              </w:tabs>
              <w:jc w:val="right"/>
              <w:rPr>
                <w:sz w:val="18"/>
                <w:szCs w:val="16"/>
                <w:lang w:val="es-ES_tradnl"/>
              </w:rPr>
            </w:pPr>
          </w:p>
        </w:tc>
        <w:tc>
          <w:tcPr>
            <w:tcW w:w="278" w:type="pct"/>
            <w:shd w:val="clear" w:color="auto" w:fill="auto"/>
            <w:tcMar>
              <w:left w:w="57" w:type="dxa"/>
              <w:right w:w="57" w:type="dxa"/>
            </w:tcMar>
            <w:vAlign w:val="center"/>
          </w:tcPr>
          <w:p w14:paraId="750E379F" w14:textId="77777777" w:rsidR="001A3EB4" w:rsidRPr="00F96FB4" w:rsidRDefault="001A3EB4" w:rsidP="001A3EB4">
            <w:pPr>
              <w:tabs>
                <w:tab w:val="left" w:pos="8280"/>
              </w:tabs>
              <w:jc w:val="right"/>
              <w:rPr>
                <w:sz w:val="18"/>
                <w:szCs w:val="16"/>
                <w:lang w:val="es-ES_tradnl"/>
              </w:rPr>
            </w:pPr>
          </w:p>
        </w:tc>
        <w:tc>
          <w:tcPr>
            <w:tcW w:w="387" w:type="pct"/>
            <w:shd w:val="clear" w:color="auto" w:fill="auto"/>
            <w:tcMar>
              <w:left w:w="57" w:type="dxa"/>
              <w:right w:w="57" w:type="dxa"/>
            </w:tcMar>
            <w:vAlign w:val="center"/>
          </w:tcPr>
          <w:p w14:paraId="3D78D137" w14:textId="77777777" w:rsidR="001A3EB4" w:rsidRPr="00F96FB4" w:rsidRDefault="001A3EB4" w:rsidP="001A3EB4">
            <w:pPr>
              <w:tabs>
                <w:tab w:val="left" w:pos="8280"/>
              </w:tabs>
              <w:jc w:val="right"/>
              <w:rPr>
                <w:sz w:val="18"/>
                <w:szCs w:val="16"/>
                <w:lang w:val="es-ES_tradnl"/>
              </w:rPr>
            </w:pPr>
          </w:p>
        </w:tc>
        <w:tc>
          <w:tcPr>
            <w:tcW w:w="498" w:type="pct"/>
            <w:shd w:val="clear" w:color="auto" w:fill="auto"/>
            <w:tcMar>
              <w:left w:w="57" w:type="dxa"/>
              <w:right w:w="57" w:type="dxa"/>
            </w:tcMar>
            <w:vAlign w:val="center"/>
          </w:tcPr>
          <w:p w14:paraId="5EFEFE86" w14:textId="1E6B8DAD" w:rsidR="00684E73" w:rsidRPr="00F96FB4" w:rsidRDefault="00266ADE">
            <w:pPr>
              <w:tabs>
                <w:tab w:val="left" w:pos="8280"/>
              </w:tabs>
              <w:jc w:val="right"/>
              <w:rPr>
                <w:sz w:val="18"/>
                <w:szCs w:val="16"/>
                <w:lang w:val="es-ES_tradnl"/>
              </w:rPr>
            </w:pPr>
            <w:r w:rsidRPr="00F96FB4">
              <w:rPr>
                <w:sz w:val="18"/>
                <w:szCs w:val="16"/>
                <w:lang w:val="es-ES_tradnl"/>
              </w:rPr>
              <w:t>46.821</w:t>
            </w:r>
          </w:p>
        </w:tc>
      </w:tr>
      <w:tr w:rsidR="00D61948" w:rsidRPr="00F96FB4" w14:paraId="1DCC08A4" w14:textId="77777777" w:rsidTr="00F82959">
        <w:trPr>
          <w:trHeight w:val="305"/>
        </w:trPr>
        <w:tc>
          <w:tcPr>
            <w:tcW w:w="851" w:type="pct"/>
            <w:gridSpan w:val="2"/>
            <w:vMerge w:val="restart"/>
            <w:shd w:val="clear" w:color="auto" w:fill="auto"/>
            <w:tcMar>
              <w:left w:w="57" w:type="dxa"/>
              <w:right w:w="57" w:type="dxa"/>
            </w:tcMar>
            <w:vAlign w:val="center"/>
          </w:tcPr>
          <w:p w14:paraId="3631A0F1" w14:textId="77777777" w:rsidR="00684E73" w:rsidRPr="00F96FB4" w:rsidRDefault="00DD143E">
            <w:pPr>
              <w:tabs>
                <w:tab w:val="left" w:pos="8280"/>
              </w:tabs>
              <w:jc w:val="left"/>
              <w:rPr>
                <w:sz w:val="18"/>
                <w:szCs w:val="16"/>
                <w:lang w:val="es-ES_tradnl"/>
              </w:rPr>
            </w:pPr>
            <w:proofErr w:type="gramStart"/>
            <w:r w:rsidRPr="00F96FB4">
              <w:rPr>
                <w:sz w:val="18"/>
                <w:szCs w:val="16"/>
                <w:lang w:val="es-ES_tradnl"/>
              </w:rPr>
              <w:t>Total</w:t>
            </w:r>
            <w:proofErr w:type="gramEnd"/>
            <w:r w:rsidRPr="00F96FB4">
              <w:rPr>
                <w:sz w:val="18"/>
                <w:szCs w:val="16"/>
                <w:lang w:val="es-ES_tradnl"/>
              </w:rPr>
              <w:t xml:space="preserve"> gastos de apoyo solicitados en principio (USD)</w:t>
            </w:r>
          </w:p>
        </w:tc>
        <w:tc>
          <w:tcPr>
            <w:tcW w:w="556" w:type="pct"/>
            <w:shd w:val="clear" w:color="auto" w:fill="auto"/>
            <w:tcMar>
              <w:left w:w="57" w:type="dxa"/>
              <w:right w:w="57" w:type="dxa"/>
            </w:tcMar>
            <w:vAlign w:val="center"/>
          </w:tcPr>
          <w:p w14:paraId="28F812BF" w14:textId="6DB035EC" w:rsidR="00684E73" w:rsidRPr="00F96FB4" w:rsidRDefault="008203EC" w:rsidP="00DF07E8">
            <w:pPr>
              <w:tabs>
                <w:tab w:val="left" w:pos="8280"/>
              </w:tabs>
              <w:jc w:val="left"/>
              <w:rPr>
                <w:sz w:val="18"/>
                <w:szCs w:val="16"/>
                <w:lang w:val="es-ES_tradnl"/>
              </w:rPr>
            </w:pPr>
            <w:r w:rsidRPr="00F96FB4">
              <w:rPr>
                <w:sz w:val="18"/>
                <w:szCs w:val="16"/>
                <w:lang w:val="es-ES_tradnl"/>
              </w:rPr>
              <w:t>Costo</w:t>
            </w:r>
            <w:r w:rsidR="00DD143E" w:rsidRPr="00F96FB4">
              <w:rPr>
                <w:sz w:val="18"/>
                <w:szCs w:val="16"/>
                <w:lang w:val="es-ES_tradnl"/>
              </w:rPr>
              <w:t>s proyecto</w:t>
            </w:r>
          </w:p>
        </w:tc>
        <w:tc>
          <w:tcPr>
            <w:tcW w:w="349" w:type="pct"/>
            <w:shd w:val="clear" w:color="auto" w:fill="auto"/>
            <w:tcMar>
              <w:left w:w="57" w:type="dxa"/>
              <w:right w:w="57" w:type="dxa"/>
            </w:tcMar>
            <w:vAlign w:val="center"/>
          </w:tcPr>
          <w:p w14:paraId="4FF3F104" w14:textId="77777777" w:rsidR="00D61948" w:rsidRPr="00F96FB4" w:rsidRDefault="00D61948" w:rsidP="009E06DD">
            <w:pPr>
              <w:tabs>
                <w:tab w:val="left" w:pos="8280"/>
              </w:tabs>
              <w:jc w:val="right"/>
              <w:rPr>
                <w:sz w:val="18"/>
                <w:szCs w:val="16"/>
                <w:lang w:val="es-ES_tradnl"/>
              </w:rPr>
            </w:pPr>
          </w:p>
        </w:tc>
        <w:tc>
          <w:tcPr>
            <w:tcW w:w="277" w:type="pct"/>
            <w:shd w:val="clear" w:color="auto" w:fill="auto"/>
            <w:tcMar>
              <w:left w:w="57" w:type="dxa"/>
              <w:right w:w="57" w:type="dxa"/>
            </w:tcMar>
            <w:vAlign w:val="center"/>
          </w:tcPr>
          <w:p w14:paraId="5C72192B" w14:textId="77777777" w:rsidR="00D61948" w:rsidRPr="00F96FB4" w:rsidRDefault="00D61948" w:rsidP="009E06DD">
            <w:pPr>
              <w:tabs>
                <w:tab w:val="left" w:pos="8280"/>
              </w:tabs>
              <w:jc w:val="right"/>
              <w:rPr>
                <w:sz w:val="18"/>
                <w:szCs w:val="16"/>
                <w:lang w:val="es-ES_tradnl"/>
              </w:rPr>
            </w:pPr>
          </w:p>
        </w:tc>
        <w:tc>
          <w:tcPr>
            <w:tcW w:w="278" w:type="pct"/>
            <w:shd w:val="clear" w:color="auto" w:fill="auto"/>
            <w:tcMar>
              <w:left w:w="57" w:type="dxa"/>
              <w:right w:w="57" w:type="dxa"/>
            </w:tcMar>
            <w:vAlign w:val="center"/>
          </w:tcPr>
          <w:p w14:paraId="203C63FC" w14:textId="77777777" w:rsidR="00D61948" w:rsidRPr="00F96FB4" w:rsidRDefault="00D61948" w:rsidP="009E06DD">
            <w:pPr>
              <w:tabs>
                <w:tab w:val="left" w:pos="8280"/>
              </w:tabs>
              <w:jc w:val="right"/>
              <w:rPr>
                <w:sz w:val="18"/>
                <w:szCs w:val="16"/>
                <w:lang w:val="es-ES_tradnl"/>
              </w:rPr>
            </w:pPr>
          </w:p>
        </w:tc>
        <w:tc>
          <w:tcPr>
            <w:tcW w:w="347" w:type="pct"/>
            <w:shd w:val="clear" w:color="auto" w:fill="auto"/>
            <w:tcMar>
              <w:left w:w="57" w:type="dxa"/>
              <w:right w:w="57" w:type="dxa"/>
            </w:tcMar>
            <w:vAlign w:val="center"/>
          </w:tcPr>
          <w:p w14:paraId="47D47A76" w14:textId="77F01F81" w:rsidR="00684E73" w:rsidRPr="00F96FB4" w:rsidRDefault="00266ADE">
            <w:pPr>
              <w:tabs>
                <w:tab w:val="left" w:pos="8280"/>
              </w:tabs>
              <w:jc w:val="right"/>
              <w:rPr>
                <w:sz w:val="18"/>
                <w:szCs w:val="16"/>
                <w:lang w:val="es-ES_tradnl"/>
              </w:rPr>
            </w:pPr>
            <w:r w:rsidRPr="00F96FB4">
              <w:rPr>
                <w:sz w:val="18"/>
                <w:szCs w:val="16"/>
                <w:lang w:val="es-ES_tradnl"/>
              </w:rPr>
              <w:t>397.114</w:t>
            </w:r>
          </w:p>
        </w:tc>
        <w:tc>
          <w:tcPr>
            <w:tcW w:w="278" w:type="pct"/>
            <w:shd w:val="clear" w:color="auto" w:fill="auto"/>
            <w:tcMar>
              <w:left w:w="57" w:type="dxa"/>
              <w:right w:w="57" w:type="dxa"/>
            </w:tcMar>
            <w:vAlign w:val="center"/>
          </w:tcPr>
          <w:p w14:paraId="3D6AD862" w14:textId="77777777" w:rsidR="00D61948" w:rsidRPr="00F96FB4" w:rsidRDefault="00D61948" w:rsidP="009E06DD">
            <w:pPr>
              <w:tabs>
                <w:tab w:val="left" w:pos="8280"/>
              </w:tabs>
              <w:jc w:val="right"/>
              <w:rPr>
                <w:sz w:val="18"/>
                <w:szCs w:val="16"/>
                <w:lang w:val="es-ES_tradnl"/>
              </w:rPr>
            </w:pPr>
          </w:p>
        </w:tc>
        <w:tc>
          <w:tcPr>
            <w:tcW w:w="277" w:type="pct"/>
            <w:shd w:val="clear" w:color="auto" w:fill="auto"/>
            <w:tcMar>
              <w:left w:w="57" w:type="dxa"/>
              <w:right w:w="57" w:type="dxa"/>
            </w:tcMar>
            <w:vAlign w:val="center"/>
          </w:tcPr>
          <w:p w14:paraId="46FC076F" w14:textId="77777777" w:rsidR="00D61948" w:rsidRPr="00F96FB4" w:rsidRDefault="00D61948" w:rsidP="009E06DD">
            <w:pPr>
              <w:tabs>
                <w:tab w:val="left" w:pos="8280"/>
              </w:tabs>
              <w:jc w:val="right"/>
              <w:rPr>
                <w:sz w:val="18"/>
                <w:szCs w:val="16"/>
                <w:lang w:val="es-ES_tradnl"/>
              </w:rPr>
            </w:pPr>
          </w:p>
        </w:tc>
        <w:tc>
          <w:tcPr>
            <w:tcW w:w="348" w:type="pct"/>
            <w:shd w:val="clear" w:color="auto" w:fill="auto"/>
            <w:tcMar>
              <w:left w:w="57" w:type="dxa"/>
              <w:right w:w="57" w:type="dxa"/>
            </w:tcMar>
            <w:vAlign w:val="center"/>
          </w:tcPr>
          <w:p w14:paraId="4DB61360" w14:textId="77777777" w:rsidR="00D61948" w:rsidRPr="00F96FB4" w:rsidRDefault="00D61948" w:rsidP="009E06DD">
            <w:pPr>
              <w:tabs>
                <w:tab w:val="left" w:pos="8280"/>
              </w:tabs>
              <w:jc w:val="right"/>
              <w:rPr>
                <w:sz w:val="18"/>
                <w:szCs w:val="16"/>
                <w:lang w:val="es-ES_tradnl"/>
              </w:rPr>
            </w:pPr>
          </w:p>
        </w:tc>
        <w:tc>
          <w:tcPr>
            <w:tcW w:w="277" w:type="pct"/>
            <w:shd w:val="clear" w:color="auto" w:fill="auto"/>
            <w:tcMar>
              <w:left w:w="57" w:type="dxa"/>
              <w:right w:w="57" w:type="dxa"/>
            </w:tcMar>
            <w:vAlign w:val="center"/>
          </w:tcPr>
          <w:p w14:paraId="5D1232D9" w14:textId="77777777" w:rsidR="00D61948" w:rsidRPr="00F96FB4" w:rsidRDefault="00D61948" w:rsidP="009E06DD">
            <w:pPr>
              <w:tabs>
                <w:tab w:val="left" w:pos="8280"/>
              </w:tabs>
              <w:jc w:val="right"/>
              <w:rPr>
                <w:sz w:val="18"/>
                <w:szCs w:val="16"/>
                <w:lang w:val="es-ES_tradnl"/>
              </w:rPr>
            </w:pPr>
          </w:p>
        </w:tc>
        <w:tc>
          <w:tcPr>
            <w:tcW w:w="278" w:type="pct"/>
            <w:shd w:val="clear" w:color="auto" w:fill="auto"/>
            <w:tcMar>
              <w:left w:w="57" w:type="dxa"/>
              <w:right w:w="57" w:type="dxa"/>
            </w:tcMar>
            <w:vAlign w:val="center"/>
          </w:tcPr>
          <w:p w14:paraId="1E359B08" w14:textId="77777777" w:rsidR="00D61948" w:rsidRPr="00F96FB4" w:rsidRDefault="00D61948" w:rsidP="009E06DD">
            <w:pPr>
              <w:tabs>
                <w:tab w:val="left" w:pos="8280"/>
              </w:tabs>
              <w:jc w:val="right"/>
              <w:rPr>
                <w:sz w:val="18"/>
                <w:szCs w:val="16"/>
                <w:lang w:val="es-ES_tradnl"/>
              </w:rPr>
            </w:pPr>
          </w:p>
        </w:tc>
        <w:tc>
          <w:tcPr>
            <w:tcW w:w="387" w:type="pct"/>
            <w:shd w:val="clear" w:color="auto" w:fill="auto"/>
            <w:tcMar>
              <w:left w:w="57" w:type="dxa"/>
              <w:right w:w="57" w:type="dxa"/>
            </w:tcMar>
            <w:vAlign w:val="center"/>
          </w:tcPr>
          <w:p w14:paraId="0989407A" w14:textId="77777777" w:rsidR="00D61948" w:rsidRPr="00F96FB4" w:rsidRDefault="00D61948" w:rsidP="009E06DD">
            <w:pPr>
              <w:tabs>
                <w:tab w:val="left" w:pos="8280"/>
              </w:tabs>
              <w:jc w:val="right"/>
              <w:rPr>
                <w:sz w:val="18"/>
                <w:szCs w:val="16"/>
                <w:lang w:val="es-ES_tradnl"/>
              </w:rPr>
            </w:pPr>
          </w:p>
        </w:tc>
        <w:tc>
          <w:tcPr>
            <w:tcW w:w="498" w:type="pct"/>
            <w:shd w:val="clear" w:color="auto" w:fill="auto"/>
            <w:tcMar>
              <w:left w:w="57" w:type="dxa"/>
              <w:right w:w="57" w:type="dxa"/>
            </w:tcMar>
            <w:vAlign w:val="center"/>
          </w:tcPr>
          <w:p w14:paraId="717B2F21" w14:textId="56FD676C" w:rsidR="00684E73" w:rsidRPr="00F96FB4" w:rsidRDefault="00266ADE">
            <w:pPr>
              <w:tabs>
                <w:tab w:val="left" w:pos="8280"/>
              </w:tabs>
              <w:jc w:val="right"/>
              <w:rPr>
                <w:sz w:val="18"/>
                <w:szCs w:val="16"/>
                <w:lang w:val="es-ES_tradnl"/>
              </w:rPr>
            </w:pPr>
            <w:r w:rsidRPr="00F96FB4">
              <w:rPr>
                <w:sz w:val="18"/>
                <w:szCs w:val="16"/>
                <w:lang w:val="es-ES_tradnl"/>
              </w:rPr>
              <w:t>397.114</w:t>
            </w:r>
          </w:p>
        </w:tc>
      </w:tr>
      <w:tr w:rsidR="00D61948" w:rsidRPr="00F96FB4" w14:paraId="243E0A6C" w14:textId="77777777" w:rsidTr="00F82959">
        <w:trPr>
          <w:trHeight w:val="306"/>
        </w:trPr>
        <w:tc>
          <w:tcPr>
            <w:tcW w:w="851" w:type="pct"/>
            <w:gridSpan w:val="2"/>
            <w:vMerge/>
            <w:shd w:val="clear" w:color="auto" w:fill="auto"/>
            <w:tcMar>
              <w:left w:w="57" w:type="dxa"/>
              <w:right w:w="57" w:type="dxa"/>
            </w:tcMar>
            <w:vAlign w:val="center"/>
          </w:tcPr>
          <w:p w14:paraId="37743499" w14:textId="77777777" w:rsidR="00D61948" w:rsidRPr="00F96FB4" w:rsidRDefault="00D61948" w:rsidP="009E06DD">
            <w:pPr>
              <w:tabs>
                <w:tab w:val="left" w:pos="8280"/>
              </w:tabs>
              <w:jc w:val="left"/>
              <w:rPr>
                <w:sz w:val="18"/>
                <w:szCs w:val="16"/>
                <w:lang w:val="es-ES_tradnl"/>
              </w:rPr>
            </w:pPr>
          </w:p>
        </w:tc>
        <w:tc>
          <w:tcPr>
            <w:tcW w:w="556" w:type="pct"/>
            <w:shd w:val="clear" w:color="auto" w:fill="auto"/>
            <w:tcMar>
              <w:left w:w="57" w:type="dxa"/>
              <w:right w:w="57" w:type="dxa"/>
            </w:tcMar>
            <w:vAlign w:val="center"/>
          </w:tcPr>
          <w:p w14:paraId="0012B431" w14:textId="43FB4AA8" w:rsidR="00684E73" w:rsidRPr="00F96FB4" w:rsidRDefault="008203EC">
            <w:pPr>
              <w:tabs>
                <w:tab w:val="left" w:pos="8280"/>
              </w:tabs>
              <w:jc w:val="left"/>
              <w:rPr>
                <w:sz w:val="18"/>
                <w:szCs w:val="16"/>
                <w:lang w:val="es-ES_tradnl"/>
              </w:rPr>
            </w:pPr>
            <w:r w:rsidRPr="00F96FB4">
              <w:rPr>
                <w:sz w:val="18"/>
                <w:szCs w:val="16"/>
                <w:lang w:val="es-ES_tradnl"/>
              </w:rPr>
              <w:t>Gastos de apoyo</w:t>
            </w:r>
          </w:p>
        </w:tc>
        <w:tc>
          <w:tcPr>
            <w:tcW w:w="349" w:type="pct"/>
            <w:shd w:val="clear" w:color="auto" w:fill="auto"/>
            <w:tcMar>
              <w:left w:w="57" w:type="dxa"/>
              <w:right w:w="57" w:type="dxa"/>
            </w:tcMar>
            <w:vAlign w:val="center"/>
          </w:tcPr>
          <w:p w14:paraId="689770C6" w14:textId="77777777" w:rsidR="00D61948" w:rsidRPr="00F96FB4" w:rsidRDefault="00D61948" w:rsidP="009E06DD">
            <w:pPr>
              <w:tabs>
                <w:tab w:val="left" w:pos="8280"/>
              </w:tabs>
              <w:jc w:val="right"/>
              <w:rPr>
                <w:sz w:val="18"/>
                <w:szCs w:val="16"/>
                <w:lang w:val="es-ES_tradnl"/>
              </w:rPr>
            </w:pPr>
          </w:p>
        </w:tc>
        <w:tc>
          <w:tcPr>
            <w:tcW w:w="277" w:type="pct"/>
            <w:shd w:val="clear" w:color="auto" w:fill="auto"/>
            <w:tcMar>
              <w:left w:w="57" w:type="dxa"/>
              <w:right w:w="57" w:type="dxa"/>
            </w:tcMar>
            <w:vAlign w:val="center"/>
          </w:tcPr>
          <w:p w14:paraId="14CE45E2" w14:textId="77777777" w:rsidR="00D61948" w:rsidRPr="00F96FB4" w:rsidRDefault="00D61948" w:rsidP="009E06DD">
            <w:pPr>
              <w:tabs>
                <w:tab w:val="left" w:pos="8280"/>
              </w:tabs>
              <w:jc w:val="right"/>
              <w:rPr>
                <w:sz w:val="18"/>
                <w:szCs w:val="16"/>
                <w:lang w:val="es-ES_tradnl"/>
              </w:rPr>
            </w:pPr>
          </w:p>
        </w:tc>
        <w:tc>
          <w:tcPr>
            <w:tcW w:w="278" w:type="pct"/>
            <w:shd w:val="clear" w:color="auto" w:fill="auto"/>
            <w:tcMar>
              <w:left w:w="57" w:type="dxa"/>
              <w:right w:w="57" w:type="dxa"/>
            </w:tcMar>
            <w:vAlign w:val="center"/>
          </w:tcPr>
          <w:p w14:paraId="485BAA12" w14:textId="77777777" w:rsidR="00D61948" w:rsidRPr="00F96FB4" w:rsidRDefault="00D61948" w:rsidP="009E06DD">
            <w:pPr>
              <w:tabs>
                <w:tab w:val="left" w:pos="8280"/>
              </w:tabs>
              <w:jc w:val="right"/>
              <w:rPr>
                <w:sz w:val="18"/>
                <w:szCs w:val="16"/>
                <w:lang w:val="es-ES_tradnl"/>
              </w:rPr>
            </w:pPr>
          </w:p>
        </w:tc>
        <w:tc>
          <w:tcPr>
            <w:tcW w:w="347" w:type="pct"/>
            <w:shd w:val="clear" w:color="auto" w:fill="auto"/>
            <w:tcMar>
              <w:left w:w="57" w:type="dxa"/>
              <w:right w:w="57" w:type="dxa"/>
            </w:tcMar>
            <w:vAlign w:val="center"/>
          </w:tcPr>
          <w:p w14:paraId="7F984C80" w14:textId="2A363B28" w:rsidR="00684E73" w:rsidRPr="00F96FB4" w:rsidRDefault="00266ADE">
            <w:pPr>
              <w:tabs>
                <w:tab w:val="left" w:pos="8280"/>
              </w:tabs>
              <w:jc w:val="right"/>
              <w:rPr>
                <w:sz w:val="18"/>
                <w:szCs w:val="16"/>
                <w:lang w:val="es-ES_tradnl"/>
              </w:rPr>
            </w:pPr>
            <w:r w:rsidRPr="00F96FB4">
              <w:rPr>
                <w:sz w:val="18"/>
                <w:szCs w:val="16"/>
                <w:lang w:val="es-ES_tradnl"/>
              </w:rPr>
              <w:t>37.432</w:t>
            </w:r>
          </w:p>
        </w:tc>
        <w:tc>
          <w:tcPr>
            <w:tcW w:w="278" w:type="pct"/>
            <w:shd w:val="clear" w:color="auto" w:fill="auto"/>
            <w:tcMar>
              <w:left w:w="57" w:type="dxa"/>
              <w:right w:w="57" w:type="dxa"/>
            </w:tcMar>
            <w:vAlign w:val="center"/>
          </w:tcPr>
          <w:p w14:paraId="10BBD426" w14:textId="77777777" w:rsidR="00D61948" w:rsidRPr="00F96FB4" w:rsidRDefault="00D61948" w:rsidP="009E06DD">
            <w:pPr>
              <w:tabs>
                <w:tab w:val="left" w:pos="8280"/>
              </w:tabs>
              <w:jc w:val="right"/>
              <w:rPr>
                <w:sz w:val="18"/>
                <w:szCs w:val="16"/>
                <w:lang w:val="es-ES_tradnl"/>
              </w:rPr>
            </w:pPr>
          </w:p>
        </w:tc>
        <w:tc>
          <w:tcPr>
            <w:tcW w:w="277" w:type="pct"/>
            <w:shd w:val="clear" w:color="auto" w:fill="auto"/>
            <w:tcMar>
              <w:left w:w="57" w:type="dxa"/>
              <w:right w:w="57" w:type="dxa"/>
            </w:tcMar>
            <w:vAlign w:val="center"/>
          </w:tcPr>
          <w:p w14:paraId="10C65CD8" w14:textId="77777777" w:rsidR="00D61948" w:rsidRPr="00F96FB4" w:rsidRDefault="00D61948" w:rsidP="009E06DD">
            <w:pPr>
              <w:tabs>
                <w:tab w:val="left" w:pos="8280"/>
              </w:tabs>
              <w:jc w:val="right"/>
              <w:rPr>
                <w:sz w:val="18"/>
                <w:szCs w:val="16"/>
                <w:lang w:val="es-ES_tradnl"/>
              </w:rPr>
            </w:pPr>
          </w:p>
        </w:tc>
        <w:tc>
          <w:tcPr>
            <w:tcW w:w="348" w:type="pct"/>
            <w:shd w:val="clear" w:color="auto" w:fill="auto"/>
            <w:tcMar>
              <w:left w:w="57" w:type="dxa"/>
              <w:right w:w="57" w:type="dxa"/>
            </w:tcMar>
            <w:vAlign w:val="center"/>
          </w:tcPr>
          <w:p w14:paraId="24E4964C" w14:textId="77777777" w:rsidR="00D61948" w:rsidRPr="00F96FB4" w:rsidRDefault="00D61948" w:rsidP="009E06DD">
            <w:pPr>
              <w:tabs>
                <w:tab w:val="left" w:pos="8280"/>
              </w:tabs>
              <w:jc w:val="right"/>
              <w:rPr>
                <w:sz w:val="18"/>
                <w:szCs w:val="16"/>
                <w:lang w:val="es-ES_tradnl"/>
              </w:rPr>
            </w:pPr>
          </w:p>
        </w:tc>
        <w:tc>
          <w:tcPr>
            <w:tcW w:w="277" w:type="pct"/>
            <w:shd w:val="clear" w:color="auto" w:fill="auto"/>
            <w:tcMar>
              <w:left w:w="57" w:type="dxa"/>
              <w:right w:w="57" w:type="dxa"/>
            </w:tcMar>
            <w:vAlign w:val="center"/>
          </w:tcPr>
          <w:p w14:paraId="7066B48D" w14:textId="77777777" w:rsidR="00D61948" w:rsidRPr="00F96FB4" w:rsidRDefault="00D61948" w:rsidP="009E06DD">
            <w:pPr>
              <w:tabs>
                <w:tab w:val="left" w:pos="8280"/>
              </w:tabs>
              <w:jc w:val="right"/>
              <w:rPr>
                <w:sz w:val="18"/>
                <w:szCs w:val="16"/>
                <w:lang w:val="es-ES_tradnl"/>
              </w:rPr>
            </w:pPr>
          </w:p>
        </w:tc>
        <w:tc>
          <w:tcPr>
            <w:tcW w:w="278" w:type="pct"/>
            <w:shd w:val="clear" w:color="auto" w:fill="auto"/>
            <w:tcMar>
              <w:left w:w="57" w:type="dxa"/>
              <w:right w:w="57" w:type="dxa"/>
            </w:tcMar>
            <w:vAlign w:val="center"/>
          </w:tcPr>
          <w:p w14:paraId="2F298859" w14:textId="77777777" w:rsidR="00D61948" w:rsidRPr="00F96FB4" w:rsidRDefault="00D61948" w:rsidP="009E06DD">
            <w:pPr>
              <w:tabs>
                <w:tab w:val="left" w:pos="8280"/>
              </w:tabs>
              <w:jc w:val="right"/>
              <w:rPr>
                <w:sz w:val="18"/>
                <w:szCs w:val="16"/>
                <w:lang w:val="es-ES_tradnl"/>
              </w:rPr>
            </w:pPr>
          </w:p>
        </w:tc>
        <w:tc>
          <w:tcPr>
            <w:tcW w:w="387" w:type="pct"/>
            <w:shd w:val="clear" w:color="auto" w:fill="auto"/>
            <w:tcMar>
              <w:left w:w="57" w:type="dxa"/>
              <w:right w:w="57" w:type="dxa"/>
            </w:tcMar>
            <w:vAlign w:val="center"/>
          </w:tcPr>
          <w:p w14:paraId="67609360" w14:textId="77777777" w:rsidR="00D61948" w:rsidRPr="00F96FB4" w:rsidRDefault="00D61948" w:rsidP="009E06DD">
            <w:pPr>
              <w:tabs>
                <w:tab w:val="left" w:pos="8280"/>
              </w:tabs>
              <w:jc w:val="right"/>
              <w:rPr>
                <w:sz w:val="18"/>
                <w:szCs w:val="16"/>
                <w:lang w:val="es-ES_tradnl"/>
              </w:rPr>
            </w:pPr>
          </w:p>
        </w:tc>
        <w:tc>
          <w:tcPr>
            <w:tcW w:w="498" w:type="pct"/>
            <w:shd w:val="clear" w:color="auto" w:fill="auto"/>
            <w:tcMar>
              <w:left w:w="57" w:type="dxa"/>
              <w:right w:w="57" w:type="dxa"/>
            </w:tcMar>
            <w:vAlign w:val="center"/>
          </w:tcPr>
          <w:p w14:paraId="7F02A9EE" w14:textId="4FE18FC2" w:rsidR="00684E73" w:rsidRPr="00F96FB4" w:rsidRDefault="00266ADE">
            <w:pPr>
              <w:tabs>
                <w:tab w:val="left" w:pos="8280"/>
              </w:tabs>
              <w:jc w:val="right"/>
              <w:rPr>
                <w:sz w:val="18"/>
                <w:szCs w:val="16"/>
                <w:lang w:val="es-ES_tradnl"/>
              </w:rPr>
            </w:pPr>
            <w:r w:rsidRPr="00F96FB4">
              <w:rPr>
                <w:sz w:val="18"/>
                <w:szCs w:val="16"/>
                <w:lang w:val="es-ES_tradnl"/>
              </w:rPr>
              <w:t>37.432</w:t>
            </w:r>
          </w:p>
        </w:tc>
      </w:tr>
    </w:tbl>
    <w:p w14:paraId="7B22878E" w14:textId="77777777" w:rsidR="00EA598B" w:rsidRPr="00F96FB4" w:rsidRDefault="00EA598B" w:rsidP="00EA598B">
      <w:pPr>
        <w:jc w:val="left"/>
        <w:rPr>
          <w:sz w:val="18"/>
          <w:szCs w:val="16"/>
          <w:lang w:val="es-ES_tradnl"/>
        </w:rPr>
      </w:pPr>
    </w:p>
    <w:p w14:paraId="76B746DF" w14:textId="77777777" w:rsidR="00D61948" w:rsidRPr="00F96FB4" w:rsidRDefault="00D61948" w:rsidP="00EA598B">
      <w:pPr>
        <w:jc w:val="left"/>
        <w:rPr>
          <w:sz w:val="18"/>
          <w:szCs w:val="16"/>
          <w:lang w:val="es-ES_tradnl"/>
        </w:rPr>
      </w:pPr>
    </w:p>
    <w:tbl>
      <w:tblPr>
        <w:tblStyle w:val="TableGrid"/>
        <w:tblW w:w="1018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825"/>
        <w:gridCol w:w="6363"/>
      </w:tblGrid>
      <w:tr w:rsidR="00EA598B" w:rsidRPr="00F96FB4" w14:paraId="088AB941" w14:textId="77777777" w:rsidTr="00F149F4">
        <w:trPr>
          <w:trHeight w:val="42"/>
        </w:trPr>
        <w:tc>
          <w:tcPr>
            <w:tcW w:w="3825" w:type="dxa"/>
            <w:vAlign w:val="center"/>
            <w:hideMark/>
          </w:tcPr>
          <w:p w14:paraId="7026D59D" w14:textId="2ECC8E9C" w:rsidR="00684E73" w:rsidRPr="00F96FB4" w:rsidRDefault="004C22BF">
            <w:pPr>
              <w:spacing w:after="60"/>
              <w:jc w:val="left"/>
              <w:rPr>
                <w:b/>
                <w:szCs w:val="18"/>
                <w:lang w:val="es-ES_tradnl"/>
              </w:rPr>
            </w:pPr>
            <w:r w:rsidRPr="00F96FB4">
              <w:rPr>
                <w:b/>
                <w:szCs w:val="18"/>
                <w:lang w:val="es-ES_tradnl"/>
              </w:rPr>
              <w:t xml:space="preserve">Recomendación </w:t>
            </w:r>
            <w:r w:rsidR="00DD143E" w:rsidRPr="00F96FB4">
              <w:rPr>
                <w:b/>
                <w:szCs w:val="18"/>
                <w:lang w:val="es-ES_tradnl"/>
              </w:rPr>
              <w:t xml:space="preserve">de la </w:t>
            </w:r>
            <w:r w:rsidR="009B41F6" w:rsidRPr="00F96FB4">
              <w:rPr>
                <w:b/>
                <w:szCs w:val="18"/>
                <w:lang w:val="es-ES_tradnl"/>
              </w:rPr>
              <w:t>Secretaría</w:t>
            </w:r>
            <w:r w:rsidR="00DD143E" w:rsidRPr="00F96FB4">
              <w:rPr>
                <w:b/>
                <w:szCs w:val="18"/>
                <w:lang w:val="es-ES_tradnl"/>
              </w:rPr>
              <w:t>:</w:t>
            </w:r>
          </w:p>
        </w:tc>
        <w:tc>
          <w:tcPr>
            <w:tcW w:w="6363" w:type="dxa"/>
            <w:vAlign w:val="center"/>
            <w:hideMark/>
          </w:tcPr>
          <w:p w14:paraId="1CDDEAF0" w14:textId="77777777" w:rsidR="00684E73" w:rsidRPr="00F96FB4" w:rsidRDefault="00DD143E">
            <w:pPr>
              <w:spacing w:after="60"/>
              <w:jc w:val="center"/>
              <w:rPr>
                <w:szCs w:val="18"/>
                <w:lang w:val="es-ES_tradnl"/>
              </w:rPr>
            </w:pPr>
            <w:r w:rsidRPr="00F96FB4">
              <w:rPr>
                <w:szCs w:val="18"/>
                <w:lang w:val="es-ES_tradnl"/>
              </w:rPr>
              <w:t>Para consideración individual</w:t>
            </w:r>
          </w:p>
        </w:tc>
      </w:tr>
    </w:tbl>
    <w:p w14:paraId="4CF1B1B4" w14:textId="77777777" w:rsidR="00EA598B" w:rsidRPr="00F96FB4" w:rsidRDefault="00EA598B" w:rsidP="00EA598B">
      <w:pPr>
        <w:rPr>
          <w:sz w:val="22"/>
          <w:lang w:val="es-ES_tradnl"/>
        </w:rPr>
      </w:pPr>
      <w:r w:rsidRPr="00F96FB4">
        <w:rPr>
          <w:sz w:val="22"/>
          <w:lang w:val="es-ES_tradnl"/>
        </w:rPr>
        <w:br w:type="page"/>
      </w:r>
    </w:p>
    <w:p w14:paraId="6F3B1DFB" w14:textId="77777777" w:rsidR="00684E73" w:rsidRPr="00F96FB4" w:rsidRDefault="00DD143E">
      <w:pPr>
        <w:keepNext/>
        <w:spacing w:after="240"/>
        <w:jc w:val="center"/>
        <w:rPr>
          <w:b/>
          <w:sz w:val="22"/>
          <w:lang w:val="es-ES_tradnl"/>
        </w:rPr>
      </w:pPr>
      <w:r w:rsidRPr="00F96FB4">
        <w:rPr>
          <w:b/>
          <w:sz w:val="22"/>
          <w:lang w:val="es-ES_tradnl"/>
        </w:rPr>
        <w:lastRenderedPageBreak/>
        <w:t>DESCRIPCIÓN DEL PROYECTO</w:t>
      </w:r>
    </w:p>
    <w:p w14:paraId="24617604" w14:textId="7275A804" w:rsidR="009B41F6" w:rsidRPr="00F96FB4" w:rsidRDefault="00F149F4">
      <w:pPr>
        <w:pStyle w:val="Heading1"/>
        <w:rPr>
          <w:lang w:val="es-ES_tradnl"/>
        </w:rPr>
      </w:pPr>
      <w:r>
        <w:rPr>
          <w:lang w:val="es-ES_tradnl"/>
        </w:rPr>
        <w:t>En</w:t>
      </w:r>
      <w:r w:rsidR="008203EC" w:rsidRPr="00F96FB4">
        <w:rPr>
          <w:lang w:val="es-ES_tradnl"/>
        </w:rPr>
        <w:t xml:space="preserve"> nombre del Gobierno</w:t>
      </w:r>
      <w:r w:rsidR="00DD143E" w:rsidRPr="00F96FB4">
        <w:rPr>
          <w:lang w:val="es-ES_tradnl"/>
        </w:rPr>
        <w:t xml:space="preserve"> de </w:t>
      </w:r>
      <w:r w:rsidR="00347665" w:rsidRPr="00F96FB4">
        <w:rPr>
          <w:lang w:val="es-ES_tradnl"/>
        </w:rPr>
        <w:t>Ghana</w:t>
      </w:r>
      <w:r w:rsidR="00DD143E" w:rsidRPr="00F96FB4">
        <w:rPr>
          <w:lang w:val="es-ES_tradnl"/>
        </w:rPr>
        <w:t xml:space="preserve">, </w:t>
      </w:r>
      <w:r w:rsidR="00412E21" w:rsidRPr="00F96FB4">
        <w:rPr>
          <w:lang w:val="es-ES_tradnl"/>
        </w:rPr>
        <w:t>el PNUD</w:t>
      </w:r>
      <w:r w:rsidR="00DD143E" w:rsidRPr="00F96FB4">
        <w:rPr>
          <w:lang w:val="es-ES_tradnl"/>
        </w:rPr>
        <w:t xml:space="preserve">, </w:t>
      </w:r>
      <w:r w:rsidR="00D871F8" w:rsidRPr="00F96FB4">
        <w:rPr>
          <w:lang w:val="es-ES_tradnl"/>
        </w:rPr>
        <w:t>en calidad de</w:t>
      </w:r>
      <w:r w:rsidR="00DD143E" w:rsidRPr="00F96FB4">
        <w:rPr>
          <w:lang w:val="es-ES_tradnl"/>
        </w:rPr>
        <w:t xml:space="preserve"> </w:t>
      </w:r>
      <w:r w:rsidR="009B41F6" w:rsidRPr="00F96FB4">
        <w:rPr>
          <w:lang w:val="es-ES_tradnl"/>
        </w:rPr>
        <w:t>principal organismo de ejecución</w:t>
      </w:r>
      <w:r w:rsidR="00DD143E" w:rsidRPr="00F96FB4">
        <w:rPr>
          <w:lang w:val="es-ES_tradnl"/>
        </w:rPr>
        <w:t xml:space="preserve">, </w:t>
      </w:r>
      <w:r w:rsidR="009B41F6" w:rsidRPr="00F96FB4">
        <w:rPr>
          <w:lang w:val="es-ES_tradnl"/>
        </w:rPr>
        <w:t>solicita financiamiento</w:t>
      </w:r>
      <w:r w:rsidR="00DD143E" w:rsidRPr="00F96FB4">
        <w:rPr>
          <w:lang w:val="es-ES_tradnl"/>
        </w:rPr>
        <w:t xml:space="preserve"> para el </w:t>
      </w:r>
      <w:r w:rsidR="007770C3" w:rsidRPr="00F96FB4">
        <w:rPr>
          <w:lang w:val="es-ES_tradnl"/>
        </w:rPr>
        <w:t xml:space="preserve">segundo </w:t>
      </w:r>
      <w:r w:rsidR="00DD143E" w:rsidRPr="00F96FB4">
        <w:rPr>
          <w:lang w:val="es-ES_tradnl"/>
        </w:rPr>
        <w:t xml:space="preserve">tramo de la etapa </w:t>
      </w:r>
      <w:r w:rsidR="007770C3" w:rsidRPr="00F96FB4">
        <w:rPr>
          <w:lang w:val="es-ES_tradnl"/>
        </w:rPr>
        <w:t xml:space="preserve">II </w:t>
      </w:r>
      <w:r w:rsidR="00DD143E" w:rsidRPr="00F96FB4">
        <w:rPr>
          <w:lang w:val="es-ES_tradnl"/>
        </w:rPr>
        <w:t xml:space="preserve">del </w:t>
      </w:r>
      <w:r w:rsidR="009B41F6" w:rsidRPr="00F96FB4">
        <w:rPr>
          <w:lang w:val="es-ES_tradnl"/>
        </w:rPr>
        <w:t>PGEH</w:t>
      </w:r>
      <w:r w:rsidR="00DD143E" w:rsidRPr="00F96FB4">
        <w:rPr>
          <w:lang w:val="es-ES_tradnl"/>
        </w:rPr>
        <w:t xml:space="preserve"> </w:t>
      </w:r>
      <w:r w:rsidR="006E2BD7" w:rsidRPr="00F96FB4">
        <w:rPr>
          <w:lang w:val="es-ES_tradnl"/>
        </w:rPr>
        <w:t xml:space="preserve">en la suma </w:t>
      </w:r>
      <w:r w:rsidR="002859AE" w:rsidRPr="00F96FB4">
        <w:rPr>
          <w:lang w:val="es-ES_tradnl"/>
        </w:rPr>
        <w:t>total</w:t>
      </w:r>
      <w:r w:rsidR="009B41F6" w:rsidRPr="00F96FB4">
        <w:rPr>
          <w:lang w:val="es-ES_tradnl"/>
        </w:rPr>
        <w:t xml:space="preserve"> de </w:t>
      </w:r>
      <w:r w:rsidR="00045E44" w:rsidRPr="00F96FB4">
        <w:rPr>
          <w:lang w:val="es-ES_tradnl"/>
        </w:rPr>
        <w:t>USD </w:t>
      </w:r>
      <w:r w:rsidR="00925F98" w:rsidRPr="00F96FB4">
        <w:rPr>
          <w:lang w:val="es-ES_tradnl"/>
        </w:rPr>
        <w:t xml:space="preserve">434.546, cifra </w:t>
      </w:r>
      <w:r w:rsidR="00DD143E" w:rsidRPr="00F96FB4">
        <w:rPr>
          <w:lang w:val="es-ES_tradnl"/>
        </w:rPr>
        <w:t xml:space="preserve">consistente en </w:t>
      </w:r>
      <w:r w:rsidR="00045E44" w:rsidRPr="00F96FB4">
        <w:rPr>
          <w:lang w:val="es-ES_tradnl"/>
        </w:rPr>
        <w:t>USD </w:t>
      </w:r>
      <w:r w:rsidR="00DD143E" w:rsidRPr="00F96FB4">
        <w:rPr>
          <w:lang w:val="es-ES_tradnl"/>
        </w:rPr>
        <w:t>236</w:t>
      </w:r>
      <w:r w:rsidR="007770C3" w:rsidRPr="00F96FB4">
        <w:rPr>
          <w:lang w:val="es-ES_tradnl"/>
        </w:rPr>
        <w:t>.545</w:t>
      </w:r>
      <w:r w:rsidR="00DD143E" w:rsidRPr="00F96FB4">
        <w:rPr>
          <w:lang w:val="es-ES_tradnl"/>
        </w:rPr>
        <w:t xml:space="preserve"> más </w:t>
      </w:r>
      <w:r w:rsidR="00045E44" w:rsidRPr="00F96FB4">
        <w:rPr>
          <w:lang w:val="es-ES_tradnl"/>
        </w:rPr>
        <w:t>USD </w:t>
      </w:r>
      <w:r w:rsidR="00DD143E" w:rsidRPr="00F96FB4">
        <w:rPr>
          <w:lang w:val="es-ES_tradnl"/>
        </w:rPr>
        <w:t>16</w:t>
      </w:r>
      <w:r w:rsidR="007770C3" w:rsidRPr="00F96FB4">
        <w:rPr>
          <w:lang w:val="es-ES_tradnl"/>
        </w:rPr>
        <w:t xml:space="preserve">.558 </w:t>
      </w:r>
      <w:r w:rsidR="00DD143E" w:rsidRPr="00F96FB4">
        <w:rPr>
          <w:lang w:val="es-ES_tradnl"/>
        </w:rPr>
        <w:t xml:space="preserve">en </w:t>
      </w:r>
      <w:r w:rsidR="008203EC" w:rsidRPr="00F96FB4">
        <w:rPr>
          <w:lang w:val="es-ES_tradnl"/>
        </w:rPr>
        <w:t>gastos de apoyo</w:t>
      </w:r>
      <w:r w:rsidR="00DD143E" w:rsidRPr="00F96FB4">
        <w:rPr>
          <w:lang w:val="es-ES_tradnl"/>
        </w:rPr>
        <w:t xml:space="preserve"> para </w:t>
      </w:r>
      <w:r w:rsidR="007770C3" w:rsidRPr="00F96FB4">
        <w:rPr>
          <w:lang w:val="es-ES_tradnl"/>
        </w:rPr>
        <w:t>el PNUD</w:t>
      </w:r>
      <w:r w:rsidR="009B41F6" w:rsidRPr="00F96FB4">
        <w:rPr>
          <w:lang w:val="es-ES_tradnl"/>
        </w:rPr>
        <w:t xml:space="preserve"> y </w:t>
      </w:r>
      <w:r w:rsidR="00045E44" w:rsidRPr="00F96FB4">
        <w:rPr>
          <w:lang w:val="es-ES_tradnl"/>
        </w:rPr>
        <w:t>USD </w:t>
      </w:r>
      <w:r w:rsidR="007770C3" w:rsidRPr="00F96FB4">
        <w:rPr>
          <w:lang w:val="es-ES_tradnl"/>
        </w:rPr>
        <w:t>160.569</w:t>
      </w:r>
      <w:r w:rsidR="00DD143E" w:rsidRPr="00F96FB4">
        <w:rPr>
          <w:lang w:val="es-ES_tradnl"/>
        </w:rPr>
        <w:t xml:space="preserve"> más </w:t>
      </w:r>
      <w:r w:rsidR="00045E44" w:rsidRPr="00F96FB4">
        <w:rPr>
          <w:lang w:val="es-ES_tradnl"/>
        </w:rPr>
        <w:t>USD </w:t>
      </w:r>
      <w:r w:rsidR="00DD143E" w:rsidRPr="00F96FB4">
        <w:rPr>
          <w:lang w:val="es-ES_tradnl"/>
        </w:rPr>
        <w:t>20</w:t>
      </w:r>
      <w:r w:rsidR="007770C3" w:rsidRPr="00F96FB4">
        <w:rPr>
          <w:lang w:val="es-ES_tradnl"/>
        </w:rPr>
        <w:t xml:space="preserve">.874 </w:t>
      </w:r>
      <w:r w:rsidR="00DD143E" w:rsidRPr="00F96FB4">
        <w:rPr>
          <w:lang w:val="es-ES_tradnl"/>
        </w:rPr>
        <w:t xml:space="preserve">en </w:t>
      </w:r>
      <w:r w:rsidR="004103FC" w:rsidRPr="00F96FB4">
        <w:rPr>
          <w:lang w:val="es-ES_tradnl"/>
        </w:rPr>
        <w:t>gastos de apoyo para</w:t>
      </w:r>
      <w:r w:rsidR="00DD143E" w:rsidRPr="00F96FB4">
        <w:rPr>
          <w:lang w:val="es-ES_tradnl"/>
        </w:rPr>
        <w:t xml:space="preserve"> </w:t>
      </w:r>
      <w:r w:rsidR="007770C3" w:rsidRPr="00F96FB4">
        <w:rPr>
          <w:lang w:val="es-ES_tradnl"/>
        </w:rPr>
        <w:t>el PNUMA</w:t>
      </w:r>
      <w:r w:rsidR="00DD143E" w:rsidRPr="00F96FB4">
        <w:rPr>
          <w:lang w:val="es-ES_tradnl"/>
        </w:rPr>
        <w:t>.</w:t>
      </w:r>
      <w:r w:rsidR="00DD143E" w:rsidRPr="00F96FB4">
        <w:rPr>
          <w:rStyle w:val="FootnoteReference"/>
          <w:lang w:val="es-ES_tradnl"/>
        </w:rPr>
        <w:footnoteReference w:id="2"/>
      </w:r>
      <w:r w:rsidR="00DD143E" w:rsidRPr="00F96FB4">
        <w:rPr>
          <w:lang w:val="es-ES_tradnl"/>
        </w:rPr>
        <w:t xml:space="preserve"> La presentación </w:t>
      </w:r>
      <w:r w:rsidR="00691310" w:rsidRPr="00F96FB4">
        <w:rPr>
          <w:lang w:val="es-ES_tradnl"/>
        </w:rPr>
        <w:t xml:space="preserve">incluye </w:t>
      </w:r>
      <w:r w:rsidR="00DD143E" w:rsidRPr="00F96FB4">
        <w:rPr>
          <w:lang w:val="es-ES_tradnl"/>
        </w:rPr>
        <w:t xml:space="preserve">un </w:t>
      </w:r>
      <w:r w:rsidR="009B41F6" w:rsidRPr="00F96FB4">
        <w:rPr>
          <w:lang w:val="es-ES_tradnl"/>
        </w:rPr>
        <w:t>informe sobre la marcha del</w:t>
      </w:r>
      <w:r w:rsidR="00DD143E" w:rsidRPr="00F96FB4">
        <w:rPr>
          <w:lang w:val="es-ES_tradnl"/>
        </w:rPr>
        <w:t xml:space="preserve"> </w:t>
      </w:r>
      <w:r w:rsidR="008323ED" w:rsidRPr="00F96FB4">
        <w:rPr>
          <w:lang w:val="es-ES_tradnl"/>
        </w:rPr>
        <w:t xml:space="preserve">primer </w:t>
      </w:r>
      <w:r w:rsidR="00DD143E" w:rsidRPr="00F96FB4">
        <w:rPr>
          <w:lang w:val="es-ES_tradnl"/>
        </w:rPr>
        <w:t xml:space="preserve">tramo, el informe de verificación del consumo de HCFC </w:t>
      </w:r>
      <w:r w:rsidR="00EC6DB2" w:rsidRPr="00F96FB4">
        <w:rPr>
          <w:lang w:val="es-ES_tradnl"/>
        </w:rPr>
        <w:t>para el período 2021-2023</w:t>
      </w:r>
      <w:r w:rsidR="004902B8" w:rsidRPr="00F96FB4">
        <w:rPr>
          <w:lang w:val="es-ES_tradnl"/>
        </w:rPr>
        <w:t xml:space="preserve"> </w:t>
      </w:r>
      <w:r w:rsidR="00DD143E" w:rsidRPr="00F96FB4">
        <w:rPr>
          <w:lang w:val="es-ES_tradnl"/>
        </w:rPr>
        <w:t xml:space="preserve">y el plan de </w:t>
      </w:r>
      <w:r w:rsidR="00EC6DB2" w:rsidRPr="00F96FB4">
        <w:rPr>
          <w:lang w:val="es-ES_tradnl"/>
        </w:rPr>
        <w:t>ejecución del tramo 2025-2027</w:t>
      </w:r>
      <w:r w:rsidR="00DD143E" w:rsidRPr="00F96FB4">
        <w:rPr>
          <w:lang w:val="es-ES_tradnl"/>
        </w:rPr>
        <w:t>.</w:t>
      </w:r>
    </w:p>
    <w:p w14:paraId="18D1017B" w14:textId="062F9343" w:rsidR="00684E73" w:rsidRPr="00F96FB4" w:rsidRDefault="00A47DE7">
      <w:pPr>
        <w:keepNext/>
        <w:spacing w:after="240"/>
        <w:rPr>
          <w:sz w:val="22"/>
          <w:u w:val="single"/>
          <w:lang w:val="es-ES_tradnl"/>
        </w:rPr>
      </w:pPr>
      <w:r w:rsidRPr="00F96FB4">
        <w:rPr>
          <w:sz w:val="22"/>
          <w:u w:val="single"/>
          <w:lang w:val="es-ES_tradnl"/>
        </w:rPr>
        <w:t>Consumo de HCFC</w:t>
      </w:r>
    </w:p>
    <w:p w14:paraId="25328EAC" w14:textId="121170EB" w:rsidR="00684E73" w:rsidRPr="00F96FB4" w:rsidRDefault="00F857F1" w:rsidP="00622549">
      <w:pPr>
        <w:pStyle w:val="Heading1"/>
        <w:rPr>
          <w:lang w:val="es-ES_tradnl"/>
        </w:rPr>
      </w:pPr>
      <w:bookmarkStart w:id="1" w:name="_Hlk178692593"/>
      <w:r w:rsidRPr="00F96FB4">
        <w:rPr>
          <w:lang w:val="es-ES_tradnl"/>
        </w:rPr>
        <w:t xml:space="preserve">El consumo informado por el Gobierno </w:t>
      </w:r>
      <w:r w:rsidR="00622549" w:rsidRPr="00F96FB4">
        <w:rPr>
          <w:lang w:val="es-ES_tradnl"/>
        </w:rPr>
        <w:t xml:space="preserve">para el año 2023 </w:t>
      </w:r>
      <w:r w:rsidR="00ED396D" w:rsidRPr="00F96FB4">
        <w:rPr>
          <w:lang w:val="es-ES_tradnl"/>
        </w:rPr>
        <w:t xml:space="preserve">asciende a </w:t>
      </w:r>
      <w:r w:rsidR="00DD143E" w:rsidRPr="00F96FB4">
        <w:rPr>
          <w:lang w:val="es-ES_tradnl"/>
        </w:rPr>
        <w:t xml:space="preserve">14,81 toneladas PAO de HCFC, </w:t>
      </w:r>
      <w:r w:rsidR="009D4699" w:rsidRPr="00F96FB4">
        <w:rPr>
          <w:lang w:val="es-ES_tradnl"/>
        </w:rPr>
        <w:t xml:space="preserve">cifra </w:t>
      </w:r>
      <w:r w:rsidR="00DD143E" w:rsidRPr="00F96FB4">
        <w:rPr>
          <w:lang w:val="es-ES_tradnl"/>
        </w:rPr>
        <w:t>74</w:t>
      </w:r>
      <w:r w:rsidR="008203EC" w:rsidRPr="00F96FB4">
        <w:rPr>
          <w:lang w:val="es-ES_tradnl"/>
        </w:rPr>
        <w:t xml:space="preserve"> </w:t>
      </w:r>
      <w:r w:rsidR="00431F65" w:rsidRPr="00F96FB4">
        <w:rPr>
          <w:lang w:val="es-ES_tradnl"/>
        </w:rPr>
        <w:t xml:space="preserve">por ciento </w:t>
      </w:r>
      <w:r w:rsidR="009B41F6" w:rsidRPr="00F96FB4">
        <w:rPr>
          <w:lang w:val="es-ES_tradnl"/>
        </w:rPr>
        <w:t>inferior a</w:t>
      </w:r>
      <w:r w:rsidR="00DD143E" w:rsidRPr="00F96FB4">
        <w:rPr>
          <w:lang w:val="es-ES_tradnl"/>
        </w:rPr>
        <w:t xml:space="preserve"> la base de comparación para </w:t>
      </w:r>
      <w:r w:rsidR="009B098C" w:rsidRPr="00F96FB4">
        <w:rPr>
          <w:lang w:val="es-ES_tradnl"/>
        </w:rPr>
        <w:t xml:space="preserve">fines de </w:t>
      </w:r>
      <w:r w:rsidR="00DD143E" w:rsidRPr="00F96FB4">
        <w:rPr>
          <w:lang w:val="es-ES_tradnl"/>
        </w:rPr>
        <w:t xml:space="preserve">cumplimiento. </w:t>
      </w:r>
      <w:bookmarkEnd w:id="1"/>
      <w:r w:rsidR="000D6A9C" w:rsidRPr="00F96FB4">
        <w:rPr>
          <w:lang w:val="es-ES_tradnl"/>
        </w:rPr>
        <w:t>El Cuadro 1 muestra el consumo en el período 2019-2023.</w:t>
      </w:r>
    </w:p>
    <w:p w14:paraId="1F981ECC" w14:textId="09241C1D" w:rsidR="00684E73" w:rsidRPr="00F96FB4" w:rsidRDefault="00DD143E">
      <w:pPr>
        <w:keepNext/>
        <w:rPr>
          <w:b/>
          <w:sz w:val="22"/>
          <w:lang w:val="es-ES_tradnl"/>
        </w:rPr>
      </w:pPr>
      <w:bookmarkStart w:id="2" w:name="_Hlk178693305"/>
      <w:r w:rsidRPr="00F96FB4">
        <w:rPr>
          <w:b/>
          <w:sz w:val="22"/>
          <w:lang w:val="es-ES_tradnl"/>
        </w:rPr>
        <w:t xml:space="preserve">Cuadro 1. Consumo de HCFC en </w:t>
      </w:r>
      <w:r w:rsidR="00420AB9" w:rsidRPr="00F96FB4">
        <w:rPr>
          <w:b/>
          <w:sz w:val="22"/>
          <w:lang w:val="es-ES_tradnl"/>
        </w:rPr>
        <w:t xml:space="preserve">Ghana </w:t>
      </w:r>
      <w:r w:rsidRPr="00F96FB4">
        <w:rPr>
          <w:b/>
          <w:sz w:val="22"/>
          <w:lang w:val="es-ES_tradnl"/>
        </w:rPr>
        <w:t>(</w:t>
      </w:r>
      <w:r w:rsidR="002B224C" w:rsidRPr="00F96FB4">
        <w:rPr>
          <w:b/>
          <w:sz w:val="22"/>
          <w:lang w:val="es-ES_tradnl"/>
        </w:rPr>
        <w:t xml:space="preserve">2019-2023, con datos del </w:t>
      </w:r>
      <w:r w:rsidR="00C120FD" w:rsidRPr="00F96FB4">
        <w:rPr>
          <w:b/>
          <w:sz w:val="22"/>
          <w:lang w:val="es-ES_tradnl"/>
        </w:rPr>
        <w:t>artículo 7</w:t>
      </w:r>
      <w:r w:rsidRPr="00F96FB4">
        <w:rPr>
          <w:b/>
          <w:sz w:val="22"/>
          <w:lang w:val="es-ES_tradnl"/>
        </w:rPr>
        <w:t>)</w:t>
      </w:r>
    </w:p>
    <w:tbl>
      <w:tblPr>
        <w:tblW w:w="5000" w:type="pct"/>
        <w:tblLook w:val="04A0" w:firstRow="1" w:lastRow="0" w:firstColumn="1" w:lastColumn="0" w:noHBand="0" w:noVBand="1"/>
      </w:tblPr>
      <w:tblGrid>
        <w:gridCol w:w="2447"/>
        <w:gridCol w:w="974"/>
        <w:gridCol w:w="976"/>
        <w:gridCol w:w="976"/>
        <w:gridCol w:w="974"/>
        <w:gridCol w:w="976"/>
        <w:gridCol w:w="2027"/>
      </w:tblGrid>
      <w:tr w:rsidR="00531D24" w:rsidRPr="00F96FB4" w14:paraId="4BD06A4F" w14:textId="77777777" w:rsidTr="00E80B4F">
        <w:trPr>
          <w:tblHeader/>
        </w:trPr>
        <w:tc>
          <w:tcPr>
            <w:tcW w:w="138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9E2486F" w14:textId="77777777" w:rsidR="00684E73" w:rsidRPr="00F96FB4" w:rsidRDefault="00DD143E">
            <w:pPr>
              <w:widowControl w:val="0"/>
              <w:jc w:val="center"/>
              <w:rPr>
                <w:b/>
                <w:bCs/>
                <w:color w:val="000000"/>
                <w:szCs w:val="18"/>
                <w:lang w:val="es-ES_tradnl"/>
              </w:rPr>
            </w:pPr>
            <w:r w:rsidRPr="00F96FB4">
              <w:rPr>
                <w:b/>
                <w:bCs/>
                <w:color w:val="000000"/>
                <w:szCs w:val="18"/>
                <w:lang w:val="es-ES_tradnl"/>
              </w:rPr>
              <w:t>HCFC</w:t>
            </w:r>
          </w:p>
        </w:tc>
        <w:tc>
          <w:tcPr>
            <w:tcW w:w="601" w:type="pct"/>
            <w:tcBorders>
              <w:top w:val="single" w:sz="4" w:space="0" w:color="auto"/>
              <w:left w:val="nil"/>
              <w:bottom w:val="single" w:sz="4" w:space="0" w:color="auto"/>
              <w:right w:val="single" w:sz="4" w:space="0" w:color="auto"/>
            </w:tcBorders>
            <w:shd w:val="clear" w:color="auto" w:fill="auto"/>
            <w:noWrap/>
            <w:vAlign w:val="center"/>
          </w:tcPr>
          <w:p w14:paraId="6901995F" w14:textId="77777777" w:rsidR="00684E73" w:rsidRPr="00F96FB4" w:rsidRDefault="00DD143E">
            <w:pPr>
              <w:widowControl w:val="0"/>
              <w:jc w:val="center"/>
              <w:rPr>
                <w:b/>
                <w:bCs/>
                <w:color w:val="000000"/>
                <w:szCs w:val="18"/>
                <w:lang w:val="es-ES_tradnl"/>
              </w:rPr>
            </w:pPr>
            <w:r w:rsidRPr="00F96FB4">
              <w:rPr>
                <w:b/>
                <w:bCs/>
                <w:color w:val="000000"/>
                <w:szCs w:val="18"/>
                <w:lang w:val="es-ES_tradnl"/>
              </w:rPr>
              <w:t>2019</w:t>
            </w:r>
          </w:p>
        </w:tc>
        <w:tc>
          <w:tcPr>
            <w:tcW w:w="602" w:type="pct"/>
            <w:tcBorders>
              <w:top w:val="single" w:sz="4" w:space="0" w:color="auto"/>
              <w:left w:val="nil"/>
              <w:bottom w:val="single" w:sz="4" w:space="0" w:color="auto"/>
              <w:right w:val="single" w:sz="4" w:space="0" w:color="auto"/>
            </w:tcBorders>
            <w:vAlign w:val="center"/>
          </w:tcPr>
          <w:p w14:paraId="7D65C38D" w14:textId="77777777" w:rsidR="00684E73" w:rsidRPr="00F96FB4" w:rsidRDefault="00DD143E">
            <w:pPr>
              <w:widowControl w:val="0"/>
              <w:jc w:val="center"/>
              <w:rPr>
                <w:b/>
                <w:bCs/>
                <w:color w:val="000000"/>
                <w:szCs w:val="18"/>
                <w:lang w:val="es-ES_tradnl"/>
              </w:rPr>
            </w:pPr>
            <w:r w:rsidRPr="00F96FB4">
              <w:rPr>
                <w:b/>
                <w:bCs/>
                <w:color w:val="000000"/>
                <w:szCs w:val="18"/>
                <w:lang w:val="es-ES_tradnl"/>
              </w:rPr>
              <w:t>2020</w:t>
            </w:r>
          </w:p>
        </w:tc>
        <w:tc>
          <w:tcPr>
            <w:tcW w:w="602" w:type="pct"/>
            <w:tcBorders>
              <w:top w:val="single" w:sz="4" w:space="0" w:color="auto"/>
              <w:left w:val="single" w:sz="4" w:space="0" w:color="auto"/>
              <w:bottom w:val="single" w:sz="4" w:space="0" w:color="auto"/>
              <w:right w:val="single" w:sz="4" w:space="0" w:color="auto"/>
            </w:tcBorders>
            <w:vAlign w:val="center"/>
          </w:tcPr>
          <w:p w14:paraId="440BE398" w14:textId="77777777" w:rsidR="00684E73" w:rsidRPr="00F96FB4" w:rsidRDefault="00DD143E">
            <w:pPr>
              <w:widowControl w:val="0"/>
              <w:jc w:val="center"/>
              <w:rPr>
                <w:b/>
                <w:bCs/>
                <w:color w:val="000000"/>
                <w:szCs w:val="18"/>
                <w:lang w:val="es-ES_tradnl"/>
              </w:rPr>
            </w:pPr>
            <w:r w:rsidRPr="00F96FB4">
              <w:rPr>
                <w:b/>
                <w:bCs/>
                <w:color w:val="000000"/>
                <w:szCs w:val="18"/>
                <w:lang w:val="es-ES_tradnl"/>
              </w:rPr>
              <w:t>2021</w:t>
            </w:r>
          </w:p>
        </w:tc>
        <w:tc>
          <w:tcPr>
            <w:tcW w:w="601" w:type="pct"/>
            <w:tcBorders>
              <w:top w:val="single" w:sz="4" w:space="0" w:color="auto"/>
              <w:left w:val="single" w:sz="4" w:space="0" w:color="auto"/>
              <w:bottom w:val="single" w:sz="4" w:space="0" w:color="auto"/>
              <w:right w:val="single" w:sz="4" w:space="0" w:color="auto"/>
            </w:tcBorders>
            <w:vAlign w:val="center"/>
          </w:tcPr>
          <w:p w14:paraId="1727234D" w14:textId="77777777" w:rsidR="00684E73" w:rsidRPr="00F96FB4" w:rsidRDefault="00DD143E">
            <w:pPr>
              <w:widowControl w:val="0"/>
              <w:jc w:val="center"/>
              <w:rPr>
                <w:b/>
                <w:bCs/>
                <w:color w:val="000000"/>
                <w:szCs w:val="18"/>
                <w:lang w:val="es-ES_tradnl"/>
              </w:rPr>
            </w:pPr>
            <w:r w:rsidRPr="00F96FB4">
              <w:rPr>
                <w:b/>
                <w:bCs/>
                <w:color w:val="000000"/>
                <w:szCs w:val="18"/>
                <w:lang w:val="es-ES_tradnl"/>
              </w:rPr>
              <w:t>2022</w:t>
            </w:r>
          </w:p>
        </w:tc>
        <w:tc>
          <w:tcPr>
            <w:tcW w:w="602" w:type="pct"/>
            <w:tcBorders>
              <w:top w:val="single" w:sz="4" w:space="0" w:color="auto"/>
              <w:left w:val="single" w:sz="4" w:space="0" w:color="auto"/>
              <w:bottom w:val="single" w:sz="4" w:space="0" w:color="auto"/>
              <w:right w:val="single" w:sz="4" w:space="0" w:color="auto"/>
            </w:tcBorders>
            <w:vAlign w:val="center"/>
          </w:tcPr>
          <w:p w14:paraId="5381F5B9" w14:textId="77777777" w:rsidR="00684E73" w:rsidRPr="00F96FB4" w:rsidRDefault="00DD143E">
            <w:pPr>
              <w:widowControl w:val="0"/>
              <w:jc w:val="center"/>
              <w:rPr>
                <w:b/>
                <w:bCs/>
                <w:color w:val="000000"/>
                <w:szCs w:val="18"/>
                <w:lang w:val="es-ES_tradnl"/>
              </w:rPr>
            </w:pPr>
            <w:r w:rsidRPr="00F96FB4">
              <w:rPr>
                <w:b/>
                <w:bCs/>
                <w:color w:val="000000"/>
                <w:szCs w:val="18"/>
                <w:lang w:val="es-ES_tradnl"/>
              </w:rPr>
              <w:t>2023</w:t>
            </w:r>
          </w:p>
        </w:tc>
        <w:tc>
          <w:tcPr>
            <w:tcW w:w="60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BC8F40" w14:textId="77777777" w:rsidR="00684E73" w:rsidRPr="00F96FB4" w:rsidRDefault="00DD143E">
            <w:pPr>
              <w:widowControl w:val="0"/>
              <w:jc w:val="center"/>
              <w:rPr>
                <w:b/>
                <w:bCs/>
                <w:color w:val="000000"/>
                <w:szCs w:val="18"/>
                <w:lang w:val="es-ES_tradnl"/>
              </w:rPr>
            </w:pPr>
            <w:r w:rsidRPr="00F96FB4">
              <w:rPr>
                <w:b/>
                <w:bCs/>
                <w:color w:val="000000"/>
                <w:szCs w:val="18"/>
                <w:lang w:val="es-ES_tradnl"/>
              </w:rPr>
              <w:t>Base de comparación</w:t>
            </w:r>
          </w:p>
        </w:tc>
      </w:tr>
      <w:tr w:rsidR="005470BC" w:rsidRPr="00F96FB4" w14:paraId="175572DC" w14:textId="77777777" w:rsidTr="00E80B4F">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58B2D4C" w14:textId="77777777" w:rsidR="00684E73" w:rsidRPr="00F96FB4" w:rsidRDefault="00DD143E">
            <w:pPr>
              <w:widowControl w:val="0"/>
              <w:jc w:val="left"/>
              <w:rPr>
                <w:b/>
                <w:bCs/>
                <w:color w:val="000000"/>
                <w:szCs w:val="18"/>
                <w:lang w:val="es-ES_tradnl"/>
              </w:rPr>
            </w:pPr>
            <w:r w:rsidRPr="00F96FB4">
              <w:rPr>
                <w:b/>
                <w:bCs/>
                <w:color w:val="000000"/>
                <w:szCs w:val="18"/>
                <w:lang w:val="es-ES_tradnl"/>
              </w:rPr>
              <w:t xml:space="preserve">Toneladas métricas </w:t>
            </w:r>
            <w:r w:rsidR="00E619C5" w:rsidRPr="00F96FB4">
              <w:rPr>
                <w:b/>
                <w:bCs/>
                <w:color w:val="000000"/>
                <w:szCs w:val="18"/>
                <w:lang w:val="es-ES_tradnl"/>
              </w:rPr>
              <w:t>(</w:t>
            </w:r>
            <w:proofErr w:type="spellStart"/>
            <w:r w:rsidR="00E619C5" w:rsidRPr="00F96FB4">
              <w:rPr>
                <w:b/>
                <w:bCs/>
                <w:color w:val="000000"/>
                <w:szCs w:val="18"/>
                <w:lang w:val="es-ES_tradnl"/>
              </w:rPr>
              <w:t>tm</w:t>
            </w:r>
            <w:proofErr w:type="spellEnd"/>
            <w:r w:rsidR="00E619C5" w:rsidRPr="00F96FB4">
              <w:rPr>
                <w:b/>
                <w:bCs/>
                <w:color w:val="000000"/>
                <w:szCs w:val="18"/>
                <w:lang w:val="es-ES_tradnl"/>
              </w:rPr>
              <w:t>)</w:t>
            </w:r>
          </w:p>
        </w:tc>
      </w:tr>
      <w:tr w:rsidR="00531D24" w:rsidRPr="00F96FB4" w14:paraId="5871C898" w14:textId="77777777" w:rsidTr="00E80B4F">
        <w:tc>
          <w:tcPr>
            <w:tcW w:w="138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42428E1" w14:textId="77777777" w:rsidR="00684E73" w:rsidRPr="00F96FB4" w:rsidRDefault="00DD143E">
            <w:pPr>
              <w:widowControl w:val="0"/>
              <w:jc w:val="left"/>
              <w:rPr>
                <w:color w:val="000000"/>
                <w:szCs w:val="18"/>
                <w:lang w:val="es-ES_tradnl"/>
              </w:rPr>
            </w:pPr>
            <w:r w:rsidRPr="00F96FB4">
              <w:rPr>
                <w:color w:val="000000"/>
                <w:szCs w:val="18"/>
                <w:lang w:val="es-ES_tradnl"/>
              </w:rPr>
              <w:t>HCFC-22</w:t>
            </w:r>
          </w:p>
        </w:tc>
        <w:tc>
          <w:tcPr>
            <w:tcW w:w="601" w:type="pct"/>
            <w:tcBorders>
              <w:top w:val="nil"/>
              <w:left w:val="nil"/>
              <w:bottom w:val="single" w:sz="4" w:space="0" w:color="auto"/>
              <w:right w:val="single" w:sz="4" w:space="0" w:color="auto"/>
            </w:tcBorders>
            <w:shd w:val="clear" w:color="auto" w:fill="auto"/>
            <w:noWrap/>
            <w:tcMar>
              <w:left w:w="115" w:type="dxa"/>
              <w:right w:w="173" w:type="dxa"/>
            </w:tcMar>
            <w:vAlign w:val="center"/>
          </w:tcPr>
          <w:p w14:paraId="3A411A1A" w14:textId="1B883AB5" w:rsidR="00684E73" w:rsidRPr="00F96FB4" w:rsidRDefault="00266ADE">
            <w:pPr>
              <w:widowControl w:val="0"/>
              <w:jc w:val="right"/>
              <w:rPr>
                <w:szCs w:val="18"/>
                <w:lang w:val="es-ES_tradnl"/>
              </w:rPr>
            </w:pPr>
            <w:r w:rsidRPr="00F96FB4">
              <w:rPr>
                <w:szCs w:val="18"/>
                <w:lang w:val="es-ES_tradnl"/>
              </w:rPr>
              <w:t>298,18</w:t>
            </w:r>
          </w:p>
        </w:tc>
        <w:tc>
          <w:tcPr>
            <w:tcW w:w="602" w:type="pct"/>
            <w:tcBorders>
              <w:top w:val="single" w:sz="4" w:space="0" w:color="auto"/>
              <w:left w:val="nil"/>
              <w:bottom w:val="single" w:sz="4" w:space="0" w:color="auto"/>
              <w:right w:val="single" w:sz="4" w:space="0" w:color="auto"/>
            </w:tcBorders>
            <w:tcMar>
              <w:left w:w="115" w:type="dxa"/>
              <w:right w:w="173" w:type="dxa"/>
            </w:tcMar>
            <w:vAlign w:val="center"/>
          </w:tcPr>
          <w:p w14:paraId="6E933388" w14:textId="02BED73D" w:rsidR="00684E73" w:rsidRPr="00F96FB4" w:rsidRDefault="00266ADE">
            <w:pPr>
              <w:widowControl w:val="0"/>
              <w:jc w:val="right"/>
              <w:rPr>
                <w:szCs w:val="18"/>
                <w:lang w:val="es-ES_tradnl"/>
              </w:rPr>
            </w:pPr>
            <w:r w:rsidRPr="00F96FB4">
              <w:rPr>
                <w:szCs w:val="18"/>
                <w:lang w:val="es-ES_tradnl"/>
              </w:rPr>
              <w:t>276,41</w:t>
            </w:r>
          </w:p>
        </w:tc>
        <w:tc>
          <w:tcPr>
            <w:tcW w:w="602" w:type="pct"/>
            <w:tcBorders>
              <w:top w:val="nil"/>
              <w:left w:val="single" w:sz="4" w:space="0" w:color="auto"/>
              <w:bottom w:val="single" w:sz="4" w:space="0" w:color="auto"/>
              <w:right w:val="single" w:sz="4" w:space="0" w:color="auto"/>
            </w:tcBorders>
            <w:tcMar>
              <w:left w:w="115" w:type="dxa"/>
              <w:right w:w="173" w:type="dxa"/>
            </w:tcMar>
            <w:vAlign w:val="center"/>
          </w:tcPr>
          <w:p w14:paraId="202CCB50" w14:textId="71AE58B3" w:rsidR="00684E73" w:rsidRPr="00F96FB4" w:rsidRDefault="00266ADE">
            <w:pPr>
              <w:widowControl w:val="0"/>
              <w:jc w:val="right"/>
              <w:rPr>
                <w:color w:val="000000"/>
                <w:szCs w:val="18"/>
                <w:lang w:val="es-ES_tradnl"/>
              </w:rPr>
            </w:pPr>
            <w:r w:rsidRPr="00F96FB4">
              <w:rPr>
                <w:color w:val="000000"/>
                <w:szCs w:val="18"/>
                <w:lang w:val="es-ES_tradnl"/>
              </w:rPr>
              <w:t>292,5</w:t>
            </w:r>
          </w:p>
        </w:tc>
        <w:tc>
          <w:tcPr>
            <w:tcW w:w="601" w:type="pct"/>
            <w:tcBorders>
              <w:top w:val="nil"/>
              <w:left w:val="single" w:sz="4" w:space="0" w:color="auto"/>
              <w:bottom w:val="single" w:sz="4" w:space="0" w:color="auto"/>
              <w:right w:val="single" w:sz="4" w:space="0" w:color="auto"/>
            </w:tcBorders>
            <w:tcMar>
              <w:left w:w="115" w:type="dxa"/>
              <w:right w:w="173" w:type="dxa"/>
            </w:tcMar>
            <w:vAlign w:val="center"/>
          </w:tcPr>
          <w:p w14:paraId="71808CE8" w14:textId="7CC20DA5" w:rsidR="00684E73" w:rsidRPr="00F96FB4" w:rsidRDefault="00266ADE">
            <w:pPr>
              <w:widowControl w:val="0"/>
              <w:jc w:val="right"/>
              <w:rPr>
                <w:szCs w:val="18"/>
                <w:lang w:val="es-ES_tradnl"/>
              </w:rPr>
            </w:pPr>
            <w:r w:rsidRPr="00F96FB4">
              <w:rPr>
                <w:szCs w:val="18"/>
                <w:lang w:val="es-ES_tradnl"/>
              </w:rPr>
              <w:t>284,36</w:t>
            </w:r>
          </w:p>
        </w:tc>
        <w:tc>
          <w:tcPr>
            <w:tcW w:w="602" w:type="pct"/>
            <w:tcBorders>
              <w:top w:val="nil"/>
              <w:left w:val="single" w:sz="4" w:space="0" w:color="auto"/>
              <w:bottom w:val="single" w:sz="4" w:space="0" w:color="auto"/>
              <w:right w:val="single" w:sz="4" w:space="0" w:color="auto"/>
            </w:tcBorders>
            <w:tcMar>
              <w:left w:w="115" w:type="dxa"/>
              <w:right w:w="173" w:type="dxa"/>
            </w:tcMar>
            <w:vAlign w:val="center"/>
          </w:tcPr>
          <w:p w14:paraId="6BAAA01B" w14:textId="4CF72F28" w:rsidR="00684E73" w:rsidRPr="00F96FB4" w:rsidRDefault="00266ADE">
            <w:pPr>
              <w:widowControl w:val="0"/>
              <w:jc w:val="right"/>
              <w:rPr>
                <w:szCs w:val="18"/>
                <w:lang w:val="es-ES_tradnl"/>
              </w:rPr>
            </w:pPr>
            <w:r w:rsidRPr="00F96FB4">
              <w:rPr>
                <w:szCs w:val="18"/>
                <w:lang w:val="es-ES_tradnl"/>
              </w:rPr>
              <w:t>262,07</w:t>
            </w:r>
          </w:p>
        </w:tc>
        <w:tc>
          <w:tcPr>
            <w:tcW w:w="602"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center"/>
          </w:tcPr>
          <w:p w14:paraId="0BCD2785" w14:textId="1042E4E9" w:rsidR="00684E73" w:rsidRPr="00F96FB4" w:rsidRDefault="00266ADE">
            <w:pPr>
              <w:widowControl w:val="0"/>
              <w:jc w:val="right"/>
              <w:rPr>
                <w:szCs w:val="18"/>
                <w:lang w:val="es-ES_tradnl"/>
              </w:rPr>
            </w:pPr>
            <w:r w:rsidRPr="00F96FB4">
              <w:rPr>
                <w:szCs w:val="18"/>
                <w:lang w:val="es-ES_tradnl"/>
              </w:rPr>
              <w:t>774,90</w:t>
            </w:r>
          </w:p>
        </w:tc>
      </w:tr>
      <w:tr w:rsidR="00531D24" w:rsidRPr="00F96FB4" w14:paraId="05A8936C" w14:textId="77777777" w:rsidTr="00E80B4F">
        <w:tc>
          <w:tcPr>
            <w:tcW w:w="138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02960AA" w14:textId="77777777" w:rsidR="00684E73" w:rsidRPr="00F96FB4" w:rsidRDefault="00DD143E">
            <w:pPr>
              <w:widowControl w:val="0"/>
              <w:jc w:val="left"/>
              <w:rPr>
                <w:color w:val="000000"/>
                <w:szCs w:val="18"/>
                <w:lang w:val="es-ES_tradnl"/>
              </w:rPr>
            </w:pPr>
            <w:r w:rsidRPr="00F96FB4">
              <w:rPr>
                <w:color w:val="000000"/>
                <w:szCs w:val="18"/>
                <w:lang w:val="es-ES_tradnl"/>
              </w:rPr>
              <w:t>HCFC-142b*</w:t>
            </w:r>
          </w:p>
        </w:tc>
        <w:tc>
          <w:tcPr>
            <w:tcW w:w="601" w:type="pct"/>
            <w:tcBorders>
              <w:top w:val="nil"/>
              <w:left w:val="nil"/>
              <w:bottom w:val="single" w:sz="4" w:space="0" w:color="auto"/>
              <w:right w:val="single" w:sz="4" w:space="0" w:color="auto"/>
            </w:tcBorders>
            <w:shd w:val="clear" w:color="auto" w:fill="auto"/>
            <w:noWrap/>
            <w:tcMar>
              <w:left w:w="115" w:type="dxa"/>
              <w:right w:w="173" w:type="dxa"/>
            </w:tcMar>
            <w:vAlign w:val="center"/>
          </w:tcPr>
          <w:p w14:paraId="6E6E0D62" w14:textId="5E0B7F4B" w:rsidR="00684E73" w:rsidRPr="00F96FB4" w:rsidRDefault="00266ADE">
            <w:pPr>
              <w:widowControl w:val="0"/>
              <w:jc w:val="right"/>
              <w:rPr>
                <w:szCs w:val="18"/>
                <w:lang w:val="es-ES_tradnl"/>
              </w:rPr>
            </w:pPr>
            <w:r w:rsidRPr="00F96FB4">
              <w:rPr>
                <w:szCs w:val="18"/>
                <w:lang w:val="es-ES_tradnl"/>
              </w:rPr>
              <w:t>11,45</w:t>
            </w:r>
          </w:p>
        </w:tc>
        <w:tc>
          <w:tcPr>
            <w:tcW w:w="602" w:type="pct"/>
            <w:tcBorders>
              <w:top w:val="single" w:sz="4" w:space="0" w:color="auto"/>
              <w:left w:val="nil"/>
              <w:bottom w:val="single" w:sz="4" w:space="0" w:color="auto"/>
              <w:right w:val="single" w:sz="4" w:space="0" w:color="auto"/>
            </w:tcBorders>
            <w:tcMar>
              <w:left w:w="115" w:type="dxa"/>
              <w:right w:w="173" w:type="dxa"/>
            </w:tcMar>
            <w:vAlign w:val="center"/>
          </w:tcPr>
          <w:p w14:paraId="0F044837" w14:textId="071847BC" w:rsidR="00684E73" w:rsidRPr="00F96FB4" w:rsidRDefault="00266ADE">
            <w:pPr>
              <w:widowControl w:val="0"/>
              <w:jc w:val="right"/>
              <w:rPr>
                <w:szCs w:val="18"/>
                <w:lang w:val="es-ES_tradnl"/>
              </w:rPr>
            </w:pPr>
            <w:r w:rsidRPr="00F96FB4">
              <w:rPr>
                <w:szCs w:val="18"/>
                <w:lang w:val="es-ES_tradnl"/>
              </w:rPr>
              <w:t>11,86</w:t>
            </w:r>
          </w:p>
        </w:tc>
        <w:tc>
          <w:tcPr>
            <w:tcW w:w="602" w:type="pct"/>
            <w:tcBorders>
              <w:top w:val="nil"/>
              <w:left w:val="single" w:sz="4" w:space="0" w:color="auto"/>
              <w:bottom w:val="single" w:sz="4" w:space="0" w:color="auto"/>
              <w:right w:val="single" w:sz="4" w:space="0" w:color="auto"/>
            </w:tcBorders>
            <w:tcMar>
              <w:left w:w="115" w:type="dxa"/>
              <w:right w:w="173" w:type="dxa"/>
            </w:tcMar>
            <w:vAlign w:val="center"/>
          </w:tcPr>
          <w:p w14:paraId="325310C4" w14:textId="24BA266C" w:rsidR="00684E73" w:rsidRPr="00F96FB4" w:rsidRDefault="00266ADE">
            <w:pPr>
              <w:widowControl w:val="0"/>
              <w:jc w:val="right"/>
              <w:rPr>
                <w:color w:val="000000"/>
                <w:szCs w:val="18"/>
                <w:lang w:val="es-ES_tradnl"/>
              </w:rPr>
            </w:pPr>
            <w:r w:rsidRPr="00F96FB4">
              <w:rPr>
                <w:color w:val="000000" w:themeColor="text1"/>
                <w:sz w:val="22"/>
                <w:lang w:val="es-ES_tradnl"/>
              </w:rPr>
              <w:t>7,54</w:t>
            </w:r>
          </w:p>
        </w:tc>
        <w:tc>
          <w:tcPr>
            <w:tcW w:w="601" w:type="pct"/>
            <w:tcBorders>
              <w:top w:val="nil"/>
              <w:left w:val="single" w:sz="4" w:space="0" w:color="auto"/>
              <w:bottom w:val="single" w:sz="4" w:space="0" w:color="auto"/>
              <w:right w:val="single" w:sz="4" w:space="0" w:color="auto"/>
            </w:tcBorders>
            <w:tcMar>
              <w:left w:w="115" w:type="dxa"/>
              <w:right w:w="173" w:type="dxa"/>
            </w:tcMar>
            <w:vAlign w:val="center"/>
          </w:tcPr>
          <w:p w14:paraId="37B6FE2E" w14:textId="4422718A" w:rsidR="00684E73" w:rsidRPr="00F96FB4" w:rsidRDefault="00266ADE">
            <w:pPr>
              <w:widowControl w:val="0"/>
              <w:jc w:val="right"/>
              <w:rPr>
                <w:szCs w:val="18"/>
                <w:lang w:val="es-ES_tradnl"/>
              </w:rPr>
            </w:pPr>
            <w:r w:rsidRPr="00F96FB4">
              <w:rPr>
                <w:szCs w:val="18"/>
                <w:lang w:val="es-ES_tradnl"/>
              </w:rPr>
              <w:t>7,00</w:t>
            </w:r>
          </w:p>
        </w:tc>
        <w:tc>
          <w:tcPr>
            <w:tcW w:w="602" w:type="pct"/>
            <w:tcBorders>
              <w:top w:val="nil"/>
              <w:left w:val="single" w:sz="4" w:space="0" w:color="auto"/>
              <w:bottom w:val="single" w:sz="4" w:space="0" w:color="auto"/>
              <w:right w:val="single" w:sz="4" w:space="0" w:color="auto"/>
            </w:tcBorders>
            <w:tcMar>
              <w:left w:w="115" w:type="dxa"/>
              <w:right w:w="173" w:type="dxa"/>
            </w:tcMar>
            <w:vAlign w:val="center"/>
          </w:tcPr>
          <w:p w14:paraId="0241EF6D" w14:textId="433E082E" w:rsidR="00684E73" w:rsidRPr="00F96FB4" w:rsidRDefault="00266ADE">
            <w:pPr>
              <w:widowControl w:val="0"/>
              <w:jc w:val="right"/>
              <w:rPr>
                <w:szCs w:val="18"/>
                <w:lang w:val="es-ES_tradnl"/>
              </w:rPr>
            </w:pPr>
            <w:r w:rsidRPr="00F96FB4">
              <w:rPr>
                <w:szCs w:val="18"/>
                <w:lang w:val="es-ES_tradnl"/>
              </w:rPr>
              <w:t>6,03</w:t>
            </w:r>
          </w:p>
        </w:tc>
        <w:tc>
          <w:tcPr>
            <w:tcW w:w="602"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center"/>
          </w:tcPr>
          <w:p w14:paraId="368ACB5E" w14:textId="707E2A09" w:rsidR="00684E73" w:rsidRPr="00F96FB4" w:rsidRDefault="00266ADE">
            <w:pPr>
              <w:widowControl w:val="0"/>
              <w:jc w:val="right"/>
              <w:rPr>
                <w:szCs w:val="18"/>
                <w:lang w:val="es-ES_tradnl"/>
              </w:rPr>
            </w:pPr>
            <w:r w:rsidRPr="00F96FB4">
              <w:rPr>
                <w:szCs w:val="18"/>
                <w:lang w:val="es-ES_tradnl"/>
              </w:rPr>
              <w:t>225,05</w:t>
            </w:r>
          </w:p>
        </w:tc>
      </w:tr>
      <w:tr w:rsidR="00531D24" w:rsidRPr="00F96FB4" w14:paraId="47FD5354" w14:textId="77777777" w:rsidTr="00E80B4F">
        <w:tc>
          <w:tcPr>
            <w:tcW w:w="138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F2C382E" w14:textId="77777777" w:rsidR="00684E73" w:rsidRPr="00F96FB4" w:rsidRDefault="00DD143E">
            <w:pPr>
              <w:jc w:val="left"/>
              <w:rPr>
                <w:rFonts w:eastAsiaTheme="minorHAnsi"/>
                <w:b/>
                <w:color w:val="000000"/>
                <w:szCs w:val="18"/>
                <w:lang w:val="es-ES_tradnl"/>
              </w:rPr>
            </w:pPr>
            <w:r w:rsidRPr="00F96FB4">
              <w:rPr>
                <w:b/>
                <w:color w:val="000000"/>
                <w:szCs w:val="18"/>
                <w:lang w:val="es-ES_tradnl"/>
              </w:rPr>
              <w:t>Total (</w:t>
            </w:r>
            <w:proofErr w:type="spellStart"/>
            <w:r w:rsidRPr="00F96FB4">
              <w:rPr>
                <w:b/>
                <w:color w:val="000000"/>
                <w:szCs w:val="18"/>
                <w:lang w:val="es-ES_tradnl"/>
              </w:rPr>
              <w:t>tm</w:t>
            </w:r>
            <w:proofErr w:type="spellEnd"/>
            <w:r w:rsidRPr="00F96FB4">
              <w:rPr>
                <w:b/>
                <w:color w:val="000000"/>
                <w:szCs w:val="18"/>
                <w:lang w:val="es-ES_tradnl"/>
              </w:rPr>
              <w:t>)</w:t>
            </w:r>
          </w:p>
        </w:tc>
        <w:tc>
          <w:tcPr>
            <w:tcW w:w="601" w:type="pct"/>
            <w:tcBorders>
              <w:top w:val="nil"/>
              <w:left w:val="nil"/>
              <w:bottom w:val="single" w:sz="4" w:space="0" w:color="auto"/>
              <w:right w:val="single" w:sz="4" w:space="0" w:color="auto"/>
            </w:tcBorders>
            <w:shd w:val="clear" w:color="auto" w:fill="auto"/>
            <w:noWrap/>
            <w:tcMar>
              <w:left w:w="115" w:type="dxa"/>
              <w:right w:w="173" w:type="dxa"/>
            </w:tcMar>
            <w:vAlign w:val="center"/>
          </w:tcPr>
          <w:p w14:paraId="4E73FB0D" w14:textId="1BC917FB" w:rsidR="00684E73" w:rsidRPr="00F96FB4" w:rsidRDefault="00266ADE">
            <w:pPr>
              <w:widowControl w:val="0"/>
              <w:jc w:val="right"/>
              <w:rPr>
                <w:b/>
                <w:szCs w:val="18"/>
                <w:lang w:val="es-ES_tradnl"/>
              </w:rPr>
            </w:pPr>
            <w:r w:rsidRPr="00F96FB4">
              <w:rPr>
                <w:b/>
                <w:szCs w:val="18"/>
                <w:lang w:val="es-ES_tradnl"/>
              </w:rPr>
              <w:t>309,63</w:t>
            </w:r>
          </w:p>
        </w:tc>
        <w:tc>
          <w:tcPr>
            <w:tcW w:w="602" w:type="pct"/>
            <w:tcBorders>
              <w:top w:val="single" w:sz="4" w:space="0" w:color="auto"/>
              <w:left w:val="nil"/>
              <w:bottom w:val="single" w:sz="4" w:space="0" w:color="auto"/>
              <w:right w:val="single" w:sz="4" w:space="0" w:color="auto"/>
            </w:tcBorders>
            <w:tcMar>
              <w:left w:w="115" w:type="dxa"/>
              <w:right w:w="173" w:type="dxa"/>
            </w:tcMar>
            <w:vAlign w:val="center"/>
          </w:tcPr>
          <w:p w14:paraId="5273005B" w14:textId="6ACB2E0B" w:rsidR="00684E73" w:rsidRPr="00F96FB4" w:rsidRDefault="00266ADE">
            <w:pPr>
              <w:widowControl w:val="0"/>
              <w:jc w:val="right"/>
              <w:rPr>
                <w:b/>
                <w:szCs w:val="18"/>
                <w:lang w:val="es-ES_tradnl"/>
              </w:rPr>
            </w:pPr>
            <w:r w:rsidRPr="00F96FB4">
              <w:rPr>
                <w:b/>
                <w:szCs w:val="18"/>
                <w:lang w:val="es-ES_tradnl"/>
              </w:rPr>
              <w:t>288,27</w:t>
            </w:r>
          </w:p>
        </w:tc>
        <w:tc>
          <w:tcPr>
            <w:tcW w:w="602" w:type="pct"/>
            <w:tcBorders>
              <w:top w:val="nil"/>
              <w:left w:val="single" w:sz="4" w:space="0" w:color="auto"/>
              <w:bottom w:val="single" w:sz="4" w:space="0" w:color="auto"/>
              <w:right w:val="single" w:sz="4" w:space="0" w:color="auto"/>
            </w:tcBorders>
            <w:tcMar>
              <w:left w:w="115" w:type="dxa"/>
              <w:right w:w="173" w:type="dxa"/>
            </w:tcMar>
            <w:vAlign w:val="center"/>
          </w:tcPr>
          <w:p w14:paraId="20E18CB6" w14:textId="3C1CCD3B" w:rsidR="00684E73" w:rsidRPr="00F96FB4" w:rsidRDefault="00266ADE">
            <w:pPr>
              <w:widowControl w:val="0"/>
              <w:jc w:val="right"/>
              <w:rPr>
                <w:b/>
                <w:color w:val="000000"/>
                <w:szCs w:val="18"/>
                <w:lang w:val="es-ES_tradnl"/>
              </w:rPr>
            </w:pPr>
            <w:r w:rsidRPr="00F96FB4">
              <w:rPr>
                <w:b/>
                <w:color w:val="000000"/>
                <w:szCs w:val="18"/>
                <w:lang w:val="es-ES_tradnl"/>
              </w:rPr>
              <w:t>300,04</w:t>
            </w:r>
          </w:p>
        </w:tc>
        <w:tc>
          <w:tcPr>
            <w:tcW w:w="601" w:type="pct"/>
            <w:tcBorders>
              <w:top w:val="nil"/>
              <w:left w:val="single" w:sz="4" w:space="0" w:color="auto"/>
              <w:bottom w:val="single" w:sz="4" w:space="0" w:color="auto"/>
              <w:right w:val="single" w:sz="4" w:space="0" w:color="auto"/>
            </w:tcBorders>
            <w:tcMar>
              <w:left w:w="115" w:type="dxa"/>
              <w:right w:w="173" w:type="dxa"/>
            </w:tcMar>
            <w:vAlign w:val="center"/>
          </w:tcPr>
          <w:p w14:paraId="07DFD9F1" w14:textId="783102C5" w:rsidR="00684E73" w:rsidRPr="00F96FB4" w:rsidRDefault="00266ADE">
            <w:pPr>
              <w:widowControl w:val="0"/>
              <w:jc w:val="right"/>
              <w:rPr>
                <w:b/>
                <w:szCs w:val="18"/>
                <w:lang w:val="es-ES_tradnl"/>
              </w:rPr>
            </w:pPr>
            <w:r w:rsidRPr="00F96FB4">
              <w:rPr>
                <w:b/>
                <w:szCs w:val="18"/>
                <w:lang w:val="es-ES_tradnl"/>
              </w:rPr>
              <w:t>291,36</w:t>
            </w:r>
          </w:p>
        </w:tc>
        <w:tc>
          <w:tcPr>
            <w:tcW w:w="602" w:type="pct"/>
            <w:tcBorders>
              <w:top w:val="nil"/>
              <w:left w:val="single" w:sz="4" w:space="0" w:color="auto"/>
              <w:bottom w:val="single" w:sz="4" w:space="0" w:color="auto"/>
              <w:right w:val="single" w:sz="4" w:space="0" w:color="auto"/>
            </w:tcBorders>
            <w:tcMar>
              <w:left w:w="115" w:type="dxa"/>
              <w:right w:w="173" w:type="dxa"/>
            </w:tcMar>
            <w:vAlign w:val="center"/>
          </w:tcPr>
          <w:p w14:paraId="31B8B264" w14:textId="7EA7F014" w:rsidR="00684E73" w:rsidRPr="00F96FB4" w:rsidRDefault="00266ADE">
            <w:pPr>
              <w:widowControl w:val="0"/>
              <w:jc w:val="right"/>
              <w:rPr>
                <w:b/>
                <w:szCs w:val="18"/>
                <w:lang w:val="es-ES_tradnl"/>
              </w:rPr>
            </w:pPr>
            <w:r w:rsidRPr="00F96FB4">
              <w:rPr>
                <w:b/>
                <w:szCs w:val="18"/>
                <w:lang w:val="es-ES_tradnl"/>
              </w:rPr>
              <w:t>268,10</w:t>
            </w:r>
          </w:p>
        </w:tc>
        <w:tc>
          <w:tcPr>
            <w:tcW w:w="602"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center"/>
          </w:tcPr>
          <w:p w14:paraId="15A076E1" w14:textId="283D3ED9" w:rsidR="00684E73" w:rsidRPr="00F96FB4" w:rsidRDefault="00266ADE">
            <w:pPr>
              <w:widowControl w:val="0"/>
              <w:jc w:val="right"/>
              <w:rPr>
                <w:b/>
                <w:szCs w:val="18"/>
                <w:lang w:val="es-ES_tradnl"/>
              </w:rPr>
            </w:pPr>
            <w:r w:rsidRPr="00F96FB4">
              <w:rPr>
                <w:b/>
                <w:szCs w:val="18"/>
                <w:lang w:val="es-ES_tradnl"/>
              </w:rPr>
              <w:t>999,95</w:t>
            </w:r>
          </w:p>
        </w:tc>
      </w:tr>
      <w:tr w:rsidR="005470BC" w:rsidRPr="00F96FB4" w14:paraId="34EB7B4C" w14:textId="77777777" w:rsidTr="00E80B4F">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C72A331" w14:textId="3D003270" w:rsidR="00684E73" w:rsidRPr="00F96FB4" w:rsidRDefault="00E8648C">
            <w:pPr>
              <w:widowControl w:val="0"/>
              <w:jc w:val="left"/>
              <w:rPr>
                <w:color w:val="000000"/>
                <w:szCs w:val="18"/>
                <w:lang w:val="es-ES_tradnl"/>
              </w:rPr>
            </w:pPr>
            <w:r w:rsidRPr="00F96FB4">
              <w:rPr>
                <w:b/>
                <w:bCs/>
                <w:color w:val="000000"/>
                <w:szCs w:val="18"/>
                <w:lang w:val="es-ES_tradnl"/>
              </w:rPr>
              <w:t xml:space="preserve">Toneladas </w:t>
            </w:r>
            <w:r w:rsidR="00DD143E" w:rsidRPr="00F96FB4">
              <w:rPr>
                <w:b/>
                <w:bCs/>
                <w:color w:val="000000"/>
                <w:szCs w:val="18"/>
                <w:lang w:val="es-ES_tradnl"/>
              </w:rPr>
              <w:t>PAO</w:t>
            </w:r>
          </w:p>
        </w:tc>
      </w:tr>
      <w:tr w:rsidR="00531D24" w:rsidRPr="00F96FB4" w14:paraId="45C736F7" w14:textId="77777777" w:rsidTr="00E80B4F">
        <w:tc>
          <w:tcPr>
            <w:tcW w:w="138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8E5ED0C" w14:textId="77777777" w:rsidR="00684E73" w:rsidRPr="00F96FB4" w:rsidRDefault="00DD143E">
            <w:pPr>
              <w:widowControl w:val="0"/>
              <w:jc w:val="left"/>
              <w:rPr>
                <w:color w:val="000000"/>
                <w:szCs w:val="18"/>
                <w:lang w:val="es-ES_tradnl"/>
              </w:rPr>
            </w:pPr>
            <w:r w:rsidRPr="00F96FB4">
              <w:rPr>
                <w:color w:val="000000"/>
                <w:szCs w:val="18"/>
                <w:lang w:val="es-ES_tradnl"/>
              </w:rPr>
              <w:t>HCFC-22</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37C3C86A" w14:textId="294D7C0E" w:rsidR="00684E73" w:rsidRPr="00F96FB4" w:rsidRDefault="00266ADE">
            <w:pPr>
              <w:widowControl w:val="0"/>
              <w:jc w:val="right"/>
              <w:rPr>
                <w:szCs w:val="18"/>
                <w:lang w:val="es-ES_tradnl"/>
              </w:rPr>
            </w:pPr>
            <w:r w:rsidRPr="00F96FB4">
              <w:rPr>
                <w:szCs w:val="18"/>
                <w:lang w:val="es-ES_tradnl"/>
              </w:rPr>
              <w:t>16,40</w:t>
            </w: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6CEC694A" w14:textId="24809D19" w:rsidR="00684E73" w:rsidRPr="00F96FB4" w:rsidRDefault="00266ADE">
            <w:pPr>
              <w:widowControl w:val="0"/>
              <w:jc w:val="right"/>
              <w:rPr>
                <w:szCs w:val="18"/>
                <w:lang w:val="es-ES_tradnl"/>
              </w:rPr>
            </w:pPr>
            <w:r w:rsidRPr="00F96FB4">
              <w:rPr>
                <w:szCs w:val="18"/>
                <w:lang w:val="es-ES_tradnl"/>
              </w:rPr>
              <w:t>15,20</w:t>
            </w: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44903378" w14:textId="1BAA79D9" w:rsidR="00684E73" w:rsidRPr="00F96FB4" w:rsidRDefault="00266ADE">
            <w:pPr>
              <w:widowControl w:val="0"/>
              <w:jc w:val="right"/>
              <w:rPr>
                <w:color w:val="000000"/>
                <w:szCs w:val="18"/>
                <w:lang w:val="es-ES_tradnl"/>
              </w:rPr>
            </w:pPr>
            <w:r w:rsidRPr="00F96FB4">
              <w:rPr>
                <w:color w:val="000000"/>
                <w:szCs w:val="18"/>
                <w:lang w:val="es-ES_tradnl"/>
              </w:rPr>
              <w:t>16,09</w:t>
            </w:r>
          </w:p>
        </w:tc>
        <w:tc>
          <w:tcPr>
            <w:tcW w:w="601"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6B135889" w14:textId="236F5D0C" w:rsidR="00684E73" w:rsidRPr="00F96FB4" w:rsidRDefault="00266ADE">
            <w:pPr>
              <w:widowControl w:val="0"/>
              <w:jc w:val="right"/>
              <w:rPr>
                <w:szCs w:val="18"/>
                <w:lang w:val="es-ES_tradnl"/>
              </w:rPr>
            </w:pPr>
            <w:r w:rsidRPr="00F96FB4">
              <w:rPr>
                <w:szCs w:val="18"/>
                <w:lang w:val="es-ES_tradnl"/>
              </w:rPr>
              <w:t>15,64</w:t>
            </w: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603866B8" w14:textId="68F4CBC2" w:rsidR="00684E73" w:rsidRPr="00F96FB4" w:rsidRDefault="00266ADE">
            <w:pPr>
              <w:widowControl w:val="0"/>
              <w:jc w:val="right"/>
              <w:rPr>
                <w:szCs w:val="18"/>
                <w:lang w:val="es-ES_tradnl"/>
              </w:rPr>
            </w:pPr>
            <w:r w:rsidRPr="00F96FB4">
              <w:rPr>
                <w:szCs w:val="18"/>
                <w:lang w:val="es-ES_tradnl"/>
              </w:rPr>
              <w:t>14,41</w:t>
            </w:r>
          </w:p>
        </w:tc>
        <w:tc>
          <w:tcPr>
            <w:tcW w:w="60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6EC990DC" w14:textId="461BF2D7" w:rsidR="00684E73" w:rsidRPr="00F96FB4" w:rsidRDefault="00266ADE">
            <w:pPr>
              <w:widowControl w:val="0"/>
              <w:jc w:val="right"/>
              <w:rPr>
                <w:szCs w:val="18"/>
                <w:lang w:val="es-ES_tradnl"/>
              </w:rPr>
            </w:pPr>
            <w:r w:rsidRPr="00F96FB4">
              <w:rPr>
                <w:szCs w:val="18"/>
                <w:lang w:val="es-ES_tradnl"/>
              </w:rPr>
              <w:t>42,62</w:t>
            </w:r>
          </w:p>
        </w:tc>
      </w:tr>
      <w:tr w:rsidR="00531D24" w:rsidRPr="00F96FB4" w14:paraId="21A65496" w14:textId="77777777" w:rsidTr="00E80B4F">
        <w:tc>
          <w:tcPr>
            <w:tcW w:w="138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6948311" w14:textId="77777777" w:rsidR="00684E73" w:rsidRPr="00F96FB4" w:rsidRDefault="00DD143E">
            <w:pPr>
              <w:widowControl w:val="0"/>
              <w:jc w:val="left"/>
              <w:rPr>
                <w:color w:val="000000"/>
                <w:szCs w:val="18"/>
                <w:lang w:val="es-ES_tradnl"/>
              </w:rPr>
            </w:pPr>
            <w:r w:rsidRPr="00F96FB4">
              <w:rPr>
                <w:color w:val="000000"/>
                <w:szCs w:val="18"/>
                <w:lang w:val="es-ES_tradnl"/>
              </w:rPr>
              <w:t>HCFC-142b*</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0A74D4C8" w14:textId="3C973CF5" w:rsidR="00684E73" w:rsidRPr="00F96FB4" w:rsidRDefault="00266ADE">
            <w:pPr>
              <w:widowControl w:val="0"/>
              <w:jc w:val="right"/>
              <w:rPr>
                <w:szCs w:val="18"/>
                <w:lang w:val="es-ES_tradnl"/>
              </w:rPr>
            </w:pPr>
            <w:r w:rsidRPr="00F96FB4">
              <w:rPr>
                <w:szCs w:val="18"/>
                <w:lang w:val="es-ES_tradnl"/>
              </w:rPr>
              <w:t>0,74</w:t>
            </w: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3F13B993" w14:textId="2081E00D" w:rsidR="00684E73" w:rsidRPr="00F96FB4" w:rsidRDefault="00266ADE">
            <w:pPr>
              <w:widowControl w:val="0"/>
              <w:jc w:val="right"/>
              <w:rPr>
                <w:szCs w:val="18"/>
                <w:lang w:val="es-ES_tradnl"/>
              </w:rPr>
            </w:pPr>
            <w:r w:rsidRPr="00F96FB4">
              <w:rPr>
                <w:szCs w:val="18"/>
                <w:lang w:val="es-ES_tradnl"/>
              </w:rPr>
              <w:t>0,77</w:t>
            </w: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72C309BA" w14:textId="0B4CC80D" w:rsidR="00684E73" w:rsidRPr="00F96FB4" w:rsidRDefault="00266ADE">
            <w:pPr>
              <w:widowControl w:val="0"/>
              <w:jc w:val="right"/>
              <w:rPr>
                <w:color w:val="000000"/>
                <w:szCs w:val="18"/>
                <w:lang w:val="es-ES_tradnl"/>
              </w:rPr>
            </w:pPr>
            <w:r w:rsidRPr="00F96FB4">
              <w:rPr>
                <w:color w:val="000000"/>
                <w:szCs w:val="18"/>
                <w:lang w:val="es-ES_tradnl"/>
              </w:rPr>
              <w:t>0,49</w:t>
            </w:r>
          </w:p>
        </w:tc>
        <w:tc>
          <w:tcPr>
            <w:tcW w:w="601"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3F590FCB" w14:textId="4034EB3E" w:rsidR="00684E73" w:rsidRPr="00F96FB4" w:rsidRDefault="00266ADE">
            <w:pPr>
              <w:widowControl w:val="0"/>
              <w:jc w:val="right"/>
              <w:rPr>
                <w:szCs w:val="18"/>
                <w:lang w:val="es-ES_tradnl"/>
              </w:rPr>
            </w:pPr>
            <w:r w:rsidRPr="00F96FB4">
              <w:rPr>
                <w:szCs w:val="18"/>
                <w:lang w:val="es-ES_tradnl"/>
              </w:rPr>
              <w:t>0,46</w:t>
            </w: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56BFB5E3" w14:textId="73AD63EA" w:rsidR="00684E73" w:rsidRPr="00F96FB4" w:rsidRDefault="00266ADE">
            <w:pPr>
              <w:widowControl w:val="0"/>
              <w:jc w:val="right"/>
              <w:rPr>
                <w:szCs w:val="18"/>
                <w:lang w:val="es-ES_tradnl"/>
              </w:rPr>
            </w:pPr>
            <w:r w:rsidRPr="00F96FB4">
              <w:rPr>
                <w:szCs w:val="18"/>
                <w:lang w:val="es-ES_tradnl"/>
              </w:rPr>
              <w:t>0,39</w:t>
            </w:r>
          </w:p>
        </w:tc>
        <w:tc>
          <w:tcPr>
            <w:tcW w:w="60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13B1A8D3" w14:textId="4D32E0CC" w:rsidR="00684E73" w:rsidRPr="00F96FB4" w:rsidRDefault="00266ADE">
            <w:pPr>
              <w:widowControl w:val="0"/>
              <w:jc w:val="right"/>
              <w:rPr>
                <w:szCs w:val="18"/>
                <w:lang w:val="es-ES_tradnl"/>
              </w:rPr>
            </w:pPr>
            <w:r w:rsidRPr="00F96FB4">
              <w:rPr>
                <w:szCs w:val="18"/>
                <w:lang w:val="es-ES_tradnl"/>
              </w:rPr>
              <w:t>14,63</w:t>
            </w:r>
          </w:p>
        </w:tc>
      </w:tr>
      <w:tr w:rsidR="00531D24" w:rsidRPr="00F96FB4" w14:paraId="3D53DE24" w14:textId="77777777" w:rsidTr="00E80B4F">
        <w:tc>
          <w:tcPr>
            <w:tcW w:w="138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507BF3C" w14:textId="77777777" w:rsidR="00684E73" w:rsidRPr="00F96FB4" w:rsidRDefault="00DD143E">
            <w:pPr>
              <w:jc w:val="left"/>
              <w:rPr>
                <w:rFonts w:eastAsiaTheme="minorHAnsi"/>
                <w:b/>
                <w:szCs w:val="18"/>
                <w:lang w:val="es-ES_tradnl"/>
              </w:rPr>
            </w:pPr>
            <w:r w:rsidRPr="00F96FB4">
              <w:rPr>
                <w:b/>
                <w:szCs w:val="18"/>
                <w:lang w:val="es-ES_tradnl"/>
              </w:rPr>
              <w:t>Total (</w:t>
            </w:r>
            <w:proofErr w:type="spellStart"/>
            <w:r w:rsidRPr="00F96FB4">
              <w:rPr>
                <w:b/>
                <w:szCs w:val="18"/>
                <w:lang w:val="es-ES_tradnl"/>
              </w:rPr>
              <w:t>tons</w:t>
            </w:r>
            <w:proofErr w:type="spellEnd"/>
            <w:r w:rsidRPr="00F96FB4">
              <w:rPr>
                <w:b/>
                <w:szCs w:val="18"/>
                <w:lang w:val="es-ES_tradnl"/>
              </w:rPr>
              <w:t>. PAO)</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154011E1" w14:textId="100E1969" w:rsidR="00684E73" w:rsidRPr="00F96FB4" w:rsidRDefault="00266ADE">
            <w:pPr>
              <w:widowControl w:val="0"/>
              <w:jc w:val="right"/>
              <w:rPr>
                <w:b/>
                <w:szCs w:val="18"/>
                <w:lang w:val="es-ES_tradnl"/>
              </w:rPr>
            </w:pPr>
            <w:r w:rsidRPr="00F96FB4">
              <w:rPr>
                <w:b/>
                <w:szCs w:val="18"/>
                <w:lang w:val="es-ES_tradnl"/>
              </w:rPr>
              <w:t>17,14</w:t>
            </w: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55FA973D" w14:textId="7A645CFD" w:rsidR="00684E73" w:rsidRPr="00F96FB4" w:rsidRDefault="00266ADE">
            <w:pPr>
              <w:widowControl w:val="0"/>
              <w:jc w:val="right"/>
              <w:rPr>
                <w:b/>
                <w:szCs w:val="18"/>
                <w:lang w:val="es-ES_tradnl"/>
              </w:rPr>
            </w:pPr>
            <w:r w:rsidRPr="00F96FB4">
              <w:rPr>
                <w:b/>
                <w:szCs w:val="18"/>
                <w:lang w:val="es-ES_tradnl"/>
              </w:rPr>
              <w:t>15,97</w:t>
            </w: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0988E956" w14:textId="73BD9572" w:rsidR="00684E73" w:rsidRPr="00F96FB4" w:rsidRDefault="00266ADE">
            <w:pPr>
              <w:jc w:val="right"/>
              <w:rPr>
                <w:b/>
                <w:color w:val="000000"/>
                <w:szCs w:val="18"/>
                <w:lang w:val="es-ES_tradnl"/>
              </w:rPr>
            </w:pPr>
            <w:r w:rsidRPr="00F96FB4">
              <w:rPr>
                <w:b/>
                <w:color w:val="000000"/>
                <w:szCs w:val="18"/>
                <w:lang w:val="es-ES_tradnl"/>
              </w:rPr>
              <w:t>16,58</w:t>
            </w:r>
          </w:p>
        </w:tc>
        <w:tc>
          <w:tcPr>
            <w:tcW w:w="601"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646C4A7A" w14:textId="3A4915C9" w:rsidR="00684E73" w:rsidRPr="00F96FB4" w:rsidRDefault="00266ADE">
            <w:pPr>
              <w:widowControl w:val="0"/>
              <w:jc w:val="right"/>
              <w:rPr>
                <w:b/>
                <w:szCs w:val="18"/>
                <w:lang w:val="es-ES_tradnl"/>
              </w:rPr>
            </w:pPr>
            <w:r w:rsidRPr="00F96FB4">
              <w:rPr>
                <w:b/>
                <w:szCs w:val="18"/>
                <w:lang w:val="es-ES_tradnl"/>
              </w:rPr>
              <w:t>16,09</w:t>
            </w: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29721A0A" w14:textId="2B49F310" w:rsidR="00684E73" w:rsidRPr="00F96FB4" w:rsidRDefault="00266ADE">
            <w:pPr>
              <w:widowControl w:val="0"/>
              <w:jc w:val="right"/>
              <w:rPr>
                <w:b/>
                <w:szCs w:val="18"/>
                <w:lang w:val="es-ES_tradnl"/>
              </w:rPr>
            </w:pPr>
            <w:r w:rsidRPr="00F96FB4">
              <w:rPr>
                <w:b/>
                <w:szCs w:val="18"/>
                <w:lang w:val="es-ES_tradnl"/>
              </w:rPr>
              <w:t>14,81</w:t>
            </w:r>
          </w:p>
        </w:tc>
        <w:tc>
          <w:tcPr>
            <w:tcW w:w="60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195DC4CE" w14:textId="1E0DA215" w:rsidR="00684E73" w:rsidRPr="00F96FB4" w:rsidRDefault="00266ADE">
            <w:pPr>
              <w:widowControl w:val="0"/>
              <w:jc w:val="right"/>
              <w:rPr>
                <w:b/>
                <w:szCs w:val="18"/>
                <w:lang w:val="es-ES_tradnl"/>
              </w:rPr>
            </w:pPr>
            <w:r w:rsidRPr="00F96FB4">
              <w:rPr>
                <w:b/>
                <w:szCs w:val="18"/>
                <w:lang w:val="es-ES_tradnl"/>
              </w:rPr>
              <w:t>57,30</w:t>
            </w:r>
          </w:p>
        </w:tc>
      </w:tr>
    </w:tbl>
    <w:bookmarkEnd w:id="2"/>
    <w:p w14:paraId="557DD39C" w14:textId="5AD74947" w:rsidR="00684E73" w:rsidRPr="00F96FB4" w:rsidRDefault="00920169">
      <w:pPr>
        <w:rPr>
          <w:sz w:val="18"/>
          <w:szCs w:val="16"/>
          <w:lang w:val="es-ES_tradnl"/>
        </w:rPr>
      </w:pPr>
      <w:r w:rsidRPr="00F96FB4">
        <w:rPr>
          <w:sz w:val="18"/>
          <w:szCs w:val="16"/>
          <w:lang w:val="es-ES_tradnl"/>
        </w:rPr>
        <w:t>* Contenido</w:t>
      </w:r>
      <w:r w:rsidR="00DD143E" w:rsidRPr="00F96FB4">
        <w:rPr>
          <w:sz w:val="18"/>
          <w:szCs w:val="16"/>
          <w:lang w:val="es-ES_tradnl"/>
        </w:rPr>
        <w:t xml:space="preserve"> en la mezcla R-406A, </w:t>
      </w:r>
      <w:r w:rsidR="0072210E" w:rsidRPr="00F96FB4">
        <w:rPr>
          <w:sz w:val="18"/>
          <w:szCs w:val="16"/>
          <w:lang w:val="es-ES_tradnl"/>
        </w:rPr>
        <w:t>compuesta</w:t>
      </w:r>
      <w:r w:rsidR="0085269D" w:rsidRPr="00F96FB4">
        <w:rPr>
          <w:sz w:val="18"/>
          <w:szCs w:val="16"/>
          <w:lang w:val="es-ES_tradnl"/>
        </w:rPr>
        <w:t xml:space="preserve"> en </w:t>
      </w:r>
      <w:r w:rsidR="00F27766" w:rsidRPr="00F96FB4">
        <w:rPr>
          <w:sz w:val="18"/>
          <w:szCs w:val="16"/>
          <w:lang w:val="es-ES_tradnl"/>
        </w:rPr>
        <w:t>un</w:t>
      </w:r>
      <w:r w:rsidR="00DD143E" w:rsidRPr="00F96FB4">
        <w:rPr>
          <w:sz w:val="18"/>
          <w:szCs w:val="16"/>
          <w:lang w:val="es-ES_tradnl"/>
        </w:rPr>
        <w:t xml:space="preserve"> 55</w:t>
      </w:r>
      <w:r w:rsidR="00431F65" w:rsidRPr="00F96FB4">
        <w:rPr>
          <w:sz w:val="18"/>
          <w:szCs w:val="16"/>
          <w:lang w:val="es-ES_tradnl"/>
        </w:rPr>
        <w:t>%</w:t>
      </w:r>
      <w:r w:rsidR="008203EC" w:rsidRPr="00F96FB4">
        <w:rPr>
          <w:sz w:val="18"/>
          <w:szCs w:val="16"/>
          <w:lang w:val="es-ES_tradnl"/>
        </w:rPr>
        <w:t xml:space="preserve"> </w:t>
      </w:r>
      <w:r w:rsidR="0072210E" w:rsidRPr="00F96FB4">
        <w:rPr>
          <w:sz w:val="18"/>
          <w:szCs w:val="16"/>
          <w:lang w:val="es-ES_tradnl"/>
        </w:rPr>
        <w:t xml:space="preserve">por </w:t>
      </w:r>
      <w:r w:rsidR="00DD143E" w:rsidRPr="00F96FB4">
        <w:rPr>
          <w:sz w:val="18"/>
          <w:szCs w:val="16"/>
          <w:lang w:val="es-ES_tradnl"/>
        </w:rPr>
        <w:t>HCFC-22, 41</w:t>
      </w:r>
      <w:r w:rsidR="00753B0A" w:rsidRPr="00F96FB4">
        <w:rPr>
          <w:sz w:val="18"/>
          <w:szCs w:val="16"/>
          <w:lang w:val="es-ES_tradnl"/>
        </w:rPr>
        <w:t>5</w:t>
      </w:r>
      <w:r w:rsidR="00431F65" w:rsidRPr="00F96FB4">
        <w:rPr>
          <w:sz w:val="18"/>
          <w:szCs w:val="16"/>
          <w:lang w:val="es-ES_tradnl"/>
        </w:rPr>
        <w:t>%</w:t>
      </w:r>
      <w:r w:rsidR="00DD143E" w:rsidRPr="00F96FB4">
        <w:rPr>
          <w:sz w:val="18"/>
          <w:szCs w:val="16"/>
          <w:lang w:val="es-ES_tradnl"/>
        </w:rPr>
        <w:t xml:space="preserve"> </w:t>
      </w:r>
      <w:r w:rsidR="000F2585" w:rsidRPr="00F96FB4">
        <w:rPr>
          <w:sz w:val="18"/>
          <w:szCs w:val="16"/>
          <w:lang w:val="es-ES_tradnl"/>
        </w:rPr>
        <w:t xml:space="preserve">por </w:t>
      </w:r>
      <w:r w:rsidR="00DD143E" w:rsidRPr="00F96FB4">
        <w:rPr>
          <w:sz w:val="18"/>
          <w:szCs w:val="16"/>
          <w:lang w:val="es-ES_tradnl"/>
        </w:rPr>
        <w:t>HCFC-142b y 4</w:t>
      </w:r>
      <w:r w:rsidR="00753B0A" w:rsidRPr="00F96FB4">
        <w:rPr>
          <w:sz w:val="18"/>
          <w:szCs w:val="16"/>
          <w:lang w:val="es-ES_tradnl"/>
        </w:rPr>
        <w:t>5</w:t>
      </w:r>
      <w:r w:rsidR="00431F65" w:rsidRPr="00F96FB4">
        <w:rPr>
          <w:sz w:val="18"/>
          <w:szCs w:val="16"/>
          <w:lang w:val="es-ES_tradnl"/>
        </w:rPr>
        <w:t>%</w:t>
      </w:r>
      <w:r w:rsidR="008203EC" w:rsidRPr="00F96FB4">
        <w:rPr>
          <w:sz w:val="18"/>
          <w:szCs w:val="16"/>
          <w:lang w:val="es-ES_tradnl"/>
        </w:rPr>
        <w:t xml:space="preserve"> </w:t>
      </w:r>
      <w:r w:rsidR="00660A99" w:rsidRPr="00F96FB4">
        <w:rPr>
          <w:sz w:val="18"/>
          <w:szCs w:val="16"/>
          <w:lang w:val="es-ES_tradnl"/>
        </w:rPr>
        <w:t>por</w:t>
      </w:r>
      <w:r w:rsidR="00DD143E" w:rsidRPr="00F96FB4">
        <w:rPr>
          <w:sz w:val="18"/>
          <w:szCs w:val="16"/>
          <w:lang w:val="es-ES_tradnl"/>
        </w:rPr>
        <w:t xml:space="preserve"> R-600a.</w:t>
      </w:r>
    </w:p>
    <w:p w14:paraId="7707BD18" w14:textId="5AEF7E69" w:rsidR="009B41F6" w:rsidRPr="00F96FB4" w:rsidRDefault="00DD143E">
      <w:pPr>
        <w:pStyle w:val="Heading1"/>
        <w:spacing w:before="240"/>
        <w:rPr>
          <w:lang w:val="es-ES_tradnl"/>
        </w:rPr>
      </w:pPr>
      <w:bookmarkStart w:id="3" w:name="_Hlk178692804"/>
      <w:r w:rsidRPr="00F96FB4">
        <w:rPr>
          <w:lang w:val="es-ES_tradnl"/>
        </w:rPr>
        <w:t xml:space="preserve">El consumo de HCFC </w:t>
      </w:r>
      <w:r w:rsidR="00313D4E" w:rsidRPr="00F96FB4">
        <w:rPr>
          <w:lang w:val="es-ES_tradnl"/>
        </w:rPr>
        <w:t xml:space="preserve">viene </w:t>
      </w:r>
      <w:r w:rsidRPr="00F96FB4">
        <w:rPr>
          <w:lang w:val="es-ES_tradnl"/>
        </w:rPr>
        <w:t xml:space="preserve">disminuyendo gradualmente </w:t>
      </w:r>
      <w:r w:rsidR="00DD49CD" w:rsidRPr="00F96FB4">
        <w:rPr>
          <w:lang w:val="es-ES_tradnl"/>
        </w:rPr>
        <w:t xml:space="preserve">tras </w:t>
      </w:r>
      <w:r w:rsidR="00653E74" w:rsidRPr="00F96FB4">
        <w:rPr>
          <w:lang w:val="es-ES_tradnl"/>
        </w:rPr>
        <w:t>la ejecución del PGEH y</w:t>
      </w:r>
      <w:r w:rsidRPr="00F96FB4">
        <w:rPr>
          <w:lang w:val="es-ES_tradnl"/>
        </w:rPr>
        <w:t xml:space="preserve"> la introducción </w:t>
      </w:r>
      <w:r w:rsidR="0080716B" w:rsidRPr="00F96FB4">
        <w:rPr>
          <w:lang w:val="es-ES_tradnl"/>
        </w:rPr>
        <w:t xml:space="preserve">al mercado </w:t>
      </w:r>
      <w:r w:rsidRPr="00F96FB4">
        <w:rPr>
          <w:lang w:val="es-ES_tradnl"/>
        </w:rPr>
        <w:t xml:space="preserve">de tecnologías alternativas, principalmente HFC e hidrocarburos. </w:t>
      </w:r>
      <w:r w:rsidR="00D953D7" w:rsidRPr="00F96FB4">
        <w:rPr>
          <w:lang w:val="es-ES_tradnl"/>
        </w:rPr>
        <w:t xml:space="preserve">Tras </w:t>
      </w:r>
      <w:r w:rsidR="0087344C" w:rsidRPr="00F96FB4">
        <w:rPr>
          <w:lang w:val="es-ES_tradnl"/>
        </w:rPr>
        <w:t xml:space="preserve">una fuerte caída en </w:t>
      </w:r>
      <w:r w:rsidR="002678E9" w:rsidRPr="00F96FB4">
        <w:rPr>
          <w:lang w:val="es-ES_tradnl"/>
        </w:rPr>
        <w:t>el año 2020</w:t>
      </w:r>
      <w:r w:rsidR="00D44EE5" w:rsidRPr="00F96FB4">
        <w:rPr>
          <w:lang w:val="es-ES_tradnl"/>
        </w:rPr>
        <w:t xml:space="preserve">, </w:t>
      </w:r>
      <w:r w:rsidR="00FA0E9A" w:rsidRPr="00F96FB4">
        <w:rPr>
          <w:lang w:val="es-ES_tradnl"/>
        </w:rPr>
        <w:t>e</w:t>
      </w:r>
      <w:r w:rsidR="00D44EE5" w:rsidRPr="00F96FB4">
        <w:rPr>
          <w:lang w:val="es-ES_tradnl"/>
        </w:rPr>
        <w:t xml:space="preserve">l consumo </w:t>
      </w:r>
      <w:r w:rsidR="005D1D8E" w:rsidRPr="00F96FB4">
        <w:rPr>
          <w:lang w:val="es-ES_tradnl"/>
        </w:rPr>
        <w:t xml:space="preserve">de HCFC </w:t>
      </w:r>
      <w:r w:rsidR="00353F34" w:rsidRPr="00F96FB4">
        <w:rPr>
          <w:lang w:val="es-ES_tradnl"/>
        </w:rPr>
        <w:t xml:space="preserve">remontó </w:t>
      </w:r>
      <w:r w:rsidR="004F2E07" w:rsidRPr="00F96FB4">
        <w:rPr>
          <w:lang w:val="es-ES_tradnl"/>
        </w:rPr>
        <w:t>en 2021</w:t>
      </w:r>
      <w:r w:rsidRPr="00F96FB4">
        <w:rPr>
          <w:lang w:val="es-ES_tradnl"/>
        </w:rPr>
        <w:t xml:space="preserve"> debido en parte a los </w:t>
      </w:r>
      <w:r w:rsidR="009A5AB9" w:rsidRPr="00F96FB4">
        <w:rPr>
          <w:lang w:val="es-ES_tradnl"/>
        </w:rPr>
        <w:t xml:space="preserve">efectos </w:t>
      </w:r>
      <w:r w:rsidRPr="00F96FB4">
        <w:rPr>
          <w:lang w:val="es-ES_tradnl"/>
        </w:rPr>
        <w:t xml:space="preserve">de la pandemia del Covid-19 sobre </w:t>
      </w:r>
      <w:r w:rsidR="00FE66F0" w:rsidRPr="00F96FB4">
        <w:rPr>
          <w:lang w:val="es-ES_tradnl"/>
        </w:rPr>
        <w:t xml:space="preserve">el </w:t>
      </w:r>
      <w:r w:rsidRPr="00F96FB4">
        <w:rPr>
          <w:lang w:val="es-ES_tradnl"/>
        </w:rPr>
        <w:t>comercio mundial</w:t>
      </w:r>
      <w:bookmarkEnd w:id="3"/>
      <w:r w:rsidR="009B41F6" w:rsidRPr="00F96FB4">
        <w:rPr>
          <w:lang w:val="es-ES_tradnl"/>
        </w:rPr>
        <w:t>.</w:t>
      </w:r>
      <w:r w:rsidR="00FF5BC5" w:rsidRPr="00F96FB4">
        <w:rPr>
          <w:lang w:val="es-ES_tradnl"/>
        </w:rPr>
        <w:t xml:space="preserve"> En </w:t>
      </w:r>
      <w:r w:rsidRPr="00F96FB4">
        <w:rPr>
          <w:lang w:val="es-ES_tradnl"/>
        </w:rPr>
        <w:t xml:space="preserve">2023, </w:t>
      </w:r>
      <w:r w:rsidR="00B12D92" w:rsidRPr="00F96FB4">
        <w:rPr>
          <w:lang w:val="es-ES_tradnl"/>
        </w:rPr>
        <w:t>los HFC representaron</w:t>
      </w:r>
      <w:r w:rsidR="00FF5BC5" w:rsidRPr="00F96FB4">
        <w:rPr>
          <w:lang w:val="es-ES_tradnl"/>
        </w:rPr>
        <w:t xml:space="preserve"> </w:t>
      </w:r>
      <w:r w:rsidR="00CE0A08" w:rsidRPr="00F96FB4">
        <w:rPr>
          <w:lang w:val="es-ES_tradnl"/>
        </w:rPr>
        <w:t>el 55</w:t>
      </w:r>
      <w:r w:rsidR="008203EC" w:rsidRPr="00F96FB4">
        <w:rPr>
          <w:lang w:val="es-ES_tradnl"/>
        </w:rPr>
        <w:t xml:space="preserve"> por ciento</w:t>
      </w:r>
      <w:r w:rsidR="00CE0A08" w:rsidRPr="00F96FB4">
        <w:rPr>
          <w:lang w:val="es-ES_tradnl"/>
        </w:rPr>
        <w:t xml:space="preserve"> </w:t>
      </w:r>
      <w:r w:rsidR="00F23CD3" w:rsidRPr="00F96FB4">
        <w:rPr>
          <w:lang w:val="es-ES_tradnl"/>
        </w:rPr>
        <w:t>del mercado (</w:t>
      </w:r>
      <w:r w:rsidRPr="00F96FB4">
        <w:rPr>
          <w:lang w:val="es-ES_tradnl"/>
        </w:rPr>
        <w:t xml:space="preserve">HFC-134a </w:t>
      </w:r>
      <w:r w:rsidR="00C21E6C" w:rsidRPr="00F96FB4">
        <w:rPr>
          <w:lang w:val="es-ES_tradnl"/>
        </w:rPr>
        <w:t>(</w:t>
      </w:r>
      <w:r w:rsidRPr="00F96FB4">
        <w:rPr>
          <w:lang w:val="es-ES_tradnl"/>
        </w:rPr>
        <w:t>28,5</w:t>
      </w:r>
      <w:r w:rsidR="00431F65" w:rsidRPr="00F96FB4">
        <w:rPr>
          <w:lang w:val="es-ES_tradnl"/>
        </w:rPr>
        <w:t>%</w:t>
      </w:r>
      <w:r w:rsidR="00C21E6C" w:rsidRPr="00F96FB4">
        <w:rPr>
          <w:lang w:val="es-ES_tradnl"/>
        </w:rPr>
        <w:t>)</w:t>
      </w:r>
      <w:r w:rsidR="008513C4" w:rsidRPr="00F96FB4">
        <w:rPr>
          <w:lang w:val="es-ES_tradnl"/>
        </w:rPr>
        <w:t xml:space="preserve">, </w:t>
      </w:r>
      <w:r w:rsidRPr="00F96FB4">
        <w:rPr>
          <w:lang w:val="es-ES_tradnl"/>
        </w:rPr>
        <w:t xml:space="preserve">R-410A </w:t>
      </w:r>
      <w:r w:rsidR="00C21E6C" w:rsidRPr="00F96FB4">
        <w:rPr>
          <w:lang w:val="es-ES_tradnl"/>
        </w:rPr>
        <w:t>(</w:t>
      </w:r>
      <w:r w:rsidRPr="00F96FB4">
        <w:rPr>
          <w:lang w:val="es-ES_tradnl"/>
        </w:rPr>
        <w:t>8,3</w:t>
      </w:r>
      <w:r w:rsidR="00431F65" w:rsidRPr="00F96FB4">
        <w:rPr>
          <w:lang w:val="es-ES_tradnl"/>
        </w:rPr>
        <w:t>%</w:t>
      </w:r>
      <w:r w:rsidR="00C21E6C" w:rsidRPr="00F96FB4">
        <w:rPr>
          <w:lang w:val="es-ES_tradnl"/>
        </w:rPr>
        <w:t>)</w:t>
      </w:r>
      <w:r w:rsidR="008513C4" w:rsidRPr="00F96FB4">
        <w:rPr>
          <w:lang w:val="es-ES_tradnl"/>
        </w:rPr>
        <w:t xml:space="preserve">, </w:t>
      </w:r>
      <w:r w:rsidRPr="00F96FB4">
        <w:rPr>
          <w:lang w:val="es-ES_tradnl"/>
        </w:rPr>
        <w:t xml:space="preserve">R-404A </w:t>
      </w:r>
      <w:r w:rsidR="00C21E6C" w:rsidRPr="00F96FB4">
        <w:rPr>
          <w:lang w:val="es-ES_tradnl"/>
        </w:rPr>
        <w:t>(</w:t>
      </w:r>
      <w:r w:rsidRPr="00F96FB4">
        <w:rPr>
          <w:lang w:val="es-ES_tradnl"/>
        </w:rPr>
        <w:t>6</w:t>
      </w:r>
      <w:r w:rsidR="00190F4A" w:rsidRPr="00F96FB4">
        <w:rPr>
          <w:lang w:val="es-ES_tradnl"/>
        </w:rPr>
        <w:t>,</w:t>
      </w:r>
      <w:r w:rsidRPr="00F96FB4">
        <w:rPr>
          <w:lang w:val="es-ES_tradnl"/>
        </w:rPr>
        <w:t>1</w:t>
      </w:r>
      <w:r w:rsidR="00431F65" w:rsidRPr="00F96FB4">
        <w:rPr>
          <w:lang w:val="es-ES_tradnl"/>
        </w:rPr>
        <w:t>%</w:t>
      </w:r>
      <w:r w:rsidR="00C21E6C" w:rsidRPr="00F96FB4">
        <w:rPr>
          <w:lang w:val="es-ES_tradnl"/>
        </w:rPr>
        <w:t>)</w:t>
      </w:r>
      <w:r w:rsidR="008513C4" w:rsidRPr="00F96FB4">
        <w:rPr>
          <w:lang w:val="es-ES_tradnl"/>
        </w:rPr>
        <w:t xml:space="preserve">, </w:t>
      </w:r>
      <w:r w:rsidRPr="00F96FB4">
        <w:rPr>
          <w:lang w:val="es-ES_tradnl"/>
        </w:rPr>
        <w:t xml:space="preserve">R-407C </w:t>
      </w:r>
      <w:r w:rsidR="00C21E6C" w:rsidRPr="00F96FB4">
        <w:rPr>
          <w:lang w:val="es-ES_tradnl"/>
        </w:rPr>
        <w:t>(</w:t>
      </w:r>
      <w:r w:rsidRPr="00F96FB4">
        <w:rPr>
          <w:lang w:val="es-ES_tradnl"/>
        </w:rPr>
        <w:t>5</w:t>
      </w:r>
      <w:r w:rsidR="00190F4A" w:rsidRPr="00F96FB4">
        <w:rPr>
          <w:lang w:val="es-ES_tradnl"/>
        </w:rPr>
        <w:t>,</w:t>
      </w:r>
      <w:r w:rsidRPr="00F96FB4">
        <w:rPr>
          <w:lang w:val="es-ES_tradnl"/>
        </w:rPr>
        <w:t>1</w:t>
      </w:r>
      <w:r w:rsidR="00431F65" w:rsidRPr="00F96FB4">
        <w:rPr>
          <w:lang w:val="es-ES_tradnl"/>
        </w:rPr>
        <w:t>%</w:t>
      </w:r>
      <w:r w:rsidR="00C21E6C" w:rsidRPr="00F96FB4">
        <w:rPr>
          <w:lang w:val="es-ES_tradnl"/>
        </w:rPr>
        <w:t>)</w:t>
      </w:r>
      <w:r w:rsidR="008513C4" w:rsidRPr="00F96FB4">
        <w:rPr>
          <w:lang w:val="es-ES_tradnl"/>
        </w:rPr>
        <w:t xml:space="preserve">, </w:t>
      </w:r>
      <w:r w:rsidRPr="00F96FB4">
        <w:rPr>
          <w:lang w:val="es-ES_tradnl"/>
        </w:rPr>
        <w:t xml:space="preserve">HFC-32 </w:t>
      </w:r>
      <w:r w:rsidR="00C21E6C" w:rsidRPr="00F96FB4">
        <w:rPr>
          <w:lang w:val="es-ES_tradnl"/>
        </w:rPr>
        <w:t>(</w:t>
      </w:r>
      <w:r w:rsidRPr="00F96FB4">
        <w:rPr>
          <w:lang w:val="es-ES_tradnl"/>
        </w:rPr>
        <w:t>4,4</w:t>
      </w:r>
      <w:r w:rsidR="00431F65" w:rsidRPr="00F96FB4">
        <w:rPr>
          <w:lang w:val="es-ES_tradnl"/>
        </w:rPr>
        <w:t>%</w:t>
      </w:r>
      <w:r w:rsidR="00C21E6C" w:rsidRPr="00F96FB4">
        <w:rPr>
          <w:lang w:val="es-ES_tradnl"/>
        </w:rPr>
        <w:t>)</w:t>
      </w:r>
      <w:r w:rsidRPr="00F96FB4">
        <w:rPr>
          <w:lang w:val="es-ES_tradnl"/>
        </w:rPr>
        <w:t xml:space="preserve"> </w:t>
      </w:r>
      <w:r w:rsidR="000D698F" w:rsidRPr="00F96FB4">
        <w:rPr>
          <w:lang w:val="es-ES_tradnl"/>
        </w:rPr>
        <w:t xml:space="preserve">y </w:t>
      </w:r>
      <w:r w:rsidR="00577CA5" w:rsidRPr="00F96FB4">
        <w:rPr>
          <w:lang w:val="es-ES_tradnl"/>
        </w:rPr>
        <w:t xml:space="preserve">R-507A </w:t>
      </w:r>
      <w:r w:rsidR="00C21E6C" w:rsidRPr="00F96FB4">
        <w:rPr>
          <w:lang w:val="es-ES_tradnl"/>
        </w:rPr>
        <w:t>(</w:t>
      </w:r>
      <w:r w:rsidR="00DD09B1" w:rsidRPr="00F96FB4">
        <w:rPr>
          <w:lang w:val="es-ES_tradnl"/>
        </w:rPr>
        <w:t>2,2</w:t>
      </w:r>
      <w:r w:rsidR="00431F65" w:rsidRPr="00F96FB4">
        <w:rPr>
          <w:lang w:val="es-ES_tradnl"/>
        </w:rPr>
        <w:t>%</w:t>
      </w:r>
      <w:r w:rsidR="009B41F6" w:rsidRPr="00F96FB4">
        <w:rPr>
          <w:lang w:val="es-ES_tradnl"/>
        </w:rPr>
        <w:t>)</w:t>
      </w:r>
      <w:r w:rsidRPr="00F96FB4">
        <w:rPr>
          <w:lang w:val="es-ES_tradnl"/>
        </w:rPr>
        <w:t xml:space="preserve">, seguidos </w:t>
      </w:r>
      <w:r w:rsidR="002D6F15" w:rsidRPr="00F96FB4">
        <w:rPr>
          <w:lang w:val="es-ES_tradnl"/>
        </w:rPr>
        <w:t>por los HCFC</w:t>
      </w:r>
      <w:r w:rsidR="00691E1B" w:rsidRPr="00F96FB4">
        <w:rPr>
          <w:lang w:val="es-ES_tradnl"/>
        </w:rPr>
        <w:t xml:space="preserve"> </w:t>
      </w:r>
      <w:r w:rsidR="009675BD" w:rsidRPr="00F96FB4">
        <w:rPr>
          <w:lang w:val="es-ES_tradnl"/>
        </w:rPr>
        <w:t xml:space="preserve">con </w:t>
      </w:r>
      <w:r w:rsidRPr="00F96FB4">
        <w:rPr>
          <w:lang w:val="es-ES_tradnl"/>
        </w:rPr>
        <w:t>el 39</w:t>
      </w:r>
      <w:r w:rsidR="008203EC" w:rsidRPr="00F96FB4">
        <w:rPr>
          <w:lang w:val="es-ES_tradnl"/>
        </w:rPr>
        <w:t xml:space="preserve"> por ciento</w:t>
      </w:r>
      <w:r w:rsidRPr="00F96FB4">
        <w:rPr>
          <w:lang w:val="es-ES_tradnl"/>
        </w:rPr>
        <w:t xml:space="preserve"> de</w:t>
      </w:r>
      <w:r w:rsidR="007A23CA" w:rsidRPr="00F96FB4">
        <w:rPr>
          <w:lang w:val="es-ES_tradnl"/>
        </w:rPr>
        <w:t>l</w:t>
      </w:r>
      <w:r w:rsidRPr="00F96FB4">
        <w:rPr>
          <w:lang w:val="es-ES_tradnl"/>
        </w:rPr>
        <w:t xml:space="preserve"> </w:t>
      </w:r>
      <w:r w:rsidR="00AD1F0F" w:rsidRPr="00F96FB4">
        <w:rPr>
          <w:lang w:val="es-ES_tradnl"/>
        </w:rPr>
        <w:t>total</w:t>
      </w:r>
      <w:r w:rsidR="00D62FB0" w:rsidRPr="00F96FB4">
        <w:rPr>
          <w:lang w:val="es-ES_tradnl"/>
        </w:rPr>
        <w:t>,</w:t>
      </w:r>
      <w:r w:rsidR="009B41F6" w:rsidRPr="00F96FB4">
        <w:rPr>
          <w:lang w:val="es-ES_tradnl"/>
        </w:rPr>
        <w:t xml:space="preserve"> y </w:t>
      </w:r>
      <w:r w:rsidR="00D62FB0" w:rsidRPr="00F96FB4">
        <w:rPr>
          <w:lang w:val="es-ES_tradnl"/>
        </w:rPr>
        <w:t>por</w:t>
      </w:r>
      <w:r w:rsidRPr="00F96FB4">
        <w:rPr>
          <w:lang w:val="es-ES_tradnl"/>
        </w:rPr>
        <w:t xml:space="preserve"> </w:t>
      </w:r>
      <w:r w:rsidR="002C259B" w:rsidRPr="00F96FB4">
        <w:rPr>
          <w:lang w:val="es-ES_tradnl"/>
        </w:rPr>
        <w:t xml:space="preserve">los hidrocarburos </w:t>
      </w:r>
      <w:r w:rsidRPr="00F96FB4">
        <w:rPr>
          <w:lang w:val="es-ES_tradnl"/>
        </w:rPr>
        <w:t>(7</w:t>
      </w:r>
      <w:r w:rsidR="00431F65" w:rsidRPr="00F96FB4">
        <w:rPr>
          <w:lang w:val="es-ES_tradnl"/>
        </w:rPr>
        <w:t>%</w:t>
      </w:r>
      <w:r w:rsidR="009B41F6" w:rsidRPr="00F96FB4">
        <w:rPr>
          <w:lang w:val="es-ES_tradnl"/>
        </w:rPr>
        <w:t>)</w:t>
      </w:r>
      <w:r w:rsidRPr="00F96FB4">
        <w:rPr>
          <w:lang w:val="es-ES_tradnl"/>
        </w:rPr>
        <w:t>.</w:t>
      </w:r>
    </w:p>
    <w:p w14:paraId="487A3BA4" w14:textId="49F92B87" w:rsidR="00684E73" w:rsidRPr="00F96FB4" w:rsidRDefault="00DD143E">
      <w:pPr>
        <w:keepNext/>
        <w:spacing w:after="240"/>
        <w:rPr>
          <w:i/>
          <w:sz w:val="22"/>
          <w:lang w:val="es-ES_tradnl"/>
        </w:rPr>
      </w:pPr>
      <w:r w:rsidRPr="00F96FB4">
        <w:rPr>
          <w:i/>
          <w:sz w:val="22"/>
          <w:lang w:val="es-ES_tradnl"/>
        </w:rPr>
        <w:t>Informe de ejecución del programa país</w:t>
      </w:r>
    </w:p>
    <w:p w14:paraId="162183F3" w14:textId="6B12776A" w:rsidR="009B41F6" w:rsidRPr="00F96FB4" w:rsidRDefault="00176187" w:rsidP="00A917CA">
      <w:pPr>
        <w:pStyle w:val="Heading1"/>
        <w:rPr>
          <w:lang w:val="es-ES_tradnl"/>
        </w:rPr>
      </w:pPr>
      <w:r w:rsidRPr="00F96FB4">
        <w:rPr>
          <w:lang w:val="es-ES_tradnl"/>
        </w:rPr>
        <w:t xml:space="preserve">El consumo sectorial de HCFC declarado por el Gobierno de </w:t>
      </w:r>
      <w:r w:rsidR="00E85298" w:rsidRPr="00F96FB4">
        <w:rPr>
          <w:lang w:val="es-ES_tradnl"/>
        </w:rPr>
        <w:t xml:space="preserve">Ghana </w:t>
      </w:r>
      <w:r w:rsidRPr="00F96FB4">
        <w:rPr>
          <w:lang w:val="es-ES_tradnl"/>
        </w:rPr>
        <w:t xml:space="preserve">en el informe de ejecución del programa país para el año </w:t>
      </w:r>
      <w:r w:rsidR="0021335E" w:rsidRPr="00F96FB4">
        <w:rPr>
          <w:lang w:val="es-ES_tradnl"/>
        </w:rPr>
        <w:t xml:space="preserve">2023 </w:t>
      </w:r>
      <w:r w:rsidRPr="00F96FB4">
        <w:rPr>
          <w:lang w:val="es-ES_tradnl"/>
        </w:rPr>
        <w:t>concuerda con lo notificado en virtud del artículo 7 del Protocolo de Montreal.</w:t>
      </w:r>
    </w:p>
    <w:p w14:paraId="32F46951" w14:textId="7EEE46DD" w:rsidR="00684E73" w:rsidRPr="00F96FB4" w:rsidRDefault="00DD143E">
      <w:pPr>
        <w:keepNext/>
        <w:spacing w:after="240"/>
        <w:rPr>
          <w:i/>
          <w:sz w:val="22"/>
          <w:lang w:val="es-ES_tradnl"/>
        </w:rPr>
      </w:pPr>
      <w:r w:rsidRPr="00F96FB4">
        <w:rPr>
          <w:i/>
          <w:sz w:val="22"/>
          <w:lang w:val="es-ES_tradnl"/>
        </w:rPr>
        <w:t>Informe de verificación</w:t>
      </w:r>
    </w:p>
    <w:p w14:paraId="21CEDC5B" w14:textId="6EBC01A6" w:rsidR="009B41F6" w:rsidRPr="00F96FB4" w:rsidRDefault="00DD143E">
      <w:pPr>
        <w:pStyle w:val="Heading1"/>
        <w:rPr>
          <w:lang w:val="es-ES_tradnl"/>
        </w:rPr>
      </w:pPr>
      <w:r w:rsidRPr="00F96FB4">
        <w:rPr>
          <w:lang w:val="es-ES_tradnl"/>
        </w:rPr>
        <w:t xml:space="preserve">El </w:t>
      </w:r>
      <w:r w:rsidR="0093025E" w:rsidRPr="00F96FB4">
        <w:rPr>
          <w:lang w:val="es-ES_tradnl"/>
        </w:rPr>
        <w:t>informe de verificación confirma</w:t>
      </w:r>
      <w:r w:rsidRPr="00F96FB4">
        <w:rPr>
          <w:lang w:val="es-ES_tradnl"/>
        </w:rPr>
        <w:t xml:space="preserve"> que el Gobierno </w:t>
      </w:r>
      <w:r w:rsidR="00D81DC4" w:rsidRPr="00F96FB4">
        <w:rPr>
          <w:lang w:val="es-ES_tradnl"/>
        </w:rPr>
        <w:t xml:space="preserve">efectivamente </w:t>
      </w:r>
      <w:r w:rsidR="004609AB" w:rsidRPr="00F96FB4">
        <w:rPr>
          <w:lang w:val="es-ES_tradnl"/>
        </w:rPr>
        <w:t>aplica</w:t>
      </w:r>
      <w:r w:rsidRPr="00F96FB4">
        <w:rPr>
          <w:lang w:val="es-ES_tradnl"/>
        </w:rPr>
        <w:t xml:space="preserve"> un sistema de licencias y cuotas </w:t>
      </w:r>
      <w:r w:rsidR="003D50F6" w:rsidRPr="00F96FB4">
        <w:rPr>
          <w:lang w:val="es-ES_tradnl"/>
        </w:rPr>
        <w:t xml:space="preserve">de </w:t>
      </w:r>
      <w:r w:rsidR="008203EC" w:rsidRPr="00F96FB4">
        <w:rPr>
          <w:lang w:val="es-ES_tradnl"/>
        </w:rPr>
        <w:t>importación y exportación de HCFC</w:t>
      </w:r>
      <w:r w:rsidRPr="00F96FB4">
        <w:rPr>
          <w:lang w:val="es-ES_tradnl"/>
        </w:rPr>
        <w:t xml:space="preserve"> y que el consumo total notificado en virtud del </w:t>
      </w:r>
      <w:r w:rsidR="00C120FD" w:rsidRPr="00F96FB4">
        <w:rPr>
          <w:lang w:val="es-ES_tradnl"/>
        </w:rPr>
        <w:t>artículo 7</w:t>
      </w:r>
      <w:r w:rsidRPr="00F96FB4">
        <w:rPr>
          <w:lang w:val="es-ES_tradnl"/>
        </w:rPr>
        <w:t xml:space="preserve"> del Protocolo de Montreal </w:t>
      </w:r>
      <w:r w:rsidR="00EC6DB2" w:rsidRPr="00F96FB4">
        <w:rPr>
          <w:lang w:val="es-ES_tradnl"/>
        </w:rPr>
        <w:t>para el período 2021-2023</w:t>
      </w:r>
      <w:r w:rsidR="00B937DC" w:rsidRPr="00F96FB4">
        <w:rPr>
          <w:lang w:val="es-ES_tradnl"/>
        </w:rPr>
        <w:t xml:space="preserve"> </w:t>
      </w:r>
      <w:r w:rsidR="009A3048" w:rsidRPr="00F96FB4">
        <w:rPr>
          <w:lang w:val="es-ES_tradnl"/>
        </w:rPr>
        <w:t xml:space="preserve">que </w:t>
      </w:r>
      <w:r w:rsidRPr="00F96FB4">
        <w:rPr>
          <w:lang w:val="es-ES_tradnl"/>
        </w:rPr>
        <w:t xml:space="preserve">se muestra en el </w:t>
      </w:r>
      <w:r w:rsidR="00171347" w:rsidRPr="00F96FB4">
        <w:rPr>
          <w:lang w:val="es-ES_tradnl"/>
        </w:rPr>
        <w:t xml:space="preserve">Cuadro </w:t>
      </w:r>
      <w:r w:rsidR="009A3048" w:rsidRPr="00F96FB4">
        <w:rPr>
          <w:lang w:val="es-ES_tradnl"/>
        </w:rPr>
        <w:t>1 es el correcto</w:t>
      </w:r>
      <w:r w:rsidRPr="00F96FB4">
        <w:rPr>
          <w:lang w:val="es-ES_tradnl"/>
        </w:rPr>
        <w:t xml:space="preserve">. </w:t>
      </w:r>
      <w:r w:rsidR="00B86678" w:rsidRPr="00F96FB4">
        <w:rPr>
          <w:lang w:val="es-ES_tradnl"/>
        </w:rPr>
        <w:t xml:space="preserve">El </w:t>
      </w:r>
      <w:r w:rsidR="002927AD" w:rsidRPr="00F96FB4">
        <w:rPr>
          <w:lang w:val="es-ES_tradnl"/>
        </w:rPr>
        <w:t>informe concluye</w:t>
      </w:r>
      <w:r w:rsidR="00F27766" w:rsidRPr="00F96FB4">
        <w:rPr>
          <w:iCs/>
          <w:lang w:val="es-ES_tradnl"/>
        </w:rPr>
        <w:t xml:space="preserve">, entre otras cosas, </w:t>
      </w:r>
      <w:r w:rsidR="00B86678" w:rsidRPr="00F96FB4">
        <w:rPr>
          <w:lang w:val="es-ES_tradnl"/>
        </w:rPr>
        <w:t xml:space="preserve">que Ghana </w:t>
      </w:r>
      <w:r w:rsidR="00E42D2E" w:rsidRPr="00F96FB4">
        <w:rPr>
          <w:lang w:val="es-ES_tradnl"/>
        </w:rPr>
        <w:t xml:space="preserve">se encuentra en cumplimiento con </w:t>
      </w:r>
      <w:r w:rsidR="00B86678" w:rsidRPr="00F96FB4">
        <w:rPr>
          <w:lang w:val="es-ES_tradnl"/>
        </w:rPr>
        <w:t xml:space="preserve">los objetivos definidos en el Acuerdo </w:t>
      </w:r>
      <w:r w:rsidR="00705C35" w:rsidRPr="00F96FB4">
        <w:rPr>
          <w:lang w:val="es-ES_tradnl"/>
        </w:rPr>
        <w:t xml:space="preserve">con </w:t>
      </w:r>
      <w:r w:rsidR="00273E96" w:rsidRPr="00F96FB4">
        <w:rPr>
          <w:lang w:val="es-ES_tradnl"/>
        </w:rPr>
        <w:t xml:space="preserve">el </w:t>
      </w:r>
      <w:r w:rsidR="00B86678" w:rsidRPr="00F96FB4">
        <w:rPr>
          <w:lang w:val="es-ES_tradnl"/>
        </w:rPr>
        <w:t xml:space="preserve">Comité Ejecutivo </w:t>
      </w:r>
      <w:r w:rsidR="00962A94" w:rsidRPr="00F96FB4">
        <w:rPr>
          <w:lang w:val="es-ES_tradnl"/>
        </w:rPr>
        <w:t xml:space="preserve">y estaba en vías de lograr la </w:t>
      </w:r>
      <w:r w:rsidR="0061784A" w:rsidRPr="00F96FB4">
        <w:rPr>
          <w:lang w:val="es-ES_tradnl"/>
        </w:rPr>
        <w:t xml:space="preserve">reducción </w:t>
      </w:r>
      <w:r w:rsidR="00962A94" w:rsidRPr="00F96FB4">
        <w:rPr>
          <w:lang w:val="es-ES_tradnl"/>
        </w:rPr>
        <w:t>del 79</w:t>
      </w:r>
      <w:r w:rsidR="008203EC" w:rsidRPr="00F96FB4">
        <w:rPr>
          <w:lang w:val="es-ES_tradnl"/>
        </w:rPr>
        <w:t xml:space="preserve"> por ciento</w:t>
      </w:r>
      <w:r w:rsidR="00417D9B" w:rsidRPr="00F96FB4">
        <w:rPr>
          <w:lang w:val="es-ES_tradnl"/>
        </w:rPr>
        <w:t xml:space="preserve"> en </w:t>
      </w:r>
      <w:r w:rsidR="00962A94" w:rsidRPr="00F96FB4">
        <w:rPr>
          <w:lang w:val="es-ES_tradnl"/>
        </w:rPr>
        <w:t xml:space="preserve">el consumo de HCFC </w:t>
      </w:r>
      <w:r w:rsidR="00417163" w:rsidRPr="00F96FB4">
        <w:rPr>
          <w:lang w:val="es-ES_tradnl"/>
        </w:rPr>
        <w:t>acordada</w:t>
      </w:r>
      <w:r w:rsidR="00962A94" w:rsidRPr="00F96FB4">
        <w:rPr>
          <w:lang w:val="es-ES_tradnl"/>
        </w:rPr>
        <w:t xml:space="preserve"> para </w:t>
      </w:r>
      <w:r w:rsidR="00417163" w:rsidRPr="00F96FB4">
        <w:rPr>
          <w:lang w:val="es-ES_tradnl"/>
        </w:rPr>
        <w:t xml:space="preserve">el año </w:t>
      </w:r>
      <w:r w:rsidR="00962A94" w:rsidRPr="00F96FB4">
        <w:rPr>
          <w:lang w:val="es-ES_tradnl"/>
        </w:rPr>
        <w:t>2025</w:t>
      </w:r>
      <w:r w:rsidR="00FF5BC5" w:rsidRPr="00F96FB4">
        <w:rPr>
          <w:lang w:val="es-ES_tradnl"/>
        </w:rPr>
        <w:t>.</w:t>
      </w:r>
    </w:p>
    <w:p w14:paraId="717AEF83" w14:textId="6A333FF2" w:rsidR="00684E73" w:rsidRPr="00F96FB4" w:rsidRDefault="009B41F6" w:rsidP="005B56DF">
      <w:pPr>
        <w:keepNext/>
        <w:spacing w:after="240"/>
        <w:rPr>
          <w:sz w:val="22"/>
          <w:u w:val="single"/>
          <w:lang w:val="es-ES_tradnl"/>
        </w:rPr>
      </w:pPr>
      <w:r w:rsidRPr="00F96FB4">
        <w:rPr>
          <w:sz w:val="22"/>
          <w:u w:val="single"/>
          <w:lang w:val="es-ES_tradnl"/>
        </w:rPr>
        <w:lastRenderedPageBreak/>
        <w:t>Estado de ejecución</w:t>
      </w:r>
      <w:r w:rsidR="00DD143E" w:rsidRPr="00F96FB4">
        <w:rPr>
          <w:sz w:val="22"/>
          <w:u w:val="single"/>
          <w:lang w:val="es-ES_tradnl"/>
        </w:rPr>
        <w:t xml:space="preserve"> de la etapa I del </w:t>
      </w:r>
      <w:r w:rsidR="008203EC" w:rsidRPr="00F96FB4">
        <w:rPr>
          <w:sz w:val="22"/>
          <w:u w:val="single"/>
          <w:lang w:val="es-ES_tradnl"/>
        </w:rPr>
        <w:t>PGEH</w:t>
      </w:r>
    </w:p>
    <w:p w14:paraId="14437073" w14:textId="533A4BC2" w:rsidR="00684E73" w:rsidRPr="00F96FB4" w:rsidRDefault="00DD143E">
      <w:pPr>
        <w:pStyle w:val="Heading1"/>
        <w:rPr>
          <w:lang w:val="es-ES_tradnl"/>
        </w:rPr>
      </w:pPr>
      <w:r w:rsidRPr="00F96FB4">
        <w:rPr>
          <w:lang w:val="es-ES_tradnl"/>
        </w:rPr>
        <w:t xml:space="preserve">La etapa I </w:t>
      </w:r>
      <w:r w:rsidR="007D424E" w:rsidRPr="00F96FB4">
        <w:rPr>
          <w:lang w:val="es-ES_tradnl"/>
        </w:rPr>
        <w:t>concluyó</w:t>
      </w:r>
      <w:r w:rsidRPr="00F96FB4">
        <w:rPr>
          <w:lang w:val="es-ES_tradnl"/>
        </w:rPr>
        <w:t xml:space="preserve"> el 30 de junio de 2022, </w:t>
      </w:r>
      <w:r w:rsidR="007D703F" w:rsidRPr="00F96FB4">
        <w:rPr>
          <w:lang w:val="es-ES_tradnl"/>
        </w:rPr>
        <w:t xml:space="preserve">conforme a </w:t>
      </w:r>
      <w:r w:rsidRPr="00F96FB4">
        <w:rPr>
          <w:lang w:val="es-ES_tradnl"/>
        </w:rPr>
        <w:t>la prórroga aprobada por el Comité Ejecutivo en la decisión 87/39</w:t>
      </w:r>
      <w:r w:rsidR="008203EC" w:rsidRPr="00F96FB4">
        <w:rPr>
          <w:lang w:val="es-ES_tradnl"/>
        </w:rPr>
        <w:t xml:space="preserve"> a)</w:t>
      </w:r>
      <w:r w:rsidR="00BC255C" w:rsidRPr="00F96FB4">
        <w:rPr>
          <w:lang w:val="es-ES_tradnl"/>
        </w:rPr>
        <w:t>. E</w:t>
      </w:r>
      <w:r w:rsidRPr="00F96FB4">
        <w:rPr>
          <w:lang w:val="es-ES_tradnl"/>
        </w:rPr>
        <w:t>l informe de término de</w:t>
      </w:r>
      <w:r w:rsidR="00044A9A" w:rsidRPr="00F96FB4">
        <w:rPr>
          <w:lang w:val="es-ES_tradnl"/>
        </w:rPr>
        <w:t>l proyecto</w:t>
      </w:r>
      <w:r w:rsidRPr="00F96FB4">
        <w:rPr>
          <w:lang w:val="es-ES_tradnl"/>
        </w:rPr>
        <w:t xml:space="preserve"> se presentó </w:t>
      </w:r>
      <w:r w:rsidR="009D4DC8" w:rsidRPr="00F96FB4">
        <w:rPr>
          <w:lang w:val="es-ES_tradnl"/>
        </w:rPr>
        <w:t>el</w:t>
      </w:r>
      <w:r w:rsidR="00761DE2">
        <w:rPr>
          <w:lang w:val="es-ES_tradnl"/>
        </w:rPr>
        <w:t> </w:t>
      </w:r>
      <w:r w:rsidR="009D4DC8" w:rsidRPr="00F96FB4">
        <w:rPr>
          <w:lang w:val="es-ES_tradnl"/>
        </w:rPr>
        <w:t>14</w:t>
      </w:r>
      <w:r w:rsidR="00761DE2">
        <w:rPr>
          <w:lang w:val="es-ES_tradnl"/>
        </w:rPr>
        <w:t> </w:t>
      </w:r>
      <w:r w:rsidR="009D4DC8" w:rsidRPr="00F96FB4">
        <w:rPr>
          <w:lang w:val="es-ES_tradnl"/>
        </w:rPr>
        <w:t>de</w:t>
      </w:r>
      <w:r w:rsidR="00761DE2">
        <w:rPr>
          <w:lang w:val="es-ES_tradnl"/>
        </w:rPr>
        <w:t> </w:t>
      </w:r>
      <w:r w:rsidR="009D4DC8" w:rsidRPr="00F96FB4">
        <w:rPr>
          <w:lang w:val="es-ES_tradnl"/>
        </w:rPr>
        <w:t>octubre</w:t>
      </w:r>
      <w:r w:rsidR="00761DE2">
        <w:rPr>
          <w:lang w:val="es-ES_tradnl"/>
        </w:rPr>
        <w:t> </w:t>
      </w:r>
      <w:r w:rsidR="009D4DC8" w:rsidRPr="00F96FB4">
        <w:rPr>
          <w:lang w:val="es-ES_tradnl"/>
        </w:rPr>
        <w:t>de</w:t>
      </w:r>
      <w:r w:rsidR="00761DE2">
        <w:rPr>
          <w:lang w:val="es-ES_tradnl"/>
        </w:rPr>
        <w:t> </w:t>
      </w:r>
      <w:r w:rsidR="009D4DC8" w:rsidRPr="00F96FB4">
        <w:rPr>
          <w:lang w:val="es-ES_tradnl"/>
        </w:rPr>
        <w:t>2022</w:t>
      </w:r>
      <w:r w:rsidRPr="00F96FB4">
        <w:rPr>
          <w:lang w:val="es-ES_tradnl"/>
        </w:rPr>
        <w:t>.</w:t>
      </w:r>
    </w:p>
    <w:p w14:paraId="7A3DA8FE" w14:textId="28E05C87" w:rsidR="00684E73" w:rsidRPr="00F96FB4" w:rsidRDefault="0064762B">
      <w:pPr>
        <w:keepNext/>
        <w:spacing w:after="240"/>
        <w:rPr>
          <w:sz w:val="22"/>
          <w:u w:val="single"/>
          <w:lang w:val="es-ES_tradnl"/>
        </w:rPr>
      </w:pPr>
      <w:r w:rsidRPr="00F96FB4">
        <w:rPr>
          <w:sz w:val="22"/>
          <w:u w:val="single"/>
          <w:lang w:val="es-ES_tradnl"/>
        </w:rPr>
        <w:t xml:space="preserve">Informe </w:t>
      </w:r>
      <w:r w:rsidR="00DD143E" w:rsidRPr="00F96FB4">
        <w:rPr>
          <w:sz w:val="22"/>
          <w:u w:val="single"/>
          <w:lang w:val="es-ES_tradnl"/>
        </w:rPr>
        <w:t xml:space="preserve">sobre la marcha del </w:t>
      </w:r>
      <w:r w:rsidR="00D06F35" w:rsidRPr="00F96FB4">
        <w:rPr>
          <w:sz w:val="22"/>
          <w:u w:val="single"/>
          <w:lang w:val="es-ES_tradnl"/>
        </w:rPr>
        <w:t xml:space="preserve">primer </w:t>
      </w:r>
      <w:r w:rsidR="00DD143E" w:rsidRPr="00F96FB4">
        <w:rPr>
          <w:sz w:val="22"/>
          <w:u w:val="single"/>
          <w:lang w:val="es-ES_tradnl"/>
        </w:rPr>
        <w:t xml:space="preserve">tramo de la etapa </w:t>
      </w:r>
      <w:r w:rsidR="00D06F35" w:rsidRPr="00F96FB4">
        <w:rPr>
          <w:sz w:val="22"/>
          <w:u w:val="single"/>
          <w:lang w:val="es-ES_tradnl"/>
        </w:rPr>
        <w:t xml:space="preserve">II </w:t>
      </w:r>
      <w:r w:rsidR="00DD143E" w:rsidRPr="00F96FB4">
        <w:rPr>
          <w:sz w:val="22"/>
          <w:u w:val="single"/>
          <w:lang w:val="es-ES_tradnl"/>
        </w:rPr>
        <w:t xml:space="preserve">del </w:t>
      </w:r>
      <w:r w:rsidR="008203EC" w:rsidRPr="00F96FB4">
        <w:rPr>
          <w:sz w:val="22"/>
          <w:u w:val="single"/>
          <w:lang w:val="es-ES_tradnl"/>
        </w:rPr>
        <w:t>PGEH</w:t>
      </w:r>
    </w:p>
    <w:p w14:paraId="2A890179" w14:textId="77777777" w:rsidR="00684E73" w:rsidRPr="00F96FB4" w:rsidRDefault="00DD143E">
      <w:pPr>
        <w:keepNext/>
        <w:spacing w:after="240"/>
        <w:rPr>
          <w:i/>
          <w:sz w:val="22"/>
          <w:lang w:val="es-ES_tradnl"/>
        </w:rPr>
      </w:pPr>
      <w:r w:rsidRPr="00F96FB4">
        <w:rPr>
          <w:i/>
          <w:sz w:val="22"/>
          <w:lang w:val="es-ES_tradnl"/>
        </w:rPr>
        <w:t>Marco jurídico</w:t>
      </w:r>
    </w:p>
    <w:p w14:paraId="470AB3E3" w14:textId="5FB06044" w:rsidR="009B41F6" w:rsidRPr="00F96FB4" w:rsidRDefault="00DD143E">
      <w:pPr>
        <w:pStyle w:val="Heading1"/>
        <w:rPr>
          <w:lang w:val="es-ES_tradnl"/>
        </w:rPr>
      </w:pPr>
      <w:r w:rsidRPr="00F96FB4">
        <w:rPr>
          <w:lang w:val="es-ES_tradnl"/>
        </w:rPr>
        <w:t xml:space="preserve">La Comisión de Energía </w:t>
      </w:r>
      <w:r w:rsidR="009D6416" w:rsidRPr="00F96FB4">
        <w:rPr>
          <w:lang w:val="es-ES_tradnl"/>
        </w:rPr>
        <w:t xml:space="preserve">administra </w:t>
      </w:r>
      <w:r w:rsidRPr="00F96FB4">
        <w:rPr>
          <w:lang w:val="es-ES_tradnl"/>
        </w:rPr>
        <w:t xml:space="preserve">un sistema de cuotas </w:t>
      </w:r>
      <w:r w:rsidR="00B57706" w:rsidRPr="00F96FB4">
        <w:rPr>
          <w:lang w:val="es-ES_tradnl"/>
        </w:rPr>
        <w:t xml:space="preserve">que controla </w:t>
      </w:r>
      <w:r w:rsidR="00271101" w:rsidRPr="00F96FB4">
        <w:rPr>
          <w:lang w:val="es-ES_tradnl"/>
        </w:rPr>
        <w:t xml:space="preserve">el volumen </w:t>
      </w:r>
      <w:r w:rsidRPr="00F96FB4">
        <w:rPr>
          <w:lang w:val="es-ES_tradnl"/>
        </w:rPr>
        <w:t xml:space="preserve">de equipos a base de HCFC </w:t>
      </w:r>
      <w:r w:rsidR="003C138C" w:rsidRPr="00F96FB4">
        <w:rPr>
          <w:lang w:val="es-ES_tradnl"/>
        </w:rPr>
        <w:t xml:space="preserve">que los importadores registrados </w:t>
      </w:r>
      <w:r w:rsidR="00CD2609" w:rsidRPr="00F96FB4">
        <w:rPr>
          <w:lang w:val="es-ES_tradnl"/>
        </w:rPr>
        <w:t xml:space="preserve">internan al país </w:t>
      </w:r>
      <w:r w:rsidR="00E918E8" w:rsidRPr="00F96FB4">
        <w:rPr>
          <w:lang w:val="es-ES_tradnl"/>
        </w:rPr>
        <w:t xml:space="preserve">desde </w:t>
      </w:r>
      <w:r w:rsidRPr="00F96FB4">
        <w:rPr>
          <w:lang w:val="es-ES_tradnl"/>
        </w:rPr>
        <w:t xml:space="preserve">el 1º de enero de 2022. </w:t>
      </w:r>
      <w:r w:rsidR="001E13DA" w:rsidRPr="00F96FB4">
        <w:rPr>
          <w:lang w:val="es-ES_tradnl"/>
        </w:rPr>
        <w:t xml:space="preserve">Estas importaciones se han reducido </w:t>
      </w:r>
      <w:r w:rsidR="003A7BE1" w:rsidRPr="00F96FB4">
        <w:rPr>
          <w:lang w:val="es-ES_tradnl"/>
        </w:rPr>
        <w:t>sustancialmente</w:t>
      </w:r>
      <w:r w:rsidR="00D32026" w:rsidRPr="00F96FB4">
        <w:rPr>
          <w:lang w:val="es-ES_tradnl"/>
        </w:rPr>
        <w:t xml:space="preserve">, </w:t>
      </w:r>
      <w:r w:rsidR="001E13DA" w:rsidRPr="00F96FB4">
        <w:rPr>
          <w:lang w:val="es-ES_tradnl"/>
        </w:rPr>
        <w:t>llegaron</w:t>
      </w:r>
      <w:r w:rsidR="00656CB2" w:rsidRPr="00F96FB4">
        <w:rPr>
          <w:lang w:val="es-ES_tradnl"/>
        </w:rPr>
        <w:t xml:space="preserve"> a </w:t>
      </w:r>
      <w:r w:rsidR="003A7BE1" w:rsidRPr="00F96FB4">
        <w:rPr>
          <w:lang w:val="es-ES_tradnl"/>
        </w:rPr>
        <w:t xml:space="preserve">cero el año </w:t>
      </w:r>
      <w:r w:rsidR="00C6159D" w:rsidRPr="00F96FB4">
        <w:rPr>
          <w:lang w:val="es-ES_tradnl"/>
        </w:rPr>
        <w:t>2024</w:t>
      </w:r>
      <w:r w:rsidR="00D32026" w:rsidRPr="00F96FB4">
        <w:rPr>
          <w:lang w:val="es-ES_tradnl"/>
        </w:rPr>
        <w:t xml:space="preserve"> y </w:t>
      </w:r>
      <w:r w:rsidR="00E45B5A" w:rsidRPr="00F96FB4">
        <w:rPr>
          <w:lang w:val="es-ES_tradnl"/>
        </w:rPr>
        <w:t xml:space="preserve">no estarán autorizadas </w:t>
      </w:r>
      <w:r w:rsidR="002E20EA" w:rsidRPr="00F96FB4">
        <w:rPr>
          <w:lang w:val="es-ES_tradnl"/>
        </w:rPr>
        <w:t xml:space="preserve">a </w:t>
      </w:r>
      <w:r w:rsidR="00E70CD2" w:rsidRPr="00F96FB4">
        <w:rPr>
          <w:lang w:val="es-ES_tradnl"/>
        </w:rPr>
        <w:t>partir del 1º de enero de 2025</w:t>
      </w:r>
      <w:r w:rsidRPr="00F96FB4">
        <w:rPr>
          <w:lang w:val="es-ES_tradnl"/>
        </w:rPr>
        <w:t xml:space="preserve">. </w:t>
      </w:r>
      <w:r w:rsidR="009F0F1F" w:rsidRPr="00F96FB4">
        <w:rPr>
          <w:lang w:val="es-ES_tradnl"/>
        </w:rPr>
        <w:t xml:space="preserve">Desde </w:t>
      </w:r>
      <w:r w:rsidRPr="00F96FB4">
        <w:rPr>
          <w:lang w:val="es-ES_tradnl"/>
        </w:rPr>
        <w:t xml:space="preserve">junio de 2022 </w:t>
      </w:r>
      <w:r w:rsidR="009F0F1F" w:rsidRPr="00F96FB4">
        <w:rPr>
          <w:lang w:val="es-ES_tradnl"/>
        </w:rPr>
        <w:t xml:space="preserve">rige </w:t>
      </w:r>
      <w:r w:rsidRPr="00F96FB4">
        <w:rPr>
          <w:lang w:val="es-ES_tradnl"/>
        </w:rPr>
        <w:t xml:space="preserve">una norma </w:t>
      </w:r>
      <w:r w:rsidR="009B41F6" w:rsidRPr="00F96FB4">
        <w:rPr>
          <w:lang w:val="es-ES_tradnl"/>
        </w:rPr>
        <w:t>actualizad</w:t>
      </w:r>
      <w:r w:rsidRPr="00F96FB4">
        <w:rPr>
          <w:lang w:val="es-ES_tradnl"/>
        </w:rPr>
        <w:t>a de e</w:t>
      </w:r>
      <w:r w:rsidR="00D829C3" w:rsidRPr="00F96FB4">
        <w:rPr>
          <w:lang w:val="es-ES_tradnl"/>
        </w:rPr>
        <w:t>ficiencia energética (Regla</w:t>
      </w:r>
      <w:r w:rsidRPr="00F96FB4">
        <w:rPr>
          <w:lang w:val="es-ES_tradnl"/>
        </w:rPr>
        <w:t xml:space="preserve"> 2022 L.I. 2441 de la Comisión de Energía) que prohíbe la fabricación, importación, venta, almacenamiento, donación, eliminación, instalación </w:t>
      </w:r>
      <w:r w:rsidR="003D4B73" w:rsidRPr="00F96FB4">
        <w:rPr>
          <w:lang w:val="es-ES_tradnl"/>
        </w:rPr>
        <w:t xml:space="preserve">y </w:t>
      </w:r>
      <w:r w:rsidRPr="00F96FB4">
        <w:rPr>
          <w:lang w:val="es-ES_tradnl"/>
        </w:rPr>
        <w:t xml:space="preserve">uso de aparatos de refrigeración que no cumplan </w:t>
      </w:r>
      <w:r w:rsidR="008879EE" w:rsidRPr="00F96FB4">
        <w:rPr>
          <w:lang w:val="es-ES_tradnl"/>
        </w:rPr>
        <w:t xml:space="preserve">con </w:t>
      </w:r>
      <w:r w:rsidRPr="00F96FB4">
        <w:rPr>
          <w:lang w:val="es-ES_tradnl"/>
        </w:rPr>
        <w:t xml:space="preserve">las </w:t>
      </w:r>
      <w:r w:rsidR="00CA7569" w:rsidRPr="00F96FB4">
        <w:rPr>
          <w:lang w:val="es-ES_tradnl"/>
        </w:rPr>
        <w:t xml:space="preserve">actuales </w:t>
      </w:r>
      <w:r w:rsidRPr="00F96FB4">
        <w:rPr>
          <w:lang w:val="es-ES_tradnl"/>
        </w:rPr>
        <w:t>normas mínimas de eficiencia energética.</w:t>
      </w:r>
    </w:p>
    <w:p w14:paraId="295901C1" w14:textId="78FEFE04" w:rsidR="009B41F6" w:rsidRPr="00F96FB4" w:rsidRDefault="00086C32">
      <w:pPr>
        <w:pStyle w:val="Heading1"/>
        <w:rPr>
          <w:lang w:val="es-ES_tradnl"/>
        </w:rPr>
      </w:pPr>
      <w:r w:rsidRPr="00F96FB4">
        <w:rPr>
          <w:lang w:val="es-ES_tradnl"/>
        </w:rPr>
        <w:t xml:space="preserve">Se actualizó </w:t>
      </w:r>
      <w:r w:rsidR="00DD143E" w:rsidRPr="00F96FB4">
        <w:rPr>
          <w:lang w:val="es-ES_tradnl"/>
        </w:rPr>
        <w:t xml:space="preserve">el manual de capacitación aduanera </w:t>
      </w:r>
      <w:r w:rsidR="003C0335" w:rsidRPr="00F96FB4">
        <w:rPr>
          <w:lang w:val="es-ES_tradnl"/>
        </w:rPr>
        <w:t xml:space="preserve">y se imprimieron </w:t>
      </w:r>
      <w:r w:rsidR="00DD143E" w:rsidRPr="00F96FB4">
        <w:rPr>
          <w:lang w:val="es-ES_tradnl"/>
        </w:rPr>
        <w:t xml:space="preserve">50 ejemplares </w:t>
      </w:r>
      <w:r w:rsidR="00C72BB5" w:rsidRPr="00F96FB4">
        <w:rPr>
          <w:lang w:val="es-ES_tradnl"/>
        </w:rPr>
        <w:t>destinados a</w:t>
      </w:r>
      <w:r w:rsidR="00DD143E" w:rsidRPr="00F96FB4">
        <w:rPr>
          <w:lang w:val="es-ES_tradnl"/>
        </w:rPr>
        <w:t xml:space="preserve"> la capacitación </w:t>
      </w:r>
      <w:r w:rsidR="005452B0" w:rsidRPr="00F96FB4">
        <w:rPr>
          <w:lang w:val="es-ES_tradnl"/>
        </w:rPr>
        <w:t xml:space="preserve">de instructores </w:t>
      </w:r>
      <w:r w:rsidR="00DD143E" w:rsidRPr="00F96FB4">
        <w:rPr>
          <w:lang w:val="es-ES_tradnl"/>
        </w:rPr>
        <w:t xml:space="preserve">prevista para el segundo tramo. </w:t>
      </w:r>
      <w:r w:rsidR="00886920" w:rsidRPr="00F96FB4">
        <w:rPr>
          <w:lang w:val="es-ES_tradnl"/>
        </w:rPr>
        <w:t xml:space="preserve">Se adquirieron ocho </w:t>
      </w:r>
      <w:r w:rsidRPr="00F96FB4">
        <w:rPr>
          <w:lang w:val="es-ES_tradnl"/>
        </w:rPr>
        <w:t>identificadores</w:t>
      </w:r>
      <w:r w:rsidR="000D31AB" w:rsidRPr="00F96FB4">
        <w:rPr>
          <w:lang w:val="es-ES_tradnl"/>
        </w:rPr>
        <w:t xml:space="preserve"> de refrigerantes </w:t>
      </w:r>
      <w:r w:rsidR="003D74D7" w:rsidRPr="00F96FB4">
        <w:rPr>
          <w:lang w:val="es-ES_tradnl"/>
        </w:rPr>
        <w:t xml:space="preserve">para puestos fronterizos </w:t>
      </w:r>
      <w:r w:rsidR="00CD4CD9" w:rsidRPr="00F96FB4">
        <w:rPr>
          <w:lang w:val="es-ES_tradnl"/>
        </w:rPr>
        <w:t xml:space="preserve">a un costo de </w:t>
      </w:r>
      <w:r w:rsidR="00045E44" w:rsidRPr="00F96FB4">
        <w:rPr>
          <w:lang w:val="es-ES_tradnl"/>
        </w:rPr>
        <w:t>USD </w:t>
      </w:r>
      <w:r w:rsidR="00CD4CD9" w:rsidRPr="00F96FB4">
        <w:rPr>
          <w:lang w:val="es-ES_tradnl"/>
        </w:rPr>
        <w:t>35.700</w:t>
      </w:r>
      <w:r w:rsidR="00DB1E83" w:rsidRPr="00F96FB4">
        <w:rPr>
          <w:lang w:val="es-ES_tradnl"/>
        </w:rPr>
        <w:t xml:space="preserve">; </w:t>
      </w:r>
      <w:r w:rsidR="002E0882" w:rsidRPr="00F96FB4">
        <w:rPr>
          <w:lang w:val="es-ES_tradnl"/>
        </w:rPr>
        <w:t>esta</w:t>
      </w:r>
      <w:r w:rsidR="004B72C2" w:rsidRPr="00F96FB4">
        <w:rPr>
          <w:lang w:val="es-ES_tradnl"/>
        </w:rPr>
        <w:t xml:space="preserve"> compra</w:t>
      </w:r>
      <w:r w:rsidR="00886920" w:rsidRPr="00F96FB4">
        <w:rPr>
          <w:lang w:val="es-ES_tradnl"/>
        </w:rPr>
        <w:t xml:space="preserve">, </w:t>
      </w:r>
      <w:r w:rsidR="000D31AB" w:rsidRPr="00F96FB4">
        <w:rPr>
          <w:lang w:val="es-ES_tradnl"/>
        </w:rPr>
        <w:t>originalmente prevista para el segundo tramo</w:t>
      </w:r>
      <w:r w:rsidR="001C0F72" w:rsidRPr="00F96FB4">
        <w:rPr>
          <w:lang w:val="es-ES_tradnl"/>
        </w:rPr>
        <w:t xml:space="preserve">, se adelantó </w:t>
      </w:r>
      <w:r w:rsidR="009F78F5" w:rsidRPr="00F96FB4">
        <w:rPr>
          <w:lang w:val="es-ES_tradnl"/>
        </w:rPr>
        <w:t xml:space="preserve">debido al mal estado de </w:t>
      </w:r>
      <w:r w:rsidR="000D31AB" w:rsidRPr="00F96FB4">
        <w:rPr>
          <w:lang w:val="es-ES_tradnl"/>
        </w:rPr>
        <w:t xml:space="preserve">los </w:t>
      </w:r>
      <w:r w:rsidR="00EE39EF" w:rsidRPr="00F96FB4">
        <w:rPr>
          <w:lang w:val="es-ES_tradnl"/>
        </w:rPr>
        <w:t xml:space="preserve">equipos </w:t>
      </w:r>
      <w:r w:rsidR="000D31AB" w:rsidRPr="00F96FB4">
        <w:rPr>
          <w:lang w:val="es-ES_tradnl"/>
        </w:rPr>
        <w:t>existentes.</w:t>
      </w:r>
    </w:p>
    <w:p w14:paraId="3603D7BC" w14:textId="00A3DCC4" w:rsidR="00684E73" w:rsidRPr="00F96FB4" w:rsidRDefault="00DD143E">
      <w:pPr>
        <w:keepNext/>
        <w:spacing w:after="240"/>
        <w:rPr>
          <w:i/>
          <w:sz w:val="22"/>
          <w:lang w:val="es-ES_tradnl"/>
        </w:rPr>
      </w:pPr>
      <w:r w:rsidRPr="00F96FB4">
        <w:rPr>
          <w:i/>
          <w:sz w:val="22"/>
          <w:lang w:val="es-ES_tradnl"/>
        </w:rPr>
        <w:t>Sector servicio técnico de refrigeración</w:t>
      </w:r>
    </w:p>
    <w:p w14:paraId="4C781A04" w14:textId="3E6B7CDD" w:rsidR="00684E73" w:rsidRPr="00F96FB4" w:rsidRDefault="007D7F20" w:rsidP="00761DE2">
      <w:pPr>
        <w:pStyle w:val="Heading1"/>
        <w:spacing w:after="120"/>
        <w:rPr>
          <w:lang w:val="es-ES_tradnl"/>
        </w:rPr>
      </w:pPr>
      <w:r w:rsidRPr="00F96FB4">
        <w:rPr>
          <w:lang w:val="es-ES_tradnl"/>
        </w:rPr>
        <w:t>Durante</w:t>
      </w:r>
      <w:r w:rsidR="00421A06" w:rsidRPr="00F96FB4">
        <w:rPr>
          <w:lang w:val="es-ES_tradnl"/>
        </w:rPr>
        <w:t xml:space="preserve"> el primer tramo </w:t>
      </w:r>
      <w:r w:rsidR="00DD143E" w:rsidRPr="00F96FB4">
        <w:rPr>
          <w:lang w:val="es-ES_tradnl"/>
        </w:rPr>
        <w:t>se ejecutaron las siguientes actividades:</w:t>
      </w:r>
    </w:p>
    <w:p w14:paraId="13D3FA83" w14:textId="526FA209" w:rsidR="009B41F6" w:rsidRPr="00F96FB4" w:rsidRDefault="00DD143E" w:rsidP="00761DE2">
      <w:pPr>
        <w:pStyle w:val="Heading2"/>
        <w:spacing w:after="120"/>
        <w:rPr>
          <w:lang w:val="es-ES_tradnl"/>
        </w:rPr>
      </w:pPr>
      <w:r w:rsidRPr="00F96FB4">
        <w:rPr>
          <w:sz w:val="22"/>
          <w:lang w:val="es-ES_tradnl"/>
        </w:rPr>
        <w:t xml:space="preserve">Se </w:t>
      </w:r>
      <w:r w:rsidR="00EB701E" w:rsidRPr="00F96FB4">
        <w:rPr>
          <w:sz w:val="22"/>
          <w:lang w:val="es-ES_tradnl"/>
        </w:rPr>
        <w:t xml:space="preserve">elaboraron </w:t>
      </w:r>
      <w:r w:rsidR="00D06F35" w:rsidRPr="00F96FB4">
        <w:rPr>
          <w:sz w:val="22"/>
          <w:lang w:val="es-ES_tradnl"/>
        </w:rPr>
        <w:t xml:space="preserve">pautas </w:t>
      </w:r>
      <w:r w:rsidR="00565F68" w:rsidRPr="00F96FB4">
        <w:rPr>
          <w:sz w:val="22"/>
          <w:lang w:val="es-ES_tradnl"/>
        </w:rPr>
        <w:t>para el</w:t>
      </w:r>
      <w:r w:rsidR="00D06F35" w:rsidRPr="00F96FB4">
        <w:rPr>
          <w:sz w:val="22"/>
          <w:lang w:val="es-ES_tradnl"/>
        </w:rPr>
        <w:t xml:space="preserve"> uso de </w:t>
      </w:r>
      <w:r w:rsidR="00BD5A74" w:rsidRPr="00F96FB4">
        <w:rPr>
          <w:sz w:val="22"/>
          <w:lang w:val="es-ES_tradnl"/>
        </w:rPr>
        <w:t>refrigerantes a base de hidrocarburos</w:t>
      </w:r>
      <w:r w:rsidR="00AB5A2E" w:rsidRPr="00F96FB4">
        <w:rPr>
          <w:sz w:val="22"/>
          <w:lang w:val="es-ES_tradnl"/>
        </w:rPr>
        <w:t xml:space="preserve"> </w:t>
      </w:r>
      <w:r w:rsidR="00D06F35" w:rsidRPr="00F96FB4">
        <w:rPr>
          <w:sz w:val="22"/>
          <w:lang w:val="es-ES_tradnl"/>
        </w:rPr>
        <w:t xml:space="preserve">con el fin de mejorar la seguridad en el manejo de </w:t>
      </w:r>
      <w:r w:rsidR="00716232" w:rsidRPr="00F96FB4">
        <w:rPr>
          <w:sz w:val="22"/>
          <w:lang w:val="es-ES_tradnl"/>
        </w:rPr>
        <w:t xml:space="preserve">productos </w:t>
      </w:r>
      <w:r w:rsidR="00D06F35" w:rsidRPr="00F96FB4">
        <w:rPr>
          <w:sz w:val="22"/>
          <w:lang w:val="es-ES_tradnl"/>
        </w:rPr>
        <w:t xml:space="preserve">inflamables </w:t>
      </w:r>
      <w:r w:rsidR="008C02C8" w:rsidRPr="00F96FB4">
        <w:rPr>
          <w:sz w:val="22"/>
          <w:lang w:val="es-ES_tradnl"/>
        </w:rPr>
        <w:t>en tareas de mantenimiento. S</w:t>
      </w:r>
      <w:r w:rsidRPr="00F96FB4">
        <w:rPr>
          <w:sz w:val="22"/>
          <w:lang w:val="es-ES_tradnl"/>
        </w:rPr>
        <w:t xml:space="preserve">e </w:t>
      </w:r>
      <w:r w:rsidR="000D31AB" w:rsidRPr="00F96FB4">
        <w:rPr>
          <w:sz w:val="22"/>
          <w:lang w:val="es-ES_tradnl"/>
        </w:rPr>
        <w:t xml:space="preserve">distribuyeron copias impresas a los </w:t>
      </w:r>
      <w:r w:rsidR="007F5FD3" w:rsidRPr="00F96FB4">
        <w:rPr>
          <w:sz w:val="22"/>
          <w:lang w:val="es-ES_tradnl"/>
        </w:rPr>
        <w:t>integrantes</w:t>
      </w:r>
      <w:r w:rsidR="000D31AB" w:rsidRPr="00F96FB4">
        <w:rPr>
          <w:sz w:val="22"/>
          <w:lang w:val="es-ES_tradnl"/>
        </w:rPr>
        <w:t xml:space="preserve"> de </w:t>
      </w:r>
      <w:r w:rsidR="00757190" w:rsidRPr="00F96FB4">
        <w:rPr>
          <w:sz w:val="22"/>
          <w:lang w:val="es-ES_tradnl"/>
        </w:rPr>
        <w:t xml:space="preserve">la asociación gremial </w:t>
      </w:r>
      <w:r w:rsidR="00421A06" w:rsidRPr="00F96FB4">
        <w:rPr>
          <w:sz w:val="22"/>
          <w:lang w:val="es-ES_tradnl"/>
        </w:rPr>
        <w:t xml:space="preserve">del sector refrigeración y </w:t>
      </w:r>
      <w:r w:rsidR="00757190" w:rsidRPr="00F96FB4">
        <w:rPr>
          <w:sz w:val="22"/>
          <w:lang w:val="es-ES_tradnl"/>
        </w:rPr>
        <w:t>climatización (NARWOA</w:t>
      </w:r>
      <w:r w:rsidR="00B6532B" w:rsidRPr="00F96FB4">
        <w:rPr>
          <w:sz w:val="22"/>
          <w:lang w:val="es-ES_tradnl"/>
        </w:rPr>
        <w:t>);</w:t>
      </w:r>
    </w:p>
    <w:p w14:paraId="5C2DC929" w14:textId="53546E8D" w:rsidR="009B41F6" w:rsidRPr="00F96FB4" w:rsidRDefault="000E5B2D" w:rsidP="00761DE2">
      <w:pPr>
        <w:pStyle w:val="Heading2"/>
        <w:spacing w:after="120"/>
        <w:rPr>
          <w:sz w:val="22"/>
          <w:lang w:val="es-ES_tradnl"/>
        </w:rPr>
      </w:pPr>
      <w:r w:rsidRPr="00F96FB4">
        <w:rPr>
          <w:sz w:val="22"/>
          <w:lang w:val="es-ES_tradnl"/>
        </w:rPr>
        <w:t xml:space="preserve">Se organizó </w:t>
      </w:r>
      <w:r w:rsidR="00DD143E" w:rsidRPr="00F96FB4">
        <w:rPr>
          <w:sz w:val="22"/>
          <w:lang w:val="es-ES_tradnl"/>
        </w:rPr>
        <w:t xml:space="preserve">un </w:t>
      </w:r>
      <w:r w:rsidR="00847054" w:rsidRPr="00F96FB4">
        <w:rPr>
          <w:sz w:val="22"/>
          <w:lang w:val="es-ES_tradnl"/>
        </w:rPr>
        <w:t xml:space="preserve">seminario de desarrollo profesional </w:t>
      </w:r>
      <w:r w:rsidR="00110EA4" w:rsidRPr="00F96FB4">
        <w:rPr>
          <w:sz w:val="22"/>
          <w:lang w:val="es-ES_tradnl"/>
        </w:rPr>
        <w:t xml:space="preserve">para </w:t>
      </w:r>
      <w:r w:rsidR="00951312" w:rsidRPr="00F96FB4">
        <w:rPr>
          <w:sz w:val="22"/>
          <w:lang w:val="es-ES_tradnl"/>
        </w:rPr>
        <w:t xml:space="preserve">28 </w:t>
      </w:r>
      <w:r w:rsidR="007F5FD3" w:rsidRPr="00F96FB4">
        <w:rPr>
          <w:sz w:val="22"/>
          <w:lang w:val="es-ES_tradnl"/>
        </w:rPr>
        <w:t>integrantes</w:t>
      </w:r>
      <w:r w:rsidR="00B86F6E" w:rsidRPr="00F96FB4">
        <w:rPr>
          <w:sz w:val="22"/>
          <w:lang w:val="es-ES_tradnl"/>
        </w:rPr>
        <w:t xml:space="preserve"> de NARWOA </w:t>
      </w:r>
      <w:r w:rsidR="00757190" w:rsidRPr="00F96FB4">
        <w:rPr>
          <w:sz w:val="22"/>
          <w:lang w:val="es-ES_tradnl"/>
        </w:rPr>
        <w:t>(</w:t>
      </w:r>
      <w:r w:rsidR="00B86F6E" w:rsidRPr="00F96FB4">
        <w:rPr>
          <w:sz w:val="22"/>
          <w:lang w:val="es-ES_tradnl"/>
        </w:rPr>
        <w:t xml:space="preserve">todos </w:t>
      </w:r>
      <w:r w:rsidR="00757190" w:rsidRPr="00F96FB4">
        <w:rPr>
          <w:sz w:val="22"/>
          <w:lang w:val="es-ES_tradnl"/>
        </w:rPr>
        <w:t xml:space="preserve">hombres) </w:t>
      </w:r>
      <w:r w:rsidR="007D54DC" w:rsidRPr="00F96FB4">
        <w:rPr>
          <w:sz w:val="22"/>
          <w:lang w:val="es-ES_tradnl"/>
        </w:rPr>
        <w:t xml:space="preserve">y </w:t>
      </w:r>
      <w:r w:rsidR="0059767F" w:rsidRPr="00F96FB4">
        <w:rPr>
          <w:sz w:val="22"/>
          <w:lang w:val="es-ES_tradnl"/>
        </w:rPr>
        <w:t>se e</w:t>
      </w:r>
      <w:r w:rsidR="00905F1C" w:rsidRPr="00F96FB4">
        <w:rPr>
          <w:sz w:val="22"/>
          <w:lang w:val="es-ES_tradnl"/>
        </w:rPr>
        <w:t>laboraron</w:t>
      </w:r>
      <w:r w:rsidR="007D54DC" w:rsidRPr="00F96FB4">
        <w:rPr>
          <w:sz w:val="22"/>
          <w:lang w:val="es-ES_tradnl"/>
        </w:rPr>
        <w:t xml:space="preserve"> una </w:t>
      </w:r>
      <w:r w:rsidR="00B92E27" w:rsidRPr="00F96FB4">
        <w:rPr>
          <w:sz w:val="22"/>
          <w:lang w:val="es-ES_tradnl"/>
        </w:rPr>
        <w:t>planilla de control</w:t>
      </w:r>
      <w:r w:rsidR="007D54DC" w:rsidRPr="00F96FB4">
        <w:rPr>
          <w:sz w:val="22"/>
          <w:lang w:val="es-ES_tradnl"/>
        </w:rPr>
        <w:t xml:space="preserve"> y un manual de inspección de talleres </w:t>
      </w:r>
      <w:r w:rsidR="00DD143E" w:rsidRPr="00F96FB4">
        <w:rPr>
          <w:sz w:val="22"/>
          <w:lang w:val="es-ES_tradnl"/>
        </w:rPr>
        <w:t xml:space="preserve">(100 ejemplares) </w:t>
      </w:r>
      <w:r w:rsidR="007D54DC" w:rsidRPr="00F96FB4">
        <w:rPr>
          <w:sz w:val="22"/>
          <w:lang w:val="es-ES_tradnl"/>
        </w:rPr>
        <w:t xml:space="preserve">para los </w:t>
      </w:r>
      <w:r w:rsidR="004B2EE8" w:rsidRPr="00F96FB4">
        <w:rPr>
          <w:sz w:val="22"/>
          <w:lang w:val="es-ES_tradnl"/>
        </w:rPr>
        <w:t>miembros de NARWOA</w:t>
      </w:r>
      <w:r w:rsidR="00757190" w:rsidRPr="00F96FB4">
        <w:rPr>
          <w:sz w:val="22"/>
          <w:lang w:val="es-ES_tradnl"/>
        </w:rPr>
        <w:t>;</w:t>
      </w:r>
    </w:p>
    <w:p w14:paraId="68F07605" w14:textId="754A9FE8" w:rsidR="00684E73" w:rsidRPr="00F96FB4" w:rsidRDefault="000E5B2D" w:rsidP="00761DE2">
      <w:pPr>
        <w:pStyle w:val="Heading2"/>
        <w:spacing w:after="120"/>
        <w:rPr>
          <w:sz w:val="22"/>
          <w:lang w:val="es-ES_tradnl"/>
        </w:rPr>
      </w:pPr>
      <w:r w:rsidRPr="00F96FB4">
        <w:rPr>
          <w:sz w:val="22"/>
          <w:lang w:val="es-ES_tradnl"/>
        </w:rPr>
        <w:t xml:space="preserve">Se </w:t>
      </w:r>
      <w:r w:rsidR="00B64BA5" w:rsidRPr="00F96FB4">
        <w:rPr>
          <w:sz w:val="22"/>
          <w:lang w:val="es-ES_tradnl"/>
        </w:rPr>
        <w:t>realizaron</w:t>
      </w:r>
      <w:r w:rsidRPr="00F96FB4">
        <w:rPr>
          <w:sz w:val="22"/>
          <w:lang w:val="es-ES_tradnl"/>
        </w:rPr>
        <w:t xml:space="preserve"> </w:t>
      </w:r>
      <w:r w:rsidR="00757190" w:rsidRPr="00F96FB4">
        <w:rPr>
          <w:sz w:val="22"/>
          <w:lang w:val="es-ES_tradnl"/>
        </w:rPr>
        <w:t xml:space="preserve">dos talleres </w:t>
      </w:r>
      <w:r w:rsidR="001C443B" w:rsidRPr="00F96FB4">
        <w:rPr>
          <w:sz w:val="22"/>
          <w:lang w:val="es-ES_tradnl"/>
        </w:rPr>
        <w:t xml:space="preserve">sobre políticas sectoriales </w:t>
      </w:r>
      <w:r w:rsidR="00757190" w:rsidRPr="00F96FB4">
        <w:rPr>
          <w:sz w:val="22"/>
          <w:lang w:val="es-ES_tradnl"/>
        </w:rPr>
        <w:t>para los principales importadores y distribuidores de equipos de refrigeración y climatización</w:t>
      </w:r>
      <w:r w:rsidR="00DB66A1" w:rsidRPr="00F96FB4">
        <w:rPr>
          <w:sz w:val="22"/>
          <w:lang w:val="es-ES_tradnl"/>
        </w:rPr>
        <w:t xml:space="preserve">, </w:t>
      </w:r>
      <w:r w:rsidR="00701E47" w:rsidRPr="00F96FB4">
        <w:rPr>
          <w:sz w:val="22"/>
          <w:lang w:val="es-ES_tradnl"/>
        </w:rPr>
        <w:t>incluyendo</w:t>
      </w:r>
      <w:r w:rsidR="00757190" w:rsidRPr="00F96FB4">
        <w:rPr>
          <w:sz w:val="22"/>
          <w:lang w:val="es-ES_tradnl"/>
        </w:rPr>
        <w:t xml:space="preserve"> cuotas de </w:t>
      </w:r>
      <w:r w:rsidR="00DB66A1" w:rsidRPr="00F96FB4">
        <w:rPr>
          <w:sz w:val="22"/>
          <w:lang w:val="es-ES_tradnl"/>
        </w:rPr>
        <w:t xml:space="preserve">importación, </w:t>
      </w:r>
      <w:r w:rsidR="00757190" w:rsidRPr="00F96FB4">
        <w:rPr>
          <w:sz w:val="22"/>
          <w:lang w:val="es-ES_tradnl"/>
        </w:rPr>
        <w:t xml:space="preserve">para 126 participantes (43 mujeres) </w:t>
      </w:r>
      <w:r w:rsidR="00CF5713" w:rsidRPr="00F96FB4">
        <w:rPr>
          <w:sz w:val="22"/>
          <w:lang w:val="es-ES_tradnl"/>
        </w:rPr>
        <w:t xml:space="preserve">así como </w:t>
      </w:r>
      <w:r w:rsidR="005E3C11" w:rsidRPr="00F96FB4">
        <w:rPr>
          <w:sz w:val="22"/>
          <w:lang w:val="es-ES_tradnl"/>
        </w:rPr>
        <w:t xml:space="preserve">reuniones de sensibilización </w:t>
      </w:r>
      <w:r w:rsidR="00543436" w:rsidRPr="00F96FB4">
        <w:rPr>
          <w:sz w:val="22"/>
          <w:lang w:val="es-ES_tradnl"/>
        </w:rPr>
        <w:t>con</w:t>
      </w:r>
      <w:r w:rsidR="005E3C11" w:rsidRPr="00F96FB4">
        <w:rPr>
          <w:sz w:val="22"/>
          <w:lang w:val="es-ES_tradnl"/>
        </w:rPr>
        <w:t xml:space="preserve"> </w:t>
      </w:r>
      <w:r w:rsidRPr="00F96FB4">
        <w:rPr>
          <w:sz w:val="22"/>
          <w:lang w:val="es-ES_tradnl"/>
        </w:rPr>
        <w:t xml:space="preserve">200 </w:t>
      </w:r>
      <w:r w:rsidR="005E3C11" w:rsidRPr="00F96FB4">
        <w:rPr>
          <w:sz w:val="22"/>
          <w:lang w:val="es-ES_tradnl"/>
        </w:rPr>
        <w:t>distribuidores y minoristas (</w:t>
      </w:r>
      <w:r w:rsidR="00D728C6" w:rsidRPr="00F96FB4">
        <w:rPr>
          <w:sz w:val="22"/>
          <w:lang w:val="es-ES_tradnl"/>
        </w:rPr>
        <w:t xml:space="preserve">entre ellos </w:t>
      </w:r>
      <w:r w:rsidR="005E3C11" w:rsidRPr="00F96FB4">
        <w:rPr>
          <w:sz w:val="22"/>
          <w:lang w:val="es-ES_tradnl"/>
        </w:rPr>
        <w:t xml:space="preserve">20 </w:t>
      </w:r>
      <w:r w:rsidR="00D728C6" w:rsidRPr="00F96FB4">
        <w:rPr>
          <w:sz w:val="22"/>
          <w:lang w:val="es-ES_tradnl"/>
        </w:rPr>
        <w:t>mujeres</w:t>
      </w:r>
      <w:r w:rsidR="005E3C11" w:rsidRPr="00F96FB4">
        <w:rPr>
          <w:sz w:val="22"/>
          <w:lang w:val="es-ES_tradnl"/>
        </w:rPr>
        <w:t>);</w:t>
      </w:r>
    </w:p>
    <w:p w14:paraId="6BEC8537" w14:textId="6727C6D6" w:rsidR="00684E73" w:rsidRPr="00F96FB4" w:rsidRDefault="009302D6" w:rsidP="00761DE2">
      <w:pPr>
        <w:pStyle w:val="Heading2"/>
        <w:spacing w:after="120"/>
        <w:rPr>
          <w:sz w:val="22"/>
          <w:lang w:val="es-ES_tradnl"/>
        </w:rPr>
      </w:pPr>
      <w:r w:rsidRPr="00F96FB4">
        <w:rPr>
          <w:sz w:val="22"/>
          <w:lang w:val="es-ES_tradnl"/>
        </w:rPr>
        <w:t xml:space="preserve">Cada uno de los tres centros de excelencia recibió </w:t>
      </w:r>
      <w:r w:rsidR="00DD143E" w:rsidRPr="00F96FB4">
        <w:rPr>
          <w:sz w:val="22"/>
          <w:lang w:val="es-ES_tradnl"/>
        </w:rPr>
        <w:t xml:space="preserve">una </w:t>
      </w:r>
      <w:r w:rsidR="00C7721C" w:rsidRPr="00F96FB4">
        <w:rPr>
          <w:sz w:val="22"/>
          <w:lang w:val="es-ES_tradnl"/>
        </w:rPr>
        <w:t xml:space="preserve">unidad </w:t>
      </w:r>
      <w:r w:rsidR="007D42B2" w:rsidRPr="00F96FB4">
        <w:rPr>
          <w:sz w:val="22"/>
          <w:lang w:val="es-ES_tradnl"/>
        </w:rPr>
        <w:t xml:space="preserve">de climatización </w:t>
      </w:r>
      <w:r w:rsidR="00DE567B" w:rsidRPr="00F96FB4">
        <w:rPr>
          <w:sz w:val="22"/>
          <w:lang w:val="es-ES_tradnl"/>
        </w:rPr>
        <w:t xml:space="preserve">R-290 </w:t>
      </w:r>
      <w:r w:rsidR="006D57E7" w:rsidRPr="00F96FB4">
        <w:rPr>
          <w:sz w:val="22"/>
          <w:lang w:val="es-ES_tradnl"/>
        </w:rPr>
        <w:t xml:space="preserve">para fines </w:t>
      </w:r>
      <w:r w:rsidR="00C7721C" w:rsidRPr="00F96FB4">
        <w:rPr>
          <w:sz w:val="22"/>
          <w:lang w:val="es-ES_tradnl"/>
        </w:rPr>
        <w:t>de capacitación</w:t>
      </w:r>
      <w:r w:rsidR="007418C7" w:rsidRPr="00F96FB4">
        <w:rPr>
          <w:sz w:val="22"/>
          <w:lang w:val="es-ES_tradnl"/>
        </w:rPr>
        <w:t xml:space="preserve">; </w:t>
      </w:r>
      <w:r w:rsidR="00D25CD7" w:rsidRPr="00F96FB4">
        <w:rPr>
          <w:sz w:val="22"/>
          <w:lang w:val="es-ES_tradnl"/>
        </w:rPr>
        <w:t xml:space="preserve">en </w:t>
      </w:r>
      <w:r w:rsidR="007418C7" w:rsidRPr="00F96FB4">
        <w:rPr>
          <w:sz w:val="22"/>
          <w:lang w:val="es-ES_tradnl"/>
        </w:rPr>
        <w:t xml:space="preserve">cuatro </w:t>
      </w:r>
      <w:r w:rsidR="007418C7" w:rsidRPr="00F96FB4">
        <w:rPr>
          <w:color w:val="000000" w:themeColor="text1"/>
          <w:sz w:val="22"/>
          <w:lang w:val="es-ES_tradnl"/>
        </w:rPr>
        <w:t xml:space="preserve">centros de excelencia </w:t>
      </w:r>
      <w:r w:rsidR="00382C13" w:rsidRPr="00F96FB4">
        <w:rPr>
          <w:color w:val="000000" w:themeColor="text1"/>
          <w:sz w:val="22"/>
          <w:lang w:val="es-ES_tradnl"/>
        </w:rPr>
        <w:t xml:space="preserve">se financió a </w:t>
      </w:r>
      <w:r w:rsidR="007418C7" w:rsidRPr="00F96FB4">
        <w:rPr>
          <w:sz w:val="22"/>
          <w:lang w:val="es-ES_tradnl"/>
        </w:rPr>
        <w:t xml:space="preserve">un </w:t>
      </w:r>
      <w:r w:rsidR="00874A93" w:rsidRPr="00F96FB4">
        <w:rPr>
          <w:sz w:val="22"/>
          <w:lang w:val="es-ES_tradnl"/>
        </w:rPr>
        <w:t>instructor</w:t>
      </w:r>
      <w:r w:rsidR="00426C25" w:rsidRPr="00F96FB4">
        <w:rPr>
          <w:sz w:val="22"/>
          <w:lang w:val="es-ES_tradnl"/>
        </w:rPr>
        <w:t xml:space="preserve"> más</w:t>
      </w:r>
      <w:r w:rsidR="007418C7" w:rsidRPr="00F96FB4">
        <w:rPr>
          <w:sz w:val="22"/>
          <w:lang w:val="es-ES_tradnl"/>
        </w:rPr>
        <w:t xml:space="preserve"> </w:t>
      </w:r>
      <w:r w:rsidR="001878E3" w:rsidRPr="00F96FB4">
        <w:rPr>
          <w:sz w:val="22"/>
          <w:lang w:val="es-ES_tradnl"/>
        </w:rPr>
        <w:t xml:space="preserve">insumos </w:t>
      </w:r>
      <w:r w:rsidR="009B41F6" w:rsidRPr="00F96FB4">
        <w:rPr>
          <w:sz w:val="22"/>
          <w:lang w:val="es-ES_tradnl"/>
        </w:rPr>
        <w:t xml:space="preserve">y </w:t>
      </w:r>
      <w:r w:rsidR="00756B85" w:rsidRPr="00F96FB4">
        <w:rPr>
          <w:sz w:val="22"/>
          <w:lang w:val="es-ES_tradnl"/>
        </w:rPr>
        <w:t>se entregó</w:t>
      </w:r>
      <w:r w:rsidR="009128A2" w:rsidRPr="00F96FB4">
        <w:rPr>
          <w:sz w:val="22"/>
          <w:lang w:val="es-ES_tradnl"/>
        </w:rPr>
        <w:t xml:space="preserve"> </w:t>
      </w:r>
      <w:r w:rsidR="00D34193" w:rsidRPr="00F96FB4">
        <w:rPr>
          <w:sz w:val="22"/>
          <w:lang w:val="es-ES_tradnl"/>
        </w:rPr>
        <w:t>un juego completo de herramientas y equipos</w:t>
      </w:r>
      <w:r w:rsidR="00756B85" w:rsidRPr="00F96FB4">
        <w:rPr>
          <w:lang w:val="es-ES_tradnl"/>
        </w:rPr>
        <w:t xml:space="preserve"> </w:t>
      </w:r>
      <w:r w:rsidR="00756B85" w:rsidRPr="00F96FB4">
        <w:rPr>
          <w:sz w:val="22"/>
          <w:lang w:val="es-ES_tradnl"/>
        </w:rPr>
        <w:t>de servicio técnico</w:t>
      </w:r>
      <w:r w:rsidR="00D34193" w:rsidRPr="00F96FB4">
        <w:rPr>
          <w:rStyle w:val="FootnoteReference"/>
          <w:sz w:val="22"/>
          <w:lang w:val="es-ES_tradnl"/>
        </w:rPr>
        <w:footnoteReference w:id="3"/>
      </w:r>
      <w:r w:rsidR="00D34193" w:rsidRPr="00F96FB4">
        <w:rPr>
          <w:sz w:val="22"/>
          <w:lang w:val="es-ES_tradnl"/>
        </w:rPr>
        <w:t xml:space="preserve"> a </w:t>
      </w:r>
      <w:r w:rsidR="000B3151" w:rsidRPr="00F96FB4">
        <w:rPr>
          <w:sz w:val="22"/>
          <w:lang w:val="es-ES_tradnl"/>
        </w:rPr>
        <w:t xml:space="preserve">cada una de las </w:t>
      </w:r>
      <w:r w:rsidR="00D34193" w:rsidRPr="00F96FB4">
        <w:rPr>
          <w:sz w:val="22"/>
          <w:lang w:val="es-ES_tradnl"/>
        </w:rPr>
        <w:t>tres universidades técnicas;</w:t>
      </w:r>
    </w:p>
    <w:p w14:paraId="6BBF824B" w14:textId="0A208CDC" w:rsidR="00684E73" w:rsidRPr="00F96FB4" w:rsidRDefault="00DD143E" w:rsidP="00761DE2">
      <w:pPr>
        <w:pStyle w:val="Heading2"/>
        <w:spacing w:after="120"/>
        <w:rPr>
          <w:sz w:val="22"/>
          <w:lang w:val="es-ES_tradnl"/>
        </w:rPr>
      </w:pPr>
      <w:r w:rsidRPr="00F96FB4">
        <w:rPr>
          <w:color w:val="000000" w:themeColor="text1"/>
          <w:sz w:val="22"/>
          <w:lang w:val="es-ES_tradnl"/>
        </w:rPr>
        <w:t xml:space="preserve">Se impartió formación a </w:t>
      </w:r>
      <w:r w:rsidR="002A4FF3" w:rsidRPr="00F96FB4">
        <w:rPr>
          <w:color w:val="000000" w:themeColor="text1"/>
          <w:sz w:val="22"/>
          <w:lang w:val="es-ES_tradnl"/>
        </w:rPr>
        <w:t xml:space="preserve">137 estudiantes (12 mujeres) sobre buenas prácticas de servicio </w:t>
      </w:r>
      <w:r w:rsidR="008A3813" w:rsidRPr="00F96FB4">
        <w:rPr>
          <w:color w:val="000000" w:themeColor="text1"/>
          <w:sz w:val="22"/>
          <w:lang w:val="es-ES_tradnl"/>
        </w:rPr>
        <w:t>que incluyen</w:t>
      </w:r>
      <w:r w:rsidR="002A4FF3" w:rsidRPr="00F96FB4">
        <w:rPr>
          <w:color w:val="000000" w:themeColor="text1"/>
          <w:sz w:val="22"/>
          <w:lang w:val="es-ES_tradnl"/>
        </w:rPr>
        <w:t xml:space="preserve"> </w:t>
      </w:r>
      <w:r w:rsidR="002C259B" w:rsidRPr="00F96FB4">
        <w:rPr>
          <w:color w:val="000000" w:themeColor="text1"/>
          <w:sz w:val="22"/>
          <w:lang w:val="es-ES_tradnl"/>
        </w:rPr>
        <w:t>hidrocarburos</w:t>
      </w:r>
      <w:r w:rsidR="000B3151" w:rsidRPr="00F96FB4">
        <w:rPr>
          <w:color w:val="000000" w:themeColor="text1"/>
          <w:sz w:val="22"/>
          <w:lang w:val="es-ES_tradnl"/>
        </w:rPr>
        <w:t xml:space="preserve">, a </w:t>
      </w:r>
      <w:r w:rsidR="002A4FF3" w:rsidRPr="00F96FB4">
        <w:rPr>
          <w:color w:val="000000" w:themeColor="text1"/>
          <w:sz w:val="22"/>
          <w:lang w:val="es-ES_tradnl" w:eastAsia="en-CA"/>
        </w:rPr>
        <w:t xml:space="preserve">213 técnicos (17 mujeres) en tres </w:t>
      </w:r>
      <w:r w:rsidR="002A4FF3" w:rsidRPr="00F96FB4">
        <w:rPr>
          <w:color w:val="000000" w:themeColor="text1"/>
          <w:sz w:val="22"/>
          <w:lang w:val="es-ES_tradnl"/>
        </w:rPr>
        <w:t>institutos</w:t>
      </w:r>
      <w:r w:rsidR="002A4FF3" w:rsidRPr="00F96FB4">
        <w:rPr>
          <w:color w:val="000000" w:themeColor="text1"/>
          <w:sz w:val="22"/>
          <w:lang w:val="es-ES_tradnl" w:eastAsia="en-CA"/>
        </w:rPr>
        <w:t xml:space="preserve"> técnicos sobre buenas prácticas de servicio para equipos de refrigeración y climatización</w:t>
      </w:r>
      <w:r w:rsidR="00A25504" w:rsidRPr="00F96FB4">
        <w:rPr>
          <w:color w:val="000000" w:themeColor="text1"/>
          <w:sz w:val="22"/>
          <w:lang w:val="es-ES_tradnl" w:eastAsia="en-CA"/>
        </w:rPr>
        <w:t>,</w:t>
      </w:r>
      <w:r w:rsidR="009B41F6" w:rsidRPr="00F96FB4">
        <w:rPr>
          <w:color w:val="000000" w:themeColor="text1"/>
          <w:sz w:val="22"/>
          <w:lang w:val="es-ES_tradnl"/>
        </w:rPr>
        <w:t xml:space="preserve"> y </w:t>
      </w:r>
      <w:r w:rsidR="000B3151" w:rsidRPr="00F96FB4">
        <w:rPr>
          <w:color w:val="000000" w:themeColor="text1"/>
          <w:sz w:val="22"/>
          <w:lang w:val="es-ES_tradnl"/>
        </w:rPr>
        <w:t xml:space="preserve">a </w:t>
      </w:r>
      <w:r w:rsidR="002A4FF3" w:rsidRPr="00F96FB4">
        <w:rPr>
          <w:color w:val="000000" w:themeColor="text1"/>
          <w:sz w:val="22"/>
          <w:lang w:val="es-ES_tradnl"/>
        </w:rPr>
        <w:t>15</w:t>
      </w:r>
      <w:r w:rsidR="00761DE2">
        <w:rPr>
          <w:color w:val="000000" w:themeColor="text1"/>
          <w:sz w:val="22"/>
          <w:lang w:val="es-ES_tradnl"/>
        </w:rPr>
        <w:t> </w:t>
      </w:r>
      <w:r w:rsidR="002A4FF3" w:rsidRPr="00F96FB4">
        <w:rPr>
          <w:color w:val="000000" w:themeColor="text1"/>
          <w:sz w:val="22"/>
          <w:lang w:val="es-ES_tradnl"/>
        </w:rPr>
        <w:t xml:space="preserve">instructores </w:t>
      </w:r>
      <w:r w:rsidR="00D7146D" w:rsidRPr="00F96FB4">
        <w:rPr>
          <w:color w:val="000000" w:themeColor="text1"/>
          <w:sz w:val="22"/>
          <w:lang w:val="es-ES_tradnl"/>
        </w:rPr>
        <w:t>(dos</w:t>
      </w:r>
      <w:r w:rsidR="00D34193" w:rsidRPr="00F96FB4">
        <w:rPr>
          <w:color w:val="000000" w:themeColor="text1"/>
          <w:sz w:val="22"/>
          <w:lang w:val="es-ES_tradnl"/>
        </w:rPr>
        <w:t xml:space="preserve"> mujeres) </w:t>
      </w:r>
      <w:r w:rsidR="002A4FF3" w:rsidRPr="00F96FB4">
        <w:rPr>
          <w:color w:val="000000" w:themeColor="text1"/>
          <w:sz w:val="22"/>
          <w:lang w:val="es-ES_tradnl"/>
        </w:rPr>
        <w:t>de dos institutos técnicos sobre buenas prácticas de servicio</w:t>
      </w:r>
      <w:r w:rsidR="00D97A34" w:rsidRPr="00F96FB4">
        <w:rPr>
          <w:color w:val="000000" w:themeColor="text1"/>
          <w:sz w:val="22"/>
          <w:lang w:val="es-ES_tradnl"/>
        </w:rPr>
        <w:t>. Asimismo, s</w:t>
      </w:r>
      <w:r w:rsidR="00646F86" w:rsidRPr="00F96FB4">
        <w:rPr>
          <w:sz w:val="22"/>
          <w:lang w:val="es-ES_tradnl"/>
        </w:rPr>
        <w:t xml:space="preserve">e organizó </w:t>
      </w:r>
      <w:r w:rsidR="00646F86" w:rsidRPr="00F96FB4">
        <w:rPr>
          <w:color w:val="000000" w:themeColor="text1"/>
          <w:sz w:val="22"/>
          <w:lang w:val="es-ES_tradnl"/>
        </w:rPr>
        <w:t xml:space="preserve">un </w:t>
      </w:r>
      <w:r w:rsidR="00D34193" w:rsidRPr="00F96FB4">
        <w:rPr>
          <w:sz w:val="22"/>
          <w:lang w:val="es-ES_tradnl"/>
        </w:rPr>
        <w:t xml:space="preserve">taller </w:t>
      </w:r>
      <w:r w:rsidR="00FA6880" w:rsidRPr="00F96FB4">
        <w:rPr>
          <w:sz w:val="22"/>
          <w:lang w:val="es-ES_tradnl"/>
        </w:rPr>
        <w:t>con</w:t>
      </w:r>
      <w:r w:rsidR="00D34193" w:rsidRPr="00F96FB4">
        <w:rPr>
          <w:sz w:val="22"/>
          <w:lang w:val="es-ES_tradnl"/>
        </w:rPr>
        <w:t xml:space="preserve"> 15 </w:t>
      </w:r>
      <w:r w:rsidR="00EF2835" w:rsidRPr="00F96FB4">
        <w:rPr>
          <w:sz w:val="22"/>
          <w:lang w:val="es-ES_tradnl"/>
        </w:rPr>
        <w:t>participantes</w:t>
      </w:r>
      <w:r w:rsidR="00D34193" w:rsidRPr="00F96FB4">
        <w:rPr>
          <w:sz w:val="22"/>
          <w:lang w:val="es-ES_tradnl"/>
        </w:rPr>
        <w:t xml:space="preserve"> (</w:t>
      </w:r>
      <w:r w:rsidR="00B04AC1" w:rsidRPr="00F96FB4">
        <w:rPr>
          <w:sz w:val="22"/>
          <w:lang w:val="es-ES_tradnl"/>
        </w:rPr>
        <w:t xml:space="preserve">dos </w:t>
      </w:r>
      <w:r w:rsidR="00D34193" w:rsidRPr="00F96FB4">
        <w:rPr>
          <w:sz w:val="22"/>
          <w:lang w:val="es-ES_tradnl"/>
        </w:rPr>
        <w:t xml:space="preserve">mujeres) </w:t>
      </w:r>
      <w:r w:rsidR="00CF1B30" w:rsidRPr="00F96FB4">
        <w:rPr>
          <w:sz w:val="22"/>
          <w:lang w:val="es-ES_tradnl"/>
        </w:rPr>
        <w:t>a fin de</w:t>
      </w:r>
      <w:r w:rsidR="00D34193" w:rsidRPr="00F96FB4">
        <w:rPr>
          <w:sz w:val="22"/>
          <w:lang w:val="es-ES_tradnl"/>
        </w:rPr>
        <w:t xml:space="preserve"> </w:t>
      </w:r>
      <w:r w:rsidR="00BC59E1" w:rsidRPr="00F96FB4">
        <w:rPr>
          <w:sz w:val="22"/>
          <w:lang w:val="es-ES_tradnl"/>
        </w:rPr>
        <w:t xml:space="preserve">analizar </w:t>
      </w:r>
      <w:r w:rsidR="00D34193" w:rsidRPr="00F96FB4">
        <w:rPr>
          <w:sz w:val="22"/>
          <w:lang w:val="es-ES_tradnl"/>
        </w:rPr>
        <w:t xml:space="preserve">y solicitar </w:t>
      </w:r>
      <w:r w:rsidR="00ED14B6" w:rsidRPr="00F96FB4">
        <w:rPr>
          <w:sz w:val="22"/>
          <w:lang w:val="es-ES_tradnl"/>
        </w:rPr>
        <w:t>aportes</w:t>
      </w:r>
      <w:r w:rsidR="00D34193" w:rsidRPr="00F96FB4">
        <w:rPr>
          <w:sz w:val="22"/>
          <w:lang w:val="es-ES_tradnl"/>
        </w:rPr>
        <w:t xml:space="preserve"> </w:t>
      </w:r>
      <w:r w:rsidR="00B04AC1" w:rsidRPr="00F96FB4">
        <w:rPr>
          <w:sz w:val="22"/>
          <w:lang w:val="es-ES_tradnl"/>
        </w:rPr>
        <w:t xml:space="preserve">para </w:t>
      </w:r>
      <w:r w:rsidR="00ED14B6" w:rsidRPr="00F96FB4">
        <w:rPr>
          <w:sz w:val="22"/>
          <w:lang w:val="es-ES_tradnl"/>
        </w:rPr>
        <w:t xml:space="preserve">la propuesta de </w:t>
      </w:r>
      <w:r w:rsidR="00D34193" w:rsidRPr="00F96FB4">
        <w:rPr>
          <w:sz w:val="22"/>
          <w:lang w:val="es-ES_tradnl"/>
        </w:rPr>
        <w:t>programa de acreditación</w:t>
      </w:r>
      <w:r w:rsidR="00B04AC1" w:rsidRPr="00F96FB4">
        <w:rPr>
          <w:sz w:val="22"/>
          <w:lang w:val="es-ES_tradnl"/>
        </w:rPr>
        <w:t>;</w:t>
      </w:r>
    </w:p>
    <w:p w14:paraId="2CF66611" w14:textId="1FC1089F" w:rsidR="00684E73" w:rsidRPr="00F96FB4" w:rsidRDefault="00B13789">
      <w:pPr>
        <w:pStyle w:val="Heading2"/>
        <w:rPr>
          <w:color w:val="000000"/>
          <w:sz w:val="22"/>
          <w:lang w:val="es-ES_tradnl" w:eastAsia="en-CA"/>
        </w:rPr>
      </w:pPr>
      <w:r w:rsidRPr="00F96FB4">
        <w:rPr>
          <w:color w:val="000000"/>
          <w:sz w:val="22"/>
          <w:lang w:val="es-ES_tradnl" w:eastAsia="en-CA"/>
        </w:rPr>
        <w:lastRenderedPageBreak/>
        <w:t xml:space="preserve">NARWOA </w:t>
      </w:r>
      <w:r w:rsidR="0015492C" w:rsidRPr="00F96FB4">
        <w:rPr>
          <w:color w:val="000000"/>
          <w:sz w:val="22"/>
          <w:lang w:val="es-ES_tradnl" w:eastAsia="en-CA"/>
        </w:rPr>
        <w:t xml:space="preserve">recibió </w:t>
      </w:r>
      <w:r w:rsidR="00DD143E" w:rsidRPr="00F96FB4">
        <w:rPr>
          <w:color w:val="000000"/>
          <w:sz w:val="22"/>
          <w:lang w:val="es-ES_tradnl" w:eastAsia="en-CA"/>
        </w:rPr>
        <w:t xml:space="preserve">40 </w:t>
      </w:r>
      <w:r w:rsidR="00A16B9F" w:rsidRPr="00F96FB4">
        <w:rPr>
          <w:color w:val="000000"/>
          <w:sz w:val="22"/>
          <w:lang w:val="es-ES_tradnl" w:eastAsia="en-CA"/>
        </w:rPr>
        <w:t xml:space="preserve">juegos de </w:t>
      </w:r>
      <w:r w:rsidR="00095BC9" w:rsidRPr="00F96FB4">
        <w:rPr>
          <w:color w:val="000000"/>
          <w:sz w:val="22"/>
          <w:lang w:val="es-ES_tradnl" w:eastAsia="en-CA"/>
        </w:rPr>
        <w:t>equipos para servicio de refrigerantes</w:t>
      </w:r>
      <w:r w:rsidR="00F1040A" w:rsidRPr="00F96FB4">
        <w:rPr>
          <w:rStyle w:val="FootnoteReference"/>
          <w:color w:val="000000"/>
          <w:sz w:val="22"/>
          <w:lang w:val="es-ES_tradnl" w:eastAsia="en-CA"/>
        </w:rPr>
        <w:footnoteReference w:id="4"/>
      </w:r>
      <w:r w:rsidR="00A16B9F" w:rsidRPr="00F96FB4">
        <w:rPr>
          <w:color w:val="000000"/>
          <w:sz w:val="22"/>
          <w:lang w:val="es-ES_tradnl" w:eastAsia="en-CA"/>
        </w:rPr>
        <w:t xml:space="preserve"> para </w:t>
      </w:r>
      <w:r w:rsidR="005B0417" w:rsidRPr="00F96FB4">
        <w:rPr>
          <w:color w:val="000000"/>
          <w:sz w:val="22"/>
          <w:lang w:val="es-ES_tradnl" w:eastAsia="en-CA"/>
        </w:rPr>
        <w:t xml:space="preserve">uso en </w:t>
      </w:r>
      <w:r w:rsidR="00F1040A" w:rsidRPr="00F96FB4">
        <w:rPr>
          <w:color w:val="000000"/>
          <w:sz w:val="22"/>
          <w:lang w:val="es-ES_tradnl" w:eastAsia="en-CA"/>
        </w:rPr>
        <w:t xml:space="preserve">talleres </w:t>
      </w:r>
      <w:r w:rsidR="00A16B9F" w:rsidRPr="00F96FB4">
        <w:rPr>
          <w:color w:val="000000"/>
          <w:sz w:val="22"/>
          <w:lang w:val="es-ES_tradnl" w:eastAsia="en-CA"/>
        </w:rPr>
        <w:t xml:space="preserve">de </w:t>
      </w:r>
      <w:r w:rsidR="00B04AC1" w:rsidRPr="00F96FB4">
        <w:rPr>
          <w:color w:val="000000"/>
          <w:sz w:val="22"/>
          <w:lang w:val="es-ES_tradnl" w:eastAsia="en-CA"/>
        </w:rPr>
        <w:t>recuperación y reciclaje</w:t>
      </w:r>
      <w:r w:rsidR="002B131C" w:rsidRPr="00F96FB4">
        <w:rPr>
          <w:color w:val="000000"/>
          <w:sz w:val="22"/>
          <w:lang w:val="es-ES_tradnl" w:eastAsia="en-CA"/>
        </w:rPr>
        <w:t xml:space="preserve">, elaborándose además </w:t>
      </w:r>
      <w:r w:rsidR="00F1040A" w:rsidRPr="00F96FB4">
        <w:rPr>
          <w:color w:val="000000"/>
          <w:sz w:val="22"/>
          <w:lang w:val="es-ES_tradnl" w:eastAsia="en-CA"/>
        </w:rPr>
        <w:t xml:space="preserve">un </w:t>
      </w:r>
      <w:r w:rsidR="00F1040A" w:rsidRPr="00F96FB4">
        <w:rPr>
          <w:sz w:val="22"/>
          <w:lang w:val="es-ES_tradnl" w:eastAsia="en-CA" w:bidi="en-US"/>
        </w:rPr>
        <w:t>manual de aprendizaje para fines de formación</w:t>
      </w:r>
      <w:r w:rsidR="005154CE" w:rsidRPr="00F96FB4">
        <w:rPr>
          <w:sz w:val="22"/>
          <w:lang w:val="es-ES_tradnl" w:eastAsia="en-CA" w:bidi="en-US"/>
        </w:rPr>
        <w:t>; y</w:t>
      </w:r>
    </w:p>
    <w:p w14:paraId="6AF5089C" w14:textId="6F8A8052" w:rsidR="009B41F6" w:rsidRPr="00F96FB4" w:rsidRDefault="00214C64">
      <w:pPr>
        <w:pStyle w:val="Heading2"/>
        <w:rPr>
          <w:sz w:val="22"/>
          <w:lang w:val="es-ES_tradnl"/>
        </w:rPr>
      </w:pPr>
      <w:r w:rsidRPr="00F96FB4">
        <w:rPr>
          <w:sz w:val="22"/>
          <w:lang w:val="es-ES_tradnl"/>
        </w:rPr>
        <w:t xml:space="preserve">Se adquirieron </w:t>
      </w:r>
      <w:r w:rsidR="00DD143E" w:rsidRPr="00F96FB4">
        <w:rPr>
          <w:sz w:val="22"/>
          <w:lang w:val="es-ES_tradnl"/>
        </w:rPr>
        <w:t xml:space="preserve">71 </w:t>
      </w:r>
      <w:r w:rsidR="000E6170" w:rsidRPr="00F96FB4">
        <w:rPr>
          <w:sz w:val="22"/>
          <w:lang w:val="es-ES_tradnl"/>
        </w:rPr>
        <w:t>unidades de climatización</w:t>
      </w:r>
      <w:r w:rsidR="00163B7C" w:rsidRPr="00F96FB4">
        <w:rPr>
          <w:sz w:val="22"/>
          <w:lang w:val="es-ES_tradnl"/>
        </w:rPr>
        <w:t xml:space="preserve"> </w:t>
      </w:r>
      <w:r w:rsidR="00C97FEA" w:rsidRPr="00F96FB4">
        <w:rPr>
          <w:sz w:val="22"/>
          <w:lang w:val="es-ES_tradnl"/>
        </w:rPr>
        <w:t xml:space="preserve">a base </w:t>
      </w:r>
      <w:r w:rsidR="00847054" w:rsidRPr="00F96FB4">
        <w:rPr>
          <w:sz w:val="22"/>
          <w:lang w:val="es-ES_tradnl"/>
        </w:rPr>
        <w:t xml:space="preserve">de R-290 </w:t>
      </w:r>
      <w:r w:rsidR="00BC72F5" w:rsidRPr="00F96FB4">
        <w:rPr>
          <w:sz w:val="22"/>
          <w:lang w:val="es-ES_tradnl"/>
        </w:rPr>
        <w:t xml:space="preserve">que </w:t>
      </w:r>
      <w:r w:rsidRPr="00F96FB4">
        <w:rPr>
          <w:sz w:val="22"/>
          <w:lang w:val="es-ES_tradnl"/>
        </w:rPr>
        <w:t xml:space="preserve">se instalaron </w:t>
      </w:r>
      <w:r w:rsidR="00F1040A" w:rsidRPr="00F96FB4">
        <w:rPr>
          <w:sz w:val="22"/>
          <w:lang w:val="es-ES_tradnl"/>
        </w:rPr>
        <w:t xml:space="preserve">en el </w:t>
      </w:r>
      <w:r w:rsidR="002D6161" w:rsidRPr="00F96FB4">
        <w:rPr>
          <w:sz w:val="22"/>
          <w:lang w:val="es-ES_tradnl"/>
        </w:rPr>
        <w:t>recinto</w:t>
      </w:r>
      <w:r w:rsidR="002731D7" w:rsidRPr="00F96FB4">
        <w:rPr>
          <w:sz w:val="22"/>
          <w:lang w:val="es-ES_tradnl"/>
        </w:rPr>
        <w:t xml:space="preserve"> de demostración de la </w:t>
      </w:r>
      <w:r w:rsidR="00916D1F" w:rsidRPr="00F96FB4">
        <w:rPr>
          <w:sz w:val="22"/>
          <w:lang w:val="es-ES_tradnl"/>
        </w:rPr>
        <w:t>Agencia de Protección Ambiental</w:t>
      </w:r>
      <w:r w:rsidR="00130AAE" w:rsidRPr="00F96FB4">
        <w:rPr>
          <w:sz w:val="22"/>
          <w:lang w:val="es-ES_tradnl" w:eastAsia="en-CA" w:bidi="en-US"/>
        </w:rPr>
        <w:t xml:space="preserve"> </w:t>
      </w:r>
      <w:r w:rsidR="000D42C9" w:rsidRPr="00F96FB4">
        <w:rPr>
          <w:sz w:val="22"/>
          <w:lang w:val="es-ES_tradnl" w:eastAsia="en-CA" w:bidi="en-US"/>
        </w:rPr>
        <w:t xml:space="preserve">a </w:t>
      </w:r>
      <w:r w:rsidR="00BA75A9" w:rsidRPr="00F96FB4">
        <w:rPr>
          <w:sz w:val="22"/>
          <w:lang w:val="es-ES_tradnl" w:eastAsia="en-CA" w:bidi="en-US"/>
        </w:rPr>
        <w:t>fin de</w:t>
      </w:r>
      <w:r w:rsidR="00130AAE" w:rsidRPr="00F96FB4">
        <w:rPr>
          <w:sz w:val="22"/>
          <w:lang w:val="es-ES_tradnl" w:eastAsia="en-CA" w:bidi="en-US"/>
        </w:rPr>
        <w:t xml:space="preserve"> </w:t>
      </w:r>
      <w:r w:rsidR="000C41A1" w:rsidRPr="00F96FB4">
        <w:rPr>
          <w:sz w:val="22"/>
          <w:lang w:val="es-ES_tradnl" w:eastAsia="en-CA" w:bidi="en-US"/>
        </w:rPr>
        <w:t>mostrar</w:t>
      </w:r>
      <w:r w:rsidR="00130AAE" w:rsidRPr="00F96FB4">
        <w:rPr>
          <w:sz w:val="22"/>
          <w:lang w:val="es-ES_tradnl" w:eastAsia="en-CA" w:bidi="en-US"/>
        </w:rPr>
        <w:t xml:space="preserve"> el nivel de eficiencia energética y reducción de las emisiones </w:t>
      </w:r>
      <w:r w:rsidR="000809CD" w:rsidRPr="00F96FB4">
        <w:rPr>
          <w:sz w:val="22"/>
          <w:lang w:val="es-ES_tradnl" w:eastAsia="en-CA" w:bidi="en-US"/>
        </w:rPr>
        <w:t xml:space="preserve">de SAO </w:t>
      </w:r>
      <w:r w:rsidR="00130AAE" w:rsidRPr="00F96FB4">
        <w:rPr>
          <w:sz w:val="22"/>
          <w:lang w:val="es-ES_tradnl" w:eastAsia="en-CA" w:bidi="en-US"/>
        </w:rPr>
        <w:t xml:space="preserve">que </w:t>
      </w:r>
      <w:r w:rsidR="004103E5" w:rsidRPr="00F96FB4">
        <w:rPr>
          <w:sz w:val="22"/>
          <w:lang w:val="es-ES_tradnl" w:eastAsia="en-CA" w:bidi="en-US"/>
        </w:rPr>
        <w:t>puede</w:t>
      </w:r>
      <w:r w:rsidR="00686E4E" w:rsidRPr="00F96FB4">
        <w:rPr>
          <w:sz w:val="22"/>
          <w:lang w:val="es-ES_tradnl" w:eastAsia="en-CA" w:bidi="en-US"/>
        </w:rPr>
        <w:t>n</w:t>
      </w:r>
      <w:r w:rsidR="004103E5" w:rsidRPr="00F96FB4">
        <w:rPr>
          <w:sz w:val="22"/>
          <w:lang w:val="es-ES_tradnl" w:eastAsia="en-CA" w:bidi="en-US"/>
        </w:rPr>
        <w:t xml:space="preserve"> lograr </w:t>
      </w:r>
      <w:r w:rsidR="00686E4E" w:rsidRPr="00F96FB4">
        <w:rPr>
          <w:sz w:val="22"/>
          <w:lang w:val="es-ES_tradnl" w:eastAsia="en-CA" w:bidi="en-US"/>
        </w:rPr>
        <w:t xml:space="preserve">las </w:t>
      </w:r>
      <w:r w:rsidR="00A9680E" w:rsidRPr="00F96FB4">
        <w:rPr>
          <w:sz w:val="22"/>
          <w:lang w:val="es-ES_tradnl" w:eastAsia="en-CA" w:bidi="en-US"/>
        </w:rPr>
        <w:t>tecnologías ecológicas</w:t>
      </w:r>
      <w:r w:rsidR="009E2EA5" w:rsidRPr="00F96FB4">
        <w:rPr>
          <w:sz w:val="22"/>
          <w:lang w:val="es-ES_tradnl" w:eastAsia="en-CA" w:bidi="en-US"/>
        </w:rPr>
        <w:t xml:space="preserve">, </w:t>
      </w:r>
      <w:r w:rsidR="00EE44F3" w:rsidRPr="00F96FB4">
        <w:rPr>
          <w:sz w:val="22"/>
          <w:lang w:val="es-ES_tradnl" w:eastAsia="en-CA" w:bidi="en-US"/>
        </w:rPr>
        <w:t xml:space="preserve">así como </w:t>
      </w:r>
      <w:r w:rsidR="004D7D59" w:rsidRPr="00F96FB4">
        <w:rPr>
          <w:sz w:val="22"/>
          <w:lang w:val="es-ES_tradnl" w:eastAsia="en-CA" w:bidi="en-US"/>
        </w:rPr>
        <w:t xml:space="preserve">educar </w:t>
      </w:r>
      <w:r w:rsidR="00A34D68" w:rsidRPr="00F96FB4">
        <w:rPr>
          <w:sz w:val="22"/>
          <w:lang w:val="es-ES_tradnl" w:eastAsia="en-CA" w:bidi="en-US"/>
        </w:rPr>
        <w:t xml:space="preserve">al respecto </w:t>
      </w:r>
      <w:r w:rsidR="00906B02" w:rsidRPr="00F96FB4">
        <w:rPr>
          <w:sz w:val="22"/>
          <w:lang w:val="es-ES_tradnl" w:eastAsia="en-CA" w:bidi="en-US"/>
        </w:rPr>
        <w:t xml:space="preserve">y </w:t>
      </w:r>
      <w:r w:rsidR="00A34D68" w:rsidRPr="00F96FB4">
        <w:rPr>
          <w:sz w:val="22"/>
          <w:lang w:val="es-ES_tradnl" w:eastAsia="en-CA" w:bidi="en-US"/>
        </w:rPr>
        <w:t>difund</w:t>
      </w:r>
      <w:r w:rsidR="00572001" w:rsidRPr="00F96FB4">
        <w:rPr>
          <w:sz w:val="22"/>
          <w:lang w:val="es-ES_tradnl" w:eastAsia="en-CA" w:bidi="en-US"/>
        </w:rPr>
        <w:t>ir</w:t>
      </w:r>
      <w:r w:rsidR="00A34D68" w:rsidRPr="00F96FB4">
        <w:rPr>
          <w:sz w:val="22"/>
          <w:lang w:val="es-ES_tradnl" w:eastAsia="en-CA" w:bidi="en-US"/>
        </w:rPr>
        <w:t xml:space="preserve"> los resultados</w:t>
      </w:r>
      <w:r w:rsidR="00F1040A" w:rsidRPr="00F96FB4">
        <w:rPr>
          <w:sz w:val="22"/>
          <w:lang w:val="es-ES_tradnl"/>
        </w:rPr>
        <w:t>.</w:t>
      </w:r>
    </w:p>
    <w:p w14:paraId="07882668" w14:textId="638B1D6F" w:rsidR="00684E73" w:rsidRPr="00F96FB4" w:rsidRDefault="00DD143E">
      <w:pPr>
        <w:keepNext/>
        <w:spacing w:after="240"/>
        <w:rPr>
          <w:i/>
          <w:color w:val="000000" w:themeColor="text1"/>
          <w:sz w:val="22"/>
          <w:lang w:val="es-ES_tradnl"/>
        </w:rPr>
      </w:pPr>
      <w:r w:rsidRPr="00F96FB4">
        <w:rPr>
          <w:i/>
          <w:color w:val="000000" w:themeColor="text1"/>
          <w:sz w:val="22"/>
          <w:lang w:val="es-ES_tradnl"/>
        </w:rPr>
        <w:t>Ejecución y supervisión del proyecto</w:t>
      </w:r>
    </w:p>
    <w:p w14:paraId="3202A3D2" w14:textId="6CCD8245" w:rsidR="009B41F6" w:rsidRPr="00F96FB4" w:rsidRDefault="00484EE8">
      <w:pPr>
        <w:pStyle w:val="Heading1"/>
        <w:rPr>
          <w:color w:val="000000" w:themeColor="text1"/>
          <w:lang w:val="es-ES_tradnl"/>
        </w:rPr>
      </w:pPr>
      <w:r w:rsidRPr="00F96FB4">
        <w:rPr>
          <w:color w:val="000000" w:themeColor="text1"/>
          <w:lang w:val="es-ES_tradnl"/>
        </w:rPr>
        <w:t>El 100 por ciento</w:t>
      </w:r>
      <w:r w:rsidR="0007669F" w:rsidRPr="00F96FB4">
        <w:rPr>
          <w:color w:val="000000" w:themeColor="text1"/>
          <w:lang w:val="es-ES_tradnl"/>
        </w:rPr>
        <w:t xml:space="preserve"> d</w:t>
      </w:r>
      <w:r w:rsidR="00BB17CA" w:rsidRPr="00F96FB4">
        <w:rPr>
          <w:color w:val="000000" w:themeColor="text1"/>
          <w:lang w:val="es-ES_tradnl"/>
        </w:rPr>
        <w:t xml:space="preserve">e los </w:t>
      </w:r>
      <w:r w:rsidR="00045E44" w:rsidRPr="00F96FB4">
        <w:rPr>
          <w:color w:val="000000" w:themeColor="text1"/>
          <w:lang w:val="es-ES_tradnl"/>
        </w:rPr>
        <w:t>USD </w:t>
      </w:r>
      <w:r w:rsidR="00BB17CA" w:rsidRPr="00F96FB4">
        <w:rPr>
          <w:color w:val="000000" w:themeColor="text1"/>
          <w:lang w:val="es-ES_tradnl"/>
        </w:rPr>
        <w:t>54</w:t>
      </w:r>
      <w:r w:rsidR="008305F3" w:rsidRPr="00F96FB4">
        <w:rPr>
          <w:color w:val="000000" w:themeColor="text1"/>
          <w:lang w:val="es-ES_tradnl"/>
        </w:rPr>
        <w:t xml:space="preserve">.812 </w:t>
      </w:r>
      <w:r w:rsidR="00BB17CA" w:rsidRPr="00F96FB4">
        <w:rPr>
          <w:color w:val="000000" w:themeColor="text1"/>
          <w:lang w:val="es-ES_tradnl"/>
        </w:rPr>
        <w:t xml:space="preserve">aprobados </w:t>
      </w:r>
      <w:r w:rsidR="00406AAB" w:rsidRPr="00F96FB4">
        <w:rPr>
          <w:color w:val="000000" w:themeColor="text1"/>
          <w:lang w:val="es-ES_tradnl"/>
        </w:rPr>
        <w:t>para seguimiento de proyectos por parte d</w:t>
      </w:r>
      <w:r w:rsidR="00C81167" w:rsidRPr="00F96FB4">
        <w:rPr>
          <w:color w:val="000000" w:themeColor="text1"/>
          <w:lang w:val="es-ES_tradnl"/>
        </w:rPr>
        <w:t>el PNUD</w:t>
      </w:r>
      <w:r w:rsidR="00BB17CA" w:rsidRPr="00F96FB4">
        <w:rPr>
          <w:color w:val="000000" w:themeColor="text1"/>
          <w:lang w:val="es-ES_tradnl"/>
        </w:rPr>
        <w:t xml:space="preserve"> </w:t>
      </w:r>
      <w:r w:rsidR="004E4891" w:rsidRPr="00F96FB4">
        <w:rPr>
          <w:color w:val="000000" w:themeColor="text1"/>
          <w:lang w:val="es-ES_tradnl"/>
        </w:rPr>
        <w:t xml:space="preserve">se desembolsó </w:t>
      </w:r>
      <w:r w:rsidR="004703F2" w:rsidRPr="00F96FB4">
        <w:rPr>
          <w:color w:val="000000" w:themeColor="text1"/>
          <w:lang w:val="es-ES_tradnl"/>
        </w:rPr>
        <w:t xml:space="preserve">en </w:t>
      </w:r>
      <w:r w:rsidR="00B4758E" w:rsidRPr="00F96FB4">
        <w:rPr>
          <w:color w:val="000000" w:themeColor="text1"/>
          <w:lang w:val="es-ES_tradnl"/>
        </w:rPr>
        <w:t>tareas</w:t>
      </w:r>
      <w:r w:rsidR="004A64D9" w:rsidRPr="00F96FB4">
        <w:rPr>
          <w:color w:val="000000" w:themeColor="text1"/>
          <w:lang w:val="es-ES_tradnl"/>
        </w:rPr>
        <w:t xml:space="preserve"> de </w:t>
      </w:r>
      <w:r w:rsidR="00BB17CA" w:rsidRPr="00F96FB4">
        <w:rPr>
          <w:color w:val="000000" w:themeColor="text1"/>
          <w:lang w:val="es-ES_tradnl"/>
        </w:rPr>
        <w:t>seguimiento y ejecución</w:t>
      </w:r>
      <w:r w:rsidR="00520799" w:rsidRPr="00F96FB4">
        <w:rPr>
          <w:color w:val="000000" w:themeColor="text1"/>
          <w:lang w:val="es-ES_tradnl"/>
        </w:rPr>
        <w:t xml:space="preserve">, </w:t>
      </w:r>
      <w:r w:rsidR="00A74215" w:rsidRPr="00F96FB4">
        <w:rPr>
          <w:color w:val="000000" w:themeColor="text1"/>
          <w:lang w:val="es-ES_tradnl"/>
        </w:rPr>
        <w:t>incluyendo</w:t>
      </w:r>
      <w:r w:rsidR="00BB17CA" w:rsidRPr="00F96FB4">
        <w:rPr>
          <w:color w:val="000000" w:themeColor="text1"/>
          <w:lang w:val="es-ES_tradnl"/>
        </w:rPr>
        <w:t xml:space="preserve"> </w:t>
      </w:r>
      <w:r w:rsidR="00520799" w:rsidRPr="00F96FB4">
        <w:rPr>
          <w:color w:val="000000" w:themeColor="text1"/>
          <w:lang w:val="es-ES_tradnl"/>
        </w:rPr>
        <w:t xml:space="preserve">personal y </w:t>
      </w:r>
      <w:r w:rsidR="00C81167" w:rsidRPr="00F96FB4">
        <w:rPr>
          <w:color w:val="000000" w:themeColor="text1"/>
          <w:lang w:val="es-ES_tradnl"/>
        </w:rPr>
        <w:t>consultores nacionales (</w:t>
      </w:r>
      <w:r w:rsidR="00045E44" w:rsidRPr="00F96FB4">
        <w:rPr>
          <w:color w:val="000000" w:themeColor="text1"/>
          <w:lang w:val="es-ES_tradnl"/>
        </w:rPr>
        <w:t>USD </w:t>
      </w:r>
      <w:r w:rsidR="00C81167" w:rsidRPr="00F96FB4">
        <w:rPr>
          <w:color w:val="000000" w:themeColor="text1"/>
          <w:lang w:val="es-ES_tradnl"/>
        </w:rPr>
        <w:t>43.000</w:t>
      </w:r>
      <w:r w:rsidR="009B41F6" w:rsidRPr="00F96FB4">
        <w:rPr>
          <w:color w:val="000000" w:themeColor="text1"/>
          <w:lang w:val="es-ES_tradnl"/>
        </w:rPr>
        <w:t>)</w:t>
      </w:r>
      <w:r w:rsidR="00C81167" w:rsidRPr="00F96FB4">
        <w:rPr>
          <w:color w:val="000000" w:themeColor="text1"/>
          <w:lang w:val="es-ES_tradnl"/>
        </w:rPr>
        <w:t xml:space="preserve">, </w:t>
      </w:r>
      <w:r w:rsidR="00BB17CA" w:rsidRPr="00F96FB4">
        <w:rPr>
          <w:color w:val="000000" w:themeColor="text1"/>
          <w:lang w:val="es-ES_tradnl"/>
        </w:rPr>
        <w:t xml:space="preserve">pasajes y traslados nacionales </w:t>
      </w:r>
      <w:r w:rsidR="00C81167" w:rsidRPr="00F96FB4">
        <w:rPr>
          <w:color w:val="000000" w:themeColor="text1"/>
          <w:lang w:val="es-ES_tradnl"/>
        </w:rPr>
        <w:t>(</w:t>
      </w:r>
      <w:r w:rsidR="00045E44" w:rsidRPr="00F96FB4">
        <w:rPr>
          <w:color w:val="000000" w:themeColor="text1"/>
          <w:lang w:val="es-ES_tradnl"/>
        </w:rPr>
        <w:t>USD </w:t>
      </w:r>
      <w:r w:rsidR="00C81167" w:rsidRPr="00F96FB4">
        <w:rPr>
          <w:color w:val="000000" w:themeColor="text1"/>
          <w:lang w:val="es-ES_tradnl"/>
        </w:rPr>
        <w:t>6.549</w:t>
      </w:r>
      <w:r w:rsidR="009B41F6" w:rsidRPr="00F96FB4">
        <w:rPr>
          <w:color w:val="000000" w:themeColor="text1"/>
          <w:lang w:val="es-ES_tradnl"/>
        </w:rPr>
        <w:t>)</w:t>
      </w:r>
      <w:r w:rsidR="00C81167" w:rsidRPr="00F96FB4">
        <w:rPr>
          <w:color w:val="000000" w:themeColor="text1"/>
          <w:lang w:val="es-ES_tradnl"/>
        </w:rPr>
        <w:t xml:space="preserve"> </w:t>
      </w:r>
      <w:r w:rsidR="00BB17CA" w:rsidRPr="00F96FB4">
        <w:rPr>
          <w:color w:val="000000" w:themeColor="text1"/>
          <w:lang w:val="es-ES_tradnl"/>
        </w:rPr>
        <w:t xml:space="preserve">y </w:t>
      </w:r>
      <w:r w:rsidR="00C81167" w:rsidRPr="00F96FB4">
        <w:rPr>
          <w:color w:val="000000" w:themeColor="text1"/>
          <w:lang w:val="es-ES_tradnl"/>
        </w:rPr>
        <w:t>reuniones y talleres (</w:t>
      </w:r>
      <w:r w:rsidR="00045E44" w:rsidRPr="00F96FB4">
        <w:rPr>
          <w:color w:val="000000" w:themeColor="text1"/>
          <w:lang w:val="es-ES_tradnl"/>
        </w:rPr>
        <w:t>USD </w:t>
      </w:r>
      <w:r w:rsidR="00C81167" w:rsidRPr="00F96FB4">
        <w:rPr>
          <w:color w:val="000000" w:themeColor="text1"/>
          <w:lang w:val="es-ES_tradnl"/>
        </w:rPr>
        <w:t>5.263</w:t>
      </w:r>
      <w:r w:rsidR="009B41F6" w:rsidRPr="00F96FB4">
        <w:rPr>
          <w:color w:val="000000" w:themeColor="text1"/>
          <w:lang w:val="es-ES_tradnl"/>
        </w:rPr>
        <w:t>)</w:t>
      </w:r>
      <w:r w:rsidR="00C81167" w:rsidRPr="00F96FB4">
        <w:rPr>
          <w:color w:val="000000" w:themeColor="text1"/>
          <w:lang w:val="es-ES_tradnl"/>
        </w:rPr>
        <w:t>.</w:t>
      </w:r>
    </w:p>
    <w:p w14:paraId="71043B2D" w14:textId="555827FB" w:rsidR="00684E73" w:rsidRPr="00F96FB4" w:rsidRDefault="00DD143E">
      <w:pPr>
        <w:keepNext/>
        <w:spacing w:after="240"/>
        <w:rPr>
          <w:sz w:val="22"/>
          <w:lang w:val="es-ES_tradnl"/>
        </w:rPr>
      </w:pPr>
      <w:r w:rsidRPr="00F96FB4">
        <w:rPr>
          <w:sz w:val="22"/>
          <w:u w:val="single"/>
          <w:lang w:val="es-ES_tradnl"/>
        </w:rPr>
        <w:t>Nivel de desembolso de fondos</w:t>
      </w:r>
    </w:p>
    <w:p w14:paraId="62981EF5" w14:textId="1CA2EA2C" w:rsidR="009B41F6" w:rsidRPr="00F96FB4" w:rsidRDefault="00447F2D">
      <w:pPr>
        <w:pStyle w:val="Heading1"/>
        <w:rPr>
          <w:lang w:val="es-ES_tradnl"/>
        </w:rPr>
      </w:pPr>
      <w:r w:rsidRPr="00F96FB4">
        <w:rPr>
          <w:lang w:val="es-ES_tradnl"/>
        </w:rPr>
        <w:t>A</w:t>
      </w:r>
      <w:r w:rsidR="005A5207" w:rsidRPr="00F96FB4">
        <w:rPr>
          <w:lang w:val="es-ES_tradnl"/>
        </w:rPr>
        <w:t>l mes de</w:t>
      </w:r>
      <w:r w:rsidRPr="00F96FB4">
        <w:rPr>
          <w:lang w:val="es-ES_tradnl"/>
        </w:rPr>
        <w:t xml:space="preserve"> </w:t>
      </w:r>
      <w:r w:rsidR="00DD143E" w:rsidRPr="00F96FB4">
        <w:rPr>
          <w:lang w:val="es-ES_tradnl"/>
        </w:rPr>
        <w:t xml:space="preserve">agosto de 2024, de los </w:t>
      </w:r>
      <w:r w:rsidR="00045E44" w:rsidRPr="00F96FB4">
        <w:rPr>
          <w:lang w:val="es-ES_tradnl"/>
        </w:rPr>
        <w:t>USD </w:t>
      </w:r>
      <w:r w:rsidR="00D91D34" w:rsidRPr="00F96FB4">
        <w:rPr>
          <w:lang w:val="es-ES_tradnl"/>
        </w:rPr>
        <w:t xml:space="preserve">572.389 </w:t>
      </w:r>
      <w:r w:rsidR="00DD143E" w:rsidRPr="00F96FB4">
        <w:rPr>
          <w:lang w:val="es-ES_tradnl"/>
        </w:rPr>
        <w:t>aprobados a la fecha (</w:t>
      </w:r>
      <w:r w:rsidR="00045E44" w:rsidRPr="00F96FB4">
        <w:rPr>
          <w:lang w:val="es-ES_tradnl"/>
        </w:rPr>
        <w:t>USD </w:t>
      </w:r>
      <w:r w:rsidR="00DD143E" w:rsidRPr="00F96FB4">
        <w:rPr>
          <w:lang w:val="es-ES_tradnl"/>
        </w:rPr>
        <w:t>459</w:t>
      </w:r>
      <w:r w:rsidR="008F0DAE" w:rsidRPr="00F96FB4">
        <w:rPr>
          <w:lang w:val="es-ES_tradnl"/>
        </w:rPr>
        <w:t xml:space="preserve">.820 </w:t>
      </w:r>
      <w:r w:rsidR="00DD143E" w:rsidRPr="00F96FB4">
        <w:rPr>
          <w:lang w:val="es-ES_tradnl"/>
        </w:rPr>
        <w:t xml:space="preserve">para </w:t>
      </w:r>
      <w:r w:rsidR="008F0DAE" w:rsidRPr="00F96FB4">
        <w:rPr>
          <w:lang w:val="es-ES_tradnl"/>
        </w:rPr>
        <w:t xml:space="preserve">el PNUD </w:t>
      </w:r>
      <w:r w:rsidR="00DD143E" w:rsidRPr="00F96FB4">
        <w:rPr>
          <w:lang w:val="es-ES_tradnl"/>
        </w:rPr>
        <w:t xml:space="preserve">y </w:t>
      </w:r>
      <w:r w:rsidR="00045E44" w:rsidRPr="00F96FB4">
        <w:rPr>
          <w:lang w:val="es-ES_tradnl"/>
        </w:rPr>
        <w:t>USD </w:t>
      </w:r>
      <w:r w:rsidR="00DD143E" w:rsidRPr="00F96FB4">
        <w:rPr>
          <w:lang w:val="es-ES_tradnl"/>
        </w:rPr>
        <w:t>112</w:t>
      </w:r>
      <w:r w:rsidR="008F0DAE" w:rsidRPr="00F96FB4">
        <w:rPr>
          <w:lang w:val="es-ES_tradnl"/>
        </w:rPr>
        <w:t>.569 para el PNUMA</w:t>
      </w:r>
      <w:r w:rsidR="00DD143E" w:rsidRPr="00F96FB4">
        <w:rPr>
          <w:lang w:val="es-ES_tradnl"/>
        </w:rPr>
        <w:t xml:space="preserve">), se había desembolsado </w:t>
      </w:r>
      <w:r w:rsidR="00D91D34" w:rsidRPr="00F96FB4">
        <w:rPr>
          <w:lang w:val="es-ES_tradnl"/>
        </w:rPr>
        <w:t>el 100</w:t>
      </w:r>
      <w:r w:rsidR="008203EC" w:rsidRPr="00F96FB4">
        <w:rPr>
          <w:lang w:val="es-ES_tradnl"/>
        </w:rPr>
        <w:t xml:space="preserve"> por ciento</w:t>
      </w:r>
      <w:r w:rsidR="00D91D34" w:rsidRPr="00F96FB4">
        <w:rPr>
          <w:lang w:val="es-ES_tradnl"/>
        </w:rPr>
        <w:t>.</w:t>
      </w:r>
    </w:p>
    <w:p w14:paraId="414941A0" w14:textId="2A538EC0" w:rsidR="00684E73" w:rsidRPr="00F96FB4" w:rsidRDefault="00DD143E">
      <w:pPr>
        <w:keepNext/>
        <w:spacing w:before="240" w:after="240"/>
        <w:rPr>
          <w:sz w:val="22"/>
          <w:u w:val="single"/>
          <w:lang w:val="es-ES_tradnl"/>
        </w:rPr>
      </w:pPr>
      <w:r w:rsidRPr="00F96FB4">
        <w:rPr>
          <w:sz w:val="22"/>
          <w:u w:val="single"/>
          <w:lang w:val="es-ES_tradnl"/>
        </w:rPr>
        <w:t xml:space="preserve">Plan de ejecución del </w:t>
      </w:r>
      <w:r w:rsidR="00C81167" w:rsidRPr="00F96FB4">
        <w:rPr>
          <w:sz w:val="22"/>
          <w:u w:val="single"/>
          <w:lang w:val="es-ES_tradnl"/>
        </w:rPr>
        <w:t xml:space="preserve">segundo </w:t>
      </w:r>
      <w:r w:rsidRPr="00F96FB4">
        <w:rPr>
          <w:sz w:val="22"/>
          <w:u w:val="single"/>
          <w:lang w:val="es-ES_tradnl"/>
        </w:rPr>
        <w:t xml:space="preserve">tramo de la etapa </w:t>
      </w:r>
      <w:r w:rsidR="007770C3" w:rsidRPr="00F96FB4">
        <w:rPr>
          <w:sz w:val="22"/>
          <w:u w:val="single"/>
          <w:lang w:val="es-ES_tradnl"/>
        </w:rPr>
        <w:t xml:space="preserve">II </w:t>
      </w:r>
      <w:r w:rsidRPr="00F96FB4">
        <w:rPr>
          <w:sz w:val="22"/>
          <w:u w:val="single"/>
          <w:lang w:val="es-ES_tradnl"/>
        </w:rPr>
        <w:t xml:space="preserve">del </w:t>
      </w:r>
      <w:r w:rsidR="008203EC" w:rsidRPr="00F96FB4">
        <w:rPr>
          <w:sz w:val="22"/>
          <w:u w:val="single"/>
          <w:lang w:val="es-ES_tradnl"/>
        </w:rPr>
        <w:t>PGEH</w:t>
      </w:r>
    </w:p>
    <w:p w14:paraId="326760B5" w14:textId="2214A78D" w:rsidR="00684E73" w:rsidRPr="00F96FB4" w:rsidRDefault="00003F53">
      <w:pPr>
        <w:pStyle w:val="Heading1"/>
        <w:rPr>
          <w:lang w:val="es-ES_tradnl"/>
        </w:rPr>
      </w:pPr>
      <w:bookmarkStart w:id="4" w:name="_Hlk126934425"/>
      <w:bookmarkStart w:id="5" w:name="_Hlk126663552"/>
      <w:r w:rsidRPr="00F96FB4">
        <w:rPr>
          <w:lang w:val="es-ES_tradnl"/>
        </w:rPr>
        <w:t xml:space="preserve">Entre enero de 2025 y diciembre de 2027 </w:t>
      </w:r>
      <w:r w:rsidR="005452B1" w:rsidRPr="00F96FB4">
        <w:rPr>
          <w:lang w:val="es-ES_tradnl"/>
        </w:rPr>
        <w:t xml:space="preserve">se ejecutarán </w:t>
      </w:r>
      <w:r w:rsidR="00F51067" w:rsidRPr="00F96FB4">
        <w:rPr>
          <w:lang w:val="es-ES_tradnl"/>
        </w:rPr>
        <w:t>l</w:t>
      </w:r>
      <w:r w:rsidR="00DD143E" w:rsidRPr="00F96FB4">
        <w:rPr>
          <w:lang w:val="es-ES_tradnl"/>
        </w:rPr>
        <w:t>as siguientes actividades:</w:t>
      </w:r>
    </w:p>
    <w:p w14:paraId="42F5C177" w14:textId="72BFC0DD" w:rsidR="00684E73" w:rsidRPr="00F96FB4" w:rsidRDefault="00794D0F" w:rsidP="00947358">
      <w:pPr>
        <w:pStyle w:val="Heading2"/>
        <w:widowControl/>
        <w:ind w:left="1276" w:hanging="556"/>
        <w:rPr>
          <w:sz w:val="22"/>
          <w:lang w:val="es-ES_tradnl"/>
        </w:rPr>
      </w:pPr>
      <w:bookmarkStart w:id="6" w:name="_Hlk181115373"/>
      <w:r w:rsidRPr="00F96FB4">
        <w:rPr>
          <w:color w:val="000000"/>
          <w:sz w:val="22"/>
          <w:lang w:val="es-ES_tradnl"/>
        </w:rPr>
        <w:t>Capacitar</w:t>
      </w:r>
      <w:r w:rsidR="00DD143E" w:rsidRPr="00F96FB4">
        <w:rPr>
          <w:color w:val="000000"/>
          <w:sz w:val="22"/>
          <w:lang w:val="es-ES_tradnl"/>
        </w:rPr>
        <w:t xml:space="preserve"> </w:t>
      </w:r>
      <w:r w:rsidR="003F1B73" w:rsidRPr="00F96FB4">
        <w:rPr>
          <w:color w:val="000000"/>
          <w:sz w:val="22"/>
          <w:lang w:val="es-ES_tradnl"/>
        </w:rPr>
        <w:t>en</w:t>
      </w:r>
      <w:r w:rsidR="006F2597" w:rsidRPr="00F96FB4">
        <w:rPr>
          <w:color w:val="000000"/>
          <w:sz w:val="22"/>
          <w:lang w:val="es-ES_tradnl"/>
        </w:rPr>
        <w:t xml:space="preserve"> i</w:t>
      </w:r>
      <w:r w:rsidR="00E87A54" w:rsidRPr="00F96FB4">
        <w:rPr>
          <w:color w:val="000000"/>
          <w:sz w:val="22"/>
          <w:lang w:val="es-ES_tradnl"/>
        </w:rPr>
        <w:t>dentificadores de refrigerantes</w:t>
      </w:r>
      <w:r w:rsidR="006F2597" w:rsidRPr="00F96FB4">
        <w:rPr>
          <w:color w:val="000000"/>
          <w:sz w:val="22"/>
          <w:lang w:val="es-ES_tradnl"/>
        </w:rPr>
        <w:t xml:space="preserve"> </w:t>
      </w:r>
      <w:r w:rsidRPr="00F96FB4">
        <w:rPr>
          <w:color w:val="000000"/>
          <w:sz w:val="22"/>
          <w:lang w:val="es-ES_tradnl"/>
        </w:rPr>
        <w:t>a</w:t>
      </w:r>
      <w:r w:rsidR="00DD143E" w:rsidRPr="00F96FB4">
        <w:rPr>
          <w:color w:val="000000"/>
          <w:sz w:val="22"/>
          <w:lang w:val="es-ES_tradnl"/>
        </w:rPr>
        <w:t xml:space="preserve"> </w:t>
      </w:r>
      <w:r w:rsidR="0031710B" w:rsidRPr="00F96FB4">
        <w:rPr>
          <w:color w:val="000000"/>
          <w:sz w:val="22"/>
          <w:lang w:val="es-ES_tradnl"/>
        </w:rPr>
        <w:t xml:space="preserve">10 </w:t>
      </w:r>
      <w:r w:rsidR="00460BD7" w:rsidRPr="00F96FB4">
        <w:rPr>
          <w:sz w:val="22"/>
          <w:lang w:val="es-ES_tradnl"/>
        </w:rPr>
        <w:t>instructores aduanero</w:t>
      </w:r>
      <w:r w:rsidR="00E240E3" w:rsidRPr="00F96FB4">
        <w:rPr>
          <w:sz w:val="22"/>
          <w:lang w:val="es-ES_tradnl"/>
        </w:rPr>
        <w:t>s</w:t>
      </w:r>
      <w:r w:rsidR="00460BD7" w:rsidRPr="00F96FB4">
        <w:rPr>
          <w:sz w:val="22"/>
          <w:lang w:val="es-ES_tradnl"/>
        </w:rPr>
        <w:t xml:space="preserve"> </w:t>
      </w:r>
      <w:r w:rsidR="002319BE" w:rsidRPr="00F96FB4">
        <w:rPr>
          <w:sz w:val="22"/>
          <w:lang w:val="es-ES_tradnl"/>
        </w:rPr>
        <w:t>(incluyendo cuatro mujeres)</w:t>
      </w:r>
      <w:r w:rsidR="00DA2202" w:rsidRPr="00F96FB4">
        <w:rPr>
          <w:sz w:val="22"/>
          <w:lang w:val="es-ES_tradnl"/>
        </w:rPr>
        <w:t xml:space="preserve"> </w:t>
      </w:r>
      <w:r w:rsidR="000A24D4" w:rsidRPr="00F96FB4">
        <w:rPr>
          <w:sz w:val="22"/>
          <w:lang w:val="es-ES_tradnl"/>
        </w:rPr>
        <w:t>en</w:t>
      </w:r>
      <w:r w:rsidR="00AE05DC" w:rsidRPr="00F96FB4">
        <w:rPr>
          <w:sz w:val="22"/>
          <w:lang w:val="es-ES_tradnl"/>
        </w:rPr>
        <w:t xml:space="preserve"> cinco puertos de entrada </w:t>
      </w:r>
      <w:r w:rsidR="00253165" w:rsidRPr="00F96FB4">
        <w:rPr>
          <w:sz w:val="22"/>
          <w:lang w:val="es-ES_tradnl"/>
        </w:rPr>
        <w:t xml:space="preserve">(PNUD, </w:t>
      </w:r>
      <w:r w:rsidR="00045E44" w:rsidRPr="00F96FB4">
        <w:rPr>
          <w:sz w:val="22"/>
          <w:lang w:val="es-ES_tradnl"/>
        </w:rPr>
        <w:t>USD </w:t>
      </w:r>
      <w:r w:rsidR="00253165" w:rsidRPr="00F96FB4">
        <w:rPr>
          <w:sz w:val="22"/>
          <w:lang w:val="es-ES_tradnl"/>
        </w:rPr>
        <w:t>900</w:t>
      </w:r>
      <w:r w:rsidR="009B41F6" w:rsidRPr="00F96FB4">
        <w:rPr>
          <w:sz w:val="22"/>
          <w:lang w:val="es-ES_tradnl"/>
        </w:rPr>
        <w:t>)</w:t>
      </w:r>
      <w:r w:rsidR="00253165" w:rsidRPr="00F96FB4">
        <w:rPr>
          <w:sz w:val="22"/>
          <w:lang w:val="es-ES_tradnl"/>
        </w:rPr>
        <w:t xml:space="preserve"> </w:t>
      </w:r>
      <w:r w:rsidR="00AE05DC" w:rsidRPr="00F96FB4">
        <w:rPr>
          <w:sz w:val="22"/>
          <w:lang w:val="es-ES_tradnl"/>
        </w:rPr>
        <w:t xml:space="preserve">(PNUMA, </w:t>
      </w:r>
      <w:r w:rsidR="00045E44" w:rsidRPr="00F96FB4">
        <w:rPr>
          <w:sz w:val="22"/>
          <w:lang w:val="es-ES_tradnl"/>
        </w:rPr>
        <w:t>USD </w:t>
      </w:r>
      <w:r w:rsidR="00E2119D" w:rsidRPr="00F96FB4">
        <w:rPr>
          <w:sz w:val="22"/>
          <w:lang w:val="es-ES_tradnl"/>
        </w:rPr>
        <w:t>2.</w:t>
      </w:r>
      <w:r w:rsidR="00B3444C" w:rsidRPr="00F96FB4">
        <w:rPr>
          <w:sz w:val="22"/>
          <w:lang w:val="es-ES_tradnl"/>
        </w:rPr>
        <w:t>900</w:t>
      </w:r>
      <w:r w:rsidR="009B41F6" w:rsidRPr="00F96FB4">
        <w:rPr>
          <w:sz w:val="22"/>
          <w:lang w:val="es-ES_tradnl"/>
        </w:rPr>
        <w:t>)</w:t>
      </w:r>
      <w:r w:rsidR="00AE05DC" w:rsidRPr="00F96FB4">
        <w:rPr>
          <w:sz w:val="22"/>
          <w:lang w:val="es-ES_tradnl"/>
        </w:rPr>
        <w:t>;</w:t>
      </w:r>
    </w:p>
    <w:p w14:paraId="767F3073" w14:textId="3E7E99FC" w:rsidR="009B41F6" w:rsidRPr="00F96FB4" w:rsidRDefault="00B341D0" w:rsidP="00947358">
      <w:pPr>
        <w:pStyle w:val="Heading2"/>
        <w:ind w:left="1276" w:hanging="556"/>
        <w:rPr>
          <w:sz w:val="22"/>
          <w:lang w:val="es-ES_tradnl"/>
        </w:rPr>
      </w:pPr>
      <w:bookmarkStart w:id="7" w:name="_Hlk181228278"/>
      <w:r w:rsidRPr="00F96FB4">
        <w:rPr>
          <w:sz w:val="22"/>
          <w:lang w:val="es-ES_tradnl"/>
        </w:rPr>
        <w:t>Fortalecer</w:t>
      </w:r>
      <w:r w:rsidR="0031710B" w:rsidRPr="00F96FB4">
        <w:rPr>
          <w:sz w:val="22"/>
          <w:lang w:val="es-ES_tradnl"/>
        </w:rPr>
        <w:t xml:space="preserve"> la</w:t>
      </w:r>
      <w:r w:rsidR="00B736DB" w:rsidRPr="00F96FB4">
        <w:rPr>
          <w:sz w:val="22"/>
          <w:lang w:val="es-ES_tradnl"/>
        </w:rPr>
        <w:t>s</w:t>
      </w:r>
      <w:r w:rsidR="0031710B" w:rsidRPr="00F96FB4">
        <w:rPr>
          <w:sz w:val="22"/>
          <w:lang w:val="es-ES_tradnl"/>
        </w:rPr>
        <w:t xml:space="preserve"> capacidad</w:t>
      </w:r>
      <w:r w:rsidR="00B736DB" w:rsidRPr="00F96FB4">
        <w:rPr>
          <w:sz w:val="22"/>
          <w:lang w:val="es-ES_tradnl"/>
        </w:rPr>
        <w:t>es</w:t>
      </w:r>
      <w:r w:rsidR="0031710B" w:rsidRPr="00F96FB4">
        <w:rPr>
          <w:sz w:val="22"/>
          <w:lang w:val="es-ES_tradnl"/>
        </w:rPr>
        <w:t xml:space="preserve"> de NARWOA </w:t>
      </w:r>
      <w:r w:rsidR="00DB183B" w:rsidRPr="00F96FB4">
        <w:rPr>
          <w:sz w:val="22"/>
          <w:lang w:val="es-ES_tradnl"/>
        </w:rPr>
        <w:t>a través de</w:t>
      </w:r>
      <w:r w:rsidR="0031710B" w:rsidRPr="00F96FB4">
        <w:rPr>
          <w:sz w:val="22"/>
          <w:lang w:val="es-ES_tradnl"/>
        </w:rPr>
        <w:t xml:space="preserve"> dos seminarios de liderazgo y desarrollo para 100 </w:t>
      </w:r>
      <w:r w:rsidR="000C432E" w:rsidRPr="00F96FB4">
        <w:rPr>
          <w:sz w:val="22"/>
          <w:lang w:val="es-ES_tradnl"/>
        </w:rPr>
        <w:t>personas</w:t>
      </w:r>
      <w:r w:rsidR="0031710B" w:rsidRPr="00F96FB4">
        <w:rPr>
          <w:sz w:val="22"/>
          <w:lang w:val="es-ES_tradnl"/>
        </w:rPr>
        <w:t xml:space="preserve"> </w:t>
      </w:r>
      <w:r w:rsidR="00DD143E" w:rsidRPr="00F96FB4">
        <w:rPr>
          <w:sz w:val="22"/>
          <w:lang w:val="es-ES_tradnl"/>
        </w:rPr>
        <w:t>(</w:t>
      </w:r>
      <w:r w:rsidR="0052104C" w:rsidRPr="00F96FB4">
        <w:rPr>
          <w:sz w:val="22"/>
          <w:lang w:val="es-ES_tradnl"/>
        </w:rPr>
        <w:t xml:space="preserve">con una </w:t>
      </w:r>
      <w:r w:rsidR="00974056" w:rsidRPr="00F96FB4">
        <w:rPr>
          <w:sz w:val="22"/>
          <w:lang w:val="es-ES_tradnl"/>
        </w:rPr>
        <w:t xml:space="preserve">meta de </w:t>
      </w:r>
      <w:r w:rsidR="00BF7E42" w:rsidRPr="00F96FB4">
        <w:rPr>
          <w:sz w:val="22"/>
          <w:lang w:val="es-ES_tradnl"/>
        </w:rPr>
        <w:t>participación femenina del 20</w:t>
      </w:r>
      <w:r w:rsidR="00431F65" w:rsidRPr="00F96FB4">
        <w:rPr>
          <w:sz w:val="22"/>
          <w:lang w:val="es-ES_tradnl"/>
        </w:rPr>
        <w:t>%</w:t>
      </w:r>
      <w:r w:rsidR="009B41F6" w:rsidRPr="00F96FB4">
        <w:rPr>
          <w:sz w:val="22"/>
          <w:lang w:val="es-ES_tradnl"/>
        </w:rPr>
        <w:t>)</w:t>
      </w:r>
      <w:bookmarkEnd w:id="7"/>
      <w:r w:rsidR="009B41F6" w:rsidRPr="00F96FB4">
        <w:rPr>
          <w:sz w:val="22"/>
          <w:lang w:val="es-ES_tradnl"/>
        </w:rPr>
        <w:t xml:space="preserve"> y </w:t>
      </w:r>
      <w:r w:rsidR="00C618AC" w:rsidRPr="00F96FB4">
        <w:rPr>
          <w:sz w:val="22"/>
          <w:lang w:val="es-ES_tradnl"/>
        </w:rPr>
        <w:t>distribuir</w:t>
      </w:r>
      <w:r w:rsidR="0038453A" w:rsidRPr="00F96FB4">
        <w:rPr>
          <w:sz w:val="22"/>
          <w:lang w:val="es-ES_tradnl"/>
        </w:rPr>
        <w:t xml:space="preserve"> </w:t>
      </w:r>
      <w:r w:rsidR="00460BD7" w:rsidRPr="00F96FB4">
        <w:rPr>
          <w:sz w:val="22"/>
          <w:lang w:val="es-ES_tradnl"/>
        </w:rPr>
        <w:t xml:space="preserve">material </w:t>
      </w:r>
      <w:r w:rsidR="00FF1124" w:rsidRPr="00F96FB4">
        <w:rPr>
          <w:sz w:val="22"/>
          <w:lang w:val="es-ES_tradnl"/>
        </w:rPr>
        <w:t xml:space="preserve">publicitario </w:t>
      </w:r>
      <w:r w:rsidR="00460BD7" w:rsidRPr="00F96FB4">
        <w:rPr>
          <w:sz w:val="22"/>
          <w:lang w:val="es-ES_tradnl"/>
        </w:rPr>
        <w:t xml:space="preserve">y promocional </w:t>
      </w:r>
      <w:r w:rsidR="00DE3743" w:rsidRPr="00F96FB4">
        <w:rPr>
          <w:sz w:val="22"/>
          <w:lang w:val="es-ES_tradnl"/>
        </w:rPr>
        <w:t xml:space="preserve">sobre el Protocolo de Montreal y la </w:t>
      </w:r>
      <w:r w:rsidR="001665C6" w:rsidRPr="00F96FB4">
        <w:rPr>
          <w:sz w:val="22"/>
          <w:lang w:val="es-ES_tradnl"/>
        </w:rPr>
        <w:t>eliminación de los HCFC</w:t>
      </w:r>
      <w:r w:rsidR="003D4879" w:rsidRPr="00F96FB4">
        <w:rPr>
          <w:sz w:val="22"/>
          <w:lang w:val="es-ES_tradnl"/>
        </w:rPr>
        <w:t xml:space="preserve"> </w:t>
      </w:r>
      <w:r w:rsidR="00253165" w:rsidRPr="00F96FB4">
        <w:rPr>
          <w:sz w:val="22"/>
          <w:lang w:val="es-ES_tradnl"/>
        </w:rPr>
        <w:t>(PNUD</w:t>
      </w:r>
      <w:r w:rsidR="00E2119D" w:rsidRPr="00F96FB4">
        <w:rPr>
          <w:sz w:val="22"/>
          <w:lang w:val="es-ES_tradnl"/>
        </w:rPr>
        <w:t xml:space="preserve">, </w:t>
      </w:r>
      <w:r w:rsidR="00045E44" w:rsidRPr="00F96FB4">
        <w:rPr>
          <w:sz w:val="22"/>
          <w:lang w:val="es-ES_tradnl"/>
        </w:rPr>
        <w:t>USD </w:t>
      </w:r>
      <w:r w:rsidR="00253165" w:rsidRPr="00F96FB4">
        <w:rPr>
          <w:sz w:val="22"/>
          <w:lang w:val="es-ES_tradnl"/>
        </w:rPr>
        <w:t>13.681</w:t>
      </w:r>
      <w:r w:rsidR="009B41F6" w:rsidRPr="00F96FB4">
        <w:rPr>
          <w:sz w:val="22"/>
          <w:lang w:val="es-ES_tradnl"/>
        </w:rPr>
        <w:t>)</w:t>
      </w:r>
      <w:r w:rsidR="00253165" w:rsidRPr="00F96FB4">
        <w:rPr>
          <w:sz w:val="22"/>
          <w:lang w:val="es-ES_tradnl"/>
        </w:rPr>
        <w:t xml:space="preserve"> </w:t>
      </w:r>
      <w:r w:rsidR="00E2119D" w:rsidRPr="00F96FB4">
        <w:rPr>
          <w:sz w:val="22"/>
          <w:lang w:val="es-ES_tradnl"/>
        </w:rPr>
        <w:t xml:space="preserve">(PNUMA, </w:t>
      </w:r>
      <w:r w:rsidR="00045E44" w:rsidRPr="00F96FB4">
        <w:rPr>
          <w:sz w:val="22"/>
          <w:lang w:val="es-ES_tradnl"/>
        </w:rPr>
        <w:t>USD </w:t>
      </w:r>
      <w:r w:rsidR="00E2119D" w:rsidRPr="00F96FB4">
        <w:rPr>
          <w:sz w:val="22"/>
          <w:lang w:val="es-ES_tradnl"/>
        </w:rPr>
        <w:t>15.200</w:t>
      </w:r>
      <w:r w:rsidR="009B41F6" w:rsidRPr="00F96FB4">
        <w:rPr>
          <w:sz w:val="22"/>
          <w:lang w:val="es-ES_tradnl"/>
        </w:rPr>
        <w:t>)</w:t>
      </w:r>
      <w:r w:rsidR="003C41CE" w:rsidRPr="00F96FB4">
        <w:rPr>
          <w:sz w:val="22"/>
          <w:lang w:val="es-ES_tradnl"/>
        </w:rPr>
        <w:t>;</w:t>
      </w:r>
    </w:p>
    <w:p w14:paraId="06586C6E" w14:textId="5E4FEE33" w:rsidR="00684E73" w:rsidRPr="00F96FB4" w:rsidRDefault="006A0278" w:rsidP="00947358">
      <w:pPr>
        <w:pStyle w:val="Heading2"/>
        <w:ind w:left="1276" w:hanging="556"/>
        <w:rPr>
          <w:sz w:val="22"/>
          <w:lang w:val="es-ES_tradnl"/>
        </w:rPr>
      </w:pPr>
      <w:r w:rsidRPr="00F96FB4">
        <w:rPr>
          <w:sz w:val="22"/>
          <w:lang w:val="es-ES_tradnl"/>
        </w:rPr>
        <w:t>Apoyar</w:t>
      </w:r>
      <w:r w:rsidR="00DD143E" w:rsidRPr="00F96FB4">
        <w:rPr>
          <w:sz w:val="22"/>
          <w:lang w:val="es-ES_tradnl"/>
        </w:rPr>
        <w:t xml:space="preserve"> a cuatro centros de excelencia y </w:t>
      </w:r>
      <w:r w:rsidR="00E2119D" w:rsidRPr="00F96FB4">
        <w:rPr>
          <w:sz w:val="22"/>
          <w:lang w:val="es-ES_tradnl"/>
        </w:rPr>
        <w:t xml:space="preserve">dos </w:t>
      </w:r>
      <w:r w:rsidR="00DD143E" w:rsidRPr="00F96FB4">
        <w:rPr>
          <w:sz w:val="22"/>
          <w:lang w:val="es-ES_tradnl"/>
        </w:rPr>
        <w:t>universidades técnicas mediante equipos y herramientas adicionales</w:t>
      </w:r>
      <w:r w:rsidR="00D3346C" w:rsidRPr="00F96FB4">
        <w:rPr>
          <w:rStyle w:val="FootnoteReference"/>
          <w:color w:val="000000" w:themeColor="text1"/>
          <w:sz w:val="22"/>
          <w:lang w:val="es-ES_tradnl"/>
        </w:rPr>
        <w:footnoteReference w:id="5"/>
      </w:r>
      <w:r w:rsidR="00D6271E" w:rsidRPr="00F96FB4">
        <w:rPr>
          <w:sz w:val="22"/>
          <w:lang w:val="es-ES_tradnl"/>
        </w:rPr>
        <w:t xml:space="preserve"> para </w:t>
      </w:r>
      <w:r w:rsidR="00D06A54" w:rsidRPr="00F96FB4">
        <w:rPr>
          <w:sz w:val="22"/>
          <w:lang w:val="es-ES_tradnl"/>
        </w:rPr>
        <w:t xml:space="preserve">formación en </w:t>
      </w:r>
      <w:r w:rsidR="00B8614A" w:rsidRPr="00F96FB4">
        <w:rPr>
          <w:sz w:val="22"/>
          <w:lang w:val="es-ES_tradnl"/>
        </w:rPr>
        <w:t xml:space="preserve">su </w:t>
      </w:r>
      <w:r w:rsidR="00D06A54" w:rsidRPr="00F96FB4">
        <w:rPr>
          <w:sz w:val="22"/>
          <w:lang w:val="es-ES_tradnl"/>
        </w:rPr>
        <w:t xml:space="preserve">uso </w:t>
      </w:r>
      <w:r w:rsidR="009B41F6" w:rsidRPr="00F96FB4">
        <w:rPr>
          <w:sz w:val="22"/>
          <w:lang w:val="es-ES_tradnl"/>
        </w:rPr>
        <w:t xml:space="preserve">y </w:t>
      </w:r>
      <w:r w:rsidR="0082251B" w:rsidRPr="00F96FB4">
        <w:rPr>
          <w:sz w:val="22"/>
          <w:lang w:val="es-ES_tradnl"/>
        </w:rPr>
        <w:t>capacitación</w:t>
      </w:r>
      <w:r w:rsidR="00747D66" w:rsidRPr="00F96FB4">
        <w:rPr>
          <w:sz w:val="22"/>
          <w:lang w:val="es-ES_tradnl"/>
        </w:rPr>
        <w:t xml:space="preserve"> de </w:t>
      </w:r>
      <w:r w:rsidR="00D3346C" w:rsidRPr="00F96FB4">
        <w:rPr>
          <w:sz w:val="22"/>
          <w:lang w:val="es-ES_tradnl"/>
        </w:rPr>
        <w:t xml:space="preserve">técnicos </w:t>
      </w:r>
      <w:r w:rsidR="0042239D" w:rsidRPr="00F96FB4">
        <w:rPr>
          <w:sz w:val="22"/>
          <w:lang w:val="es-ES_tradnl"/>
        </w:rPr>
        <w:t xml:space="preserve">informales </w:t>
      </w:r>
      <w:r w:rsidR="00BD7C17" w:rsidRPr="00F96FB4">
        <w:rPr>
          <w:sz w:val="22"/>
          <w:lang w:val="es-ES_tradnl"/>
        </w:rPr>
        <w:t>(</w:t>
      </w:r>
      <w:r w:rsidR="00E147BB" w:rsidRPr="00F96FB4">
        <w:rPr>
          <w:sz w:val="22"/>
          <w:lang w:val="es-ES_tradnl"/>
        </w:rPr>
        <w:t>50 al año</w:t>
      </w:r>
      <w:r w:rsidR="0056289A" w:rsidRPr="00F96FB4">
        <w:rPr>
          <w:sz w:val="22"/>
          <w:lang w:val="es-ES_tradnl"/>
        </w:rPr>
        <w:t>,</w:t>
      </w:r>
      <w:r w:rsidR="00E147BB" w:rsidRPr="00F96FB4">
        <w:rPr>
          <w:sz w:val="22"/>
          <w:lang w:val="es-ES_tradnl"/>
        </w:rPr>
        <w:t xml:space="preserve"> </w:t>
      </w:r>
      <w:r w:rsidR="006E56BD" w:rsidRPr="00F96FB4">
        <w:rPr>
          <w:sz w:val="22"/>
          <w:lang w:val="es-ES_tradnl"/>
        </w:rPr>
        <w:t>con un</w:t>
      </w:r>
      <w:r w:rsidR="000A6DAD" w:rsidRPr="00F96FB4">
        <w:rPr>
          <w:sz w:val="22"/>
          <w:lang w:val="es-ES_tradnl"/>
        </w:rPr>
        <w:t>a</w:t>
      </w:r>
      <w:r w:rsidR="006E56BD" w:rsidRPr="00F96FB4">
        <w:rPr>
          <w:sz w:val="22"/>
          <w:lang w:val="es-ES_tradnl"/>
        </w:rPr>
        <w:t xml:space="preserve"> </w:t>
      </w:r>
      <w:r w:rsidR="000A6DAD" w:rsidRPr="00F96FB4">
        <w:rPr>
          <w:sz w:val="22"/>
          <w:lang w:val="es-ES_tradnl"/>
        </w:rPr>
        <w:t xml:space="preserve">meta </w:t>
      </w:r>
      <w:r w:rsidR="006E56BD" w:rsidRPr="00F96FB4">
        <w:rPr>
          <w:sz w:val="22"/>
          <w:lang w:val="es-ES_tradnl"/>
        </w:rPr>
        <w:t>de participación femenina del 10</w:t>
      </w:r>
      <w:r w:rsidR="00431F65" w:rsidRPr="00F96FB4">
        <w:rPr>
          <w:sz w:val="22"/>
          <w:lang w:val="es-ES_tradnl"/>
        </w:rPr>
        <w:t>%</w:t>
      </w:r>
      <w:r w:rsidR="009B41F6" w:rsidRPr="00F96FB4">
        <w:rPr>
          <w:sz w:val="22"/>
          <w:lang w:val="es-ES_tradnl"/>
        </w:rPr>
        <w:t>)</w:t>
      </w:r>
      <w:r w:rsidR="00BD7C17" w:rsidRPr="00F96FB4">
        <w:rPr>
          <w:sz w:val="22"/>
          <w:lang w:val="es-ES_tradnl"/>
        </w:rPr>
        <w:t xml:space="preserve"> </w:t>
      </w:r>
      <w:r w:rsidR="00253165" w:rsidRPr="00F96FB4">
        <w:rPr>
          <w:sz w:val="22"/>
          <w:lang w:val="es-ES_tradnl"/>
        </w:rPr>
        <w:t xml:space="preserve">(PNUD, </w:t>
      </w:r>
      <w:r w:rsidR="00045E44" w:rsidRPr="00F96FB4">
        <w:rPr>
          <w:sz w:val="22"/>
          <w:lang w:val="es-ES_tradnl"/>
        </w:rPr>
        <w:t>USD </w:t>
      </w:r>
      <w:r w:rsidR="00253165" w:rsidRPr="00F96FB4">
        <w:rPr>
          <w:sz w:val="22"/>
          <w:lang w:val="es-ES_tradnl"/>
        </w:rPr>
        <w:t>35.069</w:t>
      </w:r>
      <w:r w:rsidR="009B41F6" w:rsidRPr="00F96FB4">
        <w:rPr>
          <w:sz w:val="22"/>
          <w:lang w:val="es-ES_tradnl"/>
        </w:rPr>
        <w:t>)</w:t>
      </w:r>
      <w:r w:rsidR="00253165" w:rsidRPr="00F96FB4">
        <w:rPr>
          <w:sz w:val="22"/>
          <w:lang w:val="es-ES_tradnl"/>
        </w:rPr>
        <w:t xml:space="preserve"> </w:t>
      </w:r>
      <w:r w:rsidR="0042239D" w:rsidRPr="00F96FB4">
        <w:rPr>
          <w:sz w:val="22"/>
          <w:lang w:val="es-ES_tradnl"/>
        </w:rPr>
        <w:t>(PNUMA</w:t>
      </w:r>
      <w:r w:rsidR="00253165" w:rsidRPr="00F96FB4">
        <w:rPr>
          <w:sz w:val="22"/>
          <w:lang w:val="es-ES_tradnl"/>
        </w:rPr>
        <w:t xml:space="preserve">, </w:t>
      </w:r>
      <w:r w:rsidR="00045E44" w:rsidRPr="00F96FB4">
        <w:rPr>
          <w:sz w:val="22"/>
          <w:lang w:val="es-ES_tradnl"/>
        </w:rPr>
        <w:t>USD </w:t>
      </w:r>
      <w:r w:rsidR="0042239D" w:rsidRPr="00F96FB4">
        <w:rPr>
          <w:sz w:val="22"/>
          <w:lang w:val="es-ES_tradnl"/>
        </w:rPr>
        <w:t>10.569</w:t>
      </w:r>
      <w:r w:rsidR="009B41F6" w:rsidRPr="00F96FB4">
        <w:rPr>
          <w:sz w:val="22"/>
          <w:lang w:val="es-ES_tradnl"/>
        </w:rPr>
        <w:t>)</w:t>
      </w:r>
      <w:r w:rsidR="0042239D" w:rsidRPr="00F96FB4">
        <w:rPr>
          <w:sz w:val="22"/>
          <w:lang w:val="es-ES_tradnl"/>
        </w:rPr>
        <w:t>;</w:t>
      </w:r>
    </w:p>
    <w:p w14:paraId="30C9CA14" w14:textId="0E7C9A68" w:rsidR="009B41F6" w:rsidRPr="00F96FB4" w:rsidRDefault="00B930BC" w:rsidP="00947358">
      <w:pPr>
        <w:pStyle w:val="Heading2"/>
        <w:ind w:left="1276" w:hanging="556"/>
        <w:rPr>
          <w:sz w:val="22"/>
          <w:lang w:val="es-ES_tradnl" w:eastAsia="en-CA" w:bidi="en-US"/>
        </w:rPr>
      </w:pPr>
      <w:bookmarkStart w:id="8" w:name="_Hlk181229160"/>
      <w:r w:rsidRPr="00F96FB4">
        <w:rPr>
          <w:color w:val="000000" w:themeColor="text1"/>
          <w:sz w:val="22"/>
          <w:lang w:val="es-ES_tradnl"/>
        </w:rPr>
        <w:t>Adqui</w:t>
      </w:r>
      <w:r w:rsidR="00D75295" w:rsidRPr="00F96FB4">
        <w:rPr>
          <w:color w:val="000000" w:themeColor="text1"/>
          <w:sz w:val="22"/>
          <w:lang w:val="es-ES_tradnl"/>
        </w:rPr>
        <w:t>rir</w:t>
      </w:r>
      <w:r w:rsidRPr="00F96FB4">
        <w:rPr>
          <w:color w:val="000000" w:themeColor="text1"/>
          <w:sz w:val="22"/>
          <w:lang w:val="es-ES_tradnl"/>
        </w:rPr>
        <w:t xml:space="preserve"> </w:t>
      </w:r>
      <w:r w:rsidR="004C5B84" w:rsidRPr="00F96FB4">
        <w:rPr>
          <w:color w:val="000000" w:themeColor="text1"/>
          <w:spacing w:val="1"/>
          <w:sz w:val="22"/>
          <w:lang w:val="es-ES_tradnl"/>
        </w:rPr>
        <w:t xml:space="preserve">cuatro juegos de herramientas </w:t>
      </w:r>
      <w:r w:rsidR="001A3A5A" w:rsidRPr="00F96FB4">
        <w:rPr>
          <w:color w:val="000000" w:themeColor="text1"/>
          <w:spacing w:val="1"/>
          <w:sz w:val="22"/>
          <w:lang w:val="es-ES_tradnl"/>
        </w:rPr>
        <w:t xml:space="preserve">para servicio </w:t>
      </w:r>
      <w:r w:rsidR="004C5B84" w:rsidRPr="00F96FB4">
        <w:rPr>
          <w:color w:val="000000" w:themeColor="text1"/>
          <w:spacing w:val="1"/>
          <w:sz w:val="22"/>
          <w:lang w:val="es-ES_tradnl"/>
        </w:rPr>
        <w:t xml:space="preserve">de </w:t>
      </w:r>
      <w:r w:rsidR="00AB5A2E" w:rsidRPr="00F96FB4">
        <w:rPr>
          <w:color w:val="000000" w:themeColor="text1"/>
          <w:spacing w:val="1"/>
          <w:sz w:val="22"/>
          <w:lang w:val="es-ES_tradnl"/>
        </w:rPr>
        <w:t>hidrocarburos</w:t>
      </w:r>
      <w:r w:rsidR="008301ED" w:rsidRPr="00F96FB4">
        <w:rPr>
          <w:rStyle w:val="FootnoteReference"/>
          <w:color w:val="000000" w:themeColor="text1"/>
          <w:spacing w:val="1"/>
          <w:sz w:val="22"/>
          <w:lang w:val="es-ES_tradnl"/>
        </w:rPr>
        <w:footnoteReference w:id="6"/>
      </w:r>
      <w:r w:rsidR="009B41F6" w:rsidRPr="00F96FB4">
        <w:rPr>
          <w:color w:val="000000" w:themeColor="text1"/>
          <w:spacing w:val="1"/>
          <w:sz w:val="22"/>
          <w:lang w:val="es-ES_tradnl"/>
        </w:rPr>
        <w:t xml:space="preserve"> y </w:t>
      </w:r>
      <w:r w:rsidR="003E716D" w:rsidRPr="00F96FB4">
        <w:rPr>
          <w:color w:val="000000" w:themeColor="text1"/>
          <w:spacing w:val="1"/>
          <w:sz w:val="22"/>
          <w:lang w:val="es-ES_tradnl"/>
        </w:rPr>
        <w:t xml:space="preserve">cinco </w:t>
      </w:r>
      <w:r w:rsidR="004C5B84" w:rsidRPr="00F96FB4">
        <w:rPr>
          <w:color w:val="000000" w:themeColor="text1"/>
          <w:spacing w:val="1"/>
          <w:sz w:val="22"/>
          <w:lang w:val="es-ES_tradnl"/>
        </w:rPr>
        <w:t xml:space="preserve">juegos de herramientas sin </w:t>
      </w:r>
      <w:r w:rsidR="00BE6326" w:rsidRPr="00F96FB4">
        <w:rPr>
          <w:color w:val="000000" w:themeColor="text1"/>
          <w:spacing w:val="1"/>
          <w:sz w:val="22"/>
          <w:lang w:val="es-ES_tradnl"/>
        </w:rPr>
        <w:t xml:space="preserve">servicio de </w:t>
      </w:r>
      <w:r w:rsidR="00AB5A2E" w:rsidRPr="00F96FB4">
        <w:rPr>
          <w:color w:val="000000" w:themeColor="text1"/>
          <w:spacing w:val="1"/>
          <w:sz w:val="22"/>
          <w:lang w:val="es-ES_tradnl"/>
        </w:rPr>
        <w:t>hidrocarburos</w:t>
      </w:r>
      <w:r w:rsidR="009B41F6" w:rsidRPr="00F96FB4">
        <w:rPr>
          <w:color w:val="000000" w:themeColor="text1"/>
          <w:spacing w:val="1"/>
          <w:sz w:val="22"/>
          <w:lang w:val="es-ES_tradnl"/>
        </w:rPr>
        <w:t xml:space="preserve"> </w:t>
      </w:r>
      <w:r w:rsidR="00676347" w:rsidRPr="00F96FB4">
        <w:rPr>
          <w:color w:val="000000" w:themeColor="text1"/>
          <w:spacing w:val="1"/>
          <w:sz w:val="22"/>
          <w:lang w:val="es-ES_tradnl"/>
        </w:rPr>
        <w:t xml:space="preserve">y </w:t>
      </w:r>
      <w:r w:rsidR="00B914C4" w:rsidRPr="00F96FB4">
        <w:rPr>
          <w:color w:val="000000" w:themeColor="text1"/>
          <w:spacing w:val="1"/>
          <w:sz w:val="22"/>
          <w:lang w:val="es-ES_tradnl"/>
        </w:rPr>
        <w:t>capacitar</w:t>
      </w:r>
      <w:r w:rsidR="003C1936" w:rsidRPr="00F96FB4">
        <w:rPr>
          <w:color w:val="000000" w:themeColor="text1"/>
          <w:spacing w:val="1"/>
          <w:sz w:val="22"/>
          <w:lang w:val="es-ES_tradnl"/>
        </w:rPr>
        <w:t xml:space="preserve"> </w:t>
      </w:r>
      <w:r w:rsidR="0038453A" w:rsidRPr="00F96FB4">
        <w:rPr>
          <w:color w:val="000000" w:themeColor="text1"/>
          <w:spacing w:val="1"/>
          <w:sz w:val="22"/>
          <w:lang w:val="es-ES_tradnl"/>
        </w:rPr>
        <w:t xml:space="preserve">a </w:t>
      </w:r>
      <w:r w:rsidR="00320D51" w:rsidRPr="00F96FB4">
        <w:rPr>
          <w:color w:val="000000" w:themeColor="text1"/>
          <w:spacing w:val="1"/>
          <w:sz w:val="22"/>
          <w:lang w:val="es-ES_tradnl"/>
        </w:rPr>
        <w:t xml:space="preserve">los técnicos </w:t>
      </w:r>
      <w:r w:rsidR="009877EB" w:rsidRPr="00F96FB4">
        <w:rPr>
          <w:color w:val="000000" w:themeColor="text1"/>
          <w:spacing w:val="1"/>
          <w:sz w:val="22"/>
          <w:lang w:val="es-ES_tradnl"/>
        </w:rPr>
        <w:t xml:space="preserve">de nueve talleres </w:t>
      </w:r>
      <w:r w:rsidR="0038453A" w:rsidRPr="00F96FB4">
        <w:rPr>
          <w:color w:val="000000" w:themeColor="text1"/>
          <w:spacing w:val="1"/>
          <w:sz w:val="22"/>
          <w:lang w:val="es-ES_tradnl"/>
        </w:rPr>
        <w:t>(45</w:t>
      </w:r>
      <w:r w:rsidR="00761DE2">
        <w:rPr>
          <w:color w:val="000000" w:themeColor="text1"/>
          <w:spacing w:val="1"/>
          <w:sz w:val="22"/>
          <w:lang w:val="es-ES_tradnl"/>
        </w:rPr>
        <w:t> </w:t>
      </w:r>
      <w:r w:rsidR="003E2613" w:rsidRPr="00F96FB4">
        <w:rPr>
          <w:color w:val="000000" w:themeColor="text1"/>
          <w:spacing w:val="1"/>
          <w:sz w:val="22"/>
          <w:lang w:val="es-ES_tradnl"/>
        </w:rPr>
        <w:t>personas</w:t>
      </w:r>
      <w:r w:rsidR="003E716D" w:rsidRPr="00F96FB4">
        <w:rPr>
          <w:color w:val="000000" w:themeColor="text1"/>
          <w:spacing w:val="1"/>
          <w:sz w:val="22"/>
          <w:lang w:val="es-ES_tradnl"/>
        </w:rPr>
        <w:t xml:space="preserve">, </w:t>
      </w:r>
      <w:r w:rsidR="006E56BD" w:rsidRPr="00F96FB4">
        <w:rPr>
          <w:color w:val="000000" w:themeColor="text1"/>
          <w:spacing w:val="1"/>
          <w:sz w:val="22"/>
          <w:lang w:val="es-ES_tradnl"/>
        </w:rPr>
        <w:t xml:space="preserve">con </w:t>
      </w:r>
      <w:r w:rsidR="00D4638F" w:rsidRPr="00F96FB4">
        <w:rPr>
          <w:color w:val="000000" w:themeColor="text1"/>
          <w:spacing w:val="1"/>
          <w:sz w:val="22"/>
          <w:lang w:val="es-ES_tradnl"/>
        </w:rPr>
        <w:t>una meta de participación</w:t>
      </w:r>
      <w:r w:rsidR="006E56BD" w:rsidRPr="00F96FB4">
        <w:rPr>
          <w:color w:val="000000" w:themeColor="text1"/>
          <w:spacing w:val="1"/>
          <w:sz w:val="22"/>
          <w:lang w:val="es-ES_tradnl"/>
        </w:rPr>
        <w:t xml:space="preserve"> </w:t>
      </w:r>
      <w:r w:rsidR="001D37AD" w:rsidRPr="00F96FB4">
        <w:rPr>
          <w:color w:val="000000" w:themeColor="text1"/>
          <w:spacing w:val="1"/>
          <w:sz w:val="22"/>
          <w:lang w:val="es-ES_tradnl"/>
        </w:rPr>
        <w:t xml:space="preserve">femenina </w:t>
      </w:r>
      <w:r w:rsidR="006E56BD" w:rsidRPr="00F96FB4">
        <w:rPr>
          <w:color w:val="000000" w:themeColor="text1"/>
          <w:spacing w:val="1"/>
          <w:sz w:val="22"/>
          <w:lang w:val="es-ES_tradnl"/>
        </w:rPr>
        <w:t>del 10</w:t>
      </w:r>
      <w:r w:rsidR="00431F65" w:rsidRPr="00F96FB4">
        <w:rPr>
          <w:color w:val="000000" w:themeColor="text1"/>
          <w:spacing w:val="1"/>
          <w:sz w:val="22"/>
          <w:lang w:val="es-ES_tradnl"/>
        </w:rPr>
        <w:t>%</w:t>
      </w:r>
      <w:r w:rsidR="009B41F6" w:rsidRPr="00F96FB4">
        <w:rPr>
          <w:color w:val="000000" w:themeColor="text1"/>
          <w:spacing w:val="1"/>
          <w:sz w:val="22"/>
          <w:lang w:val="es-ES_tradnl"/>
        </w:rPr>
        <w:t>)</w:t>
      </w:r>
      <w:r w:rsidR="00320D51" w:rsidRPr="00F96FB4">
        <w:rPr>
          <w:color w:val="000000" w:themeColor="text1"/>
          <w:spacing w:val="1"/>
          <w:sz w:val="22"/>
          <w:lang w:val="es-ES_tradnl"/>
        </w:rPr>
        <w:t xml:space="preserve"> </w:t>
      </w:r>
      <w:r w:rsidR="001A6F2A" w:rsidRPr="00F96FB4">
        <w:rPr>
          <w:color w:val="000000" w:themeColor="text1"/>
          <w:spacing w:val="1"/>
          <w:sz w:val="22"/>
          <w:lang w:val="es-ES_tradnl"/>
        </w:rPr>
        <w:t>en</w:t>
      </w:r>
      <w:r w:rsidR="0038453A" w:rsidRPr="00F96FB4">
        <w:rPr>
          <w:color w:val="000000" w:themeColor="text1"/>
          <w:spacing w:val="1"/>
          <w:sz w:val="22"/>
          <w:lang w:val="es-ES_tradnl"/>
        </w:rPr>
        <w:t xml:space="preserve"> </w:t>
      </w:r>
      <w:r w:rsidR="00B7166E" w:rsidRPr="00F96FB4">
        <w:rPr>
          <w:color w:val="000000" w:themeColor="text1"/>
          <w:spacing w:val="1"/>
          <w:sz w:val="22"/>
          <w:lang w:val="es-ES_tradnl"/>
        </w:rPr>
        <w:t xml:space="preserve">el </w:t>
      </w:r>
      <w:r w:rsidR="003E716D" w:rsidRPr="00F96FB4">
        <w:rPr>
          <w:color w:val="000000" w:themeColor="text1"/>
          <w:spacing w:val="1"/>
          <w:sz w:val="22"/>
          <w:lang w:val="es-ES_tradnl"/>
        </w:rPr>
        <w:t xml:space="preserve">uso de </w:t>
      </w:r>
      <w:r w:rsidR="00181359" w:rsidRPr="00F96FB4">
        <w:rPr>
          <w:color w:val="000000" w:themeColor="text1"/>
          <w:spacing w:val="1"/>
          <w:sz w:val="22"/>
          <w:lang w:val="es-ES_tradnl"/>
        </w:rPr>
        <w:t xml:space="preserve">estos </w:t>
      </w:r>
      <w:r w:rsidR="003E716D" w:rsidRPr="00F96FB4">
        <w:rPr>
          <w:color w:val="000000" w:themeColor="text1"/>
          <w:spacing w:val="1"/>
          <w:sz w:val="22"/>
          <w:lang w:val="es-ES_tradnl"/>
        </w:rPr>
        <w:t xml:space="preserve">equipos y herramientas </w:t>
      </w:r>
      <w:r w:rsidR="004C5B84" w:rsidRPr="00F96FB4">
        <w:rPr>
          <w:color w:val="000000" w:themeColor="text1"/>
          <w:sz w:val="22"/>
          <w:lang w:val="es-ES_tradnl"/>
        </w:rPr>
        <w:t>(PNUD</w:t>
      </w:r>
      <w:r w:rsidR="003A54D4" w:rsidRPr="00F96FB4">
        <w:rPr>
          <w:color w:val="000000" w:themeColor="text1"/>
          <w:sz w:val="22"/>
          <w:lang w:val="es-ES_tradnl"/>
        </w:rPr>
        <w:t xml:space="preserve">, </w:t>
      </w:r>
      <w:r w:rsidR="00045E44" w:rsidRPr="00F96FB4">
        <w:rPr>
          <w:color w:val="000000" w:themeColor="text1"/>
          <w:sz w:val="22"/>
          <w:lang w:val="es-ES_tradnl"/>
        </w:rPr>
        <w:t>USD </w:t>
      </w:r>
      <w:r w:rsidR="004C5B84" w:rsidRPr="00F96FB4">
        <w:rPr>
          <w:color w:val="000000" w:themeColor="text1"/>
          <w:sz w:val="22"/>
          <w:lang w:val="es-ES_tradnl"/>
        </w:rPr>
        <w:t>30.100</w:t>
      </w:r>
      <w:r w:rsidR="009B41F6" w:rsidRPr="00F96FB4">
        <w:rPr>
          <w:color w:val="000000" w:themeColor="text1"/>
          <w:sz w:val="22"/>
          <w:lang w:val="es-ES_tradnl"/>
        </w:rPr>
        <w:t>)</w:t>
      </w:r>
      <w:r w:rsidR="004C5B84" w:rsidRPr="00F96FB4">
        <w:rPr>
          <w:color w:val="000000" w:themeColor="text1"/>
          <w:sz w:val="22"/>
          <w:lang w:val="es-ES_tradnl"/>
        </w:rPr>
        <w:t xml:space="preserve"> </w:t>
      </w:r>
      <w:r w:rsidR="003A54D4" w:rsidRPr="00F96FB4">
        <w:rPr>
          <w:color w:val="000000" w:themeColor="text1"/>
          <w:sz w:val="22"/>
          <w:lang w:val="es-ES_tradnl"/>
        </w:rPr>
        <w:t xml:space="preserve">(PNUMA, </w:t>
      </w:r>
      <w:r w:rsidR="00045E44" w:rsidRPr="00F96FB4">
        <w:rPr>
          <w:color w:val="000000" w:themeColor="text1"/>
          <w:sz w:val="22"/>
          <w:lang w:val="es-ES_tradnl"/>
        </w:rPr>
        <w:t>USD </w:t>
      </w:r>
      <w:r w:rsidR="003A54D4" w:rsidRPr="00F96FB4">
        <w:rPr>
          <w:color w:val="000000" w:themeColor="text1"/>
          <w:sz w:val="22"/>
          <w:lang w:val="es-ES_tradnl"/>
        </w:rPr>
        <w:t>12.900</w:t>
      </w:r>
      <w:r w:rsidR="009B41F6" w:rsidRPr="00F96FB4">
        <w:rPr>
          <w:color w:val="000000" w:themeColor="text1"/>
          <w:sz w:val="22"/>
          <w:lang w:val="es-ES_tradnl"/>
        </w:rPr>
        <w:t>)</w:t>
      </w:r>
      <w:r w:rsidR="00C5018E" w:rsidRPr="00F96FB4">
        <w:rPr>
          <w:sz w:val="22"/>
          <w:lang w:val="es-ES_tradnl" w:eastAsia="en-CA" w:bidi="en-US"/>
        </w:rPr>
        <w:t>;</w:t>
      </w:r>
    </w:p>
    <w:p w14:paraId="1E4836FA" w14:textId="29F15BC7" w:rsidR="00684E73" w:rsidRPr="00F96FB4" w:rsidRDefault="00B736DB" w:rsidP="00947358">
      <w:pPr>
        <w:pStyle w:val="Heading2"/>
        <w:widowControl/>
        <w:ind w:left="1276" w:hanging="556"/>
        <w:rPr>
          <w:color w:val="000000" w:themeColor="text1"/>
          <w:sz w:val="22"/>
          <w:lang w:val="es-ES_tradnl"/>
        </w:rPr>
      </w:pPr>
      <w:bookmarkStart w:id="9" w:name="_Hlk181229268"/>
      <w:bookmarkEnd w:id="8"/>
      <w:r w:rsidRPr="00F96FB4">
        <w:rPr>
          <w:sz w:val="22"/>
          <w:lang w:val="es-ES_tradnl"/>
        </w:rPr>
        <w:lastRenderedPageBreak/>
        <w:t>Fortalecer las capacidades</w:t>
      </w:r>
      <w:r w:rsidR="00DD143E" w:rsidRPr="00F96FB4">
        <w:rPr>
          <w:sz w:val="22"/>
          <w:lang w:val="es-ES_tradnl"/>
        </w:rPr>
        <w:t xml:space="preserve"> </w:t>
      </w:r>
      <w:r w:rsidR="00D3346C" w:rsidRPr="00F96FB4">
        <w:rPr>
          <w:sz w:val="22"/>
          <w:lang w:val="es-ES_tradnl"/>
        </w:rPr>
        <w:t xml:space="preserve">de </w:t>
      </w:r>
      <w:r w:rsidR="00D81195" w:rsidRPr="00F96FB4">
        <w:rPr>
          <w:sz w:val="22"/>
          <w:lang w:val="es-ES_tradnl"/>
        </w:rPr>
        <w:t xml:space="preserve">la </w:t>
      </w:r>
      <w:r w:rsidR="00D3346C" w:rsidRPr="00F96FB4">
        <w:rPr>
          <w:sz w:val="22"/>
          <w:lang w:val="es-ES_tradnl"/>
        </w:rPr>
        <w:t xml:space="preserve">Asociación de Ingenieros </w:t>
      </w:r>
      <w:r w:rsidR="008155CE" w:rsidRPr="00F96FB4">
        <w:rPr>
          <w:sz w:val="22"/>
          <w:lang w:val="es-ES_tradnl"/>
        </w:rPr>
        <w:t>en</w:t>
      </w:r>
      <w:r w:rsidR="00D3346C" w:rsidRPr="00F96FB4">
        <w:rPr>
          <w:sz w:val="22"/>
          <w:lang w:val="es-ES_tradnl"/>
        </w:rPr>
        <w:t xml:space="preserve"> </w:t>
      </w:r>
      <w:r w:rsidR="008155CE" w:rsidRPr="00F96FB4">
        <w:rPr>
          <w:sz w:val="22"/>
          <w:lang w:val="es-ES_tradnl"/>
        </w:rPr>
        <w:t xml:space="preserve">Refrigeración </w:t>
      </w:r>
      <w:r w:rsidR="008203EC" w:rsidRPr="00F96FB4">
        <w:rPr>
          <w:sz w:val="22"/>
          <w:lang w:val="es-ES_tradnl"/>
        </w:rPr>
        <w:t xml:space="preserve">y </w:t>
      </w:r>
      <w:r w:rsidR="008155CE" w:rsidRPr="00F96FB4">
        <w:rPr>
          <w:sz w:val="22"/>
          <w:lang w:val="es-ES_tradnl"/>
        </w:rPr>
        <w:t xml:space="preserve">Climatización </w:t>
      </w:r>
      <w:r w:rsidR="00592BAA" w:rsidRPr="00F96FB4">
        <w:rPr>
          <w:sz w:val="22"/>
          <w:lang w:val="es-ES_tradnl"/>
        </w:rPr>
        <w:t>de Ghana</w:t>
      </w:r>
      <w:r w:rsidR="00DD143E" w:rsidRPr="00F96FB4">
        <w:rPr>
          <w:sz w:val="22"/>
          <w:lang w:val="es-ES_tradnl"/>
        </w:rPr>
        <w:t xml:space="preserve"> y de las asociaciones </w:t>
      </w:r>
      <w:r w:rsidR="004E4503" w:rsidRPr="00F96FB4">
        <w:rPr>
          <w:sz w:val="22"/>
          <w:lang w:val="es-ES_tradnl"/>
        </w:rPr>
        <w:t xml:space="preserve">gremiales </w:t>
      </w:r>
      <w:r w:rsidR="00B54940" w:rsidRPr="00F96FB4">
        <w:rPr>
          <w:sz w:val="22"/>
          <w:lang w:val="es-ES_tradnl"/>
        </w:rPr>
        <w:t xml:space="preserve">del sector </w:t>
      </w:r>
      <w:r w:rsidR="00C87358" w:rsidRPr="00F96FB4">
        <w:rPr>
          <w:sz w:val="22"/>
          <w:lang w:val="es-ES_tradnl"/>
        </w:rPr>
        <w:t xml:space="preserve">mediante dos </w:t>
      </w:r>
      <w:r w:rsidR="00C87358" w:rsidRPr="00F96FB4">
        <w:rPr>
          <w:color w:val="000000" w:themeColor="text1"/>
          <w:sz w:val="22"/>
          <w:lang w:val="es-ES_tradnl"/>
        </w:rPr>
        <w:t xml:space="preserve">talleres de capacitación </w:t>
      </w:r>
      <w:r w:rsidR="00481D1F" w:rsidRPr="00F96FB4">
        <w:rPr>
          <w:color w:val="000000" w:themeColor="text1"/>
          <w:sz w:val="22"/>
          <w:lang w:val="es-ES_tradnl"/>
        </w:rPr>
        <w:t>en</w:t>
      </w:r>
      <w:r w:rsidR="00C87358" w:rsidRPr="00F96FB4">
        <w:rPr>
          <w:color w:val="000000" w:themeColor="text1"/>
          <w:sz w:val="22"/>
          <w:lang w:val="es-ES_tradnl"/>
        </w:rPr>
        <w:t xml:space="preserve"> refrigerantes </w:t>
      </w:r>
      <w:r w:rsidR="002A61DD" w:rsidRPr="00F96FB4">
        <w:rPr>
          <w:color w:val="000000" w:themeColor="text1"/>
          <w:sz w:val="22"/>
          <w:lang w:val="es-ES_tradnl"/>
        </w:rPr>
        <w:t>compatibles con el medio ambiente</w:t>
      </w:r>
      <w:r w:rsidR="00C87358" w:rsidRPr="00F96FB4">
        <w:rPr>
          <w:color w:val="000000" w:themeColor="text1"/>
          <w:sz w:val="22"/>
          <w:lang w:val="es-ES_tradnl"/>
        </w:rPr>
        <w:t xml:space="preserve"> (50 por taller</w:t>
      </w:r>
      <w:r w:rsidR="009F1660" w:rsidRPr="00F96FB4">
        <w:rPr>
          <w:color w:val="000000" w:themeColor="text1"/>
          <w:sz w:val="22"/>
          <w:lang w:val="es-ES_tradnl"/>
        </w:rPr>
        <w:t xml:space="preserve">, </w:t>
      </w:r>
      <w:r w:rsidR="00C87358" w:rsidRPr="00F96FB4">
        <w:rPr>
          <w:color w:val="000000" w:themeColor="text1"/>
          <w:sz w:val="22"/>
          <w:lang w:val="es-ES_tradnl"/>
        </w:rPr>
        <w:t xml:space="preserve">con </w:t>
      </w:r>
      <w:r w:rsidR="00D4638F" w:rsidRPr="00F96FB4">
        <w:rPr>
          <w:color w:val="000000" w:themeColor="text1"/>
          <w:sz w:val="22"/>
          <w:lang w:val="es-ES_tradnl"/>
        </w:rPr>
        <w:t>una meta de participación</w:t>
      </w:r>
      <w:r w:rsidR="00C87358" w:rsidRPr="00F96FB4">
        <w:rPr>
          <w:color w:val="000000" w:themeColor="text1"/>
          <w:sz w:val="22"/>
          <w:lang w:val="es-ES_tradnl"/>
        </w:rPr>
        <w:t xml:space="preserve"> femenina del 10</w:t>
      </w:r>
      <w:r w:rsidR="00431F65" w:rsidRPr="00F96FB4">
        <w:rPr>
          <w:color w:val="000000" w:themeColor="text1"/>
          <w:sz w:val="22"/>
          <w:lang w:val="es-ES_tradnl"/>
        </w:rPr>
        <w:t>%</w:t>
      </w:r>
      <w:r w:rsidR="009B41F6" w:rsidRPr="00F96FB4">
        <w:rPr>
          <w:color w:val="000000" w:themeColor="text1"/>
          <w:sz w:val="22"/>
          <w:lang w:val="es-ES_tradnl"/>
        </w:rPr>
        <w:t>)</w:t>
      </w:r>
      <w:r w:rsidR="00C90909" w:rsidRPr="00F96FB4">
        <w:rPr>
          <w:color w:val="000000" w:themeColor="text1"/>
          <w:sz w:val="22"/>
          <w:lang w:val="es-ES_tradnl"/>
        </w:rPr>
        <w:t xml:space="preserve">; </w:t>
      </w:r>
      <w:r w:rsidR="00D45915" w:rsidRPr="00F96FB4">
        <w:rPr>
          <w:color w:val="000000" w:themeColor="text1"/>
          <w:sz w:val="22"/>
          <w:lang w:val="es-ES_tradnl"/>
        </w:rPr>
        <w:t>má</w:t>
      </w:r>
      <w:r w:rsidR="00EF51A6" w:rsidRPr="00F96FB4">
        <w:rPr>
          <w:color w:val="000000" w:themeColor="text1"/>
          <w:sz w:val="22"/>
          <w:lang w:val="es-ES_tradnl"/>
        </w:rPr>
        <w:t xml:space="preserve">s </w:t>
      </w:r>
      <w:r w:rsidR="00D11F12" w:rsidRPr="00F96FB4">
        <w:rPr>
          <w:sz w:val="22"/>
          <w:lang w:val="es-ES_tradnl"/>
        </w:rPr>
        <w:t xml:space="preserve">participación </w:t>
      </w:r>
      <w:r w:rsidR="00527FB9" w:rsidRPr="00F96FB4">
        <w:rPr>
          <w:sz w:val="22"/>
          <w:lang w:val="es-ES_tradnl"/>
        </w:rPr>
        <w:t xml:space="preserve">en </w:t>
      </w:r>
      <w:r w:rsidR="00867130" w:rsidRPr="00F96FB4">
        <w:rPr>
          <w:sz w:val="22"/>
          <w:lang w:val="es-ES_tradnl"/>
        </w:rPr>
        <w:t xml:space="preserve">encuentros </w:t>
      </w:r>
      <w:r w:rsidR="00F57CBA" w:rsidRPr="00F96FB4">
        <w:rPr>
          <w:sz w:val="22"/>
          <w:lang w:val="es-ES_tradnl"/>
        </w:rPr>
        <w:t>internacionales,</w:t>
      </w:r>
      <w:r w:rsidR="008D0181" w:rsidRPr="00F96FB4">
        <w:rPr>
          <w:sz w:val="22"/>
          <w:lang w:val="es-ES_tradnl"/>
        </w:rPr>
        <w:t xml:space="preserve"> </w:t>
      </w:r>
      <w:r w:rsidR="001A2BC2" w:rsidRPr="00F96FB4">
        <w:rPr>
          <w:sz w:val="22"/>
          <w:lang w:val="es-ES_tradnl"/>
        </w:rPr>
        <w:t xml:space="preserve">suscripción </w:t>
      </w:r>
      <w:r w:rsidR="00527FB9" w:rsidRPr="00F96FB4">
        <w:rPr>
          <w:sz w:val="22"/>
          <w:lang w:val="es-ES_tradnl"/>
        </w:rPr>
        <w:t>a bibliografía técnica</w:t>
      </w:r>
      <w:r w:rsidR="00796FE9" w:rsidRPr="00F96FB4">
        <w:rPr>
          <w:sz w:val="22"/>
          <w:lang w:val="es-ES_tradnl"/>
        </w:rPr>
        <w:t xml:space="preserve"> y </w:t>
      </w:r>
      <w:r w:rsidR="00520446" w:rsidRPr="00F96FB4">
        <w:rPr>
          <w:sz w:val="22"/>
          <w:lang w:val="es-ES_tradnl"/>
        </w:rPr>
        <w:t xml:space="preserve">trabajo asociativo </w:t>
      </w:r>
      <w:r w:rsidR="00527FB9" w:rsidRPr="00F96FB4">
        <w:rPr>
          <w:sz w:val="22"/>
          <w:lang w:val="es-ES_tradnl"/>
        </w:rPr>
        <w:t xml:space="preserve">con </w:t>
      </w:r>
      <w:r w:rsidR="00A0209B" w:rsidRPr="00F96FB4">
        <w:rPr>
          <w:sz w:val="22"/>
          <w:lang w:val="es-ES_tradnl"/>
        </w:rPr>
        <w:t>miembros</w:t>
      </w:r>
      <w:r w:rsidR="000D5688" w:rsidRPr="00F96FB4">
        <w:rPr>
          <w:sz w:val="22"/>
          <w:lang w:val="es-ES_tradnl"/>
        </w:rPr>
        <w:t xml:space="preserve"> </w:t>
      </w:r>
      <w:r w:rsidR="00527FB9" w:rsidRPr="00F96FB4">
        <w:rPr>
          <w:sz w:val="22"/>
          <w:lang w:val="es-ES_tradnl"/>
        </w:rPr>
        <w:t xml:space="preserve">de </w:t>
      </w:r>
      <w:r w:rsidR="00C87358" w:rsidRPr="00F96FB4">
        <w:rPr>
          <w:sz w:val="22"/>
          <w:lang w:val="es-ES_tradnl"/>
        </w:rPr>
        <w:t>la</w:t>
      </w:r>
      <w:r w:rsidR="00CF5568" w:rsidRPr="00F96FB4">
        <w:rPr>
          <w:sz w:val="22"/>
          <w:lang w:val="es-ES_tradnl"/>
        </w:rPr>
        <w:t>s</w:t>
      </w:r>
      <w:r w:rsidR="00C87358" w:rsidRPr="00F96FB4">
        <w:rPr>
          <w:sz w:val="22"/>
          <w:lang w:val="es-ES_tradnl"/>
        </w:rPr>
        <w:t xml:space="preserve"> </w:t>
      </w:r>
      <w:bookmarkEnd w:id="9"/>
      <w:r w:rsidR="00CF5568" w:rsidRPr="00F96FB4">
        <w:rPr>
          <w:sz w:val="22"/>
          <w:lang w:val="es-ES_tradnl"/>
        </w:rPr>
        <w:t xml:space="preserve">asociaciones </w:t>
      </w:r>
      <w:r w:rsidR="00AD5288" w:rsidRPr="00F96FB4">
        <w:rPr>
          <w:color w:val="000000" w:themeColor="text1"/>
          <w:sz w:val="22"/>
          <w:lang w:val="es-ES_tradnl"/>
        </w:rPr>
        <w:t>(PNUD</w:t>
      </w:r>
      <w:r w:rsidR="00494F08" w:rsidRPr="00F96FB4">
        <w:rPr>
          <w:color w:val="000000" w:themeColor="text1"/>
          <w:sz w:val="22"/>
          <w:lang w:val="es-ES_tradnl"/>
        </w:rPr>
        <w:t xml:space="preserve">, </w:t>
      </w:r>
      <w:r w:rsidR="00045E44" w:rsidRPr="00F96FB4">
        <w:rPr>
          <w:color w:val="000000" w:themeColor="text1"/>
          <w:sz w:val="22"/>
          <w:lang w:val="es-ES_tradnl"/>
        </w:rPr>
        <w:t>USD </w:t>
      </w:r>
      <w:r w:rsidR="00D81195" w:rsidRPr="00F96FB4">
        <w:rPr>
          <w:color w:val="000000" w:themeColor="text1"/>
          <w:sz w:val="22"/>
          <w:lang w:val="es-ES_tradnl"/>
        </w:rPr>
        <w:t>6.000</w:t>
      </w:r>
      <w:r w:rsidR="009B41F6" w:rsidRPr="00F96FB4">
        <w:rPr>
          <w:color w:val="000000" w:themeColor="text1"/>
          <w:sz w:val="22"/>
          <w:lang w:val="es-ES_tradnl"/>
        </w:rPr>
        <w:t>)</w:t>
      </w:r>
      <w:r w:rsidR="00D81195" w:rsidRPr="00F96FB4">
        <w:rPr>
          <w:color w:val="000000" w:themeColor="text1"/>
          <w:sz w:val="22"/>
          <w:lang w:val="es-ES_tradnl"/>
        </w:rPr>
        <w:t xml:space="preserve"> </w:t>
      </w:r>
      <w:r w:rsidR="003A54D4" w:rsidRPr="00F96FB4">
        <w:rPr>
          <w:color w:val="000000" w:themeColor="text1"/>
          <w:sz w:val="22"/>
          <w:lang w:val="es-ES_tradnl"/>
        </w:rPr>
        <w:t xml:space="preserve">(PNUMA, </w:t>
      </w:r>
      <w:r w:rsidR="00045E44" w:rsidRPr="00F96FB4">
        <w:rPr>
          <w:color w:val="000000" w:themeColor="text1"/>
          <w:sz w:val="22"/>
          <w:lang w:val="es-ES_tradnl"/>
        </w:rPr>
        <w:t>USD </w:t>
      </w:r>
      <w:r w:rsidR="003A54D4" w:rsidRPr="00F96FB4">
        <w:rPr>
          <w:color w:val="000000" w:themeColor="text1"/>
          <w:sz w:val="22"/>
          <w:lang w:val="es-ES_tradnl"/>
        </w:rPr>
        <w:t>5.000</w:t>
      </w:r>
      <w:r w:rsidR="009B41F6" w:rsidRPr="00F96FB4">
        <w:rPr>
          <w:color w:val="000000" w:themeColor="text1"/>
          <w:sz w:val="22"/>
          <w:lang w:val="es-ES_tradnl"/>
        </w:rPr>
        <w:t>)</w:t>
      </w:r>
      <w:r w:rsidR="00D81195" w:rsidRPr="00F96FB4">
        <w:rPr>
          <w:color w:val="000000" w:themeColor="text1"/>
          <w:sz w:val="22"/>
          <w:lang w:val="es-ES_tradnl"/>
        </w:rPr>
        <w:t>;</w:t>
      </w:r>
    </w:p>
    <w:p w14:paraId="5371DED9" w14:textId="540E832F" w:rsidR="00684E73" w:rsidRPr="00F96FB4" w:rsidRDefault="00BC56D9" w:rsidP="00947358">
      <w:pPr>
        <w:pStyle w:val="Heading2"/>
        <w:ind w:left="1276" w:hanging="556"/>
        <w:rPr>
          <w:color w:val="000000" w:themeColor="text1"/>
          <w:sz w:val="22"/>
          <w:lang w:val="es-ES_tradnl"/>
        </w:rPr>
      </w:pPr>
      <w:r w:rsidRPr="00F96FB4">
        <w:rPr>
          <w:color w:val="000000" w:themeColor="text1"/>
          <w:sz w:val="22"/>
          <w:lang w:val="es-ES_tradnl"/>
        </w:rPr>
        <w:t>Crear</w:t>
      </w:r>
      <w:r w:rsidR="00B85C4B" w:rsidRPr="00F96FB4">
        <w:rPr>
          <w:color w:val="000000" w:themeColor="text1"/>
          <w:sz w:val="22"/>
          <w:lang w:val="es-ES_tradnl"/>
        </w:rPr>
        <w:t xml:space="preserve"> </w:t>
      </w:r>
      <w:r w:rsidR="00DD143E" w:rsidRPr="00F96FB4">
        <w:rPr>
          <w:color w:val="000000" w:themeColor="text1"/>
          <w:sz w:val="22"/>
          <w:lang w:val="es-ES_tradnl"/>
        </w:rPr>
        <w:t xml:space="preserve">un centro de recuperación de </w:t>
      </w:r>
      <w:r w:rsidR="00F82351" w:rsidRPr="00F96FB4">
        <w:rPr>
          <w:color w:val="000000" w:themeColor="text1"/>
          <w:sz w:val="22"/>
          <w:lang w:val="es-ES_tradnl"/>
        </w:rPr>
        <w:t xml:space="preserve">refrigerantes </w:t>
      </w:r>
      <w:r w:rsidR="00F14F6B" w:rsidRPr="00F96FB4">
        <w:rPr>
          <w:color w:val="000000" w:themeColor="text1"/>
          <w:sz w:val="22"/>
          <w:lang w:val="es-ES_tradnl"/>
        </w:rPr>
        <w:t xml:space="preserve">según </w:t>
      </w:r>
      <w:r w:rsidR="00E715FB" w:rsidRPr="00F96FB4">
        <w:rPr>
          <w:color w:val="000000" w:themeColor="text1"/>
          <w:sz w:val="22"/>
          <w:lang w:val="es-ES_tradnl"/>
        </w:rPr>
        <w:t xml:space="preserve">los resultados de una evaluación que </w:t>
      </w:r>
      <w:r w:rsidR="00120536" w:rsidRPr="00F96FB4">
        <w:rPr>
          <w:color w:val="000000" w:themeColor="text1"/>
          <w:sz w:val="22"/>
          <w:lang w:val="es-ES_tradnl"/>
        </w:rPr>
        <w:t xml:space="preserve">realizará </w:t>
      </w:r>
      <w:r w:rsidR="00E715FB" w:rsidRPr="00F96FB4">
        <w:rPr>
          <w:color w:val="000000" w:themeColor="text1"/>
          <w:sz w:val="22"/>
          <w:lang w:val="es-ES_tradnl"/>
        </w:rPr>
        <w:t xml:space="preserve">la </w:t>
      </w:r>
      <w:r w:rsidR="00916D1F" w:rsidRPr="00F96FB4">
        <w:rPr>
          <w:color w:val="000000" w:themeColor="text1"/>
          <w:sz w:val="22"/>
          <w:lang w:val="es-ES_tradnl"/>
        </w:rPr>
        <w:t>Agencia de Protección Ambiental</w:t>
      </w:r>
      <w:r w:rsidR="00E715FB" w:rsidRPr="00F96FB4">
        <w:rPr>
          <w:color w:val="000000" w:themeColor="text1"/>
          <w:sz w:val="22"/>
          <w:lang w:val="es-ES_tradnl"/>
        </w:rPr>
        <w:t xml:space="preserve"> </w:t>
      </w:r>
      <w:r w:rsidR="007B57B3" w:rsidRPr="00F96FB4">
        <w:rPr>
          <w:color w:val="000000" w:themeColor="text1"/>
          <w:sz w:val="22"/>
          <w:lang w:val="es-ES_tradnl"/>
        </w:rPr>
        <w:t>bajo</w:t>
      </w:r>
      <w:r w:rsidR="00E715FB" w:rsidRPr="00F96FB4">
        <w:rPr>
          <w:color w:val="000000" w:themeColor="text1"/>
          <w:sz w:val="22"/>
          <w:lang w:val="es-ES_tradnl"/>
        </w:rPr>
        <w:t xml:space="preserve"> la coordinación general del Comité Nacional sobre </w:t>
      </w:r>
      <w:r w:rsidR="00397E60" w:rsidRPr="00F96FB4">
        <w:rPr>
          <w:color w:val="000000" w:themeColor="text1"/>
          <w:sz w:val="22"/>
          <w:lang w:val="es-ES_tradnl"/>
        </w:rPr>
        <w:t>Sustancias que Agotan</w:t>
      </w:r>
      <w:r w:rsidR="00456317" w:rsidRPr="00F96FB4">
        <w:rPr>
          <w:color w:val="000000" w:themeColor="text1"/>
          <w:sz w:val="22"/>
          <w:lang w:val="es-ES_tradnl"/>
        </w:rPr>
        <w:t xml:space="preserve"> la Capa de Ozono</w:t>
      </w:r>
      <w:r w:rsidR="00D950DD" w:rsidRPr="00F96FB4">
        <w:rPr>
          <w:color w:val="000000" w:themeColor="text1"/>
          <w:sz w:val="22"/>
          <w:lang w:val="es-ES_tradnl"/>
        </w:rPr>
        <w:t xml:space="preserve"> </w:t>
      </w:r>
      <w:r w:rsidR="00AA0556" w:rsidRPr="00F96FB4">
        <w:rPr>
          <w:color w:val="000000" w:themeColor="text1"/>
          <w:sz w:val="22"/>
          <w:lang w:val="es-ES_tradnl"/>
        </w:rPr>
        <w:t>(PNUD</w:t>
      </w:r>
      <w:r w:rsidR="008A49C4" w:rsidRPr="00F96FB4">
        <w:rPr>
          <w:color w:val="000000" w:themeColor="text1"/>
          <w:sz w:val="22"/>
          <w:lang w:val="es-ES_tradnl"/>
        </w:rPr>
        <w:t>) (</w:t>
      </w:r>
      <w:r w:rsidR="00045E44" w:rsidRPr="00F96FB4">
        <w:rPr>
          <w:color w:val="000000" w:themeColor="text1"/>
          <w:sz w:val="22"/>
          <w:lang w:val="es-ES_tradnl"/>
        </w:rPr>
        <w:t>USD </w:t>
      </w:r>
      <w:r w:rsidR="00AA0556" w:rsidRPr="00F96FB4">
        <w:rPr>
          <w:color w:val="000000" w:themeColor="text1"/>
          <w:sz w:val="22"/>
          <w:lang w:val="es-ES_tradnl"/>
        </w:rPr>
        <w:t>70.000</w:t>
      </w:r>
      <w:r w:rsidR="009B41F6" w:rsidRPr="00F96FB4">
        <w:rPr>
          <w:color w:val="000000" w:themeColor="text1"/>
          <w:sz w:val="22"/>
          <w:lang w:val="es-ES_tradnl"/>
        </w:rPr>
        <w:t>)</w:t>
      </w:r>
      <w:r w:rsidR="00AA0556" w:rsidRPr="00F96FB4">
        <w:rPr>
          <w:color w:val="000000" w:themeColor="text1"/>
          <w:sz w:val="22"/>
          <w:lang w:val="es-ES_tradnl"/>
        </w:rPr>
        <w:t>;</w:t>
      </w:r>
    </w:p>
    <w:p w14:paraId="527F165A" w14:textId="570D6785" w:rsidR="00684E73" w:rsidRPr="00F96FB4" w:rsidRDefault="00A92B3F" w:rsidP="00947358">
      <w:pPr>
        <w:pStyle w:val="Heading2"/>
        <w:ind w:left="1276" w:hanging="556"/>
        <w:rPr>
          <w:color w:val="000000" w:themeColor="text1"/>
          <w:sz w:val="22"/>
          <w:lang w:val="es-ES_tradnl"/>
        </w:rPr>
      </w:pPr>
      <w:r w:rsidRPr="00F96FB4">
        <w:rPr>
          <w:color w:val="000000" w:themeColor="text1"/>
          <w:sz w:val="22"/>
          <w:lang w:val="es-ES_tradnl"/>
        </w:rPr>
        <w:t xml:space="preserve">Control </w:t>
      </w:r>
      <w:r w:rsidR="00DD143E" w:rsidRPr="00F96FB4">
        <w:rPr>
          <w:color w:val="000000" w:themeColor="text1"/>
          <w:sz w:val="22"/>
          <w:lang w:val="es-ES_tradnl"/>
        </w:rPr>
        <w:t>del consumo energético de la</w:t>
      </w:r>
      <w:r w:rsidR="00733CB4" w:rsidRPr="00F96FB4">
        <w:rPr>
          <w:color w:val="000000" w:themeColor="text1"/>
          <w:sz w:val="22"/>
          <w:lang w:val="es-ES_tradnl"/>
        </w:rPr>
        <w:t>s</w:t>
      </w:r>
      <w:r w:rsidR="00DD143E" w:rsidRPr="00F96FB4">
        <w:rPr>
          <w:color w:val="000000" w:themeColor="text1"/>
          <w:sz w:val="22"/>
          <w:lang w:val="es-ES_tradnl"/>
        </w:rPr>
        <w:t xml:space="preserve"> </w:t>
      </w:r>
      <w:r w:rsidR="003A060C" w:rsidRPr="00F96FB4">
        <w:rPr>
          <w:color w:val="000000" w:themeColor="text1"/>
          <w:sz w:val="22"/>
          <w:lang w:val="es-ES_tradnl"/>
        </w:rPr>
        <w:t>tecnología</w:t>
      </w:r>
      <w:r w:rsidR="00733CB4" w:rsidRPr="00F96FB4">
        <w:rPr>
          <w:color w:val="000000" w:themeColor="text1"/>
          <w:sz w:val="22"/>
          <w:lang w:val="es-ES_tradnl"/>
        </w:rPr>
        <w:t>s</w:t>
      </w:r>
      <w:r w:rsidR="003A060C" w:rsidRPr="00F96FB4">
        <w:rPr>
          <w:color w:val="000000" w:themeColor="text1"/>
          <w:sz w:val="22"/>
          <w:lang w:val="es-ES_tradnl"/>
        </w:rPr>
        <w:t xml:space="preserve"> </w:t>
      </w:r>
      <w:r w:rsidR="00266254" w:rsidRPr="00F96FB4">
        <w:rPr>
          <w:color w:val="000000" w:themeColor="text1"/>
          <w:sz w:val="22"/>
          <w:lang w:val="es-ES_tradnl"/>
        </w:rPr>
        <w:t xml:space="preserve">a base de </w:t>
      </w:r>
      <w:r w:rsidR="00953D91" w:rsidRPr="00F96FB4">
        <w:rPr>
          <w:color w:val="000000" w:themeColor="text1"/>
          <w:sz w:val="22"/>
          <w:lang w:val="es-ES_tradnl"/>
        </w:rPr>
        <w:t xml:space="preserve">R-290 </w:t>
      </w:r>
      <w:r w:rsidR="00DD143E" w:rsidRPr="00F96FB4">
        <w:rPr>
          <w:color w:val="000000" w:themeColor="text1"/>
          <w:sz w:val="22"/>
          <w:lang w:val="es-ES_tradnl"/>
        </w:rPr>
        <w:t>instalada</w:t>
      </w:r>
      <w:r w:rsidR="006356A5" w:rsidRPr="00F96FB4">
        <w:rPr>
          <w:color w:val="000000" w:themeColor="text1"/>
          <w:sz w:val="22"/>
          <w:lang w:val="es-ES_tradnl"/>
        </w:rPr>
        <w:t>s</w:t>
      </w:r>
      <w:r w:rsidR="00DD143E" w:rsidRPr="00F96FB4">
        <w:rPr>
          <w:color w:val="000000" w:themeColor="text1"/>
          <w:sz w:val="22"/>
          <w:lang w:val="es-ES_tradnl"/>
        </w:rPr>
        <w:t xml:space="preserve"> </w:t>
      </w:r>
      <w:r w:rsidR="00451FA2" w:rsidRPr="00F96FB4">
        <w:rPr>
          <w:color w:val="000000" w:themeColor="text1"/>
          <w:sz w:val="22"/>
          <w:lang w:val="es-ES_tradnl"/>
        </w:rPr>
        <w:t xml:space="preserve">en el </w:t>
      </w:r>
      <w:r w:rsidR="00D41004" w:rsidRPr="00F96FB4">
        <w:rPr>
          <w:color w:val="000000" w:themeColor="text1"/>
          <w:sz w:val="22"/>
          <w:lang w:val="es-ES_tradnl"/>
        </w:rPr>
        <w:t>recinto</w:t>
      </w:r>
      <w:r w:rsidR="00451FA2" w:rsidRPr="00F96FB4">
        <w:rPr>
          <w:color w:val="000000" w:themeColor="text1"/>
          <w:sz w:val="22"/>
          <w:lang w:val="es-ES_tradnl"/>
        </w:rPr>
        <w:t xml:space="preserve"> de demostración de </w:t>
      </w:r>
      <w:r w:rsidR="00F81E40" w:rsidRPr="00F96FB4">
        <w:rPr>
          <w:color w:val="000000" w:themeColor="text1"/>
          <w:sz w:val="22"/>
          <w:lang w:val="es-ES_tradnl"/>
        </w:rPr>
        <w:t xml:space="preserve">la </w:t>
      </w:r>
      <w:r w:rsidR="00916D1F" w:rsidRPr="00F96FB4">
        <w:rPr>
          <w:color w:val="000000" w:themeColor="text1"/>
          <w:sz w:val="22"/>
          <w:lang w:val="es-ES_tradnl"/>
        </w:rPr>
        <w:t>Agencia de Protección Ambiental</w:t>
      </w:r>
      <w:r w:rsidR="00F81E40" w:rsidRPr="00F96FB4">
        <w:rPr>
          <w:color w:val="000000" w:themeColor="text1"/>
          <w:sz w:val="22"/>
          <w:lang w:val="es-ES_tradnl"/>
        </w:rPr>
        <w:t xml:space="preserve"> </w:t>
      </w:r>
      <w:r w:rsidR="00DD143E" w:rsidRPr="00F96FB4">
        <w:rPr>
          <w:color w:val="000000" w:themeColor="text1"/>
          <w:sz w:val="22"/>
          <w:lang w:val="es-ES_tradnl"/>
        </w:rPr>
        <w:t xml:space="preserve">para </w:t>
      </w:r>
      <w:r w:rsidR="007439E6" w:rsidRPr="00F96FB4">
        <w:rPr>
          <w:color w:val="000000" w:themeColor="text1"/>
          <w:sz w:val="22"/>
          <w:lang w:val="es-ES_tradnl"/>
        </w:rPr>
        <w:t>mostrar</w:t>
      </w:r>
      <w:r w:rsidR="00DD143E" w:rsidRPr="00F96FB4">
        <w:rPr>
          <w:color w:val="000000" w:themeColor="text1"/>
          <w:sz w:val="22"/>
          <w:lang w:val="es-ES_tradnl"/>
        </w:rPr>
        <w:t xml:space="preserve"> las </w:t>
      </w:r>
      <w:r w:rsidR="00E16AFF" w:rsidRPr="00F96FB4">
        <w:rPr>
          <w:color w:val="000000" w:themeColor="text1"/>
          <w:sz w:val="22"/>
          <w:lang w:val="es-ES_tradnl"/>
        </w:rPr>
        <w:t xml:space="preserve">ventajas de la </w:t>
      </w:r>
      <w:r w:rsidR="00DD143E" w:rsidRPr="00F96FB4">
        <w:rPr>
          <w:color w:val="000000" w:themeColor="text1"/>
          <w:sz w:val="22"/>
          <w:lang w:val="es-ES_tradnl"/>
        </w:rPr>
        <w:t xml:space="preserve">adopción de </w:t>
      </w:r>
      <w:r w:rsidR="00364294" w:rsidRPr="00F96FB4">
        <w:rPr>
          <w:color w:val="000000" w:themeColor="text1"/>
          <w:sz w:val="22"/>
          <w:lang w:val="es-ES_tradnl"/>
        </w:rPr>
        <w:t xml:space="preserve">climatizadores </w:t>
      </w:r>
      <w:proofErr w:type="spellStart"/>
      <w:r w:rsidR="009B41F6" w:rsidRPr="00F96FB4">
        <w:rPr>
          <w:color w:val="000000" w:themeColor="text1"/>
          <w:sz w:val="22"/>
          <w:lang w:val="es-ES_tradnl"/>
        </w:rPr>
        <w:t>ecoenergéticos</w:t>
      </w:r>
      <w:proofErr w:type="spellEnd"/>
      <w:r w:rsidR="00DD143E" w:rsidRPr="00F96FB4">
        <w:rPr>
          <w:color w:val="000000" w:themeColor="text1"/>
          <w:sz w:val="22"/>
          <w:lang w:val="es-ES_tradnl"/>
        </w:rPr>
        <w:t xml:space="preserve">; </w:t>
      </w:r>
      <w:r w:rsidR="00953D91" w:rsidRPr="00F96FB4">
        <w:rPr>
          <w:color w:val="000000" w:themeColor="text1"/>
          <w:sz w:val="22"/>
          <w:lang w:val="es-ES_tradnl"/>
        </w:rPr>
        <w:t xml:space="preserve">mantenimiento de las </w:t>
      </w:r>
      <w:r w:rsidR="003A060C" w:rsidRPr="00F96FB4">
        <w:rPr>
          <w:color w:val="000000" w:themeColor="text1"/>
          <w:sz w:val="22"/>
          <w:lang w:val="es-ES_tradnl"/>
        </w:rPr>
        <w:t>unidades R-290</w:t>
      </w:r>
      <w:r w:rsidR="00953D91" w:rsidRPr="00F96FB4">
        <w:rPr>
          <w:color w:val="000000" w:themeColor="text1"/>
          <w:sz w:val="22"/>
          <w:lang w:val="es-ES_tradnl"/>
        </w:rPr>
        <w:t xml:space="preserve"> instaladas</w:t>
      </w:r>
      <w:r w:rsidR="0057116A" w:rsidRPr="00F96FB4">
        <w:rPr>
          <w:color w:val="000000" w:themeColor="text1"/>
          <w:sz w:val="22"/>
          <w:lang w:val="es-ES_tradnl"/>
        </w:rPr>
        <w:t xml:space="preserve">; </w:t>
      </w:r>
      <w:r w:rsidR="002C7699" w:rsidRPr="00F96FB4">
        <w:rPr>
          <w:color w:val="000000" w:themeColor="text1"/>
          <w:sz w:val="22"/>
          <w:lang w:val="es-ES_tradnl"/>
        </w:rPr>
        <w:t xml:space="preserve">realización de </w:t>
      </w:r>
      <w:r w:rsidR="00163944" w:rsidRPr="00F96FB4">
        <w:rPr>
          <w:color w:val="000000" w:themeColor="text1"/>
          <w:sz w:val="22"/>
          <w:lang w:val="es-ES_tradnl"/>
        </w:rPr>
        <w:t xml:space="preserve">una </w:t>
      </w:r>
      <w:r w:rsidR="008203EC" w:rsidRPr="00F96FB4">
        <w:rPr>
          <w:color w:val="000000" w:themeColor="text1"/>
          <w:sz w:val="22"/>
          <w:lang w:val="es-ES_tradnl"/>
        </w:rPr>
        <w:t>auditoría</w:t>
      </w:r>
      <w:r w:rsidR="00163944" w:rsidRPr="00F96FB4">
        <w:rPr>
          <w:color w:val="000000" w:themeColor="text1"/>
          <w:sz w:val="22"/>
          <w:lang w:val="es-ES_tradnl"/>
        </w:rPr>
        <w:t xml:space="preserve"> energética </w:t>
      </w:r>
      <w:r w:rsidR="002C7699" w:rsidRPr="00F96FB4">
        <w:rPr>
          <w:color w:val="000000" w:themeColor="text1"/>
          <w:sz w:val="22"/>
          <w:lang w:val="es-ES_tradnl"/>
        </w:rPr>
        <w:t xml:space="preserve">sobre </w:t>
      </w:r>
      <w:r w:rsidR="00841278" w:rsidRPr="00F96FB4">
        <w:rPr>
          <w:color w:val="000000" w:themeColor="text1"/>
          <w:sz w:val="22"/>
          <w:lang w:val="es-ES_tradnl"/>
        </w:rPr>
        <w:t xml:space="preserve">la baja </w:t>
      </w:r>
      <w:r w:rsidR="002C7699" w:rsidRPr="00F96FB4">
        <w:rPr>
          <w:color w:val="000000" w:themeColor="text1"/>
          <w:sz w:val="22"/>
          <w:lang w:val="es-ES_tradnl"/>
        </w:rPr>
        <w:t xml:space="preserve">de unidades </w:t>
      </w:r>
      <w:r w:rsidR="00472BFE" w:rsidRPr="00F96FB4">
        <w:rPr>
          <w:color w:val="000000" w:themeColor="text1"/>
          <w:sz w:val="22"/>
          <w:lang w:val="es-ES_tradnl"/>
        </w:rPr>
        <w:t>a base de</w:t>
      </w:r>
      <w:r w:rsidR="002C7699" w:rsidRPr="00F96FB4">
        <w:rPr>
          <w:color w:val="000000" w:themeColor="text1"/>
          <w:sz w:val="22"/>
          <w:lang w:val="es-ES_tradnl"/>
        </w:rPr>
        <w:t xml:space="preserve"> </w:t>
      </w:r>
      <w:r w:rsidR="00F27766" w:rsidRPr="00F96FB4">
        <w:rPr>
          <w:color w:val="000000" w:themeColor="text1"/>
          <w:sz w:val="22"/>
          <w:lang w:val="es-ES_tradnl"/>
        </w:rPr>
        <w:t xml:space="preserve">HCFC-22 </w:t>
      </w:r>
      <w:r w:rsidR="00163944" w:rsidRPr="00F96FB4">
        <w:rPr>
          <w:color w:val="000000" w:themeColor="text1"/>
          <w:sz w:val="22"/>
          <w:lang w:val="es-ES_tradnl"/>
        </w:rPr>
        <w:t xml:space="preserve">y </w:t>
      </w:r>
      <w:r w:rsidR="00C26C16" w:rsidRPr="00F96FB4">
        <w:rPr>
          <w:color w:val="000000" w:themeColor="text1"/>
          <w:sz w:val="22"/>
          <w:lang w:val="es-ES_tradnl"/>
        </w:rPr>
        <w:t xml:space="preserve">del </w:t>
      </w:r>
      <w:r w:rsidR="00163944" w:rsidRPr="00F96FB4">
        <w:rPr>
          <w:color w:val="000000" w:themeColor="text1"/>
          <w:sz w:val="22"/>
          <w:lang w:val="es-ES_tradnl"/>
        </w:rPr>
        <w:t xml:space="preserve">informe </w:t>
      </w:r>
      <w:r w:rsidR="002C7699" w:rsidRPr="00F96FB4">
        <w:rPr>
          <w:color w:val="000000" w:themeColor="text1"/>
          <w:sz w:val="22"/>
          <w:lang w:val="es-ES_tradnl"/>
        </w:rPr>
        <w:t>correspondiente</w:t>
      </w:r>
      <w:r w:rsidR="004A1846" w:rsidRPr="00F96FB4">
        <w:rPr>
          <w:color w:val="000000" w:themeColor="text1"/>
          <w:sz w:val="22"/>
          <w:lang w:val="es-ES_tradnl"/>
        </w:rPr>
        <w:t xml:space="preserve">; </w:t>
      </w:r>
      <w:r w:rsidR="0017068C" w:rsidRPr="00F96FB4">
        <w:rPr>
          <w:color w:val="000000" w:themeColor="text1"/>
          <w:sz w:val="22"/>
          <w:lang w:val="es-ES_tradnl"/>
        </w:rPr>
        <w:t>realización</w:t>
      </w:r>
      <w:r w:rsidR="002C7699" w:rsidRPr="00F96FB4">
        <w:rPr>
          <w:color w:val="000000" w:themeColor="text1"/>
          <w:sz w:val="22"/>
          <w:lang w:val="es-ES_tradnl"/>
        </w:rPr>
        <w:t xml:space="preserve"> de </w:t>
      </w:r>
      <w:r w:rsidR="00953D91" w:rsidRPr="00F96FB4">
        <w:rPr>
          <w:color w:val="000000" w:themeColor="text1"/>
          <w:sz w:val="22"/>
          <w:lang w:val="es-ES_tradnl"/>
        </w:rPr>
        <w:t xml:space="preserve">dos </w:t>
      </w:r>
      <w:r w:rsidR="003A060C" w:rsidRPr="00F96FB4">
        <w:rPr>
          <w:color w:val="000000" w:themeColor="text1"/>
          <w:sz w:val="22"/>
          <w:lang w:val="es-ES_tradnl"/>
        </w:rPr>
        <w:t xml:space="preserve">talleres </w:t>
      </w:r>
      <w:r w:rsidR="00953D91" w:rsidRPr="00F96FB4">
        <w:rPr>
          <w:color w:val="000000" w:themeColor="text1"/>
          <w:sz w:val="22"/>
          <w:lang w:val="es-ES_tradnl"/>
        </w:rPr>
        <w:t xml:space="preserve">para un total de 264 </w:t>
      </w:r>
      <w:r w:rsidR="00DD143E" w:rsidRPr="00F96FB4">
        <w:rPr>
          <w:color w:val="000000" w:themeColor="text1"/>
          <w:sz w:val="22"/>
          <w:lang w:val="es-ES_tradnl"/>
        </w:rPr>
        <w:t xml:space="preserve">técnicos </w:t>
      </w:r>
      <w:r w:rsidR="0038453A" w:rsidRPr="00F96FB4">
        <w:rPr>
          <w:color w:val="000000" w:themeColor="text1"/>
          <w:sz w:val="22"/>
          <w:lang w:val="es-ES_tradnl"/>
        </w:rPr>
        <w:t>(</w:t>
      </w:r>
      <w:r w:rsidR="00B53066" w:rsidRPr="00F96FB4">
        <w:rPr>
          <w:color w:val="000000" w:themeColor="text1"/>
          <w:sz w:val="22"/>
          <w:lang w:val="es-ES_tradnl"/>
        </w:rPr>
        <w:t xml:space="preserve">con </w:t>
      </w:r>
      <w:r w:rsidR="00906B02" w:rsidRPr="00F96FB4">
        <w:rPr>
          <w:color w:val="000000" w:themeColor="text1"/>
          <w:sz w:val="22"/>
          <w:lang w:val="es-ES_tradnl"/>
        </w:rPr>
        <w:t xml:space="preserve">un mínimo de </w:t>
      </w:r>
      <w:r w:rsidR="00C26C16" w:rsidRPr="00F96FB4">
        <w:rPr>
          <w:color w:val="000000" w:themeColor="text1"/>
          <w:sz w:val="22"/>
          <w:lang w:val="es-ES_tradnl"/>
        </w:rPr>
        <w:t>cinco mujeres</w:t>
      </w:r>
      <w:r w:rsidR="00953D91" w:rsidRPr="00F96FB4">
        <w:rPr>
          <w:color w:val="000000" w:themeColor="text1"/>
          <w:sz w:val="22"/>
          <w:lang w:val="es-ES_tradnl"/>
        </w:rPr>
        <w:t xml:space="preserve">) sobre </w:t>
      </w:r>
      <w:r w:rsidR="003A060C" w:rsidRPr="00F96FB4">
        <w:rPr>
          <w:color w:val="000000" w:themeColor="text1"/>
          <w:sz w:val="22"/>
          <w:lang w:val="es-ES_tradnl"/>
        </w:rPr>
        <w:t>tecnología</w:t>
      </w:r>
      <w:r w:rsidR="00251F9D" w:rsidRPr="00F96FB4">
        <w:rPr>
          <w:color w:val="000000" w:themeColor="text1"/>
          <w:sz w:val="22"/>
          <w:lang w:val="es-ES_tradnl"/>
        </w:rPr>
        <w:t>s</w:t>
      </w:r>
      <w:r w:rsidR="003A060C" w:rsidRPr="00F96FB4">
        <w:rPr>
          <w:color w:val="000000" w:themeColor="text1"/>
          <w:sz w:val="22"/>
          <w:lang w:val="es-ES_tradnl"/>
        </w:rPr>
        <w:t xml:space="preserve"> </w:t>
      </w:r>
      <w:r w:rsidR="00C26C16" w:rsidRPr="00F96FB4">
        <w:rPr>
          <w:sz w:val="22"/>
          <w:lang w:val="es-ES_tradnl"/>
        </w:rPr>
        <w:t xml:space="preserve">de bajo potencial de </w:t>
      </w:r>
      <w:r w:rsidR="00F27766" w:rsidRPr="00F96FB4">
        <w:rPr>
          <w:sz w:val="22"/>
          <w:lang w:val="es-ES_tradnl"/>
        </w:rPr>
        <w:t>calentamiento</w:t>
      </w:r>
      <w:r w:rsidR="00C26C16" w:rsidRPr="00F96FB4">
        <w:rPr>
          <w:sz w:val="22"/>
          <w:lang w:val="es-ES_tradnl"/>
        </w:rPr>
        <w:t xml:space="preserve"> global (PCA</w:t>
      </w:r>
      <w:r w:rsidR="003A060C" w:rsidRPr="00F96FB4">
        <w:rPr>
          <w:color w:val="000000" w:themeColor="text1"/>
          <w:sz w:val="22"/>
          <w:lang w:val="es-ES_tradnl"/>
        </w:rPr>
        <w:t xml:space="preserve">) en los </w:t>
      </w:r>
      <w:r w:rsidR="00953D91" w:rsidRPr="00F96FB4">
        <w:rPr>
          <w:color w:val="000000" w:themeColor="text1"/>
          <w:sz w:val="22"/>
          <w:lang w:val="es-ES_tradnl"/>
        </w:rPr>
        <w:t xml:space="preserve">subsectores comercial e industrial (PNUD, </w:t>
      </w:r>
      <w:r w:rsidR="00045E44" w:rsidRPr="00F96FB4">
        <w:rPr>
          <w:color w:val="000000" w:themeColor="text1"/>
          <w:sz w:val="22"/>
          <w:lang w:val="es-ES_tradnl"/>
        </w:rPr>
        <w:t>USD </w:t>
      </w:r>
      <w:r w:rsidR="00953D91" w:rsidRPr="00F96FB4">
        <w:rPr>
          <w:color w:val="000000" w:themeColor="text1"/>
          <w:sz w:val="22"/>
          <w:lang w:val="es-ES_tradnl"/>
        </w:rPr>
        <w:t>28.720</w:t>
      </w:r>
      <w:r w:rsidR="009B41F6" w:rsidRPr="00F96FB4">
        <w:rPr>
          <w:color w:val="000000" w:themeColor="text1"/>
          <w:sz w:val="22"/>
          <w:lang w:val="es-ES_tradnl"/>
        </w:rPr>
        <w:t>)</w:t>
      </w:r>
      <w:r w:rsidR="00953D91" w:rsidRPr="00F96FB4">
        <w:rPr>
          <w:color w:val="000000" w:themeColor="text1"/>
          <w:sz w:val="22"/>
          <w:lang w:val="es-ES_tradnl"/>
        </w:rPr>
        <w:t xml:space="preserve"> </w:t>
      </w:r>
      <w:r w:rsidR="003A54D4" w:rsidRPr="00F96FB4">
        <w:rPr>
          <w:color w:val="000000" w:themeColor="text1"/>
          <w:sz w:val="22"/>
          <w:lang w:val="es-ES_tradnl"/>
        </w:rPr>
        <w:t xml:space="preserve">(PNUMA, </w:t>
      </w:r>
      <w:r w:rsidR="00045E44" w:rsidRPr="00F96FB4">
        <w:rPr>
          <w:color w:val="000000" w:themeColor="text1"/>
          <w:sz w:val="22"/>
          <w:lang w:val="es-ES_tradnl"/>
        </w:rPr>
        <w:t>USD </w:t>
      </w:r>
      <w:r w:rsidR="003A54D4" w:rsidRPr="00F96FB4">
        <w:rPr>
          <w:color w:val="000000" w:themeColor="text1"/>
          <w:sz w:val="22"/>
          <w:lang w:val="es-ES_tradnl"/>
        </w:rPr>
        <w:t>15.000</w:t>
      </w:r>
      <w:r w:rsidR="009B41F6" w:rsidRPr="00F96FB4">
        <w:rPr>
          <w:color w:val="000000" w:themeColor="text1"/>
          <w:sz w:val="22"/>
          <w:lang w:val="es-ES_tradnl"/>
        </w:rPr>
        <w:t>)</w:t>
      </w:r>
      <w:r w:rsidR="003A060C" w:rsidRPr="00F96FB4">
        <w:rPr>
          <w:color w:val="000000" w:themeColor="text1"/>
          <w:sz w:val="22"/>
          <w:lang w:val="es-ES_tradnl"/>
        </w:rPr>
        <w:t>;</w:t>
      </w:r>
    </w:p>
    <w:p w14:paraId="70896DA2" w14:textId="16A410AE" w:rsidR="00684E73" w:rsidRPr="00F96FB4" w:rsidRDefault="00DD143E" w:rsidP="00947358">
      <w:pPr>
        <w:pStyle w:val="Heading2"/>
        <w:ind w:left="1276" w:hanging="556"/>
        <w:rPr>
          <w:color w:val="000000" w:themeColor="text1"/>
          <w:sz w:val="22"/>
          <w:lang w:val="es-ES_tradnl"/>
        </w:rPr>
      </w:pPr>
      <w:r w:rsidRPr="00F96FB4">
        <w:rPr>
          <w:color w:val="000000" w:themeColor="text1"/>
          <w:sz w:val="22"/>
          <w:lang w:val="es-ES_tradnl"/>
        </w:rPr>
        <w:t xml:space="preserve">Sensibilización </w:t>
      </w:r>
      <w:r w:rsidR="00183C67" w:rsidRPr="00F96FB4">
        <w:rPr>
          <w:color w:val="000000" w:themeColor="text1"/>
          <w:sz w:val="22"/>
          <w:lang w:val="es-ES_tradnl"/>
        </w:rPr>
        <w:t>focalizada</w:t>
      </w:r>
      <w:r w:rsidRPr="00F96FB4">
        <w:rPr>
          <w:color w:val="000000" w:themeColor="text1"/>
          <w:sz w:val="22"/>
          <w:lang w:val="es-ES_tradnl"/>
        </w:rPr>
        <w:t xml:space="preserve"> de </w:t>
      </w:r>
      <w:r w:rsidR="008203EC" w:rsidRPr="00F96FB4">
        <w:rPr>
          <w:color w:val="000000" w:themeColor="text1"/>
          <w:sz w:val="22"/>
          <w:lang w:val="es-ES_tradnl"/>
        </w:rPr>
        <w:t>contrapartes</w:t>
      </w:r>
      <w:r w:rsidRPr="00F96FB4">
        <w:rPr>
          <w:color w:val="000000" w:themeColor="text1"/>
          <w:sz w:val="22"/>
          <w:lang w:val="es-ES_tradnl"/>
        </w:rPr>
        <w:t>:</w:t>
      </w:r>
    </w:p>
    <w:p w14:paraId="633FD21E" w14:textId="0DEAB7BB" w:rsidR="00684E73" w:rsidRPr="00F96FB4" w:rsidRDefault="00DD143E" w:rsidP="00947358">
      <w:pPr>
        <w:pStyle w:val="Heading3"/>
        <w:ind w:left="1985" w:hanging="545"/>
        <w:rPr>
          <w:lang w:val="es-ES_tradnl"/>
        </w:rPr>
      </w:pPr>
      <w:r w:rsidRPr="00F96FB4">
        <w:rPr>
          <w:sz w:val="22"/>
          <w:lang w:val="es-ES_tradnl"/>
        </w:rPr>
        <w:t xml:space="preserve">Realización de dos talleres para cada uno de los tres grupos de contrapartes interesadas en la promoción de </w:t>
      </w:r>
      <w:r w:rsidR="00622BC8" w:rsidRPr="00F96FB4">
        <w:rPr>
          <w:sz w:val="22"/>
          <w:lang w:val="es-ES_tradnl"/>
        </w:rPr>
        <w:t>edificios</w:t>
      </w:r>
      <w:r w:rsidRPr="00F96FB4">
        <w:rPr>
          <w:sz w:val="22"/>
          <w:lang w:val="es-ES_tradnl"/>
        </w:rPr>
        <w:t xml:space="preserve"> ecológicos y equipos de refrigeración y climatización </w:t>
      </w:r>
      <w:r w:rsidR="00C26C16" w:rsidRPr="00F96FB4">
        <w:rPr>
          <w:sz w:val="22"/>
          <w:lang w:val="es-ES_tradnl"/>
        </w:rPr>
        <w:t xml:space="preserve">de bajo </w:t>
      </w:r>
      <w:r w:rsidR="00B816C5" w:rsidRPr="00F96FB4">
        <w:rPr>
          <w:sz w:val="22"/>
          <w:lang w:val="es-ES_tradnl"/>
        </w:rPr>
        <w:t xml:space="preserve">PCA. Incluye </w:t>
      </w:r>
      <w:r w:rsidRPr="00F96FB4">
        <w:rPr>
          <w:sz w:val="22"/>
          <w:lang w:val="es-ES_tradnl"/>
        </w:rPr>
        <w:t>profesionales del medio ambiente</w:t>
      </w:r>
      <w:r w:rsidR="00E41D7C" w:rsidRPr="00F96FB4">
        <w:rPr>
          <w:sz w:val="22"/>
          <w:lang w:val="es-ES_tradnl"/>
        </w:rPr>
        <w:t xml:space="preserve">, </w:t>
      </w:r>
      <w:r w:rsidR="002C665D" w:rsidRPr="00F96FB4">
        <w:rPr>
          <w:sz w:val="22"/>
          <w:lang w:val="es-ES_tradnl"/>
        </w:rPr>
        <w:t>autoridades</w:t>
      </w:r>
      <w:r w:rsidR="00E41D7C" w:rsidRPr="00F96FB4">
        <w:rPr>
          <w:sz w:val="22"/>
          <w:lang w:val="es-ES_tradnl"/>
        </w:rPr>
        <w:t xml:space="preserve"> de</w:t>
      </w:r>
      <w:r w:rsidR="00A36B74" w:rsidRPr="00F96FB4">
        <w:rPr>
          <w:sz w:val="22"/>
          <w:lang w:val="es-ES_tradnl"/>
        </w:rPr>
        <w:t xml:space="preserve"> Estado, legisladores, </w:t>
      </w:r>
      <w:r w:rsidRPr="00F96FB4">
        <w:rPr>
          <w:sz w:val="22"/>
          <w:lang w:val="es-ES_tradnl"/>
        </w:rPr>
        <w:t>altos funcionarios</w:t>
      </w:r>
      <w:r w:rsidR="007D376D" w:rsidRPr="00F96FB4">
        <w:rPr>
          <w:sz w:val="22"/>
          <w:lang w:val="es-ES_tradnl"/>
        </w:rPr>
        <w:t xml:space="preserve">, </w:t>
      </w:r>
      <w:r w:rsidRPr="00F96FB4">
        <w:rPr>
          <w:sz w:val="22"/>
          <w:lang w:val="es-ES_tradnl"/>
        </w:rPr>
        <w:t xml:space="preserve">dirigentes comunitarios y funcionarios encargados de las adquisiciones (660 participantes, con </w:t>
      </w:r>
      <w:r w:rsidR="00D4638F" w:rsidRPr="00F96FB4">
        <w:rPr>
          <w:sz w:val="22"/>
          <w:lang w:val="es-ES_tradnl"/>
        </w:rPr>
        <w:t>una meta de participación</w:t>
      </w:r>
      <w:r w:rsidRPr="00F96FB4">
        <w:rPr>
          <w:sz w:val="22"/>
          <w:lang w:val="es-ES_tradnl"/>
        </w:rPr>
        <w:t xml:space="preserve"> femenina del 30</w:t>
      </w:r>
      <w:r w:rsidR="00431F65" w:rsidRPr="00F96FB4">
        <w:rPr>
          <w:sz w:val="22"/>
          <w:lang w:val="es-ES_tradnl"/>
        </w:rPr>
        <w:t>%</w:t>
      </w:r>
      <w:r w:rsidR="009B41F6" w:rsidRPr="00F96FB4">
        <w:rPr>
          <w:sz w:val="22"/>
          <w:lang w:val="es-ES_tradnl"/>
        </w:rPr>
        <w:t>)</w:t>
      </w:r>
      <w:r w:rsidRPr="00F96FB4">
        <w:rPr>
          <w:sz w:val="22"/>
          <w:lang w:val="es-ES_tradnl"/>
        </w:rPr>
        <w:t xml:space="preserve"> </w:t>
      </w:r>
      <w:r w:rsidR="009B41F6" w:rsidRPr="00F96FB4">
        <w:rPr>
          <w:sz w:val="22"/>
          <w:lang w:val="es-ES_tradnl"/>
        </w:rPr>
        <w:t>(PNUMA) (</w:t>
      </w:r>
      <w:r w:rsidR="00045E44" w:rsidRPr="00F96FB4">
        <w:rPr>
          <w:sz w:val="22"/>
          <w:lang w:val="es-ES_tradnl"/>
        </w:rPr>
        <w:t>USD </w:t>
      </w:r>
      <w:r w:rsidRPr="00F96FB4">
        <w:rPr>
          <w:sz w:val="22"/>
          <w:lang w:val="es-ES_tradnl"/>
        </w:rPr>
        <w:t>36.000</w:t>
      </w:r>
      <w:r w:rsidR="009B41F6" w:rsidRPr="00F96FB4">
        <w:rPr>
          <w:sz w:val="22"/>
          <w:lang w:val="es-ES_tradnl"/>
        </w:rPr>
        <w:t>)</w:t>
      </w:r>
      <w:r w:rsidRPr="00F96FB4">
        <w:rPr>
          <w:sz w:val="22"/>
          <w:lang w:val="es-ES_tradnl"/>
        </w:rPr>
        <w:t>;</w:t>
      </w:r>
    </w:p>
    <w:p w14:paraId="478EF882" w14:textId="17898D76" w:rsidR="009B41F6" w:rsidRPr="00F96FB4" w:rsidRDefault="006012BE" w:rsidP="00947358">
      <w:pPr>
        <w:pStyle w:val="Heading3"/>
        <w:ind w:left="1985" w:hanging="545"/>
        <w:rPr>
          <w:color w:val="000000" w:themeColor="text1"/>
          <w:sz w:val="22"/>
          <w:lang w:val="es-ES_tradnl"/>
        </w:rPr>
      </w:pPr>
      <w:r w:rsidRPr="00F96FB4">
        <w:rPr>
          <w:color w:val="000000" w:themeColor="text1"/>
          <w:sz w:val="22"/>
          <w:lang w:val="es-ES_tradnl"/>
        </w:rPr>
        <w:t>Organizar</w:t>
      </w:r>
      <w:r w:rsidR="00DD143E" w:rsidRPr="00F96FB4">
        <w:rPr>
          <w:color w:val="000000" w:themeColor="text1"/>
          <w:sz w:val="22"/>
          <w:lang w:val="es-ES_tradnl"/>
        </w:rPr>
        <w:t xml:space="preserve"> a través de medios de comunicación </w:t>
      </w:r>
      <w:r w:rsidR="00197E79" w:rsidRPr="00F96FB4">
        <w:rPr>
          <w:color w:val="000000" w:themeColor="text1"/>
          <w:sz w:val="22"/>
          <w:lang w:val="es-ES_tradnl"/>
        </w:rPr>
        <w:t xml:space="preserve">cuatro eventos </w:t>
      </w:r>
      <w:r w:rsidR="00DD143E" w:rsidRPr="00F96FB4">
        <w:rPr>
          <w:color w:val="000000" w:themeColor="text1"/>
          <w:sz w:val="22"/>
          <w:lang w:val="es-ES_tradnl"/>
        </w:rPr>
        <w:t xml:space="preserve">sobre tecnologías </w:t>
      </w:r>
      <w:proofErr w:type="spellStart"/>
      <w:r w:rsidR="00624C2D" w:rsidRPr="00F96FB4">
        <w:rPr>
          <w:color w:val="000000" w:themeColor="text1"/>
          <w:sz w:val="22"/>
          <w:lang w:val="es-ES_tradnl"/>
        </w:rPr>
        <w:t>ecoenergéticas</w:t>
      </w:r>
      <w:proofErr w:type="spellEnd"/>
      <w:r w:rsidR="00624C2D" w:rsidRPr="00F96FB4">
        <w:rPr>
          <w:color w:val="000000" w:themeColor="text1"/>
          <w:sz w:val="22"/>
          <w:lang w:val="es-ES_tradnl"/>
        </w:rPr>
        <w:t xml:space="preserve"> </w:t>
      </w:r>
      <w:r w:rsidR="00DD143E" w:rsidRPr="00F96FB4">
        <w:rPr>
          <w:color w:val="000000" w:themeColor="text1"/>
          <w:sz w:val="22"/>
          <w:lang w:val="es-ES_tradnl"/>
        </w:rPr>
        <w:t xml:space="preserve">de refrigeración y climatización dirigidos a importadores, distribuidores, minoristas y público en general </w:t>
      </w:r>
      <w:r w:rsidR="009B41F6" w:rsidRPr="00F96FB4">
        <w:rPr>
          <w:color w:val="000000" w:themeColor="text1"/>
          <w:sz w:val="22"/>
          <w:lang w:val="es-ES_tradnl"/>
        </w:rPr>
        <w:t>(PNUMA) (</w:t>
      </w:r>
      <w:r w:rsidR="00045E44" w:rsidRPr="00F96FB4">
        <w:rPr>
          <w:color w:val="000000" w:themeColor="text1"/>
          <w:sz w:val="22"/>
          <w:lang w:val="es-ES_tradnl"/>
        </w:rPr>
        <w:t>USD </w:t>
      </w:r>
      <w:r w:rsidR="00DD143E" w:rsidRPr="00F96FB4">
        <w:rPr>
          <w:color w:val="000000" w:themeColor="text1"/>
          <w:sz w:val="22"/>
          <w:lang w:val="es-ES_tradnl"/>
        </w:rPr>
        <w:t>20.000</w:t>
      </w:r>
      <w:r w:rsidR="009B41F6" w:rsidRPr="00F96FB4">
        <w:rPr>
          <w:color w:val="000000" w:themeColor="text1"/>
          <w:sz w:val="22"/>
          <w:lang w:val="es-ES_tradnl"/>
        </w:rPr>
        <w:t>)</w:t>
      </w:r>
      <w:r w:rsidR="00DD143E" w:rsidRPr="00F96FB4">
        <w:rPr>
          <w:color w:val="000000" w:themeColor="text1"/>
          <w:sz w:val="22"/>
          <w:lang w:val="es-ES_tradnl"/>
        </w:rPr>
        <w:t>;</w:t>
      </w:r>
    </w:p>
    <w:p w14:paraId="18B45DA6" w14:textId="77777777" w:rsidR="00C3455B" w:rsidRPr="00F96FB4" w:rsidRDefault="00601CE0" w:rsidP="00947358">
      <w:pPr>
        <w:pStyle w:val="Heading3"/>
        <w:ind w:left="1985" w:hanging="545"/>
        <w:rPr>
          <w:color w:val="000000" w:themeColor="text1"/>
          <w:sz w:val="22"/>
          <w:lang w:val="es-ES_tradnl"/>
        </w:rPr>
      </w:pPr>
      <w:r w:rsidRPr="00F96FB4">
        <w:rPr>
          <w:color w:val="000000" w:themeColor="text1"/>
          <w:sz w:val="22"/>
          <w:lang w:val="es-ES_tradnl"/>
        </w:rPr>
        <w:t>Organizar</w:t>
      </w:r>
      <w:r w:rsidR="00DD143E" w:rsidRPr="00F96FB4">
        <w:rPr>
          <w:color w:val="000000" w:themeColor="text1"/>
          <w:sz w:val="22"/>
          <w:lang w:val="es-ES_tradnl"/>
        </w:rPr>
        <w:t xml:space="preserve"> seis talleres en tres centros de excelencia para técnicos en refrigeración y climatización sobre </w:t>
      </w:r>
      <w:r w:rsidR="002949DD" w:rsidRPr="00F96FB4">
        <w:rPr>
          <w:color w:val="000000" w:themeColor="text1"/>
          <w:sz w:val="22"/>
          <w:lang w:val="es-ES_tradnl"/>
        </w:rPr>
        <w:t>tecnologías</w:t>
      </w:r>
      <w:r w:rsidR="00DD143E" w:rsidRPr="00F96FB4">
        <w:rPr>
          <w:color w:val="000000" w:themeColor="text1"/>
          <w:sz w:val="22"/>
          <w:lang w:val="es-ES_tradnl"/>
        </w:rPr>
        <w:t xml:space="preserve"> </w:t>
      </w:r>
      <w:r w:rsidR="00A40F11" w:rsidRPr="00F96FB4">
        <w:rPr>
          <w:color w:val="000000" w:themeColor="text1"/>
          <w:sz w:val="22"/>
          <w:lang w:val="es-ES_tradnl"/>
        </w:rPr>
        <w:t>compatibles con el medio ambiente</w:t>
      </w:r>
      <w:r w:rsidR="00DD143E" w:rsidRPr="00F96FB4">
        <w:rPr>
          <w:color w:val="000000" w:themeColor="text1"/>
          <w:sz w:val="22"/>
          <w:lang w:val="es-ES_tradnl"/>
        </w:rPr>
        <w:t xml:space="preserve"> </w:t>
      </w:r>
      <w:r w:rsidR="00BD0C29" w:rsidRPr="00F96FB4">
        <w:rPr>
          <w:color w:val="000000" w:themeColor="text1"/>
          <w:sz w:val="22"/>
          <w:lang w:val="es-ES_tradnl"/>
        </w:rPr>
        <w:t>en</w:t>
      </w:r>
      <w:r w:rsidR="00DD143E" w:rsidRPr="00F96FB4">
        <w:rPr>
          <w:color w:val="000000" w:themeColor="text1"/>
          <w:sz w:val="22"/>
          <w:lang w:val="es-ES_tradnl"/>
        </w:rPr>
        <w:t xml:space="preserve"> el </w:t>
      </w:r>
      <w:r w:rsidR="009B41F6" w:rsidRPr="00F96FB4">
        <w:rPr>
          <w:color w:val="000000" w:themeColor="text1"/>
          <w:sz w:val="22"/>
          <w:lang w:val="es-ES_tradnl"/>
        </w:rPr>
        <w:t>sector de refrigeración</w:t>
      </w:r>
      <w:r w:rsidR="00DD143E" w:rsidRPr="00F96FB4">
        <w:rPr>
          <w:color w:val="000000" w:themeColor="text1"/>
          <w:sz w:val="22"/>
          <w:lang w:val="es-ES_tradnl"/>
        </w:rPr>
        <w:t xml:space="preserve"> y climatización comercial e industri</w:t>
      </w:r>
      <w:r w:rsidR="00D97DDC" w:rsidRPr="00F96FB4">
        <w:rPr>
          <w:color w:val="000000" w:themeColor="text1"/>
          <w:sz w:val="22"/>
          <w:lang w:val="es-ES_tradnl"/>
        </w:rPr>
        <w:t xml:space="preserve">al (80 </w:t>
      </w:r>
      <w:r w:rsidR="00322FFF" w:rsidRPr="00F96FB4">
        <w:rPr>
          <w:color w:val="000000" w:themeColor="text1"/>
          <w:sz w:val="22"/>
          <w:lang w:val="es-ES_tradnl"/>
        </w:rPr>
        <w:t>personas</w:t>
      </w:r>
      <w:r w:rsidR="00D97DDC" w:rsidRPr="00F96FB4">
        <w:rPr>
          <w:color w:val="000000" w:themeColor="text1"/>
          <w:sz w:val="22"/>
          <w:lang w:val="es-ES_tradnl"/>
        </w:rPr>
        <w:t xml:space="preserve"> por taller, </w:t>
      </w:r>
      <w:r w:rsidR="00DD143E" w:rsidRPr="00F96FB4">
        <w:rPr>
          <w:color w:val="000000" w:themeColor="text1"/>
          <w:sz w:val="22"/>
          <w:lang w:val="es-ES_tradnl"/>
        </w:rPr>
        <w:t xml:space="preserve">con </w:t>
      </w:r>
      <w:r w:rsidR="00D4638F" w:rsidRPr="00F96FB4">
        <w:rPr>
          <w:color w:val="000000" w:themeColor="text1"/>
          <w:sz w:val="22"/>
          <w:lang w:val="es-ES_tradnl"/>
        </w:rPr>
        <w:t>una meta de participación</w:t>
      </w:r>
      <w:r w:rsidR="00DD143E" w:rsidRPr="00F96FB4">
        <w:rPr>
          <w:color w:val="000000" w:themeColor="text1"/>
          <w:sz w:val="22"/>
          <w:lang w:val="es-ES_tradnl"/>
        </w:rPr>
        <w:t xml:space="preserve"> femenina del 10</w:t>
      </w:r>
      <w:r w:rsidR="00431F65" w:rsidRPr="00F96FB4">
        <w:rPr>
          <w:color w:val="000000" w:themeColor="text1"/>
          <w:sz w:val="22"/>
          <w:lang w:val="es-ES_tradnl"/>
        </w:rPr>
        <w:t>%</w:t>
      </w:r>
      <w:r w:rsidR="009B41F6" w:rsidRPr="00F96FB4">
        <w:rPr>
          <w:color w:val="000000" w:themeColor="text1"/>
          <w:sz w:val="22"/>
          <w:lang w:val="es-ES_tradnl"/>
        </w:rPr>
        <w:t>)</w:t>
      </w:r>
      <w:r w:rsidR="00DD143E" w:rsidRPr="00F96FB4">
        <w:rPr>
          <w:color w:val="000000" w:themeColor="text1"/>
          <w:sz w:val="22"/>
          <w:lang w:val="es-ES_tradnl"/>
        </w:rPr>
        <w:t xml:space="preserve"> </w:t>
      </w:r>
      <w:r w:rsidR="009B41F6" w:rsidRPr="00F96FB4">
        <w:rPr>
          <w:color w:val="000000" w:themeColor="text1"/>
          <w:sz w:val="22"/>
          <w:lang w:val="es-ES_tradnl"/>
        </w:rPr>
        <w:t>(PNUMA) (</w:t>
      </w:r>
      <w:r w:rsidR="00045E44" w:rsidRPr="00F96FB4">
        <w:rPr>
          <w:color w:val="000000" w:themeColor="text1"/>
          <w:sz w:val="22"/>
          <w:lang w:val="es-ES_tradnl"/>
        </w:rPr>
        <w:t>USD </w:t>
      </w:r>
      <w:r w:rsidR="00DD143E" w:rsidRPr="00F96FB4">
        <w:rPr>
          <w:color w:val="000000" w:themeColor="text1"/>
          <w:sz w:val="22"/>
          <w:lang w:val="es-ES_tradnl"/>
        </w:rPr>
        <w:t>27.000</w:t>
      </w:r>
      <w:r w:rsidR="009B41F6" w:rsidRPr="00F96FB4">
        <w:rPr>
          <w:color w:val="000000" w:themeColor="text1"/>
          <w:sz w:val="22"/>
          <w:lang w:val="es-ES_tradnl"/>
        </w:rPr>
        <w:t>)</w:t>
      </w:r>
      <w:r w:rsidR="00DD143E" w:rsidRPr="00F96FB4">
        <w:rPr>
          <w:color w:val="000000" w:themeColor="text1"/>
          <w:sz w:val="22"/>
          <w:lang w:val="es-ES_tradnl"/>
        </w:rPr>
        <w:t>;</w:t>
      </w:r>
    </w:p>
    <w:p w14:paraId="012205B5" w14:textId="77777777" w:rsidR="00C3455B" w:rsidRPr="00F96FB4" w:rsidRDefault="008203EC" w:rsidP="00947358">
      <w:pPr>
        <w:pStyle w:val="Heading3"/>
        <w:numPr>
          <w:ilvl w:val="0"/>
          <w:numId w:val="0"/>
        </w:numPr>
        <w:ind w:left="1985" w:hanging="545"/>
        <w:rPr>
          <w:color w:val="000000" w:themeColor="text1"/>
          <w:sz w:val="22"/>
          <w:lang w:val="es-ES_tradnl"/>
        </w:rPr>
      </w:pPr>
      <w:proofErr w:type="spellStart"/>
      <w:r w:rsidRPr="00F96FB4">
        <w:rPr>
          <w:color w:val="000000" w:themeColor="text1"/>
          <w:sz w:val="22"/>
          <w:lang w:val="es-ES_tradnl"/>
        </w:rPr>
        <w:t>iv</w:t>
      </w:r>
      <w:proofErr w:type="spellEnd"/>
      <w:r w:rsidRPr="00F96FB4">
        <w:rPr>
          <w:color w:val="000000" w:themeColor="text1"/>
          <w:sz w:val="22"/>
          <w:lang w:val="es-ES_tradnl"/>
        </w:rPr>
        <w:t>)</w:t>
      </w:r>
      <w:r w:rsidR="00DD143E" w:rsidRPr="00F96FB4">
        <w:rPr>
          <w:color w:val="000000" w:themeColor="text1"/>
          <w:sz w:val="22"/>
          <w:lang w:val="es-ES_tradnl"/>
        </w:rPr>
        <w:t xml:space="preserve"> </w:t>
      </w:r>
      <w:r w:rsidR="00DD143E" w:rsidRPr="00F96FB4">
        <w:rPr>
          <w:color w:val="000000" w:themeColor="text1"/>
          <w:sz w:val="22"/>
          <w:lang w:val="es-ES_tradnl"/>
        </w:rPr>
        <w:tab/>
      </w:r>
      <w:r w:rsidR="006E56BD" w:rsidRPr="00F96FB4">
        <w:rPr>
          <w:color w:val="000000" w:themeColor="text1"/>
          <w:sz w:val="22"/>
          <w:lang w:val="es-ES_tradnl"/>
        </w:rPr>
        <w:t xml:space="preserve">Realización de tres talleres </w:t>
      </w:r>
      <w:r w:rsidR="00346C11" w:rsidRPr="00F96FB4">
        <w:rPr>
          <w:color w:val="000000" w:themeColor="text1"/>
          <w:sz w:val="22"/>
          <w:lang w:val="es-ES_tradnl"/>
        </w:rPr>
        <w:t xml:space="preserve">anuales </w:t>
      </w:r>
      <w:r w:rsidR="006E56BD" w:rsidRPr="00F96FB4">
        <w:rPr>
          <w:color w:val="000000" w:themeColor="text1"/>
          <w:sz w:val="22"/>
          <w:lang w:val="es-ES_tradnl"/>
        </w:rPr>
        <w:t xml:space="preserve">de capacitación </w:t>
      </w:r>
      <w:r w:rsidR="00EC6FB5" w:rsidRPr="00F96FB4">
        <w:rPr>
          <w:color w:val="000000" w:themeColor="text1"/>
          <w:sz w:val="22"/>
          <w:lang w:val="es-ES_tradnl"/>
        </w:rPr>
        <w:t>con</w:t>
      </w:r>
      <w:r w:rsidR="006E56BD" w:rsidRPr="00F96FB4">
        <w:rPr>
          <w:color w:val="000000" w:themeColor="text1"/>
          <w:sz w:val="22"/>
          <w:lang w:val="es-ES_tradnl"/>
        </w:rPr>
        <w:t xml:space="preserve"> instituciones </w:t>
      </w:r>
      <w:r w:rsidR="00A23F62" w:rsidRPr="00F96FB4">
        <w:rPr>
          <w:color w:val="000000" w:themeColor="text1"/>
          <w:sz w:val="22"/>
          <w:lang w:val="es-ES_tradnl"/>
        </w:rPr>
        <w:t>relevantes</w:t>
      </w:r>
      <w:r w:rsidR="00270731" w:rsidRPr="00F96FB4">
        <w:rPr>
          <w:color w:val="000000" w:themeColor="text1"/>
          <w:sz w:val="22"/>
          <w:lang w:val="es-ES_tradnl"/>
        </w:rPr>
        <w:t xml:space="preserve">, </w:t>
      </w:r>
      <w:r w:rsidR="00CA6F13" w:rsidRPr="00F96FB4">
        <w:rPr>
          <w:color w:val="000000" w:themeColor="text1"/>
          <w:sz w:val="22"/>
          <w:lang w:val="es-ES_tradnl"/>
        </w:rPr>
        <w:t xml:space="preserve">en especial </w:t>
      </w:r>
      <w:r w:rsidR="006E56BD" w:rsidRPr="00F96FB4">
        <w:rPr>
          <w:color w:val="000000" w:themeColor="text1"/>
          <w:sz w:val="22"/>
          <w:lang w:val="es-ES_tradnl"/>
        </w:rPr>
        <w:t>la Inspección de Fábricas</w:t>
      </w:r>
      <w:r w:rsidR="00270731" w:rsidRPr="00F96FB4">
        <w:rPr>
          <w:color w:val="000000" w:themeColor="text1"/>
          <w:sz w:val="22"/>
          <w:lang w:val="es-ES_tradnl"/>
        </w:rPr>
        <w:t>,</w:t>
      </w:r>
      <w:r w:rsidR="006E56BD" w:rsidRPr="00F96FB4">
        <w:rPr>
          <w:rStyle w:val="FootnoteReference"/>
          <w:color w:val="000000" w:themeColor="text1"/>
          <w:sz w:val="22"/>
          <w:lang w:val="es-ES_tradnl"/>
        </w:rPr>
        <w:footnoteReference w:id="7"/>
      </w:r>
      <w:r w:rsidR="006E56BD" w:rsidRPr="00F96FB4">
        <w:rPr>
          <w:color w:val="000000" w:themeColor="text1"/>
          <w:sz w:val="22"/>
          <w:lang w:val="es-ES_tradnl"/>
        </w:rPr>
        <w:t xml:space="preserve"> sobre </w:t>
      </w:r>
      <w:r w:rsidR="006E56BD" w:rsidRPr="00F96FB4">
        <w:rPr>
          <w:color w:val="000000" w:themeColor="text1"/>
          <w:spacing w:val="-1"/>
          <w:sz w:val="22"/>
          <w:lang w:val="es-ES_tradnl"/>
        </w:rPr>
        <w:t xml:space="preserve">sistemas </w:t>
      </w:r>
      <w:r w:rsidR="00541FD1" w:rsidRPr="00F96FB4">
        <w:rPr>
          <w:color w:val="000000" w:themeColor="text1"/>
          <w:spacing w:val="3"/>
          <w:sz w:val="22"/>
          <w:lang w:val="es-ES_tradnl"/>
        </w:rPr>
        <w:t>de extinción</w:t>
      </w:r>
      <w:r w:rsidR="00541FD1" w:rsidRPr="00F96FB4">
        <w:rPr>
          <w:color w:val="000000" w:themeColor="text1"/>
          <w:sz w:val="22"/>
          <w:lang w:val="es-ES_tradnl"/>
        </w:rPr>
        <w:t xml:space="preserve"> de </w:t>
      </w:r>
      <w:r w:rsidR="006E56BD" w:rsidRPr="00F96FB4">
        <w:rPr>
          <w:color w:val="000000" w:themeColor="text1"/>
          <w:sz w:val="22"/>
          <w:lang w:val="es-ES_tradnl"/>
        </w:rPr>
        <w:t>incendio</w:t>
      </w:r>
      <w:r w:rsidR="00541FD1" w:rsidRPr="00F96FB4">
        <w:rPr>
          <w:color w:val="000000" w:themeColor="text1"/>
          <w:sz w:val="22"/>
          <w:lang w:val="es-ES_tradnl"/>
        </w:rPr>
        <w:t>s</w:t>
      </w:r>
      <w:r w:rsidR="006E56BD" w:rsidRPr="00F96FB4">
        <w:rPr>
          <w:color w:val="000000" w:themeColor="text1"/>
          <w:sz w:val="22"/>
          <w:lang w:val="es-ES_tradnl"/>
        </w:rPr>
        <w:t xml:space="preserve"> </w:t>
      </w:r>
      <w:r w:rsidR="002A61DD" w:rsidRPr="00F96FB4">
        <w:rPr>
          <w:color w:val="000000" w:themeColor="text1"/>
          <w:sz w:val="22"/>
          <w:lang w:val="es-ES_tradnl"/>
        </w:rPr>
        <w:t>compatibles con el medio ambiente</w:t>
      </w:r>
      <w:r w:rsidR="006E56BD" w:rsidRPr="00F96FB4">
        <w:rPr>
          <w:color w:val="000000" w:themeColor="text1"/>
          <w:sz w:val="22"/>
          <w:lang w:val="es-ES_tradnl"/>
        </w:rPr>
        <w:t xml:space="preserve"> </w:t>
      </w:r>
      <w:r w:rsidR="006E56BD" w:rsidRPr="00F96FB4">
        <w:rPr>
          <w:color w:val="000000" w:themeColor="text1"/>
          <w:spacing w:val="-1"/>
          <w:sz w:val="22"/>
          <w:lang w:val="es-ES_tradnl"/>
        </w:rPr>
        <w:t xml:space="preserve">(300 </w:t>
      </w:r>
      <w:r w:rsidR="008F6B36" w:rsidRPr="00F96FB4">
        <w:rPr>
          <w:color w:val="000000" w:themeColor="text1"/>
          <w:spacing w:val="-1"/>
          <w:sz w:val="22"/>
          <w:lang w:val="es-ES_tradnl"/>
        </w:rPr>
        <w:t>personas,</w:t>
      </w:r>
      <w:r w:rsidR="006E56BD" w:rsidRPr="00F96FB4">
        <w:rPr>
          <w:color w:val="000000" w:themeColor="text1"/>
          <w:spacing w:val="-1"/>
          <w:sz w:val="22"/>
          <w:lang w:val="es-ES_tradnl"/>
        </w:rPr>
        <w:t xml:space="preserve"> con </w:t>
      </w:r>
      <w:r w:rsidR="00D4638F" w:rsidRPr="00F96FB4">
        <w:rPr>
          <w:color w:val="000000" w:themeColor="text1"/>
          <w:spacing w:val="-1"/>
          <w:sz w:val="22"/>
          <w:lang w:val="es-ES_tradnl"/>
        </w:rPr>
        <w:t>una meta de participación</w:t>
      </w:r>
      <w:r w:rsidR="006E56BD" w:rsidRPr="00F96FB4">
        <w:rPr>
          <w:color w:val="000000" w:themeColor="text1"/>
          <w:spacing w:val="-1"/>
          <w:sz w:val="22"/>
          <w:lang w:val="es-ES_tradnl"/>
        </w:rPr>
        <w:t xml:space="preserve"> femenina del 30</w:t>
      </w:r>
      <w:r w:rsidR="00431F65" w:rsidRPr="00F96FB4">
        <w:rPr>
          <w:color w:val="000000" w:themeColor="text1"/>
          <w:spacing w:val="-1"/>
          <w:sz w:val="22"/>
          <w:lang w:val="es-ES_tradnl"/>
        </w:rPr>
        <w:t>%</w:t>
      </w:r>
      <w:r w:rsidR="009B41F6" w:rsidRPr="00F96FB4">
        <w:rPr>
          <w:color w:val="000000" w:themeColor="text1"/>
          <w:spacing w:val="-1"/>
          <w:sz w:val="22"/>
          <w:lang w:val="es-ES_tradnl"/>
        </w:rPr>
        <w:t>)</w:t>
      </w:r>
      <w:r w:rsidR="006E56BD" w:rsidRPr="00F96FB4">
        <w:rPr>
          <w:color w:val="000000" w:themeColor="text1"/>
          <w:spacing w:val="-1"/>
          <w:sz w:val="22"/>
          <w:lang w:val="es-ES_tradnl"/>
        </w:rPr>
        <w:t xml:space="preserve"> </w:t>
      </w:r>
      <w:r w:rsidR="009B41F6" w:rsidRPr="00F96FB4">
        <w:rPr>
          <w:color w:val="000000" w:themeColor="text1"/>
          <w:sz w:val="22"/>
          <w:lang w:val="es-ES_tradnl"/>
        </w:rPr>
        <w:t>(PNUMA) (</w:t>
      </w:r>
      <w:r w:rsidR="00045E44" w:rsidRPr="00F96FB4">
        <w:rPr>
          <w:color w:val="000000" w:themeColor="text1"/>
          <w:sz w:val="22"/>
          <w:lang w:val="es-ES_tradnl"/>
        </w:rPr>
        <w:t>USD </w:t>
      </w:r>
      <w:r w:rsidR="006E56BD" w:rsidRPr="00F96FB4">
        <w:rPr>
          <w:color w:val="000000" w:themeColor="text1"/>
          <w:sz w:val="22"/>
          <w:lang w:val="es-ES_tradnl"/>
        </w:rPr>
        <w:t>16.000</w:t>
      </w:r>
      <w:r w:rsidR="009B41F6" w:rsidRPr="00F96FB4">
        <w:rPr>
          <w:color w:val="000000" w:themeColor="text1"/>
          <w:sz w:val="22"/>
          <w:lang w:val="es-ES_tradnl"/>
        </w:rPr>
        <w:t>)</w:t>
      </w:r>
      <w:r w:rsidR="006E56BD" w:rsidRPr="00F96FB4">
        <w:rPr>
          <w:color w:val="000000" w:themeColor="text1"/>
          <w:sz w:val="22"/>
          <w:lang w:val="es-ES_tradnl"/>
        </w:rPr>
        <w:t xml:space="preserve">; </w:t>
      </w:r>
      <w:r w:rsidR="000157D6" w:rsidRPr="00F96FB4">
        <w:rPr>
          <w:color w:val="000000" w:themeColor="text1"/>
          <w:sz w:val="22"/>
          <w:lang w:val="es-ES_tradnl"/>
        </w:rPr>
        <w:t>y</w:t>
      </w:r>
    </w:p>
    <w:p w14:paraId="65CFB1B2" w14:textId="5A7978F4" w:rsidR="00684E73" w:rsidRPr="00F96FB4" w:rsidRDefault="008203EC" w:rsidP="00947358">
      <w:pPr>
        <w:pStyle w:val="Heading3"/>
        <w:numPr>
          <w:ilvl w:val="0"/>
          <w:numId w:val="0"/>
        </w:numPr>
        <w:ind w:left="1985" w:hanging="545"/>
        <w:rPr>
          <w:b/>
          <w:sz w:val="22"/>
          <w:lang w:val="es-ES_tradnl"/>
        </w:rPr>
      </w:pPr>
      <w:r w:rsidRPr="00F96FB4">
        <w:rPr>
          <w:color w:val="000000" w:themeColor="text1"/>
          <w:sz w:val="22"/>
          <w:lang w:val="es-ES_tradnl"/>
        </w:rPr>
        <w:t>v)</w:t>
      </w:r>
      <w:r w:rsidR="00DD143E" w:rsidRPr="00F96FB4">
        <w:rPr>
          <w:color w:val="000000" w:themeColor="text1"/>
          <w:sz w:val="22"/>
          <w:lang w:val="es-ES_tradnl"/>
        </w:rPr>
        <w:t xml:space="preserve"> </w:t>
      </w:r>
      <w:r w:rsidR="00DD143E" w:rsidRPr="00F96FB4">
        <w:rPr>
          <w:color w:val="000000" w:themeColor="text1"/>
          <w:sz w:val="22"/>
          <w:lang w:val="es-ES_tradnl"/>
        </w:rPr>
        <w:tab/>
      </w:r>
      <w:bookmarkStart w:id="10" w:name="_Hlk181229864"/>
      <w:r w:rsidR="00AE05DC" w:rsidRPr="00F96FB4">
        <w:rPr>
          <w:color w:val="000000" w:themeColor="text1"/>
          <w:sz w:val="22"/>
          <w:lang w:val="es-ES_tradnl"/>
        </w:rPr>
        <w:t xml:space="preserve">Ejecución y supervisión del proyecto: </w:t>
      </w:r>
      <w:r w:rsidR="00054237" w:rsidRPr="00F96FB4">
        <w:rPr>
          <w:sz w:val="22"/>
          <w:lang w:val="es-ES_tradnl"/>
        </w:rPr>
        <w:t>Coordinación, seguimiento y notificación de las actividades</w:t>
      </w:r>
      <w:r w:rsidR="009B41F6" w:rsidRPr="00F96FB4">
        <w:rPr>
          <w:sz w:val="22"/>
          <w:lang w:val="es-ES_tradnl"/>
        </w:rPr>
        <w:t xml:space="preserve"> y </w:t>
      </w:r>
      <w:r w:rsidR="00AD593C" w:rsidRPr="00F96FB4">
        <w:rPr>
          <w:sz w:val="22"/>
          <w:lang w:val="es-ES_tradnl"/>
        </w:rPr>
        <w:t>trabajo</w:t>
      </w:r>
      <w:r w:rsidR="00054237" w:rsidRPr="00F96FB4">
        <w:rPr>
          <w:sz w:val="22"/>
          <w:lang w:val="es-ES_tradnl"/>
        </w:rPr>
        <w:t xml:space="preserve"> con </w:t>
      </w:r>
      <w:r w:rsidR="00D72DBF" w:rsidRPr="00F96FB4">
        <w:rPr>
          <w:sz w:val="22"/>
          <w:lang w:val="es-ES_tradnl"/>
        </w:rPr>
        <w:t>contra</w:t>
      </w:r>
      <w:r w:rsidR="00054237" w:rsidRPr="00F96FB4">
        <w:rPr>
          <w:sz w:val="22"/>
          <w:lang w:val="es-ES_tradnl"/>
        </w:rPr>
        <w:t>partes y organismos de ejecución</w:t>
      </w:r>
      <w:r w:rsidR="003C32C6" w:rsidRPr="00F96FB4">
        <w:rPr>
          <w:sz w:val="22"/>
          <w:lang w:val="es-ES_tradnl"/>
        </w:rPr>
        <w:t>: personal y consultores nacionales (</w:t>
      </w:r>
      <w:r w:rsidR="00045E44" w:rsidRPr="00F96FB4">
        <w:rPr>
          <w:sz w:val="22"/>
          <w:lang w:val="es-ES_tradnl"/>
        </w:rPr>
        <w:t>USD </w:t>
      </w:r>
      <w:r w:rsidR="003C32C6" w:rsidRPr="00F96FB4">
        <w:rPr>
          <w:sz w:val="22"/>
          <w:lang w:val="es-ES_tradnl"/>
        </w:rPr>
        <w:t>30.263</w:t>
      </w:r>
      <w:r w:rsidR="009B41F6" w:rsidRPr="00F96FB4">
        <w:rPr>
          <w:sz w:val="22"/>
          <w:lang w:val="es-ES_tradnl"/>
        </w:rPr>
        <w:t>)</w:t>
      </w:r>
      <w:r w:rsidR="003C32C6" w:rsidRPr="00F96FB4">
        <w:rPr>
          <w:sz w:val="22"/>
          <w:lang w:val="es-ES_tradnl"/>
        </w:rPr>
        <w:t>, viajes nacionales (</w:t>
      </w:r>
      <w:r w:rsidR="00045E44" w:rsidRPr="00F96FB4">
        <w:rPr>
          <w:sz w:val="22"/>
          <w:lang w:val="es-ES_tradnl"/>
        </w:rPr>
        <w:t>USD </w:t>
      </w:r>
      <w:r w:rsidR="003C32C6" w:rsidRPr="00F96FB4">
        <w:rPr>
          <w:sz w:val="22"/>
          <w:lang w:val="es-ES_tradnl"/>
        </w:rPr>
        <w:t>3.812</w:t>
      </w:r>
      <w:r w:rsidR="009B41F6" w:rsidRPr="00F96FB4">
        <w:rPr>
          <w:sz w:val="22"/>
          <w:lang w:val="es-ES_tradnl"/>
        </w:rPr>
        <w:t>)</w:t>
      </w:r>
      <w:r w:rsidR="003C32C6" w:rsidRPr="00F96FB4">
        <w:rPr>
          <w:sz w:val="22"/>
          <w:lang w:val="es-ES_tradnl"/>
        </w:rPr>
        <w:t xml:space="preserve"> </w:t>
      </w:r>
      <w:r w:rsidR="001A74EE" w:rsidRPr="00F96FB4">
        <w:rPr>
          <w:sz w:val="22"/>
          <w:lang w:val="es-ES_tradnl"/>
        </w:rPr>
        <w:t xml:space="preserve">y </w:t>
      </w:r>
      <w:r w:rsidR="003C32C6" w:rsidRPr="00F96FB4">
        <w:rPr>
          <w:sz w:val="22"/>
          <w:lang w:val="es-ES_tradnl"/>
        </w:rPr>
        <w:t>equipamiento para la NARWOA (</w:t>
      </w:r>
      <w:r w:rsidR="00045E44" w:rsidRPr="00F96FB4">
        <w:rPr>
          <w:sz w:val="22"/>
          <w:lang w:val="es-ES_tradnl"/>
        </w:rPr>
        <w:t>USD </w:t>
      </w:r>
      <w:r w:rsidR="003C32C6" w:rsidRPr="00F96FB4">
        <w:rPr>
          <w:sz w:val="22"/>
          <w:lang w:val="es-ES_tradnl"/>
        </w:rPr>
        <w:t>9.000</w:t>
      </w:r>
      <w:r w:rsidR="009B41F6" w:rsidRPr="00F96FB4">
        <w:rPr>
          <w:sz w:val="22"/>
          <w:lang w:val="es-ES_tradnl"/>
        </w:rPr>
        <w:t>)</w:t>
      </w:r>
      <w:r w:rsidR="00055C0A" w:rsidRPr="00F96FB4">
        <w:rPr>
          <w:sz w:val="22"/>
          <w:lang w:val="es-ES_tradnl"/>
        </w:rPr>
        <w:t xml:space="preserve"> y </w:t>
      </w:r>
      <w:r w:rsidR="003C32C6" w:rsidRPr="00F96FB4">
        <w:rPr>
          <w:sz w:val="22"/>
          <w:lang w:val="es-ES_tradnl"/>
        </w:rPr>
        <w:t xml:space="preserve">la </w:t>
      </w:r>
      <w:r w:rsidR="001913BF" w:rsidRPr="00F96FB4">
        <w:rPr>
          <w:sz w:val="22"/>
          <w:lang w:val="es-ES_tradnl"/>
        </w:rPr>
        <w:t xml:space="preserve">Asociación de Ingenieros en Refrigeración y Climatización </w:t>
      </w:r>
      <w:r w:rsidR="003C32C6" w:rsidRPr="00F96FB4">
        <w:rPr>
          <w:sz w:val="22"/>
          <w:lang w:val="es-ES_tradnl"/>
        </w:rPr>
        <w:t>(</w:t>
      </w:r>
      <w:r w:rsidR="00045E44" w:rsidRPr="00F96FB4">
        <w:rPr>
          <w:sz w:val="22"/>
          <w:lang w:val="es-ES_tradnl"/>
        </w:rPr>
        <w:t>USD </w:t>
      </w:r>
      <w:r w:rsidR="003C32C6" w:rsidRPr="00F96FB4">
        <w:rPr>
          <w:sz w:val="22"/>
          <w:lang w:val="es-ES_tradnl"/>
        </w:rPr>
        <w:t>9.000</w:t>
      </w:r>
      <w:r w:rsidR="009B41F6" w:rsidRPr="00F96FB4">
        <w:rPr>
          <w:sz w:val="22"/>
          <w:lang w:val="es-ES_tradnl"/>
        </w:rPr>
        <w:t>)</w:t>
      </w:r>
      <w:bookmarkEnd w:id="6"/>
      <w:r w:rsidR="00054237" w:rsidRPr="00F96FB4">
        <w:rPr>
          <w:color w:val="000000" w:themeColor="text1"/>
          <w:sz w:val="22"/>
          <w:lang w:val="es-ES_tradnl"/>
        </w:rPr>
        <w:t xml:space="preserve"> (PNUD) (</w:t>
      </w:r>
      <w:r w:rsidR="00045E44" w:rsidRPr="00F96FB4">
        <w:rPr>
          <w:color w:val="000000" w:themeColor="text1"/>
          <w:sz w:val="22"/>
          <w:lang w:val="es-ES_tradnl"/>
        </w:rPr>
        <w:t>USD </w:t>
      </w:r>
      <w:r w:rsidR="00054237" w:rsidRPr="00F96FB4">
        <w:rPr>
          <w:color w:val="000000" w:themeColor="text1"/>
          <w:sz w:val="22"/>
          <w:lang w:val="es-ES_tradnl"/>
        </w:rPr>
        <w:t>52.075</w:t>
      </w:r>
      <w:r w:rsidR="009B41F6" w:rsidRPr="00F96FB4">
        <w:rPr>
          <w:color w:val="000000" w:themeColor="text1"/>
          <w:sz w:val="22"/>
          <w:lang w:val="es-ES_tradnl"/>
        </w:rPr>
        <w:t>)</w:t>
      </w:r>
      <w:r w:rsidR="000157D6" w:rsidRPr="00F96FB4">
        <w:rPr>
          <w:color w:val="000000" w:themeColor="text1"/>
          <w:sz w:val="22"/>
          <w:lang w:val="es-ES_tradnl"/>
        </w:rPr>
        <w:t>.</w:t>
      </w:r>
      <w:bookmarkEnd w:id="4"/>
      <w:bookmarkEnd w:id="5"/>
      <w:bookmarkEnd w:id="10"/>
    </w:p>
    <w:p w14:paraId="6BE0E4BC" w14:textId="2FFD9FD5" w:rsidR="00684E73" w:rsidRPr="00F96FB4" w:rsidRDefault="00DD143E">
      <w:pPr>
        <w:pStyle w:val="Heading2"/>
        <w:keepNext/>
        <w:widowControl/>
        <w:numPr>
          <w:ilvl w:val="0"/>
          <w:numId w:val="0"/>
        </w:numPr>
        <w:ind w:left="1440"/>
        <w:rPr>
          <w:b/>
          <w:sz w:val="22"/>
          <w:lang w:val="es-ES_tradnl"/>
        </w:rPr>
      </w:pPr>
      <w:r w:rsidRPr="00F96FB4">
        <w:rPr>
          <w:b/>
          <w:sz w:val="22"/>
          <w:lang w:val="es-ES_tradnl"/>
        </w:rPr>
        <w:lastRenderedPageBreak/>
        <w:t>OBSERVACIONES Y RECOMENDACIÓN DE LA SECRETA</w:t>
      </w:r>
      <w:r w:rsidR="008203EC" w:rsidRPr="00F96FB4">
        <w:rPr>
          <w:b/>
          <w:sz w:val="22"/>
          <w:lang w:val="es-ES_tradnl"/>
        </w:rPr>
        <w:t>RÁ</w:t>
      </w:r>
    </w:p>
    <w:p w14:paraId="2DB3EFCB" w14:textId="4C8D81CC" w:rsidR="00684E73" w:rsidRPr="00F96FB4" w:rsidRDefault="001A650F">
      <w:pPr>
        <w:keepNext/>
        <w:keepLines/>
        <w:rPr>
          <w:b/>
          <w:sz w:val="22"/>
          <w:lang w:val="es-ES_tradnl"/>
        </w:rPr>
      </w:pPr>
      <w:r w:rsidRPr="00F96FB4">
        <w:rPr>
          <w:b/>
          <w:sz w:val="22"/>
          <w:lang w:val="es-ES_tradnl"/>
        </w:rPr>
        <w:t>OBSERVACIONES</w:t>
      </w:r>
    </w:p>
    <w:p w14:paraId="6B02FD02" w14:textId="77777777" w:rsidR="00684E73" w:rsidRPr="00F96FB4" w:rsidRDefault="00DD143E">
      <w:pPr>
        <w:keepNext/>
        <w:keepLines/>
        <w:spacing w:before="240" w:after="240"/>
        <w:rPr>
          <w:sz w:val="22"/>
          <w:lang w:val="es-ES_tradnl"/>
        </w:rPr>
      </w:pPr>
      <w:r w:rsidRPr="00F96FB4">
        <w:rPr>
          <w:sz w:val="22"/>
          <w:u w:val="single"/>
          <w:lang w:val="es-ES_tradnl"/>
        </w:rPr>
        <w:t>Informe de verificación</w:t>
      </w:r>
    </w:p>
    <w:p w14:paraId="3D6289C6" w14:textId="6FA6A84C" w:rsidR="009B41F6" w:rsidRPr="00F96FB4" w:rsidRDefault="00DD143E">
      <w:pPr>
        <w:pStyle w:val="Heading1"/>
        <w:rPr>
          <w:lang w:val="es-ES_tradnl"/>
        </w:rPr>
      </w:pPr>
      <w:r w:rsidRPr="00F96FB4">
        <w:rPr>
          <w:lang w:val="es-ES_tradnl"/>
        </w:rPr>
        <w:t xml:space="preserve">El </w:t>
      </w:r>
      <w:r w:rsidR="00F74C73" w:rsidRPr="00F96FB4">
        <w:rPr>
          <w:lang w:val="es-ES_tradnl"/>
        </w:rPr>
        <w:t xml:space="preserve">informe de </w:t>
      </w:r>
      <w:r w:rsidR="00EB3284" w:rsidRPr="00F96FB4">
        <w:rPr>
          <w:lang w:val="es-ES_tradnl"/>
        </w:rPr>
        <w:t>verificación recomienda</w:t>
      </w:r>
      <w:r w:rsidRPr="00F96FB4">
        <w:rPr>
          <w:lang w:val="es-ES_tradnl"/>
        </w:rPr>
        <w:t xml:space="preserve"> </w:t>
      </w:r>
      <w:r w:rsidR="00722942" w:rsidRPr="00F96FB4">
        <w:rPr>
          <w:lang w:val="es-ES_tradnl"/>
        </w:rPr>
        <w:t>optimizar</w:t>
      </w:r>
      <w:r w:rsidR="00C8483C" w:rsidRPr="00F96FB4">
        <w:rPr>
          <w:lang w:val="es-ES_tradnl"/>
        </w:rPr>
        <w:t xml:space="preserve"> el control del </w:t>
      </w:r>
      <w:r w:rsidRPr="00F96FB4">
        <w:rPr>
          <w:lang w:val="es-ES_tradnl"/>
        </w:rPr>
        <w:t xml:space="preserve">consumo de R-406a </w:t>
      </w:r>
      <w:r w:rsidR="00D12C97" w:rsidRPr="00F96FB4">
        <w:rPr>
          <w:lang w:val="es-ES_tradnl"/>
        </w:rPr>
        <w:t xml:space="preserve">a </w:t>
      </w:r>
      <w:r w:rsidRPr="00F96FB4">
        <w:rPr>
          <w:lang w:val="es-ES_tradnl"/>
        </w:rPr>
        <w:t xml:space="preserve">fin de establecer un patrón de reducción </w:t>
      </w:r>
      <w:r w:rsidR="006D0BF9" w:rsidRPr="00F96FB4">
        <w:rPr>
          <w:lang w:val="es-ES_tradnl"/>
        </w:rPr>
        <w:t xml:space="preserve">acorde </w:t>
      </w:r>
      <w:r w:rsidRPr="00F96FB4">
        <w:rPr>
          <w:lang w:val="es-ES_tradnl"/>
        </w:rPr>
        <w:t xml:space="preserve">con el consumo </w:t>
      </w:r>
      <w:r w:rsidR="00157774" w:rsidRPr="00F96FB4">
        <w:rPr>
          <w:lang w:val="es-ES_tradnl"/>
        </w:rPr>
        <w:t xml:space="preserve">de HCFC-22; vigilar el aumento en </w:t>
      </w:r>
      <w:r w:rsidRPr="00F96FB4">
        <w:rPr>
          <w:lang w:val="es-ES_tradnl"/>
        </w:rPr>
        <w:t xml:space="preserve">el consumo de </w:t>
      </w:r>
      <w:r w:rsidR="00F27766" w:rsidRPr="00F96FB4">
        <w:rPr>
          <w:lang w:val="es-ES_tradnl"/>
        </w:rPr>
        <w:t xml:space="preserve">R-410a </w:t>
      </w:r>
      <w:r w:rsidRPr="00F96FB4">
        <w:rPr>
          <w:lang w:val="es-ES_tradnl"/>
        </w:rPr>
        <w:t xml:space="preserve">debido a su elevado </w:t>
      </w:r>
      <w:r w:rsidR="00DE5009" w:rsidRPr="00F96FB4">
        <w:rPr>
          <w:lang w:val="es-ES_tradnl"/>
        </w:rPr>
        <w:t>PCA</w:t>
      </w:r>
      <w:r w:rsidR="009B41F6" w:rsidRPr="00F96FB4">
        <w:rPr>
          <w:lang w:val="es-ES_tradnl"/>
        </w:rPr>
        <w:t xml:space="preserve"> y </w:t>
      </w:r>
      <w:r w:rsidRPr="00F96FB4">
        <w:rPr>
          <w:lang w:val="es-ES_tradnl"/>
        </w:rPr>
        <w:t xml:space="preserve">controlar el consumo de HFC </w:t>
      </w:r>
      <w:r w:rsidR="00E343B3" w:rsidRPr="00F96FB4">
        <w:rPr>
          <w:lang w:val="es-ES_tradnl"/>
        </w:rPr>
        <w:t xml:space="preserve">conforme a </w:t>
      </w:r>
      <w:r w:rsidRPr="00F96FB4">
        <w:rPr>
          <w:lang w:val="es-ES_tradnl"/>
        </w:rPr>
        <w:t xml:space="preserve">la Enmienda de Kigali. </w:t>
      </w:r>
      <w:r w:rsidR="00A92651" w:rsidRPr="00F96FB4">
        <w:rPr>
          <w:lang w:val="es-ES_tradnl"/>
        </w:rPr>
        <w:t xml:space="preserve">El informe </w:t>
      </w:r>
      <w:r w:rsidRPr="00F96FB4">
        <w:rPr>
          <w:lang w:val="es-ES_tradnl"/>
        </w:rPr>
        <w:t xml:space="preserve">también </w:t>
      </w:r>
      <w:r w:rsidR="00F70F53" w:rsidRPr="00F96FB4">
        <w:rPr>
          <w:lang w:val="es-ES_tradnl"/>
        </w:rPr>
        <w:t>llama</w:t>
      </w:r>
      <w:r w:rsidR="007354EA" w:rsidRPr="00F96FB4">
        <w:rPr>
          <w:lang w:val="es-ES_tradnl"/>
        </w:rPr>
        <w:t xml:space="preserve"> a </w:t>
      </w:r>
      <w:r w:rsidRPr="00F96FB4">
        <w:rPr>
          <w:lang w:val="es-ES_tradnl"/>
        </w:rPr>
        <w:t>continuar la</w:t>
      </w:r>
      <w:r w:rsidR="001C76D9" w:rsidRPr="00F96FB4">
        <w:rPr>
          <w:lang w:val="es-ES_tradnl"/>
        </w:rPr>
        <w:t>s</w:t>
      </w:r>
      <w:r w:rsidRPr="00F96FB4">
        <w:rPr>
          <w:lang w:val="es-ES_tradnl"/>
        </w:rPr>
        <w:t xml:space="preserve"> </w:t>
      </w:r>
      <w:r w:rsidR="001C76D9" w:rsidRPr="00F96FB4">
        <w:rPr>
          <w:lang w:val="es-ES_tradnl"/>
        </w:rPr>
        <w:t xml:space="preserve">actividades de </w:t>
      </w:r>
      <w:r w:rsidRPr="00F96FB4">
        <w:rPr>
          <w:lang w:val="es-ES_tradnl"/>
        </w:rPr>
        <w:t xml:space="preserve">capacitación </w:t>
      </w:r>
      <w:r w:rsidR="004F760F" w:rsidRPr="00F96FB4">
        <w:rPr>
          <w:lang w:val="es-ES_tradnl"/>
        </w:rPr>
        <w:t xml:space="preserve">del personal aduanero </w:t>
      </w:r>
      <w:r w:rsidRPr="00F96FB4">
        <w:rPr>
          <w:lang w:val="es-ES_tradnl"/>
        </w:rPr>
        <w:t xml:space="preserve">y a integrar el manual desarrollado </w:t>
      </w:r>
      <w:r w:rsidR="00D65B0E" w:rsidRPr="00F96FB4">
        <w:rPr>
          <w:lang w:val="es-ES_tradnl"/>
        </w:rPr>
        <w:t xml:space="preserve">durante </w:t>
      </w:r>
      <w:r w:rsidRPr="00F96FB4">
        <w:rPr>
          <w:lang w:val="es-ES_tradnl"/>
        </w:rPr>
        <w:t xml:space="preserve">el primer tramo de la etapa II </w:t>
      </w:r>
      <w:r w:rsidR="008F3470" w:rsidRPr="00F96FB4">
        <w:rPr>
          <w:lang w:val="es-ES_tradnl"/>
        </w:rPr>
        <w:t>a</w:t>
      </w:r>
      <w:r w:rsidRPr="00F96FB4">
        <w:rPr>
          <w:lang w:val="es-ES_tradnl"/>
        </w:rPr>
        <w:t xml:space="preserve">l plan de estudios de </w:t>
      </w:r>
      <w:r w:rsidR="00962136" w:rsidRPr="00F96FB4">
        <w:rPr>
          <w:lang w:val="es-ES_tradnl"/>
        </w:rPr>
        <w:t>formación</w:t>
      </w:r>
      <w:r w:rsidRPr="00F96FB4">
        <w:rPr>
          <w:lang w:val="es-ES_tradnl"/>
        </w:rPr>
        <w:t xml:space="preserve"> </w:t>
      </w:r>
      <w:r w:rsidR="004C7B93" w:rsidRPr="00F96FB4">
        <w:rPr>
          <w:lang w:val="es-ES_tradnl"/>
        </w:rPr>
        <w:t>aduanera</w:t>
      </w:r>
      <w:r w:rsidR="00804590" w:rsidRPr="00F96FB4">
        <w:rPr>
          <w:lang w:val="es-ES_tradnl"/>
        </w:rPr>
        <w:t>. El PNUD confirma</w:t>
      </w:r>
      <w:r w:rsidRPr="00F96FB4">
        <w:rPr>
          <w:lang w:val="es-ES_tradnl"/>
        </w:rPr>
        <w:t xml:space="preserve"> que estas recomendaciones </w:t>
      </w:r>
      <w:r w:rsidR="00A55E4C" w:rsidRPr="00F96FB4">
        <w:rPr>
          <w:lang w:val="es-ES_tradnl"/>
        </w:rPr>
        <w:t xml:space="preserve">se abordarán </w:t>
      </w:r>
      <w:r w:rsidR="009E3396" w:rsidRPr="00F96FB4">
        <w:rPr>
          <w:lang w:val="es-ES_tradnl"/>
        </w:rPr>
        <w:t xml:space="preserve">durante </w:t>
      </w:r>
      <w:r w:rsidRPr="00F96FB4">
        <w:rPr>
          <w:lang w:val="es-ES_tradnl"/>
        </w:rPr>
        <w:t xml:space="preserve">la etapa II del PGEH y la etapa I del plan de </w:t>
      </w:r>
      <w:r w:rsidR="008203EC" w:rsidRPr="00F96FB4">
        <w:rPr>
          <w:lang w:val="es-ES_tradnl"/>
        </w:rPr>
        <w:t>aplicación de la Enmienda</w:t>
      </w:r>
      <w:r w:rsidRPr="00F96FB4">
        <w:rPr>
          <w:lang w:val="es-ES_tradnl"/>
        </w:rPr>
        <w:t xml:space="preserve"> de Kigali.</w:t>
      </w:r>
    </w:p>
    <w:p w14:paraId="651B6108" w14:textId="5B7E68C8" w:rsidR="00684E73" w:rsidRPr="00F96FB4" w:rsidRDefault="009B5424">
      <w:pPr>
        <w:keepNext/>
        <w:keepLines/>
        <w:spacing w:before="240" w:after="240"/>
        <w:rPr>
          <w:sz w:val="22"/>
          <w:u w:val="single"/>
          <w:lang w:val="es-ES_tradnl"/>
        </w:rPr>
      </w:pPr>
      <w:r w:rsidRPr="00F96FB4">
        <w:rPr>
          <w:sz w:val="22"/>
          <w:u w:val="single"/>
          <w:lang w:val="es-ES_tradnl"/>
        </w:rPr>
        <w:t>Informe sobre la marcha</w:t>
      </w:r>
      <w:r w:rsidR="00DD143E" w:rsidRPr="00F96FB4">
        <w:rPr>
          <w:sz w:val="22"/>
          <w:u w:val="single"/>
          <w:lang w:val="es-ES_tradnl"/>
        </w:rPr>
        <w:t xml:space="preserve"> del </w:t>
      </w:r>
      <w:r w:rsidR="009F7604" w:rsidRPr="00F96FB4">
        <w:rPr>
          <w:sz w:val="22"/>
          <w:u w:val="single"/>
          <w:lang w:val="es-ES_tradnl"/>
        </w:rPr>
        <w:t xml:space="preserve">primer </w:t>
      </w:r>
      <w:r w:rsidR="00DD143E" w:rsidRPr="00F96FB4">
        <w:rPr>
          <w:sz w:val="22"/>
          <w:u w:val="single"/>
          <w:lang w:val="es-ES_tradnl"/>
        </w:rPr>
        <w:t xml:space="preserve">tramo de la etapa </w:t>
      </w:r>
      <w:r w:rsidR="007770C3" w:rsidRPr="00F96FB4">
        <w:rPr>
          <w:sz w:val="22"/>
          <w:u w:val="single"/>
          <w:lang w:val="es-ES_tradnl"/>
        </w:rPr>
        <w:t xml:space="preserve">II </w:t>
      </w:r>
      <w:r w:rsidR="00DD143E" w:rsidRPr="00F96FB4">
        <w:rPr>
          <w:sz w:val="22"/>
          <w:u w:val="single"/>
          <w:lang w:val="es-ES_tradnl"/>
        </w:rPr>
        <w:t xml:space="preserve">del </w:t>
      </w:r>
      <w:r w:rsidR="008203EC" w:rsidRPr="00F96FB4">
        <w:rPr>
          <w:sz w:val="22"/>
          <w:u w:val="single"/>
          <w:lang w:val="es-ES_tradnl"/>
        </w:rPr>
        <w:t>PGEH</w:t>
      </w:r>
    </w:p>
    <w:p w14:paraId="66665BBA" w14:textId="77777777" w:rsidR="00684E73" w:rsidRPr="00F96FB4" w:rsidRDefault="00DD143E">
      <w:pPr>
        <w:keepNext/>
        <w:keepLines/>
        <w:spacing w:before="240" w:after="240"/>
        <w:rPr>
          <w:i/>
          <w:sz w:val="22"/>
          <w:lang w:val="es-ES_tradnl"/>
        </w:rPr>
      </w:pPr>
      <w:r w:rsidRPr="00F96FB4">
        <w:rPr>
          <w:i/>
          <w:sz w:val="22"/>
          <w:lang w:val="es-ES_tradnl"/>
        </w:rPr>
        <w:t>Marco jurídico</w:t>
      </w:r>
    </w:p>
    <w:p w14:paraId="7FD9D704" w14:textId="6C5DD1C4" w:rsidR="00684E73" w:rsidRPr="00F96FB4" w:rsidRDefault="003D3AE1">
      <w:pPr>
        <w:pStyle w:val="Heading1"/>
        <w:rPr>
          <w:lang w:val="es-ES_tradnl"/>
        </w:rPr>
      </w:pPr>
      <w:bookmarkStart w:id="11" w:name="_Hlk181185489"/>
      <w:r w:rsidRPr="00F96FB4">
        <w:rPr>
          <w:lang w:val="es-ES_tradnl"/>
        </w:rPr>
        <w:t>La cuota de importación de HCFC fijada para el año 2024 por el Gobierno de</w:t>
      </w:r>
      <w:r w:rsidR="00DD143E" w:rsidRPr="00F96FB4">
        <w:rPr>
          <w:lang w:val="es-ES_tradnl"/>
        </w:rPr>
        <w:t xml:space="preserve"> </w:t>
      </w:r>
      <w:r w:rsidR="00545775" w:rsidRPr="00F96FB4">
        <w:rPr>
          <w:lang w:val="es-ES_tradnl"/>
        </w:rPr>
        <w:t>Ghana (</w:t>
      </w:r>
      <w:r w:rsidR="00E210AC" w:rsidRPr="00F96FB4">
        <w:rPr>
          <w:lang w:val="es-ES_tradnl"/>
        </w:rPr>
        <w:t>2,8</w:t>
      </w:r>
      <w:r w:rsidR="00761DE2">
        <w:rPr>
          <w:lang w:val="es-ES_tradnl"/>
        </w:rPr>
        <w:t> </w:t>
      </w:r>
      <w:r w:rsidR="00DD143E" w:rsidRPr="00F96FB4">
        <w:rPr>
          <w:lang w:val="es-ES_tradnl"/>
        </w:rPr>
        <w:t>toneladas PAO</w:t>
      </w:r>
      <w:r w:rsidR="00744DF8" w:rsidRPr="00F96FB4">
        <w:rPr>
          <w:lang w:val="es-ES_tradnl"/>
        </w:rPr>
        <w:t xml:space="preserve"> </w:t>
      </w:r>
      <w:r w:rsidR="002675D6" w:rsidRPr="00F96FB4">
        <w:rPr>
          <w:lang w:val="es-ES_tradnl"/>
        </w:rPr>
        <w:t xml:space="preserve">o </w:t>
      </w:r>
      <w:r w:rsidR="00D06F35" w:rsidRPr="00F96FB4">
        <w:rPr>
          <w:lang w:val="es-ES_tradnl"/>
        </w:rPr>
        <w:t xml:space="preserve">51,68 </w:t>
      </w:r>
      <w:proofErr w:type="spellStart"/>
      <w:r w:rsidR="00D06F35" w:rsidRPr="00F96FB4">
        <w:rPr>
          <w:lang w:val="es-ES_tradnl"/>
        </w:rPr>
        <w:t>tm</w:t>
      </w:r>
      <w:proofErr w:type="spellEnd"/>
      <w:r w:rsidR="007D5689" w:rsidRPr="00F96FB4">
        <w:rPr>
          <w:lang w:val="es-ES_tradnl"/>
        </w:rPr>
        <w:t xml:space="preserve">) es inferior a </w:t>
      </w:r>
      <w:r w:rsidR="00D23009" w:rsidRPr="00F96FB4">
        <w:rPr>
          <w:lang w:val="es-ES_tradnl"/>
        </w:rPr>
        <w:t xml:space="preserve">las metas de control del Protocolo de Montreal </w:t>
      </w:r>
      <w:r w:rsidR="008305F3" w:rsidRPr="00F96FB4">
        <w:rPr>
          <w:lang w:val="es-ES_tradnl"/>
        </w:rPr>
        <w:t xml:space="preserve">y </w:t>
      </w:r>
      <w:r w:rsidR="00E32090" w:rsidRPr="00F96FB4">
        <w:rPr>
          <w:lang w:val="es-ES_tradnl"/>
        </w:rPr>
        <w:t xml:space="preserve">a las </w:t>
      </w:r>
      <w:r w:rsidR="008305F3" w:rsidRPr="00F96FB4">
        <w:rPr>
          <w:lang w:val="es-ES_tradnl"/>
        </w:rPr>
        <w:t xml:space="preserve">del </w:t>
      </w:r>
      <w:r w:rsidR="008305F3" w:rsidRPr="00F96FB4">
        <w:rPr>
          <w:color w:val="000000" w:themeColor="text1"/>
          <w:lang w:val="es-ES_tradnl"/>
        </w:rPr>
        <w:t xml:space="preserve">Acuerdo </w:t>
      </w:r>
      <w:r w:rsidR="009139B6" w:rsidRPr="00F96FB4">
        <w:rPr>
          <w:color w:val="000000" w:themeColor="text1"/>
          <w:lang w:val="es-ES_tradnl"/>
        </w:rPr>
        <w:t xml:space="preserve">sobre el </w:t>
      </w:r>
      <w:r w:rsidR="008305F3" w:rsidRPr="00F96FB4">
        <w:rPr>
          <w:color w:val="000000" w:themeColor="text1"/>
          <w:lang w:val="es-ES_tradnl"/>
        </w:rPr>
        <w:t xml:space="preserve">PGEH </w:t>
      </w:r>
      <w:r w:rsidR="009139B6" w:rsidRPr="00F96FB4">
        <w:rPr>
          <w:color w:val="000000" w:themeColor="text1"/>
          <w:lang w:val="es-ES_tradnl"/>
        </w:rPr>
        <w:t xml:space="preserve">suscrito con </w:t>
      </w:r>
      <w:r w:rsidR="008305F3" w:rsidRPr="00F96FB4">
        <w:rPr>
          <w:color w:val="000000" w:themeColor="text1"/>
          <w:lang w:val="es-ES_tradnl"/>
        </w:rPr>
        <w:t>el Comité Ejecutivo</w:t>
      </w:r>
      <w:r w:rsidR="00D23009" w:rsidRPr="00F96FB4">
        <w:rPr>
          <w:lang w:val="es-ES_tradnl"/>
        </w:rPr>
        <w:t>.</w:t>
      </w:r>
    </w:p>
    <w:p w14:paraId="6FD4F0A5" w14:textId="7F996D33" w:rsidR="009B41F6" w:rsidRPr="00F96FB4" w:rsidRDefault="00A069BE">
      <w:pPr>
        <w:pStyle w:val="Heading1"/>
        <w:rPr>
          <w:lang w:val="es-ES_tradnl"/>
        </w:rPr>
      </w:pPr>
      <w:bookmarkStart w:id="12" w:name="_Hlk182316290"/>
      <w:bookmarkEnd w:id="11"/>
      <w:r w:rsidRPr="00F96FB4">
        <w:rPr>
          <w:lang w:val="es-ES_tradnl"/>
        </w:rPr>
        <w:t>Tras ser actualizado por la Agencia de Protección Ambiental, e</w:t>
      </w:r>
      <w:r w:rsidR="00086C32" w:rsidRPr="00F96FB4">
        <w:rPr>
          <w:lang w:val="es-ES_tradnl"/>
        </w:rPr>
        <w:t xml:space="preserve">l instrumento legislativo para la Gestión de Sustancias y Productos que Agotan la Capa de Ozono </w:t>
      </w:r>
      <w:r w:rsidR="00DD143E" w:rsidRPr="00F96FB4">
        <w:rPr>
          <w:lang w:val="es-ES_tradnl"/>
        </w:rPr>
        <w:t xml:space="preserve">(L.I. 1812) está siendo </w:t>
      </w:r>
      <w:r w:rsidR="004C096F" w:rsidRPr="00F96FB4">
        <w:rPr>
          <w:lang w:val="es-ES_tradnl"/>
        </w:rPr>
        <w:t>estudiado</w:t>
      </w:r>
      <w:r w:rsidR="00975A8D" w:rsidRPr="00F96FB4">
        <w:rPr>
          <w:lang w:val="es-ES_tradnl"/>
        </w:rPr>
        <w:t xml:space="preserve"> </w:t>
      </w:r>
      <w:r w:rsidR="00DD143E" w:rsidRPr="00F96FB4">
        <w:rPr>
          <w:lang w:val="es-ES_tradnl"/>
        </w:rPr>
        <w:t xml:space="preserve">por el </w:t>
      </w:r>
      <w:r w:rsidR="00F44737" w:rsidRPr="00F96FB4">
        <w:rPr>
          <w:lang w:val="es-ES_tradnl"/>
        </w:rPr>
        <w:t xml:space="preserve">Parlamento de Ghana. Este </w:t>
      </w:r>
      <w:r w:rsidR="00DD143E" w:rsidRPr="00F96FB4">
        <w:rPr>
          <w:lang w:val="es-ES_tradnl"/>
        </w:rPr>
        <w:t xml:space="preserve">instrumento </w:t>
      </w:r>
      <w:r w:rsidR="008203EC" w:rsidRPr="00F96FB4">
        <w:rPr>
          <w:lang w:val="es-ES_tradnl"/>
        </w:rPr>
        <w:t>contempla</w:t>
      </w:r>
      <w:r w:rsidR="00086C32" w:rsidRPr="00F96FB4">
        <w:rPr>
          <w:lang w:val="es-ES_tradnl"/>
        </w:rPr>
        <w:t xml:space="preserve"> </w:t>
      </w:r>
      <w:r w:rsidR="00584370" w:rsidRPr="00F96FB4">
        <w:rPr>
          <w:lang w:val="es-ES_tradnl"/>
        </w:rPr>
        <w:t>franquicias tributarias</w:t>
      </w:r>
      <w:r w:rsidR="00D50EA9" w:rsidRPr="00F96FB4">
        <w:rPr>
          <w:lang w:val="es-ES_tradnl"/>
        </w:rPr>
        <w:t xml:space="preserve"> y </w:t>
      </w:r>
      <w:r w:rsidR="00BD18F4" w:rsidRPr="00F96FB4">
        <w:rPr>
          <w:lang w:val="es-ES_tradnl"/>
        </w:rPr>
        <w:t>desincentivos</w:t>
      </w:r>
      <w:r w:rsidR="00D50EA9" w:rsidRPr="00F96FB4">
        <w:rPr>
          <w:lang w:val="es-ES_tradnl"/>
        </w:rPr>
        <w:t xml:space="preserve"> </w:t>
      </w:r>
      <w:r w:rsidR="00BE54A0" w:rsidRPr="00F96FB4">
        <w:rPr>
          <w:lang w:val="es-ES_tradnl"/>
        </w:rPr>
        <w:t xml:space="preserve">orientados a </w:t>
      </w:r>
      <w:r w:rsidR="00086C32" w:rsidRPr="00F96FB4">
        <w:rPr>
          <w:lang w:val="es-ES_tradnl"/>
        </w:rPr>
        <w:t xml:space="preserve">favorecer la introducción de refrigerantes </w:t>
      </w:r>
      <w:r w:rsidR="00F27766" w:rsidRPr="00F96FB4">
        <w:rPr>
          <w:lang w:val="es-ES_tradnl"/>
        </w:rPr>
        <w:t xml:space="preserve">de bajo </w:t>
      </w:r>
      <w:r w:rsidR="00AA26C5" w:rsidRPr="00F96FB4">
        <w:rPr>
          <w:lang w:val="es-ES_tradnl"/>
        </w:rPr>
        <w:t xml:space="preserve">o nulo </w:t>
      </w:r>
      <w:r w:rsidR="001420CB" w:rsidRPr="00F96FB4">
        <w:rPr>
          <w:lang w:val="es-ES_tradnl"/>
        </w:rPr>
        <w:t>PCA</w:t>
      </w:r>
      <w:bookmarkEnd w:id="12"/>
      <w:r w:rsidR="001420CB" w:rsidRPr="00F96FB4">
        <w:rPr>
          <w:lang w:val="es-ES_tradnl"/>
        </w:rPr>
        <w:t xml:space="preserve">, así como </w:t>
      </w:r>
      <w:r w:rsidR="00086C32" w:rsidRPr="00F96FB4">
        <w:rPr>
          <w:lang w:val="es-ES_tradnl"/>
        </w:rPr>
        <w:t xml:space="preserve">requisitos para </w:t>
      </w:r>
      <w:r w:rsidR="00BA124D" w:rsidRPr="00F96FB4">
        <w:rPr>
          <w:lang w:val="es-ES_tradnl"/>
        </w:rPr>
        <w:t xml:space="preserve">el </w:t>
      </w:r>
      <w:r w:rsidR="009B41F6" w:rsidRPr="00F96FB4">
        <w:rPr>
          <w:lang w:val="es-ES_tradnl"/>
        </w:rPr>
        <w:t>manejo</w:t>
      </w:r>
      <w:r w:rsidR="00086C32" w:rsidRPr="00F96FB4">
        <w:rPr>
          <w:lang w:val="es-ES_tradnl"/>
        </w:rPr>
        <w:t xml:space="preserve"> de refrigerantes inflamables. </w:t>
      </w:r>
      <w:r w:rsidR="00BA124D" w:rsidRPr="00F96FB4">
        <w:rPr>
          <w:lang w:val="es-ES_tradnl"/>
        </w:rPr>
        <w:t xml:space="preserve">La </w:t>
      </w:r>
      <w:r w:rsidR="00B52E11" w:rsidRPr="00F96FB4">
        <w:rPr>
          <w:lang w:val="es-ES_tradnl"/>
        </w:rPr>
        <w:t>oficina nacional del ozono</w:t>
      </w:r>
      <w:r w:rsidR="00BA124D" w:rsidRPr="00F96FB4">
        <w:rPr>
          <w:lang w:val="es-ES_tradnl"/>
        </w:rPr>
        <w:t xml:space="preserve"> </w:t>
      </w:r>
      <w:r w:rsidR="00AA26C5" w:rsidRPr="00F96FB4">
        <w:rPr>
          <w:lang w:val="es-ES_tradnl"/>
        </w:rPr>
        <w:t xml:space="preserve">(ONO) </w:t>
      </w:r>
      <w:r w:rsidR="0067617D" w:rsidRPr="00F96FB4">
        <w:rPr>
          <w:lang w:val="es-ES_tradnl"/>
        </w:rPr>
        <w:t>apoya</w:t>
      </w:r>
      <w:r w:rsidR="00E37FAE" w:rsidRPr="00F96FB4">
        <w:rPr>
          <w:lang w:val="es-ES_tradnl"/>
        </w:rPr>
        <w:t xml:space="preserve"> este </w:t>
      </w:r>
      <w:r w:rsidR="00086C32" w:rsidRPr="00F96FB4">
        <w:rPr>
          <w:lang w:val="es-ES_tradnl"/>
        </w:rPr>
        <w:t xml:space="preserve">proceso </w:t>
      </w:r>
      <w:r w:rsidR="002A4C38" w:rsidRPr="00F96FB4">
        <w:rPr>
          <w:lang w:val="es-ES_tradnl"/>
        </w:rPr>
        <w:t xml:space="preserve">con vistas </w:t>
      </w:r>
      <w:r w:rsidR="00801AAA" w:rsidRPr="00F96FB4">
        <w:rPr>
          <w:lang w:val="es-ES_tradnl"/>
        </w:rPr>
        <w:t xml:space="preserve">a </w:t>
      </w:r>
      <w:r w:rsidR="00086C32" w:rsidRPr="00F96FB4">
        <w:rPr>
          <w:lang w:val="es-ES_tradnl"/>
        </w:rPr>
        <w:t xml:space="preserve">facilitar la aprobación </w:t>
      </w:r>
      <w:r w:rsidR="00F453AF" w:rsidRPr="00F96FB4">
        <w:rPr>
          <w:lang w:val="es-ES_tradnl"/>
        </w:rPr>
        <w:t xml:space="preserve">parlamentaria </w:t>
      </w:r>
      <w:r w:rsidR="00086C32" w:rsidRPr="00F96FB4">
        <w:rPr>
          <w:lang w:val="es-ES_tradnl"/>
        </w:rPr>
        <w:t xml:space="preserve">del </w:t>
      </w:r>
      <w:r w:rsidR="00DD143E" w:rsidRPr="00F96FB4">
        <w:rPr>
          <w:lang w:val="es-ES_tradnl"/>
        </w:rPr>
        <w:t>instrumento</w:t>
      </w:r>
      <w:r w:rsidR="00AA26C5" w:rsidRPr="00F96FB4">
        <w:rPr>
          <w:lang w:val="es-ES_tradnl"/>
        </w:rPr>
        <w:t>,</w:t>
      </w:r>
      <w:r w:rsidR="00086C32" w:rsidRPr="00F96FB4">
        <w:rPr>
          <w:lang w:val="es-ES_tradnl"/>
        </w:rPr>
        <w:t xml:space="preserve"> </w:t>
      </w:r>
      <w:r w:rsidR="00F02C99" w:rsidRPr="00F96FB4">
        <w:rPr>
          <w:lang w:val="es-ES_tradnl"/>
        </w:rPr>
        <w:t xml:space="preserve">lo </w:t>
      </w:r>
      <w:r w:rsidR="00086C32" w:rsidRPr="00F96FB4">
        <w:rPr>
          <w:lang w:val="es-ES_tradnl"/>
        </w:rPr>
        <w:t xml:space="preserve">que </w:t>
      </w:r>
      <w:r w:rsidR="00F02C99" w:rsidRPr="00F96FB4">
        <w:rPr>
          <w:lang w:val="es-ES_tradnl"/>
        </w:rPr>
        <w:t xml:space="preserve">debiese ocurrir </w:t>
      </w:r>
      <w:r w:rsidR="00737024" w:rsidRPr="00F96FB4">
        <w:rPr>
          <w:lang w:val="es-ES_tradnl"/>
        </w:rPr>
        <w:t xml:space="preserve">durante el año </w:t>
      </w:r>
      <w:r w:rsidR="00086C32" w:rsidRPr="00F96FB4">
        <w:rPr>
          <w:lang w:val="es-ES_tradnl"/>
        </w:rPr>
        <w:t>2025.</w:t>
      </w:r>
    </w:p>
    <w:p w14:paraId="13C21513" w14:textId="084C3D36" w:rsidR="00684E73" w:rsidRPr="00F96FB4" w:rsidRDefault="00DD143E">
      <w:pPr>
        <w:keepNext/>
        <w:widowControl w:val="0"/>
        <w:spacing w:after="240"/>
        <w:rPr>
          <w:i/>
          <w:sz w:val="22"/>
          <w:lang w:val="es-ES_tradnl"/>
        </w:rPr>
      </w:pPr>
      <w:r w:rsidRPr="00F96FB4">
        <w:rPr>
          <w:i/>
          <w:sz w:val="22"/>
          <w:lang w:val="es-ES_tradnl"/>
        </w:rPr>
        <w:t>Sector servicio técnico de refrigeración</w:t>
      </w:r>
    </w:p>
    <w:p w14:paraId="17AF2510" w14:textId="04677BC8" w:rsidR="00684E73" w:rsidRPr="00F96FB4" w:rsidRDefault="00FE4031">
      <w:pPr>
        <w:pStyle w:val="Heading1"/>
        <w:rPr>
          <w:lang w:val="es-ES_tradnl"/>
        </w:rPr>
      </w:pPr>
      <w:r w:rsidRPr="00F96FB4">
        <w:rPr>
          <w:lang w:val="es-ES_tradnl"/>
        </w:rPr>
        <w:t xml:space="preserve">Se reprogramaron </w:t>
      </w:r>
      <w:r w:rsidR="009E2147" w:rsidRPr="00F96FB4">
        <w:rPr>
          <w:lang w:val="es-ES_tradnl"/>
        </w:rPr>
        <w:t xml:space="preserve">para el </w:t>
      </w:r>
      <w:r w:rsidRPr="00F96FB4">
        <w:rPr>
          <w:lang w:val="es-ES_tradnl"/>
        </w:rPr>
        <w:t>primer tramo l</w:t>
      </w:r>
      <w:r w:rsidR="00DD143E" w:rsidRPr="00F96FB4">
        <w:rPr>
          <w:lang w:val="es-ES_tradnl"/>
        </w:rPr>
        <w:t>as siguientes actividades sector</w:t>
      </w:r>
      <w:r w:rsidR="00477E42" w:rsidRPr="00F96FB4">
        <w:rPr>
          <w:lang w:val="es-ES_tradnl"/>
        </w:rPr>
        <w:t>iales</w:t>
      </w:r>
      <w:r w:rsidR="00DD143E" w:rsidRPr="00F96FB4">
        <w:rPr>
          <w:lang w:val="es-ES_tradnl"/>
        </w:rPr>
        <w:t xml:space="preserve"> </w:t>
      </w:r>
      <w:r w:rsidR="00317452" w:rsidRPr="00F96FB4">
        <w:rPr>
          <w:lang w:val="es-ES_tradnl"/>
        </w:rPr>
        <w:t xml:space="preserve">originalmente previstas </w:t>
      </w:r>
      <w:r w:rsidR="004B4010" w:rsidRPr="00F96FB4">
        <w:rPr>
          <w:lang w:val="es-ES_tradnl"/>
        </w:rPr>
        <w:t>para</w:t>
      </w:r>
      <w:r w:rsidR="00317452" w:rsidRPr="00F96FB4">
        <w:rPr>
          <w:lang w:val="es-ES_tradnl"/>
        </w:rPr>
        <w:t xml:space="preserve"> el segundo tramo </w:t>
      </w:r>
      <w:r w:rsidR="00BF7B3B" w:rsidRPr="00F96FB4">
        <w:rPr>
          <w:lang w:val="es-ES_tradnl"/>
        </w:rPr>
        <w:t>(</w:t>
      </w:r>
      <w:r w:rsidR="00B56BE8" w:rsidRPr="00F96FB4">
        <w:rPr>
          <w:lang w:val="es-ES_tradnl"/>
        </w:rPr>
        <w:t>a</w:t>
      </w:r>
      <w:r w:rsidR="00893DE3" w:rsidRPr="00F96FB4">
        <w:rPr>
          <w:lang w:val="es-ES_tradnl"/>
        </w:rPr>
        <w:t xml:space="preserve"> un </w:t>
      </w:r>
      <w:r w:rsidR="008203EC" w:rsidRPr="00F96FB4">
        <w:rPr>
          <w:lang w:val="es-ES_tradnl"/>
        </w:rPr>
        <w:t>costo</w:t>
      </w:r>
      <w:r w:rsidR="00893DE3" w:rsidRPr="00F96FB4">
        <w:rPr>
          <w:lang w:val="es-ES_tradnl"/>
        </w:rPr>
        <w:t xml:space="preserve"> de </w:t>
      </w:r>
      <w:r w:rsidR="00045E44" w:rsidRPr="00F96FB4">
        <w:rPr>
          <w:lang w:val="es-ES_tradnl"/>
        </w:rPr>
        <w:t>USD </w:t>
      </w:r>
      <w:r w:rsidR="00893DE3" w:rsidRPr="00F96FB4">
        <w:rPr>
          <w:lang w:val="es-ES_tradnl"/>
        </w:rPr>
        <w:t>149.595</w:t>
      </w:r>
      <w:r w:rsidR="009B41F6" w:rsidRPr="00F96FB4">
        <w:rPr>
          <w:lang w:val="es-ES_tradnl"/>
        </w:rPr>
        <w:t>)</w:t>
      </w:r>
      <w:r w:rsidR="00A86080" w:rsidRPr="00F96FB4">
        <w:rPr>
          <w:lang w:val="es-ES_tradnl"/>
        </w:rPr>
        <w:t>.</w:t>
      </w:r>
      <w:r w:rsidR="008D56F3" w:rsidRPr="00F96FB4">
        <w:rPr>
          <w:lang w:val="es-ES_tradnl"/>
        </w:rPr>
        <w:t xml:space="preserve"> </w:t>
      </w:r>
      <w:r w:rsidR="00A86080" w:rsidRPr="00F96FB4">
        <w:rPr>
          <w:lang w:val="es-ES_tradnl"/>
        </w:rPr>
        <w:t xml:space="preserve">Según </w:t>
      </w:r>
      <w:r w:rsidR="008D56F3" w:rsidRPr="00F96FB4">
        <w:rPr>
          <w:lang w:val="es-ES_tradnl"/>
        </w:rPr>
        <w:t xml:space="preserve">explicó </w:t>
      </w:r>
      <w:r w:rsidR="00A86080" w:rsidRPr="00F96FB4">
        <w:rPr>
          <w:lang w:val="es-ES_tradnl"/>
        </w:rPr>
        <w:t xml:space="preserve">el PNUD, </w:t>
      </w:r>
      <w:r w:rsidR="008E5D0A" w:rsidRPr="00F96FB4">
        <w:rPr>
          <w:lang w:val="es-ES_tradnl"/>
        </w:rPr>
        <w:t>ello</w:t>
      </w:r>
      <w:r w:rsidR="008D56F3" w:rsidRPr="00F96FB4">
        <w:rPr>
          <w:lang w:val="es-ES_tradnl"/>
        </w:rPr>
        <w:t xml:space="preserve"> </w:t>
      </w:r>
      <w:r w:rsidR="00A54841" w:rsidRPr="00F96FB4">
        <w:rPr>
          <w:lang w:val="es-ES_tradnl"/>
        </w:rPr>
        <w:t xml:space="preserve">se debió a </w:t>
      </w:r>
      <w:r w:rsidR="00DF1F13" w:rsidRPr="00F96FB4">
        <w:rPr>
          <w:lang w:val="es-ES_tradnl"/>
        </w:rPr>
        <w:t>motivos programático</w:t>
      </w:r>
      <w:r w:rsidR="00D309E4" w:rsidRPr="00F96FB4">
        <w:rPr>
          <w:lang w:val="es-ES_tradnl"/>
        </w:rPr>
        <w:t xml:space="preserve">s </w:t>
      </w:r>
      <w:r w:rsidR="002F3925" w:rsidRPr="00F96FB4">
        <w:rPr>
          <w:lang w:val="es-ES_tradnl"/>
        </w:rPr>
        <w:t xml:space="preserve">relativos a </w:t>
      </w:r>
      <w:r w:rsidR="009531F2" w:rsidRPr="00F96FB4">
        <w:rPr>
          <w:lang w:val="es-ES_tradnl"/>
        </w:rPr>
        <w:t xml:space="preserve">aprovechar </w:t>
      </w:r>
      <w:r w:rsidR="009531F2" w:rsidRPr="00F96FB4">
        <w:rPr>
          <w:bCs/>
          <w:lang w:val="es-ES_tradnl"/>
        </w:rPr>
        <w:t xml:space="preserve">la existencia de </w:t>
      </w:r>
      <w:r w:rsidR="008D56F3" w:rsidRPr="00F96FB4">
        <w:rPr>
          <w:bCs/>
          <w:lang w:val="es-ES_tradnl"/>
        </w:rPr>
        <w:t xml:space="preserve">una estrategia de adquisición </w:t>
      </w:r>
      <w:r w:rsidR="00463FAE" w:rsidRPr="00F96FB4">
        <w:rPr>
          <w:bCs/>
          <w:lang w:val="es-ES_tradnl"/>
        </w:rPr>
        <w:t xml:space="preserve">orientada </w:t>
      </w:r>
      <w:r w:rsidR="008D56F3" w:rsidRPr="00F96FB4">
        <w:rPr>
          <w:lang w:val="es-ES_tradnl"/>
        </w:rPr>
        <w:t xml:space="preserve">a mitigar </w:t>
      </w:r>
      <w:r w:rsidR="00B16911" w:rsidRPr="00F96FB4">
        <w:rPr>
          <w:lang w:val="es-ES_tradnl"/>
        </w:rPr>
        <w:t>la falta de certeza en el</w:t>
      </w:r>
      <w:r w:rsidR="0007120A" w:rsidRPr="00F96FB4">
        <w:rPr>
          <w:lang w:val="es-ES_tradnl"/>
        </w:rPr>
        <w:t xml:space="preserve"> </w:t>
      </w:r>
      <w:r w:rsidR="008D56F3" w:rsidRPr="00F96FB4">
        <w:rPr>
          <w:lang w:val="es-ES_tradnl"/>
        </w:rPr>
        <w:t xml:space="preserve">suministro </w:t>
      </w:r>
      <w:r w:rsidR="0078774D" w:rsidRPr="00F96FB4">
        <w:rPr>
          <w:lang w:val="es-ES_tradnl"/>
        </w:rPr>
        <w:t xml:space="preserve">y </w:t>
      </w:r>
      <w:r w:rsidR="00F93A7A" w:rsidRPr="00F96FB4">
        <w:rPr>
          <w:lang w:val="es-ES_tradnl"/>
        </w:rPr>
        <w:t>acelerar</w:t>
      </w:r>
      <w:r w:rsidR="009D181C" w:rsidRPr="00F96FB4">
        <w:rPr>
          <w:lang w:val="es-ES_tradnl"/>
        </w:rPr>
        <w:t xml:space="preserve"> </w:t>
      </w:r>
      <w:r w:rsidR="00FE351B" w:rsidRPr="00F96FB4">
        <w:rPr>
          <w:lang w:val="es-ES_tradnl"/>
        </w:rPr>
        <w:t>la</w:t>
      </w:r>
      <w:r w:rsidR="009D181C" w:rsidRPr="00F96FB4">
        <w:rPr>
          <w:lang w:val="es-ES_tradnl"/>
        </w:rPr>
        <w:t xml:space="preserve"> adopción de tecnología</w:t>
      </w:r>
      <w:r w:rsidR="00F755D5" w:rsidRPr="00F96FB4">
        <w:rPr>
          <w:lang w:val="es-ES_tradnl"/>
        </w:rPr>
        <w:t>s</w:t>
      </w:r>
      <w:r w:rsidR="009D181C" w:rsidRPr="00F96FB4">
        <w:rPr>
          <w:lang w:val="es-ES_tradnl"/>
        </w:rPr>
        <w:t xml:space="preserve"> </w:t>
      </w:r>
      <w:r w:rsidR="0076669A" w:rsidRPr="00F96FB4">
        <w:rPr>
          <w:lang w:val="es-ES_tradnl"/>
        </w:rPr>
        <w:t xml:space="preserve">a base de </w:t>
      </w:r>
      <w:r w:rsidR="009D181C" w:rsidRPr="00F96FB4">
        <w:rPr>
          <w:lang w:val="es-ES_tradnl"/>
        </w:rPr>
        <w:t>R-290</w:t>
      </w:r>
      <w:r w:rsidR="008D56F3" w:rsidRPr="00F96FB4">
        <w:rPr>
          <w:lang w:val="es-ES_tradnl"/>
        </w:rPr>
        <w:t>:</w:t>
      </w:r>
    </w:p>
    <w:p w14:paraId="217EE4C0" w14:textId="1CB00C19" w:rsidR="009B41F6" w:rsidRPr="00F96FB4" w:rsidRDefault="004237E5">
      <w:pPr>
        <w:pStyle w:val="Heading2"/>
        <w:rPr>
          <w:sz w:val="22"/>
          <w:lang w:val="es-ES_tradnl"/>
        </w:rPr>
      </w:pPr>
      <w:r w:rsidRPr="00F96FB4">
        <w:rPr>
          <w:sz w:val="22"/>
          <w:lang w:val="es-ES_tradnl"/>
        </w:rPr>
        <w:t xml:space="preserve">Adquisición de </w:t>
      </w:r>
      <w:r w:rsidR="00317452" w:rsidRPr="00F96FB4">
        <w:rPr>
          <w:sz w:val="22"/>
          <w:lang w:val="es-ES_tradnl"/>
        </w:rPr>
        <w:t>ocho identificadores de refrigerantes para aduanas</w:t>
      </w:r>
      <w:r w:rsidR="0006289C" w:rsidRPr="00F96FB4">
        <w:rPr>
          <w:sz w:val="22"/>
          <w:lang w:val="es-ES_tradnl"/>
        </w:rPr>
        <w:t xml:space="preserve">, necesaria </w:t>
      </w:r>
      <w:r w:rsidRPr="00F96FB4">
        <w:rPr>
          <w:sz w:val="22"/>
          <w:lang w:val="es-ES_tradnl"/>
        </w:rPr>
        <w:t xml:space="preserve">debido al mal estado de los </w:t>
      </w:r>
      <w:r w:rsidR="00585482" w:rsidRPr="00F96FB4">
        <w:rPr>
          <w:sz w:val="22"/>
          <w:lang w:val="es-ES_tradnl"/>
        </w:rPr>
        <w:t>equipos actualmente en servicio</w:t>
      </w:r>
      <w:r w:rsidRPr="00F96FB4">
        <w:rPr>
          <w:sz w:val="22"/>
          <w:lang w:val="es-ES_tradnl"/>
        </w:rPr>
        <w:t>;</w:t>
      </w:r>
    </w:p>
    <w:p w14:paraId="32B6E12C" w14:textId="26185193" w:rsidR="00684E73" w:rsidRPr="00F96FB4" w:rsidRDefault="004237E5">
      <w:pPr>
        <w:pStyle w:val="Heading2"/>
        <w:rPr>
          <w:sz w:val="22"/>
          <w:lang w:val="es-ES_tradnl"/>
        </w:rPr>
      </w:pPr>
      <w:r w:rsidRPr="00F96FB4">
        <w:rPr>
          <w:sz w:val="22"/>
          <w:lang w:val="es-ES_tradnl"/>
        </w:rPr>
        <w:t xml:space="preserve">Adquisición de 30 </w:t>
      </w:r>
      <w:r w:rsidR="00FB1780" w:rsidRPr="00F96FB4">
        <w:rPr>
          <w:sz w:val="22"/>
          <w:lang w:val="es-ES_tradnl"/>
        </w:rPr>
        <w:t xml:space="preserve">nuevos </w:t>
      </w:r>
      <w:r w:rsidRPr="00F96FB4">
        <w:rPr>
          <w:sz w:val="22"/>
          <w:lang w:val="es-ES_tradnl"/>
        </w:rPr>
        <w:t>juegos de herramientas de servicio técnico</w:t>
      </w:r>
      <w:r w:rsidR="0006289C" w:rsidRPr="00F96FB4">
        <w:rPr>
          <w:sz w:val="22"/>
          <w:lang w:val="es-ES_tradnl"/>
        </w:rPr>
        <w:t xml:space="preserve">, necesarios para que el </w:t>
      </w:r>
      <w:r w:rsidRPr="00F96FB4">
        <w:rPr>
          <w:sz w:val="22"/>
          <w:lang w:val="es-ES_tradnl"/>
        </w:rPr>
        <w:t xml:space="preserve">programa de aprendizaje pueda </w:t>
      </w:r>
      <w:r w:rsidR="003A5EEB" w:rsidRPr="00F96FB4">
        <w:rPr>
          <w:sz w:val="22"/>
          <w:lang w:val="es-ES_tradnl"/>
        </w:rPr>
        <w:t>contar con</w:t>
      </w:r>
      <w:r w:rsidRPr="00F96FB4">
        <w:rPr>
          <w:sz w:val="22"/>
          <w:lang w:val="es-ES_tradnl"/>
        </w:rPr>
        <w:t xml:space="preserve"> herramientas </w:t>
      </w:r>
      <w:r w:rsidR="00143770" w:rsidRPr="00F96FB4">
        <w:rPr>
          <w:sz w:val="22"/>
          <w:lang w:val="es-ES_tradnl"/>
        </w:rPr>
        <w:t>en todo el país</w:t>
      </w:r>
      <w:r w:rsidR="00225A6F" w:rsidRPr="00F96FB4">
        <w:rPr>
          <w:sz w:val="22"/>
          <w:lang w:val="es-ES_tradnl"/>
        </w:rPr>
        <w:t>; y</w:t>
      </w:r>
    </w:p>
    <w:p w14:paraId="2CE91FFD" w14:textId="10577CB4" w:rsidR="00684E73" w:rsidRPr="00F96FB4" w:rsidRDefault="004237E5">
      <w:pPr>
        <w:pStyle w:val="Heading2"/>
        <w:rPr>
          <w:sz w:val="22"/>
          <w:lang w:val="es-ES_tradnl"/>
        </w:rPr>
      </w:pPr>
      <w:r w:rsidRPr="00F96FB4">
        <w:rPr>
          <w:sz w:val="22"/>
          <w:lang w:val="es-ES_tradnl"/>
        </w:rPr>
        <w:t xml:space="preserve">Adquisición de 71 </w:t>
      </w:r>
      <w:r w:rsidR="00E8526C" w:rsidRPr="00F96FB4">
        <w:rPr>
          <w:sz w:val="22"/>
          <w:lang w:val="es-ES_tradnl"/>
        </w:rPr>
        <w:t>climatizadores</w:t>
      </w:r>
      <w:r w:rsidR="004A0673" w:rsidRPr="00F96FB4">
        <w:rPr>
          <w:sz w:val="22"/>
          <w:lang w:val="es-ES_tradnl"/>
        </w:rPr>
        <w:t xml:space="preserve"> </w:t>
      </w:r>
      <w:r w:rsidR="00FF677C" w:rsidRPr="00F96FB4">
        <w:rPr>
          <w:sz w:val="22"/>
          <w:lang w:val="es-ES_tradnl"/>
        </w:rPr>
        <w:t xml:space="preserve">a base de </w:t>
      </w:r>
      <w:r w:rsidR="004A0673" w:rsidRPr="00F96FB4">
        <w:rPr>
          <w:sz w:val="22"/>
          <w:lang w:val="es-ES_tradnl"/>
        </w:rPr>
        <w:t>R-290</w:t>
      </w:r>
      <w:bookmarkStart w:id="13" w:name="_Hlk180848196"/>
      <w:bookmarkEnd w:id="13"/>
      <w:r w:rsidR="00F045F4" w:rsidRPr="00F96FB4">
        <w:rPr>
          <w:sz w:val="22"/>
          <w:lang w:val="es-ES_tradnl"/>
        </w:rPr>
        <w:t xml:space="preserve"> para </w:t>
      </w:r>
      <w:r w:rsidR="009D6463" w:rsidRPr="00F96FB4">
        <w:rPr>
          <w:sz w:val="22"/>
          <w:lang w:val="es-ES_tradnl"/>
        </w:rPr>
        <w:t>garantizar la realización de actividades</w:t>
      </w:r>
      <w:r w:rsidRPr="00F96FB4">
        <w:rPr>
          <w:sz w:val="22"/>
          <w:lang w:val="es-ES_tradnl"/>
        </w:rPr>
        <w:t xml:space="preserve"> de </w:t>
      </w:r>
      <w:r w:rsidR="00620B06" w:rsidRPr="00F96FB4">
        <w:rPr>
          <w:sz w:val="22"/>
          <w:lang w:val="es-ES_tradnl"/>
        </w:rPr>
        <w:t xml:space="preserve">demostración </w:t>
      </w:r>
      <w:r w:rsidR="00FB394C" w:rsidRPr="00F96FB4">
        <w:rPr>
          <w:sz w:val="22"/>
          <w:lang w:val="es-ES_tradnl"/>
        </w:rPr>
        <w:t xml:space="preserve">de tecnologías </w:t>
      </w:r>
      <w:proofErr w:type="spellStart"/>
      <w:r w:rsidR="00644364" w:rsidRPr="00F96FB4">
        <w:rPr>
          <w:sz w:val="22"/>
          <w:lang w:val="es-ES_tradnl"/>
        </w:rPr>
        <w:t>ecoenergética</w:t>
      </w:r>
      <w:r w:rsidR="00BE5141" w:rsidRPr="00F96FB4">
        <w:rPr>
          <w:sz w:val="22"/>
          <w:lang w:val="es-ES_tradnl"/>
        </w:rPr>
        <w:t>s</w:t>
      </w:r>
      <w:proofErr w:type="spellEnd"/>
      <w:r w:rsidR="00644364" w:rsidRPr="00F96FB4">
        <w:rPr>
          <w:sz w:val="22"/>
          <w:lang w:val="es-ES_tradnl"/>
        </w:rPr>
        <w:t xml:space="preserve"> de bajo PCA</w:t>
      </w:r>
      <w:r w:rsidR="00F045F4" w:rsidRPr="00F96FB4">
        <w:rPr>
          <w:sz w:val="22"/>
          <w:lang w:val="es-ES_tradnl"/>
        </w:rPr>
        <w:t xml:space="preserve"> </w:t>
      </w:r>
      <w:r w:rsidR="00C87F63" w:rsidRPr="00F96FB4">
        <w:rPr>
          <w:sz w:val="22"/>
          <w:lang w:val="es-ES_tradnl"/>
        </w:rPr>
        <w:t>evitando</w:t>
      </w:r>
      <w:r w:rsidR="004748CE" w:rsidRPr="00F96FB4">
        <w:rPr>
          <w:sz w:val="22"/>
          <w:lang w:val="es-ES_tradnl"/>
        </w:rPr>
        <w:t xml:space="preserve"> </w:t>
      </w:r>
      <w:r w:rsidR="00BE187E" w:rsidRPr="00F96FB4">
        <w:rPr>
          <w:sz w:val="22"/>
          <w:lang w:val="es-ES_tradnl"/>
        </w:rPr>
        <w:t xml:space="preserve">así </w:t>
      </w:r>
      <w:r w:rsidR="0020520A" w:rsidRPr="00F96FB4">
        <w:rPr>
          <w:sz w:val="22"/>
          <w:lang w:val="es-ES_tradnl"/>
        </w:rPr>
        <w:t xml:space="preserve">los </w:t>
      </w:r>
      <w:r w:rsidR="00F045F4" w:rsidRPr="00F96FB4">
        <w:rPr>
          <w:sz w:val="22"/>
          <w:lang w:val="es-ES_tradnl"/>
        </w:rPr>
        <w:t xml:space="preserve">retrasos debidos a </w:t>
      </w:r>
      <w:r w:rsidR="009B41F6" w:rsidRPr="00F96FB4">
        <w:rPr>
          <w:sz w:val="22"/>
          <w:lang w:val="es-ES_tradnl"/>
        </w:rPr>
        <w:t>dificultades</w:t>
      </w:r>
      <w:r w:rsidR="00F045F4" w:rsidRPr="00F96FB4">
        <w:rPr>
          <w:sz w:val="22"/>
          <w:lang w:val="es-ES_tradnl"/>
        </w:rPr>
        <w:t xml:space="preserve"> </w:t>
      </w:r>
      <w:r w:rsidR="00227910" w:rsidRPr="00F96FB4">
        <w:rPr>
          <w:sz w:val="22"/>
          <w:lang w:val="es-ES_tradnl"/>
        </w:rPr>
        <w:t>en la</w:t>
      </w:r>
      <w:r w:rsidR="00F045F4" w:rsidRPr="00F96FB4">
        <w:rPr>
          <w:sz w:val="22"/>
          <w:lang w:val="es-ES_tradnl"/>
        </w:rPr>
        <w:t xml:space="preserve"> adquisición</w:t>
      </w:r>
      <w:r w:rsidR="00E4711B" w:rsidRPr="00F96FB4">
        <w:rPr>
          <w:sz w:val="22"/>
          <w:lang w:val="es-ES_tradnl"/>
        </w:rPr>
        <w:t>.</w:t>
      </w:r>
    </w:p>
    <w:p w14:paraId="067CFFEF" w14:textId="5704B861" w:rsidR="00684E73" w:rsidRPr="00F96FB4" w:rsidRDefault="00A8167B">
      <w:pPr>
        <w:pStyle w:val="Heading1"/>
        <w:rPr>
          <w:lang w:val="es-ES_tradnl"/>
        </w:rPr>
      </w:pPr>
      <w:r w:rsidRPr="00F96FB4">
        <w:rPr>
          <w:lang w:val="es-ES_tradnl"/>
        </w:rPr>
        <w:t>A</w:t>
      </w:r>
      <w:r w:rsidR="00E4711B" w:rsidRPr="00F96FB4">
        <w:rPr>
          <w:lang w:val="es-ES_tradnl"/>
        </w:rPr>
        <w:t xml:space="preserve"> fin de </w:t>
      </w:r>
      <w:r w:rsidR="0044129B" w:rsidRPr="00F96FB4">
        <w:rPr>
          <w:lang w:val="es-ES_tradnl"/>
        </w:rPr>
        <w:t xml:space="preserve">contar con </w:t>
      </w:r>
      <w:r w:rsidR="00287920" w:rsidRPr="00F96FB4">
        <w:rPr>
          <w:lang w:val="es-ES_tradnl"/>
        </w:rPr>
        <w:t>fondos</w:t>
      </w:r>
      <w:r w:rsidR="00E4711B" w:rsidRPr="00F96FB4">
        <w:rPr>
          <w:lang w:val="es-ES_tradnl"/>
        </w:rPr>
        <w:t xml:space="preserve"> para la </w:t>
      </w:r>
      <w:r w:rsidR="00DD143E" w:rsidRPr="00F96FB4">
        <w:rPr>
          <w:lang w:val="es-ES_tradnl"/>
        </w:rPr>
        <w:t>adquisición anticipada</w:t>
      </w:r>
      <w:r w:rsidR="00A96D86" w:rsidRPr="00F96FB4">
        <w:rPr>
          <w:lang w:val="es-ES_tradnl"/>
        </w:rPr>
        <w:t xml:space="preserve">, se </w:t>
      </w:r>
      <w:r w:rsidR="006B6039" w:rsidRPr="00F96FB4">
        <w:rPr>
          <w:lang w:val="es-ES_tradnl"/>
        </w:rPr>
        <w:t xml:space="preserve">trasladaron </w:t>
      </w:r>
      <w:r w:rsidR="00DD143E" w:rsidRPr="00F96FB4">
        <w:rPr>
          <w:lang w:val="es-ES_tradnl"/>
        </w:rPr>
        <w:t xml:space="preserve">al </w:t>
      </w:r>
      <w:r w:rsidR="00E4711B" w:rsidRPr="00F96FB4">
        <w:rPr>
          <w:lang w:val="es-ES_tradnl"/>
        </w:rPr>
        <w:t xml:space="preserve">segundo tramo las siguientes actividades </w:t>
      </w:r>
      <w:r w:rsidR="00BF7B3B" w:rsidRPr="00F96FB4">
        <w:rPr>
          <w:lang w:val="es-ES_tradnl"/>
        </w:rPr>
        <w:t>(</w:t>
      </w:r>
      <w:r w:rsidR="004E373C" w:rsidRPr="00F96FB4">
        <w:rPr>
          <w:lang w:val="es-ES_tradnl"/>
        </w:rPr>
        <w:t>a</w:t>
      </w:r>
      <w:r w:rsidR="00BF7B3B" w:rsidRPr="00F96FB4">
        <w:rPr>
          <w:lang w:val="es-ES_tradnl"/>
        </w:rPr>
        <w:t xml:space="preserve"> </w:t>
      </w:r>
      <w:r w:rsidR="00A96D86" w:rsidRPr="00F96FB4">
        <w:rPr>
          <w:lang w:val="es-ES_tradnl"/>
        </w:rPr>
        <w:t xml:space="preserve">un </w:t>
      </w:r>
      <w:r w:rsidR="008203EC" w:rsidRPr="00F96FB4">
        <w:rPr>
          <w:lang w:val="es-ES_tradnl"/>
        </w:rPr>
        <w:t>costo</w:t>
      </w:r>
      <w:r w:rsidR="00A96D86" w:rsidRPr="00F96FB4">
        <w:rPr>
          <w:lang w:val="es-ES_tradnl"/>
        </w:rPr>
        <w:t xml:space="preserve"> de </w:t>
      </w:r>
      <w:r w:rsidR="00045E44" w:rsidRPr="00F96FB4">
        <w:rPr>
          <w:lang w:val="es-ES_tradnl"/>
        </w:rPr>
        <w:t>USD </w:t>
      </w:r>
      <w:r w:rsidR="00A96D86" w:rsidRPr="00F96FB4">
        <w:rPr>
          <w:lang w:val="es-ES_tradnl"/>
        </w:rPr>
        <w:t>139.595</w:t>
      </w:r>
      <w:r w:rsidR="009B41F6" w:rsidRPr="00F96FB4">
        <w:rPr>
          <w:lang w:val="es-ES_tradnl"/>
        </w:rPr>
        <w:t>)</w:t>
      </w:r>
      <w:r w:rsidR="00E4711B" w:rsidRPr="00F96FB4">
        <w:rPr>
          <w:lang w:val="es-ES_tradnl"/>
        </w:rPr>
        <w:t xml:space="preserve">: </w:t>
      </w:r>
      <w:r w:rsidR="00026D1A" w:rsidRPr="00F96FB4">
        <w:rPr>
          <w:lang w:val="es-ES_tradnl"/>
        </w:rPr>
        <w:t>compra</w:t>
      </w:r>
      <w:r w:rsidR="0045664C" w:rsidRPr="00F96FB4">
        <w:rPr>
          <w:lang w:val="es-ES_tradnl"/>
        </w:rPr>
        <w:t xml:space="preserve"> de juegos de herramientas y equipos </w:t>
      </w:r>
      <w:r w:rsidR="008D296B" w:rsidRPr="00F96FB4">
        <w:rPr>
          <w:lang w:val="es-ES_tradnl"/>
        </w:rPr>
        <w:t xml:space="preserve">para actividades de capacitación </w:t>
      </w:r>
      <w:r w:rsidR="00C20E04" w:rsidRPr="00F96FB4">
        <w:rPr>
          <w:lang w:val="es-ES_tradnl"/>
        </w:rPr>
        <w:t xml:space="preserve">en </w:t>
      </w:r>
      <w:r w:rsidR="00507809" w:rsidRPr="00F96FB4">
        <w:rPr>
          <w:lang w:val="es-ES_tradnl"/>
        </w:rPr>
        <w:t xml:space="preserve">dos </w:t>
      </w:r>
      <w:r w:rsidR="0045664C" w:rsidRPr="00F96FB4">
        <w:rPr>
          <w:lang w:val="es-ES_tradnl"/>
        </w:rPr>
        <w:t>universidades técnicas</w:t>
      </w:r>
      <w:r w:rsidR="00E4711B" w:rsidRPr="00F96FB4">
        <w:rPr>
          <w:lang w:val="es-ES_tradnl"/>
        </w:rPr>
        <w:t xml:space="preserve">; </w:t>
      </w:r>
      <w:r w:rsidR="000F1290" w:rsidRPr="00F96FB4">
        <w:rPr>
          <w:lang w:val="es-ES_tradnl"/>
        </w:rPr>
        <w:t>apoyo a la</w:t>
      </w:r>
      <w:r w:rsidR="00507809" w:rsidRPr="00F96FB4">
        <w:rPr>
          <w:lang w:val="es-ES_tradnl"/>
        </w:rPr>
        <w:t xml:space="preserve"> </w:t>
      </w:r>
      <w:r w:rsidR="001913BF" w:rsidRPr="00F96FB4">
        <w:rPr>
          <w:lang w:val="es-ES_tradnl"/>
        </w:rPr>
        <w:t>Asociación de Ingenieros en Refrigeración y Climatización de Ghana</w:t>
      </w:r>
      <w:r w:rsidR="00644364" w:rsidRPr="00F96FB4">
        <w:rPr>
          <w:lang w:val="es-ES_tradnl"/>
        </w:rPr>
        <w:t xml:space="preserve"> y </w:t>
      </w:r>
      <w:r w:rsidR="00E5612A" w:rsidRPr="00F96FB4">
        <w:rPr>
          <w:lang w:val="es-ES_tradnl"/>
        </w:rPr>
        <w:t xml:space="preserve">asociación gremial </w:t>
      </w:r>
      <w:r w:rsidR="00D7486D" w:rsidRPr="00F96FB4">
        <w:rPr>
          <w:lang w:val="es-ES_tradnl"/>
        </w:rPr>
        <w:t>del sector</w:t>
      </w:r>
      <w:r w:rsidR="00C627E9" w:rsidRPr="00F96FB4">
        <w:rPr>
          <w:lang w:val="es-ES_tradnl"/>
        </w:rPr>
        <w:t xml:space="preserve">, y </w:t>
      </w:r>
      <w:r w:rsidR="00A7434C" w:rsidRPr="00F96FB4">
        <w:rPr>
          <w:lang w:val="es-ES_tradnl"/>
        </w:rPr>
        <w:t xml:space="preserve">compra </w:t>
      </w:r>
      <w:r w:rsidR="00507809" w:rsidRPr="00F96FB4">
        <w:rPr>
          <w:lang w:val="es-ES_tradnl"/>
        </w:rPr>
        <w:t xml:space="preserve">de cinco juegos </w:t>
      </w:r>
      <w:r w:rsidR="00F82351" w:rsidRPr="00F96FB4">
        <w:rPr>
          <w:lang w:val="es-ES_tradnl"/>
        </w:rPr>
        <w:t xml:space="preserve">de </w:t>
      </w:r>
      <w:r w:rsidR="00507809" w:rsidRPr="00F96FB4">
        <w:rPr>
          <w:lang w:val="es-ES_tradnl"/>
        </w:rPr>
        <w:t>herramientas</w:t>
      </w:r>
      <w:r w:rsidR="00F82351" w:rsidRPr="00F96FB4">
        <w:rPr>
          <w:lang w:val="es-ES_tradnl"/>
        </w:rPr>
        <w:t xml:space="preserve"> </w:t>
      </w:r>
      <w:r w:rsidR="00400E7F" w:rsidRPr="00F96FB4">
        <w:rPr>
          <w:lang w:val="es-ES_tradnl"/>
        </w:rPr>
        <w:t xml:space="preserve">de </w:t>
      </w:r>
      <w:r w:rsidR="00507809" w:rsidRPr="00F96FB4">
        <w:rPr>
          <w:lang w:val="es-ES_tradnl"/>
        </w:rPr>
        <w:t xml:space="preserve">mantenimiento </w:t>
      </w:r>
      <w:r w:rsidR="009B41F6" w:rsidRPr="00F96FB4">
        <w:rPr>
          <w:lang w:val="es-ES_tradnl"/>
        </w:rPr>
        <w:t xml:space="preserve">y </w:t>
      </w:r>
      <w:r w:rsidR="00243301" w:rsidRPr="00F96FB4">
        <w:rPr>
          <w:lang w:val="es-ES_tradnl"/>
        </w:rPr>
        <w:t xml:space="preserve">creación </w:t>
      </w:r>
      <w:bookmarkStart w:id="14" w:name="_Hlk180848521"/>
      <w:r w:rsidR="00507809" w:rsidRPr="00F96FB4">
        <w:rPr>
          <w:lang w:val="es-ES_tradnl"/>
        </w:rPr>
        <w:t xml:space="preserve">de un </w:t>
      </w:r>
      <w:r w:rsidR="00644364" w:rsidRPr="00F96FB4">
        <w:rPr>
          <w:lang w:val="es-ES_tradnl"/>
        </w:rPr>
        <w:t xml:space="preserve">centro de </w:t>
      </w:r>
      <w:r w:rsidR="00507809" w:rsidRPr="00F96FB4">
        <w:rPr>
          <w:lang w:val="es-ES_tradnl"/>
        </w:rPr>
        <w:t>recuperación de refrigerantes</w:t>
      </w:r>
      <w:bookmarkEnd w:id="14"/>
      <w:r w:rsidR="009B41F6" w:rsidRPr="00F96FB4">
        <w:rPr>
          <w:lang w:val="es-ES_tradnl"/>
        </w:rPr>
        <w:t>.</w:t>
      </w:r>
      <w:r w:rsidR="00317452" w:rsidRPr="00F96FB4">
        <w:rPr>
          <w:lang w:val="es-ES_tradnl"/>
        </w:rPr>
        <w:t xml:space="preserve"> </w:t>
      </w:r>
      <w:r w:rsidR="00197D62" w:rsidRPr="00F96FB4">
        <w:rPr>
          <w:lang w:val="es-ES_tradnl"/>
        </w:rPr>
        <w:t>L</w:t>
      </w:r>
      <w:r w:rsidR="00287920" w:rsidRPr="00F96FB4">
        <w:rPr>
          <w:lang w:val="es-ES_tradnl"/>
        </w:rPr>
        <w:t>a</w:t>
      </w:r>
      <w:r w:rsidR="00837102" w:rsidRPr="00F96FB4">
        <w:rPr>
          <w:lang w:val="es-ES_tradnl"/>
        </w:rPr>
        <w:t>s</w:t>
      </w:r>
      <w:r w:rsidR="00287920" w:rsidRPr="00F96FB4">
        <w:rPr>
          <w:lang w:val="es-ES_tradnl"/>
        </w:rPr>
        <w:t xml:space="preserve"> </w:t>
      </w:r>
      <w:r w:rsidR="00893DE3" w:rsidRPr="00F96FB4">
        <w:rPr>
          <w:lang w:val="es-ES_tradnl"/>
        </w:rPr>
        <w:t>actividad</w:t>
      </w:r>
      <w:r w:rsidR="00837102" w:rsidRPr="00F96FB4">
        <w:rPr>
          <w:lang w:val="es-ES_tradnl"/>
        </w:rPr>
        <w:t>es</w:t>
      </w:r>
      <w:r w:rsidR="00893DE3" w:rsidRPr="00F96FB4">
        <w:rPr>
          <w:lang w:val="es-ES_tradnl"/>
        </w:rPr>
        <w:t xml:space="preserve"> relativa</w:t>
      </w:r>
      <w:r w:rsidR="00837102" w:rsidRPr="00F96FB4">
        <w:rPr>
          <w:lang w:val="es-ES_tradnl"/>
        </w:rPr>
        <w:t>s</w:t>
      </w:r>
      <w:r w:rsidR="00893DE3" w:rsidRPr="00F96FB4">
        <w:rPr>
          <w:lang w:val="es-ES_tradnl"/>
        </w:rPr>
        <w:t xml:space="preserve"> a la </w:t>
      </w:r>
      <w:r w:rsidR="00B92E27" w:rsidRPr="00F96FB4">
        <w:rPr>
          <w:lang w:val="es-ES_tradnl"/>
        </w:rPr>
        <w:t>planilla de control</w:t>
      </w:r>
      <w:r w:rsidR="00893DE3" w:rsidRPr="00F96FB4">
        <w:rPr>
          <w:lang w:val="es-ES_tradnl"/>
        </w:rPr>
        <w:t xml:space="preserve"> y al manual de inspección de talleres</w:t>
      </w:r>
      <w:r w:rsidR="00F71340" w:rsidRPr="00F96FB4">
        <w:rPr>
          <w:lang w:val="es-ES_tradnl"/>
        </w:rPr>
        <w:t xml:space="preserve">, </w:t>
      </w:r>
      <w:r w:rsidR="00893DE3" w:rsidRPr="00F96FB4">
        <w:rPr>
          <w:lang w:val="es-ES_tradnl"/>
        </w:rPr>
        <w:t xml:space="preserve">originalmente </w:t>
      </w:r>
      <w:r w:rsidR="00BB0648" w:rsidRPr="00F96FB4">
        <w:rPr>
          <w:lang w:val="es-ES_tradnl"/>
        </w:rPr>
        <w:t xml:space="preserve">a cargo del PNUD </w:t>
      </w:r>
      <w:r w:rsidR="00CC62E1" w:rsidRPr="00F96FB4">
        <w:rPr>
          <w:lang w:val="es-ES_tradnl"/>
        </w:rPr>
        <w:t xml:space="preserve">a </w:t>
      </w:r>
      <w:r w:rsidR="00A96D86" w:rsidRPr="00F96FB4">
        <w:rPr>
          <w:lang w:val="es-ES_tradnl"/>
        </w:rPr>
        <w:t xml:space="preserve">un </w:t>
      </w:r>
      <w:r w:rsidR="008203EC" w:rsidRPr="00F96FB4">
        <w:rPr>
          <w:lang w:val="es-ES_tradnl"/>
        </w:rPr>
        <w:t>costo</w:t>
      </w:r>
      <w:r w:rsidR="00A96D86" w:rsidRPr="00F96FB4">
        <w:rPr>
          <w:lang w:val="es-ES_tradnl"/>
        </w:rPr>
        <w:t xml:space="preserve"> de </w:t>
      </w:r>
      <w:r w:rsidR="00045E44" w:rsidRPr="00F96FB4">
        <w:rPr>
          <w:lang w:val="es-ES_tradnl"/>
        </w:rPr>
        <w:t>USD </w:t>
      </w:r>
      <w:r w:rsidR="00A96D86" w:rsidRPr="00F96FB4">
        <w:rPr>
          <w:lang w:val="es-ES_tradnl"/>
        </w:rPr>
        <w:t>10.000</w:t>
      </w:r>
      <w:r w:rsidR="00893DE3" w:rsidRPr="00F96FB4">
        <w:rPr>
          <w:lang w:val="es-ES_tradnl"/>
        </w:rPr>
        <w:t>, fue</w:t>
      </w:r>
      <w:r w:rsidR="00D75753" w:rsidRPr="00F96FB4">
        <w:rPr>
          <w:lang w:val="es-ES_tradnl"/>
        </w:rPr>
        <w:t>ron</w:t>
      </w:r>
      <w:r w:rsidR="00893DE3" w:rsidRPr="00F96FB4">
        <w:rPr>
          <w:lang w:val="es-ES_tradnl"/>
        </w:rPr>
        <w:t xml:space="preserve"> ejecutada</w:t>
      </w:r>
      <w:r w:rsidR="00EA52B5" w:rsidRPr="00F96FB4">
        <w:rPr>
          <w:lang w:val="es-ES_tradnl"/>
        </w:rPr>
        <w:t>s</w:t>
      </w:r>
      <w:r w:rsidR="00893DE3" w:rsidRPr="00F96FB4">
        <w:rPr>
          <w:lang w:val="es-ES_tradnl"/>
        </w:rPr>
        <w:t xml:space="preserve"> por el PNUMA </w:t>
      </w:r>
      <w:r w:rsidR="00A96D86" w:rsidRPr="00F96FB4">
        <w:rPr>
          <w:lang w:val="es-ES_tradnl"/>
        </w:rPr>
        <w:t>dentro del presupuesto existente</w:t>
      </w:r>
      <w:r w:rsidR="00F71340" w:rsidRPr="00F96FB4">
        <w:rPr>
          <w:lang w:val="es-ES_tradnl"/>
        </w:rPr>
        <w:t xml:space="preserve">, </w:t>
      </w:r>
      <w:r w:rsidR="00402050" w:rsidRPr="00F96FB4">
        <w:rPr>
          <w:lang w:val="es-ES_tradnl"/>
        </w:rPr>
        <w:t xml:space="preserve">dejando </w:t>
      </w:r>
      <w:r w:rsidR="00DD143E" w:rsidRPr="00F96FB4">
        <w:rPr>
          <w:lang w:val="es-ES_tradnl"/>
        </w:rPr>
        <w:t xml:space="preserve">el </w:t>
      </w:r>
      <w:r w:rsidR="00DD143E" w:rsidRPr="00F96FB4">
        <w:rPr>
          <w:lang w:val="es-ES_tradnl"/>
        </w:rPr>
        <w:lastRenderedPageBreak/>
        <w:t xml:space="preserve">total de fondos </w:t>
      </w:r>
      <w:r w:rsidR="009B41F6" w:rsidRPr="00F96FB4">
        <w:rPr>
          <w:lang w:val="es-ES_tradnl"/>
        </w:rPr>
        <w:t>disponible</w:t>
      </w:r>
      <w:r w:rsidR="00DD143E" w:rsidRPr="00F96FB4">
        <w:rPr>
          <w:lang w:val="es-ES_tradnl"/>
        </w:rPr>
        <w:t xml:space="preserve">s para </w:t>
      </w:r>
      <w:r w:rsidR="00146AD2" w:rsidRPr="00F96FB4">
        <w:rPr>
          <w:lang w:val="es-ES_tradnl"/>
        </w:rPr>
        <w:t xml:space="preserve">compras </w:t>
      </w:r>
      <w:r w:rsidR="00DD143E" w:rsidRPr="00F96FB4">
        <w:rPr>
          <w:lang w:val="es-ES_tradnl"/>
        </w:rPr>
        <w:t>anticipada</w:t>
      </w:r>
      <w:r w:rsidR="00146AD2" w:rsidRPr="00F96FB4">
        <w:rPr>
          <w:lang w:val="es-ES_tradnl"/>
        </w:rPr>
        <w:t>s</w:t>
      </w:r>
      <w:r w:rsidR="00DD143E" w:rsidRPr="00F96FB4">
        <w:rPr>
          <w:lang w:val="es-ES_tradnl"/>
        </w:rPr>
        <w:t xml:space="preserve"> </w:t>
      </w:r>
      <w:r w:rsidR="001C3483" w:rsidRPr="00F96FB4">
        <w:rPr>
          <w:lang w:val="es-ES_tradnl"/>
        </w:rPr>
        <w:t xml:space="preserve">en </w:t>
      </w:r>
      <w:r w:rsidR="00045E44" w:rsidRPr="00F96FB4">
        <w:rPr>
          <w:lang w:val="es-ES_tradnl"/>
        </w:rPr>
        <w:t>USD </w:t>
      </w:r>
      <w:r w:rsidR="00DD143E" w:rsidRPr="00F96FB4">
        <w:rPr>
          <w:lang w:val="es-ES_tradnl"/>
        </w:rPr>
        <w:t>149.595</w:t>
      </w:r>
      <w:r w:rsidR="00893DE3" w:rsidRPr="00F96FB4">
        <w:rPr>
          <w:lang w:val="es-ES_tradnl"/>
        </w:rPr>
        <w:t xml:space="preserve">. </w:t>
      </w:r>
      <w:r w:rsidR="00C8441F" w:rsidRPr="00F96FB4">
        <w:rPr>
          <w:lang w:val="es-ES_tradnl"/>
        </w:rPr>
        <w:t>E</w:t>
      </w:r>
      <w:r w:rsidR="00DD143E" w:rsidRPr="00F96FB4">
        <w:rPr>
          <w:color w:val="000000" w:themeColor="text1"/>
          <w:lang w:val="es-ES_tradnl"/>
        </w:rPr>
        <w:t>l PNUD asigna</w:t>
      </w:r>
      <w:r w:rsidR="008203EC" w:rsidRPr="00F96FB4">
        <w:rPr>
          <w:color w:val="000000" w:themeColor="text1"/>
          <w:lang w:val="es-ES_tradnl"/>
        </w:rPr>
        <w:t>rá</w:t>
      </w:r>
      <w:r w:rsidR="00DD143E" w:rsidRPr="00F96FB4">
        <w:rPr>
          <w:color w:val="000000" w:themeColor="text1"/>
          <w:lang w:val="es-ES_tradnl"/>
        </w:rPr>
        <w:t xml:space="preserve"> </w:t>
      </w:r>
      <w:r w:rsidR="00045E44" w:rsidRPr="00F96FB4">
        <w:rPr>
          <w:color w:val="000000" w:themeColor="text1"/>
          <w:lang w:val="es-ES_tradnl"/>
        </w:rPr>
        <w:t>USD </w:t>
      </w:r>
      <w:r w:rsidR="00DD143E" w:rsidRPr="00F96FB4">
        <w:rPr>
          <w:color w:val="000000" w:themeColor="text1"/>
          <w:lang w:val="es-ES_tradnl"/>
        </w:rPr>
        <w:t xml:space="preserve">10.000 </w:t>
      </w:r>
      <w:r w:rsidR="00DD143E" w:rsidRPr="00F96FB4">
        <w:rPr>
          <w:bCs/>
          <w:color w:val="000000" w:themeColor="text1"/>
          <w:lang w:val="es-ES_tradnl"/>
        </w:rPr>
        <w:t xml:space="preserve">para actividades de capacitación </w:t>
      </w:r>
      <w:r w:rsidR="000C598F" w:rsidRPr="00F96FB4">
        <w:rPr>
          <w:bCs/>
          <w:color w:val="000000" w:themeColor="text1"/>
          <w:lang w:val="es-ES_tradnl"/>
        </w:rPr>
        <w:t xml:space="preserve">y </w:t>
      </w:r>
      <w:r w:rsidR="00F27766" w:rsidRPr="00F96FB4">
        <w:rPr>
          <w:bCs/>
          <w:color w:val="000000" w:themeColor="text1"/>
          <w:lang w:val="es-ES_tradnl"/>
        </w:rPr>
        <w:t>fortalecimiento</w:t>
      </w:r>
      <w:r w:rsidR="00DD143E" w:rsidRPr="00F96FB4">
        <w:rPr>
          <w:bCs/>
          <w:color w:val="000000" w:themeColor="text1"/>
          <w:lang w:val="es-ES_tradnl"/>
        </w:rPr>
        <w:t xml:space="preserve"> de capacidades </w:t>
      </w:r>
      <w:r w:rsidR="00E24A58" w:rsidRPr="00F96FB4">
        <w:rPr>
          <w:bCs/>
          <w:color w:val="000000" w:themeColor="text1"/>
          <w:lang w:val="es-ES_tradnl"/>
        </w:rPr>
        <w:t>técnicas</w:t>
      </w:r>
      <w:r w:rsidR="00DD143E" w:rsidRPr="00F96FB4">
        <w:rPr>
          <w:bCs/>
          <w:color w:val="000000" w:themeColor="text1"/>
          <w:lang w:val="es-ES_tradnl"/>
        </w:rPr>
        <w:t xml:space="preserve"> en los tramos </w:t>
      </w:r>
      <w:r w:rsidR="000C598F" w:rsidRPr="00F96FB4">
        <w:rPr>
          <w:bCs/>
          <w:color w:val="000000" w:themeColor="text1"/>
          <w:lang w:val="es-ES_tradnl"/>
        </w:rPr>
        <w:t>posteriores</w:t>
      </w:r>
      <w:r w:rsidR="00B95BDB" w:rsidRPr="00F96FB4">
        <w:rPr>
          <w:bCs/>
          <w:color w:val="000000" w:themeColor="text1"/>
          <w:lang w:val="es-ES_tradnl"/>
        </w:rPr>
        <w:t>.</w:t>
      </w:r>
      <w:r w:rsidR="009D181C" w:rsidRPr="00F96FB4">
        <w:rPr>
          <w:rStyle w:val="FootnoteReference"/>
          <w:bCs/>
          <w:color w:val="000000" w:themeColor="text1"/>
          <w:lang w:val="es-ES_tradnl"/>
        </w:rPr>
        <w:footnoteReference w:id="8"/>
      </w:r>
    </w:p>
    <w:p w14:paraId="04733132" w14:textId="4E2D451D" w:rsidR="00684E73" w:rsidRPr="00F96FB4" w:rsidRDefault="00A52731">
      <w:pPr>
        <w:rPr>
          <w:i/>
          <w:iCs/>
          <w:sz w:val="22"/>
          <w:lang w:val="es-ES_tradnl"/>
        </w:rPr>
      </w:pPr>
      <w:r w:rsidRPr="00F96FB4">
        <w:rPr>
          <w:i/>
          <w:iCs/>
          <w:sz w:val="22"/>
          <w:lang w:val="es-ES_tradnl"/>
        </w:rPr>
        <w:t>Actividad</w:t>
      </w:r>
      <w:r w:rsidR="008A50B9" w:rsidRPr="00F96FB4">
        <w:rPr>
          <w:i/>
          <w:iCs/>
          <w:sz w:val="22"/>
          <w:lang w:val="es-ES_tradnl"/>
        </w:rPr>
        <w:t xml:space="preserve"> de demostración</w:t>
      </w:r>
    </w:p>
    <w:p w14:paraId="5232F593" w14:textId="77777777" w:rsidR="009D181C" w:rsidRPr="00F96FB4" w:rsidRDefault="009D181C" w:rsidP="00370847">
      <w:pPr>
        <w:rPr>
          <w:sz w:val="22"/>
          <w:lang w:val="es-ES_tradnl"/>
        </w:rPr>
      </w:pPr>
    </w:p>
    <w:p w14:paraId="0803DAE7" w14:textId="68ECF69E" w:rsidR="00684E73" w:rsidRPr="00F96FB4" w:rsidRDefault="003464FD">
      <w:pPr>
        <w:pStyle w:val="Heading1"/>
        <w:rPr>
          <w:lang w:val="es-ES_tradnl"/>
        </w:rPr>
      </w:pPr>
      <w:r w:rsidRPr="00F96FB4">
        <w:rPr>
          <w:lang w:val="es-ES_tradnl"/>
        </w:rPr>
        <w:t xml:space="preserve">Respecto de esta </w:t>
      </w:r>
      <w:r w:rsidR="00C63C23" w:rsidRPr="00F96FB4">
        <w:rPr>
          <w:lang w:val="es-ES_tradnl"/>
        </w:rPr>
        <w:t>iniciativa</w:t>
      </w:r>
      <w:r w:rsidRPr="00F96FB4">
        <w:rPr>
          <w:lang w:val="es-ES_tradnl"/>
        </w:rPr>
        <w:t>, presentada</w:t>
      </w:r>
      <w:r w:rsidR="00DD143E" w:rsidRPr="00F96FB4">
        <w:rPr>
          <w:lang w:val="es-ES_tradnl"/>
        </w:rPr>
        <w:t xml:space="preserve"> originalmente como una actividad de incentivo </w:t>
      </w:r>
      <w:r w:rsidR="00177E94" w:rsidRPr="00F96FB4">
        <w:rPr>
          <w:lang w:val="es-ES_tradnl"/>
        </w:rPr>
        <w:t xml:space="preserve">a </w:t>
      </w:r>
      <w:r w:rsidR="00DD143E" w:rsidRPr="00F96FB4">
        <w:rPr>
          <w:lang w:val="es-ES_tradnl"/>
        </w:rPr>
        <w:t>usuario</w:t>
      </w:r>
      <w:r w:rsidR="00CB344F" w:rsidRPr="00F96FB4">
        <w:rPr>
          <w:lang w:val="es-ES_tradnl"/>
        </w:rPr>
        <w:t>s</w:t>
      </w:r>
      <w:r w:rsidR="00DD143E" w:rsidRPr="00F96FB4">
        <w:rPr>
          <w:lang w:val="es-ES_tradnl"/>
        </w:rPr>
        <w:t xml:space="preserve"> final</w:t>
      </w:r>
      <w:r w:rsidR="00CB344F" w:rsidRPr="00F96FB4">
        <w:rPr>
          <w:lang w:val="es-ES_tradnl"/>
        </w:rPr>
        <w:t>es</w:t>
      </w:r>
      <w:r w:rsidR="00DD143E" w:rsidRPr="00F96FB4">
        <w:rPr>
          <w:lang w:val="es-ES_tradnl"/>
        </w:rPr>
        <w:t>, en el párrafo 33 del documento UNEP/</w:t>
      </w:r>
      <w:proofErr w:type="spellStart"/>
      <w:r w:rsidR="00DD143E" w:rsidRPr="00F96FB4">
        <w:rPr>
          <w:lang w:val="es-ES_tradnl"/>
        </w:rPr>
        <w:t>OzL.Pro</w:t>
      </w:r>
      <w:proofErr w:type="spellEnd"/>
      <w:r w:rsidR="00DD143E" w:rsidRPr="00F96FB4">
        <w:rPr>
          <w:lang w:val="es-ES_tradnl"/>
        </w:rPr>
        <w:t>/</w:t>
      </w:r>
      <w:proofErr w:type="spellStart"/>
      <w:r w:rsidR="00DD143E" w:rsidRPr="00F96FB4">
        <w:rPr>
          <w:lang w:val="es-ES_tradnl"/>
        </w:rPr>
        <w:t>ExCom</w:t>
      </w:r>
      <w:proofErr w:type="spellEnd"/>
      <w:r w:rsidR="00DD143E" w:rsidRPr="00F96FB4">
        <w:rPr>
          <w:lang w:val="es-ES_tradnl"/>
        </w:rPr>
        <w:t xml:space="preserve">/87/28 </w:t>
      </w:r>
      <w:r w:rsidR="00F66319" w:rsidRPr="00F96FB4">
        <w:rPr>
          <w:lang w:val="es-ES_tradnl"/>
        </w:rPr>
        <w:t>se agregó</w:t>
      </w:r>
      <w:r w:rsidR="00470EA1" w:rsidRPr="00F96FB4">
        <w:rPr>
          <w:lang w:val="es-ES_tradnl"/>
        </w:rPr>
        <w:t xml:space="preserve"> </w:t>
      </w:r>
      <w:r w:rsidR="00DD143E" w:rsidRPr="00F96FB4">
        <w:rPr>
          <w:lang w:val="es-ES_tradnl"/>
        </w:rPr>
        <w:t xml:space="preserve">que </w:t>
      </w:r>
      <w:r w:rsidR="00251E64" w:rsidRPr="00F96FB4">
        <w:rPr>
          <w:lang w:val="es-ES_tradnl"/>
        </w:rPr>
        <w:t>en el segundo tramo</w:t>
      </w:r>
      <w:r w:rsidR="00120078" w:rsidRPr="00F96FB4">
        <w:rPr>
          <w:lang w:val="es-ES_tradnl"/>
        </w:rPr>
        <w:t xml:space="preserve"> </w:t>
      </w:r>
      <w:r w:rsidR="00027D68" w:rsidRPr="00F96FB4">
        <w:rPr>
          <w:lang w:val="es-ES_tradnl"/>
        </w:rPr>
        <w:t xml:space="preserve">se presentaría </w:t>
      </w:r>
      <w:r w:rsidR="00120078" w:rsidRPr="00F96FB4">
        <w:rPr>
          <w:lang w:val="es-ES_tradnl"/>
        </w:rPr>
        <w:t>un plan más detallado</w:t>
      </w:r>
      <w:r w:rsidR="00DD143E" w:rsidRPr="00F96FB4">
        <w:rPr>
          <w:lang w:val="es-ES_tradnl"/>
        </w:rPr>
        <w:t xml:space="preserve"> </w:t>
      </w:r>
      <w:r w:rsidR="009C0966" w:rsidRPr="00F96FB4">
        <w:rPr>
          <w:lang w:val="es-ES_tradnl"/>
        </w:rPr>
        <w:t xml:space="preserve">una vez cumplidas </w:t>
      </w:r>
      <w:r w:rsidR="00DD143E" w:rsidRPr="00F96FB4">
        <w:rPr>
          <w:lang w:val="es-ES_tradnl"/>
        </w:rPr>
        <w:t xml:space="preserve">las condiciones </w:t>
      </w:r>
      <w:r w:rsidR="00C814CF" w:rsidRPr="00F96FB4">
        <w:rPr>
          <w:lang w:val="es-ES_tradnl"/>
        </w:rPr>
        <w:t>previstas</w:t>
      </w:r>
      <w:r w:rsidR="0050088F" w:rsidRPr="00F96FB4">
        <w:rPr>
          <w:lang w:val="es-ES_tradnl"/>
        </w:rPr>
        <w:t xml:space="preserve"> en</w:t>
      </w:r>
      <w:r w:rsidR="00DD143E" w:rsidRPr="00F96FB4">
        <w:rPr>
          <w:lang w:val="es-ES_tradnl"/>
        </w:rPr>
        <w:t xml:space="preserve"> las decisiones 28/44 y 84/84</w:t>
      </w:r>
      <w:r w:rsidR="008203EC" w:rsidRPr="00F96FB4">
        <w:rPr>
          <w:lang w:val="es-ES_tradnl"/>
        </w:rPr>
        <w:t xml:space="preserve"> b)</w:t>
      </w:r>
      <w:r w:rsidR="00DD143E" w:rsidRPr="00F96FB4">
        <w:rPr>
          <w:lang w:val="es-ES_tradnl"/>
        </w:rPr>
        <w:t xml:space="preserve">. La </w:t>
      </w:r>
      <w:r w:rsidR="009B41F6" w:rsidRPr="00F96FB4">
        <w:rPr>
          <w:lang w:val="es-ES_tradnl"/>
        </w:rPr>
        <w:t>Secretaría</w:t>
      </w:r>
      <w:r w:rsidR="00DD143E" w:rsidRPr="00F96FB4">
        <w:rPr>
          <w:lang w:val="es-ES_tradnl"/>
        </w:rPr>
        <w:t xml:space="preserve"> </w:t>
      </w:r>
      <w:r w:rsidR="00284169" w:rsidRPr="00F96FB4">
        <w:rPr>
          <w:lang w:val="es-ES_tradnl"/>
        </w:rPr>
        <w:t xml:space="preserve">consultó </w:t>
      </w:r>
      <w:r w:rsidR="00060182" w:rsidRPr="00F96FB4">
        <w:rPr>
          <w:lang w:val="es-ES_tradnl"/>
        </w:rPr>
        <w:t xml:space="preserve">por qué </w:t>
      </w:r>
      <w:r w:rsidR="00DD143E" w:rsidRPr="00F96FB4">
        <w:rPr>
          <w:lang w:val="es-ES_tradnl"/>
        </w:rPr>
        <w:t xml:space="preserve">la actividad </w:t>
      </w:r>
      <w:r w:rsidR="00060182" w:rsidRPr="00F96FB4">
        <w:rPr>
          <w:lang w:val="es-ES_tradnl"/>
        </w:rPr>
        <w:t xml:space="preserve">se había hecho </w:t>
      </w:r>
      <w:r w:rsidR="009541E7" w:rsidRPr="00F96FB4">
        <w:rPr>
          <w:lang w:val="es-ES_tradnl"/>
        </w:rPr>
        <w:t xml:space="preserve">antes de </w:t>
      </w:r>
      <w:r w:rsidR="00DF24C9" w:rsidRPr="00F96FB4">
        <w:rPr>
          <w:lang w:val="es-ES_tradnl"/>
        </w:rPr>
        <w:t xml:space="preserve">presentar </w:t>
      </w:r>
      <w:r w:rsidR="009541E7" w:rsidRPr="00F96FB4">
        <w:rPr>
          <w:lang w:val="es-ES_tradnl"/>
        </w:rPr>
        <w:t xml:space="preserve">dicho </w:t>
      </w:r>
      <w:r w:rsidR="00DD143E" w:rsidRPr="00F96FB4">
        <w:rPr>
          <w:lang w:val="es-ES_tradnl"/>
        </w:rPr>
        <w:t xml:space="preserve">plan. </w:t>
      </w:r>
      <w:r w:rsidR="009D181C" w:rsidRPr="00F96FB4">
        <w:rPr>
          <w:lang w:val="es-ES_tradnl"/>
        </w:rPr>
        <w:t xml:space="preserve">El PNUD explicó que el Gobierno había </w:t>
      </w:r>
      <w:r w:rsidR="003A777E" w:rsidRPr="00F96FB4">
        <w:rPr>
          <w:lang w:val="es-ES_tradnl"/>
        </w:rPr>
        <w:t>llevado a cabo</w:t>
      </w:r>
      <w:r w:rsidR="009D181C" w:rsidRPr="00F96FB4">
        <w:rPr>
          <w:lang w:val="es-ES_tradnl"/>
        </w:rPr>
        <w:t xml:space="preserve"> el </w:t>
      </w:r>
      <w:r w:rsidR="000C268E" w:rsidRPr="00F96FB4">
        <w:rPr>
          <w:lang w:val="es-ES_tradnl"/>
        </w:rPr>
        <w:t>proyecto de demostración</w:t>
      </w:r>
      <w:r w:rsidR="009D181C" w:rsidRPr="00F96FB4">
        <w:rPr>
          <w:lang w:val="es-ES_tradnl"/>
        </w:rPr>
        <w:t xml:space="preserve"> </w:t>
      </w:r>
      <w:r w:rsidR="007846FC" w:rsidRPr="00F96FB4">
        <w:rPr>
          <w:lang w:val="es-ES_tradnl"/>
        </w:rPr>
        <w:t>conforme a</w:t>
      </w:r>
      <w:r w:rsidR="008C7025" w:rsidRPr="00F96FB4">
        <w:rPr>
          <w:lang w:val="es-ES_tradnl"/>
        </w:rPr>
        <w:t xml:space="preserve"> </w:t>
      </w:r>
      <w:r w:rsidR="00EC2D9A" w:rsidRPr="00F96FB4">
        <w:rPr>
          <w:lang w:val="es-ES_tradnl"/>
        </w:rPr>
        <w:t xml:space="preserve">lo indicado en </w:t>
      </w:r>
      <w:r w:rsidR="009D181C" w:rsidRPr="00F96FB4">
        <w:rPr>
          <w:lang w:val="es-ES_tradnl"/>
        </w:rPr>
        <w:t xml:space="preserve">el párrafo 32 </w:t>
      </w:r>
      <w:r w:rsidR="00193349" w:rsidRPr="00F96FB4">
        <w:rPr>
          <w:lang w:val="es-ES_tradnl"/>
        </w:rPr>
        <w:t xml:space="preserve">del </w:t>
      </w:r>
      <w:r w:rsidR="00DD143E" w:rsidRPr="00F96FB4">
        <w:rPr>
          <w:lang w:val="es-ES_tradnl"/>
        </w:rPr>
        <w:t>documento</w:t>
      </w:r>
      <w:r w:rsidR="00193349" w:rsidRPr="00F96FB4">
        <w:rPr>
          <w:lang w:val="es-ES_tradnl"/>
        </w:rPr>
        <w:t xml:space="preserve"> mencionado</w:t>
      </w:r>
      <w:r w:rsidR="009D181C" w:rsidRPr="00F96FB4">
        <w:rPr>
          <w:lang w:val="es-ES_tradnl"/>
        </w:rPr>
        <w:t>, según el cual la actividad de incentivo a</w:t>
      </w:r>
      <w:r w:rsidR="00D67DA8" w:rsidRPr="00F96FB4">
        <w:rPr>
          <w:lang w:val="es-ES_tradnl"/>
        </w:rPr>
        <w:t>l</w:t>
      </w:r>
      <w:r w:rsidR="009B3777" w:rsidRPr="00F96FB4">
        <w:rPr>
          <w:lang w:val="es-ES_tradnl"/>
        </w:rPr>
        <w:t xml:space="preserve"> </w:t>
      </w:r>
      <w:r w:rsidR="00D67DA8" w:rsidRPr="00F96FB4">
        <w:rPr>
          <w:lang w:val="es-ES_tradnl"/>
        </w:rPr>
        <w:t>usuario final</w:t>
      </w:r>
      <w:r w:rsidR="009B3777" w:rsidRPr="00F96FB4">
        <w:rPr>
          <w:lang w:val="es-ES_tradnl"/>
        </w:rPr>
        <w:t xml:space="preserve"> </w:t>
      </w:r>
      <w:r w:rsidR="002467EA" w:rsidRPr="00F96FB4">
        <w:rPr>
          <w:lang w:val="es-ES_tradnl"/>
        </w:rPr>
        <w:t>se</w:t>
      </w:r>
      <w:r w:rsidR="007678F4" w:rsidRPr="00F96FB4">
        <w:rPr>
          <w:lang w:val="es-ES_tradnl"/>
        </w:rPr>
        <w:t xml:space="preserve"> </w:t>
      </w:r>
      <w:r w:rsidR="002467EA" w:rsidRPr="00F96FB4">
        <w:rPr>
          <w:lang w:val="es-ES_tradnl"/>
        </w:rPr>
        <w:t>reemplazaba</w:t>
      </w:r>
      <w:r w:rsidR="009D181C" w:rsidRPr="00F96FB4">
        <w:rPr>
          <w:lang w:val="es-ES_tradnl"/>
        </w:rPr>
        <w:t xml:space="preserve"> por una</w:t>
      </w:r>
      <w:r w:rsidR="006558DA" w:rsidRPr="00F96FB4">
        <w:rPr>
          <w:lang w:val="es-ES_tradnl"/>
        </w:rPr>
        <w:t xml:space="preserve"> actividad de demostración. E</w:t>
      </w:r>
      <w:r w:rsidR="009D181C" w:rsidRPr="00F96FB4">
        <w:rPr>
          <w:lang w:val="es-ES_tradnl"/>
        </w:rPr>
        <w:t>l</w:t>
      </w:r>
      <w:r w:rsidR="006558DA" w:rsidRPr="00F96FB4">
        <w:rPr>
          <w:lang w:val="es-ES_tradnl"/>
        </w:rPr>
        <w:t xml:space="preserve"> Gobierno entendió</w:t>
      </w:r>
      <w:r w:rsidR="009D181C" w:rsidRPr="00F96FB4">
        <w:rPr>
          <w:lang w:val="es-ES_tradnl"/>
        </w:rPr>
        <w:t xml:space="preserve"> que no </w:t>
      </w:r>
      <w:r w:rsidR="00933598" w:rsidRPr="00F96FB4">
        <w:rPr>
          <w:lang w:val="es-ES_tradnl"/>
        </w:rPr>
        <w:t>se recomendaba</w:t>
      </w:r>
      <w:r w:rsidR="009D181C" w:rsidRPr="00F96FB4">
        <w:rPr>
          <w:lang w:val="es-ES_tradnl"/>
        </w:rPr>
        <w:t xml:space="preserve"> </w:t>
      </w:r>
      <w:r w:rsidR="004334A3" w:rsidRPr="00F96FB4">
        <w:rPr>
          <w:lang w:val="es-ES_tradnl"/>
        </w:rPr>
        <w:t>realiz</w:t>
      </w:r>
      <w:r w:rsidR="000C546A" w:rsidRPr="00F96FB4">
        <w:rPr>
          <w:lang w:val="es-ES_tradnl"/>
        </w:rPr>
        <w:t xml:space="preserve">ar </w:t>
      </w:r>
      <w:r w:rsidR="009D181C" w:rsidRPr="00F96FB4">
        <w:rPr>
          <w:lang w:val="es-ES_tradnl"/>
        </w:rPr>
        <w:t xml:space="preserve">el proyecto de incentivo al usuario final </w:t>
      </w:r>
      <w:r w:rsidR="009A7243" w:rsidRPr="00F96FB4">
        <w:rPr>
          <w:lang w:val="es-ES_tradnl"/>
        </w:rPr>
        <w:t xml:space="preserve">por </w:t>
      </w:r>
      <w:r w:rsidR="009D181C" w:rsidRPr="00F96FB4">
        <w:rPr>
          <w:lang w:val="es-ES_tradnl"/>
        </w:rPr>
        <w:t xml:space="preserve">no cumplirse en ese momento las condiciones establecidas </w:t>
      </w:r>
      <w:r w:rsidR="00C8393B" w:rsidRPr="00F96FB4">
        <w:rPr>
          <w:lang w:val="es-ES_tradnl"/>
        </w:rPr>
        <w:t xml:space="preserve">en </w:t>
      </w:r>
      <w:r w:rsidR="009D181C" w:rsidRPr="00F96FB4">
        <w:rPr>
          <w:lang w:val="es-ES_tradnl"/>
        </w:rPr>
        <w:t xml:space="preserve">la decisión 84/84, restricción </w:t>
      </w:r>
      <w:r w:rsidR="004B3DF1" w:rsidRPr="00F96FB4">
        <w:rPr>
          <w:lang w:val="es-ES_tradnl"/>
        </w:rPr>
        <w:t xml:space="preserve">que </w:t>
      </w:r>
      <w:r w:rsidR="00194EB4" w:rsidRPr="00F96FB4">
        <w:rPr>
          <w:lang w:val="es-ES_tradnl"/>
        </w:rPr>
        <w:t>no regiría</w:t>
      </w:r>
      <w:r w:rsidR="00BB3377" w:rsidRPr="00F96FB4">
        <w:rPr>
          <w:lang w:val="es-ES_tradnl"/>
        </w:rPr>
        <w:t xml:space="preserve"> para</w:t>
      </w:r>
      <w:r w:rsidR="009D181C" w:rsidRPr="00F96FB4">
        <w:rPr>
          <w:lang w:val="es-ES_tradnl"/>
        </w:rPr>
        <w:t xml:space="preserve"> un proyecto </w:t>
      </w:r>
      <w:r w:rsidR="008A4799" w:rsidRPr="00F96FB4">
        <w:rPr>
          <w:lang w:val="es-ES_tradnl"/>
        </w:rPr>
        <w:t>de demostración</w:t>
      </w:r>
      <w:r w:rsidR="00D52CF5" w:rsidRPr="00F96FB4">
        <w:rPr>
          <w:lang w:val="es-ES_tradnl"/>
        </w:rPr>
        <w:t xml:space="preserve">. El PNUD explicó además que, </w:t>
      </w:r>
      <w:r w:rsidR="009D181C" w:rsidRPr="00F96FB4">
        <w:rPr>
          <w:lang w:val="es-ES_tradnl"/>
        </w:rPr>
        <w:t xml:space="preserve">para la actividad de incentivo a </w:t>
      </w:r>
      <w:r w:rsidR="00D52CF5" w:rsidRPr="00F96FB4">
        <w:rPr>
          <w:lang w:val="es-ES_tradnl"/>
        </w:rPr>
        <w:t xml:space="preserve">usuarios finales, el Gobierno solicitó apoyo financiero </w:t>
      </w:r>
      <w:r w:rsidR="009D181C" w:rsidRPr="00F96FB4">
        <w:rPr>
          <w:lang w:val="es-ES_tradnl"/>
        </w:rPr>
        <w:t xml:space="preserve">fuera del </w:t>
      </w:r>
      <w:r w:rsidR="00433A76" w:rsidRPr="00F96FB4">
        <w:rPr>
          <w:lang w:val="es-ES_tradnl"/>
        </w:rPr>
        <w:t xml:space="preserve">Fondo Multilateral </w:t>
      </w:r>
      <w:r w:rsidR="009D181C" w:rsidRPr="00F96FB4">
        <w:rPr>
          <w:lang w:val="es-ES_tradnl"/>
        </w:rPr>
        <w:t xml:space="preserve">y que </w:t>
      </w:r>
      <w:r w:rsidR="00406973" w:rsidRPr="00F96FB4">
        <w:rPr>
          <w:lang w:val="es-ES_tradnl"/>
        </w:rPr>
        <w:t xml:space="preserve">con este fin </w:t>
      </w:r>
      <w:r w:rsidR="009D181C" w:rsidRPr="00F96FB4">
        <w:rPr>
          <w:lang w:val="es-ES_tradnl"/>
        </w:rPr>
        <w:t>actualmente participa en dos proyectos bilaterales.</w:t>
      </w:r>
      <w:r w:rsidR="009D181C" w:rsidRPr="00F96FB4">
        <w:rPr>
          <w:rStyle w:val="FootnoteReference"/>
          <w:lang w:val="es-ES_tradnl"/>
        </w:rPr>
        <w:footnoteReference w:id="9"/>
      </w:r>
    </w:p>
    <w:p w14:paraId="397E8B52" w14:textId="0791B192" w:rsidR="009B41F6" w:rsidRPr="00F96FB4" w:rsidRDefault="00C575B7">
      <w:pPr>
        <w:pStyle w:val="Heading1"/>
        <w:rPr>
          <w:lang w:val="es-ES_tradnl"/>
        </w:rPr>
      </w:pPr>
      <w:r w:rsidRPr="00F96FB4">
        <w:rPr>
          <w:lang w:val="es-ES_tradnl"/>
        </w:rPr>
        <w:t xml:space="preserve">Aunque </w:t>
      </w:r>
      <w:r w:rsidR="00DD143E" w:rsidRPr="00F96FB4">
        <w:rPr>
          <w:lang w:val="es-ES_tradnl"/>
        </w:rPr>
        <w:t xml:space="preserve">la actividad de demostración </w:t>
      </w:r>
      <w:r w:rsidRPr="00F96FB4">
        <w:rPr>
          <w:lang w:val="es-ES_tradnl"/>
        </w:rPr>
        <w:t xml:space="preserve">estaba prevista para </w:t>
      </w:r>
      <w:r w:rsidR="00DD143E" w:rsidRPr="00F96FB4">
        <w:rPr>
          <w:lang w:val="es-ES_tradnl"/>
        </w:rPr>
        <w:t xml:space="preserve">el segundo tramo, el Gobierno, </w:t>
      </w:r>
      <w:r w:rsidR="00970286" w:rsidRPr="00F96FB4">
        <w:rPr>
          <w:lang w:val="es-ES_tradnl"/>
        </w:rPr>
        <w:t xml:space="preserve">con la intención de </w:t>
      </w:r>
      <w:r w:rsidR="00D1418A" w:rsidRPr="00F96FB4">
        <w:rPr>
          <w:lang w:val="es-ES_tradnl"/>
        </w:rPr>
        <w:t xml:space="preserve">acelerar la </w:t>
      </w:r>
      <w:r w:rsidR="00DD143E" w:rsidRPr="00F96FB4">
        <w:rPr>
          <w:lang w:val="es-ES_tradnl"/>
        </w:rPr>
        <w:t xml:space="preserve">adopción de </w:t>
      </w:r>
      <w:r w:rsidR="000A5888" w:rsidRPr="00F96FB4">
        <w:rPr>
          <w:lang w:val="es-ES_tradnl"/>
        </w:rPr>
        <w:t>tecnología</w:t>
      </w:r>
      <w:r w:rsidR="00C873AC" w:rsidRPr="00F96FB4">
        <w:rPr>
          <w:lang w:val="es-ES_tradnl"/>
        </w:rPr>
        <w:t>s</w:t>
      </w:r>
      <w:r w:rsidR="000A5888" w:rsidRPr="00F96FB4">
        <w:rPr>
          <w:lang w:val="es-ES_tradnl"/>
        </w:rPr>
        <w:t xml:space="preserve"> a base de R-290</w:t>
      </w:r>
      <w:r w:rsidR="00DD143E" w:rsidRPr="00F96FB4">
        <w:rPr>
          <w:lang w:val="es-ES_tradnl"/>
        </w:rPr>
        <w:t xml:space="preserve">, la </w:t>
      </w:r>
      <w:r w:rsidR="0044339E" w:rsidRPr="00F96FB4">
        <w:rPr>
          <w:lang w:val="es-ES_tradnl"/>
        </w:rPr>
        <w:t xml:space="preserve">implementó </w:t>
      </w:r>
      <w:r w:rsidR="00DD143E" w:rsidRPr="00F96FB4">
        <w:rPr>
          <w:lang w:val="es-ES_tradnl"/>
        </w:rPr>
        <w:t xml:space="preserve">en el primer tramo </w:t>
      </w:r>
      <w:r w:rsidR="00D91BE4" w:rsidRPr="00F96FB4">
        <w:rPr>
          <w:lang w:val="es-ES_tradnl"/>
        </w:rPr>
        <w:t xml:space="preserve">a fin de </w:t>
      </w:r>
      <w:r w:rsidR="00DD143E" w:rsidRPr="00F96FB4">
        <w:rPr>
          <w:lang w:val="es-ES_tradnl"/>
        </w:rPr>
        <w:t xml:space="preserve">tener resultados </w:t>
      </w:r>
      <w:r w:rsidR="009F3E73" w:rsidRPr="00F96FB4">
        <w:rPr>
          <w:lang w:val="es-ES_tradnl"/>
        </w:rPr>
        <w:t>que difundir</w:t>
      </w:r>
      <w:r w:rsidR="00DD143E" w:rsidRPr="00F96FB4">
        <w:rPr>
          <w:lang w:val="es-ES_tradnl"/>
        </w:rPr>
        <w:t xml:space="preserve">, </w:t>
      </w:r>
      <w:r w:rsidR="00117BFE" w:rsidRPr="00F96FB4">
        <w:rPr>
          <w:lang w:val="es-ES_tradnl"/>
        </w:rPr>
        <w:t xml:space="preserve">pero dentro </w:t>
      </w:r>
      <w:r w:rsidR="00DD143E" w:rsidRPr="00F96FB4">
        <w:rPr>
          <w:lang w:val="es-ES_tradnl"/>
        </w:rPr>
        <w:t xml:space="preserve">del presupuesto aprobado para la etapa II. </w:t>
      </w:r>
      <w:r w:rsidR="00F40E5C" w:rsidRPr="00F96FB4">
        <w:rPr>
          <w:lang w:val="es-ES_tradnl"/>
        </w:rPr>
        <w:t>S</w:t>
      </w:r>
      <w:r w:rsidR="00477985" w:rsidRPr="00F96FB4">
        <w:rPr>
          <w:lang w:val="es-ES_tradnl"/>
        </w:rPr>
        <w:t xml:space="preserve">e adquirieron </w:t>
      </w:r>
      <w:r w:rsidR="00DD143E" w:rsidRPr="00F96FB4">
        <w:rPr>
          <w:lang w:val="es-ES_tradnl"/>
        </w:rPr>
        <w:t>71</w:t>
      </w:r>
      <w:r w:rsidR="00761DE2">
        <w:rPr>
          <w:lang w:val="es-ES_tradnl"/>
        </w:rPr>
        <w:t> </w:t>
      </w:r>
      <w:r w:rsidR="00E8526C" w:rsidRPr="00F96FB4">
        <w:rPr>
          <w:lang w:val="es-ES_tradnl"/>
        </w:rPr>
        <w:t>climatizadores</w:t>
      </w:r>
      <w:r w:rsidR="00DD143E" w:rsidRPr="00F96FB4">
        <w:rPr>
          <w:lang w:val="es-ES_tradnl"/>
        </w:rPr>
        <w:t xml:space="preserve"> </w:t>
      </w:r>
      <w:r w:rsidR="00F24033" w:rsidRPr="00F96FB4">
        <w:rPr>
          <w:lang w:val="es-ES_tradnl"/>
        </w:rPr>
        <w:t xml:space="preserve">a base </w:t>
      </w:r>
      <w:r w:rsidR="00DD143E" w:rsidRPr="00F96FB4">
        <w:rPr>
          <w:lang w:val="es-ES_tradnl"/>
        </w:rPr>
        <w:t xml:space="preserve">de R-290 </w:t>
      </w:r>
      <w:r w:rsidR="00BE0C67" w:rsidRPr="00F96FB4">
        <w:rPr>
          <w:lang w:val="es-ES_tradnl"/>
        </w:rPr>
        <w:t>en reemplazo de</w:t>
      </w:r>
      <w:r w:rsidR="00DD143E" w:rsidRPr="00F96FB4">
        <w:rPr>
          <w:lang w:val="es-ES_tradnl"/>
        </w:rPr>
        <w:t xml:space="preserve"> </w:t>
      </w:r>
      <w:r w:rsidR="00F811D3" w:rsidRPr="00F96FB4">
        <w:rPr>
          <w:lang w:val="es-ES_tradnl"/>
        </w:rPr>
        <w:t xml:space="preserve">los equipos </w:t>
      </w:r>
      <w:r w:rsidR="00DD143E" w:rsidRPr="00F96FB4">
        <w:rPr>
          <w:lang w:val="es-ES_tradnl"/>
        </w:rPr>
        <w:t xml:space="preserve">a base de HCFC-22 en </w:t>
      </w:r>
      <w:r w:rsidR="00813750" w:rsidRPr="00F96FB4">
        <w:rPr>
          <w:lang w:val="es-ES_tradnl"/>
        </w:rPr>
        <w:t xml:space="preserve">uso en </w:t>
      </w:r>
      <w:r w:rsidR="00DD143E" w:rsidRPr="00F96FB4">
        <w:rPr>
          <w:lang w:val="es-ES_tradnl"/>
        </w:rPr>
        <w:t xml:space="preserve">las instalaciones del albergue de la </w:t>
      </w:r>
      <w:r w:rsidR="00916D1F" w:rsidRPr="00F96FB4">
        <w:rPr>
          <w:lang w:val="es-ES_tradnl"/>
        </w:rPr>
        <w:t>Agencia de Protección Ambiental</w:t>
      </w:r>
      <w:r w:rsidR="00297078" w:rsidRPr="00F96FB4">
        <w:rPr>
          <w:lang w:val="es-ES_tradnl"/>
        </w:rPr>
        <w:t>. E</w:t>
      </w:r>
      <w:r w:rsidR="0020004B" w:rsidRPr="00F96FB4">
        <w:rPr>
          <w:lang w:val="es-ES_tradnl"/>
        </w:rPr>
        <w:t>stos</w:t>
      </w:r>
      <w:r w:rsidR="00DD143E" w:rsidRPr="00F96FB4">
        <w:rPr>
          <w:lang w:val="es-ES_tradnl"/>
        </w:rPr>
        <w:t xml:space="preserve"> </w:t>
      </w:r>
      <w:r w:rsidR="00637263" w:rsidRPr="00F96FB4">
        <w:rPr>
          <w:lang w:val="es-ES_tradnl"/>
        </w:rPr>
        <w:t xml:space="preserve">equipos </w:t>
      </w:r>
      <w:r w:rsidR="00B4416A" w:rsidRPr="00F96FB4">
        <w:rPr>
          <w:lang w:val="es-ES_tradnl"/>
        </w:rPr>
        <w:t>fueron</w:t>
      </w:r>
      <w:r w:rsidR="0020004B" w:rsidRPr="00F96FB4">
        <w:rPr>
          <w:lang w:val="es-ES_tradnl"/>
        </w:rPr>
        <w:t xml:space="preserve"> instalado</w:t>
      </w:r>
      <w:r w:rsidR="00B30FE6" w:rsidRPr="00F96FB4">
        <w:rPr>
          <w:lang w:val="es-ES_tradnl"/>
        </w:rPr>
        <w:t xml:space="preserve">s </w:t>
      </w:r>
      <w:r w:rsidR="00DD143E" w:rsidRPr="00F96FB4">
        <w:rPr>
          <w:lang w:val="es-ES_tradnl"/>
        </w:rPr>
        <w:t xml:space="preserve">y actualmente </w:t>
      </w:r>
      <w:r w:rsidR="005F011F" w:rsidRPr="00F96FB4">
        <w:rPr>
          <w:lang w:val="es-ES_tradnl"/>
        </w:rPr>
        <w:t xml:space="preserve">se </w:t>
      </w:r>
      <w:r w:rsidR="006E3E02" w:rsidRPr="00F96FB4">
        <w:rPr>
          <w:lang w:val="es-ES_tradnl"/>
        </w:rPr>
        <w:t xml:space="preserve">controla </w:t>
      </w:r>
      <w:r w:rsidR="00DD143E" w:rsidRPr="00F96FB4">
        <w:rPr>
          <w:lang w:val="es-ES_tradnl"/>
        </w:rPr>
        <w:t xml:space="preserve">su rendimiento y </w:t>
      </w:r>
      <w:r w:rsidR="002E067A" w:rsidRPr="00F96FB4">
        <w:rPr>
          <w:lang w:val="es-ES_tradnl"/>
        </w:rPr>
        <w:t xml:space="preserve">se les utiliza </w:t>
      </w:r>
      <w:r w:rsidR="00DD143E" w:rsidRPr="00F96FB4">
        <w:rPr>
          <w:lang w:val="es-ES_tradnl"/>
        </w:rPr>
        <w:t>con fines de exhibición y capacitación.</w:t>
      </w:r>
    </w:p>
    <w:p w14:paraId="4A366C45" w14:textId="2B17DB57" w:rsidR="00684E73" w:rsidRPr="00F96FB4" w:rsidRDefault="00DD143E">
      <w:pPr>
        <w:pStyle w:val="Heading1"/>
        <w:rPr>
          <w:lang w:val="es-ES_tradnl"/>
        </w:rPr>
      </w:pPr>
      <w:r w:rsidRPr="00F96FB4">
        <w:rPr>
          <w:lang w:val="es-ES_tradnl"/>
        </w:rPr>
        <w:t xml:space="preserve">El PNUD informó a la </w:t>
      </w:r>
      <w:r w:rsidR="009B41F6" w:rsidRPr="00F96FB4">
        <w:rPr>
          <w:lang w:val="es-ES_tradnl"/>
        </w:rPr>
        <w:t>Secretaría</w:t>
      </w:r>
      <w:r w:rsidRPr="00F96FB4">
        <w:rPr>
          <w:lang w:val="es-ES_tradnl"/>
        </w:rPr>
        <w:t xml:space="preserve"> que el Gobierno </w:t>
      </w:r>
      <w:r w:rsidR="00C20933" w:rsidRPr="00F96FB4">
        <w:rPr>
          <w:lang w:val="es-ES_tradnl"/>
        </w:rPr>
        <w:t xml:space="preserve">ha dispuesto </w:t>
      </w:r>
      <w:r w:rsidR="00CF523C" w:rsidRPr="00F96FB4">
        <w:rPr>
          <w:lang w:val="es-ES_tradnl"/>
        </w:rPr>
        <w:t xml:space="preserve">además </w:t>
      </w:r>
      <w:r w:rsidRPr="00F96FB4">
        <w:rPr>
          <w:lang w:val="es-ES_tradnl"/>
        </w:rPr>
        <w:t xml:space="preserve">acciones y medidas </w:t>
      </w:r>
      <w:r w:rsidR="006A6E72" w:rsidRPr="00F96FB4">
        <w:rPr>
          <w:lang w:val="es-ES_tradnl"/>
        </w:rPr>
        <w:t xml:space="preserve">en el marco </w:t>
      </w:r>
      <w:r w:rsidRPr="00F96FB4">
        <w:rPr>
          <w:lang w:val="es-ES_tradnl"/>
        </w:rPr>
        <w:t xml:space="preserve">de </w:t>
      </w:r>
      <w:r w:rsidR="006A6E72" w:rsidRPr="00F96FB4">
        <w:rPr>
          <w:lang w:val="es-ES_tradnl"/>
        </w:rPr>
        <w:t xml:space="preserve">los </w:t>
      </w:r>
      <w:r w:rsidRPr="00F96FB4">
        <w:rPr>
          <w:lang w:val="es-ES_tradnl"/>
        </w:rPr>
        <w:t>compromiso</w:t>
      </w:r>
      <w:r w:rsidR="00A40B58" w:rsidRPr="00F96FB4">
        <w:rPr>
          <w:lang w:val="es-ES_tradnl"/>
        </w:rPr>
        <w:t>s</w:t>
      </w:r>
      <w:r w:rsidRPr="00F96FB4">
        <w:rPr>
          <w:lang w:val="es-ES_tradnl"/>
        </w:rPr>
        <w:t xml:space="preserve"> </w:t>
      </w:r>
      <w:r w:rsidR="00FD61D3" w:rsidRPr="00F96FB4">
        <w:rPr>
          <w:lang w:val="es-ES_tradnl"/>
        </w:rPr>
        <w:t xml:space="preserve">adquiridos </w:t>
      </w:r>
      <w:r w:rsidR="004310DF" w:rsidRPr="00F96FB4">
        <w:rPr>
          <w:lang w:val="es-ES_tradnl"/>
        </w:rPr>
        <w:t xml:space="preserve">en </w:t>
      </w:r>
      <w:r w:rsidRPr="00F96FB4">
        <w:rPr>
          <w:lang w:val="es-ES_tradnl"/>
        </w:rPr>
        <w:t xml:space="preserve">el PGEH </w:t>
      </w:r>
      <w:r w:rsidR="00CE4BC7" w:rsidRPr="00F96FB4">
        <w:rPr>
          <w:lang w:val="es-ES_tradnl"/>
        </w:rPr>
        <w:t>a fin de</w:t>
      </w:r>
      <w:r w:rsidRPr="00F96FB4">
        <w:rPr>
          <w:lang w:val="es-ES_tradnl"/>
        </w:rPr>
        <w:t xml:space="preserve"> </w:t>
      </w:r>
      <w:r w:rsidR="00940F3E" w:rsidRPr="00F96FB4">
        <w:rPr>
          <w:lang w:val="es-ES_tradnl"/>
        </w:rPr>
        <w:t>incentivar a</w:t>
      </w:r>
      <w:r w:rsidRPr="00F96FB4">
        <w:rPr>
          <w:lang w:val="es-ES_tradnl"/>
        </w:rPr>
        <w:t xml:space="preserve">l mercado y crear un entorno propicio para </w:t>
      </w:r>
      <w:r w:rsidR="004F0BC8" w:rsidRPr="00F96FB4">
        <w:rPr>
          <w:lang w:val="es-ES_tradnl"/>
        </w:rPr>
        <w:t>la</w:t>
      </w:r>
      <w:r w:rsidRPr="00F96FB4">
        <w:rPr>
          <w:lang w:val="es-ES_tradnl"/>
        </w:rPr>
        <w:t xml:space="preserve"> </w:t>
      </w:r>
      <w:r w:rsidR="005443F1" w:rsidRPr="00F96FB4">
        <w:rPr>
          <w:lang w:val="es-ES_tradnl"/>
        </w:rPr>
        <w:t xml:space="preserve">adopción </w:t>
      </w:r>
      <w:r w:rsidRPr="00F96FB4">
        <w:rPr>
          <w:lang w:val="es-ES_tradnl"/>
        </w:rPr>
        <w:t xml:space="preserve">de sistemas de refrigeración libres de SAO y de bajo </w:t>
      </w:r>
      <w:r w:rsidR="00F27766" w:rsidRPr="00F96FB4">
        <w:rPr>
          <w:lang w:val="es-ES_tradnl"/>
        </w:rPr>
        <w:t>PCA</w:t>
      </w:r>
      <w:r w:rsidRPr="00F96FB4">
        <w:rPr>
          <w:lang w:val="es-ES_tradnl"/>
        </w:rPr>
        <w:t xml:space="preserve">. La prohibición de </w:t>
      </w:r>
      <w:r w:rsidR="00DB55BD" w:rsidRPr="00F96FB4">
        <w:rPr>
          <w:lang w:val="es-ES_tradnl"/>
        </w:rPr>
        <w:t>importar</w:t>
      </w:r>
      <w:r w:rsidRPr="00F96FB4">
        <w:rPr>
          <w:lang w:val="es-ES_tradnl"/>
        </w:rPr>
        <w:t xml:space="preserve"> </w:t>
      </w:r>
      <w:r w:rsidR="00634DCC" w:rsidRPr="00F96FB4">
        <w:rPr>
          <w:lang w:val="es-ES_tradnl"/>
        </w:rPr>
        <w:t>equipos a base de HCFC, orientada a acelerar la eliminación de</w:t>
      </w:r>
      <w:r w:rsidR="003E4679" w:rsidRPr="00F96FB4">
        <w:rPr>
          <w:lang w:val="es-ES_tradnl"/>
        </w:rPr>
        <w:t>l</w:t>
      </w:r>
      <w:r w:rsidR="00634DCC" w:rsidRPr="00F96FB4">
        <w:rPr>
          <w:lang w:val="es-ES_tradnl"/>
        </w:rPr>
        <w:t xml:space="preserve"> consumo, </w:t>
      </w:r>
      <w:r w:rsidRPr="00F96FB4">
        <w:rPr>
          <w:lang w:val="es-ES_tradnl"/>
        </w:rPr>
        <w:t>entrar</w:t>
      </w:r>
      <w:r w:rsidR="00EA0D95" w:rsidRPr="00F96FB4">
        <w:rPr>
          <w:lang w:val="es-ES_tradnl"/>
        </w:rPr>
        <w:t>á</w:t>
      </w:r>
      <w:r w:rsidRPr="00F96FB4">
        <w:rPr>
          <w:lang w:val="es-ES_tradnl"/>
        </w:rPr>
        <w:t xml:space="preserve"> en vigor el 1º</w:t>
      </w:r>
      <w:r w:rsidR="00761DE2">
        <w:rPr>
          <w:lang w:val="es-ES_tradnl"/>
        </w:rPr>
        <w:t> </w:t>
      </w:r>
      <w:r w:rsidRPr="00F96FB4">
        <w:rPr>
          <w:lang w:val="es-ES_tradnl"/>
        </w:rPr>
        <w:t>de ene</w:t>
      </w:r>
      <w:r w:rsidR="00B345D2" w:rsidRPr="00F96FB4">
        <w:rPr>
          <w:lang w:val="es-ES_tradnl"/>
        </w:rPr>
        <w:t>ro de 2025</w:t>
      </w:r>
      <w:r w:rsidRPr="00F96FB4">
        <w:rPr>
          <w:lang w:val="es-ES_tradnl"/>
        </w:rPr>
        <w:t xml:space="preserve">. </w:t>
      </w:r>
      <w:r w:rsidR="00983219" w:rsidRPr="00F96FB4">
        <w:rPr>
          <w:lang w:val="es-ES_tradnl"/>
        </w:rPr>
        <w:t xml:space="preserve">Durante el año </w:t>
      </w:r>
      <w:r w:rsidRPr="00F96FB4">
        <w:rPr>
          <w:lang w:val="es-ES_tradnl"/>
        </w:rPr>
        <w:t xml:space="preserve">2024 no </w:t>
      </w:r>
      <w:r w:rsidR="00EA003D" w:rsidRPr="00F96FB4">
        <w:rPr>
          <w:lang w:val="es-ES_tradnl"/>
        </w:rPr>
        <w:t>hubo importación</w:t>
      </w:r>
      <w:r w:rsidRPr="00F96FB4">
        <w:rPr>
          <w:lang w:val="es-ES_tradnl"/>
        </w:rPr>
        <w:t xml:space="preserve"> d</w:t>
      </w:r>
      <w:r w:rsidR="00DA5F0A" w:rsidRPr="00F96FB4">
        <w:rPr>
          <w:lang w:val="es-ES_tradnl"/>
        </w:rPr>
        <w:t xml:space="preserve">e equipos a base de HCFC-22 </w:t>
      </w:r>
      <w:r w:rsidR="002B087F" w:rsidRPr="00F96FB4">
        <w:rPr>
          <w:lang w:val="es-ES_tradnl"/>
        </w:rPr>
        <w:t xml:space="preserve">debido a </w:t>
      </w:r>
      <w:r w:rsidRPr="00F96FB4">
        <w:rPr>
          <w:lang w:val="es-ES_tradnl"/>
        </w:rPr>
        <w:t xml:space="preserve">que </w:t>
      </w:r>
      <w:r w:rsidR="004F5C0F" w:rsidRPr="00F96FB4">
        <w:rPr>
          <w:lang w:val="es-ES_tradnl"/>
        </w:rPr>
        <w:t>los</w:t>
      </w:r>
      <w:r w:rsidRPr="00F96FB4">
        <w:rPr>
          <w:lang w:val="es-ES_tradnl"/>
        </w:rPr>
        <w:t xml:space="preserve"> importadores </w:t>
      </w:r>
      <w:r w:rsidR="002B087F" w:rsidRPr="00F96FB4">
        <w:rPr>
          <w:lang w:val="es-ES_tradnl"/>
        </w:rPr>
        <w:t xml:space="preserve">han optado </w:t>
      </w:r>
      <w:r w:rsidR="007B2E93" w:rsidRPr="00F96FB4">
        <w:rPr>
          <w:lang w:val="es-ES_tradnl"/>
        </w:rPr>
        <w:t xml:space="preserve">por </w:t>
      </w:r>
      <w:r w:rsidR="00C472C5" w:rsidRPr="00F96FB4">
        <w:rPr>
          <w:lang w:val="es-ES_tradnl"/>
        </w:rPr>
        <w:t>alternat</w:t>
      </w:r>
      <w:r w:rsidR="00167EC7" w:rsidRPr="00F96FB4">
        <w:rPr>
          <w:lang w:val="es-ES_tradnl"/>
        </w:rPr>
        <w:t xml:space="preserve">ivas </w:t>
      </w:r>
      <w:r w:rsidRPr="00F96FB4">
        <w:rPr>
          <w:lang w:val="es-ES_tradnl"/>
        </w:rPr>
        <w:t xml:space="preserve">a base de R-410A y </w:t>
      </w:r>
      <w:r w:rsidR="00F27766" w:rsidRPr="00F96FB4">
        <w:rPr>
          <w:lang w:val="es-ES_tradnl"/>
        </w:rPr>
        <w:t>HFC-32</w:t>
      </w:r>
      <w:r w:rsidRPr="00F96FB4">
        <w:rPr>
          <w:lang w:val="es-ES_tradnl"/>
        </w:rPr>
        <w:t xml:space="preserve">. </w:t>
      </w:r>
      <w:r w:rsidR="00433A76" w:rsidRPr="00F96FB4">
        <w:rPr>
          <w:lang w:val="es-ES_tradnl"/>
        </w:rPr>
        <w:t xml:space="preserve">El </w:t>
      </w:r>
      <w:r w:rsidRPr="00F96FB4">
        <w:rPr>
          <w:lang w:val="es-ES_tradnl"/>
        </w:rPr>
        <w:t xml:space="preserve">instrumento legislativo para la gestión de sustancias y productos que agotan la capa de ozono </w:t>
      </w:r>
      <w:r w:rsidR="00761BB8" w:rsidRPr="00F96FB4">
        <w:rPr>
          <w:lang w:val="es-ES_tradnl"/>
        </w:rPr>
        <w:t xml:space="preserve">se actualizó con </w:t>
      </w:r>
      <w:r w:rsidR="00584370" w:rsidRPr="00F96FB4">
        <w:rPr>
          <w:lang w:val="es-ES_tradnl"/>
        </w:rPr>
        <w:t>franquicias tributaria</w:t>
      </w:r>
      <w:r w:rsidR="00F545AA" w:rsidRPr="00F96FB4">
        <w:rPr>
          <w:lang w:val="es-ES_tradnl"/>
        </w:rPr>
        <w:t>s y desincentivos que favorecen</w:t>
      </w:r>
      <w:r w:rsidRPr="00F96FB4">
        <w:rPr>
          <w:lang w:val="es-ES_tradnl"/>
        </w:rPr>
        <w:t xml:space="preserve"> la introducción de refrigerantes </w:t>
      </w:r>
      <w:r w:rsidR="00F27766" w:rsidRPr="00F96FB4">
        <w:rPr>
          <w:lang w:val="es-ES_tradnl"/>
        </w:rPr>
        <w:t xml:space="preserve">de bajo </w:t>
      </w:r>
      <w:r w:rsidRPr="00F96FB4">
        <w:rPr>
          <w:lang w:val="es-ES_tradnl"/>
        </w:rPr>
        <w:t xml:space="preserve">o nulo </w:t>
      </w:r>
      <w:r w:rsidR="00F27766" w:rsidRPr="00F96FB4">
        <w:rPr>
          <w:lang w:val="es-ES_tradnl"/>
        </w:rPr>
        <w:t>PCA</w:t>
      </w:r>
      <w:r w:rsidR="009B41F6" w:rsidRPr="00F96FB4">
        <w:rPr>
          <w:lang w:val="es-ES_tradnl"/>
        </w:rPr>
        <w:t xml:space="preserve"> y </w:t>
      </w:r>
      <w:r w:rsidRPr="00F96FB4">
        <w:rPr>
          <w:lang w:val="es-ES_tradnl"/>
        </w:rPr>
        <w:t xml:space="preserve">está siendo </w:t>
      </w:r>
      <w:r w:rsidR="00887E91" w:rsidRPr="00F96FB4">
        <w:rPr>
          <w:lang w:val="es-ES_tradnl"/>
        </w:rPr>
        <w:t xml:space="preserve">debatido en </w:t>
      </w:r>
      <w:r w:rsidR="00433A76" w:rsidRPr="00F96FB4">
        <w:rPr>
          <w:lang w:val="es-ES_tradnl"/>
        </w:rPr>
        <w:t xml:space="preserve">el </w:t>
      </w:r>
      <w:r w:rsidRPr="00F96FB4">
        <w:rPr>
          <w:lang w:val="es-ES_tradnl"/>
        </w:rPr>
        <w:t xml:space="preserve">Parlamento. El </w:t>
      </w:r>
      <w:r w:rsidR="000C268E" w:rsidRPr="00F96FB4">
        <w:rPr>
          <w:lang w:val="es-ES_tradnl"/>
        </w:rPr>
        <w:t>proyecto de demostración</w:t>
      </w:r>
      <w:r w:rsidRPr="00F96FB4">
        <w:rPr>
          <w:lang w:val="es-ES_tradnl"/>
        </w:rPr>
        <w:t xml:space="preserve"> pretende mostrar la tecnología de bajo PCA como una a</w:t>
      </w:r>
      <w:r w:rsidR="00D62D35" w:rsidRPr="00F96FB4">
        <w:rPr>
          <w:lang w:val="es-ES_tradnl"/>
        </w:rPr>
        <w:t xml:space="preserve">lternativa </w:t>
      </w:r>
      <w:proofErr w:type="spellStart"/>
      <w:r w:rsidR="00D62D35" w:rsidRPr="00F96FB4">
        <w:rPr>
          <w:lang w:val="es-ES_tradnl"/>
        </w:rPr>
        <w:t>ecoenergética</w:t>
      </w:r>
      <w:proofErr w:type="spellEnd"/>
      <w:r w:rsidR="00D62D35" w:rsidRPr="00F96FB4">
        <w:rPr>
          <w:lang w:val="es-ES_tradnl"/>
        </w:rPr>
        <w:t xml:space="preserve"> </w:t>
      </w:r>
      <w:r w:rsidR="00491867" w:rsidRPr="00F96FB4">
        <w:rPr>
          <w:lang w:val="es-ES_tradnl"/>
        </w:rPr>
        <w:t>técnica</w:t>
      </w:r>
      <w:r w:rsidR="00D62D35" w:rsidRPr="00F96FB4">
        <w:rPr>
          <w:lang w:val="es-ES_tradnl"/>
        </w:rPr>
        <w:t xml:space="preserve"> </w:t>
      </w:r>
      <w:r w:rsidRPr="00F96FB4">
        <w:rPr>
          <w:lang w:val="es-ES_tradnl"/>
        </w:rPr>
        <w:t xml:space="preserve">y económicamente </w:t>
      </w:r>
      <w:r w:rsidR="00625664" w:rsidRPr="00F96FB4">
        <w:rPr>
          <w:lang w:val="es-ES_tradnl"/>
        </w:rPr>
        <w:t>viable</w:t>
      </w:r>
      <w:r w:rsidRPr="00F96FB4">
        <w:rPr>
          <w:lang w:val="es-ES_tradnl"/>
        </w:rPr>
        <w:t xml:space="preserve"> para </w:t>
      </w:r>
      <w:r w:rsidR="00491867" w:rsidRPr="00F96FB4">
        <w:rPr>
          <w:lang w:val="es-ES_tradnl"/>
        </w:rPr>
        <w:t>limitar</w:t>
      </w:r>
      <w:r w:rsidRPr="00F96FB4">
        <w:rPr>
          <w:lang w:val="es-ES_tradnl"/>
        </w:rPr>
        <w:t xml:space="preserve"> la transición a los HFC.</w:t>
      </w:r>
    </w:p>
    <w:p w14:paraId="24E462F1" w14:textId="1EBEBDD6" w:rsidR="00684E73" w:rsidRPr="00F96FB4" w:rsidRDefault="00DD143E">
      <w:pPr>
        <w:pStyle w:val="Heading1"/>
        <w:rPr>
          <w:lang w:val="es-ES_tradnl"/>
        </w:rPr>
      </w:pPr>
      <w:r w:rsidRPr="00F96FB4">
        <w:rPr>
          <w:lang w:val="es-ES_tradnl"/>
        </w:rPr>
        <w:t xml:space="preserve">La </w:t>
      </w:r>
      <w:r w:rsidR="009B41F6" w:rsidRPr="00F96FB4">
        <w:rPr>
          <w:lang w:val="es-ES_tradnl"/>
        </w:rPr>
        <w:t>Secretaría</w:t>
      </w:r>
      <w:r w:rsidRPr="00F96FB4">
        <w:rPr>
          <w:lang w:val="es-ES_tradnl"/>
        </w:rPr>
        <w:t xml:space="preserve"> </w:t>
      </w:r>
      <w:r w:rsidR="009F2CBB" w:rsidRPr="00F96FB4">
        <w:rPr>
          <w:lang w:val="es-ES_tradnl"/>
        </w:rPr>
        <w:t xml:space="preserve">consultó </w:t>
      </w:r>
      <w:r w:rsidR="00620945" w:rsidRPr="00F96FB4">
        <w:rPr>
          <w:lang w:val="es-ES_tradnl"/>
        </w:rPr>
        <w:t>también</w:t>
      </w:r>
      <w:r w:rsidR="009F2CBB" w:rsidRPr="00F96FB4">
        <w:rPr>
          <w:lang w:val="es-ES_tradnl"/>
        </w:rPr>
        <w:t xml:space="preserve"> </w:t>
      </w:r>
      <w:r w:rsidR="00DE30D0" w:rsidRPr="00F96FB4">
        <w:rPr>
          <w:lang w:val="es-ES_tradnl"/>
        </w:rPr>
        <w:t xml:space="preserve">sobre </w:t>
      </w:r>
      <w:r w:rsidR="00A83D86" w:rsidRPr="00F96FB4">
        <w:rPr>
          <w:lang w:val="es-ES_tradnl"/>
        </w:rPr>
        <w:t xml:space="preserve">los </w:t>
      </w:r>
      <w:r w:rsidRPr="00F96FB4">
        <w:rPr>
          <w:lang w:val="es-ES_tradnl"/>
        </w:rPr>
        <w:t>actual</w:t>
      </w:r>
      <w:r w:rsidR="00A83D86" w:rsidRPr="00F96FB4">
        <w:rPr>
          <w:lang w:val="es-ES_tradnl"/>
        </w:rPr>
        <w:t>es</w:t>
      </w:r>
      <w:r w:rsidRPr="00F96FB4">
        <w:rPr>
          <w:lang w:val="es-ES_tradnl"/>
        </w:rPr>
        <w:t xml:space="preserve"> precios de mercado. El PNUD </w:t>
      </w:r>
      <w:r w:rsidR="00FE4163" w:rsidRPr="00F96FB4">
        <w:rPr>
          <w:lang w:val="es-ES_tradnl"/>
        </w:rPr>
        <w:t>respondió</w:t>
      </w:r>
      <w:r w:rsidRPr="00F96FB4">
        <w:rPr>
          <w:lang w:val="es-ES_tradnl"/>
        </w:rPr>
        <w:t xml:space="preserve"> que</w:t>
      </w:r>
      <w:r w:rsidR="008F2BDE" w:rsidRPr="00F96FB4">
        <w:rPr>
          <w:lang w:val="es-ES_tradnl"/>
        </w:rPr>
        <w:t xml:space="preserve"> no son fáciles de determinar</w:t>
      </w:r>
      <w:r w:rsidR="009D181C" w:rsidRPr="00F96FB4">
        <w:rPr>
          <w:lang w:val="es-ES_tradnl"/>
        </w:rPr>
        <w:t xml:space="preserve">, dado que </w:t>
      </w:r>
      <w:r w:rsidR="0038412A" w:rsidRPr="00F96FB4">
        <w:rPr>
          <w:lang w:val="es-ES_tradnl"/>
        </w:rPr>
        <w:t xml:space="preserve">en el mercado </w:t>
      </w:r>
      <w:r w:rsidR="00C1345B" w:rsidRPr="00F96FB4">
        <w:rPr>
          <w:lang w:val="es-ES_tradnl"/>
        </w:rPr>
        <w:t xml:space="preserve">nacional </w:t>
      </w:r>
      <w:r w:rsidR="0038412A" w:rsidRPr="00F96FB4">
        <w:rPr>
          <w:lang w:val="es-ES_tradnl"/>
        </w:rPr>
        <w:t>existe</w:t>
      </w:r>
      <w:r w:rsidR="00377AE7" w:rsidRPr="00F96FB4">
        <w:rPr>
          <w:lang w:val="es-ES_tradnl"/>
        </w:rPr>
        <w:t>n pocas</w:t>
      </w:r>
      <w:r w:rsidR="0038412A" w:rsidRPr="00F96FB4">
        <w:rPr>
          <w:lang w:val="es-ES_tradnl"/>
        </w:rPr>
        <w:t xml:space="preserve"> tecnologías a base de R-290</w:t>
      </w:r>
      <w:r w:rsidR="009D181C" w:rsidRPr="00F96FB4">
        <w:rPr>
          <w:lang w:val="es-ES_tradnl"/>
        </w:rPr>
        <w:t xml:space="preserve">. Esto se debe </w:t>
      </w:r>
      <w:r w:rsidR="00A064AE" w:rsidRPr="00F96FB4">
        <w:rPr>
          <w:lang w:val="es-ES_tradnl"/>
        </w:rPr>
        <w:t xml:space="preserve">además </w:t>
      </w:r>
      <w:r w:rsidR="009D181C" w:rsidRPr="00F96FB4">
        <w:rPr>
          <w:lang w:val="es-ES_tradnl"/>
        </w:rPr>
        <w:t xml:space="preserve">a </w:t>
      </w:r>
      <w:r w:rsidR="0037333C" w:rsidRPr="00F96FB4">
        <w:rPr>
          <w:lang w:val="es-ES_tradnl"/>
        </w:rPr>
        <w:t xml:space="preserve">que la ONO tiene </w:t>
      </w:r>
      <w:r w:rsidR="009D181C" w:rsidRPr="00F96FB4">
        <w:rPr>
          <w:lang w:val="es-ES_tradnl"/>
        </w:rPr>
        <w:t xml:space="preserve">la intención de </w:t>
      </w:r>
      <w:r w:rsidR="001F3E42" w:rsidRPr="00F96FB4">
        <w:rPr>
          <w:lang w:val="es-ES_tradnl"/>
        </w:rPr>
        <w:t>entregar</w:t>
      </w:r>
      <w:r w:rsidR="0068715E" w:rsidRPr="00F96FB4">
        <w:rPr>
          <w:lang w:val="es-ES_tradnl"/>
        </w:rPr>
        <w:t xml:space="preserve"> </w:t>
      </w:r>
      <w:r w:rsidR="004813D5" w:rsidRPr="00F96FB4">
        <w:rPr>
          <w:lang w:val="es-ES_tradnl"/>
        </w:rPr>
        <w:t>más</w:t>
      </w:r>
      <w:r w:rsidR="00C36587" w:rsidRPr="00F96FB4">
        <w:rPr>
          <w:lang w:val="es-ES_tradnl"/>
        </w:rPr>
        <w:t xml:space="preserve"> </w:t>
      </w:r>
      <w:r w:rsidR="00E0428D" w:rsidRPr="00F96FB4">
        <w:rPr>
          <w:lang w:val="es-ES_tradnl"/>
        </w:rPr>
        <w:t>capacitación</w:t>
      </w:r>
      <w:r w:rsidR="00216126" w:rsidRPr="00F96FB4">
        <w:rPr>
          <w:lang w:val="es-ES_tradnl"/>
        </w:rPr>
        <w:t xml:space="preserve"> </w:t>
      </w:r>
      <w:r w:rsidR="00C36587" w:rsidRPr="00F96FB4">
        <w:rPr>
          <w:lang w:val="es-ES_tradnl"/>
        </w:rPr>
        <w:t xml:space="preserve">y </w:t>
      </w:r>
      <w:r w:rsidR="009D181C" w:rsidRPr="00F96FB4">
        <w:rPr>
          <w:lang w:val="es-ES_tradnl"/>
        </w:rPr>
        <w:t xml:space="preserve">fortalecimiento de capacidades sobre el refrigerante antes de promover </w:t>
      </w:r>
      <w:r w:rsidR="009A7880" w:rsidRPr="00F96FB4">
        <w:rPr>
          <w:lang w:val="es-ES_tradnl"/>
        </w:rPr>
        <w:t>su</w:t>
      </w:r>
      <w:r w:rsidR="009D181C" w:rsidRPr="00F96FB4">
        <w:rPr>
          <w:lang w:val="es-ES_tradnl"/>
        </w:rPr>
        <w:t xml:space="preserve"> adopción total. Se espera que la situación actual (precio </w:t>
      </w:r>
      <w:r w:rsidR="006F620C" w:rsidRPr="00F96FB4">
        <w:rPr>
          <w:lang w:val="es-ES_tradnl"/>
        </w:rPr>
        <w:t xml:space="preserve">estimado </w:t>
      </w:r>
      <w:r w:rsidR="00F13D2D" w:rsidRPr="00F96FB4">
        <w:rPr>
          <w:lang w:val="es-ES_tradnl"/>
        </w:rPr>
        <w:t xml:space="preserve">por cilindro </w:t>
      </w:r>
      <w:r w:rsidR="00F37440" w:rsidRPr="00F96FB4">
        <w:rPr>
          <w:lang w:val="es-ES_tradnl"/>
        </w:rPr>
        <w:t>de</w:t>
      </w:r>
      <w:r w:rsidR="00FC540A" w:rsidRPr="00F96FB4">
        <w:rPr>
          <w:lang w:val="es-ES_tradnl"/>
        </w:rPr>
        <w:t xml:space="preserve"> </w:t>
      </w:r>
      <w:r w:rsidR="00045E44" w:rsidRPr="00F96FB4">
        <w:rPr>
          <w:lang w:val="es-ES_tradnl"/>
        </w:rPr>
        <w:t>USD </w:t>
      </w:r>
      <w:r w:rsidR="009D181C" w:rsidRPr="00F96FB4">
        <w:rPr>
          <w:lang w:val="es-ES_tradnl"/>
        </w:rPr>
        <w:t>115,6 (</w:t>
      </w:r>
      <w:r w:rsidR="00045E44" w:rsidRPr="00F96FB4">
        <w:rPr>
          <w:lang w:val="es-ES_tradnl"/>
        </w:rPr>
        <w:t>USD </w:t>
      </w:r>
      <w:r w:rsidR="001B1403" w:rsidRPr="00F96FB4">
        <w:rPr>
          <w:lang w:val="es-ES_tradnl"/>
        </w:rPr>
        <w:t>8,5/</w:t>
      </w:r>
      <w:r w:rsidR="009D181C" w:rsidRPr="00F96FB4">
        <w:rPr>
          <w:lang w:val="es-ES_tradnl"/>
        </w:rPr>
        <w:t xml:space="preserve">kg) </w:t>
      </w:r>
      <w:r w:rsidR="00F37440" w:rsidRPr="00F96FB4">
        <w:rPr>
          <w:lang w:val="es-ES_tradnl"/>
        </w:rPr>
        <w:t xml:space="preserve">para el HCFC-22 </w:t>
      </w:r>
      <w:r w:rsidR="009D181C" w:rsidRPr="00F96FB4">
        <w:rPr>
          <w:lang w:val="es-ES_tradnl"/>
        </w:rPr>
        <w:t xml:space="preserve">y </w:t>
      </w:r>
      <w:r w:rsidR="00A84EF6" w:rsidRPr="00F96FB4">
        <w:rPr>
          <w:lang w:val="es-ES_tradnl"/>
        </w:rPr>
        <w:t>de</w:t>
      </w:r>
      <w:r w:rsidR="00244090" w:rsidRPr="00F96FB4">
        <w:rPr>
          <w:lang w:val="es-ES_tradnl"/>
        </w:rPr>
        <w:t xml:space="preserve"> </w:t>
      </w:r>
      <w:r w:rsidR="00045E44" w:rsidRPr="00F96FB4">
        <w:rPr>
          <w:lang w:val="es-ES_tradnl"/>
        </w:rPr>
        <w:t>USD </w:t>
      </w:r>
      <w:r w:rsidR="009D181C" w:rsidRPr="00F96FB4">
        <w:rPr>
          <w:lang w:val="es-ES_tradnl"/>
        </w:rPr>
        <w:t>157,76</w:t>
      </w:r>
      <w:r w:rsidR="00761DE2">
        <w:rPr>
          <w:lang w:val="es-ES_tradnl"/>
        </w:rPr>
        <w:t> </w:t>
      </w:r>
      <w:r w:rsidR="009D181C" w:rsidRPr="00F96FB4">
        <w:rPr>
          <w:lang w:val="es-ES_tradnl"/>
        </w:rPr>
        <w:t>(</w:t>
      </w:r>
      <w:r w:rsidR="00045E44" w:rsidRPr="00F96FB4">
        <w:rPr>
          <w:lang w:val="es-ES_tradnl"/>
        </w:rPr>
        <w:t>USD </w:t>
      </w:r>
      <w:r w:rsidR="009A6DA2" w:rsidRPr="00F96FB4">
        <w:rPr>
          <w:lang w:val="es-ES_tradnl"/>
        </w:rPr>
        <w:t>11,6/</w:t>
      </w:r>
      <w:r w:rsidR="009D181C" w:rsidRPr="00F96FB4">
        <w:rPr>
          <w:lang w:val="es-ES_tradnl"/>
        </w:rPr>
        <w:t xml:space="preserve">kg)) </w:t>
      </w:r>
      <w:r w:rsidR="00A84EF6" w:rsidRPr="00F96FB4">
        <w:rPr>
          <w:lang w:val="es-ES_tradnl"/>
        </w:rPr>
        <w:t xml:space="preserve">para el R-290 </w:t>
      </w:r>
      <w:r w:rsidR="009D181C" w:rsidRPr="00F96FB4">
        <w:rPr>
          <w:lang w:val="es-ES_tradnl"/>
        </w:rPr>
        <w:t xml:space="preserve">evolucione rápidamente </w:t>
      </w:r>
      <w:r w:rsidR="00A07B9C" w:rsidRPr="00F96FB4">
        <w:rPr>
          <w:lang w:val="es-ES_tradnl"/>
        </w:rPr>
        <w:t xml:space="preserve">una vez vigente </w:t>
      </w:r>
      <w:r w:rsidR="009D181C" w:rsidRPr="00F96FB4">
        <w:rPr>
          <w:lang w:val="es-ES_tradnl"/>
        </w:rPr>
        <w:t xml:space="preserve">la prohibición </w:t>
      </w:r>
      <w:r w:rsidRPr="00F96FB4">
        <w:rPr>
          <w:lang w:val="es-ES_tradnl"/>
        </w:rPr>
        <w:t xml:space="preserve">de importar </w:t>
      </w:r>
      <w:r w:rsidR="009D181C" w:rsidRPr="00F96FB4">
        <w:rPr>
          <w:lang w:val="es-ES_tradnl"/>
        </w:rPr>
        <w:t xml:space="preserve">equipos a base de HCFC y </w:t>
      </w:r>
      <w:r w:rsidR="000F5C8B" w:rsidRPr="00F96FB4">
        <w:rPr>
          <w:lang w:val="es-ES_tradnl"/>
        </w:rPr>
        <w:t>tras</w:t>
      </w:r>
      <w:r w:rsidR="00C81C79" w:rsidRPr="00F96FB4">
        <w:rPr>
          <w:lang w:val="es-ES_tradnl"/>
        </w:rPr>
        <w:t xml:space="preserve"> </w:t>
      </w:r>
      <w:r w:rsidR="009D181C" w:rsidRPr="00F96FB4">
        <w:rPr>
          <w:lang w:val="es-ES_tradnl"/>
        </w:rPr>
        <w:t xml:space="preserve">la difusión de </w:t>
      </w:r>
      <w:r w:rsidR="007D4CF7" w:rsidRPr="00F96FB4">
        <w:rPr>
          <w:lang w:val="es-ES_tradnl"/>
        </w:rPr>
        <w:t xml:space="preserve">los antecedentes </w:t>
      </w:r>
      <w:r w:rsidR="00D92822" w:rsidRPr="00F96FB4">
        <w:rPr>
          <w:lang w:val="es-ES_tradnl"/>
        </w:rPr>
        <w:t xml:space="preserve">que aporte </w:t>
      </w:r>
      <w:r w:rsidR="009D181C" w:rsidRPr="00F96FB4">
        <w:rPr>
          <w:lang w:val="es-ES_tradnl"/>
        </w:rPr>
        <w:t xml:space="preserve">el </w:t>
      </w:r>
      <w:r w:rsidR="000C268E" w:rsidRPr="00F96FB4">
        <w:rPr>
          <w:lang w:val="es-ES_tradnl"/>
        </w:rPr>
        <w:t>proyecto de demostración</w:t>
      </w:r>
      <w:r w:rsidR="009D181C" w:rsidRPr="00F96FB4">
        <w:rPr>
          <w:lang w:val="es-ES_tradnl"/>
        </w:rPr>
        <w:t xml:space="preserve">, así como a través de las actividades </w:t>
      </w:r>
      <w:r w:rsidR="0062625C" w:rsidRPr="00F96FB4">
        <w:rPr>
          <w:lang w:val="es-ES_tradnl"/>
        </w:rPr>
        <w:t xml:space="preserve">a realizar como parte </w:t>
      </w:r>
      <w:r w:rsidR="00684A33" w:rsidRPr="00F96FB4">
        <w:rPr>
          <w:lang w:val="es-ES_tradnl"/>
        </w:rPr>
        <w:t xml:space="preserve">de </w:t>
      </w:r>
      <w:r w:rsidR="009D181C" w:rsidRPr="00F96FB4">
        <w:rPr>
          <w:lang w:val="es-ES_tradnl"/>
        </w:rPr>
        <w:t xml:space="preserve">los proyectos AGORA y </w:t>
      </w:r>
      <w:r w:rsidR="00187F89" w:rsidRPr="00F96FB4">
        <w:rPr>
          <w:lang w:val="es-ES_tradnl"/>
        </w:rPr>
        <w:t xml:space="preserve">de </w:t>
      </w:r>
      <w:r w:rsidR="009D181C" w:rsidRPr="00F96FB4">
        <w:rPr>
          <w:lang w:val="es-ES_tradnl"/>
        </w:rPr>
        <w:t xml:space="preserve">la Fundación </w:t>
      </w:r>
      <w:proofErr w:type="spellStart"/>
      <w:r w:rsidR="009D181C" w:rsidRPr="00F96FB4">
        <w:rPr>
          <w:lang w:val="es-ES_tradnl"/>
        </w:rPr>
        <w:t>Klik</w:t>
      </w:r>
      <w:proofErr w:type="spellEnd"/>
      <w:r w:rsidR="009D181C" w:rsidRPr="00F96FB4">
        <w:rPr>
          <w:lang w:val="es-ES_tradnl"/>
        </w:rPr>
        <w:t>.</w:t>
      </w:r>
    </w:p>
    <w:p w14:paraId="68B48327" w14:textId="18C821AC" w:rsidR="00684E73" w:rsidRPr="00F96FB4" w:rsidRDefault="00DD143E">
      <w:pPr>
        <w:pStyle w:val="Heading1"/>
        <w:rPr>
          <w:lang w:val="es-ES_tradnl"/>
        </w:rPr>
      </w:pPr>
      <w:r w:rsidRPr="00F96FB4">
        <w:rPr>
          <w:lang w:val="es-ES_tradnl"/>
        </w:rPr>
        <w:lastRenderedPageBreak/>
        <w:t xml:space="preserve">La </w:t>
      </w:r>
      <w:r w:rsidR="009B41F6" w:rsidRPr="00F96FB4">
        <w:rPr>
          <w:lang w:val="es-ES_tradnl"/>
        </w:rPr>
        <w:t>Secretaría</w:t>
      </w:r>
      <w:r w:rsidR="004F6E24" w:rsidRPr="00F96FB4">
        <w:rPr>
          <w:lang w:val="es-ES_tradnl"/>
        </w:rPr>
        <w:t xml:space="preserve"> </w:t>
      </w:r>
      <w:r w:rsidR="00091825" w:rsidRPr="00F96FB4">
        <w:rPr>
          <w:lang w:val="es-ES_tradnl"/>
        </w:rPr>
        <w:t>hizo notar</w:t>
      </w:r>
      <w:r w:rsidRPr="00F96FB4">
        <w:rPr>
          <w:lang w:val="es-ES_tradnl"/>
        </w:rPr>
        <w:t xml:space="preserve"> que la decisión 84/84 </w:t>
      </w:r>
      <w:r w:rsidR="00037953" w:rsidRPr="00F96FB4">
        <w:rPr>
          <w:lang w:val="es-ES_tradnl"/>
        </w:rPr>
        <w:t xml:space="preserve">rige </w:t>
      </w:r>
      <w:r w:rsidR="003612C8" w:rsidRPr="00F96FB4">
        <w:rPr>
          <w:lang w:val="es-ES_tradnl"/>
        </w:rPr>
        <w:t xml:space="preserve">tanto </w:t>
      </w:r>
      <w:r w:rsidR="00037953" w:rsidRPr="00F96FB4">
        <w:rPr>
          <w:lang w:val="es-ES_tradnl"/>
        </w:rPr>
        <w:t xml:space="preserve">para </w:t>
      </w:r>
      <w:r w:rsidRPr="00F96FB4">
        <w:rPr>
          <w:lang w:val="es-ES_tradnl"/>
        </w:rPr>
        <w:t xml:space="preserve">sistemas de incentivos a </w:t>
      </w:r>
      <w:r w:rsidR="00114A7C" w:rsidRPr="00F96FB4">
        <w:rPr>
          <w:lang w:val="es-ES_tradnl"/>
        </w:rPr>
        <w:t xml:space="preserve">usuarios finales </w:t>
      </w:r>
      <w:r w:rsidR="003612C8" w:rsidRPr="00F96FB4">
        <w:rPr>
          <w:lang w:val="es-ES_tradnl"/>
        </w:rPr>
        <w:t>como</w:t>
      </w:r>
      <w:r w:rsidR="00114A7C" w:rsidRPr="00F96FB4">
        <w:rPr>
          <w:lang w:val="es-ES_tradnl"/>
        </w:rPr>
        <w:t xml:space="preserve"> para </w:t>
      </w:r>
      <w:r w:rsidR="009B41F6" w:rsidRPr="00F96FB4">
        <w:rPr>
          <w:lang w:val="es-ES_tradnl"/>
        </w:rPr>
        <w:t>proyectos de demostración</w:t>
      </w:r>
      <w:r w:rsidR="003D3D2D" w:rsidRPr="00F96FB4">
        <w:rPr>
          <w:lang w:val="es-ES_tradnl"/>
        </w:rPr>
        <w:t xml:space="preserve">, </w:t>
      </w:r>
      <w:r w:rsidR="009D555F" w:rsidRPr="00F96FB4">
        <w:rPr>
          <w:lang w:val="es-ES_tradnl"/>
        </w:rPr>
        <w:t xml:space="preserve">por lo que </w:t>
      </w:r>
      <w:r w:rsidRPr="00F96FB4">
        <w:rPr>
          <w:lang w:val="es-ES_tradnl"/>
        </w:rPr>
        <w:t xml:space="preserve">el </w:t>
      </w:r>
      <w:r w:rsidR="000C268E" w:rsidRPr="00F96FB4">
        <w:rPr>
          <w:lang w:val="es-ES_tradnl"/>
        </w:rPr>
        <w:t xml:space="preserve">proyecto </w:t>
      </w:r>
      <w:r w:rsidR="006D6A59" w:rsidRPr="00F96FB4">
        <w:rPr>
          <w:lang w:val="es-ES_tradnl"/>
        </w:rPr>
        <w:t xml:space="preserve">en cuestión </w:t>
      </w:r>
      <w:r w:rsidRPr="00F96FB4">
        <w:rPr>
          <w:lang w:val="es-ES_tradnl"/>
        </w:rPr>
        <w:t xml:space="preserve">no </w:t>
      </w:r>
      <w:r w:rsidR="00884AC2" w:rsidRPr="00F96FB4">
        <w:rPr>
          <w:lang w:val="es-ES_tradnl"/>
        </w:rPr>
        <w:t xml:space="preserve">debió </w:t>
      </w:r>
      <w:r w:rsidR="009A203E" w:rsidRPr="00F96FB4">
        <w:rPr>
          <w:lang w:val="es-ES_tradnl"/>
        </w:rPr>
        <w:t>haberse ejecutado.</w:t>
      </w:r>
      <w:r w:rsidR="007E2080" w:rsidRPr="00F96FB4">
        <w:rPr>
          <w:lang w:val="es-ES_tradnl"/>
        </w:rPr>
        <w:t xml:space="preserve"> </w:t>
      </w:r>
      <w:r w:rsidR="00C93539" w:rsidRPr="00F96FB4">
        <w:rPr>
          <w:lang w:val="es-ES_tradnl"/>
        </w:rPr>
        <w:t>Por ello, s</w:t>
      </w:r>
      <w:r w:rsidR="003A0261" w:rsidRPr="00F96FB4">
        <w:rPr>
          <w:lang w:val="es-ES_tradnl"/>
        </w:rPr>
        <w:t xml:space="preserve">e recordó </w:t>
      </w:r>
      <w:r w:rsidRPr="00F96FB4">
        <w:rPr>
          <w:lang w:val="es-ES_tradnl"/>
        </w:rPr>
        <w:t xml:space="preserve">al PNUD la </w:t>
      </w:r>
      <w:r w:rsidR="0036421C" w:rsidRPr="00F96FB4">
        <w:rPr>
          <w:lang w:val="es-ES_tradnl"/>
        </w:rPr>
        <w:t xml:space="preserve">importancia </w:t>
      </w:r>
      <w:r w:rsidRPr="00F96FB4">
        <w:rPr>
          <w:lang w:val="es-ES_tradnl"/>
        </w:rPr>
        <w:t xml:space="preserve">de </w:t>
      </w:r>
      <w:r w:rsidR="00566873" w:rsidRPr="00F96FB4">
        <w:rPr>
          <w:lang w:val="es-ES_tradnl"/>
        </w:rPr>
        <w:t xml:space="preserve">cumplir </w:t>
      </w:r>
      <w:r w:rsidR="004E10B9" w:rsidRPr="00F96FB4">
        <w:rPr>
          <w:lang w:val="es-ES_tradnl"/>
        </w:rPr>
        <w:t xml:space="preserve">en todo momento </w:t>
      </w:r>
      <w:r w:rsidR="00566873" w:rsidRPr="00F96FB4">
        <w:rPr>
          <w:lang w:val="es-ES_tradnl"/>
        </w:rPr>
        <w:t xml:space="preserve">con </w:t>
      </w:r>
      <w:r w:rsidRPr="00F96FB4">
        <w:rPr>
          <w:lang w:val="es-ES_tradnl"/>
        </w:rPr>
        <w:t xml:space="preserve">las decisiones y disposiciones </w:t>
      </w:r>
      <w:r w:rsidR="006150C0" w:rsidRPr="00F96FB4">
        <w:rPr>
          <w:lang w:val="es-ES_tradnl"/>
        </w:rPr>
        <w:t>de</w:t>
      </w:r>
      <w:r w:rsidRPr="00F96FB4">
        <w:rPr>
          <w:lang w:val="es-ES_tradnl"/>
        </w:rPr>
        <w:t xml:space="preserve">l Comité Ejecutivo. La </w:t>
      </w:r>
      <w:r w:rsidR="009B41F6" w:rsidRPr="00F96FB4">
        <w:rPr>
          <w:lang w:val="es-ES_tradnl"/>
        </w:rPr>
        <w:t>Secretaría</w:t>
      </w:r>
      <w:r w:rsidRPr="00F96FB4">
        <w:rPr>
          <w:lang w:val="es-ES_tradnl"/>
        </w:rPr>
        <w:t xml:space="preserve"> advirtió </w:t>
      </w:r>
      <w:r w:rsidR="001F55C0" w:rsidRPr="00F96FB4">
        <w:rPr>
          <w:lang w:val="es-ES_tradnl"/>
        </w:rPr>
        <w:t xml:space="preserve">además </w:t>
      </w:r>
      <w:r w:rsidRPr="00F96FB4">
        <w:rPr>
          <w:lang w:val="es-ES_tradnl"/>
        </w:rPr>
        <w:t xml:space="preserve">que </w:t>
      </w:r>
      <w:r w:rsidR="00E20A7E" w:rsidRPr="00F96FB4">
        <w:rPr>
          <w:lang w:val="es-ES_tradnl"/>
        </w:rPr>
        <w:t xml:space="preserve">la </w:t>
      </w:r>
      <w:r w:rsidRPr="00F96FB4">
        <w:rPr>
          <w:lang w:val="es-ES_tradnl"/>
        </w:rPr>
        <w:t>posterior decis</w:t>
      </w:r>
      <w:r w:rsidR="004A5915" w:rsidRPr="00F96FB4">
        <w:rPr>
          <w:lang w:val="es-ES_tradnl"/>
        </w:rPr>
        <w:t>ión 92/36</w:t>
      </w:r>
      <w:r w:rsidR="00E20A7E" w:rsidRPr="00F96FB4">
        <w:rPr>
          <w:lang w:val="es-ES_tradnl"/>
        </w:rPr>
        <w:t xml:space="preserve"> del Comité</w:t>
      </w:r>
      <w:r w:rsidR="001317D7" w:rsidRPr="00F96FB4">
        <w:rPr>
          <w:lang w:val="es-ES_tradnl"/>
        </w:rPr>
        <w:t xml:space="preserve"> diferencia</w:t>
      </w:r>
      <w:r w:rsidRPr="00F96FB4">
        <w:rPr>
          <w:lang w:val="es-ES_tradnl"/>
        </w:rPr>
        <w:t xml:space="preserve"> </w:t>
      </w:r>
      <w:r w:rsidR="00200D13" w:rsidRPr="00F96FB4">
        <w:rPr>
          <w:lang w:val="es-ES_tradnl"/>
        </w:rPr>
        <w:t>entre</w:t>
      </w:r>
      <w:r w:rsidRPr="00F96FB4">
        <w:rPr>
          <w:lang w:val="es-ES_tradnl"/>
        </w:rPr>
        <w:t xml:space="preserve"> actividades demostrativas </w:t>
      </w:r>
      <w:r w:rsidR="00B75A4F" w:rsidRPr="00F96FB4">
        <w:rPr>
          <w:lang w:val="es-ES_tradnl"/>
        </w:rPr>
        <w:t xml:space="preserve">y </w:t>
      </w:r>
      <w:r w:rsidRPr="00F96FB4">
        <w:rPr>
          <w:lang w:val="es-ES_tradnl"/>
        </w:rPr>
        <w:t xml:space="preserve">sistemas de incentivos </w:t>
      </w:r>
      <w:proofErr w:type="gramStart"/>
      <w:r w:rsidR="00784B1D" w:rsidRPr="00F96FB4">
        <w:rPr>
          <w:lang w:val="es-ES_tradnl"/>
        </w:rPr>
        <w:t>en razón de</w:t>
      </w:r>
      <w:proofErr w:type="gramEnd"/>
      <w:r w:rsidR="00784B1D" w:rsidRPr="00F96FB4">
        <w:rPr>
          <w:lang w:val="es-ES_tradnl"/>
        </w:rPr>
        <w:t xml:space="preserve"> </w:t>
      </w:r>
      <w:r w:rsidR="00627E5C" w:rsidRPr="00F96FB4">
        <w:rPr>
          <w:lang w:val="es-ES_tradnl"/>
        </w:rPr>
        <w:t>la</w:t>
      </w:r>
      <w:r w:rsidRPr="00F96FB4">
        <w:rPr>
          <w:lang w:val="es-ES_tradnl"/>
        </w:rPr>
        <w:t xml:space="preserve"> menor escala </w:t>
      </w:r>
      <w:r w:rsidR="009D3F56" w:rsidRPr="00F96FB4">
        <w:rPr>
          <w:lang w:val="es-ES_tradnl"/>
        </w:rPr>
        <w:t xml:space="preserve">y </w:t>
      </w:r>
      <w:r w:rsidRPr="00F96FB4">
        <w:rPr>
          <w:lang w:val="es-ES_tradnl"/>
        </w:rPr>
        <w:t>número limitado de usuarios fin</w:t>
      </w:r>
      <w:r w:rsidR="00302E65" w:rsidRPr="00F96FB4">
        <w:rPr>
          <w:lang w:val="es-ES_tradnl"/>
        </w:rPr>
        <w:t xml:space="preserve">ales y las </w:t>
      </w:r>
      <w:r w:rsidRPr="00F96FB4">
        <w:rPr>
          <w:lang w:val="es-ES_tradnl"/>
        </w:rPr>
        <w:t xml:space="preserve">ventajas a la hora de </w:t>
      </w:r>
      <w:r w:rsidR="002B2642" w:rsidRPr="00F96FB4">
        <w:rPr>
          <w:lang w:val="es-ES_tradnl"/>
        </w:rPr>
        <w:t>de</w:t>
      </w:r>
      <w:r w:rsidRPr="00F96FB4">
        <w:rPr>
          <w:lang w:val="es-ES_tradnl"/>
        </w:rPr>
        <w:t>mostrar tecnologías emergentes</w:t>
      </w:r>
      <w:r w:rsidR="00663FF6" w:rsidRPr="00F96FB4">
        <w:rPr>
          <w:lang w:val="es-ES_tradnl"/>
        </w:rPr>
        <w:t xml:space="preserve">, </w:t>
      </w:r>
      <w:r w:rsidR="008D161F" w:rsidRPr="00F96FB4">
        <w:rPr>
          <w:lang w:val="es-ES_tradnl"/>
        </w:rPr>
        <w:t xml:space="preserve">y </w:t>
      </w:r>
      <w:r w:rsidR="00C9739D" w:rsidRPr="00F96FB4">
        <w:rPr>
          <w:lang w:val="es-ES_tradnl"/>
        </w:rPr>
        <w:t>decide</w:t>
      </w:r>
      <w:r w:rsidR="007F6DC7" w:rsidRPr="00F96FB4">
        <w:rPr>
          <w:lang w:val="es-ES_tradnl"/>
        </w:rPr>
        <w:t xml:space="preserve"> </w:t>
      </w:r>
      <w:r w:rsidRPr="00F96FB4">
        <w:rPr>
          <w:lang w:val="es-ES_tradnl"/>
        </w:rPr>
        <w:t xml:space="preserve">no aplicar la decisión 84/84 a proyectos de </w:t>
      </w:r>
      <w:r w:rsidR="00620B06" w:rsidRPr="00F96FB4">
        <w:rPr>
          <w:lang w:val="es-ES_tradnl"/>
        </w:rPr>
        <w:t>demostración tecnológica</w:t>
      </w:r>
      <w:r w:rsidRPr="00F96FB4">
        <w:rPr>
          <w:lang w:val="es-ES_tradnl"/>
        </w:rPr>
        <w:t xml:space="preserve"> </w:t>
      </w:r>
      <w:r w:rsidR="00DB7515" w:rsidRPr="00F96FB4">
        <w:rPr>
          <w:lang w:val="es-ES_tradnl"/>
        </w:rPr>
        <w:t xml:space="preserve">o de reducción de fugas </w:t>
      </w:r>
      <w:r w:rsidR="00620B06" w:rsidRPr="00F96FB4">
        <w:rPr>
          <w:lang w:val="es-ES_tradnl"/>
        </w:rPr>
        <w:t xml:space="preserve">donde </w:t>
      </w:r>
      <w:r w:rsidRPr="00F96FB4">
        <w:rPr>
          <w:lang w:val="es-ES_tradnl"/>
        </w:rPr>
        <w:t xml:space="preserve">participe un número limitado de usuarios finales. En el caso </w:t>
      </w:r>
      <w:r w:rsidR="00FD54EF" w:rsidRPr="00F96FB4">
        <w:rPr>
          <w:lang w:val="es-ES_tradnl"/>
        </w:rPr>
        <w:t>en cuestión</w:t>
      </w:r>
      <w:r w:rsidRPr="00F96FB4">
        <w:rPr>
          <w:lang w:val="es-ES_tradnl"/>
        </w:rPr>
        <w:t xml:space="preserve">, </w:t>
      </w:r>
      <w:r w:rsidR="00FD54EF" w:rsidRPr="00F96FB4">
        <w:rPr>
          <w:lang w:val="es-ES_tradnl"/>
        </w:rPr>
        <w:t>Ghana</w:t>
      </w:r>
      <w:r w:rsidRPr="00F96FB4">
        <w:rPr>
          <w:lang w:val="es-ES_tradnl"/>
        </w:rPr>
        <w:t xml:space="preserve"> </w:t>
      </w:r>
      <w:r w:rsidR="00433A76" w:rsidRPr="00F96FB4">
        <w:rPr>
          <w:lang w:val="es-ES_tradnl"/>
        </w:rPr>
        <w:t xml:space="preserve">está en </w:t>
      </w:r>
      <w:r w:rsidR="00423ADF" w:rsidRPr="00F96FB4">
        <w:rPr>
          <w:lang w:val="es-ES_tradnl"/>
        </w:rPr>
        <w:t xml:space="preserve">vías </w:t>
      </w:r>
      <w:r w:rsidRPr="00F96FB4">
        <w:rPr>
          <w:lang w:val="es-ES_tradnl"/>
        </w:rPr>
        <w:t>de garantizar</w:t>
      </w:r>
      <w:r w:rsidR="00744DF8" w:rsidRPr="00F96FB4">
        <w:rPr>
          <w:lang w:val="es-ES_tradnl"/>
        </w:rPr>
        <w:t xml:space="preserve"> </w:t>
      </w:r>
      <w:r w:rsidRPr="00F96FB4">
        <w:rPr>
          <w:lang w:val="es-ES_tradnl"/>
        </w:rPr>
        <w:t xml:space="preserve">condiciones propicias para la adopción de tecnologías </w:t>
      </w:r>
      <w:proofErr w:type="spellStart"/>
      <w:r w:rsidR="004849F0" w:rsidRPr="00F96FB4">
        <w:rPr>
          <w:lang w:val="es-ES_tradnl"/>
        </w:rPr>
        <w:t>ecoenergéticas</w:t>
      </w:r>
      <w:proofErr w:type="spellEnd"/>
      <w:r w:rsidRPr="00F96FB4">
        <w:rPr>
          <w:lang w:val="es-ES_tradnl"/>
        </w:rPr>
        <w:t xml:space="preserve"> de bajo PCA, </w:t>
      </w:r>
      <w:r w:rsidR="00D6512B" w:rsidRPr="00F96FB4">
        <w:rPr>
          <w:lang w:val="es-ES_tradnl"/>
        </w:rPr>
        <w:t>dado</w:t>
      </w:r>
      <w:r w:rsidRPr="00F96FB4">
        <w:rPr>
          <w:lang w:val="es-ES_tradnl"/>
        </w:rPr>
        <w:t xml:space="preserve"> que</w:t>
      </w:r>
      <w:r w:rsidR="00761DE2">
        <w:rPr>
          <w:lang w:val="es-ES_tradnl"/>
        </w:rPr>
        <w:t> </w:t>
      </w:r>
      <w:r w:rsidRPr="00F96FB4">
        <w:rPr>
          <w:lang w:val="es-ES_tradnl"/>
        </w:rPr>
        <w:t xml:space="preserve">los equipos a base de HCFC </w:t>
      </w:r>
      <w:r w:rsidR="001553E5" w:rsidRPr="00F96FB4">
        <w:rPr>
          <w:lang w:val="es-ES_tradnl"/>
        </w:rPr>
        <w:t>quedarán</w:t>
      </w:r>
      <w:r w:rsidRPr="00F96FB4">
        <w:rPr>
          <w:lang w:val="es-ES_tradnl"/>
        </w:rPr>
        <w:t xml:space="preserve"> prohibidos a partir del 1º de enero de 2025 y </w:t>
      </w:r>
      <w:r w:rsidR="00CE11E7" w:rsidRPr="00F96FB4">
        <w:rPr>
          <w:lang w:val="es-ES_tradnl"/>
        </w:rPr>
        <w:t>el precio</w:t>
      </w:r>
      <w:r w:rsidRPr="00F96FB4">
        <w:rPr>
          <w:lang w:val="es-ES_tradnl"/>
        </w:rPr>
        <w:t xml:space="preserve"> del HCFC-22</w:t>
      </w:r>
      <w:r w:rsidR="00C802E0" w:rsidRPr="00F96FB4">
        <w:rPr>
          <w:lang w:val="es-ES_tradnl"/>
        </w:rPr>
        <w:t xml:space="preserve"> debiese aumentar</w:t>
      </w:r>
      <w:r w:rsidRPr="00F96FB4">
        <w:rPr>
          <w:lang w:val="es-ES_tradnl"/>
        </w:rPr>
        <w:t xml:space="preserve">. Además, debido a la disponibilidad de equipos de alto PCA </w:t>
      </w:r>
      <w:r w:rsidR="009B41F6" w:rsidRPr="00F96FB4">
        <w:rPr>
          <w:lang w:val="es-ES_tradnl"/>
        </w:rPr>
        <w:t>a base de</w:t>
      </w:r>
      <w:r w:rsidRPr="00F96FB4">
        <w:rPr>
          <w:lang w:val="es-ES_tradnl"/>
        </w:rPr>
        <w:t xml:space="preserve"> HFC, la demostración </w:t>
      </w:r>
      <w:r w:rsidR="00EB6253" w:rsidRPr="00F96FB4">
        <w:rPr>
          <w:lang w:val="es-ES_tradnl"/>
        </w:rPr>
        <w:t>tiene</w:t>
      </w:r>
      <w:r w:rsidRPr="00F96FB4">
        <w:rPr>
          <w:lang w:val="es-ES_tradnl"/>
        </w:rPr>
        <w:t xml:space="preserve"> </w:t>
      </w:r>
      <w:r w:rsidR="00974424" w:rsidRPr="00F96FB4">
        <w:rPr>
          <w:lang w:val="es-ES_tradnl"/>
        </w:rPr>
        <w:t xml:space="preserve">la ventaja </w:t>
      </w:r>
      <w:r w:rsidRPr="00F96FB4">
        <w:rPr>
          <w:lang w:val="es-ES_tradnl"/>
        </w:rPr>
        <w:t xml:space="preserve">adicional de reducir la transición a esas sustancias. </w:t>
      </w:r>
      <w:r w:rsidR="0001280F" w:rsidRPr="00F96FB4">
        <w:rPr>
          <w:lang w:val="es-ES_tradnl"/>
        </w:rPr>
        <w:t xml:space="preserve">De conformidad con la decisión 92/36 g), </w:t>
      </w:r>
      <w:r w:rsidR="00BB1DBD" w:rsidRPr="00F96FB4">
        <w:rPr>
          <w:lang w:val="es-ES_tradnl"/>
        </w:rPr>
        <w:t>una vez term</w:t>
      </w:r>
      <w:r w:rsidR="0001280F" w:rsidRPr="00F96FB4">
        <w:rPr>
          <w:lang w:val="es-ES_tradnl"/>
        </w:rPr>
        <w:t>inada la actividad</w:t>
      </w:r>
      <w:r w:rsidR="005E2FF6" w:rsidRPr="00F96FB4">
        <w:rPr>
          <w:lang w:val="es-ES_tradnl"/>
        </w:rPr>
        <w:t>,</w:t>
      </w:r>
      <w:r w:rsidR="002B57AC" w:rsidRPr="00F96FB4">
        <w:rPr>
          <w:lang w:val="es-ES_tradnl"/>
        </w:rPr>
        <w:t xml:space="preserve"> el PNUD </w:t>
      </w:r>
      <w:r w:rsidR="0080115C" w:rsidRPr="00F96FB4">
        <w:rPr>
          <w:lang w:val="es-ES_tradnl"/>
        </w:rPr>
        <w:t>deberá entregar</w:t>
      </w:r>
      <w:r w:rsidR="002B57AC" w:rsidRPr="00F96FB4">
        <w:rPr>
          <w:lang w:val="es-ES_tradnl"/>
        </w:rPr>
        <w:t xml:space="preserve"> un informe detallado</w:t>
      </w:r>
      <w:r w:rsidR="00BB1DBD" w:rsidRPr="00F96FB4">
        <w:rPr>
          <w:lang w:val="es-ES_tradnl"/>
        </w:rPr>
        <w:t>.</w:t>
      </w:r>
    </w:p>
    <w:p w14:paraId="70185392" w14:textId="77777777" w:rsidR="00684E73" w:rsidRPr="00F96FB4" w:rsidRDefault="00DD143E">
      <w:pPr>
        <w:rPr>
          <w:i/>
          <w:iCs/>
          <w:sz w:val="22"/>
          <w:lang w:val="es-ES_tradnl"/>
        </w:rPr>
      </w:pPr>
      <w:r w:rsidRPr="00F96FB4">
        <w:rPr>
          <w:i/>
          <w:iCs/>
          <w:sz w:val="22"/>
          <w:lang w:val="es-ES_tradnl"/>
        </w:rPr>
        <w:t>Programa de acreditación</w:t>
      </w:r>
    </w:p>
    <w:p w14:paraId="704AF129" w14:textId="77777777" w:rsidR="00BB6827" w:rsidRPr="00F96FB4" w:rsidRDefault="00BB6827" w:rsidP="00BB6827">
      <w:pPr>
        <w:rPr>
          <w:sz w:val="22"/>
          <w:lang w:val="es-ES_tradnl"/>
        </w:rPr>
      </w:pPr>
    </w:p>
    <w:p w14:paraId="0612AC1B" w14:textId="442C5D76" w:rsidR="00684E73" w:rsidRPr="00F96FB4" w:rsidRDefault="00E17D36">
      <w:pPr>
        <w:pStyle w:val="Heading1"/>
        <w:keepNext/>
        <w:rPr>
          <w:lang w:val="es-ES_tradnl"/>
        </w:rPr>
      </w:pPr>
      <w:r w:rsidRPr="00F96FB4">
        <w:rPr>
          <w:lang w:val="es-ES_tradnl"/>
        </w:rPr>
        <w:t>El proceso de organización del sistema de certificación está en curso</w:t>
      </w:r>
      <w:r w:rsidR="009F7316" w:rsidRPr="00F96FB4">
        <w:rPr>
          <w:lang w:val="es-ES_tradnl"/>
        </w:rPr>
        <w:t xml:space="preserve"> </w:t>
      </w:r>
      <w:r w:rsidRPr="00F96FB4">
        <w:rPr>
          <w:lang w:val="es-ES_tradnl"/>
        </w:rPr>
        <w:t xml:space="preserve">en </w:t>
      </w:r>
      <w:r w:rsidR="00822DE5" w:rsidRPr="00F96FB4">
        <w:rPr>
          <w:lang w:val="es-ES_tradnl"/>
        </w:rPr>
        <w:t xml:space="preserve">estrecha </w:t>
      </w:r>
      <w:r w:rsidRPr="00F96FB4">
        <w:rPr>
          <w:lang w:val="es-ES_tradnl"/>
        </w:rPr>
        <w:t xml:space="preserve">colaboración y consulta entre la Comisión de Energía, las asociaciones gremiales del sector y las instituciones de enseñanza técnica. </w:t>
      </w:r>
      <w:r w:rsidR="00DD143E" w:rsidRPr="00F96FB4">
        <w:rPr>
          <w:lang w:val="es-ES_tradnl"/>
        </w:rPr>
        <w:t xml:space="preserve">El código de prácticas </w:t>
      </w:r>
      <w:r w:rsidR="006317BF" w:rsidRPr="00F96FB4">
        <w:rPr>
          <w:lang w:val="es-ES_tradnl"/>
        </w:rPr>
        <w:t>técnicas</w:t>
      </w:r>
      <w:r w:rsidR="00DD143E" w:rsidRPr="00F96FB4">
        <w:rPr>
          <w:lang w:val="es-ES_tradnl"/>
        </w:rPr>
        <w:t xml:space="preserve"> se elaboró </w:t>
      </w:r>
      <w:r w:rsidR="00E83DC3" w:rsidRPr="00F96FB4">
        <w:rPr>
          <w:lang w:val="es-ES_tradnl"/>
        </w:rPr>
        <w:t>bajo la dir</w:t>
      </w:r>
      <w:r w:rsidR="00FD3AB4" w:rsidRPr="00F96FB4">
        <w:rPr>
          <w:lang w:val="es-ES_tradnl"/>
        </w:rPr>
        <w:t>ección de la Autoridad de Normalización</w:t>
      </w:r>
      <w:r w:rsidR="00E83DC3" w:rsidRPr="00F96FB4">
        <w:rPr>
          <w:lang w:val="es-ES_tradnl"/>
        </w:rPr>
        <w:t xml:space="preserve"> de Ghana </w:t>
      </w:r>
      <w:r w:rsidR="00DD143E" w:rsidRPr="00F96FB4">
        <w:rPr>
          <w:lang w:val="es-ES_tradnl"/>
        </w:rPr>
        <w:t xml:space="preserve">y se publicó en enero de 2024. </w:t>
      </w:r>
      <w:r w:rsidR="00BB6827" w:rsidRPr="00F96FB4">
        <w:rPr>
          <w:lang w:val="es-ES_tradnl"/>
        </w:rPr>
        <w:t>El PNUD</w:t>
      </w:r>
      <w:r w:rsidR="00744DF8" w:rsidRPr="00F96FB4">
        <w:rPr>
          <w:lang w:val="es-ES_tradnl"/>
        </w:rPr>
        <w:t xml:space="preserve"> </w:t>
      </w:r>
      <w:r w:rsidR="008203EC" w:rsidRPr="00F96FB4">
        <w:rPr>
          <w:lang w:val="es-ES_tradnl"/>
        </w:rPr>
        <w:t>informó que</w:t>
      </w:r>
      <w:r w:rsidR="00BB6827" w:rsidRPr="00F96FB4">
        <w:rPr>
          <w:lang w:val="es-ES_tradnl"/>
        </w:rPr>
        <w:t xml:space="preserve"> se </w:t>
      </w:r>
      <w:r w:rsidR="00BD7C17" w:rsidRPr="00F96FB4">
        <w:rPr>
          <w:lang w:val="es-ES_tradnl"/>
        </w:rPr>
        <w:t xml:space="preserve">está concluyendo </w:t>
      </w:r>
      <w:r w:rsidR="00C82444" w:rsidRPr="00F96FB4">
        <w:rPr>
          <w:lang w:val="es-ES_tradnl"/>
        </w:rPr>
        <w:t>un</w:t>
      </w:r>
      <w:r w:rsidR="00BD7C17" w:rsidRPr="00F96FB4">
        <w:rPr>
          <w:lang w:val="es-ES_tradnl"/>
        </w:rPr>
        <w:t xml:space="preserve"> plan de estudios para la capacitación de </w:t>
      </w:r>
      <w:r w:rsidRPr="00F96FB4">
        <w:rPr>
          <w:lang w:val="es-ES_tradnl"/>
        </w:rPr>
        <w:t>técnicos</w:t>
      </w:r>
      <w:r w:rsidR="006D7F49" w:rsidRPr="00F96FB4">
        <w:rPr>
          <w:lang w:val="es-ES_tradnl"/>
        </w:rPr>
        <w:t xml:space="preserve"> que será validado tras consultas en el marco del </w:t>
      </w:r>
      <w:r w:rsidR="000F6290" w:rsidRPr="00F96FB4">
        <w:rPr>
          <w:lang w:val="es-ES_tradnl"/>
        </w:rPr>
        <w:t>Comité Nacional sobre Sustancias que Agotan la Capa de Ozono</w:t>
      </w:r>
      <w:r w:rsidR="009B41F6" w:rsidRPr="00F96FB4">
        <w:rPr>
          <w:lang w:val="es-ES_tradnl"/>
        </w:rPr>
        <w:t xml:space="preserve"> y </w:t>
      </w:r>
      <w:r w:rsidR="00BD7C17" w:rsidRPr="00F96FB4">
        <w:rPr>
          <w:lang w:val="es-ES_tradnl"/>
        </w:rPr>
        <w:t xml:space="preserve">que el </w:t>
      </w:r>
      <w:r w:rsidRPr="00F96FB4">
        <w:rPr>
          <w:lang w:val="es-ES_tradnl"/>
        </w:rPr>
        <w:t xml:space="preserve">instrumento legislativo del sistema de </w:t>
      </w:r>
      <w:r w:rsidR="00BB6827" w:rsidRPr="00F96FB4">
        <w:rPr>
          <w:lang w:val="es-ES_tradnl"/>
        </w:rPr>
        <w:t xml:space="preserve">certificación </w:t>
      </w:r>
      <w:r w:rsidRPr="00F96FB4">
        <w:rPr>
          <w:lang w:val="es-ES_tradnl"/>
        </w:rPr>
        <w:t xml:space="preserve">en </w:t>
      </w:r>
      <w:r w:rsidR="008203EC" w:rsidRPr="00F96FB4">
        <w:rPr>
          <w:lang w:val="es-ES_tradnl"/>
        </w:rPr>
        <w:t>refrigeración y climatización</w:t>
      </w:r>
      <w:r w:rsidR="00BD7C17" w:rsidRPr="00F96FB4">
        <w:rPr>
          <w:lang w:val="es-ES_tradnl"/>
        </w:rPr>
        <w:t xml:space="preserve"> </w:t>
      </w:r>
      <w:r w:rsidR="00BB6827" w:rsidRPr="00F96FB4">
        <w:rPr>
          <w:lang w:val="es-ES_tradnl"/>
        </w:rPr>
        <w:t xml:space="preserve">está pendiente de </w:t>
      </w:r>
      <w:r w:rsidRPr="00F96FB4">
        <w:rPr>
          <w:lang w:val="es-ES_tradnl"/>
        </w:rPr>
        <w:t xml:space="preserve">aprobación </w:t>
      </w:r>
      <w:r w:rsidR="00395DEC" w:rsidRPr="00F96FB4">
        <w:rPr>
          <w:lang w:val="es-ES_tradnl"/>
        </w:rPr>
        <w:t xml:space="preserve">en </w:t>
      </w:r>
      <w:r w:rsidRPr="00F96FB4">
        <w:rPr>
          <w:lang w:val="es-ES_tradnl"/>
        </w:rPr>
        <w:t xml:space="preserve">el Parlamento, </w:t>
      </w:r>
      <w:r w:rsidR="00355530" w:rsidRPr="00F96FB4">
        <w:rPr>
          <w:lang w:val="es-ES_tradnl"/>
        </w:rPr>
        <w:t>lo que debiese</w:t>
      </w:r>
      <w:r w:rsidR="009945A7" w:rsidRPr="00F96FB4">
        <w:rPr>
          <w:lang w:val="es-ES_tradnl"/>
        </w:rPr>
        <w:t xml:space="preserve"> ocurrir durante </w:t>
      </w:r>
      <w:r w:rsidRPr="00F96FB4">
        <w:rPr>
          <w:lang w:val="es-ES_tradnl"/>
        </w:rPr>
        <w:t xml:space="preserve">el segundo trimestre de </w:t>
      </w:r>
      <w:r w:rsidR="00BB6827" w:rsidRPr="00F96FB4">
        <w:rPr>
          <w:lang w:val="es-ES_tradnl"/>
        </w:rPr>
        <w:t>2025</w:t>
      </w:r>
      <w:r w:rsidR="006954FD" w:rsidRPr="00F96FB4">
        <w:rPr>
          <w:lang w:val="es-ES_tradnl"/>
        </w:rPr>
        <w:t xml:space="preserve">. </w:t>
      </w:r>
      <w:r w:rsidR="00E83DC3" w:rsidRPr="00F96FB4">
        <w:rPr>
          <w:lang w:val="es-ES_tradnl"/>
        </w:rPr>
        <w:t xml:space="preserve">La acreditación </w:t>
      </w:r>
      <w:r w:rsidR="005A4262" w:rsidRPr="00F96FB4">
        <w:rPr>
          <w:lang w:val="es-ES_tradnl"/>
        </w:rPr>
        <w:t>estará a cargo de</w:t>
      </w:r>
      <w:r w:rsidR="00E83DC3" w:rsidRPr="00F96FB4">
        <w:rPr>
          <w:lang w:val="es-ES_tradnl"/>
        </w:rPr>
        <w:t xml:space="preserve"> la </w:t>
      </w:r>
      <w:r w:rsidR="00916D1F" w:rsidRPr="00F96FB4">
        <w:rPr>
          <w:lang w:val="es-ES_tradnl"/>
        </w:rPr>
        <w:t>Agencia de Protección Ambiental</w:t>
      </w:r>
      <w:r w:rsidR="00E83DC3" w:rsidRPr="00F96FB4">
        <w:rPr>
          <w:lang w:val="es-ES_tradnl"/>
        </w:rPr>
        <w:t xml:space="preserve"> y los exámenes </w:t>
      </w:r>
      <w:r w:rsidR="003B6271" w:rsidRPr="00F96FB4">
        <w:rPr>
          <w:lang w:val="es-ES_tradnl"/>
        </w:rPr>
        <w:t xml:space="preserve">se </w:t>
      </w:r>
      <w:r w:rsidR="003B1C03" w:rsidRPr="00F96FB4">
        <w:rPr>
          <w:lang w:val="es-ES_tradnl"/>
        </w:rPr>
        <w:t>tomarán</w:t>
      </w:r>
      <w:r w:rsidR="003B6271" w:rsidRPr="00F96FB4">
        <w:rPr>
          <w:lang w:val="es-ES_tradnl"/>
        </w:rPr>
        <w:t xml:space="preserve"> en </w:t>
      </w:r>
      <w:r w:rsidR="00E83DC3" w:rsidRPr="00F96FB4">
        <w:rPr>
          <w:lang w:val="es-ES_tradnl"/>
        </w:rPr>
        <w:t>los centros de excelencia.</w:t>
      </w:r>
    </w:p>
    <w:p w14:paraId="1561452E" w14:textId="77777777" w:rsidR="00684E73" w:rsidRPr="00F96FB4" w:rsidRDefault="00DD143E">
      <w:pPr>
        <w:pStyle w:val="Heading1"/>
        <w:keepNext/>
        <w:numPr>
          <w:ilvl w:val="0"/>
          <w:numId w:val="0"/>
        </w:numPr>
        <w:rPr>
          <w:u w:val="single"/>
          <w:lang w:val="es-ES_tradnl"/>
        </w:rPr>
      </w:pPr>
      <w:r w:rsidRPr="00F96FB4">
        <w:rPr>
          <w:u w:val="single"/>
          <w:lang w:val="es-ES_tradnl"/>
        </w:rPr>
        <w:t>Aplicación de la política de género</w:t>
      </w:r>
    </w:p>
    <w:p w14:paraId="4FA7A01F" w14:textId="44570431" w:rsidR="00684E73" w:rsidRPr="00F96FB4" w:rsidRDefault="00FB52FB">
      <w:pPr>
        <w:pStyle w:val="Heading1"/>
        <w:rPr>
          <w:rFonts w:eastAsia="Batang"/>
          <w:color w:val="000000"/>
          <w:lang w:val="es-ES_tradnl"/>
        </w:rPr>
      </w:pPr>
      <w:r w:rsidRPr="00F96FB4">
        <w:rPr>
          <w:lang w:val="es-ES_tradnl"/>
        </w:rPr>
        <w:t>E</w:t>
      </w:r>
      <w:r w:rsidR="00B9052C" w:rsidRPr="00F96FB4">
        <w:rPr>
          <w:lang w:val="es-ES_tradnl"/>
        </w:rPr>
        <w:t xml:space="preserve">l </w:t>
      </w:r>
      <w:r w:rsidR="00355C24" w:rsidRPr="00F96FB4">
        <w:rPr>
          <w:lang w:val="es-ES_tradnl"/>
        </w:rPr>
        <w:t xml:space="preserve">PGEH y </w:t>
      </w:r>
      <w:r w:rsidR="00B9052C" w:rsidRPr="00F96FB4">
        <w:rPr>
          <w:lang w:val="es-ES_tradnl"/>
        </w:rPr>
        <w:t xml:space="preserve">el </w:t>
      </w:r>
      <w:r w:rsidR="00D43D22" w:rsidRPr="00F96FB4">
        <w:rPr>
          <w:lang w:val="es-ES_tradnl"/>
        </w:rPr>
        <w:t xml:space="preserve">proyecto de </w:t>
      </w:r>
      <w:r w:rsidR="00DD143E" w:rsidRPr="00F96FB4">
        <w:rPr>
          <w:lang w:val="es-ES_tradnl"/>
        </w:rPr>
        <w:t xml:space="preserve">fortalecimiento institucional </w:t>
      </w:r>
      <w:r w:rsidR="006D4D73" w:rsidRPr="00F96FB4">
        <w:rPr>
          <w:lang w:val="es-ES_tradnl"/>
        </w:rPr>
        <w:t>realizaron</w:t>
      </w:r>
      <w:r w:rsidRPr="00F96FB4">
        <w:rPr>
          <w:lang w:val="es-ES_tradnl"/>
        </w:rPr>
        <w:t xml:space="preserve"> una actividad conjunta apuntada a </w:t>
      </w:r>
      <w:r w:rsidR="004E5295" w:rsidRPr="00F96FB4">
        <w:rPr>
          <w:lang w:val="es-ES_tradnl"/>
        </w:rPr>
        <w:t xml:space="preserve">incentivar a </w:t>
      </w:r>
      <w:r w:rsidR="000528A9" w:rsidRPr="00F96FB4">
        <w:rPr>
          <w:lang w:val="es-ES_tradnl"/>
        </w:rPr>
        <w:t>colegialas</w:t>
      </w:r>
      <w:r w:rsidR="00DD143E" w:rsidRPr="00F96FB4">
        <w:rPr>
          <w:lang w:val="es-ES_tradnl"/>
        </w:rPr>
        <w:t xml:space="preserve"> </w:t>
      </w:r>
      <w:r w:rsidR="000528A9" w:rsidRPr="00F96FB4">
        <w:rPr>
          <w:lang w:val="es-ES_tradnl"/>
        </w:rPr>
        <w:t xml:space="preserve">a </w:t>
      </w:r>
      <w:r w:rsidR="00227E51" w:rsidRPr="00F96FB4">
        <w:rPr>
          <w:lang w:val="es-ES_tradnl"/>
        </w:rPr>
        <w:t>seguir carrera</w:t>
      </w:r>
      <w:r w:rsidR="001A4552" w:rsidRPr="00F96FB4">
        <w:rPr>
          <w:lang w:val="es-ES_tradnl"/>
        </w:rPr>
        <w:t>s</w:t>
      </w:r>
      <w:r w:rsidR="00DD143E" w:rsidRPr="00F96FB4">
        <w:rPr>
          <w:lang w:val="es-ES_tradnl"/>
        </w:rPr>
        <w:t xml:space="preserve"> en el </w:t>
      </w:r>
      <w:r w:rsidR="009B41F6" w:rsidRPr="00F96FB4">
        <w:rPr>
          <w:lang w:val="es-ES_tradnl"/>
        </w:rPr>
        <w:t>sector de refrigeración</w:t>
      </w:r>
      <w:r w:rsidR="00DD143E" w:rsidRPr="00F96FB4">
        <w:rPr>
          <w:lang w:val="es-ES_tradnl"/>
        </w:rPr>
        <w:t xml:space="preserve"> y climatización</w:t>
      </w:r>
      <w:r w:rsidR="00CB6417" w:rsidRPr="00F96FB4">
        <w:rPr>
          <w:lang w:val="es-ES_tradnl"/>
        </w:rPr>
        <w:t xml:space="preserve"> a niveles educativos superiores</w:t>
      </w:r>
      <w:r w:rsidR="00C50334" w:rsidRPr="00F96FB4">
        <w:rPr>
          <w:lang w:val="es-ES_tradnl"/>
        </w:rPr>
        <w:t xml:space="preserve">. </w:t>
      </w:r>
      <w:r w:rsidR="00DD143E" w:rsidRPr="00F96FB4">
        <w:rPr>
          <w:lang w:val="es-ES_tradnl"/>
        </w:rPr>
        <w:t xml:space="preserve">La capacitación organizada </w:t>
      </w:r>
      <w:r w:rsidR="00204A29" w:rsidRPr="00F96FB4">
        <w:rPr>
          <w:lang w:val="es-ES_tradnl"/>
        </w:rPr>
        <w:t xml:space="preserve">durante </w:t>
      </w:r>
      <w:r w:rsidR="00DD143E" w:rsidRPr="00F96FB4">
        <w:rPr>
          <w:lang w:val="es-ES_tradnl"/>
        </w:rPr>
        <w:t>el primer tramo en los dos centros de excelencia tuvo un</w:t>
      </w:r>
      <w:r w:rsidR="002006FB" w:rsidRPr="00F96FB4">
        <w:rPr>
          <w:lang w:val="es-ES_tradnl"/>
        </w:rPr>
        <w:t>a</w:t>
      </w:r>
      <w:r w:rsidR="00DD143E" w:rsidRPr="00F96FB4">
        <w:rPr>
          <w:lang w:val="es-ES_tradnl"/>
        </w:rPr>
        <w:t xml:space="preserve"> participación femenina </w:t>
      </w:r>
      <w:r w:rsidR="002006FB" w:rsidRPr="00F96FB4">
        <w:rPr>
          <w:lang w:val="es-ES_tradnl"/>
        </w:rPr>
        <w:t xml:space="preserve">récord </w:t>
      </w:r>
      <w:r w:rsidR="00DD143E" w:rsidRPr="00F96FB4">
        <w:rPr>
          <w:lang w:val="es-ES_tradnl"/>
        </w:rPr>
        <w:t>del 9</w:t>
      </w:r>
      <w:r w:rsidR="008203EC" w:rsidRPr="00F96FB4">
        <w:rPr>
          <w:lang w:val="es-ES_tradnl"/>
        </w:rPr>
        <w:t xml:space="preserve"> por ciento</w:t>
      </w:r>
      <w:r w:rsidR="00DD143E" w:rsidRPr="00F96FB4">
        <w:rPr>
          <w:lang w:val="es-ES_tradnl"/>
        </w:rPr>
        <w:t xml:space="preserve">. </w:t>
      </w:r>
      <w:r w:rsidR="00B9580E" w:rsidRPr="00F96FB4">
        <w:rPr>
          <w:lang w:val="es-ES_tradnl"/>
        </w:rPr>
        <w:t xml:space="preserve">Complementando </w:t>
      </w:r>
      <w:r w:rsidR="00DD143E" w:rsidRPr="00F96FB4">
        <w:rPr>
          <w:lang w:val="es-ES_tradnl"/>
        </w:rPr>
        <w:t xml:space="preserve">estos </w:t>
      </w:r>
      <w:r w:rsidR="00A45BE1" w:rsidRPr="00F96FB4">
        <w:rPr>
          <w:lang w:val="es-ES_tradnl"/>
        </w:rPr>
        <w:t>logros</w:t>
      </w:r>
      <w:r w:rsidR="004D46C1" w:rsidRPr="00F96FB4">
        <w:rPr>
          <w:lang w:val="es-ES_tradnl"/>
        </w:rPr>
        <w:t>,</w:t>
      </w:r>
      <w:r w:rsidR="009B41F6" w:rsidRPr="00F96FB4">
        <w:rPr>
          <w:lang w:val="es-ES_tradnl"/>
        </w:rPr>
        <w:t xml:space="preserve"> y </w:t>
      </w:r>
      <w:r w:rsidR="00DD143E" w:rsidRPr="00F96FB4">
        <w:rPr>
          <w:lang w:val="es-ES_tradnl"/>
        </w:rPr>
        <w:t xml:space="preserve">de </w:t>
      </w:r>
      <w:r w:rsidR="00315A53" w:rsidRPr="00F96FB4">
        <w:rPr>
          <w:lang w:val="es-ES_tradnl"/>
        </w:rPr>
        <w:t xml:space="preserve">conformidad con las políticas del Fondo Multilateral, el Gobierno, el PNUD y el PNUMA </w:t>
      </w:r>
      <w:r w:rsidR="00315A53" w:rsidRPr="00F96FB4">
        <w:rPr>
          <w:rFonts w:eastAsia="Batang"/>
          <w:color w:val="000000"/>
          <w:lang w:val="es-ES_tradnl"/>
        </w:rPr>
        <w:t>se han comprometido a garantizar la integración de la perspectiva de género en toda la ejecución de la etapa II.</w:t>
      </w:r>
    </w:p>
    <w:p w14:paraId="6CB697C1" w14:textId="26A1EAF9" w:rsidR="00684E73" w:rsidRPr="00F96FB4" w:rsidRDefault="00DD143E">
      <w:pPr>
        <w:pStyle w:val="Heading1"/>
        <w:rPr>
          <w:rFonts w:eastAsia="Batang"/>
          <w:color w:val="000000"/>
          <w:lang w:val="es-ES_tradnl"/>
        </w:rPr>
      </w:pPr>
      <w:r w:rsidRPr="00F96FB4">
        <w:rPr>
          <w:rFonts w:eastAsia="Batang"/>
          <w:color w:val="000000"/>
          <w:lang w:val="es-ES_tradnl"/>
        </w:rPr>
        <w:t xml:space="preserve">En vista de que la etapa II del PGEH para Ghana </w:t>
      </w:r>
      <w:r w:rsidR="00E51749" w:rsidRPr="00F96FB4">
        <w:rPr>
          <w:rFonts w:eastAsia="Batang"/>
          <w:color w:val="000000"/>
          <w:lang w:val="es-ES_tradnl"/>
        </w:rPr>
        <w:t xml:space="preserve">se aprobó </w:t>
      </w:r>
      <w:r w:rsidR="00644364" w:rsidRPr="00F96FB4">
        <w:rPr>
          <w:rFonts w:eastAsia="Batang"/>
          <w:color w:val="000000"/>
          <w:lang w:val="es-ES_tradnl"/>
        </w:rPr>
        <w:t xml:space="preserve">antes </w:t>
      </w:r>
      <w:r w:rsidRPr="00F96FB4">
        <w:rPr>
          <w:rFonts w:eastAsia="Batang"/>
          <w:color w:val="000000"/>
          <w:lang w:val="es-ES_tradnl"/>
        </w:rPr>
        <w:t xml:space="preserve">de la adopción de la decisión 92/40, la </w:t>
      </w:r>
      <w:r w:rsidR="009B41F6" w:rsidRPr="00F96FB4">
        <w:rPr>
          <w:rFonts w:eastAsia="Batang"/>
          <w:color w:val="000000"/>
          <w:lang w:val="es-ES_tradnl"/>
        </w:rPr>
        <w:t>Secretaría</w:t>
      </w:r>
      <w:r w:rsidRPr="00F96FB4">
        <w:rPr>
          <w:rFonts w:eastAsia="Batang"/>
          <w:color w:val="000000"/>
          <w:lang w:val="es-ES_tradnl"/>
        </w:rPr>
        <w:t xml:space="preserve"> y el PNUD </w:t>
      </w:r>
      <w:r w:rsidR="00E43383" w:rsidRPr="00F96FB4">
        <w:rPr>
          <w:rFonts w:eastAsia="Batang"/>
          <w:color w:val="000000"/>
          <w:lang w:val="es-ES_tradnl"/>
        </w:rPr>
        <w:t>analizaron</w:t>
      </w:r>
      <w:r w:rsidRPr="00F96FB4">
        <w:rPr>
          <w:rFonts w:eastAsia="Batang"/>
          <w:color w:val="000000"/>
          <w:lang w:val="es-ES_tradnl"/>
        </w:rPr>
        <w:t xml:space="preserve"> </w:t>
      </w:r>
      <w:r w:rsidR="00E43383" w:rsidRPr="00F96FB4">
        <w:rPr>
          <w:rFonts w:eastAsia="Batang"/>
          <w:color w:val="000000"/>
          <w:lang w:val="es-ES_tradnl"/>
        </w:rPr>
        <w:t xml:space="preserve">las </w:t>
      </w:r>
      <w:r w:rsidRPr="00F96FB4">
        <w:rPr>
          <w:rFonts w:eastAsia="Batang"/>
          <w:color w:val="000000"/>
          <w:lang w:val="es-ES_tradnl"/>
        </w:rPr>
        <w:t xml:space="preserve">actividades concretas </w:t>
      </w:r>
      <w:r w:rsidR="00C50334" w:rsidRPr="00F96FB4">
        <w:rPr>
          <w:rFonts w:eastAsia="Batang"/>
          <w:color w:val="000000"/>
          <w:lang w:val="es-ES_tradnl"/>
        </w:rPr>
        <w:t xml:space="preserve">que </w:t>
      </w:r>
      <w:r w:rsidR="00974814" w:rsidRPr="00F96FB4">
        <w:rPr>
          <w:rFonts w:eastAsia="Batang"/>
          <w:color w:val="000000"/>
          <w:lang w:val="es-ES_tradnl"/>
        </w:rPr>
        <w:t>podrían</w:t>
      </w:r>
      <w:r w:rsidRPr="00F96FB4">
        <w:rPr>
          <w:rFonts w:eastAsia="Batang"/>
          <w:color w:val="000000"/>
          <w:lang w:val="es-ES_tradnl"/>
        </w:rPr>
        <w:t xml:space="preserve"> incorporarse </w:t>
      </w:r>
      <w:r w:rsidR="00303E6F" w:rsidRPr="00F96FB4">
        <w:rPr>
          <w:rFonts w:eastAsia="Batang"/>
          <w:color w:val="000000"/>
          <w:lang w:val="es-ES_tradnl"/>
        </w:rPr>
        <w:t>a</w:t>
      </w:r>
      <w:r w:rsidRPr="00F96FB4">
        <w:rPr>
          <w:rFonts w:eastAsia="Batang"/>
          <w:color w:val="000000"/>
          <w:lang w:val="es-ES_tradnl"/>
        </w:rPr>
        <w:t xml:space="preserve">l segundo tramo de la etapa II. </w:t>
      </w:r>
      <w:r w:rsidR="00830339" w:rsidRPr="00F96FB4">
        <w:rPr>
          <w:rFonts w:eastAsia="Batang"/>
          <w:color w:val="000000"/>
          <w:lang w:val="es-ES_tradnl"/>
        </w:rPr>
        <w:t xml:space="preserve">Haciendo uso de </w:t>
      </w:r>
      <w:r w:rsidRPr="00F96FB4">
        <w:rPr>
          <w:rFonts w:eastAsia="Batang"/>
          <w:color w:val="000000"/>
          <w:lang w:val="es-ES_tradnl"/>
        </w:rPr>
        <w:t xml:space="preserve">la </w:t>
      </w:r>
      <w:r w:rsidR="00B92E27" w:rsidRPr="00F96FB4">
        <w:rPr>
          <w:rFonts w:eastAsia="Batang"/>
          <w:color w:val="000000"/>
          <w:lang w:val="es-ES_tradnl"/>
        </w:rPr>
        <w:t>planilla de control</w:t>
      </w:r>
      <w:r w:rsidRPr="00F96FB4">
        <w:rPr>
          <w:rFonts w:eastAsia="Batang"/>
          <w:color w:val="000000"/>
          <w:lang w:val="es-ES_tradnl"/>
        </w:rPr>
        <w:t xml:space="preserve"> </w:t>
      </w:r>
      <w:r w:rsidR="00315A53" w:rsidRPr="00F96FB4">
        <w:rPr>
          <w:rFonts w:eastAsia="Batang"/>
          <w:color w:val="000000"/>
          <w:lang w:val="es-ES_tradnl"/>
        </w:rPr>
        <w:t xml:space="preserve">para </w:t>
      </w:r>
      <w:r w:rsidRPr="00F96FB4">
        <w:rPr>
          <w:rFonts w:eastAsia="Batang"/>
          <w:color w:val="000000"/>
          <w:lang w:val="es-ES_tradnl"/>
        </w:rPr>
        <w:t>la integración de la perspectiva de género</w:t>
      </w:r>
      <w:r w:rsidR="00830339" w:rsidRPr="00F96FB4">
        <w:rPr>
          <w:rFonts w:eastAsia="Batang"/>
          <w:color w:val="000000"/>
          <w:lang w:val="es-ES_tradnl"/>
        </w:rPr>
        <w:t>, el PNUD</w:t>
      </w:r>
      <w:r w:rsidRPr="00F96FB4">
        <w:rPr>
          <w:rFonts w:eastAsia="Batang"/>
          <w:color w:val="000000"/>
          <w:lang w:val="es-ES_tradnl"/>
        </w:rPr>
        <w:t xml:space="preserve"> </w:t>
      </w:r>
      <w:r w:rsidR="00E65730" w:rsidRPr="00F96FB4">
        <w:rPr>
          <w:rFonts w:eastAsia="Batang"/>
          <w:color w:val="000000"/>
          <w:lang w:val="es-ES_tradnl"/>
        </w:rPr>
        <w:t xml:space="preserve">hizo un recuento de </w:t>
      </w:r>
      <w:r w:rsidR="007C21E1" w:rsidRPr="00F96FB4">
        <w:rPr>
          <w:rFonts w:eastAsia="Batang"/>
          <w:color w:val="000000"/>
          <w:lang w:val="es-ES_tradnl"/>
        </w:rPr>
        <w:t xml:space="preserve">los </w:t>
      </w:r>
      <w:r w:rsidR="006C1521" w:rsidRPr="00F96FB4">
        <w:rPr>
          <w:rFonts w:eastAsia="Batang"/>
          <w:color w:val="000000"/>
          <w:lang w:val="es-ES_tradnl"/>
        </w:rPr>
        <w:t xml:space="preserve">requisitos indicativos, confirmando </w:t>
      </w:r>
      <w:r w:rsidR="00315A53" w:rsidRPr="00F96FB4">
        <w:rPr>
          <w:rFonts w:eastAsia="Batang"/>
          <w:color w:val="000000"/>
          <w:lang w:val="es-ES_tradnl"/>
        </w:rPr>
        <w:t xml:space="preserve">que todas las actividades </w:t>
      </w:r>
      <w:r w:rsidR="00A53F4A" w:rsidRPr="00F96FB4">
        <w:rPr>
          <w:rFonts w:eastAsia="Batang"/>
          <w:color w:val="000000"/>
          <w:lang w:val="es-ES_tradnl"/>
        </w:rPr>
        <w:t xml:space="preserve">tienen en cuenta la </w:t>
      </w:r>
      <w:r w:rsidR="00315A53" w:rsidRPr="00F96FB4">
        <w:rPr>
          <w:rFonts w:eastAsia="Batang"/>
          <w:color w:val="000000"/>
          <w:lang w:val="es-ES_tradnl"/>
        </w:rPr>
        <w:t xml:space="preserve">perspectiva de género. </w:t>
      </w:r>
      <w:r w:rsidR="000E741C" w:rsidRPr="00F96FB4">
        <w:rPr>
          <w:rFonts w:eastAsia="Batang"/>
          <w:color w:val="000000"/>
          <w:lang w:val="es-ES_tradnl"/>
        </w:rPr>
        <w:t>Asimismo</w:t>
      </w:r>
      <w:r w:rsidR="004D1708" w:rsidRPr="00F96FB4">
        <w:rPr>
          <w:rFonts w:eastAsia="Batang"/>
          <w:color w:val="000000"/>
          <w:lang w:val="es-ES_tradnl"/>
        </w:rPr>
        <w:t xml:space="preserve">, la ONO </w:t>
      </w:r>
      <w:r w:rsidR="003A0126" w:rsidRPr="00F96FB4">
        <w:rPr>
          <w:rFonts w:eastAsia="Batang"/>
          <w:color w:val="000000"/>
          <w:lang w:val="es-ES_tradnl"/>
        </w:rPr>
        <w:t xml:space="preserve">velará por que </w:t>
      </w:r>
      <w:r w:rsidR="004D1708" w:rsidRPr="00F96FB4">
        <w:rPr>
          <w:rFonts w:eastAsia="Batang"/>
          <w:color w:val="000000"/>
          <w:lang w:val="es-ES_tradnl"/>
        </w:rPr>
        <w:t xml:space="preserve">las actividades </w:t>
      </w:r>
      <w:r w:rsidR="00355B95" w:rsidRPr="00F96FB4">
        <w:rPr>
          <w:rFonts w:eastAsia="Batang"/>
          <w:color w:val="000000"/>
          <w:lang w:val="es-ES_tradnl"/>
        </w:rPr>
        <w:t xml:space="preserve">que diseñe y apruebe </w:t>
      </w:r>
      <w:r w:rsidR="00F81E2B" w:rsidRPr="00F96FB4">
        <w:rPr>
          <w:rFonts w:eastAsia="Batang"/>
          <w:color w:val="000000"/>
          <w:lang w:val="es-ES_tradnl"/>
        </w:rPr>
        <w:t xml:space="preserve">el </w:t>
      </w:r>
      <w:r w:rsidR="000F6290" w:rsidRPr="00F96FB4">
        <w:rPr>
          <w:rFonts w:eastAsia="Batang"/>
          <w:color w:val="000000"/>
          <w:lang w:val="es-ES_tradnl"/>
        </w:rPr>
        <w:t>Comité Nacional sobre Sustancias que Agotan la Capa de Ozono</w:t>
      </w:r>
      <w:r w:rsidR="004D1708" w:rsidRPr="00F96FB4">
        <w:rPr>
          <w:rFonts w:eastAsia="Batang"/>
          <w:color w:val="000000"/>
          <w:lang w:val="es-ES_tradnl"/>
        </w:rPr>
        <w:t xml:space="preserve"> tengan en cuenta las necesidades </w:t>
      </w:r>
      <w:r w:rsidR="00C43E36" w:rsidRPr="00F96FB4">
        <w:rPr>
          <w:rFonts w:eastAsia="Batang"/>
          <w:color w:val="000000"/>
          <w:lang w:val="es-ES_tradnl"/>
        </w:rPr>
        <w:t xml:space="preserve">y </w:t>
      </w:r>
      <w:r w:rsidR="004D1708" w:rsidRPr="00F96FB4">
        <w:rPr>
          <w:rFonts w:eastAsia="Batang"/>
          <w:color w:val="000000"/>
          <w:lang w:val="es-ES_tradnl"/>
        </w:rPr>
        <w:t xml:space="preserve">oportunidades </w:t>
      </w:r>
      <w:r w:rsidR="00C43E36" w:rsidRPr="00F96FB4">
        <w:rPr>
          <w:rFonts w:eastAsia="Batang"/>
          <w:color w:val="000000"/>
          <w:lang w:val="es-ES_tradnl"/>
        </w:rPr>
        <w:t xml:space="preserve">de </w:t>
      </w:r>
      <w:r w:rsidR="004D1708" w:rsidRPr="00F96FB4">
        <w:rPr>
          <w:rFonts w:eastAsia="Batang"/>
          <w:color w:val="000000"/>
          <w:lang w:val="es-ES_tradnl"/>
        </w:rPr>
        <w:t xml:space="preserve">empoderamiento de </w:t>
      </w:r>
      <w:r w:rsidR="009B41F6" w:rsidRPr="00F96FB4">
        <w:rPr>
          <w:rFonts w:eastAsia="Batang"/>
          <w:color w:val="000000"/>
          <w:lang w:val="es-ES_tradnl"/>
        </w:rPr>
        <w:t>la mujer</w:t>
      </w:r>
      <w:r w:rsidR="004D1708" w:rsidRPr="00F96FB4">
        <w:rPr>
          <w:rFonts w:eastAsia="Batang"/>
          <w:color w:val="000000"/>
          <w:lang w:val="es-ES_tradnl"/>
        </w:rPr>
        <w:t xml:space="preserve"> </w:t>
      </w:r>
      <w:r w:rsidR="00425A88" w:rsidRPr="00F96FB4">
        <w:rPr>
          <w:rFonts w:eastAsia="Batang"/>
          <w:color w:val="000000"/>
          <w:lang w:val="es-ES_tradnl"/>
        </w:rPr>
        <w:t xml:space="preserve">a fin de </w:t>
      </w:r>
      <w:r w:rsidR="002312E4" w:rsidRPr="00F96FB4">
        <w:rPr>
          <w:rFonts w:eastAsia="Batang"/>
          <w:color w:val="000000"/>
          <w:lang w:val="es-ES_tradnl"/>
        </w:rPr>
        <w:t>lograr</w:t>
      </w:r>
      <w:r w:rsidR="00695353" w:rsidRPr="00F96FB4">
        <w:rPr>
          <w:rFonts w:eastAsia="Batang"/>
          <w:color w:val="000000"/>
          <w:lang w:val="es-ES_tradnl"/>
        </w:rPr>
        <w:t xml:space="preserve"> </w:t>
      </w:r>
      <w:r w:rsidR="004D1708" w:rsidRPr="00F96FB4">
        <w:rPr>
          <w:rFonts w:eastAsia="Batang"/>
          <w:color w:val="000000"/>
          <w:lang w:val="es-ES_tradnl"/>
        </w:rPr>
        <w:t xml:space="preserve">una </w:t>
      </w:r>
      <w:r w:rsidR="0057206B" w:rsidRPr="00F96FB4">
        <w:rPr>
          <w:rFonts w:eastAsia="Batang"/>
          <w:color w:val="000000"/>
          <w:lang w:val="es-ES_tradnl"/>
        </w:rPr>
        <w:t xml:space="preserve">buena </w:t>
      </w:r>
      <w:r w:rsidR="004D1708" w:rsidRPr="00F96FB4">
        <w:rPr>
          <w:rFonts w:eastAsia="Batang"/>
          <w:color w:val="000000"/>
          <w:lang w:val="es-ES_tradnl"/>
        </w:rPr>
        <w:t xml:space="preserve">participación </w:t>
      </w:r>
      <w:r w:rsidR="009B41F6" w:rsidRPr="00F96FB4">
        <w:rPr>
          <w:rFonts w:eastAsia="Batang"/>
          <w:color w:val="000000"/>
          <w:lang w:val="es-ES_tradnl"/>
        </w:rPr>
        <w:t>sector</w:t>
      </w:r>
      <w:r w:rsidR="002D17A7" w:rsidRPr="00F96FB4">
        <w:rPr>
          <w:rFonts w:eastAsia="Batang"/>
          <w:color w:val="000000"/>
          <w:lang w:val="es-ES_tradnl"/>
        </w:rPr>
        <w:t>ial</w:t>
      </w:r>
      <w:r w:rsidR="004D1708" w:rsidRPr="00F96FB4">
        <w:rPr>
          <w:rFonts w:eastAsia="Batang"/>
          <w:color w:val="000000"/>
          <w:lang w:val="es-ES_tradnl"/>
        </w:rPr>
        <w:t xml:space="preserve">. </w:t>
      </w:r>
      <w:r w:rsidR="00315A53" w:rsidRPr="00F96FB4">
        <w:rPr>
          <w:rFonts w:eastAsia="Batang"/>
          <w:color w:val="000000"/>
          <w:lang w:val="es-ES_tradnl"/>
        </w:rPr>
        <w:t xml:space="preserve">El PNUD </w:t>
      </w:r>
      <w:r w:rsidR="006F172D" w:rsidRPr="00F96FB4">
        <w:rPr>
          <w:rFonts w:eastAsia="Batang"/>
          <w:color w:val="000000"/>
          <w:lang w:val="es-ES_tradnl"/>
        </w:rPr>
        <w:t xml:space="preserve">recomendó </w:t>
      </w:r>
      <w:r w:rsidR="0097422C" w:rsidRPr="00F96FB4">
        <w:rPr>
          <w:rFonts w:eastAsia="Batang"/>
          <w:color w:val="000000"/>
          <w:lang w:val="es-ES_tradnl"/>
        </w:rPr>
        <w:t xml:space="preserve">que </w:t>
      </w:r>
      <w:r w:rsidR="00266D6D" w:rsidRPr="00F96FB4">
        <w:rPr>
          <w:rFonts w:eastAsia="Batang"/>
          <w:color w:val="000000"/>
          <w:lang w:val="es-ES_tradnl"/>
        </w:rPr>
        <w:t xml:space="preserve">los </w:t>
      </w:r>
      <w:r w:rsidR="00315A53" w:rsidRPr="00F96FB4">
        <w:rPr>
          <w:rFonts w:eastAsia="Batang"/>
          <w:color w:val="000000"/>
          <w:lang w:val="es-ES_tradnl"/>
        </w:rPr>
        <w:t>talleres para importadores y distribuidores</w:t>
      </w:r>
      <w:r w:rsidR="00631240" w:rsidRPr="00F96FB4">
        <w:rPr>
          <w:lang w:val="es-ES_tradnl"/>
        </w:rPr>
        <w:t xml:space="preserve"> </w:t>
      </w:r>
      <w:r w:rsidR="00266D6D" w:rsidRPr="00F96FB4">
        <w:rPr>
          <w:lang w:val="es-ES_tradnl"/>
        </w:rPr>
        <w:t xml:space="preserve">y actividades similares </w:t>
      </w:r>
      <w:r w:rsidR="00672896" w:rsidRPr="00F96FB4">
        <w:rPr>
          <w:rFonts w:eastAsia="Batang"/>
          <w:color w:val="000000"/>
          <w:lang w:val="es-ES_tradnl"/>
        </w:rPr>
        <w:t>apunte</w:t>
      </w:r>
      <w:r w:rsidR="00623B90" w:rsidRPr="00F96FB4">
        <w:rPr>
          <w:rFonts w:eastAsia="Batang"/>
          <w:color w:val="000000"/>
          <w:lang w:val="es-ES_tradnl"/>
        </w:rPr>
        <w:t>n</w:t>
      </w:r>
      <w:r w:rsidR="00672896" w:rsidRPr="00F96FB4">
        <w:rPr>
          <w:rFonts w:eastAsia="Batang"/>
          <w:color w:val="000000"/>
          <w:lang w:val="es-ES_tradnl"/>
        </w:rPr>
        <w:t xml:space="preserve"> a </w:t>
      </w:r>
      <w:r w:rsidR="00631240" w:rsidRPr="00F96FB4">
        <w:rPr>
          <w:rFonts w:eastAsia="Batang"/>
          <w:color w:val="000000"/>
          <w:lang w:val="es-ES_tradnl"/>
        </w:rPr>
        <w:t>lograr una participación femenina del 50 por ciento</w:t>
      </w:r>
      <w:r w:rsidR="004F2B0D" w:rsidRPr="00F96FB4">
        <w:rPr>
          <w:rFonts w:eastAsia="Batang"/>
          <w:color w:val="000000"/>
          <w:lang w:val="es-ES_tradnl"/>
        </w:rPr>
        <w:t>. Dada</w:t>
      </w:r>
      <w:r w:rsidR="00315A53" w:rsidRPr="00F96FB4">
        <w:rPr>
          <w:rFonts w:eastAsia="Batang"/>
          <w:color w:val="000000"/>
          <w:lang w:val="es-ES_tradnl"/>
        </w:rPr>
        <w:t xml:space="preserve"> </w:t>
      </w:r>
      <w:r w:rsidR="004F2B0D" w:rsidRPr="00F96FB4">
        <w:rPr>
          <w:rFonts w:eastAsia="Batang"/>
          <w:color w:val="000000"/>
          <w:lang w:val="es-ES_tradnl"/>
        </w:rPr>
        <w:t xml:space="preserve">la escasa presencia </w:t>
      </w:r>
      <w:r w:rsidR="007D26D4" w:rsidRPr="00F96FB4">
        <w:rPr>
          <w:rFonts w:eastAsia="Batang"/>
          <w:color w:val="000000"/>
          <w:lang w:val="es-ES_tradnl"/>
        </w:rPr>
        <w:t xml:space="preserve">de mujeres </w:t>
      </w:r>
      <w:r w:rsidR="00315A53" w:rsidRPr="00F96FB4">
        <w:rPr>
          <w:rFonts w:eastAsia="Batang"/>
          <w:color w:val="000000"/>
          <w:lang w:val="es-ES_tradnl"/>
        </w:rPr>
        <w:t xml:space="preserve">en el </w:t>
      </w:r>
      <w:r w:rsidR="009B41F6" w:rsidRPr="00F96FB4">
        <w:rPr>
          <w:rFonts w:eastAsia="Batang"/>
          <w:color w:val="000000"/>
          <w:lang w:val="es-ES_tradnl"/>
        </w:rPr>
        <w:t>sector</w:t>
      </w:r>
      <w:r w:rsidR="00315A53" w:rsidRPr="00F96FB4">
        <w:rPr>
          <w:rFonts w:eastAsia="Batang"/>
          <w:color w:val="000000"/>
          <w:lang w:val="es-ES_tradnl"/>
        </w:rPr>
        <w:t>, se invita</w:t>
      </w:r>
      <w:r w:rsidR="008203EC" w:rsidRPr="00F96FB4">
        <w:rPr>
          <w:rFonts w:eastAsia="Batang"/>
          <w:color w:val="000000"/>
          <w:lang w:val="es-ES_tradnl"/>
        </w:rPr>
        <w:t>rá</w:t>
      </w:r>
      <w:r w:rsidR="00315A53" w:rsidRPr="00F96FB4">
        <w:rPr>
          <w:rFonts w:eastAsia="Batang"/>
          <w:color w:val="000000"/>
          <w:lang w:val="es-ES_tradnl"/>
        </w:rPr>
        <w:t xml:space="preserve"> </w:t>
      </w:r>
      <w:r w:rsidR="00321AB4" w:rsidRPr="00F96FB4">
        <w:rPr>
          <w:rFonts w:eastAsia="Batang"/>
          <w:color w:val="000000"/>
          <w:lang w:val="es-ES_tradnl"/>
        </w:rPr>
        <w:t xml:space="preserve">al mayor número </w:t>
      </w:r>
      <w:r w:rsidR="00315A53" w:rsidRPr="00F96FB4">
        <w:rPr>
          <w:rFonts w:eastAsia="Batang"/>
          <w:color w:val="000000"/>
          <w:lang w:val="es-ES_tradnl"/>
        </w:rPr>
        <w:t xml:space="preserve">posible </w:t>
      </w:r>
      <w:r w:rsidR="0010375A" w:rsidRPr="00F96FB4">
        <w:rPr>
          <w:rFonts w:eastAsia="Batang"/>
          <w:color w:val="000000"/>
          <w:lang w:val="es-ES_tradnl"/>
        </w:rPr>
        <w:t xml:space="preserve">para </w:t>
      </w:r>
      <w:r w:rsidR="00315A53" w:rsidRPr="00F96FB4">
        <w:rPr>
          <w:rFonts w:eastAsia="Batang"/>
          <w:color w:val="000000"/>
          <w:lang w:val="es-ES_tradnl"/>
        </w:rPr>
        <w:t xml:space="preserve">garantizar </w:t>
      </w:r>
      <w:r w:rsidR="00191244" w:rsidRPr="00F96FB4">
        <w:rPr>
          <w:rFonts w:eastAsia="Batang"/>
          <w:color w:val="000000"/>
          <w:lang w:val="es-ES_tradnl"/>
        </w:rPr>
        <w:t xml:space="preserve">una </w:t>
      </w:r>
      <w:r w:rsidR="000D23B6" w:rsidRPr="00F96FB4">
        <w:rPr>
          <w:rFonts w:eastAsia="Batang"/>
          <w:color w:val="000000"/>
          <w:lang w:val="es-ES_tradnl"/>
        </w:rPr>
        <w:t xml:space="preserve">buena </w:t>
      </w:r>
      <w:r w:rsidR="00315A53" w:rsidRPr="00F96FB4">
        <w:rPr>
          <w:rFonts w:eastAsia="Batang"/>
          <w:color w:val="000000"/>
          <w:lang w:val="es-ES_tradnl"/>
        </w:rPr>
        <w:t>participación</w:t>
      </w:r>
      <w:r w:rsidR="00E26D4A" w:rsidRPr="00F96FB4">
        <w:rPr>
          <w:rFonts w:eastAsia="Batang"/>
          <w:color w:val="000000"/>
          <w:lang w:val="es-ES_tradnl"/>
        </w:rPr>
        <w:t xml:space="preserve">. Entre los incentivos que Ghana considera </w:t>
      </w:r>
      <w:r w:rsidR="0006324B" w:rsidRPr="00F96FB4">
        <w:rPr>
          <w:rFonts w:eastAsia="Batang"/>
          <w:color w:val="000000"/>
          <w:lang w:val="es-ES_tradnl"/>
        </w:rPr>
        <w:t xml:space="preserve">en tal sentido </w:t>
      </w:r>
      <w:r w:rsidR="0099587C" w:rsidRPr="00F96FB4">
        <w:rPr>
          <w:rFonts w:eastAsia="Batang"/>
          <w:color w:val="000000"/>
          <w:lang w:val="es-ES_tradnl"/>
        </w:rPr>
        <w:t xml:space="preserve">se cuentan </w:t>
      </w:r>
      <w:r w:rsidR="004A7C0B" w:rsidRPr="00F96FB4">
        <w:rPr>
          <w:rFonts w:eastAsia="Batang"/>
          <w:color w:val="000000"/>
          <w:lang w:val="es-ES_tradnl"/>
        </w:rPr>
        <w:t xml:space="preserve">apoyo </w:t>
      </w:r>
      <w:r w:rsidR="00B85131" w:rsidRPr="00F96FB4">
        <w:rPr>
          <w:rFonts w:eastAsia="Batang"/>
          <w:color w:val="000000"/>
          <w:lang w:val="es-ES_tradnl"/>
        </w:rPr>
        <w:t xml:space="preserve">a la participación, </w:t>
      </w:r>
      <w:r w:rsidR="008D47E6" w:rsidRPr="00F96FB4">
        <w:rPr>
          <w:rFonts w:eastAsia="Batang"/>
          <w:color w:val="000000"/>
          <w:lang w:val="es-ES_tradnl"/>
        </w:rPr>
        <w:t xml:space="preserve">entrega </w:t>
      </w:r>
      <w:r w:rsidR="00B85131" w:rsidRPr="00F96FB4">
        <w:rPr>
          <w:rFonts w:eastAsia="Batang"/>
          <w:color w:val="000000"/>
          <w:lang w:val="es-ES_tradnl"/>
        </w:rPr>
        <w:t>de h</w:t>
      </w:r>
      <w:r w:rsidR="00463977" w:rsidRPr="00F96FB4">
        <w:rPr>
          <w:rFonts w:eastAsia="Batang"/>
          <w:color w:val="000000"/>
          <w:lang w:val="es-ES_tradnl"/>
        </w:rPr>
        <w:t>erramientas básicas, becas y otros.</w:t>
      </w:r>
    </w:p>
    <w:p w14:paraId="70AFD77B" w14:textId="521CA9DC" w:rsidR="009B41F6" w:rsidRPr="00F96FB4" w:rsidRDefault="00CA56D7" w:rsidP="004C7265">
      <w:pPr>
        <w:pStyle w:val="Heading1"/>
        <w:rPr>
          <w:rFonts w:eastAsia="Batang"/>
          <w:color w:val="000000"/>
          <w:lang w:val="es-ES_tradnl"/>
        </w:rPr>
      </w:pPr>
      <w:r w:rsidRPr="00F96FB4">
        <w:rPr>
          <w:rFonts w:eastAsia="Batang"/>
          <w:color w:val="000000"/>
          <w:lang w:val="es-ES_tradnl"/>
        </w:rPr>
        <w:t xml:space="preserve">La ONO </w:t>
      </w:r>
      <w:r w:rsidR="00BB0368" w:rsidRPr="00F96FB4">
        <w:rPr>
          <w:rFonts w:eastAsia="Batang"/>
          <w:color w:val="000000"/>
          <w:lang w:val="es-ES_tradnl"/>
        </w:rPr>
        <w:t xml:space="preserve">regularmente </w:t>
      </w:r>
      <w:r w:rsidR="00CE3404" w:rsidRPr="00F96FB4">
        <w:rPr>
          <w:rFonts w:eastAsia="Batang"/>
          <w:color w:val="000000"/>
          <w:lang w:val="es-ES_tradnl"/>
        </w:rPr>
        <w:t>incentiva</w:t>
      </w:r>
      <w:r w:rsidRPr="00F96FB4">
        <w:rPr>
          <w:rFonts w:eastAsia="Batang"/>
          <w:color w:val="000000"/>
          <w:lang w:val="es-ES_tradnl"/>
        </w:rPr>
        <w:t xml:space="preserve"> a </w:t>
      </w:r>
      <w:r w:rsidR="00BF459A" w:rsidRPr="00F96FB4">
        <w:rPr>
          <w:rFonts w:eastAsia="Batang"/>
          <w:color w:val="000000"/>
          <w:lang w:val="es-ES_tradnl"/>
        </w:rPr>
        <w:t xml:space="preserve">aduanas, </w:t>
      </w:r>
      <w:r w:rsidR="008B1DA5" w:rsidRPr="00F96FB4">
        <w:rPr>
          <w:rFonts w:eastAsia="Batang"/>
          <w:color w:val="000000"/>
          <w:lang w:val="es-ES_tradnl"/>
        </w:rPr>
        <w:t xml:space="preserve">importadores </w:t>
      </w:r>
      <w:r w:rsidR="00BF459A" w:rsidRPr="00F96FB4">
        <w:rPr>
          <w:rFonts w:eastAsia="Batang"/>
          <w:color w:val="000000"/>
          <w:lang w:val="es-ES_tradnl"/>
        </w:rPr>
        <w:t>y talleres de servicio técnic</w:t>
      </w:r>
      <w:r w:rsidRPr="00F96FB4">
        <w:rPr>
          <w:rFonts w:eastAsia="Batang"/>
          <w:color w:val="000000"/>
          <w:lang w:val="es-ES_tradnl"/>
        </w:rPr>
        <w:t>o</w:t>
      </w:r>
      <w:r w:rsidR="00CB05AB" w:rsidRPr="00F96FB4">
        <w:rPr>
          <w:rFonts w:eastAsia="Batang"/>
          <w:color w:val="000000"/>
          <w:lang w:val="es-ES_tradnl"/>
        </w:rPr>
        <w:t xml:space="preserve"> </w:t>
      </w:r>
      <w:r w:rsidRPr="00F96FB4">
        <w:rPr>
          <w:rFonts w:eastAsia="Batang"/>
          <w:color w:val="000000"/>
          <w:lang w:val="es-ES_tradnl"/>
        </w:rPr>
        <w:t xml:space="preserve">a </w:t>
      </w:r>
      <w:r w:rsidR="00D05ED6" w:rsidRPr="00F96FB4">
        <w:rPr>
          <w:rFonts w:eastAsia="Batang"/>
          <w:color w:val="000000"/>
          <w:lang w:val="es-ES_tradnl"/>
        </w:rPr>
        <w:t>estimular</w:t>
      </w:r>
      <w:r w:rsidRPr="00F96FB4">
        <w:rPr>
          <w:rFonts w:eastAsia="Batang"/>
          <w:color w:val="000000"/>
          <w:lang w:val="es-ES_tradnl"/>
        </w:rPr>
        <w:t xml:space="preserve"> </w:t>
      </w:r>
      <w:r w:rsidR="00735202" w:rsidRPr="00F96FB4">
        <w:rPr>
          <w:rFonts w:eastAsia="Batang"/>
          <w:color w:val="000000"/>
          <w:lang w:val="es-ES_tradnl"/>
        </w:rPr>
        <w:t xml:space="preserve">la </w:t>
      </w:r>
      <w:r w:rsidR="00BF459A" w:rsidRPr="00F96FB4">
        <w:rPr>
          <w:rFonts w:eastAsia="Batang"/>
          <w:color w:val="000000"/>
          <w:lang w:val="es-ES_tradnl"/>
        </w:rPr>
        <w:t xml:space="preserve">participación </w:t>
      </w:r>
      <w:r w:rsidR="00735202" w:rsidRPr="00F96FB4">
        <w:rPr>
          <w:rFonts w:eastAsia="Batang"/>
          <w:color w:val="000000"/>
          <w:lang w:val="es-ES_tradnl"/>
        </w:rPr>
        <w:t xml:space="preserve">de </w:t>
      </w:r>
      <w:r w:rsidR="009B41F6" w:rsidRPr="00F96FB4">
        <w:rPr>
          <w:rFonts w:eastAsia="Batang"/>
          <w:color w:val="000000"/>
          <w:lang w:val="es-ES_tradnl"/>
        </w:rPr>
        <w:t>la mujer</w:t>
      </w:r>
      <w:r w:rsidR="00735202" w:rsidRPr="00F96FB4">
        <w:rPr>
          <w:rFonts w:eastAsia="Batang"/>
          <w:color w:val="000000"/>
          <w:lang w:val="es-ES_tradnl"/>
        </w:rPr>
        <w:t xml:space="preserve"> </w:t>
      </w:r>
      <w:r w:rsidR="00BF459A" w:rsidRPr="00F96FB4">
        <w:rPr>
          <w:rFonts w:eastAsia="Batang"/>
          <w:color w:val="000000"/>
          <w:lang w:val="es-ES_tradnl"/>
        </w:rPr>
        <w:t xml:space="preserve">en las </w:t>
      </w:r>
      <w:r w:rsidR="003873AD" w:rsidRPr="00F96FB4">
        <w:rPr>
          <w:rFonts w:eastAsia="Batang"/>
          <w:color w:val="000000"/>
          <w:lang w:val="es-ES_tradnl"/>
        </w:rPr>
        <w:t xml:space="preserve">actividades </w:t>
      </w:r>
      <w:r w:rsidR="00BF459A" w:rsidRPr="00F96FB4">
        <w:rPr>
          <w:rFonts w:eastAsia="Batang"/>
          <w:color w:val="000000"/>
          <w:lang w:val="es-ES_tradnl"/>
        </w:rPr>
        <w:t xml:space="preserve">de </w:t>
      </w:r>
      <w:r w:rsidR="009744A5" w:rsidRPr="00F96FB4">
        <w:rPr>
          <w:rFonts w:eastAsia="Batang"/>
          <w:color w:val="000000"/>
          <w:lang w:val="es-ES_tradnl"/>
        </w:rPr>
        <w:t xml:space="preserve">capacitación </w:t>
      </w:r>
      <w:r w:rsidR="00707AEA" w:rsidRPr="00F96FB4">
        <w:rPr>
          <w:rFonts w:eastAsia="Batang"/>
          <w:color w:val="000000"/>
          <w:lang w:val="es-ES_tradnl"/>
        </w:rPr>
        <w:t xml:space="preserve">dispuestas </w:t>
      </w:r>
      <w:r w:rsidR="009744A5" w:rsidRPr="00F96FB4">
        <w:rPr>
          <w:rFonts w:eastAsia="Batang"/>
          <w:color w:val="000000"/>
          <w:lang w:val="es-ES_tradnl"/>
        </w:rPr>
        <w:t xml:space="preserve">en el marco de la etapa II del </w:t>
      </w:r>
      <w:r w:rsidR="00BF459A" w:rsidRPr="00F96FB4">
        <w:rPr>
          <w:rFonts w:eastAsia="Batang"/>
          <w:color w:val="000000"/>
          <w:lang w:val="es-ES_tradnl"/>
        </w:rPr>
        <w:t xml:space="preserve">PGEH </w:t>
      </w:r>
      <w:r w:rsidR="009744A5" w:rsidRPr="00F96FB4">
        <w:rPr>
          <w:rFonts w:eastAsia="Batang"/>
          <w:color w:val="000000"/>
          <w:lang w:val="es-ES_tradnl"/>
        </w:rPr>
        <w:t xml:space="preserve">y </w:t>
      </w:r>
      <w:r w:rsidR="009475C9" w:rsidRPr="00F96FB4">
        <w:rPr>
          <w:rFonts w:eastAsia="Batang"/>
          <w:color w:val="000000"/>
          <w:lang w:val="es-ES_tradnl"/>
        </w:rPr>
        <w:t>a</w:t>
      </w:r>
      <w:r w:rsidR="009744A5" w:rsidRPr="00F96FB4">
        <w:rPr>
          <w:rFonts w:eastAsia="Batang"/>
          <w:color w:val="000000"/>
          <w:lang w:val="es-ES_tradnl"/>
        </w:rPr>
        <w:t xml:space="preserve"> </w:t>
      </w:r>
      <w:r w:rsidR="0084426A" w:rsidRPr="00F96FB4">
        <w:rPr>
          <w:rFonts w:eastAsia="Batang"/>
          <w:color w:val="000000"/>
          <w:lang w:val="es-ES_tradnl"/>
        </w:rPr>
        <w:t>identificar candidatas</w:t>
      </w:r>
      <w:r w:rsidR="009744A5" w:rsidRPr="00F96FB4">
        <w:rPr>
          <w:rFonts w:eastAsia="Batang"/>
          <w:color w:val="000000"/>
          <w:lang w:val="es-ES_tradnl"/>
        </w:rPr>
        <w:t xml:space="preserve"> </w:t>
      </w:r>
      <w:r w:rsidR="0060130C" w:rsidRPr="00F96FB4">
        <w:rPr>
          <w:rFonts w:eastAsia="Batang"/>
          <w:color w:val="000000"/>
          <w:lang w:val="es-ES_tradnl"/>
        </w:rPr>
        <w:t>para futura</w:t>
      </w:r>
      <w:r w:rsidR="009744A5" w:rsidRPr="00F96FB4">
        <w:rPr>
          <w:rFonts w:eastAsia="Batang"/>
          <w:color w:val="000000"/>
          <w:lang w:val="es-ES_tradnl"/>
        </w:rPr>
        <w:t xml:space="preserve">s </w:t>
      </w:r>
      <w:r w:rsidR="00136BB8" w:rsidRPr="00F96FB4">
        <w:rPr>
          <w:rFonts w:eastAsia="Batang"/>
          <w:color w:val="000000"/>
          <w:lang w:val="es-ES_tradnl"/>
        </w:rPr>
        <w:t>actividades</w:t>
      </w:r>
      <w:r w:rsidR="009744A5" w:rsidRPr="00F96FB4">
        <w:rPr>
          <w:rFonts w:eastAsia="Batang"/>
          <w:color w:val="000000"/>
          <w:lang w:val="es-ES_tradnl"/>
        </w:rPr>
        <w:t xml:space="preserve">. </w:t>
      </w:r>
      <w:r w:rsidR="000410F1" w:rsidRPr="00F96FB4">
        <w:rPr>
          <w:rFonts w:eastAsia="Batang"/>
          <w:color w:val="000000"/>
          <w:lang w:val="es-ES_tradnl"/>
        </w:rPr>
        <w:t xml:space="preserve">En </w:t>
      </w:r>
      <w:r w:rsidR="006A3628" w:rsidRPr="00F96FB4">
        <w:rPr>
          <w:rFonts w:eastAsia="Batang"/>
          <w:color w:val="000000"/>
          <w:lang w:val="es-ES_tradnl"/>
        </w:rPr>
        <w:t xml:space="preserve">tres de los institutos técnicos y </w:t>
      </w:r>
      <w:r w:rsidR="00CD32FB" w:rsidRPr="00F96FB4">
        <w:rPr>
          <w:rFonts w:eastAsia="Batang"/>
          <w:color w:val="000000"/>
          <w:lang w:val="es-ES_tradnl"/>
        </w:rPr>
        <w:t xml:space="preserve">universidades que </w:t>
      </w:r>
      <w:r w:rsidR="00772B70" w:rsidRPr="00F96FB4">
        <w:rPr>
          <w:rFonts w:eastAsia="Batang"/>
          <w:color w:val="000000"/>
          <w:lang w:val="es-ES_tradnl"/>
        </w:rPr>
        <w:t xml:space="preserve">capacitan </w:t>
      </w:r>
      <w:r w:rsidR="004B11AE" w:rsidRPr="00F96FB4">
        <w:rPr>
          <w:rFonts w:eastAsia="Batang"/>
          <w:color w:val="000000"/>
          <w:lang w:val="es-ES_tradnl"/>
        </w:rPr>
        <w:t xml:space="preserve">en </w:t>
      </w:r>
      <w:r w:rsidR="009744A5" w:rsidRPr="00F96FB4">
        <w:rPr>
          <w:rFonts w:eastAsia="Batang"/>
          <w:color w:val="000000"/>
          <w:lang w:val="es-ES_tradnl"/>
        </w:rPr>
        <w:t xml:space="preserve">refrigeración y climatización </w:t>
      </w:r>
      <w:r w:rsidR="0052014F" w:rsidRPr="00F96FB4">
        <w:rPr>
          <w:rFonts w:eastAsia="Batang"/>
          <w:color w:val="000000"/>
          <w:lang w:val="es-ES_tradnl"/>
        </w:rPr>
        <w:t>hay</w:t>
      </w:r>
      <w:r w:rsidR="000410F1" w:rsidRPr="00F96FB4">
        <w:rPr>
          <w:rFonts w:eastAsia="Batang"/>
          <w:color w:val="000000"/>
          <w:lang w:val="es-ES_tradnl"/>
        </w:rPr>
        <w:t xml:space="preserve"> tres instructoras </w:t>
      </w:r>
      <w:r w:rsidR="00C61FAC" w:rsidRPr="00F96FB4">
        <w:rPr>
          <w:rFonts w:eastAsia="Batang"/>
          <w:color w:val="000000"/>
          <w:lang w:val="es-ES_tradnl"/>
        </w:rPr>
        <w:t xml:space="preserve">que </w:t>
      </w:r>
      <w:r w:rsidR="001D3C84" w:rsidRPr="00F96FB4">
        <w:rPr>
          <w:rFonts w:eastAsia="Batang"/>
          <w:color w:val="000000"/>
          <w:lang w:val="es-ES_tradnl"/>
        </w:rPr>
        <w:t>con</w:t>
      </w:r>
      <w:r w:rsidR="008C1F13" w:rsidRPr="00F96FB4">
        <w:rPr>
          <w:rFonts w:eastAsia="Batang"/>
          <w:color w:val="000000"/>
          <w:lang w:val="es-ES_tradnl"/>
        </w:rPr>
        <w:t>forma</w:t>
      </w:r>
      <w:r w:rsidR="0052014F" w:rsidRPr="00F96FB4">
        <w:rPr>
          <w:rFonts w:eastAsia="Batang"/>
          <w:color w:val="000000"/>
          <w:lang w:val="es-ES_tradnl"/>
        </w:rPr>
        <w:t>ro</w:t>
      </w:r>
      <w:r w:rsidR="008C1F13" w:rsidRPr="00F96FB4">
        <w:rPr>
          <w:rFonts w:eastAsia="Batang"/>
          <w:color w:val="000000"/>
          <w:lang w:val="es-ES_tradnl"/>
        </w:rPr>
        <w:t>n</w:t>
      </w:r>
      <w:r w:rsidR="00BF459A" w:rsidRPr="00F96FB4">
        <w:rPr>
          <w:rFonts w:eastAsia="Batang"/>
          <w:color w:val="000000"/>
          <w:lang w:val="es-ES_tradnl"/>
        </w:rPr>
        <w:t xml:space="preserve"> un </w:t>
      </w:r>
      <w:r w:rsidR="008D0C69" w:rsidRPr="00F96FB4">
        <w:rPr>
          <w:rFonts w:eastAsia="Batang"/>
          <w:color w:val="000000"/>
          <w:lang w:val="es-ES_tradnl"/>
        </w:rPr>
        <w:t xml:space="preserve">equipo </w:t>
      </w:r>
      <w:r w:rsidR="006235B8" w:rsidRPr="00F96FB4">
        <w:rPr>
          <w:rFonts w:eastAsia="Batang"/>
          <w:color w:val="000000"/>
          <w:lang w:val="es-ES_tradnl"/>
        </w:rPr>
        <w:t xml:space="preserve">que se </w:t>
      </w:r>
      <w:r w:rsidR="005B175A" w:rsidRPr="00F96FB4">
        <w:rPr>
          <w:rFonts w:eastAsia="Batang"/>
          <w:color w:val="000000"/>
          <w:lang w:val="es-ES_tradnl"/>
        </w:rPr>
        <w:t xml:space="preserve">ha </w:t>
      </w:r>
      <w:r w:rsidR="006235B8" w:rsidRPr="00F96FB4">
        <w:rPr>
          <w:rFonts w:eastAsia="Batang"/>
          <w:color w:val="000000"/>
          <w:lang w:val="es-ES_tradnl"/>
        </w:rPr>
        <w:t>vincula</w:t>
      </w:r>
      <w:r w:rsidR="005B175A" w:rsidRPr="00F96FB4">
        <w:rPr>
          <w:rFonts w:eastAsia="Batang"/>
          <w:color w:val="000000"/>
          <w:lang w:val="es-ES_tradnl"/>
        </w:rPr>
        <w:t>do</w:t>
      </w:r>
      <w:r w:rsidR="006235B8" w:rsidRPr="00F96FB4">
        <w:rPr>
          <w:rFonts w:eastAsia="Batang"/>
          <w:color w:val="000000"/>
          <w:lang w:val="es-ES_tradnl"/>
        </w:rPr>
        <w:t xml:space="preserve"> </w:t>
      </w:r>
      <w:r w:rsidR="00BF459A" w:rsidRPr="00F96FB4">
        <w:rPr>
          <w:rFonts w:eastAsia="Batang"/>
          <w:color w:val="000000"/>
          <w:lang w:val="es-ES_tradnl"/>
        </w:rPr>
        <w:t xml:space="preserve">con otras profesionales </w:t>
      </w:r>
      <w:r w:rsidR="006D6D0A" w:rsidRPr="00F96FB4">
        <w:rPr>
          <w:rFonts w:eastAsia="Batang"/>
          <w:color w:val="000000"/>
          <w:lang w:val="es-ES_tradnl"/>
        </w:rPr>
        <w:t xml:space="preserve">a </w:t>
      </w:r>
      <w:r w:rsidR="009744A5" w:rsidRPr="00F96FB4">
        <w:rPr>
          <w:rFonts w:eastAsia="Batang"/>
          <w:color w:val="000000"/>
          <w:lang w:val="es-ES_tradnl"/>
        </w:rPr>
        <w:t xml:space="preserve">fin de individualizar </w:t>
      </w:r>
      <w:r w:rsidR="00BF459A" w:rsidRPr="00F96FB4">
        <w:rPr>
          <w:rFonts w:eastAsia="Batang"/>
          <w:color w:val="000000"/>
          <w:lang w:val="es-ES_tradnl"/>
        </w:rPr>
        <w:t xml:space="preserve">a posibles capacitadoras en </w:t>
      </w:r>
      <w:r w:rsidR="00B95845" w:rsidRPr="00F96FB4">
        <w:rPr>
          <w:rFonts w:eastAsia="Batang"/>
          <w:color w:val="000000"/>
          <w:lang w:val="es-ES_tradnl"/>
        </w:rPr>
        <w:t>este</w:t>
      </w:r>
      <w:r w:rsidR="00285306" w:rsidRPr="00F96FB4">
        <w:rPr>
          <w:rFonts w:eastAsia="Batang"/>
          <w:color w:val="000000"/>
          <w:lang w:val="es-ES_tradnl"/>
        </w:rPr>
        <w:t xml:space="preserve"> sector</w:t>
      </w:r>
      <w:r w:rsidR="00BF459A" w:rsidRPr="00F96FB4">
        <w:rPr>
          <w:rFonts w:eastAsia="Batang"/>
          <w:color w:val="000000"/>
          <w:lang w:val="es-ES_tradnl"/>
        </w:rPr>
        <w:t xml:space="preserve">. </w:t>
      </w:r>
      <w:r w:rsidR="009B6E95" w:rsidRPr="00F96FB4">
        <w:rPr>
          <w:rFonts w:eastAsia="Batang"/>
          <w:color w:val="000000"/>
          <w:lang w:val="es-ES_tradnl"/>
        </w:rPr>
        <w:t>E</w:t>
      </w:r>
      <w:r w:rsidR="00765023" w:rsidRPr="00F96FB4">
        <w:rPr>
          <w:rFonts w:eastAsia="Batang"/>
          <w:color w:val="000000"/>
          <w:lang w:val="es-ES_tradnl"/>
        </w:rPr>
        <w:t>s más, e</w:t>
      </w:r>
      <w:r w:rsidR="009B6E95" w:rsidRPr="00F96FB4">
        <w:rPr>
          <w:rFonts w:eastAsia="Batang"/>
          <w:color w:val="000000"/>
          <w:lang w:val="es-ES_tradnl"/>
        </w:rPr>
        <w:t xml:space="preserve">n fecha reciente </w:t>
      </w:r>
      <w:r w:rsidR="00DA6DD7" w:rsidRPr="00F96FB4">
        <w:rPr>
          <w:rFonts w:eastAsia="Batang"/>
          <w:color w:val="000000"/>
          <w:lang w:val="es-ES_tradnl"/>
        </w:rPr>
        <w:t xml:space="preserve">mujeres del sector inscribieron </w:t>
      </w:r>
      <w:r w:rsidR="009744A5" w:rsidRPr="00F96FB4">
        <w:rPr>
          <w:rFonts w:eastAsia="Batang"/>
          <w:color w:val="000000"/>
          <w:lang w:val="es-ES_tradnl"/>
        </w:rPr>
        <w:t xml:space="preserve">una incipiente </w:t>
      </w:r>
      <w:r w:rsidR="00BF459A" w:rsidRPr="00F96FB4">
        <w:rPr>
          <w:rFonts w:eastAsia="Batang"/>
          <w:color w:val="000000"/>
          <w:lang w:val="es-ES_tradnl"/>
        </w:rPr>
        <w:t>asociación gremial.</w:t>
      </w:r>
    </w:p>
    <w:p w14:paraId="041F2102" w14:textId="2854FAE9" w:rsidR="00684E73" w:rsidRPr="00F96FB4" w:rsidRDefault="00DD143E">
      <w:pPr>
        <w:pStyle w:val="Heading1"/>
        <w:keepNext/>
        <w:numPr>
          <w:ilvl w:val="0"/>
          <w:numId w:val="0"/>
        </w:numPr>
        <w:rPr>
          <w:u w:val="single"/>
          <w:lang w:val="es-ES_tradnl"/>
        </w:rPr>
      </w:pPr>
      <w:r w:rsidRPr="00F96FB4">
        <w:rPr>
          <w:u w:val="single"/>
          <w:lang w:val="es-ES_tradnl"/>
        </w:rPr>
        <w:lastRenderedPageBreak/>
        <w:t xml:space="preserve">Sustentabilidad de la </w:t>
      </w:r>
      <w:r w:rsidR="001665C6" w:rsidRPr="00F96FB4">
        <w:rPr>
          <w:u w:val="single"/>
          <w:lang w:val="es-ES_tradnl"/>
        </w:rPr>
        <w:t>eliminación de los HCFC</w:t>
      </w:r>
      <w:r w:rsidRPr="00F96FB4">
        <w:rPr>
          <w:u w:val="single"/>
          <w:lang w:val="es-ES_tradnl"/>
        </w:rPr>
        <w:t xml:space="preserve"> y evaluación de riesgos</w:t>
      </w:r>
    </w:p>
    <w:p w14:paraId="3941F33D" w14:textId="00ECE55E" w:rsidR="00684E73" w:rsidRPr="00F96FB4" w:rsidRDefault="00DD143E">
      <w:pPr>
        <w:pStyle w:val="Heading1"/>
        <w:rPr>
          <w:lang w:val="es-ES_tradnl"/>
        </w:rPr>
      </w:pPr>
      <w:r w:rsidRPr="00F96FB4">
        <w:rPr>
          <w:lang w:val="es-ES_tradnl"/>
        </w:rPr>
        <w:t xml:space="preserve">Ghana ha dado pasos significativos </w:t>
      </w:r>
      <w:r w:rsidR="0066150D" w:rsidRPr="00F96FB4">
        <w:rPr>
          <w:lang w:val="es-ES_tradnl"/>
        </w:rPr>
        <w:t>hacia</w:t>
      </w:r>
      <w:r w:rsidRPr="00F96FB4">
        <w:rPr>
          <w:lang w:val="es-ES_tradnl"/>
        </w:rPr>
        <w:t xml:space="preserve"> la adopción de un </w:t>
      </w:r>
      <w:r w:rsidR="007146EA" w:rsidRPr="00F96FB4">
        <w:rPr>
          <w:lang w:val="es-ES_tradnl"/>
        </w:rPr>
        <w:t xml:space="preserve">sólido </w:t>
      </w:r>
      <w:r w:rsidRPr="00F96FB4">
        <w:rPr>
          <w:lang w:val="es-ES_tradnl"/>
        </w:rPr>
        <w:t xml:space="preserve">marco regulatorio </w:t>
      </w:r>
      <w:r w:rsidR="007146EA" w:rsidRPr="00F96FB4">
        <w:rPr>
          <w:lang w:val="es-ES_tradnl"/>
        </w:rPr>
        <w:t xml:space="preserve">de cumplimiento con </w:t>
      </w:r>
      <w:r w:rsidRPr="00F96FB4">
        <w:rPr>
          <w:lang w:val="es-ES_tradnl"/>
        </w:rPr>
        <w:t xml:space="preserve">los controles y metas de consumo </w:t>
      </w:r>
      <w:r w:rsidR="00BF7A29" w:rsidRPr="00F96FB4">
        <w:rPr>
          <w:lang w:val="es-ES_tradnl"/>
        </w:rPr>
        <w:t xml:space="preserve">previstas </w:t>
      </w:r>
      <w:r w:rsidRPr="00F96FB4">
        <w:rPr>
          <w:lang w:val="es-ES_tradnl"/>
        </w:rPr>
        <w:t xml:space="preserve">en el PGEH. </w:t>
      </w:r>
      <w:r w:rsidR="001D677A" w:rsidRPr="00F96FB4">
        <w:rPr>
          <w:lang w:val="es-ES_tradnl"/>
        </w:rPr>
        <w:t xml:space="preserve">El país </w:t>
      </w:r>
      <w:r w:rsidR="001378C7" w:rsidRPr="00F96FB4">
        <w:rPr>
          <w:lang w:val="es-ES_tradnl"/>
        </w:rPr>
        <w:t xml:space="preserve">continuará </w:t>
      </w:r>
      <w:r w:rsidR="00AF2FA7" w:rsidRPr="00F96FB4">
        <w:rPr>
          <w:lang w:val="es-ES_tradnl"/>
        </w:rPr>
        <w:t>realizando</w:t>
      </w:r>
      <w:r w:rsidR="001378C7" w:rsidRPr="00F96FB4">
        <w:rPr>
          <w:lang w:val="es-ES_tradnl"/>
        </w:rPr>
        <w:t xml:space="preserve"> actividades </w:t>
      </w:r>
      <w:r w:rsidR="003976C0" w:rsidRPr="00F96FB4">
        <w:rPr>
          <w:lang w:val="es-ES_tradnl"/>
        </w:rPr>
        <w:t xml:space="preserve">orientadas al </w:t>
      </w:r>
      <w:r w:rsidR="00F81AD9" w:rsidRPr="00F96FB4">
        <w:rPr>
          <w:lang w:val="es-ES_tradnl"/>
        </w:rPr>
        <w:t xml:space="preserve">cumplimiento efectivo de la </w:t>
      </w:r>
      <w:r w:rsidR="001378C7" w:rsidRPr="00F96FB4">
        <w:rPr>
          <w:lang w:val="es-ES_tradnl"/>
        </w:rPr>
        <w:t xml:space="preserve">prohibición de </w:t>
      </w:r>
      <w:r w:rsidR="00F81AD9" w:rsidRPr="00F96FB4">
        <w:rPr>
          <w:lang w:val="es-ES_tradnl"/>
        </w:rPr>
        <w:t xml:space="preserve">importar </w:t>
      </w:r>
      <w:r w:rsidR="001378C7" w:rsidRPr="00F96FB4">
        <w:rPr>
          <w:lang w:val="es-ES_tradnl"/>
        </w:rPr>
        <w:t xml:space="preserve">equipos a base de HCFC </w:t>
      </w:r>
      <w:r w:rsidR="002E3035" w:rsidRPr="00F96FB4">
        <w:rPr>
          <w:lang w:val="es-ES_tradnl"/>
        </w:rPr>
        <w:t xml:space="preserve">con vistas a </w:t>
      </w:r>
      <w:r w:rsidR="001378C7" w:rsidRPr="00F96FB4">
        <w:rPr>
          <w:lang w:val="es-ES_tradnl"/>
        </w:rPr>
        <w:t xml:space="preserve">la eliminación </w:t>
      </w:r>
      <w:r w:rsidR="00013FB6" w:rsidRPr="00F96FB4">
        <w:rPr>
          <w:lang w:val="es-ES_tradnl"/>
        </w:rPr>
        <w:t xml:space="preserve">completa de los HCFC </w:t>
      </w:r>
      <w:r w:rsidR="00350198" w:rsidRPr="00F96FB4">
        <w:rPr>
          <w:lang w:val="es-ES_tradnl"/>
        </w:rPr>
        <w:t xml:space="preserve">prevista </w:t>
      </w:r>
      <w:r w:rsidR="001378C7" w:rsidRPr="00F96FB4">
        <w:rPr>
          <w:lang w:val="es-ES_tradnl"/>
        </w:rPr>
        <w:t xml:space="preserve">para </w:t>
      </w:r>
      <w:r w:rsidR="00350198" w:rsidRPr="00F96FB4">
        <w:rPr>
          <w:lang w:val="es-ES_tradnl"/>
        </w:rPr>
        <w:t xml:space="preserve">el año </w:t>
      </w:r>
      <w:r w:rsidR="00013FB6" w:rsidRPr="00F96FB4">
        <w:rPr>
          <w:lang w:val="es-ES_tradnl"/>
        </w:rPr>
        <w:t>2030</w:t>
      </w:r>
      <w:r w:rsidR="00DB266B" w:rsidRPr="00F96FB4">
        <w:rPr>
          <w:lang w:val="es-ES_tradnl"/>
        </w:rPr>
        <w:t xml:space="preserve">, </w:t>
      </w:r>
      <w:r w:rsidR="009105ED" w:rsidRPr="00F96FB4">
        <w:rPr>
          <w:lang w:val="es-ES_tradnl"/>
        </w:rPr>
        <w:t>en especial tareas de</w:t>
      </w:r>
      <w:r w:rsidR="00F81AD9" w:rsidRPr="00F96FB4">
        <w:rPr>
          <w:lang w:val="es-ES_tradnl"/>
        </w:rPr>
        <w:t xml:space="preserve"> </w:t>
      </w:r>
      <w:r w:rsidR="001378C7" w:rsidRPr="00F96FB4">
        <w:rPr>
          <w:lang w:val="es-ES_tradnl"/>
        </w:rPr>
        <w:t>sensibilización</w:t>
      </w:r>
      <w:r w:rsidR="00F81AD9" w:rsidRPr="00F96FB4">
        <w:rPr>
          <w:lang w:val="es-ES_tradnl"/>
        </w:rPr>
        <w:t xml:space="preserve">, </w:t>
      </w:r>
      <w:r w:rsidR="001378C7" w:rsidRPr="00F96FB4">
        <w:rPr>
          <w:lang w:val="es-ES_tradnl"/>
        </w:rPr>
        <w:t xml:space="preserve">apoyo continuo </w:t>
      </w:r>
      <w:r w:rsidR="00130F2A" w:rsidRPr="00F96FB4">
        <w:rPr>
          <w:lang w:val="es-ES_tradnl"/>
        </w:rPr>
        <w:t xml:space="preserve">al servicio de </w:t>
      </w:r>
      <w:r w:rsidR="001378C7" w:rsidRPr="00F96FB4">
        <w:rPr>
          <w:lang w:val="es-ES_tradnl"/>
        </w:rPr>
        <w:t xml:space="preserve">aduanas y </w:t>
      </w:r>
      <w:r w:rsidR="003154E2" w:rsidRPr="00F96FB4">
        <w:rPr>
          <w:lang w:val="es-ES_tradnl"/>
        </w:rPr>
        <w:t xml:space="preserve">observancia del </w:t>
      </w:r>
      <w:r w:rsidR="001378C7" w:rsidRPr="00F96FB4">
        <w:rPr>
          <w:lang w:val="es-ES_tradnl"/>
        </w:rPr>
        <w:t xml:space="preserve">sistema de cuotas </w:t>
      </w:r>
      <w:r w:rsidR="008A38BE" w:rsidRPr="00F96FB4">
        <w:rPr>
          <w:lang w:val="es-ES_tradnl"/>
        </w:rPr>
        <w:t>que permitan</w:t>
      </w:r>
      <w:r w:rsidR="00F437FA" w:rsidRPr="00F96FB4">
        <w:rPr>
          <w:lang w:val="es-ES_tradnl"/>
        </w:rPr>
        <w:t xml:space="preserve"> </w:t>
      </w:r>
      <w:r w:rsidR="00FC43D2" w:rsidRPr="00F96FB4">
        <w:rPr>
          <w:lang w:val="es-ES_tradnl"/>
        </w:rPr>
        <w:t xml:space="preserve">lograr </w:t>
      </w:r>
      <w:r w:rsidR="00DE5BD1" w:rsidRPr="00F96FB4">
        <w:rPr>
          <w:lang w:val="es-ES_tradnl"/>
        </w:rPr>
        <w:t>una</w:t>
      </w:r>
      <w:r w:rsidR="00F81AD9" w:rsidRPr="00F96FB4">
        <w:rPr>
          <w:lang w:val="es-ES_tradnl"/>
        </w:rPr>
        <w:t xml:space="preserve"> </w:t>
      </w:r>
      <w:r w:rsidR="00FC43D2" w:rsidRPr="00F96FB4">
        <w:rPr>
          <w:lang w:val="es-ES_tradnl"/>
        </w:rPr>
        <w:t>reducción</w:t>
      </w:r>
      <w:r w:rsidR="001378C7" w:rsidRPr="00F96FB4">
        <w:rPr>
          <w:lang w:val="es-ES_tradnl"/>
        </w:rPr>
        <w:t xml:space="preserve"> </w:t>
      </w:r>
      <w:r w:rsidR="00FC43D2" w:rsidRPr="00F96FB4">
        <w:rPr>
          <w:lang w:val="es-ES_tradnl"/>
        </w:rPr>
        <w:t>gradual</w:t>
      </w:r>
      <w:r w:rsidR="00F81AD9" w:rsidRPr="00F96FB4">
        <w:rPr>
          <w:lang w:val="es-ES_tradnl"/>
        </w:rPr>
        <w:t xml:space="preserve"> en el consumo. </w:t>
      </w:r>
      <w:r w:rsidR="001378C7" w:rsidRPr="00F96FB4">
        <w:rPr>
          <w:lang w:val="es-ES_tradnl"/>
        </w:rPr>
        <w:t xml:space="preserve">La ONO </w:t>
      </w:r>
      <w:r w:rsidR="007D4DBD" w:rsidRPr="00F96FB4">
        <w:rPr>
          <w:lang w:val="es-ES_tradnl"/>
        </w:rPr>
        <w:t xml:space="preserve">trabaja </w:t>
      </w:r>
      <w:r w:rsidR="00A002E4" w:rsidRPr="00F96FB4">
        <w:rPr>
          <w:lang w:val="es-ES_tradnl"/>
        </w:rPr>
        <w:t xml:space="preserve">con las autoridades </w:t>
      </w:r>
      <w:r w:rsidR="00067C77" w:rsidRPr="00F96FB4">
        <w:rPr>
          <w:lang w:val="es-ES_tradnl"/>
        </w:rPr>
        <w:t xml:space="preserve">en </w:t>
      </w:r>
      <w:r w:rsidR="00FF399C" w:rsidRPr="00F96FB4">
        <w:rPr>
          <w:lang w:val="es-ES_tradnl"/>
        </w:rPr>
        <w:t xml:space="preserve">velar por que </w:t>
      </w:r>
      <w:r w:rsidR="001378C7" w:rsidRPr="00F96FB4">
        <w:rPr>
          <w:lang w:val="es-ES_tradnl"/>
        </w:rPr>
        <w:t xml:space="preserve">los </w:t>
      </w:r>
      <w:r w:rsidR="00E6452A" w:rsidRPr="00F96FB4">
        <w:rPr>
          <w:lang w:val="es-ES_tradnl"/>
        </w:rPr>
        <w:t xml:space="preserve">centros </w:t>
      </w:r>
      <w:r w:rsidR="001378C7" w:rsidRPr="00F96FB4">
        <w:rPr>
          <w:lang w:val="es-ES_tradnl"/>
        </w:rPr>
        <w:t xml:space="preserve">de excelencia </w:t>
      </w:r>
      <w:r w:rsidR="007722A5" w:rsidRPr="00F96FB4">
        <w:rPr>
          <w:lang w:val="es-ES_tradnl"/>
        </w:rPr>
        <w:t xml:space="preserve">sigan ofreciendo </w:t>
      </w:r>
      <w:r w:rsidR="001A7F6B" w:rsidRPr="00F96FB4">
        <w:rPr>
          <w:lang w:val="es-ES_tradnl"/>
        </w:rPr>
        <w:t xml:space="preserve">formación </w:t>
      </w:r>
      <w:r w:rsidR="001378C7" w:rsidRPr="00F96FB4">
        <w:rPr>
          <w:lang w:val="es-ES_tradnl"/>
        </w:rPr>
        <w:t xml:space="preserve">en tecnologías a </w:t>
      </w:r>
      <w:r w:rsidR="00AB5A2E" w:rsidRPr="00F96FB4">
        <w:rPr>
          <w:lang w:val="es-ES_tradnl"/>
        </w:rPr>
        <w:t>base de hidrocarburos</w:t>
      </w:r>
      <w:r w:rsidR="009B41F6" w:rsidRPr="00F96FB4">
        <w:rPr>
          <w:lang w:val="es-ES_tradnl"/>
        </w:rPr>
        <w:t xml:space="preserve"> y </w:t>
      </w:r>
      <w:r w:rsidR="002166E7" w:rsidRPr="00F96FB4">
        <w:rPr>
          <w:lang w:val="es-ES_tradnl"/>
        </w:rPr>
        <w:t>presta apoyo</w:t>
      </w:r>
      <w:r w:rsidR="00A002E4" w:rsidRPr="00F96FB4">
        <w:rPr>
          <w:lang w:val="es-ES_tradnl"/>
        </w:rPr>
        <w:t xml:space="preserve"> </w:t>
      </w:r>
      <w:r w:rsidR="00787EE9" w:rsidRPr="00F96FB4">
        <w:rPr>
          <w:lang w:val="es-ES_tradnl"/>
        </w:rPr>
        <w:t xml:space="preserve">a </w:t>
      </w:r>
      <w:r w:rsidR="001378C7" w:rsidRPr="00F96FB4">
        <w:rPr>
          <w:lang w:val="es-ES_tradnl"/>
        </w:rPr>
        <w:t xml:space="preserve">las políticas </w:t>
      </w:r>
      <w:r w:rsidR="001F6838" w:rsidRPr="00F96FB4">
        <w:rPr>
          <w:lang w:val="es-ES_tradnl"/>
        </w:rPr>
        <w:t>orientadas a transformar</w:t>
      </w:r>
      <w:r w:rsidR="001378C7" w:rsidRPr="00F96FB4">
        <w:rPr>
          <w:lang w:val="es-ES_tradnl"/>
        </w:rPr>
        <w:t xml:space="preserve"> </w:t>
      </w:r>
      <w:r w:rsidR="009C636B" w:rsidRPr="00F96FB4">
        <w:rPr>
          <w:lang w:val="es-ES_tradnl"/>
        </w:rPr>
        <w:t xml:space="preserve">el </w:t>
      </w:r>
      <w:r w:rsidR="001378C7" w:rsidRPr="00F96FB4">
        <w:rPr>
          <w:lang w:val="es-ES_tradnl"/>
        </w:rPr>
        <w:t xml:space="preserve">mercado </w:t>
      </w:r>
      <w:r w:rsidR="00214418" w:rsidRPr="00F96FB4">
        <w:rPr>
          <w:lang w:val="es-ES_tradnl"/>
        </w:rPr>
        <w:t xml:space="preserve">en base a </w:t>
      </w:r>
      <w:r w:rsidR="001378C7" w:rsidRPr="00F96FB4">
        <w:rPr>
          <w:lang w:val="es-ES_tradnl"/>
        </w:rPr>
        <w:t>nuevas tecnologías de refrigeración</w:t>
      </w:r>
      <w:r w:rsidR="00F81AD9" w:rsidRPr="00F96FB4">
        <w:rPr>
          <w:lang w:val="es-ES_tradnl"/>
        </w:rPr>
        <w:t xml:space="preserve">. </w:t>
      </w:r>
      <w:r w:rsidR="009E2C7F" w:rsidRPr="00F96FB4">
        <w:rPr>
          <w:lang w:val="es-ES_tradnl"/>
        </w:rPr>
        <w:t xml:space="preserve">Como parte de las medidas </w:t>
      </w:r>
      <w:r w:rsidR="003778CD" w:rsidRPr="00F96FB4">
        <w:rPr>
          <w:lang w:val="es-ES_tradnl"/>
        </w:rPr>
        <w:t>orientadas a velar por</w:t>
      </w:r>
      <w:r w:rsidR="009E2C7F" w:rsidRPr="00F96FB4">
        <w:rPr>
          <w:lang w:val="es-ES_tradnl"/>
        </w:rPr>
        <w:t xml:space="preserve"> la sustentabilidad a largo plazo de las actividades del PGEH, </w:t>
      </w:r>
      <w:r w:rsidR="008023B0" w:rsidRPr="00F96FB4">
        <w:rPr>
          <w:lang w:val="es-ES_tradnl"/>
        </w:rPr>
        <w:t xml:space="preserve">las principales </w:t>
      </w:r>
      <w:r w:rsidR="009E2C7F" w:rsidRPr="00F96FB4">
        <w:rPr>
          <w:lang w:val="es-ES_tradnl"/>
        </w:rPr>
        <w:t xml:space="preserve">contrapartes, bajo la orientación del </w:t>
      </w:r>
      <w:r w:rsidR="005E02DF" w:rsidRPr="00F96FB4">
        <w:rPr>
          <w:lang w:val="es-ES_tradnl"/>
        </w:rPr>
        <w:t xml:space="preserve">comité nacional </w:t>
      </w:r>
      <w:r w:rsidR="009E2C7F" w:rsidRPr="00F96FB4">
        <w:rPr>
          <w:lang w:val="es-ES_tradnl"/>
        </w:rPr>
        <w:t xml:space="preserve">sobre las SAO, </w:t>
      </w:r>
      <w:r w:rsidR="00C425CF" w:rsidRPr="00F96FB4">
        <w:rPr>
          <w:lang w:val="es-ES_tradnl"/>
        </w:rPr>
        <w:t xml:space="preserve">participan </w:t>
      </w:r>
      <w:r w:rsidR="009E2C7F" w:rsidRPr="00F96FB4">
        <w:rPr>
          <w:lang w:val="es-ES_tradnl"/>
        </w:rPr>
        <w:t xml:space="preserve">en la integración, diseño y </w:t>
      </w:r>
      <w:r w:rsidR="00F27766" w:rsidRPr="00F96FB4">
        <w:rPr>
          <w:lang w:val="es-ES_tradnl"/>
        </w:rPr>
        <w:t xml:space="preserve">ejecución conjunta de </w:t>
      </w:r>
      <w:r w:rsidR="00485DF4" w:rsidRPr="00F96FB4">
        <w:rPr>
          <w:lang w:val="es-ES_tradnl"/>
        </w:rPr>
        <w:t>las actividades</w:t>
      </w:r>
      <w:r w:rsidR="009E2C7F" w:rsidRPr="00F96FB4">
        <w:rPr>
          <w:lang w:val="es-ES_tradnl"/>
        </w:rPr>
        <w:t xml:space="preserve"> </w:t>
      </w:r>
      <w:r w:rsidR="00485DF4" w:rsidRPr="00F96FB4">
        <w:rPr>
          <w:lang w:val="es-ES_tradnl"/>
        </w:rPr>
        <w:t xml:space="preserve">a </w:t>
      </w:r>
      <w:r w:rsidR="009E2C7F" w:rsidRPr="00F96FB4">
        <w:rPr>
          <w:lang w:val="es-ES_tradnl"/>
        </w:rPr>
        <w:t xml:space="preserve">fin de </w:t>
      </w:r>
      <w:r w:rsidR="0061429D" w:rsidRPr="00F96FB4">
        <w:rPr>
          <w:lang w:val="es-ES_tradnl"/>
        </w:rPr>
        <w:t xml:space="preserve">que los participantes </w:t>
      </w:r>
      <w:r w:rsidR="00F24BE0" w:rsidRPr="00F96FB4">
        <w:rPr>
          <w:lang w:val="es-ES_tradnl"/>
        </w:rPr>
        <w:t xml:space="preserve">se sientan </w:t>
      </w:r>
      <w:r w:rsidR="00A930A4" w:rsidRPr="00F96FB4">
        <w:rPr>
          <w:lang w:val="es-ES_tradnl"/>
        </w:rPr>
        <w:t xml:space="preserve">plenamente </w:t>
      </w:r>
      <w:r w:rsidR="00A047E1" w:rsidRPr="00F96FB4">
        <w:rPr>
          <w:lang w:val="es-ES_tradnl"/>
        </w:rPr>
        <w:t xml:space="preserve">identificados con ellas </w:t>
      </w:r>
      <w:r w:rsidR="009E2C7F" w:rsidRPr="00F96FB4">
        <w:rPr>
          <w:lang w:val="es-ES_tradnl"/>
        </w:rPr>
        <w:t>y sus resultados.</w:t>
      </w:r>
    </w:p>
    <w:p w14:paraId="54933CF8" w14:textId="7317EBF1" w:rsidR="009B41F6" w:rsidRPr="00F96FB4" w:rsidRDefault="00060C1A">
      <w:pPr>
        <w:pStyle w:val="Heading1"/>
        <w:rPr>
          <w:lang w:val="es-ES_tradnl"/>
        </w:rPr>
      </w:pPr>
      <w:r w:rsidRPr="00F96FB4">
        <w:rPr>
          <w:lang w:val="es-ES_tradnl"/>
        </w:rPr>
        <w:t xml:space="preserve">A </w:t>
      </w:r>
      <w:proofErr w:type="gramStart"/>
      <w:r w:rsidRPr="00F96FB4">
        <w:rPr>
          <w:lang w:val="es-ES_tradnl"/>
        </w:rPr>
        <w:t>continuación</w:t>
      </w:r>
      <w:proofErr w:type="gramEnd"/>
      <w:r w:rsidRPr="00F96FB4">
        <w:rPr>
          <w:lang w:val="es-ES_tradnl"/>
        </w:rPr>
        <w:t xml:space="preserve"> la </w:t>
      </w:r>
      <w:r w:rsidR="009B41F6" w:rsidRPr="00F96FB4">
        <w:rPr>
          <w:lang w:val="es-ES_tradnl"/>
        </w:rPr>
        <w:t>Secretaría</w:t>
      </w:r>
      <w:r w:rsidR="00DD143E" w:rsidRPr="00F96FB4">
        <w:rPr>
          <w:lang w:val="es-ES_tradnl"/>
        </w:rPr>
        <w:t xml:space="preserve"> </w:t>
      </w:r>
      <w:r w:rsidR="00F02553" w:rsidRPr="00F96FB4">
        <w:rPr>
          <w:lang w:val="es-ES_tradnl"/>
        </w:rPr>
        <w:t>y</w:t>
      </w:r>
      <w:r w:rsidR="00DD143E" w:rsidRPr="00F96FB4">
        <w:rPr>
          <w:lang w:val="es-ES_tradnl"/>
        </w:rPr>
        <w:t xml:space="preserve"> el PNUD </w:t>
      </w:r>
      <w:r w:rsidR="00594638" w:rsidRPr="00F96FB4">
        <w:rPr>
          <w:lang w:val="es-ES_tradnl"/>
        </w:rPr>
        <w:t xml:space="preserve">abordaron </w:t>
      </w:r>
      <w:r w:rsidR="00DD143E" w:rsidRPr="00F96FB4">
        <w:rPr>
          <w:lang w:val="es-ES_tradnl"/>
        </w:rPr>
        <w:t xml:space="preserve">los riesgos </w:t>
      </w:r>
      <w:r w:rsidR="000625E1" w:rsidRPr="00F96FB4">
        <w:rPr>
          <w:lang w:val="es-ES_tradnl"/>
        </w:rPr>
        <w:t xml:space="preserve">que podría enfrentar </w:t>
      </w:r>
      <w:r w:rsidR="00DD143E" w:rsidRPr="00F96FB4">
        <w:rPr>
          <w:lang w:val="es-ES_tradnl"/>
        </w:rPr>
        <w:t xml:space="preserve">la eliminación total de </w:t>
      </w:r>
      <w:r w:rsidR="00C37855" w:rsidRPr="00F96FB4">
        <w:rPr>
          <w:lang w:val="es-ES_tradnl"/>
        </w:rPr>
        <w:t xml:space="preserve">los </w:t>
      </w:r>
      <w:r w:rsidR="00DD143E" w:rsidRPr="00F96FB4">
        <w:rPr>
          <w:lang w:val="es-ES_tradnl"/>
        </w:rPr>
        <w:t>HCFC y la sustentabilidad de los logros del PGEH</w:t>
      </w:r>
      <w:r w:rsidR="00E86E40" w:rsidRPr="00F96FB4">
        <w:rPr>
          <w:lang w:val="es-ES_tradnl"/>
        </w:rPr>
        <w:t xml:space="preserve">. </w:t>
      </w:r>
      <w:r w:rsidR="00243503" w:rsidRPr="00F96FB4">
        <w:rPr>
          <w:lang w:val="es-ES_tradnl"/>
        </w:rPr>
        <w:t xml:space="preserve">Dado el </w:t>
      </w:r>
      <w:r w:rsidR="009E2C7F" w:rsidRPr="00F96FB4">
        <w:rPr>
          <w:lang w:val="es-ES_tradnl"/>
        </w:rPr>
        <w:t xml:space="preserve">papel </w:t>
      </w:r>
      <w:r w:rsidR="00243503" w:rsidRPr="00F96FB4">
        <w:rPr>
          <w:lang w:val="es-ES_tradnl"/>
        </w:rPr>
        <w:t xml:space="preserve">que la refrigeración </w:t>
      </w:r>
      <w:r w:rsidR="00064A9C" w:rsidRPr="00F96FB4">
        <w:rPr>
          <w:lang w:val="es-ES_tradnl"/>
        </w:rPr>
        <w:t xml:space="preserve">tiene </w:t>
      </w:r>
      <w:r w:rsidR="009E2C7F" w:rsidRPr="00F96FB4">
        <w:rPr>
          <w:lang w:val="es-ES_tradnl"/>
        </w:rPr>
        <w:t xml:space="preserve">en </w:t>
      </w:r>
      <w:r w:rsidR="00963917" w:rsidRPr="00F96FB4">
        <w:rPr>
          <w:lang w:val="es-ES_tradnl"/>
        </w:rPr>
        <w:t xml:space="preserve">diversos </w:t>
      </w:r>
      <w:r w:rsidR="00C07145" w:rsidRPr="00F96FB4">
        <w:rPr>
          <w:lang w:val="es-ES_tradnl"/>
        </w:rPr>
        <w:t>ámbitos</w:t>
      </w:r>
      <w:r w:rsidR="009E2C7F" w:rsidRPr="00F96FB4">
        <w:rPr>
          <w:lang w:val="es-ES_tradnl"/>
        </w:rPr>
        <w:t xml:space="preserve"> de la sociedad</w:t>
      </w:r>
      <w:r w:rsidR="00E27D74" w:rsidRPr="00F96FB4">
        <w:rPr>
          <w:lang w:val="es-ES_tradnl"/>
        </w:rPr>
        <w:t xml:space="preserve">, </w:t>
      </w:r>
      <w:r w:rsidR="00157FB9" w:rsidRPr="00F96FB4">
        <w:rPr>
          <w:lang w:val="es-ES_tradnl"/>
        </w:rPr>
        <w:t xml:space="preserve">para </w:t>
      </w:r>
      <w:r w:rsidR="0028116A" w:rsidRPr="00F96FB4">
        <w:rPr>
          <w:lang w:val="es-ES_tradnl"/>
        </w:rPr>
        <w:t xml:space="preserve">Ghana </w:t>
      </w:r>
      <w:r w:rsidR="00C8001C" w:rsidRPr="00F96FB4">
        <w:rPr>
          <w:lang w:val="es-ES_tradnl"/>
        </w:rPr>
        <w:t xml:space="preserve">es fundamental </w:t>
      </w:r>
      <w:r w:rsidR="00A36D88" w:rsidRPr="00F96FB4">
        <w:rPr>
          <w:lang w:val="es-ES_tradnl"/>
        </w:rPr>
        <w:t xml:space="preserve">implementar </w:t>
      </w:r>
      <w:r w:rsidR="00E27D74" w:rsidRPr="00F96FB4">
        <w:rPr>
          <w:lang w:val="es-ES_tradnl"/>
        </w:rPr>
        <w:t xml:space="preserve">el Protocolo de Montreal. </w:t>
      </w:r>
      <w:r w:rsidR="00E86E40" w:rsidRPr="00F96FB4">
        <w:rPr>
          <w:lang w:val="es-ES_tradnl"/>
        </w:rPr>
        <w:t>El PNUD</w:t>
      </w:r>
      <w:r w:rsidR="00744DF8" w:rsidRPr="00F96FB4">
        <w:rPr>
          <w:lang w:val="es-ES_tradnl"/>
        </w:rPr>
        <w:t xml:space="preserve"> </w:t>
      </w:r>
      <w:r w:rsidR="008203EC" w:rsidRPr="00F96FB4">
        <w:rPr>
          <w:lang w:val="es-ES_tradnl"/>
        </w:rPr>
        <w:t>informó que</w:t>
      </w:r>
      <w:r w:rsidR="00615B01" w:rsidRPr="00F96FB4">
        <w:rPr>
          <w:lang w:val="es-ES_tradnl"/>
        </w:rPr>
        <w:t>,</w:t>
      </w:r>
      <w:r w:rsidR="00E86E40" w:rsidRPr="00F96FB4">
        <w:rPr>
          <w:lang w:val="es-ES_tradnl"/>
        </w:rPr>
        <w:t xml:space="preserve"> </w:t>
      </w:r>
      <w:r w:rsidR="000D4172" w:rsidRPr="00F96FB4">
        <w:rPr>
          <w:lang w:val="es-ES_tradnl"/>
        </w:rPr>
        <w:t xml:space="preserve">para mitigar </w:t>
      </w:r>
      <w:r w:rsidR="00ED5305" w:rsidRPr="00F96FB4">
        <w:rPr>
          <w:lang w:val="es-ES_tradnl"/>
        </w:rPr>
        <w:t xml:space="preserve">los </w:t>
      </w:r>
      <w:r w:rsidR="000D4172" w:rsidRPr="00F96FB4">
        <w:rPr>
          <w:lang w:val="es-ES_tradnl"/>
        </w:rPr>
        <w:t>riesgo</w:t>
      </w:r>
      <w:r w:rsidR="00ED5305" w:rsidRPr="00F96FB4">
        <w:rPr>
          <w:lang w:val="es-ES_tradnl"/>
        </w:rPr>
        <w:t>s</w:t>
      </w:r>
      <w:r w:rsidR="000D4172" w:rsidRPr="00F96FB4">
        <w:rPr>
          <w:lang w:val="es-ES_tradnl"/>
        </w:rPr>
        <w:t xml:space="preserve"> </w:t>
      </w:r>
      <w:r w:rsidR="001C20CE" w:rsidRPr="00F96FB4">
        <w:rPr>
          <w:lang w:val="es-ES_tradnl"/>
        </w:rPr>
        <w:t xml:space="preserve">en </w:t>
      </w:r>
      <w:r w:rsidR="00E86E40" w:rsidRPr="00F96FB4">
        <w:rPr>
          <w:lang w:val="es-ES_tradnl"/>
        </w:rPr>
        <w:t xml:space="preserve">la búsqueda </w:t>
      </w:r>
      <w:r w:rsidR="000D4172" w:rsidRPr="00F96FB4">
        <w:rPr>
          <w:lang w:val="es-ES_tradnl"/>
        </w:rPr>
        <w:t xml:space="preserve">de </w:t>
      </w:r>
      <w:r w:rsidR="00861890" w:rsidRPr="00F96FB4">
        <w:rPr>
          <w:lang w:val="es-ES_tradnl"/>
        </w:rPr>
        <w:t>un</w:t>
      </w:r>
      <w:r w:rsidR="00E86E40" w:rsidRPr="00F96FB4">
        <w:rPr>
          <w:lang w:val="es-ES_tradnl"/>
        </w:rPr>
        <w:t xml:space="preserve"> </w:t>
      </w:r>
      <w:r w:rsidR="00E1206B" w:rsidRPr="00F96FB4">
        <w:rPr>
          <w:lang w:val="es-ES_tradnl"/>
        </w:rPr>
        <w:t xml:space="preserve">emplazamiento </w:t>
      </w:r>
      <w:r w:rsidR="00861890" w:rsidRPr="00F96FB4">
        <w:rPr>
          <w:lang w:val="es-ES_tradnl"/>
        </w:rPr>
        <w:t>adecuado</w:t>
      </w:r>
      <w:r w:rsidR="00E86E40" w:rsidRPr="00F96FB4">
        <w:rPr>
          <w:lang w:val="es-ES_tradnl"/>
        </w:rPr>
        <w:t xml:space="preserve"> para el </w:t>
      </w:r>
      <w:r w:rsidR="000D4172" w:rsidRPr="00F96FB4">
        <w:rPr>
          <w:lang w:val="es-ES_tradnl"/>
        </w:rPr>
        <w:t>centro de</w:t>
      </w:r>
      <w:r w:rsidR="00E86E40" w:rsidRPr="00F96FB4">
        <w:rPr>
          <w:lang w:val="es-ES_tradnl"/>
        </w:rPr>
        <w:t xml:space="preserve"> recuperación</w:t>
      </w:r>
      <w:r w:rsidR="000D4172" w:rsidRPr="00F96FB4">
        <w:rPr>
          <w:lang w:val="es-ES_tradnl"/>
        </w:rPr>
        <w:t xml:space="preserve">, </w:t>
      </w:r>
      <w:r w:rsidR="00E86E40" w:rsidRPr="00F96FB4">
        <w:rPr>
          <w:lang w:val="es-ES_tradnl"/>
        </w:rPr>
        <w:t>la ONO t</w:t>
      </w:r>
      <w:r w:rsidR="00DF1457" w:rsidRPr="00F96FB4">
        <w:rPr>
          <w:lang w:val="es-ES_tradnl"/>
        </w:rPr>
        <w:t>rabaja</w:t>
      </w:r>
      <w:r w:rsidR="00BC2AF9" w:rsidRPr="00F96FB4">
        <w:rPr>
          <w:lang w:val="es-ES_tradnl"/>
        </w:rPr>
        <w:t xml:space="preserve"> estrechamente con </w:t>
      </w:r>
      <w:r w:rsidR="004300FF" w:rsidRPr="00F96FB4">
        <w:rPr>
          <w:lang w:val="es-ES_tradnl"/>
        </w:rPr>
        <w:t xml:space="preserve">las principales </w:t>
      </w:r>
      <w:r w:rsidR="00E86E40" w:rsidRPr="00F96FB4">
        <w:rPr>
          <w:lang w:val="es-ES_tradnl"/>
        </w:rPr>
        <w:t xml:space="preserve">contrapartes para </w:t>
      </w:r>
      <w:r w:rsidR="007A5E3F" w:rsidRPr="00F96FB4">
        <w:rPr>
          <w:lang w:val="es-ES_tradnl"/>
        </w:rPr>
        <w:t xml:space="preserve">concluir la </w:t>
      </w:r>
      <w:r w:rsidR="008A64B8" w:rsidRPr="00F96FB4">
        <w:rPr>
          <w:lang w:val="es-ES_tradnl"/>
        </w:rPr>
        <w:t xml:space="preserve">selección </w:t>
      </w:r>
      <w:r w:rsidR="00FE2BE9" w:rsidRPr="00F96FB4">
        <w:rPr>
          <w:lang w:val="es-ES_tradnl"/>
        </w:rPr>
        <w:t xml:space="preserve">de un </w:t>
      </w:r>
      <w:r w:rsidR="00D6183A" w:rsidRPr="00F96FB4">
        <w:rPr>
          <w:lang w:val="es-ES_tradnl"/>
        </w:rPr>
        <w:t xml:space="preserve">lugar </w:t>
      </w:r>
      <w:r w:rsidR="007A5E3F" w:rsidRPr="00F96FB4">
        <w:rPr>
          <w:lang w:val="es-ES_tradnl"/>
        </w:rPr>
        <w:t xml:space="preserve">y </w:t>
      </w:r>
      <w:r w:rsidR="00E86E40" w:rsidRPr="00F96FB4">
        <w:rPr>
          <w:lang w:val="es-ES_tradnl"/>
        </w:rPr>
        <w:t xml:space="preserve">garantizar </w:t>
      </w:r>
      <w:r w:rsidR="00F643E7" w:rsidRPr="00F96FB4">
        <w:rPr>
          <w:lang w:val="es-ES_tradnl"/>
        </w:rPr>
        <w:t xml:space="preserve">que la actividad se ponga </w:t>
      </w:r>
      <w:r w:rsidR="007A5E3F" w:rsidRPr="00F96FB4">
        <w:rPr>
          <w:lang w:val="es-ES_tradnl"/>
        </w:rPr>
        <w:t xml:space="preserve">en marcha </w:t>
      </w:r>
      <w:r w:rsidR="00E86E40" w:rsidRPr="00F96FB4">
        <w:rPr>
          <w:lang w:val="es-ES_tradnl"/>
        </w:rPr>
        <w:t xml:space="preserve">sin problemas </w:t>
      </w:r>
      <w:r w:rsidR="00F643E7" w:rsidRPr="00F96FB4">
        <w:rPr>
          <w:lang w:val="es-ES_tradnl"/>
        </w:rPr>
        <w:t>ni retrasos</w:t>
      </w:r>
      <w:r w:rsidR="007A5E3F" w:rsidRPr="00F96FB4">
        <w:rPr>
          <w:lang w:val="es-ES_tradnl"/>
        </w:rPr>
        <w:t xml:space="preserve">. </w:t>
      </w:r>
      <w:r w:rsidR="00CA0D9B" w:rsidRPr="00F96FB4">
        <w:rPr>
          <w:lang w:val="es-ES_tradnl"/>
        </w:rPr>
        <w:t>Al respecto s</w:t>
      </w:r>
      <w:r w:rsidR="00AF0CAE" w:rsidRPr="00F96FB4">
        <w:rPr>
          <w:lang w:val="es-ES_tradnl"/>
        </w:rPr>
        <w:t xml:space="preserve">e está realizando un estudio de factibilidad </w:t>
      </w:r>
      <w:r w:rsidR="00450CDF" w:rsidRPr="00F96FB4">
        <w:rPr>
          <w:lang w:val="es-ES_tradnl"/>
        </w:rPr>
        <w:t xml:space="preserve">que </w:t>
      </w:r>
      <w:r w:rsidR="00AF0CAE" w:rsidRPr="00F96FB4">
        <w:rPr>
          <w:lang w:val="es-ES_tradnl"/>
        </w:rPr>
        <w:t xml:space="preserve">se espera </w:t>
      </w:r>
      <w:r w:rsidR="00CA0D9B" w:rsidRPr="00F96FB4">
        <w:rPr>
          <w:lang w:val="es-ES_tradnl"/>
        </w:rPr>
        <w:t xml:space="preserve">concluir </w:t>
      </w:r>
      <w:r w:rsidR="00490A33" w:rsidRPr="00F96FB4">
        <w:rPr>
          <w:lang w:val="es-ES_tradnl"/>
        </w:rPr>
        <w:t>antes de fin</w:t>
      </w:r>
      <w:r w:rsidR="000D4172" w:rsidRPr="00F96FB4">
        <w:rPr>
          <w:lang w:val="es-ES_tradnl"/>
        </w:rPr>
        <w:t xml:space="preserve">es de </w:t>
      </w:r>
      <w:r w:rsidR="00AF0CAE" w:rsidRPr="00F96FB4">
        <w:rPr>
          <w:lang w:val="es-ES_tradnl"/>
        </w:rPr>
        <w:t>2024.</w:t>
      </w:r>
    </w:p>
    <w:p w14:paraId="25CABB3F" w14:textId="24EA88EA" w:rsidR="00684E73" w:rsidRPr="00F96FB4" w:rsidRDefault="00DD143E">
      <w:pPr>
        <w:keepNext/>
        <w:spacing w:before="240" w:after="240"/>
        <w:rPr>
          <w:color w:val="000000" w:themeColor="text1"/>
          <w:sz w:val="22"/>
          <w:u w:val="single"/>
          <w:lang w:val="es-ES_tradnl"/>
        </w:rPr>
      </w:pPr>
      <w:r w:rsidRPr="00F96FB4">
        <w:rPr>
          <w:color w:val="000000" w:themeColor="text1"/>
          <w:sz w:val="22"/>
          <w:u w:val="single"/>
          <w:lang w:val="es-ES_tradnl"/>
        </w:rPr>
        <w:t>Conclusión</w:t>
      </w:r>
    </w:p>
    <w:p w14:paraId="4641062E" w14:textId="73FADAAF" w:rsidR="009B41F6" w:rsidRPr="00F96FB4" w:rsidRDefault="00DD143E">
      <w:pPr>
        <w:pStyle w:val="Heading1"/>
        <w:rPr>
          <w:color w:val="000000" w:themeColor="text1"/>
          <w:lang w:val="es-ES_tradnl"/>
        </w:rPr>
      </w:pPr>
      <w:r w:rsidRPr="00F96FB4">
        <w:rPr>
          <w:color w:val="000000" w:themeColor="text1"/>
          <w:lang w:val="es-ES_tradnl"/>
        </w:rPr>
        <w:t xml:space="preserve">El Gobierno de Ghana </w:t>
      </w:r>
      <w:r w:rsidR="008327C3" w:rsidRPr="00F96FB4">
        <w:rPr>
          <w:color w:val="000000" w:themeColor="text1"/>
          <w:lang w:val="es-ES_tradnl"/>
        </w:rPr>
        <w:t xml:space="preserve">fiscaliza </w:t>
      </w:r>
      <w:r w:rsidR="00CF777A" w:rsidRPr="00F96FB4">
        <w:rPr>
          <w:color w:val="000000" w:themeColor="text1"/>
          <w:lang w:val="es-ES_tradnl"/>
        </w:rPr>
        <w:t xml:space="preserve">lo dispuesto en </w:t>
      </w:r>
      <w:r w:rsidR="00D5439A" w:rsidRPr="00F96FB4">
        <w:rPr>
          <w:color w:val="000000" w:themeColor="text1"/>
          <w:lang w:val="es-ES_tradnl"/>
        </w:rPr>
        <w:t xml:space="preserve">el </w:t>
      </w:r>
      <w:r w:rsidR="008B1DA5" w:rsidRPr="00F96FB4">
        <w:rPr>
          <w:color w:val="000000" w:themeColor="text1"/>
          <w:lang w:val="es-ES_tradnl"/>
        </w:rPr>
        <w:t xml:space="preserve">sistema de </w:t>
      </w:r>
      <w:r w:rsidR="005028BB" w:rsidRPr="00F96FB4">
        <w:rPr>
          <w:color w:val="000000" w:themeColor="text1"/>
          <w:lang w:val="es-ES_tradnl"/>
        </w:rPr>
        <w:t xml:space="preserve">cuotas y licencias de importación y exportación de HCFC </w:t>
      </w:r>
      <w:r w:rsidR="008B1DA5" w:rsidRPr="00F96FB4">
        <w:rPr>
          <w:color w:val="000000" w:themeColor="text1"/>
          <w:lang w:val="es-ES_tradnl"/>
        </w:rPr>
        <w:t xml:space="preserve">y </w:t>
      </w:r>
      <w:r w:rsidR="00386639" w:rsidRPr="00F96FB4">
        <w:rPr>
          <w:color w:val="000000" w:themeColor="text1"/>
          <w:lang w:val="es-ES_tradnl"/>
        </w:rPr>
        <w:t>se encuentra en cumplimient</w:t>
      </w:r>
      <w:r w:rsidR="00C308F9" w:rsidRPr="00F96FB4">
        <w:rPr>
          <w:color w:val="000000" w:themeColor="text1"/>
          <w:lang w:val="es-ES_tradnl"/>
        </w:rPr>
        <w:t xml:space="preserve">o </w:t>
      </w:r>
      <w:r w:rsidR="00386639" w:rsidRPr="00F96FB4">
        <w:rPr>
          <w:color w:val="000000" w:themeColor="text1"/>
          <w:lang w:val="es-ES_tradnl"/>
        </w:rPr>
        <w:t xml:space="preserve">con lo previsto en </w:t>
      </w:r>
      <w:r w:rsidR="005028BB" w:rsidRPr="00F96FB4">
        <w:rPr>
          <w:color w:val="000000" w:themeColor="text1"/>
          <w:lang w:val="es-ES_tradnl"/>
        </w:rPr>
        <w:t>el Protocolo de M</w:t>
      </w:r>
      <w:r w:rsidR="00F24C9A" w:rsidRPr="00F96FB4">
        <w:rPr>
          <w:color w:val="000000" w:themeColor="text1"/>
          <w:lang w:val="es-ES_tradnl"/>
        </w:rPr>
        <w:t>ontreal. El consumo es</w:t>
      </w:r>
      <w:r w:rsidR="005028BB" w:rsidRPr="00F96FB4">
        <w:rPr>
          <w:color w:val="000000" w:themeColor="text1"/>
          <w:lang w:val="es-ES_tradnl"/>
        </w:rPr>
        <w:t xml:space="preserve"> un 74</w:t>
      </w:r>
      <w:r w:rsidR="008203EC" w:rsidRPr="00F96FB4">
        <w:rPr>
          <w:color w:val="000000" w:themeColor="text1"/>
          <w:lang w:val="es-ES_tradnl"/>
        </w:rPr>
        <w:t xml:space="preserve"> </w:t>
      </w:r>
      <w:r w:rsidR="00761B96" w:rsidRPr="00F96FB4">
        <w:rPr>
          <w:color w:val="000000" w:themeColor="text1"/>
          <w:lang w:val="es-ES_tradnl"/>
        </w:rPr>
        <w:t xml:space="preserve">por ciento </w:t>
      </w:r>
      <w:r w:rsidR="009B41F6" w:rsidRPr="00F96FB4">
        <w:rPr>
          <w:color w:val="000000" w:themeColor="text1"/>
          <w:lang w:val="es-ES_tradnl"/>
        </w:rPr>
        <w:t>inferior a</w:t>
      </w:r>
      <w:r w:rsidR="005028BB" w:rsidRPr="00F96FB4">
        <w:rPr>
          <w:color w:val="000000" w:themeColor="text1"/>
          <w:lang w:val="es-ES_tradnl"/>
        </w:rPr>
        <w:t xml:space="preserve"> la base de comparación para </w:t>
      </w:r>
      <w:r w:rsidR="00F40BC5" w:rsidRPr="00F96FB4">
        <w:rPr>
          <w:color w:val="000000" w:themeColor="text1"/>
          <w:lang w:val="es-ES_tradnl"/>
        </w:rPr>
        <w:t xml:space="preserve">fines de </w:t>
      </w:r>
      <w:r w:rsidR="005028BB" w:rsidRPr="00F96FB4">
        <w:rPr>
          <w:color w:val="000000" w:themeColor="text1"/>
          <w:lang w:val="es-ES_tradnl"/>
        </w:rPr>
        <w:t>cumplimiento y un 60</w:t>
      </w:r>
      <w:r w:rsidR="008203EC" w:rsidRPr="00F96FB4">
        <w:rPr>
          <w:color w:val="000000" w:themeColor="text1"/>
          <w:lang w:val="es-ES_tradnl"/>
        </w:rPr>
        <w:t xml:space="preserve"> </w:t>
      </w:r>
      <w:r w:rsidR="009C04AD" w:rsidRPr="00F96FB4">
        <w:rPr>
          <w:color w:val="000000" w:themeColor="text1"/>
          <w:lang w:val="es-ES_tradnl"/>
        </w:rPr>
        <w:t xml:space="preserve">por ciento </w:t>
      </w:r>
      <w:r w:rsidR="009B41F6" w:rsidRPr="00F96FB4">
        <w:rPr>
          <w:color w:val="000000" w:themeColor="text1"/>
          <w:lang w:val="es-ES_tradnl"/>
        </w:rPr>
        <w:t>inferior a</w:t>
      </w:r>
      <w:r w:rsidR="005028BB" w:rsidRPr="00F96FB4">
        <w:rPr>
          <w:color w:val="000000" w:themeColor="text1"/>
          <w:lang w:val="es-ES_tradnl"/>
        </w:rPr>
        <w:t>l máximo permitido</w:t>
      </w:r>
      <w:r w:rsidR="005153EF" w:rsidRPr="00F96FB4">
        <w:rPr>
          <w:color w:val="000000" w:themeColor="text1"/>
          <w:lang w:val="es-ES_tradnl"/>
        </w:rPr>
        <w:t>. Por su parte, el 1º de enero de 2025 entrará en vigor l</w:t>
      </w:r>
      <w:r w:rsidR="00E6452A" w:rsidRPr="00F96FB4">
        <w:rPr>
          <w:color w:val="000000" w:themeColor="text1"/>
          <w:lang w:val="es-ES_tradnl"/>
        </w:rPr>
        <w:t xml:space="preserve">a prohibición de </w:t>
      </w:r>
      <w:r w:rsidR="00572895" w:rsidRPr="00F96FB4">
        <w:rPr>
          <w:color w:val="000000" w:themeColor="text1"/>
          <w:lang w:val="es-ES_tradnl"/>
        </w:rPr>
        <w:t>importar equipos a base de HCFC</w:t>
      </w:r>
      <w:r w:rsidR="005028BB" w:rsidRPr="00F96FB4">
        <w:rPr>
          <w:color w:val="000000" w:themeColor="text1"/>
          <w:lang w:val="es-ES_tradnl"/>
        </w:rPr>
        <w:t xml:space="preserve">. </w:t>
      </w:r>
      <w:r w:rsidRPr="00F96FB4">
        <w:rPr>
          <w:color w:val="000000" w:themeColor="text1"/>
          <w:lang w:val="es-ES_tradnl"/>
        </w:rPr>
        <w:t xml:space="preserve">Los equipos y </w:t>
      </w:r>
      <w:r w:rsidR="00E33DE8" w:rsidRPr="00F96FB4">
        <w:rPr>
          <w:color w:val="000000" w:themeColor="text1"/>
          <w:lang w:val="es-ES_tradnl"/>
        </w:rPr>
        <w:t xml:space="preserve">herramientas </w:t>
      </w:r>
      <w:r w:rsidR="002D3F04" w:rsidRPr="00F96FB4">
        <w:rPr>
          <w:color w:val="000000" w:themeColor="text1"/>
          <w:lang w:val="es-ES_tradnl"/>
        </w:rPr>
        <w:t xml:space="preserve">adquiridos </w:t>
      </w:r>
      <w:r w:rsidRPr="00F96FB4">
        <w:rPr>
          <w:color w:val="000000" w:themeColor="text1"/>
          <w:lang w:val="es-ES_tradnl"/>
        </w:rPr>
        <w:t xml:space="preserve">para </w:t>
      </w:r>
      <w:r w:rsidR="00BE4596" w:rsidRPr="00F96FB4">
        <w:rPr>
          <w:color w:val="000000" w:themeColor="text1"/>
          <w:lang w:val="es-ES_tradnl"/>
        </w:rPr>
        <w:t xml:space="preserve">aduanas y </w:t>
      </w:r>
      <w:r w:rsidRPr="00F96FB4">
        <w:rPr>
          <w:color w:val="000000" w:themeColor="text1"/>
          <w:lang w:val="es-ES_tradnl"/>
        </w:rPr>
        <w:t xml:space="preserve">capacitación contribuirán a las actividades de </w:t>
      </w:r>
      <w:r w:rsidR="00734BE0" w:rsidRPr="00F96FB4">
        <w:rPr>
          <w:color w:val="000000" w:themeColor="text1"/>
          <w:lang w:val="es-ES_tradnl"/>
        </w:rPr>
        <w:t xml:space="preserve">formación previstas para </w:t>
      </w:r>
      <w:r w:rsidRPr="00F96FB4">
        <w:rPr>
          <w:color w:val="000000" w:themeColor="text1"/>
          <w:lang w:val="es-ES_tradnl"/>
        </w:rPr>
        <w:t xml:space="preserve">el segundo tramo. </w:t>
      </w:r>
      <w:r w:rsidR="004475D5" w:rsidRPr="00F96FB4">
        <w:rPr>
          <w:color w:val="000000" w:themeColor="text1"/>
          <w:lang w:val="es-ES_tradnl"/>
        </w:rPr>
        <w:t>Lo</w:t>
      </w:r>
      <w:r w:rsidR="00BC0823" w:rsidRPr="00F96FB4">
        <w:rPr>
          <w:color w:val="000000" w:themeColor="text1"/>
          <w:lang w:val="es-ES_tradnl"/>
        </w:rPr>
        <w:t xml:space="preserve">s </w:t>
      </w:r>
      <w:r w:rsidR="00E8526C" w:rsidRPr="00F96FB4">
        <w:rPr>
          <w:color w:val="000000" w:themeColor="text1"/>
          <w:lang w:val="es-ES_tradnl"/>
        </w:rPr>
        <w:t>climatizadores</w:t>
      </w:r>
      <w:r w:rsidR="007B246A" w:rsidRPr="00F96FB4">
        <w:rPr>
          <w:color w:val="000000" w:themeColor="text1"/>
          <w:lang w:val="es-ES_tradnl"/>
        </w:rPr>
        <w:t xml:space="preserve"> </w:t>
      </w:r>
      <w:r w:rsidR="007C45DE" w:rsidRPr="00F96FB4">
        <w:rPr>
          <w:color w:val="000000" w:themeColor="text1"/>
          <w:lang w:val="es-ES_tradnl"/>
        </w:rPr>
        <w:t xml:space="preserve">a base de </w:t>
      </w:r>
      <w:r w:rsidR="004475D5" w:rsidRPr="00F96FB4">
        <w:rPr>
          <w:color w:val="000000" w:themeColor="text1"/>
          <w:lang w:val="es-ES_tradnl"/>
        </w:rPr>
        <w:t xml:space="preserve">R-290 </w:t>
      </w:r>
      <w:r w:rsidR="007B626F" w:rsidRPr="00F96FB4">
        <w:rPr>
          <w:color w:val="000000" w:themeColor="text1"/>
          <w:lang w:val="es-ES_tradnl"/>
        </w:rPr>
        <w:t xml:space="preserve">están demostrando </w:t>
      </w:r>
      <w:r w:rsidR="00ED607D" w:rsidRPr="00F96FB4">
        <w:rPr>
          <w:color w:val="000000" w:themeColor="text1"/>
          <w:lang w:val="es-ES_tradnl"/>
        </w:rPr>
        <w:t xml:space="preserve">las ventajas de </w:t>
      </w:r>
      <w:r w:rsidR="00CD29A1" w:rsidRPr="00F96FB4">
        <w:rPr>
          <w:color w:val="000000" w:themeColor="text1"/>
          <w:lang w:val="es-ES_tradnl"/>
        </w:rPr>
        <w:t xml:space="preserve">reemplazar las </w:t>
      </w:r>
      <w:r w:rsidR="00571CDE" w:rsidRPr="00F96FB4">
        <w:rPr>
          <w:color w:val="000000" w:themeColor="text1"/>
          <w:lang w:val="es-ES_tradnl"/>
        </w:rPr>
        <w:t xml:space="preserve">unidades </w:t>
      </w:r>
      <w:r w:rsidR="00015AFF" w:rsidRPr="00F96FB4">
        <w:rPr>
          <w:color w:val="000000" w:themeColor="text1"/>
          <w:lang w:val="es-ES_tradnl"/>
        </w:rPr>
        <w:t xml:space="preserve">a </w:t>
      </w:r>
      <w:r w:rsidR="007D0E0D" w:rsidRPr="00F96FB4">
        <w:rPr>
          <w:color w:val="000000" w:themeColor="text1"/>
          <w:lang w:val="es-ES_tradnl"/>
        </w:rPr>
        <w:t xml:space="preserve">base de HCFC-22 por </w:t>
      </w:r>
      <w:r w:rsidR="00ED607D" w:rsidRPr="00F96FB4">
        <w:rPr>
          <w:color w:val="000000" w:themeColor="text1"/>
          <w:lang w:val="es-ES_tradnl"/>
        </w:rPr>
        <w:t xml:space="preserve">alternativas </w:t>
      </w:r>
      <w:proofErr w:type="spellStart"/>
      <w:r w:rsidR="002262D4" w:rsidRPr="00F96FB4">
        <w:rPr>
          <w:color w:val="000000" w:themeColor="text1"/>
          <w:lang w:val="es-ES_tradnl"/>
        </w:rPr>
        <w:t>ecoenergéticas</w:t>
      </w:r>
      <w:proofErr w:type="spellEnd"/>
      <w:r w:rsidR="002262D4" w:rsidRPr="00F96FB4">
        <w:rPr>
          <w:color w:val="000000" w:themeColor="text1"/>
          <w:lang w:val="es-ES_tradnl"/>
        </w:rPr>
        <w:t xml:space="preserve"> </w:t>
      </w:r>
      <w:r w:rsidR="00BC0823" w:rsidRPr="00F96FB4">
        <w:rPr>
          <w:color w:val="000000" w:themeColor="text1"/>
          <w:lang w:val="es-ES_tradnl"/>
        </w:rPr>
        <w:t xml:space="preserve">de bajo PCA. </w:t>
      </w:r>
      <w:r w:rsidR="00311ED1" w:rsidRPr="00F96FB4">
        <w:rPr>
          <w:color w:val="000000" w:themeColor="text1"/>
          <w:lang w:val="es-ES_tradnl"/>
        </w:rPr>
        <w:t xml:space="preserve">El Gobierno se ha comprometido </w:t>
      </w:r>
      <w:r w:rsidR="00BC6B0E" w:rsidRPr="00F96FB4">
        <w:rPr>
          <w:color w:val="000000" w:themeColor="text1"/>
          <w:lang w:val="es-ES_tradnl"/>
        </w:rPr>
        <w:t xml:space="preserve">además </w:t>
      </w:r>
      <w:r w:rsidR="00311ED1" w:rsidRPr="00F96FB4">
        <w:rPr>
          <w:color w:val="000000" w:themeColor="text1"/>
          <w:lang w:val="es-ES_tradnl"/>
        </w:rPr>
        <w:t xml:space="preserve">a garantizar la integración de la perspectiva de género en toda la ejecución de la etapa II del </w:t>
      </w:r>
      <w:r w:rsidR="00D009EA" w:rsidRPr="00F96FB4">
        <w:rPr>
          <w:color w:val="000000" w:themeColor="text1"/>
          <w:lang w:val="es-ES_tradnl"/>
        </w:rPr>
        <w:t>PGEH</w:t>
      </w:r>
      <w:r w:rsidR="00311ED1" w:rsidRPr="00F96FB4">
        <w:rPr>
          <w:color w:val="000000" w:themeColor="text1"/>
          <w:lang w:val="es-ES_tradnl"/>
        </w:rPr>
        <w:t xml:space="preserve">. </w:t>
      </w:r>
      <w:r w:rsidR="00971EF1" w:rsidRPr="00F96FB4">
        <w:rPr>
          <w:color w:val="000000" w:themeColor="text1"/>
          <w:lang w:val="es-ES_tradnl"/>
        </w:rPr>
        <w:t>Los fondos del primer tramo se desembolsaron</w:t>
      </w:r>
      <w:r w:rsidR="00EB0DC9" w:rsidRPr="00F96FB4">
        <w:rPr>
          <w:color w:val="000000" w:themeColor="text1"/>
          <w:lang w:val="es-ES_tradnl"/>
        </w:rPr>
        <w:t xml:space="preserve"> en su totalidad. </w:t>
      </w:r>
      <w:r w:rsidR="001B7320" w:rsidRPr="00F96FB4">
        <w:rPr>
          <w:color w:val="000000" w:themeColor="text1"/>
          <w:lang w:val="es-ES_tradnl"/>
        </w:rPr>
        <w:t>L</w:t>
      </w:r>
      <w:r w:rsidR="005028BB" w:rsidRPr="00F96FB4">
        <w:rPr>
          <w:color w:val="000000" w:themeColor="text1"/>
          <w:lang w:val="es-ES_tradnl"/>
        </w:rPr>
        <w:t xml:space="preserve">as actividades del </w:t>
      </w:r>
      <w:r w:rsidR="00ED607D" w:rsidRPr="00F96FB4">
        <w:rPr>
          <w:color w:val="000000" w:themeColor="text1"/>
          <w:lang w:val="es-ES_tradnl"/>
        </w:rPr>
        <w:t xml:space="preserve">segundo </w:t>
      </w:r>
      <w:r w:rsidR="005028BB" w:rsidRPr="00F96FB4">
        <w:rPr>
          <w:color w:val="000000" w:themeColor="text1"/>
          <w:lang w:val="es-ES_tradnl"/>
        </w:rPr>
        <w:t>tramo facilitará</w:t>
      </w:r>
      <w:r w:rsidR="00062E51" w:rsidRPr="00F96FB4">
        <w:rPr>
          <w:color w:val="000000" w:themeColor="text1"/>
          <w:lang w:val="es-ES_tradnl"/>
        </w:rPr>
        <w:t>n</w:t>
      </w:r>
      <w:r w:rsidR="005028BB" w:rsidRPr="00F96FB4">
        <w:rPr>
          <w:color w:val="000000" w:themeColor="text1"/>
          <w:lang w:val="es-ES_tradnl"/>
        </w:rPr>
        <w:t xml:space="preserve"> la adopción de refrigerantes de bajo o nulo PCA </w:t>
      </w:r>
      <w:r w:rsidR="00F6694D" w:rsidRPr="00F96FB4">
        <w:rPr>
          <w:color w:val="000000" w:themeColor="text1"/>
          <w:lang w:val="es-ES_tradnl"/>
        </w:rPr>
        <w:t xml:space="preserve">y la reducción en </w:t>
      </w:r>
      <w:r w:rsidR="00F83F99" w:rsidRPr="00F96FB4">
        <w:rPr>
          <w:color w:val="000000" w:themeColor="text1"/>
          <w:lang w:val="es-ES_tradnl"/>
        </w:rPr>
        <w:t>el consumo de HCFC y la fuga</w:t>
      </w:r>
      <w:r w:rsidR="005028BB" w:rsidRPr="00F96FB4">
        <w:rPr>
          <w:color w:val="000000" w:themeColor="text1"/>
          <w:lang w:val="es-ES_tradnl"/>
        </w:rPr>
        <w:t xml:space="preserve"> de refrigerantes.</w:t>
      </w:r>
    </w:p>
    <w:p w14:paraId="1B040E14" w14:textId="2F96C645" w:rsidR="00684E73" w:rsidRPr="00F96FB4" w:rsidRDefault="00DD143E">
      <w:pPr>
        <w:keepNext/>
        <w:spacing w:before="240" w:after="240"/>
        <w:rPr>
          <w:b/>
          <w:sz w:val="22"/>
          <w:lang w:val="es-ES_tradnl"/>
        </w:rPr>
      </w:pPr>
      <w:r w:rsidRPr="00F96FB4">
        <w:rPr>
          <w:b/>
          <w:sz w:val="22"/>
          <w:lang w:val="es-ES_tradnl"/>
        </w:rPr>
        <w:t>RECOMENDACIÓN</w:t>
      </w:r>
    </w:p>
    <w:p w14:paraId="059CCBBE" w14:textId="77777777" w:rsidR="00684E73" w:rsidRPr="00F96FB4" w:rsidRDefault="00DD143E">
      <w:pPr>
        <w:pStyle w:val="Heading1"/>
        <w:keepNext/>
        <w:rPr>
          <w:lang w:val="es-ES_tradnl"/>
        </w:rPr>
      </w:pPr>
      <w:bookmarkStart w:id="15" w:name="_Hlk122622077"/>
      <w:r w:rsidRPr="00F96FB4">
        <w:rPr>
          <w:lang w:val="es-ES_tradnl"/>
        </w:rPr>
        <w:t>El Comité Ejecutivo podrá estimar oportuno:</w:t>
      </w:r>
    </w:p>
    <w:p w14:paraId="6B40ED85" w14:textId="19DEEF67" w:rsidR="00684E73" w:rsidRPr="00F96FB4" w:rsidRDefault="00772A7F">
      <w:pPr>
        <w:pStyle w:val="Heading2"/>
        <w:rPr>
          <w:sz w:val="22"/>
          <w:lang w:val="es-ES_tradnl"/>
        </w:rPr>
      </w:pPr>
      <w:r w:rsidRPr="00F96FB4">
        <w:rPr>
          <w:sz w:val="22"/>
          <w:lang w:val="es-ES_tradnl"/>
        </w:rPr>
        <w:t>Tomar</w:t>
      </w:r>
      <w:r w:rsidR="00EA598B" w:rsidRPr="00F96FB4">
        <w:rPr>
          <w:sz w:val="22"/>
          <w:lang w:val="es-ES_tradnl"/>
        </w:rPr>
        <w:t xml:space="preserve"> nota del </w:t>
      </w:r>
      <w:r w:rsidRPr="00F96FB4">
        <w:rPr>
          <w:sz w:val="22"/>
          <w:lang w:val="es-ES_tradnl"/>
        </w:rPr>
        <w:t>i</w:t>
      </w:r>
      <w:r w:rsidR="009B41F6" w:rsidRPr="00F96FB4">
        <w:rPr>
          <w:sz w:val="22"/>
          <w:lang w:val="es-ES_tradnl"/>
        </w:rPr>
        <w:t xml:space="preserve">nforme sobre </w:t>
      </w:r>
      <w:r w:rsidR="00F74026" w:rsidRPr="00F96FB4">
        <w:rPr>
          <w:sz w:val="22"/>
          <w:lang w:val="es-ES_tradnl"/>
        </w:rPr>
        <w:t>la marcha d</w:t>
      </w:r>
      <w:r w:rsidR="009B41F6" w:rsidRPr="00F96FB4">
        <w:rPr>
          <w:sz w:val="22"/>
          <w:lang w:val="es-ES_tradnl"/>
        </w:rPr>
        <w:t>el</w:t>
      </w:r>
      <w:r w:rsidR="00EA598B" w:rsidRPr="00F96FB4">
        <w:rPr>
          <w:sz w:val="22"/>
          <w:lang w:val="es-ES_tradnl"/>
        </w:rPr>
        <w:t xml:space="preserve"> </w:t>
      </w:r>
      <w:r w:rsidR="00E22A63" w:rsidRPr="00F96FB4">
        <w:rPr>
          <w:sz w:val="22"/>
          <w:lang w:val="es-ES_tradnl"/>
        </w:rPr>
        <w:t xml:space="preserve">primer </w:t>
      </w:r>
      <w:r w:rsidR="00EA598B" w:rsidRPr="00F96FB4">
        <w:rPr>
          <w:sz w:val="22"/>
          <w:lang w:val="es-ES_tradnl"/>
        </w:rPr>
        <w:t xml:space="preserve">tramo de la </w:t>
      </w:r>
      <w:r w:rsidR="008203EC" w:rsidRPr="00F96FB4">
        <w:rPr>
          <w:sz w:val="22"/>
          <w:lang w:val="es-ES_tradnl"/>
        </w:rPr>
        <w:t>etapa II</w:t>
      </w:r>
      <w:r w:rsidR="007770C3" w:rsidRPr="00F96FB4">
        <w:rPr>
          <w:sz w:val="22"/>
          <w:lang w:val="es-ES_tradnl"/>
        </w:rPr>
        <w:t xml:space="preserve"> </w:t>
      </w:r>
      <w:r w:rsidR="00EA598B" w:rsidRPr="00F96FB4">
        <w:rPr>
          <w:sz w:val="22"/>
          <w:lang w:val="es-ES_tradnl"/>
        </w:rPr>
        <w:t xml:space="preserve">del </w:t>
      </w:r>
      <w:r w:rsidR="009B41F6" w:rsidRPr="00F96FB4">
        <w:rPr>
          <w:sz w:val="22"/>
          <w:lang w:val="es-ES_tradnl"/>
        </w:rPr>
        <w:t>PGEH</w:t>
      </w:r>
      <w:r w:rsidR="00EA598B" w:rsidRPr="00F96FB4">
        <w:rPr>
          <w:sz w:val="22"/>
          <w:lang w:val="es-ES_tradnl"/>
        </w:rPr>
        <w:t xml:space="preserve"> </w:t>
      </w:r>
      <w:r w:rsidR="00BE2565" w:rsidRPr="00F96FB4">
        <w:rPr>
          <w:sz w:val="22"/>
          <w:lang w:val="es-ES_tradnl"/>
        </w:rPr>
        <w:t>de</w:t>
      </w:r>
      <w:r w:rsidR="00EA598B" w:rsidRPr="00F96FB4">
        <w:rPr>
          <w:sz w:val="22"/>
          <w:lang w:val="es-ES_tradnl"/>
        </w:rPr>
        <w:t xml:space="preserve"> </w:t>
      </w:r>
      <w:r w:rsidR="00420AB9" w:rsidRPr="00F96FB4">
        <w:rPr>
          <w:sz w:val="22"/>
          <w:lang w:val="es-ES_tradnl"/>
        </w:rPr>
        <w:t>Ghana</w:t>
      </w:r>
      <w:r w:rsidR="00DD143E" w:rsidRPr="00F96FB4">
        <w:rPr>
          <w:sz w:val="22"/>
          <w:lang w:val="es-ES_tradnl"/>
        </w:rPr>
        <w:t>;</w:t>
      </w:r>
    </w:p>
    <w:p w14:paraId="34E4FBAE" w14:textId="0C0603A0" w:rsidR="00684E73" w:rsidRPr="00F96FB4" w:rsidRDefault="007153A4">
      <w:pPr>
        <w:pStyle w:val="Heading2"/>
        <w:rPr>
          <w:sz w:val="22"/>
          <w:lang w:val="es-ES_tradnl"/>
        </w:rPr>
      </w:pPr>
      <w:r w:rsidRPr="00F96FB4">
        <w:rPr>
          <w:sz w:val="22"/>
          <w:lang w:val="es-ES_tradnl"/>
        </w:rPr>
        <w:t>Solicitar</w:t>
      </w:r>
      <w:r w:rsidR="00DD143E" w:rsidRPr="00F96FB4">
        <w:rPr>
          <w:sz w:val="22"/>
          <w:lang w:val="es-ES_tradnl"/>
        </w:rPr>
        <w:t xml:space="preserve"> </w:t>
      </w:r>
      <w:r w:rsidR="00B97B58" w:rsidRPr="00F96FB4">
        <w:rPr>
          <w:sz w:val="22"/>
          <w:lang w:val="es-ES_tradnl"/>
        </w:rPr>
        <w:t xml:space="preserve">al PNUD </w:t>
      </w:r>
      <w:r w:rsidR="000F0793" w:rsidRPr="00F96FB4">
        <w:rPr>
          <w:sz w:val="22"/>
          <w:lang w:val="es-ES_tradnl"/>
        </w:rPr>
        <w:t xml:space="preserve">que, una vez </w:t>
      </w:r>
      <w:r w:rsidR="00504A3F" w:rsidRPr="00F96FB4">
        <w:rPr>
          <w:sz w:val="22"/>
          <w:lang w:val="es-ES_tradnl"/>
        </w:rPr>
        <w:t xml:space="preserve">terminado </w:t>
      </w:r>
      <w:r w:rsidR="000F0793" w:rsidRPr="00F96FB4">
        <w:rPr>
          <w:sz w:val="22"/>
          <w:lang w:val="es-ES_tradnl"/>
        </w:rPr>
        <w:t xml:space="preserve">el </w:t>
      </w:r>
      <w:r w:rsidR="000C268E" w:rsidRPr="00F96FB4">
        <w:rPr>
          <w:sz w:val="22"/>
          <w:lang w:val="es-ES_tradnl"/>
        </w:rPr>
        <w:t>proyecto de demostración</w:t>
      </w:r>
      <w:r w:rsidR="000F0793" w:rsidRPr="00F96FB4">
        <w:rPr>
          <w:sz w:val="22"/>
          <w:lang w:val="es-ES_tradnl"/>
        </w:rPr>
        <w:t xml:space="preserve">, presente </w:t>
      </w:r>
      <w:r w:rsidR="00504A3F" w:rsidRPr="00F96FB4">
        <w:rPr>
          <w:sz w:val="22"/>
          <w:lang w:val="es-ES_tradnl"/>
        </w:rPr>
        <w:t xml:space="preserve">un informe final de ejecución relevando los logros alcanzados en materia de eliminación </w:t>
      </w:r>
      <w:r w:rsidR="001665C6" w:rsidRPr="00F96FB4">
        <w:rPr>
          <w:sz w:val="22"/>
          <w:lang w:val="es-ES_tradnl"/>
        </w:rPr>
        <w:t>de HCFC</w:t>
      </w:r>
      <w:r w:rsidR="000F0793" w:rsidRPr="00F96FB4">
        <w:rPr>
          <w:sz w:val="22"/>
          <w:lang w:val="es-ES_tradnl"/>
        </w:rPr>
        <w:t xml:space="preserve"> y eficiencia energética, </w:t>
      </w:r>
      <w:r w:rsidR="007C00A1" w:rsidRPr="00F96FB4">
        <w:rPr>
          <w:sz w:val="22"/>
          <w:lang w:val="es-ES_tradnl"/>
        </w:rPr>
        <w:t xml:space="preserve">conforme a </w:t>
      </w:r>
      <w:r w:rsidR="000F0793" w:rsidRPr="00F96FB4">
        <w:rPr>
          <w:sz w:val="22"/>
          <w:lang w:val="es-ES_tradnl"/>
        </w:rPr>
        <w:t>la decisión 92/36</w:t>
      </w:r>
      <w:r w:rsidR="009B41F6" w:rsidRPr="00F96FB4">
        <w:rPr>
          <w:sz w:val="22"/>
          <w:lang w:val="es-ES_tradnl"/>
        </w:rPr>
        <w:t xml:space="preserve"> g)</w:t>
      </w:r>
      <w:r w:rsidR="00DD143E" w:rsidRPr="00F96FB4">
        <w:rPr>
          <w:sz w:val="22"/>
          <w:lang w:val="es-ES_tradnl"/>
        </w:rPr>
        <w:t>; y</w:t>
      </w:r>
    </w:p>
    <w:p w14:paraId="4F981F7F" w14:textId="162B8520" w:rsidR="00684E73" w:rsidRPr="00F96FB4" w:rsidRDefault="00DD143E">
      <w:pPr>
        <w:pStyle w:val="Heading2"/>
        <w:rPr>
          <w:sz w:val="22"/>
          <w:lang w:val="es-ES_tradnl"/>
        </w:rPr>
      </w:pPr>
      <w:r w:rsidRPr="00F96FB4">
        <w:rPr>
          <w:sz w:val="22"/>
          <w:lang w:val="es-ES_tradnl"/>
        </w:rPr>
        <w:t xml:space="preserve">Aprobar </w:t>
      </w:r>
      <w:r w:rsidR="00EA598B" w:rsidRPr="00F96FB4">
        <w:rPr>
          <w:sz w:val="22"/>
          <w:lang w:val="es-ES_tradnl"/>
        </w:rPr>
        <w:t xml:space="preserve">el </w:t>
      </w:r>
      <w:r w:rsidR="00E22A63" w:rsidRPr="00F96FB4">
        <w:rPr>
          <w:sz w:val="22"/>
          <w:lang w:val="es-ES_tradnl"/>
        </w:rPr>
        <w:t xml:space="preserve">segundo </w:t>
      </w:r>
      <w:r w:rsidR="00EA598B" w:rsidRPr="00F96FB4">
        <w:rPr>
          <w:sz w:val="22"/>
          <w:lang w:val="es-ES_tradnl"/>
        </w:rPr>
        <w:t xml:space="preserve">tramo de la etapa </w:t>
      </w:r>
      <w:r w:rsidR="007770C3" w:rsidRPr="00F96FB4">
        <w:rPr>
          <w:sz w:val="22"/>
          <w:lang w:val="es-ES_tradnl"/>
        </w:rPr>
        <w:t xml:space="preserve">II </w:t>
      </w:r>
      <w:r w:rsidR="00EA598B" w:rsidRPr="00F96FB4">
        <w:rPr>
          <w:sz w:val="22"/>
          <w:lang w:val="es-ES_tradnl"/>
        </w:rPr>
        <w:t xml:space="preserve">del PGEH y el correspondiente plan de ejecución del tramo </w:t>
      </w:r>
      <w:r w:rsidR="004E320E" w:rsidRPr="00F96FB4">
        <w:rPr>
          <w:sz w:val="22"/>
          <w:lang w:val="es-ES_tradnl"/>
        </w:rPr>
        <w:t xml:space="preserve">2025-2027 </w:t>
      </w:r>
      <w:r w:rsidR="00EA598B" w:rsidRPr="00F96FB4">
        <w:rPr>
          <w:sz w:val="22"/>
          <w:lang w:val="es-ES_tradnl"/>
        </w:rPr>
        <w:t xml:space="preserve">para </w:t>
      </w:r>
      <w:r w:rsidR="00420AB9" w:rsidRPr="00F96FB4">
        <w:rPr>
          <w:sz w:val="22"/>
          <w:lang w:val="es-ES_tradnl"/>
        </w:rPr>
        <w:t>Ghana</w:t>
      </w:r>
      <w:r w:rsidRPr="00F96FB4">
        <w:rPr>
          <w:sz w:val="22"/>
          <w:lang w:val="es-ES_tradnl"/>
        </w:rPr>
        <w:t xml:space="preserve">, </w:t>
      </w:r>
      <w:r w:rsidR="009B41F6" w:rsidRPr="00F96FB4">
        <w:rPr>
          <w:sz w:val="22"/>
          <w:lang w:val="es-ES_tradnl"/>
        </w:rPr>
        <w:t xml:space="preserve">en la suma de </w:t>
      </w:r>
      <w:r w:rsidR="00045E44" w:rsidRPr="00F96FB4">
        <w:rPr>
          <w:sz w:val="22"/>
          <w:lang w:val="es-ES_tradnl"/>
        </w:rPr>
        <w:t>USD </w:t>
      </w:r>
      <w:r w:rsidR="00487F4C" w:rsidRPr="00F96FB4">
        <w:rPr>
          <w:sz w:val="22"/>
          <w:lang w:val="es-ES_tradnl"/>
        </w:rPr>
        <w:t>434.546</w:t>
      </w:r>
      <w:r w:rsidR="009B41F6" w:rsidRPr="00F96FB4">
        <w:rPr>
          <w:sz w:val="22"/>
          <w:lang w:val="es-ES_tradnl"/>
        </w:rPr>
        <w:t xml:space="preserve">, cifra consistente en </w:t>
      </w:r>
      <w:r w:rsidR="00045E44" w:rsidRPr="00F96FB4">
        <w:rPr>
          <w:sz w:val="22"/>
          <w:lang w:val="es-ES_tradnl"/>
        </w:rPr>
        <w:t>USD </w:t>
      </w:r>
      <w:r w:rsidR="000A3772" w:rsidRPr="00F96FB4">
        <w:rPr>
          <w:sz w:val="22"/>
          <w:lang w:val="es-ES_tradnl"/>
        </w:rPr>
        <w:t xml:space="preserve">236.545 </w:t>
      </w:r>
      <w:r w:rsidRPr="00F96FB4">
        <w:rPr>
          <w:sz w:val="22"/>
          <w:lang w:val="es-ES_tradnl"/>
        </w:rPr>
        <w:t xml:space="preserve">más </w:t>
      </w:r>
      <w:r w:rsidR="00045E44" w:rsidRPr="00F96FB4">
        <w:rPr>
          <w:sz w:val="22"/>
          <w:lang w:val="es-ES_tradnl"/>
        </w:rPr>
        <w:t>USD </w:t>
      </w:r>
      <w:r w:rsidRPr="00F96FB4">
        <w:rPr>
          <w:sz w:val="22"/>
          <w:lang w:val="es-ES_tradnl"/>
        </w:rPr>
        <w:t xml:space="preserve">16.558 </w:t>
      </w:r>
      <w:r w:rsidR="009B41F6" w:rsidRPr="00F96FB4">
        <w:rPr>
          <w:sz w:val="22"/>
          <w:lang w:val="es-ES_tradnl"/>
        </w:rPr>
        <w:t>en gastos de apoyo</w:t>
      </w:r>
      <w:r w:rsidRPr="00F96FB4">
        <w:rPr>
          <w:sz w:val="22"/>
          <w:lang w:val="es-ES_tradnl"/>
        </w:rPr>
        <w:t xml:space="preserve"> para el PNUD</w:t>
      </w:r>
      <w:r w:rsidR="009B41F6" w:rsidRPr="00F96FB4">
        <w:rPr>
          <w:sz w:val="22"/>
          <w:lang w:val="es-ES_tradnl"/>
        </w:rPr>
        <w:t xml:space="preserve"> y </w:t>
      </w:r>
      <w:r w:rsidR="00045E44" w:rsidRPr="00F96FB4">
        <w:rPr>
          <w:sz w:val="22"/>
          <w:lang w:val="es-ES_tradnl"/>
        </w:rPr>
        <w:t>USD </w:t>
      </w:r>
      <w:r w:rsidRPr="00F96FB4">
        <w:rPr>
          <w:sz w:val="22"/>
          <w:lang w:val="es-ES_tradnl"/>
        </w:rPr>
        <w:t xml:space="preserve">160.569 más </w:t>
      </w:r>
      <w:r w:rsidR="00045E44" w:rsidRPr="00F96FB4">
        <w:rPr>
          <w:sz w:val="22"/>
          <w:lang w:val="es-ES_tradnl"/>
        </w:rPr>
        <w:t>USD </w:t>
      </w:r>
      <w:r w:rsidRPr="00F96FB4">
        <w:rPr>
          <w:sz w:val="22"/>
          <w:lang w:val="es-ES_tradnl"/>
        </w:rPr>
        <w:t xml:space="preserve">20.874 </w:t>
      </w:r>
      <w:r w:rsidR="009B41F6" w:rsidRPr="00F96FB4">
        <w:rPr>
          <w:sz w:val="22"/>
          <w:lang w:val="es-ES_tradnl"/>
        </w:rPr>
        <w:t>en gastos de apoyo</w:t>
      </w:r>
      <w:r w:rsidRPr="00F96FB4">
        <w:rPr>
          <w:sz w:val="22"/>
          <w:lang w:val="es-ES_tradnl"/>
        </w:rPr>
        <w:t xml:space="preserve"> para el PNUMA.</w:t>
      </w:r>
      <w:bookmarkEnd w:id="15"/>
    </w:p>
    <w:sectPr w:rsidR="00684E73" w:rsidRPr="00F96FB4" w:rsidSect="00E331F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99E39E" w14:textId="77777777" w:rsidR="00B467D9" w:rsidRDefault="00B467D9" w:rsidP="004A504B">
      <w:r>
        <w:separator/>
      </w:r>
    </w:p>
  </w:endnote>
  <w:endnote w:type="continuationSeparator" w:id="0">
    <w:p w14:paraId="6E13B658" w14:textId="77777777" w:rsidR="00B467D9" w:rsidRDefault="00B467D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5620A9" w14:textId="77777777" w:rsidR="00684E73" w:rsidRPr="009D7489" w:rsidRDefault="00DD143E">
    <w:pPr>
      <w:jc w:val="center"/>
      <w:rPr>
        <w:lang w:val="es-ES_tradnl"/>
      </w:rPr>
    </w:pPr>
    <w:r w:rsidRPr="009D7489">
      <w:rPr>
        <w:lang w:val="es-ES_tradnl"/>
      </w:rPr>
      <w:fldChar w:fldCharType="begin"/>
    </w:r>
    <w:r w:rsidR="00851352" w:rsidRPr="009D7489">
      <w:rPr>
        <w:lang w:val="es-ES_tradnl"/>
      </w:rPr>
      <w:instrText xml:space="preserve"> PAGE </w:instrText>
    </w:r>
    <w:r w:rsidRPr="009D7489">
      <w:rPr>
        <w:lang w:val="es-ES_tradnl"/>
      </w:rPr>
      <w:fldChar w:fldCharType="separate"/>
    </w:r>
    <w:r w:rsidR="000B71E5">
      <w:rPr>
        <w:noProof/>
        <w:lang w:val="es-ES_tradnl"/>
      </w:rPr>
      <w:t>2</w:t>
    </w:r>
    <w:r w:rsidRPr="009D7489">
      <w:rPr>
        <w:noProof/>
        <w:lang w:val="es-ES_tradn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2B001E" w14:textId="77777777" w:rsidR="00684E73" w:rsidRDefault="00DD143E">
    <w:pPr>
      <w:jc w:val="center"/>
    </w:pPr>
    <w:r>
      <w:fldChar w:fldCharType="begin"/>
    </w:r>
    <w:r w:rsidR="00851352">
      <w:instrText xml:space="preserve"> PAGE </w:instrText>
    </w:r>
    <w:r>
      <w:fldChar w:fldCharType="separate"/>
    </w:r>
    <w:r w:rsidR="000B71E5">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972F44" w14:textId="36CC123C" w:rsidR="004E7F9C" w:rsidRPr="00647F42" w:rsidRDefault="00DD143E" w:rsidP="004E7F9C">
    <w:pPr>
      <w:pBdr>
        <w:top w:val="single" w:sz="4" w:space="1" w:color="auto"/>
        <w:left w:val="single" w:sz="4" w:space="4" w:color="auto"/>
        <w:bottom w:val="single" w:sz="4" w:space="1" w:color="auto"/>
        <w:right w:val="single" w:sz="4" w:space="4" w:color="auto"/>
      </w:pBdr>
      <w:jc w:val="center"/>
      <w:rPr>
        <w:sz w:val="16"/>
        <w:szCs w:val="16"/>
        <w:lang w:val="es-ES_tradnl"/>
      </w:rPr>
    </w:pPr>
    <w:r w:rsidRPr="00647F42">
      <w:rPr>
        <w:sz w:val="16"/>
        <w:szCs w:val="16"/>
        <w:lang w:val="es-ES_tradnl"/>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sidRPr="00647F42">
      <w:rPr>
        <w:sz w:val="16"/>
        <w:szCs w:val="16"/>
        <w:lang w:val="es-ES_tradnl"/>
      </w:rPr>
      <w:t>los mismos</w:t>
    </w:r>
    <w:proofErr w:type="gramEnd"/>
    <w:r w:rsidRPr="00647F42">
      <w:rPr>
        <w:sz w:val="16"/>
        <w:szCs w:val="16"/>
        <w:lang w:val="es-ES_tradnl"/>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21F177" w14:textId="77777777" w:rsidR="00B467D9" w:rsidRDefault="00B467D9" w:rsidP="004A504B">
      <w:r>
        <w:separator/>
      </w:r>
    </w:p>
  </w:footnote>
  <w:footnote w:type="continuationSeparator" w:id="0">
    <w:p w14:paraId="26F99BCC" w14:textId="77777777" w:rsidR="00B467D9" w:rsidRDefault="00B467D9" w:rsidP="004A504B">
      <w:r>
        <w:continuationSeparator/>
      </w:r>
    </w:p>
  </w:footnote>
  <w:footnote w:id="1">
    <w:p w14:paraId="2CD23B29" w14:textId="77777777" w:rsidR="00684E73" w:rsidRPr="004862E4" w:rsidRDefault="00DD143E">
      <w:pPr>
        <w:pStyle w:val="FootnoteText"/>
        <w:spacing w:after="40"/>
        <w:rPr>
          <w:sz w:val="20"/>
          <w:lang w:val="es-ES_tradnl"/>
        </w:rPr>
      </w:pPr>
      <w:r w:rsidRPr="004862E4">
        <w:rPr>
          <w:rStyle w:val="FootnoteReference"/>
          <w:sz w:val="20"/>
          <w:lang w:val="es-ES_tradnl"/>
        </w:rPr>
        <w:footnoteRef/>
      </w:r>
      <w:r w:rsidRPr="004862E4">
        <w:rPr>
          <w:sz w:val="20"/>
          <w:lang w:val="es-ES_tradnl"/>
        </w:rPr>
        <w:t xml:space="preserve"> UNEP/</w:t>
      </w:r>
      <w:proofErr w:type="spellStart"/>
      <w:r w:rsidRPr="004862E4">
        <w:rPr>
          <w:sz w:val="20"/>
          <w:lang w:val="es-ES_tradnl"/>
        </w:rPr>
        <w:t>OzL.Pro</w:t>
      </w:r>
      <w:proofErr w:type="spellEnd"/>
      <w:r w:rsidRPr="004862E4">
        <w:rPr>
          <w:sz w:val="20"/>
          <w:lang w:val="es-ES_tradnl"/>
        </w:rPr>
        <w:t>/</w:t>
      </w:r>
      <w:proofErr w:type="spellStart"/>
      <w:r w:rsidRPr="004862E4">
        <w:rPr>
          <w:sz w:val="20"/>
          <w:lang w:val="es-ES_tradnl"/>
        </w:rPr>
        <w:t>ExCom</w:t>
      </w:r>
      <w:proofErr w:type="spellEnd"/>
      <w:r w:rsidRPr="004862E4">
        <w:rPr>
          <w:sz w:val="20"/>
          <w:lang w:val="es-ES_tradnl"/>
        </w:rPr>
        <w:t>/95/1</w:t>
      </w:r>
      <w:r w:rsidR="008E7D2A" w:rsidRPr="004862E4">
        <w:rPr>
          <w:sz w:val="20"/>
          <w:lang w:val="es-ES_tradnl"/>
        </w:rPr>
        <w:t>.</w:t>
      </w:r>
    </w:p>
  </w:footnote>
  <w:footnote w:id="2">
    <w:p w14:paraId="183458AE" w14:textId="2F65F88D" w:rsidR="00684E73" w:rsidRPr="004862E4" w:rsidRDefault="00DD143E">
      <w:pPr>
        <w:pStyle w:val="FootnoteText"/>
        <w:rPr>
          <w:sz w:val="20"/>
          <w:lang w:val="es-ES_tradnl"/>
        </w:rPr>
      </w:pPr>
      <w:r w:rsidRPr="004862E4">
        <w:rPr>
          <w:rStyle w:val="FootnoteReference"/>
          <w:sz w:val="20"/>
          <w:lang w:val="es-ES_tradnl"/>
        </w:rPr>
        <w:footnoteRef/>
      </w:r>
      <w:r w:rsidRPr="004862E4">
        <w:rPr>
          <w:sz w:val="20"/>
          <w:lang w:val="es-ES_tradnl"/>
        </w:rPr>
        <w:t xml:space="preserve"> Según nota </w:t>
      </w:r>
      <w:r w:rsidR="00171F15">
        <w:rPr>
          <w:sz w:val="20"/>
          <w:lang w:val="es-ES_tradnl"/>
        </w:rPr>
        <w:t>d</w:t>
      </w:r>
      <w:r w:rsidRPr="004862E4">
        <w:rPr>
          <w:sz w:val="20"/>
          <w:lang w:val="es-ES_tradnl"/>
        </w:rPr>
        <w:t xml:space="preserve">el </w:t>
      </w:r>
      <w:r w:rsidR="007770C3" w:rsidRPr="004862E4">
        <w:rPr>
          <w:sz w:val="20"/>
          <w:lang w:val="es-ES_tradnl"/>
        </w:rPr>
        <w:t xml:space="preserve">24 de septiembre </w:t>
      </w:r>
      <w:r w:rsidRPr="004862E4">
        <w:rPr>
          <w:sz w:val="20"/>
          <w:lang w:val="es-ES_tradnl"/>
        </w:rPr>
        <w:t xml:space="preserve">de </w:t>
      </w:r>
      <w:r w:rsidR="00512EF6" w:rsidRPr="004862E4">
        <w:rPr>
          <w:sz w:val="20"/>
          <w:lang w:val="es-ES_tradnl"/>
        </w:rPr>
        <w:t xml:space="preserve">2024 </w:t>
      </w:r>
      <w:r w:rsidR="00171F15" w:rsidRPr="00171F15">
        <w:rPr>
          <w:sz w:val="20"/>
          <w:lang w:val="es-ES_tradnl"/>
        </w:rPr>
        <w:t xml:space="preserve">dirigida </w:t>
      </w:r>
      <w:r w:rsidR="003C6254" w:rsidRPr="003C6254">
        <w:rPr>
          <w:sz w:val="20"/>
          <w:lang w:val="es-ES_tradnl"/>
        </w:rPr>
        <w:t xml:space="preserve">a la Secretaría </w:t>
      </w:r>
      <w:bookmarkStart w:id="0" w:name="_Hlk181182976"/>
      <w:r w:rsidR="006A6F08">
        <w:rPr>
          <w:sz w:val="20"/>
          <w:lang w:val="es-ES_tradnl"/>
        </w:rPr>
        <w:t xml:space="preserve">por la </w:t>
      </w:r>
      <w:r w:rsidR="00EE6CBC">
        <w:rPr>
          <w:sz w:val="20"/>
          <w:lang w:val="es-ES_tradnl"/>
        </w:rPr>
        <w:t xml:space="preserve">Agencia </w:t>
      </w:r>
      <w:r w:rsidR="00CB4F66">
        <w:rPr>
          <w:sz w:val="20"/>
          <w:lang w:val="es-ES_tradnl"/>
        </w:rPr>
        <w:t xml:space="preserve">Ghanesa </w:t>
      </w:r>
      <w:r w:rsidR="00EE6CBC">
        <w:rPr>
          <w:sz w:val="20"/>
          <w:lang w:val="es-ES_tradnl"/>
        </w:rPr>
        <w:t>de Protección Ambiental</w:t>
      </w:r>
      <w:bookmarkEnd w:id="0"/>
      <w:r w:rsidRPr="004862E4">
        <w:rPr>
          <w:sz w:val="20"/>
          <w:lang w:val="es-ES_tradnl"/>
        </w:rPr>
        <w:t>.</w:t>
      </w:r>
    </w:p>
  </w:footnote>
  <w:footnote w:id="3">
    <w:p w14:paraId="2B3ADB50" w14:textId="31B3D755" w:rsidR="00684E73" w:rsidRPr="004862E4" w:rsidRDefault="00DD143E">
      <w:pPr>
        <w:pStyle w:val="FootnoteText"/>
        <w:rPr>
          <w:sz w:val="20"/>
          <w:lang w:val="es-ES_tradnl"/>
        </w:rPr>
      </w:pPr>
      <w:r w:rsidRPr="004862E4">
        <w:rPr>
          <w:rStyle w:val="FootnoteReference"/>
          <w:sz w:val="20"/>
          <w:lang w:val="es-ES_tradnl"/>
        </w:rPr>
        <w:footnoteRef/>
      </w:r>
      <w:r w:rsidR="009128A2" w:rsidRPr="004862E4">
        <w:rPr>
          <w:sz w:val="20"/>
          <w:lang w:val="es-ES_tradnl"/>
        </w:rPr>
        <w:t xml:space="preserve"> </w:t>
      </w:r>
      <w:r w:rsidR="0063455A">
        <w:rPr>
          <w:sz w:val="20"/>
          <w:lang w:val="es-ES_tradnl"/>
        </w:rPr>
        <w:t xml:space="preserve">Incluye </w:t>
      </w:r>
      <w:r w:rsidR="009128A2" w:rsidRPr="004862E4">
        <w:rPr>
          <w:sz w:val="20"/>
          <w:lang w:val="es-ES_tradnl"/>
        </w:rPr>
        <w:t xml:space="preserve">un </w:t>
      </w:r>
      <w:r w:rsidR="00220CC1">
        <w:rPr>
          <w:sz w:val="20"/>
          <w:lang w:val="es-ES_tradnl"/>
        </w:rPr>
        <w:t xml:space="preserve">juego completo de </w:t>
      </w:r>
      <w:r w:rsidRPr="004862E4">
        <w:rPr>
          <w:sz w:val="20"/>
          <w:lang w:val="es-ES_tradnl"/>
        </w:rPr>
        <w:t xml:space="preserve">herramientas para </w:t>
      </w:r>
      <w:r w:rsidR="00AB5A2E" w:rsidRPr="004862E4">
        <w:rPr>
          <w:sz w:val="20"/>
          <w:lang w:val="es-ES_tradnl"/>
        </w:rPr>
        <w:t>hidrocarburos</w:t>
      </w:r>
      <w:r w:rsidR="00220CC1">
        <w:rPr>
          <w:sz w:val="20"/>
          <w:lang w:val="es-ES_tradnl"/>
        </w:rPr>
        <w:t xml:space="preserve"> con </w:t>
      </w:r>
      <w:r w:rsidR="00A83CD1">
        <w:rPr>
          <w:sz w:val="20"/>
          <w:lang w:val="es-ES_tradnl"/>
        </w:rPr>
        <w:t>identificador de refrigerante</w:t>
      </w:r>
      <w:r w:rsidR="009128A2" w:rsidRPr="004862E4">
        <w:rPr>
          <w:sz w:val="20"/>
          <w:lang w:val="es-ES_tradnl"/>
        </w:rPr>
        <w:t xml:space="preserve">, </w:t>
      </w:r>
      <w:r w:rsidRPr="004862E4">
        <w:rPr>
          <w:sz w:val="20"/>
          <w:lang w:val="es-ES_tradnl"/>
        </w:rPr>
        <w:t xml:space="preserve">máquinas portátiles de reciclaje </w:t>
      </w:r>
      <w:r w:rsidR="000C0F23">
        <w:rPr>
          <w:sz w:val="20"/>
          <w:lang w:val="es-ES_tradnl"/>
        </w:rPr>
        <w:t>y</w:t>
      </w:r>
      <w:r w:rsidR="003D22B9">
        <w:rPr>
          <w:sz w:val="20"/>
          <w:lang w:val="es-ES_tradnl"/>
        </w:rPr>
        <w:t xml:space="preserve"> </w:t>
      </w:r>
      <w:r w:rsidRPr="004862E4">
        <w:rPr>
          <w:sz w:val="20"/>
          <w:lang w:val="es-ES_tradnl"/>
        </w:rPr>
        <w:t xml:space="preserve">una unidad </w:t>
      </w:r>
      <w:r w:rsidR="00BF3170">
        <w:rPr>
          <w:sz w:val="20"/>
          <w:lang w:val="es-ES_tradnl"/>
        </w:rPr>
        <w:t xml:space="preserve">a base de </w:t>
      </w:r>
      <w:r w:rsidRPr="004862E4">
        <w:rPr>
          <w:sz w:val="20"/>
          <w:lang w:val="es-ES_tradnl"/>
        </w:rPr>
        <w:t xml:space="preserve">R-290 para formación </w:t>
      </w:r>
      <w:r w:rsidR="00680049">
        <w:rPr>
          <w:sz w:val="20"/>
          <w:lang w:val="es-ES_tradnl"/>
        </w:rPr>
        <w:t xml:space="preserve">con </w:t>
      </w:r>
      <w:r w:rsidR="00CD4672">
        <w:rPr>
          <w:sz w:val="20"/>
          <w:lang w:val="es-ES_tradnl"/>
        </w:rPr>
        <w:t xml:space="preserve">sus </w:t>
      </w:r>
      <w:r w:rsidR="00E14566">
        <w:rPr>
          <w:sz w:val="20"/>
          <w:lang w:val="es-ES_tradnl"/>
        </w:rPr>
        <w:t>respectivos</w:t>
      </w:r>
      <w:r w:rsidR="00D96A90">
        <w:rPr>
          <w:sz w:val="20"/>
          <w:lang w:val="es-ES_tradnl"/>
        </w:rPr>
        <w:t xml:space="preserve"> accesorios.</w:t>
      </w:r>
    </w:p>
  </w:footnote>
  <w:footnote w:id="4">
    <w:p w14:paraId="0BFC4636" w14:textId="0E5D2BEA" w:rsidR="00684E73" w:rsidRPr="004862E4" w:rsidRDefault="00DD143E">
      <w:pPr>
        <w:pStyle w:val="FootnoteText"/>
        <w:rPr>
          <w:sz w:val="20"/>
          <w:lang w:val="es-ES_tradnl"/>
        </w:rPr>
      </w:pPr>
      <w:r w:rsidRPr="004862E4">
        <w:rPr>
          <w:rStyle w:val="FootnoteReference"/>
          <w:sz w:val="20"/>
          <w:lang w:val="es-ES_tradnl"/>
        </w:rPr>
        <w:footnoteRef/>
      </w:r>
      <w:r w:rsidR="00833882" w:rsidRPr="004862E4">
        <w:rPr>
          <w:sz w:val="20"/>
          <w:lang w:val="es-ES_tradnl"/>
        </w:rPr>
        <w:t xml:space="preserve"> </w:t>
      </w:r>
      <w:r w:rsidR="00B26D71">
        <w:rPr>
          <w:sz w:val="20"/>
          <w:lang w:val="es-ES_tradnl"/>
        </w:rPr>
        <w:t>D</w:t>
      </w:r>
      <w:r w:rsidRPr="004862E4">
        <w:rPr>
          <w:sz w:val="20"/>
          <w:lang w:val="es-ES_tradnl"/>
        </w:rPr>
        <w:t>etectores de fugas</w:t>
      </w:r>
      <w:r w:rsidR="00833882" w:rsidRPr="004862E4">
        <w:rPr>
          <w:sz w:val="20"/>
          <w:lang w:val="es-ES_tradnl"/>
        </w:rPr>
        <w:t xml:space="preserve">, </w:t>
      </w:r>
      <w:r w:rsidR="00D00DB8">
        <w:rPr>
          <w:sz w:val="20"/>
          <w:lang w:val="es-ES_tradnl"/>
        </w:rPr>
        <w:t xml:space="preserve">incluyendo </w:t>
      </w:r>
      <w:r w:rsidR="00AB5A2E" w:rsidRPr="004862E4">
        <w:rPr>
          <w:sz w:val="20"/>
          <w:lang w:val="es-ES_tradnl"/>
        </w:rPr>
        <w:t>de hidrocarburos</w:t>
      </w:r>
      <w:r w:rsidR="00833882" w:rsidRPr="004862E4">
        <w:rPr>
          <w:sz w:val="20"/>
          <w:lang w:val="es-ES_tradnl"/>
        </w:rPr>
        <w:t xml:space="preserve">, </w:t>
      </w:r>
      <w:r w:rsidR="005734F1">
        <w:rPr>
          <w:sz w:val="20"/>
          <w:lang w:val="es-ES_tradnl"/>
        </w:rPr>
        <w:t>tanques</w:t>
      </w:r>
      <w:r w:rsidRPr="004862E4">
        <w:rPr>
          <w:sz w:val="20"/>
          <w:lang w:val="es-ES_tradnl"/>
        </w:rPr>
        <w:t xml:space="preserve"> de almacenamiento</w:t>
      </w:r>
      <w:r w:rsidR="00833882" w:rsidRPr="004862E4">
        <w:rPr>
          <w:sz w:val="20"/>
          <w:lang w:val="es-ES_tradnl"/>
        </w:rPr>
        <w:t xml:space="preserve">, </w:t>
      </w:r>
      <w:r w:rsidRPr="004862E4">
        <w:rPr>
          <w:sz w:val="20"/>
          <w:lang w:val="es-ES_tradnl"/>
        </w:rPr>
        <w:t>bombas de vacío</w:t>
      </w:r>
      <w:r w:rsidR="00221D45" w:rsidRPr="004862E4">
        <w:rPr>
          <w:sz w:val="20"/>
          <w:lang w:val="es-ES_tradnl"/>
        </w:rPr>
        <w:t xml:space="preserve">, </w:t>
      </w:r>
      <w:r w:rsidRPr="004862E4">
        <w:rPr>
          <w:sz w:val="20"/>
          <w:lang w:val="es-ES_tradnl"/>
        </w:rPr>
        <w:t>unidades de recuperación</w:t>
      </w:r>
      <w:r w:rsidR="00833882" w:rsidRPr="004862E4">
        <w:rPr>
          <w:sz w:val="20"/>
          <w:lang w:val="es-ES_tradnl"/>
        </w:rPr>
        <w:t xml:space="preserve">, </w:t>
      </w:r>
      <w:r w:rsidR="00D7080E">
        <w:rPr>
          <w:sz w:val="20"/>
          <w:lang w:val="es-ES_tradnl"/>
        </w:rPr>
        <w:t>juegos</w:t>
      </w:r>
      <w:r w:rsidR="00833882" w:rsidRPr="004862E4">
        <w:rPr>
          <w:sz w:val="20"/>
          <w:lang w:val="es-ES_tradnl"/>
        </w:rPr>
        <w:t xml:space="preserve"> de</w:t>
      </w:r>
      <w:r w:rsidR="00CB0896">
        <w:rPr>
          <w:sz w:val="20"/>
          <w:lang w:val="es-ES_tradnl"/>
        </w:rPr>
        <w:t xml:space="preserve"> filtros de reciclaje</w:t>
      </w:r>
      <w:r w:rsidR="00833882" w:rsidRPr="004862E4">
        <w:rPr>
          <w:sz w:val="20"/>
          <w:lang w:val="es-ES_tradnl"/>
        </w:rPr>
        <w:t xml:space="preserve">, </w:t>
      </w:r>
      <w:r w:rsidRPr="004862E4">
        <w:rPr>
          <w:sz w:val="20"/>
          <w:lang w:val="es-ES_tradnl"/>
        </w:rPr>
        <w:t xml:space="preserve">manómetros, </w:t>
      </w:r>
      <w:r w:rsidR="00B06AB8" w:rsidRPr="00B06AB8">
        <w:rPr>
          <w:sz w:val="20"/>
          <w:lang w:val="es-ES_tradnl"/>
        </w:rPr>
        <w:t>extractor de núcleos de válvulas</w:t>
      </w:r>
      <w:r w:rsidR="00833882" w:rsidRPr="004862E4">
        <w:rPr>
          <w:sz w:val="20"/>
          <w:lang w:val="es-ES_tradnl"/>
        </w:rPr>
        <w:t xml:space="preserve">, </w:t>
      </w:r>
      <w:r w:rsidRPr="004862E4">
        <w:rPr>
          <w:sz w:val="20"/>
          <w:lang w:val="es-ES_tradnl"/>
        </w:rPr>
        <w:t>alicates de perforación</w:t>
      </w:r>
      <w:r w:rsidR="00833882" w:rsidRPr="004862E4">
        <w:rPr>
          <w:sz w:val="20"/>
          <w:lang w:val="es-ES_tradnl"/>
        </w:rPr>
        <w:t xml:space="preserve">, </w:t>
      </w:r>
      <w:r w:rsidRPr="004862E4">
        <w:rPr>
          <w:sz w:val="20"/>
          <w:lang w:val="es-ES_tradnl"/>
        </w:rPr>
        <w:t xml:space="preserve">alicates de </w:t>
      </w:r>
      <w:r w:rsidR="00E56E41">
        <w:rPr>
          <w:sz w:val="20"/>
          <w:lang w:val="es-ES_tradnl"/>
        </w:rPr>
        <w:t>corte</w:t>
      </w:r>
      <w:r w:rsidR="00833882" w:rsidRPr="004862E4">
        <w:rPr>
          <w:sz w:val="20"/>
          <w:lang w:val="es-ES_tradnl"/>
        </w:rPr>
        <w:t xml:space="preserve">, </w:t>
      </w:r>
      <w:r w:rsidRPr="004862E4">
        <w:rPr>
          <w:sz w:val="20"/>
          <w:lang w:val="es-ES_tradnl"/>
        </w:rPr>
        <w:t>cortatubos</w:t>
      </w:r>
      <w:r w:rsidR="00833882" w:rsidRPr="004862E4">
        <w:rPr>
          <w:sz w:val="20"/>
          <w:lang w:val="es-ES_tradnl"/>
        </w:rPr>
        <w:t xml:space="preserve">, </w:t>
      </w:r>
      <w:r w:rsidR="0023652E">
        <w:rPr>
          <w:sz w:val="20"/>
          <w:lang w:val="es-ES_tradnl"/>
        </w:rPr>
        <w:t>corta</w:t>
      </w:r>
      <w:r w:rsidRPr="004862E4">
        <w:rPr>
          <w:sz w:val="20"/>
          <w:lang w:val="es-ES_tradnl"/>
        </w:rPr>
        <w:t xml:space="preserve"> capilar</w:t>
      </w:r>
      <w:r w:rsidR="00833882" w:rsidRPr="004862E4">
        <w:rPr>
          <w:sz w:val="20"/>
          <w:lang w:val="es-ES_tradnl"/>
        </w:rPr>
        <w:t xml:space="preserve">, </w:t>
      </w:r>
      <w:proofErr w:type="spellStart"/>
      <w:r w:rsidRPr="004862E4">
        <w:rPr>
          <w:sz w:val="20"/>
          <w:lang w:val="es-ES_tradnl"/>
        </w:rPr>
        <w:t>abocardado</w:t>
      </w:r>
      <w:r w:rsidR="0058178A">
        <w:rPr>
          <w:sz w:val="20"/>
          <w:lang w:val="es-ES_tradnl"/>
        </w:rPr>
        <w:t>ra</w:t>
      </w:r>
      <w:proofErr w:type="spellEnd"/>
      <w:r w:rsidRPr="004862E4">
        <w:rPr>
          <w:sz w:val="20"/>
          <w:lang w:val="es-ES_tradnl"/>
        </w:rPr>
        <w:t xml:space="preserve">, </w:t>
      </w:r>
      <w:r w:rsidR="00640C59" w:rsidRPr="00640C59">
        <w:rPr>
          <w:sz w:val="20"/>
          <w:lang w:val="es-ES_tradnl"/>
        </w:rPr>
        <w:t>dobladora de tubos</w:t>
      </w:r>
      <w:r w:rsidR="00833882" w:rsidRPr="004862E4">
        <w:rPr>
          <w:sz w:val="20"/>
          <w:lang w:val="es-ES_tradnl"/>
        </w:rPr>
        <w:t xml:space="preserve">, </w:t>
      </w:r>
      <w:r w:rsidRPr="004862E4">
        <w:rPr>
          <w:sz w:val="20"/>
          <w:lang w:val="es-ES_tradnl"/>
        </w:rPr>
        <w:t>expansor de tubos</w:t>
      </w:r>
      <w:r w:rsidR="00833882" w:rsidRPr="004862E4">
        <w:rPr>
          <w:sz w:val="20"/>
          <w:lang w:val="es-ES_tradnl"/>
        </w:rPr>
        <w:t xml:space="preserve">, </w:t>
      </w:r>
      <w:r w:rsidRPr="004862E4">
        <w:rPr>
          <w:sz w:val="20"/>
          <w:lang w:val="es-ES_tradnl"/>
        </w:rPr>
        <w:t>escariador</w:t>
      </w:r>
      <w:r w:rsidR="00833882" w:rsidRPr="004862E4">
        <w:rPr>
          <w:sz w:val="20"/>
          <w:lang w:val="es-ES_tradnl"/>
        </w:rPr>
        <w:t xml:space="preserve">, </w:t>
      </w:r>
      <w:r w:rsidRPr="004862E4">
        <w:rPr>
          <w:sz w:val="20"/>
          <w:lang w:val="es-ES_tradnl"/>
        </w:rPr>
        <w:t xml:space="preserve">herramienta y </w:t>
      </w:r>
      <w:r w:rsidR="009012D9">
        <w:rPr>
          <w:sz w:val="20"/>
          <w:lang w:val="es-ES_tradnl"/>
        </w:rPr>
        <w:t>juego</w:t>
      </w:r>
      <w:r w:rsidRPr="004862E4">
        <w:rPr>
          <w:sz w:val="20"/>
          <w:lang w:val="es-ES_tradnl"/>
        </w:rPr>
        <w:t xml:space="preserve"> </w:t>
      </w:r>
      <w:proofErr w:type="spellStart"/>
      <w:r w:rsidRPr="004862E4">
        <w:rPr>
          <w:sz w:val="20"/>
          <w:lang w:val="es-ES_tradnl"/>
        </w:rPr>
        <w:t>Vulkan</w:t>
      </w:r>
      <w:proofErr w:type="spellEnd"/>
      <w:r w:rsidRPr="004862E4">
        <w:rPr>
          <w:sz w:val="20"/>
          <w:lang w:val="es-ES_tradnl"/>
        </w:rPr>
        <w:t xml:space="preserve"> </w:t>
      </w:r>
      <w:proofErr w:type="spellStart"/>
      <w:r w:rsidRPr="004862E4">
        <w:rPr>
          <w:sz w:val="20"/>
          <w:lang w:val="es-ES_tradnl"/>
        </w:rPr>
        <w:t>Lokring</w:t>
      </w:r>
      <w:proofErr w:type="spellEnd"/>
      <w:r w:rsidR="00833882" w:rsidRPr="004862E4">
        <w:rPr>
          <w:sz w:val="20"/>
          <w:lang w:val="es-ES_tradnl"/>
        </w:rPr>
        <w:t xml:space="preserve">, </w:t>
      </w:r>
      <w:r w:rsidRPr="004862E4">
        <w:rPr>
          <w:sz w:val="20"/>
          <w:lang w:val="es-ES_tradnl"/>
        </w:rPr>
        <w:t>espejo de inspección</w:t>
      </w:r>
      <w:r w:rsidR="00833882" w:rsidRPr="004862E4">
        <w:rPr>
          <w:sz w:val="20"/>
          <w:lang w:val="es-ES_tradnl"/>
        </w:rPr>
        <w:t xml:space="preserve">, </w:t>
      </w:r>
      <w:r w:rsidRPr="004862E4">
        <w:rPr>
          <w:sz w:val="20"/>
          <w:lang w:val="es-ES_tradnl"/>
        </w:rPr>
        <w:t xml:space="preserve">juego de llaves de </w:t>
      </w:r>
      <w:r w:rsidR="00000C13">
        <w:rPr>
          <w:sz w:val="20"/>
          <w:lang w:val="es-ES_tradnl"/>
        </w:rPr>
        <w:t>chicharra</w:t>
      </w:r>
      <w:r w:rsidR="00833882" w:rsidRPr="004862E4">
        <w:rPr>
          <w:sz w:val="20"/>
          <w:lang w:val="es-ES_tradnl"/>
        </w:rPr>
        <w:t xml:space="preserve">, </w:t>
      </w:r>
      <w:r w:rsidRPr="004862E4">
        <w:rPr>
          <w:sz w:val="20"/>
          <w:lang w:val="es-ES_tradnl"/>
        </w:rPr>
        <w:t xml:space="preserve">equipo </w:t>
      </w:r>
      <w:r w:rsidR="00EB56DD">
        <w:rPr>
          <w:sz w:val="20"/>
          <w:lang w:val="es-ES_tradnl"/>
        </w:rPr>
        <w:t>para</w:t>
      </w:r>
      <w:r w:rsidRPr="004862E4">
        <w:rPr>
          <w:sz w:val="20"/>
          <w:lang w:val="es-ES_tradnl"/>
        </w:rPr>
        <w:t xml:space="preserve"> soldadura fuerte</w:t>
      </w:r>
      <w:r w:rsidR="00833882" w:rsidRPr="004862E4">
        <w:rPr>
          <w:sz w:val="20"/>
          <w:lang w:val="es-ES_tradnl"/>
        </w:rPr>
        <w:t xml:space="preserve">, </w:t>
      </w:r>
      <w:r w:rsidRPr="004862E4">
        <w:rPr>
          <w:sz w:val="20"/>
          <w:lang w:val="es-ES_tradnl"/>
        </w:rPr>
        <w:t>equipo de nitrógeno</w:t>
      </w:r>
      <w:r w:rsidR="00833882" w:rsidRPr="004862E4">
        <w:rPr>
          <w:sz w:val="20"/>
          <w:lang w:val="es-ES_tradnl"/>
        </w:rPr>
        <w:t xml:space="preserve">, </w:t>
      </w:r>
      <w:r w:rsidRPr="004862E4">
        <w:rPr>
          <w:sz w:val="20"/>
          <w:lang w:val="es-ES_tradnl"/>
        </w:rPr>
        <w:t>balanzas de carga</w:t>
      </w:r>
      <w:r w:rsidR="00833882" w:rsidRPr="004862E4">
        <w:rPr>
          <w:sz w:val="20"/>
          <w:lang w:val="es-ES_tradnl"/>
        </w:rPr>
        <w:t xml:space="preserve">, </w:t>
      </w:r>
      <w:r w:rsidRPr="004862E4">
        <w:rPr>
          <w:sz w:val="20"/>
          <w:lang w:val="es-ES_tradnl"/>
        </w:rPr>
        <w:t>multímetros</w:t>
      </w:r>
      <w:r w:rsidR="00833882" w:rsidRPr="004862E4">
        <w:rPr>
          <w:sz w:val="20"/>
          <w:lang w:val="es-ES_tradnl"/>
        </w:rPr>
        <w:t xml:space="preserve">, </w:t>
      </w:r>
      <w:r w:rsidRPr="004862E4">
        <w:rPr>
          <w:sz w:val="20"/>
          <w:lang w:val="es-ES_tradnl"/>
        </w:rPr>
        <w:t xml:space="preserve">medidores de hielo </w:t>
      </w:r>
      <w:r w:rsidR="00984E3C" w:rsidRPr="004862E4">
        <w:rPr>
          <w:sz w:val="20"/>
          <w:lang w:val="es-ES_tradnl"/>
        </w:rPr>
        <w:t xml:space="preserve">y </w:t>
      </w:r>
      <w:r w:rsidRPr="004862E4">
        <w:rPr>
          <w:sz w:val="20"/>
          <w:lang w:val="es-ES_tradnl"/>
        </w:rPr>
        <w:t>equ</w:t>
      </w:r>
      <w:r w:rsidR="00E655B9">
        <w:rPr>
          <w:sz w:val="20"/>
          <w:lang w:val="es-ES_tradnl"/>
        </w:rPr>
        <w:t>ipo</w:t>
      </w:r>
      <w:r w:rsidR="00ED4534">
        <w:rPr>
          <w:sz w:val="20"/>
          <w:lang w:val="es-ES_tradnl"/>
        </w:rPr>
        <w:t>s</w:t>
      </w:r>
      <w:r w:rsidR="00E655B9">
        <w:rPr>
          <w:sz w:val="20"/>
          <w:lang w:val="es-ES_tradnl"/>
        </w:rPr>
        <w:t xml:space="preserve"> de protección </w:t>
      </w:r>
      <w:r w:rsidR="00933B49">
        <w:rPr>
          <w:sz w:val="20"/>
          <w:lang w:val="es-ES_tradnl"/>
        </w:rPr>
        <w:t>personal</w:t>
      </w:r>
      <w:r w:rsidR="00E655B9">
        <w:rPr>
          <w:sz w:val="20"/>
          <w:lang w:val="es-ES_tradnl"/>
        </w:rPr>
        <w:t>.</w:t>
      </w:r>
    </w:p>
  </w:footnote>
  <w:footnote w:id="5">
    <w:p w14:paraId="681E374B" w14:textId="4921B665" w:rsidR="00684E73" w:rsidRPr="004862E4" w:rsidRDefault="00DD143E">
      <w:pPr>
        <w:pStyle w:val="FootnoteText"/>
        <w:rPr>
          <w:sz w:val="20"/>
          <w:lang w:val="es-ES_tradnl"/>
        </w:rPr>
      </w:pPr>
      <w:r w:rsidRPr="004862E4">
        <w:rPr>
          <w:rStyle w:val="FootnoteReference"/>
          <w:sz w:val="20"/>
          <w:lang w:val="es-ES_tradnl"/>
        </w:rPr>
        <w:footnoteRef/>
      </w:r>
      <w:r w:rsidRPr="004862E4">
        <w:rPr>
          <w:color w:val="000000" w:themeColor="text1"/>
          <w:sz w:val="20"/>
          <w:lang w:val="es-ES_tradnl"/>
        </w:rPr>
        <w:t xml:space="preserve"> Los cen</w:t>
      </w:r>
      <w:r w:rsidR="005A0D7B">
        <w:rPr>
          <w:color w:val="000000" w:themeColor="text1"/>
          <w:sz w:val="20"/>
          <w:lang w:val="es-ES_tradnl"/>
        </w:rPr>
        <w:t>tros de excelencia recibirán un</w:t>
      </w:r>
      <w:r w:rsidRPr="004862E4">
        <w:rPr>
          <w:color w:val="000000" w:themeColor="text1"/>
          <w:sz w:val="20"/>
          <w:lang w:val="es-ES_tradnl"/>
        </w:rPr>
        <w:t xml:space="preserve"> </w:t>
      </w:r>
      <w:r w:rsidR="005A0D7B">
        <w:rPr>
          <w:color w:val="000000" w:themeColor="text1"/>
          <w:sz w:val="20"/>
          <w:lang w:val="es-ES_tradnl"/>
        </w:rPr>
        <w:t>climatizador</w:t>
      </w:r>
      <w:r w:rsidRPr="004862E4">
        <w:rPr>
          <w:color w:val="000000" w:themeColor="text1"/>
          <w:sz w:val="20"/>
          <w:lang w:val="es-ES_tradnl"/>
        </w:rPr>
        <w:t xml:space="preserve"> </w:t>
      </w:r>
      <w:r w:rsidR="00916345">
        <w:rPr>
          <w:color w:val="000000" w:themeColor="text1"/>
          <w:sz w:val="20"/>
          <w:lang w:val="es-ES_tradnl"/>
        </w:rPr>
        <w:t xml:space="preserve">a base de </w:t>
      </w:r>
      <w:r w:rsidRPr="004862E4">
        <w:rPr>
          <w:color w:val="000000" w:themeColor="text1"/>
          <w:sz w:val="20"/>
          <w:lang w:val="es-ES_tradnl"/>
        </w:rPr>
        <w:t xml:space="preserve">R-290 más </w:t>
      </w:r>
      <w:r w:rsidR="00E5611E">
        <w:rPr>
          <w:color w:val="000000" w:themeColor="text1"/>
          <w:sz w:val="20"/>
          <w:lang w:val="es-ES_tradnl"/>
        </w:rPr>
        <w:t>insumos</w:t>
      </w:r>
      <w:r w:rsidRPr="004862E4">
        <w:rPr>
          <w:color w:val="000000" w:themeColor="text1"/>
          <w:sz w:val="20"/>
          <w:lang w:val="es-ES_tradnl"/>
        </w:rPr>
        <w:t xml:space="preserve"> y un </w:t>
      </w:r>
      <w:r w:rsidR="00DA2E7C">
        <w:rPr>
          <w:color w:val="000000" w:themeColor="text1"/>
          <w:sz w:val="20"/>
          <w:lang w:val="es-ES_tradnl"/>
        </w:rPr>
        <w:t>juego de herramientas (cortadora</w:t>
      </w:r>
      <w:r w:rsidRPr="004862E4">
        <w:rPr>
          <w:color w:val="000000" w:themeColor="text1"/>
          <w:sz w:val="20"/>
          <w:lang w:val="es-ES_tradnl"/>
        </w:rPr>
        <w:t xml:space="preserve">s de cobre, tubo de cobre, </w:t>
      </w:r>
      <w:r w:rsidR="00C14088">
        <w:rPr>
          <w:color w:val="000000" w:themeColor="text1"/>
          <w:sz w:val="20"/>
          <w:lang w:val="es-ES_tradnl"/>
        </w:rPr>
        <w:t>cautín</w:t>
      </w:r>
      <w:r w:rsidR="00007100">
        <w:rPr>
          <w:color w:val="000000" w:themeColor="text1"/>
          <w:sz w:val="20"/>
          <w:lang w:val="es-ES_tradnl"/>
        </w:rPr>
        <w:t>, refrigerantes, etc.). La</w:t>
      </w:r>
      <w:r w:rsidRPr="004862E4">
        <w:rPr>
          <w:color w:val="000000" w:themeColor="text1"/>
          <w:sz w:val="20"/>
          <w:lang w:val="es-ES_tradnl"/>
        </w:rPr>
        <w:t xml:space="preserve">s herramientas para las </w:t>
      </w:r>
      <w:r w:rsidR="00DA5F98" w:rsidRPr="00DA5F98">
        <w:rPr>
          <w:color w:val="000000" w:themeColor="text1"/>
          <w:sz w:val="20"/>
          <w:lang w:val="es-ES_tradnl"/>
        </w:rPr>
        <w:t xml:space="preserve">restantes </w:t>
      </w:r>
      <w:r w:rsidRPr="004862E4">
        <w:rPr>
          <w:color w:val="000000" w:themeColor="text1"/>
          <w:sz w:val="20"/>
          <w:lang w:val="es-ES_tradnl"/>
        </w:rPr>
        <w:t xml:space="preserve">dos universidades e institutos técnicos </w:t>
      </w:r>
      <w:r w:rsidR="00131B15">
        <w:rPr>
          <w:color w:val="000000" w:themeColor="text1"/>
          <w:sz w:val="20"/>
          <w:lang w:val="es-ES_tradnl"/>
        </w:rPr>
        <w:t>abarcan</w:t>
      </w:r>
      <w:r w:rsidR="00D06A54" w:rsidRPr="004862E4">
        <w:rPr>
          <w:color w:val="000000" w:themeColor="text1"/>
          <w:sz w:val="20"/>
          <w:lang w:val="es-ES_tradnl"/>
        </w:rPr>
        <w:t xml:space="preserve"> </w:t>
      </w:r>
      <w:r w:rsidR="0023039F" w:rsidRPr="004862E4">
        <w:rPr>
          <w:color w:val="000000" w:themeColor="text1"/>
          <w:sz w:val="20"/>
          <w:lang w:val="es-ES_tradnl"/>
        </w:rPr>
        <w:t xml:space="preserve">un </w:t>
      </w:r>
      <w:r w:rsidRPr="004862E4">
        <w:rPr>
          <w:color w:val="000000" w:themeColor="text1"/>
          <w:sz w:val="20"/>
          <w:lang w:val="es-ES_tradnl"/>
        </w:rPr>
        <w:t xml:space="preserve">identificador de refrigerantes, una máquina de reciclaje portátil, una unidad de aire acondicionado R-290 y un juego de servicio técnico con </w:t>
      </w:r>
      <w:r w:rsidR="00E76C87" w:rsidRPr="00E76C87">
        <w:rPr>
          <w:color w:val="000000" w:themeColor="text1"/>
          <w:sz w:val="20"/>
          <w:lang w:val="es-ES_tradnl"/>
        </w:rPr>
        <w:t xml:space="preserve">herramientas </w:t>
      </w:r>
      <w:r w:rsidR="00E76C87">
        <w:rPr>
          <w:color w:val="000000" w:themeColor="text1"/>
          <w:sz w:val="20"/>
          <w:lang w:val="es-ES_tradnl"/>
        </w:rPr>
        <w:t xml:space="preserve">para </w:t>
      </w:r>
      <w:r w:rsidR="00AB5A2E" w:rsidRPr="004862E4">
        <w:rPr>
          <w:color w:val="000000" w:themeColor="text1"/>
          <w:sz w:val="20"/>
          <w:lang w:val="es-ES_tradnl"/>
        </w:rPr>
        <w:t>hidrocarburos</w:t>
      </w:r>
      <w:r w:rsidRPr="004862E4">
        <w:rPr>
          <w:color w:val="000000" w:themeColor="text1"/>
          <w:sz w:val="20"/>
          <w:lang w:val="es-ES_tradnl"/>
        </w:rPr>
        <w:t>.</w:t>
      </w:r>
    </w:p>
  </w:footnote>
  <w:footnote w:id="6">
    <w:p w14:paraId="6A3C227E" w14:textId="03807DE8" w:rsidR="00684E73" w:rsidRPr="004862E4" w:rsidRDefault="00DD143E">
      <w:pPr>
        <w:pStyle w:val="FootnoteText"/>
        <w:rPr>
          <w:sz w:val="20"/>
          <w:lang w:val="es-ES_tradnl"/>
        </w:rPr>
      </w:pPr>
      <w:r w:rsidRPr="004862E4">
        <w:rPr>
          <w:rStyle w:val="FootnoteReference"/>
          <w:color w:val="000000" w:themeColor="text1"/>
          <w:sz w:val="20"/>
          <w:lang w:val="es-ES_tradnl"/>
        </w:rPr>
        <w:footnoteRef/>
      </w:r>
      <w:r w:rsidRPr="004862E4">
        <w:rPr>
          <w:color w:val="000000" w:themeColor="text1"/>
          <w:spacing w:val="1"/>
          <w:sz w:val="20"/>
          <w:lang w:val="es-ES_tradnl"/>
        </w:rPr>
        <w:t xml:space="preserve"> El juego de herramientas </w:t>
      </w:r>
      <w:r w:rsidR="00D712AA">
        <w:rPr>
          <w:color w:val="000000" w:themeColor="text1"/>
          <w:spacing w:val="1"/>
          <w:sz w:val="20"/>
          <w:lang w:val="es-ES_tradnl"/>
        </w:rPr>
        <w:t xml:space="preserve">para servicio de </w:t>
      </w:r>
      <w:r w:rsidR="00AB5A2E" w:rsidRPr="004862E4">
        <w:rPr>
          <w:color w:val="000000" w:themeColor="text1"/>
          <w:spacing w:val="1"/>
          <w:sz w:val="20"/>
          <w:lang w:val="es-ES_tradnl"/>
        </w:rPr>
        <w:t xml:space="preserve">hidrocarburos </w:t>
      </w:r>
      <w:r w:rsidR="00D712AA">
        <w:rPr>
          <w:color w:val="000000" w:themeColor="text1"/>
          <w:spacing w:val="1"/>
          <w:sz w:val="20"/>
          <w:lang w:val="es-ES_tradnl"/>
        </w:rPr>
        <w:t>incluye</w:t>
      </w:r>
      <w:r w:rsidRPr="004862E4">
        <w:rPr>
          <w:color w:val="000000" w:themeColor="text1"/>
          <w:spacing w:val="1"/>
          <w:sz w:val="20"/>
          <w:lang w:val="es-ES_tradnl"/>
        </w:rPr>
        <w:t xml:space="preserve"> </w:t>
      </w:r>
      <w:r w:rsidRPr="004862E4">
        <w:rPr>
          <w:color w:val="000000" w:themeColor="text1"/>
          <w:sz w:val="20"/>
          <w:lang w:val="es-ES_tradnl"/>
        </w:rPr>
        <w:t xml:space="preserve">detector de fugas, </w:t>
      </w:r>
      <w:r w:rsidR="00D06A54" w:rsidRPr="004862E4">
        <w:rPr>
          <w:color w:val="000000" w:themeColor="text1"/>
          <w:sz w:val="20"/>
          <w:lang w:val="es-ES_tradnl"/>
        </w:rPr>
        <w:t xml:space="preserve">herramientas </w:t>
      </w:r>
      <w:r w:rsidR="00C262A0">
        <w:rPr>
          <w:color w:val="000000" w:themeColor="text1"/>
          <w:sz w:val="20"/>
          <w:lang w:val="es-ES_tradnl"/>
        </w:rPr>
        <w:t>especializadas</w:t>
      </w:r>
      <w:r w:rsidRPr="004862E4">
        <w:rPr>
          <w:color w:val="000000" w:themeColor="text1"/>
          <w:sz w:val="20"/>
          <w:lang w:val="es-ES_tradnl"/>
        </w:rPr>
        <w:t xml:space="preserve">, equipo de carga </w:t>
      </w:r>
      <w:r w:rsidR="004A28A2" w:rsidRPr="004862E4">
        <w:rPr>
          <w:color w:val="000000" w:themeColor="text1"/>
          <w:sz w:val="20"/>
          <w:lang w:val="es-ES_tradnl"/>
        </w:rPr>
        <w:t xml:space="preserve">y </w:t>
      </w:r>
      <w:r w:rsidRPr="004862E4">
        <w:rPr>
          <w:color w:val="000000" w:themeColor="text1"/>
          <w:sz w:val="20"/>
          <w:lang w:val="es-ES_tradnl"/>
        </w:rPr>
        <w:t xml:space="preserve">equipo de lavado de </w:t>
      </w:r>
      <w:r w:rsidR="004A28A2" w:rsidRPr="004862E4">
        <w:rPr>
          <w:color w:val="000000" w:themeColor="text1"/>
          <w:sz w:val="20"/>
          <w:lang w:val="es-ES_tradnl"/>
        </w:rPr>
        <w:t>nitrógeno.</w:t>
      </w:r>
    </w:p>
  </w:footnote>
  <w:footnote w:id="7">
    <w:p w14:paraId="20042B58" w14:textId="77B4D92E" w:rsidR="00684E73" w:rsidRPr="004862E4" w:rsidRDefault="00DD143E">
      <w:pPr>
        <w:pStyle w:val="FootnoteText"/>
        <w:rPr>
          <w:color w:val="000000" w:themeColor="text1"/>
          <w:sz w:val="20"/>
          <w:lang w:val="es-ES_tradnl"/>
        </w:rPr>
      </w:pPr>
      <w:r w:rsidRPr="004862E4">
        <w:rPr>
          <w:rStyle w:val="FootnoteReference"/>
          <w:sz w:val="20"/>
          <w:lang w:val="es-ES_tradnl"/>
        </w:rPr>
        <w:footnoteRef/>
      </w:r>
      <w:r w:rsidRPr="004862E4">
        <w:rPr>
          <w:color w:val="000000" w:themeColor="text1"/>
          <w:sz w:val="20"/>
          <w:lang w:val="es-ES_tradnl"/>
        </w:rPr>
        <w:t xml:space="preserve"> El Departamento de Inspección de Fábricas </w:t>
      </w:r>
      <w:r w:rsidR="007E5390">
        <w:rPr>
          <w:color w:val="000000" w:themeColor="text1"/>
          <w:sz w:val="20"/>
          <w:lang w:val="es-ES_tradnl"/>
        </w:rPr>
        <w:t xml:space="preserve">se ocupa </w:t>
      </w:r>
      <w:r w:rsidRPr="004862E4">
        <w:rPr>
          <w:color w:val="000000" w:themeColor="text1"/>
          <w:sz w:val="20"/>
          <w:lang w:val="es-ES_tradnl"/>
        </w:rPr>
        <w:t xml:space="preserve">de </w:t>
      </w:r>
      <w:r w:rsidR="00E304E2">
        <w:rPr>
          <w:color w:val="000000" w:themeColor="text1"/>
          <w:sz w:val="20"/>
          <w:lang w:val="es-ES_tradnl"/>
        </w:rPr>
        <w:t>temas</w:t>
      </w:r>
      <w:r w:rsidR="007E5390">
        <w:rPr>
          <w:color w:val="000000" w:themeColor="text1"/>
          <w:sz w:val="20"/>
          <w:lang w:val="es-ES_tradnl"/>
        </w:rPr>
        <w:t xml:space="preserve"> de </w:t>
      </w:r>
      <w:r w:rsidRPr="004862E4">
        <w:rPr>
          <w:color w:val="000000" w:themeColor="text1"/>
          <w:sz w:val="20"/>
          <w:lang w:val="es-ES_tradnl"/>
        </w:rPr>
        <w:t>s</w:t>
      </w:r>
      <w:r w:rsidR="009365ED">
        <w:rPr>
          <w:color w:val="000000" w:themeColor="text1"/>
          <w:sz w:val="20"/>
          <w:lang w:val="es-ES_tradnl"/>
        </w:rPr>
        <w:t xml:space="preserve">eguridad y salud </w:t>
      </w:r>
      <w:r w:rsidR="007365A0">
        <w:rPr>
          <w:color w:val="000000" w:themeColor="text1"/>
          <w:sz w:val="20"/>
          <w:lang w:val="es-ES_tradnl"/>
        </w:rPr>
        <w:t>ocupacional</w:t>
      </w:r>
      <w:r w:rsidR="007E5390">
        <w:rPr>
          <w:color w:val="000000" w:themeColor="text1"/>
          <w:sz w:val="20"/>
          <w:lang w:val="es-ES_tradnl"/>
        </w:rPr>
        <w:t xml:space="preserve"> a nivel </w:t>
      </w:r>
      <w:r w:rsidR="007E5390" w:rsidRPr="007E5390">
        <w:rPr>
          <w:color w:val="000000" w:themeColor="text1"/>
          <w:sz w:val="20"/>
          <w:lang w:val="es-ES_tradnl"/>
        </w:rPr>
        <w:t>nacional</w:t>
      </w:r>
      <w:r w:rsidR="009365ED">
        <w:rPr>
          <w:color w:val="000000" w:themeColor="text1"/>
          <w:sz w:val="20"/>
          <w:lang w:val="es-ES_tradnl"/>
        </w:rPr>
        <w:t>.</w:t>
      </w:r>
    </w:p>
  </w:footnote>
  <w:footnote w:id="8">
    <w:p w14:paraId="5AFF9434" w14:textId="3325F7DD" w:rsidR="00684E73" w:rsidRPr="004862E4" w:rsidRDefault="00DD143E">
      <w:pPr>
        <w:pStyle w:val="FootnoteText"/>
        <w:rPr>
          <w:sz w:val="20"/>
          <w:lang w:val="es-ES_tradnl"/>
        </w:rPr>
      </w:pPr>
      <w:r w:rsidRPr="004862E4">
        <w:rPr>
          <w:rStyle w:val="FootnoteReference"/>
          <w:sz w:val="20"/>
          <w:lang w:val="es-ES_tradnl"/>
        </w:rPr>
        <w:footnoteRef/>
      </w:r>
      <w:r w:rsidRPr="004862E4">
        <w:rPr>
          <w:sz w:val="20"/>
          <w:lang w:val="es-ES_tradnl"/>
        </w:rPr>
        <w:t xml:space="preserve"> </w:t>
      </w:r>
      <w:r w:rsidR="00407939">
        <w:rPr>
          <w:sz w:val="20"/>
          <w:lang w:val="es-ES_tradnl"/>
        </w:rPr>
        <w:t xml:space="preserve">El total </w:t>
      </w:r>
      <w:r w:rsidRPr="004862E4">
        <w:rPr>
          <w:sz w:val="20"/>
          <w:lang w:val="es-ES_tradnl"/>
        </w:rPr>
        <w:t xml:space="preserve">de </w:t>
      </w:r>
      <w:r w:rsidR="00045E44">
        <w:rPr>
          <w:sz w:val="20"/>
          <w:lang w:val="es-ES_tradnl"/>
        </w:rPr>
        <w:t>USD </w:t>
      </w:r>
      <w:r w:rsidRPr="004862E4">
        <w:rPr>
          <w:sz w:val="20"/>
          <w:lang w:val="es-ES_tradnl"/>
        </w:rPr>
        <w:t xml:space="preserve">149.595 para actividades reprogramadas, </w:t>
      </w:r>
      <w:r w:rsidR="006A0104">
        <w:rPr>
          <w:sz w:val="20"/>
          <w:lang w:val="es-ES_tradnl"/>
        </w:rPr>
        <w:t>equivalente</w:t>
      </w:r>
      <w:r w:rsidR="006722F4">
        <w:rPr>
          <w:sz w:val="20"/>
          <w:lang w:val="es-ES_tradnl"/>
        </w:rPr>
        <w:t xml:space="preserve"> al </w:t>
      </w:r>
      <w:r w:rsidR="008E7D2A" w:rsidRPr="004862E4">
        <w:rPr>
          <w:sz w:val="20"/>
          <w:lang w:val="es-ES_tradnl"/>
        </w:rPr>
        <w:t>26</w:t>
      </w:r>
      <w:r w:rsidR="00431F65">
        <w:rPr>
          <w:sz w:val="20"/>
          <w:lang w:val="es-ES_tradnl"/>
        </w:rPr>
        <w:t>%</w:t>
      </w:r>
      <w:r w:rsidR="009D7489" w:rsidRPr="004862E4">
        <w:rPr>
          <w:sz w:val="20"/>
          <w:lang w:val="es-ES_tradnl"/>
        </w:rPr>
        <w:t xml:space="preserve"> </w:t>
      </w:r>
      <w:r w:rsidRPr="004862E4">
        <w:rPr>
          <w:sz w:val="20"/>
          <w:lang w:val="es-ES_tradnl"/>
        </w:rPr>
        <w:t xml:space="preserve">del total del primer tramo, </w:t>
      </w:r>
      <w:r w:rsidR="002619C0">
        <w:rPr>
          <w:sz w:val="20"/>
          <w:lang w:val="es-ES_tradnl"/>
        </w:rPr>
        <w:t xml:space="preserve">se rige por </w:t>
      </w:r>
      <w:r w:rsidRPr="004862E4">
        <w:rPr>
          <w:sz w:val="20"/>
          <w:lang w:val="es-ES_tradnl"/>
        </w:rPr>
        <w:t>los párrafos 7</w:t>
      </w:r>
      <w:r w:rsidR="009D7489" w:rsidRPr="004862E4">
        <w:rPr>
          <w:sz w:val="20"/>
          <w:lang w:val="es-ES_tradnl"/>
        </w:rPr>
        <w:t xml:space="preserve"> a)</w:t>
      </w:r>
      <w:r w:rsidR="00246D72">
        <w:rPr>
          <w:sz w:val="20"/>
          <w:lang w:val="es-ES_tradnl"/>
        </w:rPr>
        <w:t xml:space="preserve"> del Acuerdo</w:t>
      </w:r>
      <w:r w:rsidRPr="004862E4">
        <w:rPr>
          <w:sz w:val="20"/>
          <w:lang w:val="es-ES_tradnl"/>
        </w:rPr>
        <w:t xml:space="preserve"> sobre reasignación de fondos</w:t>
      </w:r>
      <w:r w:rsidR="004862E4" w:rsidRPr="004862E4">
        <w:rPr>
          <w:sz w:val="20"/>
          <w:lang w:val="es-ES_tradnl"/>
        </w:rPr>
        <w:t xml:space="preserve"> y </w:t>
      </w:r>
      <w:r w:rsidRPr="004862E4">
        <w:rPr>
          <w:sz w:val="20"/>
          <w:lang w:val="es-ES_tradnl"/>
        </w:rPr>
        <w:t>8</w:t>
      </w:r>
      <w:r w:rsidR="009D7489" w:rsidRPr="004862E4">
        <w:rPr>
          <w:sz w:val="20"/>
          <w:lang w:val="es-ES_tradnl"/>
        </w:rPr>
        <w:t xml:space="preserve"> a)</w:t>
      </w:r>
      <w:r w:rsidRPr="004862E4">
        <w:rPr>
          <w:sz w:val="20"/>
          <w:lang w:val="es-ES_tradnl"/>
        </w:rPr>
        <w:t xml:space="preserve"> sobre consideraciones </w:t>
      </w:r>
      <w:r w:rsidR="00F33E27">
        <w:rPr>
          <w:sz w:val="20"/>
          <w:lang w:val="es-ES_tradnl"/>
        </w:rPr>
        <w:t xml:space="preserve">para </w:t>
      </w:r>
      <w:r w:rsidRPr="004862E4">
        <w:rPr>
          <w:sz w:val="20"/>
          <w:lang w:val="es-ES_tradnl"/>
        </w:rPr>
        <w:t xml:space="preserve">el sector </w:t>
      </w:r>
      <w:r w:rsidR="003A4603">
        <w:rPr>
          <w:sz w:val="20"/>
          <w:lang w:val="es-ES_tradnl"/>
        </w:rPr>
        <w:t xml:space="preserve">de </w:t>
      </w:r>
      <w:r w:rsidRPr="004862E4">
        <w:rPr>
          <w:sz w:val="20"/>
          <w:lang w:val="es-ES_tradnl"/>
        </w:rPr>
        <w:t>servicio técnico.</w:t>
      </w:r>
    </w:p>
  </w:footnote>
  <w:footnote w:id="9">
    <w:p w14:paraId="19E56270" w14:textId="2DF03B20" w:rsidR="00684E73" w:rsidRPr="004862E4" w:rsidRDefault="00DD143E">
      <w:pPr>
        <w:rPr>
          <w:szCs w:val="18"/>
          <w:lang w:val="es-ES_tradnl"/>
        </w:rPr>
      </w:pPr>
      <w:r w:rsidRPr="004862E4">
        <w:rPr>
          <w:rStyle w:val="FootnoteReference"/>
          <w:szCs w:val="18"/>
          <w:lang w:val="es-ES_tradnl"/>
        </w:rPr>
        <w:footnoteRef/>
      </w:r>
      <w:r w:rsidR="00D56894">
        <w:rPr>
          <w:szCs w:val="18"/>
          <w:lang w:val="es-ES_tradnl"/>
        </w:rPr>
        <w:t xml:space="preserve"> </w:t>
      </w:r>
      <w:r w:rsidR="00375CF7" w:rsidRPr="004862E4">
        <w:rPr>
          <w:szCs w:val="18"/>
          <w:lang w:val="es-ES_tradnl"/>
        </w:rPr>
        <w:t xml:space="preserve">Proyecto </w:t>
      </w:r>
      <w:r w:rsidRPr="004862E4">
        <w:rPr>
          <w:szCs w:val="18"/>
          <w:lang w:val="es-ES_tradnl"/>
        </w:rPr>
        <w:t xml:space="preserve">AGORA (Reducción de las emisiones de gases de efecto invernadero </w:t>
      </w:r>
      <w:r w:rsidR="007C51B2">
        <w:rPr>
          <w:szCs w:val="18"/>
          <w:lang w:val="es-ES_tradnl"/>
        </w:rPr>
        <w:t xml:space="preserve">en </w:t>
      </w:r>
      <w:r w:rsidRPr="004862E4">
        <w:rPr>
          <w:szCs w:val="18"/>
          <w:lang w:val="es-ES_tradnl"/>
        </w:rPr>
        <w:t xml:space="preserve">equipos obsoletos en Ghana y Nigeria) financiado por el Fondo Francés para el Medio Ambiente Mundial a través del PNUD </w:t>
      </w:r>
      <w:r w:rsidR="00012910">
        <w:rPr>
          <w:szCs w:val="18"/>
          <w:lang w:val="es-ES_tradnl"/>
        </w:rPr>
        <w:t xml:space="preserve">y </w:t>
      </w:r>
      <w:r w:rsidRPr="004862E4">
        <w:rPr>
          <w:szCs w:val="18"/>
          <w:lang w:val="es-ES_tradnl"/>
        </w:rPr>
        <w:t xml:space="preserve">que se ejecutará hasta </w:t>
      </w:r>
      <w:r w:rsidR="00134BC3">
        <w:rPr>
          <w:szCs w:val="18"/>
          <w:lang w:val="es-ES_tradnl"/>
        </w:rPr>
        <w:t xml:space="preserve">el </w:t>
      </w:r>
      <w:r w:rsidR="0058254F">
        <w:rPr>
          <w:szCs w:val="18"/>
          <w:lang w:val="es-ES_tradnl"/>
        </w:rPr>
        <w:t xml:space="preserve">año </w:t>
      </w:r>
      <w:r w:rsidR="00267135">
        <w:rPr>
          <w:szCs w:val="18"/>
          <w:lang w:val="es-ES_tradnl"/>
        </w:rPr>
        <w:t>2027</w:t>
      </w:r>
      <w:r w:rsidRPr="004862E4">
        <w:rPr>
          <w:szCs w:val="18"/>
          <w:lang w:val="es-ES_tradnl"/>
        </w:rPr>
        <w:t xml:space="preserve"> en cooperación con el PNUMA</w:t>
      </w:r>
      <w:r w:rsidR="00B425F7">
        <w:rPr>
          <w:szCs w:val="18"/>
          <w:lang w:val="es-ES_tradnl"/>
        </w:rPr>
        <w:t>, más</w:t>
      </w:r>
      <w:r w:rsidR="004862E4" w:rsidRPr="004862E4">
        <w:rPr>
          <w:szCs w:val="18"/>
          <w:lang w:val="es-ES_tradnl"/>
        </w:rPr>
        <w:t xml:space="preserve"> </w:t>
      </w:r>
      <w:r w:rsidRPr="004862E4">
        <w:rPr>
          <w:szCs w:val="18"/>
          <w:lang w:val="es-ES_tradnl"/>
        </w:rPr>
        <w:t xml:space="preserve">el proyecto de la Fundación </w:t>
      </w:r>
      <w:proofErr w:type="spellStart"/>
      <w:r w:rsidRPr="004862E4">
        <w:rPr>
          <w:szCs w:val="18"/>
          <w:lang w:val="es-ES_tradnl"/>
        </w:rPr>
        <w:t>Klik</w:t>
      </w:r>
      <w:proofErr w:type="spellEnd"/>
      <w:r w:rsidRPr="004862E4">
        <w:rPr>
          <w:szCs w:val="18"/>
          <w:lang w:val="es-ES_tradnl"/>
        </w:rPr>
        <w:t xml:space="preserve"> </w:t>
      </w:r>
      <w:r w:rsidR="000608C6">
        <w:rPr>
          <w:szCs w:val="18"/>
          <w:lang w:val="es-ES_tradnl"/>
        </w:rPr>
        <w:t>y</w:t>
      </w:r>
      <w:r w:rsidRPr="004862E4">
        <w:rPr>
          <w:szCs w:val="18"/>
          <w:lang w:val="es-ES_tradnl"/>
        </w:rPr>
        <w:t xml:space="preserve"> la GIZ que se ejecutará de 2024 a 2030 con </w:t>
      </w:r>
      <w:r w:rsidR="00FE5FAF">
        <w:rPr>
          <w:szCs w:val="18"/>
          <w:lang w:val="es-ES_tradnl"/>
        </w:rPr>
        <w:t>la meta</w:t>
      </w:r>
      <w:r w:rsidRPr="004862E4">
        <w:rPr>
          <w:szCs w:val="18"/>
          <w:lang w:val="es-ES_tradnl"/>
        </w:rPr>
        <w:t xml:space="preserve"> de </w:t>
      </w:r>
      <w:r w:rsidR="005564FF">
        <w:rPr>
          <w:szCs w:val="18"/>
          <w:lang w:val="es-ES_tradnl"/>
        </w:rPr>
        <w:t>llevar a</w:t>
      </w:r>
      <w:r w:rsidR="00E07AD6">
        <w:rPr>
          <w:szCs w:val="18"/>
          <w:lang w:val="es-ES_tradnl"/>
        </w:rPr>
        <w:t xml:space="preserve">l </w:t>
      </w:r>
      <w:r w:rsidRPr="004862E4">
        <w:rPr>
          <w:szCs w:val="18"/>
          <w:lang w:val="es-ES_tradnl"/>
        </w:rPr>
        <w:t>sector de aire acondicionado hacia una refrigeración ecológica</w:t>
      </w:r>
      <w:r w:rsidR="00A34128">
        <w:rPr>
          <w:szCs w:val="18"/>
          <w:lang w:val="es-ES_tradnl"/>
        </w:rPr>
        <w:t>,</w:t>
      </w:r>
      <w:r w:rsidRPr="004862E4">
        <w:rPr>
          <w:szCs w:val="18"/>
          <w:lang w:val="es-ES_tradnl"/>
        </w:rPr>
        <w:t xml:space="preserve"> acelerando la adopción de equipos </w:t>
      </w:r>
      <w:r w:rsidR="0067320B" w:rsidRPr="0067320B">
        <w:rPr>
          <w:szCs w:val="18"/>
          <w:lang w:val="es-ES_tradnl"/>
        </w:rPr>
        <w:t xml:space="preserve">compatibles con el clima </w:t>
      </w:r>
      <w:r w:rsidR="0067320B">
        <w:rPr>
          <w:szCs w:val="18"/>
          <w:lang w:val="es-ES_tradnl"/>
        </w:rPr>
        <w:t xml:space="preserve">y </w:t>
      </w:r>
      <w:r w:rsidR="00110575">
        <w:rPr>
          <w:szCs w:val="18"/>
          <w:lang w:val="es-ES_tradnl"/>
        </w:rPr>
        <w:t xml:space="preserve">de alto rendimiento </w:t>
      </w:r>
      <w:proofErr w:type="spellStart"/>
      <w:r w:rsidR="00110575">
        <w:rPr>
          <w:szCs w:val="18"/>
          <w:lang w:val="es-ES_tradnl"/>
        </w:rPr>
        <w:t>eco</w:t>
      </w:r>
      <w:r w:rsidRPr="004862E4">
        <w:rPr>
          <w:szCs w:val="18"/>
          <w:lang w:val="es-ES_tradnl"/>
        </w:rPr>
        <w:t>energét</w:t>
      </w:r>
      <w:r w:rsidR="00110575">
        <w:rPr>
          <w:szCs w:val="18"/>
          <w:lang w:val="es-ES_tradnl"/>
        </w:rPr>
        <w:t>ico</w:t>
      </w:r>
      <w:proofErr w:type="spellEnd"/>
      <w:r w:rsidR="00A8654B">
        <w:rPr>
          <w:szCs w:val="18"/>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A524E7" w14:textId="6146535E" w:rsidR="00684E73" w:rsidRPr="008C4568" w:rsidRDefault="00761DE2">
    <w:pPr>
      <w:rPr>
        <w:sz w:val="22"/>
        <w:szCs w:val="22"/>
      </w:rPr>
    </w:pPr>
    <w:r w:rsidRPr="008C4568">
      <w:rPr>
        <w:sz w:val="22"/>
        <w:szCs w:val="22"/>
      </w:rPr>
      <w:fldChar w:fldCharType="begin"/>
    </w:r>
    <w:r w:rsidRPr="008C4568">
      <w:rPr>
        <w:sz w:val="22"/>
        <w:szCs w:val="22"/>
      </w:rPr>
      <w:instrText xml:space="preserve"> DOCPROPERTY "Document number"  \* MERGEFORMAT </w:instrText>
    </w:r>
    <w:r w:rsidRPr="008C4568">
      <w:rPr>
        <w:sz w:val="22"/>
        <w:szCs w:val="22"/>
      </w:rPr>
      <w:fldChar w:fldCharType="separate"/>
    </w:r>
    <w:r>
      <w:rPr>
        <w:sz w:val="22"/>
        <w:szCs w:val="22"/>
      </w:rPr>
      <w:t>UNEP/</w:t>
    </w:r>
    <w:proofErr w:type="spellStart"/>
    <w:r>
      <w:rPr>
        <w:sz w:val="22"/>
        <w:szCs w:val="22"/>
      </w:rPr>
      <w:t>OzL.Pro</w:t>
    </w:r>
    <w:proofErr w:type="spellEnd"/>
    <w:r>
      <w:rPr>
        <w:sz w:val="22"/>
        <w:szCs w:val="22"/>
      </w:rPr>
      <w:t>/ExCom/95/54</w:t>
    </w:r>
    <w:r w:rsidRPr="008C4568">
      <w:rPr>
        <w:sz w:val="22"/>
        <w:szCs w:val="22"/>
      </w:rPr>
      <w:fldChar w:fldCharType="end"/>
    </w:r>
  </w:p>
  <w:p w14:paraId="05856985" w14:textId="77777777" w:rsidR="00DC6A10" w:rsidRPr="0033525D" w:rsidRDefault="00DC6A10"/>
  <w:p w14:paraId="6A2DBE40"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A359BA" w14:textId="6AED5F7C" w:rsidR="00684E73" w:rsidRPr="008C4568" w:rsidRDefault="00761DE2">
    <w:pPr>
      <w:jc w:val="right"/>
      <w:rPr>
        <w:sz w:val="22"/>
        <w:szCs w:val="22"/>
      </w:rPr>
    </w:pPr>
    <w:r w:rsidRPr="008C4568">
      <w:rPr>
        <w:sz w:val="22"/>
        <w:szCs w:val="22"/>
      </w:rPr>
      <w:fldChar w:fldCharType="begin"/>
    </w:r>
    <w:r w:rsidRPr="008C4568">
      <w:rPr>
        <w:sz w:val="22"/>
        <w:szCs w:val="22"/>
      </w:rPr>
      <w:instrText xml:space="preserve"> DOCPROPERTY "Document number"  \* MERGEFORMAT </w:instrText>
    </w:r>
    <w:r w:rsidRPr="008C4568">
      <w:rPr>
        <w:sz w:val="22"/>
        <w:szCs w:val="22"/>
      </w:rPr>
      <w:fldChar w:fldCharType="separate"/>
    </w:r>
    <w:r>
      <w:rPr>
        <w:sz w:val="22"/>
        <w:szCs w:val="22"/>
      </w:rPr>
      <w:t>UNEP/</w:t>
    </w:r>
    <w:proofErr w:type="spellStart"/>
    <w:r>
      <w:rPr>
        <w:sz w:val="22"/>
        <w:szCs w:val="22"/>
      </w:rPr>
      <w:t>OzL.Pro</w:t>
    </w:r>
    <w:proofErr w:type="spellEnd"/>
    <w:r>
      <w:rPr>
        <w:sz w:val="22"/>
        <w:szCs w:val="22"/>
      </w:rPr>
      <w:t>/ExCom/95/54</w:t>
    </w:r>
    <w:r w:rsidRPr="008C4568">
      <w:rPr>
        <w:sz w:val="22"/>
        <w:szCs w:val="22"/>
      </w:rPr>
      <w:fldChar w:fldCharType="end"/>
    </w:r>
  </w:p>
  <w:p w14:paraId="11B5FE87" w14:textId="77777777" w:rsidR="00DC6A10" w:rsidRPr="0033525D" w:rsidRDefault="00DC6A10" w:rsidP="008A0CA7">
    <w:pPr>
      <w:jc w:val="right"/>
    </w:pPr>
  </w:p>
  <w:p w14:paraId="0DF23F3D" w14:textId="77777777" w:rsidR="00DC6A10" w:rsidRPr="0033525D" w:rsidRDefault="00DC6A10" w:rsidP="008A0C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632EBE8"/>
    <w:lvl w:ilvl="0">
      <w:start w:val="1"/>
      <w:numFmt w:val="decimal"/>
      <w:pStyle w:val="Heading1"/>
      <w:lvlText w:val="%1."/>
      <w:lvlJc w:val="left"/>
      <w:pPr>
        <w:tabs>
          <w:tab w:val="num" w:pos="0"/>
        </w:tabs>
        <w:ind w:left="0" w:firstLine="0"/>
      </w:pPr>
      <w:rPr>
        <w:rFonts w:hint="default"/>
        <w:i w:val="0"/>
        <w:iCs/>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37A61B7"/>
    <w:multiLevelType w:val="hybridMultilevel"/>
    <w:tmpl w:val="1BFCECCC"/>
    <w:lvl w:ilvl="0" w:tplc="FFFFFFFF">
      <w:start w:val="1"/>
      <w:numFmt w:val="decimal"/>
      <w:lvlText w:val="%1."/>
      <w:lvlJc w:val="left"/>
      <w:pPr>
        <w:ind w:left="360" w:hanging="360"/>
      </w:pPr>
      <w:rPr>
        <w:rFonts w:ascii="Cambria" w:hAnsi="Cambria"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05E31ED"/>
    <w:multiLevelType w:val="hybridMultilevel"/>
    <w:tmpl w:val="7EA02352"/>
    <w:lvl w:ilvl="0" w:tplc="82BABFD0">
      <w:start w:val="1"/>
      <w:numFmt w:val="decimal"/>
      <w:lvlText w:val="%1."/>
      <w:lvlJc w:val="left"/>
      <w:pPr>
        <w:ind w:left="360" w:hanging="360"/>
      </w:pPr>
      <w:rPr>
        <w:color w:val="000000" w:themeColor="text1"/>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32220F36"/>
    <w:multiLevelType w:val="multilevel"/>
    <w:tmpl w:val="904403C8"/>
    <w:lvl w:ilvl="0">
      <w:start w:val="1"/>
      <w:numFmt w:val="decimal"/>
      <w:lvlText w:val="%1."/>
      <w:lvlJc w:val="left"/>
      <w:pPr>
        <w:tabs>
          <w:tab w:val="num" w:pos="0"/>
        </w:tabs>
        <w:ind w:left="0" w:firstLine="0"/>
      </w:pPr>
      <w:rPr>
        <w:i w:val="0"/>
        <w:iCs/>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7"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620233D"/>
    <w:multiLevelType w:val="hybridMultilevel"/>
    <w:tmpl w:val="27CE7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67D1792"/>
    <w:multiLevelType w:val="multilevel"/>
    <w:tmpl w:val="0DBEB23E"/>
    <w:lvl w:ilvl="0">
      <w:start w:val="1"/>
      <w:numFmt w:val="decimal"/>
      <w:lvlText w:val="%1."/>
      <w:lvlJc w:val="left"/>
      <w:pPr>
        <w:tabs>
          <w:tab w:val="num" w:pos="0"/>
        </w:tabs>
        <w:ind w:left="0" w:firstLine="0"/>
      </w:pPr>
      <w:rPr>
        <w:rFonts w:hint="default"/>
        <w:i w:val="0"/>
        <w:iCs/>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13080897">
    <w:abstractNumId w:val="10"/>
  </w:num>
  <w:num w:numId="2" w16cid:durableId="296881907">
    <w:abstractNumId w:val="10"/>
  </w:num>
  <w:num w:numId="3" w16cid:durableId="1374307076">
    <w:abstractNumId w:val="10"/>
  </w:num>
  <w:num w:numId="4" w16cid:durableId="799038087">
    <w:abstractNumId w:val="10"/>
  </w:num>
  <w:num w:numId="5" w16cid:durableId="603270361">
    <w:abstractNumId w:val="10"/>
  </w:num>
  <w:num w:numId="6" w16cid:durableId="1942955776">
    <w:abstractNumId w:val="9"/>
  </w:num>
  <w:num w:numId="7" w16cid:durableId="308216448">
    <w:abstractNumId w:val="7"/>
  </w:num>
  <w:num w:numId="8" w16cid:durableId="687832806">
    <w:abstractNumId w:val="6"/>
  </w:num>
  <w:num w:numId="9" w16cid:durableId="1892496533">
    <w:abstractNumId w:val="5"/>
  </w:num>
  <w:num w:numId="10" w16cid:durableId="59376138">
    <w:abstractNumId w:val="4"/>
  </w:num>
  <w:num w:numId="11" w16cid:durableId="648293415">
    <w:abstractNumId w:val="8"/>
  </w:num>
  <w:num w:numId="12" w16cid:durableId="289826577">
    <w:abstractNumId w:val="3"/>
  </w:num>
  <w:num w:numId="13" w16cid:durableId="1060859114">
    <w:abstractNumId w:val="2"/>
  </w:num>
  <w:num w:numId="14" w16cid:durableId="1640917051">
    <w:abstractNumId w:val="1"/>
  </w:num>
  <w:num w:numId="15" w16cid:durableId="484518622">
    <w:abstractNumId w:val="0"/>
  </w:num>
  <w:num w:numId="16" w16cid:durableId="533687618">
    <w:abstractNumId w:val="12"/>
  </w:num>
  <w:num w:numId="17" w16cid:durableId="1684743607">
    <w:abstractNumId w:val="18"/>
  </w:num>
  <w:num w:numId="18" w16cid:durableId="668681669">
    <w:abstractNumId w:val="19"/>
  </w:num>
  <w:num w:numId="19" w16cid:durableId="2035574255">
    <w:abstractNumId w:val="23"/>
  </w:num>
  <w:num w:numId="20" w16cid:durableId="1531066509">
    <w:abstractNumId w:val="15"/>
  </w:num>
  <w:num w:numId="21" w16cid:durableId="246355004">
    <w:abstractNumId w:val="17"/>
  </w:num>
  <w:num w:numId="22" w16cid:durableId="113058151">
    <w:abstractNumId w:val="20"/>
  </w:num>
  <w:num w:numId="23" w16cid:durableId="2076732682">
    <w:abstractNumId w:val="16"/>
  </w:num>
  <w:num w:numId="24" w16cid:durableId="1510485353">
    <w:abstractNumId w:val="10"/>
  </w:num>
  <w:num w:numId="25" w16cid:durableId="123693023">
    <w:abstractNumId w:val="10"/>
  </w:num>
  <w:num w:numId="26" w16cid:durableId="1012610664">
    <w:abstractNumId w:val="10"/>
  </w:num>
  <w:num w:numId="27" w16cid:durableId="2111046719">
    <w:abstractNumId w:val="10"/>
  </w:num>
  <w:num w:numId="28" w16cid:durableId="439187592">
    <w:abstractNumId w:val="10"/>
  </w:num>
  <w:num w:numId="29" w16cid:durableId="1104227722">
    <w:abstractNumId w:val="10"/>
  </w:num>
  <w:num w:numId="30" w16cid:durableId="1197037317">
    <w:abstractNumId w:val="13"/>
  </w:num>
  <w:num w:numId="31" w16cid:durableId="1646472509">
    <w:abstractNumId w:val="10"/>
  </w:num>
  <w:num w:numId="32" w16cid:durableId="1202328158">
    <w:abstractNumId w:val="11"/>
  </w:num>
  <w:num w:numId="33" w16cid:durableId="1071393879">
    <w:abstractNumId w:val="10"/>
  </w:num>
  <w:num w:numId="34" w16cid:durableId="544412334">
    <w:abstractNumId w:val="10"/>
  </w:num>
  <w:num w:numId="35" w16cid:durableId="1215386279">
    <w:abstractNumId w:val="10"/>
  </w:num>
  <w:num w:numId="36" w16cid:durableId="474373937">
    <w:abstractNumId w:val="10"/>
  </w:num>
  <w:num w:numId="37" w16cid:durableId="1033768461">
    <w:abstractNumId w:val="10"/>
  </w:num>
  <w:num w:numId="38" w16cid:durableId="1989675506">
    <w:abstractNumId w:val="10"/>
  </w:num>
  <w:num w:numId="39" w16cid:durableId="486360241">
    <w:abstractNumId w:val="10"/>
  </w:num>
  <w:num w:numId="40" w16cid:durableId="1534803785">
    <w:abstractNumId w:val="10"/>
  </w:num>
  <w:num w:numId="41" w16cid:durableId="682166461">
    <w:abstractNumId w:val="10"/>
  </w:num>
  <w:num w:numId="42" w16cid:durableId="357043452">
    <w:abstractNumId w:val="10"/>
  </w:num>
  <w:num w:numId="43" w16cid:durableId="1238056129">
    <w:abstractNumId w:val="10"/>
  </w:num>
  <w:num w:numId="44" w16cid:durableId="748648792">
    <w:abstractNumId w:val="10"/>
  </w:num>
  <w:num w:numId="45" w16cid:durableId="322585346">
    <w:abstractNumId w:val="10"/>
  </w:num>
  <w:num w:numId="46" w16cid:durableId="150484576">
    <w:abstractNumId w:val="10"/>
  </w:num>
  <w:num w:numId="47" w16cid:durableId="924337964">
    <w:abstractNumId w:val="10"/>
  </w:num>
  <w:num w:numId="48" w16cid:durableId="391192861">
    <w:abstractNumId w:val="10"/>
  </w:num>
  <w:num w:numId="49" w16cid:durableId="113713101">
    <w:abstractNumId w:val="10"/>
  </w:num>
  <w:num w:numId="50" w16cid:durableId="441655428">
    <w:abstractNumId w:val="10"/>
  </w:num>
  <w:num w:numId="51" w16cid:durableId="1421172822">
    <w:abstractNumId w:val="10"/>
  </w:num>
  <w:num w:numId="52" w16cid:durableId="461196006">
    <w:abstractNumId w:val="10"/>
  </w:num>
  <w:num w:numId="53" w16cid:durableId="919480465">
    <w:abstractNumId w:val="10"/>
  </w:num>
  <w:num w:numId="54" w16cid:durableId="1441880014">
    <w:abstractNumId w:val="10"/>
  </w:num>
  <w:num w:numId="55" w16cid:durableId="2038769152">
    <w:abstractNumId w:val="10"/>
  </w:num>
  <w:num w:numId="56" w16cid:durableId="1523736958">
    <w:abstractNumId w:val="10"/>
  </w:num>
  <w:num w:numId="57" w16cid:durableId="1413549456">
    <w:abstractNumId w:val="10"/>
  </w:num>
  <w:num w:numId="58" w16cid:durableId="784811245">
    <w:abstractNumId w:val="10"/>
  </w:num>
  <w:num w:numId="59" w16cid:durableId="1370572650">
    <w:abstractNumId w:val="10"/>
  </w:num>
  <w:num w:numId="60" w16cid:durableId="2125612484">
    <w:abstractNumId w:val="10"/>
  </w:num>
  <w:num w:numId="61" w16cid:durableId="511341693">
    <w:abstractNumId w:val="10"/>
  </w:num>
  <w:num w:numId="62" w16cid:durableId="1489132581">
    <w:abstractNumId w:val="10"/>
  </w:num>
  <w:num w:numId="63" w16cid:durableId="1289701214">
    <w:abstractNumId w:val="10"/>
  </w:num>
  <w:num w:numId="64" w16cid:durableId="1767263035">
    <w:abstractNumId w:val="10"/>
  </w:num>
  <w:num w:numId="65" w16cid:durableId="284195116">
    <w:abstractNumId w:val="10"/>
  </w:num>
  <w:num w:numId="66" w16cid:durableId="1230456837">
    <w:abstractNumId w:val="21"/>
  </w:num>
  <w:num w:numId="67" w16cid:durableId="761680487">
    <w:abstractNumId w:val="14"/>
  </w:num>
  <w:num w:numId="68" w16cid:durableId="1733233801">
    <w:abstractNumId w:val="22"/>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54EDA"/>
    <w:rsid w:val="000000BB"/>
    <w:rsid w:val="00000946"/>
    <w:rsid w:val="00000C13"/>
    <w:rsid w:val="00000FBF"/>
    <w:rsid w:val="00000FED"/>
    <w:rsid w:val="00003409"/>
    <w:rsid w:val="00003F53"/>
    <w:rsid w:val="0000434E"/>
    <w:rsid w:val="000043B4"/>
    <w:rsid w:val="00004B58"/>
    <w:rsid w:val="00004BD9"/>
    <w:rsid w:val="000054DD"/>
    <w:rsid w:val="00005FCA"/>
    <w:rsid w:val="00007100"/>
    <w:rsid w:val="000076CE"/>
    <w:rsid w:val="00010F70"/>
    <w:rsid w:val="0001280F"/>
    <w:rsid w:val="00012910"/>
    <w:rsid w:val="00012BD4"/>
    <w:rsid w:val="00012CFA"/>
    <w:rsid w:val="000138C3"/>
    <w:rsid w:val="00013F92"/>
    <w:rsid w:val="00013FB6"/>
    <w:rsid w:val="0001571C"/>
    <w:rsid w:val="000157D6"/>
    <w:rsid w:val="00015AFF"/>
    <w:rsid w:val="00015BAD"/>
    <w:rsid w:val="00015EEA"/>
    <w:rsid w:val="00015FF9"/>
    <w:rsid w:val="000211A9"/>
    <w:rsid w:val="00021238"/>
    <w:rsid w:val="00021448"/>
    <w:rsid w:val="00021956"/>
    <w:rsid w:val="00022071"/>
    <w:rsid w:val="00022217"/>
    <w:rsid w:val="000223BF"/>
    <w:rsid w:val="00022480"/>
    <w:rsid w:val="00023A6E"/>
    <w:rsid w:val="0002417C"/>
    <w:rsid w:val="000257E6"/>
    <w:rsid w:val="00025B8E"/>
    <w:rsid w:val="0002608C"/>
    <w:rsid w:val="00026D1A"/>
    <w:rsid w:val="0002754A"/>
    <w:rsid w:val="000279BE"/>
    <w:rsid w:val="00027D68"/>
    <w:rsid w:val="00031260"/>
    <w:rsid w:val="000313D9"/>
    <w:rsid w:val="00031B97"/>
    <w:rsid w:val="00031E41"/>
    <w:rsid w:val="000326B2"/>
    <w:rsid w:val="0003555E"/>
    <w:rsid w:val="0003621F"/>
    <w:rsid w:val="0003681A"/>
    <w:rsid w:val="000372B7"/>
    <w:rsid w:val="00037953"/>
    <w:rsid w:val="00037F6F"/>
    <w:rsid w:val="000410F1"/>
    <w:rsid w:val="00041E67"/>
    <w:rsid w:val="0004223F"/>
    <w:rsid w:val="0004294F"/>
    <w:rsid w:val="00043C15"/>
    <w:rsid w:val="00043E4C"/>
    <w:rsid w:val="00043EC1"/>
    <w:rsid w:val="000440FC"/>
    <w:rsid w:val="00044A9A"/>
    <w:rsid w:val="00045883"/>
    <w:rsid w:val="00045E44"/>
    <w:rsid w:val="00046193"/>
    <w:rsid w:val="0004684A"/>
    <w:rsid w:val="0005018C"/>
    <w:rsid w:val="000508E2"/>
    <w:rsid w:val="00050F6E"/>
    <w:rsid w:val="000528A9"/>
    <w:rsid w:val="00052A5B"/>
    <w:rsid w:val="000530C2"/>
    <w:rsid w:val="000539A3"/>
    <w:rsid w:val="00053A15"/>
    <w:rsid w:val="00054237"/>
    <w:rsid w:val="00054FD5"/>
    <w:rsid w:val="000551F8"/>
    <w:rsid w:val="00055C0A"/>
    <w:rsid w:val="00055E24"/>
    <w:rsid w:val="00057C54"/>
    <w:rsid w:val="00060136"/>
    <w:rsid w:val="00060182"/>
    <w:rsid w:val="0006052E"/>
    <w:rsid w:val="000608C6"/>
    <w:rsid w:val="00060C1A"/>
    <w:rsid w:val="000613BC"/>
    <w:rsid w:val="00061776"/>
    <w:rsid w:val="00061EC2"/>
    <w:rsid w:val="000625E1"/>
    <w:rsid w:val="0006289C"/>
    <w:rsid w:val="00062A4E"/>
    <w:rsid w:val="00062E51"/>
    <w:rsid w:val="00062F3C"/>
    <w:rsid w:val="0006324B"/>
    <w:rsid w:val="00063F8B"/>
    <w:rsid w:val="00064571"/>
    <w:rsid w:val="00064A9C"/>
    <w:rsid w:val="00065287"/>
    <w:rsid w:val="00066CE8"/>
    <w:rsid w:val="00067C77"/>
    <w:rsid w:val="0007059C"/>
    <w:rsid w:val="0007120A"/>
    <w:rsid w:val="00071F1B"/>
    <w:rsid w:val="000721D0"/>
    <w:rsid w:val="00072A6B"/>
    <w:rsid w:val="000733EE"/>
    <w:rsid w:val="0007505B"/>
    <w:rsid w:val="0007669F"/>
    <w:rsid w:val="00076843"/>
    <w:rsid w:val="00076960"/>
    <w:rsid w:val="00077035"/>
    <w:rsid w:val="000771A9"/>
    <w:rsid w:val="000809CD"/>
    <w:rsid w:val="00080ED0"/>
    <w:rsid w:val="00081027"/>
    <w:rsid w:val="000812DE"/>
    <w:rsid w:val="000818C4"/>
    <w:rsid w:val="00081911"/>
    <w:rsid w:val="000825EC"/>
    <w:rsid w:val="00084CD2"/>
    <w:rsid w:val="00084D2D"/>
    <w:rsid w:val="0008511A"/>
    <w:rsid w:val="00085B8F"/>
    <w:rsid w:val="00085C3B"/>
    <w:rsid w:val="00086C32"/>
    <w:rsid w:val="00087682"/>
    <w:rsid w:val="00090481"/>
    <w:rsid w:val="00090CBA"/>
    <w:rsid w:val="00091085"/>
    <w:rsid w:val="00091825"/>
    <w:rsid w:val="000929C5"/>
    <w:rsid w:val="00093588"/>
    <w:rsid w:val="00093CD1"/>
    <w:rsid w:val="000947A5"/>
    <w:rsid w:val="00095BC9"/>
    <w:rsid w:val="000966D0"/>
    <w:rsid w:val="000967E2"/>
    <w:rsid w:val="00096B88"/>
    <w:rsid w:val="0009733F"/>
    <w:rsid w:val="000A04AF"/>
    <w:rsid w:val="000A24D4"/>
    <w:rsid w:val="000A3772"/>
    <w:rsid w:val="000A3826"/>
    <w:rsid w:val="000A431D"/>
    <w:rsid w:val="000A479F"/>
    <w:rsid w:val="000A4A4F"/>
    <w:rsid w:val="000A4B7B"/>
    <w:rsid w:val="000A5888"/>
    <w:rsid w:val="000A6A18"/>
    <w:rsid w:val="000A6C26"/>
    <w:rsid w:val="000A6DAD"/>
    <w:rsid w:val="000A7393"/>
    <w:rsid w:val="000B059F"/>
    <w:rsid w:val="000B0FDE"/>
    <w:rsid w:val="000B1C62"/>
    <w:rsid w:val="000B25B1"/>
    <w:rsid w:val="000B3151"/>
    <w:rsid w:val="000B3628"/>
    <w:rsid w:val="000B36C8"/>
    <w:rsid w:val="000B47AE"/>
    <w:rsid w:val="000B47FC"/>
    <w:rsid w:val="000B48DA"/>
    <w:rsid w:val="000B71E5"/>
    <w:rsid w:val="000C0F23"/>
    <w:rsid w:val="000C143C"/>
    <w:rsid w:val="000C18E0"/>
    <w:rsid w:val="000C268E"/>
    <w:rsid w:val="000C3589"/>
    <w:rsid w:val="000C3CB3"/>
    <w:rsid w:val="000C41A1"/>
    <w:rsid w:val="000C425F"/>
    <w:rsid w:val="000C432E"/>
    <w:rsid w:val="000C546A"/>
    <w:rsid w:val="000C598F"/>
    <w:rsid w:val="000C6873"/>
    <w:rsid w:val="000C7DD8"/>
    <w:rsid w:val="000D046D"/>
    <w:rsid w:val="000D09E3"/>
    <w:rsid w:val="000D0D3C"/>
    <w:rsid w:val="000D1A3B"/>
    <w:rsid w:val="000D205B"/>
    <w:rsid w:val="000D23B6"/>
    <w:rsid w:val="000D31AB"/>
    <w:rsid w:val="000D4172"/>
    <w:rsid w:val="000D42C9"/>
    <w:rsid w:val="000D52A4"/>
    <w:rsid w:val="000D5387"/>
    <w:rsid w:val="000D5688"/>
    <w:rsid w:val="000D698F"/>
    <w:rsid w:val="000D6A9C"/>
    <w:rsid w:val="000D762A"/>
    <w:rsid w:val="000D7767"/>
    <w:rsid w:val="000E07BC"/>
    <w:rsid w:val="000E1223"/>
    <w:rsid w:val="000E2E21"/>
    <w:rsid w:val="000E3477"/>
    <w:rsid w:val="000E42AD"/>
    <w:rsid w:val="000E44DF"/>
    <w:rsid w:val="000E460E"/>
    <w:rsid w:val="000E4702"/>
    <w:rsid w:val="000E5515"/>
    <w:rsid w:val="000E59D7"/>
    <w:rsid w:val="000E5B2D"/>
    <w:rsid w:val="000E6170"/>
    <w:rsid w:val="000E741C"/>
    <w:rsid w:val="000F0793"/>
    <w:rsid w:val="000F1290"/>
    <w:rsid w:val="000F154B"/>
    <w:rsid w:val="000F1853"/>
    <w:rsid w:val="000F1CD4"/>
    <w:rsid w:val="000F2585"/>
    <w:rsid w:val="000F32CE"/>
    <w:rsid w:val="000F4103"/>
    <w:rsid w:val="000F52A3"/>
    <w:rsid w:val="000F5C8B"/>
    <w:rsid w:val="000F6290"/>
    <w:rsid w:val="000F6B85"/>
    <w:rsid w:val="000F70A7"/>
    <w:rsid w:val="001017E6"/>
    <w:rsid w:val="0010375A"/>
    <w:rsid w:val="001054A4"/>
    <w:rsid w:val="001065ED"/>
    <w:rsid w:val="00106D86"/>
    <w:rsid w:val="00106E50"/>
    <w:rsid w:val="00107E55"/>
    <w:rsid w:val="00110575"/>
    <w:rsid w:val="00110A05"/>
    <w:rsid w:val="00110CA6"/>
    <w:rsid w:val="00110EA4"/>
    <w:rsid w:val="00111C71"/>
    <w:rsid w:val="00111F87"/>
    <w:rsid w:val="00112D86"/>
    <w:rsid w:val="00113CCA"/>
    <w:rsid w:val="00113D76"/>
    <w:rsid w:val="001148E0"/>
    <w:rsid w:val="00114A7C"/>
    <w:rsid w:val="001164E8"/>
    <w:rsid w:val="00116A81"/>
    <w:rsid w:val="00116C75"/>
    <w:rsid w:val="00116E3C"/>
    <w:rsid w:val="00117943"/>
    <w:rsid w:val="00117BFE"/>
    <w:rsid w:val="00117C2A"/>
    <w:rsid w:val="00117FB5"/>
    <w:rsid w:val="00120078"/>
    <w:rsid w:val="00120536"/>
    <w:rsid w:val="0012153B"/>
    <w:rsid w:val="00122D86"/>
    <w:rsid w:val="00122F25"/>
    <w:rsid w:val="00123903"/>
    <w:rsid w:val="00123E22"/>
    <w:rsid w:val="001243CE"/>
    <w:rsid w:val="00124E00"/>
    <w:rsid w:val="0012506D"/>
    <w:rsid w:val="00125EC8"/>
    <w:rsid w:val="00130AAE"/>
    <w:rsid w:val="00130F2A"/>
    <w:rsid w:val="00131168"/>
    <w:rsid w:val="001317D7"/>
    <w:rsid w:val="00131B15"/>
    <w:rsid w:val="00133A48"/>
    <w:rsid w:val="00134BC3"/>
    <w:rsid w:val="00135980"/>
    <w:rsid w:val="00136BB8"/>
    <w:rsid w:val="00137755"/>
    <w:rsid w:val="0013786F"/>
    <w:rsid w:val="00137896"/>
    <w:rsid w:val="001378C7"/>
    <w:rsid w:val="00137ACE"/>
    <w:rsid w:val="001405EC"/>
    <w:rsid w:val="0014193B"/>
    <w:rsid w:val="00141FE2"/>
    <w:rsid w:val="001420CB"/>
    <w:rsid w:val="001432D3"/>
    <w:rsid w:val="00143770"/>
    <w:rsid w:val="0014475B"/>
    <w:rsid w:val="00146AD2"/>
    <w:rsid w:val="00146FC0"/>
    <w:rsid w:val="001471DC"/>
    <w:rsid w:val="00152340"/>
    <w:rsid w:val="001527A2"/>
    <w:rsid w:val="00154512"/>
    <w:rsid w:val="0015492C"/>
    <w:rsid w:val="001553E5"/>
    <w:rsid w:val="001557D5"/>
    <w:rsid w:val="00156329"/>
    <w:rsid w:val="001566FF"/>
    <w:rsid w:val="0015679B"/>
    <w:rsid w:val="00156DF6"/>
    <w:rsid w:val="00157774"/>
    <w:rsid w:val="00157FB9"/>
    <w:rsid w:val="00161E40"/>
    <w:rsid w:val="00163944"/>
    <w:rsid w:val="00163B7C"/>
    <w:rsid w:val="00164719"/>
    <w:rsid w:val="001665C6"/>
    <w:rsid w:val="00166D1C"/>
    <w:rsid w:val="00166FC4"/>
    <w:rsid w:val="001677AC"/>
    <w:rsid w:val="001677CB"/>
    <w:rsid w:val="00167CCB"/>
    <w:rsid w:val="00167EC7"/>
    <w:rsid w:val="0017068C"/>
    <w:rsid w:val="00171347"/>
    <w:rsid w:val="00171D55"/>
    <w:rsid w:val="00171F15"/>
    <w:rsid w:val="0017271A"/>
    <w:rsid w:val="00172CE0"/>
    <w:rsid w:val="001738B9"/>
    <w:rsid w:val="00174589"/>
    <w:rsid w:val="001756AB"/>
    <w:rsid w:val="00176187"/>
    <w:rsid w:val="0017714F"/>
    <w:rsid w:val="00177E71"/>
    <w:rsid w:val="00177E94"/>
    <w:rsid w:val="001804EA"/>
    <w:rsid w:val="00180C02"/>
    <w:rsid w:val="0018115D"/>
    <w:rsid w:val="00181359"/>
    <w:rsid w:val="00181CD6"/>
    <w:rsid w:val="0018228B"/>
    <w:rsid w:val="00183C67"/>
    <w:rsid w:val="00184090"/>
    <w:rsid w:val="001841FE"/>
    <w:rsid w:val="00186741"/>
    <w:rsid w:val="00186D25"/>
    <w:rsid w:val="00187711"/>
    <w:rsid w:val="001878E3"/>
    <w:rsid w:val="00187F89"/>
    <w:rsid w:val="0019028E"/>
    <w:rsid w:val="001905D6"/>
    <w:rsid w:val="00190A61"/>
    <w:rsid w:val="00190BEC"/>
    <w:rsid w:val="00190F4A"/>
    <w:rsid w:val="00191244"/>
    <w:rsid w:val="001913BF"/>
    <w:rsid w:val="00191CC9"/>
    <w:rsid w:val="00191CD8"/>
    <w:rsid w:val="00191CE7"/>
    <w:rsid w:val="00192CD7"/>
    <w:rsid w:val="00193349"/>
    <w:rsid w:val="0019446A"/>
    <w:rsid w:val="00194989"/>
    <w:rsid w:val="00194EB4"/>
    <w:rsid w:val="001955DB"/>
    <w:rsid w:val="0019576D"/>
    <w:rsid w:val="001958BD"/>
    <w:rsid w:val="00196B3F"/>
    <w:rsid w:val="00197179"/>
    <w:rsid w:val="00197D62"/>
    <w:rsid w:val="00197E79"/>
    <w:rsid w:val="001A0010"/>
    <w:rsid w:val="001A05A4"/>
    <w:rsid w:val="001A0F68"/>
    <w:rsid w:val="001A18C7"/>
    <w:rsid w:val="001A1BAD"/>
    <w:rsid w:val="001A2215"/>
    <w:rsid w:val="001A2614"/>
    <w:rsid w:val="001A2BC2"/>
    <w:rsid w:val="001A2D3D"/>
    <w:rsid w:val="001A3342"/>
    <w:rsid w:val="001A36E0"/>
    <w:rsid w:val="001A3A5A"/>
    <w:rsid w:val="001A3E3D"/>
    <w:rsid w:val="001A3EB4"/>
    <w:rsid w:val="001A43D6"/>
    <w:rsid w:val="001A442F"/>
    <w:rsid w:val="001A44DF"/>
    <w:rsid w:val="001A4552"/>
    <w:rsid w:val="001A50EF"/>
    <w:rsid w:val="001A5ACD"/>
    <w:rsid w:val="001A650F"/>
    <w:rsid w:val="001A6F2A"/>
    <w:rsid w:val="001A7049"/>
    <w:rsid w:val="001A74EE"/>
    <w:rsid w:val="001A755E"/>
    <w:rsid w:val="001A7F6B"/>
    <w:rsid w:val="001B0AB0"/>
    <w:rsid w:val="001B1403"/>
    <w:rsid w:val="001B1E40"/>
    <w:rsid w:val="001B21ED"/>
    <w:rsid w:val="001B23CD"/>
    <w:rsid w:val="001B4B10"/>
    <w:rsid w:val="001B65DD"/>
    <w:rsid w:val="001B7320"/>
    <w:rsid w:val="001B7660"/>
    <w:rsid w:val="001C01C4"/>
    <w:rsid w:val="001C0F72"/>
    <w:rsid w:val="001C1617"/>
    <w:rsid w:val="001C1B8D"/>
    <w:rsid w:val="001C20CE"/>
    <w:rsid w:val="001C22AA"/>
    <w:rsid w:val="001C2F4D"/>
    <w:rsid w:val="001C3483"/>
    <w:rsid w:val="001C3A79"/>
    <w:rsid w:val="001C443B"/>
    <w:rsid w:val="001C58FA"/>
    <w:rsid w:val="001C6263"/>
    <w:rsid w:val="001C6DAC"/>
    <w:rsid w:val="001C764E"/>
    <w:rsid w:val="001C76D9"/>
    <w:rsid w:val="001C7E30"/>
    <w:rsid w:val="001D046F"/>
    <w:rsid w:val="001D0A12"/>
    <w:rsid w:val="001D0DDA"/>
    <w:rsid w:val="001D0F2D"/>
    <w:rsid w:val="001D21B1"/>
    <w:rsid w:val="001D37AD"/>
    <w:rsid w:val="001D3C84"/>
    <w:rsid w:val="001D417F"/>
    <w:rsid w:val="001D5A49"/>
    <w:rsid w:val="001D677A"/>
    <w:rsid w:val="001D779D"/>
    <w:rsid w:val="001E01A0"/>
    <w:rsid w:val="001E03EF"/>
    <w:rsid w:val="001E1052"/>
    <w:rsid w:val="001E13DA"/>
    <w:rsid w:val="001E214A"/>
    <w:rsid w:val="001E21B1"/>
    <w:rsid w:val="001E2311"/>
    <w:rsid w:val="001E2F93"/>
    <w:rsid w:val="001E4554"/>
    <w:rsid w:val="001E61E5"/>
    <w:rsid w:val="001E7C6A"/>
    <w:rsid w:val="001F0EBE"/>
    <w:rsid w:val="001F13C0"/>
    <w:rsid w:val="001F1C5F"/>
    <w:rsid w:val="001F20F6"/>
    <w:rsid w:val="001F2159"/>
    <w:rsid w:val="001F3B40"/>
    <w:rsid w:val="001F3D83"/>
    <w:rsid w:val="001F3E42"/>
    <w:rsid w:val="001F4262"/>
    <w:rsid w:val="001F5149"/>
    <w:rsid w:val="001F53FD"/>
    <w:rsid w:val="001F55C0"/>
    <w:rsid w:val="001F572A"/>
    <w:rsid w:val="001F6838"/>
    <w:rsid w:val="001F7031"/>
    <w:rsid w:val="001F73D3"/>
    <w:rsid w:val="001F73EC"/>
    <w:rsid w:val="001F7A06"/>
    <w:rsid w:val="0020004B"/>
    <w:rsid w:val="002006FB"/>
    <w:rsid w:val="00200D13"/>
    <w:rsid w:val="0020201C"/>
    <w:rsid w:val="00202129"/>
    <w:rsid w:val="00202F29"/>
    <w:rsid w:val="00203A5B"/>
    <w:rsid w:val="00204254"/>
    <w:rsid w:val="00204A29"/>
    <w:rsid w:val="00204F0D"/>
    <w:rsid w:val="0020520A"/>
    <w:rsid w:val="00205C2B"/>
    <w:rsid w:val="002061E2"/>
    <w:rsid w:val="0020624C"/>
    <w:rsid w:val="00206703"/>
    <w:rsid w:val="0021017E"/>
    <w:rsid w:val="00210B8B"/>
    <w:rsid w:val="002129C1"/>
    <w:rsid w:val="00212B71"/>
    <w:rsid w:val="0021335E"/>
    <w:rsid w:val="0021367B"/>
    <w:rsid w:val="00213787"/>
    <w:rsid w:val="00213A9B"/>
    <w:rsid w:val="00213FA5"/>
    <w:rsid w:val="00214071"/>
    <w:rsid w:val="0021418E"/>
    <w:rsid w:val="00214418"/>
    <w:rsid w:val="00214863"/>
    <w:rsid w:val="00214C64"/>
    <w:rsid w:val="002156B4"/>
    <w:rsid w:val="00215BC8"/>
    <w:rsid w:val="00215FC2"/>
    <w:rsid w:val="00216126"/>
    <w:rsid w:val="002166D8"/>
    <w:rsid w:val="002166E7"/>
    <w:rsid w:val="002178A7"/>
    <w:rsid w:val="00220175"/>
    <w:rsid w:val="00220230"/>
    <w:rsid w:val="00220B85"/>
    <w:rsid w:val="00220CC1"/>
    <w:rsid w:val="00221D45"/>
    <w:rsid w:val="00222D9A"/>
    <w:rsid w:val="0022385C"/>
    <w:rsid w:val="00224D70"/>
    <w:rsid w:val="00224FCD"/>
    <w:rsid w:val="00225A6F"/>
    <w:rsid w:val="002262D4"/>
    <w:rsid w:val="002263E1"/>
    <w:rsid w:val="00227858"/>
    <w:rsid w:val="00227910"/>
    <w:rsid w:val="00227E51"/>
    <w:rsid w:val="00227F3B"/>
    <w:rsid w:val="0023039F"/>
    <w:rsid w:val="002312E4"/>
    <w:rsid w:val="002319BE"/>
    <w:rsid w:val="00232344"/>
    <w:rsid w:val="00232414"/>
    <w:rsid w:val="00232887"/>
    <w:rsid w:val="00234C57"/>
    <w:rsid w:val="00235732"/>
    <w:rsid w:val="00235931"/>
    <w:rsid w:val="0023652E"/>
    <w:rsid w:val="00236B37"/>
    <w:rsid w:val="00237466"/>
    <w:rsid w:val="00240CAF"/>
    <w:rsid w:val="00242569"/>
    <w:rsid w:val="00243301"/>
    <w:rsid w:val="00243503"/>
    <w:rsid w:val="00243586"/>
    <w:rsid w:val="00244090"/>
    <w:rsid w:val="0024457F"/>
    <w:rsid w:val="002456AF"/>
    <w:rsid w:val="002462CA"/>
    <w:rsid w:val="002465AF"/>
    <w:rsid w:val="002467EA"/>
    <w:rsid w:val="00246A5F"/>
    <w:rsid w:val="00246D72"/>
    <w:rsid w:val="00246DA0"/>
    <w:rsid w:val="00247500"/>
    <w:rsid w:val="0024791F"/>
    <w:rsid w:val="00247EAE"/>
    <w:rsid w:val="00250B6B"/>
    <w:rsid w:val="00250BD3"/>
    <w:rsid w:val="0025125E"/>
    <w:rsid w:val="00251649"/>
    <w:rsid w:val="00251E64"/>
    <w:rsid w:val="00251F9D"/>
    <w:rsid w:val="002527B1"/>
    <w:rsid w:val="00252E30"/>
    <w:rsid w:val="00253165"/>
    <w:rsid w:val="00253222"/>
    <w:rsid w:val="00253414"/>
    <w:rsid w:val="00253EFE"/>
    <w:rsid w:val="00253F19"/>
    <w:rsid w:val="00254A29"/>
    <w:rsid w:val="00254BF7"/>
    <w:rsid w:val="00254E19"/>
    <w:rsid w:val="002554E4"/>
    <w:rsid w:val="0025637C"/>
    <w:rsid w:val="00257815"/>
    <w:rsid w:val="002604E6"/>
    <w:rsid w:val="002619C0"/>
    <w:rsid w:val="00261C13"/>
    <w:rsid w:val="00261E2D"/>
    <w:rsid w:val="002622AF"/>
    <w:rsid w:val="002623B2"/>
    <w:rsid w:val="00262847"/>
    <w:rsid w:val="00262DA1"/>
    <w:rsid w:val="00262F63"/>
    <w:rsid w:val="00264F96"/>
    <w:rsid w:val="002651E4"/>
    <w:rsid w:val="00265381"/>
    <w:rsid w:val="00266254"/>
    <w:rsid w:val="00266846"/>
    <w:rsid w:val="00266ADE"/>
    <w:rsid w:val="00266D6D"/>
    <w:rsid w:val="00267135"/>
    <w:rsid w:val="0026754E"/>
    <w:rsid w:val="002675D6"/>
    <w:rsid w:val="002678E9"/>
    <w:rsid w:val="00267B89"/>
    <w:rsid w:val="0027056C"/>
    <w:rsid w:val="00270731"/>
    <w:rsid w:val="00271101"/>
    <w:rsid w:val="00271CCC"/>
    <w:rsid w:val="002731D7"/>
    <w:rsid w:val="002731DB"/>
    <w:rsid w:val="00273755"/>
    <w:rsid w:val="00273DA7"/>
    <w:rsid w:val="00273E96"/>
    <w:rsid w:val="002748D9"/>
    <w:rsid w:val="00274E96"/>
    <w:rsid w:val="00275A53"/>
    <w:rsid w:val="00275DC4"/>
    <w:rsid w:val="00275DFC"/>
    <w:rsid w:val="00276477"/>
    <w:rsid w:val="002769F3"/>
    <w:rsid w:val="00276E16"/>
    <w:rsid w:val="00276EF3"/>
    <w:rsid w:val="0028116A"/>
    <w:rsid w:val="0028136E"/>
    <w:rsid w:val="002815C6"/>
    <w:rsid w:val="00281BB2"/>
    <w:rsid w:val="00281E3E"/>
    <w:rsid w:val="0028245E"/>
    <w:rsid w:val="00282E94"/>
    <w:rsid w:val="00283518"/>
    <w:rsid w:val="002835E2"/>
    <w:rsid w:val="00283B70"/>
    <w:rsid w:val="00284169"/>
    <w:rsid w:val="002844C8"/>
    <w:rsid w:val="00285306"/>
    <w:rsid w:val="00285888"/>
    <w:rsid w:val="002859AE"/>
    <w:rsid w:val="00286077"/>
    <w:rsid w:val="0028712C"/>
    <w:rsid w:val="00287920"/>
    <w:rsid w:val="002926CE"/>
    <w:rsid w:val="002926F5"/>
    <w:rsid w:val="002927AD"/>
    <w:rsid w:val="002932F4"/>
    <w:rsid w:val="002949DD"/>
    <w:rsid w:val="00295039"/>
    <w:rsid w:val="00295708"/>
    <w:rsid w:val="00297078"/>
    <w:rsid w:val="002979DB"/>
    <w:rsid w:val="002A03C3"/>
    <w:rsid w:val="002A0679"/>
    <w:rsid w:val="002A23EB"/>
    <w:rsid w:val="002A4966"/>
    <w:rsid w:val="002A4C00"/>
    <w:rsid w:val="002A4C38"/>
    <w:rsid w:val="002A4FF3"/>
    <w:rsid w:val="002A61DD"/>
    <w:rsid w:val="002A79A8"/>
    <w:rsid w:val="002B087F"/>
    <w:rsid w:val="002B131C"/>
    <w:rsid w:val="002B1B94"/>
    <w:rsid w:val="002B224C"/>
    <w:rsid w:val="002B232A"/>
    <w:rsid w:val="002B254E"/>
    <w:rsid w:val="002B2642"/>
    <w:rsid w:val="002B2A38"/>
    <w:rsid w:val="002B2CC9"/>
    <w:rsid w:val="002B46E0"/>
    <w:rsid w:val="002B4CE8"/>
    <w:rsid w:val="002B5012"/>
    <w:rsid w:val="002B57AC"/>
    <w:rsid w:val="002B5FAF"/>
    <w:rsid w:val="002B72E9"/>
    <w:rsid w:val="002B77E8"/>
    <w:rsid w:val="002C259B"/>
    <w:rsid w:val="002C2D54"/>
    <w:rsid w:val="002C314D"/>
    <w:rsid w:val="002C4DF8"/>
    <w:rsid w:val="002C4E33"/>
    <w:rsid w:val="002C500B"/>
    <w:rsid w:val="002C5645"/>
    <w:rsid w:val="002C5711"/>
    <w:rsid w:val="002C572E"/>
    <w:rsid w:val="002C6301"/>
    <w:rsid w:val="002C665D"/>
    <w:rsid w:val="002C6963"/>
    <w:rsid w:val="002C6BC2"/>
    <w:rsid w:val="002C6DCF"/>
    <w:rsid w:val="002C70F1"/>
    <w:rsid w:val="002C7699"/>
    <w:rsid w:val="002C7998"/>
    <w:rsid w:val="002D0826"/>
    <w:rsid w:val="002D17A7"/>
    <w:rsid w:val="002D1EFE"/>
    <w:rsid w:val="002D202F"/>
    <w:rsid w:val="002D2FFA"/>
    <w:rsid w:val="002D3037"/>
    <w:rsid w:val="002D3F04"/>
    <w:rsid w:val="002D6161"/>
    <w:rsid w:val="002D6573"/>
    <w:rsid w:val="002D6A88"/>
    <w:rsid w:val="002D6F15"/>
    <w:rsid w:val="002D7C2A"/>
    <w:rsid w:val="002E067A"/>
    <w:rsid w:val="002E0882"/>
    <w:rsid w:val="002E0E6E"/>
    <w:rsid w:val="002E20EA"/>
    <w:rsid w:val="002E26F4"/>
    <w:rsid w:val="002E2DB9"/>
    <w:rsid w:val="002E3035"/>
    <w:rsid w:val="002E32AB"/>
    <w:rsid w:val="002E3FA8"/>
    <w:rsid w:val="002E4114"/>
    <w:rsid w:val="002E4890"/>
    <w:rsid w:val="002E494E"/>
    <w:rsid w:val="002E624A"/>
    <w:rsid w:val="002E64AE"/>
    <w:rsid w:val="002E7637"/>
    <w:rsid w:val="002E7E18"/>
    <w:rsid w:val="002F008E"/>
    <w:rsid w:val="002F04FE"/>
    <w:rsid w:val="002F0933"/>
    <w:rsid w:val="002F0B99"/>
    <w:rsid w:val="002F12E9"/>
    <w:rsid w:val="002F1395"/>
    <w:rsid w:val="002F1A22"/>
    <w:rsid w:val="002F1C70"/>
    <w:rsid w:val="002F1E53"/>
    <w:rsid w:val="002F22C0"/>
    <w:rsid w:val="002F2CAA"/>
    <w:rsid w:val="002F2E2F"/>
    <w:rsid w:val="002F3925"/>
    <w:rsid w:val="002F43A5"/>
    <w:rsid w:val="002F4AB7"/>
    <w:rsid w:val="002F626F"/>
    <w:rsid w:val="002F6633"/>
    <w:rsid w:val="002F703A"/>
    <w:rsid w:val="002F7B1F"/>
    <w:rsid w:val="0030052C"/>
    <w:rsid w:val="00301355"/>
    <w:rsid w:val="00301D49"/>
    <w:rsid w:val="00302E65"/>
    <w:rsid w:val="00303E6F"/>
    <w:rsid w:val="00304676"/>
    <w:rsid w:val="003048A4"/>
    <w:rsid w:val="00305BD2"/>
    <w:rsid w:val="00306620"/>
    <w:rsid w:val="00310182"/>
    <w:rsid w:val="003105AA"/>
    <w:rsid w:val="00310685"/>
    <w:rsid w:val="00310DEA"/>
    <w:rsid w:val="00311B0C"/>
    <w:rsid w:val="00311ED1"/>
    <w:rsid w:val="00312A50"/>
    <w:rsid w:val="00313D4E"/>
    <w:rsid w:val="00314CE4"/>
    <w:rsid w:val="003154E2"/>
    <w:rsid w:val="003154F8"/>
    <w:rsid w:val="003158BB"/>
    <w:rsid w:val="00315A53"/>
    <w:rsid w:val="0031710B"/>
    <w:rsid w:val="003171A5"/>
    <w:rsid w:val="00317452"/>
    <w:rsid w:val="003175D4"/>
    <w:rsid w:val="00320D51"/>
    <w:rsid w:val="00321AB4"/>
    <w:rsid w:val="00322FFF"/>
    <w:rsid w:val="00324100"/>
    <w:rsid w:val="0032487F"/>
    <w:rsid w:val="00325002"/>
    <w:rsid w:val="00325510"/>
    <w:rsid w:val="00326088"/>
    <w:rsid w:val="0032670E"/>
    <w:rsid w:val="003306E1"/>
    <w:rsid w:val="003318D7"/>
    <w:rsid w:val="003320E4"/>
    <w:rsid w:val="0033229C"/>
    <w:rsid w:val="003332BE"/>
    <w:rsid w:val="00334070"/>
    <w:rsid w:val="00334B62"/>
    <w:rsid w:val="0033525D"/>
    <w:rsid w:val="00335463"/>
    <w:rsid w:val="003365C6"/>
    <w:rsid w:val="003365CD"/>
    <w:rsid w:val="00336643"/>
    <w:rsid w:val="00336CC6"/>
    <w:rsid w:val="003373F0"/>
    <w:rsid w:val="003378A4"/>
    <w:rsid w:val="003405EB"/>
    <w:rsid w:val="003414F3"/>
    <w:rsid w:val="0034266F"/>
    <w:rsid w:val="00345055"/>
    <w:rsid w:val="003454C1"/>
    <w:rsid w:val="003464FD"/>
    <w:rsid w:val="00346C11"/>
    <w:rsid w:val="00347665"/>
    <w:rsid w:val="00350198"/>
    <w:rsid w:val="00351B4B"/>
    <w:rsid w:val="0035279B"/>
    <w:rsid w:val="00353A7E"/>
    <w:rsid w:val="00353F34"/>
    <w:rsid w:val="00354585"/>
    <w:rsid w:val="00355420"/>
    <w:rsid w:val="00355530"/>
    <w:rsid w:val="0035587B"/>
    <w:rsid w:val="00355B95"/>
    <w:rsid w:val="00355C24"/>
    <w:rsid w:val="00355DC8"/>
    <w:rsid w:val="0035613E"/>
    <w:rsid w:val="0035647F"/>
    <w:rsid w:val="00357379"/>
    <w:rsid w:val="00357C00"/>
    <w:rsid w:val="00357D55"/>
    <w:rsid w:val="00360036"/>
    <w:rsid w:val="00360CBD"/>
    <w:rsid w:val="003612C8"/>
    <w:rsid w:val="00361FB7"/>
    <w:rsid w:val="00363073"/>
    <w:rsid w:val="00363114"/>
    <w:rsid w:val="00363985"/>
    <w:rsid w:val="00363EE9"/>
    <w:rsid w:val="00363F75"/>
    <w:rsid w:val="0036421C"/>
    <w:rsid w:val="00364294"/>
    <w:rsid w:val="003642FE"/>
    <w:rsid w:val="0036434C"/>
    <w:rsid w:val="00364961"/>
    <w:rsid w:val="00366518"/>
    <w:rsid w:val="003669EE"/>
    <w:rsid w:val="003671E9"/>
    <w:rsid w:val="00367B4E"/>
    <w:rsid w:val="00370847"/>
    <w:rsid w:val="003708DD"/>
    <w:rsid w:val="00372361"/>
    <w:rsid w:val="00372C29"/>
    <w:rsid w:val="00372C88"/>
    <w:rsid w:val="0037333C"/>
    <w:rsid w:val="00373AC3"/>
    <w:rsid w:val="00375CF7"/>
    <w:rsid w:val="00375E8F"/>
    <w:rsid w:val="00376128"/>
    <w:rsid w:val="0037629E"/>
    <w:rsid w:val="0037742E"/>
    <w:rsid w:val="003774EC"/>
    <w:rsid w:val="0037769C"/>
    <w:rsid w:val="003778CD"/>
    <w:rsid w:val="00377AE7"/>
    <w:rsid w:val="00377D56"/>
    <w:rsid w:val="00380615"/>
    <w:rsid w:val="0038245A"/>
    <w:rsid w:val="00382C13"/>
    <w:rsid w:val="003831ED"/>
    <w:rsid w:val="003835DA"/>
    <w:rsid w:val="003838D6"/>
    <w:rsid w:val="003840E6"/>
    <w:rsid w:val="0038412A"/>
    <w:rsid w:val="0038453A"/>
    <w:rsid w:val="0038583E"/>
    <w:rsid w:val="00385CFC"/>
    <w:rsid w:val="00386639"/>
    <w:rsid w:val="003873AD"/>
    <w:rsid w:val="003902AE"/>
    <w:rsid w:val="003917E2"/>
    <w:rsid w:val="0039337A"/>
    <w:rsid w:val="0039400A"/>
    <w:rsid w:val="00395070"/>
    <w:rsid w:val="00395DEC"/>
    <w:rsid w:val="003967A9"/>
    <w:rsid w:val="00396E16"/>
    <w:rsid w:val="00397087"/>
    <w:rsid w:val="0039709E"/>
    <w:rsid w:val="003976C0"/>
    <w:rsid w:val="00397E60"/>
    <w:rsid w:val="00397E9F"/>
    <w:rsid w:val="003A0126"/>
    <w:rsid w:val="003A0261"/>
    <w:rsid w:val="003A056C"/>
    <w:rsid w:val="003A060C"/>
    <w:rsid w:val="003A0DD2"/>
    <w:rsid w:val="003A0E71"/>
    <w:rsid w:val="003A0F74"/>
    <w:rsid w:val="003A296B"/>
    <w:rsid w:val="003A3189"/>
    <w:rsid w:val="003A3BB5"/>
    <w:rsid w:val="003A3CA7"/>
    <w:rsid w:val="003A4603"/>
    <w:rsid w:val="003A50A3"/>
    <w:rsid w:val="003A54D4"/>
    <w:rsid w:val="003A5B6D"/>
    <w:rsid w:val="003A5EEB"/>
    <w:rsid w:val="003A60D5"/>
    <w:rsid w:val="003A665B"/>
    <w:rsid w:val="003A777E"/>
    <w:rsid w:val="003A7BE1"/>
    <w:rsid w:val="003B0516"/>
    <w:rsid w:val="003B1796"/>
    <w:rsid w:val="003B1C03"/>
    <w:rsid w:val="003B1FFF"/>
    <w:rsid w:val="003B2830"/>
    <w:rsid w:val="003B33BD"/>
    <w:rsid w:val="003B370A"/>
    <w:rsid w:val="003B3CAD"/>
    <w:rsid w:val="003B44E7"/>
    <w:rsid w:val="003B49EE"/>
    <w:rsid w:val="003B54E3"/>
    <w:rsid w:val="003B569D"/>
    <w:rsid w:val="003B6271"/>
    <w:rsid w:val="003B68CC"/>
    <w:rsid w:val="003B793C"/>
    <w:rsid w:val="003C0335"/>
    <w:rsid w:val="003C04CA"/>
    <w:rsid w:val="003C0781"/>
    <w:rsid w:val="003C0F50"/>
    <w:rsid w:val="003C138C"/>
    <w:rsid w:val="003C152E"/>
    <w:rsid w:val="003C1936"/>
    <w:rsid w:val="003C26BA"/>
    <w:rsid w:val="003C293D"/>
    <w:rsid w:val="003C2B10"/>
    <w:rsid w:val="003C2BBC"/>
    <w:rsid w:val="003C32C6"/>
    <w:rsid w:val="003C3C0E"/>
    <w:rsid w:val="003C41CE"/>
    <w:rsid w:val="003C45D5"/>
    <w:rsid w:val="003C6254"/>
    <w:rsid w:val="003C6B5F"/>
    <w:rsid w:val="003C7CBF"/>
    <w:rsid w:val="003D0232"/>
    <w:rsid w:val="003D1220"/>
    <w:rsid w:val="003D1E85"/>
    <w:rsid w:val="003D22B9"/>
    <w:rsid w:val="003D2900"/>
    <w:rsid w:val="003D30FE"/>
    <w:rsid w:val="003D31C8"/>
    <w:rsid w:val="003D32BE"/>
    <w:rsid w:val="003D3AE1"/>
    <w:rsid w:val="003D3D2D"/>
    <w:rsid w:val="003D4073"/>
    <w:rsid w:val="003D4262"/>
    <w:rsid w:val="003D42A6"/>
    <w:rsid w:val="003D4879"/>
    <w:rsid w:val="003D4B73"/>
    <w:rsid w:val="003D4F21"/>
    <w:rsid w:val="003D4FAC"/>
    <w:rsid w:val="003D50F6"/>
    <w:rsid w:val="003D569A"/>
    <w:rsid w:val="003D61A8"/>
    <w:rsid w:val="003D64C6"/>
    <w:rsid w:val="003D71AF"/>
    <w:rsid w:val="003D74D7"/>
    <w:rsid w:val="003D787D"/>
    <w:rsid w:val="003E0FA2"/>
    <w:rsid w:val="003E1885"/>
    <w:rsid w:val="003E2613"/>
    <w:rsid w:val="003E3E27"/>
    <w:rsid w:val="003E4679"/>
    <w:rsid w:val="003E493C"/>
    <w:rsid w:val="003E51B6"/>
    <w:rsid w:val="003E51DC"/>
    <w:rsid w:val="003E5A72"/>
    <w:rsid w:val="003E6364"/>
    <w:rsid w:val="003E716D"/>
    <w:rsid w:val="003E73B8"/>
    <w:rsid w:val="003E7906"/>
    <w:rsid w:val="003E7F54"/>
    <w:rsid w:val="003F000F"/>
    <w:rsid w:val="003F1B73"/>
    <w:rsid w:val="003F28F2"/>
    <w:rsid w:val="003F30E6"/>
    <w:rsid w:val="003F341E"/>
    <w:rsid w:val="003F3531"/>
    <w:rsid w:val="003F3C1E"/>
    <w:rsid w:val="003F3C50"/>
    <w:rsid w:val="003F40A4"/>
    <w:rsid w:val="003F4B43"/>
    <w:rsid w:val="003F592A"/>
    <w:rsid w:val="003F6C48"/>
    <w:rsid w:val="003F741B"/>
    <w:rsid w:val="004000A2"/>
    <w:rsid w:val="004002A9"/>
    <w:rsid w:val="00400E7F"/>
    <w:rsid w:val="00400EFD"/>
    <w:rsid w:val="004019D9"/>
    <w:rsid w:val="00402050"/>
    <w:rsid w:val="00402ED3"/>
    <w:rsid w:val="00403A06"/>
    <w:rsid w:val="00403DA6"/>
    <w:rsid w:val="00404AB3"/>
    <w:rsid w:val="00404D62"/>
    <w:rsid w:val="00405911"/>
    <w:rsid w:val="00405B12"/>
    <w:rsid w:val="00406202"/>
    <w:rsid w:val="00406973"/>
    <w:rsid w:val="00406A6A"/>
    <w:rsid w:val="00406AAB"/>
    <w:rsid w:val="00406B22"/>
    <w:rsid w:val="00406C4A"/>
    <w:rsid w:val="00407147"/>
    <w:rsid w:val="004078FA"/>
    <w:rsid w:val="00407939"/>
    <w:rsid w:val="004103E5"/>
    <w:rsid w:val="004103FC"/>
    <w:rsid w:val="00411859"/>
    <w:rsid w:val="0041242D"/>
    <w:rsid w:val="0041284C"/>
    <w:rsid w:val="00412E21"/>
    <w:rsid w:val="0041310D"/>
    <w:rsid w:val="0041341A"/>
    <w:rsid w:val="00413716"/>
    <w:rsid w:val="00415252"/>
    <w:rsid w:val="00416FAD"/>
    <w:rsid w:val="00417163"/>
    <w:rsid w:val="004171FD"/>
    <w:rsid w:val="00417D9B"/>
    <w:rsid w:val="0042091F"/>
    <w:rsid w:val="00420AB9"/>
    <w:rsid w:val="00420C90"/>
    <w:rsid w:val="00421177"/>
    <w:rsid w:val="00421A06"/>
    <w:rsid w:val="00421F6A"/>
    <w:rsid w:val="0042239D"/>
    <w:rsid w:val="004237E5"/>
    <w:rsid w:val="00423881"/>
    <w:rsid w:val="00423ADF"/>
    <w:rsid w:val="00423E72"/>
    <w:rsid w:val="004243E5"/>
    <w:rsid w:val="00425A88"/>
    <w:rsid w:val="00426C25"/>
    <w:rsid w:val="00426ECF"/>
    <w:rsid w:val="00427050"/>
    <w:rsid w:val="004277B9"/>
    <w:rsid w:val="00427AAC"/>
    <w:rsid w:val="004300A7"/>
    <w:rsid w:val="004300FF"/>
    <w:rsid w:val="0043041B"/>
    <w:rsid w:val="0043059E"/>
    <w:rsid w:val="004310DF"/>
    <w:rsid w:val="0043111D"/>
    <w:rsid w:val="004314AA"/>
    <w:rsid w:val="00431691"/>
    <w:rsid w:val="00431E08"/>
    <w:rsid w:val="00431F65"/>
    <w:rsid w:val="004328A7"/>
    <w:rsid w:val="00432FCC"/>
    <w:rsid w:val="004334A3"/>
    <w:rsid w:val="00433973"/>
    <w:rsid w:val="00433A76"/>
    <w:rsid w:val="00434301"/>
    <w:rsid w:val="00434C74"/>
    <w:rsid w:val="00436F0A"/>
    <w:rsid w:val="00437638"/>
    <w:rsid w:val="00440358"/>
    <w:rsid w:val="0044129B"/>
    <w:rsid w:val="004417D6"/>
    <w:rsid w:val="00441989"/>
    <w:rsid w:val="00441D3F"/>
    <w:rsid w:val="0044266C"/>
    <w:rsid w:val="0044339E"/>
    <w:rsid w:val="004442BF"/>
    <w:rsid w:val="004447D8"/>
    <w:rsid w:val="00444AE2"/>
    <w:rsid w:val="0044552A"/>
    <w:rsid w:val="00445588"/>
    <w:rsid w:val="0044563B"/>
    <w:rsid w:val="004475D5"/>
    <w:rsid w:val="0044766D"/>
    <w:rsid w:val="004476C1"/>
    <w:rsid w:val="00447F2D"/>
    <w:rsid w:val="00450CDF"/>
    <w:rsid w:val="00450E38"/>
    <w:rsid w:val="00451461"/>
    <w:rsid w:val="004515B8"/>
    <w:rsid w:val="00451861"/>
    <w:rsid w:val="00451FA2"/>
    <w:rsid w:val="004528A7"/>
    <w:rsid w:val="00453793"/>
    <w:rsid w:val="00453F70"/>
    <w:rsid w:val="00456317"/>
    <w:rsid w:val="0045654D"/>
    <w:rsid w:val="0045664C"/>
    <w:rsid w:val="00456EB4"/>
    <w:rsid w:val="00457827"/>
    <w:rsid w:val="00457A35"/>
    <w:rsid w:val="00457B53"/>
    <w:rsid w:val="004609AB"/>
    <w:rsid w:val="00460BD7"/>
    <w:rsid w:val="0046127A"/>
    <w:rsid w:val="00463249"/>
    <w:rsid w:val="00463977"/>
    <w:rsid w:val="00463FAE"/>
    <w:rsid w:val="0046471F"/>
    <w:rsid w:val="00467109"/>
    <w:rsid w:val="004703F2"/>
    <w:rsid w:val="00470752"/>
    <w:rsid w:val="00470AD1"/>
    <w:rsid w:val="00470EA1"/>
    <w:rsid w:val="00471052"/>
    <w:rsid w:val="004718F3"/>
    <w:rsid w:val="00472BFE"/>
    <w:rsid w:val="00473B5E"/>
    <w:rsid w:val="004748CE"/>
    <w:rsid w:val="00475040"/>
    <w:rsid w:val="0047691A"/>
    <w:rsid w:val="00476A1B"/>
    <w:rsid w:val="00477985"/>
    <w:rsid w:val="00477E42"/>
    <w:rsid w:val="004801D0"/>
    <w:rsid w:val="00480690"/>
    <w:rsid w:val="00481085"/>
    <w:rsid w:val="004813D5"/>
    <w:rsid w:val="00481D1F"/>
    <w:rsid w:val="00482257"/>
    <w:rsid w:val="00482CE8"/>
    <w:rsid w:val="00484499"/>
    <w:rsid w:val="00484524"/>
    <w:rsid w:val="004849F0"/>
    <w:rsid w:val="00484EE8"/>
    <w:rsid w:val="00485DF4"/>
    <w:rsid w:val="004862E4"/>
    <w:rsid w:val="00486AA9"/>
    <w:rsid w:val="00486B53"/>
    <w:rsid w:val="0048729C"/>
    <w:rsid w:val="00487853"/>
    <w:rsid w:val="00487E89"/>
    <w:rsid w:val="00487F4C"/>
    <w:rsid w:val="004902B8"/>
    <w:rsid w:val="00490A33"/>
    <w:rsid w:val="00490C06"/>
    <w:rsid w:val="0049182F"/>
    <w:rsid w:val="00491867"/>
    <w:rsid w:val="00491C7B"/>
    <w:rsid w:val="00492845"/>
    <w:rsid w:val="00492A11"/>
    <w:rsid w:val="004934B7"/>
    <w:rsid w:val="00493B87"/>
    <w:rsid w:val="00493D40"/>
    <w:rsid w:val="00493EE3"/>
    <w:rsid w:val="00494F08"/>
    <w:rsid w:val="004956FB"/>
    <w:rsid w:val="00495F93"/>
    <w:rsid w:val="00496527"/>
    <w:rsid w:val="004967B6"/>
    <w:rsid w:val="00496E9D"/>
    <w:rsid w:val="004970C3"/>
    <w:rsid w:val="00497887"/>
    <w:rsid w:val="004A0673"/>
    <w:rsid w:val="004A1709"/>
    <w:rsid w:val="004A1846"/>
    <w:rsid w:val="004A1F2E"/>
    <w:rsid w:val="004A24B4"/>
    <w:rsid w:val="004A28A2"/>
    <w:rsid w:val="004A35EA"/>
    <w:rsid w:val="004A3999"/>
    <w:rsid w:val="004A3E9D"/>
    <w:rsid w:val="004A4F9A"/>
    <w:rsid w:val="004A504B"/>
    <w:rsid w:val="004A5915"/>
    <w:rsid w:val="004A5E0E"/>
    <w:rsid w:val="004A627C"/>
    <w:rsid w:val="004A6379"/>
    <w:rsid w:val="004A64D9"/>
    <w:rsid w:val="004A6911"/>
    <w:rsid w:val="004A70E5"/>
    <w:rsid w:val="004A7AC4"/>
    <w:rsid w:val="004A7C0B"/>
    <w:rsid w:val="004B01FF"/>
    <w:rsid w:val="004B0F9F"/>
    <w:rsid w:val="004B11AE"/>
    <w:rsid w:val="004B1751"/>
    <w:rsid w:val="004B2EE8"/>
    <w:rsid w:val="004B3652"/>
    <w:rsid w:val="004B3DF1"/>
    <w:rsid w:val="004B4010"/>
    <w:rsid w:val="004B4797"/>
    <w:rsid w:val="004B52C3"/>
    <w:rsid w:val="004B54E0"/>
    <w:rsid w:val="004B5A55"/>
    <w:rsid w:val="004B69F9"/>
    <w:rsid w:val="004B6F17"/>
    <w:rsid w:val="004B72C2"/>
    <w:rsid w:val="004B7384"/>
    <w:rsid w:val="004C096F"/>
    <w:rsid w:val="004C0CEB"/>
    <w:rsid w:val="004C14B8"/>
    <w:rsid w:val="004C1CA1"/>
    <w:rsid w:val="004C22BF"/>
    <w:rsid w:val="004C25E6"/>
    <w:rsid w:val="004C2FC1"/>
    <w:rsid w:val="004C3038"/>
    <w:rsid w:val="004C4269"/>
    <w:rsid w:val="004C4854"/>
    <w:rsid w:val="004C492B"/>
    <w:rsid w:val="004C5613"/>
    <w:rsid w:val="004C5983"/>
    <w:rsid w:val="004C5B84"/>
    <w:rsid w:val="004C5F1F"/>
    <w:rsid w:val="004C7265"/>
    <w:rsid w:val="004C75BC"/>
    <w:rsid w:val="004C7B93"/>
    <w:rsid w:val="004D0152"/>
    <w:rsid w:val="004D0C72"/>
    <w:rsid w:val="004D1708"/>
    <w:rsid w:val="004D2303"/>
    <w:rsid w:val="004D44A6"/>
    <w:rsid w:val="004D46C1"/>
    <w:rsid w:val="004D5076"/>
    <w:rsid w:val="004D5B99"/>
    <w:rsid w:val="004D6236"/>
    <w:rsid w:val="004D725D"/>
    <w:rsid w:val="004D7D59"/>
    <w:rsid w:val="004D7F90"/>
    <w:rsid w:val="004E0013"/>
    <w:rsid w:val="004E10B9"/>
    <w:rsid w:val="004E274F"/>
    <w:rsid w:val="004E2C1A"/>
    <w:rsid w:val="004E320E"/>
    <w:rsid w:val="004E373C"/>
    <w:rsid w:val="004E3CD1"/>
    <w:rsid w:val="004E4503"/>
    <w:rsid w:val="004E4891"/>
    <w:rsid w:val="004E4C15"/>
    <w:rsid w:val="004E4DBB"/>
    <w:rsid w:val="004E4E41"/>
    <w:rsid w:val="004E5295"/>
    <w:rsid w:val="004E5669"/>
    <w:rsid w:val="004E705C"/>
    <w:rsid w:val="004E7213"/>
    <w:rsid w:val="004E73DB"/>
    <w:rsid w:val="004E757F"/>
    <w:rsid w:val="004E7ADB"/>
    <w:rsid w:val="004E7F9C"/>
    <w:rsid w:val="004F0BC8"/>
    <w:rsid w:val="004F2B0D"/>
    <w:rsid w:val="004F2D8D"/>
    <w:rsid w:val="004F2E07"/>
    <w:rsid w:val="004F3493"/>
    <w:rsid w:val="004F477E"/>
    <w:rsid w:val="004F5143"/>
    <w:rsid w:val="004F5694"/>
    <w:rsid w:val="004F5C0F"/>
    <w:rsid w:val="004F6E24"/>
    <w:rsid w:val="004F710C"/>
    <w:rsid w:val="004F760F"/>
    <w:rsid w:val="004F7893"/>
    <w:rsid w:val="004F7BDA"/>
    <w:rsid w:val="004F7D2F"/>
    <w:rsid w:val="0050088F"/>
    <w:rsid w:val="00501627"/>
    <w:rsid w:val="0050173E"/>
    <w:rsid w:val="005028BB"/>
    <w:rsid w:val="0050392D"/>
    <w:rsid w:val="005046DB"/>
    <w:rsid w:val="00504A00"/>
    <w:rsid w:val="00504A3F"/>
    <w:rsid w:val="00505066"/>
    <w:rsid w:val="005053DE"/>
    <w:rsid w:val="005060F9"/>
    <w:rsid w:val="00506A58"/>
    <w:rsid w:val="00506ED9"/>
    <w:rsid w:val="00507809"/>
    <w:rsid w:val="005079A7"/>
    <w:rsid w:val="00507E8F"/>
    <w:rsid w:val="00511928"/>
    <w:rsid w:val="00512069"/>
    <w:rsid w:val="00512339"/>
    <w:rsid w:val="00512B09"/>
    <w:rsid w:val="00512EF6"/>
    <w:rsid w:val="005153EF"/>
    <w:rsid w:val="005154CE"/>
    <w:rsid w:val="00515F88"/>
    <w:rsid w:val="005160DF"/>
    <w:rsid w:val="005161D5"/>
    <w:rsid w:val="005177FC"/>
    <w:rsid w:val="0052014F"/>
    <w:rsid w:val="00520446"/>
    <w:rsid w:val="00520799"/>
    <w:rsid w:val="0052104C"/>
    <w:rsid w:val="005216F4"/>
    <w:rsid w:val="005220ED"/>
    <w:rsid w:val="0052236C"/>
    <w:rsid w:val="00522BA5"/>
    <w:rsid w:val="00522DD9"/>
    <w:rsid w:val="0052598A"/>
    <w:rsid w:val="00526E90"/>
    <w:rsid w:val="00527FB9"/>
    <w:rsid w:val="005306A6"/>
    <w:rsid w:val="005310F1"/>
    <w:rsid w:val="00531533"/>
    <w:rsid w:val="00531B5B"/>
    <w:rsid w:val="00531D24"/>
    <w:rsid w:val="00533796"/>
    <w:rsid w:val="00535A6C"/>
    <w:rsid w:val="0053610D"/>
    <w:rsid w:val="0053663E"/>
    <w:rsid w:val="00536F0C"/>
    <w:rsid w:val="00537187"/>
    <w:rsid w:val="00537343"/>
    <w:rsid w:val="00537ADD"/>
    <w:rsid w:val="00540BC8"/>
    <w:rsid w:val="00541F96"/>
    <w:rsid w:val="00541FD1"/>
    <w:rsid w:val="00543436"/>
    <w:rsid w:val="005443F1"/>
    <w:rsid w:val="00544E25"/>
    <w:rsid w:val="005452B0"/>
    <w:rsid w:val="005452B1"/>
    <w:rsid w:val="0054564F"/>
    <w:rsid w:val="00545775"/>
    <w:rsid w:val="005458AA"/>
    <w:rsid w:val="005470BC"/>
    <w:rsid w:val="00550BDD"/>
    <w:rsid w:val="00550E09"/>
    <w:rsid w:val="005516F3"/>
    <w:rsid w:val="00552E42"/>
    <w:rsid w:val="00552E92"/>
    <w:rsid w:val="00552F62"/>
    <w:rsid w:val="00553DA0"/>
    <w:rsid w:val="00555D75"/>
    <w:rsid w:val="005564E2"/>
    <w:rsid w:val="005564FF"/>
    <w:rsid w:val="005609DF"/>
    <w:rsid w:val="00560D2C"/>
    <w:rsid w:val="00560DF0"/>
    <w:rsid w:val="00561ABD"/>
    <w:rsid w:val="00561D88"/>
    <w:rsid w:val="00562594"/>
    <w:rsid w:val="0056289A"/>
    <w:rsid w:val="00563145"/>
    <w:rsid w:val="005635B9"/>
    <w:rsid w:val="00564C4B"/>
    <w:rsid w:val="00565F68"/>
    <w:rsid w:val="00566873"/>
    <w:rsid w:val="0056759C"/>
    <w:rsid w:val="0056764C"/>
    <w:rsid w:val="0057116A"/>
    <w:rsid w:val="00571CDE"/>
    <w:rsid w:val="00572001"/>
    <w:rsid w:val="0057206B"/>
    <w:rsid w:val="00572895"/>
    <w:rsid w:val="00572E04"/>
    <w:rsid w:val="0057300E"/>
    <w:rsid w:val="0057340E"/>
    <w:rsid w:val="005734F1"/>
    <w:rsid w:val="00574936"/>
    <w:rsid w:val="00574D56"/>
    <w:rsid w:val="00575C9A"/>
    <w:rsid w:val="0057602A"/>
    <w:rsid w:val="00576EAC"/>
    <w:rsid w:val="0057749A"/>
    <w:rsid w:val="00577CA5"/>
    <w:rsid w:val="00581545"/>
    <w:rsid w:val="0058178A"/>
    <w:rsid w:val="0058254F"/>
    <w:rsid w:val="00582D7F"/>
    <w:rsid w:val="0058402D"/>
    <w:rsid w:val="00584370"/>
    <w:rsid w:val="00584B62"/>
    <w:rsid w:val="00585482"/>
    <w:rsid w:val="00585BC4"/>
    <w:rsid w:val="00587CC4"/>
    <w:rsid w:val="0059075C"/>
    <w:rsid w:val="00591A11"/>
    <w:rsid w:val="00591AD2"/>
    <w:rsid w:val="00592BAA"/>
    <w:rsid w:val="00593789"/>
    <w:rsid w:val="00594638"/>
    <w:rsid w:val="00594930"/>
    <w:rsid w:val="00595000"/>
    <w:rsid w:val="0059513E"/>
    <w:rsid w:val="0059767F"/>
    <w:rsid w:val="005A0D7B"/>
    <w:rsid w:val="005A1A11"/>
    <w:rsid w:val="005A278C"/>
    <w:rsid w:val="005A4262"/>
    <w:rsid w:val="005A5207"/>
    <w:rsid w:val="005A6AA4"/>
    <w:rsid w:val="005A6D9F"/>
    <w:rsid w:val="005A6F6F"/>
    <w:rsid w:val="005B0417"/>
    <w:rsid w:val="005B175A"/>
    <w:rsid w:val="005B1EBB"/>
    <w:rsid w:val="005B2087"/>
    <w:rsid w:val="005B2BC5"/>
    <w:rsid w:val="005B2D5F"/>
    <w:rsid w:val="005B4377"/>
    <w:rsid w:val="005B48FF"/>
    <w:rsid w:val="005B5114"/>
    <w:rsid w:val="005B5345"/>
    <w:rsid w:val="005B56DF"/>
    <w:rsid w:val="005B5C3B"/>
    <w:rsid w:val="005C0781"/>
    <w:rsid w:val="005C0F66"/>
    <w:rsid w:val="005C1734"/>
    <w:rsid w:val="005C1E32"/>
    <w:rsid w:val="005C2679"/>
    <w:rsid w:val="005C2BF0"/>
    <w:rsid w:val="005C3C47"/>
    <w:rsid w:val="005C49AC"/>
    <w:rsid w:val="005C60DA"/>
    <w:rsid w:val="005C670D"/>
    <w:rsid w:val="005C69CB"/>
    <w:rsid w:val="005D0287"/>
    <w:rsid w:val="005D1D8E"/>
    <w:rsid w:val="005D25AD"/>
    <w:rsid w:val="005D363F"/>
    <w:rsid w:val="005D4B95"/>
    <w:rsid w:val="005D53F3"/>
    <w:rsid w:val="005D57DC"/>
    <w:rsid w:val="005D7066"/>
    <w:rsid w:val="005D7544"/>
    <w:rsid w:val="005E02DF"/>
    <w:rsid w:val="005E2FF6"/>
    <w:rsid w:val="005E300F"/>
    <w:rsid w:val="005E343C"/>
    <w:rsid w:val="005E3C11"/>
    <w:rsid w:val="005E4A92"/>
    <w:rsid w:val="005E4EFC"/>
    <w:rsid w:val="005E54FA"/>
    <w:rsid w:val="005E6973"/>
    <w:rsid w:val="005E7658"/>
    <w:rsid w:val="005F011F"/>
    <w:rsid w:val="005F064F"/>
    <w:rsid w:val="005F091C"/>
    <w:rsid w:val="005F10E3"/>
    <w:rsid w:val="005F1513"/>
    <w:rsid w:val="005F1A7A"/>
    <w:rsid w:val="005F1D14"/>
    <w:rsid w:val="005F4213"/>
    <w:rsid w:val="005F484E"/>
    <w:rsid w:val="005F60A0"/>
    <w:rsid w:val="005F637C"/>
    <w:rsid w:val="005F7498"/>
    <w:rsid w:val="00600C80"/>
    <w:rsid w:val="00600DDA"/>
    <w:rsid w:val="00600E0C"/>
    <w:rsid w:val="006012BE"/>
    <w:rsid w:val="0060130C"/>
    <w:rsid w:val="00601CE0"/>
    <w:rsid w:val="0060247C"/>
    <w:rsid w:val="00603321"/>
    <w:rsid w:val="00604C15"/>
    <w:rsid w:val="006052A6"/>
    <w:rsid w:val="006057FD"/>
    <w:rsid w:val="006059C8"/>
    <w:rsid w:val="00605A65"/>
    <w:rsid w:val="00606829"/>
    <w:rsid w:val="00606F57"/>
    <w:rsid w:val="006071A5"/>
    <w:rsid w:val="0060754F"/>
    <w:rsid w:val="00607A25"/>
    <w:rsid w:val="00610400"/>
    <w:rsid w:val="00610BC9"/>
    <w:rsid w:val="006121C8"/>
    <w:rsid w:val="006129D3"/>
    <w:rsid w:val="0061429D"/>
    <w:rsid w:val="006150C0"/>
    <w:rsid w:val="006158D5"/>
    <w:rsid w:val="00615B01"/>
    <w:rsid w:val="00615CE4"/>
    <w:rsid w:val="00615E69"/>
    <w:rsid w:val="00616415"/>
    <w:rsid w:val="0061784A"/>
    <w:rsid w:val="00620945"/>
    <w:rsid w:val="00620B06"/>
    <w:rsid w:val="006219B1"/>
    <w:rsid w:val="00621C86"/>
    <w:rsid w:val="006224B7"/>
    <w:rsid w:val="00622549"/>
    <w:rsid w:val="00622BC8"/>
    <w:rsid w:val="006235B8"/>
    <w:rsid w:val="00623B90"/>
    <w:rsid w:val="00623BAA"/>
    <w:rsid w:val="00624C2D"/>
    <w:rsid w:val="0062506D"/>
    <w:rsid w:val="00625664"/>
    <w:rsid w:val="00625D83"/>
    <w:rsid w:val="0062625C"/>
    <w:rsid w:val="006272F9"/>
    <w:rsid w:val="00627840"/>
    <w:rsid w:val="00627E5C"/>
    <w:rsid w:val="006301C3"/>
    <w:rsid w:val="006308CB"/>
    <w:rsid w:val="00630DB1"/>
    <w:rsid w:val="00630FB3"/>
    <w:rsid w:val="00631240"/>
    <w:rsid w:val="00631791"/>
    <w:rsid w:val="006317BF"/>
    <w:rsid w:val="0063371A"/>
    <w:rsid w:val="0063455A"/>
    <w:rsid w:val="006346DE"/>
    <w:rsid w:val="00634CF0"/>
    <w:rsid w:val="00634DCC"/>
    <w:rsid w:val="006356A5"/>
    <w:rsid w:val="00636707"/>
    <w:rsid w:val="00637263"/>
    <w:rsid w:val="00637751"/>
    <w:rsid w:val="00640C59"/>
    <w:rsid w:val="00641A2F"/>
    <w:rsid w:val="00643064"/>
    <w:rsid w:val="006441A9"/>
    <w:rsid w:val="00644364"/>
    <w:rsid w:val="00645E63"/>
    <w:rsid w:val="00646F86"/>
    <w:rsid w:val="0064762B"/>
    <w:rsid w:val="00647F42"/>
    <w:rsid w:val="006509B7"/>
    <w:rsid w:val="00651610"/>
    <w:rsid w:val="00651984"/>
    <w:rsid w:val="00653E74"/>
    <w:rsid w:val="006547A9"/>
    <w:rsid w:val="00654E4D"/>
    <w:rsid w:val="006554FB"/>
    <w:rsid w:val="006558DA"/>
    <w:rsid w:val="00655944"/>
    <w:rsid w:val="00656CB2"/>
    <w:rsid w:val="00657326"/>
    <w:rsid w:val="0065788C"/>
    <w:rsid w:val="006604D6"/>
    <w:rsid w:val="00660A99"/>
    <w:rsid w:val="00660AF7"/>
    <w:rsid w:val="00661023"/>
    <w:rsid w:val="0066150D"/>
    <w:rsid w:val="00662377"/>
    <w:rsid w:val="006623E7"/>
    <w:rsid w:val="00662B80"/>
    <w:rsid w:val="00663FF6"/>
    <w:rsid w:val="00664515"/>
    <w:rsid w:val="006649DA"/>
    <w:rsid w:val="006658B1"/>
    <w:rsid w:val="0066768F"/>
    <w:rsid w:val="00670F6C"/>
    <w:rsid w:val="006711A9"/>
    <w:rsid w:val="0067199F"/>
    <w:rsid w:val="006722F4"/>
    <w:rsid w:val="00672896"/>
    <w:rsid w:val="0067320B"/>
    <w:rsid w:val="006738A4"/>
    <w:rsid w:val="00674E64"/>
    <w:rsid w:val="00674F24"/>
    <w:rsid w:val="00675C26"/>
    <w:rsid w:val="0067617D"/>
    <w:rsid w:val="006761E3"/>
    <w:rsid w:val="00676207"/>
    <w:rsid w:val="00676347"/>
    <w:rsid w:val="00676E58"/>
    <w:rsid w:val="00680049"/>
    <w:rsid w:val="00683CA0"/>
    <w:rsid w:val="00684A33"/>
    <w:rsid w:val="00684C70"/>
    <w:rsid w:val="00684E73"/>
    <w:rsid w:val="006852C7"/>
    <w:rsid w:val="006852CE"/>
    <w:rsid w:val="00685F66"/>
    <w:rsid w:val="00686747"/>
    <w:rsid w:val="00686E4E"/>
    <w:rsid w:val="0068715E"/>
    <w:rsid w:val="00687226"/>
    <w:rsid w:val="00690B01"/>
    <w:rsid w:val="00691310"/>
    <w:rsid w:val="00691E1B"/>
    <w:rsid w:val="00691E66"/>
    <w:rsid w:val="00692D14"/>
    <w:rsid w:val="006935D1"/>
    <w:rsid w:val="00695353"/>
    <w:rsid w:val="006954FD"/>
    <w:rsid w:val="0069668B"/>
    <w:rsid w:val="00697364"/>
    <w:rsid w:val="006974AA"/>
    <w:rsid w:val="006975C3"/>
    <w:rsid w:val="006A0104"/>
    <w:rsid w:val="006A0278"/>
    <w:rsid w:val="006A069D"/>
    <w:rsid w:val="006A1835"/>
    <w:rsid w:val="006A2ABD"/>
    <w:rsid w:val="006A2B8F"/>
    <w:rsid w:val="006A3628"/>
    <w:rsid w:val="006A3F56"/>
    <w:rsid w:val="006A4590"/>
    <w:rsid w:val="006A5120"/>
    <w:rsid w:val="006A52EA"/>
    <w:rsid w:val="006A52F5"/>
    <w:rsid w:val="006A54B4"/>
    <w:rsid w:val="006A68B6"/>
    <w:rsid w:val="006A6E72"/>
    <w:rsid w:val="006A6F08"/>
    <w:rsid w:val="006A708E"/>
    <w:rsid w:val="006A79DE"/>
    <w:rsid w:val="006A7A3B"/>
    <w:rsid w:val="006A7FDC"/>
    <w:rsid w:val="006B0D3F"/>
    <w:rsid w:val="006B0DCD"/>
    <w:rsid w:val="006B2C55"/>
    <w:rsid w:val="006B3704"/>
    <w:rsid w:val="006B4654"/>
    <w:rsid w:val="006B4FFE"/>
    <w:rsid w:val="006B5D8D"/>
    <w:rsid w:val="006B6039"/>
    <w:rsid w:val="006B65C7"/>
    <w:rsid w:val="006B7397"/>
    <w:rsid w:val="006C1158"/>
    <w:rsid w:val="006C14DE"/>
    <w:rsid w:val="006C1521"/>
    <w:rsid w:val="006C1727"/>
    <w:rsid w:val="006C18C0"/>
    <w:rsid w:val="006C23D9"/>
    <w:rsid w:val="006C2ED6"/>
    <w:rsid w:val="006C32FD"/>
    <w:rsid w:val="006C3615"/>
    <w:rsid w:val="006C39CE"/>
    <w:rsid w:val="006C465A"/>
    <w:rsid w:val="006C6D3F"/>
    <w:rsid w:val="006C6D99"/>
    <w:rsid w:val="006C731F"/>
    <w:rsid w:val="006C7FAD"/>
    <w:rsid w:val="006D0BF9"/>
    <w:rsid w:val="006D0F96"/>
    <w:rsid w:val="006D0FCC"/>
    <w:rsid w:val="006D21F5"/>
    <w:rsid w:val="006D3089"/>
    <w:rsid w:val="006D30CD"/>
    <w:rsid w:val="006D31C3"/>
    <w:rsid w:val="006D3490"/>
    <w:rsid w:val="006D3B51"/>
    <w:rsid w:val="006D4D73"/>
    <w:rsid w:val="006D5728"/>
    <w:rsid w:val="006D57E7"/>
    <w:rsid w:val="006D657C"/>
    <w:rsid w:val="006D6A59"/>
    <w:rsid w:val="006D6D0A"/>
    <w:rsid w:val="006D7F49"/>
    <w:rsid w:val="006E0A04"/>
    <w:rsid w:val="006E126D"/>
    <w:rsid w:val="006E1757"/>
    <w:rsid w:val="006E1FC3"/>
    <w:rsid w:val="006E207A"/>
    <w:rsid w:val="006E2611"/>
    <w:rsid w:val="006E2BD7"/>
    <w:rsid w:val="006E2E8E"/>
    <w:rsid w:val="006E3CBA"/>
    <w:rsid w:val="006E3E02"/>
    <w:rsid w:val="006E4106"/>
    <w:rsid w:val="006E4B01"/>
    <w:rsid w:val="006E56BD"/>
    <w:rsid w:val="006E7905"/>
    <w:rsid w:val="006F01CE"/>
    <w:rsid w:val="006F1682"/>
    <w:rsid w:val="006F172D"/>
    <w:rsid w:val="006F2597"/>
    <w:rsid w:val="006F3CCA"/>
    <w:rsid w:val="006F43E5"/>
    <w:rsid w:val="006F4527"/>
    <w:rsid w:val="006F46E1"/>
    <w:rsid w:val="006F499F"/>
    <w:rsid w:val="006F4A3F"/>
    <w:rsid w:val="006F5907"/>
    <w:rsid w:val="006F5BD8"/>
    <w:rsid w:val="006F620C"/>
    <w:rsid w:val="006F7352"/>
    <w:rsid w:val="0070182B"/>
    <w:rsid w:val="00701E47"/>
    <w:rsid w:val="00702FA2"/>
    <w:rsid w:val="00703E6E"/>
    <w:rsid w:val="00704243"/>
    <w:rsid w:val="00704CE9"/>
    <w:rsid w:val="00705C35"/>
    <w:rsid w:val="0070616B"/>
    <w:rsid w:val="00706295"/>
    <w:rsid w:val="00706C5E"/>
    <w:rsid w:val="00706FDA"/>
    <w:rsid w:val="007079A2"/>
    <w:rsid w:val="00707AEA"/>
    <w:rsid w:val="00710028"/>
    <w:rsid w:val="00711D3D"/>
    <w:rsid w:val="00711F46"/>
    <w:rsid w:val="00711F9A"/>
    <w:rsid w:val="007123C8"/>
    <w:rsid w:val="00712DBD"/>
    <w:rsid w:val="00713165"/>
    <w:rsid w:val="00713810"/>
    <w:rsid w:val="007146EA"/>
    <w:rsid w:val="007153A4"/>
    <w:rsid w:val="00715558"/>
    <w:rsid w:val="00716232"/>
    <w:rsid w:val="00716306"/>
    <w:rsid w:val="007211B9"/>
    <w:rsid w:val="0072210E"/>
    <w:rsid w:val="00722942"/>
    <w:rsid w:val="007239EF"/>
    <w:rsid w:val="007244B8"/>
    <w:rsid w:val="007259B0"/>
    <w:rsid w:val="0072638F"/>
    <w:rsid w:val="00727539"/>
    <w:rsid w:val="007303A5"/>
    <w:rsid w:val="007305AB"/>
    <w:rsid w:val="00730B3E"/>
    <w:rsid w:val="007317D3"/>
    <w:rsid w:val="0073181E"/>
    <w:rsid w:val="007335A5"/>
    <w:rsid w:val="00733BAE"/>
    <w:rsid w:val="00733CB4"/>
    <w:rsid w:val="0073420B"/>
    <w:rsid w:val="00734BE0"/>
    <w:rsid w:val="00735202"/>
    <w:rsid w:val="007354EA"/>
    <w:rsid w:val="00736367"/>
    <w:rsid w:val="007365A0"/>
    <w:rsid w:val="00737024"/>
    <w:rsid w:val="0074033C"/>
    <w:rsid w:val="00740D41"/>
    <w:rsid w:val="007418C7"/>
    <w:rsid w:val="00743315"/>
    <w:rsid w:val="007439E6"/>
    <w:rsid w:val="00744DF8"/>
    <w:rsid w:val="00745300"/>
    <w:rsid w:val="0074760E"/>
    <w:rsid w:val="00747D66"/>
    <w:rsid w:val="007503DC"/>
    <w:rsid w:val="00751B33"/>
    <w:rsid w:val="0075287F"/>
    <w:rsid w:val="00753786"/>
    <w:rsid w:val="00753B0A"/>
    <w:rsid w:val="00753FEE"/>
    <w:rsid w:val="00754327"/>
    <w:rsid w:val="00754368"/>
    <w:rsid w:val="007546CE"/>
    <w:rsid w:val="00754999"/>
    <w:rsid w:val="00754ABA"/>
    <w:rsid w:val="0075550A"/>
    <w:rsid w:val="007555F4"/>
    <w:rsid w:val="00755B4C"/>
    <w:rsid w:val="00756155"/>
    <w:rsid w:val="00756B85"/>
    <w:rsid w:val="00757190"/>
    <w:rsid w:val="007601B8"/>
    <w:rsid w:val="00760E5F"/>
    <w:rsid w:val="00761338"/>
    <w:rsid w:val="0076148A"/>
    <w:rsid w:val="00761B96"/>
    <w:rsid w:val="00761BB8"/>
    <w:rsid w:val="00761C75"/>
    <w:rsid w:val="00761DE2"/>
    <w:rsid w:val="00762387"/>
    <w:rsid w:val="00762F06"/>
    <w:rsid w:val="00764532"/>
    <w:rsid w:val="007646CA"/>
    <w:rsid w:val="00764B9C"/>
    <w:rsid w:val="00765023"/>
    <w:rsid w:val="0076631F"/>
    <w:rsid w:val="0076669A"/>
    <w:rsid w:val="00766C42"/>
    <w:rsid w:val="00767117"/>
    <w:rsid w:val="007678F4"/>
    <w:rsid w:val="00767E67"/>
    <w:rsid w:val="00767E6E"/>
    <w:rsid w:val="0077022D"/>
    <w:rsid w:val="00770EE3"/>
    <w:rsid w:val="00771429"/>
    <w:rsid w:val="007722A5"/>
    <w:rsid w:val="00772A7F"/>
    <w:rsid w:val="00772B70"/>
    <w:rsid w:val="007769A6"/>
    <w:rsid w:val="007770C3"/>
    <w:rsid w:val="0077727F"/>
    <w:rsid w:val="00777A62"/>
    <w:rsid w:val="0078037F"/>
    <w:rsid w:val="0078046A"/>
    <w:rsid w:val="007805AB"/>
    <w:rsid w:val="007824C1"/>
    <w:rsid w:val="00782B0D"/>
    <w:rsid w:val="00783D1C"/>
    <w:rsid w:val="00783D42"/>
    <w:rsid w:val="007846FC"/>
    <w:rsid w:val="00784B1D"/>
    <w:rsid w:val="00786A2C"/>
    <w:rsid w:val="0078774D"/>
    <w:rsid w:val="00787EE9"/>
    <w:rsid w:val="00791A74"/>
    <w:rsid w:val="007922BF"/>
    <w:rsid w:val="00794B7B"/>
    <w:rsid w:val="00794D0F"/>
    <w:rsid w:val="007957F4"/>
    <w:rsid w:val="00796A36"/>
    <w:rsid w:val="00796FE9"/>
    <w:rsid w:val="0079726B"/>
    <w:rsid w:val="0079776E"/>
    <w:rsid w:val="0079781A"/>
    <w:rsid w:val="007A02C8"/>
    <w:rsid w:val="007A0368"/>
    <w:rsid w:val="007A1546"/>
    <w:rsid w:val="007A1BB5"/>
    <w:rsid w:val="007A228C"/>
    <w:rsid w:val="007A23CA"/>
    <w:rsid w:val="007A2EF1"/>
    <w:rsid w:val="007A368E"/>
    <w:rsid w:val="007A3C05"/>
    <w:rsid w:val="007A450F"/>
    <w:rsid w:val="007A5868"/>
    <w:rsid w:val="007A5A8A"/>
    <w:rsid w:val="007A5D18"/>
    <w:rsid w:val="007A5E3F"/>
    <w:rsid w:val="007A6942"/>
    <w:rsid w:val="007A6C27"/>
    <w:rsid w:val="007B04CE"/>
    <w:rsid w:val="007B1D3D"/>
    <w:rsid w:val="007B246A"/>
    <w:rsid w:val="007B250A"/>
    <w:rsid w:val="007B2E93"/>
    <w:rsid w:val="007B387C"/>
    <w:rsid w:val="007B3BC8"/>
    <w:rsid w:val="007B4F17"/>
    <w:rsid w:val="007B57B3"/>
    <w:rsid w:val="007B626F"/>
    <w:rsid w:val="007B6871"/>
    <w:rsid w:val="007B7110"/>
    <w:rsid w:val="007B7A2F"/>
    <w:rsid w:val="007C00A1"/>
    <w:rsid w:val="007C0937"/>
    <w:rsid w:val="007C1F20"/>
    <w:rsid w:val="007C21E1"/>
    <w:rsid w:val="007C26D8"/>
    <w:rsid w:val="007C2871"/>
    <w:rsid w:val="007C2B97"/>
    <w:rsid w:val="007C32EE"/>
    <w:rsid w:val="007C3988"/>
    <w:rsid w:val="007C39D3"/>
    <w:rsid w:val="007C3D33"/>
    <w:rsid w:val="007C3FF0"/>
    <w:rsid w:val="007C442F"/>
    <w:rsid w:val="007C45DE"/>
    <w:rsid w:val="007C4C87"/>
    <w:rsid w:val="007C4D9F"/>
    <w:rsid w:val="007C51B2"/>
    <w:rsid w:val="007C5465"/>
    <w:rsid w:val="007C671A"/>
    <w:rsid w:val="007C7C41"/>
    <w:rsid w:val="007D0E0D"/>
    <w:rsid w:val="007D19EA"/>
    <w:rsid w:val="007D1FB1"/>
    <w:rsid w:val="007D26D4"/>
    <w:rsid w:val="007D27AD"/>
    <w:rsid w:val="007D294A"/>
    <w:rsid w:val="007D376D"/>
    <w:rsid w:val="007D424E"/>
    <w:rsid w:val="007D42B2"/>
    <w:rsid w:val="007D4529"/>
    <w:rsid w:val="007D47D2"/>
    <w:rsid w:val="007D4AAF"/>
    <w:rsid w:val="007D4AE4"/>
    <w:rsid w:val="007D4CF7"/>
    <w:rsid w:val="007D4DBD"/>
    <w:rsid w:val="007D54DC"/>
    <w:rsid w:val="007D5689"/>
    <w:rsid w:val="007D69D4"/>
    <w:rsid w:val="007D6EC0"/>
    <w:rsid w:val="007D703F"/>
    <w:rsid w:val="007D707D"/>
    <w:rsid w:val="007D73A6"/>
    <w:rsid w:val="007D7AB7"/>
    <w:rsid w:val="007D7E1D"/>
    <w:rsid w:val="007D7F20"/>
    <w:rsid w:val="007E069F"/>
    <w:rsid w:val="007E0C3C"/>
    <w:rsid w:val="007E0F6C"/>
    <w:rsid w:val="007E2080"/>
    <w:rsid w:val="007E2AE3"/>
    <w:rsid w:val="007E2C70"/>
    <w:rsid w:val="007E503C"/>
    <w:rsid w:val="007E531E"/>
    <w:rsid w:val="007E5390"/>
    <w:rsid w:val="007E5CD4"/>
    <w:rsid w:val="007F102A"/>
    <w:rsid w:val="007F1990"/>
    <w:rsid w:val="007F1C48"/>
    <w:rsid w:val="007F2A60"/>
    <w:rsid w:val="007F318B"/>
    <w:rsid w:val="007F340E"/>
    <w:rsid w:val="007F5FD3"/>
    <w:rsid w:val="007F6DC7"/>
    <w:rsid w:val="007F76CF"/>
    <w:rsid w:val="007F7E7E"/>
    <w:rsid w:val="0080115C"/>
    <w:rsid w:val="008014A8"/>
    <w:rsid w:val="00801AAA"/>
    <w:rsid w:val="00802235"/>
    <w:rsid w:val="008023B0"/>
    <w:rsid w:val="0080270D"/>
    <w:rsid w:val="0080345C"/>
    <w:rsid w:val="008038EE"/>
    <w:rsid w:val="00803E0C"/>
    <w:rsid w:val="00804590"/>
    <w:rsid w:val="008051C9"/>
    <w:rsid w:val="0080716B"/>
    <w:rsid w:val="0080726E"/>
    <w:rsid w:val="00807902"/>
    <w:rsid w:val="00811EF7"/>
    <w:rsid w:val="00811F25"/>
    <w:rsid w:val="00811F9D"/>
    <w:rsid w:val="00813750"/>
    <w:rsid w:val="00813B91"/>
    <w:rsid w:val="00813EB5"/>
    <w:rsid w:val="0081440B"/>
    <w:rsid w:val="00814572"/>
    <w:rsid w:val="00814BF7"/>
    <w:rsid w:val="00815288"/>
    <w:rsid w:val="008155CE"/>
    <w:rsid w:val="00815605"/>
    <w:rsid w:val="008176CF"/>
    <w:rsid w:val="008203EC"/>
    <w:rsid w:val="00820CA4"/>
    <w:rsid w:val="00821425"/>
    <w:rsid w:val="00821F72"/>
    <w:rsid w:val="0082251B"/>
    <w:rsid w:val="008227E0"/>
    <w:rsid w:val="00822DE5"/>
    <w:rsid w:val="0082522F"/>
    <w:rsid w:val="0082600C"/>
    <w:rsid w:val="00826EEB"/>
    <w:rsid w:val="0082771D"/>
    <w:rsid w:val="0082779A"/>
    <w:rsid w:val="008301ED"/>
    <w:rsid w:val="00830339"/>
    <w:rsid w:val="008305F3"/>
    <w:rsid w:val="00830DC0"/>
    <w:rsid w:val="00831979"/>
    <w:rsid w:val="008323ED"/>
    <w:rsid w:val="008327C3"/>
    <w:rsid w:val="00832F17"/>
    <w:rsid w:val="00833882"/>
    <w:rsid w:val="00834690"/>
    <w:rsid w:val="008349FB"/>
    <w:rsid w:val="00837102"/>
    <w:rsid w:val="00837D39"/>
    <w:rsid w:val="008406DB"/>
    <w:rsid w:val="008409F6"/>
    <w:rsid w:val="008411EC"/>
    <w:rsid w:val="00841278"/>
    <w:rsid w:val="00842660"/>
    <w:rsid w:val="00842D75"/>
    <w:rsid w:val="00843D03"/>
    <w:rsid w:val="0084426A"/>
    <w:rsid w:val="00844B4F"/>
    <w:rsid w:val="00844FAD"/>
    <w:rsid w:val="00845B0F"/>
    <w:rsid w:val="00847054"/>
    <w:rsid w:val="00847785"/>
    <w:rsid w:val="00851352"/>
    <w:rsid w:val="008513C4"/>
    <w:rsid w:val="0085146A"/>
    <w:rsid w:val="00851572"/>
    <w:rsid w:val="0085269D"/>
    <w:rsid w:val="00852F2B"/>
    <w:rsid w:val="00853614"/>
    <w:rsid w:val="008538F7"/>
    <w:rsid w:val="00853F6C"/>
    <w:rsid w:val="00854555"/>
    <w:rsid w:val="008550B7"/>
    <w:rsid w:val="0085687B"/>
    <w:rsid w:val="00857077"/>
    <w:rsid w:val="0086019F"/>
    <w:rsid w:val="0086094E"/>
    <w:rsid w:val="008614AA"/>
    <w:rsid w:val="00861890"/>
    <w:rsid w:val="00862558"/>
    <w:rsid w:val="00862FA7"/>
    <w:rsid w:val="00863230"/>
    <w:rsid w:val="008634C0"/>
    <w:rsid w:val="00863E48"/>
    <w:rsid w:val="00863E68"/>
    <w:rsid w:val="00865BD0"/>
    <w:rsid w:val="00865F0B"/>
    <w:rsid w:val="008663E0"/>
    <w:rsid w:val="00867130"/>
    <w:rsid w:val="0086768F"/>
    <w:rsid w:val="008679C8"/>
    <w:rsid w:val="00867CFA"/>
    <w:rsid w:val="00867D54"/>
    <w:rsid w:val="00870E9B"/>
    <w:rsid w:val="008717D8"/>
    <w:rsid w:val="0087215C"/>
    <w:rsid w:val="0087253D"/>
    <w:rsid w:val="0087344C"/>
    <w:rsid w:val="008736A4"/>
    <w:rsid w:val="00873CF9"/>
    <w:rsid w:val="00874A93"/>
    <w:rsid w:val="00875D25"/>
    <w:rsid w:val="00875D9A"/>
    <w:rsid w:val="008766BD"/>
    <w:rsid w:val="00880E35"/>
    <w:rsid w:val="008814BA"/>
    <w:rsid w:val="00883FE4"/>
    <w:rsid w:val="00884AC2"/>
    <w:rsid w:val="00884EB3"/>
    <w:rsid w:val="00885501"/>
    <w:rsid w:val="00886920"/>
    <w:rsid w:val="00886C24"/>
    <w:rsid w:val="00886C7B"/>
    <w:rsid w:val="008874D8"/>
    <w:rsid w:val="008875FE"/>
    <w:rsid w:val="008879EE"/>
    <w:rsid w:val="00887B19"/>
    <w:rsid w:val="00887E91"/>
    <w:rsid w:val="00887F38"/>
    <w:rsid w:val="00887F7C"/>
    <w:rsid w:val="00887F8E"/>
    <w:rsid w:val="00890C28"/>
    <w:rsid w:val="00890E49"/>
    <w:rsid w:val="008914AE"/>
    <w:rsid w:val="0089197E"/>
    <w:rsid w:val="00891E31"/>
    <w:rsid w:val="008925F8"/>
    <w:rsid w:val="0089333E"/>
    <w:rsid w:val="00893DE3"/>
    <w:rsid w:val="00894753"/>
    <w:rsid w:val="00895923"/>
    <w:rsid w:val="00896234"/>
    <w:rsid w:val="008965A1"/>
    <w:rsid w:val="00897E43"/>
    <w:rsid w:val="00897E7F"/>
    <w:rsid w:val="008A0CA7"/>
    <w:rsid w:val="008A1091"/>
    <w:rsid w:val="008A1E1F"/>
    <w:rsid w:val="008A1E38"/>
    <w:rsid w:val="008A1F7D"/>
    <w:rsid w:val="008A2001"/>
    <w:rsid w:val="008A3407"/>
    <w:rsid w:val="008A3813"/>
    <w:rsid w:val="008A38BE"/>
    <w:rsid w:val="008A3ADB"/>
    <w:rsid w:val="008A3B03"/>
    <w:rsid w:val="008A4799"/>
    <w:rsid w:val="008A49C4"/>
    <w:rsid w:val="008A5055"/>
    <w:rsid w:val="008A50B9"/>
    <w:rsid w:val="008A5ACB"/>
    <w:rsid w:val="008A64B8"/>
    <w:rsid w:val="008B089F"/>
    <w:rsid w:val="008B0FF0"/>
    <w:rsid w:val="008B1285"/>
    <w:rsid w:val="008B1DA5"/>
    <w:rsid w:val="008B4948"/>
    <w:rsid w:val="008B5C37"/>
    <w:rsid w:val="008B5E8F"/>
    <w:rsid w:val="008B5FEC"/>
    <w:rsid w:val="008B663E"/>
    <w:rsid w:val="008B6C82"/>
    <w:rsid w:val="008B79B5"/>
    <w:rsid w:val="008B7BD3"/>
    <w:rsid w:val="008C02C8"/>
    <w:rsid w:val="008C1164"/>
    <w:rsid w:val="008C1F13"/>
    <w:rsid w:val="008C222B"/>
    <w:rsid w:val="008C2336"/>
    <w:rsid w:val="008C2E33"/>
    <w:rsid w:val="008C3756"/>
    <w:rsid w:val="008C3D0F"/>
    <w:rsid w:val="008C3FBB"/>
    <w:rsid w:val="008C4568"/>
    <w:rsid w:val="008C5738"/>
    <w:rsid w:val="008C654A"/>
    <w:rsid w:val="008C7025"/>
    <w:rsid w:val="008C7EAD"/>
    <w:rsid w:val="008D0181"/>
    <w:rsid w:val="008D0C2B"/>
    <w:rsid w:val="008D0C69"/>
    <w:rsid w:val="008D0CFE"/>
    <w:rsid w:val="008D13FC"/>
    <w:rsid w:val="008D161F"/>
    <w:rsid w:val="008D296B"/>
    <w:rsid w:val="008D47E6"/>
    <w:rsid w:val="008D56D1"/>
    <w:rsid w:val="008D56F3"/>
    <w:rsid w:val="008D6152"/>
    <w:rsid w:val="008D646C"/>
    <w:rsid w:val="008D6AE6"/>
    <w:rsid w:val="008D6E31"/>
    <w:rsid w:val="008D7ABA"/>
    <w:rsid w:val="008E010D"/>
    <w:rsid w:val="008E12C9"/>
    <w:rsid w:val="008E1707"/>
    <w:rsid w:val="008E3E5A"/>
    <w:rsid w:val="008E43DE"/>
    <w:rsid w:val="008E5D0A"/>
    <w:rsid w:val="008E69B6"/>
    <w:rsid w:val="008E7BA9"/>
    <w:rsid w:val="008E7D2A"/>
    <w:rsid w:val="008F041A"/>
    <w:rsid w:val="008F0DAE"/>
    <w:rsid w:val="008F0F81"/>
    <w:rsid w:val="008F167D"/>
    <w:rsid w:val="008F1BBA"/>
    <w:rsid w:val="008F27BF"/>
    <w:rsid w:val="008F2BDE"/>
    <w:rsid w:val="008F2E64"/>
    <w:rsid w:val="008F32CD"/>
    <w:rsid w:val="008F3470"/>
    <w:rsid w:val="008F43C3"/>
    <w:rsid w:val="008F4857"/>
    <w:rsid w:val="008F576B"/>
    <w:rsid w:val="008F679D"/>
    <w:rsid w:val="008F68A3"/>
    <w:rsid w:val="008F6B36"/>
    <w:rsid w:val="00900638"/>
    <w:rsid w:val="0090080E"/>
    <w:rsid w:val="009012D9"/>
    <w:rsid w:val="00901A7B"/>
    <w:rsid w:val="0090384F"/>
    <w:rsid w:val="00904713"/>
    <w:rsid w:val="00905F1C"/>
    <w:rsid w:val="0090622C"/>
    <w:rsid w:val="00906B02"/>
    <w:rsid w:val="00907465"/>
    <w:rsid w:val="009105ED"/>
    <w:rsid w:val="009123F3"/>
    <w:rsid w:val="009128A2"/>
    <w:rsid w:val="009129F7"/>
    <w:rsid w:val="00913636"/>
    <w:rsid w:val="0091392D"/>
    <w:rsid w:val="009139B6"/>
    <w:rsid w:val="0091414E"/>
    <w:rsid w:val="009142EC"/>
    <w:rsid w:val="009145E4"/>
    <w:rsid w:val="00914B68"/>
    <w:rsid w:val="009154C3"/>
    <w:rsid w:val="00916345"/>
    <w:rsid w:val="009169EA"/>
    <w:rsid w:val="00916D1F"/>
    <w:rsid w:val="00916F42"/>
    <w:rsid w:val="0091796B"/>
    <w:rsid w:val="00917AF1"/>
    <w:rsid w:val="00920169"/>
    <w:rsid w:val="0092160C"/>
    <w:rsid w:val="00921A9C"/>
    <w:rsid w:val="00922355"/>
    <w:rsid w:val="0092261F"/>
    <w:rsid w:val="009229F8"/>
    <w:rsid w:val="00922CE7"/>
    <w:rsid w:val="0092313A"/>
    <w:rsid w:val="009231B0"/>
    <w:rsid w:val="00923540"/>
    <w:rsid w:val="00924BB5"/>
    <w:rsid w:val="00924C66"/>
    <w:rsid w:val="009251CF"/>
    <w:rsid w:val="0092535D"/>
    <w:rsid w:val="00925F98"/>
    <w:rsid w:val="00926767"/>
    <w:rsid w:val="0093025E"/>
    <w:rsid w:val="009302AE"/>
    <w:rsid w:val="009302D6"/>
    <w:rsid w:val="00931BA0"/>
    <w:rsid w:val="00932741"/>
    <w:rsid w:val="00932D19"/>
    <w:rsid w:val="00933598"/>
    <w:rsid w:val="00933837"/>
    <w:rsid w:val="00933A96"/>
    <w:rsid w:val="00933B49"/>
    <w:rsid w:val="00934C0F"/>
    <w:rsid w:val="00935619"/>
    <w:rsid w:val="0093569B"/>
    <w:rsid w:val="009361D5"/>
    <w:rsid w:val="009365ED"/>
    <w:rsid w:val="00936A2D"/>
    <w:rsid w:val="0093778F"/>
    <w:rsid w:val="0094049B"/>
    <w:rsid w:val="00940638"/>
    <w:rsid w:val="009406FE"/>
    <w:rsid w:val="009406FF"/>
    <w:rsid w:val="00940CE6"/>
    <w:rsid w:val="00940F3E"/>
    <w:rsid w:val="00941465"/>
    <w:rsid w:val="00941B96"/>
    <w:rsid w:val="00941E2F"/>
    <w:rsid w:val="0094222D"/>
    <w:rsid w:val="00942879"/>
    <w:rsid w:val="009428A4"/>
    <w:rsid w:val="0094403D"/>
    <w:rsid w:val="00944899"/>
    <w:rsid w:val="00944B8B"/>
    <w:rsid w:val="0094552D"/>
    <w:rsid w:val="009464D6"/>
    <w:rsid w:val="009466DC"/>
    <w:rsid w:val="00947358"/>
    <w:rsid w:val="009475C9"/>
    <w:rsid w:val="0095130D"/>
    <w:rsid w:val="00951312"/>
    <w:rsid w:val="00951315"/>
    <w:rsid w:val="009515A8"/>
    <w:rsid w:val="00951619"/>
    <w:rsid w:val="00951670"/>
    <w:rsid w:val="00951BB3"/>
    <w:rsid w:val="00952447"/>
    <w:rsid w:val="00952AEC"/>
    <w:rsid w:val="00952B71"/>
    <w:rsid w:val="00952E27"/>
    <w:rsid w:val="009531F2"/>
    <w:rsid w:val="00953D91"/>
    <w:rsid w:val="009541E7"/>
    <w:rsid w:val="009546F3"/>
    <w:rsid w:val="00954C16"/>
    <w:rsid w:val="00954EDA"/>
    <w:rsid w:val="009556E9"/>
    <w:rsid w:val="00955A0C"/>
    <w:rsid w:val="00956CD0"/>
    <w:rsid w:val="00961123"/>
    <w:rsid w:val="00962136"/>
    <w:rsid w:val="00962A94"/>
    <w:rsid w:val="00962EE4"/>
    <w:rsid w:val="00962FCE"/>
    <w:rsid w:val="00963917"/>
    <w:rsid w:val="009659F4"/>
    <w:rsid w:val="00965BD5"/>
    <w:rsid w:val="0096608B"/>
    <w:rsid w:val="009666B2"/>
    <w:rsid w:val="0096678E"/>
    <w:rsid w:val="00967419"/>
    <w:rsid w:val="009675BD"/>
    <w:rsid w:val="00970286"/>
    <w:rsid w:val="00970D60"/>
    <w:rsid w:val="00971EF1"/>
    <w:rsid w:val="0097330B"/>
    <w:rsid w:val="00974056"/>
    <w:rsid w:val="0097422C"/>
    <w:rsid w:val="00974424"/>
    <w:rsid w:val="009744A5"/>
    <w:rsid w:val="0097462E"/>
    <w:rsid w:val="00974814"/>
    <w:rsid w:val="00975A8D"/>
    <w:rsid w:val="00975E1D"/>
    <w:rsid w:val="00975FDE"/>
    <w:rsid w:val="00980C91"/>
    <w:rsid w:val="00983219"/>
    <w:rsid w:val="0098387A"/>
    <w:rsid w:val="00984E3C"/>
    <w:rsid w:val="00985D98"/>
    <w:rsid w:val="009877EB"/>
    <w:rsid w:val="00990E4A"/>
    <w:rsid w:val="009916A4"/>
    <w:rsid w:val="00992715"/>
    <w:rsid w:val="0099390E"/>
    <w:rsid w:val="0099400A"/>
    <w:rsid w:val="009945A7"/>
    <w:rsid w:val="0099587C"/>
    <w:rsid w:val="009960E5"/>
    <w:rsid w:val="009A148B"/>
    <w:rsid w:val="009A16A4"/>
    <w:rsid w:val="009A203E"/>
    <w:rsid w:val="009A2260"/>
    <w:rsid w:val="009A226A"/>
    <w:rsid w:val="009A24CE"/>
    <w:rsid w:val="009A3048"/>
    <w:rsid w:val="009A3705"/>
    <w:rsid w:val="009A3CF9"/>
    <w:rsid w:val="009A3F9F"/>
    <w:rsid w:val="009A4554"/>
    <w:rsid w:val="009A4E73"/>
    <w:rsid w:val="009A4F78"/>
    <w:rsid w:val="009A59AF"/>
    <w:rsid w:val="009A5AB9"/>
    <w:rsid w:val="009A650A"/>
    <w:rsid w:val="009A6DA2"/>
    <w:rsid w:val="009A7243"/>
    <w:rsid w:val="009A7567"/>
    <w:rsid w:val="009A7880"/>
    <w:rsid w:val="009A7ADC"/>
    <w:rsid w:val="009B098C"/>
    <w:rsid w:val="009B0D30"/>
    <w:rsid w:val="009B1569"/>
    <w:rsid w:val="009B2D69"/>
    <w:rsid w:val="009B3777"/>
    <w:rsid w:val="009B3CB4"/>
    <w:rsid w:val="009B41F6"/>
    <w:rsid w:val="009B4594"/>
    <w:rsid w:val="009B4DC8"/>
    <w:rsid w:val="009B5089"/>
    <w:rsid w:val="009B5424"/>
    <w:rsid w:val="009B6E95"/>
    <w:rsid w:val="009C04AD"/>
    <w:rsid w:val="009C0966"/>
    <w:rsid w:val="009C0AE6"/>
    <w:rsid w:val="009C1457"/>
    <w:rsid w:val="009C167C"/>
    <w:rsid w:val="009C19B7"/>
    <w:rsid w:val="009C1DF5"/>
    <w:rsid w:val="009C1FAD"/>
    <w:rsid w:val="009C21FE"/>
    <w:rsid w:val="009C3618"/>
    <w:rsid w:val="009C3913"/>
    <w:rsid w:val="009C44BE"/>
    <w:rsid w:val="009C4578"/>
    <w:rsid w:val="009C4C32"/>
    <w:rsid w:val="009C5ABB"/>
    <w:rsid w:val="009C5D02"/>
    <w:rsid w:val="009C636B"/>
    <w:rsid w:val="009C6674"/>
    <w:rsid w:val="009D0E0C"/>
    <w:rsid w:val="009D1403"/>
    <w:rsid w:val="009D1519"/>
    <w:rsid w:val="009D181C"/>
    <w:rsid w:val="009D2214"/>
    <w:rsid w:val="009D2492"/>
    <w:rsid w:val="009D311D"/>
    <w:rsid w:val="009D3F56"/>
    <w:rsid w:val="009D4699"/>
    <w:rsid w:val="009D4CE0"/>
    <w:rsid w:val="009D4DC8"/>
    <w:rsid w:val="009D4F2E"/>
    <w:rsid w:val="009D555F"/>
    <w:rsid w:val="009D6416"/>
    <w:rsid w:val="009D6463"/>
    <w:rsid w:val="009D667D"/>
    <w:rsid w:val="009D69D0"/>
    <w:rsid w:val="009D7489"/>
    <w:rsid w:val="009D7C51"/>
    <w:rsid w:val="009E196C"/>
    <w:rsid w:val="009E2147"/>
    <w:rsid w:val="009E2C7F"/>
    <w:rsid w:val="009E2EA5"/>
    <w:rsid w:val="009E3396"/>
    <w:rsid w:val="009E3C6F"/>
    <w:rsid w:val="009E50E9"/>
    <w:rsid w:val="009E5B6F"/>
    <w:rsid w:val="009E659D"/>
    <w:rsid w:val="009E679C"/>
    <w:rsid w:val="009E6A0A"/>
    <w:rsid w:val="009E7660"/>
    <w:rsid w:val="009E76EE"/>
    <w:rsid w:val="009E7C10"/>
    <w:rsid w:val="009F0455"/>
    <w:rsid w:val="009F0814"/>
    <w:rsid w:val="009F08A2"/>
    <w:rsid w:val="009F0D09"/>
    <w:rsid w:val="009F0F1F"/>
    <w:rsid w:val="009F1660"/>
    <w:rsid w:val="009F24CC"/>
    <w:rsid w:val="009F2CBB"/>
    <w:rsid w:val="009F36BF"/>
    <w:rsid w:val="009F3E73"/>
    <w:rsid w:val="009F5C32"/>
    <w:rsid w:val="009F6423"/>
    <w:rsid w:val="009F7316"/>
    <w:rsid w:val="009F7604"/>
    <w:rsid w:val="009F78F5"/>
    <w:rsid w:val="009F7A0D"/>
    <w:rsid w:val="00A002E4"/>
    <w:rsid w:val="00A0209B"/>
    <w:rsid w:val="00A02AAB"/>
    <w:rsid w:val="00A047E1"/>
    <w:rsid w:val="00A04BC5"/>
    <w:rsid w:val="00A0612C"/>
    <w:rsid w:val="00A064AE"/>
    <w:rsid w:val="00A069BE"/>
    <w:rsid w:val="00A07B9C"/>
    <w:rsid w:val="00A10B78"/>
    <w:rsid w:val="00A10CA5"/>
    <w:rsid w:val="00A10CF2"/>
    <w:rsid w:val="00A10E8E"/>
    <w:rsid w:val="00A111B6"/>
    <w:rsid w:val="00A11B2C"/>
    <w:rsid w:val="00A11BF4"/>
    <w:rsid w:val="00A11F95"/>
    <w:rsid w:val="00A128D3"/>
    <w:rsid w:val="00A153DB"/>
    <w:rsid w:val="00A16B9F"/>
    <w:rsid w:val="00A17C09"/>
    <w:rsid w:val="00A20E3F"/>
    <w:rsid w:val="00A23F62"/>
    <w:rsid w:val="00A25504"/>
    <w:rsid w:val="00A2668B"/>
    <w:rsid w:val="00A26D27"/>
    <w:rsid w:val="00A3003E"/>
    <w:rsid w:val="00A31161"/>
    <w:rsid w:val="00A31E63"/>
    <w:rsid w:val="00A328AB"/>
    <w:rsid w:val="00A32AA2"/>
    <w:rsid w:val="00A336BA"/>
    <w:rsid w:val="00A34128"/>
    <w:rsid w:val="00A34D68"/>
    <w:rsid w:val="00A3618B"/>
    <w:rsid w:val="00A36B74"/>
    <w:rsid w:val="00A36D88"/>
    <w:rsid w:val="00A376EE"/>
    <w:rsid w:val="00A378FC"/>
    <w:rsid w:val="00A40B58"/>
    <w:rsid w:val="00A40F11"/>
    <w:rsid w:val="00A411B2"/>
    <w:rsid w:val="00A42A99"/>
    <w:rsid w:val="00A4342F"/>
    <w:rsid w:val="00A439B7"/>
    <w:rsid w:val="00A43E1C"/>
    <w:rsid w:val="00A45BE1"/>
    <w:rsid w:val="00A46684"/>
    <w:rsid w:val="00A4690B"/>
    <w:rsid w:val="00A47DE7"/>
    <w:rsid w:val="00A50E2A"/>
    <w:rsid w:val="00A5151A"/>
    <w:rsid w:val="00A51C53"/>
    <w:rsid w:val="00A51F01"/>
    <w:rsid w:val="00A52731"/>
    <w:rsid w:val="00A52FAD"/>
    <w:rsid w:val="00A537A7"/>
    <w:rsid w:val="00A53F4A"/>
    <w:rsid w:val="00A53F50"/>
    <w:rsid w:val="00A5419B"/>
    <w:rsid w:val="00A54841"/>
    <w:rsid w:val="00A55E4C"/>
    <w:rsid w:val="00A5678C"/>
    <w:rsid w:val="00A56891"/>
    <w:rsid w:val="00A57E0A"/>
    <w:rsid w:val="00A6200E"/>
    <w:rsid w:val="00A622FD"/>
    <w:rsid w:val="00A6371F"/>
    <w:rsid w:val="00A63B01"/>
    <w:rsid w:val="00A64302"/>
    <w:rsid w:val="00A653FF"/>
    <w:rsid w:val="00A66571"/>
    <w:rsid w:val="00A66B11"/>
    <w:rsid w:val="00A66EA8"/>
    <w:rsid w:val="00A70E90"/>
    <w:rsid w:val="00A71D72"/>
    <w:rsid w:val="00A722C0"/>
    <w:rsid w:val="00A73BB2"/>
    <w:rsid w:val="00A74215"/>
    <w:rsid w:val="00A74315"/>
    <w:rsid w:val="00A7434C"/>
    <w:rsid w:val="00A747A5"/>
    <w:rsid w:val="00A750D9"/>
    <w:rsid w:val="00A759C5"/>
    <w:rsid w:val="00A75DE4"/>
    <w:rsid w:val="00A760ED"/>
    <w:rsid w:val="00A766F0"/>
    <w:rsid w:val="00A76B35"/>
    <w:rsid w:val="00A770B6"/>
    <w:rsid w:val="00A77388"/>
    <w:rsid w:val="00A77919"/>
    <w:rsid w:val="00A77A16"/>
    <w:rsid w:val="00A8094A"/>
    <w:rsid w:val="00A8167B"/>
    <w:rsid w:val="00A823F6"/>
    <w:rsid w:val="00A83358"/>
    <w:rsid w:val="00A83502"/>
    <w:rsid w:val="00A83CD1"/>
    <w:rsid w:val="00A83D86"/>
    <w:rsid w:val="00A83F18"/>
    <w:rsid w:val="00A840A0"/>
    <w:rsid w:val="00A8459D"/>
    <w:rsid w:val="00A8469E"/>
    <w:rsid w:val="00A84EF6"/>
    <w:rsid w:val="00A84F53"/>
    <w:rsid w:val="00A85205"/>
    <w:rsid w:val="00A855BB"/>
    <w:rsid w:val="00A8567A"/>
    <w:rsid w:val="00A86080"/>
    <w:rsid w:val="00A8654B"/>
    <w:rsid w:val="00A87021"/>
    <w:rsid w:val="00A8719E"/>
    <w:rsid w:val="00A87820"/>
    <w:rsid w:val="00A9099E"/>
    <w:rsid w:val="00A90DB7"/>
    <w:rsid w:val="00A9109E"/>
    <w:rsid w:val="00A917CA"/>
    <w:rsid w:val="00A919F5"/>
    <w:rsid w:val="00A92651"/>
    <w:rsid w:val="00A92B3F"/>
    <w:rsid w:val="00A930A4"/>
    <w:rsid w:val="00A94799"/>
    <w:rsid w:val="00A949A3"/>
    <w:rsid w:val="00A95084"/>
    <w:rsid w:val="00A965D2"/>
    <w:rsid w:val="00A9680E"/>
    <w:rsid w:val="00A96CB2"/>
    <w:rsid w:val="00A96D86"/>
    <w:rsid w:val="00A97834"/>
    <w:rsid w:val="00AA0556"/>
    <w:rsid w:val="00AA0710"/>
    <w:rsid w:val="00AA08F1"/>
    <w:rsid w:val="00AA0A89"/>
    <w:rsid w:val="00AA195E"/>
    <w:rsid w:val="00AA26C5"/>
    <w:rsid w:val="00AA26DF"/>
    <w:rsid w:val="00AA2CDF"/>
    <w:rsid w:val="00AA308B"/>
    <w:rsid w:val="00AA43CE"/>
    <w:rsid w:val="00AA489D"/>
    <w:rsid w:val="00AA4EF6"/>
    <w:rsid w:val="00AA5368"/>
    <w:rsid w:val="00AA5B08"/>
    <w:rsid w:val="00AA5EFC"/>
    <w:rsid w:val="00AA6429"/>
    <w:rsid w:val="00AA794E"/>
    <w:rsid w:val="00AB1A95"/>
    <w:rsid w:val="00AB3F4E"/>
    <w:rsid w:val="00AB4031"/>
    <w:rsid w:val="00AB570B"/>
    <w:rsid w:val="00AB5A2E"/>
    <w:rsid w:val="00AB6EBD"/>
    <w:rsid w:val="00AB767E"/>
    <w:rsid w:val="00AC01AA"/>
    <w:rsid w:val="00AC04D5"/>
    <w:rsid w:val="00AC19DA"/>
    <w:rsid w:val="00AC203C"/>
    <w:rsid w:val="00AC2DAE"/>
    <w:rsid w:val="00AC322C"/>
    <w:rsid w:val="00AC328E"/>
    <w:rsid w:val="00AC486B"/>
    <w:rsid w:val="00AC4F72"/>
    <w:rsid w:val="00AC5041"/>
    <w:rsid w:val="00AC5475"/>
    <w:rsid w:val="00AC5B50"/>
    <w:rsid w:val="00AC67A6"/>
    <w:rsid w:val="00AC727E"/>
    <w:rsid w:val="00AC74E4"/>
    <w:rsid w:val="00AC7FD8"/>
    <w:rsid w:val="00AD0A04"/>
    <w:rsid w:val="00AD1F0F"/>
    <w:rsid w:val="00AD274B"/>
    <w:rsid w:val="00AD3B20"/>
    <w:rsid w:val="00AD40F9"/>
    <w:rsid w:val="00AD4D85"/>
    <w:rsid w:val="00AD5288"/>
    <w:rsid w:val="00AD593C"/>
    <w:rsid w:val="00AD64AF"/>
    <w:rsid w:val="00AD65D7"/>
    <w:rsid w:val="00AD7DBF"/>
    <w:rsid w:val="00AE0242"/>
    <w:rsid w:val="00AE05DC"/>
    <w:rsid w:val="00AE0CC4"/>
    <w:rsid w:val="00AE0E57"/>
    <w:rsid w:val="00AE14ED"/>
    <w:rsid w:val="00AE2EB7"/>
    <w:rsid w:val="00AE323C"/>
    <w:rsid w:val="00AE3868"/>
    <w:rsid w:val="00AE3CD6"/>
    <w:rsid w:val="00AE43AB"/>
    <w:rsid w:val="00AE482E"/>
    <w:rsid w:val="00AE6266"/>
    <w:rsid w:val="00AE7272"/>
    <w:rsid w:val="00AE75B6"/>
    <w:rsid w:val="00AE765B"/>
    <w:rsid w:val="00AF005E"/>
    <w:rsid w:val="00AF07E3"/>
    <w:rsid w:val="00AF09BA"/>
    <w:rsid w:val="00AF0CAE"/>
    <w:rsid w:val="00AF2FA7"/>
    <w:rsid w:val="00AF3EE4"/>
    <w:rsid w:val="00AF4657"/>
    <w:rsid w:val="00AF5C71"/>
    <w:rsid w:val="00AF5F80"/>
    <w:rsid w:val="00AF741A"/>
    <w:rsid w:val="00AF7433"/>
    <w:rsid w:val="00B0149B"/>
    <w:rsid w:val="00B01ADB"/>
    <w:rsid w:val="00B01D46"/>
    <w:rsid w:val="00B022C2"/>
    <w:rsid w:val="00B02DAE"/>
    <w:rsid w:val="00B035CF"/>
    <w:rsid w:val="00B03D29"/>
    <w:rsid w:val="00B04161"/>
    <w:rsid w:val="00B04AC1"/>
    <w:rsid w:val="00B056F9"/>
    <w:rsid w:val="00B0676E"/>
    <w:rsid w:val="00B06AB8"/>
    <w:rsid w:val="00B1174E"/>
    <w:rsid w:val="00B11E3D"/>
    <w:rsid w:val="00B12288"/>
    <w:rsid w:val="00B12D92"/>
    <w:rsid w:val="00B13010"/>
    <w:rsid w:val="00B130DF"/>
    <w:rsid w:val="00B136FF"/>
    <w:rsid w:val="00B13789"/>
    <w:rsid w:val="00B13BFC"/>
    <w:rsid w:val="00B14D2C"/>
    <w:rsid w:val="00B16756"/>
    <w:rsid w:val="00B16911"/>
    <w:rsid w:val="00B17E82"/>
    <w:rsid w:val="00B222D9"/>
    <w:rsid w:val="00B23EF9"/>
    <w:rsid w:val="00B260FA"/>
    <w:rsid w:val="00B26811"/>
    <w:rsid w:val="00B2685C"/>
    <w:rsid w:val="00B26D71"/>
    <w:rsid w:val="00B30CDA"/>
    <w:rsid w:val="00B30FE6"/>
    <w:rsid w:val="00B3215F"/>
    <w:rsid w:val="00B3284F"/>
    <w:rsid w:val="00B336B7"/>
    <w:rsid w:val="00B341D0"/>
    <w:rsid w:val="00B3444C"/>
    <w:rsid w:val="00B345D2"/>
    <w:rsid w:val="00B345FE"/>
    <w:rsid w:val="00B3468A"/>
    <w:rsid w:val="00B36E7C"/>
    <w:rsid w:val="00B425F7"/>
    <w:rsid w:val="00B42F2F"/>
    <w:rsid w:val="00B43A34"/>
    <w:rsid w:val="00B4416A"/>
    <w:rsid w:val="00B452D9"/>
    <w:rsid w:val="00B4575A"/>
    <w:rsid w:val="00B457C1"/>
    <w:rsid w:val="00B467D9"/>
    <w:rsid w:val="00B46D13"/>
    <w:rsid w:val="00B4758E"/>
    <w:rsid w:val="00B476FF"/>
    <w:rsid w:val="00B501A1"/>
    <w:rsid w:val="00B5068F"/>
    <w:rsid w:val="00B51C50"/>
    <w:rsid w:val="00B52829"/>
    <w:rsid w:val="00B52B9B"/>
    <w:rsid w:val="00B52E11"/>
    <w:rsid w:val="00B53066"/>
    <w:rsid w:val="00B539B6"/>
    <w:rsid w:val="00B5471B"/>
    <w:rsid w:val="00B54933"/>
    <w:rsid w:val="00B54940"/>
    <w:rsid w:val="00B54F7B"/>
    <w:rsid w:val="00B56BE8"/>
    <w:rsid w:val="00B575BA"/>
    <w:rsid w:val="00B576EF"/>
    <w:rsid w:val="00B57706"/>
    <w:rsid w:val="00B60276"/>
    <w:rsid w:val="00B61E90"/>
    <w:rsid w:val="00B62D57"/>
    <w:rsid w:val="00B63C32"/>
    <w:rsid w:val="00B64857"/>
    <w:rsid w:val="00B64BA5"/>
    <w:rsid w:val="00B6532B"/>
    <w:rsid w:val="00B654CE"/>
    <w:rsid w:val="00B6754F"/>
    <w:rsid w:val="00B67A17"/>
    <w:rsid w:val="00B67CBD"/>
    <w:rsid w:val="00B7009E"/>
    <w:rsid w:val="00B70906"/>
    <w:rsid w:val="00B71608"/>
    <w:rsid w:val="00B7166E"/>
    <w:rsid w:val="00B71D47"/>
    <w:rsid w:val="00B736DB"/>
    <w:rsid w:val="00B73701"/>
    <w:rsid w:val="00B74393"/>
    <w:rsid w:val="00B7496D"/>
    <w:rsid w:val="00B75A4F"/>
    <w:rsid w:val="00B76429"/>
    <w:rsid w:val="00B76C0D"/>
    <w:rsid w:val="00B76DBE"/>
    <w:rsid w:val="00B8017E"/>
    <w:rsid w:val="00B804B2"/>
    <w:rsid w:val="00B80A15"/>
    <w:rsid w:val="00B80E6D"/>
    <w:rsid w:val="00B816C5"/>
    <w:rsid w:val="00B81809"/>
    <w:rsid w:val="00B820A2"/>
    <w:rsid w:val="00B83114"/>
    <w:rsid w:val="00B837D1"/>
    <w:rsid w:val="00B841D8"/>
    <w:rsid w:val="00B84D23"/>
    <w:rsid w:val="00B8511F"/>
    <w:rsid w:val="00B85131"/>
    <w:rsid w:val="00B85652"/>
    <w:rsid w:val="00B85C4B"/>
    <w:rsid w:val="00B86126"/>
    <w:rsid w:val="00B8614A"/>
    <w:rsid w:val="00B86471"/>
    <w:rsid w:val="00B86678"/>
    <w:rsid w:val="00B86C4E"/>
    <w:rsid w:val="00B86F6E"/>
    <w:rsid w:val="00B901E1"/>
    <w:rsid w:val="00B9052C"/>
    <w:rsid w:val="00B914C4"/>
    <w:rsid w:val="00B92E27"/>
    <w:rsid w:val="00B930BC"/>
    <w:rsid w:val="00B93148"/>
    <w:rsid w:val="00B93402"/>
    <w:rsid w:val="00B937DC"/>
    <w:rsid w:val="00B94CF2"/>
    <w:rsid w:val="00B956D4"/>
    <w:rsid w:val="00B9580E"/>
    <w:rsid w:val="00B95845"/>
    <w:rsid w:val="00B95BDB"/>
    <w:rsid w:val="00B96CFD"/>
    <w:rsid w:val="00B9719B"/>
    <w:rsid w:val="00B97446"/>
    <w:rsid w:val="00B9786C"/>
    <w:rsid w:val="00B97B58"/>
    <w:rsid w:val="00B97B99"/>
    <w:rsid w:val="00B97CAD"/>
    <w:rsid w:val="00BA124D"/>
    <w:rsid w:val="00BA17A2"/>
    <w:rsid w:val="00BA2D71"/>
    <w:rsid w:val="00BA3291"/>
    <w:rsid w:val="00BA3BB4"/>
    <w:rsid w:val="00BA425E"/>
    <w:rsid w:val="00BA5F95"/>
    <w:rsid w:val="00BA7432"/>
    <w:rsid w:val="00BA75A9"/>
    <w:rsid w:val="00BB0368"/>
    <w:rsid w:val="00BB0648"/>
    <w:rsid w:val="00BB17CA"/>
    <w:rsid w:val="00BB1DBD"/>
    <w:rsid w:val="00BB2764"/>
    <w:rsid w:val="00BB3377"/>
    <w:rsid w:val="00BB3674"/>
    <w:rsid w:val="00BB4AD6"/>
    <w:rsid w:val="00BB504D"/>
    <w:rsid w:val="00BB67F9"/>
    <w:rsid w:val="00BB6827"/>
    <w:rsid w:val="00BC0823"/>
    <w:rsid w:val="00BC1AA0"/>
    <w:rsid w:val="00BC1DC5"/>
    <w:rsid w:val="00BC2495"/>
    <w:rsid w:val="00BC255C"/>
    <w:rsid w:val="00BC2AF9"/>
    <w:rsid w:val="00BC2AFA"/>
    <w:rsid w:val="00BC314A"/>
    <w:rsid w:val="00BC3774"/>
    <w:rsid w:val="00BC47E9"/>
    <w:rsid w:val="00BC4A68"/>
    <w:rsid w:val="00BC56D9"/>
    <w:rsid w:val="00BC59E1"/>
    <w:rsid w:val="00BC6B0E"/>
    <w:rsid w:val="00BC6CA8"/>
    <w:rsid w:val="00BC72F5"/>
    <w:rsid w:val="00BC7EB9"/>
    <w:rsid w:val="00BC7F85"/>
    <w:rsid w:val="00BD0C29"/>
    <w:rsid w:val="00BD1561"/>
    <w:rsid w:val="00BD18F4"/>
    <w:rsid w:val="00BD2643"/>
    <w:rsid w:val="00BD3089"/>
    <w:rsid w:val="00BD3413"/>
    <w:rsid w:val="00BD3422"/>
    <w:rsid w:val="00BD41F1"/>
    <w:rsid w:val="00BD56B1"/>
    <w:rsid w:val="00BD5A74"/>
    <w:rsid w:val="00BD5D58"/>
    <w:rsid w:val="00BD6558"/>
    <w:rsid w:val="00BD6EA5"/>
    <w:rsid w:val="00BD740F"/>
    <w:rsid w:val="00BD7C17"/>
    <w:rsid w:val="00BD7FB5"/>
    <w:rsid w:val="00BE0B59"/>
    <w:rsid w:val="00BE0C67"/>
    <w:rsid w:val="00BE187E"/>
    <w:rsid w:val="00BE2565"/>
    <w:rsid w:val="00BE409D"/>
    <w:rsid w:val="00BE4596"/>
    <w:rsid w:val="00BE4730"/>
    <w:rsid w:val="00BE4BD7"/>
    <w:rsid w:val="00BE4C78"/>
    <w:rsid w:val="00BE5141"/>
    <w:rsid w:val="00BE54A0"/>
    <w:rsid w:val="00BE6326"/>
    <w:rsid w:val="00BE6862"/>
    <w:rsid w:val="00BF0119"/>
    <w:rsid w:val="00BF03C9"/>
    <w:rsid w:val="00BF12DC"/>
    <w:rsid w:val="00BF29F3"/>
    <w:rsid w:val="00BF2AD7"/>
    <w:rsid w:val="00BF2F76"/>
    <w:rsid w:val="00BF3022"/>
    <w:rsid w:val="00BF3170"/>
    <w:rsid w:val="00BF3214"/>
    <w:rsid w:val="00BF3591"/>
    <w:rsid w:val="00BF459A"/>
    <w:rsid w:val="00BF49EF"/>
    <w:rsid w:val="00BF5573"/>
    <w:rsid w:val="00BF5D33"/>
    <w:rsid w:val="00BF5EBC"/>
    <w:rsid w:val="00BF60E7"/>
    <w:rsid w:val="00BF6392"/>
    <w:rsid w:val="00BF65CA"/>
    <w:rsid w:val="00BF67B2"/>
    <w:rsid w:val="00BF69D9"/>
    <w:rsid w:val="00BF7A29"/>
    <w:rsid w:val="00BF7B3B"/>
    <w:rsid w:val="00BF7E42"/>
    <w:rsid w:val="00C0055A"/>
    <w:rsid w:val="00C005F7"/>
    <w:rsid w:val="00C0197E"/>
    <w:rsid w:val="00C01A0B"/>
    <w:rsid w:val="00C01F49"/>
    <w:rsid w:val="00C03267"/>
    <w:rsid w:val="00C0393D"/>
    <w:rsid w:val="00C04A54"/>
    <w:rsid w:val="00C04EBF"/>
    <w:rsid w:val="00C056FA"/>
    <w:rsid w:val="00C05F95"/>
    <w:rsid w:val="00C061A8"/>
    <w:rsid w:val="00C07145"/>
    <w:rsid w:val="00C10017"/>
    <w:rsid w:val="00C1099C"/>
    <w:rsid w:val="00C11C51"/>
    <w:rsid w:val="00C120FD"/>
    <w:rsid w:val="00C1212F"/>
    <w:rsid w:val="00C12EC6"/>
    <w:rsid w:val="00C1345B"/>
    <w:rsid w:val="00C14088"/>
    <w:rsid w:val="00C14AE8"/>
    <w:rsid w:val="00C15867"/>
    <w:rsid w:val="00C16A62"/>
    <w:rsid w:val="00C1702A"/>
    <w:rsid w:val="00C20866"/>
    <w:rsid w:val="00C20933"/>
    <w:rsid w:val="00C20E04"/>
    <w:rsid w:val="00C21E2B"/>
    <w:rsid w:val="00C21E6C"/>
    <w:rsid w:val="00C22398"/>
    <w:rsid w:val="00C226CB"/>
    <w:rsid w:val="00C2296D"/>
    <w:rsid w:val="00C23155"/>
    <w:rsid w:val="00C2330E"/>
    <w:rsid w:val="00C23398"/>
    <w:rsid w:val="00C262A0"/>
    <w:rsid w:val="00C26C16"/>
    <w:rsid w:val="00C308F9"/>
    <w:rsid w:val="00C30CF7"/>
    <w:rsid w:val="00C3203F"/>
    <w:rsid w:val="00C33216"/>
    <w:rsid w:val="00C33376"/>
    <w:rsid w:val="00C33BE0"/>
    <w:rsid w:val="00C33F87"/>
    <w:rsid w:val="00C3455B"/>
    <w:rsid w:val="00C349EA"/>
    <w:rsid w:val="00C34E84"/>
    <w:rsid w:val="00C35B5C"/>
    <w:rsid w:val="00C36587"/>
    <w:rsid w:val="00C37272"/>
    <w:rsid w:val="00C37855"/>
    <w:rsid w:val="00C40C41"/>
    <w:rsid w:val="00C425CF"/>
    <w:rsid w:val="00C42B7A"/>
    <w:rsid w:val="00C43A7E"/>
    <w:rsid w:val="00C43E36"/>
    <w:rsid w:val="00C444CC"/>
    <w:rsid w:val="00C454A5"/>
    <w:rsid w:val="00C45885"/>
    <w:rsid w:val="00C46BBD"/>
    <w:rsid w:val="00C46F70"/>
    <w:rsid w:val="00C47088"/>
    <w:rsid w:val="00C472C5"/>
    <w:rsid w:val="00C47C95"/>
    <w:rsid w:val="00C5018E"/>
    <w:rsid w:val="00C50334"/>
    <w:rsid w:val="00C50848"/>
    <w:rsid w:val="00C50F22"/>
    <w:rsid w:val="00C51529"/>
    <w:rsid w:val="00C51C13"/>
    <w:rsid w:val="00C52331"/>
    <w:rsid w:val="00C52BFB"/>
    <w:rsid w:val="00C52E04"/>
    <w:rsid w:val="00C540E3"/>
    <w:rsid w:val="00C55586"/>
    <w:rsid w:val="00C55676"/>
    <w:rsid w:val="00C56C2C"/>
    <w:rsid w:val="00C57283"/>
    <w:rsid w:val="00C575B7"/>
    <w:rsid w:val="00C57971"/>
    <w:rsid w:val="00C57AC7"/>
    <w:rsid w:val="00C60A58"/>
    <w:rsid w:val="00C60F31"/>
    <w:rsid w:val="00C6133E"/>
    <w:rsid w:val="00C6159D"/>
    <w:rsid w:val="00C618AC"/>
    <w:rsid w:val="00C61FAC"/>
    <w:rsid w:val="00C627E9"/>
    <w:rsid w:val="00C62E5B"/>
    <w:rsid w:val="00C63C23"/>
    <w:rsid w:val="00C647CD"/>
    <w:rsid w:val="00C65ADF"/>
    <w:rsid w:val="00C65BD7"/>
    <w:rsid w:val="00C67B5C"/>
    <w:rsid w:val="00C67FBA"/>
    <w:rsid w:val="00C701A4"/>
    <w:rsid w:val="00C70261"/>
    <w:rsid w:val="00C72BB5"/>
    <w:rsid w:val="00C75115"/>
    <w:rsid w:val="00C75780"/>
    <w:rsid w:val="00C7609E"/>
    <w:rsid w:val="00C769AC"/>
    <w:rsid w:val="00C76BA4"/>
    <w:rsid w:val="00C76BA7"/>
    <w:rsid w:val="00C76C92"/>
    <w:rsid w:val="00C76EDE"/>
    <w:rsid w:val="00C770D2"/>
    <w:rsid w:val="00C7721C"/>
    <w:rsid w:val="00C8001C"/>
    <w:rsid w:val="00C802E0"/>
    <w:rsid w:val="00C807C7"/>
    <w:rsid w:val="00C80F3A"/>
    <w:rsid w:val="00C81167"/>
    <w:rsid w:val="00C814CF"/>
    <w:rsid w:val="00C81C79"/>
    <w:rsid w:val="00C82444"/>
    <w:rsid w:val="00C82997"/>
    <w:rsid w:val="00C8393B"/>
    <w:rsid w:val="00C83A48"/>
    <w:rsid w:val="00C84358"/>
    <w:rsid w:val="00C8441F"/>
    <w:rsid w:val="00C8483C"/>
    <w:rsid w:val="00C84A1E"/>
    <w:rsid w:val="00C8520D"/>
    <w:rsid w:val="00C85865"/>
    <w:rsid w:val="00C85E85"/>
    <w:rsid w:val="00C86589"/>
    <w:rsid w:val="00C87358"/>
    <w:rsid w:val="00C873AC"/>
    <w:rsid w:val="00C87582"/>
    <w:rsid w:val="00C87872"/>
    <w:rsid w:val="00C87F63"/>
    <w:rsid w:val="00C90909"/>
    <w:rsid w:val="00C913EA"/>
    <w:rsid w:val="00C91714"/>
    <w:rsid w:val="00C91987"/>
    <w:rsid w:val="00C93539"/>
    <w:rsid w:val="00C93BC7"/>
    <w:rsid w:val="00C94C12"/>
    <w:rsid w:val="00C94E60"/>
    <w:rsid w:val="00C95CF5"/>
    <w:rsid w:val="00C9739D"/>
    <w:rsid w:val="00C97FEA"/>
    <w:rsid w:val="00CA0D9B"/>
    <w:rsid w:val="00CA11CB"/>
    <w:rsid w:val="00CA2622"/>
    <w:rsid w:val="00CA2EAE"/>
    <w:rsid w:val="00CA3FE7"/>
    <w:rsid w:val="00CA41DD"/>
    <w:rsid w:val="00CA4AC1"/>
    <w:rsid w:val="00CA4F0B"/>
    <w:rsid w:val="00CA56D7"/>
    <w:rsid w:val="00CA58C2"/>
    <w:rsid w:val="00CA59FB"/>
    <w:rsid w:val="00CA5C76"/>
    <w:rsid w:val="00CA62C9"/>
    <w:rsid w:val="00CA6F13"/>
    <w:rsid w:val="00CA74BB"/>
    <w:rsid w:val="00CA7569"/>
    <w:rsid w:val="00CA7B93"/>
    <w:rsid w:val="00CA7E6B"/>
    <w:rsid w:val="00CB0316"/>
    <w:rsid w:val="00CB05AB"/>
    <w:rsid w:val="00CB0896"/>
    <w:rsid w:val="00CB0B11"/>
    <w:rsid w:val="00CB1DBA"/>
    <w:rsid w:val="00CB1F29"/>
    <w:rsid w:val="00CB22DD"/>
    <w:rsid w:val="00CB2E46"/>
    <w:rsid w:val="00CB344F"/>
    <w:rsid w:val="00CB3DD1"/>
    <w:rsid w:val="00CB426A"/>
    <w:rsid w:val="00CB4F66"/>
    <w:rsid w:val="00CB5354"/>
    <w:rsid w:val="00CB5A82"/>
    <w:rsid w:val="00CB6417"/>
    <w:rsid w:val="00CB6D42"/>
    <w:rsid w:val="00CC3BC2"/>
    <w:rsid w:val="00CC3C9E"/>
    <w:rsid w:val="00CC4590"/>
    <w:rsid w:val="00CC491B"/>
    <w:rsid w:val="00CC505D"/>
    <w:rsid w:val="00CC62E1"/>
    <w:rsid w:val="00CC6A14"/>
    <w:rsid w:val="00CC70A3"/>
    <w:rsid w:val="00CD081D"/>
    <w:rsid w:val="00CD1DDF"/>
    <w:rsid w:val="00CD2609"/>
    <w:rsid w:val="00CD29A1"/>
    <w:rsid w:val="00CD32FB"/>
    <w:rsid w:val="00CD4107"/>
    <w:rsid w:val="00CD4442"/>
    <w:rsid w:val="00CD4672"/>
    <w:rsid w:val="00CD4CD9"/>
    <w:rsid w:val="00CD53C3"/>
    <w:rsid w:val="00CD574E"/>
    <w:rsid w:val="00CD5951"/>
    <w:rsid w:val="00CD624D"/>
    <w:rsid w:val="00CD6D54"/>
    <w:rsid w:val="00CE005B"/>
    <w:rsid w:val="00CE0866"/>
    <w:rsid w:val="00CE0A08"/>
    <w:rsid w:val="00CE11E7"/>
    <w:rsid w:val="00CE12D0"/>
    <w:rsid w:val="00CE17A7"/>
    <w:rsid w:val="00CE20A9"/>
    <w:rsid w:val="00CE2345"/>
    <w:rsid w:val="00CE2730"/>
    <w:rsid w:val="00CE3404"/>
    <w:rsid w:val="00CE465F"/>
    <w:rsid w:val="00CE4BC7"/>
    <w:rsid w:val="00CE4C22"/>
    <w:rsid w:val="00CE6F94"/>
    <w:rsid w:val="00CE76E5"/>
    <w:rsid w:val="00CE7CD7"/>
    <w:rsid w:val="00CF0074"/>
    <w:rsid w:val="00CF0D23"/>
    <w:rsid w:val="00CF1847"/>
    <w:rsid w:val="00CF1B30"/>
    <w:rsid w:val="00CF24C4"/>
    <w:rsid w:val="00CF2A38"/>
    <w:rsid w:val="00CF3483"/>
    <w:rsid w:val="00CF3810"/>
    <w:rsid w:val="00CF41D1"/>
    <w:rsid w:val="00CF41EC"/>
    <w:rsid w:val="00CF423C"/>
    <w:rsid w:val="00CF523C"/>
    <w:rsid w:val="00CF5568"/>
    <w:rsid w:val="00CF5713"/>
    <w:rsid w:val="00CF58BB"/>
    <w:rsid w:val="00CF5966"/>
    <w:rsid w:val="00CF5D04"/>
    <w:rsid w:val="00CF777A"/>
    <w:rsid w:val="00D009EA"/>
    <w:rsid w:val="00D00DB8"/>
    <w:rsid w:val="00D0137E"/>
    <w:rsid w:val="00D02124"/>
    <w:rsid w:val="00D028B6"/>
    <w:rsid w:val="00D02F43"/>
    <w:rsid w:val="00D03113"/>
    <w:rsid w:val="00D04071"/>
    <w:rsid w:val="00D043B0"/>
    <w:rsid w:val="00D04DE4"/>
    <w:rsid w:val="00D05CE6"/>
    <w:rsid w:val="00D05ED6"/>
    <w:rsid w:val="00D063F1"/>
    <w:rsid w:val="00D06A54"/>
    <w:rsid w:val="00D06F35"/>
    <w:rsid w:val="00D06FFB"/>
    <w:rsid w:val="00D079B8"/>
    <w:rsid w:val="00D07B1B"/>
    <w:rsid w:val="00D10177"/>
    <w:rsid w:val="00D11F12"/>
    <w:rsid w:val="00D12C97"/>
    <w:rsid w:val="00D13DCE"/>
    <w:rsid w:val="00D1418A"/>
    <w:rsid w:val="00D14426"/>
    <w:rsid w:val="00D14F22"/>
    <w:rsid w:val="00D15FCE"/>
    <w:rsid w:val="00D166BF"/>
    <w:rsid w:val="00D173D3"/>
    <w:rsid w:val="00D17A73"/>
    <w:rsid w:val="00D17B0E"/>
    <w:rsid w:val="00D17CAD"/>
    <w:rsid w:val="00D20F0F"/>
    <w:rsid w:val="00D218EC"/>
    <w:rsid w:val="00D21B8A"/>
    <w:rsid w:val="00D220DE"/>
    <w:rsid w:val="00D22CE4"/>
    <w:rsid w:val="00D22CEA"/>
    <w:rsid w:val="00D23009"/>
    <w:rsid w:val="00D248A3"/>
    <w:rsid w:val="00D24EE8"/>
    <w:rsid w:val="00D255A5"/>
    <w:rsid w:val="00D25CD7"/>
    <w:rsid w:val="00D25D68"/>
    <w:rsid w:val="00D272BA"/>
    <w:rsid w:val="00D3060D"/>
    <w:rsid w:val="00D3075E"/>
    <w:rsid w:val="00D309E4"/>
    <w:rsid w:val="00D31205"/>
    <w:rsid w:val="00D31627"/>
    <w:rsid w:val="00D32026"/>
    <w:rsid w:val="00D32B9E"/>
    <w:rsid w:val="00D333B5"/>
    <w:rsid w:val="00D3346C"/>
    <w:rsid w:val="00D34193"/>
    <w:rsid w:val="00D3490D"/>
    <w:rsid w:val="00D354ED"/>
    <w:rsid w:val="00D36E21"/>
    <w:rsid w:val="00D37391"/>
    <w:rsid w:val="00D401B9"/>
    <w:rsid w:val="00D41004"/>
    <w:rsid w:val="00D435D1"/>
    <w:rsid w:val="00D43CAD"/>
    <w:rsid w:val="00D43D22"/>
    <w:rsid w:val="00D43E3D"/>
    <w:rsid w:val="00D4453C"/>
    <w:rsid w:val="00D44EE5"/>
    <w:rsid w:val="00D45915"/>
    <w:rsid w:val="00D4598E"/>
    <w:rsid w:val="00D4638F"/>
    <w:rsid w:val="00D4741C"/>
    <w:rsid w:val="00D505AB"/>
    <w:rsid w:val="00D5096F"/>
    <w:rsid w:val="00D50B6E"/>
    <w:rsid w:val="00D50EA9"/>
    <w:rsid w:val="00D52CF5"/>
    <w:rsid w:val="00D5439A"/>
    <w:rsid w:val="00D54624"/>
    <w:rsid w:val="00D54AB7"/>
    <w:rsid w:val="00D5597D"/>
    <w:rsid w:val="00D56894"/>
    <w:rsid w:val="00D57918"/>
    <w:rsid w:val="00D6183A"/>
    <w:rsid w:val="00D61948"/>
    <w:rsid w:val="00D61EB9"/>
    <w:rsid w:val="00D6271E"/>
    <w:rsid w:val="00D62A57"/>
    <w:rsid w:val="00D62D35"/>
    <w:rsid w:val="00D62FB0"/>
    <w:rsid w:val="00D63333"/>
    <w:rsid w:val="00D63C90"/>
    <w:rsid w:val="00D6512B"/>
    <w:rsid w:val="00D65B0E"/>
    <w:rsid w:val="00D67DA8"/>
    <w:rsid w:val="00D70562"/>
    <w:rsid w:val="00D7080E"/>
    <w:rsid w:val="00D70930"/>
    <w:rsid w:val="00D712AA"/>
    <w:rsid w:val="00D7146D"/>
    <w:rsid w:val="00D716B3"/>
    <w:rsid w:val="00D728C6"/>
    <w:rsid w:val="00D72DBF"/>
    <w:rsid w:val="00D73251"/>
    <w:rsid w:val="00D73459"/>
    <w:rsid w:val="00D73DA6"/>
    <w:rsid w:val="00D73DC6"/>
    <w:rsid w:val="00D7486D"/>
    <w:rsid w:val="00D74BA9"/>
    <w:rsid w:val="00D74C1A"/>
    <w:rsid w:val="00D74F8F"/>
    <w:rsid w:val="00D75295"/>
    <w:rsid w:val="00D75425"/>
    <w:rsid w:val="00D754C1"/>
    <w:rsid w:val="00D75753"/>
    <w:rsid w:val="00D762D8"/>
    <w:rsid w:val="00D77393"/>
    <w:rsid w:val="00D77A35"/>
    <w:rsid w:val="00D77B26"/>
    <w:rsid w:val="00D80057"/>
    <w:rsid w:val="00D80282"/>
    <w:rsid w:val="00D81195"/>
    <w:rsid w:val="00D8142B"/>
    <w:rsid w:val="00D814A3"/>
    <w:rsid w:val="00D818AF"/>
    <w:rsid w:val="00D81B3E"/>
    <w:rsid w:val="00D81BF0"/>
    <w:rsid w:val="00D81DC4"/>
    <w:rsid w:val="00D827CC"/>
    <w:rsid w:val="00D829C3"/>
    <w:rsid w:val="00D8476E"/>
    <w:rsid w:val="00D871F8"/>
    <w:rsid w:val="00D90C70"/>
    <w:rsid w:val="00D90E49"/>
    <w:rsid w:val="00D91BE4"/>
    <w:rsid w:val="00D91C92"/>
    <w:rsid w:val="00D91D34"/>
    <w:rsid w:val="00D91FE3"/>
    <w:rsid w:val="00D9229A"/>
    <w:rsid w:val="00D92822"/>
    <w:rsid w:val="00D92840"/>
    <w:rsid w:val="00D93EB5"/>
    <w:rsid w:val="00D950DD"/>
    <w:rsid w:val="00D953D7"/>
    <w:rsid w:val="00D9543E"/>
    <w:rsid w:val="00D96A90"/>
    <w:rsid w:val="00D96ADE"/>
    <w:rsid w:val="00D96C8E"/>
    <w:rsid w:val="00D97550"/>
    <w:rsid w:val="00D97A34"/>
    <w:rsid w:val="00D97DDC"/>
    <w:rsid w:val="00DA0CE2"/>
    <w:rsid w:val="00DA0F9D"/>
    <w:rsid w:val="00DA13A1"/>
    <w:rsid w:val="00DA1EB7"/>
    <w:rsid w:val="00DA2202"/>
    <w:rsid w:val="00DA2387"/>
    <w:rsid w:val="00DA2D6D"/>
    <w:rsid w:val="00DA2DBF"/>
    <w:rsid w:val="00DA2E7C"/>
    <w:rsid w:val="00DA31C6"/>
    <w:rsid w:val="00DA3987"/>
    <w:rsid w:val="00DA3F42"/>
    <w:rsid w:val="00DA4158"/>
    <w:rsid w:val="00DA5F0A"/>
    <w:rsid w:val="00DA5F98"/>
    <w:rsid w:val="00DA6957"/>
    <w:rsid w:val="00DA6DD7"/>
    <w:rsid w:val="00DA7F53"/>
    <w:rsid w:val="00DB183B"/>
    <w:rsid w:val="00DB1E83"/>
    <w:rsid w:val="00DB1EE3"/>
    <w:rsid w:val="00DB2375"/>
    <w:rsid w:val="00DB266B"/>
    <w:rsid w:val="00DB2E01"/>
    <w:rsid w:val="00DB356F"/>
    <w:rsid w:val="00DB3F0D"/>
    <w:rsid w:val="00DB4036"/>
    <w:rsid w:val="00DB4753"/>
    <w:rsid w:val="00DB4A51"/>
    <w:rsid w:val="00DB55BD"/>
    <w:rsid w:val="00DB5772"/>
    <w:rsid w:val="00DB6543"/>
    <w:rsid w:val="00DB66A1"/>
    <w:rsid w:val="00DB7515"/>
    <w:rsid w:val="00DC0241"/>
    <w:rsid w:val="00DC2988"/>
    <w:rsid w:val="00DC2E03"/>
    <w:rsid w:val="00DC32B4"/>
    <w:rsid w:val="00DC4855"/>
    <w:rsid w:val="00DC63A3"/>
    <w:rsid w:val="00DC69D3"/>
    <w:rsid w:val="00DC6A10"/>
    <w:rsid w:val="00DC74BB"/>
    <w:rsid w:val="00DD0891"/>
    <w:rsid w:val="00DD09B1"/>
    <w:rsid w:val="00DD143E"/>
    <w:rsid w:val="00DD23AC"/>
    <w:rsid w:val="00DD241E"/>
    <w:rsid w:val="00DD320C"/>
    <w:rsid w:val="00DD49CD"/>
    <w:rsid w:val="00DD4A8C"/>
    <w:rsid w:val="00DD5AE8"/>
    <w:rsid w:val="00DD6860"/>
    <w:rsid w:val="00DD73DA"/>
    <w:rsid w:val="00DD74B4"/>
    <w:rsid w:val="00DD787C"/>
    <w:rsid w:val="00DD7C25"/>
    <w:rsid w:val="00DE2004"/>
    <w:rsid w:val="00DE30D0"/>
    <w:rsid w:val="00DE312D"/>
    <w:rsid w:val="00DE33C8"/>
    <w:rsid w:val="00DE3743"/>
    <w:rsid w:val="00DE473C"/>
    <w:rsid w:val="00DE5009"/>
    <w:rsid w:val="00DE567B"/>
    <w:rsid w:val="00DE5AAA"/>
    <w:rsid w:val="00DE5BD1"/>
    <w:rsid w:val="00DE657E"/>
    <w:rsid w:val="00DE6760"/>
    <w:rsid w:val="00DE67AD"/>
    <w:rsid w:val="00DE68B5"/>
    <w:rsid w:val="00DE6C60"/>
    <w:rsid w:val="00DF079E"/>
    <w:rsid w:val="00DF07E8"/>
    <w:rsid w:val="00DF11C2"/>
    <w:rsid w:val="00DF1457"/>
    <w:rsid w:val="00DF1953"/>
    <w:rsid w:val="00DF1A8F"/>
    <w:rsid w:val="00DF1F13"/>
    <w:rsid w:val="00DF24C9"/>
    <w:rsid w:val="00DF2EFC"/>
    <w:rsid w:val="00DF3677"/>
    <w:rsid w:val="00DF3748"/>
    <w:rsid w:val="00DF4704"/>
    <w:rsid w:val="00DF52C6"/>
    <w:rsid w:val="00DF6C7A"/>
    <w:rsid w:val="00DF721B"/>
    <w:rsid w:val="00E024AA"/>
    <w:rsid w:val="00E02729"/>
    <w:rsid w:val="00E0428D"/>
    <w:rsid w:val="00E05844"/>
    <w:rsid w:val="00E07AD6"/>
    <w:rsid w:val="00E1051E"/>
    <w:rsid w:val="00E1206B"/>
    <w:rsid w:val="00E12303"/>
    <w:rsid w:val="00E12BD8"/>
    <w:rsid w:val="00E13362"/>
    <w:rsid w:val="00E134D2"/>
    <w:rsid w:val="00E14205"/>
    <w:rsid w:val="00E14566"/>
    <w:rsid w:val="00E147BB"/>
    <w:rsid w:val="00E15C77"/>
    <w:rsid w:val="00E16AFF"/>
    <w:rsid w:val="00E16F6C"/>
    <w:rsid w:val="00E1706D"/>
    <w:rsid w:val="00E17D36"/>
    <w:rsid w:val="00E2091A"/>
    <w:rsid w:val="00E20A7E"/>
    <w:rsid w:val="00E2100D"/>
    <w:rsid w:val="00E210AC"/>
    <w:rsid w:val="00E2119D"/>
    <w:rsid w:val="00E21ABC"/>
    <w:rsid w:val="00E21FC0"/>
    <w:rsid w:val="00E22A63"/>
    <w:rsid w:val="00E231AF"/>
    <w:rsid w:val="00E2340E"/>
    <w:rsid w:val="00E240E3"/>
    <w:rsid w:val="00E24412"/>
    <w:rsid w:val="00E24597"/>
    <w:rsid w:val="00E24A58"/>
    <w:rsid w:val="00E250F1"/>
    <w:rsid w:val="00E26B75"/>
    <w:rsid w:val="00E26C18"/>
    <w:rsid w:val="00E26D4A"/>
    <w:rsid w:val="00E27D74"/>
    <w:rsid w:val="00E302DA"/>
    <w:rsid w:val="00E303CB"/>
    <w:rsid w:val="00E304E2"/>
    <w:rsid w:val="00E307E0"/>
    <w:rsid w:val="00E3147B"/>
    <w:rsid w:val="00E32090"/>
    <w:rsid w:val="00E32C24"/>
    <w:rsid w:val="00E33156"/>
    <w:rsid w:val="00E331FF"/>
    <w:rsid w:val="00E33DE8"/>
    <w:rsid w:val="00E343B3"/>
    <w:rsid w:val="00E3550D"/>
    <w:rsid w:val="00E36FA0"/>
    <w:rsid w:val="00E37547"/>
    <w:rsid w:val="00E37815"/>
    <w:rsid w:val="00E37CB2"/>
    <w:rsid w:val="00E37FAE"/>
    <w:rsid w:val="00E40416"/>
    <w:rsid w:val="00E406F9"/>
    <w:rsid w:val="00E41096"/>
    <w:rsid w:val="00E412E1"/>
    <w:rsid w:val="00E41D7C"/>
    <w:rsid w:val="00E42D2E"/>
    <w:rsid w:val="00E43383"/>
    <w:rsid w:val="00E437F5"/>
    <w:rsid w:val="00E44823"/>
    <w:rsid w:val="00E4546A"/>
    <w:rsid w:val="00E45ACE"/>
    <w:rsid w:val="00E45B5A"/>
    <w:rsid w:val="00E4711B"/>
    <w:rsid w:val="00E47984"/>
    <w:rsid w:val="00E47C85"/>
    <w:rsid w:val="00E50606"/>
    <w:rsid w:val="00E50E79"/>
    <w:rsid w:val="00E51749"/>
    <w:rsid w:val="00E5209C"/>
    <w:rsid w:val="00E52179"/>
    <w:rsid w:val="00E52838"/>
    <w:rsid w:val="00E53DCE"/>
    <w:rsid w:val="00E54676"/>
    <w:rsid w:val="00E5485F"/>
    <w:rsid w:val="00E54F65"/>
    <w:rsid w:val="00E55400"/>
    <w:rsid w:val="00E5611E"/>
    <w:rsid w:val="00E5612A"/>
    <w:rsid w:val="00E56D73"/>
    <w:rsid w:val="00E56E41"/>
    <w:rsid w:val="00E574BB"/>
    <w:rsid w:val="00E57B00"/>
    <w:rsid w:val="00E604BE"/>
    <w:rsid w:val="00E614E0"/>
    <w:rsid w:val="00E619C5"/>
    <w:rsid w:val="00E63E9B"/>
    <w:rsid w:val="00E6452A"/>
    <w:rsid w:val="00E655B9"/>
    <w:rsid w:val="00E65730"/>
    <w:rsid w:val="00E65EF2"/>
    <w:rsid w:val="00E66192"/>
    <w:rsid w:val="00E661BD"/>
    <w:rsid w:val="00E70CD2"/>
    <w:rsid w:val="00E711B8"/>
    <w:rsid w:val="00E71330"/>
    <w:rsid w:val="00E715FB"/>
    <w:rsid w:val="00E71865"/>
    <w:rsid w:val="00E7196C"/>
    <w:rsid w:val="00E71D51"/>
    <w:rsid w:val="00E72ED8"/>
    <w:rsid w:val="00E72FDC"/>
    <w:rsid w:val="00E73F7F"/>
    <w:rsid w:val="00E744E3"/>
    <w:rsid w:val="00E753E8"/>
    <w:rsid w:val="00E757BB"/>
    <w:rsid w:val="00E7694D"/>
    <w:rsid w:val="00E76C87"/>
    <w:rsid w:val="00E77359"/>
    <w:rsid w:val="00E7744E"/>
    <w:rsid w:val="00E77966"/>
    <w:rsid w:val="00E80A52"/>
    <w:rsid w:val="00E80B4F"/>
    <w:rsid w:val="00E81908"/>
    <w:rsid w:val="00E81B86"/>
    <w:rsid w:val="00E827B5"/>
    <w:rsid w:val="00E82DB5"/>
    <w:rsid w:val="00E82FFE"/>
    <w:rsid w:val="00E83ABA"/>
    <w:rsid w:val="00E83DC3"/>
    <w:rsid w:val="00E851AD"/>
    <w:rsid w:val="00E8526C"/>
    <w:rsid w:val="00E85298"/>
    <w:rsid w:val="00E85409"/>
    <w:rsid w:val="00E8648C"/>
    <w:rsid w:val="00E86CBC"/>
    <w:rsid w:val="00E86E40"/>
    <w:rsid w:val="00E870CE"/>
    <w:rsid w:val="00E879B3"/>
    <w:rsid w:val="00E87A54"/>
    <w:rsid w:val="00E90B60"/>
    <w:rsid w:val="00E91501"/>
    <w:rsid w:val="00E9169D"/>
    <w:rsid w:val="00E918E8"/>
    <w:rsid w:val="00E91A1F"/>
    <w:rsid w:val="00E93529"/>
    <w:rsid w:val="00E94670"/>
    <w:rsid w:val="00E94BD9"/>
    <w:rsid w:val="00E95450"/>
    <w:rsid w:val="00EA003D"/>
    <w:rsid w:val="00EA0D2C"/>
    <w:rsid w:val="00EA0D95"/>
    <w:rsid w:val="00EA2EE0"/>
    <w:rsid w:val="00EA3E8E"/>
    <w:rsid w:val="00EA429F"/>
    <w:rsid w:val="00EA4394"/>
    <w:rsid w:val="00EA492D"/>
    <w:rsid w:val="00EA4F9E"/>
    <w:rsid w:val="00EA52B5"/>
    <w:rsid w:val="00EA5362"/>
    <w:rsid w:val="00EA598B"/>
    <w:rsid w:val="00EA63CA"/>
    <w:rsid w:val="00EA6809"/>
    <w:rsid w:val="00EA6D3B"/>
    <w:rsid w:val="00EB00AD"/>
    <w:rsid w:val="00EB0DC9"/>
    <w:rsid w:val="00EB136C"/>
    <w:rsid w:val="00EB1688"/>
    <w:rsid w:val="00EB185D"/>
    <w:rsid w:val="00EB20AD"/>
    <w:rsid w:val="00EB2FB0"/>
    <w:rsid w:val="00EB3284"/>
    <w:rsid w:val="00EB3439"/>
    <w:rsid w:val="00EB44B1"/>
    <w:rsid w:val="00EB480E"/>
    <w:rsid w:val="00EB4B88"/>
    <w:rsid w:val="00EB56DD"/>
    <w:rsid w:val="00EB5ADA"/>
    <w:rsid w:val="00EB5EC6"/>
    <w:rsid w:val="00EB6253"/>
    <w:rsid w:val="00EB701E"/>
    <w:rsid w:val="00EB75FE"/>
    <w:rsid w:val="00EB7FC9"/>
    <w:rsid w:val="00EC0394"/>
    <w:rsid w:val="00EC04C6"/>
    <w:rsid w:val="00EC0692"/>
    <w:rsid w:val="00EC1056"/>
    <w:rsid w:val="00EC1F03"/>
    <w:rsid w:val="00EC221F"/>
    <w:rsid w:val="00EC230F"/>
    <w:rsid w:val="00EC2D15"/>
    <w:rsid w:val="00EC2D9A"/>
    <w:rsid w:val="00EC3371"/>
    <w:rsid w:val="00EC3452"/>
    <w:rsid w:val="00EC3811"/>
    <w:rsid w:val="00EC49EB"/>
    <w:rsid w:val="00EC56D6"/>
    <w:rsid w:val="00EC5D8C"/>
    <w:rsid w:val="00EC6098"/>
    <w:rsid w:val="00EC6DB2"/>
    <w:rsid w:val="00EC6FA4"/>
    <w:rsid w:val="00EC6FB5"/>
    <w:rsid w:val="00ED102A"/>
    <w:rsid w:val="00ED14B6"/>
    <w:rsid w:val="00ED27E8"/>
    <w:rsid w:val="00ED396D"/>
    <w:rsid w:val="00ED3A01"/>
    <w:rsid w:val="00ED3DF4"/>
    <w:rsid w:val="00ED40BA"/>
    <w:rsid w:val="00ED41B5"/>
    <w:rsid w:val="00ED4534"/>
    <w:rsid w:val="00ED50D4"/>
    <w:rsid w:val="00ED5305"/>
    <w:rsid w:val="00ED55D4"/>
    <w:rsid w:val="00ED5E96"/>
    <w:rsid w:val="00ED607D"/>
    <w:rsid w:val="00ED641A"/>
    <w:rsid w:val="00ED70D8"/>
    <w:rsid w:val="00ED7137"/>
    <w:rsid w:val="00EE0C5F"/>
    <w:rsid w:val="00EE2FA2"/>
    <w:rsid w:val="00EE39EF"/>
    <w:rsid w:val="00EE44F3"/>
    <w:rsid w:val="00EE6BCB"/>
    <w:rsid w:val="00EE6CBC"/>
    <w:rsid w:val="00EE70D4"/>
    <w:rsid w:val="00EF06EA"/>
    <w:rsid w:val="00EF2835"/>
    <w:rsid w:val="00EF3455"/>
    <w:rsid w:val="00EF5148"/>
    <w:rsid w:val="00EF51A6"/>
    <w:rsid w:val="00EF5557"/>
    <w:rsid w:val="00EF7250"/>
    <w:rsid w:val="00EF75D1"/>
    <w:rsid w:val="00F004E4"/>
    <w:rsid w:val="00F00A36"/>
    <w:rsid w:val="00F01F96"/>
    <w:rsid w:val="00F02553"/>
    <w:rsid w:val="00F026B8"/>
    <w:rsid w:val="00F02AED"/>
    <w:rsid w:val="00F02C99"/>
    <w:rsid w:val="00F045F4"/>
    <w:rsid w:val="00F06A7B"/>
    <w:rsid w:val="00F073CB"/>
    <w:rsid w:val="00F07604"/>
    <w:rsid w:val="00F1016C"/>
    <w:rsid w:val="00F103C0"/>
    <w:rsid w:val="00F1040A"/>
    <w:rsid w:val="00F10D1F"/>
    <w:rsid w:val="00F12175"/>
    <w:rsid w:val="00F13673"/>
    <w:rsid w:val="00F13D2D"/>
    <w:rsid w:val="00F149F4"/>
    <w:rsid w:val="00F14F6B"/>
    <w:rsid w:val="00F153E5"/>
    <w:rsid w:val="00F15D9A"/>
    <w:rsid w:val="00F16433"/>
    <w:rsid w:val="00F20067"/>
    <w:rsid w:val="00F2047B"/>
    <w:rsid w:val="00F21088"/>
    <w:rsid w:val="00F22C5B"/>
    <w:rsid w:val="00F22D00"/>
    <w:rsid w:val="00F23CD3"/>
    <w:rsid w:val="00F24033"/>
    <w:rsid w:val="00F24BE0"/>
    <w:rsid w:val="00F24C24"/>
    <w:rsid w:val="00F24C9A"/>
    <w:rsid w:val="00F25EC2"/>
    <w:rsid w:val="00F2638A"/>
    <w:rsid w:val="00F2643F"/>
    <w:rsid w:val="00F26443"/>
    <w:rsid w:val="00F27766"/>
    <w:rsid w:val="00F30127"/>
    <w:rsid w:val="00F32474"/>
    <w:rsid w:val="00F326BF"/>
    <w:rsid w:val="00F327E7"/>
    <w:rsid w:val="00F32D28"/>
    <w:rsid w:val="00F338A1"/>
    <w:rsid w:val="00F33E27"/>
    <w:rsid w:val="00F344A3"/>
    <w:rsid w:val="00F346E1"/>
    <w:rsid w:val="00F3511F"/>
    <w:rsid w:val="00F35746"/>
    <w:rsid w:val="00F35971"/>
    <w:rsid w:val="00F35A4A"/>
    <w:rsid w:val="00F35A99"/>
    <w:rsid w:val="00F36D59"/>
    <w:rsid w:val="00F371B2"/>
    <w:rsid w:val="00F37440"/>
    <w:rsid w:val="00F4086F"/>
    <w:rsid w:val="00F40AC2"/>
    <w:rsid w:val="00F40BC5"/>
    <w:rsid w:val="00F40E5C"/>
    <w:rsid w:val="00F40FF1"/>
    <w:rsid w:val="00F41C0A"/>
    <w:rsid w:val="00F425ED"/>
    <w:rsid w:val="00F4353D"/>
    <w:rsid w:val="00F437FA"/>
    <w:rsid w:val="00F4421C"/>
    <w:rsid w:val="00F44693"/>
    <w:rsid w:val="00F44737"/>
    <w:rsid w:val="00F447C7"/>
    <w:rsid w:val="00F4525E"/>
    <w:rsid w:val="00F453AF"/>
    <w:rsid w:val="00F453CD"/>
    <w:rsid w:val="00F45597"/>
    <w:rsid w:val="00F459B4"/>
    <w:rsid w:val="00F4646F"/>
    <w:rsid w:val="00F46B6E"/>
    <w:rsid w:val="00F47691"/>
    <w:rsid w:val="00F47D19"/>
    <w:rsid w:val="00F51067"/>
    <w:rsid w:val="00F5211B"/>
    <w:rsid w:val="00F5283D"/>
    <w:rsid w:val="00F53088"/>
    <w:rsid w:val="00F53A25"/>
    <w:rsid w:val="00F543AC"/>
    <w:rsid w:val="00F545AA"/>
    <w:rsid w:val="00F554A9"/>
    <w:rsid w:val="00F55557"/>
    <w:rsid w:val="00F55902"/>
    <w:rsid w:val="00F55B35"/>
    <w:rsid w:val="00F562C6"/>
    <w:rsid w:val="00F562E8"/>
    <w:rsid w:val="00F57BA9"/>
    <w:rsid w:val="00F57CBA"/>
    <w:rsid w:val="00F6183E"/>
    <w:rsid w:val="00F61BDB"/>
    <w:rsid w:val="00F634BF"/>
    <w:rsid w:val="00F63881"/>
    <w:rsid w:val="00F63C92"/>
    <w:rsid w:val="00F643E7"/>
    <w:rsid w:val="00F64AFB"/>
    <w:rsid w:val="00F66319"/>
    <w:rsid w:val="00F666DE"/>
    <w:rsid w:val="00F6694D"/>
    <w:rsid w:val="00F672CD"/>
    <w:rsid w:val="00F67667"/>
    <w:rsid w:val="00F70F53"/>
    <w:rsid w:val="00F71340"/>
    <w:rsid w:val="00F716FD"/>
    <w:rsid w:val="00F71ADA"/>
    <w:rsid w:val="00F73F4C"/>
    <w:rsid w:val="00F74026"/>
    <w:rsid w:val="00F74074"/>
    <w:rsid w:val="00F743DD"/>
    <w:rsid w:val="00F744D9"/>
    <w:rsid w:val="00F7495B"/>
    <w:rsid w:val="00F74C73"/>
    <w:rsid w:val="00F755D5"/>
    <w:rsid w:val="00F7715B"/>
    <w:rsid w:val="00F777A4"/>
    <w:rsid w:val="00F80355"/>
    <w:rsid w:val="00F8095C"/>
    <w:rsid w:val="00F80A18"/>
    <w:rsid w:val="00F80E42"/>
    <w:rsid w:val="00F811D3"/>
    <w:rsid w:val="00F8136A"/>
    <w:rsid w:val="00F81714"/>
    <w:rsid w:val="00F81AD9"/>
    <w:rsid w:val="00F81E2B"/>
    <w:rsid w:val="00F81E40"/>
    <w:rsid w:val="00F82203"/>
    <w:rsid w:val="00F82351"/>
    <w:rsid w:val="00F82788"/>
    <w:rsid w:val="00F82959"/>
    <w:rsid w:val="00F83F99"/>
    <w:rsid w:val="00F84043"/>
    <w:rsid w:val="00F8560B"/>
    <w:rsid w:val="00F857F1"/>
    <w:rsid w:val="00F85965"/>
    <w:rsid w:val="00F8690D"/>
    <w:rsid w:val="00F87B61"/>
    <w:rsid w:val="00F87C43"/>
    <w:rsid w:val="00F9023F"/>
    <w:rsid w:val="00F90C78"/>
    <w:rsid w:val="00F9100B"/>
    <w:rsid w:val="00F93A7A"/>
    <w:rsid w:val="00F93CB9"/>
    <w:rsid w:val="00F93D57"/>
    <w:rsid w:val="00F953A8"/>
    <w:rsid w:val="00F959DA"/>
    <w:rsid w:val="00F960DE"/>
    <w:rsid w:val="00F96952"/>
    <w:rsid w:val="00F96A30"/>
    <w:rsid w:val="00F96FB4"/>
    <w:rsid w:val="00FA061F"/>
    <w:rsid w:val="00FA0796"/>
    <w:rsid w:val="00FA0E9A"/>
    <w:rsid w:val="00FA1117"/>
    <w:rsid w:val="00FA1BEE"/>
    <w:rsid w:val="00FA27DA"/>
    <w:rsid w:val="00FA2D7E"/>
    <w:rsid w:val="00FA2EB1"/>
    <w:rsid w:val="00FA3B8D"/>
    <w:rsid w:val="00FA3C7B"/>
    <w:rsid w:val="00FA40D8"/>
    <w:rsid w:val="00FA5722"/>
    <w:rsid w:val="00FA6880"/>
    <w:rsid w:val="00FA77EE"/>
    <w:rsid w:val="00FB0C81"/>
    <w:rsid w:val="00FB0E0C"/>
    <w:rsid w:val="00FB1780"/>
    <w:rsid w:val="00FB1AB3"/>
    <w:rsid w:val="00FB2923"/>
    <w:rsid w:val="00FB34EE"/>
    <w:rsid w:val="00FB394C"/>
    <w:rsid w:val="00FB47A9"/>
    <w:rsid w:val="00FB4CD2"/>
    <w:rsid w:val="00FB52FB"/>
    <w:rsid w:val="00FB545A"/>
    <w:rsid w:val="00FB6A39"/>
    <w:rsid w:val="00FB7E7D"/>
    <w:rsid w:val="00FB7F6F"/>
    <w:rsid w:val="00FC0AD4"/>
    <w:rsid w:val="00FC1A37"/>
    <w:rsid w:val="00FC2200"/>
    <w:rsid w:val="00FC2540"/>
    <w:rsid w:val="00FC2B76"/>
    <w:rsid w:val="00FC38A5"/>
    <w:rsid w:val="00FC43D2"/>
    <w:rsid w:val="00FC486B"/>
    <w:rsid w:val="00FC4C11"/>
    <w:rsid w:val="00FC5209"/>
    <w:rsid w:val="00FC540A"/>
    <w:rsid w:val="00FD0DCF"/>
    <w:rsid w:val="00FD1BC3"/>
    <w:rsid w:val="00FD2C87"/>
    <w:rsid w:val="00FD3286"/>
    <w:rsid w:val="00FD34F9"/>
    <w:rsid w:val="00FD3AB4"/>
    <w:rsid w:val="00FD5399"/>
    <w:rsid w:val="00FD54EF"/>
    <w:rsid w:val="00FD61D3"/>
    <w:rsid w:val="00FD71C6"/>
    <w:rsid w:val="00FE0142"/>
    <w:rsid w:val="00FE063E"/>
    <w:rsid w:val="00FE2643"/>
    <w:rsid w:val="00FE2BE9"/>
    <w:rsid w:val="00FE328B"/>
    <w:rsid w:val="00FE351B"/>
    <w:rsid w:val="00FE4031"/>
    <w:rsid w:val="00FE4163"/>
    <w:rsid w:val="00FE55F3"/>
    <w:rsid w:val="00FE5FAF"/>
    <w:rsid w:val="00FE60E3"/>
    <w:rsid w:val="00FE62FF"/>
    <w:rsid w:val="00FE66F0"/>
    <w:rsid w:val="00FF0204"/>
    <w:rsid w:val="00FF082F"/>
    <w:rsid w:val="00FF1124"/>
    <w:rsid w:val="00FF192D"/>
    <w:rsid w:val="00FF2C2D"/>
    <w:rsid w:val="00FF33ED"/>
    <w:rsid w:val="00FF33F7"/>
    <w:rsid w:val="00FF399C"/>
    <w:rsid w:val="00FF3AED"/>
    <w:rsid w:val="00FF3CE2"/>
    <w:rsid w:val="00FF5BC5"/>
    <w:rsid w:val="00FF66DB"/>
    <w:rsid w:val="00FF677C"/>
    <w:rsid w:val="00FF73CB"/>
    <w:rsid w:val="00FF7413"/>
    <w:rsid w:val="00FF7DD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2910E39"/>
  <w15:docId w15:val="{84649B62-9EE9-45BE-B2A5-FA5C89B04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622549"/>
    <w:pPr>
      <w:numPr>
        <w:numId w:val="1"/>
      </w:numPr>
      <w:spacing w:after="240"/>
      <w:outlineLvl w:val="0"/>
    </w:pPr>
    <w:rPr>
      <w:sz w:val="22"/>
    </w:r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rPr>
  </w:style>
  <w:style w:type="paragraph" w:customStyle="1" w:styleId="Title1">
    <w:name w:val="Title1"/>
    <w:rsid w:val="0033525D"/>
    <w:pPr>
      <w:jc w:val="center"/>
      <w:outlineLvl w:val="0"/>
    </w:pPr>
    <w:rPr>
      <w:b/>
      <w:caps/>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4"/>
      <w:szCs w:val="14"/>
    </w:rPr>
  </w:style>
  <w:style w:type="paragraph" w:styleId="BodyTextIndent3">
    <w:name w:val="Body Text Indent 3"/>
    <w:basedOn w:val="Normal"/>
    <w:semiHidden/>
    <w:rsid w:val="00493D40"/>
    <w:pPr>
      <w:spacing w:after="120"/>
      <w:ind w:left="360"/>
    </w:pPr>
    <w:rPr>
      <w:sz w:val="14"/>
      <w:szCs w:val="14"/>
    </w:rPr>
  </w:style>
  <w:style w:type="paragraph" w:styleId="PlainText">
    <w:name w:val="Plain Text"/>
    <w:basedOn w:val="Normal"/>
    <w:semiHidden/>
    <w:rsid w:val="00493D40"/>
    <w:rPr>
      <w:rFonts w:ascii="Courier New" w:hAnsi="Courier New" w:cs="Courier New"/>
      <w:sz w:val="18"/>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622549"/>
    <w:rPr>
      <w:sz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4"/>
      <w:szCs w:val="14"/>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4"/>
      <w:szCs w:val="14"/>
    </w:rPr>
  </w:style>
  <w:style w:type="character" w:customStyle="1" w:styleId="BalloonTextChar">
    <w:name w:val="Balloon Text Char"/>
    <w:basedOn w:val="DefaultParagraphFont"/>
    <w:link w:val="BalloonText"/>
    <w:uiPriority w:val="99"/>
    <w:semiHidden/>
    <w:rsid w:val="00FC2540"/>
    <w:rPr>
      <w:rFonts w:ascii="Tahoma" w:hAnsi="Tahoma" w:cs="Tahoma"/>
      <w:sz w:val="14"/>
      <w:szCs w:val="14"/>
      <w:lang w:val="en-GB"/>
    </w:rPr>
  </w:style>
  <w:style w:type="paragraph" w:styleId="CommentText">
    <w:name w:val="annotation text"/>
    <w:basedOn w:val="Normal"/>
    <w:link w:val="CommentTextChar"/>
    <w:uiPriority w:val="99"/>
    <w:unhideWhenUsed/>
    <w:rsid w:val="00B04161"/>
    <w:rPr>
      <w:sz w:val="18"/>
      <w:szCs w:val="18"/>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18"/>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18"/>
      <w:szCs w:val="18"/>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List Paragraph1,Dot pt,Bullet Points,No Spacing1,List Paragraph Char Char Char,Indicator Text,Numbered Para 1,Bullet 1,MAIN CONTENT,List Paragraph12,OBC Bullet,F5 List Paragraph,Normal numbered,Bullet Style,Bullet OSM,Bullets,CORE-1.1.1,L"/>
    <w:basedOn w:val="Normal"/>
    <w:link w:val="ListParagraphChar"/>
    <w:uiPriority w:val="34"/>
    <w:qFormat/>
    <w:rsid w:val="00EA598B"/>
    <w:pPr>
      <w:ind w:left="720"/>
      <w:contextualSpacing/>
    </w:pPr>
    <w:rPr>
      <w:lang w:val="en-GB"/>
    </w:rPr>
  </w:style>
  <w:style w:type="paragraph" w:styleId="Revision">
    <w:name w:val="Revision"/>
    <w:hidden/>
    <w:uiPriority w:val="99"/>
    <w:semiHidden/>
    <w:rsid w:val="00EA598B"/>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lang w:val="en-CA"/>
    </w:rPr>
  </w:style>
  <w:style w:type="paragraph" w:styleId="NormalWeb">
    <w:name w:val="Normal (Web)"/>
    <w:basedOn w:val="Normal"/>
    <w:uiPriority w:val="99"/>
    <w:unhideWhenUsed/>
    <w:rsid w:val="00EA598B"/>
    <w:pPr>
      <w:spacing w:before="100" w:beforeAutospacing="1" w:after="100" w:afterAutospacing="1"/>
      <w:jc w:val="left"/>
    </w:pPr>
    <w:rPr>
      <w:sz w:val="22"/>
      <w:szCs w:val="22"/>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character" w:customStyle="1" w:styleId="ListParagraphChar">
    <w:name w:val="List Paragraph Char"/>
    <w:aliases w:val="List Paragraph1 Char,Dot pt Char,Bullet Points Char,No Spacing1 Char,List Paragraph Char Char Char Char,Indicator Text Char,Numbered Para 1 Char,Bullet 1 Char,MAIN CONTENT Char,List Paragraph12 Char,OBC Bullet Char,Bullet Style Char"/>
    <w:basedOn w:val="DefaultParagraphFont"/>
    <w:link w:val="ListParagraph"/>
    <w:uiPriority w:val="34"/>
    <w:qFormat/>
    <w:locked/>
    <w:rsid w:val="00585BC4"/>
    <w:rPr>
      <w:sz w:val="20"/>
      <w:szCs w:val="20"/>
      <w:lang w:val="en-GB"/>
    </w:rPr>
  </w:style>
  <w:style w:type="table" w:customStyle="1" w:styleId="1">
    <w:name w:val="学术论文的三线表1"/>
    <w:basedOn w:val="TableNormal"/>
    <w:next w:val="TableGrid"/>
    <w:rsid w:val="00DB237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8520D"/>
    <w:rPr>
      <w:color w:val="0000FF" w:themeColor="hyperlink"/>
      <w:u w:val="single"/>
    </w:rPr>
  </w:style>
  <w:style w:type="character" w:customStyle="1" w:styleId="UnresolvedMention1">
    <w:name w:val="Unresolved Mention1"/>
    <w:basedOn w:val="DefaultParagraphFont"/>
    <w:uiPriority w:val="99"/>
    <w:semiHidden/>
    <w:unhideWhenUsed/>
    <w:rsid w:val="00C852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1250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8288111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42454709">
      <w:bodyDiv w:val="1"/>
      <w:marLeft w:val="0"/>
      <w:marRight w:val="0"/>
      <w:marTop w:val="0"/>
      <w:marBottom w:val="0"/>
      <w:divBdr>
        <w:top w:val="none" w:sz="0" w:space="0" w:color="auto"/>
        <w:left w:val="none" w:sz="0" w:space="0" w:color="auto"/>
        <w:bottom w:val="none" w:sz="0" w:space="0" w:color="auto"/>
        <w:right w:val="none" w:sz="0" w:space="0" w:color="auto"/>
      </w:divBdr>
    </w:div>
    <w:div w:id="644161493">
      <w:bodyDiv w:val="1"/>
      <w:marLeft w:val="0"/>
      <w:marRight w:val="0"/>
      <w:marTop w:val="0"/>
      <w:marBottom w:val="0"/>
      <w:divBdr>
        <w:top w:val="none" w:sz="0" w:space="0" w:color="auto"/>
        <w:left w:val="none" w:sz="0" w:space="0" w:color="auto"/>
        <w:bottom w:val="none" w:sz="0" w:space="0" w:color="auto"/>
        <w:right w:val="none" w:sz="0" w:space="0" w:color="auto"/>
      </w:divBdr>
    </w:div>
    <w:div w:id="691954373">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4788420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51690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cflo\Desktop\00000-MLF\Excom%2095%20prelim\Tranches\GhanaS2T2\95thMeeting_HPMP-tranche%20DRAFT%20EXCOM%20GHAN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223BEE57-CFDD-B84D-AD94-730CF117AD4A}">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95thMeeting_HPMP-tranche DRAFT EXCOM GHANA</Template>
  <TotalTime>3</TotalTime>
  <Pages>10</Pages>
  <Words>4683</Words>
  <Characters>24674</Characters>
  <Application>Microsoft Office Word</Application>
  <DocSecurity>0</DocSecurity>
  <Lines>205</Lines>
  <Paragraphs>58</Paragraphs>
  <ScaleCrop>false</ScaleCrop>
  <HeadingPairs>
    <vt:vector size="2" baseType="variant">
      <vt:variant>
        <vt:lpstr>Title</vt:lpstr>
      </vt:variant>
      <vt:variant>
        <vt:i4>1</vt:i4>
      </vt:variant>
    </vt:vector>
  </HeadingPairs>
  <TitlesOfParts>
    <vt:vector size="1" baseType="lpstr">
      <vt:lpstr>Propuesta de proyecto: Ghana</vt:lpstr>
    </vt:vector>
  </TitlesOfParts>
  <Manager/>
  <Company>UNMFS</Company>
  <LinksUpToDate>false</LinksUpToDate>
  <CharactersWithSpaces>29299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Ghana</dc:title>
  <dc:subject/>
  <dc:creator>RSR / JAD / JS</dc:creator>
  <cp:keywords>95th ExCom</cp:keywords>
  <dc:description/>
  <cp:lastModifiedBy>Angela Xue He Yan</cp:lastModifiedBy>
  <cp:revision>6</cp:revision>
  <cp:lastPrinted>2001-05-26T16:40:00Z</cp:lastPrinted>
  <dcterms:created xsi:type="dcterms:W3CDTF">2024-11-15T20:03:00Z</dcterms:created>
  <dcterms:modified xsi:type="dcterms:W3CDTF">2024-11-18T16:30:00Z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UNEP/OzL.Pro/ExCom/95/54</vt:lpwstr>
  </property>
  <property fmtid="{D5CDD505-2E9C-101B-9397-08002B2CF9AE}" pid="3" name="Revision date">
    <vt:lpwstr>11/12/2024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