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170D339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CF9FA65" w14:textId="594C94FD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0F6009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D07DB31" w14:textId="1C06F35A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0F6009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7E5D09" w14:paraId="334EF03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640540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2464192" wp14:editId="0C4E5FC0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35BBF6D5" wp14:editId="06F9180F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282A5665" w14:textId="58AD9B0A" w:rsidR="007E5D09" w:rsidRDefault="00002E7D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</w:t>
            </w:r>
            <w:bookmarkStart w:id="0" w:name="_GoBack"/>
            <w:bookmarkEnd w:id="0"/>
            <w:r w:rsidR="00E1360E">
              <w:rPr>
                <w:lang w:val="en-US"/>
              </w:rPr>
              <w:t>ENERAL</w:t>
            </w:r>
          </w:p>
          <w:p w14:paraId="7B413AFA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1080844E" w14:textId="78CDBF07" w:rsidR="007E5D09" w:rsidRDefault="002D4805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F22893">
              <w:t>UNEP/</w:t>
            </w:r>
            <w:proofErr w:type="spellStart"/>
            <w:r w:rsidR="00F22893">
              <w:t>OzL.Pro</w:t>
            </w:r>
            <w:proofErr w:type="spellEnd"/>
            <w:r w:rsidR="00F22893">
              <w:t>/</w:t>
            </w:r>
            <w:proofErr w:type="spellStart"/>
            <w:r w:rsidR="00F22893">
              <w:t>ExCom</w:t>
            </w:r>
            <w:proofErr w:type="spellEnd"/>
            <w:r w:rsidR="00F22893">
              <w:t>/88/23</w:t>
            </w:r>
            <w:r>
              <w:fldChar w:fldCharType="end"/>
            </w:r>
          </w:p>
          <w:p w14:paraId="18F3C242" w14:textId="77777777" w:rsidR="00435CE1" w:rsidRPr="009B0D30" w:rsidRDefault="00435CE1" w:rsidP="00435CE1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>
              <w:t>26 October 2021</w:t>
            </w:r>
            <w:r w:rsidRPr="009B0D30">
              <w:fldChar w:fldCharType="end"/>
            </w:r>
          </w:p>
          <w:p w14:paraId="660F8179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7BE6DBF1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62909659" w14:textId="53D5702A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0F6009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FE4C074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5B80019" w14:textId="40CD5A7A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0F6009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5EE8B6BE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20B773F0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8E77AA8" w14:textId="77777777" w:rsidR="007E5D09" w:rsidRDefault="007E5D09">
            <w:pPr>
              <w:rPr>
                <w:caps/>
                <w:lang w:val="en-US"/>
              </w:rPr>
            </w:pPr>
          </w:p>
          <w:p w14:paraId="235948EA" w14:textId="77777777" w:rsidR="007E5D09" w:rsidRDefault="007E5D09">
            <w:pPr>
              <w:rPr>
                <w:lang w:val="en-US"/>
              </w:rPr>
            </w:pPr>
          </w:p>
        </w:tc>
      </w:tr>
    </w:tbl>
    <w:p w14:paraId="7662DC40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49A874C4" w14:textId="72B7FF74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</w:t>
      </w:r>
      <w:r w:rsidR="000F6009">
        <w:rPr>
          <w:rFonts w:cs="Arabic Transparent"/>
          <w:b/>
          <w:bCs/>
          <w:sz w:val="28"/>
          <w:szCs w:val="28"/>
          <w:rtl/>
        </w:rPr>
        <w:t xml:space="preserve"> </w:t>
      </w:r>
      <w:r>
        <w:rPr>
          <w:rFonts w:cs="Arabic Transparent"/>
          <w:b/>
          <w:bCs/>
          <w:sz w:val="28"/>
          <w:szCs w:val="28"/>
          <w:rtl/>
        </w:rPr>
        <w:t>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</w:t>
      </w:r>
      <w:r w:rsidR="000F6009">
        <w:rPr>
          <w:rFonts w:cs="Arabic Transparent"/>
          <w:b/>
          <w:bCs/>
          <w:sz w:val="28"/>
          <w:szCs w:val="28"/>
          <w:rtl/>
        </w:rPr>
        <w:t xml:space="preserve"> </w:t>
      </w:r>
      <w:r>
        <w:rPr>
          <w:rFonts w:cs="Arabic Transparent"/>
          <w:b/>
          <w:bCs/>
          <w:sz w:val="28"/>
          <w:szCs w:val="28"/>
          <w:rtl/>
        </w:rPr>
        <w:t>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</w:t>
      </w:r>
      <w:r w:rsidR="000F6009">
        <w:rPr>
          <w:rFonts w:cs="Arabic Transparent"/>
          <w:b/>
          <w:bCs/>
          <w:sz w:val="28"/>
          <w:szCs w:val="28"/>
          <w:rtl/>
        </w:rPr>
        <w:t xml:space="preserve"> </w:t>
      </w:r>
      <w:r>
        <w:rPr>
          <w:rFonts w:cs="Arabic Transparent"/>
          <w:b/>
          <w:bCs/>
          <w:sz w:val="28"/>
          <w:szCs w:val="28"/>
          <w:rtl/>
        </w:rPr>
        <w:t>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</w:t>
      </w:r>
      <w:r w:rsidR="000F6009">
        <w:rPr>
          <w:rFonts w:cs="Arabic Transparent"/>
          <w:b/>
          <w:bCs/>
          <w:sz w:val="28"/>
          <w:szCs w:val="28"/>
          <w:rtl/>
        </w:rPr>
        <w:t xml:space="preserve"> </w:t>
      </w:r>
      <w:r>
        <w:rPr>
          <w:rFonts w:cs="Arabic Transparent"/>
          <w:b/>
          <w:bCs/>
          <w:sz w:val="28"/>
          <w:szCs w:val="28"/>
          <w:rtl/>
        </w:rPr>
        <w:t>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5E94643C" w14:textId="4C8764C5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</w:t>
      </w:r>
      <w:r w:rsidR="000F6009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 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</w:t>
      </w:r>
      <w:r w:rsidR="000F6009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 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ال</w:t>
      </w:r>
      <w:r w:rsidR="000F6009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 </w:t>
      </w:r>
    </w:p>
    <w:p w14:paraId="7DD63440" w14:textId="5CF29603" w:rsidR="007E5D09" w:rsidRPr="00A755B6" w:rsidRDefault="00E1360E" w:rsidP="0035441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>الاجتمــــــاع</w:t>
      </w:r>
      <w:r w:rsidR="000F6009">
        <w:rPr>
          <w:sz w:val="28"/>
          <w:szCs w:val="28"/>
          <w:rtl/>
          <w:lang w:val="en-US" w:eastAsia="en-CA"/>
        </w:rPr>
        <w:t xml:space="preserve"> </w:t>
      </w:r>
      <w:r w:rsidR="0035441C">
        <w:rPr>
          <w:rFonts w:hint="cs"/>
          <w:sz w:val="28"/>
          <w:szCs w:val="28"/>
          <w:rtl/>
          <w:lang w:val="en-US" w:eastAsia="en-CA"/>
        </w:rPr>
        <w:t>الثامن</w:t>
      </w:r>
      <w:r w:rsidR="000F6009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 w:rsidRPr="00A755B6">
        <w:rPr>
          <w:rFonts w:hint="cs"/>
          <w:sz w:val="28"/>
          <w:szCs w:val="28"/>
          <w:rtl/>
          <w:lang w:val="en-US" w:eastAsia="en-CA"/>
        </w:rPr>
        <w:t>و</w:t>
      </w:r>
      <w:r w:rsidRPr="00A755B6"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1D9F6F04" w14:textId="1FAD3ED0" w:rsidR="007E5D09" w:rsidRDefault="00E1360E" w:rsidP="007D141D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="000F6009">
        <w:rPr>
          <w:rFonts w:hint="cs"/>
          <w:sz w:val="28"/>
          <w:szCs w:val="28"/>
          <w:rtl/>
        </w:rPr>
        <w:t xml:space="preserve"> </w:t>
      </w:r>
      <w:r w:rsidR="00C0337B" w:rsidRPr="00A755B6">
        <w:rPr>
          <w:rFonts w:hint="cs"/>
          <w:sz w:val="28"/>
          <w:szCs w:val="28"/>
          <w:rtl/>
        </w:rPr>
        <w:t>من</w:t>
      </w:r>
      <w:r w:rsidR="000F6009">
        <w:rPr>
          <w:rFonts w:hint="cs"/>
          <w:sz w:val="28"/>
          <w:szCs w:val="28"/>
          <w:rtl/>
        </w:rPr>
        <w:t xml:space="preserve"> </w:t>
      </w:r>
      <w:r w:rsidR="00A755B6" w:rsidRPr="00A755B6">
        <w:rPr>
          <w:rFonts w:hint="cs"/>
          <w:sz w:val="28"/>
          <w:szCs w:val="28"/>
          <w:rtl/>
        </w:rPr>
        <w:t>15</w:t>
      </w:r>
      <w:r w:rsidR="000F6009">
        <w:rPr>
          <w:rFonts w:hint="cs"/>
          <w:sz w:val="28"/>
          <w:szCs w:val="28"/>
          <w:rtl/>
        </w:rPr>
        <w:t xml:space="preserve"> </w:t>
      </w:r>
      <w:r w:rsidR="002B535E">
        <w:rPr>
          <w:rFonts w:hint="cs"/>
          <w:sz w:val="28"/>
          <w:szCs w:val="28"/>
          <w:rtl/>
        </w:rPr>
        <w:t>إلى</w:t>
      </w:r>
      <w:r w:rsidR="000F6009">
        <w:rPr>
          <w:rFonts w:hint="cs"/>
          <w:sz w:val="28"/>
          <w:szCs w:val="28"/>
          <w:rtl/>
        </w:rPr>
        <w:t xml:space="preserve"> </w:t>
      </w:r>
      <w:r w:rsidR="00A755B6" w:rsidRPr="00A755B6">
        <w:rPr>
          <w:rFonts w:hint="cs"/>
          <w:sz w:val="28"/>
          <w:szCs w:val="28"/>
          <w:rtl/>
        </w:rPr>
        <w:t>19</w:t>
      </w:r>
      <w:r w:rsidR="000F6009">
        <w:rPr>
          <w:rFonts w:hint="cs"/>
          <w:sz w:val="28"/>
          <w:szCs w:val="28"/>
          <w:rtl/>
        </w:rPr>
        <w:t xml:space="preserve"> </w:t>
      </w:r>
      <w:r w:rsidR="00A755B6" w:rsidRPr="00A755B6">
        <w:rPr>
          <w:rFonts w:hint="cs"/>
          <w:sz w:val="28"/>
          <w:szCs w:val="28"/>
          <w:rtl/>
        </w:rPr>
        <w:t>نوفمب</w:t>
      </w:r>
      <w:r w:rsidR="007D141D">
        <w:rPr>
          <w:rFonts w:hint="cs"/>
          <w:sz w:val="28"/>
          <w:szCs w:val="28"/>
          <w:rtl/>
        </w:rPr>
        <w:t>ر</w:t>
      </w:r>
      <w:r w:rsidR="00443A1C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A755B6" w:rsidRPr="00A755B6">
        <w:rPr>
          <w:rFonts w:ascii="Arial" w:hAnsi="Arial" w:cs="Arial"/>
          <w:color w:val="474747"/>
          <w:sz w:val="28"/>
          <w:szCs w:val="28"/>
          <w:rtl/>
          <w:lang w:val="en-US"/>
        </w:rPr>
        <w:t>تشرين</w:t>
      </w:r>
      <w:r w:rsidR="000F6009">
        <w:rPr>
          <w:rFonts w:ascii="Arial" w:hAnsi="Arial" w:cs="Arial"/>
          <w:color w:val="474747"/>
          <w:sz w:val="28"/>
          <w:szCs w:val="28"/>
          <w:rtl/>
          <w:lang w:val="en-US"/>
        </w:rPr>
        <w:t xml:space="preserve"> </w:t>
      </w:r>
      <w:r w:rsidR="00A755B6" w:rsidRPr="00A755B6">
        <w:rPr>
          <w:rFonts w:ascii="Arial" w:hAnsi="Arial" w:cs="Arial"/>
          <w:color w:val="474747"/>
          <w:sz w:val="28"/>
          <w:szCs w:val="28"/>
          <w:rtl/>
          <w:lang w:val="en-US"/>
        </w:rPr>
        <w:t>الثاني</w:t>
      </w:r>
      <w:r w:rsidR="000F6009">
        <w:rPr>
          <w:rFonts w:hint="cs"/>
          <w:sz w:val="28"/>
          <w:szCs w:val="28"/>
          <w:rtl/>
        </w:rPr>
        <w:t xml:space="preserve"> </w:t>
      </w:r>
      <w:r w:rsidR="00C0337B">
        <w:rPr>
          <w:rFonts w:asciiTheme="majorBidi" w:hAnsiTheme="majorBidi" w:cstheme="majorBidi" w:hint="cs"/>
          <w:sz w:val="26"/>
          <w:szCs w:val="26"/>
          <w:rtl/>
          <w:lang w:bidi="ar-SY"/>
        </w:rPr>
        <w:t>2021</w:t>
      </w:r>
      <w:r w:rsidR="000F6009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14:paraId="0872B85C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3E4B6A24" w14:textId="40AA7419" w:rsidR="003A2A74" w:rsidRPr="004D3AB8" w:rsidRDefault="00F22893" w:rsidP="003A2A74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rtl/>
          <w:lang w:val="en-US" w:bidi="ar-EG"/>
        </w:rPr>
      </w:pPr>
      <w:r>
        <w:rPr>
          <w:rFonts w:hint="cs"/>
          <w:b/>
          <w:bCs/>
          <w:sz w:val="32"/>
          <w:szCs w:val="32"/>
          <w:rtl/>
          <w:lang w:bidi="ar-SA"/>
        </w:rPr>
        <w:t>خطط</w:t>
      </w:r>
      <w:r w:rsidR="000F6009">
        <w:rPr>
          <w:rFonts w:hint="cs"/>
          <w:b/>
          <w:bCs/>
          <w:sz w:val="32"/>
          <w:szCs w:val="32"/>
          <w:rtl/>
          <w:lang w:bidi="ar-SA"/>
        </w:rPr>
        <w:t xml:space="preserve"> </w:t>
      </w:r>
      <w:r>
        <w:rPr>
          <w:rFonts w:hint="cs"/>
          <w:b/>
          <w:bCs/>
          <w:sz w:val="32"/>
          <w:szCs w:val="32"/>
          <w:rtl/>
          <w:lang w:bidi="ar-SA"/>
        </w:rPr>
        <w:t>أعمال</w:t>
      </w:r>
      <w:r w:rsidR="000F6009">
        <w:rPr>
          <w:rFonts w:hint="cs"/>
          <w:b/>
          <w:bCs/>
          <w:sz w:val="32"/>
          <w:szCs w:val="32"/>
          <w:rtl/>
          <w:lang w:bidi="ar-SA"/>
        </w:rPr>
        <w:t xml:space="preserve"> </w:t>
      </w:r>
      <w:r>
        <w:rPr>
          <w:rFonts w:hint="cs"/>
          <w:b/>
          <w:bCs/>
          <w:sz w:val="32"/>
          <w:szCs w:val="32"/>
          <w:rtl/>
          <w:lang w:bidi="ar-SA"/>
        </w:rPr>
        <w:t>الوكالات</w:t>
      </w:r>
      <w:r w:rsidR="000F6009">
        <w:rPr>
          <w:rFonts w:hint="cs"/>
          <w:b/>
          <w:bCs/>
          <w:sz w:val="32"/>
          <w:szCs w:val="32"/>
          <w:rtl/>
          <w:lang w:bidi="ar-SA"/>
        </w:rPr>
        <w:t xml:space="preserve"> </w:t>
      </w:r>
      <w:r>
        <w:rPr>
          <w:rFonts w:hint="cs"/>
          <w:b/>
          <w:bCs/>
          <w:sz w:val="32"/>
          <w:szCs w:val="32"/>
          <w:rtl/>
          <w:lang w:bidi="ar-SA"/>
        </w:rPr>
        <w:t>الثنائية</w:t>
      </w:r>
      <w:r w:rsidR="000F6009">
        <w:rPr>
          <w:rFonts w:hint="cs"/>
          <w:b/>
          <w:bCs/>
          <w:sz w:val="32"/>
          <w:szCs w:val="32"/>
          <w:rtl/>
          <w:lang w:bidi="ar-SA"/>
        </w:rPr>
        <w:t xml:space="preserve"> </w:t>
      </w:r>
      <w:r>
        <w:rPr>
          <w:rFonts w:hint="cs"/>
          <w:b/>
          <w:bCs/>
          <w:sz w:val="32"/>
          <w:szCs w:val="32"/>
          <w:rtl/>
          <w:lang w:bidi="ar-SA"/>
        </w:rPr>
        <w:t>للفترة</w:t>
      </w:r>
      <w:r w:rsidR="000F6009">
        <w:rPr>
          <w:rFonts w:hint="cs"/>
          <w:b/>
          <w:bCs/>
          <w:sz w:val="32"/>
          <w:szCs w:val="32"/>
          <w:rtl/>
          <w:lang w:bidi="ar-SA"/>
        </w:rPr>
        <w:t xml:space="preserve"> </w:t>
      </w:r>
      <w:r>
        <w:rPr>
          <w:rFonts w:hint="cs"/>
          <w:b/>
          <w:bCs/>
          <w:sz w:val="32"/>
          <w:szCs w:val="32"/>
          <w:rtl/>
          <w:lang w:bidi="ar-SA"/>
        </w:rPr>
        <w:t>2022-2024</w:t>
      </w:r>
    </w:p>
    <w:p w14:paraId="4F558266" w14:textId="77777777" w:rsidR="003A2A74" w:rsidRPr="009E052D" w:rsidRDefault="003A2A74" w:rsidP="003A2A74">
      <w:pPr>
        <w:bidi/>
        <w:jc w:val="center"/>
        <w:rPr>
          <w:b/>
          <w:bCs/>
          <w:sz w:val="10"/>
          <w:szCs w:val="10"/>
          <w:rtl/>
        </w:rPr>
      </w:pPr>
      <w:bookmarkStart w:id="1" w:name="_Hlk7529719"/>
    </w:p>
    <w:p w14:paraId="4B513E95" w14:textId="4645E29A" w:rsidR="00AA5370" w:rsidRPr="00AA5370" w:rsidRDefault="00F22893" w:rsidP="00AA5370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  <w:tab w:val="left" w:pos="720"/>
        </w:tabs>
        <w:bidi/>
        <w:spacing w:before="120" w:after="200"/>
        <w:jc w:val="lowKashida"/>
        <w:rPr>
          <w:b/>
          <w:bCs/>
          <w:sz w:val="26"/>
          <w:szCs w:val="26"/>
          <w:rtl/>
          <w:lang w:val="en-US" w:bidi="ar-EG"/>
        </w:rPr>
      </w:pPr>
      <w:r>
        <w:rPr>
          <w:rFonts w:hint="cs"/>
          <w:b/>
          <w:bCs/>
          <w:sz w:val="26"/>
          <w:szCs w:val="26"/>
          <w:rtl/>
          <w:lang w:val="en-US" w:bidi="ar-EG"/>
        </w:rPr>
        <w:t>مقدمة</w:t>
      </w:r>
    </w:p>
    <w:p w14:paraId="41720DDA" w14:textId="12D0FC30" w:rsidR="00F22893" w:rsidRPr="00F22893" w:rsidRDefault="00F22893" w:rsidP="0019512B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120"/>
        <w:ind w:left="0" w:firstLine="0"/>
        <w:rPr>
          <w:sz w:val="26"/>
          <w:szCs w:val="26"/>
          <w:lang w:bidi="ar-EG"/>
        </w:rPr>
      </w:pPr>
      <w:r w:rsidRPr="00F22893">
        <w:rPr>
          <w:sz w:val="26"/>
          <w:szCs w:val="26"/>
          <w:rtl/>
          <w:lang w:bidi="ar-EG"/>
        </w:rPr>
        <w:t>قدمت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الوكالات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الثنائية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التالية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خطط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أعمال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2022-2024</w:t>
      </w:r>
      <w:r w:rsidR="00E6562A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2"/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إلى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الاجتماع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الثامن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والثمانين: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ألمانيا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واليابان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والمملكة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المتحدة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لبريطانيا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العظمى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وأيرلندا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الشمالية</w:t>
      </w:r>
      <w:r w:rsidR="007949AD">
        <w:rPr>
          <w:sz w:val="26"/>
          <w:szCs w:val="26"/>
          <w:rtl/>
          <w:lang w:bidi="ar-EG"/>
        </w:rPr>
        <w:t>.</w:t>
      </w:r>
      <w:r w:rsidR="00E6562A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3"/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sz w:val="26"/>
          <w:szCs w:val="26"/>
          <w:rtl/>
          <w:lang w:bidi="ar-EG"/>
        </w:rPr>
        <w:t>وع</w:t>
      </w:r>
      <w:r w:rsidRPr="00F22893">
        <w:rPr>
          <w:sz w:val="26"/>
          <w:szCs w:val="26"/>
          <w:rtl/>
          <w:lang w:bidi="ar-EG"/>
        </w:rPr>
        <w:t>لى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الرغم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أستراليا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والنمسا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وفرنسا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لم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تقدم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رسميا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خطة</w:t>
      </w:r>
      <w:r w:rsidR="000F6009">
        <w:rPr>
          <w:sz w:val="26"/>
          <w:szCs w:val="26"/>
          <w:rtl/>
          <w:lang w:bidi="ar-EG"/>
        </w:rPr>
        <w:t xml:space="preserve"> </w:t>
      </w:r>
      <w:r w:rsidR="00FE5D2C">
        <w:rPr>
          <w:rFonts w:hint="cs"/>
          <w:sz w:val="26"/>
          <w:szCs w:val="26"/>
          <w:rtl/>
          <w:lang w:bidi="ar-EG"/>
        </w:rPr>
        <w:t>أعمال</w:t>
      </w:r>
      <w:r w:rsidR="007949AD"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فقد</w:t>
      </w:r>
      <w:r w:rsidR="000F6009">
        <w:rPr>
          <w:sz w:val="26"/>
          <w:szCs w:val="26"/>
          <w:rtl/>
          <w:lang w:bidi="ar-EG"/>
        </w:rPr>
        <w:t xml:space="preserve"> </w:t>
      </w:r>
      <w:r w:rsidR="00EF1EB8">
        <w:rPr>
          <w:rFonts w:hint="cs"/>
          <w:sz w:val="26"/>
          <w:szCs w:val="26"/>
          <w:rtl/>
          <w:lang w:bidi="ar-EG"/>
        </w:rPr>
        <w:t>أدرجت هذه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الوثيقة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جدولا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بتخصيص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الموارد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لهذه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البلدان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بناء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على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الأنشطة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المرتبطة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بخطط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إدارة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sz w:val="26"/>
          <w:szCs w:val="26"/>
          <w:rtl/>
          <w:lang w:bidi="ar-EG"/>
        </w:rPr>
        <w:t>إزالة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sz w:val="26"/>
          <w:szCs w:val="26"/>
          <w:rtl/>
          <w:lang w:bidi="ar-EG"/>
        </w:rPr>
        <w:t>المواد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sz w:val="26"/>
          <w:szCs w:val="26"/>
          <w:rtl/>
          <w:lang w:bidi="ar-EG"/>
        </w:rPr>
        <w:t>الهيدروكلوروفلوروكربونية</w:t>
      </w:r>
      <w:r w:rsidR="000F6009">
        <w:rPr>
          <w:sz w:val="26"/>
          <w:szCs w:val="26"/>
          <w:rtl/>
          <w:lang w:bidi="ar-EG"/>
        </w:rPr>
        <w:t xml:space="preserve"> </w:t>
      </w:r>
      <w:r w:rsidR="00FE5D2C">
        <w:rPr>
          <w:rFonts w:hint="cs"/>
          <w:sz w:val="26"/>
          <w:szCs w:val="26"/>
          <w:rtl/>
          <w:lang w:bidi="ar-EG"/>
        </w:rPr>
        <w:t>الموافق عليها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حيث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المبدأ.</w:t>
      </w:r>
    </w:p>
    <w:p w14:paraId="4F8A4633" w14:textId="766768AB" w:rsidR="00F22893" w:rsidRPr="00F22893" w:rsidRDefault="00E6562A" w:rsidP="0019512B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120"/>
        <w:ind w:left="0" w:firstLine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تعتزم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الوكالات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الثنائية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الاضطلاع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بأنشطة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15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بلدا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="00FE5D2C">
        <w:rPr>
          <w:rFonts w:hint="cs"/>
          <w:sz w:val="26"/>
          <w:szCs w:val="26"/>
          <w:rtl/>
          <w:lang w:bidi="ar-EG"/>
        </w:rPr>
        <w:t>ال</w:t>
      </w:r>
      <w:r w:rsidR="00F22893" w:rsidRPr="00F22893">
        <w:rPr>
          <w:sz w:val="26"/>
          <w:szCs w:val="26"/>
          <w:rtl/>
          <w:lang w:bidi="ar-EG"/>
        </w:rPr>
        <w:t>بلدان</w:t>
      </w:r>
      <w:r w:rsidR="000F6009">
        <w:rPr>
          <w:sz w:val="26"/>
          <w:szCs w:val="26"/>
          <w:rtl/>
          <w:lang w:bidi="ar-EG"/>
        </w:rPr>
        <w:t xml:space="preserve"> </w:t>
      </w:r>
      <w:r w:rsidR="00FE5D2C">
        <w:rPr>
          <w:rFonts w:hint="cs"/>
          <w:sz w:val="26"/>
          <w:szCs w:val="26"/>
          <w:rtl/>
          <w:lang w:bidi="ar-EG"/>
        </w:rPr>
        <w:t xml:space="preserve">العاملة بموجب </w:t>
      </w:r>
      <w:r w:rsidR="00F22893" w:rsidRPr="00F22893">
        <w:rPr>
          <w:sz w:val="26"/>
          <w:szCs w:val="26"/>
          <w:rtl/>
          <w:lang w:bidi="ar-EG"/>
        </w:rPr>
        <w:t>المادة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5</w:t>
      </w:r>
      <w:r w:rsidR="007949AD"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وهي: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البرازيل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بوركينا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فاسو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الصين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كولومبيا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هندوراس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الهند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جمهورية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إيران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الإسلامية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كينيا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ليسوتو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ليبريا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موريشيوس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منغوليا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ناميبيا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بابوا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غينيا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الجديدة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سيشيل</w:t>
      </w:r>
      <w:r w:rsidR="00FE5D2C">
        <w:rPr>
          <w:rFonts w:hint="cs"/>
          <w:sz w:val="26"/>
          <w:szCs w:val="26"/>
          <w:rtl/>
          <w:lang w:bidi="ar-EG"/>
        </w:rPr>
        <w:t>؛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ونشاط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إقليمي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واحد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لبلدان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جزر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المحيط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الهادئ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بقيمة</w:t>
      </w:r>
      <w:r w:rsidR="000F6009">
        <w:rPr>
          <w:sz w:val="26"/>
          <w:szCs w:val="26"/>
          <w:rtl/>
          <w:lang w:bidi="ar-EG"/>
        </w:rPr>
        <w:t xml:space="preserve"> </w:t>
      </w:r>
      <w:r w:rsidR="000F6009">
        <w:rPr>
          <w:sz w:val="26"/>
          <w:szCs w:val="26"/>
          <w:lang w:bidi="ar-EG"/>
        </w:rPr>
        <w:t>5,660,768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دولار</w:t>
      </w:r>
      <w:r w:rsidR="00FE5D2C">
        <w:rPr>
          <w:rFonts w:hint="cs"/>
          <w:sz w:val="26"/>
          <w:szCs w:val="26"/>
          <w:rtl/>
          <w:lang w:bidi="ar-EG"/>
        </w:rPr>
        <w:t>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أمريكي</w:t>
      </w:r>
      <w:r w:rsidR="00FE5D2C">
        <w:rPr>
          <w:rFonts w:hint="cs"/>
          <w:sz w:val="26"/>
          <w:szCs w:val="26"/>
          <w:rtl/>
          <w:lang w:bidi="ar-EG"/>
        </w:rPr>
        <w:t>ا</w:t>
      </w:r>
      <w:r w:rsidR="00F22893" w:rsidRPr="00F22893">
        <w:rPr>
          <w:sz w:val="26"/>
          <w:szCs w:val="26"/>
          <w:rtl/>
          <w:lang w:bidi="ar-EG"/>
        </w:rPr>
        <w:t>.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وسيُطلب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مبلغ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إضافي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قدره</w:t>
      </w:r>
      <w:r w:rsidR="000F6009">
        <w:rPr>
          <w:sz w:val="26"/>
          <w:szCs w:val="26"/>
          <w:rtl/>
          <w:lang w:bidi="ar-EG"/>
        </w:rPr>
        <w:t xml:space="preserve"> </w:t>
      </w:r>
      <w:r w:rsidR="000F6009">
        <w:rPr>
          <w:sz w:val="26"/>
          <w:szCs w:val="26"/>
          <w:lang w:bidi="ar-EG"/>
        </w:rPr>
        <w:t>859,226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دولارا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أمريكيا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بعد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عام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2024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كما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هو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موضح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الجدول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1.</w:t>
      </w:r>
      <w:r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4"/>
      </w:r>
    </w:p>
    <w:p w14:paraId="42AB2C78" w14:textId="243B5C03" w:rsidR="00F22893" w:rsidRPr="007949AD" w:rsidRDefault="00F22893" w:rsidP="007949AD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rPr>
          <w:b/>
          <w:bCs/>
          <w:sz w:val="24"/>
          <w:szCs w:val="24"/>
          <w:lang w:bidi="ar-EG"/>
        </w:rPr>
      </w:pPr>
      <w:r w:rsidRPr="007949AD">
        <w:rPr>
          <w:b/>
          <w:bCs/>
          <w:sz w:val="24"/>
          <w:szCs w:val="24"/>
          <w:rtl/>
          <w:lang w:bidi="ar-EG"/>
        </w:rPr>
        <w:lastRenderedPageBreak/>
        <w:t>الجدول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1</w:t>
      </w:r>
      <w:r w:rsidR="007949AD" w:rsidRPr="007949AD">
        <w:rPr>
          <w:rFonts w:hint="cs"/>
          <w:b/>
          <w:bCs/>
          <w:sz w:val="24"/>
          <w:szCs w:val="24"/>
          <w:rtl/>
          <w:lang w:bidi="ar-EG"/>
        </w:rPr>
        <w:t>-</w:t>
      </w:r>
      <w:r w:rsidR="000F6009">
        <w:rPr>
          <w:rFonts w:hint="cs"/>
          <w:b/>
          <w:bCs/>
          <w:sz w:val="24"/>
          <w:szCs w:val="24"/>
          <w:rtl/>
          <w:lang w:bidi="ar-EG"/>
        </w:rPr>
        <w:t xml:space="preserve"> </w:t>
      </w:r>
      <w:r w:rsidR="007949AD" w:rsidRPr="007949AD">
        <w:rPr>
          <w:b/>
          <w:bCs/>
          <w:sz w:val="24"/>
          <w:szCs w:val="24"/>
          <w:rtl/>
          <w:lang w:bidi="ar-EG"/>
        </w:rPr>
        <w:t>ت</w:t>
      </w:r>
      <w:r w:rsidRPr="007949AD">
        <w:rPr>
          <w:b/>
          <w:bCs/>
          <w:sz w:val="24"/>
          <w:szCs w:val="24"/>
          <w:rtl/>
          <w:lang w:bidi="ar-EG"/>
        </w:rPr>
        <w:t>خصيص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الموارد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في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خطط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أعمال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الوكالات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الثنائية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للفترة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2022-2024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(بالدولار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الأمريكي</w:t>
      </w:r>
      <w:r w:rsidR="007949AD" w:rsidRPr="007949AD">
        <w:rPr>
          <w:b/>
          <w:bCs/>
          <w:sz w:val="24"/>
          <w:szCs w:val="24"/>
          <w:rtl/>
          <w:lang w:bidi="ar-EG"/>
        </w:rPr>
        <w:t>)*</w:t>
      </w:r>
    </w:p>
    <w:tbl>
      <w:tblPr>
        <w:bidiVisual/>
        <w:tblW w:w="9493" w:type="dxa"/>
        <w:tblLayout w:type="fixed"/>
        <w:tblLook w:val="04A0" w:firstRow="1" w:lastRow="0" w:firstColumn="1" w:lastColumn="0" w:noHBand="0" w:noVBand="1"/>
      </w:tblPr>
      <w:tblGrid>
        <w:gridCol w:w="2800"/>
        <w:gridCol w:w="1338"/>
        <w:gridCol w:w="1339"/>
        <w:gridCol w:w="1183"/>
        <w:gridCol w:w="1494"/>
        <w:gridCol w:w="1339"/>
      </w:tblGrid>
      <w:tr w:rsidR="00FE5D2C" w:rsidRPr="00E71F76" w14:paraId="36D25762" w14:textId="77777777" w:rsidTr="00FE5D2C"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5015F" w14:textId="010CA7D2" w:rsidR="00FE5D2C" w:rsidRPr="00E71F76" w:rsidRDefault="00FE5D2C" w:rsidP="00FE5D2C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الوصف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5DFE" w14:textId="77777777" w:rsidR="00FE5D2C" w:rsidRPr="00E71F76" w:rsidRDefault="00FE5D2C" w:rsidP="00FE5D2C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2022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CDA39" w14:textId="77777777" w:rsidR="00FE5D2C" w:rsidRPr="00E71F76" w:rsidRDefault="00FE5D2C" w:rsidP="00FE5D2C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2023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ADC7" w14:textId="77777777" w:rsidR="00FE5D2C" w:rsidRPr="00E71F76" w:rsidRDefault="00FE5D2C" w:rsidP="00FE5D2C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2024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599C" w14:textId="77777777" w:rsidR="00FE5D2C" w:rsidRDefault="00FE5D2C" w:rsidP="00FE5D2C">
            <w:pPr>
              <w:bidi/>
              <w:jc w:val="center"/>
              <w:rPr>
                <w:b/>
                <w:bCs/>
                <w:sz w:val="21"/>
                <w:szCs w:val="21"/>
                <w:rtl/>
                <w:lang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المجموع</w:t>
            </w:r>
          </w:p>
          <w:p w14:paraId="44F456E7" w14:textId="6F249581" w:rsidR="00FE5D2C" w:rsidRPr="00E71F76" w:rsidRDefault="00FE5D2C" w:rsidP="00FE5D2C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(2022-2024)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6AB31" w14:textId="7DDF2AC8" w:rsidR="00FE5D2C" w:rsidRPr="00E71F76" w:rsidRDefault="00FE5D2C" w:rsidP="00FE5D2C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 بعد عام 2024</w:t>
            </w:r>
          </w:p>
        </w:tc>
      </w:tr>
      <w:tr w:rsidR="00F22893" w:rsidRPr="00E71F76" w14:paraId="499F0BAB" w14:textId="77777777" w:rsidTr="00F22893"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F29B0" w14:textId="6336CD08" w:rsidR="00F22893" w:rsidRPr="00E71F76" w:rsidRDefault="00D763F4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أنشطة المواد الهيدروكلوروفلوروكربونية</w:t>
            </w:r>
          </w:p>
        </w:tc>
      </w:tr>
      <w:tr w:rsidR="00F22893" w:rsidRPr="00E71F76" w14:paraId="662E5FDB" w14:textId="77777777" w:rsidTr="00FE5D2C"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8AF1" w14:textId="3A9133D1" w:rsidR="00F22893" w:rsidRPr="00E71F76" w:rsidRDefault="00EF1EB8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val="en-US" w:eastAsia="en-CA"/>
              </w:rPr>
              <w:t>خطط إدارة إزالة المواد الهيدروكلوروفلوروكربونية</w:t>
            </w:r>
            <w:r w:rsidR="00D763F4">
              <w:rPr>
                <w:sz w:val="21"/>
                <w:szCs w:val="21"/>
                <w:rtl/>
                <w:lang w:val="en-US" w:eastAsia="en-CA"/>
              </w:rPr>
              <w:t xml:space="preserve"> الموافق عليها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2801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1,749,466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69EE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2,568,040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DB8D0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183,512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C607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4,501,018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B271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829,226</w:t>
            </w:r>
          </w:p>
        </w:tc>
      </w:tr>
      <w:tr w:rsidR="00F22893" w:rsidRPr="00E71F76" w14:paraId="0DA663A5" w14:textId="77777777" w:rsidTr="00FE5D2C"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0475A" w14:textId="42F549BF" w:rsidR="00F22893" w:rsidRPr="00E71F76" w:rsidRDefault="00D763F4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المرحلة الثالثة من </w:t>
            </w:r>
            <w:r w:rsidR="00EF1EB8">
              <w:rPr>
                <w:sz w:val="21"/>
                <w:szCs w:val="21"/>
                <w:rtl/>
                <w:lang w:eastAsia="en-CA"/>
              </w:rPr>
              <w:t>خطط إدارة إزالة المواد الهيدروكلوروفلوروكربونية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E05AA" w14:textId="4367E232" w:rsidR="00F22893" w:rsidRPr="00E71F76" w:rsidRDefault="000F6009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  <w:r w:rsidR="00F22893"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C068D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422,650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4271D" w14:textId="33C2F856" w:rsidR="00F22893" w:rsidRPr="00E71F76" w:rsidRDefault="000F6009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  <w:r w:rsidR="00F22893"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D5FD9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422,650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D948" w14:textId="623FBCD3" w:rsidR="00F22893" w:rsidRPr="00E71F76" w:rsidRDefault="000F6009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  <w:r w:rsidR="00F22893" w:rsidRPr="00E71F76">
              <w:rPr>
                <w:sz w:val="21"/>
                <w:szCs w:val="21"/>
                <w:lang w:eastAsia="en-CA"/>
              </w:rPr>
              <w:t>0</w:t>
            </w:r>
          </w:p>
        </w:tc>
      </w:tr>
      <w:tr w:rsidR="00F22893" w:rsidRPr="00E71F76" w14:paraId="21479872" w14:textId="77777777" w:rsidTr="00FE5D2C"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9652B" w14:textId="4391B1FB" w:rsidR="00F22893" w:rsidRPr="00E71F76" w:rsidRDefault="00D763F4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التحقق من </w:t>
            </w:r>
            <w:r w:rsidR="00EF1EB8">
              <w:rPr>
                <w:sz w:val="21"/>
                <w:szCs w:val="21"/>
                <w:rtl/>
                <w:lang w:eastAsia="en-CA"/>
              </w:rPr>
              <w:t>خطط إدارة إزالة المواد الهيدروكلوروفلوروكربونية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AED3F" w14:textId="1DE07FB9" w:rsidR="00F22893" w:rsidRPr="00E71F76" w:rsidRDefault="000F6009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  <w:r w:rsidR="00F22893"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C86CB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60,000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EBCA" w14:textId="6F9F95D2" w:rsidR="00F22893" w:rsidRPr="00E71F76" w:rsidRDefault="000F6009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  <w:r w:rsidR="00F22893"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1A09E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60,000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B8705" w14:textId="325EDFCD" w:rsidR="00F22893" w:rsidRPr="00E71F76" w:rsidRDefault="000F6009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</w:tr>
      <w:tr w:rsidR="00F22893" w:rsidRPr="00E71F76" w14:paraId="21A56CB9" w14:textId="77777777" w:rsidTr="00FE5D2C"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07C8" w14:textId="662B1FDA" w:rsidR="00F22893" w:rsidRPr="00E71F76" w:rsidRDefault="00D763F4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 الفرعي لأنشطة المواد الهيدروكلوروفلوروكربونية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7709A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1,749,466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7A1D4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3,050,690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832B6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183,512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E2AC9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4,983,668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437A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829,226</w:t>
            </w:r>
          </w:p>
        </w:tc>
      </w:tr>
      <w:tr w:rsidR="00F22893" w:rsidRPr="00E71F76" w14:paraId="1C224938" w14:textId="77777777" w:rsidTr="00F22893"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C108" w14:textId="7EE86291" w:rsidR="00F22893" w:rsidRPr="00E71F76" w:rsidRDefault="00FE5D2C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أنشطة المواد الهيدروفلوروكربونية</w:t>
            </w:r>
            <w:r w:rsidR="000F6009"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</w:tr>
      <w:tr w:rsidR="00F22893" w:rsidRPr="00E71F76" w14:paraId="4FD73EC7" w14:textId="77777777" w:rsidTr="00FE5D2C"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F9FBD" w14:textId="2F6F5BBB" w:rsidR="00F22893" w:rsidRPr="00E71F76" w:rsidRDefault="00291627" w:rsidP="00FE5D2C">
            <w:pPr>
              <w:bidi/>
              <w:jc w:val="left"/>
              <w:rPr>
                <w:sz w:val="21"/>
                <w:szCs w:val="21"/>
                <w:lang w:eastAsia="en-CA" w:bidi="ar-EG"/>
              </w:rPr>
            </w:pPr>
            <w:r>
              <w:rPr>
                <w:rFonts w:hint="cs"/>
                <w:sz w:val="21"/>
                <w:szCs w:val="21"/>
                <w:rtl/>
                <w:lang w:eastAsia="en-CA"/>
              </w:rPr>
              <w:t>خطط تنفيذ تعديل كيغالي الخاصة بالمواد الهيدروفلوروكربونية - الإعداد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010EA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277,100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5D97E" w14:textId="593EE458" w:rsidR="00F22893" w:rsidRPr="00E71F76" w:rsidRDefault="000F6009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  <w:r w:rsidR="00F22893"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939C" w14:textId="6C926C8B" w:rsidR="00F22893" w:rsidRPr="00E71F76" w:rsidRDefault="000F6009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  <w:r w:rsidR="00F22893"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A389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277,100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A8CC4" w14:textId="65D394D8" w:rsidR="00F22893" w:rsidRPr="00E71F76" w:rsidRDefault="000F6009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  <w:r w:rsidR="00F22893" w:rsidRPr="00E71F76">
              <w:rPr>
                <w:sz w:val="21"/>
                <w:szCs w:val="21"/>
                <w:lang w:eastAsia="en-CA"/>
              </w:rPr>
              <w:t>0</w:t>
            </w:r>
          </w:p>
        </w:tc>
      </w:tr>
      <w:tr w:rsidR="00F22893" w:rsidRPr="00E71F76" w14:paraId="5FB16A59" w14:textId="77777777" w:rsidTr="00FE5D2C"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030A3" w14:textId="14796121" w:rsidR="00F22893" w:rsidRPr="00E71F76" w:rsidRDefault="00FE5D2C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>خطط تنفيذ تعديل كيغالي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6969D" w14:textId="48E21EB3" w:rsidR="00F22893" w:rsidRPr="00E71F76" w:rsidRDefault="000F6009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  <w:r w:rsidR="00F22893"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CBDC1" w14:textId="6A27F0C1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  <w:r w:rsidR="000F6009"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88235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400,000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1713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400,000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A1C6E" w14:textId="140A4D97" w:rsidR="00F22893" w:rsidRPr="00E71F76" w:rsidRDefault="000F6009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  <w:r w:rsidR="00F22893" w:rsidRPr="00E71F76">
              <w:rPr>
                <w:sz w:val="21"/>
                <w:szCs w:val="21"/>
                <w:lang w:eastAsia="en-CA"/>
              </w:rPr>
              <w:t>0</w:t>
            </w:r>
          </w:p>
        </w:tc>
      </w:tr>
      <w:tr w:rsidR="00F22893" w:rsidRPr="00E71F76" w14:paraId="4C707D12" w14:textId="77777777" w:rsidTr="00FE5D2C"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AFA0" w14:textId="764D28D0" w:rsidR="00F22893" w:rsidRPr="00E71F76" w:rsidRDefault="00FE5D2C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 الفرعي لأنشطة المواد الهيدروفلوروكربونية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3580F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277,100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5DD23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6F90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400,000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1DE3A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677,100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714AA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</w:tr>
      <w:tr w:rsidR="00F22893" w:rsidRPr="00E71F76" w14:paraId="5FC7B52D" w14:textId="77777777" w:rsidTr="00FE5D2C"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B080A" w14:textId="79C70238" w:rsidR="00F22893" w:rsidRPr="00E71F76" w:rsidRDefault="00D763F4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الأنشطة المعيارية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01BB6" w14:textId="0D99540F" w:rsidR="00F22893" w:rsidRPr="00E71F76" w:rsidRDefault="000F6009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3D1CF" w14:textId="337E38F2" w:rsidR="00F22893" w:rsidRPr="00E71F76" w:rsidRDefault="000F6009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D0FC" w14:textId="27A52E1F" w:rsidR="00F22893" w:rsidRPr="00E71F76" w:rsidRDefault="000F6009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224C6" w14:textId="6AEDA628" w:rsidR="00F22893" w:rsidRPr="00E71F76" w:rsidRDefault="000F6009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6F83" w14:textId="007C0D01" w:rsidR="00F22893" w:rsidRPr="00E71F76" w:rsidRDefault="000F6009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</w:tr>
      <w:tr w:rsidR="00F22893" w:rsidRPr="00E71F76" w14:paraId="63656B57" w14:textId="77777777" w:rsidTr="00FE5D2C"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6F38" w14:textId="63D8A9F5" w:rsidR="00F22893" w:rsidRPr="00E71F76" w:rsidRDefault="00D763F4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>التعزيز المؤسسي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7217" w14:textId="21D82979" w:rsidR="00F22893" w:rsidRPr="00E71F76" w:rsidRDefault="000F6009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  <w:r w:rsidR="00F22893"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E9F6B" w14:textId="48FA6559" w:rsidR="00F22893" w:rsidRPr="00E71F76" w:rsidRDefault="000F6009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  <w:r w:rsidR="00F22893"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9526" w14:textId="5D7C08A7" w:rsidR="00F22893" w:rsidRPr="00E71F76" w:rsidRDefault="000F6009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  <w:r w:rsidR="00F22893"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C55F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49CF0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30,000</w:t>
            </w:r>
          </w:p>
        </w:tc>
      </w:tr>
      <w:tr w:rsidR="00F22893" w:rsidRPr="00E71F76" w14:paraId="42E52E34" w14:textId="77777777" w:rsidTr="00FE5D2C"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E5BC" w14:textId="141B2A5B" w:rsidR="00F22893" w:rsidRPr="00E71F76" w:rsidRDefault="00D763F4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 الفرعي للأنشطة المعيارية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1442D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134E2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6A754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E2A90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3C97A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30,000</w:t>
            </w:r>
          </w:p>
        </w:tc>
      </w:tr>
      <w:tr w:rsidR="00F22893" w:rsidRPr="00E71F76" w14:paraId="49B460E9" w14:textId="77777777" w:rsidTr="00FE5D2C"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5568" w14:textId="482A9A34" w:rsidR="00F22893" w:rsidRPr="00E71F76" w:rsidRDefault="00FE5D2C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B72CB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2,026,566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F7A8A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3,050,690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CBABA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583,512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4D0F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5,660,768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D09F9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859,226</w:t>
            </w:r>
          </w:p>
        </w:tc>
      </w:tr>
    </w:tbl>
    <w:p w14:paraId="248B6BCF" w14:textId="77777777" w:rsidR="00EF1EB8" w:rsidRPr="007949AD" w:rsidRDefault="00EF1EB8" w:rsidP="00EF1EB8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ind w:left="360"/>
        <w:rPr>
          <w:sz w:val="22"/>
          <w:szCs w:val="22"/>
          <w:lang w:bidi="ar-EG"/>
        </w:rPr>
      </w:pPr>
      <w:r w:rsidRPr="007949AD">
        <w:rPr>
          <w:sz w:val="22"/>
          <w:szCs w:val="22"/>
          <w:rtl/>
          <w:lang w:bidi="ar-EG"/>
        </w:rPr>
        <w:t>*</w:t>
      </w:r>
      <w:r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بما</w:t>
      </w:r>
      <w:r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في</w:t>
      </w:r>
      <w:r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ذلك</w:t>
      </w:r>
      <w:r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تكاليف</w:t>
      </w:r>
      <w:r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دعم</w:t>
      </w:r>
      <w:r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الوكالة.</w:t>
      </w:r>
    </w:p>
    <w:p w14:paraId="71A9D4AB" w14:textId="726EE218" w:rsidR="00F22893" w:rsidRPr="000F6009" w:rsidRDefault="000F6009" w:rsidP="00EF1EB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120" w:after="120"/>
        <w:rPr>
          <w:b/>
          <w:bCs/>
          <w:sz w:val="28"/>
          <w:szCs w:val="28"/>
          <w:lang w:bidi="ar-EG"/>
        </w:rPr>
      </w:pPr>
      <w:r w:rsidRPr="000F6009">
        <w:rPr>
          <w:rFonts w:hint="cs"/>
          <w:b/>
          <w:bCs/>
          <w:sz w:val="28"/>
          <w:szCs w:val="28"/>
          <w:rtl/>
          <w:lang w:bidi="ar-EG"/>
        </w:rPr>
        <w:t>ال</w:t>
      </w:r>
      <w:r w:rsidR="00F22893" w:rsidRPr="000F6009">
        <w:rPr>
          <w:b/>
          <w:bCs/>
          <w:sz w:val="28"/>
          <w:szCs w:val="28"/>
          <w:rtl/>
          <w:lang w:bidi="ar-EG"/>
        </w:rPr>
        <w:t>تعليقات</w:t>
      </w:r>
    </w:p>
    <w:p w14:paraId="7D1C3428" w14:textId="676B619E" w:rsidR="00F22893" w:rsidRPr="00F22893" w:rsidRDefault="00F22893" w:rsidP="0019512B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120"/>
        <w:ind w:left="0" w:firstLine="0"/>
        <w:rPr>
          <w:sz w:val="26"/>
          <w:szCs w:val="26"/>
          <w:lang w:bidi="ar-EG"/>
        </w:rPr>
      </w:pPr>
      <w:r w:rsidRPr="00F22893">
        <w:rPr>
          <w:sz w:val="26"/>
          <w:szCs w:val="26"/>
          <w:rtl/>
          <w:lang w:bidi="ar-EG"/>
        </w:rPr>
        <w:t>استعرضت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الأمانة</w:t>
      </w:r>
      <w:r w:rsidR="000F6009">
        <w:rPr>
          <w:sz w:val="26"/>
          <w:szCs w:val="26"/>
          <w:rtl/>
          <w:lang w:bidi="ar-EG"/>
        </w:rPr>
        <w:t xml:space="preserve"> </w:t>
      </w:r>
      <w:r w:rsidR="00FE5D2C">
        <w:rPr>
          <w:sz w:val="26"/>
          <w:szCs w:val="26"/>
          <w:rtl/>
          <w:lang w:bidi="ar-EG"/>
        </w:rPr>
        <w:t>خطة أعمال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كل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وكالة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ثنائية</w:t>
      </w:r>
      <w:r w:rsidR="007949AD"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وقدمت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تعليقات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على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العديد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الأنشطة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المقترحة</w:t>
      </w:r>
      <w:r w:rsidR="007949AD"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="00FE5D2C">
        <w:rPr>
          <w:rFonts w:hint="cs"/>
          <w:sz w:val="26"/>
          <w:szCs w:val="26"/>
          <w:rtl/>
          <w:lang w:bidi="ar-EG"/>
        </w:rPr>
        <w:t>وقدرت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قيمة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الأنشطة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مقابل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مساهماتها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السنوية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المتعهد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بها.</w:t>
      </w:r>
      <w:r w:rsidR="00E6562A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5"/>
      </w:r>
    </w:p>
    <w:p w14:paraId="3E09EE7F" w14:textId="77777777" w:rsidR="00F22893" w:rsidRPr="000F6009" w:rsidRDefault="00F22893" w:rsidP="000F6009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120" w:after="120"/>
        <w:rPr>
          <w:b/>
          <w:bCs/>
          <w:sz w:val="26"/>
          <w:szCs w:val="26"/>
          <w:lang w:bidi="ar-EG"/>
        </w:rPr>
      </w:pPr>
      <w:r w:rsidRPr="000F6009">
        <w:rPr>
          <w:b/>
          <w:bCs/>
          <w:sz w:val="26"/>
          <w:szCs w:val="26"/>
          <w:rtl/>
          <w:lang w:bidi="ar-EG"/>
        </w:rPr>
        <w:t>أستراليا</w:t>
      </w:r>
    </w:p>
    <w:p w14:paraId="4F6F4F51" w14:textId="01E1C603" w:rsidR="00F22893" w:rsidRPr="00F22893" w:rsidRDefault="008220C5" w:rsidP="0019512B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120"/>
        <w:ind w:left="0" w:firstLine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ي</w:t>
      </w:r>
      <w:r w:rsidR="00F22893" w:rsidRPr="00F22893">
        <w:rPr>
          <w:sz w:val="26"/>
          <w:szCs w:val="26"/>
          <w:rtl/>
          <w:lang w:bidi="ar-EG"/>
        </w:rPr>
        <w:t>عرض</w:t>
      </w:r>
      <w:r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الجدول</w:t>
      </w:r>
      <w:r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2</w:t>
      </w:r>
      <w:r>
        <w:rPr>
          <w:rFonts w:hint="cs"/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تخصيص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الموارد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خطة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أعمال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أسترالي</w:t>
      </w:r>
      <w:r w:rsidR="00FE5D2C">
        <w:rPr>
          <w:rFonts w:hint="cs"/>
          <w:sz w:val="26"/>
          <w:szCs w:val="26"/>
          <w:rtl/>
          <w:lang w:bidi="ar-EG"/>
        </w:rPr>
        <w:t>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2022-2024.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وبافتراض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مستوى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مساهم</w:t>
      </w:r>
      <w:r w:rsidR="00FE5D2C">
        <w:rPr>
          <w:rFonts w:hint="cs"/>
          <w:sz w:val="26"/>
          <w:szCs w:val="26"/>
          <w:rtl/>
          <w:lang w:bidi="ar-EG"/>
        </w:rPr>
        <w:t>ات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متعهد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به</w:t>
      </w:r>
      <w:r w:rsidR="00FE5D2C">
        <w:rPr>
          <w:rFonts w:hint="cs"/>
          <w:sz w:val="26"/>
          <w:szCs w:val="26"/>
          <w:rtl/>
          <w:lang w:bidi="ar-EG"/>
        </w:rPr>
        <w:t>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مماثل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2018-2020</w:t>
      </w:r>
      <w:r w:rsidR="007949AD"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فإن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المائة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مساهمة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أستراليا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السنوية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المتعهد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بها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لعام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2022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تبلغ</w:t>
      </w:r>
      <w:r w:rsidR="000F6009">
        <w:rPr>
          <w:sz w:val="26"/>
          <w:szCs w:val="26"/>
          <w:rtl/>
          <w:lang w:bidi="ar-EG"/>
        </w:rPr>
        <w:t xml:space="preserve"> </w:t>
      </w:r>
      <w:r w:rsidR="000F6009">
        <w:rPr>
          <w:sz w:val="26"/>
          <w:szCs w:val="26"/>
          <w:lang w:bidi="ar-EG"/>
        </w:rPr>
        <w:t>1,177,933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دولارا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أمريكيا.</w:t>
      </w:r>
    </w:p>
    <w:p w14:paraId="070E69E5" w14:textId="1612E55D" w:rsidR="00F22893" w:rsidRPr="007949AD" w:rsidRDefault="00F22893" w:rsidP="007949AD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rPr>
          <w:b/>
          <w:bCs/>
          <w:sz w:val="24"/>
          <w:szCs w:val="24"/>
          <w:lang w:bidi="ar-EG"/>
        </w:rPr>
      </w:pPr>
      <w:r w:rsidRPr="007949AD">
        <w:rPr>
          <w:b/>
          <w:bCs/>
          <w:sz w:val="24"/>
          <w:szCs w:val="24"/>
          <w:rtl/>
          <w:lang w:bidi="ar-EG"/>
        </w:rPr>
        <w:t>الجدول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2</w:t>
      </w:r>
      <w:r w:rsidR="000F6009">
        <w:rPr>
          <w:rFonts w:hint="cs"/>
          <w:b/>
          <w:bCs/>
          <w:sz w:val="24"/>
          <w:szCs w:val="24"/>
          <w:rtl/>
          <w:lang w:bidi="ar-EG"/>
        </w:rPr>
        <w:t xml:space="preserve">- </w:t>
      </w:r>
      <w:r w:rsidR="007949AD" w:rsidRPr="007949AD">
        <w:rPr>
          <w:b/>
          <w:bCs/>
          <w:sz w:val="24"/>
          <w:szCs w:val="24"/>
          <w:rtl/>
          <w:lang w:bidi="ar-EG"/>
        </w:rPr>
        <w:t>ت</w:t>
      </w:r>
      <w:r w:rsidRPr="007949AD">
        <w:rPr>
          <w:b/>
          <w:bCs/>
          <w:sz w:val="24"/>
          <w:szCs w:val="24"/>
          <w:rtl/>
          <w:lang w:bidi="ar-EG"/>
        </w:rPr>
        <w:t>خصيص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الموارد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لأستراليا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(دولار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أمريكي</w:t>
      </w:r>
      <w:r w:rsidR="007949AD" w:rsidRPr="007949AD">
        <w:rPr>
          <w:b/>
          <w:bCs/>
          <w:sz w:val="24"/>
          <w:szCs w:val="24"/>
          <w:rtl/>
          <w:lang w:bidi="ar-EG"/>
        </w:rPr>
        <w:t>)*</w:t>
      </w:r>
    </w:p>
    <w:tbl>
      <w:tblPr>
        <w:bidiVisual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1389"/>
        <w:gridCol w:w="1389"/>
        <w:gridCol w:w="1389"/>
        <w:gridCol w:w="1389"/>
        <w:gridCol w:w="1390"/>
      </w:tblGrid>
      <w:tr w:rsidR="00FE5D2C" w:rsidRPr="002D6F5A" w14:paraId="54E611FF" w14:textId="77777777" w:rsidTr="00F22893">
        <w:trPr>
          <w:trHeight w:val="20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E041F" w14:textId="69ED7279" w:rsidR="00FE5D2C" w:rsidRPr="002D6F5A" w:rsidRDefault="00FE5D2C" w:rsidP="00FE5D2C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الوصف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0EB50" w14:textId="77777777" w:rsidR="00FE5D2C" w:rsidRPr="002D6F5A" w:rsidRDefault="00FE5D2C" w:rsidP="00FE5D2C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2D6F5A">
              <w:rPr>
                <w:b/>
                <w:bCs/>
                <w:sz w:val="21"/>
                <w:szCs w:val="21"/>
                <w:lang w:eastAsia="en-CA"/>
              </w:rPr>
              <w:t>2022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2292" w14:textId="77777777" w:rsidR="00FE5D2C" w:rsidRPr="002D6F5A" w:rsidRDefault="00FE5D2C" w:rsidP="00FE5D2C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2D6F5A">
              <w:rPr>
                <w:b/>
                <w:bCs/>
                <w:sz w:val="21"/>
                <w:szCs w:val="21"/>
                <w:lang w:eastAsia="en-CA"/>
              </w:rPr>
              <w:t>2023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B11F4" w14:textId="77777777" w:rsidR="00FE5D2C" w:rsidRPr="002D6F5A" w:rsidRDefault="00FE5D2C" w:rsidP="00FE5D2C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2D6F5A">
              <w:rPr>
                <w:b/>
                <w:bCs/>
                <w:sz w:val="21"/>
                <w:szCs w:val="21"/>
                <w:lang w:eastAsia="en-CA"/>
              </w:rPr>
              <w:t>2024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DF62B" w14:textId="77777777" w:rsidR="00FE5D2C" w:rsidRDefault="00FE5D2C" w:rsidP="00FE5D2C">
            <w:pPr>
              <w:bidi/>
              <w:jc w:val="center"/>
              <w:rPr>
                <w:b/>
                <w:bCs/>
                <w:sz w:val="21"/>
                <w:szCs w:val="21"/>
                <w:rtl/>
                <w:lang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المجموع</w:t>
            </w:r>
          </w:p>
          <w:p w14:paraId="2D16ECCD" w14:textId="7969C87A" w:rsidR="00FE5D2C" w:rsidRPr="002D6F5A" w:rsidRDefault="00FE5D2C" w:rsidP="00FE5D2C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(2022-2024)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3416" w14:textId="448C55D9" w:rsidR="00FE5D2C" w:rsidRPr="002D6F5A" w:rsidRDefault="00FE5D2C" w:rsidP="00FE5D2C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 بعد عام 2024</w:t>
            </w:r>
          </w:p>
        </w:tc>
      </w:tr>
      <w:tr w:rsidR="00F22893" w:rsidRPr="002D6F5A" w14:paraId="469A9C32" w14:textId="77777777" w:rsidTr="00F22893">
        <w:trPr>
          <w:trHeight w:val="99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D53F5" w14:textId="06E37D25" w:rsidR="00F22893" w:rsidRPr="002D6F5A" w:rsidRDefault="00D763F4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أنشطة المواد الهيدروكلوروفلوروكربونية</w:t>
            </w:r>
          </w:p>
        </w:tc>
      </w:tr>
      <w:tr w:rsidR="00F22893" w:rsidRPr="002D6F5A" w14:paraId="27576398" w14:textId="77777777" w:rsidTr="00F22893">
        <w:trPr>
          <w:trHeight w:val="14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FADD" w14:textId="2696A66C" w:rsidR="00F22893" w:rsidRPr="002D6F5A" w:rsidRDefault="00EF1EB8" w:rsidP="00F22893">
            <w:pPr>
              <w:keepNext/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>خطط إدارة إزالة المواد الهيدروكلوروفلوروكربونية</w:t>
            </w:r>
            <w:r w:rsidR="00D763F4">
              <w:rPr>
                <w:sz w:val="21"/>
                <w:szCs w:val="21"/>
                <w:rtl/>
                <w:lang w:eastAsia="en-CA"/>
              </w:rPr>
              <w:t xml:space="preserve"> الموافق عليها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2BBCF" w14:textId="77777777" w:rsidR="00F22893" w:rsidRPr="002D6F5A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2D6F5A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BF7FF" w14:textId="77777777" w:rsidR="00F22893" w:rsidRPr="002D6F5A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2D6F5A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5DEF6" w14:textId="77777777" w:rsidR="00F22893" w:rsidRPr="002D6F5A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2D6F5A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73771" w14:textId="77777777" w:rsidR="00F22893" w:rsidRPr="002D6F5A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2D6F5A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E6CD1A" w14:textId="77777777" w:rsidR="00F22893" w:rsidRPr="002D6F5A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2D6F5A">
              <w:rPr>
                <w:sz w:val="21"/>
                <w:szCs w:val="21"/>
                <w:lang w:eastAsia="en-CA"/>
              </w:rPr>
              <w:t>152,497</w:t>
            </w:r>
          </w:p>
        </w:tc>
      </w:tr>
      <w:tr w:rsidR="00F22893" w:rsidRPr="002D6F5A" w14:paraId="24FC53E3" w14:textId="77777777" w:rsidTr="00F22893">
        <w:trPr>
          <w:trHeight w:val="5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48F84" w14:textId="50665C9C" w:rsidR="00F22893" w:rsidRPr="002D6F5A" w:rsidRDefault="00FE5D2C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297DE" w14:textId="77777777" w:rsidR="00F22893" w:rsidRPr="002D6F5A" w:rsidRDefault="00F22893" w:rsidP="00F22893">
            <w:pPr>
              <w:bidi/>
              <w:jc w:val="right"/>
              <w:rPr>
                <w:b/>
                <w:sz w:val="21"/>
                <w:szCs w:val="21"/>
                <w:lang w:eastAsia="en-CA"/>
              </w:rPr>
            </w:pPr>
            <w:r w:rsidRPr="002D6F5A">
              <w:rPr>
                <w:b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8DC1D" w14:textId="77777777" w:rsidR="00F22893" w:rsidRPr="002D6F5A" w:rsidRDefault="00F22893" w:rsidP="00F22893">
            <w:pPr>
              <w:bidi/>
              <w:jc w:val="right"/>
              <w:rPr>
                <w:b/>
                <w:sz w:val="21"/>
                <w:szCs w:val="21"/>
                <w:lang w:eastAsia="en-CA"/>
              </w:rPr>
            </w:pPr>
            <w:r w:rsidRPr="002D6F5A">
              <w:rPr>
                <w:b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4134C7" w14:textId="77777777" w:rsidR="00F22893" w:rsidRPr="002D6F5A" w:rsidRDefault="00F22893" w:rsidP="00F22893">
            <w:pPr>
              <w:bidi/>
              <w:jc w:val="right"/>
              <w:rPr>
                <w:b/>
                <w:sz w:val="21"/>
                <w:szCs w:val="21"/>
                <w:lang w:eastAsia="en-CA"/>
              </w:rPr>
            </w:pPr>
            <w:r w:rsidRPr="002D6F5A">
              <w:rPr>
                <w:b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929408" w14:textId="77777777" w:rsidR="00F22893" w:rsidRPr="002D6F5A" w:rsidRDefault="00F22893" w:rsidP="00F22893">
            <w:pPr>
              <w:bidi/>
              <w:jc w:val="right"/>
              <w:rPr>
                <w:b/>
                <w:sz w:val="21"/>
                <w:szCs w:val="21"/>
                <w:lang w:eastAsia="en-CA"/>
              </w:rPr>
            </w:pPr>
            <w:r w:rsidRPr="002D6F5A">
              <w:rPr>
                <w:b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5B34C" w14:textId="77777777" w:rsidR="00F22893" w:rsidRPr="002D6F5A" w:rsidRDefault="00F22893" w:rsidP="00F22893">
            <w:pPr>
              <w:bidi/>
              <w:jc w:val="right"/>
              <w:rPr>
                <w:b/>
                <w:sz w:val="21"/>
                <w:szCs w:val="21"/>
                <w:lang w:eastAsia="en-CA"/>
              </w:rPr>
            </w:pPr>
            <w:r w:rsidRPr="002D6F5A">
              <w:rPr>
                <w:b/>
                <w:sz w:val="21"/>
                <w:szCs w:val="21"/>
                <w:lang w:eastAsia="en-CA"/>
              </w:rPr>
              <w:t>152,497</w:t>
            </w:r>
          </w:p>
        </w:tc>
      </w:tr>
    </w:tbl>
    <w:p w14:paraId="6D5C57C9" w14:textId="507E36F8" w:rsidR="00F22893" w:rsidRPr="007949AD" w:rsidRDefault="00F22893" w:rsidP="007949A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ind w:left="360"/>
        <w:rPr>
          <w:sz w:val="22"/>
          <w:szCs w:val="22"/>
          <w:lang w:bidi="ar-EG"/>
        </w:rPr>
      </w:pPr>
      <w:r w:rsidRPr="007949AD">
        <w:rPr>
          <w:sz w:val="22"/>
          <w:szCs w:val="22"/>
          <w:rtl/>
          <w:lang w:bidi="ar-EG"/>
        </w:rPr>
        <w:t>*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بما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في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ذلك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تكاليف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دعم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الوكالة.</w:t>
      </w:r>
    </w:p>
    <w:p w14:paraId="2098DDFD" w14:textId="77777777" w:rsidR="00435CE1" w:rsidRDefault="00435CE1">
      <w:pPr>
        <w:jc w:val="left"/>
        <w:rPr>
          <w:b/>
          <w:bCs/>
          <w:sz w:val="26"/>
          <w:szCs w:val="26"/>
          <w:rtl/>
          <w:lang w:bidi="ar-EG"/>
        </w:rPr>
      </w:pPr>
      <w:r>
        <w:rPr>
          <w:b/>
          <w:bCs/>
          <w:sz w:val="26"/>
          <w:szCs w:val="26"/>
          <w:rtl/>
          <w:lang w:bidi="ar-EG"/>
        </w:rPr>
        <w:br w:type="page"/>
      </w:r>
    </w:p>
    <w:p w14:paraId="52B052E8" w14:textId="4F343317" w:rsidR="00F22893" w:rsidRPr="000F6009" w:rsidRDefault="00F22893" w:rsidP="000F6009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120" w:after="120"/>
        <w:rPr>
          <w:b/>
          <w:bCs/>
          <w:sz w:val="26"/>
          <w:szCs w:val="26"/>
          <w:lang w:bidi="ar-EG"/>
        </w:rPr>
      </w:pPr>
      <w:r w:rsidRPr="000F6009">
        <w:rPr>
          <w:b/>
          <w:bCs/>
          <w:sz w:val="26"/>
          <w:szCs w:val="26"/>
          <w:rtl/>
          <w:lang w:bidi="ar-EG"/>
        </w:rPr>
        <w:lastRenderedPageBreak/>
        <w:t>النمسا</w:t>
      </w:r>
    </w:p>
    <w:p w14:paraId="51695E74" w14:textId="5AC147A1" w:rsidR="00F22893" w:rsidRPr="00F22893" w:rsidRDefault="007949AD" w:rsidP="0019512B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120"/>
        <w:ind w:left="0" w:firstLine="0"/>
        <w:rPr>
          <w:sz w:val="26"/>
          <w:szCs w:val="26"/>
          <w:lang w:bidi="ar-EG"/>
        </w:rPr>
      </w:pPr>
      <w:r>
        <w:rPr>
          <w:sz w:val="26"/>
          <w:szCs w:val="26"/>
          <w:rtl/>
          <w:lang w:bidi="ar-EG"/>
        </w:rPr>
        <w:t>ي</w:t>
      </w:r>
      <w:r w:rsidR="00F22893" w:rsidRPr="00F22893">
        <w:rPr>
          <w:sz w:val="26"/>
          <w:szCs w:val="26"/>
          <w:rtl/>
          <w:lang w:bidi="ar-EG"/>
        </w:rPr>
        <w:t>عرض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الجدول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3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تخصيص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الموارد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E5D2C">
        <w:rPr>
          <w:sz w:val="26"/>
          <w:szCs w:val="26"/>
          <w:rtl/>
          <w:lang w:bidi="ar-EG"/>
        </w:rPr>
        <w:t>خطة أعمال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النمسا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2022-2024.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وبافتراض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مستوى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مساهمات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متعهد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بها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مماثل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2018-2020</w:t>
      </w:r>
      <w:r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فإن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المائة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مساهمة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النمسا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السنوية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المتعهد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بها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لعام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2022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تبلغ</w:t>
      </w:r>
      <w:r w:rsidR="000F6009">
        <w:rPr>
          <w:sz w:val="26"/>
          <w:szCs w:val="26"/>
          <w:rtl/>
          <w:lang w:bidi="ar-EG"/>
        </w:rPr>
        <w:t xml:space="preserve"> </w:t>
      </w:r>
      <w:r w:rsidR="000F6009">
        <w:rPr>
          <w:sz w:val="26"/>
          <w:szCs w:val="26"/>
          <w:lang w:bidi="ar-EG"/>
        </w:rPr>
        <w:t>362,900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دولار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أمريكي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أو</w:t>
      </w:r>
      <w:r w:rsidR="000F6009">
        <w:rPr>
          <w:sz w:val="26"/>
          <w:szCs w:val="26"/>
          <w:rtl/>
          <w:lang w:bidi="ar-EG"/>
        </w:rPr>
        <w:t xml:space="preserve"> </w:t>
      </w:r>
      <w:r w:rsidR="000F6009">
        <w:rPr>
          <w:sz w:val="26"/>
          <w:szCs w:val="26"/>
          <w:lang w:bidi="ar-EG"/>
        </w:rPr>
        <w:t>1,088,700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دولار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أمريكي</w:t>
      </w:r>
      <w:r w:rsidR="00FE5D2C">
        <w:rPr>
          <w:rFonts w:hint="cs"/>
          <w:sz w:val="26"/>
          <w:szCs w:val="26"/>
          <w:rtl/>
          <w:lang w:bidi="ar-EG"/>
        </w:rPr>
        <w:t xml:space="preserve">، </w:t>
      </w:r>
      <w:r>
        <w:rPr>
          <w:sz w:val="26"/>
          <w:szCs w:val="26"/>
          <w:rtl/>
          <w:lang w:bidi="ar-EG"/>
        </w:rPr>
        <w:t>ل</w:t>
      </w:r>
      <w:r w:rsidR="00F22893" w:rsidRPr="00F22893">
        <w:rPr>
          <w:sz w:val="26"/>
          <w:szCs w:val="26"/>
          <w:rtl/>
          <w:lang w:bidi="ar-EG"/>
        </w:rPr>
        <w:t>فترة</w:t>
      </w:r>
      <w:r w:rsidR="000F6009">
        <w:rPr>
          <w:sz w:val="26"/>
          <w:szCs w:val="26"/>
          <w:rtl/>
          <w:lang w:bidi="ar-EG"/>
        </w:rPr>
        <w:t xml:space="preserve"> </w:t>
      </w:r>
      <w:r w:rsidR="008220C5">
        <w:rPr>
          <w:sz w:val="26"/>
          <w:szCs w:val="26"/>
          <w:rtl/>
          <w:lang w:bidi="ar-EG"/>
        </w:rPr>
        <w:t>السنوات الثلاث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2021-2023</w:t>
      </w:r>
      <w:r>
        <w:rPr>
          <w:sz w:val="26"/>
          <w:szCs w:val="26"/>
          <w:rtl/>
          <w:lang w:bidi="ar-EG"/>
        </w:rPr>
        <w:t>.</w:t>
      </w:r>
      <w:r w:rsidR="000F6009">
        <w:rPr>
          <w:sz w:val="26"/>
          <w:szCs w:val="26"/>
          <w:rtl/>
          <w:lang w:bidi="ar-EG"/>
        </w:rPr>
        <w:t xml:space="preserve"> </w:t>
      </w:r>
      <w:r>
        <w:rPr>
          <w:sz w:val="26"/>
          <w:szCs w:val="26"/>
          <w:rtl/>
          <w:lang w:bidi="ar-EG"/>
        </w:rPr>
        <w:t>وم</w:t>
      </w:r>
      <w:r w:rsidR="00F22893" w:rsidRPr="00F22893">
        <w:rPr>
          <w:sz w:val="26"/>
          <w:szCs w:val="26"/>
          <w:rtl/>
          <w:lang w:bidi="ar-EG"/>
        </w:rPr>
        <w:t>ع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الأخذ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الاعتبار</w:t>
      </w:r>
      <w:r w:rsidR="000F6009">
        <w:rPr>
          <w:sz w:val="26"/>
          <w:szCs w:val="26"/>
          <w:rtl/>
          <w:lang w:bidi="ar-EG"/>
        </w:rPr>
        <w:t xml:space="preserve"> </w:t>
      </w:r>
      <w:r w:rsidR="00FE5D2C">
        <w:rPr>
          <w:rFonts w:hint="cs"/>
          <w:sz w:val="26"/>
          <w:szCs w:val="26"/>
          <w:rtl/>
          <w:lang w:bidi="ar-EG"/>
        </w:rPr>
        <w:t>الطلب المقدم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إلى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الاجتماع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الثامن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والثمانين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(</w:t>
      </w:r>
      <w:r w:rsidR="000F6009">
        <w:rPr>
          <w:sz w:val="26"/>
          <w:szCs w:val="26"/>
          <w:lang w:bidi="ar-EG"/>
        </w:rPr>
        <w:t>391,833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دولارا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أمريكيا)</w:t>
      </w:r>
      <w:r w:rsidR="00FE5D2C">
        <w:rPr>
          <w:rFonts w:hint="cs"/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إذا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تمت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الموافقة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عليه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كما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هو</w:t>
      </w:r>
      <w:r w:rsidR="000F6009">
        <w:rPr>
          <w:sz w:val="26"/>
          <w:szCs w:val="26"/>
          <w:rtl/>
          <w:lang w:bidi="ar-EG"/>
        </w:rPr>
        <w:t xml:space="preserve"> </w:t>
      </w:r>
      <w:r w:rsidR="00070B14">
        <w:rPr>
          <w:rFonts w:hint="cs"/>
          <w:sz w:val="26"/>
          <w:szCs w:val="26"/>
          <w:rtl/>
          <w:lang w:bidi="ar-EG"/>
        </w:rPr>
        <w:t>مقرر</w:t>
      </w:r>
      <w:r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="009A1B13"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قيم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خطط</w:t>
      </w:r>
      <w:r w:rsidR="000F6009">
        <w:rPr>
          <w:sz w:val="26"/>
          <w:szCs w:val="26"/>
          <w:rtl/>
          <w:lang w:bidi="ar-EG"/>
        </w:rPr>
        <w:t xml:space="preserve"> </w:t>
      </w:r>
      <w:r w:rsidR="00291627">
        <w:rPr>
          <w:rFonts w:hint="cs"/>
          <w:sz w:val="26"/>
          <w:szCs w:val="26"/>
          <w:rtl/>
          <w:lang w:bidi="ar-EG"/>
        </w:rPr>
        <w:t>الأعمال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المعدلة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لعام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2023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(</w:t>
      </w:r>
      <w:r w:rsidR="000F6009">
        <w:rPr>
          <w:sz w:val="26"/>
          <w:szCs w:val="26"/>
          <w:lang w:bidi="ar-EG"/>
        </w:rPr>
        <w:t>783,667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دولارا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أمريكيا)</w:t>
      </w:r>
      <w:r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ستتجاوز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النمسا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المائة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المساهمة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المتعهد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بها</w:t>
      </w:r>
      <w:r w:rsidR="000F6009">
        <w:rPr>
          <w:sz w:val="26"/>
          <w:szCs w:val="26"/>
          <w:rtl/>
          <w:lang w:bidi="ar-EG"/>
        </w:rPr>
        <w:t xml:space="preserve"> </w:t>
      </w:r>
      <w:r w:rsidR="008220C5">
        <w:rPr>
          <w:sz w:val="26"/>
          <w:szCs w:val="26"/>
          <w:rtl/>
          <w:lang w:bidi="ar-EG"/>
        </w:rPr>
        <w:t>لفترة السنوات الثلاث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2021</w:t>
      </w:r>
      <w:r w:rsidR="009A1B13">
        <w:rPr>
          <w:rFonts w:hint="cs"/>
          <w:sz w:val="26"/>
          <w:szCs w:val="26"/>
          <w:rtl/>
          <w:lang w:bidi="ar-EG"/>
        </w:rPr>
        <w:t>-</w:t>
      </w:r>
      <w:r w:rsidR="00F22893" w:rsidRPr="00F22893">
        <w:rPr>
          <w:sz w:val="26"/>
          <w:szCs w:val="26"/>
          <w:rtl/>
          <w:lang w:bidi="ar-EG"/>
        </w:rPr>
        <w:t>2023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بمقدار</w:t>
      </w:r>
      <w:r w:rsidR="000F6009">
        <w:rPr>
          <w:sz w:val="26"/>
          <w:szCs w:val="26"/>
          <w:rtl/>
          <w:lang w:bidi="ar-EG"/>
        </w:rPr>
        <w:t xml:space="preserve"> </w:t>
      </w:r>
      <w:r w:rsidR="000F6009">
        <w:rPr>
          <w:sz w:val="26"/>
          <w:szCs w:val="26"/>
          <w:lang w:bidi="ar-EG"/>
        </w:rPr>
        <w:t>86,800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دولار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أمريكي.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وقد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تم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لفت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انتباه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حكومة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النمسا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إلى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إمكانية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الإفراط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البرمجة</w:t>
      </w:r>
      <w:r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وسوف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يتم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تناول</w:t>
      </w:r>
      <w:r w:rsidR="008220C5">
        <w:rPr>
          <w:rFonts w:hint="cs"/>
          <w:sz w:val="26"/>
          <w:szCs w:val="26"/>
          <w:rtl/>
          <w:lang w:bidi="ar-EG"/>
        </w:rPr>
        <w:t xml:space="preserve"> هذه المسألة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بمجرد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اتفاق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الأطراف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على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مستوى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تجديد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موارد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</w:t>
      </w:r>
      <w:r w:rsidR="008220C5">
        <w:rPr>
          <w:sz w:val="26"/>
          <w:szCs w:val="26"/>
          <w:rtl/>
          <w:lang w:bidi="ar-EG"/>
        </w:rPr>
        <w:t>لصندوق المتعدد الأطراف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="008220C5">
        <w:rPr>
          <w:sz w:val="26"/>
          <w:szCs w:val="26"/>
          <w:rtl/>
          <w:lang w:bidi="ar-EG"/>
        </w:rPr>
        <w:t>السنوات الثلاث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2021-2023.</w:t>
      </w:r>
    </w:p>
    <w:p w14:paraId="7CAFDD58" w14:textId="7C416417" w:rsidR="00F22893" w:rsidRPr="007949AD" w:rsidRDefault="00F22893" w:rsidP="007949AD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rPr>
          <w:b/>
          <w:bCs/>
          <w:sz w:val="24"/>
          <w:szCs w:val="24"/>
          <w:rtl/>
          <w:lang w:bidi="ar-EG"/>
        </w:rPr>
      </w:pPr>
      <w:r w:rsidRPr="007949AD">
        <w:rPr>
          <w:b/>
          <w:bCs/>
          <w:sz w:val="24"/>
          <w:szCs w:val="24"/>
          <w:rtl/>
          <w:lang w:bidi="ar-EG"/>
        </w:rPr>
        <w:t>الجدول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3-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تخصيص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الموارد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للنمسا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(</w:t>
      </w:r>
      <w:r w:rsidR="009A1B13" w:rsidRPr="007949AD">
        <w:rPr>
          <w:b/>
          <w:bCs/>
          <w:sz w:val="24"/>
          <w:szCs w:val="24"/>
          <w:rtl/>
          <w:lang w:bidi="ar-EG"/>
        </w:rPr>
        <w:t>بالدولار</w:t>
      </w:r>
      <w:r w:rsidR="009A1B13">
        <w:rPr>
          <w:b/>
          <w:bCs/>
          <w:sz w:val="24"/>
          <w:szCs w:val="24"/>
          <w:rtl/>
          <w:lang w:bidi="ar-EG"/>
        </w:rPr>
        <w:t xml:space="preserve"> </w:t>
      </w:r>
      <w:r w:rsidR="009A1B13" w:rsidRPr="007949AD">
        <w:rPr>
          <w:b/>
          <w:bCs/>
          <w:sz w:val="24"/>
          <w:szCs w:val="24"/>
          <w:rtl/>
          <w:lang w:bidi="ar-EG"/>
        </w:rPr>
        <w:t>الأمريكي</w:t>
      </w:r>
      <w:r w:rsidR="007949AD" w:rsidRPr="007949AD">
        <w:rPr>
          <w:b/>
          <w:bCs/>
          <w:sz w:val="24"/>
          <w:szCs w:val="24"/>
          <w:rtl/>
          <w:lang w:bidi="ar-EG"/>
        </w:rPr>
        <w:t>)*</w:t>
      </w:r>
    </w:p>
    <w:tbl>
      <w:tblPr>
        <w:bidiVisual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1360"/>
        <w:gridCol w:w="1361"/>
        <w:gridCol w:w="1258"/>
        <w:gridCol w:w="1464"/>
        <w:gridCol w:w="1361"/>
      </w:tblGrid>
      <w:tr w:rsidR="00F22893" w:rsidRPr="005569B8" w14:paraId="60D7D046" w14:textId="77777777" w:rsidTr="00D763F4">
        <w:trPr>
          <w:trHeight w:val="261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A84AD" w14:textId="15E80D8B" w:rsidR="00F22893" w:rsidRPr="005569B8" w:rsidRDefault="00D763F4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الوصف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E7DF" w14:textId="77777777" w:rsidR="00F22893" w:rsidRPr="005569B8" w:rsidRDefault="00F22893" w:rsidP="00F22893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5569B8">
              <w:rPr>
                <w:b/>
                <w:bCs/>
                <w:sz w:val="21"/>
                <w:szCs w:val="21"/>
                <w:lang w:eastAsia="en-CA"/>
              </w:rPr>
              <w:t>2022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15C7" w14:textId="77777777" w:rsidR="00F22893" w:rsidRPr="005569B8" w:rsidRDefault="00F22893" w:rsidP="00F22893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5569B8">
              <w:rPr>
                <w:b/>
                <w:bCs/>
                <w:sz w:val="21"/>
                <w:szCs w:val="21"/>
                <w:lang w:eastAsia="en-CA"/>
              </w:rPr>
              <w:t>2023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C3CDF" w14:textId="77777777" w:rsidR="00F22893" w:rsidRPr="005569B8" w:rsidRDefault="00F22893" w:rsidP="00F22893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5569B8">
              <w:rPr>
                <w:b/>
                <w:bCs/>
                <w:sz w:val="21"/>
                <w:szCs w:val="21"/>
                <w:lang w:eastAsia="en-CA"/>
              </w:rPr>
              <w:t>2024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FE8E" w14:textId="77777777" w:rsidR="00F22893" w:rsidRDefault="00D763F4" w:rsidP="00F22893">
            <w:pPr>
              <w:bidi/>
              <w:jc w:val="center"/>
              <w:rPr>
                <w:b/>
                <w:bCs/>
                <w:sz w:val="21"/>
                <w:szCs w:val="21"/>
                <w:rtl/>
                <w:lang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المجموع</w:t>
            </w:r>
          </w:p>
          <w:p w14:paraId="6D5D745E" w14:textId="60950209" w:rsidR="00D763F4" w:rsidRPr="005569B8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(2022-2024)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63123" w14:textId="38C230F4" w:rsidR="00F22893" w:rsidRPr="005569B8" w:rsidRDefault="00D763F4" w:rsidP="00F22893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 بعد عام 2024</w:t>
            </w:r>
          </w:p>
        </w:tc>
      </w:tr>
      <w:tr w:rsidR="00F22893" w:rsidRPr="005569B8" w14:paraId="78A6266A" w14:textId="77777777" w:rsidTr="00F22893">
        <w:trPr>
          <w:trHeight w:val="107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DEEFC" w14:textId="45F32825" w:rsidR="00F22893" w:rsidRPr="005569B8" w:rsidRDefault="00D763F4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أنشطة المواد الهيدروكلوروفلوروكربونية</w:t>
            </w:r>
          </w:p>
        </w:tc>
      </w:tr>
      <w:tr w:rsidR="00F22893" w:rsidRPr="005569B8" w14:paraId="0C374425" w14:textId="77777777" w:rsidTr="00D763F4">
        <w:trPr>
          <w:trHeight w:val="8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CADCA" w14:textId="1FC5E83C" w:rsidR="00F22893" w:rsidRPr="005569B8" w:rsidRDefault="00EF1EB8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>خطط إدارة إزالة المواد الهيدروكلوروفلوروكربونية</w:t>
            </w:r>
            <w:r w:rsidR="00D763F4">
              <w:rPr>
                <w:sz w:val="21"/>
                <w:szCs w:val="21"/>
                <w:rtl/>
                <w:lang w:eastAsia="en-CA"/>
              </w:rPr>
              <w:t xml:space="preserve"> الموافق عليها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3ECD4" w14:textId="77777777" w:rsidR="00F22893" w:rsidRPr="005569B8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5569B8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18809" w14:textId="77777777" w:rsidR="00F22893" w:rsidRPr="005569B8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5569B8">
              <w:rPr>
                <w:sz w:val="21"/>
                <w:szCs w:val="21"/>
                <w:lang w:eastAsia="en-CA"/>
              </w:rPr>
              <w:t>783,667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CA765" w14:textId="77777777" w:rsidR="00F22893" w:rsidRPr="005569B8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5569B8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EBDA3" w14:textId="77777777" w:rsidR="00F22893" w:rsidRPr="005569B8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5569B8">
              <w:rPr>
                <w:sz w:val="21"/>
                <w:szCs w:val="21"/>
                <w:lang w:eastAsia="en-CA"/>
              </w:rPr>
              <w:t>783,667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DD813" w14:textId="77777777" w:rsidR="00F22893" w:rsidRPr="005569B8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5569B8">
              <w:rPr>
                <w:sz w:val="21"/>
                <w:szCs w:val="21"/>
                <w:lang w:eastAsia="en-CA"/>
              </w:rPr>
              <w:t>0</w:t>
            </w:r>
          </w:p>
        </w:tc>
      </w:tr>
      <w:tr w:rsidR="00F22893" w:rsidRPr="005569B8" w14:paraId="13694DED" w14:textId="77777777" w:rsidTr="00D763F4">
        <w:trPr>
          <w:trHeight w:val="5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E00DB" w14:textId="2F57D3F1" w:rsidR="00F22893" w:rsidRPr="005569B8" w:rsidRDefault="00FE5D2C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39AFD" w14:textId="77777777" w:rsidR="00F22893" w:rsidRPr="005569B8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5569B8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DB60D" w14:textId="77777777" w:rsidR="00F22893" w:rsidRPr="005569B8" w:rsidRDefault="00F22893" w:rsidP="00F22893">
            <w:pPr>
              <w:bidi/>
              <w:jc w:val="right"/>
              <w:rPr>
                <w:b/>
                <w:sz w:val="21"/>
                <w:szCs w:val="21"/>
                <w:lang w:eastAsia="en-CA"/>
              </w:rPr>
            </w:pPr>
            <w:r w:rsidRPr="005569B8">
              <w:rPr>
                <w:b/>
                <w:sz w:val="21"/>
                <w:szCs w:val="21"/>
                <w:lang w:eastAsia="en-CA"/>
              </w:rPr>
              <w:t>783,667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DD7E8" w14:textId="77777777" w:rsidR="00F22893" w:rsidRPr="005569B8" w:rsidRDefault="00F22893" w:rsidP="00F22893">
            <w:pPr>
              <w:bidi/>
              <w:jc w:val="right"/>
              <w:rPr>
                <w:b/>
                <w:sz w:val="21"/>
                <w:szCs w:val="21"/>
                <w:lang w:eastAsia="en-CA"/>
              </w:rPr>
            </w:pPr>
            <w:r w:rsidRPr="005569B8">
              <w:rPr>
                <w:b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A82F" w14:textId="77777777" w:rsidR="00F22893" w:rsidRPr="005569B8" w:rsidRDefault="00F22893" w:rsidP="00F22893">
            <w:pPr>
              <w:bidi/>
              <w:jc w:val="right"/>
              <w:rPr>
                <w:b/>
                <w:sz w:val="21"/>
                <w:szCs w:val="21"/>
                <w:lang w:eastAsia="en-CA"/>
              </w:rPr>
            </w:pPr>
            <w:r w:rsidRPr="005569B8">
              <w:rPr>
                <w:b/>
                <w:sz w:val="21"/>
                <w:szCs w:val="21"/>
                <w:lang w:eastAsia="en-CA"/>
              </w:rPr>
              <w:t>783,667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10929" w14:textId="77777777" w:rsidR="00F22893" w:rsidRPr="005569B8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5569B8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</w:tr>
    </w:tbl>
    <w:p w14:paraId="00C7CE8F" w14:textId="67FD5B65" w:rsidR="00F22893" w:rsidRPr="007949AD" w:rsidRDefault="00F22893" w:rsidP="007949A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ind w:left="360"/>
        <w:rPr>
          <w:sz w:val="22"/>
          <w:szCs w:val="22"/>
          <w:lang w:bidi="ar-EG"/>
        </w:rPr>
      </w:pPr>
      <w:r w:rsidRPr="007949AD">
        <w:rPr>
          <w:sz w:val="22"/>
          <w:szCs w:val="22"/>
          <w:rtl/>
          <w:lang w:bidi="ar-EG"/>
        </w:rPr>
        <w:t>*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بما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في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ذلك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تكاليف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دعم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الوكالة.</w:t>
      </w:r>
    </w:p>
    <w:p w14:paraId="58856C19" w14:textId="77777777" w:rsidR="00F22893" w:rsidRPr="000F6009" w:rsidRDefault="00F22893" w:rsidP="000F6009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120" w:after="120"/>
        <w:rPr>
          <w:b/>
          <w:bCs/>
          <w:sz w:val="26"/>
          <w:szCs w:val="26"/>
          <w:lang w:bidi="ar-EG"/>
        </w:rPr>
      </w:pPr>
      <w:r w:rsidRPr="000F6009">
        <w:rPr>
          <w:b/>
          <w:bCs/>
          <w:sz w:val="26"/>
          <w:szCs w:val="26"/>
          <w:rtl/>
          <w:lang w:bidi="ar-EG"/>
        </w:rPr>
        <w:t>فرنسا</w:t>
      </w:r>
    </w:p>
    <w:p w14:paraId="7EDEA580" w14:textId="3623E5DE" w:rsidR="00F22893" w:rsidRPr="00F22893" w:rsidRDefault="008220C5" w:rsidP="0019512B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120"/>
        <w:ind w:left="0" w:firstLine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ي</w:t>
      </w:r>
      <w:r w:rsidR="00F22893" w:rsidRPr="00F22893">
        <w:rPr>
          <w:sz w:val="26"/>
          <w:szCs w:val="26"/>
          <w:rtl/>
          <w:lang w:bidi="ar-EG"/>
        </w:rPr>
        <w:t>عرض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الجدول</w:t>
      </w:r>
      <w:r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4</w:t>
      </w:r>
      <w:r>
        <w:rPr>
          <w:rFonts w:hint="cs"/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تخصيص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الموارد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E5D2C">
        <w:rPr>
          <w:sz w:val="26"/>
          <w:szCs w:val="26"/>
          <w:rtl/>
          <w:lang w:bidi="ar-EG"/>
        </w:rPr>
        <w:t>خطة أعمال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فرنسا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2022-</w:t>
      </w:r>
      <w:r w:rsidR="009A1B13">
        <w:rPr>
          <w:rFonts w:hint="cs"/>
          <w:sz w:val="26"/>
          <w:szCs w:val="26"/>
          <w:rtl/>
          <w:lang w:bidi="ar-EG"/>
        </w:rPr>
        <w:t>2024</w:t>
      </w:r>
      <w:r w:rsidR="007949AD">
        <w:rPr>
          <w:sz w:val="26"/>
          <w:szCs w:val="26"/>
          <w:rtl/>
          <w:lang w:bidi="ar-EG"/>
        </w:rPr>
        <w:t>.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sz w:val="26"/>
          <w:szCs w:val="26"/>
          <w:rtl/>
          <w:lang w:bidi="ar-EG"/>
        </w:rPr>
        <w:t>وب</w:t>
      </w:r>
      <w:r w:rsidR="00F22893" w:rsidRPr="00F22893">
        <w:rPr>
          <w:sz w:val="26"/>
          <w:szCs w:val="26"/>
          <w:rtl/>
          <w:lang w:bidi="ar-EG"/>
        </w:rPr>
        <w:t>افتراض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مستوى</w:t>
      </w:r>
      <w:r w:rsidR="000F6009">
        <w:rPr>
          <w:sz w:val="26"/>
          <w:szCs w:val="26"/>
          <w:rtl/>
          <w:lang w:bidi="ar-EG"/>
        </w:rPr>
        <w:t xml:space="preserve"> </w:t>
      </w:r>
      <w:r>
        <w:rPr>
          <w:sz w:val="26"/>
          <w:szCs w:val="26"/>
          <w:rtl/>
          <w:lang w:bidi="ar-EG"/>
        </w:rPr>
        <w:t>مساهمة متعهد بها مماثل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2018-2020</w:t>
      </w:r>
      <w:r w:rsidR="007949AD"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فإن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المائة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مساهمة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فرنسا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السنوية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المتعهد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بها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لعام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2022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تبلغ</w:t>
      </w:r>
      <w:r w:rsidR="000F6009">
        <w:rPr>
          <w:sz w:val="26"/>
          <w:szCs w:val="26"/>
          <w:rtl/>
          <w:lang w:bidi="ar-EG"/>
        </w:rPr>
        <w:t xml:space="preserve"> </w:t>
      </w:r>
      <w:r w:rsidR="000F6009">
        <w:rPr>
          <w:sz w:val="26"/>
          <w:szCs w:val="26"/>
          <w:lang w:bidi="ar-EG"/>
        </w:rPr>
        <w:t>2,449,100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دولار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أمريكي.</w:t>
      </w:r>
    </w:p>
    <w:p w14:paraId="1B8E1811" w14:textId="2D24A7A8" w:rsidR="00F22893" w:rsidRPr="007949AD" w:rsidRDefault="00F22893" w:rsidP="007949AD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rPr>
          <w:b/>
          <w:bCs/>
          <w:sz w:val="24"/>
          <w:szCs w:val="24"/>
          <w:rtl/>
          <w:lang w:bidi="ar-EG"/>
        </w:rPr>
      </w:pPr>
      <w:r w:rsidRPr="007949AD">
        <w:rPr>
          <w:b/>
          <w:bCs/>
          <w:sz w:val="24"/>
          <w:szCs w:val="24"/>
          <w:rtl/>
          <w:lang w:bidi="ar-EG"/>
        </w:rPr>
        <w:t>الجدول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="00E6562A">
        <w:rPr>
          <w:b/>
          <w:bCs/>
          <w:sz w:val="24"/>
          <w:szCs w:val="24"/>
          <w:lang w:bidi="ar-EG"/>
        </w:rPr>
        <w:t>-</w:t>
      </w:r>
      <w:r w:rsidRPr="007949AD">
        <w:rPr>
          <w:b/>
          <w:bCs/>
          <w:sz w:val="24"/>
          <w:szCs w:val="24"/>
          <w:rtl/>
          <w:lang w:bidi="ar-EG"/>
        </w:rPr>
        <w:t>4</w:t>
      </w:r>
      <w:r w:rsidR="009A1B13">
        <w:rPr>
          <w:rFonts w:hint="cs"/>
          <w:b/>
          <w:bCs/>
          <w:sz w:val="24"/>
          <w:szCs w:val="24"/>
          <w:rtl/>
          <w:lang w:bidi="ar-EG"/>
        </w:rPr>
        <w:t xml:space="preserve"> </w:t>
      </w:r>
      <w:r w:rsidR="007949AD" w:rsidRPr="007949AD">
        <w:rPr>
          <w:b/>
          <w:bCs/>
          <w:sz w:val="24"/>
          <w:szCs w:val="24"/>
          <w:rtl/>
          <w:lang w:bidi="ar-EG"/>
        </w:rPr>
        <w:t>ت</w:t>
      </w:r>
      <w:r w:rsidRPr="007949AD">
        <w:rPr>
          <w:b/>
          <w:bCs/>
          <w:sz w:val="24"/>
          <w:szCs w:val="24"/>
          <w:rtl/>
          <w:lang w:bidi="ar-EG"/>
        </w:rPr>
        <w:t>خصيص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الموارد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لفرنسا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(بالدولار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الأمريكي</w:t>
      </w:r>
      <w:r w:rsidR="007949AD" w:rsidRPr="007949AD">
        <w:rPr>
          <w:b/>
          <w:bCs/>
          <w:sz w:val="24"/>
          <w:szCs w:val="24"/>
          <w:rtl/>
          <w:lang w:bidi="ar-EG"/>
        </w:rPr>
        <w:t>)*</w:t>
      </w:r>
    </w:p>
    <w:tbl>
      <w:tblPr>
        <w:bidiVisual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1389"/>
        <w:gridCol w:w="1389"/>
        <w:gridCol w:w="1389"/>
        <w:gridCol w:w="1389"/>
        <w:gridCol w:w="1390"/>
      </w:tblGrid>
      <w:tr w:rsidR="00D763F4" w:rsidRPr="002D6131" w14:paraId="18E961D8" w14:textId="77777777" w:rsidTr="00F2289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5E05" w14:textId="280D23F1" w:rsidR="00D763F4" w:rsidRPr="002D6131" w:rsidRDefault="00D763F4" w:rsidP="00D763F4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الوصف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8B133" w14:textId="77777777" w:rsidR="00D763F4" w:rsidRPr="002D6131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2D6131">
              <w:rPr>
                <w:b/>
                <w:bCs/>
                <w:sz w:val="21"/>
                <w:szCs w:val="21"/>
                <w:lang w:eastAsia="en-CA"/>
              </w:rPr>
              <w:t>2022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9AA9" w14:textId="77777777" w:rsidR="00D763F4" w:rsidRPr="002D6131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2D6131">
              <w:rPr>
                <w:b/>
                <w:bCs/>
                <w:sz w:val="21"/>
                <w:szCs w:val="21"/>
                <w:lang w:eastAsia="en-CA"/>
              </w:rPr>
              <w:t>2023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43AE2" w14:textId="77777777" w:rsidR="00D763F4" w:rsidRPr="002D6131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2D6131">
              <w:rPr>
                <w:b/>
                <w:bCs/>
                <w:sz w:val="21"/>
                <w:szCs w:val="21"/>
                <w:lang w:eastAsia="en-CA"/>
              </w:rPr>
              <w:t>2024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625EA" w14:textId="77777777" w:rsidR="00D763F4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rtl/>
                <w:lang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المجموع</w:t>
            </w:r>
          </w:p>
          <w:p w14:paraId="083300A4" w14:textId="2549777F" w:rsidR="00D763F4" w:rsidRPr="002D6131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(2022-2024)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C5298" w14:textId="10600ABA" w:rsidR="00D763F4" w:rsidRPr="002D6131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 بعد عام 2024</w:t>
            </w:r>
          </w:p>
        </w:tc>
      </w:tr>
      <w:tr w:rsidR="00F22893" w:rsidRPr="002D6131" w14:paraId="687FCE19" w14:textId="77777777" w:rsidTr="00F22893"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B6007" w14:textId="74D1EDD7" w:rsidR="00F22893" w:rsidRPr="002D6131" w:rsidRDefault="00D763F4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أنشطة المواد الهيدروكلوروفلوروكربونية</w:t>
            </w:r>
          </w:p>
        </w:tc>
      </w:tr>
      <w:tr w:rsidR="00F22893" w:rsidRPr="002D6131" w14:paraId="2F6340F6" w14:textId="77777777" w:rsidTr="00F22893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81F5" w14:textId="5567905F" w:rsidR="00F22893" w:rsidRPr="002D6131" w:rsidRDefault="00EF1EB8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val="en-US" w:eastAsia="en-CA"/>
              </w:rPr>
              <w:t>خطط إدارة إزالة المواد الهيدروكلوروفلوروكربونية</w:t>
            </w:r>
            <w:r w:rsidR="00D763F4">
              <w:rPr>
                <w:sz w:val="21"/>
                <w:szCs w:val="21"/>
                <w:rtl/>
                <w:lang w:val="en-US" w:eastAsia="en-CA"/>
              </w:rPr>
              <w:t xml:space="preserve"> الموافق عليها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4490" w14:textId="77777777" w:rsidR="00F22893" w:rsidRPr="002D6131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2D6131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2F067" w14:textId="77777777" w:rsidR="00F22893" w:rsidRPr="002D6131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2D6131">
              <w:rPr>
                <w:sz w:val="21"/>
                <w:szCs w:val="21"/>
                <w:lang w:eastAsia="en-CA"/>
              </w:rPr>
              <w:t>671,075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D59B7" w14:textId="77777777" w:rsidR="00F22893" w:rsidRPr="002D6131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2D6131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79819" w14:textId="77777777" w:rsidR="00F22893" w:rsidRPr="002D6131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2D6131">
              <w:rPr>
                <w:sz w:val="21"/>
                <w:szCs w:val="21"/>
                <w:lang w:eastAsia="en-CA"/>
              </w:rPr>
              <w:t>671,075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2D005" w14:textId="77777777" w:rsidR="00F22893" w:rsidRPr="002D6131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2D6131">
              <w:rPr>
                <w:sz w:val="21"/>
                <w:szCs w:val="21"/>
                <w:lang w:eastAsia="en-CA"/>
              </w:rPr>
              <w:t>99,685</w:t>
            </w:r>
          </w:p>
        </w:tc>
      </w:tr>
      <w:tr w:rsidR="00F22893" w:rsidRPr="002D6131" w14:paraId="1F855735" w14:textId="77777777" w:rsidTr="00F22893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FDB7C" w14:textId="2FDB300C" w:rsidR="00F22893" w:rsidRPr="002D6131" w:rsidRDefault="00FE5D2C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3EDC8" w14:textId="77777777" w:rsidR="00F22893" w:rsidRPr="002D6131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2D6131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5BAF0" w14:textId="77777777" w:rsidR="00F22893" w:rsidRPr="002D6131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2D6131">
              <w:rPr>
                <w:b/>
                <w:bCs/>
                <w:sz w:val="21"/>
                <w:szCs w:val="21"/>
                <w:lang w:eastAsia="en-CA"/>
              </w:rPr>
              <w:t>671,075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18C9D" w14:textId="77777777" w:rsidR="00F22893" w:rsidRPr="002D6131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2D6131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2D96" w14:textId="77777777" w:rsidR="00F22893" w:rsidRPr="002D6131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2D6131">
              <w:rPr>
                <w:b/>
                <w:bCs/>
                <w:sz w:val="21"/>
                <w:szCs w:val="21"/>
                <w:lang w:eastAsia="en-CA"/>
              </w:rPr>
              <w:t>671,075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DC96D" w14:textId="77777777" w:rsidR="00F22893" w:rsidRPr="002D6131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2D6131">
              <w:rPr>
                <w:b/>
                <w:bCs/>
                <w:sz w:val="21"/>
                <w:szCs w:val="21"/>
                <w:lang w:eastAsia="en-CA"/>
              </w:rPr>
              <w:t>99,685</w:t>
            </w:r>
          </w:p>
        </w:tc>
      </w:tr>
    </w:tbl>
    <w:p w14:paraId="443A55F6" w14:textId="0E53A9DF" w:rsidR="00F22893" w:rsidRPr="007949AD" w:rsidRDefault="00F22893" w:rsidP="007949A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ind w:left="360"/>
        <w:rPr>
          <w:sz w:val="22"/>
          <w:szCs w:val="22"/>
          <w:lang w:bidi="ar-EG"/>
        </w:rPr>
      </w:pPr>
      <w:r w:rsidRPr="007949AD">
        <w:rPr>
          <w:sz w:val="22"/>
          <w:szCs w:val="22"/>
          <w:rtl/>
          <w:lang w:bidi="ar-EG"/>
        </w:rPr>
        <w:t>*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بما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في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ذلك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تكاليف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دعم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الوكالة.</w:t>
      </w:r>
    </w:p>
    <w:p w14:paraId="68103B20" w14:textId="77777777" w:rsidR="00F22893" w:rsidRPr="000F6009" w:rsidRDefault="00F22893" w:rsidP="000F6009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120" w:after="120"/>
        <w:rPr>
          <w:b/>
          <w:bCs/>
          <w:sz w:val="26"/>
          <w:szCs w:val="26"/>
          <w:lang w:bidi="ar-EG"/>
        </w:rPr>
      </w:pPr>
      <w:r w:rsidRPr="000F6009">
        <w:rPr>
          <w:b/>
          <w:bCs/>
          <w:sz w:val="26"/>
          <w:szCs w:val="26"/>
          <w:rtl/>
          <w:lang w:bidi="ar-EG"/>
        </w:rPr>
        <w:t>ألمانيا</w:t>
      </w:r>
    </w:p>
    <w:p w14:paraId="488E9A25" w14:textId="4D919E9D" w:rsidR="00F22893" w:rsidRPr="00F22893" w:rsidRDefault="008220C5" w:rsidP="0019512B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120"/>
        <w:ind w:left="0" w:firstLine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ي</w:t>
      </w:r>
      <w:r w:rsidR="00F22893" w:rsidRPr="00F22893">
        <w:rPr>
          <w:sz w:val="26"/>
          <w:szCs w:val="26"/>
          <w:rtl/>
          <w:lang w:bidi="ar-EG"/>
        </w:rPr>
        <w:t>عرض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الجدول</w:t>
      </w:r>
      <w:r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5</w:t>
      </w:r>
      <w:r>
        <w:rPr>
          <w:rFonts w:hint="cs"/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تخصيص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الموارد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E5D2C">
        <w:rPr>
          <w:sz w:val="26"/>
          <w:szCs w:val="26"/>
          <w:rtl/>
          <w:lang w:bidi="ar-EG"/>
        </w:rPr>
        <w:t>خطة أعمال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ألمانيا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2022-2024.</w:t>
      </w:r>
    </w:p>
    <w:p w14:paraId="2521B58A" w14:textId="558B77EA" w:rsidR="00F22893" w:rsidRPr="007949AD" w:rsidRDefault="00F22893" w:rsidP="007949AD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rPr>
          <w:b/>
          <w:bCs/>
          <w:sz w:val="24"/>
          <w:szCs w:val="24"/>
          <w:rtl/>
          <w:lang w:bidi="ar-EG"/>
        </w:rPr>
      </w:pPr>
      <w:r w:rsidRPr="007949AD">
        <w:rPr>
          <w:b/>
          <w:bCs/>
          <w:sz w:val="24"/>
          <w:szCs w:val="24"/>
          <w:rtl/>
          <w:lang w:bidi="ar-EG"/>
        </w:rPr>
        <w:t>الجدول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5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-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تخصيص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الموارد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لألمانيا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(بالدولار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الأمريكي</w:t>
      </w:r>
      <w:r w:rsidR="007949AD" w:rsidRPr="007949AD">
        <w:rPr>
          <w:b/>
          <w:bCs/>
          <w:sz w:val="24"/>
          <w:szCs w:val="24"/>
          <w:rtl/>
          <w:lang w:bidi="ar-EG"/>
        </w:rPr>
        <w:t>)*</w:t>
      </w:r>
    </w:p>
    <w:tbl>
      <w:tblPr>
        <w:bidiVisual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1304"/>
        <w:gridCol w:w="1304"/>
        <w:gridCol w:w="1226"/>
        <w:gridCol w:w="1382"/>
        <w:gridCol w:w="1305"/>
      </w:tblGrid>
      <w:tr w:rsidR="00D763F4" w:rsidRPr="00E71F76" w14:paraId="0ECAC046" w14:textId="77777777" w:rsidTr="00D763F4">
        <w:trPr>
          <w:trHeight w:val="40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782DD" w14:textId="7FCBBCA0" w:rsidR="00D763F4" w:rsidRPr="00E71F76" w:rsidRDefault="00D763F4" w:rsidP="00D763F4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الوصف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41C3F" w14:textId="77777777" w:rsidR="00D763F4" w:rsidRPr="00E71F76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2022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C6D0F" w14:textId="77777777" w:rsidR="00D763F4" w:rsidRPr="00E71F76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2023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0BFEC" w14:textId="77777777" w:rsidR="00D763F4" w:rsidRPr="00E71F76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2024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7475" w14:textId="77777777" w:rsidR="00D763F4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rtl/>
                <w:lang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المجموع</w:t>
            </w:r>
          </w:p>
          <w:p w14:paraId="44567313" w14:textId="5A23982D" w:rsidR="00D763F4" w:rsidRPr="00E71F76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(2022-2024)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98BF3" w14:textId="3B2513F7" w:rsidR="00D763F4" w:rsidRPr="00E71F76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 بعد عام 2024</w:t>
            </w:r>
          </w:p>
        </w:tc>
      </w:tr>
      <w:tr w:rsidR="00F22893" w:rsidRPr="00E71F76" w14:paraId="70032D95" w14:textId="77777777" w:rsidTr="00F22893">
        <w:trPr>
          <w:trHeight w:val="60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EEC7D" w14:textId="39B60908" w:rsidR="00F22893" w:rsidRPr="00E71F76" w:rsidRDefault="00D763F4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أنشطة المواد الهيدروكلوروفلوروكربونية</w:t>
            </w:r>
          </w:p>
        </w:tc>
      </w:tr>
      <w:tr w:rsidR="00F22893" w:rsidRPr="00E71F76" w14:paraId="5E35FFF6" w14:textId="77777777" w:rsidTr="00D763F4">
        <w:trPr>
          <w:trHeight w:val="93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8937B" w14:textId="6CF21B12" w:rsidR="00F22893" w:rsidRPr="00E71F76" w:rsidRDefault="00EF1EB8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val="en-US" w:eastAsia="en-CA"/>
              </w:rPr>
              <w:t>خطط إدارة إزالة المواد الهيدروكلوروفلوروكربونية</w:t>
            </w:r>
            <w:r w:rsidR="00D763F4">
              <w:rPr>
                <w:sz w:val="21"/>
                <w:szCs w:val="21"/>
                <w:rtl/>
                <w:lang w:val="en-US" w:eastAsia="en-CA"/>
              </w:rPr>
              <w:t xml:space="preserve"> الموافق عليها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EB452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1,749,466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87112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1,045,498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6C417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183,512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D6644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2,978,476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93C95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577,044</w:t>
            </w:r>
          </w:p>
        </w:tc>
      </w:tr>
      <w:tr w:rsidR="00F22893" w:rsidRPr="00E71F76" w14:paraId="65674099" w14:textId="77777777" w:rsidTr="00D763F4">
        <w:trPr>
          <w:trHeight w:val="12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9666B" w14:textId="30D0B900" w:rsidR="00F22893" w:rsidRPr="00E71F76" w:rsidRDefault="00D763F4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المرحلة الثالثة من </w:t>
            </w:r>
            <w:r w:rsidR="00EF1EB8">
              <w:rPr>
                <w:sz w:val="21"/>
                <w:szCs w:val="21"/>
                <w:rtl/>
                <w:lang w:eastAsia="en-CA"/>
              </w:rPr>
              <w:t>خطط إدارة إزالة المواد الهيدروكلوروفلوروكربونية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AFFD8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5EDAB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422,650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B77B0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B681D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422,650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5FDD3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</w:tr>
      <w:tr w:rsidR="00F22893" w:rsidRPr="00E71F76" w14:paraId="479F8580" w14:textId="77777777" w:rsidTr="00D763F4">
        <w:trPr>
          <w:trHeight w:val="58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60938" w14:textId="49C38871" w:rsidR="00F22893" w:rsidRPr="00E71F76" w:rsidRDefault="00D763F4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التحقق من </w:t>
            </w:r>
            <w:r w:rsidR="00EF1EB8">
              <w:rPr>
                <w:sz w:val="21"/>
                <w:szCs w:val="21"/>
                <w:rtl/>
                <w:lang w:eastAsia="en-CA"/>
              </w:rPr>
              <w:t>خطط إدارة إزالة المواد الهيدروكلوروفلوروكربونية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C88CD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90A0C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60,000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34593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102BA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60,000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269BF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</w:tr>
      <w:tr w:rsidR="00F22893" w:rsidRPr="00E71F76" w14:paraId="273FC5F2" w14:textId="77777777" w:rsidTr="00D763F4">
        <w:trPr>
          <w:trHeight w:val="58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1536B" w14:textId="7088D416" w:rsidR="00F22893" w:rsidRPr="00E71F76" w:rsidRDefault="00D763F4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 الفرعي لأنشطة المواد الهيدروكلوروفلوروكربونية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A1A7E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1,749,466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73FD2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1,528,148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8326F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183,512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38951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3,461,126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7BCB8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577,044</w:t>
            </w:r>
          </w:p>
        </w:tc>
      </w:tr>
      <w:tr w:rsidR="00F22893" w:rsidRPr="00E71F76" w14:paraId="2675F7ED" w14:textId="77777777" w:rsidTr="00F22893">
        <w:trPr>
          <w:trHeight w:val="58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9AC5B" w14:textId="0CC9BCC9" w:rsidR="00F22893" w:rsidRPr="00E71F76" w:rsidRDefault="00FE5D2C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lastRenderedPageBreak/>
              <w:t>أنشطة المواد الهيدروفلوروكربونية</w:t>
            </w:r>
            <w:r w:rsidR="000F6009"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</w:tr>
      <w:tr w:rsidR="00F22893" w:rsidRPr="00E71F76" w14:paraId="62A0CA46" w14:textId="77777777" w:rsidTr="00D763F4">
        <w:trPr>
          <w:trHeight w:val="58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502E9" w14:textId="5F964352" w:rsidR="00F22893" w:rsidRPr="00E71F76" w:rsidRDefault="00291627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rFonts w:hint="cs"/>
                <w:sz w:val="21"/>
                <w:szCs w:val="21"/>
                <w:rtl/>
                <w:lang w:eastAsia="en-CA"/>
              </w:rPr>
              <w:t>خطط تنفيذ تعديل كيغالي الخاصة بالمواد الهيدروفلوروكربونية - الإعداد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D66E2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85,000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0B576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E1CAD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EE428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85,000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374B3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</w:tr>
      <w:tr w:rsidR="00F22893" w:rsidRPr="00E71F76" w14:paraId="46802A5E" w14:textId="77777777" w:rsidTr="00D763F4">
        <w:trPr>
          <w:trHeight w:val="58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CBD34" w14:textId="26516571" w:rsidR="00F22893" w:rsidRPr="00E71F76" w:rsidRDefault="00FE5D2C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>خطط تنفيذ تعديل كيغالي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346E9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43C5F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CFFA5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400,000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855F3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400,000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6329A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</w:tr>
      <w:tr w:rsidR="00F22893" w:rsidRPr="00E71F76" w14:paraId="718D6CFA" w14:textId="77777777" w:rsidTr="00D763F4">
        <w:trPr>
          <w:trHeight w:val="58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62BB2" w14:textId="364D3F10" w:rsidR="00F22893" w:rsidRPr="00E71F76" w:rsidRDefault="00FE5D2C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 الفرعي لأنشطة المواد الهيدروفلوروكربونية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71372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85,000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1D6B3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68C82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400,000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93E42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485,000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61416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</w:tr>
      <w:tr w:rsidR="00F22893" w:rsidRPr="00E71F76" w14:paraId="2644F5A7" w14:textId="77777777" w:rsidTr="00D763F4">
        <w:trPr>
          <w:trHeight w:val="6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A9C9E" w14:textId="096DB132" w:rsidR="00F22893" w:rsidRPr="00E71F76" w:rsidRDefault="00D763F4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الأنشطة المعيارية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74586" w14:textId="118984BE" w:rsidR="00F22893" w:rsidRPr="00E71F76" w:rsidRDefault="000F6009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2DD47" w14:textId="5BAB06F4" w:rsidR="00F22893" w:rsidRPr="00E71F76" w:rsidRDefault="000F6009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FBE16" w14:textId="07B2A1CD" w:rsidR="00F22893" w:rsidRPr="00E71F76" w:rsidRDefault="000F6009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C5544" w14:textId="75FC6F33" w:rsidR="00F22893" w:rsidRPr="00E71F76" w:rsidRDefault="000F6009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FF489" w14:textId="50553EA7" w:rsidR="00F22893" w:rsidRPr="00E71F76" w:rsidRDefault="000F6009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</w:tr>
      <w:tr w:rsidR="00F22893" w:rsidRPr="00E71F76" w14:paraId="2049E695" w14:textId="77777777" w:rsidTr="00D763F4">
        <w:trPr>
          <w:trHeight w:val="58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0BEE4" w14:textId="301F24DD" w:rsidR="00F22893" w:rsidRPr="00E71F76" w:rsidRDefault="00D763F4" w:rsidP="00F22893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>التعزيز المؤسسي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805A5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D7C75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C7576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30B5B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77394" w14:textId="77777777" w:rsidR="00F22893" w:rsidRPr="00E71F76" w:rsidRDefault="00F22893" w:rsidP="00F22893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30,000</w:t>
            </w:r>
          </w:p>
        </w:tc>
      </w:tr>
      <w:tr w:rsidR="00F22893" w:rsidRPr="00E71F76" w14:paraId="3AD81C84" w14:textId="77777777" w:rsidTr="00D763F4">
        <w:trPr>
          <w:trHeight w:val="58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FB898" w14:textId="0987948D" w:rsidR="00F22893" w:rsidRPr="00E71F76" w:rsidRDefault="00D763F4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 الفرعي للأنشطة المعيارية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99096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C9D83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38E52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7B090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D56CE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30,000</w:t>
            </w:r>
          </w:p>
        </w:tc>
      </w:tr>
      <w:tr w:rsidR="00F22893" w:rsidRPr="00E71F76" w14:paraId="737F3AF7" w14:textId="77777777" w:rsidTr="00D763F4">
        <w:trPr>
          <w:trHeight w:val="58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ABB37" w14:textId="513D3814" w:rsidR="00F22893" w:rsidRPr="00E71F76" w:rsidRDefault="00FE5D2C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CD67D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1,834,466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D6B61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1,528,148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D265C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583,512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53AC9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3,946,126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D2709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607,044</w:t>
            </w:r>
          </w:p>
        </w:tc>
      </w:tr>
    </w:tbl>
    <w:p w14:paraId="7E0728DD" w14:textId="697822C6" w:rsidR="00F22893" w:rsidRPr="007949AD" w:rsidRDefault="00F22893" w:rsidP="007949A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ind w:left="360"/>
        <w:rPr>
          <w:sz w:val="22"/>
          <w:szCs w:val="22"/>
          <w:lang w:bidi="ar-EG"/>
        </w:rPr>
      </w:pPr>
      <w:r w:rsidRPr="007949AD">
        <w:rPr>
          <w:sz w:val="22"/>
          <w:szCs w:val="22"/>
          <w:rtl/>
          <w:lang w:bidi="ar-EG"/>
        </w:rPr>
        <w:t>*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بما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في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ذلك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تكاليف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دعم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الوكالة.</w:t>
      </w:r>
    </w:p>
    <w:p w14:paraId="642DC12D" w14:textId="03117345" w:rsidR="00F22893" w:rsidRPr="00F22893" w:rsidRDefault="00F22893" w:rsidP="0019512B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120"/>
        <w:ind w:left="0" w:firstLine="0"/>
        <w:rPr>
          <w:sz w:val="26"/>
          <w:szCs w:val="26"/>
          <w:lang w:bidi="ar-EG"/>
        </w:rPr>
      </w:pPr>
      <w:r w:rsidRPr="00F22893">
        <w:rPr>
          <w:sz w:val="26"/>
          <w:szCs w:val="26"/>
          <w:rtl/>
          <w:lang w:bidi="ar-EG"/>
        </w:rPr>
        <w:t>تضمنت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خطة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أعمال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ألمانيا</w:t>
      </w:r>
      <w:r w:rsidR="000F6009">
        <w:rPr>
          <w:sz w:val="26"/>
          <w:szCs w:val="26"/>
          <w:rtl/>
          <w:lang w:bidi="ar-EG"/>
        </w:rPr>
        <w:t xml:space="preserve"> </w:t>
      </w:r>
      <w:r w:rsidR="008220C5">
        <w:rPr>
          <w:rFonts w:hint="cs"/>
          <w:sz w:val="26"/>
          <w:szCs w:val="26"/>
          <w:rtl/>
          <w:lang w:bidi="ar-EG"/>
        </w:rPr>
        <w:t>الأنشطة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التالية:</w:t>
      </w:r>
    </w:p>
    <w:p w14:paraId="4A58D21C" w14:textId="135C364E" w:rsidR="00F22893" w:rsidRPr="00F22893" w:rsidRDefault="00F22893" w:rsidP="0019512B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after="120"/>
        <w:ind w:left="1422" w:hanging="709"/>
        <w:rPr>
          <w:sz w:val="26"/>
          <w:szCs w:val="26"/>
          <w:lang w:bidi="ar-EG"/>
        </w:rPr>
      </w:pPr>
      <w:r w:rsidRPr="00F22893">
        <w:rPr>
          <w:sz w:val="26"/>
          <w:szCs w:val="26"/>
          <w:rtl/>
          <w:lang w:bidi="ar-EG"/>
        </w:rPr>
        <w:t>تمت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الموافقة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على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المرحلتين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الأولى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والثانية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خطط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إدارة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إزالة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المواد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الهيدروكلوروفلوروكربونية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بمبلغ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3.56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مليون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دولار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أمريكي</w:t>
      </w:r>
      <w:r w:rsidR="007949AD"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منه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2.98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مليون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دولار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أمريكي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2022-2024</w:t>
      </w:r>
      <w:r w:rsidR="007949AD">
        <w:rPr>
          <w:sz w:val="26"/>
          <w:szCs w:val="26"/>
          <w:rtl/>
          <w:lang w:bidi="ar-EG"/>
        </w:rPr>
        <w:t>؛</w:t>
      </w:r>
      <w:r w:rsidR="000F6009">
        <w:rPr>
          <w:sz w:val="26"/>
          <w:szCs w:val="26"/>
          <w:rtl/>
          <w:lang w:bidi="ar-EG"/>
        </w:rPr>
        <w:t xml:space="preserve"> </w:t>
      </w:r>
      <w:r w:rsidR="008220C5">
        <w:rPr>
          <w:rFonts w:hint="cs"/>
          <w:sz w:val="26"/>
          <w:szCs w:val="26"/>
          <w:rtl/>
          <w:lang w:bidi="ar-EG"/>
        </w:rPr>
        <w:t>و</w:t>
      </w:r>
      <w:r w:rsidRPr="00F22893">
        <w:rPr>
          <w:sz w:val="26"/>
          <w:szCs w:val="26"/>
          <w:rtl/>
          <w:lang w:bidi="ar-EG"/>
        </w:rPr>
        <w:t>تقترح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الأمانة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تعديلا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بزيادة</w:t>
      </w:r>
      <w:r w:rsidR="009A1B13">
        <w:rPr>
          <w:rFonts w:hint="cs"/>
          <w:sz w:val="26"/>
          <w:szCs w:val="26"/>
          <w:rtl/>
          <w:lang w:bidi="ar-EG"/>
        </w:rPr>
        <w:t xml:space="preserve"> قدرها</w:t>
      </w:r>
      <w:r w:rsidR="000F6009">
        <w:rPr>
          <w:sz w:val="26"/>
          <w:szCs w:val="26"/>
          <w:rtl/>
          <w:lang w:bidi="ar-EG"/>
        </w:rPr>
        <w:t xml:space="preserve"> </w:t>
      </w:r>
      <w:r w:rsidR="000F6009">
        <w:rPr>
          <w:sz w:val="26"/>
          <w:szCs w:val="26"/>
          <w:lang w:bidi="ar-EG"/>
        </w:rPr>
        <w:t>666,018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دولارا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أمريكيا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2022-2024</w:t>
      </w:r>
      <w:r w:rsidR="007949AD"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لتعكس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المبالغ</w:t>
      </w:r>
      <w:r w:rsidR="000F6009">
        <w:rPr>
          <w:sz w:val="26"/>
          <w:szCs w:val="26"/>
          <w:rtl/>
          <w:lang w:bidi="ar-EG"/>
        </w:rPr>
        <w:t xml:space="preserve"> </w:t>
      </w:r>
      <w:r w:rsidR="009A1B13">
        <w:rPr>
          <w:rFonts w:hint="cs"/>
          <w:sz w:val="26"/>
          <w:szCs w:val="26"/>
          <w:rtl/>
          <w:lang w:bidi="ar-EG"/>
        </w:rPr>
        <w:t>الموافق عليها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حيث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المبدأ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بموجب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اتفاقات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خطط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إدارة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إزالة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المواد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الهيدروكلوروفلوروكربونية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ذات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الصلة</w:t>
      </w:r>
      <w:r w:rsidR="007949AD">
        <w:rPr>
          <w:sz w:val="26"/>
          <w:szCs w:val="26"/>
          <w:rtl/>
          <w:lang w:bidi="ar-EG"/>
        </w:rPr>
        <w:t>؛</w:t>
      </w:r>
    </w:p>
    <w:p w14:paraId="4C815230" w14:textId="03A1DB79" w:rsidR="00F22893" w:rsidRPr="00F22893" w:rsidRDefault="00F22893" w:rsidP="0019512B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after="120"/>
        <w:ind w:left="1422" w:hanging="709"/>
        <w:rPr>
          <w:sz w:val="26"/>
          <w:szCs w:val="26"/>
          <w:lang w:bidi="ar-EG"/>
        </w:rPr>
      </w:pPr>
      <w:r w:rsidRPr="00F22893">
        <w:rPr>
          <w:sz w:val="26"/>
          <w:szCs w:val="26"/>
          <w:rtl/>
          <w:lang w:bidi="ar-EG"/>
        </w:rPr>
        <w:t>المرحلة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الثالثة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خطة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إدارة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إزالة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المواد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الهيدروكلوروفلوروكربونية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لبلد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واحد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غير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منخفض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الاستهلاك</w:t>
      </w:r>
      <w:r w:rsidR="000F6009">
        <w:rPr>
          <w:sz w:val="26"/>
          <w:szCs w:val="26"/>
          <w:rtl/>
          <w:lang w:bidi="ar-EG"/>
        </w:rPr>
        <w:t xml:space="preserve"> </w:t>
      </w:r>
      <w:r w:rsidR="009A1B13">
        <w:rPr>
          <w:rFonts w:hint="cs"/>
          <w:sz w:val="26"/>
          <w:szCs w:val="26"/>
          <w:rtl/>
          <w:lang w:bidi="ar-EG"/>
        </w:rPr>
        <w:t>بمبلغ</w:t>
      </w:r>
      <w:r w:rsidR="000F6009">
        <w:rPr>
          <w:sz w:val="26"/>
          <w:szCs w:val="26"/>
          <w:rtl/>
          <w:lang w:bidi="ar-EG"/>
        </w:rPr>
        <w:t xml:space="preserve"> </w:t>
      </w:r>
      <w:r w:rsidR="000F6009">
        <w:rPr>
          <w:sz w:val="26"/>
          <w:szCs w:val="26"/>
          <w:lang w:bidi="ar-EG"/>
        </w:rPr>
        <w:t>422,650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دولارا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أمريكيا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عام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2023</w:t>
      </w:r>
      <w:r w:rsidR="007949AD"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تمشيا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مع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المقرر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84/46(هـ)</w:t>
      </w:r>
      <w:r w:rsidR="007949AD">
        <w:rPr>
          <w:sz w:val="26"/>
          <w:szCs w:val="26"/>
          <w:rtl/>
          <w:lang w:bidi="ar-EG"/>
        </w:rPr>
        <w:t>؛</w:t>
      </w:r>
      <w:r w:rsidR="00E6562A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6"/>
      </w:r>
    </w:p>
    <w:p w14:paraId="183AE95C" w14:textId="3DD64753" w:rsidR="00F22893" w:rsidRPr="00F22893" w:rsidRDefault="009A1B13" w:rsidP="0019512B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after="120"/>
        <w:ind w:left="1422" w:hanging="709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 xml:space="preserve">إعداد </w:t>
      </w:r>
      <w:r w:rsidR="008220C5">
        <w:rPr>
          <w:rFonts w:hint="cs"/>
          <w:sz w:val="26"/>
          <w:szCs w:val="26"/>
          <w:rtl/>
          <w:lang w:bidi="ar-EG"/>
        </w:rPr>
        <w:t>خطة تنفيذ تعديل كيغالي</w:t>
      </w:r>
      <w:r w:rsidR="00E6562A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7"/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لبلد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واحد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(بابوا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غينيا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الجديدة)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بمبلغ</w:t>
      </w:r>
      <w:r w:rsidR="000F6009">
        <w:rPr>
          <w:sz w:val="26"/>
          <w:szCs w:val="26"/>
          <w:rtl/>
          <w:lang w:bidi="ar-EG"/>
        </w:rPr>
        <w:t xml:space="preserve"> </w:t>
      </w:r>
      <w:r w:rsidR="000F6009">
        <w:rPr>
          <w:sz w:val="26"/>
          <w:szCs w:val="26"/>
          <w:lang w:bidi="ar-EG"/>
        </w:rPr>
        <w:t>85,000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دولار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أمريكي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عام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2022</w:t>
      </w:r>
      <w:r w:rsidR="007949AD">
        <w:rPr>
          <w:sz w:val="26"/>
          <w:szCs w:val="26"/>
          <w:rtl/>
          <w:lang w:bidi="ar-EG"/>
        </w:rPr>
        <w:t>؛</w:t>
      </w:r>
      <w:r w:rsidR="000F6009">
        <w:rPr>
          <w:sz w:val="26"/>
          <w:szCs w:val="26"/>
          <w:rtl/>
          <w:lang w:bidi="ar-EG"/>
        </w:rPr>
        <w:t xml:space="preserve"> </w:t>
      </w:r>
      <w:r w:rsidR="008220C5"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لم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يصدق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هذا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البلد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على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تعديل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كيغالي</w:t>
      </w:r>
      <w:r w:rsidR="007949AD"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="008220C5"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لكنه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قدم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الرسالة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المطلوبة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التي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تشير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إلى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نية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الحكومة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بذل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قصارى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جهدها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للتصديق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على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التعديل</w:t>
      </w:r>
      <w:r w:rsidR="007949AD">
        <w:rPr>
          <w:sz w:val="26"/>
          <w:szCs w:val="26"/>
          <w:rtl/>
          <w:lang w:bidi="ar-EG"/>
        </w:rPr>
        <w:t>؛</w:t>
      </w:r>
    </w:p>
    <w:p w14:paraId="271733CF" w14:textId="03279B98" w:rsidR="00F22893" w:rsidRPr="00F22893" w:rsidRDefault="00F22893" w:rsidP="0019512B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after="120"/>
        <w:ind w:left="1422" w:hanging="709"/>
        <w:rPr>
          <w:sz w:val="26"/>
          <w:szCs w:val="26"/>
          <w:lang w:bidi="ar-EG"/>
        </w:rPr>
      </w:pPr>
      <w:r w:rsidRPr="00F22893">
        <w:rPr>
          <w:sz w:val="26"/>
          <w:szCs w:val="26"/>
          <w:rtl/>
          <w:lang w:bidi="ar-EG"/>
        </w:rPr>
        <w:t>خطط</w:t>
      </w:r>
      <w:r w:rsidR="000F6009">
        <w:rPr>
          <w:sz w:val="26"/>
          <w:szCs w:val="26"/>
          <w:rtl/>
          <w:lang w:bidi="ar-EG"/>
        </w:rPr>
        <w:t xml:space="preserve"> </w:t>
      </w:r>
      <w:r w:rsidR="008220C5" w:rsidRPr="008220C5">
        <w:rPr>
          <w:sz w:val="26"/>
          <w:szCs w:val="26"/>
          <w:rtl/>
          <w:lang w:bidi="ar-EG"/>
        </w:rPr>
        <w:t xml:space="preserve">تنفيذ تعديل كيغالي </w:t>
      </w:r>
      <w:r w:rsidRPr="00F22893">
        <w:rPr>
          <w:sz w:val="26"/>
          <w:szCs w:val="26"/>
          <w:rtl/>
          <w:lang w:bidi="ar-EG"/>
        </w:rPr>
        <w:t>لأربعة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بلدان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(بوركينا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فاسو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وليبريا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وموريشيوس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وبابوا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غينيا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الجديدة)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بمبلغ</w:t>
      </w:r>
      <w:r w:rsidR="000F6009">
        <w:rPr>
          <w:sz w:val="26"/>
          <w:szCs w:val="26"/>
          <w:rtl/>
          <w:lang w:bidi="ar-EG"/>
        </w:rPr>
        <w:t xml:space="preserve"> </w:t>
      </w:r>
      <w:r w:rsidR="008220C5">
        <w:rPr>
          <w:sz w:val="26"/>
          <w:szCs w:val="26"/>
          <w:lang w:bidi="ar-EG"/>
        </w:rPr>
        <w:t>400,000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دولار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أمريكي</w:t>
      </w:r>
      <w:r w:rsidR="009A1B13">
        <w:rPr>
          <w:rFonts w:hint="cs"/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تمشيا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مع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المقرر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84/46(ز)</w:t>
      </w:r>
      <w:r w:rsidR="007949AD">
        <w:rPr>
          <w:sz w:val="26"/>
          <w:szCs w:val="26"/>
          <w:rtl/>
          <w:lang w:bidi="ar-EG"/>
        </w:rPr>
        <w:t>،</w:t>
      </w:r>
      <w:r w:rsidR="00E6562A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8"/>
      </w:r>
      <w:r w:rsidR="000F6009">
        <w:rPr>
          <w:sz w:val="26"/>
          <w:szCs w:val="26"/>
          <w:rtl/>
          <w:lang w:bidi="ar-EG"/>
        </w:rPr>
        <w:t xml:space="preserve"> </w:t>
      </w:r>
      <w:r w:rsidR="008220C5">
        <w:rPr>
          <w:rFonts w:hint="cs"/>
          <w:sz w:val="26"/>
          <w:szCs w:val="26"/>
          <w:rtl/>
          <w:lang w:bidi="ar-EG"/>
        </w:rPr>
        <w:t>و</w:t>
      </w:r>
      <w:r w:rsidRPr="00F22893">
        <w:rPr>
          <w:sz w:val="26"/>
          <w:szCs w:val="26"/>
          <w:rtl/>
          <w:lang w:bidi="ar-EG"/>
        </w:rPr>
        <w:t>لم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يصدق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بلد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واحد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(بابوا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غينيا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الجديدة)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على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تعديل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كيغالي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وتمت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إزالته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خطة</w:t>
      </w:r>
      <w:r w:rsidR="000F6009">
        <w:rPr>
          <w:sz w:val="26"/>
          <w:szCs w:val="26"/>
          <w:rtl/>
          <w:lang w:bidi="ar-EG"/>
        </w:rPr>
        <w:t xml:space="preserve"> </w:t>
      </w:r>
      <w:r w:rsidR="009A1B13">
        <w:rPr>
          <w:rFonts w:hint="cs"/>
          <w:sz w:val="26"/>
          <w:szCs w:val="26"/>
          <w:rtl/>
          <w:lang w:bidi="ar-EG"/>
        </w:rPr>
        <w:t>الأعمال</w:t>
      </w:r>
      <w:r w:rsidR="007949AD">
        <w:rPr>
          <w:sz w:val="26"/>
          <w:szCs w:val="26"/>
          <w:rtl/>
          <w:lang w:bidi="ar-EG"/>
        </w:rPr>
        <w:t>؛</w:t>
      </w:r>
    </w:p>
    <w:p w14:paraId="402B4751" w14:textId="792541CC" w:rsidR="00F22893" w:rsidRPr="00F22893" w:rsidRDefault="00F22893" w:rsidP="0019512B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after="120"/>
        <w:ind w:left="1422" w:hanging="709"/>
        <w:rPr>
          <w:sz w:val="26"/>
          <w:szCs w:val="26"/>
          <w:lang w:bidi="ar-EG"/>
        </w:rPr>
      </w:pPr>
      <w:r w:rsidRPr="00F22893">
        <w:rPr>
          <w:sz w:val="26"/>
          <w:szCs w:val="26"/>
          <w:rtl/>
          <w:lang w:bidi="ar-EG"/>
        </w:rPr>
        <w:t>مشروع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تعزيز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مؤسسي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لبلد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واحد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(بابوا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غينيا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الجديدة)</w:t>
      </w:r>
      <w:r w:rsidR="000F6009">
        <w:rPr>
          <w:sz w:val="26"/>
          <w:szCs w:val="26"/>
          <w:rtl/>
          <w:lang w:bidi="ar-EG"/>
        </w:rPr>
        <w:t xml:space="preserve"> </w:t>
      </w:r>
      <w:r w:rsidR="008220C5">
        <w:rPr>
          <w:rFonts w:hint="cs"/>
          <w:sz w:val="26"/>
          <w:szCs w:val="26"/>
          <w:rtl/>
          <w:lang w:bidi="ar-EG"/>
        </w:rPr>
        <w:t>بمبلغ</w:t>
      </w:r>
      <w:r w:rsidR="000F6009">
        <w:rPr>
          <w:sz w:val="26"/>
          <w:szCs w:val="26"/>
          <w:rtl/>
          <w:lang w:bidi="ar-EG"/>
        </w:rPr>
        <w:t xml:space="preserve"> </w:t>
      </w:r>
      <w:r w:rsidR="000F6009">
        <w:rPr>
          <w:sz w:val="26"/>
          <w:szCs w:val="26"/>
          <w:lang w:bidi="ar-EG"/>
        </w:rPr>
        <w:t>30,000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دولار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أمريكي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بعد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عام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2024</w:t>
      </w:r>
      <w:r w:rsidR="007949AD">
        <w:rPr>
          <w:sz w:val="26"/>
          <w:szCs w:val="26"/>
          <w:rtl/>
          <w:lang w:bidi="ar-EG"/>
        </w:rPr>
        <w:t>؛</w:t>
      </w:r>
      <w:r w:rsidR="000F6009">
        <w:rPr>
          <w:sz w:val="26"/>
          <w:szCs w:val="26"/>
          <w:rtl/>
          <w:lang w:bidi="ar-EG"/>
        </w:rPr>
        <w:t xml:space="preserve"> </w:t>
      </w:r>
      <w:r w:rsidR="008220C5">
        <w:rPr>
          <w:rFonts w:hint="cs"/>
          <w:sz w:val="26"/>
          <w:szCs w:val="26"/>
          <w:rtl/>
          <w:lang w:bidi="ar-EG"/>
        </w:rPr>
        <w:t>و</w:t>
      </w:r>
      <w:r w:rsidRPr="00F22893">
        <w:rPr>
          <w:sz w:val="26"/>
          <w:szCs w:val="26"/>
          <w:rtl/>
          <w:lang w:bidi="ar-EG"/>
        </w:rPr>
        <w:t>تقترح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الأمانة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تعديلا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بتخفيض</w:t>
      </w:r>
      <w:r w:rsidR="009A1B13">
        <w:rPr>
          <w:rFonts w:hint="cs"/>
          <w:sz w:val="26"/>
          <w:szCs w:val="26"/>
          <w:rtl/>
          <w:lang w:bidi="ar-EG"/>
        </w:rPr>
        <w:t xml:space="preserve"> قدره</w:t>
      </w:r>
      <w:r w:rsidR="000F6009">
        <w:rPr>
          <w:sz w:val="26"/>
          <w:szCs w:val="26"/>
          <w:rtl/>
          <w:lang w:bidi="ar-EG"/>
        </w:rPr>
        <w:t xml:space="preserve"> </w:t>
      </w:r>
      <w:r w:rsidR="000F6009">
        <w:rPr>
          <w:sz w:val="26"/>
          <w:szCs w:val="26"/>
          <w:lang w:bidi="ar-EG"/>
        </w:rPr>
        <w:t>30,000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دولار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أمريكي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لإزالة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القيم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بعد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عام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2024</w:t>
      </w:r>
      <w:r w:rsidR="007949AD">
        <w:rPr>
          <w:sz w:val="26"/>
          <w:szCs w:val="26"/>
          <w:rtl/>
          <w:lang w:bidi="ar-EG"/>
        </w:rPr>
        <w:t>؛</w:t>
      </w:r>
    </w:p>
    <w:p w14:paraId="575BD454" w14:textId="1C7B30B9" w:rsidR="00F22893" w:rsidRPr="00F22893" w:rsidRDefault="00F22893" w:rsidP="0019512B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after="120"/>
        <w:ind w:left="1422" w:hanging="709"/>
        <w:rPr>
          <w:sz w:val="26"/>
          <w:szCs w:val="26"/>
          <w:lang w:bidi="ar-EG"/>
        </w:rPr>
      </w:pPr>
      <w:r w:rsidRPr="00F22893">
        <w:rPr>
          <w:sz w:val="26"/>
          <w:szCs w:val="26"/>
          <w:rtl/>
          <w:lang w:bidi="ar-EG"/>
        </w:rPr>
        <w:t>التحقق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خطة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إدارة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إزالة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المواد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الهيدروكلوروفلوروكربونية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لبلدين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(موريشيوس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وبابوا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غينيا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الجديدة)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بمبلغ</w:t>
      </w:r>
      <w:r w:rsidR="000F6009">
        <w:rPr>
          <w:sz w:val="26"/>
          <w:szCs w:val="26"/>
          <w:rtl/>
          <w:lang w:bidi="ar-EG"/>
        </w:rPr>
        <w:t xml:space="preserve"> </w:t>
      </w:r>
      <w:r w:rsidR="000F6009">
        <w:rPr>
          <w:sz w:val="26"/>
          <w:szCs w:val="26"/>
          <w:lang w:bidi="ar-EG"/>
        </w:rPr>
        <w:t>60,000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دولار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أمريكي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عام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2023.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وبما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تمويل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هذه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الأنشطة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قد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تم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إدراجه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بالفعل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ميزانية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التحقق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خط</w:t>
      </w:r>
      <w:r w:rsidR="009A1B13">
        <w:rPr>
          <w:rFonts w:hint="cs"/>
          <w:sz w:val="26"/>
          <w:szCs w:val="26"/>
          <w:rtl/>
          <w:lang w:bidi="ar-EG"/>
        </w:rPr>
        <w:t>ط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إدارة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إزالة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المواد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الهيدروكلوروفلوروكربونية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ف</w:t>
      </w:r>
      <w:r w:rsidRPr="00F22893">
        <w:rPr>
          <w:rFonts w:hint="eastAsia"/>
          <w:sz w:val="26"/>
          <w:szCs w:val="26"/>
          <w:rtl/>
          <w:lang w:bidi="ar-EG"/>
        </w:rPr>
        <w:t>ي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خطة</w:t>
      </w:r>
      <w:r w:rsidR="000F6009">
        <w:rPr>
          <w:sz w:val="26"/>
          <w:szCs w:val="26"/>
          <w:rtl/>
          <w:lang w:bidi="ar-EG"/>
        </w:rPr>
        <w:t xml:space="preserve"> </w:t>
      </w:r>
      <w:r w:rsidR="009A1B13">
        <w:rPr>
          <w:rFonts w:hint="cs"/>
          <w:sz w:val="26"/>
          <w:szCs w:val="26"/>
          <w:rtl/>
          <w:lang w:bidi="ar-EG"/>
        </w:rPr>
        <w:t>الأعمال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الموحدة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2022-2024</w:t>
      </w:r>
      <w:r w:rsidR="007949AD">
        <w:rPr>
          <w:sz w:val="26"/>
          <w:szCs w:val="26"/>
          <w:rtl/>
          <w:lang w:bidi="ar-EG"/>
        </w:rPr>
        <w:t>،</w:t>
      </w:r>
      <w:r w:rsidR="00E6562A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9"/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تقترح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الأمانة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تعديل</w:t>
      </w:r>
      <w:r w:rsidR="009A1B13">
        <w:rPr>
          <w:rFonts w:hint="cs"/>
          <w:sz w:val="26"/>
          <w:szCs w:val="26"/>
          <w:rtl/>
          <w:lang w:bidi="ar-EG"/>
        </w:rPr>
        <w:t>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بتخفيض</w:t>
      </w:r>
      <w:r w:rsidR="009A1B13">
        <w:rPr>
          <w:rFonts w:hint="cs"/>
          <w:sz w:val="26"/>
          <w:szCs w:val="26"/>
          <w:rtl/>
          <w:lang w:bidi="ar-EG"/>
        </w:rPr>
        <w:t xml:space="preserve"> قدره</w:t>
      </w:r>
      <w:r w:rsidR="000F6009">
        <w:rPr>
          <w:sz w:val="26"/>
          <w:szCs w:val="26"/>
          <w:rtl/>
          <w:lang w:bidi="ar-EG"/>
        </w:rPr>
        <w:t xml:space="preserve"> </w:t>
      </w:r>
      <w:r w:rsidR="00E6562A">
        <w:rPr>
          <w:sz w:val="26"/>
          <w:szCs w:val="26"/>
          <w:lang w:bidi="ar-EG"/>
        </w:rPr>
        <w:t>60,000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دولار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أمريكي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عام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2023.</w:t>
      </w:r>
    </w:p>
    <w:p w14:paraId="78ED758D" w14:textId="4B9F4943" w:rsidR="00F22893" w:rsidRPr="00F22893" w:rsidRDefault="00E6562A" w:rsidP="0019512B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120"/>
        <w:ind w:left="0" w:firstLine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يعرض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الجدول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٦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نتائج</w:t>
      </w:r>
      <w:r w:rsidR="000F6009">
        <w:rPr>
          <w:rFonts w:hint="cs"/>
          <w:sz w:val="26"/>
          <w:szCs w:val="26"/>
          <w:rtl/>
          <w:lang w:bidi="ar-EG"/>
        </w:rPr>
        <w:t xml:space="preserve"> التعديلات </w:t>
      </w:r>
      <w:r w:rsidR="00F22893" w:rsidRPr="00F22893">
        <w:rPr>
          <w:sz w:val="26"/>
          <w:szCs w:val="26"/>
          <w:rtl/>
          <w:lang w:bidi="ar-EG"/>
        </w:rPr>
        <w:t>التي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اقترحتها</w:t>
      </w:r>
      <w:r w:rsidR="000F6009">
        <w:rPr>
          <w:rFonts w:hint="cs"/>
          <w:sz w:val="26"/>
          <w:szCs w:val="26"/>
          <w:rtl/>
          <w:lang w:bidi="ar-EG"/>
        </w:rPr>
        <w:t xml:space="preserve"> الأمانة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على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خطة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أعمال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ألمانيا.</w:t>
      </w:r>
    </w:p>
    <w:p w14:paraId="04E70EF7" w14:textId="719C782A" w:rsidR="00F22893" w:rsidRPr="007949AD" w:rsidRDefault="00F22893" w:rsidP="009A1B13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rPr>
          <w:b/>
          <w:bCs/>
          <w:sz w:val="24"/>
          <w:szCs w:val="24"/>
          <w:rtl/>
          <w:lang w:bidi="ar-EG"/>
        </w:rPr>
      </w:pPr>
      <w:r w:rsidRPr="007949AD">
        <w:rPr>
          <w:rFonts w:hint="eastAsia"/>
          <w:b/>
          <w:bCs/>
          <w:sz w:val="24"/>
          <w:szCs w:val="24"/>
          <w:rtl/>
          <w:lang w:bidi="ar-EG"/>
        </w:rPr>
        <w:lastRenderedPageBreak/>
        <w:t>الجدول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6</w:t>
      </w:r>
      <w:r w:rsidR="00E6562A">
        <w:rPr>
          <w:rFonts w:hint="cs"/>
          <w:b/>
          <w:bCs/>
          <w:sz w:val="24"/>
          <w:szCs w:val="24"/>
          <w:rtl/>
          <w:lang w:bidi="ar-EG"/>
        </w:rPr>
        <w:t xml:space="preserve">- </w:t>
      </w:r>
      <w:r w:rsidR="007949AD" w:rsidRPr="007949AD">
        <w:rPr>
          <w:b/>
          <w:bCs/>
          <w:sz w:val="24"/>
          <w:szCs w:val="24"/>
          <w:rtl/>
          <w:lang w:bidi="ar-EG"/>
        </w:rPr>
        <w:t>ن</w:t>
      </w:r>
      <w:r w:rsidRPr="007949AD">
        <w:rPr>
          <w:b/>
          <w:bCs/>
          <w:sz w:val="24"/>
          <w:szCs w:val="24"/>
          <w:rtl/>
          <w:lang w:bidi="ar-EG"/>
        </w:rPr>
        <w:t>تائج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التعديلات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على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خطة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أعمال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ألماني</w:t>
      </w:r>
      <w:r w:rsidR="009A1B13">
        <w:rPr>
          <w:rFonts w:hint="cs"/>
          <w:b/>
          <w:bCs/>
          <w:sz w:val="24"/>
          <w:szCs w:val="24"/>
          <w:rtl/>
          <w:lang w:bidi="ar-EG"/>
        </w:rPr>
        <w:t>ا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(بالدولار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الأمريكي</w:t>
      </w:r>
      <w:r w:rsidR="007949AD" w:rsidRPr="007949AD">
        <w:rPr>
          <w:b/>
          <w:bCs/>
          <w:sz w:val="24"/>
          <w:szCs w:val="24"/>
          <w:rtl/>
          <w:lang w:bidi="ar-EG"/>
        </w:rPr>
        <w:t>)*</w:t>
      </w:r>
    </w:p>
    <w:tbl>
      <w:tblPr>
        <w:bidiVisual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1304"/>
        <w:gridCol w:w="1304"/>
        <w:gridCol w:w="1085"/>
        <w:gridCol w:w="1523"/>
        <w:gridCol w:w="1305"/>
      </w:tblGrid>
      <w:tr w:rsidR="00D763F4" w:rsidRPr="00E71F76" w14:paraId="5B18F307" w14:textId="77777777" w:rsidTr="00D763F4"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25593" w14:textId="77924B44" w:rsidR="00D763F4" w:rsidRPr="00E71F76" w:rsidRDefault="00D763F4" w:rsidP="009A1B13">
            <w:pPr>
              <w:keepNext/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الوصف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9A46C" w14:textId="77777777" w:rsidR="00D763F4" w:rsidRPr="00E71F76" w:rsidRDefault="00D763F4" w:rsidP="009A1B13">
            <w:pPr>
              <w:keepNext/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2022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589AA" w14:textId="77777777" w:rsidR="00D763F4" w:rsidRPr="00E71F76" w:rsidRDefault="00D763F4" w:rsidP="009A1B13">
            <w:pPr>
              <w:keepNext/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2023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3512" w14:textId="77777777" w:rsidR="00D763F4" w:rsidRPr="00E71F76" w:rsidRDefault="00D763F4" w:rsidP="009A1B13">
            <w:pPr>
              <w:keepNext/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2024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225A7" w14:textId="77777777" w:rsidR="00D763F4" w:rsidRDefault="00D763F4" w:rsidP="009A1B13">
            <w:pPr>
              <w:keepNext/>
              <w:bidi/>
              <w:jc w:val="center"/>
              <w:rPr>
                <w:b/>
                <w:bCs/>
                <w:sz w:val="21"/>
                <w:szCs w:val="21"/>
                <w:rtl/>
                <w:lang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المجموع</w:t>
            </w:r>
          </w:p>
          <w:p w14:paraId="3966E053" w14:textId="3F5B46CB" w:rsidR="00D763F4" w:rsidRPr="00E71F76" w:rsidRDefault="00D763F4" w:rsidP="009A1B13">
            <w:pPr>
              <w:keepNext/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(2022-2024)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8B588" w14:textId="606FF85B" w:rsidR="00D763F4" w:rsidRPr="00E71F76" w:rsidRDefault="00D763F4" w:rsidP="009A1B13">
            <w:pPr>
              <w:keepNext/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 بعد عام 2024</w:t>
            </w:r>
          </w:p>
        </w:tc>
      </w:tr>
      <w:tr w:rsidR="00F22893" w:rsidRPr="00E71F76" w14:paraId="40D93CCA" w14:textId="77777777" w:rsidTr="00F22893"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03E77" w14:textId="6FCC077F" w:rsidR="00F22893" w:rsidRPr="00E71F76" w:rsidRDefault="00D763F4" w:rsidP="009A1B13">
            <w:pPr>
              <w:keepNext/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أنشطة المواد الهيدروكلوروفلوروكربونية</w:t>
            </w:r>
          </w:p>
        </w:tc>
      </w:tr>
      <w:tr w:rsidR="00F22893" w:rsidRPr="00E71F76" w14:paraId="54C2B8E8" w14:textId="77777777" w:rsidTr="00D763F4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DD7E3" w14:textId="1FAF8037" w:rsidR="00F22893" w:rsidRPr="00E71F76" w:rsidRDefault="00EF1EB8" w:rsidP="009A1B13">
            <w:pPr>
              <w:keepNext/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val="en-US" w:eastAsia="en-CA"/>
              </w:rPr>
              <w:t>خطط إدارة إزالة المواد الهيدروكلوروفلوروكربونية</w:t>
            </w:r>
            <w:r w:rsidR="00D763F4">
              <w:rPr>
                <w:sz w:val="21"/>
                <w:szCs w:val="21"/>
                <w:rtl/>
                <w:lang w:val="en-US" w:eastAsia="en-CA"/>
              </w:rPr>
              <w:t xml:space="preserve"> الموافق عليها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01CBE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2,307,607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99D6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1,153,375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98779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183,512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F19E7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3,644,494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90F4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577,044</w:t>
            </w:r>
          </w:p>
        </w:tc>
      </w:tr>
      <w:tr w:rsidR="00F22893" w:rsidRPr="00E71F76" w14:paraId="2DAC3F1D" w14:textId="77777777" w:rsidTr="00D763F4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7512" w14:textId="044EF331" w:rsidR="00F22893" w:rsidRPr="00E71F76" w:rsidRDefault="00D763F4" w:rsidP="009A1B13">
            <w:pPr>
              <w:keepNext/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المرحلة الثالثة من </w:t>
            </w:r>
            <w:r w:rsidR="00EF1EB8">
              <w:rPr>
                <w:sz w:val="21"/>
                <w:szCs w:val="21"/>
                <w:rtl/>
                <w:lang w:eastAsia="en-CA"/>
              </w:rPr>
              <w:t>خطط إدارة إزالة المواد الهيدروكلوروفلوروكربونية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416BF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963BE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422,650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5F5E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B6FD7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422,650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E6B03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</w:tr>
      <w:tr w:rsidR="00F22893" w:rsidRPr="00E71F76" w14:paraId="42752FAB" w14:textId="77777777" w:rsidTr="00D763F4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DFA1A" w14:textId="6245CC65" w:rsidR="00F22893" w:rsidRPr="00E71F76" w:rsidRDefault="00D763F4" w:rsidP="009A1B13">
            <w:pPr>
              <w:keepNext/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التحقق من </w:t>
            </w:r>
            <w:r w:rsidR="00EF1EB8">
              <w:rPr>
                <w:sz w:val="21"/>
                <w:szCs w:val="21"/>
                <w:rtl/>
                <w:lang w:eastAsia="en-CA"/>
              </w:rPr>
              <w:t>خطط إدارة إزالة المواد الهيدروكلوروفلوروكربونية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84A0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CA50C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9CAC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B3339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8E926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</w:tr>
      <w:tr w:rsidR="00F22893" w:rsidRPr="00E71F76" w14:paraId="6A909E24" w14:textId="77777777" w:rsidTr="00D763F4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29D4C" w14:textId="65F86E65" w:rsidR="00F22893" w:rsidRPr="00E71F76" w:rsidRDefault="00D763F4" w:rsidP="009A1B13">
            <w:pPr>
              <w:keepNext/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 الفرعي لأنشطة المواد الهيدروكلوروفلوروكربونية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92ED8" w14:textId="77777777" w:rsidR="00F22893" w:rsidRPr="00E71F76" w:rsidRDefault="00F22893" w:rsidP="009A1B13">
            <w:pPr>
              <w:keepNext/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2,307,607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70430" w14:textId="77777777" w:rsidR="00F22893" w:rsidRPr="00E71F76" w:rsidRDefault="00F22893" w:rsidP="009A1B13">
            <w:pPr>
              <w:keepNext/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1,576,025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878B0" w14:textId="77777777" w:rsidR="00F22893" w:rsidRPr="00E71F76" w:rsidRDefault="00F22893" w:rsidP="009A1B13">
            <w:pPr>
              <w:keepNext/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183,512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AA3D9" w14:textId="77777777" w:rsidR="00F22893" w:rsidRPr="00E71F76" w:rsidRDefault="00F22893" w:rsidP="009A1B13">
            <w:pPr>
              <w:keepNext/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4,067,144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C803E" w14:textId="77777777" w:rsidR="00F22893" w:rsidRPr="00E71F76" w:rsidRDefault="00F22893" w:rsidP="009A1B13">
            <w:pPr>
              <w:keepNext/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577,044</w:t>
            </w:r>
          </w:p>
        </w:tc>
      </w:tr>
      <w:tr w:rsidR="00F22893" w:rsidRPr="00E71F76" w14:paraId="7C4CEDF7" w14:textId="77777777" w:rsidTr="00F22893"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C031" w14:textId="16915734" w:rsidR="00F22893" w:rsidRPr="00E71F76" w:rsidRDefault="00FE5D2C" w:rsidP="009A1B13">
            <w:pPr>
              <w:keepNext/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أنشطة المواد الهيدروفلوروكربونية</w:t>
            </w:r>
            <w:r w:rsidR="000F6009"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</w:tr>
      <w:tr w:rsidR="00F22893" w:rsidRPr="00E71F76" w14:paraId="4B37C59C" w14:textId="77777777" w:rsidTr="00D763F4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21897" w14:textId="2B84FAA6" w:rsidR="00F22893" w:rsidRPr="00E71F76" w:rsidRDefault="00291627" w:rsidP="009A1B13">
            <w:pPr>
              <w:keepNext/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rFonts w:hint="cs"/>
                <w:sz w:val="21"/>
                <w:szCs w:val="21"/>
                <w:rtl/>
                <w:lang w:eastAsia="en-CA"/>
              </w:rPr>
              <w:t>خطط تنفيذ تعديل كيغالي الخاصة بالمواد الهيدروفلوروكربونية - الإعداد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61613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85,000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999BE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BC267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9B9E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85,000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7F111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</w:tr>
      <w:tr w:rsidR="00F22893" w:rsidRPr="00E71F76" w14:paraId="406A0155" w14:textId="77777777" w:rsidTr="00D763F4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4C07F" w14:textId="645BA8D9" w:rsidR="00F22893" w:rsidRPr="00E71F76" w:rsidRDefault="00FE5D2C" w:rsidP="009A1B13">
            <w:pPr>
              <w:keepNext/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>خطط تنفيذ تعديل كيغالي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9A547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63FCE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A7F5B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300,000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7E67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300,000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2260A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</w:tr>
      <w:tr w:rsidR="00F22893" w:rsidRPr="00E71F76" w14:paraId="4428EF79" w14:textId="77777777" w:rsidTr="00D763F4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0075" w14:textId="5B89F0FD" w:rsidR="00F22893" w:rsidRPr="00E71F76" w:rsidRDefault="00FE5D2C" w:rsidP="009A1B13">
            <w:pPr>
              <w:keepNext/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 الفرعي لأنشطة المواد الهيدروفلوروكربونية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5587" w14:textId="77777777" w:rsidR="00F22893" w:rsidRPr="00E71F76" w:rsidRDefault="00F22893" w:rsidP="009A1B13">
            <w:pPr>
              <w:keepNext/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85,000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611C2" w14:textId="77777777" w:rsidR="00F22893" w:rsidRPr="00E71F76" w:rsidRDefault="00F22893" w:rsidP="009A1B13">
            <w:pPr>
              <w:keepNext/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400AA" w14:textId="77777777" w:rsidR="00F22893" w:rsidRPr="00E71F76" w:rsidRDefault="00F22893" w:rsidP="009A1B13">
            <w:pPr>
              <w:keepNext/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300,000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A54A6" w14:textId="77777777" w:rsidR="00F22893" w:rsidRPr="00E71F76" w:rsidRDefault="00F22893" w:rsidP="009A1B13">
            <w:pPr>
              <w:keepNext/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385,000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E2471" w14:textId="77777777" w:rsidR="00F22893" w:rsidRPr="00E71F76" w:rsidRDefault="00F22893" w:rsidP="009A1B13">
            <w:pPr>
              <w:keepNext/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</w:tr>
      <w:tr w:rsidR="00F22893" w:rsidRPr="00E71F76" w14:paraId="1F876FB7" w14:textId="77777777" w:rsidTr="00D763F4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C880" w14:textId="65262D60" w:rsidR="00F22893" w:rsidRPr="00E71F76" w:rsidRDefault="00D763F4" w:rsidP="009A1B13">
            <w:pPr>
              <w:keepNext/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الأنشطة المعيارية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C4A6" w14:textId="2326F16C" w:rsidR="00F22893" w:rsidRPr="00E71F76" w:rsidRDefault="000F6009" w:rsidP="009A1B13">
            <w:pPr>
              <w:keepNext/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C860" w14:textId="67F17C6F" w:rsidR="00F22893" w:rsidRPr="00E71F76" w:rsidRDefault="000F6009" w:rsidP="009A1B13">
            <w:pPr>
              <w:keepNext/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144C" w14:textId="3EB660AA" w:rsidR="00F22893" w:rsidRPr="00E71F76" w:rsidRDefault="000F6009" w:rsidP="009A1B13">
            <w:pPr>
              <w:keepNext/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E602F" w14:textId="27400B1D" w:rsidR="00F22893" w:rsidRPr="00E71F76" w:rsidRDefault="000F6009" w:rsidP="009A1B13">
            <w:pPr>
              <w:keepNext/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A3E0" w14:textId="49E95BAC" w:rsidR="00F22893" w:rsidRPr="00E71F76" w:rsidRDefault="000F6009" w:rsidP="009A1B13">
            <w:pPr>
              <w:keepNext/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</w:tr>
      <w:tr w:rsidR="00F22893" w:rsidRPr="00E71F76" w14:paraId="2064EB70" w14:textId="77777777" w:rsidTr="00D763F4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80D2" w14:textId="6FAD3885" w:rsidR="00F22893" w:rsidRPr="00E71F76" w:rsidRDefault="00D763F4" w:rsidP="009A1B13">
            <w:pPr>
              <w:keepNext/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>التعزيز المؤسسي</w:t>
            </w:r>
            <w:r w:rsidR="000F6009"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BBABF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3604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CD80D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91EBA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C9249" w14:textId="77777777" w:rsidR="00F22893" w:rsidRPr="00E71F76" w:rsidRDefault="00F22893" w:rsidP="009A1B13">
            <w:pPr>
              <w:keepNext/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</w:tr>
      <w:tr w:rsidR="00F22893" w:rsidRPr="00E71F76" w14:paraId="589FC902" w14:textId="77777777" w:rsidTr="00D763F4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8F743" w14:textId="79287926" w:rsidR="00F22893" w:rsidRPr="00E71F76" w:rsidRDefault="000F6009" w:rsidP="009A1B13">
            <w:pPr>
              <w:keepNext/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 xml:space="preserve"> </w:t>
            </w:r>
            <w:r w:rsidR="00D763F4">
              <w:rPr>
                <w:b/>
                <w:bCs/>
                <w:sz w:val="21"/>
                <w:szCs w:val="21"/>
                <w:rtl/>
                <w:lang w:eastAsia="en-CA"/>
              </w:rPr>
              <w:t>المجموع الفرعي للأنشطة المعيارية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29B6F" w14:textId="77777777" w:rsidR="00F22893" w:rsidRPr="00E71F76" w:rsidRDefault="00F22893" w:rsidP="009A1B13">
            <w:pPr>
              <w:keepNext/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1BFDA" w14:textId="77777777" w:rsidR="00F22893" w:rsidRPr="00E71F76" w:rsidRDefault="00F22893" w:rsidP="009A1B13">
            <w:pPr>
              <w:keepNext/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9CF74" w14:textId="77777777" w:rsidR="00F22893" w:rsidRPr="00E71F76" w:rsidRDefault="00F22893" w:rsidP="009A1B13">
            <w:pPr>
              <w:keepNext/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9D5C" w14:textId="77777777" w:rsidR="00F22893" w:rsidRPr="00E71F76" w:rsidRDefault="00F22893" w:rsidP="009A1B13">
            <w:pPr>
              <w:keepNext/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B4F3" w14:textId="77777777" w:rsidR="00F22893" w:rsidRPr="00E71F76" w:rsidRDefault="00F22893" w:rsidP="009A1B13">
            <w:pPr>
              <w:keepNext/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</w:tr>
      <w:tr w:rsidR="00F22893" w:rsidRPr="00E71F76" w14:paraId="6EF82349" w14:textId="77777777" w:rsidTr="00D763F4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3FF3" w14:textId="0EA81C84" w:rsidR="00F22893" w:rsidRPr="00E71F76" w:rsidRDefault="00FE5D2C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5082B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2,392,607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750FB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1,576,025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A9495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483,512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30B72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4,452,144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ADCDE" w14:textId="77777777" w:rsidR="00F22893" w:rsidRPr="00E71F76" w:rsidRDefault="00F22893" w:rsidP="00F22893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577,044</w:t>
            </w:r>
          </w:p>
        </w:tc>
      </w:tr>
    </w:tbl>
    <w:p w14:paraId="6BC91E7A" w14:textId="33D9D29C" w:rsidR="00F22893" w:rsidRPr="007949AD" w:rsidRDefault="00F22893" w:rsidP="007949A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ind w:left="360"/>
        <w:rPr>
          <w:sz w:val="22"/>
          <w:szCs w:val="22"/>
          <w:lang w:bidi="ar-EG"/>
        </w:rPr>
      </w:pPr>
      <w:r w:rsidRPr="007949AD">
        <w:rPr>
          <w:sz w:val="22"/>
          <w:szCs w:val="22"/>
          <w:rtl/>
          <w:lang w:bidi="ar-EG"/>
        </w:rPr>
        <w:t>*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بما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في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ذلك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تكاليف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دعم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الوكالة.</w:t>
      </w:r>
    </w:p>
    <w:p w14:paraId="16B88DD0" w14:textId="10101983" w:rsidR="00F22893" w:rsidRPr="00F22893" w:rsidRDefault="007949AD" w:rsidP="0019512B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120"/>
        <w:ind w:left="0" w:firstLine="0"/>
        <w:rPr>
          <w:sz w:val="26"/>
          <w:szCs w:val="26"/>
          <w:lang w:bidi="ar-EG"/>
        </w:rPr>
      </w:pPr>
      <w:r>
        <w:rPr>
          <w:sz w:val="26"/>
          <w:szCs w:val="26"/>
          <w:rtl/>
          <w:lang w:bidi="ar-EG"/>
        </w:rPr>
        <w:t>وب</w:t>
      </w:r>
      <w:r w:rsidR="00F22893" w:rsidRPr="00F22893">
        <w:rPr>
          <w:sz w:val="26"/>
          <w:szCs w:val="26"/>
          <w:rtl/>
          <w:lang w:bidi="ar-EG"/>
        </w:rPr>
        <w:t>افتراض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مستوى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مساهمة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متعهد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بها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مماثل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2018-2020</w:t>
      </w:r>
      <w:r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فإن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المائة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مساهمة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ألمانيا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السنوية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المتعهد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بها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لعام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2022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تبلغ</w:t>
      </w:r>
      <w:r w:rsidR="000F6009">
        <w:rPr>
          <w:sz w:val="26"/>
          <w:szCs w:val="26"/>
          <w:rtl/>
          <w:lang w:bidi="ar-EG"/>
        </w:rPr>
        <w:t xml:space="preserve"> </w:t>
      </w:r>
      <w:r w:rsidR="000F6009">
        <w:rPr>
          <w:sz w:val="26"/>
          <w:szCs w:val="26"/>
          <w:lang w:bidi="ar-EG"/>
        </w:rPr>
        <w:t>3,220,267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دولار</w:t>
      </w:r>
      <w:r w:rsidR="008220C5">
        <w:rPr>
          <w:rFonts w:hint="cs"/>
          <w:sz w:val="26"/>
          <w:szCs w:val="26"/>
          <w:rtl/>
          <w:lang w:bidi="ar-EG"/>
        </w:rPr>
        <w:t>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أمريكي</w:t>
      </w:r>
      <w:r w:rsidR="008220C5">
        <w:rPr>
          <w:rFonts w:hint="cs"/>
          <w:sz w:val="26"/>
          <w:szCs w:val="26"/>
          <w:rtl/>
          <w:lang w:bidi="ar-EG"/>
        </w:rPr>
        <w:t>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أو</w:t>
      </w:r>
      <w:r w:rsidR="000F6009">
        <w:rPr>
          <w:sz w:val="26"/>
          <w:szCs w:val="26"/>
          <w:rtl/>
          <w:lang w:bidi="ar-EG"/>
        </w:rPr>
        <w:t xml:space="preserve"> </w:t>
      </w:r>
      <w:r w:rsidR="000F6009">
        <w:rPr>
          <w:sz w:val="26"/>
          <w:szCs w:val="26"/>
          <w:lang w:bidi="ar-EG"/>
        </w:rPr>
        <w:t>9,660,800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دولار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أمريكي</w:t>
      </w:r>
      <w:r w:rsidR="000F6009">
        <w:rPr>
          <w:sz w:val="26"/>
          <w:szCs w:val="26"/>
          <w:rtl/>
          <w:lang w:bidi="ar-EG"/>
        </w:rPr>
        <w:t xml:space="preserve"> </w:t>
      </w:r>
      <w:r w:rsidR="008220C5">
        <w:rPr>
          <w:sz w:val="26"/>
          <w:szCs w:val="26"/>
          <w:rtl/>
          <w:lang w:bidi="ar-EG"/>
        </w:rPr>
        <w:t>لفترة السنوات الثلاث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2021-2023</w:t>
      </w:r>
      <w:r>
        <w:rPr>
          <w:sz w:val="26"/>
          <w:szCs w:val="26"/>
          <w:rtl/>
          <w:lang w:bidi="ar-EG"/>
        </w:rPr>
        <w:t>.</w:t>
      </w:r>
      <w:r w:rsidR="000F6009">
        <w:rPr>
          <w:sz w:val="26"/>
          <w:szCs w:val="26"/>
          <w:rtl/>
          <w:lang w:bidi="ar-EG"/>
        </w:rPr>
        <w:t xml:space="preserve"> </w:t>
      </w:r>
      <w:r>
        <w:rPr>
          <w:sz w:val="26"/>
          <w:szCs w:val="26"/>
          <w:rtl/>
          <w:lang w:bidi="ar-EG"/>
        </w:rPr>
        <w:t>وم</w:t>
      </w:r>
      <w:r w:rsidR="00F22893" w:rsidRPr="00F22893">
        <w:rPr>
          <w:sz w:val="26"/>
          <w:szCs w:val="26"/>
          <w:rtl/>
          <w:lang w:bidi="ar-EG"/>
        </w:rPr>
        <w:t>ع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الأخذ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الاعتبار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الموافقات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الاجتماع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السابع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والثمانين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(</w:t>
      </w:r>
      <w:r w:rsidR="000F6009">
        <w:rPr>
          <w:sz w:val="26"/>
          <w:szCs w:val="26"/>
          <w:lang w:bidi="ar-EG"/>
        </w:rPr>
        <w:t>1,102,511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دولارا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أمريكيا)</w:t>
      </w:r>
      <w:r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و</w:t>
      </w:r>
      <w:r w:rsidR="008220C5">
        <w:rPr>
          <w:rFonts w:hint="cs"/>
          <w:sz w:val="26"/>
          <w:szCs w:val="26"/>
          <w:rtl/>
          <w:lang w:bidi="ar-EG"/>
        </w:rPr>
        <w:t>الطلبات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المقدمة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إلى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الاجتماع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الثامن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والثمانين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(</w:t>
      </w:r>
      <w:r w:rsidR="000F6009">
        <w:rPr>
          <w:sz w:val="26"/>
          <w:szCs w:val="26"/>
          <w:lang w:bidi="ar-EG"/>
        </w:rPr>
        <w:t>3,214,121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دولارا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أمريكيا</w:t>
      </w:r>
      <w:r w:rsidR="008220C5">
        <w:rPr>
          <w:rFonts w:hint="cs"/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إذا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تمت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الموافقة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عليها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كما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هو</w:t>
      </w:r>
      <w:r w:rsidR="000F6009">
        <w:rPr>
          <w:sz w:val="26"/>
          <w:szCs w:val="26"/>
          <w:rtl/>
          <w:lang w:bidi="ar-EG"/>
        </w:rPr>
        <w:t xml:space="preserve"> </w:t>
      </w:r>
      <w:r w:rsidR="008220C5">
        <w:rPr>
          <w:rFonts w:hint="cs"/>
          <w:sz w:val="26"/>
          <w:szCs w:val="26"/>
          <w:rtl/>
          <w:lang w:bidi="ar-EG"/>
        </w:rPr>
        <w:t>مقرر</w:t>
      </w:r>
      <w:r w:rsidR="00F22893" w:rsidRPr="00F22893">
        <w:rPr>
          <w:sz w:val="26"/>
          <w:szCs w:val="26"/>
          <w:rtl/>
          <w:lang w:bidi="ar-EG"/>
        </w:rPr>
        <w:t>)</w:t>
      </w:r>
      <w:r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="009A1B13"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قيم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خطط</w:t>
      </w:r>
      <w:r w:rsidR="000F6009">
        <w:rPr>
          <w:sz w:val="26"/>
          <w:szCs w:val="26"/>
          <w:rtl/>
          <w:lang w:bidi="ar-EG"/>
        </w:rPr>
        <w:t xml:space="preserve"> </w:t>
      </w:r>
      <w:r w:rsidR="008220C5">
        <w:rPr>
          <w:rFonts w:hint="cs"/>
          <w:sz w:val="26"/>
          <w:szCs w:val="26"/>
          <w:rtl/>
          <w:lang w:bidi="ar-EG"/>
        </w:rPr>
        <w:t>الأعمال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المعدلة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لعامي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2022</w:t>
      </w:r>
      <w:r w:rsidR="000F6009">
        <w:rPr>
          <w:sz w:val="26"/>
          <w:szCs w:val="26"/>
          <w:rtl/>
          <w:lang w:bidi="ar-EG"/>
        </w:rPr>
        <w:t xml:space="preserve"> </w:t>
      </w:r>
      <w:r>
        <w:rPr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2023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(</w:t>
      </w:r>
      <w:r w:rsidR="000F6009">
        <w:rPr>
          <w:sz w:val="26"/>
          <w:szCs w:val="26"/>
          <w:lang w:bidi="ar-EG"/>
        </w:rPr>
        <w:t>3,968,632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دولارا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أمريكيا)</w:t>
      </w:r>
      <w:r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تتجاوز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ألمانيا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المائة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المساهمات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المتعهد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بها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="008220C5">
        <w:rPr>
          <w:sz w:val="26"/>
          <w:szCs w:val="26"/>
          <w:rtl/>
          <w:lang w:bidi="ar-EG"/>
        </w:rPr>
        <w:t>السنوات الثلاث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2021</w:t>
      </w:r>
      <w:r w:rsidR="00070B14">
        <w:rPr>
          <w:rFonts w:hint="cs"/>
          <w:sz w:val="26"/>
          <w:szCs w:val="26"/>
          <w:rtl/>
          <w:lang w:bidi="ar-EG"/>
        </w:rPr>
        <w:t>-</w:t>
      </w:r>
      <w:r w:rsidR="00F22893" w:rsidRPr="00F22893">
        <w:rPr>
          <w:sz w:val="26"/>
          <w:szCs w:val="26"/>
          <w:rtl/>
          <w:lang w:bidi="ar-EG"/>
        </w:rPr>
        <w:t>2023.</w:t>
      </w:r>
    </w:p>
    <w:p w14:paraId="41252AD8" w14:textId="77777777" w:rsidR="00F22893" w:rsidRPr="000F6009" w:rsidRDefault="00F22893" w:rsidP="000F6009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120" w:after="120"/>
        <w:rPr>
          <w:b/>
          <w:bCs/>
          <w:sz w:val="26"/>
          <w:szCs w:val="26"/>
          <w:lang w:bidi="ar-EG"/>
        </w:rPr>
      </w:pPr>
      <w:r w:rsidRPr="000F6009">
        <w:rPr>
          <w:b/>
          <w:bCs/>
          <w:sz w:val="26"/>
          <w:szCs w:val="26"/>
          <w:rtl/>
          <w:lang w:bidi="ar-EG"/>
        </w:rPr>
        <w:t>اليابان</w:t>
      </w:r>
    </w:p>
    <w:p w14:paraId="1F33A149" w14:textId="5DBE22D9" w:rsidR="00F22893" w:rsidRPr="00F22893" w:rsidRDefault="008220C5" w:rsidP="0019512B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120"/>
        <w:ind w:left="0" w:firstLine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ي</w:t>
      </w:r>
      <w:r w:rsidR="00F22893" w:rsidRPr="00F22893">
        <w:rPr>
          <w:sz w:val="26"/>
          <w:szCs w:val="26"/>
          <w:rtl/>
          <w:lang w:bidi="ar-EG"/>
        </w:rPr>
        <w:t>عرض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الجدول</w:t>
      </w:r>
      <w:r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7</w:t>
      </w:r>
      <w:r>
        <w:rPr>
          <w:rFonts w:hint="cs"/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تخصيص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الموارد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E5D2C">
        <w:rPr>
          <w:sz w:val="26"/>
          <w:szCs w:val="26"/>
          <w:rtl/>
          <w:lang w:bidi="ar-EG"/>
        </w:rPr>
        <w:t>خطة أعمال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اليابان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2022-2024.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وبافتراض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مستوى</w:t>
      </w:r>
      <w:r w:rsidR="000F6009">
        <w:rPr>
          <w:sz w:val="26"/>
          <w:szCs w:val="26"/>
          <w:rtl/>
          <w:lang w:bidi="ar-EG"/>
        </w:rPr>
        <w:t xml:space="preserve"> </w:t>
      </w:r>
      <w:r>
        <w:rPr>
          <w:sz w:val="26"/>
          <w:szCs w:val="26"/>
          <w:rtl/>
          <w:lang w:bidi="ar-EG"/>
        </w:rPr>
        <w:t>مساهمة متعهد بها مماثل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2018-2020</w:t>
      </w:r>
      <w:r w:rsidR="007949AD"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فإن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المائة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مساهمة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اليابان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السنوية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المتعهد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بها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لعام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2022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تبلغ</w:t>
      </w:r>
      <w:r w:rsidR="000F6009">
        <w:rPr>
          <w:sz w:val="26"/>
          <w:szCs w:val="26"/>
          <w:rtl/>
          <w:lang w:bidi="ar-EG"/>
        </w:rPr>
        <w:t xml:space="preserve"> </w:t>
      </w:r>
      <w:r w:rsidR="000F6009">
        <w:rPr>
          <w:sz w:val="26"/>
          <w:szCs w:val="26"/>
          <w:lang w:bidi="ar-EG"/>
        </w:rPr>
        <w:t>4,879,033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دولارا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أمريكيا.</w:t>
      </w:r>
    </w:p>
    <w:p w14:paraId="15835C5E" w14:textId="1631B0E9" w:rsidR="00F22893" w:rsidRPr="007949AD" w:rsidRDefault="00F22893" w:rsidP="007949AD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rPr>
          <w:b/>
          <w:bCs/>
          <w:sz w:val="24"/>
          <w:szCs w:val="24"/>
          <w:rtl/>
          <w:lang w:bidi="ar-EG"/>
        </w:rPr>
      </w:pPr>
      <w:r w:rsidRPr="007949AD">
        <w:rPr>
          <w:b/>
          <w:bCs/>
          <w:sz w:val="24"/>
          <w:szCs w:val="24"/>
          <w:rtl/>
          <w:lang w:bidi="ar-EG"/>
        </w:rPr>
        <w:t>الجدول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7-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تخصيص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الموارد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لليابان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(دولار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أمريكي</w:t>
      </w:r>
      <w:r w:rsidR="007949AD" w:rsidRPr="007949AD">
        <w:rPr>
          <w:b/>
          <w:bCs/>
          <w:sz w:val="24"/>
          <w:szCs w:val="24"/>
          <w:rtl/>
          <w:lang w:bidi="ar-EG"/>
        </w:rPr>
        <w:t>)*</w:t>
      </w:r>
    </w:p>
    <w:tbl>
      <w:tblPr>
        <w:bidiVisual/>
        <w:tblW w:w="9360" w:type="dxa"/>
        <w:tblLayout w:type="fixed"/>
        <w:tblLook w:val="04A0" w:firstRow="1" w:lastRow="0" w:firstColumn="1" w:lastColumn="0" w:noHBand="0" w:noVBand="1"/>
      </w:tblPr>
      <w:tblGrid>
        <w:gridCol w:w="3119"/>
        <w:gridCol w:w="1561"/>
        <w:gridCol w:w="1561"/>
        <w:gridCol w:w="1561"/>
        <w:gridCol w:w="1558"/>
      </w:tblGrid>
      <w:tr w:rsidR="00D763F4" w:rsidRPr="002D6131" w14:paraId="11C34857" w14:textId="77777777" w:rsidTr="00D763F4">
        <w:trPr>
          <w:tblHeader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94F6E" w14:textId="39152A57" w:rsidR="00D763F4" w:rsidRPr="002D6131" w:rsidRDefault="00D763F4" w:rsidP="00D763F4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الوصف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DD1E" w14:textId="77777777" w:rsidR="00D763F4" w:rsidRPr="002D6131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2D6131">
              <w:rPr>
                <w:b/>
                <w:bCs/>
                <w:sz w:val="21"/>
                <w:szCs w:val="21"/>
                <w:lang w:eastAsia="en-CA"/>
              </w:rPr>
              <w:t>2022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79D8A" w14:textId="77777777" w:rsidR="00D763F4" w:rsidRPr="002D6131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2D6131">
              <w:rPr>
                <w:b/>
                <w:bCs/>
                <w:sz w:val="21"/>
                <w:szCs w:val="21"/>
                <w:lang w:eastAsia="en-CA"/>
              </w:rPr>
              <w:t>2023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3A894" w14:textId="47580BA6" w:rsidR="00D763F4" w:rsidRPr="002D6131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2D6131">
              <w:rPr>
                <w:b/>
                <w:bCs/>
                <w:sz w:val="21"/>
                <w:szCs w:val="21"/>
                <w:lang w:eastAsia="en-CA"/>
              </w:rPr>
              <w:t>2024</w:t>
            </w: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 xml:space="preserve"> </w:t>
            </w:r>
            <w:r w:rsidRPr="002D6131">
              <w:rPr>
                <w:b/>
                <w:bCs/>
                <w:sz w:val="21"/>
                <w:szCs w:val="21"/>
                <w:lang w:eastAsia="en-CA"/>
              </w:rPr>
              <w:t>**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76747" w14:textId="77777777" w:rsidR="00D763F4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rtl/>
                <w:lang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المجموع</w:t>
            </w:r>
          </w:p>
          <w:p w14:paraId="72B480EF" w14:textId="5241F4C5" w:rsidR="00D763F4" w:rsidRPr="002D6131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(2022-2024)</w:t>
            </w:r>
          </w:p>
        </w:tc>
      </w:tr>
      <w:tr w:rsidR="00F22893" w:rsidRPr="002D6131" w14:paraId="1A553AED" w14:textId="77777777" w:rsidTr="00F22893"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ADA4C" w14:textId="574F2D87" w:rsidR="00F22893" w:rsidRPr="002D6131" w:rsidRDefault="00D763F4" w:rsidP="00D763F4">
            <w:pPr>
              <w:bidi/>
              <w:jc w:val="left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أنشطة المواد الهيدروكلوروفلوروكربونية</w:t>
            </w:r>
          </w:p>
        </w:tc>
      </w:tr>
      <w:tr w:rsidR="00F22893" w:rsidRPr="002D6131" w14:paraId="2BA52E34" w14:textId="77777777" w:rsidTr="00D763F4">
        <w:tc>
          <w:tcPr>
            <w:tcW w:w="1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25B1B" w14:textId="044FFAB7" w:rsidR="00F22893" w:rsidRPr="002D6131" w:rsidRDefault="00EF1EB8" w:rsidP="00D763F4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>خطط إدارة إزالة المواد الهيدروكلوروفلوروكربونية</w:t>
            </w:r>
            <w:r w:rsidR="00D763F4">
              <w:rPr>
                <w:sz w:val="21"/>
                <w:szCs w:val="21"/>
                <w:rtl/>
                <w:lang w:eastAsia="en-CA"/>
              </w:rPr>
              <w:t xml:space="preserve"> الموافق عليها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DFFD1" w14:textId="77777777" w:rsidR="00F22893" w:rsidRPr="002D6131" w:rsidRDefault="00F22893" w:rsidP="00D763F4">
            <w:pPr>
              <w:bidi/>
              <w:jc w:val="right"/>
              <w:rPr>
                <w:sz w:val="21"/>
                <w:szCs w:val="21"/>
              </w:rPr>
            </w:pPr>
            <w:r w:rsidRPr="002D6131">
              <w:rPr>
                <w:sz w:val="21"/>
                <w:szCs w:val="21"/>
              </w:rPr>
              <w:t>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BA2B5" w14:textId="77777777" w:rsidR="00F22893" w:rsidRPr="002D6131" w:rsidRDefault="00F22893" w:rsidP="00D763F4">
            <w:pPr>
              <w:bidi/>
              <w:jc w:val="right"/>
              <w:rPr>
                <w:sz w:val="21"/>
                <w:szCs w:val="21"/>
              </w:rPr>
            </w:pPr>
            <w:r w:rsidRPr="002D6131">
              <w:rPr>
                <w:sz w:val="21"/>
                <w:szCs w:val="21"/>
              </w:rPr>
              <w:t>67,800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5DD2EB" w14:textId="77777777" w:rsidR="00F22893" w:rsidRPr="002D6131" w:rsidRDefault="00F22893" w:rsidP="00D763F4">
            <w:pPr>
              <w:bidi/>
              <w:jc w:val="right"/>
              <w:rPr>
                <w:sz w:val="21"/>
                <w:szCs w:val="21"/>
              </w:rPr>
            </w:pPr>
            <w:r w:rsidRPr="002D6131">
              <w:rPr>
                <w:sz w:val="21"/>
                <w:szCs w:val="21"/>
              </w:rPr>
              <w:t>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1610E" w14:textId="77777777" w:rsidR="00F22893" w:rsidRPr="002D6131" w:rsidRDefault="00F22893" w:rsidP="00D763F4">
            <w:pPr>
              <w:bidi/>
              <w:jc w:val="right"/>
              <w:rPr>
                <w:sz w:val="21"/>
                <w:szCs w:val="21"/>
              </w:rPr>
            </w:pPr>
            <w:r w:rsidRPr="002D6131">
              <w:rPr>
                <w:sz w:val="21"/>
                <w:szCs w:val="21"/>
              </w:rPr>
              <w:t>67,800</w:t>
            </w:r>
          </w:p>
        </w:tc>
      </w:tr>
      <w:tr w:rsidR="00F22893" w:rsidRPr="002D6131" w14:paraId="5FC1A33E" w14:textId="77777777" w:rsidTr="00D763F4">
        <w:tc>
          <w:tcPr>
            <w:tcW w:w="1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A4BBE" w14:textId="4D0F1F07" w:rsidR="00F22893" w:rsidRPr="002D6131" w:rsidRDefault="00FE5D2C" w:rsidP="00D763F4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68A379" w14:textId="77777777" w:rsidR="00F22893" w:rsidRPr="002D6131" w:rsidRDefault="00F22893" w:rsidP="00D763F4">
            <w:pPr>
              <w:bidi/>
              <w:jc w:val="right"/>
              <w:rPr>
                <w:b/>
                <w:sz w:val="21"/>
                <w:szCs w:val="21"/>
              </w:rPr>
            </w:pPr>
            <w:r w:rsidRPr="002D6131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541EB8" w14:textId="77777777" w:rsidR="00F22893" w:rsidRPr="002D6131" w:rsidRDefault="00F22893" w:rsidP="00D763F4">
            <w:pPr>
              <w:bidi/>
              <w:jc w:val="right"/>
              <w:rPr>
                <w:b/>
                <w:sz w:val="21"/>
                <w:szCs w:val="21"/>
              </w:rPr>
            </w:pPr>
            <w:r w:rsidRPr="002D6131">
              <w:rPr>
                <w:b/>
                <w:sz w:val="21"/>
                <w:szCs w:val="21"/>
              </w:rPr>
              <w:t>67,800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B3071" w14:textId="77777777" w:rsidR="00F22893" w:rsidRPr="002D6131" w:rsidRDefault="00F22893" w:rsidP="00D763F4">
            <w:pPr>
              <w:bidi/>
              <w:jc w:val="right"/>
              <w:rPr>
                <w:b/>
                <w:sz w:val="21"/>
                <w:szCs w:val="21"/>
              </w:rPr>
            </w:pPr>
            <w:r w:rsidRPr="002D6131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E3059" w14:textId="77777777" w:rsidR="00F22893" w:rsidRPr="002D6131" w:rsidRDefault="00F22893" w:rsidP="00D763F4">
            <w:pPr>
              <w:bidi/>
              <w:jc w:val="right"/>
              <w:rPr>
                <w:b/>
                <w:sz w:val="21"/>
                <w:szCs w:val="21"/>
              </w:rPr>
            </w:pPr>
            <w:r w:rsidRPr="002D6131">
              <w:rPr>
                <w:b/>
                <w:sz w:val="21"/>
                <w:szCs w:val="21"/>
              </w:rPr>
              <w:t>67,800</w:t>
            </w:r>
          </w:p>
        </w:tc>
      </w:tr>
    </w:tbl>
    <w:p w14:paraId="19B72355" w14:textId="348B0E54" w:rsidR="00F22893" w:rsidRPr="007949AD" w:rsidRDefault="00F22893" w:rsidP="007949A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ind w:left="360"/>
        <w:rPr>
          <w:sz w:val="22"/>
          <w:szCs w:val="22"/>
          <w:lang w:bidi="ar-EG"/>
        </w:rPr>
      </w:pPr>
      <w:r w:rsidRPr="007949AD">
        <w:rPr>
          <w:sz w:val="22"/>
          <w:szCs w:val="22"/>
          <w:rtl/>
          <w:lang w:bidi="ar-EG"/>
        </w:rPr>
        <w:t>*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بما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في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ذلك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تكاليف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دعم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الوكالة.</w:t>
      </w:r>
    </w:p>
    <w:p w14:paraId="21D32628" w14:textId="3ED0064A" w:rsidR="00F22893" w:rsidRPr="007949AD" w:rsidRDefault="00F22893" w:rsidP="007949A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ind w:left="360"/>
        <w:rPr>
          <w:sz w:val="22"/>
          <w:szCs w:val="22"/>
          <w:lang w:bidi="ar-EG"/>
        </w:rPr>
      </w:pPr>
      <w:r w:rsidRPr="007949AD">
        <w:rPr>
          <w:sz w:val="22"/>
          <w:szCs w:val="22"/>
          <w:rtl/>
          <w:lang w:bidi="ar-EG"/>
        </w:rPr>
        <w:t>**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لا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توجد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أنشطة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بعد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عام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2024.</w:t>
      </w:r>
    </w:p>
    <w:p w14:paraId="082B0413" w14:textId="0EEE9523" w:rsidR="00F22893" w:rsidRPr="000F6009" w:rsidRDefault="00F22893" w:rsidP="000F6009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120" w:after="120"/>
        <w:rPr>
          <w:b/>
          <w:bCs/>
          <w:sz w:val="26"/>
          <w:szCs w:val="26"/>
          <w:lang w:bidi="ar-EG"/>
        </w:rPr>
      </w:pPr>
      <w:r w:rsidRPr="000F6009">
        <w:rPr>
          <w:b/>
          <w:bCs/>
          <w:sz w:val="26"/>
          <w:szCs w:val="26"/>
          <w:rtl/>
          <w:lang w:bidi="ar-EG"/>
        </w:rPr>
        <w:t>المملكة</w:t>
      </w:r>
      <w:r w:rsidR="000F6009">
        <w:rPr>
          <w:b/>
          <w:bCs/>
          <w:sz w:val="26"/>
          <w:szCs w:val="26"/>
          <w:rtl/>
          <w:lang w:bidi="ar-EG"/>
        </w:rPr>
        <w:t xml:space="preserve"> </w:t>
      </w:r>
      <w:r w:rsidRPr="000F6009">
        <w:rPr>
          <w:b/>
          <w:bCs/>
          <w:sz w:val="26"/>
          <w:szCs w:val="26"/>
          <w:rtl/>
          <w:lang w:bidi="ar-EG"/>
        </w:rPr>
        <w:t>المتحدة</w:t>
      </w:r>
      <w:r w:rsidR="000F6009">
        <w:rPr>
          <w:b/>
          <w:bCs/>
          <w:sz w:val="26"/>
          <w:szCs w:val="26"/>
          <w:rtl/>
          <w:lang w:bidi="ar-EG"/>
        </w:rPr>
        <w:t xml:space="preserve"> </w:t>
      </w:r>
      <w:r w:rsidRPr="000F6009">
        <w:rPr>
          <w:b/>
          <w:bCs/>
          <w:sz w:val="26"/>
          <w:szCs w:val="26"/>
          <w:rtl/>
          <w:lang w:bidi="ar-EG"/>
        </w:rPr>
        <w:t>لبريطانيا</w:t>
      </w:r>
      <w:r w:rsidR="000F6009">
        <w:rPr>
          <w:b/>
          <w:bCs/>
          <w:sz w:val="26"/>
          <w:szCs w:val="26"/>
          <w:rtl/>
          <w:lang w:bidi="ar-EG"/>
        </w:rPr>
        <w:t xml:space="preserve"> </w:t>
      </w:r>
      <w:r w:rsidRPr="000F6009">
        <w:rPr>
          <w:b/>
          <w:bCs/>
          <w:sz w:val="26"/>
          <w:szCs w:val="26"/>
          <w:rtl/>
          <w:lang w:bidi="ar-EG"/>
        </w:rPr>
        <w:t>العظمى</w:t>
      </w:r>
      <w:r w:rsidR="000F6009">
        <w:rPr>
          <w:b/>
          <w:bCs/>
          <w:sz w:val="26"/>
          <w:szCs w:val="26"/>
          <w:rtl/>
          <w:lang w:bidi="ar-EG"/>
        </w:rPr>
        <w:t xml:space="preserve"> </w:t>
      </w:r>
      <w:r w:rsidRPr="000F6009">
        <w:rPr>
          <w:b/>
          <w:bCs/>
          <w:sz w:val="26"/>
          <w:szCs w:val="26"/>
          <w:rtl/>
          <w:lang w:bidi="ar-EG"/>
        </w:rPr>
        <w:t>وأيرلندا</w:t>
      </w:r>
      <w:r w:rsidR="000F6009">
        <w:rPr>
          <w:b/>
          <w:bCs/>
          <w:sz w:val="26"/>
          <w:szCs w:val="26"/>
          <w:rtl/>
          <w:lang w:bidi="ar-EG"/>
        </w:rPr>
        <w:t xml:space="preserve"> </w:t>
      </w:r>
      <w:r w:rsidRPr="000F6009">
        <w:rPr>
          <w:b/>
          <w:bCs/>
          <w:sz w:val="26"/>
          <w:szCs w:val="26"/>
          <w:rtl/>
          <w:lang w:bidi="ar-EG"/>
        </w:rPr>
        <w:t>الشمالية</w:t>
      </w:r>
    </w:p>
    <w:p w14:paraId="695F9716" w14:textId="7FC44D6E" w:rsidR="00F22893" w:rsidRPr="00F22893" w:rsidRDefault="00F22893" w:rsidP="0019512B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120"/>
        <w:ind w:left="0" w:firstLine="0"/>
        <w:rPr>
          <w:sz w:val="26"/>
          <w:szCs w:val="26"/>
          <w:lang w:bidi="ar-EG"/>
        </w:rPr>
      </w:pPr>
      <w:r w:rsidRPr="00F22893">
        <w:rPr>
          <w:sz w:val="26"/>
          <w:szCs w:val="26"/>
          <w:rtl/>
          <w:lang w:bidi="ar-EG"/>
        </w:rPr>
        <w:t>يعرض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الجدول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8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تخصيص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الموارد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خطة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أعمال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المملكة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المتحدة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لبريطانيا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العظمى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وأيرلندا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الشمالية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2022-2024.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وبافتراض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مستوى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مساهم</w:t>
      </w:r>
      <w:r w:rsidR="00070B14">
        <w:rPr>
          <w:rFonts w:hint="cs"/>
          <w:sz w:val="26"/>
          <w:szCs w:val="26"/>
          <w:rtl/>
          <w:lang w:bidi="ar-EG"/>
        </w:rPr>
        <w:t>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متعهد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بها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مماثل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</w:t>
      </w:r>
      <w:r w:rsidR="00070B14">
        <w:rPr>
          <w:rFonts w:hint="cs"/>
          <w:sz w:val="26"/>
          <w:szCs w:val="26"/>
          <w:rtl/>
          <w:lang w:bidi="ar-EG"/>
        </w:rPr>
        <w:t>ل</w:t>
      </w:r>
      <w:r w:rsidRPr="00F22893">
        <w:rPr>
          <w:sz w:val="26"/>
          <w:szCs w:val="26"/>
          <w:rtl/>
          <w:lang w:bidi="ar-EG"/>
        </w:rPr>
        <w:t>فترة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2018</w:t>
      </w:r>
      <w:r w:rsidR="00070B14">
        <w:rPr>
          <w:rFonts w:hint="cs"/>
          <w:sz w:val="26"/>
          <w:szCs w:val="26"/>
          <w:rtl/>
          <w:lang w:bidi="ar-EG"/>
        </w:rPr>
        <w:t>-</w:t>
      </w:r>
      <w:r w:rsidRPr="00F22893">
        <w:rPr>
          <w:sz w:val="26"/>
          <w:szCs w:val="26"/>
          <w:rtl/>
          <w:lang w:bidi="ar-EG"/>
        </w:rPr>
        <w:t>2020</w:t>
      </w:r>
      <w:r w:rsidR="007949AD"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فإن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20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المائة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="00F229FB">
        <w:rPr>
          <w:rFonts w:hint="cs"/>
          <w:sz w:val="26"/>
          <w:szCs w:val="26"/>
          <w:rtl/>
          <w:lang w:bidi="ar-EG"/>
        </w:rPr>
        <w:t xml:space="preserve">مساهمة </w:t>
      </w:r>
      <w:r w:rsidRPr="00F22893">
        <w:rPr>
          <w:sz w:val="26"/>
          <w:szCs w:val="26"/>
          <w:rtl/>
          <w:lang w:bidi="ar-EG"/>
        </w:rPr>
        <w:t>المملكة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المتحدة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لبريطانيا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العظمى</w:t>
      </w:r>
      <w:r w:rsidR="000F6009">
        <w:rPr>
          <w:sz w:val="26"/>
          <w:szCs w:val="26"/>
          <w:rtl/>
          <w:lang w:bidi="ar-EG"/>
        </w:rPr>
        <w:t xml:space="preserve"> </w:t>
      </w:r>
      <w:r w:rsidR="00F229FB">
        <w:rPr>
          <w:rFonts w:hint="cs"/>
          <w:sz w:val="26"/>
          <w:szCs w:val="26"/>
          <w:rtl/>
          <w:lang w:bidi="ar-EG"/>
        </w:rPr>
        <w:t>و</w:t>
      </w:r>
      <w:r w:rsidRPr="00F22893">
        <w:rPr>
          <w:sz w:val="26"/>
          <w:szCs w:val="26"/>
          <w:rtl/>
          <w:lang w:bidi="ar-EG"/>
        </w:rPr>
        <w:t>أيرلندا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الشمالية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السنوية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لعام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2022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تبلغ</w:t>
      </w:r>
      <w:r w:rsidR="000F6009">
        <w:rPr>
          <w:sz w:val="26"/>
          <w:szCs w:val="26"/>
          <w:rtl/>
          <w:lang w:bidi="ar-EG"/>
        </w:rPr>
        <w:t xml:space="preserve"> </w:t>
      </w:r>
      <w:r w:rsidR="000F6009">
        <w:rPr>
          <w:sz w:val="26"/>
          <w:szCs w:val="26"/>
          <w:lang w:bidi="ar-EG"/>
        </w:rPr>
        <w:t>2,249,500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دولار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أمريكي.</w:t>
      </w:r>
    </w:p>
    <w:p w14:paraId="476A27C7" w14:textId="347FF65E" w:rsidR="00F22893" w:rsidRPr="007949AD" w:rsidRDefault="00F22893" w:rsidP="003D7ACD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rPr>
          <w:b/>
          <w:bCs/>
          <w:sz w:val="24"/>
          <w:szCs w:val="24"/>
          <w:rtl/>
          <w:lang w:bidi="ar-EG"/>
        </w:rPr>
      </w:pPr>
      <w:r w:rsidRPr="007949AD">
        <w:rPr>
          <w:b/>
          <w:bCs/>
          <w:sz w:val="24"/>
          <w:szCs w:val="24"/>
          <w:rtl/>
          <w:lang w:bidi="ar-EG"/>
        </w:rPr>
        <w:lastRenderedPageBreak/>
        <w:t>الجدول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8</w:t>
      </w:r>
      <w:r w:rsidR="00E6562A">
        <w:rPr>
          <w:rFonts w:hint="cs"/>
          <w:b/>
          <w:bCs/>
          <w:sz w:val="24"/>
          <w:szCs w:val="24"/>
          <w:rtl/>
          <w:lang w:bidi="ar-EG"/>
        </w:rPr>
        <w:t xml:space="preserve">- </w:t>
      </w:r>
      <w:r w:rsidR="007949AD" w:rsidRPr="007949AD">
        <w:rPr>
          <w:b/>
          <w:bCs/>
          <w:sz w:val="24"/>
          <w:szCs w:val="24"/>
          <w:rtl/>
          <w:lang w:bidi="ar-EG"/>
        </w:rPr>
        <w:t>ت</w:t>
      </w:r>
      <w:r w:rsidRPr="007949AD">
        <w:rPr>
          <w:b/>
          <w:bCs/>
          <w:sz w:val="24"/>
          <w:szCs w:val="24"/>
          <w:rtl/>
          <w:lang w:bidi="ar-EG"/>
        </w:rPr>
        <w:t>خصيص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الموارد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للمملكة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المتحدة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لبريطانيا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العظمى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وأيرلندا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الشمالية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(دولار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أمريكي</w:t>
      </w:r>
      <w:r w:rsidR="007949AD" w:rsidRPr="007949AD">
        <w:rPr>
          <w:b/>
          <w:bCs/>
          <w:sz w:val="24"/>
          <w:szCs w:val="24"/>
          <w:rtl/>
          <w:lang w:bidi="ar-EG"/>
        </w:rPr>
        <w:t>)*</w:t>
      </w:r>
    </w:p>
    <w:tbl>
      <w:tblPr>
        <w:bidiVisual/>
        <w:tblW w:w="9360" w:type="dxa"/>
        <w:tblLayout w:type="fixed"/>
        <w:tblLook w:val="04A0" w:firstRow="1" w:lastRow="0" w:firstColumn="1" w:lastColumn="0" w:noHBand="0" w:noVBand="1"/>
      </w:tblPr>
      <w:tblGrid>
        <w:gridCol w:w="3119"/>
        <w:gridCol w:w="1561"/>
        <w:gridCol w:w="1561"/>
        <w:gridCol w:w="1561"/>
        <w:gridCol w:w="1558"/>
      </w:tblGrid>
      <w:tr w:rsidR="00D763F4" w:rsidRPr="002D6131" w14:paraId="7D5CB539" w14:textId="77777777" w:rsidTr="007949AD">
        <w:trPr>
          <w:tblHeader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CB071" w14:textId="6BB82C8B" w:rsidR="00D763F4" w:rsidRPr="002D6131" w:rsidRDefault="00D763F4" w:rsidP="00D763F4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val="en-US" w:eastAsia="en-CA"/>
              </w:rPr>
              <w:t>الوصف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9D165" w14:textId="77777777" w:rsidR="00D763F4" w:rsidRPr="002D6131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2D6131">
              <w:rPr>
                <w:b/>
                <w:bCs/>
                <w:sz w:val="21"/>
                <w:szCs w:val="21"/>
                <w:lang w:eastAsia="en-CA"/>
              </w:rPr>
              <w:t>2022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2CA5D" w14:textId="77777777" w:rsidR="00D763F4" w:rsidRPr="002D6131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2D6131">
              <w:rPr>
                <w:b/>
                <w:bCs/>
                <w:sz w:val="21"/>
                <w:szCs w:val="21"/>
                <w:lang w:eastAsia="en-CA"/>
              </w:rPr>
              <w:t>2023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A0DE1" w14:textId="51C9DEE3" w:rsidR="00D763F4" w:rsidRPr="002D6131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2D6131">
              <w:rPr>
                <w:b/>
                <w:bCs/>
                <w:sz w:val="21"/>
                <w:szCs w:val="21"/>
                <w:lang w:eastAsia="en-CA"/>
              </w:rPr>
              <w:t>2024</w:t>
            </w: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 xml:space="preserve"> </w:t>
            </w:r>
            <w:r w:rsidRPr="002D6131">
              <w:rPr>
                <w:b/>
                <w:bCs/>
                <w:sz w:val="21"/>
                <w:szCs w:val="21"/>
                <w:lang w:eastAsia="en-CA"/>
              </w:rPr>
              <w:t>**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26E65" w14:textId="77777777" w:rsidR="00D763F4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rtl/>
                <w:lang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المجموع</w:t>
            </w:r>
          </w:p>
          <w:p w14:paraId="4613B6E8" w14:textId="79F1F17A" w:rsidR="00D763F4" w:rsidRPr="002D6131" w:rsidRDefault="00D763F4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(2022-2024)</w:t>
            </w:r>
          </w:p>
        </w:tc>
      </w:tr>
      <w:tr w:rsidR="00F22893" w:rsidRPr="002D6131" w14:paraId="0F5A166D" w14:textId="77777777" w:rsidTr="00F22893">
        <w:trPr>
          <w:tblHeader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14ED4" w14:textId="6C146BBF" w:rsidR="00F22893" w:rsidRPr="002D6131" w:rsidRDefault="00FE5D2C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أنشطة المواد الهيدروفلوروكربونية</w:t>
            </w:r>
          </w:p>
        </w:tc>
      </w:tr>
      <w:tr w:rsidR="00F22893" w:rsidRPr="002D6131" w14:paraId="60A526D4" w14:textId="77777777" w:rsidTr="007949AD">
        <w:tc>
          <w:tcPr>
            <w:tcW w:w="1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B0D4C" w14:textId="6C85F9D5" w:rsidR="00F22893" w:rsidRPr="002D6131" w:rsidRDefault="00291627" w:rsidP="00F22893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1"/>
                <w:szCs w:val="21"/>
                <w:rtl/>
                <w:lang w:eastAsia="en-CA"/>
              </w:rPr>
              <w:t>خطط تنفيذ تعديل كيغالي الخاصة بالمواد الهيدروفلوروكربونية - الإعداد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D9CAD7" w14:textId="77777777" w:rsidR="00F22893" w:rsidRPr="002D6131" w:rsidRDefault="00F22893" w:rsidP="00F22893">
            <w:pPr>
              <w:bidi/>
              <w:jc w:val="right"/>
              <w:rPr>
                <w:sz w:val="21"/>
                <w:szCs w:val="21"/>
              </w:rPr>
            </w:pPr>
            <w:r w:rsidRPr="002D6131">
              <w:rPr>
                <w:sz w:val="21"/>
                <w:szCs w:val="21"/>
              </w:rPr>
              <w:t>192,100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776B8" w14:textId="77777777" w:rsidR="00F22893" w:rsidRPr="002D6131" w:rsidRDefault="00F22893" w:rsidP="00F22893">
            <w:pPr>
              <w:bidi/>
              <w:jc w:val="right"/>
              <w:rPr>
                <w:sz w:val="21"/>
                <w:szCs w:val="21"/>
              </w:rPr>
            </w:pPr>
            <w:r w:rsidRPr="002D6131">
              <w:rPr>
                <w:sz w:val="21"/>
                <w:szCs w:val="21"/>
              </w:rPr>
              <w:t>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A237CE" w14:textId="77777777" w:rsidR="00F22893" w:rsidRPr="002D6131" w:rsidRDefault="00F22893" w:rsidP="00F22893">
            <w:pPr>
              <w:bidi/>
              <w:jc w:val="right"/>
              <w:rPr>
                <w:sz w:val="21"/>
                <w:szCs w:val="21"/>
              </w:rPr>
            </w:pPr>
            <w:r w:rsidRPr="002D6131">
              <w:rPr>
                <w:sz w:val="21"/>
                <w:szCs w:val="21"/>
              </w:rPr>
              <w:t>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38DD6" w14:textId="77777777" w:rsidR="00F22893" w:rsidRPr="002D6131" w:rsidRDefault="00F22893" w:rsidP="00F22893">
            <w:pPr>
              <w:bidi/>
              <w:jc w:val="right"/>
              <w:rPr>
                <w:sz w:val="21"/>
                <w:szCs w:val="21"/>
              </w:rPr>
            </w:pPr>
            <w:r w:rsidRPr="002D6131">
              <w:rPr>
                <w:sz w:val="21"/>
                <w:szCs w:val="21"/>
              </w:rPr>
              <w:t>192,100</w:t>
            </w:r>
          </w:p>
        </w:tc>
      </w:tr>
      <w:tr w:rsidR="00F22893" w:rsidRPr="002D6131" w14:paraId="73842F6D" w14:textId="77777777" w:rsidTr="007949AD">
        <w:tc>
          <w:tcPr>
            <w:tcW w:w="1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75EC" w14:textId="497078E5" w:rsidR="00F22893" w:rsidRPr="002D6131" w:rsidRDefault="00FE5D2C" w:rsidP="00F22893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EBAF95" w14:textId="77777777" w:rsidR="00F22893" w:rsidRPr="002D6131" w:rsidRDefault="00F22893" w:rsidP="00F22893">
            <w:pPr>
              <w:bidi/>
              <w:jc w:val="right"/>
              <w:rPr>
                <w:b/>
                <w:sz w:val="21"/>
                <w:szCs w:val="21"/>
              </w:rPr>
            </w:pPr>
            <w:r w:rsidRPr="002D6131">
              <w:rPr>
                <w:b/>
                <w:sz w:val="21"/>
                <w:szCs w:val="21"/>
              </w:rPr>
              <w:t>192,100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BC098" w14:textId="77777777" w:rsidR="00F22893" w:rsidRPr="002D6131" w:rsidRDefault="00F22893" w:rsidP="00F22893">
            <w:pPr>
              <w:bidi/>
              <w:jc w:val="right"/>
              <w:rPr>
                <w:b/>
                <w:sz w:val="21"/>
                <w:szCs w:val="21"/>
              </w:rPr>
            </w:pPr>
            <w:r w:rsidRPr="002D6131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D85C6A" w14:textId="77777777" w:rsidR="00F22893" w:rsidRPr="002D6131" w:rsidRDefault="00F22893" w:rsidP="00F22893">
            <w:pPr>
              <w:bidi/>
              <w:jc w:val="right"/>
              <w:rPr>
                <w:b/>
                <w:sz w:val="21"/>
                <w:szCs w:val="21"/>
              </w:rPr>
            </w:pPr>
            <w:r w:rsidRPr="002D6131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E1624" w14:textId="77777777" w:rsidR="00F22893" w:rsidRPr="002D6131" w:rsidRDefault="00F22893" w:rsidP="00F22893">
            <w:pPr>
              <w:bidi/>
              <w:jc w:val="right"/>
              <w:rPr>
                <w:b/>
                <w:sz w:val="21"/>
                <w:szCs w:val="21"/>
              </w:rPr>
            </w:pPr>
            <w:r w:rsidRPr="002D6131">
              <w:rPr>
                <w:b/>
                <w:sz w:val="21"/>
                <w:szCs w:val="21"/>
              </w:rPr>
              <w:t>192,100</w:t>
            </w:r>
          </w:p>
        </w:tc>
      </w:tr>
    </w:tbl>
    <w:p w14:paraId="168AC9EB" w14:textId="531715EB" w:rsidR="007949AD" w:rsidRPr="007949AD" w:rsidRDefault="007949AD" w:rsidP="003D7AC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ind w:left="357"/>
        <w:rPr>
          <w:sz w:val="24"/>
          <w:szCs w:val="24"/>
          <w:lang w:bidi="ar-EG"/>
        </w:rPr>
      </w:pPr>
      <w:r w:rsidRPr="007949AD">
        <w:rPr>
          <w:sz w:val="22"/>
          <w:szCs w:val="22"/>
          <w:rtl/>
          <w:lang w:bidi="ar-EG"/>
        </w:rPr>
        <w:t>*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بما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في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ذلك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تكاليف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دعم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الوكالة.</w:t>
      </w:r>
    </w:p>
    <w:p w14:paraId="05722C89" w14:textId="22263B1A" w:rsidR="00F22893" w:rsidRPr="007949AD" w:rsidRDefault="00F22893" w:rsidP="007949A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ind w:left="360"/>
        <w:rPr>
          <w:sz w:val="22"/>
          <w:szCs w:val="22"/>
          <w:lang w:bidi="ar-EG"/>
        </w:rPr>
      </w:pPr>
      <w:r w:rsidRPr="007949AD">
        <w:rPr>
          <w:sz w:val="22"/>
          <w:szCs w:val="22"/>
          <w:rtl/>
          <w:lang w:bidi="ar-EG"/>
        </w:rPr>
        <w:t>**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لا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توجد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أنشطة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بعد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عام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2024.</w:t>
      </w:r>
    </w:p>
    <w:p w14:paraId="498423A3" w14:textId="1E198158" w:rsidR="00F22893" w:rsidRPr="00F22893" w:rsidRDefault="00E6562A" w:rsidP="0019512B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120"/>
        <w:ind w:left="0" w:firstLine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و</w:t>
      </w:r>
      <w:r w:rsidR="00F22893" w:rsidRPr="00F22893">
        <w:rPr>
          <w:sz w:val="26"/>
          <w:szCs w:val="26"/>
          <w:rtl/>
          <w:lang w:bidi="ar-EG"/>
        </w:rPr>
        <w:t>أدرجت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المملكة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المتحدة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لبريطانيا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العظمى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وأيرلندا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الشمالية</w:t>
      </w:r>
      <w:r w:rsidR="000F6009">
        <w:rPr>
          <w:sz w:val="26"/>
          <w:szCs w:val="26"/>
          <w:rtl/>
          <w:lang w:bidi="ar-EG"/>
        </w:rPr>
        <w:t xml:space="preserve"> </w:t>
      </w:r>
      <w:r>
        <w:rPr>
          <w:sz w:val="26"/>
          <w:szCs w:val="26"/>
          <w:lang w:bidi="ar-EG"/>
        </w:rPr>
        <w:t>339,000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دولار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أمريكي</w:t>
      </w:r>
      <w:r w:rsidR="000F6009">
        <w:rPr>
          <w:sz w:val="26"/>
          <w:szCs w:val="26"/>
          <w:rtl/>
          <w:lang w:bidi="ar-EG"/>
        </w:rPr>
        <w:t xml:space="preserve"> </w:t>
      </w:r>
      <w:r w:rsidR="00070B14">
        <w:rPr>
          <w:rFonts w:hint="cs"/>
          <w:sz w:val="26"/>
          <w:szCs w:val="26"/>
          <w:rtl/>
          <w:lang w:bidi="ar-EG"/>
        </w:rPr>
        <w:t>لإعداد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9FB">
        <w:rPr>
          <w:rFonts w:hint="cs"/>
          <w:sz w:val="26"/>
          <w:szCs w:val="26"/>
          <w:rtl/>
          <w:lang w:bidi="ar-EG"/>
        </w:rPr>
        <w:t>خط</w:t>
      </w:r>
      <w:r w:rsidR="00070B14">
        <w:rPr>
          <w:rFonts w:hint="cs"/>
          <w:sz w:val="26"/>
          <w:szCs w:val="26"/>
          <w:rtl/>
          <w:lang w:bidi="ar-EG"/>
        </w:rPr>
        <w:t>ة واحدة لتنفيذ تعديل</w:t>
      </w:r>
      <w:r w:rsidR="00F229FB">
        <w:rPr>
          <w:rFonts w:hint="cs"/>
          <w:sz w:val="26"/>
          <w:szCs w:val="26"/>
          <w:rtl/>
          <w:lang w:bidi="ar-EG"/>
        </w:rPr>
        <w:t xml:space="preserve"> كيغالي</w:t>
      </w:r>
      <w:r w:rsidR="00F229F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0"/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لبلد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واحد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(هندوراس).</w:t>
      </w:r>
    </w:p>
    <w:p w14:paraId="6D57FF7A" w14:textId="482A3FD5" w:rsidR="00F22893" w:rsidRPr="00E6562A" w:rsidRDefault="00F22893" w:rsidP="00E6562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rPr>
          <w:b/>
          <w:bCs/>
          <w:sz w:val="26"/>
          <w:szCs w:val="26"/>
          <w:lang w:bidi="ar-EG"/>
        </w:rPr>
      </w:pPr>
      <w:r w:rsidRPr="00E6562A">
        <w:rPr>
          <w:b/>
          <w:bCs/>
          <w:sz w:val="26"/>
          <w:szCs w:val="26"/>
          <w:rtl/>
          <w:lang w:bidi="ar-EG"/>
        </w:rPr>
        <w:t>تعديلات</w:t>
      </w:r>
      <w:r w:rsidR="000F6009" w:rsidRPr="00E6562A">
        <w:rPr>
          <w:b/>
          <w:bCs/>
          <w:sz w:val="26"/>
          <w:szCs w:val="26"/>
          <w:rtl/>
          <w:lang w:bidi="ar-EG"/>
        </w:rPr>
        <w:t xml:space="preserve"> </w:t>
      </w:r>
      <w:r w:rsidRPr="00E6562A">
        <w:rPr>
          <w:b/>
          <w:bCs/>
          <w:sz w:val="26"/>
          <w:szCs w:val="26"/>
          <w:rtl/>
          <w:lang w:bidi="ar-EG"/>
        </w:rPr>
        <w:t>ع</w:t>
      </w:r>
      <w:r w:rsidR="00F229FB">
        <w:rPr>
          <w:rFonts w:hint="cs"/>
          <w:b/>
          <w:bCs/>
          <w:sz w:val="26"/>
          <w:szCs w:val="26"/>
          <w:rtl/>
          <w:lang w:bidi="ar-EG"/>
        </w:rPr>
        <w:t>ل</w:t>
      </w:r>
      <w:r w:rsidRPr="00E6562A">
        <w:rPr>
          <w:b/>
          <w:bCs/>
          <w:sz w:val="26"/>
          <w:szCs w:val="26"/>
          <w:rtl/>
          <w:lang w:bidi="ar-EG"/>
        </w:rPr>
        <w:t>ى</w:t>
      </w:r>
      <w:r w:rsidR="000F6009" w:rsidRPr="00E6562A">
        <w:rPr>
          <w:b/>
          <w:bCs/>
          <w:sz w:val="26"/>
          <w:szCs w:val="26"/>
          <w:rtl/>
          <w:lang w:bidi="ar-EG"/>
        </w:rPr>
        <w:t xml:space="preserve"> </w:t>
      </w:r>
      <w:r w:rsidRPr="00E6562A">
        <w:rPr>
          <w:b/>
          <w:bCs/>
          <w:sz w:val="26"/>
          <w:szCs w:val="26"/>
          <w:rtl/>
          <w:lang w:bidi="ar-EG"/>
        </w:rPr>
        <w:t>خطط</w:t>
      </w:r>
      <w:r w:rsidR="000F6009" w:rsidRPr="00E6562A">
        <w:rPr>
          <w:b/>
          <w:bCs/>
          <w:sz w:val="26"/>
          <w:szCs w:val="26"/>
          <w:rtl/>
          <w:lang w:bidi="ar-EG"/>
        </w:rPr>
        <w:t xml:space="preserve"> </w:t>
      </w:r>
      <w:r w:rsidR="00F229FB">
        <w:rPr>
          <w:rFonts w:hint="cs"/>
          <w:b/>
          <w:bCs/>
          <w:sz w:val="26"/>
          <w:szCs w:val="26"/>
          <w:rtl/>
          <w:lang w:bidi="ar-EG"/>
        </w:rPr>
        <w:t>أعمال</w:t>
      </w:r>
      <w:r w:rsidR="000F6009" w:rsidRPr="00E6562A">
        <w:rPr>
          <w:b/>
          <w:bCs/>
          <w:sz w:val="26"/>
          <w:szCs w:val="26"/>
          <w:rtl/>
          <w:lang w:bidi="ar-EG"/>
        </w:rPr>
        <w:t xml:space="preserve"> </w:t>
      </w:r>
      <w:r w:rsidRPr="00E6562A">
        <w:rPr>
          <w:b/>
          <w:bCs/>
          <w:sz w:val="26"/>
          <w:szCs w:val="26"/>
          <w:rtl/>
          <w:lang w:bidi="ar-EG"/>
        </w:rPr>
        <w:t>الوكالات</w:t>
      </w:r>
      <w:r w:rsidR="000F6009" w:rsidRPr="00E6562A">
        <w:rPr>
          <w:b/>
          <w:bCs/>
          <w:sz w:val="26"/>
          <w:szCs w:val="26"/>
          <w:rtl/>
          <w:lang w:bidi="ar-EG"/>
        </w:rPr>
        <w:t xml:space="preserve"> </w:t>
      </w:r>
      <w:r w:rsidRPr="00E6562A">
        <w:rPr>
          <w:b/>
          <w:bCs/>
          <w:sz w:val="26"/>
          <w:szCs w:val="26"/>
          <w:rtl/>
          <w:lang w:bidi="ar-EG"/>
        </w:rPr>
        <w:t>الثنائية</w:t>
      </w:r>
      <w:r w:rsidR="000F6009" w:rsidRPr="00E6562A">
        <w:rPr>
          <w:b/>
          <w:bCs/>
          <w:sz w:val="26"/>
          <w:szCs w:val="26"/>
          <w:rtl/>
          <w:lang w:bidi="ar-EG"/>
        </w:rPr>
        <w:t xml:space="preserve"> </w:t>
      </w:r>
      <w:r w:rsidRPr="00E6562A">
        <w:rPr>
          <w:b/>
          <w:bCs/>
          <w:sz w:val="26"/>
          <w:szCs w:val="26"/>
          <w:rtl/>
          <w:lang w:bidi="ar-EG"/>
        </w:rPr>
        <w:t>للفترة</w:t>
      </w:r>
      <w:r w:rsidR="000F6009" w:rsidRPr="00E6562A">
        <w:rPr>
          <w:b/>
          <w:bCs/>
          <w:sz w:val="26"/>
          <w:szCs w:val="26"/>
          <w:rtl/>
          <w:lang w:bidi="ar-EG"/>
        </w:rPr>
        <w:t xml:space="preserve"> </w:t>
      </w:r>
      <w:r w:rsidRPr="00E6562A">
        <w:rPr>
          <w:b/>
          <w:bCs/>
          <w:sz w:val="26"/>
          <w:szCs w:val="26"/>
          <w:rtl/>
          <w:lang w:bidi="ar-EG"/>
        </w:rPr>
        <w:t>2022-2024</w:t>
      </w:r>
    </w:p>
    <w:p w14:paraId="282737DE" w14:textId="0D28D68F" w:rsidR="00F22893" w:rsidRPr="00F22893" w:rsidRDefault="00F22893" w:rsidP="0019512B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120"/>
        <w:ind w:left="0" w:firstLine="0"/>
        <w:rPr>
          <w:sz w:val="26"/>
          <w:szCs w:val="26"/>
          <w:lang w:bidi="ar-EG"/>
        </w:rPr>
      </w:pPr>
      <w:r w:rsidRPr="00F22893">
        <w:rPr>
          <w:sz w:val="26"/>
          <w:szCs w:val="26"/>
          <w:rtl/>
          <w:lang w:bidi="ar-EG"/>
        </w:rPr>
        <w:t>استندت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التعديلات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على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خطة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أعمال</w:t>
      </w:r>
      <w:r w:rsidR="000F6009">
        <w:rPr>
          <w:sz w:val="26"/>
          <w:szCs w:val="26"/>
          <w:rtl/>
          <w:lang w:bidi="ar-EG"/>
        </w:rPr>
        <w:t xml:space="preserve"> </w:t>
      </w:r>
      <w:r w:rsidR="003D7ACD">
        <w:rPr>
          <w:rFonts w:hint="cs"/>
          <w:sz w:val="26"/>
          <w:szCs w:val="26"/>
          <w:rtl/>
          <w:lang w:bidi="ar-EG"/>
        </w:rPr>
        <w:t xml:space="preserve">الوكالات </w:t>
      </w:r>
      <w:r w:rsidRPr="00F22893">
        <w:rPr>
          <w:sz w:val="26"/>
          <w:szCs w:val="26"/>
          <w:rtl/>
          <w:lang w:bidi="ar-EG"/>
        </w:rPr>
        <w:t>الثنائية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2022-2024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إلى</w:t>
      </w:r>
      <w:r w:rsidR="000F6009">
        <w:rPr>
          <w:sz w:val="26"/>
          <w:szCs w:val="26"/>
          <w:rtl/>
          <w:lang w:bidi="ar-EG"/>
        </w:rPr>
        <w:t xml:space="preserve"> </w:t>
      </w:r>
      <w:r w:rsidR="00F229FB">
        <w:rPr>
          <w:rFonts w:hint="cs"/>
          <w:sz w:val="26"/>
          <w:szCs w:val="26"/>
          <w:rtl/>
          <w:lang w:bidi="ar-EG"/>
        </w:rPr>
        <w:t>مقررات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اللجنة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التنفيذية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ذات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الصلة</w:t>
      </w:r>
      <w:r w:rsidR="007949AD">
        <w:rPr>
          <w:sz w:val="26"/>
          <w:szCs w:val="26"/>
          <w:rtl/>
          <w:lang w:bidi="ar-EG"/>
        </w:rPr>
        <w:t>.</w:t>
      </w:r>
      <w:r w:rsidR="000F6009">
        <w:rPr>
          <w:sz w:val="26"/>
          <w:szCs w:val="26"/>
          <w:rtl/>
          <w:lang w:bidi="ar-EG"/>
        </w:rPr>
        <w:t xml:space="preserve"> </w:t>
      </w:r>
      <w:r w:rsidR="007949AD">
        <w:rPr>
          <w:sz w:val="26"/>
          <w:szCs w:val="26"/>
          <w:rtl/>
          <w:lang w:bidi="ar-EG"/>
        </w:rPr>
        <w:t>وق</w:t>
      </w:r>
      <w:r w:rsidRPr="00F22893">
        <w:rPr>
          <w:sz w:val="26"/>
          <w:szCs w:val="26"/>
          <w:rtl/>
          <w:lang w:bidi="ar-EG"/>
        </w:rPr>
        <w:t>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تكون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هناك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حاجة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إلى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مزيد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التعديلات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ريثما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تتخذ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الأطراف</w:t>
      </w:r>
      <w:r w:rsidR="000F6009">
        <w:rPr>
          <w:sz w:val="26"/>
          <w:szCs w:val="26"/>
          <w:rtl/>
          <w:lang w:bidi="ar-EG"/>
        </w:rPr>
        <w:t xml:space="preserve"> </w:t>
      </w:r>
      <w:r w:rsidR="00F229FB">
        <w:rPr>
          <w:rFonts w:hint="cs"/>
          <w:sz w:val="26"/>
          <w:szCs w:val="26"/>
          <w:rtl/>
          <w:lang w:bidi="ar-EG"/>
        </w:rPr>
        <w:t>مقررا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بشأن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مستوى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تجديد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موارد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</w:t>
      </w:r>
      <w:r w:rsidR="008220C5">
        <w:rPr>
          <w:sz w:val="26"/>
          <w:szCs w:val="26"/>
          <w:rtl/>
          <w:lang w:bidi="ar-EG"/>
        </w:rPr>
        <w:t>لصندوق المتعدد الأطراف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السنوات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الثلاث</w:t>
      </w:r>
      <w:r w:rsidR="000F6009">
        <w:rPr>
          <w:sz w:val="26"/>
          <w:szCs w:val="26"/>
          <w:rtl/>
          <w:lang w:bidi="ar-EG"/>
        </w:rPr>
        <w:t xml:space="preserve"> </w:t>
      </w:r>
      <w:r w:rsidRPr="00F22893">
        <w:rPr>
          <w:sz w:val="26"/>
          <w:szCs w:val="26"/>
          <w:rtl/>
          <w:lang w:bidi="ar-EG"/>
        </w:rPr>
        <w:t>2021-2023.</w:t>
      </w:r>
      <w:r w:rsidR="00E6562A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1"/>
      </w:r>
    </w:p>
    <w:p w14:paraId="0396F59A" w14:textId="66C25D99" w:rsidR="00F22893" w:rsidRPr="00F22893" w:rsidRDefault="007949AD" w:rsidP="0019512B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120"/>
        <w:ind w:left="0" w:firstLine="0"/>
        <w:rPr>
          <w:sz w:val="26"/>
          <w:szCs w:val="26"/>
          <w:lang w:bidi="ar-EG"/>
        </w:rPr>
      </w:pPr>
      <w:r>
        <w:rPr>
          <w:sz w:val="26"/>
          <w:szCs w:val="26"/>
          <w:rtl/>
          <w:lang w:bidi="ar-EG"/>
        </w:rPr>
        <w:t>وب</w:t>
      </w:r>
      <w:r w:rsidR="00F22893" w:rsidRPr="00F22893">
        <w:rPr>
          <w:sz w:val="26"/>
          <w:szCs w:val="26"/>
          <w:rtl/>
          <w:lang w:bidi="ar-EG"/>
        </w:rPr>
        <w:t>عد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إجراء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التعديلات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المقترحة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أعلاه</w:t>
      </w:r>
      <w:r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="00F229FB">
        <w:rPr>
          <w:rFonts w:hint="cs"/>
          <w:sz w:val="26"/>
          <w:szCs w:val="26"/>
          <w:rtl/>
          <w:lang w:bidi="ar-EG"/>
        </w:rPr>
        <w:t>تصل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القيمة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الإجمالية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لخطط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أعمال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الوكالات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الثنائية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2022-2024</w:t>
      </w:r>
      <w:r w:rsidR="00F229FB">
        <w:rPr>
          <w:rFonts w:hint="cs"/>
          <w:sz w:val="26"/>
          <w:szCs w:val="26"/>
          <w:rtl/>
          <w:lang w:bidi="ar-EG"/>
        </w:rPr>
        <w:t xml:space="preserve"> إلى</w:t>
      </w:r>
      <w:r w:rsidR="000F6009">
        <w:rPr>
          <w:sz w:val="26"/>
          <w:szCs w:val="26"/>
          <w:rtl/>
          <w:lang w:bidi="ar-EG"/>
        </w:rPr>
        <w:t xml:space="preserve"> </w:t>
      </w:r>
      <w:r w:rsidR="000F6009">
        <w:rPr>
          <w:sz w:val="26"/>
          <w:szCs w:val="26"/>
          <w:lang w:bidi="ar-EG"/>
        </w:rPr>
        <w:t>6,166,786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دولارا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أمريكيا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كما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هو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موضح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الجدول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9.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وقد</w:t>
      </w:r>
      <w:r w:rsidR="000F6009">
        <w:rPr>
          <w:sz w:val="26"/>
          <w:szCs w:val="26"/>
          <w:rtl/>
          <w:lang w:bidi="ar-EG"/>
        </w:rPr>
        <w:t xml:space="preserve"> </w:t>
      </w:r>
      <w:r w:rsidR="00F229FB">
        <w:rPr>
          <w:rFonts w:hint="cs"/>
          <w:sz w:val="26"/>
          <w:szCs w:val="26"/>
          <w:rtl/>
          <w:lang w:bidi="ar-EG"/>
        </w:rPr>
        <w:t>أُدخلت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هذه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التعديلات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خطة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9FB">
        <w:rPr>
          <w:rFonts w:hint="cs"/>
          <w:sz w:val="26"/>
          <w:szCs w:val="26"/>
          <w:rtl/>
          <w:lang w:bidi="ar-EG"/>
        </w:rPr>
        <w:t>الأعمال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الموحدة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</w:t>
      </w:r>
      <w:r w:rsidR="008220C5">
        <w:rPr>
          <w:sz w:val="26"/>
          <w:szCs w:val="26"/>
          <w:rtl/>
          <w:lang w:bidi="ar-EG"/>
        </w:rPr>
        <w:t>لصندوق المتعدد الأطراف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893" w:rsidRPr="00F22893">
        <w:rPr>
          <w:sz w:val="26"/>
          <w:szCs w:val="26"/>
          <w:rtl/>
          <w:lang w:bidi="ar-EG"/>
        </w:rPr>
        <w:t>2022-2024.</w:t>
      </w:r>
      <w:r w:rsidR="00E6562A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2"/>
      </w:r>
    </w:p>
    <w:p w14:paraId="707A5028" w14:textId="3015DEA5" w:rsidR="00F22893" w:rsidRPr="007949AD" w:rsidRDefault="00F22893" w:rsidP="007949AD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rPr>
          <w:b/>
          <w:bCs/>
          <w:sz w:val="24"/>
          <w:szCs w:val="24"/>
          <w:rtl/>
          <w:lang w:bidi="ar-EG"/>
        </w:rPr>
      </w:pPr>
      <w:r w:rsidRPr="007949AD">
        <w:rPr>
          <w:b/>
          <w:bCs/>
          <w:sz w:val="24"/>
          <w:szCs w:val="24"/>
          <w:rtl/>
          <w:lang w:bidi="ar-EG"/>
        </w:rPr>
        <w:t>الجدول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9</w:t>
      </w:r>
      <w:r w:rsidR="00E6562A">
        <w:rPr>
          <w:rFonts w:hint="cs"/>
          <w:b/>
          <w:bCs/>
          <w:sz w:val="24"/>
          <w:szCs w:val="24"/>
          <w:rtl/>
          <w:lang w:bidi="ar-EG"/>
        </w:rPr>
        <w:t xml:space="preserve">- </w:t>
      </w:r>
      <w:r w:rsidR="007949AD" w:rsidRPr="007949AD">
        <w:rPr>
          <w:b/>
          <w:bCs/>
          <w:sz w:val="24"/>
          <w:szCs w:val="24"/>
          <w:rtl/>
          <w:lang w:bidi="ar-EG"/>
        </w:rPr>
        <w:t>ت</w:t>
      </w:r>
      <w:r w:rsidRPr="007949AD">
        <w:rPr>
          <w:b/>
          <w:bCs/>
          <w:sz w:val="24"/>
          <w:szCs w:val="24"/>
          <w:rtl/>
          <w:lang w:bidi="ar-EG"/>
        </w:rPr>
        <w:t>خصيص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الموارد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في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خطط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الأعمال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المعدلة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للوكالات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الثنائية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للفترة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2022-2024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(بالدولار</w:t>
      </w:r>
      <w:r w:rsidR="000F6009">
        <w:rPr>
          <w:b/>
          <w:bCs/>
          <w:sz w:val="24"/>
          <w:szCs w:val="24"/>
          <w:rtl/>
          <w:lang w:bidi="ar-EG"/>
        </w:rPr>
        <w:t xml:space="preserve"> </w:t>
      </w:r>
      <w:r w:rsidRPr="007949AD">
        <w:rPr>
          <w:b/>
          <w:bCs/>
          <w:sz w:val="24"/>
          <w:szCs w:val="24"/>
          <w:rtl/>
          <w:lang w:bidi="ar-EG"/>
        </w:rPr>
        <w:t>الأمريكي</w:t>
      </w:r>
      <w:r w:rsidR="007949AD" w:rsidRPr="007949AD">
        <w:rPr>
          <w:b/>
          <w:bCs/>
          <w:sz w:val="24"/>
          <w:szCs w:val="24"/>
          <w:rtl/>
          <w:lang w:bidi="ar-EG"/>
        </w:rPr>
        <w:t>)*</w:t>
      </w:r>
    </w:p>
    <w:tbl>
      <w:tblPr>
        <w:bidiVisual/>
        <w:tblW w:w="9355" w:type="dxa"/>
        <w:tblLayout w:type="fixed"/>
        <w:tblLook w:val="04A0" w:firstRow="1" w:lastRow="0" w:firstColumn="1" w:lastColumn="0" w:noHBand="0" w:noVBand="1"/>
      </w:tblPr>
      <w:tblGrid>
        <w:gridCol w:w="2798"/>
        <w:gridCol w:w="1310"/>
        <w:gridCol w:w="1311"/>
        <w:gridCol w:w="1112"/>
        <w:gridCol w:w="1510"/>
        <w:gridCol w:w="1314"/>
      </w:tblGrid>
      <w:tr w:rsidR="003D7ACD" w:rsidRPr="00E71F76" w14:paraId="7C516944" w14:textId="77777777" w:rsidTr="003D7ACD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E65DE" w14:textId="579C4744" w:rsidR="003D7ACD" w:rsidRPr="00E71F76" w:rsidRDefault="003D7ACD" w:rsidP="00D763F4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الوصف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6C154" w14:textId="77777777" w:rsidR="003D7ACD" w:rsidRPr="00E71F76" w:rsidRDefault="003D7ACD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2022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7887" w14:textId="77777777" w:rsidR="003D7ACD" w:rsidRPr="00E71F76" w:rsidRDefault="003D7ACD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2023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91AF" w14:textId="3DBA1C91" w:rsidR="003D7ACD" w:rsidRPr="00E71F76" w:rsidRDefault="003D7ACD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2024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595A3" w14:textId="77777777" w:rsidR="003D7ACD" w:rsidRDefault="003D7ACD" w:rsidP="00D763F4">
            <w:pPr>
              <w:bidi/>
              <w:jc w:val="center"/>
              <w:rPr>
                <w:b/>
                <w:bCs/>
                <w:sz w:val="21"/>
                <w:szCs w:val="21"/>
                <w:rtl/>
                <w:lang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المجموع</w:t>
            </w:r>
          </w:p>
          <w:p w14:paraId="4F100C65" w14:textId="380A7AC9" w:rsidR="003D7ACD" w:rsidRPr="00E71F76" w:rsidRDefault="003D7ACD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(2022-2024)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85995" w14:textId="4C96E8F5" w:rsidR="003D7ACD" w:rsidRPr="00E71F76" w:rsidRDefault="003D7ACD" w:rsidP="00D763F4">
            <w:pPr>
              <w:bidi/>
              <w:jc w:val="center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 بعد عام 2024</w:t>
            </w:r>
          </w:p>
        </w:tc>
      </w:tr>
      <w:tr w:rsidR="003D7ACD" w:rsidRPr="00E71F76" w14:paraId="27E5875D" w14:textId="77777777" w:rsidTr="00CF1DF2">
        <w:tc>
          <w:tcPr>
            <w:tcW w:w="93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FA4995" w14:textId="7AA23039" w:rsidR="003D7ACD" w:rsidRPr="00E71F76" w:rsidRDefault="003D7ACD" w:rsidP="003D7ACD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أنشطة المواد الهيدروكلوروفلوروكربونية</w:t>
            </w:r>
          </w:p>
        </w:tc>
      </w:tr>
      <w:tr w:rsidR="003D7ACD" w:rsidRPr="00E71F76" w14:paraId="2AB3C371" w14:textId="77777777" w:rsidTr="003D7ACD"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1F4C5" w14:textId="60A82217" w:rsidR="003D7ACD" w:rsidRPr="00E71F76" w:rsidRDefault="003D7ACD" w:rsidP="003D7ACD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val="en-US" w:eastAsia="en-CA"/>
              </w:rPr>
              <w:t>خطط إدارة إزالة المواد الهيدروكلوروفلوروكربونية الموافق عليها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DDA5" w14:textId="77777777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2,307,607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BFA2" w14:textId="77777777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2,675,917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A88A3" w14:textId="31A4FCFB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183,512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8A670" w14:textId="77777777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5,167,036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ECA1" w14:textId="77777777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829,226</w:t>
            </w:r>
          </w:p>
        </w:tc>
      </w:tr>
      <w:tr w:rsidR="003D7ACD" w:rsidRPr="00E71F76" w14:paraId="3DA943D7" w14:textId="77777777" w:rsidTr="003D7ACD"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8F8E" w14:textId="401F49EC" w:rsidR="003D7ACD" w:rsidRPr="00E71F76" w:rsidRDefault="003D7ACD" w:rsidP="003D7ACD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>المرحلة الثالثة من خطط إدارة إزالة المواد الهيدروكلوروفلوروكربونية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1BB2" w14:textId="282C1DE2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3EBA" w14:textId="77777777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422,650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B2EDA" w14:textId="2668515E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12D66" w14:textId="77777777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422,650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717B" w14:textId="0A6A12C8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</w:tr>
      <w:tr w:rsidR="003D7ACD" w:rsidRPr="00E71F76" w14:paraId="30C52D03" w14:textId="77777777" w:rsidTr="003D7ACD"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65E0" w14:textId="0915C9CE" w:rsidR="003D7ACD" w:rsidRPr="00E71F76" w:rsidRDefault="003D7ACD" w:rsidP="003D7ACD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>التحقق من خطط إدارة إزالة المواد الهيدروكلوروفلوروكربونية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D02E4" w14:textId="3A148C7A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A75E" w14:textId="77777777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58004" w14:textId="4D3444D8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DC24" w14:textId="77777777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61DE2" w14:textId="204A2D6D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</w:tr>
      <w:tr w:rsidR="003D7ACD" w:rsidRPr="00E71F76" w14:paraId="4C5F32B4" w14:textId="77777777" w:rsidTr="003D7ACD"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C91A0" w14:textId="28202FC2" w:rsidR="003D7ACD" w:rsidRPr="00E71F76" w:rsidRDefault="003D7ACD" w:rsidP="003D7ACD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 الفرعي لأنشطة المواد الهيدروكلوروفلوروكربونية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B702E" w14:textId="77777777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2,307,607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725F" w14:textId="77777777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3,098,567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824D" w14:textId="727203D5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183,512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8B00" w14:textId="77777777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5,589,686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F86B3" w14:textId="77777777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829,226</w:t>
            </w:r>
          </w:p>
        </w:tc>
      </w:tr>
      <w:tr w:rsidR="003D7ACD" w:rsidRPr="00E71F76" w14:paraId="26AAF55A" w14:textId="77777777" w:rsidTr="00A648E1">
        <w:tc>
          <w:tcPr>
            <w:tcW w:w="93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2D79EA" w14:textId="1EA76C45" w:rsidR="003D7ACD" w:rsidRDefault="003D7ACD" w:rsidP="003D7ACD">
            <w:pPr>
              <w:bidi/>
              <w:jc w:val="left"/>
              <w:rPr>
                <w:sz w:val="21"/>
                <w:szCs w:val="21"/>
                <w:rtl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أنشطة المواد الهيدروفلوروكربونية</w:t>
            </w: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</w:tr>
      <w:tr w:rsidR="003D7ACD" w:rsidRPr="00E71F76" w14:paraId="41F8270F" w14:textId="77777777" w:rsidTr="003D7ACD"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8554" w14:textId="05909D07" w:rsidR="003D7ACD" w:rsidRPr="00E71F76" w:rsidRDefault="003D7ACD" w:rsidP="003D7ACD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rFonts w:hint="cs"/>
                <w:sz w:val="21"/>
                <w:szCs w:val="21"/>
                <w:rtl/>
                <w:lang w:eastAsia="en-CA"/>
              </w:rPr>
              <w:t>خطط تنفيذ تعديل كيغالي الخاصة بالمواد الهيدروفلوروكربونية - الإعداد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CC21B" w14:textId="77777777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277,100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F5071" w14:textId="7B2CF827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AF3A" w14:textId="2C7614C3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83C67" w14:textId="77777777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277,100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230D5" w14:textId="38C90C11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</w:tr>
      <w:tr w:rsidR="003D7ACD" w:rsidRPr="00E71F76" w14:paraId="05290868" w14:textId="77777777" w:rsidTr="003D7ACD"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2F75" w14:textId="0B20A646" w:rsidR="003D7ACD" w:rsidRPr="00E71F76" w:rsidRDefault="003D7ACD" w:rsidP="003D7ACD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>خطط تنفيذ تعديل كيغالي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C8082" w14:textId="2E499E9B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CF60" w14:textId="60B66DBB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48AC" w14:textId="4F9C05B9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300,000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AF488" w14:textId="77777777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300,000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3DD99" w14:textId="7EF10623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</w:tr>
      <w:tr w:rsidR="003D7ACD" w:rsidRPr="00E71F76" w14:paraId="181EE3B3" w14:textId="77777777" w:rsidTr="003D7ACD"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43EBF" w14:textId="4D9C20CE" w:rsidR="003D7ACD" w:rsidRPr="00E71F76" w:rsidRDefault="003D7ACD" w:rsidP="003D7ACD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 الفرعي لأنشطة المواد الهيدروفلوروكربونية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7EB5E" w14:textId="77777777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277,100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D6804" w14:textId="77777777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2675" w14:textId="6A0B7AD3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300,000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C61DF" w14:textId="77777777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577,100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37C29" w14:textId="77777777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</w:tr>
      <w:tr w:rsidR="003D7ACD" w:rsidRPr="00E71F76" w14:paraId="26A3EE64" w14:textId="77777777" w:rsidTr="003D7ACD"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20358" w14:textId="2D2733A5" w:rsidR="003D7ACD" w:rsidRPr="00E71F76" w:rsidRDefault="003D7ACD" w:rsidP="003D7ACD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الأنشطة المعيارية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74572" w14:textId="6903ACA0" w:rsidR="003D7ACD" w:rsidRPr="00E71F76" w:rsidRDefault="003D7ACD" w:rsidP="003D7ACD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017A3" w14:textId="718271B2" w:rsidR="003D7ACD" w:rsidRPr="00E71F76" w:rsidRDefault="003D7ACD" w:rsidP="003D7ACD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6703" w14:textId="155F4933" w:rsidR="003D7ACD" w:rsidRPr="00E71F76" w:rsidRDefault="003D7ACD" w:rsidP="003D7ACD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7AAAC" w14:textId="0D13EE1A" w:rsidR="003D7ACD" w:rsidRPr="00E71F76" w:rsidRDefault="003D7ACD" w:rsidP="003D7ACD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B4508" w14:textId="7334B023" w:rsidR="003D7ACD" w:rsidRPr="00E71F76" w:rsidRDefault="003D7ACD" w:rsidP="003D7ACD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</w:tr>
      <w:tr w:rsidR="003D7ACD" w:rsidRPr="00E71F76" w14:paraId="59027F0A" w14:textId="77777777" w:rsidTr="003D7ACD"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4BCA" w14:textId="2EFE5985" w:rsidR="003D7ACD" w:rsidRPr="00E71F76" w:rsidRDefault="003D7ACD" w:rsidP="003D7ACD">
            <w:pPr>
              <w:bidi/>
              <w:jc w:val="lef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التعزيز المؤسسي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7FF2" w14:textId="7305B8D4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60842" w14:textId="6EB8ACDA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79F4C" w14:textId="59168826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>
              <w:rPr>
                <w:sz w:val="21"/>
                <w:szCs w:val="21"/>
                <w:rtl/>
                <w:lang w:eastAsia="en-CA"/>
              </w:rPr>
              <w:t xml:space="preserve">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FFDA" w14:textId="77777777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single" w:sz="4" w:space="0" w:color="999999"/>
            </w:tcBorders>
            <w:shd w:val="clear" w:color="auto" w:fill="auto"/>
            <w:noWrap/>
            <w:vAlign w:val="bottom"/>
            <w:hideMark/>
          </w:tcPr>
          <w:p w14:paraId="1A520E7D" w14:textId="77777777" w:rsidR="003D7ACD" w:rsidRPr="00E71F76" w:rsidRDefault="003D7ACD" w:rsidP="003D7ACD">
            <w:pPr>
              <w:bidi/>
              <w:jc w:val="right"/>
              <w:rPr>
                <w:sz w:val="21"/>
                <w:szCs w:val="21"/>
                <w:lang w:eastAsia="en-CA"/>
              </w:rPr>
            </w:pPr>
            <w:r w:rsidRPr="00E71F76">
              <w:rPr>
                <w:sz w:val="21"/>
                <w:szCs w:val="21"/>
                <w:lang w:eastAsia="en-CA"/>
              </w:rPr>
              <w:t>0</w:t>
            </w:r>
          </w:p>
        </w:tc>
      </w:tr>
      <w:tr w:rsidR="003D7ACD" w:rsidRPr="00E71F76" w14:paraId="5BE07106" w14:textId="77777777" w:rsidTr="003D7ACD"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09439" w14:textId="7E32228F" w:rsidR="003D7ACD" w:rsidRPr="00E71F76" w:rsidRDefault="003D7ACD" w:rsidP="003D7ACD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 الفرعي للأنشطة المعيارية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336A3" w14:textId="77777777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BC38" w14:textId="77777777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823E" w14:textId="0DD2279F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94C75" w14:textId="77777777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6E65D" w14:textId="77777777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0</w:t>
            </w:r>
          </w:p>
        </w:tc>
      </w:tr>
      <w:tr w:rsidR="003D7ACD" w:rsidRPr="00E71F76" w14:paraId="50B36E1D" w14:textId="77777777" w:rsidTr="003D7ACD"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DAF4" w14:textId="38197D51" w:rsidR="003D7ACD" w:rsidRPr="00E71F76" w:rsidRDefault="003D7ACD" w:rsidP="003D7ACD">
            <w:pPr>
              <w:bidi/>
              <w:jc w:val="left"/>
              <w:rPr>
                <w:b/>
                <w:bCs/>
                <w:sz w:val="21"/>
                <w:szCs w:val="21"/>
                <w:lang w:eastAsia="en-CA"/>
              </w:rPr>
            </w:pPr>
            <w:r>
              <w:rPr>
                <w:b/>
                <w:bCs/>
                <w:sz w:val="21"/>
                <w:szCs w:val="21"/>
                <w:rtl/>
                <w:lang w:eastAsia="en-CA"/>
              </w:rPr>
              <w:t>المجموع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8B270" w14:textId="77777777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2,584,707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22676" w14:textId="77777777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3,098,567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6A69" w14:textId="001BFE36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483,512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2D90" w14:textId="77777777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6,166,786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CB0C" w14:textId="77777777" w:rsidR="003D7ACD" w:rsidRPr="00E71F76" w:rsidRDefault="003D7ACD" w:rsidP="003D7ACD">
            <w:pPr>
              <w:bidi/>
              <w:jc w:val="right"/>
              <w:rPr>
                <w:b/>
                <w:bCs/>
                <w:sz w:val="21"/>
                <w:szCs w:val="21"/>
                <w:lang w:eastAsia="en-CA"/>
              </w:rPr>
            </w:pPr>
            <w:r w:rsidRPr="00E71F76">
              <w:rPr>
                <w:b/>
                <w:bCs/>
                <w:sz w:val="21"/>
                <w:szCs w:val="21"/>
                <w:lang w:eastAsia="en-CA"/>
              </w:rPr>
              <w:t>829,226</w:t>
            </w:r>
          </w:p>
        </w:tc>
      </w:tr>
    </w:tbl>
    <w:p w14:paraId="5F0135D6" w14:textId="2DA886C0" w:rsidR="007949AD" w:rsidRPr="007949AD" w:rsidRDefault="007949AD" w:rsidP="007949A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rPr>
          <w:sz w:val="24"/>
          <w:szCs w:val="24"/>
          <w:lang w:bidi="ar-EG"/>
        </w:rPr>
      </w:pPr>
      <w:r w:rsidRPr="007949AD">
        <w:rPr>
          <w:sz w:val="22"/>
          <w:szCs w:val="22"/>
          <w:rtl/>
          <w:lang w:bidi="ar-EG"/>
        </w:rPr>
        <w:t>*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بما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في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ذلك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تكاليف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دعم</w:t>
      </w:r>
      <w:r w:rsidR="000F6009">
        <w:rPr>
          <w:sz w:val="22"/>
          <w:szCs w:val="22"/>
          <w:rtl/>
          <w:lang w:bidi="ar-EG"/>
        </w:rPr>
        <w:t xml:space="preserve"> </w:t>
      </w:r>
      <w:r w:rsidRPr="007949AD">
        <w:rPr>
          <w:sz w:val="22"/>
          <w:szCs w:val="22"/>
          <w:rtl/>
          <w:lang w:bidi="ar-EG"/>
        </w:rPr>
        <w:t>الوكالة.</w:t>
      </w:r>
    </w:p>
    <w:p w14:paraId="4C7B2B88" w14:textId="003825EC" w:rsidR="007949AD" w:rsidRPr="000F6009" w:rsidRDefault="007949AD" w:rsidP="000F6009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120" w:after="120"/>
        <w:rPr>
          <w:b/>
          <w:bCs/>
          <w:sz w:val="26"/>
          <w:szCs w:val="26"/>
          <w:lang w:bidi="ar-EG"/>
        </w:rPr>
      </w:pPr>
      <w:r w:rsidRPr="000F6009">
        <w:rPr>
          <w:rFonts w:hint="cs"/>
          <w:b/>
          <w:bCs/>
          <w:sz w:val="26"/>
          <w:szCs w:val="26"/>
          <w:rtl/>
          <w:lang w:bidi="ar-EG"/>
        </w:rPr>
        <w:lastRenderedPageBreak/>
        <w:t>ال</w:t>
      </w:r>
      <w:r w:rsidRPr="000F6009">
        <w:rPr>
          <w:b/>
          <w:bCs/>
          <w:sz w:val="26"/>
          <w:szCs w:val="26"/>
          <w:rtl/>
          <w:lang w:bidi="ar-EG"/>
        </w:rPr>
        <w:t>توصية</w:t>
      </w:r>
    </w:p>
    <w:p w14:paraId="3EE8B219" w14:textId="3AFA3139" w:rsidR="00F22893" w:rsidRDefault="007949AD" w:rsidP="0019512B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120"/>
        <w:ind w:left="0" w:firstLine="0"/>
        <w:rPr>
          <w:sz w:val="26"/>
          <w:szCs w:val="26"/>
          <w:rtl/>
          <w:lang w:bidi="ar-EG"/>
        </w:rPr>
      </w:pPr>
      <w:r>
        <w:rPr>
          <w:sz w:val="26"/>
          <w:szCs w:val="26"/>
          <w:rtl/>
          <w:lang w:bidi="ar-EG"/>
        </w:rPr>
        <w:t>ق</w:t>
      </w:r>
      <w:r w:rsidRPr="007949AD">
        <w:rPr>
          <w:sz w:val="26"/>
          <w:szCs w:val="26"/>
          <w:rtl/>
          <w:lang w:bidi="ar-EG"/>
        </w:rPr>
        <w:t>د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ترغب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اللجنة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التنفيذية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الإحاطة</w:t>
      </w:r>
      <w:r w:rsidR="000F6009">
        <w:rPr>
          <w:sz w:val="26"/>
          <w:szCs w:val="26"/>
          <w:rtl/>
          <w:lang w:bidi="ar-EG"/>
        </w:rPr>
        <w:t xml:space="preserve"> </w:t>
      </w:r>
      <w:r w:rsidR="00F229FB">
        <w:rPr>
          <w:rFonts w:hint="cs"/>
          <w:sz w:val="26"/>
          <w:szCs w:val="26"/>
          <w:rtl/>
          <w:lang w:bidi="ar-EG"/>
        </w:rPr>
        <w:t xml:space="preserve">علما </w:t>
      </w:r>
      <w:r w:rsidRPr="007949AD">
        <w:rPr>
          <w:sz w:val="26"/>
          <w:szCs w:val="26"/>
          <w:rtl/>
          <w:lang w:bidi="ar-EG"/>
        </w:rPr>
        <w:t>بخطط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أعمال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الوكالات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الثنائية</w:t>
      </w:r>
      <w:r w:rsidR="000F6009">
        <w:rPr>
          <w:sz w:val="26"/>
          <w:szCs w:val="26"/>
          <w:rtl/>
          <w:lang w:bidi="ar-EG"/>
        </w:rPr>
        <w:t xml:space="preserve"> </w:t>
      </w:r>
      <w:r w:rsidR="00E6562A">
        <w:rPr>
          <w:rFonts w:hint="cs"/>
          <w:sz w:val="26"/>
          <w:szCs w:val="26"/>
          <w:rtl/>
          <w:lang w:bidi="ar-EG"/>
        </w:rPr>
        <w:t>للفترة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2022</w:t>
      </w:r>
      <w:r w:rsidR="00E6562A">
        <w:rPr>
          <w:rFonts w:hint="cs"/>
          <w:sz w:val="26"/>
          <w:szCs w:val="26"/>
          <w:rtl/>
          <w:lang w:bidi="ar-EG"/>
        </w:rPr>
        <w:t>-</w:t>
      </w:r>
      <w:r w:rsidRPr="007949AD">
        <w:rPr>
          <w:sz w:val="26"/>
          <w:szCs w:val="26"/>
          <w:rtl/>
          <w:lang w:bidi="ar-EG"/>
        </w:rPr>
        <w:t>2024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المقدمة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من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حكومات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ألمانيا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واليابان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والمملكة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المتحدة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لبريطانيا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العظمى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وأيرلندا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الشمالية</w:t>
      </w:r>
      <w:r>
        <w:rPr>
          <w:sz w:val="26"/>
          <w:szCs w:val="26"/>
          <w:rtl/>
          <w:lang w:bidi="ar-EG"/>
        </w:rPr>
        <w:t>،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والواردة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في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rtl/>
          <w:lang w:bidi="ar-EG"/>
        </w:rPr>
        <w:t>الوثيقة</w:t>
      </w:r>
      <w:r w:rsidR="000F6009">
        <w:rPr>
          <w:sz w:val="26"/>
          <w:szCs w:val="26"/>
          <w:rtl/>
          <w:lang w:bidi="ar-EG"/>
        </w:rPr>
        <w:t xml:space="preserve"> </w:t>
      </w:r>
      <w:r w:rsidRPr="007949AD">
        <w:rPr>
          <w:sz w:val="26"/>
          <w:szCs w:val="26"/>
          <w:lang w:bidi="ar-EG"/>
        </w:rPr>
        <w:t>UNEP</w:t>
      </w:r>
      <w:r>
        <w:rPr>
          <w:sz w:val="26"/>
          <w:szCs w:val="26"/>
          <w:lang w:bidi="ar-EG"/>
        </w:rPr>
        <w:t>/</w:t>
      </w:r>
      <w:proofErr w:type="spellStart"/>
      <w:r w:rsidRPr="007949AD">
        <w:rPr>
          <w:sz w:val="26"/>
          <w:szCs w:val="26"/>
          <w:lang w:bidi="ar-EG"/>
        </w:rPr>
        <w:t>OzL.Pro</w:t>
      </w:r>
      <w:proofErr w:type="spellEnd"/>
      <w:r>
        <w:rPr>
          <w:sz w:val="26"/>
          <w:szCs w:val="26"/>
          <w:lang w:bidi="ar-EG"/>
        </w:rPr>
        <w:t>/</w:t>
      </w:r>
      <w:proofErr w:type="spellStart"/>
      <w:r w:rsidRPr="007949AD">
        <w:rPr>
          <w:sz w:val="26"/>
          <w:szCs w:val="26"/>
          <w:lang w:bidi="ar-EG"/>
        </w:rPr>
        <w:t>ExCom</w:t>
      </w:r>
      <w:proofErr w:type="spellEnd"/>
      <w:r>
        <w:rPr>
          <w:sz w:val="26"/>
          <w:szCs w:val="26"/>
          <w:lang w:bidi="ar-EG"/>
        </w:rPr>
        <w:t>/</w:t>
      </w:r>
      <w:r w:rsidRPr="007949AD">
        <w:rPr>
          <w:sz w:val="26"/>
          <w:szCs w:val="26"/>
          <w:lang w:bidi="ar-EG"/>
        </w:rPr>
        <w:t>88</w:t>
      </w:r>
      <w:r>
        <w:rPr>
          <w:sz w:val="26"/>
          <w:szCs w:val="26"/>
          <w:lang w:bidi="ar-EG"/>
        </w:rPr>
        <w:t>/</w:t>
      </w:r>
      <w:r w:rsidRPr="007949AD">
        <w:rPr>
          <w:sz w:val="26"/>
          <w:szCs w:val="26"/>
          <w:lang w:bidi="ar-EG"/>
        </w:rPr>
        <w:t>23</w:t>
      </w:r>
      <w:r w:rsidRPr="007949AD">
        <w:rPr>
          <w:sz w:val="26"/>
          <w:szCs w:val="26"/>
          <w:rtl/>
          <w:lang w:bidi="ar-EG"/>
        </w:rPr>
        <w:t>.</w:t>
      </w:r>
    </w:p>
    <w:p w14:paraId="55F56AC8" w14:textId="430E4DE7" w:rsidR="00F22893" w:rsidRDefault="00F22893" w:rsidP="00F22893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ind w:left="3600" w:hanging="360"/>
        <w:rPr>
          <w:sz w:val="26"/>
          <w:szCs w:val="26"/>
          <w:rtl/>
          <w:lang w:bidi="ar-EG"/>
        </w:rPr>
      </w:pPr>
    </w:p>
    <w:bookmarkEnd w:id="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021F876E" w14:textId="77777777" w:rsidTr="00435CE1">
        <w:tc>
          <w:tcPr>
            <w:tcW w:w="1871" w:type="dxa"/>
          </w:tcPr>
          <w:p w14:paraId="6F3B434A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4F91586E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5FA5931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872" w:type="dxa"/>
          </w:tcPr>
          <w:p w14:paraId="403C6F7D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3" w:type="dxa"/>
          </w:tcPr>
          <w:p w14:paraId="698DDB36" w14:textId="77777777" w:rsidR="007E5D09" w:rsidRDefault="007E5D09">
            <w:pPr>
              <w:rPr>
                <w:lang w:val="en-CA"/>
              </w:rPr>
            </w:pPr>
          </w:p>
        </w:tc>
      </w:tr>
    </w:tbl>
    <w:p w14:paraId="0E9B2E27" w14:textId="77777777" w:rsidR="007E5D09" w:rsidRDefault="007E5D09">
      <w:pPr>
        <w:rPr>
          <w:rtl/>
          <w:lang w:val="en-CA"/>
        </w:rPr>
      </w:pPr>
    </w:p>
    <w:sectPr w:rsidR="007E5D09" w:rsidSect="007949AD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2" w:left="1440" w:header="720" w:footer="4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30ECC9" w14:textId="77777777" w:rsidR="00796E79" w:rsidRDefault="00796E79">
      <w:r>
        <w:separator/>
      </w:r>
    </w:p>
  </w:endnote>
  <w:endnote w:type="continuationSeparator" w:id="0">
    <w:p w14:paraId="26C05C44" w14:textId="77777777" w:rsidR="00796E79" w:rsidRDefault="00796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abic Transparent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5BAA9" w14:textId="7D215C6C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02E7D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6319F" w14:textId="4DFCE75D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02E7D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2520454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2B9E17" w14:textId="12D01A3E" w:rsidR="00435CE1" w:rsidRDefault="00435CE1" w:rsidP="00435CE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1B5CCFCB" w14:textId="77777777" w:rsidR="00435CE1" w:rsidRPr="0014130B" w:rsidRDefault="00435CE1" w:rsidP="00435CE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529C66C0" w14:textId="77777777" w:rsidR="00435CE1" w:rsidRDefault="00435CE1" w:rsidP="00435CE1">
    <w:pPr>
      <w:pStyle w:val="Footer"/>
    </w:pPr>
  </w:p>
  <w:p w14:paraId="1D49F498" w14:textId="377807CD" w:rsidR="007E5D09" w:rsidRDefault="007E5D09" w:rsidP="00435CE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BAE5F" w14:textId="77777777" w:rsidR="00796E79" w:rsidRDefault="00796E79" w:rsidP="00E5571E">
      <w:pPr>
        <w:bidi/>
      </w:pPr>
      <w:r>
        <w:separator/>
      </w:r>
    </w:p>
  </w:footnote>
  <w:footnote w:type="continuationSeparator" w:id="0">
    <w:p w14:paraId="6520D39B" w14:textId="77777777" w:rsidR="00796E79" w:rsidRDefault="00796E79">
      <w:r>
        <w:continuationSeparator/>
      </w:r>
    </w:p>
  </w:footnote>
  <w:footnote w:id="1">
    <w:p w14:paraId="5D754D14" w14:textId="42A962F6" w:rsidR="00C0337B" w:rsidRPr="00C0337B" w:rsidRDefault="00C0337B" w:rsidP="00F229FB">
      <w:pPr>
        <w:pStyle w:val="FootnoteText"/>
        <w:bidi/>
        <w:spacing w:before="60" w:after="60"/>
        <w:rPr>
          <w:rtl/>
          <w:lang w:val="en-US" w:bidi="ar-SY"/>
        </w:rPr>
      </w:pPr>
      <w:r>
        <w:rPr>
          <w:rStyle w:val="FootnoteReference"/>
        </w:rPr>
        <w:footnoteRef/>
      </w:r>
      <w:r w:rsidR="0019512B">
        <w:rPr>
          <w:rtl/>
          <w:lang w:val="en-US" w:bidi="ar-BH"/>
        </w:rPr>
        <w:t xml:space="preserve"> </w:t>
      </w:r>
      <w:r w:rsidR="00983FD1">
        <w:rPr>
          <w:rFonts w:hint="cs"/>
          <w:rtl/>
          <w:lang w:val="en-US" w:bidi="ar-BH"/>
        </w:rPr>
        <w:t>ستعقد</w:t>
      </w:r>
      <w:r w:rsidR="0019512B">
        <w:rPr>
          <w:rFonts w:hint="cs"/>
          <w:rtl/>
          <w:lang w:val="en-US" w:bidi="ar-BH"/>
        </w:rPr>
        <w:t xml:space="preserve"> </w:t>
      </w:r>
      <w:r w:rsidR="00983FD1">
        <w:rPr>
          <w:rFonts w:hint="cs"/>
          <w:rtl/>
          <w:lang w:val="en-US" w:bidi="ar-BH"/>
        </w:rPr>
        <w:t>اجتماعات</w:t>
      </w:r>
      <w:r w:rsidR="0019512B">
        <w:rPr>
          <w:rFonts w:hint="cs"/>
          <w:rtl/>
          <w:lang w:val="en-US" w:bidi="ar-BH"/>
        </w:rPr>
        <w:t xml:space="preserve"> </w:t>
      </w:r>
      <w:r w:rsidR="00983FD1">
        <w:rPr>
          <w:rFonts w:hint="cs"/>
          <w:rtl/>
          <w:lang w:val="en-US" w:bidi="ar-BH"/>
        </w:rPr>
        <w:t>عبر</w:t>
      </w:r>
      <w:r w:rsidR="0019512B">
        <w:rPr>
          <w:rFonts w:hint="cs"/>
          <w:rtl/>
          <w:lang w:val="en-US" w:bidi="ar-BH"/>
        </w:rPr>
        <w:t xml:space="preserve"> </w:t>
      </w:r>
      <w:r w:rsidR="003A2A74">
        <w:rPr>
          <w:rFonts w:hint="cs"/>
          <w:rtl/>
          <w:lang w:val="en-US" w:bidi="ar-BH"/>
        </w:rPr>
        <w:t>الإنترنت</w:t>
      </w:r>
      <w:r w:rsidR="0019512B">
        <w:rPr>
          <w:rFonts w:hint="cs"/>
          <w:rtl/>
          <w:lang w:val="en-US" w:bidi="ar-BH"/>
        </w:rPr>
        <w:t xml:space="preserve"> </w:t>
      </w:r>
      <w:r w:rsidR="00983FD1">
        <w:rPr>
          <w:rFonts w:hint="cs"/>
          <w:rtl/>
          <w:lang w:val="en-US" w:bidi="ar-BH"/>
        </w:rPr>
        <w:t>وعملية</w:t>
      </w:r>
      <w:r w:rsidR="0019512B">
        <w:rPr>
          <w:rFonts w:hint="cs"/>
          <w:rtl/>
          <w:lang w:val="en-US" w:bidi="ar-BH"/>
        </w:rPr>
        <w:t xml:space="preserve"> </w:t>
      </w:r>
      <w:r w:rsidR="00983FD1">
        <w:rPr>
          <w:rFonts w:hint="cs"/>
          <w:rtl/>
          <w:lang w:val="en-US" w:bidi="ar-BH"/>
        </w:rPr>
        <w:t>الموافقة</w:t>
      </w:r>
      <w:r w:rsidR="0019512B">
        <w:rPr>
          <w:rFonts w:hint="cs"/>
          <w:rtl/>
          <w:lang w:val="en-US" w:bidi="ar-BH"/>
        </w:rPr>
        <w:t xml:space="preserve"> </w:t>
      </w:r>
      <w:r w:rsidR="00983FD1">
        <w:rPr>
          <w:rFonts w:hint="cs"/>
          <w:rtl/>
          <w:lang w:val="en-US" w:bidi="ar-BH"/>
        </w:rPr>
        <w:t>فيما</w:t>
      </w:r>
      <w:r w:rsidR="0019512B">
        <w:rPr>
          <w:rFonts w:hint="cs"/>
          <w:rtl/>
          <w:lang w:val="en-US" w:bidi="ar-BH"/>
        </w:rPr>
        <w:t xml:space="preserve"> </w:t>
      </w:r>
      <w:r w:rsidR="00983FD1">
        <w:rPr>
          <w:rFonts w:hint="cs"/>
          <w:rtl/>
          <w:lang w:val="en-US" w:bidi="ar-BH"/>
        </w:rPr>
        <w:t>بي</w:t>
      </w:r>
      <w:r w:rsidR="00983FD1">
        <w:rPr>
          <w:rFonts w:hint="cs"/>
          <w:rtl/>
          <w:lang w:val="en-US" w:bidi="ar-SA"/>
        </w:rPr>
        <w:t>ن</w:t>
      </w:r>
      <w:r w:rsidR="0019512B">
        <w:rPr>
          <w:rFonts w:hint="cs"/>
          <w:rtl/>
          <w:lang w:val="en-US" w:bidi="ar-SA"/>
        </w:rPr>
        <w:t xml:space="preserve"> </w:t>
      </w:r>
      <w:r w:rsidR="00983FD1">
        <w:rPr>
          <w:rFonts w:hint="cs"/>
          <w:rtl/>
          <w:lang w:val="en-US" w:bidi="ar-SA"/>
        </w:rPr>
        <w:t>الدورات</w:t>
      </w:r>
      <w:r w:rsidR="0019512B">
        <w:rPr>
          <w:rFonts w:hint="cs"/>
          <w:rtl/>
          <w:lang w:val="en-US" w:bidi="ar-SA"/>
        </w:rPr>
        <w:t xml:space="preserve"> </w:t>
      </w:r>
      <w:r w:rsidR="00983FD1">
        <w:rPr>
          <w:rFonts w:hint="cs"/>
          <w:rtl/>
          <w:lang w:val="en-US" w:bidi="ar-SA"/>
        </w:rPr>
        <w:t>في</w:t>
      </w:r>
      <w:r w:rsidR="0019512B">
        <w:rPr>
          <w:rFonts w:hint="cs"/>
          <w:rtl/>
          <w:lang w:val="en-US" w:bidi="ar-SA"/>
        </w:rPr>
        <w:t xml:space="preserve"> </w:t>
      </w:r>
      <w:r w:rsidR="007D141D" w:rsidRPr="007D141D">
        <w:rPr>
          <w:rFonts w:hint="cs"/>
          <w:rtl/>
          <w:lang w:val="en-US" w:bidi="ar-SA"/>
        </w:rPr>
        <w:t>نوفمبر/</w:t>
      </w:r>
      <w:r w:rsidR="007D141D" w:rsidRPr="007D141D">
        <w:rPr>
          <w:rtl/>
          <w:lang w:val="en-US" w:bidi="ar-SA"/>
        </w:rPr>
        <w:t>تشرين</w:t>
      </w:r>
      <w:r w:rsidR="0019512B">
        <w:rPr>
          <w:rtl/>
          <w:lang w:val="en-US" w:bidi="ar-SA"/>
        </w:rPr>
        <w:t xml:space="preserve"> </w:t>
      </w:r>
      <w:r w:rsidR="007D141D" w:rsidRPr="007D141D">
        <w:rPr>
          <w:rtl/>
          <w:lang w:val="en-US" w:bidi="ar-SA"/>
        </w:rPr>
        <w:t>الثاني</w:t>
      </w:r>
      <w:r w:rsidR="0019512B">
        <w:rPr>
          <w:rFonts w:hint="cs"/>
          <w:rtl/>
          <w:lang w:val="en-US" w:bidi="ar-SA"/>
        </w:rPr>
        <w:t xml:space="preserve"> </w:t>
      </w:r>
      <w:r w:rsidR="007D141D" w:rsidRPr="007D141D">
        <w:rPr>
          <w:rFonts w:hint="cs"/>
          <w:rtl/>
          <w:lang w:val="en-US" w:bidi="ar-SA"/>
        </w:rPr>
        <w:t>وديسمبر/كانو</w:t>
      </w:r>
      <w:r w:rsidR="007D141D" w:rsidRPr="007D141D">
        <w:rPr>
          <w:rtl/>
          <w:lang w:val="en-US" w:bidi="ar-SA"/>
        </w:rPr>
        <w:t>ن</w:t>
      </w:r>
      <w:r w:rsidR="0019512B">
        <w:rPr>
          <w:rtl/>
          <w:lang w:val="en-US" w:bidi="ar-SA"/>
        </w:rPr>
        <w:t xml:space="preserve"> </w:t>
      </w:r>
      <w:r w:rsidR="007D141D" w:rsidRPr="007D141D">
        <w:rPr>
          <w:rtl/>
          <w:lang w:val="en-US" w:bidi="ar-SA"/>
        </w:rPr>
        <w:t>ا</w:t>
      </w:r>
      <w:r w:rsidR="007D141D" w:rsidRPr="007D141D">
        <w:rPr>
          <w:rFonts w:hint="cs"/>
          <w:rtl/>
          <w:lang w:val="en-US" w:bidi="ar-SA"/>
        </w:rPr>
        <w:t>لأول</w:t>
      </w:r>
      <w:r w:rsidR="0019512B">
        <w:rPr>
          <w:rFonts w:hint="cs"/>
          <w:rtl/>
          <w:lang w:val="en-US" w:bidi="ar-SA"/>
        </w:rPr>
        <w:t xml:space="preserve"> </w:t>
      </w:r>
      <w:r w:rsidR="00983FD1">
        <w:rPr>
          <w:rFonts w:hint="cs"/>
          <w:rtl/>
          <w:lang w:val="en-US" w:bidi="ar-SA"/>
        </w:rPr>
        <w:t>بسبب</w:t>
      </w:r>
      <w:r w:rsidR="0019512B">
        <w:rPr>
          <w:rFonts w:hint="cs"/>
          <w:rtl/>
          <w:lang w:val="en-US" w:bidi="ar-SA"/>
        </w:rPr>
        <w:t xml:space="preserve"> </w:t>
      </w:r>
      <w:r w:rsidR="00983FD1">
        <w:rPr>
          <w:rFonts w:hint="cs"/>
          <w:rtl/>
          <w:lang w:val="en-US" w:bidi="ar-SA"/>
        </w:rPr>
        <w:t>فيروس</w:t>
      </w:r>
      <w:r w:rsidR="0019512B">
        <w:rPr>
          <w:rFonts w:hint="cs"/>
          <w:rtl/>
          <w:lang w:val="en-US" w:bidi="ar-SA"/>
        </w:rPr>
        <w:t xml:space="preserve"> </w:t>
      </w:r>
      <w:r w:rsidR="00983FD1">
        <w:rPr>
          <w:rFonts w:hint="cs"/>
          <w:rtl/>
          <w:lang w:val="en-US" w:bidi="ar-SA"/>
        </w:rPr>
        <w:t>كورونا</w:t>
      </w:r>
      <w:r w:rsidR="0019512B">
        <w:rPr>
          <w:rFonts w:hint="eastAsia"/>
          <w:rtl/>
          <w:lang w:val="en-US" w:bidi="ar-SA"/>
        </w:rPr>
        <w:t xml:space="preserve"> </w:t>
      </w:r>
      <w:r w:rsidR="00983FD1">
        <w:rPr>
          <w:rFonts w:hint="cs"/>
          <w:rtl/>
          <w:lang w:val="en-US" w:bidi="ar-SA"/>
        </w:rPr>
        <w:t>(كوفيد</w:t>
      </w:r>
      <w:r w:rsidR="007D141D">
        <w:rPr>
          <w:rtl/>
          <w:lang w:val="en-US" w:bidi="ar-SA"/>
        </w:rPr>
        <w:noBreakHyphen/>
      </w:r>
      <w:r w:rsidR="00983FD1">
        <w:rPr>
          <w:rFonts w:hint="cs"/>
          <w:rtl/>
          <w:lang w:val="en-US" w:bidi="ar-SA"/>
        </w:rPr>
        <w:t>19)</w:t>
      </w:r>
      <w:r w:rsidR="002F494F">
        <w:rPr>
          <w:rFonts w:hint="cs"/>
          <w:rtl/>
          <w:lang w:val="en-US" w:bidi="ar-SA"/>
        </w:rPr>
        <w:t>.</w:t>
      </w:r>
    </w:p>
  </w:footnote>
  <w:footnote w:id="2">
    <w:p w14:paraId="78AB3B73" w14:textId="612E270F" w:rsidR="00E6562A" w:rsidRPr="00C0337B" w:rsidRDefault="00E6562A" w:rsidP="00F229FB">
      <w:pPr>
        <w:pStyle w:val="FootnoteText"/>
        <w:bidi/>
        <w:spacing w:before="60" w:after="60"/>
        <w:rPr>
          <w:rtl/>
          <w:lang w:val="en-US" w:bidi="ar-SY"/>
        </w:rPr>
      </w:pPr>
      <w:r>
        <w:rPr>
          <w:rStyle w:val="FootnoteReference"/>
        </w:rPr>
        <w:footnoteRef/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نظرا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للقيود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التي</w:t>
      </w:r>
      <w:r w:rsidR="0019512B">
        <w:rPr>
          <w:rtl/>
          <w:lang w:val="en-US" w:bidi="ar-BH"/>
        </w:rPr>
        <w:t xml:space="preserve"> </w:t>
      </w:r>
      <w:r w:rsidR="00F229FB">
        <w:rPr>
          <w:rFonts w:hint="cs"/>
          <w:rtl/>
          <w:lang w:val="en-US" w:bidi="ar-BH"/>
        </w:rPr>
        <w:t>ت</w:t>
      </w:r>
      <w:r w:rsidR="0019512B" w:rsidRPr="0019512B">
        <w:rPr>
          <w:rtl/>
          <w:lang w:val="en-US" w:bidi="ar-BH"/>
        </w:rPr>
        <w:t>فرضها</w:t>
      </w:r>
      <w:r w:rsidR="0019512B">
        <w:rPr>
          <w:rtl/>
          <w:lang w:val="en-US" w:bidi="ar-BH"/>
        </w:rPr>
        <w:t xml:space="preserve"> </w:t>
      </w:r>
      <w:r w:rsidR="004A6907">
        <w:rPr>
          <w:rtl/>
          <w:lang w:val="en-US" w:bidi="ar-BH"/>
        </w:rPr>
        <w:t>جائحة</w:t>
      </w:r>
      <w:r w:rsidR="00FE5D2C">
        <w:rPr>
          <w:rFonts w:hint="cs"/>
          <w:rtl/>
          <w:lang w:val="en-US" w:bidi="ar-BH"/>
        </w:rPr>
        <w:t xml:space="preserve"> كوفيد-19</w:t>
      </w:r>
      <w:r w:rsidR="0019512B">
        <w:rPr>
          <w:rtl/>
          <w:lang w:val="en-US" w:bidi="ar-BH"/>
        </w:rPr>
        <w:t xml:space="preserve">، </w:t>
      </w:r>
      <w:r w:rsidR="0019512B" w:rsidRPr="0019512B">
        <w:rPr>
          <w:rtl/>
          <w:lang w:val="en-US" w:bidi="ar-BH"/>
        </w:rPr>
        <w:t>تم</w:t>
      </w:r>
      <w:r w:rsidR="00F229FB">
        <w:rPr>
          <w:rFonts w:hint="cs"/>
          <w:rtl/>
          <w:lang w:val="en-US" w:bidi="ar-BH"/>
        </w:rPr>
        <w:t xml:space="preserve"> تناول </w:t>
      </w:r>
      <w:r w:rsidR="0019512B" w:rsidRPr="0019512B">
        <w:rPr>
          <w:rtl/>
          <w:lang w:val="en-US" w:bidi="ar-BH"/>
        </w:rPr>
        <w:t>تعليقات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الأمانة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على</w:t>
      </w:r>
      <w:r w:rsidR="0019512B">
        <w:rPr>
          <w:rtl/>
          <w:lang w:val="en-US" w:bidi="ar-BH"/>
        </w:rPr>
        <w:t xml:space="preserve"> </w:t>
      </w:r>
      <w:r w:rsidR="00EF1EB8">
        <w:rPr>
          <w:rFonts w:hint="cs"/>
          <w:rtl/>
          <w:lang w:val="en-US" w:bidi="ar-BH"/>
        </w:rPr>
        <w:t>الطلب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الأولي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لخطة</w:t>
      </w:r>
      <w:r w:rsidR="0019512B">
        <w:rPr>
          <w:rtl/>
          <w:lang w:val="en-US" w:bidi="ar-BH"/>
        </w:rPr>
        <w:t xml:space="preserve"> </w:t>
      </w:r>
      <w:r w:rsidR="00F229FB">
        <w:rPr>
          <w:rFonts w:hint="cs"/>
          <w:rtl/>
          <w:lang w:val="en-US" w:bidi="ar-BH"/>
        </w:rPr>
        <w:t>أعمال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الوكالات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الثنائية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للفترة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2022-2024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من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خلال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المناقشات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الثنائية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والتبادلات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العديدة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للرسائل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الإلكترونية</w:t>
      </w:r>
      <w:r w:rsidR="0019512B">
        <w:rPr>
          <w:rtl/>
          <w:lang w:val="en-US" w:bidi="ar-BH"/>
        </w:rPr>
        <w:t>. وت</w:t>
      </w:r>
      <w:r w:rsidR="0019512B" w:rsidRPr="0019512B">
        <w:rPr>
          <w:rtl/>
          <w:lang w:val="en-US" w:bidi="ar-BH"/>
        </w:rPr>
        <w:t>م</w:t>
      </w:r>
      <w:r w:rsidR="0019512B">
        <w:rPr>
          <w:rtl/>
          <w:lang w:val="en-US" w:bidi="ar-BH"/>
        </w:rPr>
        <w:t xml:space="preserve"> </w:t>
      </w:r>
      <w:r w:rsidR="00F229FB">
        <w:rPr>
          <w:rFonts w:hint="cs"/>
          <w:rtl/>
          <w:lang w:val="en-US" w:bidi="ar-BH"/>
        </w:rPr>
        <w:t>تناول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جميع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القضايا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بشكل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مرض.</w:t>
      </w:r>
    </w:p>
  </w:footnote>
  <w:footnote w:id="3">
    <w:p w14:paraId="1704D745" w14:textId="125BF905" w:rsidR="00E6562A" w:rsidRPr="00C0337B" w:rsidRDefault="00E6562A" w:rsidP="00F229FB">
      <w:pPr>
        <w:pStyle w:val="FootnoteText"/>
        <w:bidi/>
        <w:spacing w:before="60" w:after="60"/>
        <w:rPr>
          <w:rtl/>
          <w:lang w:val="en-US" w:bidi="ar-SY"/>
        </w:rPr>
      </w:pPr>
      <w:r>
        <w:rPr>
          <w:rStyle w:val="FootnoteReference"/>
        </w:rPr>
        <w:footnoteRef/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يمكن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اعتبار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التعاون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الثنائي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بمثابة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مساهمة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في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</w:t>
      </w:r>
      <w:r w:rsidR="008220C5">
        <w:rPr>
          <w:rtl/>
          <w:lang w:val="en-US" w:bidi="ar-BH"/>
        </w:rPr>
        <w:t>لصندوق المتعدد الأطراف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تصل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قيمتها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إلى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20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في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المائة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من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التعهد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السنوي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لبلد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ما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للصندوق</w:t>
      </w:r>
      <w:r w:rsidR="0019512B">
        <w:rPr>
          <w:rtl/>
          <w:lang w:val="en-US" w:bidi="ar-BH"/>
        </w:rPr>
        <w:t>. وق</w:t>
      </w:r>
      <w:r w:rsidR="0019512B" w:rsidRPr="0019512B">
        <w:rPr>
          <w:rtl/>
          <w:lang w:val="en-US" w:bidi="ar-BH"/>
        </w:rPr>
        <w:t>ررت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اللجنة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التنفيذية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السماح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بالمرونة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في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السنة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التي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سيتم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فيها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قيد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المشروعات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الثنائية</w:t>
      </w:r>
      <w:r w:rsidR="0019512B">
        <w:rPr>
          <w:rtl/>
          <w:lang w:val="en-US" w:bidi="ar-BH"/>
        </w:rPr>
        <w:t xml:space="preserve">، </w:t>
      </w:r>
      <w:r w:rsidR="0019512B" w:rsidRPr="0019512B">
        <w:rPr>
          <w:rtl/>
          <w:lang w:val="en-US" w:bidi="ar-BH"/>
        </w:rPr>
        <w:t>بشرط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أن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تقدم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الوكالات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الثنائية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خطط</w:t>
      </w:r>
      <w:r w:rsidR="0019512B">
        <w:rPr>
          <w:rtl/>
          <w:lang w:val="en-US" w:bidi="ar-BH"/>
        </w:rPr>
        <w:t xml:space="preserve"> </w:t>
      </w:r>
      <w:r w:rsidR="00F229FB">
        <w:rPr>
          <w:rFonts w:hint="cs"/>
          <w:rtl/>
          <w:lang w:val="en-US" w:bidi="ar-BH"/>
        </w:rPr>
        <w:t>أعمالها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في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بداية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العام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في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الوقت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المناسب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للنظر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فيها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أثناء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مناقشة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خطط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الأعمال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في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الاجتماع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الأول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للجنة</w:t>
      </w:r>
      <w:r w:rsidR="0019512B">
        <w:rPr>
          <w:rtl/>
          <w:lang w:val="en-US" w:bidi="ar-BH"/>
        </w:rPr>
        <w:t xml:space="preserve"> </w:t>
      </w:r>
      <w:r w:rsidR="00F229FB">
        <w:rPr>
          <w:rFonts w:hint="cs"/>
          <w:rtl/>
          <w:lang w:val="en-US" w:bidi="ar-BH"/>
        </w:rPr>
        <w:t>لذلك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العام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(المقرر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25/13(أ))</w:t>
      </w:r>
      <w:r w:rsidR="0019512B">
        <w:rPr>
          <w:rtl/>
          <w:lang w:val="en-US" w:bidi="ar-BH"/>
        </w:rPr>
        <w:t>. ول</w:t>
      </w:r>
      <w:r w:rsidR="0019512B" w:rsidRPr="0019512B">
        <w:rPr>
          <w:rtl/>
          <w:lang w:val="en-US" w:bidi="ar-BH"/>
        </w:rPr>
        <w:t>م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يقدم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التعاون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الثنائي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من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جانب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الأطراف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الأخرى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غير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العاملة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ب</w:t>
      </w:r>
      <w:r w:rsidR="00F229FB">
        <w:rPr>
          <w:rFonts w:hint="cs"/>
          <w:rtl/>
          <w:lang w:val="en-US" w:bidi="ar-BH"/>
        </w:rPr>
        <w:t xml:space="preserve">موجب </w:t>
      </w:r>
      <w:r w:rsidR="0019512B" w:rsidRPr="0019512B">
        <w:rPr>
          <w:rtl/>
          <w:lang w:val="en-US" w:bidi="ar-BH"/>
        </w:rPr>
        <w:t>المادة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5</w:t>
      </w:r>
      <w:r w:rsidR="0019512B">
        <w:rPr>
          <w:rtl/>
          <w:lang w:val="en-US" w:bidi="ar-BH"/>
        </w:rPr>
        <w:t xml:space="preserve">، </w:t>
      </w:r>
      <w:r w:rsidR="0019512B" w:rsidRPr="0019512B">
        <w:rPr>
          <w:rtl/>
          <w:lang w:val="en-US" w:bidi="ar-BH"/>
        </w:rPr>
        <w:t>مثل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كندا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وتشيك</w:t>
      </w:r>
      <w:r w:rsidR="0019512B">
        <w:rPr>
          <w:rFonts w:hint="cs"/>
          <w:rtl/>
          <w:lang w:val="en-US" w:bidi="ar-BH"/>
        </w:rPr>
        <w:t>يا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وفنلندا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وإسرائيل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وإيطاليا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وبولندا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والبرتغال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والاتحاد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الروسي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وإسبانيا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والسويد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وسويسرا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والولايات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المتحدة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الأمريكية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خطط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أعمال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ثنائية</w:t>
      </w:r>
      <w:r w:rsidR="0019512B">
        <w:rPr>
          <w:rtl/>
          <w:lang w:val="en-US" w:bidi="ar-BH"/>
        </w:rPr>
        <w:t xml:space="preserve"> </w:t>
      </w:r>
      <w:r w:rsidR="00EF1EB8">
        <w:rPr>
          <w:rFonts w:hint="cs"/>
          <w:rtl/>
          <w:lang w:val="en-US" w:bidi="ar-BH"/>
        </w:rPr>
        <w:t>و</w:t>
      </w:r>
      <w:r w:rsidR="0019512B" w:rsidRPr="0019512B">
        <w:rPr>
          <w:rtl/>
          <w:lang w:val="en-US" w:bidi="ar-BH"/>
        </w:rPr>
        <w:t>يمكن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أن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تزداد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قيمة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الأنشطة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الثنائية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في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حالة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تقديم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مثل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هذه</w:t>
      </w:r>
      <w:r w:rsidR="0019512B">
        <w:rPr>
          <w:rtl/>
          <w:lang w:val="en-US" w:bidi="ar-BH"/>
        </w:rPr>
        <w:t xml:space="preserve"> </w:t>
      </w:r>
      <w:r w:rsidR="0019512B" w:rsidRPr="0019512B">
        <w:rPr>
          <w:rtl/>
          <w:lang w:val="en-US" w:bidi="ar-BH"/>
        </w:rPr>
        <w:t>الطلبات</w:t>
      </w:r>
      <w:r>
        <w:rPr>
          <w:rFonts w:hint="cs"/>
          <w:rtl/>
          <w:lang w:val="en-US" w:bidi="ar-BH"/>
        </w:rPr>
        <w:t>.</w:t>
      </w:r>
    </w:p>
  </w:footnote>
  <w:footnote w:id="4">
    <w:p w14:paraId="0C94F075" w14:textId="2A4C7D18" w:rsidR="00E6562A" w:rsidRDefault="00E6562A" w:rsidP="00F229FB">
      <w:pPr>
        <w:pStyle w:val="FootnoteText"/>
        <w:bidi/>
        <w:spacing w:before="60" w:after="60"/>
        <w:rPr>
          <w:rtl/>
          <w:lang w:val="en-US" w:bidi="ar-BH"/>
        </w:rPr>
      </w:pPr>
      <w:r>
        <w:rPr>
          <w:rStyle w:val="FootnoteReference"/>
        </w:rPr>
        <w:footnoteRef/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جميع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الأنشطة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بعد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عام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2024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مخصصة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للمرحلة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الأولى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من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خطط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إدارة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إزالة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المواد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الهيدروكلوروفلوروكربونية</w:t>
      </w:r>
      <w:r w:rsidR="0019512B">
        <w:rPr>
          <w:rtl/>
          <w:lang w:val="en-US" w:bidi="ar-BH"/>
        </w:rPr>
        <w:t xml:space="preserve"> </w:t>
      </w:r>
      <w:r w:rsidR="00EF1EB8">
        <w:rPr>
          <w:rFonts w:hint="cs"/>
          <w:rtl/>
          <w:lang w:val="en-US" w:bidi="ar-BH"/>
        </w:rPr>
        <w:t xml:space="preserve">الموافق عليها </w:t>
      </w:r>
      <w:r w:rsidRPr="00E6562A">
        <w:rPr>
          <w:rtl/>
          <w:lang w:val="en-US" w:bidi="ar-BH"/>
        </w:rPr>
        <w:t>لموريشيوس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وناميبيا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وبابوا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غينيا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الجديدة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وسيشيل</w:t>
      </w:r>
      <w:r w:rsidR="0019512B">
        <w:rPr>
          <w:rtl/>
          <w:lang w:val="en-US" w:bidi="ar-BH"/>
        </w:rPr>
        <w:t xml:space="preserve">؛ </w:t>
      </w:r>
      <w:r w:rsidR="00F229FB">
        <w:rPr>
          <w:rFonts w:hint="cs"/>
          <w:rtl/>
          <w:lang w:val="en-US" w:bidi="ar-BH"/>
        </w:rPr>
        <w:t>و</w:t>
      </w:r>
      <w:r w:rsidRPr="00E6562A">
        <w:rPr>
          <w:rtl/>
          <w:lang w:val="en-US" w:bidi="ar-BH"/>
        </w:rPr>
        <w:t>للمرحلة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الثانية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من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خطط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إدارة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إزالة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المواد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الهيدروكلوروفلوروكربونية</w:t>
      </w:r>
      <w:r w:rsidR="0019512B">
        <w:rPr>
          <w:rtl/>
          <w:lang w:val="en-US" w:bidi="ar-BH"/>
        </w:rPr>
        <w:t xml:space="preserve"> </w:t>
      </w:r>
      <w:r w:rsidR="00EF1EB8">
        <w:rPr>
          <w:rFonts w:hint="cs"/>
          <w:rtl/>
          <w:lang w:val="en-US" w:bidi="ar-BH"/>
        </w:rPr>
        <w:t>الموافق عليها</w:t>
      </w:r>
      <w:r w:rsidR="00EF1EB8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لكينيا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وليسوتو</w:t>
      </w:r>
      <w:r w:rsidR="0019512B">
        <w:rPr>
          <w:rtl/>
          <w:lang w:val="en-US" w:bidi="ar-BH"/>
        </w:rPr>
        <w:t xml:space="preserve"> </w:t>
      </w:r>
      <w:r w:rsidR="00F229FB">
        <w:rPr>
          <w:rFonts w:hint="cs"/>
          <w:rtl/>
          <w:lang w:val="en-US" w:bidi="ar-BH"/>
        </w:rPr>
        <w:t>و</w:t>
      </w:r>
      <w:r w:rsidR="00EF1EB8">
        <w:rPr>
          <w:rFonts w:hint="cs"/>
          <w:rtl/>
          <w:lang w:val="en-US" w:bidi="ar-BH"/>
        </w:rPr>
        <w:t>ال</w:t>
      </w:r>
      <w:r w:rsidR="00F229FB">
        <w:rPr>
          <w:rFonts w:hint="cs"/>
          <w:rtl/>
          <w:lang w:val="en-US" w:bidi="ar-BH"/>
        </w:rPr>
        <w:t>بلدان الجزرية في المحيط الهادئ</w:t>
      </w:r>
      <w:r w:rsidR="0019512B">
        <w:rPr>
          <w:rtl/>
          <w:lang w:val="en-US" w:bidi="ar-BH"/>
        </w:rPr>
        <w:t xml:space="preserve">؛ </w:t>
      </w:r>
      <w:r w:rsidRPr="00E6562A">
        <w:rPr>
          <w:rtl/>
          <w:lang w:val="en-US" w:bidi="ar-BH"/>
        </w:rPr>
        <w:t>والتعزيز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المؤسسي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لبابوا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غينيا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الجديدة</w:t>
      </w:r>
      <w:r>
        <w:rPr>
          <w:rFonts w:hint="cs"/>
          <w:rtl/>
          <w:lang w:val="en-US" w:bidi="ar-BH"/>
        </w:rPr>
        <w:t>.</w:t>
      </w:r>
    </w:p>
    <w:p w14:paraId="76B9D6C3" w14:textId="77777777" w:rsidR="00435CE1" w:rsidRPr="00C0337B" w:rsidRDefault="00435CE1" w:rsidP="00435CE1">
      <w:pPr>
        <w:pStyle w:val="FootnoteText"/>
        <w:bidi/>
        <w:spacing w:before="60" w:after="60"/>
        <w:rPr>
          <w:rtl/>
          <w:lang w:val="en-US" w:bidi="ar-SY"/>
        </w:rPr>
      </w:pPr>
    </w:p>
  </w:footnote>
  <w:footnote w:id="5">
    <w:p w14:paraId="1FC76B89" w14:textId="76E2AC4D" w:rsidR="00E6562A" w:rsidRPr="00C0337B" w:rsidRDefault="00E6562A" w:rsidP="00F229FB">
      <w:pPr>
        <w:pStyle w:val="FootnoteText"/>
        <w:bidi/>
        <w:spacing w:before="60" w:after="60"/>
        <w:rPr>
          <w:rtl/>
          <w:lang w:val="en-US" w:bidi="ar-SY"/>
        </w:rPr>
      </w:pPr>
      <w:r>
        <w:rPr>
          <w:rStyle w:val="FootnoteReference"/>
        </w:rPr>
        <w:footnoteRef/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في</w:t>
      </w:r>
      <w:r w:rsidR="0019512B">
        <w:rPr>
          <w:rtl/>
          <w:lang w:val="en-US" w:bidi="ar-BH"/>
        </w:rPr>
        <w:t xml:space="preserve"> </w:t>
      </w:r>
      <w:r w:rsidR="00291627">
        <w:rPr>
          <w:rtl/>
          <w:lang w:val="en-US" w:bidi="ar-BH"/>
        </w:rPr>
        <w:t>ظل عدم وجود</w:t>
      </w:r>
      <w:r w:rsidR="00F229FB">
        <w:rPr>
          <w:rtl/>
          <w:lang w:val="en-US" w:bidi="ar-BH"/>
        </w:rPr>
        <w:t xml:space="preserve"> </w:t>
      </w:r>
      <w:r w:rsidR="00F229FB" w:rsidRPr="00E6562A">
        <w:rPr>
          <w:rtl/>
          <w:lang w:val="en-US" w:bidi="ar-BH"/>
        </w:rPr>
        <w:t>مقرر</w:t>
      </w:r>
      <w:r w:rsidR="00F229FB">
        <w:rPr>
          <w:rtl/>
          <w:lang w:val="en-US" w:bidi="ar-BH"/>
        </w:rPr>
        <w:t xml:space="preserve"> </w:t>
      </w:r>
      <w:r w:rsidR="00F229FB" w:rsidRPr="00E6562A">
        <w:rPr>
          <w:rtl/>
          <w:lang w:val="en-US" w:bidi="ar-BH"/>
        </w:rPr>
        <w:t>من</w:t>
      </w:r>
      <w:r w:rsidR="00F229FB">
        <w:rPr>
          <w:rtl/>
          <w:lang w:val="en-US" w:bidi="ar-BH"/>
        </w:rPr>
        <w:t xml:space="preserve"> </w:t>
      </w:r>
      <w:r w:rsidR="00F229FB" w:rsidRPr="00E6562A">
        <w:rPr>
          <w:rtl/>
          <w:lang w:val="en-US" w:bidi="ar-BH"/>
        </w:rPr>
        <w:t>الأطراف</w:t>
      </w:r>
      <w:r w:rsidR="00F229FB">
        <w:rPr>
          <w:rtl/>
          <w:lang w:val="en-US" w:bidi="ar-BH"/>
        </w:rPr>
        <w:t xml:space="preserve"> </w:t>
      </w:r>
      <w:r w:rsidR="00F229FB" w:rsidRPr="00E6562A">
        <w:rPr>
          <w:rtl/>
          <w:lang w:val="en-US" w:bidi="ar-BH"/>
        </w:rPr>
        <w:t>بشأن</w:t>
      </w:r>
      <w:r w:rsidR="00F229FB">
        <w:rPr>
          <w:rtl/>
          <w:lang w:val="en-US" w:bidi="ar-BH"/>
        </w:rPr>
        <w:t xml:space="preserve"> </w:t>
      </w:r>
      <w:r w:rsidR="00F229FB" w:rsidRPr="00E6562A">
        <w:rPr>
          <w:rtl/>
          <w:lang w:val="en-US" w:bidi="ar-BH"/>
        </w:rPr>
        <w:t>مستوى</w:t>
      </w:r>
      <w:r w:rsidR="00F229FB">
        <w:rPr>
          <w:rtl/>
          <w:lang w:val="en-US" w:bidi="ar-BH"/>
        </w:rPr>
        <w:t xml:space="preserve"> </w:t>
      </w:r>
      <w:r w:rsidR="00F229FB" w:rsidRPr="00E6562A">
        <w:rPr>
          <w:rtl/>
          <w:lang w:val="en-US" w:bidi="ar-BH"/>
        </w:rPr>
        <w:t>تجديد</w:t>
      </w:r>
      <w:r w:rsidR="00F229FB">
        <w:rPr>
          <w:rtl/>
          <w:lang w:val="en-US" w:bidi="ar-BH"/>
        </w:rPr>
        <w:t xml:space="preserve"> </w:t>
      </w:r>
      <w:r w:rsidR="00F229FB" w:rsidRPr="00E6562A">
        <w:rPr>
          <w:rtl/>
          <w:lang w:val="en-US" w:bidi="ar-BH"/>
        </w:rPr>
        <w:t>موارد</w:t>
      </w:r>
      <w:r w:rsidR="00F229FB">
        <w:rPr>
          <w:rtl/>
          <w:lang w:val="en-US" w:bidi="ar-BH"/>
        </w:rPr>
        <w:t xml:space="preserve"> </w:t>
      </w:r>
      <w:r w:rsidR="00F229FB" w:rsidRPr="00E6562A">
        <w:rPr>
          <w:rtl/>
          <w:lang w:val="en-US" w:bidi="ar-BH"/>
        </w:rPr>
        <w:t>ا</w:t>
      </w:r>
      <w:r w:rsidR="00F229FB">
        <w:rPr>
          <w:rtl/>
          <w:lang w:val="en-US" w:bidi="ar-BH"/>
        </w:rPr>
        <w:t xml:space="preserve">لصندوق المتعدد الأطراف </w:t>
      </w:r>
      <w:r w:rsidR="00F229FB" w:rsidRPr="00E6562A">
        <w:rPr>
          <w:rtl/>
          <w:lang w:val="en-US" w:bidi="ar-BH"/>
        </w:rPr>
        <w:t>لفترة</w:t>
      </w:r>
      <w:r w:rsidR="00F229FB">
        <w:rPr>
          <w:rtl/>
          <w:lang w:val="en-US" w:bidi="ar-BH"/>
        </w:rPr>
        <w:t xml:space="preserve"> السنوات الثلاث </w:t>
      </w:r>
      <w:r w:rsidR="00F229FB" w:rsidRPr="00E6562A">
        <w:rPr>
          <w:rtl/>
          <w:lang w:val="en-US" w:bidi="ar-BH"/>
        </w:rPr>
        <w:t>2021</w:t>
      </w:r>
      <w:r w:rsidR="00291627">
        <w:rPr>
          <w:rFonts w:hint="cs"/>
          <w:rtl/>
          <w:lang w:val="en-US" w:bidi="ar-BH"/>
        </w:rPr>
        <w:t>-</w:t>
      </w:r>
      <w:r w:rsidR="00F229FB" w:rsidRPr="00E6562A">
        <w:rPr>
          <w:rtl/>
          <w:lang w:val="en-US" w:bidi="ar-BH"/>
        </w:rPr>
        <w:t>2023</w:t>
      </w:r>
      <w:r w:rsidR="00F229FB">
        <w:rPr>
          <w:rtl/>
          <w:lang w:val="en-US" w:bidi="ar-BH"/>
        </w:rPr>
        <w:t xml:space="preserve">، </w:t>
      </w:r>
      <w:r w:rsidR="00F229FB" w:rsidRPr="00E6562A">
        <w:rPr>
          <w:rtl/>
          <w:lang w:val="en-US" w:bidi="ar-BH"/>
        </w:rPr>
        <w:t>وفي</w:t>
      </w:r>
      <w:r w:rsidR="00F229FB">
        <w:rPr>
          <w:rtl/>
          <w:lang w:val="en-US" w:bidi="ar-BH"/>
        </w:rPr>
        <w:t xml:space="preserve"> </w:t>
      </w:r>
      <w:r w:rsidR="00F229FB" w:rsidRPr="00E6562A">
        <w:rPr>
          <w:rtl/>
          <w:lang w:val="en-US" w:bidi="ar-BH"/>
        </w:rPr>
        <w:t>ضوء</w:t>
      </w:r>
      <w:r w:rsidR="00F229FB">
        <w:rPr>
          <w:rtl/>
          <w:lang w:val="en-US" w:bidi="ar-BH"/>
        </w:rPr>
        <w:t xml:space="preserve"> </w:t>
      </w:r>
      <w:r w:rsidR="00F229FB" w:rsidRPr="00E6562A">
        <w:rPr>
          <w:rtl/>
          <w:lang w:val="en-US" w:bidi="ar-BH"/>
        </w:rPr>
        <w:t>المقرر</w:t>
      </w:r>
      <w:r w:rsidR="00F229FB">
        <w:rPr>
          <w:rtl/>
          <w:lang w:val="en-US" w:bidi="ar-BH"/>
        </w:rPr>
        <w:t xml:space="preserve"> </w:t>
      </w:r>
      <w:r w:rsidR="00F229FB" w:rsidRPr="00E6562A">
        <w:rPr>
          <w:rtl/>
          <w:lang w:val="en-US" w:bidi="ar-BH"/>
        </w:rPr>
        <w:t>32/1</w:t>
      </w:r>
      <w:r w:rsidR="00F229FB">
        <w:rPr>
          <w:rtl/>
          <w:lang w:val="en-US" w:bidi="ar-BH"/>
        </w:rPr>
        <w:t xml:space="preserve">، </w:t>
      </w:r>
      <w:r w:rsidR="00F229FB" w:rsidRPr="00E6562A">
        <w:rPr>
          <w:rtl/>
          <w:lang w:val="en-US" w:bidi="ar-BH"/>
        </w:rPr>
        <w:t>تم</w:t>
      </w:r>
      <w:r w:rsidR="00F229FB">
        <w:rPr>
          <w:rtl/>
          <w:lang w:val="en-US" w:bidi="ar-BH"/>
        </w:rPr>
        <w:t xml:space="preserve"> </w:t>
      </w:r>
      <w:r w:rsidR="00291627">
        <w:rPr>
          <w:rtl/>
          <w:lang w:val="en-US" w:bidi="ar-BH"/>
        </w:rPr>
        <w:t>افتراض جدول اشتراكات للصندوق المتعدد الأطراف للفترة</w:t>
      </w:r>
      <w:r w:rsidR="00F229FB">
        <w:rPr>
          <w:rtl/>
          <w:lang w:val="en-US" w:bidi="ar-BH"/>
        </w:rPr>
        <w:t xml:space="preserve"> </w:t>
      </w:r>
      <w:r w:rsidR="00F229FB" w:rsidRPr="00E6562A">
        <w:rPr>
          <w:rtl/>
          <w:lang w:val="en-US" w:bidi="ar-BH"/>
        </w:rPr>
        <w:t>2021-2023</w:t>
      </w:r>
      <w:r w:rsidR="00F229FB">
        <w:rPr>
          <w:rtl/>
          <w:lang w:val="en-US" w:bidi="ar-BH"/>
        </w:rPr>
        <w:t xml:space="preserve"> </w:t>
      </w:r>
      <w:r w:rsidR="00F229FB" w:rsidRPr="00E6562A">
        <w:rPr>
          <w:rtl/>
          <w:lang w:val="en-US" w:bidi="ar-BH"/>
        </w:rPr>
        <w:t>على</w:t>
      </w:r>
      <w:r w:rsidR="00F229FB">
        <w:rPr>
          <w:rtl/>
          <w:lang w:val="en-US" w:bidi="ar-BH"/>
        </w:rPr>
        <w:t xml:space="preserve"> </w:t>
      </w:r>
      <w:r w:rsidR="00F229FB" w:rsidRPr="00E6562A">
        <w:rPr>
          <w:rtl/>
          <w:lang w:val="en-US" w:bidi="ar-BH"/>
        </w:rPr>
        <w:t>نفس</w:t>
      </w:r>
      <w:r w:rsidR="00F229FB">
        <w:rPr>
          <w:rtl/>
          <w:lang w:val="en-US" w:bidi="ar-BH"/>
        </w:rPr>
        <w:t xml:space="preserve"> </w:t>
      </w:r>
      <w:r w:rsidR="00F229FB" w:rsidRPr="00E6562A">
        <w:rPr>
          <w:rtl/>
          <w:lang w:val="en-US" w:bidi="ar-BH"/>
        </w:rPr>
        <w:t>مستوى</w:t>
      </w:r>
      <w:r w:rsidR="00F229FB">
        <w:rPr>
          <w:rtl/>
          <w:lang w:val="en-US" w:bidi="ar-BH"/>
        </w:rPr>
        <w:t xml:space="preserve"> </w:t>
      </w:r>
      <w:r w:rsidR="00F229FB" w:rsidRPr="00E6562A">
        <w:rPr>
          <w:rtl/>
          <w:lang w:val="en-US" w:bidi="ar-BH"/>
        </w:rPr>
        <w:t>فترة</w:t>
      </w:r>
      <w:r w:rsidR="00F229FB">
        <w:rPr>
          <w:rtl/>
          <w:lang w:val="en-US" w:bidi="ar-BH"/>
        </w:rPr>
        <w:t xml:space="preserve"> السنوات الثلاث </w:t>
      </w:r>
      <w:r w:rsidR="00F229FB" w:rsidRPr="00E6562A">
        <w:rPr>
          <w:rtl/>
          <w:lang w:val="en-US" w:bidi="ar-BH"/>
        </w:rPr>
        <w:t>2018-2020</w:t>
      </w:r>
      <w:r>
        <w:rPr>
          <w:rFonts w:hint="cs"/>
          <w:rtl/>
          <w:lang w:val="en-US" w:bidi="ar-BH"/>
        </w:rPr>
        <w:t>.</w:t>
      </w:r>
    </w:p>
  </w:footnote>
  <w:footnote w:id="6">
    <w:p w14:paraId="0079E372" w14:textId="148236A7" w:rsidR="00E6562A" w:rsidRPr="00C0337B" w:rsidRDefault="00E6562A" w:rsidP="00F229FB">
      <w:pPr>
        <w:pStyle w:val="FootnoteText"/>
        <w:bidi/>
        <w:spacing w:before="60" w:after="60"/>
        <w:rPr>
          <w:rtl/>
          <w:lang w:val="en-US" w:bidi="ar-SY"/>
        </w:rPr>
      </w:pPr>
      <w:r>
        <w:rPr>
          <w:rStyle w:val="FootnoteReference"/>
        </w:rPr>
        <w:footnoteRef/>
      </w:r>
      <w:r w:rsidR="0019512B">
        <w:rPr>
          <w:rtl/>
          <w:lang w:val="en-US" w:bidi="ar-BH"/>
        </w:rPr>
        <w:t xml:space="preserve"> </w:t>
      </w:r>
      <w:r w:rsidR="00070B14">
        <w:rPr>
          <w:rFonts w:hint="cs"/>
          <w:rtl/>
          <w:lang w:val="en-US" w:bidi="ar-BH"/>
        </w:rPr>
        <w:t xml:space="preserve">لا </w:t>
      </w:r>
      <w:r w:rsidRPr="00E6562A">
        <w:rPr>
          <w:rtl/>
          <w:lang w:val="en-US" w:bidi="ar-BH"/>
        </w:rPr>
        <w:t>يُسمح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بإدراج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المرحلة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الثالثة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من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خطط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إدارة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إزالة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المواد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الهيدروكلوروفلوروكربونية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في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خط</w:t>
      </w:r>
      <w:r w:rsidR="00070B14">
        <w:rPr>
          <w:rFonts w:hint="cs"/>
          <w:rtl/>
          <w:lang w:val="en-US" w:bidi="ar-BH"/>
        </w:rPr>
        <w:t>ط</w:t>
      </w:r>
      <w:r w:rsidR="0019512B">
        <w:rPr>
          <w:rtl/>
          <w:lang w:val="en-US" w:bidi="ar-BH"/>
        </w:rPr>
        <w:t xml:space="preserve"> </w:t>
      </w:r>
      <w:r w:rsidR="00070B14">
        <w:rPr>
          <w:rFonts w:hint="cs"/>
          <w:rtl/>
          <w:lang w:val="en-US" w:bidi="ar-BH"/>
        </w:rPr>
        <w:t>ال</w:t>
      </w:r>
      <w:r w:rsidR="00F229FB">
        <w:rPr>
          <w:rFonts w:hint="cs"/>
          <w:rtl/>
          <w:lang w:val="en-US" w:bidi="ar-BH"/>
        </w:rPr>
        <w:t>أعمال</w:t>
      </w:r>
      <w:r w:rsidR="0019512B">
        <w:rPr>
          <w:rtl/>
          <w:lang w:val="en-US" w:bidi="ar-BH"/>
        </w:rPr>
        <w:t xml:space="preserve"> </w:t>
      </w:r>
      <w:r w:rsidR="00070B14">
        <w:rPr>
          <w:rFonts w:hint="cs"/>
          <w:rtl/>
          <w:lang w:val="en-US" w:bidi="ar-BH"/>
        </w:rPr>
        <w:t>إلا ل</w:t>
      </w:r>
      <w:r w:rsidRPr="00E6562A">
        <w:rPr>
          <w:rtl/>
          <w:lang w:val="en-US" w:bidi="ar-BH"/>
        </w:rPr>
        <w:t>لبلدان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التي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لديها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أهداف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خفض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أقل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من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أهداف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الامتثال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لعام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2025</w:t>
      </w:r>
      <w:r>
        <w:rPr>
          <w:rFonts w:hint="cs"/>
          <w:rtl/>
          <w:lang w:val="en-US" w:bidi="ar-BH"/>
        </w:rPr>
        <w:t>.</w:t>
      </w:r>
    </w:p>
  </w:footnote>
  <w:footnote w:id="7">
    <w:p w14:paraId="00552CE0" w14:textId="24FB2502" w:rsidR="00E6562A" w:rsidRPr="00C0337B" w:rsidRDefault="00E6562A" w:rsidP="00F229FB">
      <w:pPr>
        <w:pStyle w:val="FootnoteText"/>
        <w:bidi/>
        <w:spacing w:before="60" w:after="60"/>
        <w:rPr>
          <w:rtl/>
          <w:lang w:val="en-US" w:bidi="ar-SY"/>
        </w:rPr>
      </w:pPr>
      <w:r>
        <w:rPr>
          <w:rStyle w:val="FootnoteReference"/>
        </w:rPr>
        <w:footnoteRef/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يمكن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توفير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التمويل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لإعداد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خطط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التنفيذ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الوطنية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للوفاء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بالتزامات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الخفض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الأولية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من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أجل</w:t>
      </w:r>
      <w:r w:rsidR="0019512B">
        <w:rPr>
          <w:rtl/>
          <w:lang w:val="en-US" w:bidi="ar-BH"/>
        </w:rPr>
        <w:t xml:space="preserve"> </w:t>
      </w:r>
      <w:r w:rsidR="00F229FB">
        <w:rPr>
          <w:rFonts w:hint="cs"/>
          <w:rtl/>
          <w:lang w:val="en-US" w:bidi="ar-BH"/>
        </w:rPr>
        <w:t>إزالة</w:t>
      </w:r>
      <w:r w:rsidR="0019512B">
        <w:rPr>
          <w:rtl/>
          <w:lang w:val="en-US" w:bidi="ar-BH"/>
        </w:rPr>
        <w:t xml:space="preserve"> </w:t>
      </w:r>
      <w:r w:rsidR="008220C5">
        <w:rPr>
          <w:rtl/>
          <w:lang w:val="en-US" w:bidi="ar-BH"/>
        </w:rPr>
        <w:t>المواد الهيدروفلوروكربونية</w:t>
      </w:r>
      <w:r w:rsidR="0019512B">
        <w:rPr>
          <w:rtl/>
          <w:lang w:val="en-US" w:bidi="ar-BH"/>
        </w:rPr>
        <w:t xml:space="preserve">، </w:t>
      </w:r>
      <w:r w:rsidRPr="00E6562A">
        <w:rPr>
          <w:rtl/>
          <w:lang w:val="en-US" w:bidi="ar-BH"/>
        </w:rPr>
        <w:t>في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أقرب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وقت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قبل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خمس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سنوات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من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تلك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الالتزامات</w:t>
      </w:r>
      <w:r w:rsidR="0019512B">
        <w:rPr>
          <w:rtl/>
          <w:lang w:val="en-US" w:bidi="ar-BH"/>
        </w:rPr>
        <w:t xml:space="preserve">، </w:t>
      </w:r>
      <w:r w:rsidR="00F229FB">
        <w:rPr>
          <w:rFonts w:hint="cs"/>
          <w:rtl/>
          <w:lang w:val="en-US" w:bidi="ar-BH"/>
        </w:rPr>
        <w:t>و</w:t>
      </w:r>
      <w:r w:rsidRPr="00E6562A">
        <w:rPr>
          <w:rtl/>
          <w:lang w:val="en-US" w:bidi="ar-BH"/>
        </w:rPr>
        <w:t>بعد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أن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يكون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البلد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قد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صدق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على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تعديل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كيغالي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وعلى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أساس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المبادئ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التوجيهية</w:t>
      </w:r>
      <w:r w:rsidR="0019512B">
        <w:rPr>
          <w:rtl/>
          <w:lang w:val="en-US" w:bidi="ar-BH"/>
        </w:rPr>
        <w:t xml:space="preserve"> </w:t>
      </w:r>
      <w:r w:rsidR="00070B14">
        <w:rPr>
          <w:rFonts w:hint="cs"/>
          <w:rtl/>
          <w:lang w:val="en-US" w:bidi="ar-BH"/>
        </w:rPr>
        <w:t>التي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تتم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الموافقة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عليها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في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المستقبل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(المقرر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79/46(ب)(3))</w:t>
      </w:r>
      <w:r w:rsidR="0019512B">
        <w:rPr>
          <w:rtl/>
          <w:lang w:val="en-US" w:bidi="ar-BH"/>
        </w:rPr>
        <w:t>. وب</w:t>
      </w:r>
      <w:r w:rsidRPr="00E6562A">
        <w:rPr>
          <w:rtl/>
          <w:lang w:val="en-US" w:bidi="ar-BH"/>
        </w:rPr>
        <w:t>الإضافة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إلى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ذلك</w:t>
      </w:r>
      <w:r w:rsidR="0019512B">
        <w:rPr>
          <w:rtl/>
          <w:lang w:val="en-US" w:bidi="ar-BH"/>
        </w:rPr>
        <w:t xml:space="preserve">، </w:t>
      </w:r>
      <w:r w:rsidRPr="00E6562A">
        <w:rPr>
          <w:rtl/>
          <w:lang w:val="en-US" w:bidi="ar-BH"/>
        </w:rPr>
        <w:t>سمح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المقرر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84/46(و)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بإدراج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أنشطة</w:t>
      </w:r>
      <w:r w:rsidR="0019512B">
        <w:rPr>
          <w:rtl/>
          <w:lang w:val="en-US" w:bidi="ar-BH"/>
        </w:rPr>
        <w:t xml:space="preserve"> </w:t>
      </w:r>
      <w:r w:rsidR="00F229FB">
        <w:rPr>
          <w:rFonts w:hint="cs"/>
          <w:rtl/>
          <w:lang w:val="en-US" w:bidi="ar-BH"/>
        </w:rPr>
        <w:t>الإعداد لإزالة</w:t>
      </w:r>
      <w:r w:rsidR="0019512B">
        <w:rPr>
          <w:rtl/>
          <w:lang w:val="en-US" w:bidi="ar-BH"/>
        </w:rPr>
        <w:t xml:space="preserve"> </w:t>
      </w:r>
      <w:r w:rsidR="008220C5">
        <w:rPr>
          <w:rtl/>
          <w:lang w:val="en-US" w:bidi="ar-BH"/>
        </w:rPr>
        <w:t>المواد الهيدروفلوروكربونية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في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خطة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الأعمال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للبلدان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التي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لم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تصدق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على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تعديل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كيغالي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ولكنها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قدمت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رسالة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تشير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إلى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نية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حكومتها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بذل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قصارى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جهدها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للتصديق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على</w:t>
      </w:r>
      <w:r w:rsidR="0019512B">
        <w:rPr>
          <w:rtl/>
          <w:lang w:val="en-US" w:bidi="ar-BH"/>
        </w:rPr>
        <w:t xml:space="preserve"> </w:t>
      </w:r>
      <w:r w:rsidR="00070B14" w:rsidRPr="00E6562A">
        <w:rPr>
          <w:rtl/>
          <w:lang w:val="en-US" w:bidi="ar-BH"/>
        </w:rPr>
        <w:t xml:space="preserve">تعديل </w:t>
      </w:r>
      <w:r w:rsidRPr="00E6562A">
        <w:rPr>
          <w:rtl/>
          <w:lang w:val="en-US" w:bidi="ar-BH"/>
        </w:rPr>
        <w:t>كيغالي</w:t>
      </w:r>
      <w:r w:rsidR="0019512B">
        <w:rPr>
          <w:rtl/>
          <w:lang w:val="en-US" w:bidi="ar-BH"/>
        </w:rPr>
        <w:t>. وت</w:t>
      </w:r>
      <w:r w:rsidRPr="00E6562A">
        <w:rPr>
          <w:rtl/>
          <w:lang w:val="en-US" w:bidi="ar-BH"/>
        </w:rPr>
        <w:t>مت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الموافقة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على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المبادئ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التوجيهية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لإعداد</w:t>
      </w:r>
      <w:r w:rsidR="0019512B">
        <w:rPr>
          <w:rtl/>
          <w:lang w:val="en-US" w:bidi="ar-BH"/>
        </w:rPr>
        <w:t xml:space="preserve"> </w:t>
      </w:r>
      <w:r w:rsidR="00F229FB">
        <w:rPr>
          <w:rFonts w:hint="cs"/>
          <w:rtl/>
          <w:lang w:val="en-US" w:bidi="ar-BH"/>
        </w:rPr>
        <w:t>خطط تنفيذ تعديل كيغالي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في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الاجتماع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السابع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والثمانين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(المقرر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87/50).</w:t>
      </w:r>
    </w:p>
  </w:footnote>
  <w:footnote w:id="8">
    <w:p w14:paraId="393E1EDF" w14:textId="443EF1B7" w:rsidR="00E6562A" w:rsidRPr="00C0337B" w:rsidRDefault="00E6562A" w:rsidP="00F229FB">
      <w:pPr>
        <w:pStyle w:val="FootnoteText"/>
        <w:bidi/>
        <w:spacing w:before="60" w:after="60"/>
        <w:rPr>
          <w:rtl/>
          <w:lang w:val="en-US" w:bidi="ar-SY"/>
        </w:rPr>
      </w:pPr>
      <w:r>
        <w:rPr>
          <w:rStyle w:val="FootnoteReference"/>
        </w:rPr>
        <w:footnoteRef/>
      </w:r>
      <w:r w:rsidR="0019512B">
        <w:rPr>
          <w:rtl/>
          <w:lang w:val="en-US" w:bidi="ar-BH"/>
        </w:rPr>
        <w:t xml:space="preserve"> </w:t>
      </w:r>
      <w:r w:rsidR="00070B14">
        <w:rPr>
          <w:rFonts w:hint="cs"/>
          <w:rtl/>
          <w:lang w:val="en-US" w:bidi="ar-BH"/>
        </w:rPr>
        <w:t>يسمح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بإدراج</w:t>
      </w:r>
      <w:r w:rsidR="0019512B">
        <w:rPr>
          <w:rtl/>
          <w:lang w:val="en-US" w:bidi="ar-BH"/>
        </w:rPr>
        <w:t xml:space="preserve"> </w:t>
      </w:r>
      <w:r w:rsidR="00F229FB">
        <w:rPr>
          <w:rFonts w:hint="cs"/>
          <w:rtl/>
          <w:lang w:val="en-US" w:bidi="ar-BH"/>
        </w:rPr>
        <w:t>خطط تنفيذ تعديل كيغالي</w:t>
      </w:r>
      <w:r w:rsidR="00F229FB" w:rsidRPr="00E6562A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في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خطة</w:t>
      </w:r>
      <w:r w:rsidR="0019512B">
        <w:rPr>
          <w:rtl/>
          <w:lang w:val="en-US" w:bidi="ar-BH"/>
        </w:rPr>
        <w:t xml:space="preserve"> </w:t>
      </w:r>
      <w:r w:rsidR="00F229FB">
        <w:rPr>
          <w:rFonts w:hint="cs"/>
          <w:rtl/>
          <w:lang w:val="en-US" w:bidi="ar-BH"/>
        </w:rPr>
        <w:t>الأعمال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للبلدان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التي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صادقت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على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تعديل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كيغالي</w:t>
      </w:r>
      <w:r w:rsidR="00F229FB" w:rsidRPr="00F229FB">
        <w:rPr>
          <w:rtl/>
          <w:lang w:val="en-US" w:bidi="ar-BH"/>
        </w:rPr>
        <w:t xml:space="preserve"> </w:t>
      </w:r>
      <w:r w:rsidR="00F229FB" w:rsidRPr="00E6562A">
        <w:rPr>
          <w:rtl/>
          <w:lang w:val="en-US" w:bidi="ar-BH"/>
        </w:rPr>
        <w:t>فقط</w:t>
      </w:r>
      <w:r>
        <w:rPr>
          <w:rFonts w:hint="cs"/>
          <w:rtl/>
          <w:lang w:val="en-US" w:bidi="ar-BH"/>
        </w:rPr>
        <w:t>.</w:t>
      </w:r>
    </w:p>
  </w:footnote>
  <w:footnote w:id="9">
    <w:p w14:paraId="4894A780" w14:textId="61F9AC44" w:rsidR="00E6562A" w:rsidRPr="00C0337B" w:rsidRDefault="00E6562A" w:rsidP="00F229FB">
      <w:pPr>
        <w:pStyle w:val="FootnoteText"/>
        <w:bidi/>
        <w:spacing w:before="60" w:after="60"/>
        <w:rPr>
          <w:rtl/>
          <w:lang w:val="en-US" w:bidi="ar-SY"/>
        </w:rPr>
      </w:pPr>
      <w:r>
        <w:rPr>
          <w:rStyle w:val="FootnoteReference"/>
        </w:rPr>
        <w:footnoteRef/>
      </w:r>
      <w:r w:rsidR="0019512B">
        <w:rPr>
          <w:lang w:val="en-US" w:bidi="ar-BH"/>
        </w:rPr>
        <w:t xml:space="preserve"> </w:t>
      </w:r>
      <w:r w:rsidRPr="002D6131">
        <w:t>UNEP/</w:t>
      </w:r>
      <w:proofErr w:type="spellStart"/>
      <w:r w:rsidRPr="002D6131">
        <w:t>OzL.Pro</w:t>
      </w:r>
      <w:proofErr w:type="spellEnd"/>
      <w:r w:rsidRPr="002D6131">
        <w:t>/</w:t>
      </w:r>
      <w:proofErr w:type="spellStart"/>
      <w:r w:rsidRPr="002D6131">
        <w:t>ExCom</w:t>
      </w:r>
      <w:proofErr w:type="spellEnd"/>
      <w:r w:rsidRPr="002D6131">
        <w:t>/88/22</w:t>
      </w:r>
      <w:r>
        <w:rPr>
          <w:rFonts w:hint="cs"/>
          <w:rtl/>
          <w:lang w:val="en-US" w:bidi="ar-BH"/>
        </w:rPr>
        <w:t>.</w:t>
      </w:r>
    </w:p>
  </w:footnote>
  <w:footnote w:id="10">
    <w:p w14:paraId="4E9A3D52" w14:textId="77777777" w:rsidR="00F229FB" w:rsidRPr="00C0337B" w:rsidRDefault="00F229FB" w:rsidP="00F229FB">
      <w:pPr>
        <w:pStyle w:val="FootnoteText"/>
        <w:bidi/>
        <w:spacing w:before="60" w:after="60"/>
        <w:rPr>
          <w:rtl/>
          <w:lang w:val="en-US" w:bidi="ar-SY"/>
        </w:rPr>
      </w:pPr>
      <w:r>
        <w:rPr>
          <w:rStyle w:val="FootnoteReference"/>
        </w:rPr>
        <w:footnoteRef/>
      </w:r>
      <w:r>
        <w:rPr>
          <w:rtl/>
          <w:lang w:val="en-US" w:bidi="ar-BH"/>
        </w:rPr>
        <w:t xml:space="preserve"> </w:t>
      </w:r>
      <w:r>
        <w:rPr>
          <w:rFonts w:hint="cs"/>
          <w:rtl/>
          <w:lang w:val="en-US" w:bidi="ar-BH"/>
        </w:rPr>
        <w:t>انظر الحاشية 7.</w:t>
      </w:r>
    </w:p>
  </w:footnote>
  <w:footnote w:id="11">
    <w:p w14:paraId="7D48E3A7" w14:textId="5829B21C" w:rsidR="00E6562A" w:rsidRPr="00C0337B" w:rsidRDefault="00E6562A" w:rsidP="00F229FB">
      <w:pPr>
        <w:pStyle w:val="FootnoteText"/>
        <w:bidi/>
        <w:spacing w:before="60" w:after="60"/>
        <w:rPr>
          <w:rtl/>
          <w:lang w:val="en-US" w:bidi="ar-SY"/>
        </w:rPr>
      </w:pPr>
      <w:r>
        <w:rPr>
          <w:rStyle w:val="FootnoteReference"/>
        </w:rPr>
        <w:footnoteRef/>
      </w:r>
      <w:r w:rsidR="0019512B">
        <w:rPr>
          <w:rtl/>
          <w:lang w:val="en-US" w:bidi="ar-BH"/>
        </w:rPr>
        <w:t xml:space="preserve"> </w:t>
      </w:r>
      <w:r w:rsidR="003D7ACD" w:rsidRPr="00E6562A">
        <w:rPr>
          <w:rtl/>
          <w:lang w:val="en-US" w:bidi="ar-BH"/>
        </w:rPr>
        <w:t>في</w:t>
      </w:r>
      <w:r w:rsidR="003D7ACD">
        <w:rPr>
          <w:rtl/>
          <w:lang w:val="en-US" w:bidi="ar-BH"/>
        </w:rPr>
        <w:t xml:space="preserve"> ظل عدم وجود </w:t>
      </w:r>
      <w:r w:rsidR="003D7ACD" w:rsidRPr="00E6562A">
        <w:rPr>
          <w:rtl/>
          <w:lang w:val="en-US" w:bidi="ar-BH"/>
        </w:rPr>
        <w:t>مقرر</w:t>
      </w:r>
      <w:r w:rsidR="003D7ACD">
        <w:rPr>
          <w:rtl/>
          <w:lang w:val="en-US" w:bidi="ar-BH"/>
        </w:rPr>
        <w:t xml:space="preserve"> </w:t>
      </w:r>
      <w:r w:rsidR="003D7ACD" w:rsidRPr="00E6562A">
        <w:rPr>
          <w:rtl/>
          <w:lang w:val="en-US" w:bidi="ar-BH"/>
        </w:rPr>
        <w:t>من</w:t>
      </w:r>
      <w:r w:rsidR="003D7ACD">
        <w:rPr>
          <w:rtl/>
          <w:lang w:val="en-US" w:bidi="ar-BH"/>
        </w:rPr>
        <w:t xml:space="preserve"> </w:t>
      </w:r>
      <w:r w:rsidR="003D7ACD" w:rsidRPr="00E6562A">
        <w:rPr>
          <w:rtl/>
          <w:lang w:val="en-US" w:bidi="ar-BH"/>
        </w:rPr>
        <w:t>الأطراف</w:t>
      </w:r>
      <w:r w:rsidR="003D7ACD">
        <w:rPr>
          <w:rtl/>
          <w:lang w:val="en-US" w:bidi="ar-BH"/>
        </w:rPr>
        <w:t xml:space="preserve"> </w:t>
      </w:r>
      <w:r w:rsidR="003D7ACD" w:rsidRPr="00E6562A">
        <w:rPr>
          <w:rtl/>
          <w:lang w:val="en-US" w:bidi="ar-BH"/>
        </w:rPr>
        <w:t>بشأن</w:t>
      </w:r>
      <w:r w:rsidR="003D7ACD">
        <w:rPr>
          <w:rtl/>
          <w:lang w:val="en-US" w:bidi="ar-BH"/>
        </w:rPr>
        <w:t xml:space="preserve"> </w:t>
      </w:r>
      <w:r w:rsidR="003D7ACD" w:rsidRPr="00E6562A">
        <w:rPr>
          <w:rtl/>
          <w:lang w:val="en-US" w:bidi="ar-BH"/>
        </w:rPr>
        <w:t>مستوى</w:t>
      </w:r>
      <w:r w:rsidR="003D7ACD">
        <w:rPr>
          <w:rtl/>
          <w:lang w:val="en-US" w:bidi="ar-BH"/>
        </w:rPr>
        <w:t xml:space="preserve"> </w:t>
      </w:r>
      <w:r w:rsidR="003D7ACD" w:rsidRPr="00E6562A">
        <w:rPr>
          <w:rtl/>
          <w:lang w:val="en-US" w:bidi="ar-BH"/>
        </w:rPr>
        <w:t>تجديد</w:t>
      </w:r>
      <w:r w:rsidR="003D7ACD">
        <w:rPr>
          <w:rtl/>
          <w:lang w:val="en-US" w:bidi="ar-BH"/>
        </w:rPr>
        <w:t xml:space="preserve"> </w:t>
      </w:r>
      <w:r w:rsidR="003D7ACD" w:rsidRPr="00E6562A">
        <w:rPr>
          <w:rtl/>
          <w:lang w:val="en-US" w:bidi="ar-BH"/>
        </w:rPr>
        <w:t>موارد</w:t>
      </w:r>
      <w:r w:rsidR="003D7ACD">
        <w:rPr>
          <w:rtl/>
          <w:lang w:val="en-US" w:bidi="ar-BH"/>
        </w:rPr>
        <w:t xml:space="preserve"> </w:t>
      </w:r>
      <w:r w:rsidR="003D7ACD" w:rsidRPr="00E6562A">
        <w:rPr>
          <w:rtl/>
          <w:lang w:val="en-US" w:bidi="ar-BH"/>
        </w:rPr>
        <w:t>ا</w:t>
      </w:r>
      <w:r w:rsidR="003D7ACD">
        <w:rPr>
          <w:rtl/>
          <w:lang w:val="en-US" w:bidi="ar-BH"/>
        </w:rPr>
        <w:t xml:space="preserve">لصندوق المتعدد الأطراف </w:t>
      </w:r>
      <w:r w:rsidR="003D7ACD" w:rsidRPr="00E6562A">
        <w:rPr>
          <w:rtl/>
          <w:lang w:val="en-US" w:bidi="ar-BH"/>
        </w:rPr>
        <w:t>لفترة</w:t>
      </w:r>
      <w:r w:rsidR="003D7ACD">
        <w:rPr>
          <w:rtl/>
          <w:lang w:val="en-US" w:bidi="ar-BH"/>
        </w:rPr>
        <w:t xml:space="preserve"> السنوات الثلاث </w:t>
      </w:r>
      <w:r w:rsidR="003D7ACD" w:rsidRPr="00E6562A">
        <w:rPr>
          <w:rtl/>
          <w:lang w:val="en-US" w:bidi="ar-BH"/>
        </w:rPr>
        <w:t>2021</w:t>
      </w:r>
      <w:r w:rsidR="003D7ACD">
        <w:rPr>
          <w:rFonts w:hint="cs"/>
          <w:rtl/>
          <w:lang w:val="en-US" w:bidi="ar-BH"/>
        </w:rPr>
        <w:t>-</w:t>
      </w:r>
      <w:r w:rsidR="003D7ACD" w:rsidRPr="00E6562A">
        <w:rPr>
          <w:rtl/>
          <w:lang w:val="en-US" w:bidi="ar-BH"/>
        </w:rPr>
        <w:t>2023</w:t>
      </w:r>
      <w:r w:rsidR="003D7ACD">
        <w:rPr>
          <w:rtl/>
          <w:lang w:val="en-US" w:bidi="ar-BH"/>
        </w:rPr>
        <w:t xml:space="preserve">، </w:t>
      </w:r>
      <w:r w:rsidR="003D7ACD" w:rsidRPr="00E6562A">
        <w:rPr>
          <w:rtl/>
          <w:lang w:val="en-US" w:bidi="ar-BH"/>
        </w:rPr>
        <w:t>وفي</w:t>
      </w:r>
      <w:r w:rsidR="003D7ACD">
        <w:rPr>
          <w:rtl/>
          <w:lang w:val="en-US" w:bidi="ar-BH"/>
        </w:rPr>
        <w:t xml:space="preserve"> </w:t>
      </w:r>
      <w:r w:rsidR="003D7ACD" w:rsidRPr="00E6562A">
        <w:rPr>
          <w:rtl/>
          <w:lang w:val="en-US" w:bidi="ar-BH"/>
        </w:rPr>
        <w:t>ضوء</w:t>
      </w:r>
      <w:r w:rsidR="003D7ACD">
        <w:rPr>
          <w:rtl/>
          <w:lang w:val="en-US" w:bidi="ar-BH"/>
        </w:rPr>
        <w:t xml:space="preserve"> </w:t>
      </w:r>
      <w:r w:rsidR="003D7ACD" w:rsidRPr="00E6562A">
        <w:rPr>
          <w:rtl/>
          <w:lang w:val="en-US" w:bidi="ar-BH"/>
        </w:rPr>
        <w:t>المقرر</w:t>
      </w:r>
      <w:r w:rsidR="003D7ACD">
        <w:rPr>
          <w:rtl/>
          <w:lang w:val="en-US" w:bidi="ar-BH"/>
        </w:rPr>
        <w:t xml:space="preserve"> </w:t>
      </w:r>
      <w:r w:rsidR="003D7ACD" w:rsidRPr="00E6562A">
        <w:rPr>
          <w:rtl/>
          <w:lang w:val="en-US" w:bidi="ar-BH"/>
        </w:rPr>
        <w:t>32/1</w:t>
      </w:r>
      <w:r w:rsidR="003D7ACD">
        <w:rPr>
          <w:rtl/>
          <w:lang w:val="en-US" w:bidi="ar-BH"/>
        </w:rPr>
        <w:t xml:space="preserve">، </w:t>
      </w:r>
      <w:r w:rsidR="003D7ACD" w:rsidRPr="00E6562A">
        <w:rPr>
          <w:rtl/>
          <w:lang w:val="en-US" w:bidi="ar-BH"/>
        </w:rPr>
        <w:t>تم</w:t>
      </w:r>
      <w:r w:rsidR="003D7ACD">
        <w:rPr>
          <w:rtl/>
          <w:lang w:val="en-US" w:bidi="ar-BH"/>
        </w:rPr>
        <w:t xml:space="preserve"> افتراض </w:t>
      </w:r>
      <w:r w:rsidR="009551C7">
        <w:rPr>
          <w:rFonts w:hint="cs"/>
          <w:rtl/>
          <w:lang w:val="en-US" w:bidi="ar-BH"/>
        </w:rPr>
        <w:t>ميزانية إرشادية لتخصيص الموارد لخطة الأعمال</w:t>
      </w:r>
      <w:r w:rsidR="00291627">
        <w:rPr>
          <w:rtl/>
          <w:lang w:val="en-US" w:bidi="ar-BH"/>
        </w:rPr>
        <w:t xml:space="preserve"> للفترة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2021-2023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على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نفس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مستوى</w:t>
      </w:r>
      <w:r w:rsidR="0019512B">
        <w:rPr>
          <w:rtl/>
          <w:lang w:val="en-US" w:bidi="ar-BH"/>
        </w:rPr>
        <w:t xml:space="preserve"> </w:t>
      </w:r>
      <w:r w:rsidR="009551C7">
        <w:rPr>
          <w:rFonts w:hint="cs"/>
          <w:rtl/>
          <w:lang w:val="en-US" w:bidi="ar-BH"/>
        </w:rPr>
        <w:t>تجديد الموارد ل</w:t>
      </w:r>
      <w:r w:rsidRPr="00E6562A">
        <w:rPr>
          <w:rtl/>
          <w:lang w:val="en-US" w:bidi="ar-BH"/>
        </w:rPr>
        <w:t>فترة</w:t>
      </w:r>
      <w:r w:rsidR="0019512B">
        <w:rPr>
          <w:rtl/>
          <w:lang w:val="en-US" w:bidi="ar-BH"/>
        </w:rPr>
        <w:t xml:space="preserve"> </w:t>
      </w:r>
      <w:r w:rsidR="008220C5">
        <w:rPr>
          <w:rtl/>
          <w:lang w:val="en-US" w:bidi="ar-BH"/>
        </w:rPr>
        <w:t>السنوات الثلاث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2018-2020</w:t>
      </w:r>
      <w:r w:rsidR="0019512B">
        <w:rPr>
          <w:rtl/>
          <w:lang w:val="en-US" w:bidi="ar-BH"/>
        </w:rPr>
        <w:t xml:space="preserve">. </w:t>
      </w:r>
      <w:r w:rsidR="0019512B">
        <w:rPr>
          <w:rtl/>
          <w:lang w:val="en-US" w:bidi="ar-BH"/>
        </w:rPr>
        <w:t>وت</w:t>
      </w:r>
      <w:r w:rsidRPr="00E6562A">
        <w:rPr>
          <w:rtl/>
          <w:lang w:val="en-US" w:bidi="ar-BH"/>
        </w:rPr>
        <w:t>مت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مناقشة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هذه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المسألة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في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خطة</w:t>
      </w:r>
      <w:r w:rsidR="0019512B">
        <w:rPr>
          <w:rtl/>
          <w:lang w:val="en-US" w:bidi="ar-BH"/>
        </w:rPr>
        <w:t xml:space="preserve"> </w:t>
      </w:r>
      <w:r w:rsidR="00F229FB">
        <w:rPr>
          <w:rFonts w:hint="cs"/>
          <w:rtl/>
          <w:lang w:val="en-US" w:bidi="ar-BH"/>
        </w:rPr>
        <w:t>الأعمال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الموحدة</w:t>
      </w:r>
      <w:r w:rsidR="0019512B">
        <w:rPr>
          <w:rtl/>
          <w:lang w:val="en-US" w:bidi="ar-BH"/>
        </w:rPr>
        <w:t xml:space="preserve"> </w:t>
      </w:r>
      <w:r w:rsidR="00F229FB" w:rsidRPr="00E6562A">
        <w:rPr>
          <w:rtl/>
          <w:lang w:val="en-US" w:bidi="ar-BH"/>
        </w:rPr>
        <w:t>ل</w:t>
      </w:r>
      <w:r w:rsidR="00F229FB">
        <w:rPr>
          <w:rtl/>
          <w:lang w:val="en-US" w:bidi="ar-BH"/>
        </w:rPr>
        <w:t xml:space="preserve">لصندوق المتعدد الأطراف </w:t>
      </w:r>
      <w:r w:rsidR="00F229FB">
        <w:rPr>
          <w:rFonts w:hint="cs"/>
          <w:rtl/>
          <w:lang w:val="en-US" w:bidi="ar-BH"/>
        </w:rPr>
        <w:t xml:space="preserve">للفترة </w:t>
      </w:r>
      <w:r w:rsidRPr="00E6562A">
        <w:rPr>
          <w:rtl/>
          <w:lang w:val="en-US" w:bidi="ar-BH"/>
        </w:rPr>
        <w:t>2022-2024</w:t>
      </w:r>
      <w:r w:rsidR="0019512B">
        <w:rPr>
          <w:rtl/>
          <w:lang w:val="en-US" w:bidi="ar-BH"/>
        </w:rPr>
        <w:t xml:space="preserve"> </w:t>
      </w:r>
      <w:r w:rsidRPr="00E6562A">
        <w:rPr>
          <w:rtl/>
          <w:lang w:val="en-US" w:bidi="ar-BH"/>
        </w:rPr>
        <w:t>(</w:t>
      </w:r>
      <w:r w:rsidRPr="00E6562A">
        <w:rPr>
          <w:lang w:val="en-US" w:bidi="ar-BH"/>
        </w:rPr>
        <w:t>UNEP</w:t>
      </w:r>
      <w:r w:rsidR="0019512B">
        <w:rPr>
          <w:lang w:val="en-US" w:bidi="ar-BH"/>
        </w:rPr>
        <w:t>/</w:t>
      </w:r>
      <w:proofErr w:type="spellStart"/>
      <w:r w:rsidRPr="00E6562A">
        <w:rPr>
          <w:lang w:val="en-US" w:bidi="ar-BH"/>
        </w:rPr>
        <w:t>OzL.Pro</w:t>
      </w:r>
      <w:proofErr w:type="spellEnd"/>
      <w:r w:rsidR="0019512B">
        <w:rPr>
          <w:lang w:val="en-US" w:bidi="ar-BH"/>
        </w:rPr>
        <w:t>/</w:t>
      </w:r>
      <w:proofErr w:type="spellStart"/>
      <w:r w:rsidRPr="00E6562A">
        <w:rPr>
          <w:lang w:val="en-US" w:bidi="ar-BH"/>
        </w:rPr>
        <w:t>ExCom</w:t>
      </w:r>
      <w:proofErr w:type="spellEnd"/>
      <w:r w:rsidR="0019512B">
        <w:rPr>
          <w:lang w:val="en-US" w:bidi="ar-BH"/>
        </w:rPr>
        <w:t>/</w:t>
      </w:r>
      <w:r w:rsidRPr="00E6562A">
        <w:rPr>
          <w:lang w:val="en-US" w:bidi="ar-BH"/>
        </w:rPr>
        <w:t>86/22</w:t>
      </w:r>
      <w:r w:rsidRPr="00E6562A">
        <w:rPr>
          <w:rtl/>
          <w:lang w:val="en-US" w:bidi="ar-BH"/>
        </w:rPr>
        <w:t>).</w:t>
      </w:r>
    </w:p>
  </w:footnote>
  <w:footnote w:id="12">
    <w:p w14:paraId="5914B5FF" w14:textId="196C97DD" w:rsidR="00E6562A" w:rsidRPr="00C0337B" w:rsidRDefault="00E6562A" w:rsidP="00F229FB">
      <w:pPr>
        <w:pStyle w:val="FootnoteText"/>
        <w:bidi/>
        <w:spacing w:before="60" w:after="60"/>
        <w:rPr>
          <w:rtl/>
          <w:lang w:val="en-US" w:bidi="ar-SY"/>
        </w:rPr>
      </w:pPr>
      <w:r>
        <w:rPr>
          <w:rStyle w:val="FootnoteReference"/>
        </w:rPr>
        <w:footnoteRef/>
      </w:r>
      <w:r w:rsidR="0019512B">
        <w:rPr>
          <w:lang w:val="en-US" w:bidi="ar-BH"/>
        </w:rPr>
        <w:t xml:space="preserve"> </w:t>
      </w:r>
      <w:r w:rsidRPr="002D6131">
        <w:t>UNEP/</w:t>
      </w:r>
      <w:proofErr w:type="spellStart"/>
      <w:r w:rsidRPr="002D6131">
        <w:t>OzL.Pro</w:t>
      </w:r>
      <w:proofErr w:type="spellEnd"/>
      <w:r w:rsidRPr="002D6131">
        <w:t>/</w:t>
      </w:r>
      <w:proofErr w:type="spellStart"/>
      <w:r w:rsidRPr="002D6131">
        <w:t>ExCom</w:t>
      </w:r>
      <w:proofErr w:type="spellEnd"/>
      <w:r w:rsidRPr="002D6131">
        <w:t>/88/22</w:t>
      </w:r>
      <w:r>
        <w:rPr>
          <w:rFonts w:hint="cs"/>
          <w:rtl/>
          <w:lang w:val="en-US" w:bidi="ar-BH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25F37" w14:textId="51480693" w:rsidR="007E5D09" w:rsidRDefault="002D4805" w:rsidP="007949AD">
    <w:pPr>
      <w:bidi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949AD">
      <w:t>UNEP/</w:t>
    </w:r>
    <w:proofErr w:type="spellStart"/>
    <w:r w:rsidR="007949AD">
      <w:t>OzL.Pro</w:t>
    </w:r>
    <w:proofErr w:type="spellEnd"/>
    <w:r w:rsidR="007949AD">
      <w:t>/</w:t>
    </w:r>
    <w:proofErr w:type="spellStart"/>
    <w:r w:rsidR="007949AD">
      <w:t>ExCom</w:t>
    </w:r>
    <w:proofErr w:type="spellEnd"/>
    <w:r w:rsidR="007949AD">
      <w:t>/88/23</w:t>
    </w:r>
    <w:r>
      <w:fldChar w:fldCharType="end"/>
    </w:r>
  </w:p>
  <w:p w14:paraId="5BDB6911" w14:textId="77777777" w:rsidR="007E5D09" w:rsidRDefault="007E5D09"/>
  <w:p w14:paraId="0B5A91D7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9C7388" w14:textId="538CD19C" w:rsidR="007E5D09" w:rsidRDefault="002D4805" w:rsidP="007949AD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949AD">
      <w:t>UNEP/</w:t>
    </w:r>
    <w:proofErr w:type="spellStart"/>
    <w:r w:rsidR="007949AD">
      <w:t>OzL.Pro</w:t>
    </w:r>
    <w:proofErr w:type="spellEnd"/>
    <w:r w:rsidR="007949AD">
      <w:t>/</w:t>
    </w:r>
    <w:proofErr w:type="spellStart"/>
    <w:r w:rsidR="007949AD">
      <w:t>ExCom</w:t>
    </w:r>
    <w:proofErr w:type="spellEnd"/>
    <w:r w:rsidR="007949AD">
      <w:t>/88/23</w:t>
    </w:r>
    <w:r>
      <w:fldChar w:fldCharType="end"/>
    </w:r>
  </w:p>
  <w:p w14:paraId="2208DD3C" w14:textId="77777777" w:rsidR="007E5D09" w:rsidRDefault="007E5D09"/>
  <w:p w14:paraId="491BFC72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2F49352C"/>
    <w:multiLevelType w:val="hybridMultilevel"/>
    <w:tmpl w:val="34947430"/>
    <w:lvl w:ilvl="0" w:tplc="63C870FE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  <w:szCs w:val="26"/>
        <w:u w:color="0094B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73671134"/>
    <w:multiLevelType w:val="hybridMultilevel"/>
    <w:tmpl w:val="3100519C"/>
    <w:lvl w:ilvl="0" w:tplc="978444BA">
      <w:start w:val="1"/>
      <w:numFmt w:val="decimal"/>
      <w:lvlText w:val="%1-"/>
      <w:lvlJc w:val="left"/>
      <w:pPr>
        <w:ind w:left="720" w:hanging="360"/>
      </w:pPr>
      <w:rPr>
        <w:rFonts w:hint="default"/>
        <w:sz w:val="26"/>
        <w:szCs w:val="26"/>
        <w:u w:color="0094BF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3"/>
  </w:num>
  <w:num w:numId="10">
    <w:abstractNumId w:val="6"/>
  </w:num>
  <w:num w:numId="11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D4D"/>
    <w:rsid w:val="00002E7D"/>
    <w:rsid w:val="00013372"/>
    <w:rsid w:val="00017133"/>
    <w:rsid w:val="00033926"/>
    <w:rsid w:val="0004254A"/>
    <w:rsid w:val="00043DB2"/>
    <w:rsid w:val="00057CCF"/>
    <w:rsid w:val="00070B14"/>
    <w:rsid w:val="000861FE"/>
    <w:rsid w:val="000906A5"/>
    <w:rsid w:val="000C2FE8"/>
    <w:rsid w:val="000C35F1"/>
    <w:rsid w:val="000C3CCA"/>
    <w:rsid w:val="000C5B7B"/>
    <w:rsid w:val="000F6009"/>
    <w:rsid w:val="0019512B"/>
    <w:rsid w:val="00195DBC"/>
    <w:rsid w:val="001A0C55"/>
    <w:rsid w:val="001A200B"/>
    <w:rsid w:val="001A7F0E"/>
    <w:rsid w:val="001B500D"/>
    <w:rsid w:val="001C6786"/>
    <w:rsid w:val="001D2B45"/>
    <w:rsid w:val="001E59E5"/>
    <w:rsid w:val="001F7235"/>
    <w:rsid w:val="002562D5"/>
    <w:rsid w:val="00291627"/>
    <w:rsid w:val="00293986"/>
    <w:rsid w:val="002A6F2D"/>
    <w:rsid w:val="002B535E"/>
    <w:rsid w:val="002B5913"/>
    <w:rsid w:val="002C6595"/>
    <w:rsid w:val="002D4805"/>
    <w:rsid w:val="002E6A6F"/>
    <w:rsid w:val="002E7EF7"/>
    <w:rsid w:val="002F3A42"/>
    <w:rsid w:val="002F494F"/>
    <w:rsid w:val="002F505F"/>
    <w:rsid w:val="0034276C"/>
    <w:rsid w:val="0035441C"/>
    <w:rsid w:val="00392D9D"/>
    <w:rsid w:val="0039589B"/>
    <w:rsid w:val="003A2A74"/>
    <w:rsid w:val="003D7ACD"/>
    <w:rsid w:val="003E7C84"/>
    <w:rsid w:val="003F2852"/>
    <w:rsid w:val="00432D4D"/>
    <w:rsid w:val="00435CE1"/>
    <w:rsid w:val="00443A1C"/>
    <w:rsid w:val="00464637"/>
    <w:rsid w:val="00480A88"/>
    <w:rsid w:val="004A6907"/>
    <w:rsid w:val="004B6479"/>
    <w:rsid w:val="004C5B74"/>
    <w:rsid w:val="004C7A60"/>
    <w:rsid w:val="004D6AE1"/>
    <w:rsid w:val="0055618D"/>
    <w:rsid w:val="00563FD8"/>
    <w:rsid w:val="00586947"/>
    <w:rsid w:val="005B4680"/>
    <w:rsid w:val="005B65DF"/>
    <w:rsid w:val="005C7D4A"/>
    <w:rsid w:val="005F2D34"/>
    <w:rsid w:val="0062372A"/>
    <w:rsid w:val="00624AEF"/>
    <w:rsid w:val="006323E1"/>
    <w:rsid w:val="006431D6"/>
    <w:rsid w:val="006539B1"/>
    <w:rsid w:val="00662A73"/>
    <w:rsid w:val="006F2A2C"/>
    <w:rsid w:val="00700D41"/>
    <w:rsid w:val="00710AC4"/>
    <w:rsid w:val="0073228D"/>
    <w:rsid w:val="007355B3"/>
    <w:rsid w:val="0076072C"/>
    <w:rsid w:val="00761A0B"/>
    <w:rsid w:val="00766C71"/>
    <w:rsid w:val="00786775"/>
    <w:rsid w:val="00791A1A"/>
    <w:rsid w:val="007949AD"/>
    <w:rsid w:val="00796E79"/>
    <w:rsid w:val="007A0D87"/>
    <w:rsid w:val="007D141D"/>
    <w:rsid w:val="007D567C"/>
    <w:rsid w:val="007D65FB"/>
    <w:rsid w:val="007D6A05"/>
    <w:rsid w:val="007E5D09"/>
    <w:rsid w:val="008002C1"/>
    <w:rsid w:val="008220C5"/>
    <w:rsid w:val="00885865"/>
    <w:rsid w:val="008C701A"/>
    <w:rsid w:val="008E3D1B"/>
    <w:rsid w:val="008E3DF3"/>
    <w:rsid w:val="00945A8F"/>
    <w:rsid w:val="009551C7"/>
    <w:rsid w:val="00983FD1"/>
    <w:rsid w:val="009A1B13"/>
    <w:rsid w:val="009A7857"/>
    <w:rsid w:val="009B0FD4"/>
    <w:rsid w:val="009C46B2"/>
    <w:rsid w:val="00A20548"/>
    <w:rsid w:val="00A24BA6"/>
    <w:rsid w:val="00A44778"/>
    <w:rsid w:val="00A755B6"/>
    <w:rsid w:val="00A87C1F"/>
    <w:rsid w:val="00AA229F"/>
    <w:rsid w:val="00AA5370"/>
    <w:rsid w:val="00AB4886"/>
    <w:rsid w:val="00AC3773"/>
    <w:rsid w:val="00AE2D3A"/>
    <w:rsid w:val="00AF1724"/>
    <w:rsid w:val="00B11DB6"/>
    <w:rsid w:val="00B16C25"/>
    <w:rsid w:val="00B33C92"/>
    <w:rsid w:val="00B40E87"/>
    <w:rsid w:val="00B702F2"/>
    <w:rsid w:val="00B81E83"/>
    <w:rsid w:val="00B83064"/>
    <w:rsid w:val="00B85B3A"/>
    <w:rsid w:val="00B9123E"/>
    <w:rsid w:val="00BC3B47"/>
    <w:rsid w:val="00C0337B"/>
    <w:rsid w:val="00C37866"/>
    <w:rsid w:val="00C55EF2"/>
    <w:rsid w:val="00CC54C1"/>
    <w:rsid w:val="00CF416B"/>
    <w:rsid w:val="00D45C4D"/>
    <w:rsid w:val="00D52875"/>
    <w:rsid w:val="00D763F4"/>
    <w:rsid w:val="00D9432B"/>
    <w:rsid w:val="00DA3FBC"/>
    <w:rsid w:val="00DC3AA3"/>
    <w:rsid w:val="00DF496D"/>
    <w:rsid w:val="00E07F97"/>
    <w:rsid w:val="00E1360E"/>
    <w:rsid w:val="00E45777"/>
    <w:rsid w:val="00E5571E"/>
    <w:rsid w:val="00E6562A"/>
    <w:rsid w:val="00E80FE3"/>
    <w:rsid w:val="00EB3B9D"/>
    <w:rsid w:val="00EC108E"/>
    <w:rsid w:val="00EE66FC"/>
    <w:rsid w:val="00EF1EB8"/>
    <w:rsid w:val="00F031FB"/>
    <w:rsid w:val="00F227EA"/>
    <w:rsid w:val="00F22893"/>
    <w:rsid w:val="00F229FB"/>
    <w:rsid w:val="00F4057D"/>
    <w:rsid w:val="00F411A4"/>
    <w:rsid w:val="00FA6DA5"/>
    <w:rsid w:val="00FC1606"/>
    <w:rsid w:val="00FE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DF44B"/>
  <w15:docId w15:val="{0ECA118D-CB8C-469D-92F8-99053E9F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table" w:customStyle="1" w:styleId="TableGrid10">
    <w:name w:val="Table Grid1"/>
    <w:basedOn w:val="TableNormal"/>
    <w:next w:val="TableGrid"/>
    <w:uiPriority w:val="59"/>
    <w:rsid w:val="002F494F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8\88-23\A8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UNEP/OzL.Pro/ExCom/88/23</Document_x0020_Number>
    <DocumentType xmlns="48d2d36d-b4e3-478b-a344-cdbeebaca89a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D9FAD523F8946A9A809FFA43FA4BD" ma:contentTypeVersion="2" ma:contentTypeDescription="Create a new document." ma:contentTypeScope="" ma:versionID="9f091bdf76256a17cc493f600be46c5b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352f80ee2244741f7e7f9b92aaa31388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D27E233-046C-4E5A-B081-E59EC0EBA8FF}"/>
</file>

<file path=customXml/itemProps2.xml><?xml version="1.0" encoding="utf-8"?>
<ds:datastoreItem xmlns:ds="http://schemas.openxmlformats.org/officeDocument/2006/customXml" ds:itemID="{8797BC57-4140-44C5-8FF4-A1C68E6127FB}"/>
</file>

<file path=customXml/itemProps3.xml><?xml version="1.0" encoding="utf-8"?>
<ds:datastoreItem xmlns:ds="http://schemas.openxmlformats.org/officeDocument/2006/customXml" ds:itemID="{6919EBC8-7388-4503-8EE0-652F94167FED}"/>
</file>

<file path=customXml/itemProps4.xml><?xml version="1.0" encoding="utf-8"?>
<ds:datastoreItem xmlns:ds="http://schemas.openxmlformats.org/officeDocument/2006/customXml" ds:itemID="{A3257EE2-1436-4EF9-8A1C-C40ACE3F775B}"/>
</file>

<file path=docProps/app.xml><?xml version="1.0" encoding="utf-8"?>
<Properties xmlns="http://schemas.openxmlformats.org/officeDocument/2006/extended-properties" xmlns:vt="http://schemas.openxmlformats.org/officeDocument/2006/docPropsVTypes">
  <Template>A88-template</Template>
  <TotalTime>0</TotalTime>
  <Pages>7</Pages>
  <Words>1791</Words>
  <Characters>10214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خطط أعمال الوكالات الثنائية للفترة 2022-2024</vt:lpstr>
    </vt:vector>
  </TitlesOfParts>
  <Company>UNMFS</Company>
  <LinksUpToDate>false</LinksUpToDate>
  <CharactersWithSpaces>11982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خطط أعمال الوكالات الثنائية للفترة 2022-2024</dc:title>
  <dc:creator>Mohamed El Sehemawi</dc:creator>
  <cp:lastModifiedBy>HBE</cp:lastModifiedBy>
  <cp:revision>3</cp:revision>
  <cp:lastPrinted>2001-05-26T16:40:00Z</cp:lastPrinted>
  <dcterms:created xsi:type="dcterms:W3CDTF">2021-11-05T05:02:00Z</dcterms:created>
  <dcterms:modified xsi:type="dcterms:W3CDTF">2021-11-09T16:37:00Z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UNEP/OzL.Pro/ExCom/88/23</vt:lpwstr>
  </property>
  <property fmtid="{D5CDD505-2E9C-101B-9397-08002B2CF9AE}" pid="3" name="Revision date">
    <vt:lpwstr>26/10/2021</vt:lpwstr>
  </property>
  <property fmtid="{D5CDD505-2E9C-101B-9397-08002B2CF9AE}" pid="4" name="ContentTypeId">
    <vt:lpwstr>0x010100488D9FAD523F8946A9A809FFA43FA4BD</vt:lpwstr>
  </property>
</Properties>
</file>