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364047" w:rsidRPr="009B0D30" w14:paraId="3CCE979B" w14:textId="77777777" w:rsidTr="00896C8B">
        <w:trPr>
          <w:trHeight w:val="720"/>
        </w:trPr>
        <w:tc>
          <w:tcPr>
            <w:tcW w:w="5490" w:type="dxa"/>
            <w:gridSpan w:val="2"/>
            <w:tcBorders>
              <w:bottom w:val="single" w:sz="18" w:space="0" w:color="auto"/>
            </w:tcBorders>
          </w:tcPr>
          <w:p w14:paraId="6EBD5015" w14:textId="77777777" w:rsidR="00364047" w:rsidRPr="009B0D30" w:rsidRDefault="00364047" w:rsidP="00896C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FB639A6" w14:textId="77777777" w:rsidR="00364047" w:rsidRPr="009B0D30" w:rsidRDefault="00364047" w:rsidP="00896C8B">
            <w:pPr>
              <w:jc w:val="right"/>
              <w:rPr>
                <w:sz w:val="52"/>
                <w:szCs w:val="52"/>
              </w:rPr>
            </w:pPr>
            <w:r w:rsidRPr="009B0D30">
              <w:rPr>
                <w:rFonts w:ascii="Univers Bold" w:hAnsi="Univers Bold"/>
                <w:b/>
                <w:sz w:val="72"/>
              </w:rPr>
              <w:t>EP</w:t>
            </w:r>
          </w:p>
        </w:tc>
      </w:tr>
      <w:tr w:rsidR="00364047" w:rsidRPr="009B0D30" w14:paraId="6E8F278E" w14:textId="77777777" w:rsidTr="00896C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C9AEA5A" w14:textId="77777777" w:rsidR="00364047" w:rsidRPr="009B0D30" w:rsidRDefault="00364047" w:rsidP="00896C8B">
            <w:pPr>
              <w:spacing w:before="120"/>
            </w:pPr>
            <w:r w:rsidRPr="009B0D30">
              <w:rPr>
                <w:noProof/>
                <w:lang w:val="en-US" w:eastAsia="zh-CN"/>
              </w:rPr>
              <mc:AlternateContent>
                <mc:Choice Requires="wpg">
                  <w:drawing>
                    <wp:anchor distT="0" distB="0" distL="114300" distR="114300" simplePos="0" relativeHeight="251659264" behindDoc="0" locked="0" layoutInCell="1" allowOverlap="1" wp14:anchorId="70C63E86" wp14:editId="0059821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3C42039"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E1D5EC1" w14:textId="77777777" w:rsidR="00364047" w:rsidRPr="009B0D30" w:rsidRDefault="00364047" w:rsidP="00896C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07C8E6B6" w14:textId="77777777" w:rsidR="00364047" w:rsidRPr="007071FE" w:rsidRDefault="00364047" w:rsidP="00896C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1478A5E" w14:textId="77777777" w:rsidR="00364047" w:rsidRPr="009B0D30" w:rsidRDefault="00364047" w:rsidP="00896C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7093FF1A" w14:textId="77777777" w:rsidR="00364047" w:rsidRPr="007071FE" w:rsidRDefault="00364047" w:rsidP="00896C8B">
            <w:pPr>
              <w:spacing w:before="720"/>
              <w:ind w:left="158"/>
            </w:pPr>
          </w:p>
        </w:tc>
        <w:tc>
          <w:tcPr>
            <w:tcW w:w="4590" w:type="dxa"/>
            <w:tcBorders>
              <w:top w:val="nil"/>
              <w:left w:val="nil"/>
              <w:bottom w:val="single" w:sz="36" w:space="0" w:color="auto"/>
              <w:right w:val="nil"/>
            </w:tcBorders>
          </w:tcPr>
          <w:p w14:paraId="78AE892B" w14:textId="77777777" w:rsidR="00364047" w:rsidRPr="009B0D30" w:rsidRDefault="00364047" w:rsidP="00896C8B">
            <w:pPr>
              <w:spacing w:before="120"/>
            </w:pPr>
            <w:r w:rsidRPr="009B0D30">
              <w:t>Distr.</w:t>
            </w:r>
          </w:p>
          <w:p w14:paraId="5AD13938" w14:textId="77777777" w:rsidR="00364047" w:rsidRPr="009B0D30" w:rsidRDefault="00364047" w:rsidP="00896C8B">
            <w:r w:rsidRPr="009B0D30">
              <w:t>GENERAL</w:t>
            </w:r>
          </w:p>
          <w:p w14:paraId="278D0A43" w14:textId="77777777" w:rsidR="00364047" w:rsidRPr="009B0D30" w:rsidRDefault="00364047" w:rsidP="00896C8B"/>
          <w:p w14:paraId="68CF7BE9" w14:textId="77777777" w:rsidR="00364047" w:rsidRPr="009B0D30" w:rsidRDefault="00364047" w:rsidP="00896C8B"/>
          <w:p w14:paraId="7AD19619" w14:textId="292326F1" w:rsidR="00364047" w:rsidRPr="00113BE3" w:rsidRDefault="0047615A" w:rsidP="00896C8B">
            <w:pPr>
              <w:rPr>
                <w:lang w:val="pt-BR"/>
              </w:rPr>
            </w:pPr>
            <w:r>
              <w:fldChar w:fldCharType="begin"/>
            </w:r>
            <w:r w:rsidRPr="00113BE3">
              <w:rPr>
                <w:lang w:val="pt-BR"/>
              </w:rPr>
              <w:instrText xml:space="preserve"> DOCPROPERTY "Document number"  \* MERGEFORMAT </w:instrText>
            </w:r>
            <w:r>
              <w:fldChar w:fldCharType="separate"/>
            </w:r>
            <w:r w:rsidRPr="00113BE3">
              <w:rPr>
                <w:lang w:val="pt-BR"/>
              </w:rPr>
              <w:t>UNEP/OzL.Pro/ExCom/97/Inf.1</w:t>
            </w:r>
            <w:r>
              <w:fldChar w:fldCharType="end"/>
            </w:r>
          </w:p>
          <w:p w14:paraId="557831F8" w14:textId="260C0CBD" w:rsidR="00364047" w:rsidRPr="009B0D30" w:rsidRDefault="00364047" w:rsidP="00896C8B">
            <w:r w:rsidRPr="009B0D30">
              <w:fldChar w:fldCharType="begin"/>
            </w:r>
            <w:r w:rsidRPr="009B0D30">
              <w:instrText xml:space="preserve"> DOCPROPERTY "Revision date" \@ "d MMMM YYYY"  \* MERGEFORMAT </w:instrText>
            </w:r>
            <w:r w:rsidRPr="009B0D30">
              <w:fldChar w:fldCharType="separate"/>
            </w:r>
            <w:r>
              <w:t>20 November 2025</w:t>
            </w:r>
            <w:r w:rsidRPr="009B0D30">
              <w:fldChar w:fldCharType="end"/>
            </w:r>
          </w:p>
          <w:p w14:paraId="7F21DEB7" w14:textId="77777777" w:rsidR="00364047" w:rsidRPr="009B0D30" w:rsidRDefault="00364047" w:rsidP="00896C8B">
            <w:pPr>
              <w:rPr>
                <w:caps/>
              </w:rPr>
            </w:pPr>
          </w:p>
          <w:p w14:paraId="516A1AB3" w14:textId="77777777" w:rsidR="00364047" w:rsidRPr="009B0D30" w:rsidRDefault="00364047" w:rsidP="00896C8B">
            <w:r w:rsidRPr="009B0D30">
              <w:t>ORIGINAL: ENGLISH</w:t>
            </w:r>
          </w:p>
        </w:tc>
      </w:tr>
    </w:tbl>
    <w:p w14:paraId="04ED6D53" w14:textId="77777777" w:rsidR="00364047" w:rsidRDefault="00364047" w:rsidP="00364047">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-seven</w:t>
      </w:r>
      <w:r w:rsidRPr="00E9339B">
        <w:t xml:space="preserve">th </w:t>
      </w:r>
      <w:r>
        <w:t>Meeting</w:t>
      </w:r>
    </w:p>
    <w:p w14:paraId="2387AAA6" w14:textId="77777777" w:rsidR="00364047" w:rsidRDefault="00364047" w:rsidP="00364047">
      <w:pPr>
        <w:jc w:val="left"/>
      </w:pPr>
      <w:r>
        <w:t>Montreal, 1–5 December 2025</w:t>
      </w:r>
    </w:p>
    <w:p w14:paraId="1D34D2BA" w14:textId="77777777" w:rsidR="009D1F7B" w:rsidRDefault="009D1F7B" w:rsidP="00CA59FB">
      <w:pPr>
        <w:jc w:val="left"/>
      </w:pPr>
    </w:p>
    <w:p w14:paraId="59753C2D" w14:textId="77777777" w:rsidR="00364047" w:rsidRPr="009B0D30" w:rsidRDefault="00364047" w:rsidP="00CA59FB">
      <w:pPr>
        <w:jc w:val="left"/>
      </w:pPr>
    </w:p>
    <w:p w14:paraId="71135AD0" w14:textId="77777777" w:rsidR="00902749" w:rsidRDefault="00902749" w:rsidP="00902749">
      <w:pPr>
        <w:pStyle w:val="StyleHeader4Para4Left0Firstline0"/>
        <w:numPr>
          <w:ilvl w:val="0"/>
          <w:numId w:val="0"/>
        </w:numPr>
        <w:jc w:val="center"/>
        <w:rPr>
          <w:b/>
          <w:sz w:val="22"/>
        </w:rPr>
      </w:pPr>
      <w:r>
        <w:rPr>
          <w:b/>
          <w:sz w:val="22"/>
        </w:rPr>
        <w:t>LIST OF DOCUMENTS</w:t>
      </w:r>
    </w:p>
    <w:tbl>
      <w:tblPr>
        <w:tblStyle w:val="TableGrid"/>
        <w:tblW w:w="9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35"/>
      </w:tblGrid>
      <w:tr w:rsidR="00902749" w:rsidRPr="00CE29C3" w14:paraId="668CC200" w14:textId="77777777" w:rsidTr="00364047">
        <w:trPr>
          <w:trHeight w:val="374"/>
        </w:trPr>
        <w:tc>
          <w:tcPr>
            <w:tcW w:w="4395" w:type="dxa"/>
          </w:tcPr>
          <w:p w14:paraId="0E8FD12E" w14:textId="0172BAF0" w:rsidR="00902749" w:rsidRPr="00B137E6" w:rsidRDefault="00902749" w:rsidP="00364047">
            <w:pPr>
              <w:spacing w:before="120"/>
              <w:jc w:val="left"/>
            </w:pPr>
            <w:r w:rsidRPr="00B137E6">
              <w:t>UNEP/OzL.Pro/ExCom/</w:t>
            </w:r>
            <w:r w:rsidR="00FD1447" w:rsidRPr="00B137E6">
              <w:t>97</w:t>
            </w:r>
            <w:r w:rsidRPr="00B137E6">
              <w:t xml:space="preserve">/1 </w:t>
            </w:r>
          </w:p>
        </w:tc>
        <w:tc>
          <w:tcPr>
            <w:tcW w:w="5135" w:type="dxa"/>
          </w:tcPr>
          <w:p w14:paraId="3E588FAD" w14:textId="77777777" w:rsidR="00902749" w:rsidRPr="00B137E6" w:rsidRDefault="00902749" w:rsidP="00364047">
            <w:pPr>
              <w:spacing w:before="120"/>
            </w:pPr>
            <w:r w:rsidRPr="00B137E6">
              <w:t>Provisional agenda</w:t>
            </w:r>
          </w:p>
        </w:tc>
      </w:tr>
      <w:tr w:rsidR="00902749" w:rsidRPr="00CE29C3" w14:paraId="0225228C" w14:textId="77777777" w:rsidTr="00364047">
        <w:trPr>
          <w:trHeight w:val="374"/>
        </w:trPr>
        <w:tc>
          <w:tcPr>
            <w:tcW w:w="4395" w:type="dxa"/>
          </w:tcPr>
          <w:p w14:paraId="40FB7841" w14:textId="52C3886E" w:rsidR="00902749" w:rsidRPr="00113BE3" w:rsidRDefault="00902749" w:rsidP="00364047">
            <w:pPr>
              <w:spacing w:before="120"/>
              <w:jc w:val="left"/>
              <w:rPr>
                <w:lang w:val="pt-BR"/>
              </w:rPr>
            </w:pPr>
            <w:r w:rsidRPr="00113BE3">
              <w:rPr>
                <w:lang w:val="pt-BR"/>
              </w:rPr>
              <w:t>UNEP/OzL.Pro/ExCom/</w:t>
            </w:r>
            <w:r w:rsidR="00FD1447" w:rsidRPr="00113BE3">
              <w:rPr>
                <w:lang w:val="pt-BR"/>
              </w:rPr>
              <w:t>97</w:t>
            </w:r>
            <w:r w:rsidRPr="00113BE3">
              <w:rPr>
                <w:lang w:val="pt-BR"/>
              </w:rPr>
              <w:t>/1/Add.1</w:t>
            </w:r>
          </w:p>
        </w:tc>
        <w:tc>
          <w:tcPr>
            <w:tcW w:w="5135" w:type="dxa"/>
          </w:tcPr>
          <w:p w14:paraId="0A4131EE" w14:textId="77777777" w:rsidR="00902749" w:rsidRPr="00B137E6" w:rsidRDefault="00902749" w:rsidP="00364047">
            <w:pPr>
              <w:spacing w:before="120"/>
            </w:pPr>
            <w:r w:rsidRPr="00B137E6">
              <w:t>Annotated provisional agenda</w:t>
            </w:r>
          </w:p>
        </w:tc>
      </w:tr>
      <w:tr w:rsidR="00902749" w:rsidRPr="00CE29C3" w14:paraId="1CDF9295" w14:textId="77777777" w:rsidTr="00364047">
        <w:trPr>
          <w:trHeight w:val="374"/>
        </w:trPr>
        <w:tc>
          <w:tcPr>
            <w:tcW w:w="4395" w:type="dxa"/>
          </w:tcPr>
          <w:p w14:paraId="65AB1958" w14:textId="4A9C5D3F" w:rsidR="00902749" w:rsidRPr="00B137E6" w:rsidRDefault="00902749" w:rsidP="00364047">
            <w:pPr>
              <w:spacing w:before="120"/>
              <w:jc w:val="left"/>
            </w:pPr>
            <w:r w:rsidRPr="00B137E6">
              <w:t>UNEP/OzL.Pro/ExCom/</w:t>
            </w:r>
            <w:r w:rsidR="00FD1447" w:rsidRPr="00B137E6">
              <w:t>97</w:t>
            </w:r>
            <w:r w:rsidRPr="00B137E6">
              <w:t>/2</w:t>
            </w:r>
          </w:p>
        </w:tc>
        <w:tc>
          <w:tcPr>
            <w:tcW w:w="5135" w:type="dxa"/>
          </w:tcPr>
          <w:p w14:paraId="6FF81F8F" w14:textId="77777777" w:rsidR="00902749" w:rsidRPr="00B137E6" w:rsidRDefault="00902749" w:rsidP="00364047">
            <w:pPr>
              <w:spacing w:before="120"/>
            </w:pPr>
            <w:r w:rsidRPr="00B137E6">
              <w:t>Secretariat activities</w:t>
            </w:r>
          </w:p>
        </w:tc>
      </w:tr>
      <w:tr w:rsidR="007F2BEE" w:rsidRPr="00CE29C3" w14:paraId="2CBDC086" w14:textId="77777777" w:rsidTr="00364047">
        <w:trPr>
          <w:trHeight w:val="374"/>
        </w:trPr>
        <w:tc>
          <w:tcPr>
            <w:tcW w:w="4395" w:type="dxa"/>
          </w:tcPr>
          <w:p w14:paraId="48072BAE" w14:textId="2D5A939B" w:rsidR="007F2BEE" w:rsidRPr="00B137E6" w:rsidRDefault="007F2BEE" w:rsidP="00364047">
            <w:pPr>
              <w:spacing w:before="120"/>
              <w:jc w:val="left"/>
            </w:pPr>
            <w:r w:rsidRPr="00B137E6">
              <w:t>UNEP/OzL.Pro/ExCom/</w:t>
            </w:r>
            <w:r w:rsidR="00FD1447" w:rsidRPr="00B137E6">
              <w:t>97</w:t>
            </w:r>
            <w:r w:rsidRPr="00B137E6">
              <w:t>/3</w:t>
            </w:r>
          </w:p>
        </w:tc>
        <w:tc>
          <w:tcPr>
            <w:tcW w:w="5135" w:type="dxa"/>
          </w:tcPr>
          <w:p w14:paraId="56238BF9" w14:textId="77777777" w:rsidR="007F2BEE" w:rsidRPr="00B137E6" w:rsidRDefault="007F2BEE" w:rsidP="00364047">
            <w:pPr>
              <w:spacing w:before="120"/>
            </w:pPr>
            <w:r w:rsidRPr="00B137E6">
              <w:t>Status of contributions and disbursements</w:t>
            </w:r>
          </w:p>
        </w:tc>
      </w:tr>
      <w:tr w:rsidR="007F2BEE" w:rsidRPr="00CE29C3" w14:paraId="7A3208F0" w14:textId="77777777" w:rsidTr="00364047">
        <w:trPr>
          <w:trHeight w:val="374"/>
        </w:trPr>
        <w:tc>
          <w:tcPr>
            <w:tcW w:w="4395" w:type="dxa"/>
          </w:tcPr>
          <w:p w14:paraId="068FB232" w14:textId="32571378" w:rsidR="007F2BEE" w:rsidRPr="00B137E6" w:rsidRDefault="007F2BEE" w:rsidP="00364047">
            <w:pPr>
              <w:spacing w:before="120"/>
              <w:jc w:val="left"/>
            </w:pPr>
            <w:r w:rsidRPr="00B137E6">
              <w:t>UNEP/OzL.Pro/ExCom/</w:t>
            </w:r>
            <w:r w:rsidR="00FD1447" w:rsidRPr="00B137E6">
              <w:t>97</w:t>
            </w:r>
            <w:r w:rsidRPr="00B137E6">
              <w:t>/4</w:t>
            </w:r>
          </w:p>
        </w:tc>
        <w:tc>
          <w:tcPr>
            <w:tcW w:w="5135" w:type="dxa"/>
          </w:tcPr>
          <w:p w14:paraId="51B3CFA7" w14:textId="77777777" w:rsidR="007F2BEE" w:rsidRPr="00B137E6" w:rsidRDefault="007F2BEE" w:rsidP="00364047">
            <w:pPr>
              <w:spacing w:before="120"/>
            </w:pPr>
            <w:r w:rsidRPr="00B137E6">
              <w:t>Report on balances and availability of resources</w:t>
            </w:r>
          </w:p>
        </w:tc>
      </w:tr>
      <w:tr w:rsidR="002D5643" w:rsidRPr="00CE29C3" w14:paraId="3385E07F" w14:textId="77777777" w:rsidTr="00364047">
        <w:trPr>
          <w:trHeight w:val="374"/>
        </w:trPr>
        <w:tc>
          <w:tcPr>
            <w:tcW w:w="4395" w:type="dxa"/>
          </w:tcPr>
          <w:p w14:paraId="6C8DE622" w14:textId="36AA1AAE" w:rsidR="002D5643" w:rsidRPr="00B137E6" w:rsidRDefault="002D5643" w:rsidP="00364047">
            <w:pPr>
              <w:spacing w:before="120"/>
              <w:jc w:val="left"/>
            </w:pPr>
            <w:r w:rsidRPr="00B137E6">
              <w:t>UNEP/OzL.Pro/ExCom/97/5</w:t>
            </w:r>
          </w:p>
        </w:tc>
        <w:tc>
          <w:tcPr>
            <w:tcW w:w="5135" w:type="dxa"/>
          </w:tcPr>
          <w:p w14:paraId="1AC28570" w14:textId="39DD5974" w:rsidR="002D5643" w:rsidRPr="00B137E6" w:rsidRDefault="002D5643" w:rsidP="00364047">
            <w:pPr>
              <w:spacing w:before="120"/>
              <w:rPr>
                <w:lang w:eastAsia="en-CA"/>
              </w:rPr>
            </w:pPr>
            <w:r w:rsidRPr="00B137E6">
              <w:t>Final 2024 accounts</w:t>
            </w:r>
          </w:p>
        </w:tc>
      </w:tr>
      <w:tr w:rsidR="002D5643" w:rsidRPr="00CE29C3" w14:paraId="4499E1BC" w14:textId="77777777" w:rsidTr="00364047">
        <w:trPr>
          <w:trHeight w:val="374"/>
        </w:trPr>
        <w:tc>
          <w:tcPr>
            <w:tcW w:w="4395" w:type="dxa"/>
          </w:tcPr>
          <w:p w14:paraId="32023491" w14:textId="6C0F97B6" w:rsidR="002D5643" w:rsidRPr="00B137E6" w:rsidRDefault="002D5643" w:rsidP="00364047">
            <w:pPr>
              <w:spacing w:before="120"/>
              <w:jc w:val="left"/>
            </w:pPr>
            <w:r w:rsidRPr="00B137E6">
              <w:t>UNEP/OzL.Pro/ExCom/97/6</w:t>
            </w:r>
          </w:p>
        </w:tc>
        <w:tc>
          <w:tcPr>
            <w:tcW w:w="5135" w:type="dxa"/>
          </w:tcPr>
          <w:p w14:paraId="19A75CA5" w14:textId="7BBD8117" w:rsidR="002D5643" w:rsidRPr="00B137E6" w:rsidRDefault="002D5643" w:rsidP="00364047">
            <w:pPr>
              <w:spacing w:before="120"/>
              <w:rPr>
                <w:lang w:eastAsia="en-CA"/>
              </w:rPr>
            </w:pPr>
            <w:r w:rsidRPr="00B137E6">
              <w:t>Reconciliation of the 2024 accounts</w:t>
            </w:r>
          </w:p>
        </w:tc>
      </w:tr>
      <w:tr w:rsidR="002D5643" w:rsidRPr="00CE29C3" w14:paraId="0451D933" w14:textId="77777777" w:rsidTr="00364047">
        <w:trPr>
          <w:trHeight w:val="374"/>
        </w:trPr>
        <w:tc>
          <w:tcPr>
            <w:tcW w:w="4395" w:type="dxa"/>
          </w:tcPr>
          <w:p w14:paraId="5E75C130" w14:textId="7486F32D" w:rsidR="002D5643" w:rsidRPr="00B137E6" w:rsidRDefault="002D5643" w:rsidP="00364047">
            <w:pPr>
              <w:spacing w:before="120"/>
              <w:jc w:val="left"/>
            </w:pPr>
            <w:r w:rsidRPr="00B137E6">
              <w:t>UNEP/OzL.Pro/ExCom/97/7</w:t>
            </w:r>
          </w:p>
        </w:tc>
        <w:tc>
          <w:tcPr>
            <w:tcW w:w="5135" w:type="dxa"/>
          </w:tcPr>
          <w:p w14:paraId="66812ABF" w14:textId="0C5A498F" w:rsidR="002D5643" w:rsidRPr="00B137E6" w:rsidRDefault="007356CF" w:rsidP="00364047">
            <w:pPr>
              <w:spacing w:before="120"/>
              <w:rPr>
                <w:lang w:eastAsia="en-CA"/>
              </w:rPr>
            </w:pPr>
            <w:r>
              <w:t>Revised</w:t>
            </w:r>
            <w:r w:rsidRPr="00B137E6">
              <w:t xml:space="preserve"> </w:t>
            </w:r>
            <w:r w:rsidR="002D5643" w:rsidRPr="00B137E6">
              <w:t>2026</w:t>
            </w:r>
            <w:r w:rsidR="00E10A97">
              <w:t xml:space="preserve"> and</w:t>
            </w:r>
            <w:r w:rsidR="002D5643" w:rsidRPr="00B137E6">
              <w:t xml:space="preserve"> 2027</w:t>
            </w:r>
            <w:r w:rsidR="000F340C" w:rsidRPr="00B137E6">
              <w:t>,</w:t>
            </w:r>
            <w:r w:rsidR="002D5643" w:rsidRPr="00B137E6">
              <w:t xml:space="preserve"> and proposed 2028 budgets of the Fund Secretariat</w:t>
            </w:r>
          </w:p>
        </w:tc>
      </w:tr>
      <w:tr w:rsidR="002D5643" w:rsidRPr="00CE29C3" w14:paraId="761684D6" w14:textId="77777777" w:rsidTr="00364047">
        <w:trPr>
          <w:trHeight w:val="374"/>
        </w:trPr>
        <w:tc>
          <w:tcPr>
            <w:tcW w:w="4395" w:type="dxa"/>
          </w:tcPr>
          <w:p w14:paraId="53063E03" w14:textId="47D5D253" w:rsidR="002D5643" w:rsidRPr="00B137E6" w:rsidRDefault="002D5643" w:rsidP="00364047">
            <w:pPr>
              <w:spacing w:before="120"/>
              <w:jc w:val="left"/>
            </w:pPr>
            <w:r w:rsidRPr="00B137E6">
              <w:t>UNEP/OzL.Pro/ExCom/97/8</w:t>
            </w:r>
          </w:p>
        </w:tc>
        <w:tc>
          <w:tcPr>
            <w:tcW w:w="5135" w:type="dxa"/>
          </w:tcPr>
          <w:p w14:paraId="3185D3AE" w14:textId="31AA0047" w:rsidR="002D5643" w:rsidRPr="00B137E6" w:rsidRDefault="002D5643" w:rsidP="00364047">
            <w:pPr>
              <w:spacing w:before="120"/>
              <w:rPr>
                <w:lang w:eastAsia="en-CA"/>
              </w:rPr>
            </w:pPr>
            <w:r w:rsidRPr="00B137E6">
              <w:t>Country programme data and prospects for compliance</w:t>
            </w:r>
          </w:p>
        </w:tc>
      </w:tr>
      <w:tr w:rsidR="002D5643" w:rsidRPr="00CE29C3" w14:paraId="4D7E8E90" w14:textId="77777777" w:rsidTr="00364047">
        <w:trPr>
          <w:trHeight w:val="374"/>
        </w:trPr>
        <w:tc>
          <w:tcPr>
            <w:tcW w:w="4395" w:type="dxa"/>
          </w:tcPr>
          <w:p w14:paraId="58F302A5" w14:textId="2294E66F" w:rsidR="002D5643" w:rsidRPr="00B137E6" w:rsidRDefault="002D5643" w:rsidP="00364047">
            <w:pPr>
              <w:spacing w:before="120"/>
              <w:jc w:val="left"/>
            </w:pPr>
            <w:r w:rsidRPr="00B137E6">
              <w:t>UNEP/OzL.Pro/ExCom/97/9</w:t>
            </w:r>
          </w:p>
        </w:tc>
        <w:tc>
          <w:tcPr>
            <w:tcW w:w="5135" w:type="dxa"/>
          </w:tcPr>
          <w:p w14:paraId="7DB96C59" w14:textId="61D97D41" w:rsidR="002D5643" w:rsidRPr="00B137E6" w:rsidRDefault="002D5643" w:rsidP="00364047">
            <w:pPr>
              <w:spacing w:before="120"/>
              <w:rPr>
                <w:lang w:eastAsia="en-CA"/>
              </w:rPr>
            </w:pPr>
            <w:r w:rsidRPr="00B137E6">
              <w:t>Evaluation of the performance of implementing agencies against their 2024 business plans</w:t>
            </w:r>
          </w:p>
        </w:tc>
      </w:tr>
      <w:tr w:rsidR="002D5643" w:rsidRPr="00CE29C3" w14:paraId="1CCC5950" w14:textId="77777777" w:rsidTr="00364047">
        <w:trPr>
          <w:trHeight w:val="374"/>
        </w:trPr>
        <w:tc>
          <w:tcPr>
            <w:tcW w:w="4395" w:type="dxa"/>
          </w:tcPr>
          <w:p w14:paraId="0B300A73" w14:textId="00F0E113" w:rsidR="002D5643" w:rsidRPr="00B137E6" w:rsidRDefault="002D5643" w:rsidP="00364047">
            <w:pPr>
              <w:spacing w:before="120"/>
              <w:jc w:val="left"/>
            </w:pPr>
            <w:r w:rsidRPr="00B137E6">
              <w:t>UNEP/OzL.Pro/ExCom/97/10</w:t>
            </w:r>
          </w:p>
        </w:tc>
        <w:tc>
          <w:tcPr>
            <w:tcW w:w="5135" w:type="dxa"/>
          </w:tcPr>
          <w:p w14:paraId="4D0D92FA" w14:textId="6FA7222B" w:rsidR="002D5643" w:rsidRPr="00B137E6" w:rsidRDefault="002D5643" w:rsidP="00364047">
            <w:pPr>
              <w:spacing w:before="120"/>
            </w:pPr>
            <w:r w:rsidRPr="00B137E6">
              <w:t>Annual report on the implementation of the monitoring and evaluation work programme for 2025 and the evaluation work programme for 2026</w:t>
            </w:r>
          </w:p>
        </w:tc>
      </w:tr>
      <w:tr w:rsidR="002D5643" w:rsidRPr="00CE29C3" w14:paraId="76EC6540" w14:textId="77777777" w:rsidTr="00364047">
        <w:trPr>
          <w:trHeight w:val="374"/>
        </w:trPr>
        <w:tc>
          <w:tcPr>
            <w:tcW w:w="4395" w:type="dxa"/>
          </w:tcPr>
          <w:p w14:paraId="668B1964" w14:textId="32C688E4" w:rsidR="002D5643" w:rsidRPr="00B137E6" w:rsidRDefault="002D5643" w:rsidP="00364047">
            <w:pPr>
              <w:spacing w:before="120"/>
              <w:jc w:val="left"/>
            </w:pPr>
            <w:r w:rsidRPr="00B137E6">
              <w:t>UNEP/OzL.Pro/ExCom/97/11</w:t>
            </w:r>
          </w:p>
        </w:tc>
        <w:tc>
          <w:tcPr>
            <w:tcW w:w="5135" w:type="dxa"/>
          </w:tcPr>
          <w:p w14:paraId="015A0E8A" w14:textId="05EA7D88" w:rsidR="002D5643" w:rsidRPr="00B137E6" w:rsidRDefault="00561A36" w:rsidP="00364047">
            <w:pPr>
              <w:spacing w:before="120"/>
              <w:ind w:left="9"/>
            </w:pPr>
            <w:r w:rsidRPr="00B137E6">
              <w:t>Consolidated progress report as at 31 December 2024</w:t>
            </w:r>
          </w:p>
        </w:tc>
      </w:tr>
      <w:tr w:rsidR="002D5643" w:rsidRPr="00CE29C3" w14:paraId="25863BED" w14:textId="77777777" w:rsidTr="00364047">
        <w:trPr>
          <w:trHeight w:val="374"/>
        </w:trPr>
        <w:tc>
          <w:tcPr>
            <w:tcW w:w="4395" w:type="dxa"/>
          </w:tcPr>
          <w:p w14:paraId="65F52D07" w14:textId="5F1172BC" w:rsidR="002D5643" w:rsidRPr="00B137E6" w:rsidRDefault="002D5643" w:rsidP="00364047">
            <w:pPr>
              <w:spacing w:before="120"/>
              <w:jc w:val="left"/>
            </w:pPr>
            <w:r w:rsidRPr="00B137E6">
              <w:t>UNEP/OzL.Pro/ExCom/97/12</w:t>
            </w:r>
          </w:p>
        </w:tc>
        <w:tc>
          <w:tcPr>
            <w:tcW w:w="5135" w:type="dxa"/>
          </w:tcPr>
          <w:p w14:paraId="09CD56C3" w14:textId="1B022E8B" w:rsidR="002D5643" w:rsidRPr="00B137E6" w:rsidRDefault="004A18AA" w:rsidP="00364047">
            <w:pPr>
              <w:spacing w:before="120"/>
              <w:ind w:left="9"/>
            </w:pPr>
            <w:r w:rsidRPr="00B137E6">
              <w:t>Progress report of bilateral cooperation as at 31</w:t>
            </w:r>
            <w:r w:rsidR="00364047" w:rsidRPr="00B137E6">
              <w:t> </w:t>
            </w:r>
            <w:r w:rsidRPr="00B137E6">
              <w:t>December</w:t>
            </w:r>
            <w:r w:rsidR="00364047" w:rsidRPr="00B137E6">
              <w:t> </w:t>
            </w:r>
            <w:r w:rsidRPr="00B137E6">
              <w:t>2024</w:t>
            </w:r>
          </w:p>
        </w:tc>
      </w:tr>
      <w:tr w:rsidR="002D5643" w:rsidRPr="00CE29C3" w14:paraId="16ABF6D6" w14:textId="77777777" w:rsidTr="00364047">
        <w:trPr>
          <w:trHeight w:val="374"/>
        </w:trPr>
        <w:tc>
          <w:tcPr>
            <w:tcW w:w="4395" w:type="dxa"/>
          </w:tcPr>
          <w:p w14:paraId="29B5B8B5" w14:textId="2578BC51" w:rsidR="002D5643" w:rsidRPr="00B137E6" w:rsidRDefault="002D5643" w:rsidP="00364047">
            <w:pPr>
              <w:spacing w:before="120"/>
              <w:jc w:val="left"/>
            </w:pPr>
            <w:r w:rsidRPr="00B137E6">
              <w:t>UNEP/OzL.Pro/ExCom/97/13</w:t>
            </w:r>
          </w:p>
        </w:tc>
        <w:tc>
          <w:tcPr>
            <w:tcW w:w="5135" w:type="dxa"/>
          </w:tcPr>
          <w:p w14:paraId="3B7BC7C7" w14:textId="0B4D5C84" w:rsidR="002D5643" w:rsidRPr="00B137E6" w:rsidRDefault="00861FEE" w:rsidP="00364047">
            <w:pPr>
              <w:spacing w:before="120"/>
              <w:ind w:left="9"/>
            </w:pPr>
            <w:r w:rsidRPr="00B137E6">
              <w:t xml:space="preserve">Progress report of UNDP as at </w:t>
            </w:r>
            <w:r w:rsidR="00364047" w:rsidRPr="00B137E6">
              <w:t>31 December 2024</w:t>
            </w:r>
          </w:p>
        </w:tc>
      </w:tr>
      <w:tr w:rsidR="002D5643" w:rsidRPr="00CE29C3" w14:paraId="5C705E74" w14:textId="77777777" w:rsidTr="00364047">
        <w:trPr>
          <w:trHeight w:val="374"/>
        </w:trPr>
        <w:tc>
          <w:tcPr>
            <w:tcW w:w="4395" w:type="dxa"/>
          </w:tcPr>
          <w:p w14:paraId="5E29258A" w14:textId="77B8B0C2" w:rsidR="002D5643" w:rsidRPr="00B137E6" w:rsidRDefault="002D5643" w:rsidP="00364047">
            <w:pPr>
              <w:spacing w:before="120"/>
              <w:jc w:val="left"/>
            </w:pPr>
            <w:r w:rsidRPr="00B137E6">
              <w:t>UNEP/OzL.Pro/ExCom/97/14</w:t>
            </w:r>
          </w:p>
        </w:tc>
        <w:tc>
          <w:tcPr>
            <w:tcW w:w="5135" w:type="dxa"/>
          </w:tcPr>
          <w:p w14:paraId="6B920901" w14:textId="053019F0" w:rsidR="002D5643" w:rsidRPr="00B137E6" w:rsidRDefault="00861FEE" w:rsidP="00364047">
            <w:pPr>
              <w:spacing w:before="120"/>
              <w:ind w:left="9"/>
            </w:pPr>
            <w:r w:rsidRPr="00B137E6">
              <w:t xml:space="preserve">Progress report of UNEP as at </w:t>
            </w:r>
            <w:r w:rsidR="00364047" w:rsidRPr="00B137E6">
              <w:t>31 December 2024</w:t>
            </w:r>
          </w:p>
        </w:tc>
      </w:tr>
      <w:tr w:rsidR="002D5643" w:rsidRPr="00CE29C3" w14:paraId="2BC0C9F3" w14:textId="77777777" w:rsidTr="00364047">
        <w:trPr>
          <w:trHeight w:val="374"/>
        </w:trPr>
        <w:tc>
          <w:tcPr>
            <w:tcW w:w="4395" w:type="dxa"/>
          </w:tcPr>
          <w:p w14:paraId="5DE461FA" w14:textId="5E64891E" w:rsidR="002D5643" w:rsidRPr="00B137E6" w:rsidRDefault="002D5643" w:rsidP="00364047">
            <w:pPr>
              <w:spacing w:before="120"/>
              <w:jc w:val="left"/>
              <w:rPr>
                <w:highlight w:val="yellow"/>
              </w:rPr>
            </w:pPr>
            <w:r w:rsidRPr="00B137E6">
              <w:t>UNEP/OzL.Pro/ExCom/97/15</w:t>
            </w:r>
          </w:p>
        </w:tc>
        <w:tc>
          <w:tcPr>
            <w:tcW w:w="5135" w:type="dxa"/>
          </w:tcPr>
          <w:p w14:paraId="1D8FABDC" w14:textId="61A2AC79" w:rsidR="002D5643" w:rsidRPr="00B137E6" w:rsidRDefault="00317F23" w:rsidP="00364047">
            <w:pPr>
              <w:spacing w:before="120"/>
              <w:ind w:left="9"/>
            </w:pPr>
            <w:r w:rsidRPr="00B137E6">
              <w:t xml:space="preserve">Progress report of UNIDO as at </w:t>
            </w:r>
            <w:r w:rsidR="00364047" w:rsidRPr="00B137E6">
              <w:t>31 December 2024</w:t>
            </w:r>
          </w:p>
        </w:tc>
      </w:tr>
      <w:tr w:rsidR="002D5643" w:rsidRPr="00CE29C3" w14:paraId="5558FE60" w14:textId="77777777" w:rsidTr="00364047">
        <w:trPr>
          <w:trHeight w:val="374"/>
        </w:trPr>
        <w:tc>
          <w:tcPr>
            <w:tcW w:w="4395" w:type="dxa"/>
          </w:tcPr>
          <w:p w14:paraId="1E103D81" w14:textId="630714C7" w:rsidR="002D5643" w:rsidRPr="00B137E6" w:rsidRDefault="002D5643" w:rsidP="00364047">
            <w:pPr>
              <w:spacing w:before="120"/>
              <w:jc w:val="left"/>
              <w:rPr>
                <w:highlight w:val="yellow"/>
              </w:rPr>
            </w:pPr>
            <w:r w:rsidRPr="00B137E6">
              <w:lastRenderedPageBreak/>
              <w:t>UNEP/OzL.Pro/ExCom/97/16</w:t>
            </w:r>
          </w:p>
        </w:tc>
        <w:tc>
          <w:tcPr>
            <w:tcW w:w="5135" w:type="dxa"/>
          </w:tcPr>
          <w:p w14:paraId="7014499D" w14:textId="1F0CA68D" w:rsidR="002D5643" w:rsidRPr="00B137E6" w:rsidRDefault="00317F23" w:rsidP="007E65AD">
            <w:pPr>
              <w:spacing w:before="120"/>
              <w:ind w:left="9"/>
            </w:pPr>
            <w:r w:rsidRPr="00B137E6">
              <w:t xml:space="preserve">Progress report of the World Bank as at </w:t>
            </w:r>
            <w:r w:rsidR="00364047" w:rsidRPr="00B137E6">
              <w:t>31 December 2024</w:t>
            </w:r>
          </w:p>
        </w:tc>
      </w:tr>
      <w:tr w:rsidR="002D5643" w:rsidRPr="00CE29C3" w14:paraId="7F27FF0F" w14:textId="77777777" w:rsidTr="00364047">
        <w:trPr>
          <w:trHeight w:val="374"/>
        </w:trPr>
        <w:tc>
          <w:tcPr>
            <w:tcW w:w="4395" w:type="dxa"/>
          </w:tcPr>
          <w:p w14:paraId="522389E8" w14:textId="4DBBDBF6" w:rsidR="002D5643" w:rsidRPr="00B137E6" w:rsidRDefault="002D5643" w:rsidP="00364047">
            <w:pPr>
              <w:spacing w:before="120"/>
              <w:jc w:val="left"/>
            </w:pPr>
            <w:r w:rsidRPr="00B137E6">
              <w:t>UNEP/OzL.Pro/ExCom/97/17</w:t>
            </w:r>
          </w:p>
        </w:tc>
        <w:tc>
          <w:tcPr>
            <w:tcW w:w="5135" w:type="dxa"/>
          </w:tcPr>
          <w:p w14:paraId="386E6BBD" w14:textId="3DFAEB08" w:rsidR="002D5643" w:rsidRPr="00B137E6" w:rsidRDefault="002D5643" w:rsidP="00364047">
            <w:pPr>
              <w:spacing w:before="120"/>
              <w:ind w:left="9"/>
            </w:pPr>
            <w:r w:rsidRPr="00B137E6">
              <w:t>Reports on projects with specific reporting requirements with no outstanding issues</w:t>
            </w:r>
          </w:p>
        </w:tc>
      </w:tr>
      <w:tr w:rsidR="002D5643" w:rsidRPr="00CE29C3" w14:paraId="71F57370" w14:textId="77777777" w:rsidTr="00364047">
        <w:trPr>
          <w:trHeight w:val="374"/>
        </w:trPr>
        <w:tc>
          <w:tcPr>
            <w:tcW w:w="4395" w:type="dxa"/>
          </w:tcPr>
          <w:p w14:paraId="3C70D4A4" w14:textId="79ECA2E6" w:rsidR="002D5643" w:rsidRPr="00B137E6" w:rsidRDefault="002D5643" w:rsidP="00364047">
            <w:pPr>
              <w:spacing w:before="120"/>
              <w:jc w:val="left"/>
            </w:pPr>
            <w:r w:rsidRPr="00B137E6">
              <w:t>UNEP/OzL.Pro/ExCom/97/18</w:t>
            </w:r>
          </w:p>
        </w:tc>
        <w:tc>
          <w:tcPr>
            <w:tcW w:w="5135" w:type="dxa"/>
          </w:tcPr>
          <w:p w14:paraId="4F9A6A86" w14:textId="11DF28BE" w:rsidR="002D5643" w:rsidRPr="00B137E6" w:rsidRDefault="002D5643" w:rsidP="00364047">
            <w:pPr>
              <w:spacing w:before="120"/>
              <w:ind w:left="9"/>
            </w:pPr>
            <w:r w:rsidRPr="00B137E6">
              <w:t>Reports on projects with specific reporting requirements with outstanding issues for individual consideration</w:t>
            </w:r>
          </w:p>
        </w:tc>
      </w:tr>
      <w:tr w:rsidR="002D5643" w:rsidRPr="00CE29C3" w14:paraId="4A226E0D" w14:textId="77777777" w:rsidTr="00364047">
        <w:trPr>
          <w:trHeight w:val="374"/>
        </w:trPr>
        <w:tc>
          <w:tcPr>
            <w:tcW w:w="4395" w:type="dxa"/>
          </w:tcPr>
          <w:p w14:paraId="705A8AF1" w14:textId="5301769A" w:rsidR="002D5643" w:rsidRPr="00B137E6" w:rsidRDefault="002D5643" w:rsidP="00364047">
            <w:pPr>
              <w:spacing w:before="120"/>
              <w:jc w:val="left"/>
            </w:pPr>
            <w:r w:rsidRPr="00B137E6">
              <w:t>UNEP/OzL.Pro/ExCom/97/19</w:t>
            </w:r>
          </w:p>
        </w:tc>
        <w:tc>
          <w:tcPr>
            <w:tcW w:w="5135" w:type="dxa"/>
          </w:tcPr>
          <w:p w14:paraId="5C91381C" w14:textId="6AC095AB" w:rsidR="002D5643" w:rsidRPr="00B137E6" w:rsidRDefault="002D5643" w:rsidP="00364047">
            <w:pPr>
              <w:spacing w:before="120"/>
              <w:ind w:left="9"/>
            </w:pPr>
            <w:r w:rsidRPr="00B137E6">
              <w:t>Update on the status of implementation of the 2025</w:t>
            </w:r>
            <w:r w:rsidR="00E23B5C" w:rsidRPr="00B137E6">
              <w:noBreakHyphen/>
            </w:r>
            <w:r w:rsidRPr="00B137E6">
              <w:t>2027 consolidated business plan of the Multilateral Fund</w:t>
            </w:r>
            <w:r w:rsidR="00B33C98">
              <w:t xml:space="preserve"> and financial planning for the triennium 2024-2026</w:t>
            </w:r>
          </w:p>
        </w:tc>
      </w:tr>
      <w:tr w:rsidR="002D5643" w:rsidRPr="00CE29C3" w14:paraId="736682D4" w14:textId="77777777" w:rsidTr="00364047">
        <w:trPr>
          <w:trHeight w:val="374"/>
        </w:trPr>
        <w:tc>
          <w:tcPr>
            <w:tcW w:w="4395" w:type="dxa"/>
          </w:tcPr>
          <w:p w14:paraId="25E4C76F" w14:textId="15425FDC" w:rsidR="002D5643" w:rsidRPr="00B137E6" w:rsidRDefault="002D5643" w:rsidP="00364047">
            <w:pPr>
              <w:spacing w:before="120"/>
              <w:jc w:val="left"/>
            </w:pPr>
            <w:r w:rsidRPr="00B137E6">
              <w:t>UNEP/OzL.Pro/ExCom/97/20</w:t>
            </w:r>
          </w:p>
        </w:tc>
        <w:tc>
          <w:tcPr>
            <w:tcW w:w="5135" w:type="dxa"/>
          </w:tcPr>
          <w:p w14:paraId="54C3B794" w14:textId="12AF60FC" w:rsidR="002D5643" w:rsidRPr="00B137E6" w:rsidRDefault="002D5643" w:rsidP="00364047">
            <w:pPr>
              <w:spacing w:before="120"/>
            </w:pPr>
            <w:r w:rsidRPr="00B137E6">
              <w:t>Consolidated business plan of the Multilateral Fund for 2026</w:t>
            </w:r>
            <w:r w:rsidR="008569C1" w:rsidRPr="00B137E6">
              <w:noBreakHyphen/>
            </w:r>
            <w:r w:rsidRPr="00B137E6">
              <w:t>2028</w:t>
            </w:r>
          </w:p>
        </w:tc>
      </w:tr>
      <w:tr w:rsidR="002D5643" w:rsidRPr="00CE29C3" w14:paraId="20DFB11C" w14:textId="77777777" w:rsidTr="00364047">
        <w:trPr>
          <w:trHeight w:val="374"/>
        </w:trPr>
        <w:tc>
          <w:tcPr>
            <w:tcW w:w="4395" w:type="dxa"/>
          </w:tcPr>
          <w:p w14:paraId="3EB5E598" w14:textId="56BBF50D" w:rsidR="002D5643" w:rsidRPr="00B137E6" w:rsidRDefault="002D5643" w:rsidP="00364047">
            <w:pPr>
              <w:spacing w:before="120"/>
              <w:jc w:val="left"/>
            </w:pPr>
            <w:r w:rsidRPr="00B137E6">
              <w:t>UNEP/OzL.Pro/ExCom/97/21</w:t>
            </w:r>
          </w:p>
        </w:tc>
        <w:tc>
          <w:tcPr>
            <w:tcW w:w="5135" w:type="dxa"/>
          </w:tcPr>
          <w:p w14:paraId="6335C551" w14:textId="322E88D9" w:rsidR="002D5643" w:rsidRPr="00B137E6" w:rsidRDefault="008569C1" w:rsidP="00364047">
            <w:pPr>
              <w:spacing w:before="120"/>
            </w:pPr>
            <w:r w:rsidRPr="00B137E6">
              <w:t>Bilateral agencies’ business plans for 2026</w:t>
            </w:r>
            <w:r w:rsidR="008B603D" w:rsidRPr="00B137E6">
              <w:noBreakHyphen/>
            </w:r>
            <w:r w:rsidRPr="00B137E6">
              <w:t>2028</w:t>
            </w:r>
          </w:p>
        </w:tc>
      </w:tr>
      <w:tr w:rsidR="002D5643" w:rsidRPr="00CE29C3" w14:paraId="1159D138" w14:textId="77777777" w:rsidTr="00364047">
        <w:trPr>
          <w:trHeight w:val="374"/>
        </w:trPr>
        <w:tc>
          <w:tcPr>
            <w:tcW w:w="4395" w:type="dxa"/>
          </w:tcPr>
          <w:p w14:paraId="409A3C3D" w14:textId="269B3B4D" w:rsidR="002D5643" w:rsidRPr="00B137E6" w:rsidRDefault="002D5643" w:rsidP="00364047">
            <w:pPr>
              <w:spacing w:before="120"/>
              <w:jc w:val="left"/>
            </w:pPr>
            <w:r w:rsidRPr="00B137E6">
              <w:t>UNEP/OzL.Pro/ExCom/97/22</w:t>
            </w:r>
          </w:p>
        </w:tc>
        <w:tc>
          <w:tcPr>
            <w:tcW w:w="5135" w:type="dxa"/>
          </w:tcPr>
          <w:p w14:paraId="7805CB6B" w14:textId="6C9847E8" w:rsidR="002D5643" w:rsidRPr="00B137E6" w:rsidRDefault="002F63D4" w:rsidP="00364047">
            <w:pPr>
              <w:spacing w:before="120"/>
              <w:ind w:left="9"/>
            </w:pPr>
            <w:r w:rsidRPr="00B137E6">
              <w:t>UNDP’s business plan for 2026</w:t>
            </w:r>
            <w:r w:rsidR="008B603D" w:rsidRPr="00B137E6">
              <w:noBreakHyphen/>
            </w:r>
            <w:r w:rsidRPr="00B137E6">
              <w:t>2028</w:t>
            </w:r>
          </w:p>
        </w:tc>
      </w:tr>
      <w:tr w:rsidR="002D5643" w:rsidRPr="00CE29C3" w14:paraId="1D8A9E9A" w14:textId="77777777" w:rsidTr="00364047">
        <w:trPr>
          <w:trHeight w:val="374"/>
        </w:trPr>
        <w:tc>
          <w:tcPr>
            <w:tcW w:w="4395" w:type="dxa"/>
          </w:tcPr>
          <w:p w14:paraId="3DBC02DF" w14:textId="56FDBF69" w:rsidR="002D5643" w:rsidRPr="00B137E6" w:rsidRDefault="002D5643" w:rsidP="00364047">
            <w:pPr>
              <w:spacing w:before="120"/>
              <w:jc w:val="left"/>
            </w:pPr>
            <w:r w:rsidRPr="00B137E6">
              <w:t>UNEP/OzL.Pro/ExCom/97/23</w:t>
            </w:r>
          </w:p>
        </w:tc>
        <w:tc>
          <w:tcPr>
            <w:tcW w:w="5135" w:type="dxa"/>
          </w:tcPr>
          <w:p w14:paraId="70C70152" w14:textId="3BB1B80A" w:rsidR="002D5643" w:rsidRPr="00B137E6" w:rsidRDefault="00681315" w:rsidP="00364047">
            <w:pPr>
              <w:spacing w:before="120"/>
            </w:pPr>
            <w:r w:rsidRPr="00B137E6">
              <w:t>UNEP</w:t>
            </w:r>
            <w:r w:rsidR="008B603D" w:rsidRPr="00B137E6">
              <w:t>’</w:t>
            </w:r>
            <w:r w:rsidRPr="00B137E6">
              <w:t>s business plan for 2026</w:t>
            </w:r>
            <w:r w:rsidR="008B603D" w:rsidRPr="00B137E6">
              <w:noBreakHyphen/>
            </w:r>
            <w:r w:rsidRPr="00B137E6">
              <w:t>2028</w:t>
            </w:r>
          </w:p>
        </w:tc>
      </w:tr>
      <w:tr w:rsidR="002D5643" w:rsidRPr="00CE29C3" w14:paraId="449641BE" w14:textId="77777777" w:rsidTr="00364047">
        <w:trPr>
          <w:trHeight w:val="374"/>
        </w:trPr>
        <w:tc>
          <w:tcPr>
            <w:tcW w:w="4395" w:type="dxa"/>
          </w:tcPr>
          <w:p w14:paraId="69F33E81" w14:textId="5A940351" w:rsidR="002D5643" w:rsidRPr="00B137E6" w:rsidRDefault="002D5643" w:rsidP="00364047">
            <w:pPr>
              <w:spacing w:before="120"/>
              <w:jc w:val="left"/>
            </w:pPr>
            <w:r w:rsidRPr="00B137E6">
              <w:t xml:space="preserve">UNEP/OzL.Pro/ExCom/97/24 </w:t>
            </w:r>
          </w:p>
        </w:tc>
        <w:tc>
          <w:tcPr>
            <w:tcW w:w="5135" w:type="dxa"/>
          </w:tcPr>
          <w:p w14:paraId="33B1BC6C" w14:textId="6993FBA8" w:rsidR="002D5643" w:rsidRPr="00B137E6" w:rsidRDefault="00681315" w:rsidP="00364047">
            <w:pPr>
              <w:spacing w:before="120"/>
            </w:pPr>
            <w:r w:rsidRPr="00B137E6">
              <w:t>UNIDO</w:t>
            </w:r>
            <w:r w:rsidR="008B603D" w:rsidRPr="00B137E6">
              <w:t>’</w:t>
            </w:r>
            <w:r w:rsidRPr="00B137E6">
              <w:t>s business plan for 2026</w:t>
            </w:r>
            <w:r w:rsidR="008B603D" w:rsidRPr="00B137E6">
              <w:noBreakHyphen/>
            </w:r>
            <w:r w:rsidRPr="00B137E6">
              <w:t>2028</w:t>
            </w:r>
          </w:p>
        </w:tc>
      </w:tr>
      <w:tr w:rsidR="002D5643" w:rsidRPr="00CE29C3" w14:paraId="4F53E8A8" w14:textId="77777777" w:rsidTr="00364047">
        <w:trPr>
          <w:trHeight w:val="374"/>
        </w:trPr>
        <w:tc>
          <w:tcPr>
            <w:tcW w:w="4395" w:type="dxa"/>
          </w:tcPr>
          <w:p w14:paraId="5364ECF0" w14:textId="4B347A38" w:rsidR="002D5643" w:rsidRPr="00B137E6" w:rsidRDefault="002D5643" w:rsidP="00364047">
            <w:pPr>
              <w:spacing w:before="120"/>
              <w:jc w:val="left"/>
            </w:pPr>
            <w:r w:rsidRPr="00B137E6">
              <w:t>UNEP/OzL.Pro/ExCom/97/25</w:t>
            </w:r>
          </w:p>
        </w:tc>
        <w:tc>
          <w:tcPr>
            <w:tcW w:w="5135" w:type="dxa"/>
          </w:tcPr>
          <w:p w14:paraId="61E2A800" w14:textId="09E84097" w:rsidR="002D5643" w:rsidRPr="00B137E6" w:rsidRDefault="008B603D" w:rsidP="00364047">
            <w:pPr>
              <w:spacing w:before="120"/>
            </w:pPr>
            <w:r w:rsidRPr="00B137E6">
              <w:t>World Bank’s business plan for 2026</w:t>
            </w:r>
            <w:r w:rsidRPr="00B137E6">
              <w:noBreakHyphen/>
              <w:t>2028</w:t>
            </w:r>
          </w:p>
        </w:tc>
      </w:tr>
      <w:tr w:rsidR="002D5643" w:rsidRPr="00CE29C3" w14:paraId="4F961F40" w14:textId="77777777" w:rsidTr="00364047">
        <w:trPr>
          <w:trHeight w:val="374"/>
        </w:trPr>
        <w:tc>
          <w:tcPr>
            <w:tcW w:w="4395" w:type="dxa"/>
          </w:tcPr>
          <w:p w14:paraId="61115B02" w14:textId="68A433FC" w:rsidR="002D5643" w:rsidRPr="00B137E6" w:rsidRDefault="002D5643" w:rsidP="00364047">
            <w:pPr>
              <w:spacing w:before="120"/>
              <w:jc w:val="left"/>
            </w:pPr>
            <w:r w:rsidRPr="00B137E6">
              <w:t>UNEP/OzL.Pro/ExCom/97/26</w:t>
            </w:r>
          </w:p>
        </w:tc>
        <w:tc>
          <w:tcPr>
            <w:tcW w:w="5135" w:type="dxa"/>
          </w:tcPr>
          <w:p w14:paraId="71DD3DBB" w14:textId="5E7B233B" w:rsidR="002D5643" w:rsidRPr="00B137E6" w:rsidRDefault="002D5643" w:rsidP="00364047">
            <w:pPr>
              <w:spacing w:before="120"/>
            </w:pPr>
            <w:r w:rsidRPr="00B137E6">
              <w:t>Overview of issues identified during project review</w:t>
            </w:r>
          </w:p>
        </w:tc>
      </w:tr>
      <w:tr w:rsidR="002D5643" w:rsidRPr="00CE29C3" w14:paraId="69DC7E30" w14:textId="77777777" w:rsidTr="00364047">
        <w:trPr>
          <w:trHeight w:val="374"/>
        </w:trPr>
        <w:tc>
          <w:tcPr>
            <w:tcW w:w="4395" w:type="dxa"/>
          </w:tcPr>
          <w:p w14:paraId="4D39BEE1" w14:textId="75253929" w:rsidR="002D5643" w:rsidRPr="00B137E6" w:rsidRDefault="002D5643" w:rsidP="00364047">
            <w:pPr>
              <w:spacing w:before="120"/>
              <w:jc w:val="left"/>
            </w:pPr>
            <w:r w:rsidRPr="00B137E6">
              <w:t>UNEP/OzL.Pro/ExCom/97/27</w:t>
            </w:r>
          </w:p>
        </w:tc>
        <w:tc>
          <w:tcPr>
            <w:tcW w:w="5135" w:type="dxa"/>
          </w:tcPr>
          <w:p w14:paraId="3B5C9568" w14:textId="60A70160" w:rsidR="002D5643" w:rsidRPr="00B137E6" w:rsidRDefault="002D5643" w:rsidP="00364047">
            <w:pPr>
              <w:spacing w:before="120"/>
            </w:pPr>
            <w:r w:rsidRPr="00B137E6">
              <w:t>Bilateral cooperation</w:t>
            </w:r>
          </w:p>
        </w:tc>
      </w:tr>
      <w:tr w:rsidR="002D5643" w:rsidRPr="00CE29C3" w14:paraId="343034D3" w14:textId="77777777" w:rsidTr="00364047">
        <w:trPr>
          <w:trHeight w:val="374"/>
        </w:trPr>
        <w:tc>
          <w:tcPr>
            <w:tcW w:w="4395" w:type="dxa"/>
          </w:tcPr>
          <w:p w14:paraId="4AE1D53F" w14:textId="438451D5" w:rsidR="002D5643" w:rsidRPr="00B137E6" w:rsidRDefault="002D5643" w:rsidP="00364047">
            <w:pPr>
              <w:spacing w:before="120"/>
              <w:jc w:val="left"/>
            </w:pPr>
            <w:r w:rsidRPr="00B137E6">
              <w:t>UNEP/OzL.Pro/ExCom/97/28</w:t>
            </w:r>
          </w:p>
        </w:tc>
        <w:tc>
          <w:tcPr>
            <w:tcW w:w="5135" w:type="dxa"/>
          </w:tcPr>
          <w:p w14:paraId="54BEBB9C" w14:textId="6C7B9708" w:rsidR="002D5643" w:rsidRPr="00B137E6" w:rsidRDefault="002D5643" w:rsidP="00364047">
            <w:pPr>
              <w:spacing w:before="120"/>
            </w:pPr>
            <w:r w:rsidRPr="00B137E6">
              <w:t>Projects recommended for blanket approval</w:t>
            </w:r>
          </w:p>
        </w:tc>
      </w:tr>
      <w:tr w:rsidR="002D5643" w:rsidRPr="00CE29C3" w14:paraId="4888B1C7" w14:textId="77777777" w:rsidTr="00364047">
        <w:trPr>
          <w:trHeight w:val="374"/>
        </w:trPr>
        <w:tc>
          <w:tcPr>
            <w:tcW w:w="4395" w:type="dxa"/>
          </w:tcPr>
          <w:p w14:paraId="386764BC" w14:textId="3F281875" w:rsidR="002D5643" w:rsidRPr="00B137E6" w:rsidRDefault="002D5643" w:rsidP="00364047">
            <w:pPr>
              <w:spacing w:before="120"/>
              <w:jc w:val="left"/>
            </w:pPr>
            <w:r w:rsidRPr="00B137E6">
              <w:t>UNEP/OzL.Pro/ExCom/97/29</w:t>
            </w:r>
          </w:p>
        </w:tc>
        <w:tc>
          <w:tcPr>
            <w:tcW w:w="5135" w:type="dxa"/>
          </w:tcPr>
          <w:p w14:paraId="71905137" w14:textId="1AC6E519" w:rsidR="002D5643" w:rsidRPr="00B137E6" w:rsidRDefault="002D5643" w:rsidP="00364047">
            <w:pPr>
              <w:spacing w:before="120"/>
            </w:pPr>
            <w:r w:rsidRPr="00B137E6">
              <w:t>Project recommended for individual consideration</w:t>
            </w:r>
          </w:p>
        </w:tc>
      </w:tr>
      <w:tr w:rsidR="002D5643" w:rsidRPr="00CE29C3" w14:paraId="62D44740" w14:textId="77777777" w:rsidTr="00364047">
        <w:trPr>
          <w:trHeight w:val="374"/>
        </w:trPr>
        <w:tc>
          <w:tcPr>
            <w:tcW w:w="4395" w:type="dxa"/>
          </w:tcPr>
          <w:p w14:paraId="3F18F071" w14:textId="118EC060" w:rsidR="002D5643" w:rsidRPr="00B137E6" w:rsidRDefault="002D5643" w:rsidP="00364047">
            <w:pPr>
              <w:spacing w:before="120"/>
              <w:jc w:val="left"/>
            </w:pPr>
            <w:r w:rsidRPr="00B137E6">
              <w:t>UNEP/OzL.Pro/ExCom/97/30</w:t>
            </w:r>
          </w:p>
        </w:tc>
        <w:tc>
          <w:tcPr>
            <w:tcW w:w="5135" w:type="dxa"/>
          </w:tcPr>
          <w:p w14:paraId="3ACCEE07" w14:textId="1B7A3811" w:rsidR="002D5643" w:rsidRPr="00B137E6" w:rsidRDefault="00A038B8" w:rsidP="00364047">
            <w:pPr>
              <w:spacing w:before="120"/>
              <w:rPr>
                <w:lang w:eastAsia="en-CA"/>
              </w:rPr>
            </w:pPr>
            <w:r w:rsidRPr="00B137E6">
              <w:t>UNDP’S work programme amendments for 2025</w:t>
            </w:r>
          </w:p>
        </w:tc>
      </w:tr>
      <w:tr w:rsidR="002D5643" w:rsidRPr="00CE29C3" w14:paraId="47354055" w14:textId="77777777" w:rsidTr="00364047">
        <w:trPr>
          <w:trHeight w:val="374"/>
        </w:trPr>
        <w:tc>
          <w:tcPr>
            <w:tcW w:w="4395" w:type="dxa"/>
          </w:tcPr>
          <w:p w14:paraId="04BE51BF" w14:textId="65F03BE6" w:rsidR="002D5643" w:rsidRPr="00B137E6" w:rsidRDefault="002D5643" w:rsidP="00364047">
            <w:pPr>
              <w:spacing w:before="120"/>
              <w:jc w:val="left"/>
            </w:pPr>
            <w:r w:rsidRPr="00B137E6">
              <w:t>UNEP/OzL.Pro/ExCom/97/31</w:t>
            </w:r>
          </w:p>
        </w:tc>
        <w:tc>
          <w:tcPr>
            <w:tcW w:w="5135" w:type="dxa"/>
          </w:tcPr>
          <w:p w14:paraId="1452CAA8" w14:textId="7D617144" w:rsidR="002D5643" w:rsidRPr="00B137E6" w:rsidRDefault="00A038B8" w:rsidP="00364047">
            <w:pPr>
              <w:spacing w:before="120"/>
            </w:pPr>
            <w:r w:rsidRPr="00B137E6">
              <w:t>UNEP’s work programme amendments for 2025</w:t>
            </w:r>
          </w:p>
        </w:tc>
      </w:tr>
      <w:tr w:rsidR="002D5643" w:rsidRPr="00CE29C3" w14:paraId="5FAE0242" w14:textId="77777777" w:rsidTr="00364047">
        <w:trPr>
          <w:trHeight w:val="374"/>
        </w:trPr>
        <w:tc>
          <w:tcPr>
            <w:tcW w:w="4395" w:type="dxa"/>
          </w:tcPr>
          <w:p w14:paraId="60F1EAA6" w14:textId="6BB37208" w:rsidR="002D5643" w:rsidRPr="00B137E6" w:rsidRDefault="002D5643" w:rsidP="00364047">
            <w:pPr>
              <w:spacing w:before="120"/>
              <w:jc w:val="left"/>
            </w:pPr>
            <w:r w:rsidRPr="00B137E6">
              <w:t>UNEP/OzL.Pro/ExCom/97/32</w:t>
            </w:r>
          </w:p>
        </w:tc>
        <w:tc>
          <w:tcPr>
            <w:tcW w:w="5135" w:type="dxa"/>
          </w:tcPr>
          <w:p w14:paraId="3BC3C01E" w14:textId="2E142589" w:rsidR="002D5643" w:rsidRPr="00B137E6" w:rsidRDefault="004367C2" w:rsidP="00364047">
            <w:pPr>
              <w:spacing w:before="120"/>
            </w:pPr>
            <w:r w:rsidRPr="00B137E6">
              <w:t>UNIDO work programme amendments for 2025</w:t>
            </w:r>
          </w:p>
        </w:tc>
      </w:tr>
      <w:tr w:rsidR="002D5643" w:rsidRPr="00CE29C3" w14:paraId="1A406277" w14:textId="77777777" w:rsidTr="00364047">
        <w:trPr>
          <w:trHeight w:val="374"/>
        </w:trPr>
        <w:tc>
          <w:tcPr>
            <w:tcW w:w="4395" w:type="dxa"/>
          </w:tcPr>
          <w:p w14:paraId="31998322" w14:textId="242A894D" w:rsidR="002D5643" w:rsidRPr="00B137E6" w:rsidRDefault="002D5643" w:rsidP="00364047">
            <w:pPr>
              <w:spacing w:before="120"/>
              <w:jc w:val="left"/>
            </w:pPr>
            <w:r w:rsidRPr="00B137E6">
              <w:t>UNEP/OzL.Pro/ExCom/97/33</w:t>
            </w:r>
          </w:p>
        </w:tc>
        <w:tc>
          <w:tcPr>
            <w:tcW w:w="5135" w:type="dxa"/>
          </w:tcPr>
          <w:p w14:paraId="69486B11" w14:textId="224A406F" w:rsidR="002D5643" w:rsidRPr="00B137E6" w:rsidRDefault="004367C2" w:rsidP="00364047">
            <w:pPr>
              <w:spacing w:before="120"/>
              <w:rPr>
                <w:lang w:eastAsia="en-CA"/>
              </w:rPr>
            </w:pPr>
            <w:r w:rsidRPr="00B137E6">
              <w:t>World Bank</w:t>
            </w:r>
            <w:r w:rsidR="00BD572B">
              <w:t>’</w:t>
            </w:r>
            <w:r w:rsidRPr="00B137E6">
              <w:t>s work programme amendment for 2025</w:t>
            </w:r>
          </w:p>
        </w:tc>
      </w:tr>
      <w:tr w:rsidR="002D5643" w:rsidRPr="00CE29C3" w14:paraId="31CCD45E" w14:textId="77777777" w:rsidTr="00364047">
        <w:trPr>
          <w:trHeight w:val="374"/>
        </w:trPr>
        <w:tc>
          <w:tcPr>
            <w:tcW w:w="4395" w:type="dxa"/>
          </w:tcPr>
          <w:p w14:paraId="330E294D" w14:textId="10735CB8" w:rsidR="002D5643" w:rsidRPr="00B137E6" w:rsidRDefault="002D5643" w:rsidP="00364047">
            <w:pPr>
              <w:spacing w:before="120"/>
              <w:jc w:val="left"/>
            </w:pPr>
            <w:r w:rsidRPr="00B137E6">
              <w:t>UNEP/OzL.Pro/ExCom/97/34</w:t>
            </w:r>
          </w:p>
        </w:tc>
        <w:tc>
          <w:tcPr>
            <w:tcW w:w="5135" w:type="dxa"/>
          </w:tcPr>
          <w:p w14:paraId="4153400C" w14:textId="7339D027" w:rsidR="002D5643" w:rsidRPr="00B137E6" w:rsidRDefault="002D5643" w:rsidP="00364047">
            <w:pPr>
              <w:spacing w:before="120"/>
            </w:pPr>
            <w:r w:rsidRPr="00B137E6">
              <w:t>Project proposal: Albania</w:t>
            </w:r>
          </w:p>
        </w:tc>
      </w:tr>
      <w:tr w:rsidR="002D5643" w:rsidRPr="00CE29C3" w14:paraId="721C0256" w14:textId="77777777" w:rsidTr="00364047">
        <w:trPr>
          <w:trHeight w:val="374"/>
        </w:trPr>
        <w:tc>
          <w:tcPr>
            <w:tcW w:w="4395" w:type="dxa"/>
          </w:tcPr>
          <w:p w14:paraId="19FBE2FB" w14:textId="2D0820AD" w:rsidR="002D5643" w:rsidRPr="00B137E6" w:rsidRDefault="002D5643" w:rsidP="00364047">
            <w:pPr>
              <w:spacing w:before="120"/>
              <w:jc w:val="left"/>
            </w:pPr>
            <w:r w:rsidRPr="00B137E6">
              <w:t>UNEP/OzL.Pro/ExCom/97/35</w:t>
            </w:r>
          </w:p>
        </w:tc>
        <w:tc>
          <w:tcPr>
            <w:tcW w:w="5135" w:type="dxa"/>
          </w:tcPr>
          <w:p w14:paraId="6F3F7FF0" w14:textId="42FAD973" w:rsidR="002D5643" w:rsidRPr="00B137E6" w:rsidRDefault="002D5643" w:rsidP="00364047">
            <w:pPr>
              <w:spacing w:before="120"/>
            </w:pPr>
            <w:r w:rsidRPr="00B137E6">
              <w:t>Project proposals: Angola</w:t>
            </w:r>
          </w:p>
        </w:tc>
      </w:tr>
      <w:tr w:rsidR="002D5643" w:rsidRPr="00CE29C3" w14:paraId="2FA3021E" w14:textId="77777777" w:rsidTr="00364047">
        <w:trPr>
          <w:trHeight w:val="374"/>
        </w:trPr>
        <w:tc>
          <w:tcPr>
            <w:tcW w:w="4395" w:type="dxa"/>
          </w:tcPr>
          <w:p w14:paraId="379289AA" w14:textId="6486CC7F" w:rsidR="002D5643" w:rsidRPr="00B137E6" w:rsidRDefault="002D5643" w:rsidP="00364047">
            <w:pPr>
              <w:spacing w:before="120"/>
              <w:jc w:val="left"/>
            </w:pPr>
            <w:r w:rsidRPr="00B137E6">
              <w:t>UNEP/OzL.Pro/ExCom/97/36</w:t>
            </w:r>
            <w:r w:rsidR="001C2E1F" w:rsidRPr="00B137E6">
              <w:t xml:space="preserve"> and Add.1</w:t>
            </w:r>
          </w:p>
        </w:tc>
        <w:tc>
          <w:tcPr>
            <w:tcW w:w="5135" w:type="dxa"/>
          </w:tcPr>
          <w:p w14:paraId="0BB8124E" w14:textId="1B037076" w:rsidR="002D5643" w:rsidRPr="00B137E6" w:rsidRDefault="002D5643" w:rsidP="00364047">
            <w:pPr>
              <w:spacing w:before="120"/>
            </w:pPr>
            <w:r w:rsidRPr="00B137E6">
              <w:t>Project proposals: Argentina</w:t>
            </w:r>
          </w:p>
        </w:tc>
      </w:tr>
      <w:tr w:rsidR="002D5643" w:rsidRPr="00CE29C3" w14:paraId="4E5F479D" w14:textId="77777777" w:rsidTr="00364047">
        <w:trPr>
          <w:trHeight w:val="374"/>
        </w:trPr>
        <w:tc>
          <w:tcPr>
            <w:tcW w:w="4395" w:type="dxa"/>
          </w:tcPr>
          <w:p w14:paraId="1B951331" w14:textId="4BD0EE75" w:rsidR="002D5643" w:rsidRPr="00B137E6" w:rsidRDefault="002D5643" w:rsidP="00364047">
            <w:pPr>
              <w:spacing w:before="120"/>
              <w:jc w:val="left"/>
            </w:pPr>
            <w:r w:rsidRPr="00B137E6">
              <w:t>UNEP/OzL.Pro/ExCom/97/37</w:t>
            </w:r>
          </w:p>
        </w:tc>
        <w:tc>
          <w:tcPr>
            <w:tcW w:w="5135" w:type="dxa"/>
          </w:tcPr>
          <w:p w14:paraId="410DED8E" w14:textId="4B81F88E" w:rsidR="002D5643" w:rsidRPr="00B137E6" w:rsidRDefault="002D5643" w:rsidP="00364047">
            <w:pPr>
              <w:spacing w:before="120"/>
            </w:pPr>
            <w:r w:rsidRPr="00B137E6">
              <w:t>Project proposal: Bangladesh</w:t>
            </w:r>
          </w:p>
        </w:tc>
      </w:tr>
      <w:tr w:rsidR="002D5643" w:rsidRPr="00CE29C3" w14:paraId="4BFCAB6A" w14:textId="77777777" w:rsidTr="00364047">
        <w:trPr>
          <w:trHeight w:val="374"/>
        </w:trPr>
        <w:tc>
          <w:tcPr>
            <w:tcW w:w="4395" w:type="dxa"/>
          </w:tcPr>
          <w:p w14:paraId="384B2282" w14:textId="50621A49" w:rsidR="002D5643" w:rsidRPr="00B137E6" w:rsidRDefault="002D5643" w:rsidP="00364047">
            <w:pPr>
              <w:spacing w:before="120"/>
              <w:jc w:val="left"/>
            </w:pPr>
            <w:r w:rsidRPr="00B137E6">
              <w:t>UNEP/OzL.Pro/ExCom/97/38</w:t>
            </w:r>
          </w:p>
        </w:tc>
        <w:tc>
          <w:tcPr>
            <w:tcW w:w="5135" w:type="dxa"/>
          </w:tcPr>
          <w:p w14:paraId="3577B237" w14:textId="7F2BD374" w:rsidR="002D5643" w:rsidRPr="00B137E6" w:rsidRDefault="002D5643" w:rsidP="00364047">
            <w:pPr>
              <w:spacing w:before="120"/>
            </w:pPr>
            <w:r w:rsidRPr="00B137E6">
              <w:t>Project proposal: Bosnia and Herzegovina</w:t>
            </w:r>
          </w:p>
        </w:tc>
      </w:tr>
      <w:tr w:rsidR="002D5643" w:rsidRPr="00CE29C3" w14:paraId="077D6814" w14:textId="77777777" w:rsidTr="00364047">
        <w:trPr>
          <w:trHeight w:val="374"/>
        </w:trPr>
        <w:tc>
          <w:tcPr>
            <w:tcW w:w="4395" w:type="dxa"/>
          </w:tcPr>
          <w:p w14:paraId="3748EDA1" w14:textId="6DF8A44D" w:rsidR="002D5643" w:rsidRPr="00B137E6" w:rsidRDefault="002D5643" w:rsidP="00364047">
            <w:pPr>
              <w:spacing w:before="120"/>
              <w:jc w:val="left"/>
            </w:pPr>
            <w:r w:rsidRPr="00B137E6">
              <w:t>UNEP/OzL.Pro/ExCom/97/39</w:t>
            </w:r>
          </w:p>
        </w:tc>
        <w:tc>
          <w:tcPr>
            <w:tcW w:w="5135" w:type="dxa"/>
          </w:tcPr>
          <w:p w14:paraId="03D11774" w14:textId="4FF11CB8" w:rsidR="002D5643" w:rsidRPr="00B137E6" w:rsidRDefault="002D5643" w:rsidP="00364047">
            <w:pPr>
              <w:spacing w:before="120"/>
            </w:pPr>
            <w:r w:rsidRPr="00B137E6">
              <w:t>Project proposal: Botswana</w:t>
            </w:r>
          </w:p>
        </w:tc>
      </w:tr>
      <w:tr w:rsidR="002D5643" w:rsidRPr="00505BE2" w14:paraId="3DDA27A5" w14:textId="77777777" w:rsidTr="00364047">
        <w:trPr>
          <w:trHeight w:val="374"/>
        </w:trPr>
        <w:tc>
          <w:tcPr>
            <w:tcW w:w="4395" w:type="dxa"/>
          </w:tcPr>
          <w:p w14:paraId="710E7DD0" w14:textId="5D4D9017" w:rsidR="002D5643" w:rsidRPr="00B137E6" w:rsidRDefault="002D5643" w:rsidP="00364047">
            <w:pPr>
              <w:spacing w:before="120"/>
              <w:jc w:val="left"/>
            </w:pPr>
            <w:r w:rsidRPr="00B137E6">
              <w:t>UNEP/OzL.Pro/ExCom/97/40</w:t>
            </w:r>
          </w:p>
        </w:tc>
        <w:tc>
          <w:tcPr>
            <w:tcW w:w="5135" w:type="dxa"/>
          </w:tcPr>
          <w:p w14:paraId="53FD7764" w14:textId="2506EA29" w:rsidR="002D5643" w:rsidRPr="00B137E6" w:rsidRDefault="002D5643" w:rsidP="00364047">
            <w:pPr>
              <w:spacing w:before="120"/>
            </w:pPr>
            <w:r w:rsidRPr="00B137E6">
              <w:t>Project proposal: Brunei Darussalam</w:t>
            </w:r>
          </w:p>
        </w:tc>
      </w:tr>
      <w:tr w:rsidR="00903E01" w:rsidRPr="00505BE2" w14:paraId="70B82658" w14:textId="77777777" w:rsidTr="00364047">
        <w:trPr>
          <w:trHeight w:val="374"/>
        </w:trPr>
        <w:tc>
          <w:tcPr>
            <w:tcW w:w="4395" w:type="dxa"/>
          </w:tcPr>
          <w:p w14:paraId="752FC97E" w14:textId="523E67A9" w:rsidR="00903E01" w:rsidRPr="00B137E6" w:rsidRDefault="00903E01" w:rsidP="00364047">
            <w:pPr>
              <w:spacing w:before="120"/>
              <w:jc w:val="left"/>
            </w:pPr>
            <w:r w:rsidRPr="00B137E6">
              <w:t>UNEP/OzL.Pro/ExCom/97/41</w:t>
            </w:r>
          </w:p>
        </w:tc>
        <w:tc>
          <w:tcPr>
            <w:tcW w:w="5135" w:type="dxa"/>
          </w:tcPr>
          <w:p w14:paraId="4551DDD6" w14:textId="27525725" w:rsidR="00903E01" w:rsidRPr="00B137E6" w:rsidRDefault="00903E01" w:rsidP="00364047">
            <w:pPr>
              <w:spacing w:before="120"/>
            </w:pPr>
            <w:r w:rsidRPr="00B137E6">
              <w:t>Project proposal: Cambodia</w:t>
            </w:r>
          </w:p>
        </w:tc>
      </w:tr>
      <w:tr w:rsidR="00903E01" w:rsidRPr="00505BE2" w14:paraId="530623FC" w14:textId="77777777" w:rsidTr="00364047">
        <w:trPr>
          <w:trHeight w:val="374"/>
        </w:trPr>
        <w:tc>
          <w:tcPr>
            <w:tcW w:w="4395" w:type="dxa"/>
          </w:tcPr>
          <w:p w14:paraId="63A3E25F" w14:textId="7017FA7F" w:rsidR="00903E01" w:rsidRPr="00B137E6" w:rsidRDefault="00903E01" w:rsidP="00364047">
            <w:pPr>
              <w:spacing w:before="120"/>
              <w:jc w:val="left"/>
            </w:pPr>
            <w:r w:rsidRPr="00B137E6">
              <w:t>UNEP/OzL.Pro/ExCom/97/42</w:t>
            </w:r>
          </w:p>
        </w:tc>
        <w:tc>
          <w:tcPr>
            <w:tcW w:w="5135" w:type="dxa"/>
          </w:tcPr>
          <w:p w14:paraId="21303FA3" w14:textId="1CE6011B" w:rsidR="00903E01" w:rsidRPr="00B137E6" w:rsidRDefault="00903E01" w:rsidP="00364047">
            <w:pPr>
              <w:spacing w:before="120"/>
            </w:pPr>
            <w:r w:rsidRPr="00B137E6">
              <w:t>Project proposal: Cameroon</w:t>
            </w:r>
          </w:p>
        </w:tc>
      </w:tr>
      <w:tr w:rsidR="00903E01" w:rsidRPr="00505BE2" w14:paraId="0C8B9D74"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2D9F573C" w14:textId="6F470CB2" w:rsidR="00903E01" w:rsidRPr="00B137E6" w:rsidRDefault="00903E01" w:rsidP="00364047">
            <w:pPr>
              <w:spacing w:before="120"/>
              <w:jc w:val="left"/>
            </w:pPr>
            <w:r w:rsidRPr="00B137E6">
              <w:t>UNEP/OzL.Pro/ExCom/97/43</w:t>
            </w:r>
          </w:p>
        </w:tc>
        <w:tc>
          <w:tcPr>
            <w:tcW w:w="5135" w:type="dxa"/>
            <w:tcBorders>
              <w:top w:val="nil"/>
              <w:left w:val="nil"/>
              <w:bottom w:val="nil"/>
              <w:right w:val="nil"/>
            </w:tcBorders>
          </w:tcPr>
          <w:p w14:paraId="54E266B9" w14:textId="3EC53A68" w:rsidR="00903E01" w:rsidRPr="00B137E6" w:rsidRDefault="00903E01" w:rsidP="00364047">
            <w:pPr>
              <w:spacing w:before="120"/>
            </w:pPr>
            <w:r w:rsidRPr="00B137E6">
              <w:t>Project proposal: Chad</w:t>
            </w:r>
          </w:p>
        </w:tc>
      </w:tr>
      <w:tr w:rsidR="00903E01" w:rsidRPr="00505BE2" w14:paraId="594DB71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324213D" w14:textId="219ECB97" w:rsidR="00903E01" w:rsidRPr="00B137E6" w:rsidRDefault="00903E01" w:rsidP="00364047">
            <w:pPr>
              <w:spacing w:before="120"/>
              <w:jc w:val="left"/>
            </w:pPr>
            <w:r w:rsidRPr="00B137E6">
              <w:t>UNEP/OzL.Pro/ExCom/97/44</w:t>
            </w:r>
          </w:p>
        </w:tc>
        <w:tc>
          <w:tcPr>
            <w:tcW w:w="5135" w:type="dxa"/>
            <w:tcBorders>
              <w:top w:val="nil"/>
              <w:left w:val="nil"/>
              <w:bottom w:val="nil"/>
              <w:right w:val="nil"/>
            </w:tcBorders>
          </w:tcPr>
          <w:p w14:paraId="7C1C008A" w14:textId="2F5E7A34" w:rsidR="00903E01" w:rsidRPr="00B137E6" w:rsidRDefault="00903E01" w:rsidP="00364047">
            <w:pPr>
              <w:spacing w:before="120"/>
            </w:pPr>
            <w:r w:rsidRPr="00B137E6">
              <w:t>Project proposals: China</w:t>
            </w:r>
          </w:p>
        </w:tc>
      </w:tr>
      <w:tr w:rsidR="00903E01" w:rsidRPr="00505BE2" w14:paraId="7FA77B00"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15763BC9" w14:textId="4CAE4D25" w:rsidR="00903E01" w:rsidRPr="00B137E6" w:rsidRDefault="00903E01" w:rsidP="00364047">
            <w:pPr>
              <w:spacing w:before="120"/>
              <w:jc w:val="left"/>
            </w:pPr>
            <w:r w:rsidRPr="00B137E6">
              <w:t>UNEP/OzL.Pro/ExCom/97/45</w:t>
            </w:r>
          </w:p>
        </w:tc>
        <w:tc>
          <w:tcPr>
            <w:tcW w:w="5135" w:type="dxa"/>
            <w:tcBorders>
              <w:top w:val="nil"/>
              <w:left w:val="nil"/>
              <w:bottom w:val="nil"/>
              <w:right w:val="nil"/>
            </w:tcBorders>
          </w:tcPr>
          <w:p w14:paraId="73E0519A" w14:textId="55801CF3" w:rsidR="00903E01" w:rsidRPr="00B137E6" w:rsidRDefault="00903E01" w:rsidP="00364047">
            <w:pPr>
              <w:spacing w:before="120"/>
              <w:ind w:left="9"/>
            </w:pPr>
            <w:r w:rsidRPr="00B137E6">
              <w:t>Project proposal: Congo</w:t>
            </w:r>
            <w:r w:rsidR="00E410D9" w:rsidRPr="00B137E6">
              <w:t xml:space="preserve"> (the)</w:t>
            </w:r>
          </w:p>
        </w:tc>
      </w:tr>
      <w:tr w:rsidR="00903E01" w:rsidRPr="00505BE2" w14:paraId="4B820A7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726AB28" w14:textId="02806172" w:rsidR="00903E01" w:rsidRPr="00B137E6" w:rsidRDefault="00903E01" w:rsidP="00364047">
            <w:pPr>
              <w:spacing w:before="120"/>
              <w:jc w:val="left"/>
            </w:pPr>
            <w:r w:rsidRPr="00B137E6">
              <w:t>UNEP/OzL.Pro/ExCom/97/46</w:t>
            </w:r>
          </w:p>
        </w:tc>
        <w:tc>
          <w:tcPr>
            <w:tcW w:w="5135" w:type="dxa"/>
            <w:tcBorders>
              <w:top w:val="nil"/>
              <w:left w:val="nil"/>
              <w:bottom w:val="nil"/>
              <w:right w:val="nil"/>
            </w:tcBorders>
          </w:tcPr>
          <w:p w14:paraId="0180F6A0" w14:textId="7820C289" w:rsidR="00903E01" w:rsidRPr="00B137E6" w:rsidRDefault="00903E01" w:rsidP="00364047">
            <w:pPr>
              <w:spacing w:before="120"/>
              <w:ind w:left="9"/>
            </w:pPr>
            <w:r w:rsidRPr="00B137E6">
              <w:t>Project proposal: Cuba</w:t>
            </w:r>
          </w:p>
        </w:tc>
      </w:tr>
      <w:tr w:rsidR="00903E01" w:rsidRPr="00505BE2" w14:paraId="00F4DEC9"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6D8C68F" w14:textId="7C2E439D" w:rsidR="00903E01" w:rsidRPr="00B137E6" w:rsidRDefault="00903E01" w:rsidP="00364047">
            <w:pPr>
              <w:spacing w:before="120"/>
              <w:jc w:val="left"/>
            </w:pPr>
            <w:r w:rsidRPr="00B137E6">
              <w:lastRenderedPageBreak/>
              <w:t>UNEP/OzL.Pro/ExCom/97/47</w:t>
            </w:r>
          </w:p>
        </w:tc>
        <w:tc>
          <w:tcPr>
            <w:tcW w:w="5135" w:type="dxa"/>
            <w:tcBorders>
              <w:top w:val="nil"/>
              <w:left w:val="nil"/>
              <w:bottom w:val="nil"/>
              <w:right w:val="nil"/>
            </w:tcBorders>
          </w:tcPr>
          <w:p w14:paraId="554631E4" w14:textId="1BD3F7A2" w:rsidR="00903E01" w:rsidRPr="00B137E6" w:rsidRDefault="00903E01" w:rsidP="00364047">
            <w:pPr>
              <w:spacing w:before="120"/>
              <w:ind w:left="9"/>
            </w:pPr>
            <w:r w:rsidRPr="00B137E6">
              <w:t>Project proposal: Djibouti</w:t>
            </w:r>
          </w:p>
        </w:tc>
      </w:tr>
      <w:tr w:rsidR="00903E01" w:rsidRPr="00505BE2" w14:paraId="33DECAE4"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D136829" w14:textId="07EF5EC1" w:rsidR="00903E01" w:rsidRPr="00B137E6" w:rsidRDefault="00903E01" w:rsidP="00364047">
            <w:pPr>
              <w:spacing w:before="120"/>
              <w:jc w:val="left"/>
            </w:pPr>
            <w:r w:rsidRPr="00B137E6">
              <w:t>UNEP/OzL.Pro/ExCom/97/48</w:t>
            </w:r>
          </w:p>
        </w:tc>
        <w:tc>
          <w:tcPr>
            <w:tcW w:w="5135" w:type="dxa"/>
            <w:tcBorders>
              <w:top w:val="nil"/>
              <w:left w:val="nil"/>
              <w:bottom w:val="nil"/>
              <w:right w:val="nil"/>
            </w:tcBorders>
          </w:tcPr>
          <w:p w14:paraId="7C8FCE00" w14:textId="2DCFD10D" w:rsidR="00903E01" w:rsidRPr="00B137E6" w:rsidRDefault="00903E01" w:rsidP="00364047">
            <w:pPr>
              <w:spacing w:before="120"/>
              <w:ind w:left="9"/>
            </w:pPr>
            <w:r w:rsidRPr="00B137E6">
              <w:t>Project proposal: Dominican Republic</w:t>
            </w:r>
          </w:p>
        </w:tc>
      </w:tr>
      <w:tr w:rsidR="00903E01" w:rsidRPr="00505BE2" w14:paraId="7BB8BBFF"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051A4E18" w14:textId="3F43C039" w:rsidR="00903E01" w:rsidRPr="00B137E6" w:rsidRDefault="00903E01" w:rsidP="00364047">
            <w:pPr>
              <w:spacing w:before="120"/>
              <w:jc w:val="left"/>
            </w:pPr>
            <w:r w:rsidRPr="00B137E6">
              <w:t>UNEP/OzL.Pro/ExCom/97/49</w:t>
            </w:r>
          </w:p>
        </w:tc>
        <w:tc>
          <w:tcPr>
            <w:tcW w:w="5135" w:type="dxa"/>
            <w:tcBorders>
              <w:top w:val="nil"/>
              <w:left w:val="nil"/>
              <w:bottom w:val="nil"/>
              <w:right w:val="nil"/>
            </w:tcBorders>
          </w:tcPr>
          <w:p w14:paraId="5D32AA36" w14:textId="1893B957" w:rsidR="00903E01" w:rsidRPr="00B137E6" w:rsidRDefault="00903E01" w:rsidP="00364047">
            <w:pPr>
              <w:spacing w:before="120"/>
              <w:ind w:left="9"/>
            </w:pPr>
            <w:r w:rsidRPr="00B137E6">
              <w:t>Project proposals: Egypt</w:t>
            </w:r>
          </w:p>
        </w:tc>
      </w:tr>
      <w:tr w:rsidR="00903E01" w:rsidRPr="00505BE2" w14:paraId="6A66DC13"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7911126E" w14:textId="0DBF96E8" w:rsidR="00903E01" w:rsidRPr="00B137E6" w:rsidRDefault="00903E01" w:rsidP="00364047">
            <w:pPr>
              <w:spacing w:before="120"/>
              <w:jc w:val="left"/>
            </w:pPr>
            <w:r w:rsidRPr="00B137E6">
              <w:t>UNEP/OzL.Pro/ExCom/97/50</w:t>
            </w:r>
          </w:p>
        </w:tc>
        <w:tc>
          <w:tcPr>
            <w:tcW w:w="5135" w:type="dxa"/>
            <w:tcBorders>
              <w:top w:val="nil"/>
              <w:left w:val="nil"/>
              <w:bottom w:val="nil"/>
              <w:right w:val="nil"/>
            </w:tcBorders>
          </w:tcPr>
          <w:p w14:paraId="1EFCFC46" w14:textId="7639FB5F" w:rsidR="00903E01" w:rsidRPr="00B137E6" w:rsidRDefault="00903E01" w:rsidP="00364047">
            <w:pPr>
              <w:spacing w:before="120"/>
              <w:ind w:left="9"/>
            </w:pPr>
            <w:r w:rsidRPr="00B137E6">
              <w:t>Project proposal: El Salvador</w:t>
            </w:r>
          </w:p>
        </w:tc>
      </w:tr>
      <w:tr w:rsidR="00903E01" w:rsidRPr="00505BE2" w14:paraId="1CFE807C"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0715AC28" w14:textId="31871F42" w:rsidR="00903E01" w:rsidRPr="00B137E6" w:rsidRDefault="00903E01" w:rsidP="00364047">
            <w:pPr>
              <w:spacing w:before="120"/>
              <w:jc w:val="left"/>
            </w:pPr>
            <w:r w:rsidRPr="00B137E6">
              <w:t>UNEP/OzL.Pro/ExCom/97/51</w:t>
            </w:r>
          </w:p>
        </w:tc>
        <w:tc>
          <w:tcPr>
            <w:tcW w:w="5135" w:type="dxa"/>
            <w:tcBorders>
              <w:top w:val="nil"/>
              <w:left w:val="nil"/>
              <w:bottom w:val="nil"/>
              <w:right w:val="nil"/>
            </w:tcBorders>
          </w:tcPr>
          <w:p w14:paraId="657A398B" w14:textId="296D5144" w:rsidR="00903E01" w:rsidRPr="00B137E6" w:rsidRDefault="00903E01" w:rsidP="00364047">
            <w:pPr>
              <w:spacing w:before="120"/>
            </w:pPr>
            <w:r w:rsidRPr="00B137E6">
              <w:t>Project proposal: Eritrea</w:t>
            </w:r>
          </w:p>
        </w:tc>
      </w:tr>
      <w:tr w:rsidR="00903E01" w:rsidRPr="00505BE2" w14:paraId="0F983B29"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A93D99B" w14:textId="15AB63CD" w:rsidR="00903E01" w:rsidRPr="00B137E6" w:rsidRDefault="00903E01" w:rsidP="00364047">
            <w:pPr>
              <w:spacing w:before="120"/>
              <w:jc w:val="left"/>
            </w:pPr>
            <w:r w:rsidRPr="00B137E6">
              <w:t>UNEP/OzL.Pro/ExCom/97/52</w:t>
            </w:r>
          </w:p>
        </w:tc>
        <w:tc>
          <w:tcPr>
            <w:tcW w:w="5135" w:type="dxa"/>
            <w:tcBorders>
              <w:top w:val="nil"/>
              <w:left w:val="nil"/>
              <w:bottom w:val="nil"/>
              <w:right w:val="nil"/>
            </w:tcBorders>
          </w:tcPr>
          <w:p w14:paraId="450FF0DE" w14:textId="61D36AF4" w:rsidR="00903E01" w:rsidRPr="00B137E6" w:rsidRDefault="00903E01" w:rsidP="00364047">
            <w:pPr>
              <w:spacing w:before="120"/>
              <w:ind w:left="9"/>
            </w:pPr>
            <w:r w:rsidRPr="00B137E6">
              <w:t>Project proposal: Ethiopia</w:t>
            </w:r>
          </w:p>
        </w:tc>
      </w:tr>
      <w:tr w:rsidR="00903E01" w:rsidRPr="00505BE2" w14:paraId="5B9697B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E224472" w14:textId="58BC8531" w:rsidR="00903E01" w:rsidRPr="00B137E6" w:rsidRDefault="00903E01" w:rsidP="00364047">
            <w:pPr>
              <w:spacing w:before="120"/>
              <w:jc w:val="left"/>
            </w:pPr>
            <w:r w:rsidRPr="00B137E6">
              <w:t>UNEP/OzL.Pro/ExCom/97/53</w:t>
            </w:r>
          </w:p>
        </w:tc>
        <w:tc>
          <w:tcPr>
            <w:tcW w:w="5135" w:type="dxa"/>
            <w:tcBorders>
              <w:top w:val="nil"/>
              <w:left w:val="nil"/>
              <w:bottom w:val="nil"/>
              <w:right w:val="nil"/>
            </w:tcBorders>
          </w:tcPr>
          <w:p w14:paraId="63A8BE3A" w14:textId="06BAF6E6" w:rsidR="00903E01" w:rsidRPr="00B137E6" w:rsidRDefault="00903E01" w:rsidP="00364047">
            <w:pPr>
              <w:spacing w:before="120"/>
            </w:pPr>
            <w:r w:rsidRPr="00B137E6">
              <w:t>Project proposal: Fiji</w:t>
            </w:r>
          </w:p>
        </w:tc>
      </w:tr>
      <w:tr w:rsidR="00903E01" w:rsidRPr="00505BE2" w14:paraId="497F9A9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3B47A08C" w14:textId="08CAFEAA" w:rsidR="00903E01" w:rsidRPr="00B137E6" w:rsidRDefault="00903E01" w:rsidP="00364047">
            <w:pPr>
              <w:spacing w:before="120"/>
              <w:jc w:val="left"/>
            </w:pPr>
            <w:r w:rsidRPr="00B137E6">
              <w:t xml:space="preserve">UNEP/OzL.Pro/ExCom/97/54 </w:t>
            </w:r>
          </w:p>
        </w:tc>
        <w:tc>
          <w:tcPr>
            <w:tcW w:w="5135" w:type="dxa"/>
            <w:tcBorders>
              <w:top w:val="nil"/>
              <w:left w:val="nil"/>
              <w:bottom w:val="nil"/>
              <w:right w:val="nil"/>
            </w:tcBorders>
          </w:tcPr>
          <w:p w14:paraId="45E6FCDE" w14:textId="4D9E8A61" w:rsidR="00903E01" w:rsidRPr="00B137E6" w:rsidRDefault="00903E01" w:rsidP="00364047">
            <w:pPr>
              <w:spacing w:before="120"/>
            </w:pPr>
            <w:r w:rsidRPr="00B137E6">
              <w:t>Project proposal: Georgia</w:t>
            </w:r>
          </w:p>
        </w:tc>
      </w:tr>
      <w:tr w:rsidR="00903E01" w:rsidRPr="00505BE2" w14:paraId="28B1CD0F"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3F5AEA80" w14:textId="6910DBE6" w:rsidR="00903E01" w:rsidRPr="00B137E6" w:rsidRDefault="00903E01" w:rsidP="00364047">
            <w:pPr>
              <w:spacing w:before="120"/>
              <w:jc w:val="left"/>
            </w:pPr>
            <w:r w:rsidRPr="00B137E6">
              <w:t>UNEP/OzL.Pro/ExCom/97/55</w:t>
            </w:r>
          </w:p>
        </w:tc>
        <w:tc>
          <w:tcPr>
            <w:tcW w:w="5135" w:type="dxa"/>
            <w:tcBorders>
              <w:top w:val="nil"/>
              <w:left w:val="nil"/>
              <w:bottom w:val="nil"/>
              <w:right w:val="nil"/>
            </w:tcBorders>
          </w:tcPr>
          <w:p w14:paraId="1DE30133" w14:textId="562F8740" w:rsidR="00903E01" w:rsidRPr="00B137E6" w:rsidRDefault="00903E01" w:rsidP="00364047">
            <w:pPr>
              <w:spacing w:before="120"/>
            </w:pPr>
            <w:r w:rsidRPr="00B137E6">
              <w:t>Project proposal: Global</w:t>
            </w:r>
          </w:p>
        </w:tc>
      </w:tr>
      <w:tr w:rsidR="00903E01" w:rsidRPr="00505BE2" w14:paraId="55921DB5"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8146F85" w14:textId="591D3341" w:rsidR="00903E01" w:rsidRPr="00B137E6" w:rsidRDefault="00903E01" w:rsidP="00364047">
            <w:pPr>
              <w:spacing w:before="120"/>
              <w:jc w:val="left"/>
            </w:pPr>
            <w:r w:rsidRPr="00B137E6">
              <w:t>UNEP/OzL.Pro/ExCom/97/56</w:t>
            </w:r>
          </w:p>
        </w:tc>
        <w:tc>
          <w:tcPr>
            <w:tcW w:w="5135" w:type="dxa"/>
            <w:tcBorders>
              <w:top w:val="nil"/>
              <w:left w:val="nil"/>
              <w:bottom w:val="nil"/>
              <w:right w:val="nil"/>
            </w:tcBorders>
          </w:tcPr>
          <w:p w14:paraId="53072E90" w14:textId="78647E2F" w:rsidR="00903E01" w:rsidRPr="00B137E6" w:rsidRDefault="00903E01" w:rsidP="00364047">
            <w:pPr>
              <w:spacing w:before="120"/>
            </w:pPr>
            <w:r w:rsidRPr="00B137E6">
              <w:t>Project proposals: Guinea-Bissau</w:t>
            </w:r>
          </w:p>
        </w:tc>
      </w:tr>
      <w:tr w:rsidR="00903E01" w:rsidRPr="00505BE2" w14:paraId="32C876ED"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18A88F6" w14:textId="631FB97B" w:rsidR="00903E01" w:rsidRPr="00B137E6" w:rsidRDefault="00903E01" w:rsidP="00364047">
            <w:pPr>
              <w:spacing w:before="120"/>
              <w:jc w:val="left"/>
            </w:pPr>
            <w:r w:rsidRPr="00B137E6">
              <w:t>UNEP/OzL.Pro/ExCom/97/57</w:t>
            </w:r>
          </w:p>
        </w:tc>
        <w:tc>
          <w:tcPr>
            <w:tcW w:w="5135" w:type="dxa"/>
            <w:tcBorders>
              <w:top w:val="nil"/>
              <w:left w:val="nil"/>
              <w:bottom w:val="nil"/>
              <w:right w:val="nil"/>
            </w:tcBorders>
          </w:tcPr>
          <w:p w14:paraId="1AB527E7" w14:textId="4249CC68" w:rsidR="00903E01" w:rsidRPr="00B137E6" w:rsidRDefault="00903E01" w:rsidP="00364047">
            <w:pPr>
              <w:spacing w:before="120"/>
              <w:ind w:left="9"/>
            </w:pPr>
            <w:r w:rsidRPr="00B137E6">
              <w:t>Project proposal: Madagascar</w:t>
            </w:r>
          </w:p>
        </w:tc>
      </w:tr>
      <w:tr w:rsidR="00903E01" w:rsidRPr="00505BE2" w14:paraId="47C2B2C5"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F8729CE" w14:textId="616EC68E" w:rsidR="00903E01" w:rsidRPr="00B137E6" w:rsidRDefault="00903E01" w:rsidP="00364047">
            <w:pPr>
              <w:spacing w:before="120"/>
              <w:jc w:val="left"/>
            </w:pPr>
            <w:r w:rsidRPr="00B137E6">
              <w:t>UNEP/OzL.Pro/ExCom/97/58</w:t>
            </w:r>
          </w:p>
        </w:tc>
        <w:tc>
          <w:tcPr>
            <w:tcW w:w="5135" w:type="dxa"/>
            <w:tcBorders>
              <w:top w:val="nil"/>
              <w:left w:val="nil"/>
              <w:bottom w:val="nil"/>
              <w:right w:val="nil"/>
            </w:tcBorders>
          </w:tcPr>
          <w:p w14:paraId="0F5B9729" w14:textId="24338B06" w:rsidR="00903E01" w:rsidRPr="00B137E6" w:rsidRDefault="00903E01" w:rsidP="00364047">
            <w:pPr>
              <w:spacing w:before="120"/>
              <w:ind w:left="9"/>
            </w:pPr>
            <w:r w:rsidRPr="00B137E6">
              <w:t>Project proposal: Mali</w:t>
            </w:r>
          </w:p>
        </w:tc>
      </w:tr>
      <w:tr w:rsidR="00903E01" w:rsidRPr="00505BE2" w14:paraId="0A0772D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13511639" w14:textId="0D7EAD02" w:rsidR="00903E01" w:rsidRPr="00B137E6" w:rsidRDefault="00903E01" w:rsidP="00364047">
            <w:pPr>
              <w:spacing w:before="120"/>
              <w:jc w:val="left"/>
            </w:pPr>
            <w:r w:rsidRPr="00B137E6">
              <w:t>UNEP/OzL.Pro/ExCom/97/59</w:t>
            </w:r>
          </w:p>
        </w:tc>
        <w:tc>
          <w:tcPr>
            <w:tcW w:w="5135" w:type="dxa"/>
            <w:tcBorders>
              <w:top w:val="nil"/>
              <w:left w:val="nil"/>
              <w:bottom w:val="nil"/>
              <w:right w:val="nil"/>
            </w:tcBorders>
          </w:tcPr>
          <w:p w14:paraId="28CE3657" w14:textId="68692577" w:rsidR="00903E01" w:rsidRPr="00B137E6" w:rsidRDefault="00903E01" w:rsidP="00364047">
            <w:pPr>
              <w:spacing w:before="120"/>
              <w:ind w:left="9"/>
            </w:pPr>
            <w:r w:rsidRPr="00B137E6">
              <w:t>Project proposal: Mauritania</w:t>
            </w:r>
          </w:p>
        </w:tc>
      </w:tr>
      <w:tr w:rsidR="00903E01" w:rsidRPr="00505BE2" w14:paraId="6B48BB49"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ACD3D4E" w14:textId="103B57B3" w:rsidR="00903E01" w:rsidRPr="00B137E6" w:rsidRDefault="00903E01" w:rsidP="00364047">
            <w:pPr>
              <w:spacing w:before="120"/>
              <w:jc w:val="left"/>
            </w:pPr>
            <w:r w:rsidRPr="00B137E6">
              <w:t>UNEP/OzL.Pro/ExCom/97/60</w:t>
            </w:r>
          </w:p>
        </w:tc>
        <w:tc>
          <w:tcPr>
            <w:tcW w:w="5135" w:type="dxa"/>
            <w:tcBorders>
              <w:top w:val="nil"/>
              <w:left w:val="nil"/>
              <w:bottom w:val="nil"/>
              <w:right w:val="nil"/>
            </w:tcBorders>
          </w:tcPr>
          <w:p w14:paraId="0EB5B0B5" w14:textId="24CF4097" w:rsidR="00903E01" w:rsidRPr="00B137E6" w:rsidRDefault="00903E01" w:rsidP="00364047">
            <w:pPr>
              <w:spacing w:before="120"/>
              <w:ind w:left="9"/>
            </w:pPr>
            <w:r w:rsidRPr="00B137E6">
              <w:t>Project proposal: Mexico</w:t>
            </w:r>
          </w:p>
        </w:tc>
      </w:tr>
      <w:tr w:rsidR="00903E01" w:rsidRPr="003E12A0" w14:paraId="1726EE43"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045CDD0" w14:textId="5017C22B" w:rsidR="00903E01" w:rsidRPr="00B137E6" w:rsidRDefault="00903E01" w:rsidP="00364047">
            <w:pPr>
              <w:spacing w:before="120"/>
              <w:jc w:val="left"/>
            </w:pPr>
            <w:r w:rsidRPr="00B137E6">
              <w:t>UNEP/OzL.Pro/ExCom/97/61</w:t>
            </w:r>
          </w:p>
        </w:tc>
        <w:tc>
          <w:tcPr>
            <w:tcW w:w="5135" w:type="dxa"/>
            <w:tcBorders>
              <w:top w:val="nil"/>
              <w:left w:val="nil"/>
              <w:bottom w:val="nil"/>
              <w:right w:val="nil"/>
            </w:tcBorders>
          </w:tcPr>
          <w:p w14:paraId="70F58CC9" w14:textId="3DEDAC15" w:rsidR="00903E01" w:rsidRPr="00B137E6" w:rsidRDefault="00903E01" w:rsidP="00364047">
            <w:pPr>
              <w:spacing w:before="120"/>
              <w:ind w:left="9"/>
              <w:rPr>
                <w:highlight w:val="yellow"/>
                <w:lang w:val="en-US"/>
              </w:rPr>
            </w:pPr>
            <w:r w:rsidRPr="00B137E6">
              <w:t>Project proposal: Mongolia</w:t>
            </w:r>
          </w:p>
        </w:tc>
      </w:tr>
      <w:tr w:rsidR="00903E01" w:rsidRPr="003E12A0" w14:paraId="1C2A4C6B"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B8F41E7" w14:textId="2B235A81" w:rsidR="00903E01" w:rsidRPr="00B137E6" w:rsidRDefault="00903E01" w:rsidP="00364047">
            <w:pPr>
              <w:spacing w:before="120"/>
              <w:jc w:val="left"/>
            </w:pPr>
            <w:r w:rsidRPr="00B137E6">
              <w:t>UNEP/OzL.Pro/ExCom/97/62</w:t>
            </w:r>
          </w:p>
        </w:tc>
        <w:tc>
          <w:tcPr>
            <w:tcW w:w="5135" w:type="dxa"/>
            <w:tcBorders>
              <w:top w:val="nil"/>
              <w:left w:val="nil"/>
              <w:bottom w:val="nil"/>
              <w:right w:val="nil"/>
            </w:tcBorders>
          </w:tcPr>
          <w:p w14:paraId="51E01249" w14:textId="61EF898D" w:rsidR="00903E01" w:rsidRPr="00B137E6" w:rsidRDefault="00903E01" w:rsidP="00364047">
            <w:pPr>
              <w:spacing w:before="120"/>
              <w:ind w:left="9"/>
            </w:pPr>
            <w:r w:rsidRPr="00B137E6">
              <w:t>Project proposal: Montenegro</w:t>
            </w:r>
          </w:p>
        </w:tc>
      </w:tr>
      <w:tr w:rsidR="00903E01" w:rsidRPr="003E12A0" w14:paraId="6F238BE7"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1DC26CCE" w14:textId="5992BA10" w:rsidR="00903E01" w:rsidRPr="00B137E6" w:rsidRDefault="00903E01" w:rsidP="00364047">
            <w:pPr>
              <w:spacing w:before="120"/>
              <w:jc w:val="left"/>
            </w:pPr>
            <w:bookmarkStart w:id="0" w:name="_Hlk198746698"/>
            <w:r w:rsidRPr="00B137E6">
              <w:t>UNEP/OzL.Pro/ExCom/97/63</w:t>
            </w:r>
          </w:p>
        </w:tc>
        <w:tc>
          <w:tcPr>
            <w:tcW w:w="5135" w:type="dxa"/>
            <w:tcBorders>
              <w:top w:val="nil"/>
              <w:left w:val="nil"/>
              <w:bottom w:val="nil"/>
              <w:right w:val="nil"/>
            </w:tcBorders>
          </w:tcPr>
          <w:p w14:paraId="46D4DCB3" w14:textId="3D7CE3F4" w:rsidR="00903E01" w:rsidRPr="00B137E6" w:rsidRDefault="00903E01" w:rsidP="00364047">
            <w:pPr>
              <w:spacing w:before="120"/>
            </w:pPr>
            <w:r w:rsidRPr="00B137E6">
              <w:t>Project proposals: Morocco</w:t>
            </w:r>
          </w:p>
        </w:tc>
      </w:tr>
      <w:bookmarkEnd w:id="0"/>
      <w:tr w:rsidR="00903E01" w:rsidRPr="003E12A0" w14:paraId="7DB754B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1BB04B2" w14:textId="2324E799" w:rsidR="00903E01" w:rsidRPr="00B137E6" w:rsidRDefault="00903E01" w:rsidP="00364047">
            <w:pPr>
              <w:spacing w:before="120"/>
              <w:jc w:val="left"/>
            </w:pPr>
            <w:r w:rsidRPr="00B137E6">
              <w:t>UNEP/OzL.Pro/ExCom/97/64</w:t>
            </w:r>
          </w:p>
        </w:tc>
        <w:tc>
          <w:tcPr>
            <w:tcW w:w="5135" w:type="dxa"/>
            <w:tcBorders>
              <w:top w:val="nil"/>
              <w:left w:val="nil"/>
              <w:bottom w:val="nil"/>
              <w:right w:val="nil"/>
            </w:tcBorders>
          </w:tcPr>
          <w:p w14:paraId="3EAFEA2B" w14:textId="7B41D989" w:rsidR="00903E01" w:rsidRPr="00B137E6" w:rsidRDefault="00903E01" w:rsidP="00364047">
            <w:pPr>
              <w:spacing w:before="120"/>
            </w:pPr>
            <w:r w:rsidRPr="00B137E6">
              <w:t>Project proposal: Namibia</w:t>
            </w:r>
          </w:p>
        </w:tc>
      </w:tr>
      <w:tr w:rsidR="00903E01" w:rsidRPr="003E12A0" w14:paraId="1F753285"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0F4A5192" w14:textId="77777777" w:rsidR="00903E01" w:rsidRDefault="00903E01" w:rsidP="00364047">
            <w:pPr>
              <w:spacing w:before="120"/>
              <w:jc w:val="left"/>
            </w:pPr>
            <w:r w:rsidRPr="00B137E6">
              <w:t>UNEP/OzL.Pro/ExCom/97/65</w:t>
            </w:r>
          </w:p>
          <w:p w14:paraId="7D3A4CFE" w14:textId="5248C799" w:rsidR="00330420" w:rsidRPr="00B137E6" w:rsidRDefault="00330420" w:rsidP="00364047">
            <w:pPr>
              <w:spacing w:before="120"/>
              <w:jc w:val="left"/>
            </w:pPr>
            <w:r>
              <w:t>UNEP/OzL.Pro/ExCom/97/66*</w:t>
            </w:r>
          </w:p>
        </w:tc>
        <w:tc>
          <w:tcPr>
            <w:tcW w:w="5135" w:type="dxa"/>
            <w:tcBorders>
              <w:top w:val="nil"/>
              <w:left w:val="nil"/>
              <w:bottom w:val="nil"/>
              <w:right w:val="nil"/>
            </w:tcBorders>
          </w:tcPr>
          <w:p w14:paraId="36D44299" w14:textId="77777777" w:rsidR="00903E01" w:rsidRDefault="00903E01" w:rsidP="00364047">
            <w:pPr>
              <w:spacing w:before="120"/>
              <w:ind w:left="9"/>
            </w:pPr>
            <w:r w:rsidRPr="00B137E6">
              <w:t>Project proposal: Niger</w:t>
            </w:r>
            <w:r w:rsidR="00375CA0" w:rsidRPr="00B137E6">
              <w:t xml:space="preserve"> (the)</w:t>
            </w:r>
          </w:p>
          <w:p w14:paraId="40A89BFE" w14:textId="4332B00F" w:rsidR="00775E8C" w:rsidRPr="00B137E6" w:rsidRDefault="00E337DA" w:rsidP="00364047">
            <w:pPr>
              <w:spacing w:before="120"/>
              <w:ind w:left="9"/>
            </w:pPr>
            <w:r>
              <w:t xml:space="preserve">Project proposal: North Macedonia </w:t>
            </w:r>
          </w:p>
        </w:tc>
      </w:tr>
      <w:tr w:rsidR="00903E01" w:rsidRPr="003E12A0" w14:paraId="44B084DA"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35761D75" w14:textId="0EE1B4F4" w:rsidR="00903E01" w:rsidRPr="00B137E6" w:rsidRDefault="00903E01" w:rsidP="00364047">
            <w:pPr>
              <w:spacing w:before="120"/>
              <w:jc w:val="left"/>
            </w:pPr>
            <w:r w:rsidRPr="00B137E6">
              <w:t>UNEP/OzL.Pro/ExCom/97/67</w:t>
            </w:r>
          </w:p>
        </w:tc>
        <w:tc>
          <w:tcPr>
            <w:tcW w:w="5135" w:type="dxa"/>
            <w:tcBorders>
              <w:top w:val="nil"/>
              <w:left w:val="nil"/>
              <w:bottom w:val="nil"/>
              <w:right w:val="nil"/>
            </w:tcBorders>
          </w:tcPr>
          <w:p w14:paraId="0F54D65E" w14:textId="75668582" w:rsidR="00903E01" w:rsidRPr="00B137E6" w:rsidRDefault="00903E01" w:rsidP="00364047">
            <w:pPr>
              <w:spacing w:before="120"/>
            </w:pPr>
            <w:r w:rsidRPr="00B137E6">
              <w:t>Project proposals: Oman</w:t>
            </w:r>
          </w:p>
        </w:tc>
      </w:tr>
      <w:tr w:rsidR="00903E01" w:rsidRPr="003E12A0" w14:paraId="705E387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66D4A39" w14:textId="03E7AF50" w:rsidR="00903E01" w:rsidRPr="00B137E6" w:rsidRDefault="00903E01" w:rsidP="00364047">
            <w:pPr>
              <w:spacing w:before="120"/>
              <w:jc w:val="left"/>
            </w:pPr>
            <w:r w:rsidRPr="00B137E6">
              <w:t>UNEP/OzL.Pro/ExCom/97/68</w:t>
            </w:r>
          </w:p>
        </w:tc>
        <w:tc>
          <w:tcPr>
            <w:tcW w:w="5135" w:type="dxa"/>
            <w:tcBorders>
              <w:top w:val="nil"/>
              <w:left w:val="nil"/>
              <w:bottom w:val="nil"/>
              <w:right w:val="nil"/>
            </w:tcBorders>
          </w:tcPr>
          <w:p w14:paraId="09C547C0" w14:textId="791CB400" w:rsidR="00903E01" w:rsidRPr="00B137E6" w:rsidRDefault="00903E01" w:rsidP="00364047">
            <w:pPr>
              <w:spacing w:before="120"/>
            </w:pPr>
            <w:r w:rsidRPr="00B137E6">
              <w:t>Project proposal: Panama</w:t>
            </w:r>
          </w:p>
        </w:tc>
      </w:tr>
      <w:tr w:rsidR="00903E01" w:rsidRPr="003E12A0" w14:paraId="54BCFE97"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1B5590C6" w14:textId="6A3D4C27" w:rsidR="00903E01" w:rsidRPr="00B137E6" w:rsidRDefault="00903E01" w:rsidP="00364047">
            <w:pPr>
              <w:spacing w:before="120"/>
              <w:jc w:val="left"/>
            </w:pPr>
            <w:r w:rsidRPr="00B137E6">
              <w:t>UNEP/OzL.Pro/ExCom/97/69</w:t>
            </w:r>
          </w:p>
        </w:tc>
        <w:tc>
          <w:tcPr>
            <w:tcW w:w="5135" w:type="dxa"/>
            <w:tcBorders>
              <w:top w:val="nil"/>
              <w:left w:val="nil"/>
              <w:bottom w:val="nil"/>
              <w:right w:val="nil"/>
            </w:tcBorders>
          </w:tcPr>
          <w:p w14:paraId="3C9FAD02" w14:textId="5D3253DE" w:rsidR="00903E01" w:rsidRPr="00B137E6" w:rsidRDefault="00903E01" w:rsidP="00364047">
            <w:pPr>
              <w:spacing w:before="120"/>
            </w:pPr>
            <w:r w:rsidRPr="00B137E6">
              <w:t>Project proposal: Paraguay</w:t>
            </w:r>
          </w:p>
        </w:tc>
      </w:tr>
      <w:tr w:rsidR="00903E01" w:rsidRPr="003E12A0" w14:paraId="745FA49B"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B2A6ECB" w14:textId="4C9F67EF" w:rsidR="00903E01" w:rsidRPr="00B137E6" w:rsidRDefault="00903E01" w:rsidP="00364047">
            <w:pPr>
              <w:spacing w:before="120"/>
              <w:jc w:val="left"/>
            </w:pPr>
            <w:r w:rsidRPr="00B137E6">
              <w:t>UNEP/OzL.Pro/ExCom/97/70</w:t>
            </w:r>
          </w:p>
        </w:tc>
        <w:tc>
          <w:tcPr>
            <w:tcW w:w="5135" w:type="dxa"/>
            <w:tcBorders>
              <w:top w:val="nil"/>
              <w:left w:val="nil"/>
              <w:bottom w:val="nil"/>
              <w:right w:val="nil"/>
            </w:tcBorders>
          </w:tcPr>
          <w:p w14:paraId="55E95B47" w14:textId="6EC84CD4" w:rsidR="00903E01" w:rsidRPr="00B137E6" w:rsidRDefault="00903E01" w:rsidP="00364047">
            <w:pPr>
              <w:spacing w:before="120"/>
            </w:pPr>
            <w:r w:rsidRPr="00B137E6">
              <w:t>Project proposal: Peru</w:t>
            </w:r>
          </w:p>
        </w:tc>
      </w:tr>
      <w:tr w:rsidR="00903E01" w:rsidRPr="003E12A0" w14:paraId="03A06174"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2D98B64" w14:textId="1A6307A7" w:rsidR="00903E01" w:rsidRPr="00B137E6" w:rsidRDefault="00903E01" w:rsidP="00364047">
            <w:pPr>
              <w:spacing w:before="120"/>
              <w:jc w:val="left"/>
            </w:pPr>
            <w:r w:rsidRPr="00B137E6">
              <w:t>UNEP/OzL.Pro/ExCom/97/71</w:t>
            </w:r>
          </w:p>
        </w:tc>
        <w:tc>
          <w:tcPr>
            <w:tcW w:w="5135" w:type="dxa"/>
            <w:tcBorders>
              <w:top w:val="nil"/>
              <w:left w:val="nil"/>
              <w:bottom w:val="nil"/>
              <w:right w:val="nil"/>
            </w:tcBorders>
          </w:tcPr>
          <w:p w14:paraId="4EC556D1" w14:textId="2B9DD7EC" w:rsidR="00903E01" w:rsidRPr="00B137E6" w:rsidRDefault="00903E01" w:rsidP="00364047">
            <w:pPr>
              <w:spacing w:before="120"/>
            </w:pPr>
            <w:r w:rsidRPr="00B137E6">
              <w:t>Project proposal: Rep</w:t>
            </w:r>
            <w:r w:rsidR="00FC29D9" w:rsidRPr="00B137E6">
              <w:t>ublic</w:t>
            </w:r>
            <w:r w:rsidRPr="00B137E6">
              <w:t xml:space="preserve"> of Moldova</w:t>
            </w:r>
          </w:p>
        </w:tc>
      </w:tr>
      <w:tr w:rsidR="00903E01" w:rsidRPr="003E12A0" w14:paraId="496ACCD8"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2965A5EC" w14:textId="6429649D" w:rsidR="00903E01" w:rsidRPr="00B137E6" w:rsidRDefault="00903E01" w:rsidP="00364047">
            <w:pPr>
              <w:spacing w:before="120"/>
              <w:jc w:val="left"/>
            </w:pPr>
            <w:r w:rsidRPr="00B137E6">
              <w:t>UNEP/OzL.Pro/ExCom/97/72</w:t>
            </w:r>
          </w:p>
        </w:tc>
        <w:tc>
          <w:tcPr>
            <w:tcW w:w="5135" w:type="dxa"/>
            <w:tcBorders>
              <w:top w:val="nil"/>
              <w:left w:val="nil"/>
              <w:bottom w:val="nil"/>
              <w:right w:val="nil"/>
            </w:tcBorders>
          </w:tcPr>
          <w:p w14:paraId="3B9B21C1" w14:textId="2C97EE4E" w:rsidR="00903E01" w:rsidRPr="00B137E6" w:rsidRDefault="00903E01" w:rsidP="00364047">
            <w:pPr>
              <w:spacing w:before="120"/>
            </w:pPr>
            <w:r w:rsidRPr="00B137E6">
              <w:t>Project proposal: Saint Vincent and the Grenadines</w:t>
            </w:r>
          </w:p>
        </w:tc>
      </w:tr>
      <w:tr w:rsidR="00903E01" w:rsidRPr="003E12A0" w14:paraId="06F0208D"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00070523" w14:textId="2305B7CC" w:rsidR="00903E01" w:rsidRPr="00B137E6" w:rsidRDefault="00903E01" w:rsidP="00364047">
            <w:pPr>
              <w:spacing w:before="120"/>
              <w:jc w:val="left"/>
            </w:pPr>
            <w:r w:rsidRPr="00B137E6">
              <w:t>UNEP/OzL.Pro/ExCom/97/73</w:t>
            </w:r>
          </w:p>
        </w:tc>
        <w:tc>
          <w:tcPr>
            <w:tcW w:w="5135" w:type="dxa"/>
            <w:tcBorders>
              <w:top w:val="nil"/>
              <w:left w:val="nil"/>
              <w:bottom w:val="nil"/>
              <w:right w:val="nil"/>
            </w:tcBorders>
          </w:tcPr>
          <w:p w14:paraId="285CB09C" w14:textId="5B9DF2E9" w:rsidR="00903E01" w:rsidRPr="00B137E6" w:rsidRDefault="00903E01" w:rsidP="00364047">
            <w:pPr>
              <w:spacing w:before="120"/>
            </w:pPr>
            <w:r w:rsidRPr="00B137E6">
              <w:t>Project proposal: Senegal</w:t>
            </w:r>
          </w:p>
        </w:tc>
      </w:tr>
      <w:tr w:rsidR="00903E01" w:rsidRPr="003E12A0" w14:paraId="6A2DDEE1"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7777054A" w14:textId="2D68E201" w:rsidR="00903E01" w:rsidRPr="00B137E6" w:rsidRDefault="00903E01" w:rsidP="00364047">
            <w:pPr>
              <w:spacing w:before="120"/>
              <w:jc w:val="left"/>
            </w:pPr>
            <w:r w:rsidRPr="00B137E6">
              <w:t>UNEP/OzL.Pro/ExCom/97/74</w:t>
            </w:r>
          </w:p>
        </w:tc>
        <w:tc>
          <w:tcPr>
            <w:tcW w:w="5135" w:type="dxa"/>
            <w:tcBorders>
              <w:top w:val="nil"/>
              <w:left w:val="nil"/>
              <w:bottom w:val="nil"/>
              <w:right w:val="nil"/>
            </w:tcBorders>
          </w:tcPr>
          <w:p w14:paraId="2C12D97A" w14:textId="557CC6E9" w:rsidR="00903E01" w:rsidRPr="00B137E6" w:rsidRDefault="00903E01" w:rsidP="00364047">
            <w:pPr>
              <w:spacing w:before="120"/>
            </w:pPr>
            <w:r w:rsidRPr="00B137E6">
              <w:t>Project proposals: Serbia</w:t>
            </w:r>
          </w:p>
        </w:tc>
      </w:tr>
      <w:tr w:rsidR="00903E01" w:rsidRPr="003E12A0" w14:paraId="1F239E2B"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86095C8" w14:textId="2BB3127C" w:rsidR="00903E01" w:rsidRPr="00B137E6" w:rsidRDefault="00903E01" w:rsidP="00364047">
            <w:pPr>
              <w:spacing w:before="120"/>
              <w:jc w:val="left"/>
            </w:pPr>
            <w:r w:rsidRPr="00B137E6">
              <w:t>UNEP/OzL.Pro/ExCom/97/75</w:t>
            </w:r>
          </w:p>
        </w:tc>
        <w:tc>
          <w:tcPr>
            <w:tcW w:w="5135" w:type="dxa"/>
            <w:tcBorders>
              <w:top w:val="nil"/>
              <w:left w:val="nil"/>
              <w:bottom w:val="nil"/>
              <w:right w:val="nil"/>
            </w:tcBorders>
          </w:tcPr>
          <w:p w14:paraId="3C5EE27D" w14:textId="2EE7B28F" w:rsidR="00903E01" w:rsidRPr="00B137E6" w:rsidRDefault="00903E01" w:rsidP="00364047">
            <w:pPr>
              <w:spacing w:before="120"/>
            </w:pPr>
            <w:r w:rsidRPr="00B137E6">
              <w:t>Project proposal: Sierra Leone</w:t>
            </w:r>
          </w:p>
        </w:tc>
      </w:tr>
      <w:tr w:rsidR="00903E01" w:rsidRPr="003E12A0" w14:paraId="48849C9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492399E" w14:textId="0FD8FBE3" w:rsidR="00903E01" w:rsidRPr="00B137E6" w:rsidRDefault="00903E01" w:rsidP="00364047">
            <w:pPr>
              <w:spacing w:before="120"/>
              <w:jc w:val="left"/>
            </w:pPr>
            <w:r w:rsidRPr="00B137E6">
              <w:t>UNEP/OzL.Pro/ExCom/97/76</w:t>
            </w:r>
          </w:p>
        </w:tc>
        <w:tc>
          <w:tcPr>
            <w:tcW w:w="5135" w:type="dxa"/>
            <w:tcBorders>
              <w:top w:val="nil"/>
              <w:left w:val="nil"/>
              <w:bottom w:val="nil"/>
              <w:right w:val="nil"/>
            </w:tcBorders>
          </w:tcPr>
          <w:p w14:paraId="08B951D2" w14:textId="09B9F098" w:rsidR="00903E01" w:rsidRPr="00B137E6" w:rsidRDefault="00903E01" w:rsidP="00364047">
            <w:pPr>
              <w:spacing w:before="120"/>
            </w:pPr>
            <w:r w:rsidRPr="00B137E6">
              <w:t>Project proposal: Somalia</w:t>
            </w:r>
          </w:p>
        </w:tc>
      </w:tr>
      <w:tr w:rsidR="00903E01" w:rsidRPr="003E12A0" w14:paraId="65E7868E"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19DD51C6" w14:textId="1243E8F7" w:rsidR="00903E01" w:rsidRPr="00B137E6" w:rsidRDefault="00903E01" w:rsidP="00364047">
            <w:pPr>
              <w:spacing w:before="120"/>
              <w:jc w:val="left"/>
            </w:pPr>
            <w:r w:rsidRPr="00B137E6">
              <w:t>UNEP/OzL.Pro/ExCom/97/77</w:t>
            </w:r>
          </w:p>
        </w:tc>
        <w:tc>
          <w:tcPr>
            <w:tcW w:w="5135" w:type="dxa"/>
            <w:tcBorders>
              <w:top w:val="nil"/>
              <w:left w:val="nil"/>
              <w:bottom w:val="nil"/>
              <w:right w:val="nil"/>
            </w:tcBorders>
          </w:tcPr>
          <w:p w14:paraId="5A96CA9B" w14:textId="3D4FA620" w:rsidR="00903E01" w:rsidRPr="00B137E6" w:rsidRDefault="00903E01" w:rsidP="00364047">
            <w:pPr>
              <w:spacing w:before="120"/>
            </w:pPr>
            <w:r w:rsidRPr="00B137E6">
              <w:t>Project proposals: South Africa</w:t>
            </w:r>
          </w:p>
        </w:tc>
      </w:tr>
      <w:tr w:rsidR="00903E01" w:rsidRPr="003E12A0" w14:paraId="12BA5A92"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239AD6C0" w14:textId="524D19BB" w:rsidR="00903E01" w:rsidRPr="00B137E6" w:rsidRDefault="00903E01" w:rsidP="00364047">
            <w:pPr>
              <w:spacing w:before="120"/>
              <w:jc w:val="left"/>
            </w:pPr>
            <w:r w:rsidRPr="00B137E6">
              <w:t>UNEP/OzL.Pro/ExCom/97/78</w:t>
            </w:r>
          </w:p>
        </w:tc>
        <w:tc>
          <w:tcPr>
            <w:tcW w:w="5135" w:type="dxa"/>
            <w:tcBorders>
              <w:top w:val="nil"/>
              <w:left w:val="nil"/>
              <w:bottom w:val="nil"/>
              <w:right w:val="nil"/>
            </w:tcBorders>
          </w:tcPr>
          <w:p w14:paraId="062D4B9C" w14:textId="33A4E83A" w:rsidR="00903E01" w:rsidRPr="00B137E6" w:rsidRDefault="00903E01" w:rsidP="00364047">
            <w:pPr>
              <w:spacing w:before="120"/>
            </w:pPr>
            <w:r w:rsidRPr="00B137E6">
              <w:t>Project proposal: South Sudan</w:t>
            </w:r>
          </w:p>
        </w:tc>
      </w:tr>
      <w:tr w:rsidR="00903E01" w:rsidRPr="003E12A0" w14:paraId="324AB6EC"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B9B8F6A" w14:textId="72E0F824" w:rsidR="00903E01" w:rsidRPr="00B137E6" w:rsidRDefault="00903E01" w:rsidP="00364047">
            <w:pPr>
              <w:spacing w:before="120"/>
              <w:jc w:val="left"/>
            </w:pPr>
            <w:r w:rsidRPr="00B137E6">
              <w:t>UNEP/OzL.Pro/ExCom/97/79</w:t>
            </w:r>
          </w:p>
        </w:tc>
        <w:tc>
          <w:tcPr>
            <w:tcW w:w="5135" w:type="dxa"/>
            <w:tcBorders>
              <w:top w:val="nil"/>
              <w:left w:val="nil"/>
              <w:bottom w:val="nil"/>
              <w:right w:val="nil"/>
            </w:tcBorders>
          </w:tcPr>
          <w:p w14:paraId="79D9C440" w14:textId="586DC14D" w:rsidR="00903E01" w:rsidRPr="00B137E6" w:rsidRDefault="00903E01" w:rsidP="00364047">
            <w:pPr>
              <w:spacing w:before="120"/>
            </w:pPr>
            <w:r w:rsidRPr="00B137E6">
              <w:t>Project proposal: Togo</w:t>
            </w:r>
          </w:p>
        </w:tc>
      </w:tr>
      <w:tr w:rsidR="00903E01" w:rsidRPr="003E12A0" w14:paraId="2008BA67"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7CA6733" w14:textId="3B9C7BC8" w:rsidR="00903E01" w:rsidRPr="00B137E6" w:rsidRDefault="00903E01" w:rsidP="00364047">
            <w:pPr>
              <w:spacing w:before="120"/>
              <w:jc w:val="left"/>
            </w:pPr>
            <w:r w:rsidRPr="00B137E6">
              <w:t>UNEP/OzL.Pro/ExCom/97/80</w:t>
            </w:r>
          </w:p>
        </w:tc>
        <w:tc>
          <w:tcPr>
            <w:tcW w:w="5135" w:type="dxa"/>
            <w:tcBorders>
              <w:top w:val="nil"/>
              <w:left w:val="nil"/>
              <w:bottom w:val="nil"/>
              <w:right w:val="nil"/>
            </w:tcBorders>
          </w:tcPr>
          <w:p w14:paraId="3AE5E180" w14:textId="059D84B6" w:rsidR="00903E01" w:rsidRPr="00B137E6" w:rsidRDefault="00903E01" w:rsidP="00364047">
            <w:pPr>
              <w:spacing w:before="120"/>
            </w:pPr>
            <w:r w:rsidRPr="00B137E6">
              <w:t>Project proposals: Tunisia</w:t>
            </w:r>
          </w:p>
        </w:tc>
      </w:tr>
      <w:tr w:rsidR="00903E01" w:rsidRPr="003E12A0" w14:paraId="64366DB5"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705469DD" w14:textId="09CE3E35" w:rsidR="00456F8E" w:rsidRDefault="00456F8E" w:rsidP="00456F8E">
            <w:pPr>
              <w:spacing w:before="120"/>
              <w:jc w:val="left"/>
            </w:pPr>
          </w:p>
          <w:p w14:paraId="29B450B2" w14:textId="30560D99" w:rsidR="0018652C" w:rsidRPr="00B137E6" w:rsidRDefault="0018652C" w:rsidP="00456F8E">
            <w:pPr>
              <w:spacing w:before="120"/>
              <w:jc w:val="left"/>
            </w:pPr>
            <w:r>
              <w:t>*</w:t>
            </w:r>
            <w:r w:rsidR="00456F8E">
              <w:t>Not issued</w:t>
            </w:r>
          </w:p>
        </w:tc>
        <w:tc>
          <w:tcPr>
            <w:tcW w:w="5135" w:type="dxa"/>
            <w:tcBorders>
              <w:top w:val="nil"/>
              <w:left w:val="nil"/>
              <w:bottom w:val="nil"/>
              <w:right w:val="nil"/>
            </w:tcBorders>
          </w:tcPr>
          <w:p w14:paraId="058897DB" w14:textId="459BEC8A" w:rsidR="0018652C" w:rsidRPr="00B137E6" w:rsidRDefault="0018652C" w:rsidP="00456F8E">
            <w:pPr>
              <w:spacing w:before="120"/>
            </w:pPr>
          </w:p>
        </w:tc>
      </w:tr>
      <w:tr w:rsidR="00903E01" w:rsidRPr="003E12A0" w14:paraId="7FE45402"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06953C5" w14:textId="79630695" w:rsidR="00456F8E" w:rsidRDefault="00456F8E" w:rsidP="00364047">
            <w:pPr>
              <w:spacing w:before="120"/>
              <w:jc w:val="left"/>
            </w:pPr>
            <w:r w:rsidRPr="00456F8E">
              <w:lastRenderedPageBreak/>
              <w:t>UNEP/OzL.Pro/ExCom/97/81</w:t>
            </w:r>
          </w:p>
          <w:p w14:paraId="7397C0B7" w14:textId="22FC3426" w:rsidR="00903E01" w:rsidRPr="00B137E6" w:rsidRDefault="00903E01" w:rsidP="00364047">
            <w:pPr>
              <w:spacing w:before="120"/>
              <w:jc w:val="left"/>
            </w:pPr>
            <w:r w:rsidRPr="00B137E6">
              <w:t>UNEP/OzL.Pro/ExCom/97/82</w:t>
            </w:r>
          </w:p>
        </w:tc>
        <w:tc>
          <w:tcPr>
            <w:tcW w:w="5135" w:type="dxa"/>
            <w:tcBorders>
              <w:top w:val="nil"/>
              <w:left w:val="nil"/>
              <w:bottom w:val="nil"/>
              <w:right w:val="nil"/>
            </w:tcBorders>
          </w:tcPr>
          <w:p w14:paraId="47096396" w14:textId="0133DAB5" w:rsidR="00456F8E" w:rsidRDefault="00456F8E" w:rsidP="00364047">
            <w:pPr>
              <w:spacing w:before="120"/>
            </w:pPr>
            <w:r w:rsidRPr="00456F8E">
              <w:t>Project proposal: Turkmenistan</w:t>
            </w:r>
          </w:p>
          <w:p w14:paraId="1FC912D6" w14:textId="4369A5C6" w:rsidR="00903E01" w:rsidRPr="00B137E6" w:rsidRDefault="00903E01" w:rsidP="00364047">
            <w:pPr>
              <w:spacing w:before="120"/>
            </w:pPr>
            <w:r w:rsidRPr="00B137E6">
              <w:t>Project proposal: United Rep</w:t>
            </w:r>
            <w:r w:rsidR="00580EEA" w:rsidRPr="00B137E6">
              <w:t>ublic</w:t>
            </w:r>
            <w:r w:rsidRPr="00B137E6">
              <w:t xml:space="preserve"> of Tanzania</w:t>
            </w:r>
            <w:r w:rsidR="00580EEA" w:rsidRPr="00B137E6">
              <w:t xml:space="preserve"> (the)</w:t>
            </w:r>
          </w:p>
        </w:tc>
      </w:tr>
      <w:tr w:rsidR="00903E01" w:rsidRPr="003E12A0" w14:paraId="0C66304F"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71C8547C" w14:textId="75A34672" w:rsidR="00903E01" w:rsidRPr="00B137E6" w:rsidRDefault="00903E01" w:rsidP="00364047">
            <w:pPr>
              <w:spacing w:before="120"/>
              <w:jc w:val="left"/>
            </w:pPr>
            <w:r w:rsidRPr="00B137E6">
              <w:t>UNEP/OzL.Pro/ExCom/97/83</w:t>
            </w:r>
            <w:r w:rsidR="00736862" w:rsidRPr="00B137E6">
              <w:t xml:space="preserve"> and Add.1</w:t>
            </w:r>
          </w:p>
        </w:tc>
        <w:tc>
          <w:tcPr>
            <w:tcW w:w="5135" w:type="dxa"/>
            <w:tcBorders>
              <w:top w:val="nil"/>
              <w:left w:val="nil"/>
              <w:bottom w:val="nil"/>
              <w:right w:val="nil"/>
            </w:tcBorders>
          </w:tcPr>
          <w:p w14:paraId="2D5E0EB0" w14:textId="6DC7DB0F" w:rsidR="00903E01" w:rsidRPr="00B137E6" w:rsidRDefault="00903E01" w:rsidP="00364047">
            <w:pPr>
              <w:spacing w:before="120"/>
            </w:pPr>
            <w:r w:rsidRPr="00B137E6">
              <w:t>UNEP</w:t>
            </w:r>
            <w:r w:rsidR="007008FB" w:rsidRPr="00B137E6">
              <w:t>’s</w:t>
            </w:r>
            <w:r w:rsidRPr="00B137E6">
              <w:t xml:space="preserve"> Compliance Assistance Programme budget for 202</w:t>
            </w:r>
            <w:r w:rsidR="007008FB" w:rsidRPr="00B137E6">
              <w:t>6</w:t>
            </w:r>
          </w:p>
        </w:tc>
      </w:tr>
      <w:tr w:rsidR="00903E01" w:rsidRPr="003E12A0" w14:paraId="73262F87"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2E51AD54" w14:textId="4D3FCB1E" w:rsidR="00903E01" w:rsidRPr="00B137E6" w:rsidRDefault="00903E01" w:rsidP="00364047">
            <w:pPr>
              <w:spacing w:before="120"/>
              <w:jc w:val="left"/>
            </w:pPr>
            <w:r w:rsidRPr="00B137E6">
              <w:t>UNEP/OzL.Pro/ExCom/97/84</w:t>
            </w:r>
          </w:p>
        </w:tc>
        <w:tc>
          <w:tcPr>
            <w:tcW w:w="5135" w:type="dxa"/>
            <w:tcBorders>
              <w:top w:val="nil"/>
              <w:left w:val="nil"/>
              <w:bottom w:val="nil"/>
              <w:right w:val="nil"/>
            </w:tcBorders>
          </w:tcPr>
          <w:p w14:paraId="0E732A30" w14:textId="1A147B5D" w:rsidR="00903E01" w:rsidRPr="00B137E6" w:rsidRDefault="000C6300" w:rsidP="00364047">
            <w:pPr>
              <w:spacing w:before="120"/>
            </w:pPr>
            <w:r w:rsidRPr="00B137E6">
              <w:t>2026 core unit costs for UNDP, UNIDO and the World Bank</w:t>
            </w:r>
          </w:p>
        </w:tc>
      </w:tr>
      <w:tr w:rsidR="00903E01" w:rsidRPr="003E12A0" w14:paraId="628A3214"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A7BB55B" w14:textId="2360218E" w:rsidR="00903E01" w:rsidRPr="00B137E6" w:rsidRDefault="00903E01" w:rsidP="00364047">
            <w:pPr>
              <w:spacing w:before="120"/>
              <w:jc w:val="left"/>
            </w:pPr>
            <w:r w:rsidRPr="00B137E6">
              <w:t>UNEP/OzL.Pro/ExCom/97/85</w:t>
            </w:r>
          </w:p>
        </w:tc>
        <w:tc>
          <w:tcPr>
            <w:tcW w:w="5135" w:type="dxa"/>
            <w:tcBorders>
              <w:top w:val="nil"/>
              <w:left w:val="nil"/>
              <w:bottom w:val="nil"/>
              <w:right w:val="nil"/>
            </w:tcBorders>
          </w:tcPr>
          <w:p w14:paraId="26E96310" w14:textId="4826EB80" w:rsidR="00903E01" w:rsidRPr="00B137E6" w:rsidRDefault="00903E01" w:rsidP="00364047">
            <w:pPr>
              <w:spacing w:before="120"/>
            </w:pPr>
            <w:r w:rsidRPr="00B137E6">
              <w:t>Update on the operationalization of centres of excellence for sustainable cooling (decision</w:t>
            </w:r>
            <w:r w:rsidR="000C6300" w:rsidRPr="00B137E6">
              <w:t> </w:t>
            </w:r>
            <w:r w:rsidRPr="00B137E6">
              <w:t>95/87(e))</w:t>
            </w:r>
          </w:p>
        </w:tc>
      </w:tr>
      <w:tr w:rsidR="00903E01" w:rsidRPr="003E12A0" w14:paraId="63974BC8"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408A87E" w14:textId="39F40E64" w:rsidR="00903E01" w:rsidRPr="00B137E6" w:rsidRDefault="00903E01" w:rsidP="00364047">
            <w:pPr>
              <w:spacing w:before="120"/>
              <w:jc w:val="left"/>
            </w:pPr>
            <w:r w:rsidRPr="00B137E6">
              <w:t>UNEP/OzL.Pro/ExCom/97/86</w:t>
            </w:r>
          </w:p>
        </w:tc>
        <w:tc>
          <w:tcPr>
            <w:tcW w:w="5135" w:type="dxa"/>
            <w:tcBorders>
              <w:top w:val="nil"/>
              <w:left w:val="nil"/>
              <w:bottom w:val="nil"/>
              <w:right w:val="nil"/>
            </w:tcBorders>
          </w:tcPr>
          <w:p w14:paraId="6B34CC87" w14:textId="0E76636F" w:rsidR="00903E01" w:rsidRPr="00B137E6" w:rsidRDefault="00903E01" w:rsidP="00364047">
            <w:pPr>
              <w:spacing w:before="120"/>
            </w:pPr>
            <w:r w:rsidRPr="00B137E6">
              <w:t>Update on the operationalization of testing centres for energy efficiency (decision</w:t>
            </w:r>
            <w:r w:rsidR="00C46297" w:rsidRPr="00B137E6">
              <w:t> </w:t>
            </w:r>
            <w:r w:rsidRPr="00B137E6">
              <w:t>95/87(e))</w:t>
            </w:r>
          </w:p>
        </w:tc>
      </w:tr>
      <w:tr w:rsidR="00903E01" w:rsidRPr="003E12A0" w14:paraId="487FB062"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5290C97" w14:textId="62D8E8F2" w:rsidR="00903E01" w:rsidRPr="00B137E6" w:rsidRDefault="00903E01" w:rsidP="00364047">
            <w:pPr>
              <w:spacing w:before="120"/>
              <w:jc w:val="left"/>
            </w:pPr>
            <w:r w:rsidRPr="00B137E6">
              <w:t>UNEP/OzL.Pro/ExCom/97/87</w:t>
            </w:r>
          </w:p>
        </w:tc>
        <w:tc>
          <w:tcPr>
            <w:tcW w:w="5135" w:type="dxa"/>
            <w:tcBorders>
              <w:top w:val="nil"/>
              <w:left w:val="nil"/>
              <w:bottom w:val="nil"/>
              <w:right w:val="nil"/>
            </w:tcBorders>
          </w:tcPr>
          <w:p w14:paraId="52D4CB14" w14:textId="7D84A71B" w:rsidR="00903E01" w:rsidRPr="00B137E6" w:rsidRDefault="00903E01" w:rsidP="00364047">
            <w:pPr>
              <w:spacing w:before="120"/>
            </w:pPr>
            <w:r w:rsidRPr="00B137E6">
              <w:t>Report pursuant to decision</w:t>
            </w:r>
            <w:r w:rsidR="00C46297" w:rsidRPr="00B137E6">
              <w:t> </w:t>
            </w:r>
            <w:r w:rsidRPr="00B137E6">
              <w:t>93/104 on life</w:t>
            </w:r>
            <w:r w:rsidR="00C46297" w:rsidRPr="00B137E6">
              <w:noBreakHyphen/>
            </w:r>
            <w:r w:rsidRPr="00B137E6">
              <w:t>cycle refrigerant management with a view to considering the establishment of a funding window in line with decision</w:t>
            </w:r>
            <w:r w:rsidR="00B137E6" w:rsidRPr="00B137E6">
              <w:t> </w:t>
            </w:r>
            <w:r w:rsidRPr="00B137E6">
              <w:t>XXXV/11 of the Thirty-Fifth Meeting of the Parties</w:t>
            </w:r>
          </w:p>
        </w:tc>
      </w:tr>
      <w:tr w:rsidR="00903E01" w:rsidRPr="003E12A0" w14:paraId="0DF647B1"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3E56CDD3" w14:textId="366D64DB" w:rsidR="00903E01" w:rsidRPr="00B137E6" w:rsidRDefault="00903E01" w:rsidP="00364047">
            <w:pPr>
              <w:spacing w:before="120"/>
              <w:jc w:val="left"/>
            </w:pPr>
            <w:r w:rsidRPr="00B137E6">
              <w:t>UNEP/OzL.Pro/ExCom/97/88</w:t>
            </w:r>
          </w:p>
        </w:tc>
        <w:tc>
          <w:tcPr>
            <w:tcW w:w="5135" w:type="dxa"/>
            <w:tcBorders>
              <w:top w:val="nil"/>
              <w:left w:val="nil"/>
              <w:bottom w:val="nil"/>
              <w:right w:val="nil"/>
            </w:tcBorders>
          </w:tcPr>
          <w:p w14:paraId="2322ED4C" w14:textId="35A44F38" w:rsidR="00903E01" w:rsidRPr="00B137E6" w:rsidRDefault="00903E01" w:rsidP="00364047">
            <w:pPr>
              <w:spacing w:before="120"/>
            </w:pPr>
            <w:r w:rsidRPr="00B137E6">
              <w:t>Review of the possibility of integration of reporting through project completion reports and detailed final project reports (decision</w:t>
            </w:r>
            <w:r w:rsidR="00C46297" w:rsidRPr="00B137E6">
              <w:t> </w:t>
            </w:r>
            <w:r w:rsidRPr="00B137E6">
              <w:t xml:space="preserve">95/91(e)) </w:t>
            </w:r>
          </w:p>
        </w:tc>
      </w:tr>
      <w:tr w:rsidR="00903E01" w:rsidRPr="003E12A0" w14:paraId="705EF4E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2A960BE7" w14:textId="1DC2F057" w:rsidR="00903E01" w:rsidRPr="00B137E6" w:rsidRDefault="00903E01" w:rsidP="00364047">
            <w:pPr>
              <w:spacing w:before="120"/>
              <w:jc w:val="left"/>
            </w:pPr>
            <w:r w:rsidRPr="00B137E6">
              <w:t>UNEP/OzL.Pro/ExCom/97/89</w:t>
            </w:r>
          </w:p>
        </w:tc>
        <w:tc>
          <w:tcPr>
            <w:tcW w:w="5135" w:type="dxa"/>
            <w:tcBorders>
              <w:top w:val="nil"/>
              <w:left w:val="nil"/>
              <w:bottom w:val="nil"/>
              <w:right w:val="nil"/>
            </w:tcBorders>
          </w:tcPr>
          <w:p w14:paraId="59536BE4" w14:textId="750418E0" w:rsidR="00903E01" w:rsidRPr="00B137E6" w:rsidRDefault="00903E01" w:rsidP="00364047">
            <w:pPr>
              <w:spacing w:before="120"/>
            </w:pPr>
            <w:r w:rsidRPr="00B137E6">
              <w:t>Progress report on the implementation of the results framework (decision</w:t>
            </w:r>
            <w:r w:rsidR="00C46297" w:rsidRPr="00B137E6">
              <w:t> </w:t>
            </w:r>
            <w:r w:rsidRPr="00B137E6">
              <w:t>93/97(c))</w:t>
            </w:r>
          </w:p>
        </w:tc>
      </w:tr>
      <w:tr w:rsidR="00D30A32" w:rsidRPr="003E12A0" w14:paraId="49806ACB"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A665493" w14:textId="3C3CFB8C" w:rsidR="00D30A32" w:rsidRPr="00B137E6" w:rsidRDefault="00D30A32" w:rsidP="00364047">
            <w:pPr>
              <w:spacing w:before="120"/>
              <w:jc w:val="left"/>
            </w:pPr>
            <w:r w:rsidRPr="00B137E6">
              <w:t>UNEP/OzL.Pro/ExCom/97/90</w:t>
            </w:r>
          </w:p>
        </w:tc>
        <w:tc>
          <w:tcPr>
            <w:tcW w:w="5135" w:type="dxa"/>
            <w:tcBorders>
              <w:top w:val="nil"/>
              <w:left w:val="nil"/>
              <w:bottom w:val="nil"/>
              <w:right w:val="nil"/>
            </w:tcBorders>
          </w:tcPr>
          <w:p w14:paraId="52C7792C" w14:textId="22533141" w:rsidR="00D30A32" w:rsidRPr="00B137E6" w:rsidRDefault="00D30A32" w:rsidP="00364047">
            <w:pPr>
              <w:spacing w:before="120"/>
            </w:pPr>
            <w:r w:rsidRPr="00B137E6">
              <w:t>Report of the Sub-group on the Production Sector</w:t>
            </w:r>
          </w:p>
        </w:tc>
      </w:tr>
      <w:tr w:rsidR="00DD452B" w:rsidRPr="003E12A0" w14:paraId="373FD382"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48294EE0" w14:textId="7D067657" w:rsidR="00DD452B" w:rsidRPr="00B137E6" w:rsidRDefault="00DD452B" w:rsidP="00364047">
            <w:pPr>
              <w:spacing w:before="120"/>
              <w:jc w:val="left"/>
            </w:pPr>
            <w:r w:rsidRPr="00B137E6">
              <w:t>UNEP/OzL.Pro/ExCom/97/9</w:t>
            </w:r>
            <w:r>
              <w:t>1</w:t>
            </w:r>
          </w:p>
        </w:tc>
        <w:tc>
          <w:tcPr>
            <w:tcW w:w="5135" w:type="dxa"/>
            <w:tcBorders>
              <w:top w:val="nil"/>
              <w:left w:val="nil"/>
              <w:bottom w:val="nil"/>
              <w:right w:val="nil"/>
            </w:tcBorders>
          </w:tcPr>
          <w:p w14:paraId="73C3BD3D" w14:textId="578291F9" w:rsidR="00DD452B" w:rsidRPr="00B137E6" w:rsidRDefault="00892802" w:rsidP="00364047">
            <w:pPr>
              <w:spacing w:before="120"/>
            </w:pPr>
            <w:r w:rsidRPr="00892802">
              <w:t>Report of the 9</w:t>
            </w:r>
            <w:r>
              <w:t>7</w:t>
            </w:r>
            <w:r w:rsidRPr="00892802">
              <w:rPr>
                <w:vertAlign w:val="superscript"/>
              </w:rPr>
              <w:t>th</w:t>
            </w:r>
            <w:r>
              <w:rPr>
                <w:vertAlign w:val="superscript"/>
              </w:rPr>
              <w:t> </w:t>
            </w:r>
            <w:r w:rsidRPr="00892802">
              <w:t>meeting of the Executive Committee</w:t>
            </w:r>
          </w:p>
        </w:tc>
      </w:tr>
      <w:tr w:rsidR="007F2BEE" w:rsidRPr="003E12A0" w14:paraId="0ACCC607"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07EB35ED" w14:textId="112FCC6A" w:rsidR="007F2BEE" w:rsidRPr="002F1AA6" w:rsidRDefault="007F2BEE" w:rsidP="00364047">
            <w:pPr>
              <w:spacing w:before="120"/>
              <w:jc w:val="left"/>
              <w:rPr>
                <w:lang w:val="pt-BR"/>
              </w:rPr>
            </w:pPr>
            <w:r w:rsidRPr="002F1AA6">
              <w:rPr>
                <w:lang w:val="pt-BR"/>
              </w:rPr>
              <w:t>UNEP/OzL.Pro/ExCom/</w:t>
            </w:r>
            <w:r w:rsidR="00FD1447" w:rsidRPr="002F1AA6">
              <w:rPr>
                <w:lang w:val="pt-BR"/>
              </w:rPr>
              <w:t>97</w:t>
            </w:r>
            <w:r w:rsidRPr="002F1AA6">
              <w:rPr>
                <w:lang w:val="pt-BR"/>
              </w:rPr>
              <w:t>/Inf.1</w:t>
            </w:r>
          </w:p>
        </w:tc>
        <w:tc>
          <w:tcPr>
            <w:tcW w:w="5135" w:type="dxa"/>
            <w:tcBorders>
              <w:top w:val="nil"/>
              <w:left w:val="nil"/>
              <w:bottom w:val="nil"/>
              <w:right w:val="nil"/>
            </w:tcBorders>
          </w:tcPr>
          <w:p w14:paraId="65806C6F" w14:textId="77777777" w:rsidR="007F2BEE" w:rsidRPr="00B137E6" w:rsidRDefault="007F2BEE" w:rsidP="00364047">
            <w:pPr>
              <w:spacing w:before="120"/>
              <w:ind w:left="9"/>
            </w:pPr>
            <w:r w:rsidRPr="00B137E6">
              <w:t>List of documents</w:t>
            </w:r>
          </w:p>
        </w:tc>
      </w:tr>
      <w:tr w:rsidR="007F2BEE" w:rsidRPr="003E12A0" w14:paraId="20D19A1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6CD5BD01" w14:textId="31FABE02" w:rsidR="007F2BEE" w:rsidRPr="002F1AA6" w:rsidRDefault="007F2BEE" w:rsidP="00364047">
            <w:pPr>
              <w:spacing w:before="120"/>
              <w:jc w:val="left"/>
              <w:rPr>
                <w:lang w:val="pt-BR"/>
              </w:rPr>
            </w:pPr>
            <w:r w:rsidRPr="002F1AA6">
              <w:rPr>
                <w:lang w:val="pt-BR"/>
              </w:rPr>
              <w:t>UNEP/OzL.Pro/ExCom/</w:t>
            </w:r>
            <w:r w:rsidR="00FD1447" w:rsidRPr="002F1AA6">
              <w:rPr>
                <w:lang w:val="pt-BR"/>
              </w:rPr>
              <w:t>97</w:t>
            </w:r>
            <w:r w:rsidRPr="002F1AA6">
              <w:rPr>
                <w:lang w:val="pt-BR"/>
              </w:rPr>
              <w:t>/Inf.2</w:t>
            </w:r>
          </w:p>
        </w:tc>
        <w:tc>
          <w:tcPr>
            <w:tcW w:w="5135" w:type="dxa"/>
            <w:tcBorders>
              <w:top w:val="nil"/>
              <w:left w:val="nil"/>
              <w:bottom w:val="nil"/>
              <w:right w:val="nil"/>
            </w:tcBorders>
          </w:tcPr>
          <w:p w14:paraId="5EC0AD9F" w14:textId="73DD20A3" w:rsidR="007F2BEE" w:rsidRPr="00B137E6" w:rsidRDefault="00FE7D6C" w:rsidP="00364047">
            <w:pPr>
              <w:spacing w:before="120"/>
              <w:ind w:left="9"/>
            </w:pPr>
            <w:r w:rsidRPr="00B137E6">
              <w:t>Dates and venues of the 98</w:t>
            </w:r>
            <w:r w:rsidRPr="00B137E6">
              <w:rPr>
                <w:vertAlign w:val="superscript"/>
              </w:rPr>
              <w:t>th</w:t>
            </w:r>
            <w:r w:rsidRPr="00B137E6">
              <w:t xml:space="preserve"> to 103</w:t>
            </w:r>
            <w:r w:rsidRPr="00B137E6">
              <w:rPr>
                <w:vertAlign w:val="superscript"/>
              </w:rPr>
              <w:t>rd</w:t>
            </w:r>
            <w:r w:rsidRPr="00B137E6">
              <w:t xml:space="preserve"> meetings of the Executive Committee</w:t>
            </w:r>
          </w:p>
        </w:tc>
      </w:tr>
      <w:tr w:rsidR="00B1279B" w:rsidRPr="003E12A0" w14:paraId="72223FF6"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37D37B6A" w14:textId="3C11C90B" w:rsidR="00B1279B" w:rsidRPr="00940B16" w:rsidRDefault="00B1279B" w:rsidP="00364047">
            <w:pPr>
              <w:spacing w:before="120"/>
              <w:jc w:val="left"/>
            </w:pPr>
            <w:r w:rsidRPr="00940B16">
              <w:t>UNEP/OzL.Pro/ExCom/97/Inf.3</w:t>
            </w:r>
          </w:p>
        </w:tc>
        <w:tc>
          <w:tcPr>
            <w:tcW w:w="5135" w:type="dxa"/>
            <w:tcBorders>
              <w:top w:val="nil"/>
              <w:left w:val="nil"/>
              <w:bottom w:val="nil"/>
              <w:right w:val="nil"/>
            </w:tcBorders>
          </w:tcPr>
          <w:p w14:paraId="47325CE3" w14:textId="3C07D212" w:rsidR="00B1279B" w:rsidRPr="00B137E6" w:rsidRDefault="00DA13F3" w:rsidP="00364047">
            <w:pPr>
              <w:spacing w:before="120"/>
              <w:ind w:left="9"/>
            </w:pPr>
            <w:r>
              <w:t>D</w:t>
            </w:r>
            <w:r w:rsidRPr="00DA13F3">
              <w:t xml:space="preserve">ecisions adopted by the </w:t>
            </w:r>
            <w:r>
              <w:t>T</w:t>
            </w:r>
            <w:r w:rsidRPr="00DA13F3">
              <w:t>hirty</w:t>
            </w:r>
            <w:r>
              <w:noBreakHyphen/>
            </w:r>
            <w:r w:rsidR="00B16A0A">
              <w:t>s</w:t>
            </w:r>
            <w:r w:rsidRPr="00DA13F3">
              <w:t xml:space="preserve">eventh meeting of the </w:t>
            </w:r>
            <w:r w:rsidR="00B16A0A">
              <w:t>P</w:t>
            </w:r>
            <w:r w:rsidRPr="00DA13F3">
              <w:t xml:space="preserve">arties to the </w:t>
            </w:r>
            <w:r w:rsidR="00B16A0A">
              <w:t>M</w:t>
            </w:r>
            <w:r w:rsidRPr="00DA13F3">
              <w:t xml:space="preserve">ontreal </w:t>
            </w:r>
            <w:r w:rsidR="00B16A0A">
              <w:t>P</w:t>
            </w:r>
            <w:r w:rsidRPr="00DA13F3">
              <w:t xml:space="preserve">rotocol with reference to the </w:t>
            </w:r>
            <w:r w:rsidR="00B16A0A">
              <w:t>E</w:t>
            </w:r>
            <w:r w:rsidRPr="00DA13F3">
              <w:t xml:space="preserve">xecutive </w:t>
            </w:r>
            <w:r w:rsidR="00B16A0A">
              <w:t>C</w:t>
            </w:r>
            <w:r w:rsidRPr="00DA13F3">
              <w:t>ommittee</w:t>
            </w:r>
          </w:p>
        </w:tc>
      </w:tr>
      <w:tr w:rsidR="00F70743" w:rsidRPr="003E12A0" w14:paraId="439F7319" w14:textId="77777777" w:rsidTr="0036404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74"/>
        </w:trPr>
        <w:tc>
          <w:tcPr>
            <w:tcW w:w="4395" w:type="dxa"/>
            <w:tcBorders>
              <w:top w:val="nil"/>
              <w:left w:val="nil"/>
              <w:bottom w:val="nil"/>
              <w:right w:val="nil"/>
            </w:tcBorders>
          </w:tcPr>
          <w:p w14:paraId="5FA5F6BD" w14:textId="0B157F98" w:rsidR="00F70743" w:rsidRPr="00940B16" w:rsidRDefault="00AE5406" w:rsidP="00364047">
            <w:pPr>
              <w:spacing w:before="120"/>
              <w:jc w:val="left"/>
            </w:pPr>
            <w:r>
              <w:t>UNEP/OzL.Pro/ExCom/97/inf.4</w:t>
            </w:r>
          </w:p>
        </w:tc>
        <w:tc>
          <w:tcPr>
            <w:tcW w:w="5135" w:type="dxa"/>
            <w:tcBorders>
              <w:top w:val="nil"/>
              <w:left w:val="nil"/>
              <w:bottom w:val="nil"/>
              <w:right w:val="nil"/>
            </w:tcBorders>
          </w:tcPr>
          <w:p w14:paraId="7CF7A5C5" w14:textId="138B6E80" w:rsidR="00F70743" w:rsidRDefault="00AE5406" w:rsidP="00364047">
            <w:pPr>
              <w:spacing w:before="120"/>
              <w:ind w:left="9"/>
            </w:pPr>
            <w:r w:rsidRPr="00AE5406">
              <w:t>List of participants</w:t>
            </w:r>
          </w:p>
        </w:tc>
      </w:tr>
    </w:tbl>
    <w:p w14:paraId="1CD932BB" w14:textId="77777777" w:rsidR="009145E4" w:rsidRDefault="009145E4" w:rsidP="009145E4">
      <w:pPr>
        <w:pStyle w:val="Heading1"/>
        <w:numPr>
          <w:ilvl w:val="0"/>
          <w:numId w:val="0"/>
        </w:numPr>
      </w:pPr>
    </w:p>
    <w:p w14:paraId="537BF16C" w14:textId="77777777" w:rsidR="00066CE8" w:rsidRPr="009B0D30" w:rsidRDefault="00066CE8" w:rsidP="00857077">
      <w:pPr>
        <w:jc w:val="left"/>
      </w:pPr>
    </w:p>
    <w:p w14:paraId="54E9A3A2" w14:textId="77777777" w:rsidR="004E7F9C" w:rsidRPr="005C670D" w:rsidRDefault="004E7F9C" w:rsidP="005C670D">
      <w:pPr>
        <w:pStyle w:val="Title1"/>
        <w:jc w:val="right"/>
        <w:rPr>
          <w:b w:val="0"/>
          <w:lang w:val="en-CA"/>
        </w:rPr>
      </w:pPr>
    </w:p>
    <w:p w14:paraId="2237712B" w14:textId="77777777" w:rsidR="004E7F9C" w:rsidRPr="009B0D30" w:rsidRDefault="004E7F9C" w:rsidP="004E7F9C">
      <w:pPr>
        <w:pStyle w:val="Title1"/>
        <w:rPr>
          <w:lang w:val="en-CA"/>
        </w:rPr>
      </w:pPr>
    </w:p>
    <w:p w14:paraId="601BA7E7" w14:textId="77777777" w:rsidR="00E85409" w:rsidRPr="009B0D30" w:rsidRDefault="00E85409" w:rsidP="004E7F9C"/>
    <w:p w14:paraId="0285E1F6"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0FE16C1" w14:textId="77777777" w:rsidTr="00FE35DB">
        <w:tc>
          <w:tcPr>
            <w:tcW w:w="1871" w:type="dxa"/>
          </w:tcPr>
          <w:p w14:paraId="62F354CE" w14:textId="77777777" w:rsidR="00E85409" w:rsidRPr="009B0D30" w:rsidRDefault="00E85409" w:rsidP="00FB077C"/>
        </w:tc>
        <w:tc>
          <w:tcPr>
            <w:tcW w:w="1872" w:type="dxa"/>
          </w:tcPr>
          <w:p w14:paraId="2C0946A4" w14:textId="77777777" w:rsidR="00E85409" w:rsidRPr="009B0D30" w:rsidRDefault="00E85409" w:rsidP="00FB077C"/>
        </w:tc>
        <w:tc>
          <w:tcPr>
            <w:tcW w:w="1872" w:type="dxa"/>
            <w:tcBorders>
              <w:bottom w:val="single" w:sz="4" w:space="0" w:color="auto"/>
            </w:tcBorders>
          </w:tcPr>
          <w:p w14:paraId="7AE7D951" w14:textId="77777777" w:rsidR="00E85409" w:rsidRPr="009B0D30" w:rsidRDefault="00E85409" w:rsidP="00FB077C"/>
        </w:tc>
        <w:tc>
          <w:tcPr>
            <w:tcW w:w="1872" w:type="dxa"/>
          </w:tcPr>
          <w:p w14:paraId="2B88ED2A" w14:textId="77777777" w:rsidR="00E85409" w:rsidRPr="009B0D30" w:rsidRDefault="00E85409" w:rsidP="00FB077C"/>
        </w:tc>
        <w:tc>
          <w:tcPr>
            <w:tcW w:w="1873" w:type="dxa"/>
          </w:tcPr>
          <w:p w14:paraId="3EFF3E19" w14:textId="77777777" w:rsidR="00E85409" w:rsidRPr="009B0D30" w:rsidRDefault="00E85409" w:rsidP="00FB077C"/>
        </w:tc>
      </w:tr>
    </w:tbl>
    <w:p w14:paraId="0EBBC382" w14:textId="77777777" w:rsidR="00E85409" w:rsidRPr="009B0D30" w:rsidRDefault="00E85409" w:rsidP="004E7F9C"/>
    <w:sectPr w:rsidR="00E85409" w:rsidRPr="009B0D3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5590F0" w14:textId="77777777" w:rsidR="007E2666" w:rsidRDefault="007E2666" w:rsidP="004A504B">
      <w:r>
        <w:separator/>
      </w:r>
    </w:p>
  </w:endnote>
  <w:endnote w:type="continuationSeparator" w:id="0">
    <w:p w14:paraId="1EFFE7B0" w14:textId="77777777" w:rsidR="007E2666" w:rsidRDefault="007E266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F9E7"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4640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9054E" w14:textId="77777777" w:rsidR="004E7F9C" w:rsidRDefault="004E7F9C" w:rsidP="007E65AD">
    <w:pPr>
      <w:pBdr>
        <w:top w:val="single" w:sz="4" w:space="1" w:color="auto"/>
        <w:left w:val="single" w:sz="4" w:space="4" w:color="auto"/>
        <w:bottom w:val="single" w:sz="4" w:space="1" w:color="auto"/>
        <w:right w:val="single" w:sz="4" w:space="4" w:color="auto"/>
      </w:pBdr>
      <w:spacing w:before="120"/>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7D6A0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427F5" w14:textId="77777777" w:rsidR="007E2666" w:rsidRDefault="007E2666" w:rsidP="004A504B">
      <w:r>
        <w:separator/>
      </w:r>
    </w:p>
  </w:footnote>
  <w:footnote w:type="continuationSeparator" w:id="0">
    <w:p w14:paraId="4B58C2E4" w14:textId="77777777" w:rsidR="007E2666" w:rsidRDefault="007E2666"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5C656" w14:textId="6123F51C" w:rsidR="00DC6A10" w:rsidRPr="00467B75" w:rsidRDefault="00902749">
    <w:r>
      <w:fldChar w:fldCharType="begin"/>
    </w:r>
    <w:r w:rsidRPr="00467B75">
      <w:instrText xml:space="preserve"> DOCPROPERTY "Document number"  \* MERGEFORMAT </w:instrText>
    </w:r>
    <w:r>
      <w:fldChar w:fldCharType="separate"/>
    </w:r>
    <w:r w:rsidR="006854D2">
      <w:t>UNEP/OzL.Pro/ExCom/97/Inf.1</w:t>
    </w:r>
    <w:r>
      <w:fldChar w:fldCharType="end"/>
    </w:r>
  </w:p>
  <w:p w14:paraId="41C6CEAC" w14:textId="77777777" w:rsidR="00DC6A10" w:rsidRPr="00467B75" w:rsidRDefault="00DC6A10"/>
  <w:p w14:paraId="02F37906" w14:textId="77777777" w:rsidR="00DC6A10" w:rsidRPr="00467B75"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B9F1C" w14:textId="151D1283" w:rsidR="00DC6A10" w:rsidRPr="00467B75" w:rsidRDefault="00902749" w:rsidP="0084246A">
    <w:pPr>
      <w:jc w:val="right"/>
    </w:pPr>
    <w:r>
      <w:fldChar w:fldCharType="begin"/>
    </w:r>
    <w:r w:rsidRPr="00467B75">
      <w:rPr>
        <w:lang w:val="pt-BR"/>
      </w:rPr>
      <w:instrText xml:space="preserve"> DOCPROPERTY "Document number"  \* MERGEFORMAT </w:instrText>
    </w:r>
    <w:r>
      <w:fldChar w:fldCharType="separate"/>
    </w:r>
    <w:r w:rsidR="006854D2" w:rsidRPr="006854D2">
      <w:t>UNEP/OzL.Pro/ExCom/97/Inf.1</w:t>
    </w:r>
    <w:r>
      <w:fldChar w:fldCharType="end"/>
    </w:r>
  </w:p>
  <w:p w14:paraId="7A83C185" w14:textId="77777777" w:rsidR="00DC6A10" w:rsidRPr="00467B75" w:rsidRDefault="00DC6A10" w:rsidP="0084246A">
    <w:pPr>
      <w:jc w:val="right"/>
    </w:pPr>
  </w:p>
  <w:p w14:paraId="2BA40F0B" w14:textId="77777777" w:rsidR="00DC6A10" w:rsidRPr="00467B75" w:rsidRDefault="00DC6A10" w:rsidP="008424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99C6696"/>
    <w:multiLevelType w:val="hybridMultilevel"/>
    <w:tmpl w:val="6A605418"/>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16121B1"/>
    <w:multiLevelType w:val="hybridMultilevel"/>
    <w:tmpl w:val="4F2CC63C"/>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422721594">
    <w:abstractNumId w:val="16"/>
  </w:num>
  <w:num w:numId="22" w16cid:durableId="169136949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571C5"/>
    <w:rsid w:val="00000FED"/>
    <w:rsid w:val="0000434E"/>
    <w:rsid w:val="000211A9"/>
    <w:rsid w:val="00021238"/>
    <w:rsid w:val="00022071"/>
    <w:rsid w:val="00022B68"/>
    <w:rsid w:val="00031260"/>
    <w:rsid w:val="00032172"/>
    <w:rsid w:val="0003681A"/>
    <w:rsid w:val="000372B7"/>
    <w:rsid w:val="00050F6E"/>
    <w:rsid w:val="00061EC2"/>
    <w:rsid w:val="00066CE8"/>
    <w:rsid w:val="00071A7F"/>
    <w:rsid w:val="00080ED0"/>
    <w:rsid w:val="00085B8F"/>
    <w:rsid w:val="00090481"/>
    <w:rsid w:val="000A3826"/>
    <w:rsid w:val="000A6C26"/>
    <w:rsid w:val="000B36C8"/>
    <w:rsid w:val="000C426E"/>
    <w:rsid w:val="000C6300"/>
    <w:rsid w:val="000D52A4"/>
    <w:rsid w:val="000E07BC"/>
    <w:rsid w:val="000E2E21"/>
    <w:rsid w:val="000E4116"/>
    <w:rsid w:val="000E4ED0"/>
    <w:rsid w:val="000F1493"/>
    <w:rsid w:val="000F1CD4"/>
    <w:rsid w:val="000F340C"/>
    <w:rsid w:val="000F4103"/>
    <w:rsid w:val="000F70A7"/>
    <w:rsid w:val="00105EF0"/>
    <w:rsid w:val="00113BE3"/>
    <w:rsid w:val="00113CCA"/>
    <w:rsid w:val="00122F25"/>
    <w:rsid w:val="00126690"/>
    <w:rsid w:val="00135980"/>
    <w:rsid w:val="0013786F"/>
    <w:rsid w:val="00151DBC"/>
    <w:rsid w:val="00164719"/>
    <w:rsid w:val="00166FC4"/>
    <w:rsid w:val="001677AC"/>
    <w:rsid w:val="00176B46"/>
    <w:rsid w:val="001804EA"/>
    <w:rsid w:val="0018391F"/>
    <w:rsid w:val="0018652C"/>
    <w:rsid w:val="00190A61"/>
    <w:rsid w:val="00197179"/>
    <w:rsid w:val="001A2215"/>
    <w:rsid w:val="001A3342"/>
    <w:rsid w:val="001A3E3D"/>
    <w:rsid w:val="001A7049"/>
    <w:rsid w:val="001B1E40"/>
    <w:rsid w:val="001B2BB4"/>
    <w:rsid w:val="001B35D7"/>
    <w:rsid w:val="001C2E1F"/>
    <w:rsid w:val="001C764E"/>
    <w:rsid w:val="001D2336"/>
    <w:rsid w:val="001E1052"/>
    <w:rsid w:val="001E21B1"/>
    <w:rsid w:val="001E2F93"/>
    <w:rsid w:val="001E4554"/>
    <w:rsid w:val="001E61E5"/>
    <w:rsid w:val="001F2159"/>
    <w:rsid w:val="001F3A4D"/>
    <w:rsid w:val="001F53FD"/>
    <w:rsid w:val="001F5D59"/>
    <w:rsid w:val="00206ADB"/>
    <w:rsid w:val="00210B8B"/>
    <w:rsid w:val="00214863"/>
    <w:rsid w:val="002156B4"/>
    <w:rsid w:val="00224FCD"/>
    <w:rsid w:val="00253222"/>
    <w:rsid w:val="00261C13"/>
    <w:rsid w:val="00262847"/>
    <w:rsid w:val="002772C6"/>
    <w:rsid w:val="00281BB2"/>
    <w:rsid w:val="00285EAF"/>
    <w:rsid w:val="002A03C3"/>
    <w:rsid w:val="002A57FD"/>
    <w:rsid w:val="002B254E"/>
    <w:rsid w:val="002B4CE8"/>
    <w:rsid w:val="002B4D09"/>
    <w:rsid w:val="002B6704"/>
    <w:rsid w:val="002B72E9"/>
    <w:rsid w:val="002C3567"/>
    <w:rsid w:val="002C7998"/>
    <w:rsid w:val="002D5643"/>
    <w:rsid w:val="002E3CC2"/>
    <w:rsid w:val="002F1AA6"/>
    <w:rsid w:val="002F1E53"/>
    <w:rsid w:val="002F2743"/>
    <w:rsid w:val="002F2CAA"/>
    <w:rsid w:val="002F63D4"/>
    <w:rsid w:val="0030052C"/>
    <w:rsid w:val="00311E25"/>
    <w:rsid w:val="00315A66"/>
    <w:rsid w:val="00317F23"/>
    <w:rsid w:val="00330420"/>
    <w:rsid w:val="003306E1"/>
    <w:rsid w:val="003320E4"/>
    <w:rsid w:val="00332201"/>
    <w:rsid w:val="0033525D"/>
    <w:rsid w:val="003414F3"/>
    <w:rsid w:val="0035613E"/>
    <w:rsid w:val="00363EE9"/>
    <w:rsid w:val="00364047"/>
    <w:rsid w:val="00371252"/>
    <w:rsid w:val="0037557B"/>
    <w:rsid w:val="00375CA0"/>
    <w:rsid w:val="00376128"/>
    <w:rsid w:val="00377296"/>
    <w:rsid w:val="0037742E"/>
    <w:rsid w:val="00377D56"/>
    <w:rsid w:val="003803B0"/>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2795E"/>
    <w:rsid w:val="00431E08"/>
    <w:rsid w:val="004328A7"/>
    <w:rsid w:val="00434C74"/>
    <w:rsid w:val="004367C2"/>
    <w:rsid w:val="00456EB4"/>
    <w:rsid w:val="00456F8E"/>
    <w:rsid w:val="00457827"/>
    <w:rsid w:val="00467B75"/>
    <w:rsid w:val="004718F3"/>
    <w:rsid w:val="00475040"/>
    <w:rsid w:val="0047615A"/>
    <w:rsid w:val="00477912"/>
    <w:rsid w:val="00490C06"/>
    <w:rsid w:val="00493D40"/>
    <w:rsid w:val="00493EE3"/>
    <w:rsid w:val="004967B6"/>
    <w:rsid w:val="004A18AA"/>
    <w:rsid w:val="004A2448"/>
    <w:rsid w:val="004A504B"/>
    <w:rsid w:val="004A6911"/>
    <w:rsid w:val="004A74CD"/>
    <w:rsid w:val="004B3652"/>
    <w:rsid w:val="004B54E0"/>
    <w:rsid w:val="004B7384"/>
    <w:rsid w:val="004C4269"/>
    <w:rsid w:val="004D6236"/>
    <w:rsid w:val="004D7F90"/>
    <w:rsid w:val="004E4DBB"/>
    <w:rsid w:val="004E4E41"/>
    <w:rsid w:val="004E73DB"/>
    <w:rsid w:val="004E7F9C"/>
    <w:rsid w:val="004F3493"/>
    <w:rsid w:val="004F5143"/>
    <w:rsid w:val="004F5803"/>
    <w:rsid w:val="00512B09"/>
    <w:rsid w:val="00520CDE"/>
    <w:rsid w:val="005220ED"/>
    <w:rsid w:val="00522E94"/>
    <w:rsid w:val="00533796"/>
    <w:rsid w:val="00537343"/>
    <w:rsid w:val="005516F3"/>
    <w:rsid w:val="00555D75"/>
    <w:rsid w:val="00560DF0"/>
    <w:rsid w:val="00561A36"/>
    <w:rsid w:val="00565F52"/>
    <w:rsid w:val="0056759C"/>
    <w:rsid w:val="00580EEA"/>
    <w:rsid w:val="0059513E"/>
    <w:rsid w:val="005A1226"/>
    <w:rsid w:val="005A6AA4"/>
    <w:rsid w:val="005A6D9F"/>
    <w:rsid w:val="005B02F8"/>
    <w:rsid w:val="005B48FF"/>
    <w:rsid w:val="005B6A03"/>
    <w:rsid w:val="005C1E32"/>
    <w:rsid w:val="005C51F4"/>
    <w:rsid w:val="005C670D"/>
    <w:rsid w:val="005D363F"/>
    <w:rsid w:val="005E3931"/>
    <w:rsid w:val="00604C15"/>
    <w:rsid w:val="006158D5"/>
    <w:rsid w:val="00625D83"/>
    <w:rsid w:val="00626F14"/>
    <w:rsid w:val="00631088"/>
    <w:rsid w:val="00633AD7"/>
    <w:rsid w:val="00644E5D"/>
    <w:rsid w:val="00651984"/>
    <w:rsid w:val="006623E7"/>
    <w:rsid w:val="00662B80"/>
    <w:rsid w:val="0066768F"/>
    <w:rsid w:val="00670F6C"/>
    <w:rsid w:val="00676E58"/>
    <w:rsid w:val="00677A2B"/>
    <w:rsid w:val="00681315"/>
    <w:rsid w:val="006852C7"/>
    <w:rsid w:val="006852CE"/>
    <w:rsid w:val="006854D2"/>
    <w:rsid w:val="00692D14"/>
    <w:rsid w:val="006A3122"/>
    <w:rsid w:val="006A7A3B"/>
    <w:rsid w:val="006B65C7"/>
    <w:rsid w:val="006C1727"/>
    <w:rsid w:val="006C32FD"/>
    <w:rsid w:val="006C39CE"/>
    <w:rsid w:val="006D0FCC"/>
    <w:rsid w:val="006D21F5"/>
    <w:rsid w:val="006D3089"/>
    <w:rsid w:val="006D56FB"/>
    <w:rsid w:val="006E126D"/>
    <w:rsid w:val="006E1FC3"/>
    <w:rsid w:val="007008FB"/>
    <w:rsid w:val="00704CE9"/>
    <w:rsid w:val="0070616B"/>
    <w:rsid w:val="00706295"/>
    <w:rsid w:val="00706FDA"/>
    <w:rsid w:val="00711F9A"/>
    <w:rsid w:val="00713810"/>
    <w:rsid w:val="007303A5"/>
    <w:rsid w:val="00730B3E"/>
    <w:rsid w:val="0073420B"/>
    <w:rsid w:val="007356CF"/>
    <w:rsid w:val="00736367"/>
    <w:rsid w:val="00736862"/>
    <w:rsid w:val="00737C74"/>
    <w:rsid w:val="00742D69"/>
    <w:rsid w:val="0074760E"/>
    <w:rsid w:val="007548C4"/>
    <w:rsid w:val="00754ABA"/>
    <w:rsid w:val="0075574D"/>
    <w:rsid w:val="007624A2"/>
    <w:rsid w:val="00775E8C"/>
    <w:rsid w:val="00782B0D"/>
    <w:rsid w:val="00791F93"/>
    <w:rsid w:val="0079654E"/>
    <w:rsid w:val="0079781A"/>
    <w:rsid w:val="007A1546"/>
    <w:rsid w:val="007A228C"/>
    <w:rsid w:val="007A368E"/>
    <w:rsid w:val="007A5868"/>
    <w:rsid w:val="007B04CE"/>
    <w:rsid w:val="007B2497"/>
    <w:rsid w:val="007B6871"/>
    <w:rsid w:val="007B7A2F"/>
    <w:rsid w:val="007C2B69"/>
    <w:rsid w:val="007C32EE"/>
    <w:rsid w:val="007C3D33"/>
    <w:rsid w:val="007D294A"/>
    <w:rsid w:val="007D47D2"/>
    <w:rsid w:val="007D6EC0"/>
    <w:rsid w:val="007D7E1D"/>
    <w:rsid w:val="007E2666"/>
    <w:rsid w:val="007E503C"/>
    <w:rsid w:val="007E65AD"/>
    <w:rsid w:val="007F0EE8"/>
    <w:rsid w:val="007F2BEE"/>
    <w:rsid w:val="007F34A8"/>
    <w:rsid w:val="008023A7"/>
    <w:rsid w:val="0080345C"/>
    <w:rsid w:val="008067D0"/>
    <w:rsid w:val="0082522F"/>
    <w:rsid w:val="00831979"/>
    <w:rsid w:val="0084141E"/>
    <w:rsid w:val="0084246A"/>
    <w:rsid w:val="00851352"/>
    <w:rsid w:val="008569C1"/>
    <w:rsid w:val="00857077"/>
    <w:rsid w:val="00857270"/>
    <w:rsid w:val="00861FEE"/>
    <w:rsid w:val="00863230"/>
    <w:rsid w:val="0086371C"/>
    <w:rsid w:val="00865BD0"/>
    <w:rsid w:val="008717D8"/>
    <w:rsid w:val="0087215C"/>
    <w:rsid w:val="00875D25"/>
    <w:rsid w:val="00880E35"/>
    <w:rsid w:val="00881C01"/>
    <w:rsid w:val="008852FC"/>
    <w:rsid w:val="008875FE"/>
    <w:rsid w:val="00887F8E"/>
    <w:rsid w:val="00892802"/>
    <w:rsid w:val="00896234"/>
    <w:rsid w:val="00897E43"/>
    <w:rsid w:val="008B603D"/>
    <w:rsid w:val="008C222B"/>
    <w:rsid w:val="008C5738"/>
    <w:rsid w:val="008C7EAD"/>
    <w:rsid w:val="008D0CFE"/>
    <w:rsid w:val="008D6152"/>
    <w:rsid w:val="008E7BA9"/>
    <w:rsid w:val="008F0F81"/>
    <w:rsid w:val="008F27BF"/>
    <w:rsid w:val="008F2E64"/>
    <w:rsid w:val="008F338F"/>
    <w:rsid w:val="00902749"/>
    <w:rsid w:val="00903E01"/>
    <w:rsid w:val="009142EC"/>
    <w:rsid w:val="009145E4"/>
    <w:rsid w:val="009154C3"/>
    <w:rsid w:val="00916793"/>
    <w:rsid w:val="00922DDF"/>
    <w:rsid w:val="00923540"/>
    <w:rsid w:val="00926767"/>
    <w:rsid w:val="009361D5"/>
    <w:rsid w:val="00940B16"/>
    <w:rsid w:val="009428A4"/>
    <w:rsid w:val="009659F4"/>
    <w:rsid w:val="00970D60"/>
    <w:rsid w:val="00982A02"/>
    <w:rsid w:val="009874D0"/>
    <w:rsid w:val="0099390E"/>
    <w:rsid w:val="00994732"/>
    <w:rsid w:val="009960E5"/>
    <w:rsid w:val="009A5E7B"/>
    <w:rsid w:val="009A7ADC"/>
    <w:rsid w:val="009B0D30"/>
    <w:rsid w:val="009C19B7"/>
    <w:rsid w:val="009C5ABB"/>
    <w:rsid w:val="009C6C70"/>
    <w:rsid w:val="009D1F7B"/>
    <w:rsid w:val="009D7C51"/>
    <w:rsid w:val="009E196C"/>
    <w:rsid w:val="009E2EB0"/>
    <w:rsid w:val="009E536B"/>
    <w:rsid w:val="009E6A0A"/>
    <w:rsid w:val="009F36BF"/>
    <w:rsid w:val="00A038B8"/>
    <w:rsid w:val="00A111B6"/>
    <w:rsid w:val="00A167FD"/>
    <w:rsid w:val="00A238EB"/>
    <w:rsid w:val="00A26D27"/>
    <w:rsid w:val="00A376EE"/>
    <w:rsid w:val="00A40685"/>
    <w:rsid w:val="00A40791"/>
    <w:rsid w:val="00A40E38"/>
    <w:rsid w:val="00A42A99"/>
    <w:rsid w:val="00A5151A"/>
    <w:rsid w:val="00A571C5"/>
    <w:rsid w:val="00A57E0A"/>
    <w:rsid w:val="00A62A5C"/>
    <w:rsid w:val="00A77919"/>
    <w:rsid w:val="00A823F6"/>
    <w:rsid w:val="00A85739"/>
    <w:rsid w:val="00A8719E"/>
    <w:rsid w:val="00AA0A89"/>
    <w:rsid w:val="00AA5368"/>
    <w:rsid w:val="00AA6429"/>
    <w:rsid w:val="00AC01AA"/>
    <w:rsid w:val="00AC3EE9"/>
    <w:rsid w:val="00AC4F72"/>
    <w:rsid w:val="00AC5041"/>
    <w:rsid w:val="00AE482E"/>
    <w:rsid w:val="00AE5406"/>
    <w:rsid w:val="00AF1B39"/>
    <w:rsid w:val="00AF21B7"/>
    <w:rsid w:val="00AF741A"/>
    <w:rsid w:val="00B019D9"/>
    <w:rsid w:val="00B01ADB"/>
    <w:rsid w:val="00B03C83"/>
    <w:rsid w:val="00B04161"/>
    <w:rsid w:val="00B056F9"/>
    <w:rsid w:val="00B11E3D"/>
    <w:rsid w:val="00B1279B"/>
    <w:rsid w:val="00B137E6"/>
    <w:rsid w:val="00B14D2C"/>
    <w:rsid w:val="00B16A0A"/>
    <w:rsid w:val="00B17E82"/>
    <w:rsid w:val="00B33C98"/>
    <w:rsid w:val="00B4575A"/>
    <w:rsid w:val="00B51D38"/>
    <w:rsid w:val="00B575BA"/>
    <w:rsid w:val="00B71608"/>
    <w:rsid w:val="00B76429"/>
    <w:rsid w:val="00B86471"/>
    <w:rsid w:val="00B956D4"/>
    <w:rsid w:val="00B97446"/>
    <w:rsid w:val="00BA7432"/>
    <w:rsid w:val="00BB2764"/>
    <w:rsid w:val="00BC1AA0"/>
    <w:rsid w:val="00BC2495"/>
    <w:rsid w:val="00BC314A"/>
    <w:rsid w:val="00BC7EB9"/>
    <w:rsid w:val="00BD06D7"/>
    <w:rsid w:val="00BD2643"/>
    <w:rsid w:val="00BD56B1"/>
    <w:rsid w:val="00BD572B"/>
    <w:rsid w:val="00BD6558"/>
    <w:rsid w:val="00BE1A98"/>
    <w:rsid w:val="00BE3998"/>
    <w:rsid w:val="00BF2AD7"/>
    <w:rsid w:val="00BF2F76"/>
    <w:rsid w:val="00BF3022"/>
    <w:rsid w:val="00BF3214"/>
    <w:rsid w:val="00BF52F2"/>
    <w:rsid w:val="00BF5573"/>
    <w:rsid w:val="00C15867"/>
    <w:rsid w:val="00C22398"/>
    <w:rsid w:val="00C2296D"/>
    <w:rsid w:val="00C23155"/>
    <w:rsid w:val="00C264B6"/>
    <w:rsid w:val="00C40C41"/>
    <w:rsid w:val="00C4525C"/>
    <w:rsid w:val="00C45885"/>
    <w:rsid w:val="00C46297"/>
    <w:rsid w:val="00C50D1A"/>
    <w:rsid w:val="00C50F22"/>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1735"/>
    <w:rsid w:val="00D14F22"/>
    <w:rsid w:val="00D20F64"/>
    <w:rsid w:val="00D30A32"/>
    <w:rsid w:val="00D4001D"/>
    <w:rsid w:val="00D42E1B"/>
    <w:rsid w:val="00D4741C"/>
    <w:rsid w:val="00D57918"/>
    <w:rsid w:val="00D73DC6"/>
    <w:rsid w:val="00D74C1A"/>
    <w:rsid w:val="00D754C1"/>
    <w:rsid w:val="00D77393"/>
    <w:rsid w:val="00D77A35"/>
    <w:rsid w:val="00D81B3E"/>
    <w:rsid w:val="00D90C70"/>
    <w:rsid w:val="00D90E49"/>
    <w:rsid w:val="00D96ADE"/>
    <w:rsid w:val="00DA0CE2"/>
    <w:rsid w:val="00DA13F3"/>
    <w:rsid w:val="00DA18B8"/>
    <w:rsid w:val="00DA2147"/>
    <w:rsid w:val="00DA2387"/>
    <w:rsid w:val="00DA508D"/>
    <w:rsid w:val="00DC6A10"/>
    <w:rsid w:val="00DD0AA8"/>
    <w:rsid w:val="00DD452B"/>
    <w:rsid w:val="00DE657E"/>
    <w:rsid w:val="00DF4704"/>
    <w:rsid w:val="00E024AA"/>
    <w:rsid w:val="00E052FF"/>
    <w:rsid w:val="00E10A97"/>
    <w:rsid w:val="00E15C77"/>
    <w:rsid w:val="00E1693E"/>
    <w:rsid w:val="00E23B5C"/>
    <w:rsid w:val="00E24FC5"/>
    <w:rsid w:val="00E250F1"/>
    <w:rsid w:val="00E337DA"/>
    <w:rsid w:val="00E34F90"/>
    <w:rsid w:val="00E3550D"/>
    <w:rsid w:val="00E410D9"/>
    <w:rsid w:val="00E47857"/>
    <w:rsid w:val="00E52838"/>
    <w:rsid w:val="00E614E0"/>
    <w:rsid w:val="00E6710A"/>
    <w:rsid w:val="00E73F7F"/>
    <w:rsid w:val="00E753E8"/>
    <w:rsid w:val="00E8121B"/>
    <w:rsid w:val="00E85409"/>
    <w:rsid w:val="00E900F0"/>
    <w:rsid w:val="00E91184"/>
    <w:rsid w:val="00E92769"/>
    <w:rsid w:val="00E9339B"/>
    <w:rsid w:val="00E9503C"/>
    <w:rsid w:val="00EA429F"/>
    <w:rsid w:val="00EA4F9E"/>
    <w:rsid w:val="00EA63CA"/>
    <w:rsid w:val="00EA6D3B"/>
    <w:rsid w:val="00EB00AD"/>
    <w:rsid w:val="00EB136C"/>
    <w:rsid w:val="00EB480E"/>
    <w:rsid w:val="00EB5E36"/>
    <w:rsid w:val="00EB5EC6"/>
    <w:rsid w:val="00EB7FC9"/>
    <w:rsid w:val="00EC18FF"/>
    <w:rsid w:val="00EC2B12"/>
    <w:rsid w:val="00ED27E8"/>
    <w:rsid w:val="00ED6E98"/>
    <w:rsid w:val="00ED7137"/>
    <w:rsid w:val="00EE2FA2"/>
    <w:rsid w:val="00EF06EA"/>
    <w:rsid w:val="00EF1C6B"/>
    <w:rsid w:val="00F07604"/>
    <w:rsid w:val="00F10452"/>
    <w:rsid w:val="00F17D45"/>
    <w:rsid w:val="00F21088"/>
    <w:rsid w:val="00F326BF"/>
    <w:rsid w:val="00F327E7"/>
    <w:rsid w:val="00F35746"/>
    <w:rsid w:val="00F41791"/>
    <w:rsid w:val="00F421EB"/>
    <w:rsid w:val="00F447C7"/>
    <w:rsid w:val="00F459B4"/>
    <w:rsid w:val="00F5211B"/>
    <w:rsid w:val="00F554A9"/>
    <w:rsid w:val="00F70743"/>
    <w:rsid w:val="00F716FD"/>
    <w:rsid w:val="00F80355"/>
    <w:rsid w:val="00F87C43"/>
    <w:rsid w:val="00FA45E2"/>
    <w:rsid w:val="00FA5722"/>
    <w:rsid w:val="00FB0AF7"/>
    <w:rsid w:val="00FB0C81"/>
    <w:rsid w:val="00FB148A"/>
    <w:rsid w:val="00FC2200"/>
    <w:rsid w:val="00FC2540"/>
    <w:rsid w:val="00FC29D9"/>
    <w:rsid w:val="00FC4175"/>
    <w:rsid w:val="00FD1447"/>
    <w:rsid w:val="00FE35DB"/>
    <w:rsid w:val="00FE5B43"/>
    <w:rsid w:val="00FE7D6C"/>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DF6E6C"/>
  <w15:docId w15:val="{92206FA1-6221-4E39-A768-E7870D904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Revision">
    <w:name w:val="Revision"/>
    <w:hidden/>
    <w:uiPriority w:val="99"/>
    <w:semiHidden/>
    <w:rsid w:val="00DA2147"/>
    <w:rPr>
      <w:sz w:val="22"/>
      <w:szCs w:val="22"/>
      <w:lang w:val="en-CA"/>
    </w:rPr>
  </w:style>
  <w:style w:type="paragraph" w:styleId="ListParagraph">
    <w:name w:val="List Paragraph"/>
    <w:basedOn w:val="Normal"/>
    <w:uiPriority w:val="34"/>
    <w:qFormat/>
    <w:rsid w:val="00FE35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7F4D19C0-4571-4BB8-8868-9CE3031E63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Eec96G.dotm</Template>
  <TotalTime>26</TotalTime>
  <Pages>4</Pages>
  <Words>1093</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List of documents</vt:lpstr>
    </vt:vector>
  </TitlesOfParts>
  <Company>UNMFS</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List of documents</dc:title>
  <dc:creator>JS</dc:creator>
  <dc:description>97Inf.1</dc:description>
  <cp:lastModifiedBy>Ma. Lourdes Nanette Guerin</cp:lastModifiedBy>
  <cp:revision>27</cp:revision>
  <cp:lastPrinted>2025-11-20T22:28:00Z</cp:lastPrinted>
  <dcterms:created xsi:type="dcterms:W3CDTF">2025-11-20T21:56:00Z</dcterms:created>
  <dcterms:modified xsi:type="dcterms:W3CDTF">2025-11-29T19:04:00Z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UNEP/OzL.Pro/ExCom/97/Inf.1</vt:lpwstr>
  </property>
  <property fmtid="{D5CDD505-2E9C-101B-9397-08002B2CF9AE}" pid="3" name="Revision date">
    <vt:lpwstr>11/20/2025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MSIP_Label_606bed3f-efae-4d70-a15b-866bb27c918d_Enabled">
    <vt:lpwstr>true</vt:lpwstr>
  </property>
  <property fmtid="{D5CDD505-2E9C-101B-9397-08002B2CF9AE}" pid="8" name="MSIP_Label_606bed3f-efae-4d70-a15b-866bb27c918d_SetDate">
    <vt:lpwstr>2025-11-20T22:24:10Z</vt:lpwstr>
  </property>
  <property fmtid="{D5CDD505-2E9C-101B-9397-08002B2CF9AE}" pid="9" name="MSIP_Label_606bed3f-efae-4d70-a15b-866bb27c918d_Method">
    <vt:lpwstr>Privileged</vt:lpwstr>
  </property>
  <property fmtid="{D5CDD505-2E9C-101B-9397-08002B2CF9AE}" pid="10" name="MSIP_Label_606bed3f-efae-4d70-a15b-866bb27c918d_Name">
    <vt:lpwstr>606bed3f-efae-4d70-a15b-866bb27c918d</vt:lpwstr>
  </property>
  <property fmtid="{D5CDD505-2E9C-101B-9397-08002B2CF9AE}" pid="11" name="MSIP_Label_606bed3f-efae-4d70-a15b-866bb27c918d_SiteId">
    <vt:lpwstr>0f9e35db-544f-4f60-bdcc-5ea416e6dc70</vt:lpwstr>
  </property>
  <property fmtid="{D5CDD505-2E9C-101B-9397-08002B2CF9AE}" pid="12" name="MSIP_Label_606bed3f-efae-4d70-a15b-866bb27c918d_ActionId">
    <vt:lpwstr>50272cbc-6eac-4b29-bc7a-f2cf677b6e8f</vt:lpwstr>
  </property>
  <property fmtid="{D5CDD505-2E9C-101B-9397-08002B2CF9AE}" pid="13" name="MSIP_Label_606bed3f-efae-4d70-a15b-866bb27c918d_ContentBits">
    <vt:lpwstr>0</vt:lpwstr>
  </property>
  <property fmtid="{D5CDD505-2E9C-101B-9397-08002B2CF9AE}" pid="14" name="MSIP_Label_606bed3f-efae-4d70-a15b-866bb27c918d_Tag">
    <vt:lpwstr>10, 0, 1, 1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