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330"/>
        <w:gridCol w:w="1890"/>
      </w:tblGrid>
      <w:tr w:rsidR="007F0129" w14:paraId="610C645B" w14:textId="77777777" w:rsidTr="0075471E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1C07049" w14:textId="77777777" w:rsidR="007F0129" w:rsidRDefault="007F0129" w:rsidP="00851762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2EA091F6" w14:textId="77777777" w:rsidR="007F0129" w:rsidRDefault="007F0129" w:rsidP="00851762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F0129" w14:paraId="42A07788" w14:textId="77777777" w:rsidTr="00754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72D6AB" w14:textId="3F2B2E6A" w:rsidR="007F0129" w:rsidRDefault="007F0129" w:rsidP="00851762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7216" behindDoc="1" locked="0" layoutInCell="0" allowOverlap="1" wp14:anchorId="40CFBD75" wp14:editId="297F5DDE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57A22F44" w14:textId="77777777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03FC390B" w14:textId="77777777" w:rsidR="007F0129" w:rsidRDefault="007F0129" w:rsidP="007F0129">
            <w:pPr>
              <w:jc w:val="left"/>
              <w:rPr>
                <w:lang w:val="en-US" w:bidi="ar-LB"/>
              </w:rPr>
            </w:pPr>
          </w:p>
          <w:p w14:paraId="7E251FB4" w14:textId="2B3B63EC" w:rsidR="007F0129" w:rsidRDefault="007F00FC" w:rsidP="00851762">
            <w:pPr>
              <w:rPr>
                <w:rFonts w:asciiTheme="majorBidi" w:hAnsiTheme="majorBidi" w:cstheme="majorBidi"/>
                <w:szCs w:val="24"/>
                <w:lang w:bidi="ar-LB"/>
              </w:rPr>
            </w:pPr>
            <w:r w:rsidRPr="00500077">
              <w:rPr>
                <w:lang w:bidi="ar-LB"/>
              </w:rPr>
              <w:fldChar w:fldCharType="begin"/>
            </w:r>
            <w:r w:rsidR="00B12AE7" w:rsidRPr="00500077">
              <w:rPr>
                <w:lang w:bidi="ar-LB"/>
              </w:rPr>
              <w:instrText xml:space="preserve"> DOCPROPERTY "Document number"  \* MERGEFORMAT </w:instrText>
            </w:r>
            <w:r w:rsidRPr="00500077">
              <w:rPr>
                <w:lang w:bidi="ar-LB"/>
              </w:rPr>
              <w:fldChar w:fldCharType="separate"/>
            </w:r>
            <w:r w:rsidR="00C4397C">
              <w:rPr>
                <w:lang w:bidi="ar-LB"/>
              </w:rPr>
              <w:t>UNEP/</w:t>
            </w:r>
            <w:proofErr w:type="spellStart"/>
            <w:r w:rsidR="00C4397C">
              <w:rPr>
                <w:lang w:bidi="ar-LB"/>
              </w:rPr>
              <w:t>OzL.Pro</w:t>
            </w:r>
            <w:proofErr w:type="spellEnd"/>
            <w:r w:rsidR="00C4397C">
              <w:rPr>
                <w:lang w:bidi="ar-LB"/>
              </w:rPr>
              <w:t>/ExCom/95/34</w:t>
            </w:r>
            <w:r w:rsidRPr="00500077">
              <w:rPr>
                <w:highlight w:val="yellow"/>
                <w:lang w:bidi="ar-LB"/>
              </w:rPr>
              <w:fldChar w:fldCharType="end"/>
            </w:r>
          </w:p>
          <w:p w14:paraId="241C41A4" w14:textId="41EFB650" w:rsidR="005A7362" w:rsidRPr="0075471E" w:rsidRDefault="005A7362" w:rsidP="0075471E">
            <w:pPr>
              <w:jc w:val="left"/>
              <w:rPr>
                <w:lang w:val="en-US" w:bidi="ar-LB"/>
              </w:rPr>
            </w:pPr>
            <w:r w:rsidRPr="0075471E">
              <w:rPr>
                <w:lang w:val="en-US" w:bidi="ar-LB"/>
              </w:rPr>
              <w:fldChar w:fldCharType="begin"/>
            </w:r>
            <w:r w:rsidRPr="0075471E">
              <w:rPr>
                <w:lang w:val="en-US" w:bidi="ar-LB"/>
              </w:rPr>
              <w:instrText xml:space="preserve"> DOCPROPERTY "Revision date" \@ "d MMMM YYYY"  \* MERGEFORMAT </w:instrText>
            </w:r>
            <w:r w:rsidRPr="0075471E">
              <w:rPr>
                <w:lang w:val="en-US" w:bidi="ar-LB"/>
              </w:rPr>
              <w:fldChar w:fldCharType="separate"/>
            </w:r>
            <w:r w:rsidR="00C4397C" w:rsidRPr="0075471E">
              <w:rPr>
                <w:lang w:val="en-US" w:bidi="ar-LB"/>
              </w:rPr>
              <w:t>25 November 2024</w:t>
            </w:r>
            <w:r w:rsidRPr="0075471E">
              <w:rPr>
                <w:lang w:val="en-US" w:bidi="ar-LB"/>
              </w:rPr>
              <w:fldChar w:fldCharType="end"/>
            </w:r>
          </w:p>
          <w:p w14:paraId="792661BA" w14:textId="77777777" w:rsidR="007F0129" w:rsidRDefault="007F0129" w:rsidP="007F0129">
            <w:pPr>
              <w:jc w:val="left"/>
              <w:rPr>
                <w:rtl/>
                <w:lang w:val="en-US" w:bidi="ar-LB"/>
              </w:rPr>
            </w:pPr>
          </w:p>
          <w:p w14:paraId="50801AAD" w14:textId="77777777" w:rsidR="007F0129" w:rsidRDefault="007F0129" w:rsidP="0075471E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5D8C2D4C" w14:textId="77777777" w:rsidR="007F0129" w:rsidRDefault="007F0129" w:rsidP="007F0129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681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B29D44" w14:textId="77777777" w:rsidR="007F0129" w:rsidRDefault="007F0129" w:rsidP="0085176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10481FAF" w14:textId="77777777" w:rsidR="007F0129" w:rsidRDefault="007F0129" w:rsidP="0085176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39F43838" w14:textId="77777777" w:rsidR="007F0129" w:rsidRDefault="007F0129" w:rsidP="00851762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691D864C" w14:textId="77777777" w:rsidR="007F0129" w:rsidRDefault="007F0129" w:rsidP="00851762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B5F62A" w14:textId="77777777" w:rsidR="007F0129" w:rsidRDefault="007F0129" w:rsidP="00851762">
            <w:pPr>
              <w:rPr>
                <w:caps/>
                <w:lang w:val="en-US" w:bidi="ar-LB"/>
              </w:rPr>
            </w:pPr>
          </w:p>
          <w:p w14:paraId="5BB179F4" w14:textId="76A07FAE" w:rsidR="007F0129" w:rsidRDefault="0075471E" w:rsidP="00851762">
            <w:pPr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3360" behindDoc="0" locked="0" layoutInCell="0" allowOverlap="1" wp14:anchorId="3FA51BAE" wp14:editId="18199F4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686435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11679D8" w14:textId="77777777" w:rsidR="007F0129" w:rsidRPr="00E85737" w:rsidRDefault="007F0129" w:rsidP="00682068">
      <w:pPr>
        <w:pStyle w:val="Caption"/>
        <w:spacing w:before="240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 التنفيـذيــــة للصنــدوق المــتعــدد الأطـــراف</w:t>
      </w:r>
    </w:p>
    <w:p w14:paraId="764D1A59" w14:textId="77777777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 xml:space="preserve">لتنفيـــذ بروتوكـول مونتريــال </w:t>
      </w:r>
    </w:p>
    <w:p w14:paraId="06F8C218" w14:textId="77777777" w:rsidR="007F0129" w:rsidRPr="00D9322D" w:rsidRDefault="007F0129" w:rsidP="007F0129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 xml:space="preserve">الاجتماع </w:t>
      </w:r>
      <w:r w:rsidRPr="002E7770">
        <w:rPr>
          <w:sz w:val="28"/>
          <w:szCs w:val="28"/>
          <w:rtl/>
          <w:lang w:bidi="ar-LB"/>
        </w:rPr>
        <w:t>الخامس والتسعون</w:t>
      </w:r>
    </w:p>
    <w:p w14:paraId="103ACCA4" w14:textId="77777777" w:rsidR="007F0129" w:rsidRPr="00A477F7" w:rsidRDefault="007F0129" w:rsidP="00047125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 4 - 8 ديسمبر/ كانون الاول 2024</w:t>
      </w:r>
    </w:p>
    <w:p w14:paraId="3AC972B7" w14:textId="77777777" w:rsidR="007F0129" w:rsidRDefault="007F0129" w:rsidP="00B924EC">
      <w:pPr>
        <w:bidi/>
        <w:jc w:val="left"/>
        <w:rPr>
          <w:rtl/>
          <w:lang w:val="en-US" w:bidi="ar-LB"/>
        </w:rPr>
      </w:pPr>
      <w:r w:rsidRPr="006106BD">
        <w:rPr>
          <w:sz w:val="28"/>
          <w:szCs w:val="28"/>
          <w:rtl/>
          <w:lang w:bidi="ar-LB"/>
        </w:rPr>
        <w:t xml:space="preserve">البند </w:t>
      </w:r>
      <w:r w:rsidR="00B42801">
        <w:rPr>
          <w:sz w:val="28"/>
          <w:szCs w:val="28"/>
          <w:rtl/>
          <w:lang w:bidi="ar-LB"/>
        </w:rPr>
        <w:t>9(</w:t>
      </w:r>
      <w:r w:rsidR="00B924EC">
        <w:rPr>
          <w:sz w:val="28"/>
          <w:szCs w:val="28"/>
          <w:rtl/>
          <w:lang w:bidi="ar-LB"/>
        </w:rPr>
        <w:t>د</w:t>
      </w:r>
      <w:r w:rsidR="00B42801">
        <w:rPr>
          <w:sz w:val="28"/>
          <w:szCs w:val="28"/>
          <w:rtl/>
          <w:lang w:bidi="ar-LB"/>
        </w:rPr>
        <w:t>)</w:t>
      </w:r>
      <w:r w:rsidRPr="006106BD">
        <w:rPr>
          <w:sz w:val="28"/>
          <w:szCs w:val="28"/>
          <w:rtl/>
          <w:lang w:bidi="ar-LB"/>
        </w:rPr>
        <w:t xml:space="preserve"> من جدول الأعمال المؤقت</w:t>
      </w:r>
      <w:r w:rsidRPr="006106BD">
        <w:rPr>
          <w:rStyle w:val="FootnoteReference"/>
          <w:sz w:val="28"/>
          <w:szCs w:val="28"/>
          <w:lang w:bidi="ar-LB"/>
        </w:rPr>
        <w:t xml:space="preserve"> </w:t>
      </w:r>
      <w:r w:rsidRPr="00550019">
        <w:rPr>
          <w:rStyle w:val="FootnoteReference"/>
          <w:lang w:val="fr-FR" w:bidi="ar-LB"/>
        </w:rPr>
        <w:footnoteReference w:id="1"/>
      </w:r>
    </w:p>
    <w:p w14:paraId="5D42A6BA" w14:textId="77777777" w:rsidR="00295037" w:rsidRDefault="00295037" w:rsidP="0010203E">
      <w:pPr>
        <w:bidi/>
        <w:jc w:val="left"/>
        <w:rPr>
          <w:rtl/>
          <w:lang w:val="en-US" w:bidi="ar-LB"/>
        </w:rPr>
      </w:pPr>
    </w:p>
    <w:p w14:paraId="61031C03" w14:textId="77777777" w:rsidR="00C10A07" w:rsidRDefault="00C10A07" w:rsidP="00C10A07">
      <w:pPr>
        <w:bidi/>
        <w:jc w:val="left"/>
        <w:rPr>
          <w:rtl/>
          <w:lang w:val="en-US" w:bidi="ar-LB"/>
        </w:rPr>
      </w:pPr>
    </w:p>
    <w:p w14:paraId="47A8A33F" w14:textId="77777777" w:rsidR="00295037" w:rsidRPr="00B42801" w:rsidRDefault="00B42801" w:rsidP="00C10A07">
      <w:pPr>
        <w:bidi/>
        <w:spacing w:after="240"/>
        <w:jc w:val="center"/>
        <w:rPr>
          <w:b/>
          <w:bCs/>
          <w:sz w:val="32"/>
          <w:szCs w:val="32"/>
          <w:rtl/>
          <w:lang w:val="en-US" w:bidi="ar-LB"/>
        </w:rPr>
      </w:pPr>
      <w:r w:rsidRPr="00B42801">
        <w:rPr>
          <w:b/>
          <w:bCs/>
          <w:sz w:val="32"/>
          <w:szCs w:val="32"/>
          <w:rtl/>
          <w:lang w:val="en-US" w:bidi="ar-LB"/>
        </w:rPr>
        <w:t xml:space="preserve">المشروعات الموصى </w:t>
      </w:r>
      <w:r w:rsidR="00B12AE7" w:rsidRPr="00662250">
        <w:rPr>
          <w:bCs/>
          <w:sz w:val="28"/>
          <w:szCs w:val="28"/>
          <w:rtl/>
          <w:lang w:bidi="ar-LB"/>
        </w:rPr>
        <w:t>بالنظر الفردي فيها</w:t>
      </w:r>
    </w:p>
    <w:p w14:paraId="2B8B906A" w14:textId="77777777" w:rsidR="00B42801" w:rsidRPr="00FA081B" w:rsidRDefault="00B12AE7" w:rsidP="00C10A07">
      <w:pPr>
        <w:pStyle w:val="Heading1"/>
        <w:numPr>
          <w:ilvl w:val="0"/>
          <w:numId w:val="23"/>
        </w:numPr>
        <w:bidi/>
        <w:rPr>
          <w:sz w:val="26"/>
          <w:szCs w:val="26"/>
          <w:lang w:bidi="ar-LB"/>
        </w:rPr>
      </w:pPr>
      <w:r w:rsidRPr="00662250">
        <w:rPr>
          <w:sz w:val="26"/>
          <w:szCs w:val="26"/>
          <w:rtl/>
          <w:lang w:bidi="ar-LB"/>
        </w:rPr>
        <w:t>تقدم هذه الوثيقة معلومات موجزة عن المشروعات والأنشطة المقدمة إلى الاجتماع ال</w:t>
      </w:r>
      <w:r>
        <w:rPr>
          <w:sz w:val="26"/>
          <w:szCs w:val="26"/>
          <w:rtl/>
          <w:lang w:bidi="ar-LB"/>
        </w:rPr>
        <w:t>خامس</w:t>
      </w:r>
      <w:r w:rsidRPr="00662250">
        <w:rPr>
          <w:sz w:val="26"/>
          <w:szCs w:val="26"/>
          <w:rtl/>
          <w:lang w:bidi="ar-LB"/>
        </w:rPr>
        <w:t xml:space="preserve"> والتسعين</w:t>
      </w:r>
      <w:r w:rsidRPr="00662250">
        <w:rPr>
          <w:sz w:val="26"/>
          <w:szCs w:val="26"/>
          <w:vertAlign w:val="superscript"/>
          <w:rtl/>
          <w:lang w:bidi="ar-LB"/>
        </w:rPr>
        <w:t xml:space="preserve"> </w:t>
      </w:r>
      <w:r w:rsidRPr="00662250">
        <w:rPr>
          <w:sz w:val="26"/>
          <w:szCs w:val="26"/>
          <w:rtl/>
          <w:lang w:bidi="ar-LB"/>
        </w:rPr>
        <w:t>والتي ي</w:t>
      </w:r>
      <w:r>
        <w:rPr>
          <w:sz w:val="26"/>
          <w:szCs w:val="26"/>
          <w:rtl/>
          <w:lang w:bidi="ar-LB"/>
        </w:rPr>
        <w:t>ُ</w:t>
      </w:r>
      <w:r w:rsidRPr="00662250">
        <w:rPr>
          <w:sz w:val="26"/>
          <w:szCs w:val="26"/>
          <w:rtl/>
          <w:lang w:bidi="ar-LB"/>
        </w:rPr>
        <w:t>وصى بالنظر فيها بشكل فردي</w:t>
      </w:r>
      <w:r>
        <w:rPr>
          <w:sz w:val="26"/>
          <w:szCs w:val="26"/>
          <w:rtl/>
          <w:lang w:bidi="ar-LB"/>
        </w:rPr>
        <w:t>، حسبما يسرد</w:t>
      </w:r>
      <w:r w:rsidRPr="00662250">
        <w:rPr>
          <w:sz w:val="26"/>
          <w:szCs w:val="26"/>
          <w:rtl/>
          <w:lang w:bidi="ar-LB"/>
        </w:rPr>
        <w:t xml:space="preserve"> الجدول 1.</w:t>
      </w:r>
    </w:p>
    <w:p w14:paraId="242FF4E5" w14:textId="77777777" w:rsidR="00B42801" w:rsidRDefault="00B42801" w:rsidP="00B12AE7">
      <w:pPr>
        <w:bidi/>
        <w:rPr>
          <w:b/>
          <w:sz w:val="20"/>
          <w:rtl/>
          <w:lang w:bidi="ar-LB"/>
        </w:rPr>
      </w:pPr>
      <w:r w:rsidRPr="00FA081B">
        <w:rPr>
          <w:b/>
          <w:bCs/>
          <w:sz w:val="26"/>
          <w:szCs w:val="26"/>
          <w:rtl/>
          <w:lang w:bidi="ar-LB"/>
        </w:rPr>
        <w:t xml:space="preserve">الجدول </w:t>
      </w:r>
      <w:r w:rsidR="0010203E">
        <w:rPr>
          <w:b/>
          <w:bCs/>
          <w:sz w:val="26"/>
          <w:szCs w:val="26"/>
          <w:rtl/>
          <w:lang w:bidi="ar-LB"/>
        </w:rPr>
        <w:t>1</w:t>
      </w:r>
      <w:r w:rsidRPr="00FA081B">
        <w:rPr>
          <w:b/>
          <w:bCs/>
          <w:sz w:val="26"/>
          <w:szCs w:val="26"/>
          <w:rtl/>
          <w:lang w:bidi="ar-LB"/>
        </w:rPr>
        <w:t xml:space="preserve">: الطلبات الموصى </w:t>
      </w:r>
      <w:r w:rsidR="00B12AE7" w:rsidRPr="00662250">
        <w:rPr>
          <w:b/>
          <w:bCs/>
          <w:sz w:val="26"/>
          <w:szCs w:val="26"/>
          <w:rtl/>
          <w:lang w:bidi="ar-LB"/>
        </w:rPr>
        <w:t>بالنظر فيها بشكل فرد</w:t>
      </w:r>
      <w:r w:rsidR="00B12AE7">
        <w:rPr>
          <w:b/>
          <w:bCs/>
          <w:sz w:val="26"/>
          <w:szCs w:val="26"/>
          <w:rtl/>
          <w:lang w:bidi="ar-LB"/>
        </w:rPr>
        <w:t>ي</w:t>
      </w:r>
    </w:p>
    <w:tbl>
      <w:tblPr>
        <w:tblStyle w:val="TableGrid10"/>
        <w:bidiVisual/>
        <w:tblW w:w="5051" w:type="pct"/>
        <w:tblLook w:val="04A0" w:firstRow="1" w:lastRow="0" w:firstColumn="1" w:lastColumn="0" w:noHBand="0" w:noVBand="1"/>
      </w:tblPr>
      <w:tblGrid>
        <w:gridCol w:w="4885"/>
        <w:gridCol w:w="960"/>
        <w:gridCol w:w="964"/>
        <w:gridCol w:w="1366"/>
        <w:gridCol w:w="1499"/>
      </w:tblGrid>
      <w:tr w:rsidR="00B12AE7" w:rsidRPr="00CF3F55" w14:paraId="71501391" w14:textId="77777777" w:rsidTr="00851762">
        <w:trPr>
          <w:trHeight w:val="268"/>
          <w:tblHeader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CC7B" w14:textId="77777777" w:rsidR="00B12AE7" w:rsidRPr="00E24AC3" w:rsidRDefault="00B12AE7" w:rsidP="00851762">
            <w:pPr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المشروعات والأنشطة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7BF9" w14:textId="77777777" w:rsidR="00B12AE7" w:rsidRPr="00E24AC3" w:rsidRDefault="00B12AE7" w:rsidP="00851762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عدد البلدان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F1DF" w14:textId="77777777" w:rsidR="00B12AE7" w:rsidRPr="00E24AC3" w:rsidRDefault="00B12AE7" w:rsidP="00851762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عدد طلبات التمويل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DFDC" w14:textId="77777777" w:rsidR="00B12AE7" w:rsidRDefault="00B12AE7" w:rsidP="00851762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 xml:space="preserve">المبالغ الموصى بها </w:t>
            </w:r>
          </w:p>
          <w:p w14:paraId="1F5EF1AF" w14:textId="77777777" w:rsidR="00B12AE7" w:rsidRPr="00E24AC3" w:rsidRDefault="00B12AE7" w:rsidP="00B12AE7">
            <w:pPr>
              <w:keepNext/>
              <w:bidi/>
              <w:jc w:val="center"/>
              <w:rPr>
                <w:b/>
                <w:sz w:val="20"/>
                <w:lang w:bidi="ar-LB"/>
              </w:rPr>
            </w:pPr>
            <w:r w:rsidRPr="00E24AC3">
              <w:rPr>
                <w:b/>
                <w:bCs/>
                <w:sz w:val="20"/>
                <w:rtl/>
                <w:lang w:bidi="ar-LB"/>
              </w:rPr>
              <w:t>(دولار أمريكي)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9CAB" w14:textId="77777777" w:rsidR="00B12AE7" w:rsidRDefault="00B12AE7" w:rsidP="000322A8">
            <w:pPr>
              <w:bidi/>
              <w:ind w:left="-110" w:right="-152"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المبالغ من حيث المبدأ</w:t>
            </w:r>
          </w:p>
          <w:p w14:paraId="4D091AA5" w14:textId="77777777" w:rsidR="00B12AE7" w:rsidRPr="00CF3F55" w:rsidRDefault="00B12AE7" w:rsidP="00B12AE7">
            <w:pPr>
              <w:ind w:left="-110" w:right="-152"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(دولار أمريكي)</w:t>
            </w:r>
          </w:p>
        </w:tc>
      </w:tr>
      <w:tr w:rsidR="00B12AE7" w:rsidRPr="00CF3F55" w14:paraId="2669E3F0" w14:textId="77777777" w:rsidTr="00851762">
        <w:trPr>
          <w:trHeight w:val="39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8389" w14:textId="77777777" w:rsidR="00B12AE7" w:rsidRPr="00B12AE7" w:rsidRDefault="00B12AE7" w:rsidP="00B12AE7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المرحلة الثانية أو الثالثة من </w:t>
            </w:r>
            <w:r w:rsidRPr="00E24AC3">
              <w:rPr>
                <w:sz w:val="20"/>
                <w:rtl/>
                <w:lang w:bidi="ar-LB"/>
              </w:rPr>
              <w:t>خطط إدارة إزالة المواد الهيدروكلوروفلوروكربونية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DAEF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8 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FD8F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1EA8" w14:textId="77777777" w:rsidR="00B12AE7" w:rsidRPr="00CF3F55" w:rsidRDefault="00B12AE7" w:rsidP="00851762">
            <w:pPr>
              <w:ind w:right="110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10,364,398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E65A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24,413,428</w:t>
            </w:r>
          </w:p>
        </w:tc>
      </w:tr>
      <w:tr w:rsidR="00B12AE7" w:rsidRPr="00CF3F55" w14:paraId="04638843" w14:textId="77777777" w:rsidTr="00851762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A2E7A" w14:textId="77777777" w:rsidR="00B12AE7" w:rsidRPr="00CF3F55" w:rsidRDefault="00B12AE7" w:rsidP="00B12AE7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شرائح من </w:t>
            </w:r>
            <w:r w:rsidR="00851762" w:rsidRPr="00E24AC3">
              <w:rPr>
                <w:sz w:val="20"/>
                <w:rtl/>
                <w:lang w:bidi="ar-LB"/>
              </w:rPr>
              <w:t>خطط إدارة إزالة المواد الهيدروكلوروفلوروكربونية</w:t>
            </w:r>
            <w:r w:rsidR="00851762">
              <w:rPr>
                <w:sz w:val="20"/>
                <w:rtl/>
                <w:lang w:bidi="ar-LB"/>
              </w:rPr>
              <w:t xml:space="preserve"> المعتمدة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D250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>
              <w:rPr>
                <w:bCs/>
                <w:sz w:val="20"/>
                <w:lang w:val="en-US" w:bidi="ar-LB"/>
              </w:rPr>
              <w:t>6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38A6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44699" w14:textId="77777777" w:rsidR="00B12AE7" w:rsidRPr="00CF3F55" w:rsidRDefault="00B12AE7" w:rsidP="00851762">
            <w:pPr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17,886,608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0CAA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55302CD6" w14:textId="77777777" w:rsidTr="00851762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3626" w14:textId="77777777" w:rsidR="00851762" w:rsidRPr="00CF3F55" w:rsidRDefault="00851762" w:rsidP="00851762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المرحلة الأولى من خطط تنفيذ تعديل كيغالي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3868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14 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9B722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32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8CE2" w14:textId="77777777" w:rsidR="00B12AE7" w:rsidRPr="00CF3F55" w:rsidRDefault="00B12AE7" w:rsidP="00851762">
            <w:pPr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sz w:val="20"/>
                <w:lang w:bidi="ar-LB"/>
              </w:rPr>
              <w:t>11,396,832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ABEB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  <w:r w:rsidRPr="002A7053">
              <w:rPr>
                <w:bCs/>
                <w:sz w:val="20"/>
                <w:lang w:val="en-US" w:bidi="ar-LB"/>
              </w:rPr>
              <w:t>26,876,754</w:t>
            </w:r>
          </w:p>
        </w:tc>
      </w:tr>
      <w:tr w:rsidR="00B12AE7" w:rsidRPr="00CF3F55" w14:paraId="04624077" w14:textId="77777777" w:rsidTr="00851762">
        <w:trPr>
          <w:trHeight w:val="300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4FF1C" w14:textId="77777777" w:rsidR="00851762" w:rsidRPr="0075471E" w:rsidRDefault="00851762" w:rsidP="00851762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المرحلة الأولى من خطة إقليمية لتنفيذ تعديل كيغالي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A831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12 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4388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8942" w14:textId="77777777" w:rsidR="00B12AE7" w:rsidRPr="00CF3F55" w:rsidRDefault="00B12AE7" w:rsidP="00851762">
            <w:pPr>
              <w:ind w:right="99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1,105,140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5C13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1,841,900</w:t>
            </w:r>
          </w:p>
        </w:tc>
      </w:tr>
      <w:tr w:rsidR="00B12AE7" w:rsidRPr="00CF3F55" w14:paraId="0D922E4F" w14:textId="77777777" w:rsidTr="00851762">
        <w:trPr>
          <w:trHeight w:val="215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FB680" w14:textId="77777777" w:rsidR="00851762" w:rsidRPr="00CF3F55" w:rsidRDefault="00851762" w:rsidP="00851762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المشروعات الاستثمارية للهيدروفلوروكربون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18DA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2 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B408F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6DDD" w14:textId="77777777" w:rsidR="00B12AE7" w:rsidRPr="00CF3F55" w:rsidRDefault="00B12AE7" w:rsidP="00851762">
            <w:pPr>
              <w:ind w:right="99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6,474,119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8ECD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67E6046A" w14:textId="77777777" w:rsidTr="00851762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4C64" w14:textId="77777777" w:rsidR="00851762" w:rsidRPr="00CF3F55" w:rsidRDefault="00851762" w:rsidP="00851762">
            <w:pPr>
              <w:bidi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إعداد خطط تنفيذ تعديل كيغالي و/أو الأنشطة ذات الصلة بالاستثمار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5AF0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F9562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B588" w14:textId="77777777" w:rsidR="00B12AE7" w:rsidRPr="00CF3F55" w:rsidRDefault="00B12AE7" w:rsidP="00851762">
            <w:pPr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267,500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EF96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118CB396" w14:textId="77777777" w:rsidTr="00851762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435D0" w14:textId="77777777" w:rsidR="00851762" w:rsidRDefault="00851762" w:rsidP="00851762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إعداد مشروعات تجريبية بشأن كفاءة استخدام الطاقة </w:t>
            </w:r>
          </w:p>
          <w:p w14:paraId="19D16E91" w14:textId="77777777" w:rsidR="00851762" w:rsidRPr="00CF3F55" w:rsidRDefault="00851762" w:rsidP="00851762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(المقرران 91/65 و94/60)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B69D9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5 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7404" w14:textId="77777777" w:rsidR="00B12AE7" w:rsidRPr="00CF3F55" w:rsidRDefault="00B12AE7" w:rsidP="00851762">
            <w:pPr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5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6A30" w14:textId="77777777" w:rsidR="00B12AE7" w:rsidRPr="00CF3F55" w:rsidRDefault="00B12AE7" w:rsidP="00851762">
            <w:pPr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725,460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77C5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09C98621" w14:textId="77777777" w:rsidTr="00851762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22E13" w14:textId="77777777" w:rsidR="00851762" w:rsidRDefault="00851762" w:rsidP="00851762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مشروعات تجريبية بشأن كفاءة استخدام الطاقة </w:t>
            </w:r>
          </w:p>
          <w:p w14:paraId="633E6BA9" w14:textId="77777777" w:rsidR="00B12AE7" w:rsidRPr="00851762" w:rsidRDefault="00851762" w:rsidP="00851762">
            <w:pPr>
              <w:keepNext/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(المقرران 91/65 و94/60)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52DA6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 w:rsidRPr="00CF3F55">
              <w:rPr>
                <w:sz w:val="20"/>
                <w:lang w:bidi="ar-LB"/>
              </w:rPr>
              <w:t>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531C9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 w:rsidRPr="00CF3F55">
              <w:rPr>
                <w:sz w:val="20"/>
                <w:lang w:bidi="ar-LB"/>
              </w:rPr>
              <w:t>9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EF38" w14:textId="77777777" w:rsidR="00B12AE7" w:rsidRPr="00CF3F55" w:rsidRDefault="00B12AE7" w:rsidP="00851762">
            <w:pPr>
              <w:keepNext/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sz w:val="20"/>
                <w:lang w:bidi="ar-LB"/>
              </w:rPr>
              <w:t>5,086,963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1349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0DB22993" w14:textId="77777777" w:rsidTr="00851762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52B8" w14:textId="77777777" w:rsidR="00851762" w:rsidRPr="00CF3F55" w:rsidRDefault="00851762" w:rsidP="00851762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برنامج المساعدة على الامتثال (ميزانية عام 2025)*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0F33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CD67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B2E6" w14:textId="77777777" w:rsidR="00B12AE7" w:rsidRPr="00CF3F55" w:rsidRDefault="00B12AE7" w:rsidP="00851762">
            <w:pPr>
              <w:keepNext/>
              <w:ind w:left="-101" w:right="110"/>
              <w:jc w:val="right"/>
              <w:rPr>
                <w:sz w:val="20"/>
                <w:lang w:bidi="ar-LB"/>
              </w:rPr>
            </w:pPr>
            <w:r w:rsidRPr="004E34F8">
              <w:rPr>
                <w:sz w:val="20"/>
                <w:lang w:bidi="ar-LB"/>
              </w:rPr>
              <w:t>12,086,637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F7CC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6439F545" w14:textId="77777777" w:rsidTr="00851762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1A56D" w14:textId="77777777" w:rsidR="00851762" w:rsidRPr="00CF3F55" w:rsidRDefault="00851762" w:rsidP="00851762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الوحدات الأساسية (2025)**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02D6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DCD72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5214" w14:textId="77777777" w:rsidR="00B12AE7" w:rsidRPr="00CF3F55" w:rsidRDefault="00B12AE7" w:rsidP="00851762">
            <w:pPr>
              <w:keepNext/>
              <w:ind w:left="-101" w:right="110"/>
              <w:jc w:val="right"/>
              <w:rPr>
                <w:sz w:val="20"/>
                <w:lang w:bidi="ar-LB"/>
              </w:rPr>
            </w:pPr>
            <w:r w:rsidRPr="00F22688">
              <w:rPr>
                <w:sz w:val="20"/>
                <w:lang w:bidi="ar-LB"/>
              </w:rPr>
              <w:t>6,599,298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7D90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CF3F55" w14:paraId="5E87BC0D" w14:textId="77777777" w:rsidTr="00851762">
        <w:trPr>
          <w:trHeight w:val="224"/>
        </w:trPr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50EE" w14:textId="77777777" w:rsidR="00B12AE7" w:rsidRPr="00851762" w:rsidRDefault="00851762" w:rsidP="00851762">
            <w:pPr>
              <w:bidi/>
              <w:jc w:val="left"/>
              <w:rPr>
                <w:b/>
                <w:sz w:val="20"/>
                <w:lang w:val="en-US" w:bidi="ar-LB"/>
              </w:rPr>
            </w:pPr>
            <w:r w:rsidRPr="00851762">
              <w:rPr>
                <w:b/>
                <w:sz w:val="20"/>
                <w:rtl/>
                <w:lang w:val="en-US" w:bidi="ar-LB"/>
              </w:rPr>
              <w:t>شريحة من خطة إزالة إنتاج المواد الهيدروكلوروفلوروكربونية***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6D6A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42C4" w14:textId="77777777" w:rsidR="00B12AE7" w:rsidRPr="00CF3F55" w:rsidRDefault="00B12AE7" w:rsidP="00851762">
            <w:pPr>
              <w:keepNext/>
              <w:jc w:val="center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2914" w14:textId="77777777" w:rsidR="00B12AE7" w:rsidRPr="00CF3F55" w:rsidRDefault="00B12AE7" w:rsidP="00851762">
            <w:pPr>
              <w:keepNext/>
              <w:ind w:left="-101" w:right="110"/>
              <w:jc w:val="right"/>
              <w:rPr>
                <w:sz w:val="20"/>
                <w:lang w:bidi="ar-LB"/>
              </w:rPr>
            </w:pPr>
            <w:r w:rsidRPr="00CF3F55">
              <w:rPr>
                <w:bCs/>
                <w:sz w:val="20"/>
                <w:lang w:val="en-US" w:bidi="ar-LB"/>
              </w:rPr>
              <w:t>23,232,000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AFDD" w14:textId="77777777" w:rsidR="00B12AE7" w:rsidRPr="002A7053" w:rsidRDefault="00B12AE7" w:rsidP="00851762">
            <w:pPr>
              <w:ind w:right="110"/>
              <w:jc w:val="right"/>
              <w:rPr>
                <w:bCs/>
                <w:sz w:val="20"/>
                <w:lang w:val="en-US" w:bidi="ar-LB"/>
              </w:rPr>
            </w:pPr>
          </w:p>
        </w:tc>
      </w:tr>
      <w:tr w:rsidR="00B12AE7" w:rsidRPr="00500077" w14:paraId="43A7C33B" w14:textId="77777777" w:rsidTr="00851762">
        <w:tc>
          <w:tcPr>
            <w:tcW w:w="2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627DA" w14:textId="77777777" w:rsidR="00B12AE7" w:rsidRPr="00CF3F55" w:rsidRDefault="00851762" w:rsidP="00851762">
            <w:pPr>
              <w:bidi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839A" w14:textId="77777777" w:rsidR="00B12AE7" w:rsidRPr="00CF3F55" w:rsidRDefault="00B12AE7" w:rsidP="00851762">
            <w:pPr>
              <w:keepNext/>
              <w:jc w:val="center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87A2" w14:textId="77777777" w:rsidR="00B12AE7" w:rsidRPr="0011007F" w:rsidRDefault="00B12AE7" w:rsidP="00851762">
            <w:pPr>
              <w:keepNext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lang w:bidi="ar-LB"/>
              </w:rPr>
              <w:t>96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1FC7" w14:textId="77777777" w:rsidR="00B12AE7" w:rsidRPr="0011007F" w:rsidRDefault="00B12AE7" w:rsidP="00851762">
            <w:pPr>
              <w:keepNext/>
              <w:ind w:left="-101" w:right="110"/>
              <w:jc w:val="right"/>
              <w:rPr>
                <w:b/>
                <w:bCs/>
                <w:sz w:val="20"/>
                <w:lang w:bidi="ar-LB"/>
              </w:rPr>
            </w:pPr>
            <w:r w:rsidRPr="00974DDF">
              <w:rPr>
                <w:b/>
                <w:bCs/>
                <w:sz w:val="20"/>
                <w:lang w:bidi="ar-LB"/>
              </w:rPr>
              <w:t>95,224,955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EB89" w14:textId="77777777" w:rsidR="00B12AE7" w:rsidRPr="0011007F" w:rsidRDefault="00B12AE7" w:rsidP="00851762">
            <w:pPr>
              <w:keepNext/>
              <w:ind w:left="-101" w:right="110"/>
              <w:jc w:val="right"/>
              <w:rPr>
                <w:b/>
                <w:bCs/>
                <w:sz w:val="20"/>
                <w:lang w:bidi="ar-LB"/>
              </w:rPr>
            </w:pPr>
          </w:p>
        </w:tc>
      </w:tr>
    </w:tbl>
    <w:p w14:paraId="15F98DD2" w14:textId="77777777" w:rsidR="00B42801" w:rsidRDefault="00B42801" w:rsidP="005A7362">
      <w:pPr>
        <w:bidi/>
        <w:rPr>
          <w:sz w:val="20"/>
          <w:rtl/>
          <w:lang w:val="en-CA" w:eastAsia="ar-EG" w:bidi="ar-LB"/>
        </w:rPr>
      </w:pPr>
      <w:bookmarkStart w:id="0" w:name="_Hlk134538195"/>
      <w:bookmarkStart w:id="1" w:name="_Hlk166517176"/>
      <w:r w:rsidRPr="00E24AC3">
        <w:rPr>
          <w:sz w:val="20"/>
          <w:rtl/>
          <w:lang w:bidi="ar-LB"/>
        </w:rPr>
        <w:t xml:space="preserve">* </w:t>
      </w:r>
      <w:r w:rsidR="00851762">
        <w:rPr>
          <w:sz w:val="20"/>
          <w:rtl/>
          <w:lang w:bidi="ar-LB"/>
        </w:rPr>
        <w:t xml:space="preserve">سيتم النظر في الوثيقة </w:t>
      </w:r>
      <w:r w:rsidR="00851762" w:rsidRPr="008668D7">
        <w:rPr>
          <w:sz w:val="18"/>
          <w:szCs w:val="18"/>
          <w:lang w:bidi="ar-LB"/>
        </w:rPr>
        <w:t>UNEP/OzL.Pro/ExCom/95/83</w:t>
      </w:r>
      <w:r w:rsidR="00851762">
        <w:rPr>
          <w:sz w:val="20"/>
          <w:rtl/>
          <w:lang w:bidi="ar-LB"/>
        </w:rPr>
        <w:t xml:space="preserve"> بموجب البند 9(</w:t>
      </w:r>
      <w:r w:rsidR="00851762">
        <w:rPr>
          <w:rFonts w:ascii="Simplified Arabic" w:hAnsi="Simplified Arabic" w:cs="Simplified Arabic"/>
          <w:sz w:val="20"/>
          <w:rtl/>
          <w:lang w:bidi="ar-LB"/>
        </w:rPr>
        <w:t>ھ</w:t>
      </w:r>
      <w:r w:rsidR="00851762">
        <w:rPr>
          <w:sz w:val="20"/>
          <w:rtl/>
          <w:lang w:bidi="ar-LB"/>
        </w:rPr>
        <w:t>) من جدول الأعمال.</w:t>
      </w:r>
      <w:bookmarkEnd w:id="0"/>
    </w:p>
    <w:p w14:paraId="21C26D89" w14:textId="77777777" w:rsidR="0010203E" w:rsidRDefault="0010203E" w:rsidP="005A7362">
      <w:pPr>
        <w:bidi/>
        <w:rPr>
          <w:sz w:val="20"/>
          <w:rtl/>
          <w:lang w:val="en-CA" w:eastAsia="ar-EG" w:bidi="ar-LB"/>
        </w:rPr>
      </w:pPr>
      <w:r>
        <w:rPr>
          <w:sz w:val="20"/>
          <w:rtl/>
          <w:lang w:val="en-CA" w:eastAsia="ar-EG" w:bidi="ar-LB"/>
        </w:rPr>
        <w:t xml:space="preserve">** </w:t>
      </w:r>
      <w:r w:rsidR="00851762">
        <w:rPr>
          <w:sz w:val="20"/>
          <w:rtl/>
          <w:lang w:bidi="ar-LB"/>
        </w:rPr>
        <w:t xml:space="preserve">سيتم النظر في الوثيقة </w:t>
      </w:r>
      <w:r w:rsidR="00851762" w:rsidRPr="008668D7">
        <w:rPr>
          <w:sz w:val="18"/>
          <w:szCs w:val="18"/>
          <w:lang w:bidi="ar-LB"/>
        </w:rPr>
        <w:t>UNEP/OzL.Pro/ExCom/95/8</w:t>
      </w:r>
      <w:r w:rsidR="00851762">
        <w:rPr>
          <w:sz w:val="18"/>
          <w:szCs w:val="18"/>
          <w:lang w:bidi="ar-LB"/>
        </w:rPr>
        <w:t>4</w:t>
      </w:r>
      <w:r w:rsidR="00851762">
        <w:rPr>
          <w:sz w:val="20"/>
          <w:rtl/>
          <w:lang w:bidi="ar-LB"/>
        </w:rPr>
        <w:t xml:space="preserve"> بموجب البند 9(</w:t>
      </w:r>
      <w:r w:rsidR="00851762">
        <w:rPr>
          <w:rFonts w:ascii="Simplified Arabic" w:hAnsi="Simplified Arabic" w:cs="Simplified Arabic"/>
          <w:sz w:val="20"/>
          <w:rtl/>
          <w:lang w:bidi="ar-LB"/>
        </w:rPr>
        <w:t>ھ</w:t>
      </w:r>
      <w:r w:rsidR="00851762">
        <w:rPr>
          <w:sz w:val="20"/>
          <w:rtl/>
          <w:lang w:bidi="ar-LB"/>
        </w:rPr>
        <w:t>) من جدول الأعمال.</w:t>
      </w:r>
    </w:p>
    <w:p w14:paraId="3AF0D5BF" w14:textId="77777777" w:rsidR="00851762" w:rsidRPr="00E24AC3" w:rsidRDefault="00851762" w:rsidP="005A7362">
      <w:pPr>
        <w:bidi/>
        <w:rPr>
          <w:sz w:val="20"/>
          <w:rtl/>
          <w:lang w:val="en-CA" w:eastAsia="ar-EG" w:bidi="ar-LB"/>
        </w:rPr>
      </w:pPr>
      <w:r>
        <w:rPr>
          <w:sz w:val="20"/>
          <w:rtl/>
          <w:lang w:val="en-CA" w:eastAsia="ar-EG" w:bidi="ar-LB"/>
        </w:rPr>
        <w:t xml:space="preserve">*** </w:t>
      </w:r>
      <w:r>
        <w:rPr>
          <w:sz w:val="20"/>
          <w:rtl/>
          <w:lang w:bidi="ar-LB"/>
        </w:rPr>
        <w:t xml:space="preserve">سيتم النظر في الوثيقة </w:t>
      </w:r>
      <w:r>
        <w:rPr>
          <w:sz w:val="18"/>
          <w:szCs w:val="18"/>
          <w:lang w:bidi="ar-LB"/>
        </w:rPr>
        <w:t>UNEP/OzL.Pro/ExCom/95/SGP/3</w:t>
      </w:r>
      <w:r>
        <w:rPr>
          <w:sz w:val="20"/>
          <w:rtl/>
          <w:lang w:bidi="ar-LB"/>
        </w:rPr>
        <w:t xml:space="preserve"> بموجب الفريق الفرعي المعني بقطاع الإنتاج.</w:t>
      </w:r>
    </w:p>
    <w:bookmarkEnd w:id="1"/>
    <w:p w14:paraId="4444C3F9" w14:textId="77777777" w:rsidR="00B42801" w:rsidRDefault="00B42801" w:rsidP="005A7362">
      <w:pPr>
        <w:bidi/>
        <w:rPr>
          <w:rtl/>
          <w:lang w:bidi="ar-LB"/>
        </w:rPr>
      </w:pPr>
      <w:r w:rsidRPr="00E24AC3">
        <w:rPr>
          <w:sz w:val="20"/>
          <w:u w:val="single"/>
          <w:rtl/>
          <w:lang w:bidi="ar-LB"/>
        </w:rPr>
        <w:t>ملاحظة</w:t>
      </w:r>
      <w:r w:rsidRPr="0010203E">
        <w:rPr>
          <w:sz w:val="20"/>
          <w:rtl/>
          <w:lang w:bidi="ar-LB"/>
        </w:rPr>
        <w:t>:</w:t>
      </w:r>
      <w:r w:rsidRPr="00E24AC3">
        <w:rPr>
          <w:sz w:val="20"/>
          <w:rtl/>
          <w:lang w:bidi="ar-LB"/>
        </w:rPr>
        <w:t xml:space="preserve"> تشمل مبالغ التمويل تكاليف دعم الوكالة.</w:t>
      </w:r>
    </w:p>
    <w:p w14:paraId="1D1EFB28" w14:textId="77777777" w:rsidR="00F272C7" w:rsidRPr="00E35940" w:rsidRDefault="00E35940" w:rsidP="00E35940">
      <w:pPr>
        <w:pStyle w:val="Heading1"/>
        <w:numPr>
          <w:ilvl w:val="0"/>
          <w:numId w:val="23"/>
        </w:numPr>
        <w:bidi/>
        <w:rPr>
          <w:sz w:val="26"/>
          <w:szCs w:val="26"/>
          <w:lang w:val="en-US" w:bidi="ar-LB"/>
        </w:rPr>
      </w:pPr>
      <w:r w:rsidRPr="00E35940">
        <w:rPr>
          <w:sz w:val="26"/>
          <w:szCs w:val="26"/>
          <w:rtl/>
          <w:lang w:val="en-US" w:bidi="ar-LB"/>
        </w:rPr>
        <w:lastRenderedPageBreak/>
        <w:t>تعرض الجداول 2 إلى 5 معلومات أكثر عن المشروعات والأنشطة الموصى بالنظر الفردي فيها، على النحو التالي: الجدول 2 يسرد الأنشطة غير الاستثمارية المدرجة في برامج العمل للوكالات المنفذة؛ والجدول 3 يسرد الطلبات للمراحل الجديدة لخطط إدارة إزالة المواد الهيدروكلوروفلوروكربونية وطلبات الشرائح المقدمة بموجب المراحل المعتمدة من خطط إدارة إزالة المواد الهيدروكلوروفلوروكربونية؛ ويعرض الجدول 4 الطلبات للمرحلة الأولى من خطط تنفيذ تعديل كيغالي للمواد الهيدروفلوروكربونية، وخطط تنفيذ تعديل كيغالي التي قجمت مع مشروع تجريبي بشأن كفاءة استخدام الطاقة والمشروعات الاستثمارية للهيدروفلوروكربون؛ ويسرد الجدول 5 الطلبات للمشروعات التجريبية المتعلقة بكفاءة استخدام الطاقة في قطاع الخدمة المقدمة بما يتماشى مع المقرر 91/65 ومشروع للإطار التشغيلي بما يتماشى مع المقرر 94/60.</w:t>
      </w:r>
    </w:p>
    <w:p w14:paraId="4895DCE3" w14:textId="77777777" w:rsidR="00F272C7" w:rsidRDefault="00F272C7" w:rsidP="00C10A07">
      <w:pPr>
        <w:pStyle w:val="Heading1"/>
        <w:numPr>
          <w:ilvl w:val="0"/>
          <w:numId w:val="0"/>
        </w:numPr>
        <w:bidi/>
        <w:spacing w:after="0"/>
        <w:rPr>
          <w:rtl/>
          <w:lang w:val="en-US" w:bidi="ar-LB"/>
        </w:rPr>
      </w:pPr>
      <w:r w:rsidRPr="00FA081B">
        <w:rPr>
          <w:b/>
          <w:bCs/>
          <w:sz w:val="26"/>
          <w:szCs w:val="26"/>
          <w:rtl/>
          <w:lang w:bidi="ar-LB"/>
        </w:rPr>
        <w:t xml:space="preserve">الجدول 2: </w:t>
      </w:r>
      <w:r w:rsidR="00C10A07">
        <w:rPr>
          <w:b/>
          <w:bCs/>
          <w:sz w:val="26"/>
          <w:szCs w:val="26"/>
          <w:rtl/>
          <w:lang w:bidi="ar-LB"/>
        </w:rPr>
        <w:t>الأنشطة غير الاستثمارية في تعديلات برامج العمل للوكالات</w:t>
      </w:r>
    </w:p>
    <w:tbl>
      <w:tblPr>
        <w:tblStyle w:val="TableGrid"/>
        <w:bidiVisual/>
        <w:tblW w:w="5099" w:type="pct"/>
        <w:tblLayout w:type="fixed"/>
        <w:tblLook w:val="04A0" w:firstRow="1" w:lastRow="0" w:firstColumn="1" w:lastColumn="0" w:noHBand="0" w:noVBand="1"/>
      </w:tblPr>
      <w:tblGrid>
        <w:gridCol w:w="1201"/>
        <w:gridCol w:w="4233"/>
        <w:gridCol w:w="2857"/>
        <w:gridCol w:w="1475"/>
      </w:tblGrid>
      <w:tr w:rsidR="00C10A07" w:rsidRPr="00500077" w14:paraId="414D19CD" w14:textId="77777777" w:rsidTr="00D601B3">
        <w:trPr>
          <w:trHeight w:val="300"/>
          <w:tblHeader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C283" w14:textId="77777777" w:rsidR="00C10A07" w:rsidRDefault="00E35940" w:rsidP="00E35940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البلد /</w:t>
            </w:r>
          </w:p>
          <w:p w14:paraId="33FDF175" w14:textId="77777777" w:rsidR="00E35940" w:rsidRPr="00500077" w:rsidRDefault="00E35940" w:rsidP="00E35940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المنطقة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F57D" w14:textId="77777777" w:rsidR="00C10A07" w:rsidRPr="00500077" w:rsidRDefault="00E35940" w:rsidP="00E35940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عنوان المشروع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8A0A" w14:textId="77777777" w:rsidR="00C10A07" w:rsidRPr="00500077" w:rsidRDefault="00E35940" w:rsidP="00E35940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القضية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5C02" w14:textId="77777777" w:rsidR="00C10A07" w:rsidRDefault="00E35940" w:rsidP="00E35940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تقديم من الأمانة</w:t>
            </w:r>
          </w:p>
          <w:p w14:paraId="15DC58F3" w14:textId="77777777" w:rsidR="00E35940" w:rsidRPr="00500077" w:rsidRDefault="00E35940" w:rsidP="00E35940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(نعم/لا)</w:t>
            </w:r>
          </w:p>
        </w:tc>
      </w:tr>
      <w:tr w:rsidR="00C10A07" w:rsidRPr="00500077" w14:paraId="47437481" w14:textId="77777777" w:rsidTr="00D601B3">
        <w:trPr>
          <w:trHeight w:val="300"/>
        </w:trPr>
        <w:tc>
          <w:tcPr>
            <w:tcW w:w="9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E397CD" w14:textId="77777777" w:rsidR="00E35940" w:rsidRPr="00E35940" w:rsidRDefault="00E35940" w:rsidP="00E35940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تعديلات على برنامج عمل اليوئنديبي - </w:t>
            </w:r>
            <w:r>
              <w:rPr>
                <w:b/>
                <w:bCs/>
                <w:sz w:val="20"/>
                <w:lang w:bidi="ar-LB"/>
              </w:rPr>
              <w:t>UNEP/OzL.Pro/ExCom/95/</w:t>
            </w:r>
            <w:r w:rsidRPr="00500077">
              <w:rPr>
                <w:b/>
                <w:bCs/>
                <w:sz w:val="20"/>
                <w:lang w:bidi="ar-LB"/>
              </w:rPr>
              <w:t>35</w:t>
            </w:r>
          </w:p>
        </w:tc>
      </w:tr>
      <w:tr w:rsidR="00C10A07" w:rsidRPr="00500077" w14:paraId="213A1B86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95B53" w14:textId="77777777" w:rsidR="00C10A07" w:rsidRPr="00E35940" w:rsidRDefault="00E35940" w:rsidP="00E35940">
            <w:pPr>
              <w:widowControl w:val="0"/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الصين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12632" w14:textId="77777777" w:rsidR="00E35940" w:rsidRPr="00E35940" w:rsidRDefault="00E35940" w:rsidP="00E35940">
            <w:pPr>
              <w:widowControl w:val="0"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إعداد المرحلة الأولى من خطة تنفيذ تعديل كيغالي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2F1A1" w14:textId="77777777" w:rsidR="00E35940" w:rsidRPr="00500077" w:rsidRDefault="00E35940" w:rsidP="00E35940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تأجل إلى الاجتماع الرابع والتسعين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C976E" w14:textId="77777777" w:rsidR="00E35940" w:rsidRPr="00E35940" w:rsidRDefault="00E35940" w:rsidP="00E35940">
            <w:pPr>
              <w:widowControl w:val="0"/>
              <w:bidi/>
              <w:jc w:val="center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لا</w:t>
            </w:r>
          </w:p>
        </w:tc>
      </w:tr>
      <w:tr w:rsidR="00C10A07" w:rsidRPr="00500077" w14:paraId="7661BDE1" w14:textId="77777777" w:rsidTr="00D601B3">
        <w:trPr>
          <w:trHeight w:val="300"/>
        </w:trPr>
        <w:tc>
          <w:tcPr>
            <w:tcW w:w="9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E9EDF" w14:textId="77777777" w:rsidR="00E35940" w:rsidRPr="00500077" w:rsidRDefault="00E35940" w:rsidP="00E35940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تعديلات على برنامج عمل اليونيدو - </w:t>
            </w:r>
            <w:r>
              <w:rPr>
                <w:b/>
                <w:bCs/>
                <w:sz w:val="20"/>
                <w:lang w:bidi="ar-LB"/>
              </w:rPr>
              <w:t>UNEP/OzL.Pro/ExCom/95/37</w:t>
            </w:r>
          </w:p>
        </w:tc>
      </w:tr>
      <w:tr w:rsidR="00D601B3" w:rsidRPr="00500077" w14:paraId="7EE19B0F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5E05" w14:textId="77777777" w:rsidR="00D601B3" w:rsidRPr="00E35940" w:rsidRDefault="00D601B3" w:rsidP="00E35940">
            <w:pPr>
              <w:widowControl w:val="0"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مصر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9B445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مساعدة تحضيرية لمشروع استثماري تجريبي لتعزيز كفاءة استخدام الطاقة، مع التخفيض التدريجي للمواد الهيدروفلوروكربونية في قطاع التبريد وتكييف الهواء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5755C" w14:textId="77777777" w:rsidR="00D601B3" w:rsidRPr="00741796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التخفيض التدريجي للمواد الهيدروفلوروكربونية، مبادئ توجيهية لمعايير الدنيا لكفاءة الطاقة للتمويل التحضيري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43066" w14:textId="77777777" w:rsidR="00D601B3" w:rsidRDefault="00D601B3" w:rsidP="00D601B3">
            <w:pPr>
              <w:bidi/>
              <w:jc w:val="center"/>
              <w:rPr>
                <w:lang w:bidi="ar-LB"/>
              </w:rPr>
            </w:pPr>
            <w:r w:rsidRPr="00417034">
              <w:rPr>
                <w:sz w:val="20"/>
                <w:rtl/>
                <w:lang w:val="en-US" w:bidi="ar-LB"/>
              </w:rPr>
              <w:t>لا</w:t>
            </w:r>
          </w:p>
        </w:tc>
      </w:tr>
      <w:tr w:rsidR="00D601B3" w:rsidRPr="00500077" w14:paraId="4F8DEC03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67EC5" w14:textId="77777777" w:rsidR="00D601B3" w:rsidRPr="00500077" w:rsidRDefault="00D601B3" w:rsidP="00E35940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نيجيريا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A09D6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مساعدة تحضيرية لمشروع استثماري تجريبي لتعزيز كفاءة استخدام الطاقة، مع التخفيض التدريجي للمواد الهيدروفلوروكربونية في قطاع التبريد وتكييف الهواء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8080C" w14:textId="77777777" w:rsidR="00D601B3" w:rsidRPr="00741796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التخفيض التدريجي للمواد الهيدروفلوروكربونية، مبادئ توجيهية لمعايير الدنيا لكفاءة الطاقة للتمويل التحضيري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97BC5" w14:textId="77777777" w:rsidR="00D601B3" w:rsidRDefault="00D601B3" w:rsidP="00D601B3">
            <w:pPr>
              <w:bidi/>
              <w:jc w:val="center"/>
              <w:rPr>
                <w:lang w:bidi="ar-LB"/>
              </w:rPr>
            </w:pPr>
            <w:r w:rsidRPr="00417034">
              <w:rPr>
                <w:sz w:val="20"/>
                <w:rtl/>
                <w:lang w:val="en-US" w:bidi="ar-LB"/>
              </w:rPr>
              <w:t>لا</w:t>
            </w:r>
          </w:p>
        </w:tc>
      </w:tr>
      <w:tr w:rsidR="00D601B3" w:rsidRPr="00500077" w14:paraId="3265A441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418D1" w14:textId="77777777" w:rsidR="00D601B3" w:rsidRPr="00E35940" w:rsidRDefault="00D601B3" w:rsidP="00E35940">
            <w:pPr>
              <w:widowControl w:val="0"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تونس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8D42E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مساعدة تحضيرية لمشروع استثماري تجريبي لتعزيز كفاءة استخدام الطاقة، مع التخفيض التدريجي للمواد الهيدروفلوروكربونية في قطاع التبريد وتكييف الهواء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0C2C7" w14:textId="77777777" w:rsidR="00D601B3" w:rsidRPr="00741796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التخفيض التدريجي للمواد الهيدروفلوروكربونية، مبادئ توجيهية لمعايير الدنيا لكفاءة الطاقة للتمويل التحضيري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D0C83" w14:textId="77777777" w:rsidR="00D601B3" w:rsidRDefault="00D601B3" w:rsidP="00D601B3">
            <w:pPr>
              <w:bidi/>
              <w:jc w:val="center"/>
              <w:rPr>
                <w:lang w:bidi="ar-LB"/>
              </w:rPr>
            </w:pPr>
            <w:r w:rsidRPr="00417034">
              <w:rPr>
                <w:sz w:val="20"/>
                <w:rtl/>
                <w:lang w:val="en-US" w:bidi="ar-LB"/>
              </w:rPr>
              <w:t>لا</w:t>
            </w:r>
          </w:p>
        </w:tc>
      </w:tr>
      <w:tr w:rsidR="00D601B3" w:rsidRPr="00500077" w14:paraId="7874C228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B20F8" w14:textId="77777777" w:rsidR="00D601B3" w:rsidRPr="00E35940" w:rsidRDefault="00D601B3" w:rsidP="00E35940">
            <w:pPr>
              <w:widowControl w:val="0"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تركيا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C7BEC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مساعدة تحضيرية لمشروع استثماري تجريبي لتعزيز كفاءة استخدام الطاقة، مع التخفيض التدريجي للمواد الهيدروفلوروكربونية في قطاع التبريد وتكييف الهواء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ADE8F" w14:textId="77777777" w:rsidR="00D601B3" w:rsidRPr="00741796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التخفيض التدريجي للمواد الهيدروفلوروكربونية، مبادئ توجيهية لمعايير الدنيا لكفاءة الطاقة للتمويل التحضيري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8E34C" w14:textId="77777777" w:rsidR="00D601B3" w:rsidRDefault="00D601B3" w:rsidP="00D601B3">
            <w:pPr>
              <w:bidi/>
              <w:jc w:val="center"/>
              <w:rPr>
                <w:lang w:bidi="ar-LB"/>
              </w:rPr>
            </w:pPr>
            <w:r w:rsidRPr="00417034">
              <w:rPr>
                <w:sz w:val="20"/>
                <w:rtl/>
                <w:lang w:val="en-US" w:bidi="ar-LB"/>
              </w:rPr>
              <w:t>لا</w:t>
            </w:r>
          </w:p>
        </w:tc>
      </w:tr>
      <w:tr w:rsidR="00C10A07" w:rsidRPr="00500077" w14:paraId="47D1D43C" w14:textId="77777777" w:rsidTr="00D601B3">
        <w:trPr>
          <w:trHeight w:val="300"/>
        </w:trPr>
        <w:tc>
          <w:tcPr>
            <w:tcW w:w="9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979C9" w14:textId="77777777" w:rsidR="00E35940" w:rsidRPr="00500077" w:rsidRDefault="00E35940" w:rsidP="00E35940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تعديلات على برنامج عمل البنك الدولي - </w:t>
            </w:r>
            <w:r>
              <w:rPr>
                <w:b/>
                <w:bCs/>
                <w:sz w:val="20"/>
                <w:lang w:bidi="ar-LB"/>
              </w:rPr>
              <w:t>UNEP/OzL.Pro/ExCom/95/38</w:t>
            </w:r>
          </w:p>
        </w:tc>
      </w:tr>
      <w:tr w:rsidR="00C10A07" w:rsidRPr="00500077" w14:paraId="544D57AC" w14:textId="77777777" w:rsidTr="00D601B3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7CED2" w14:textId="77777777" w:rsidR="00E35940" w:rsidRPr="00E35940" w:rsidRDefault="00E35940" w:rsidP="00E35940">
            <w:pPr>
              <w:widowControl w:val="0"/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تايلند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64401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إعداد مشروع لتعزيز كفاءة استخدام الطاقة في تصنيع نظم تكييف الهواء التجاري الخفيف في سياق التخفيض التدريجي للمواد الهيدروفلوروكربونية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B9B8D" w14:textId="77777777" w:rsidR="00D601B3" w:rsidRPr="00500077" w:rsidRDefault="00D601B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التخفيض التدريجي للمواد الهيدروفلوروكربونية، مبادئ توجيهية لمعايير الدنيا لكفاءة الطاقة للتمويل التحضيري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B4B1D" w14:textId="77777777" w:rsidR="00C10A07" w:rsidRPr="00500077" w:rsidRDefault="00D601B3" w:rsidP="00E35940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</w:tbl>
    <w:p w14:paraId="36294DE8" w14:textId="77777777" w:rsidR="00C10A07" w:rsidRDefault="00C10A07" w:rsidP="00C10A07">
      <w:pPr>
        <w:bidi/>
        <w:rPr>
          <w:rtl/>
          <w:lang w:val="en-US" w:bidi="ar-LB"/>
        </w:rPr>
      </w:pPr>
    </w:p>
    <w:p w14:paraId="699E90C0" w14:textId="77777777" w:rsidR="00532C6A" w:rsidRDefault="00532C6A" w:rsidP="00532C6A">
      <w:pPr>
        <w:bidi/>
        <w:rPr>
          <w:rtl/>
          <w:lang w:val="en-US" w:bidi="ar-LB"/>
        </w:rPr>
      </w:pPr>
    </w:p>
    <w:p w14:paraId="0323FCEE" w14:textId="77777777" w:rsidR="00F272C7" w:rsidRPr="00C10A07" w:rsidRDefault="00C10A07" w:rsidP="00C10A07">
      <w:pPr>
        <w:bidi/>
        <w:rPr>
          <w:b/>
          <w:bCs/>
          <w:sz w:val="26"/>
          <w:szCs w:val="26"/>
          <w:rtl/>
          <w:lang w:val="en-US" w:bidi="ar-LB"/>
        </w:rPr>
      </w:pPr>
      <w:r w:rsidRPr="00C10A07">
        <w:rPr>
          <w:b/>
          <w:bCs/>
          <w:sz w:val="26"/>
          <w:szCs w:val="26"/>
          <w:rtl/>
          <w:lang w:val="en-US" w:bidi="ar-LB"/>
        </w:rPr>
        <w:t>الجدول 3. طلبات مراحل وشرائح خطط إدارة إزالة المواد الهيدروكلوروفلوروكربونية</w:t>
      </w:r>
    </w:p>
    <w:tbl>
      <w:tblPr>
        <w:tblStyle w:val="TableGrid"/>
        <w:bidiVisual/>
        <w:tblW w:w="9535" w:type="dxa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098"/>
        <w:gridCol w:w="1417"/>
        <w:gridCol w:w="1345"/>
        <w:gridCol w:w="808"/>
        <w:gridCol w:w="986"/>
        <w:gridCol w:w="2508"/>
        <w:gridCol w:w="1373"/>
      </w:tblGrid>
      <w:tr w:rsidR="00C10A07" w:rsidRPr="00500077" w14:paraId="418DC7A9" w14:textId="77777777" w:rsidTr="00625103">
        <w:trPr>
          <w:trHeight w:val="48"/>
          <w:tblHeader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AAEE83" w14:textId="77777777" w:rsidR="00C10A07" w:rsidRPr="00500077" w:rsidRDefault="00D601B3" w:rsidP="004237C3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البلد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CC5F9" w14:textId="77777777" w:rsidR="00C10A0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رقم المرحلة/ </w:t>
            </w:r>
          </w:p>
          <w:p w14:paraId="5193BCA5" w14:textId="77777777" w:rsidR="00D601B3" w:rsidRPr="0050007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الشريحة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  <w:hideMark/>
          </w:tcPr>
          <w:p w14:paraId="2BB8E1F4" w14:textId="77777777" w:rsidR="00C10A07" w:rsidRPr="0050007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الوكالات الثنائية والمنفذة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12993" w14:textId="77777777" w:rsidR="00C10A07" w:rsidRPr="0050007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الوثيقة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4E7BD" w14:textId="77777777" w:rsidR="00C10A07" w:rsidRPr="0050007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الفقرة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AF089" w14:textId="77777777" w:rsidR="00C10A07" w:rsidRPr="00500077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القضية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A9E6D" w14:textId="77777777" w:rsidR="00D601B3" w:rsidRDefault="00D601B3" w:rsidP="00D601B3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تقديم من الأمانة</w:t>
            </w:r>
          </w:p>
          <w:p w14:paraId="0DEC693B" w14:textId="77777777" w:rsidR="00C10A07" w:rsidRPr="00D601B3" w:rsidRDefault="00D601B3" w:rsidP="00D601B3">
            <w:pPr>
              <w:keepNext/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(نعم/لا)</w:t>
            </w:r>
          </w:p>
        </w:tc>
      </w:tr>
      <w:tr w:rsidR="00C10A07" w:rsidRPr="00500077" w14:paraId="4F6911AF" w14:textId="77777777" w:rsidTr="00625103">
        <w:trPr>
          <w:trHeight w:val="300"/>
        </w:trPr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18651" w14:textId="77777777" w:rsidR="00C10A07" w:rsidRPr="00500077" w:rsidRDefault="00D601B3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الجزائر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CF28" w14:textId="77777777" w:rsidR="00807E37" w:rsidRPr="00500077" w:rsidRDefault="00807E37" w:rsidP="00807E37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الأولى، الشرائح الثالثة والرابعة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DEA0394" w14:textId="77777777" w:rsidR="00211958" w:rsidRPr="00500077" w:rsidRDefault="00211958" w:rsidP="0021195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1AA3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98D5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1-25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E175F" w14:textId="77777777" w:rsidR="00625103" w:rsidRPr="00500077" w:rsidRDefault="00211958" w:rsidP="00211958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إلغاء الشرائح الثالثة والرابعة وتحديث الاتفاق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351E2" w14:textId="77777777" w:rsidR="00C10A07" w:rsidRPr="00500077" w:rsidRDefault="00807E37" w:rsidP="00D601B3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6418DEE8" w14:textId="77777777" w:rsidTr="00625103">
        <w:trPr>
          <w:trHeight w:val="300"/>
        </w:trPr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84476" w14:textId="77777777" w:rsidR="00C10A07" w:rsidRPr="00500077" w:rsidRDefault="00C10A07" w:rsidP="00D601B3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2D32" w14:textId="77777777" w:rsidR="00807E37" w:rsidRPr="00500077" w:rsidRDefault="00807E37" w:rsidP="00807E37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71DB831" w14:textId="77777777" w:rsidR="00254BF8" w:rsidRDefault="00211958" w:rsidP="00211958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اليونيدو/ </w:t>
            </w:r>
          </w:p>
          <w:p w14:paraId="4A30389F" w14:textId="77777777" w:rsidR="00211958" w:rsidRPr="00500077" w:rsidRDefault="00211958" w:rsidP="00254BF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F950" w14:textId="77777777" w:rsidR="00C10A07" w:rsidRPr="00211958" w:rsidRDefault="00C10A07" w:rsidP="00D601B3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lang w:bidi="ar-LB"/>
              </w:rPr>
              <w:t>95/39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4BD5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26-60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6CEB8" w14:textId="77777777" w:rsidR="00625103" w:rsidRPr="00625103" w:rsidRDefault="00625103" w:rsidP="0062510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5465B" w14:textId="77777777" w:rsidR="00C10A07" w:rsidRPr="00500077" w:rsidRDefault="00C10A07" w:rsidP="00D601B3">
            <w:pPr>
              <w:widowControl w:val="0"/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6AC3CAEA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C5FEC" w14:textId="77777777" w:rsidR="00D601B3" w:rsidRPr="00500077" w:rsidRDefault="00D601B3" w:rsidP="00D601B3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بوروندي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9AF5" w14:textId="77777777" w:rsidR="00807E37" w:rsidRPr="00500077" w:rsidRDefault="00807E37" w:rsidP="00807E37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60D61A7" w14:textId="77777777" w:rsidR="00254BF8" w:rsidRDefault="00211958" w:rsidP="00211958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1A68036F" w14:textId="77777777" w:rsidR="00211958" w:rsidRPr="00500077" w:rsidRDefault="00211958" w:rsidP="00254BF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82E8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BFFF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C5894" w14:textId="77777777" w:rsidR="00C10A07" w:rsidRPr="00625103" w:rsidRDefault="00625103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EEF6C" w14:textId="77777777" w:rsidR="00C10A07" w:rsidRPr="00500077" w:rsidRDefault="00625103" w:rsidP="00D601B3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46DBB076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C5430" w14:textId="77777777" w:rsidR="00D601B3" w:rsidRDefault="00D601B3" w:rsidP="00D601B3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الصين </w:t>
            </w:r>
          </w:p>
          <w:p w14:paraId="2F46A5D5" w14:textId="77777777" w:rsidR="00C10A07" w:rsidRPr="00807E37" w:rsidRDefault="00D601B3" w:rsidP="00807E37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الشامل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A18A" w14:textId="77777777" w:rsidR="00C10A07" w:rsidRPr="00500077" w:rsidRDefault="00807E37" w:rsidP="00D601B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DC5F7B5" w14:textId="77777777" w:rsidR="00C10A07" w:rsidRPr="00500077" w:rsidRDefault="00211958" w:rsidP="00D601B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CD05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212CF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1-31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84871" w14:textId="77777777" w:rsidR="00211958" w:rsidRDefault="00211958" w:rsidP="00211958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المبادئ الشاملة لإدارة الأموال المحولة من الوكالات المنفذة إلى مكتب التعاون الاقتصادي الخارجي</w:t>
            </w:r>
          </w:p>
          <w:p w14:paraId="47B00E90" w14:textId="77777777" w:rsidR="00211958" w:rsidRPr="00500077" w:rsidRDefault="00211958" w:rsidP="00211958">
            <w:pPr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(المقرر 94/11(ب))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B795D" w14:textId="77777777" w:rsidR="00C10A07" w:rsidRPr="00500077" w:rsidRDefault="00807E3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1033731A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D8A3D" w14:textId="77777777" w:rsidR="00C10A07" w:rsidRPr="00807E37" w:rsidRDefault="00D601B3" w:rsidP="00807E37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lastRenderedPageBreak/>
              <w:t xml:space="preserve">الصين </w:t>
            </w:r>
            <w:r w:rsidR="00807E37" w:rsidRPr="00220937">
              <w:rPr>
                <w:sz w:val="20"/>
                <w:rtl/>
                <w:lang w:val="en-US" w:bidi="ar-LB"/>
              </w:rPr>
              <w:t>رغ</w:t>
            </w:r>
            <w:r w:rsidR="00807E37">
              <w:rPr>
                <w:sz w:val="20"/>
                <w:rtl/>
                <w:lang w:val="en-US" w:bidi="ar-LB"/>
              </w:rPr>
              <w:t xml:space="preserve">اوى </w:t>
            </w:r>
            <w:bookmarkStart w:id="2" w:name="_Hlk182826040"/>
            <w:r w:rsidR="00807E37">
              <w:rPr>
                <w:sz w:val="20"/>
                <w:rtl/>
                <w:lang w:val="en-US" w:bidi="ar-LB"/>
              </w:rPr>
              <w:t>ال</w:t>
            </w:r>
            <w:r w:rsidR="00807E37" w:rsidRPr="00220937">
              <w:rPr>
                <w:sz w:val="20"/>
                <w:rtl/>
                <w:lang w:val="en-US" w:bidi="ar-LB"/>
              </w:rPr>
              <w:t xml:space="preserve">بوليستيرين </w:t>
            </w:r>
            <w:r w:rsidR="00807E37">
              <w:rPr>
                <w:sz w:val="20"/>
                <w:rtl/>
                <w:lang w:val="en-US" w:bidi="ar-LB"/>
              </w:rPr>
              <w:t>ال</w:t>
            </w:r>
            <w:r w:rsidR="00807E37" w:rsidRPr="00220937">
              <w:rPr>
                <w:sz w:val="20"/>
                <w:rtl/>
                <w:lang w:val="en-US" w:bidi="ar-LB"/>
              </w:rPr>
              <w:t>مسحوبة بالضغط</w:t>
            </w:r>
            <w:bookmarkEnd w:id="2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D2B2A" w14:textId="77777777" w:rsidR="00807E37" w:rsidRPr="00500077" w:rsidRDefault="00807E37" w:rsidP="00807E37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السابعة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3EDBE68" w14:textId="77777777" w:rsidR="00625103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اليونيدو/</w:t>
            </w:r>
          </w:p>
          <w:p w14:paraId="22AE4E96" w14:textId="77777777" w:rsidR="00625103" w:rsidRPr="00500077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ألمانيا</w:t>
            </w:r>
          </w:p>
        </w:tc>
        <w:tc>
          <w:tcPr>
            <w:tcW w:w="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89D1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C8AD" w14:textId="77777777" w:rsidR="00C10A07" w:rsidRPr="00625103" w:rsidRDefault="00C10A07" w:rsidP="00D601B3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lang w:bidi="ar-LB"/>
              </w:rPr>
              <w:t>32-50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78610" w14:textId="77777777" w:rsidR="00C10A07" w:rsidRPr="00DD0BBA" w:rsidRDefault="00211958" w:rsidP="00D601B3">
            <w:pPr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EFF43" w14:textId="77777777" w:rsidR="00C10A07" w:rsidRPr="00DD0BBA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04CEBA31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3640B" w14:textId="77777777" w:rsidR="00C10A07" w:rsidRPr="00625103" w:rsidRDefault="00807E37" w:rsidP="00625103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الصين رغاوى ا</w:t>
            </w:r>
            <w:r w:rsidR="00625103">
              <w:rPr>
                <w:sz w:val="20"/>
                <w:rtl/>
                <w:lang w:val="en-US" w:bidi="ar-LB"/>
              </w:rPr>
              <w:t>ل</w:t>
            </w:r>
            <w:r w:rsidR="00625103" w:rsidRPr="00220937">
              <w:rPr>
                <w:sz w:val="20"/>
                <w:rtl/>
                <w:lang w:val="en-US" w:bidi="ar-LB"/>
              </w:rPr>
              <w:t>بوليستيرين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CB4B" w14:textId="77777777" w:rsidR="00625103" w:rsidRPr="00500077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الخامسة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7D0D929" w14:textId="77777777" w:rsidR="00625103" w:rsidRPr="00500077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البنك الدولي</w:t>
            </w:r>
          </w:p>
        </w:tc>
        <w:tc>
          <w:tcPr>
            <w:tcW w:w="8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B65C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D7A9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51-75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D727F" w14:textId="77777777" w:rsidR="00C10A07" w:rsidRPr="00DD0BBA" w:rsidRDefault="00211958" w:rsidP="00D601B3">
            <w:pPr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E2E9A" w14:textId="77777777" w:rsidR="00C10A07" w:rsidRPr="00DD0BBA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5A35466D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9A12D" w14:textId="77777777" w:rsidR="00807E37" w:rsidRDefault="00807E37" w:rsidP="00D601B3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الصين</w:t>
            </w:r>
          </w:p>
          <w:p w14:paraId="1738F7BE" w14:textId="77777777" w:rsidR="00C10A07" w:rsidRPr="00807E37" w:rsidRDefault="00807E37" w:rsidP="00807E37">
            <w:pPr>
              <w:bidi/>
              <w:jc w:val="left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قطاع الخدمة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F6EE" w14:textId="77777777" w:rsidR="00625103" w:rsidRPr="00500077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السابعة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B021088" w14:textId="77777777" w:rsidR="00254BF8" w:rsidRDefault="00625103" w:rsidP="00625103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اليونيب/ </w:t>
            </w:r>
          </w:p>
          <w:p w14:paraId="094105DB" w14:textId="77777777" w:rsidR="00254BF8" w:rsidRDefault="00625103" w:rsidP="00254BF8">
            <w:pPr>
              <w:bidi/>
              <w:jc w:val="center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 xml:space="preserve">ألمانيا/ </w:t>
            </w:r>
          </w:p>
          <w:p w14:paraId="1E8A4ADF" w14:textId="77777777" w:rsidR="00C10A07" w:rsidRPr="00625103" w:rsidRDefault="00625103" w:rsidP="00254BF8">
            <w:pPr>
              <w:bidi/>
              <w:jc w:val="center"/>
              <w:rPr>
                <w:sz w:val="20"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اليابان</w:t>
            </w:r>
          </w:p>
        </w:tc>
        <w:tc>
          <w:tcPr>
            <w:tcW w:w="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1C36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1D3C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76-96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84390" w14:textId="77777777" w:rsidR="00C10A07" w:rsidRPr="00DD0BBA" w:rsidRDefault="00211958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4D110" w14:textId="77777777" w:rsidR="00C10A07" w:rsidRPr="00DD0BBA" w:rsidRDefault="00C10A07" w:rsidP="00D601B3">
            <w:pPr>
              <w:widowControl w:val="0"/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0849C758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A7ED" w14:textId="77777777" w:rsidR="00807E37" w:rsidRPr="00500077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الكونغو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1141" w14:textId="77777777" w:rsidR="00625103" w:rsidRPr="00500077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290C282" w14:textId="77777777" w:rsidR="00254BF8" w:rsidRDefault="00625103" w:rsidP="00625103">
            <w:pPr>
              <w:bidi/>
              <w:jc w:val="center"/>
              <w:rPr>
                <w:sz w:val="20"/>
                <w:rtl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 xml:space="preserve">اليونيب/ </w:t>
            </w:r>
          </w:p>
          <w:p w14:paraId="2682AB2D" w14:textId="77777777" w:rsidR="00C10A07" w:rsidRPr="00625103" w:rsidRDefault="00625103" w:rsidP="00254BF8">
            <w:pPr>
              <w:bidi/>
              <w:jc w:val="center"/>
              <w:rPr>
                <w:sz w:val="20"/>
                <w:rtl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DAECB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8C99" w14:textId="77777777" w:rsidR="00C10A07" w:rsidRPr="00500077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7DF6" w14:textId="77777777" w:rsidR="00C10A07" w:rsidRPr="00DD0BBA" w:rsidRDefault="00211958" w:rsidP="00D601B3">
            <w:pPr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1F892" w14:textId="77777777" w:rsidR="00C10A07" w:rsidRPr="00DD0BBA" w:rsidRDefault="00625103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03614E56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2754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غانا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895F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الثانية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BE8E2C6" w14:textId="77777777" w:rsidR="00254BF8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اليوئنديبي/ </w:t>
            </w:r>
          </w:p>
          <w:p w14:paraId="00507091" w14:textId="77777777" w:rsidR="00625103" w:rsidRPr="000553E5" w:rsidRDefault="00625103" w:rsidP="00254BF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2BB7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54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D86F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F118" w14:textId="77777777" w:rsidR="00211958" w:rsidRPr="000553E5" w:rsidRDefault="00211958" w:rsidP="0021195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المستخدم النهائي / مشروع إيضاحي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E63B" w14:textId="77777777" w:rsidR="00C10A07" w:rsidRPr="000553E5" w:rsidRDefault="00807E3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44A79865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F81B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غينيا-بيساو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0CDB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61F20B9" w14:textId="77777777" w:rsidR="00254BF8" w:rsidRDefault="00625103" w:rsidP="00D601B3">
            <w:pPr>
              <w:bidi/>
              <w:jc w:val="center"/>
              <w:rPr>
                <w:sz w:val="20"/>
                <w:rtl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 xml:space="preserve">اليونيب/ </w:t>
            </w:r>
          </w:p>
          <w:p w14:paraId="53373A17" w14:textId="77777777" w:rsidR="00C10A07" w:rsidRPr="000553E5" w:rsidRDefault="00625103" w:rsidP="00254BF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58E1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56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5F05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0DE4" w14:textId="77777777" w:rsidR="00C10A07" w:rsidRPr="000553E5" w:rsidRDefault="00211958" w:rsidP="00D601B3">
            <w:pPr>
              <w:bidi/>
              <w:jc w:val="left"/>
              <w:rPr>
                <w:i/>
                <w:iCs/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DE42E" w14:textId="77777777" w:rsidR="00C10A07" w:rsidRPr="0085617A" w:rsidRDefault="00625103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38546641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32CE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الهند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FFA0E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الثالثة، الشريحة الثانية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F68B03E" w14:textId="77777777" w:rsidR="00254BF8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اليوئنديبي/</w:t>
            </w:r>
          </w:p>
          <w:p w14:paraId="6E3E2D76" w14:textId="77777777" w:rsidR="00254BF8" w:rsidRDefault="00625103" w:rsidP="00254BF8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اليونيب / </w:t>
            </w:r>
          </w:p>
          <w:p w14:paraId="6262FA48" w14:textId="77777777" w:rsidR="00625103" w:rsidRPr="000553E5" w:rsidRDefault="00625103" w:rsidP="00254BF8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ألمانيا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88416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58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FF0FF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D3889" w14:textId="77777777" w:rsidR="00C10A07" w:rsidRPr="000553E5" w:rsidRDefault="00211958" w:rsidP="00D601B3">
            <w:pPr>
              <w:bidi/>
              <w:jc w:val="left"/>
              <w:rPr>
                <w:sz w:val="20"/>
                <w:highlight w:val="yellow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A7B3" w14:textId="77777777" w:rsidR="00C10A07" w:rsidRPr="00E04D49" w:rsidRDefault="00625103" w:rsidP="00D601B3">
            <w:pPr>
              <w:bidi/>
              <w:jc w:val="center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435C675A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987E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العراق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DB2F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الشرائح الثانية والثالثة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1AE89DF" w14:textId="77777777" w:rsidR="00254BF8" w:rsidRDefault="00625103" w:rsidP="00D601B3">
            <w:pPr>
              <w:bidi/>
              <w:jc w:val="center"/>
              <w:rPr>
                <w:sz w:val="20"/>
                <w:rtl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 xml:space="preserve">اليونيب/ </w:t>
            </w:r>
          </w:p>
          <w:p w14:paraId="3FEBE3CA" w14:textId="77777777" w:rsidR="00C10A07" w:rsidRPr="000553E5" w:rsidRDefault="00625103" w:rsidP="00254BF8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8390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59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1A96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95DA" w14:textId="77777777" w:rsidR="004237C3" w:rsidRPr="000553E5" w:rsidRDefault="004237C3" w:rsidP="004237C3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تم الوفاء جزئيا بالشروط للنظر في الشريحة الثانية (المقرر 87/40(ج))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B03A" w14:textId="77777777" w:rsidR="00C10A07" w:rsidRPr="00E04D49" w:rsidRDefault="00807E3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6E335FCC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D012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الأردن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C1D5A" w14:textId="77777777" w:rsidR="00625103" w:rsidRPr="000553E5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الثالثة،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43EE53B" w14:textId="77777777" w:rsidR="00625103" w:rsidRPr="00625103" w:rsidRDefault="00625103" w:rsidP="00625103">
            <w:pPr>
              <w:bidi/>
              <w:jc w:val="center"/>
              <w:rPr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D29D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61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A422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70AF" w14:textId="77777777" w:rsidR="00C10A07" w:rsidRPr="000553E5" w:rsidRDefault="00211958" w:rsidP="00D601B3">
            <w:pPr>
              <w:bidi/>
              <w:jc w:val="left"/>
              <w:rPr>
                <w:sz w:val="20"/>
                <w:rtl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DC97" w14:textId="77777777" w:rsidR="00C10A07" w:rsidRPr="000553E5" w:rsidRDefault="00625103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4D19DF11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F183C" w14:textId="77777777" w:rsidR="00807E37" w:rsidRPr="000553E5" w:rsidRDefault="00807E37" w:rsidP="00807E37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المكسيك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8AD7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الثالثة،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2B83A29" w14:textId="77777777" w:rsidR="00625103" w:rsidRDefault="00625103" w:rsidP="00625103">
            <w:pPr>
              <w:bidi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اليونيدو/</w:t>
            </w:r>
          </w:p>
          <w:p w14:paraId="209C31DB" w14:textId="77777777" w:rsidR="00625103" w:rsidRPr="000553E5" w:rsidRDefault="00625103" w:rsidP="00625103">
            <w:pPr>
              <w:bidi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ألمانيا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154E2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66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3007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52CA" w14:textId="77777777" w:rsidR="00C10A07" w:rsidRPr="000553E5" w:rsidRDefault="00211958" w:rsidP="00D601B3">
            <w:pPr>
              <w:bidi/>
              <w:jc w:val="left"/>
              <w:rPr>
                <w:sz w:val="20"/>
                <w:rtl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C57C" w14:textId="77777777" w:rsidR="00C10A07" w:rsidRPr="000553E5" w:rsidRDefault="00625103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58C4F670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71C7" w14:textId="77777777" w:rsidR="00807E37" w:rsidRPr="000553E5" w:rsidRDefault="00807E37" w:rsidP="00807E37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باكستان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E0FF" w14:textId="77777777" w:rsidR="00625103" w:rsidRPr="000553E5" w:rsidRDefault="00625103" w:rsidP="00625103">
            <w:pPr>
              <w:keepNext/>
              <w:bidi/>
              <w:ind w:left="93" w:right="145"/>
              <w:jc w:val="left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الثالثة، الشريحة الثانية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F205A4D" w14:textId="77777777" w:rsidR="00254BF8" w:rsidRDefault="00625103" w:rsidP="00625103">
            <w:pPr>
              <w:keepNext/>
              <w:bidi/>
              <w:ind w:left="93"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اليونيدو/ </w:t>
            </w:r>
          </w:p>
          <w:p w14:paraId="6734F045" w14:textId="77777777" w:rsidR="00625103" w:rsidRPr="000553E5" w:rsidRDefault="00625103" w:rsidP="00254BF8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7F06" w14:textId="77777777" w:rsidR="00C10A07" w:rsidRPr="000553E5" w:rsidRDefault="00C10A07" w:rsidP="00D601B3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72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01F8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83314" w14:textId="77777777" w:rsidR="00211958" w:rsidRPr="000553E5" w:rsidRDefault="00211958" w:rsidP="0021195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التأخيرات في تنفيذ المشروع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51A4" w14:textId="77777777" w:rsidR="00C10A07" w:rsidRPr="000553E5" w:rsidRDefault="00807E37" w:rsidP="00D601B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560D2D91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1C2E" w14:textId="77777777" w:rsidR="00807E37" w:rsidRPr="000553E5" w:rsidRDefault="00807E37" w:rsidP="00807E37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بيرو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8BCFF" w14:textId="77777777" w:rsidR="00625103" w:rsidRPr="000553E5" w:rsidRDefault="00625103" w:rsidP="00625103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الثالثة،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8574387" w14:textId="77777777" w:rsidR="00C10A07" w:rsidRPr="000553E5" w:rsidRDefault="00625103" w:rsidP="00D601B3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65110" w14:textId="77777777" w:rsidR="00C10A07" w:rsidRPr="000553E5" w:rsidRDefault="00C10A07" w:rsidP="00D601B3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73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7D14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0676" w14:textId="77777777" w:rsidR="00C10A07" w:rsidRPr="000553E5" w:rsidRDefault="00211958" w:rsidP="00D601B3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BE6C" w14:textId="77777777" w:rsidR="00C10A07" w:rsidRPr="000553E5" w:rsidRDefault="00625103" w:rsidP="00D601B3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5DE67675" w14:textId="77777777" w:rsidTr="00625103">
        <w:trPr>
          <w:trHeight w:val="30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A08F0" w14:textId="77777777" w:rsidR="00807E37" w:rsidRPr="000553E5" w:rsidRDefault="00807E37" w:rsidP="00807E37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الصومال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C34A" w14:textId="77777777" w:rsidR="00625103" w:rsidRPr="000553E5" w:rsidRDefault="00625103" w:rsidP="00625103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الثانية، الشريحة الأولى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4731E17F" w14:textId="77777777" w:rsidR="00C10A07" w:rsidRPr="000553E5" w:rsidRDefault="00625103" w:rsidP="00D601B3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A977" w14:textId="77777777" w:rsidR="00C10A07" w:rsidRPr="000553E5" w:rsidRDefault="00C10A07" w:rsidP="00D601B3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0553E5">
              <w:rPr>
                <w:sz w:val="20"/>
                <w:lang w:bidi="ar-LB"/>
              </w:rPr>
              <w:t>77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61C63" w14:textId="77777777" w:rsidR="00C10A07" w:rsidRPr="000553E5" w:rsidRDefault="00C10A07" w:rsidP="00D601B3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D9DB" w14:textId="77777777" w:rsidR="00211958" w:rsidRPr="000553E5" w:rsidRDefault="00211958" w:rsidP="00211958">
            <w:pPr>
              <w:widowControl w:val="0"/>
              <w:bidi/>
              <w:jc w:val="left"/>
              <w:rPr>
                <w:sz w:val="20"/>
                <w:rtl/>
                <w:lang w:bidi="ar-LB"/>
              </w:rPr>
            </w:pPr>
            <w:r>
              <w:rPr>
                <w:sz w:val="20"/>
                <w:rtl/>
                <w:lang w:bidi="ar-LB"/>
              </w:rPr>
              <w:t>عدل تمويل المرحلة الثانية حتى المستوى المؤهل الأقصى استنادا إلى نقطة البداية المعدلة في الاجتماع السابع والسبعين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82DE" w14:textId="77777777" w:rsidR="00807E37" w:rsidRPr="00807E37" w:rsidRDefault="00807E37" w:rsidP="00807E37">
            <w:pPr>
              <w:widowControl w:val="0"/>
              <w:bidi/>
              <w:jc w:val="center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</w:tbl>
    <w:p w14:paraId="6D5B5159" w14:textId="77777777" w:rsidR="00F272C7" w:rsidRDefault="00F272C7" w:rsidP="00F272C7">
      <w:pPr>
        <w:bidi/>
        <w:rPr>
          <w:rtl/>
          <w:lang w:val="en-US" w:bidi="ar-LB"/>
        </w:rPr>
      </w:pPr>
    </w:p>
    <w:p w14:paraId="634CC448" w14:textId="77777777" w:rsidR="00C10A07" w:rsidRDefault="00C10A07" w:rsidP="00C10A07">
      <w:pPr>
        <w:bidi/>
        <w:rPr>
          <w:rtl/>
          <w:lang w:val="en-US" w:bidi="ar-LB"/>
        </w:rPr>
      </w:pPr>
    </w:p>
    <w:p w14:paraId="1312EF3A" w14:textId="77777777" w:rsidR="00C10A07" w:rsidRPr="00C10A07" w:rsidRDefault="00C10A07" w:rsidP="00C10A07">
      <w:pPr>
        <w:bidi/>
        <w:rPr>
          <w:b/>
          <w:bCs/>
          <w:sz w:val="26"/>
          <w:szCs w:val="26"/>
          <w:rtl/>
          <w:lang w:val="en-US" w:bidi="ar-LB"/>
        </w:rPr>
      </w:pPr>
      <w:r w:rsidRPr="00C10A07">
        <w:rPr>
          <w:b/>
          <w:bCs/>
          <w:sz w:val="26"/>
          <w:szCs w:val="26"/>
          <w:rtl/>
          <w:lang w:val="en-US" w:bidi="ar-LB"/>
        </w:rPr>
        <w:t>الجدول 4. المرحلة الأولى من خطط تنفيذ تعديل كيغالي، والمرحلة الأولى من خطط تنفيذ تعديل</w:t>
      </w:r>
      <w:r w:rsidR="00434D82">
        <w:rPr>
          <w:b/>
          <w:bCs/>
          <w:sz w:val="26"/>
          <w:szCs w:val="26"/>
          <w:rtl/>
          <w:lang w:val="en-US" w:bidi="ar-LB"/>
        </w:rPr>
        <w:t xml:space="preserve"> </w:t>
      </w:r>
      <w:r w:rsidRPr="00C10A07">
        <w:rPr>
          <w:b/>
          <w:bCs/>
          <w:sz w:val="26"/>
          <w:szCs w:val="26"/>
          <w:rtl/>
          <w:lang w:val="en-US" w:bidi="ar-LB"/>
        </w:rPr>
        <w:t>كيغالي مع كفاءة استخدام الطاقة والمشروعات الاستثمارية للهيدروفلوروكربون</w:t>
      </w:r>
    </w:p>
    <w:tbl>
      <w:tblPr>
        <w:tblStyle w:val="TableGrid"/>
        <w:bidiVisual/>
        <w:tblW w:w="9535" w:type="dxa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65"/>
        <w:gridCol w:w="1170"/>
        <w:gridCol w:w="1440"/>
        <w:gridCol w:w="900"/>
        <w:gridCol w:w="990"/>
        <w:gridCol w:w="2430"/>
        <w:gridCol w:w="1440"/>
      </w:tblGrid>
      <w:tr w:rsidR="004237C3" w:rsidRPr="00500077" w14:paraId="28EFCFA4" w14:textId="77777777" w:rsidTr="009B21CB">
        <w:trPr>
          <w:trHeight w:val="48"/>
          <w:tblHeader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703B37" w14:textId="77777777" w:rsidR="004237C3" w:rsidRPr="00500077" w:rsidRDefault="004237C3" w:rsidP="009B21CB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البلد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hideMark/>
          </w:tcPr>
          <w:p w14:paraId="649CA131" w14:textId="77777777" w:rsidR="004237C3" w:rsidRPr="00500077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نوع المشروع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0CA70" w14:textId="77777777" w:rsidR="004237C3" w:rsidRPr="00500077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الوكالات الثنائية والمنفذة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30B45" w14:textId="77777777" w:rsidR="004237C3" w:rsidRPr="00500077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الوثيقة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43514" w14:textId="77777777" w:rsidR="004237C3" w:rsidRPr="00500077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الفقرة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50007" w14:textId="77777777" w:rsidR="004237C3" w:rsidRPr="00500077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القضية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EFC7C" w14:textId="77777777" w:rsidR="004237C3" w:rsidRDefault="004237C3" w:rsidP="009B21CB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تقديم من الأمانة</w:t>
            </w:r>
          </w:p>
          <w:p w14:paraId="4C49091F" w14:textId="77777777" w:rsidR="004237C3" w:rsidRPr="00D601B3" w:rsidRDefault="004237C3" w:rsidP="009B21CB">
            <w:pPr>
              <w:keepNext/>
              <w:bidi/>
              <w:jc w:val="center"/>
              <w:rPr>
                <w:b/>
                <w:bCs/>
                <w:sz w:val="20"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>(نعم/لا)</w:t>
            </w:r>
          </w:p>
        </w:tc>
      </w:tr>
      <w:tr w:rsidR="00C10A07" w:rsidRPr="00500077" w14:paraId="76EF11DA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D9734" w14:textId="77777777" w:rsidR="009B21CB" w:rsidRPr="00500077" w:rsidRDefault="009B21CB" w:rsidP="009B21CB">
            <w:pPr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bookmarkStart w:id="3" w:name="_Hlk182839786"/>
            <w:r>
              <w:rPr>
                <w:color w:val="000000" w:themeColor="text1"/>
                <w:sz w:val="20"/>
                <w:rtl/>
                <w:lang w:bidi="ar-LB"/>
              </w:rPr>
              <w:t>الأرجنتين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59E6A74" w14:textId="77777777" w:rsidR="00C10A07" w:rsidRPr="00500077" w:rsidRDefault="009B21CB" w:rsidP="009B21CB">
            <w:pPr>
              <w:bidi/>
              <w:ind w:left="-1" w:right="154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استثماري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69F55" w14:textId="77777777" w:rsidR="00C55FEF" w:rsidRPr="00C55FEF" w:rsidRDefault="00C55FEF" w:rsidP="00C55FEF">
            <w:pPr>
              <w:bidi/>
              <w:ind w:left="-1" w:right="154"/>
              <w:jc w:val="center"/>
              <w:rPr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B6CC1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7D8AB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FE693" w14:textId="77777777" w:rsidR="009B21CB" w:rsidRPr="00500077" w:rsidRDefault="009B21CB" w:rsidP="00254BF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في غياب المبادئ التوجيهية لتكل</w:t>
            </w:r>
            <w:r w:rsidR="00254BF8">
              <w:rPr>
                <w:sz w:val="20"/>
                <w:rtl/>
                <w:lang w:bidi="ar-LB"/>
              </w:rPr>
              <w:t>ف</w:t>
            </w:r>
            <w:r>
              <w:rPr>
                <w:sz w:val="20"/>
                <w:rtl/>
                <w:lang w:bidi="ar-LB"/>
              </w:rPr>
              <w:t xml:space="preserve">ة </w:t>
            </w:r>
            <w:r w:rsidR="00C55FEF">
              <w:rPr>
                <w:sz w:val="20"/>
                <w:rtl/>
                <w:lang w:bidi="ar-LB"/>
              </w:rPr>
              <w:t>إزالة الهيدروفلوروكربون، تم استعراض هذا المشروع على أساس كل حالة على حدة.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D5B2A" w14:textId="77777777" w:rsidR="00C10A07" w:rsidRPr="00500077" w:rsidRDefault="004237C3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0BEBFAA1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8CCFDB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بنن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10EE18B" w14:textId="77777777" w:rsidR="00C10A07" w:rsidRPr="00500077" w:rsidRDefault="009B21CB" w:rsidP="009B21CB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  <w:r w:rsidR="00C10A07" w:rsidRPr="00500077">
              <w:rPr>
                <w:sz w:val="20"/>
                <w:lang w:eastAsia="en-CA"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F7B4C" w14:textId="77777777" w:rsidR="00C55FEF" w:rsidRPr="00500077" w:rsidRDefault="00C55FEF" w:rsidP="00C55FEF">
            <w:pPr>
              <w:keepNext/>
              <w:bidi/>
              <w:ind w:left="93"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اليونيب/ 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9D85D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E6C1C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63F9E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سيعالج البلد على أنه من البلدان ذات حجم الاستهلاك المنخفض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37B3F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130ADE24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AA4B0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تشاد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88CE89B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42EBE" w14:textId="77777777" w:rsid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2141FDDA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44AF7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highlight w:val="yellow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CDD77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90242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سيعالج البلد على أنه من البلدان ذات حجم الاستهلاك المنخفض</w:t>
            </w:r>
            <w:r w:rsidRPr="00500077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88A9F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bookmarkEnd w:id="3"/>
      <w:tr w:rsidR="00C10A07" w:rsidRPr="00500077" w14:paraId="6519D35A" w14:textId="77777777" w:rsidTr="00434D82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8BF88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كولومبيا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BD87D94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660F1" w14:textId="77777777" w:rsid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اليوئنديبي/</w:t>
            </w:r>
          </w:p>
          <w:p w14:paraId="3BD1F703" w14:textId="77777777" w:rsid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ألمانيا/ </w:t>
            </w:r>
          </w:p>
          <w:p w14:paraId="00FDF281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CEC1F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95/48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B3004" w14:textId="77777777" w:rsidR="00C10A07" w:rsidRPr="00E73CB3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1-89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DC4C2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سيكون الطلب للمشروع في القطاع المحلي للتركيب والتجميع على أساس كل حالة على حدة بموجب المقرر 91/65.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22A9F" w14:textId="77777777" w:rsidR="00C10A07" w:rsidRPr="00500077" w:rsidRDefault="004237C3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7DD89AE6" w14:textId="77777777" w:rsidTr="00434D82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E0960" w14:textId="77777777" w:rsidR="00C10A07" w:rsidRPr="00500077" w:rsidRDefault="00C10A07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D4A6E02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كفاءة استخدام الطاقة (المقرر 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B1D2A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AB751" w14:textId="77777777" w:rsidR="00C10A07" w:rsidRPr="00500077" w:rsidRDefault="00C10A07" w:rsidP="009B21CB">
            <w:pPr>
              <w:bidi/>
              <w:ind w:left="28"/>
              <w:jc w:val="center"/>
              <w:rPr>
                <w:rStyle w:val="normaltextrun"/>
                <w:sz w:val="20"/>
                <w:lang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756FF" w14:textId="77777777" w:rsidR="00C10A07" w:rsidRPr="00E73CB3" w:rsidRDefault="00C10A07" w:rsidP="009B21CB">
            <w:pPr>
              <w:bidi/>
              <w:jc w:val="center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lang w:bidi="ar-LB"/>
              </w:rPr>
              <w:t>90-109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153CD" w14:textId="77777777" w:rsidR="009B21CB" w:rsidRPr="00500077" w:rsidRDefault="00C55FEF" w:rsidP="00C55FEF">
            <w:pPr>
              <w:widowControl w:val="0"/>
              <w:bidi/>
              <w:jc w:val="left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سيستعرض المشروع التجريبي على أساس كل حالة على حدة بموجب المقرر 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886CF" w14:textId="77777777" w:rsidR="00C10A07" w:rsidRPr="0085617A" w:rsidRDefault="00C10A07" w:rsidP="009B21CB">
            <w:pPr>
              <w:bidi/>
              <w:jc w:val="center"/>
              <w:rPr>
                <w:lang w:bidi="ar-LB"/>
              </w:rPr>
            </w:pPr>
          </w:p>
        </w:tc>
      </w:tr>
      <w:tr w:rsidR="00C10A07" w:rsidRPr="00500077" w14:paraId="2D35FB49" w14:textId="77777777" w:rsidTr="00434D82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B5260" w14:textId="77777777" w:rsidR="009B21CB" w:rsidRPr="00500077" w:rsidRDefault="009B21CB" w:rsidP="009B21CB">
            <w:pPr>
              <w:bidi/>
              <w:jc w:val="left"/>
              <w:rPr>
                <w:color w:val="000000" w:themeColor="text1"/>
                <w:sz w:val="20"/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كوستاريكا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22543193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EA242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366E3" w14:textId="77777777" w:rsidR="00C10A07" w:rsidRPr="00500077" w:rsidRDefault="00C10A07" w:rsidP="009B21CB">
            <w:pPr>
              <w:keepNext/>
              <w:bidi/>
              <w:ind w:left="28"/>
              <w:jc w:val="center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lang w:bidi="ar-LB"/>
              </w:rPr>
              <w:t>95/50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F30D" w14:textId="77777777" w:rsidR="00C10A07" w:rsidRPr="0050007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  <w:r w:rsidRPr="00500077">
              <w:rPr>
                <w:rStyle w:val="normaltextrun"/>
                <w:sz w:val="20"/>
                <w:lang w:bidi="ar-LB"/>
              </w:rPr>
              <w:t>3</w:t>
            </w:r>
            <w:r>
              <w:rPr>
                <w:rStyle w:val="normaltextrun"/>
                <w:sz w:val="20"/>
                <w:lang w:bidi="ar-LB"/>
              </w:rPr>
              <w:t>8</w:t>
            </w:r>
            <w:r w:rsidRPr="00500077">
              <w:rPr>
                <w:rStyle w:val="normaltextrun"/>
                <w:sz w:val="20"/>
                <w:lang w:bidi="ar-LB"/>
              </w:rPr>
              <w:t xml:space="preserve"> </w:t>
            </w:r>
            <w:r>
              <w:rPr>
                <w:rStyle w:val="normaltextrun"/>
                <w:sz w:val="20"/>
                <w:lang w:bidi="ar-LB"/>
              </w:rPr>
              <w:t>- 115</w:t>
            </w:r>
          </w:p>
          <w:p w14:paraId="22AEF25F" w14:textId="77777777" w:rsidR="00C10A07" w:rsidRPr="0050007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4E647" w14:textId="3FDEEBF0" w:rsidR="009B21CB" w:rsidRPr="00500077" w:rsidRDefault="00C55FEF" w:rsidP="009B21CB">
            <w:pPr>
              <w:keepNext/>
              <w:bidi/>
              <w:jc w:val="left"/>
              <w:rPr>
                <w:rStyle w:val="normaltextrun"/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سيكون الطلب للمشروع في القطاع المحلي للتركيب والتجميع على أساس كل حالة على حدة بموج</w:t>
            </w:r>
            <w:r w:rsidR="00C4397C">
              <w:rPr>
                <w:rFonts w:hint="cs"/>
                <w:sz w:val="20"/>
                <w:rtl/>
                <w:lang w:val="en-CA" w:bidi="ar-LB"/>
              </w:rPr>
              <w:t>ب</w:t>
            </w:r>
            <w:r>
              <w:rPr>
                <w:sz w:val="20"/>
                <w:rtl/>
                <w:lang w:bidi="ar-LB"/>
              </w:rPr>
              <w:t xml:space="preserve"> المقرر 92/39.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2FB5F" w14:textId="77777777" w:rsidR="00C10A0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</w:p>
          <w:p w14:paraId="75825396" w14:textId="77777777" w:rsidR="00C10A0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  <w:r>
              <w:rPr>
                <w:rStyle w:val="normaltextrun"/>
                <w:sz w:val="20"/>
                <w:lang w:bidi="ar-LB"/>
              </w:rPr>
              <w:t>Y</w:t>
            </w:r>
          </w:p>
          <w:p w14:paraId="23CD86CC" w14:textId="77777777" w:rsidR="00C10A0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</w:p>
          <w:p w14:paraId="1EB909C4" w14:textId="77777777" w:rsidR="00C10A0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</w:p>
          <w:p w14:paraId="3BB86CE2" w14:textId="77777777" w:rsidR="00C10A07" w:rsidRPr="00500077" w:rsidRDefault="00C10A07" w:rsidP="009B21CB">
            <w:pPr>
              <w:keepNext/>
              <w:bidi/>
              <w:jc w:val="center"/>
              <w:rPr>
                <w:rStyle w:val="normaltextrun"/>
                <w:sz w:val="20"/>
                <w:lang w:bidi="ar-LB"/>
              </w:rPr>
            </w:pPr>
          </w:p>
        </w:tc>
      </w:tr>
      <w:tr w:rsidR="00C10A07" w:rsidRPr="00500077" w14:paraId="3771CF62" w14:textId="77777777" w:rsidTr="00434D82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5E98D" w14:textId="77777777" w:rsidR="00C10A07" w:rsidRPr="00500077" w:rsidRDefault="00C10A07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70D8B62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كفاءة استخدام الطاقة (المقرر 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8FB2D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8DF9D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407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116 - 140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519CA" w14:textId="77777777" w:rsidR="009B21CB" w:rsidRPr="0086676F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سيستعرض المشروع التجريبي على أساس كل حالة على حدة بموجب المقرر 91/65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B2B87" w14:textId="77777777" w:rsidR="00C10A07" w:rsidRPr="0086676F" w:rsidRDefault="00C10A07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527B4819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DA776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غواتيمالا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67E30F0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81D36" w14:textId="77777777" w:rsid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 xml:space="preserve">اليونيدو/ </w:t>
            </w:r>
          </w:p>
          <w:p w14:paraId="47F57908" w14:textId="77777777" w:rsidR="00C10A07" w:rsidRP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lang w:val="en-US" w:eastAsia="en-CA" w:bidi="ar-LB"/>
              </w:rPr>
            </w:pPr>
            <w:r>
              <w:rPr>
                <w:sz w:val="20"/>
                <w:rtl/>
                <w:lang w:val="en-US" w:eastAsia="en-CA" w:bidi="ar-LB"/>
              </w:rPr>
              <w:t>اليونيب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10EA2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B37D1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91409" w14:textId="77777777" w:rsidR="009B21CB" w:rsidRPr="0086676F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طلب البلد تغيير خط الأساس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325F35" w14:textId="77777777" w:rsidR="00C10A07" w:rsidRPr="0086676F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3B09D05D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9CABC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ليسوتو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7337E76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771D9" w14:textId="77777777" w:rsidR="00254BF8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10276AC6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7F8B5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D1C3C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0F387" w14:textId="77777777" w:rsidR="009B21CB" w:rsidRPr="0086676F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  <w:r w:rsidRPr="0086676F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B51B1" w14:textId="77777777" w:rsidR="00C10A07" w:rsidRPr="0086676F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7DE1A19D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B4A31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موريشيوس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4A9FB70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FD605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ألمانيا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288F5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D04AE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973C9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  <w:r w:rsidRPr="00500077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BA124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34C2764A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2056F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المغرب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6C9767D6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استثماري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767E5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96614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68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DD559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E8721" w14:textId="77777777" w:rsidR="00C10A0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  <w:p w14:paraId="5372E7FC" w14:textId="77777777" w:rsidR="009B21CB" w:rsidRPr="00500077" w:rsidRDefault="009B21CB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A9712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59969C0B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CC54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نيجيريا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7EB6505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F34A0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اليوئنديبي/ 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2C6B9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E96ED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0D546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طلب البلد تغيير خط الأساس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2835F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7C256F08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D253F" w14:textId="3D84EC51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 xml:space="preserve">البلدان الجزرية في </w:t>
            </w:r>
            <w:r w:rsidR="00C4397C">
              <w:rPr>
                <w:rFonts w:hint="cs"/>
                <w:color w:val="000000" w:themeColor="text1"/>
                <w:sz w:val="20"/>
                <w:rtl/>
                <w:lang w:bidi="ar-LB"/>
              </w:rPr>
              <w:t>المحيط</w:t>
            </w:r>
            <w:r>
              <w:rPr>
                <w:color w:val="000000" w:themeColor="text1"/>
                <w:sz w:val="20"/>
                <w:rtl/>
                <w:lang w:bidi="ar-LB"/>
              </w:rPr>
              <w:t xml:space="preserve"> الهادئ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1BA8DCD" w14:textId="77777777" w:rsidR="00C10A07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E8F85" w14:textId="77777777" w:rsidR="00254BF8" w:rsidRDefault="00254BF8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3134CBF0" w14:textId="77777777" w:rsidR="00C10A07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أستراليا</w:t>
            </w:r>
            <w:r w:rsidR="00C10A07" w:rsidRPr="00500077">
              <w:rPr>
                <w:sz w:val="20"/>
                <w:lang w:eastAsia="en-CA" w:bidi="ar-LB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0744D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A9E11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EC1D2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نهج إقليمي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E98B7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1038A165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17BD8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رواندا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698E3B5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49994" w14:textId="77777777" w:rsidR="00254BF8" w:rsidRDefault="00254BF8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4864A24D" w14:textId="77777777" w:rsidR="00C10A07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32E27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E6144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6320A" w14:textId="77777777" w:rsidR="009B21CB" w:rsidRPr="0059424E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  <w:r w:rsidRPr="0059424E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A764A" w14:textId="77777777" w:rsidR="00C10A07" w:rsidRPr="0059424E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33D9E163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44F1E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السنغال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3FAC3147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B428A" w14:textId="77777777" w:rsidR="00254BF8" w:rsidRDefault="00254BF8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اليونيب/ </w:t>
            </w:r>
          </w:p>
          <w:p w14:paraId="1B64887E" w14:textId="77777777" w:rsidR="00C10A07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513E0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86ADD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88F1A" w14:textId="77777777" w:rsidR="009B21CB" w:rsidRPr="00500077" w:rsidRDefault="00C55FEF" w:rsidP="00C55FEF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واقعة خط أساس الهيدروكلوروفلوروكربون على خط أساس الهيدروفلوروكربون ونقطة البداية للتخفيضات المستدامة في استهلاك الهيدروفلوروكربون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6CB16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55755AEB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85700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توغو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7D1E7223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DB270" w14:textId="77777777" w:rsidR="00254BF8" w:rsidRDefault="00254BF8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اليونيب/</w:t>
            </w:r>
          </w:p>
          <w:p w14:paraId="6C8320C4" w14:textId="77777777" w:rsidR="00C10A07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 xml:space="preserve"> اليونيدو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CF43D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78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2BDE0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AFBA3" w14:textId="77777777" w:rsidR="009B21CB" w:rsidRPr="00500077" w:rsidRDefault="00C55FEF" w:rsidP="00C55FEF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47E12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63639E20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DD62C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تركيا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37DFF93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2569D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اليونيدو/ اليوئنديبي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17EF5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04023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97554" w14:textId="77777777" w:rsidR="009B21CB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سيتم تقديم المشروعات الاستثمارية على نحو منفصل بالنسبة للتخفيضات في الهيدروفلوروكربون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6DFAC" w14:textId="77777777" w:rsidR="00C10A07" w:rsidRDefault="00C10A07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</w:p>
          <w:p w14:paraId="666FA040" w14:textId="77777777" w:rsidR="00C10A0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نعم</w:t>
            </w:r>
          </w:p>
        </w:tc>
      </w:tr>
      <w:tr w:rsidR="00C10A07" w:rsidRPr="00500077" w14:paraId="3A9D5413" w14:textId="77777777" w:rsidTr="00434D82">
        <w:trPr>
          <w:trHeight w:val="300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61A85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أوروغواي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08246BE9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C8C67" w14:textId="77777777" w:rsidR="00254BF8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اليوئنديبي/ اليونيدو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3458D" w14:textId="77777777" w:rsidR="00C10A0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</w:p>
          <w:p w14:paraId="17800F10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81</w:t>
            </w:r>
          </w:p>
          <w:p w14:paraId="26CE8E50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66110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1-58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68007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  <w:r w:rsidRPr="00500077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A3E85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  <w:tr w:rsidR="00C10A07" w:rsidRPr="00500077" w14:paraId="0D7D959D" w14:textId="77777777" w:rsidTr="00434D82">
        <w:trPr>
          <w:trHeight w:val="300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F3BFD" w14:textId="77777777" w:rsidR="00C10A07" w:rsidRPr="00500077" w:rsidRDefault="00C10A07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1D9D1FA5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كفاءة استخدام الطاقة (المقرر 91/65)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3C267" w14:textId="77777777" w:rsidR="00C10A07" w:rsidRPr="00500077" w:rsidRDefault="00254BF8" w:rsidP="009B21CB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5AB81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55A5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59-79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F765B" w14:textId="77777777" w:rsidR="009B21CB" w:rsidRPr="00500077" w:rsidRDefault="00C55FEF" w:rsidP="00C55FEF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4B9C" w14:textId="77777777" w:rsidR="00C10A07" w:rsidRPr="00500077" w:rsidRDefault="00C10A07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</w:p>
        </w:tc>
      </w:tr>
      <w:tr w:rsidR="00C10A07" w:rsidRPr="00500077" w14:paraId="5161F7EB" w14:textId="77777777" w:rsidTr="00434D82">
        <w:trPr>
          <w:trHeight w:val="3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157C4" w14:textId="77777777" w:rsidR="009B21CB" w:rsidRPr="00500077" w:rsidRDefault="009B21CB" w:rsidP="009B21CB">
            <w:pPr>
              <w:widowControl w:val="0"/>
              <w:bidi/>
              <w:jc w:val="left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زمبابوي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6" w:type="dxa"/>
              <w:left w:w="29" w:type="dxa"/>
              <w:bottom w:w="6" w:type="dxa"/>
              <w:right w:w="0" w:type="dxa"/>
            </w:tcMar>
            <w:vAlign w:val="center"/>
          </w:tcPr>
          <w:p w14:paraId="50F0C8BA" w14:textId="77777777" w:rsidR="009B21CB" w:rsidRPr="00500077" w:rsidRDefault="009B21CB" w:rsidP="009B21CB">
            <w:pPr>
              <w:keepNext/>
              <w:bidi/>
              <w:ind w:right="145"/>
              <w:jc w:val="center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المرحلة الأولى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16F32" w14:textId="77777777" w:rsidR="00254BF8" w:rsidRDefault="00254BF8" w:rsidP="00254BF8">
            <w:pPr>
              <w:keepNext/>
              <w:bidi/>
              <w:ind w:right="145"/>
              <w:jc w:val="center"/>
              <w:rPr>
                <w:rStyle w:val="normaltextrun"/>
                <w:sz w:val="20"/>
                <w:rtl/>
                <w:lang w:bidi="ar-LB"/>
              </w:rPr>
            </w:pPr>
            <w:r>
              <w:rPr>
                <w:sz w:val="20"/>
                <w:rtl/>
                <w:lang w:eastAsia="en-CA" w:bidi="ar-LB"/>
              </w:rPr>
              <w:t>اليونيب/</w:t>
            </w:r>
            <w:r w:rsidR="00C10A07" w:rsidRPr="00500077">
              <w:rPr>
                <w:sz w:val="20"/>
                <w:lang w:eastAsia="en-CA" w:bidi="ar-LB"/>
              </w:rPr>
              <w:t xml:space="preserve"> </w:t>
            </w:r>
          </w:p>
          <w:p w14:paraId="0F23B306" w14:textId="77777777" w:rsidR="00C10A07" w:rsidRPr="00500077" w:rsidRDefault="00254BF8" w:rsidP="00254BF8">
            <w:pPr>
              <w:keepNext/>
              <w:bidi/>
              <w:ind w:right="145"/>
              <w:jc w:val="center"/>
              <w:rPr>
                <w:sz w:val="20"/>
                <w:lang w:eastAsia="en-CA" w:bidi="ar-LB"/>
              </w:rPr>
            </w:pPr>
            <w:r>
              <w:rPr>
                <w:rStyle w:val="normaltextrun"/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7A932" w14:textId="77777777" w:rsidR="00C10A07" w:rsidRPr="00500077" w:rsidRDefault="00C10A07" w:rsidP="009B21CB">
            <w:pPr>
              <w:bidi/>
              <w:ind w:left="28"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2CFF6" w14:textId="77777777" w:rsidR="00C10A07" w:rsidRPr="00500077" w:rsidRDefault="00C10A07" w:rsidP="009B21CB">
            <w:pPr>
              <w:bidi/>
              <w:jc w:val="center"/>
              <w:rPr>
                <w:sz w:val="20"/>
                <w:lang w:bidi="ar-LB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E050" w14:textId="77777777" w:rsidR="009B21CB" w:rsidRPr="00500077" w:rsidRDefault="00C55FEF" w:rsidP="009B21CB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625103">
              <w:rPr>
                <w:sz w:val="20"/>
                <w:rtl/>
                <w:lang w:bidi="ar-LB"/>
              </w:rPr>
              <w:t>تم حل جميع القضايا التقنية والمتعلقة بالتكلفة</w:t>
            </w:r>
            <w:r w:rsidRPr="00500077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A5600" w14:textId="77777777" w:rsidR="00C10A07" w:rsidRPr="00500077" w:rsidRDefault="004237C3" w:rsidP="009B21CB">
            <w:pPr>
              <w:widowControl w:val="0"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</w:t>
            </w:r>
          </w:p>
        </w:tc>
      </w:tr>
    </w:tbl>
    <w:p w14:paraId="3670DBDF" w14:textId="77777777" w:rsidR="00C10A07" w:rsidRDefault="00C10A07" w:rsidP="00C10A07">
      <w:pPr>
        <w:bidi/>
        <w:rPr>
          <w:rtl/>
          <w:lang w:val="en-US" w:bidi="ar-LB"/>
        </w:rPr>
      </w:pPr>
    </w:p>
    <w:p w14:paraId="22AFCA43" w14:textId="77777777" w:rsidR="00C10A07" w:rsidRDefault="00C10A07" w:rsidP="00C10A07">
      <w:pPr>
        <w:bidi/>
        <w:rPr>
          <w:rtl/>
          <w:lang w:val="en-US" w:bidi="ar-LB"/>
        </w:rPr>
      </w:pPr>
    </w:p>
    <w:p w14:paraId="4CEF346C" w14:textId="77777777" w:rsidR="000322A8" w:rsidRDefault="000322A8">
      <w:pPr>
        <w:jc w:val="left"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br w:type="page"/>
      </w:r>
    </w:p>
    <w:p w14:paraId="0FBAE309" w14:textId="77777777" w:rsidR="00C10A07" w:rsidRPr="00C10A07" w:rsidRDefault="00C10A07" w:rsidP="000322A8">
      <w:pPr>
        <w:bidi/>
        <w:rPr>
          <w:b/>
          <w:bCs/>
          <w:sz w:val="26"/>
          <w:szCs w:val="26"/>
          <w:rtl/>
          <w:lang w:val="en-US" w:bidi="ar-LB"/>
        </w:rPr>
      </w:pPr>
      <w:r w:rsidRPr="00C10A07">
        <w:rPr>
          <w:b/>
          <w:bCs/>
          <w:sz w:val="26"/>
          <w:szCs w:val="26"/>
          <w:rtl/>
          <w:lang w:val="en-US" w:bidi="ar-LB"/>
        </w:rPr>
        <w:lastRenderedPageBreak/>
        <w:t>الجدول 5. مشروعات كفاءة استخدام الطاقة (قائمة بذاتها)*</w:t>
      </w:r>
    </w:p>
    <w:tbl>
      <w:tblPr>
        <w:tblStyle w:val="TableGrid"/>
        <w:bidiVisual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3"/>
        <w:gridCol w:w="1267"/>
        <w:gridCol w:w="3600"/>
        <w:gridCol w:w="1440"/>
        <w:gridCol w:w="1260"/>
        <w:gridCol w:w="720"/>
      </w:tblGrid>
      <w:tr w:rsidR="00C10A07" w:rsidRPr="00500077" w14:paraId="1DB9F945" w14:textId="77777777" w:rsidTr="00434D82">
        <w:trPr>
          <w:tblHeader/>
        </w:trPr>
        <w:tc>
          <w:tcPr>
            <w:tcW w:w="1253" w:type="dxa"/>
            <w:vAlign w:val="center"/>
          </w:tcPr>
          <w:p w14:paraId="0FA494E8" w14:textId="77777777" w:rsidR="00C10A07" w:rsidRPr="009D082B" w:rsidRDefault="009D082B" w:rsidP="000322A8">
            <w:pPr>
              <w:bidi/>
              <w:jc w:val="center"/>
              <w:rPr>
                <w:b/>
                <w:bCs/>
                <w:sz w:val="20"/>
                <w:rtl/>
                <w:lang w:val="en-US" w:bidi="ar-LB"/>
              </w:rPr>
            </w:pPr>
            <w:r>
              <w:rPr>
                <w:b/>
                <w:bCs/>
                <w:sz w:val="20"/>
                <w:rtl/>
                <w:lang w:val="en-US" w:bidi="ar-LB"/>
              </w:rPr>
              <w:t>البلد</w:t>
            </w:r>
          </w:p>
        </w:tc>
        <w:tc>
          <w:tcPr>
            <w:tcW w:w="1267" w:type="dxa"/>
            <w:vAlign w:val="center"/>
          </w:tcPr>
          <w:p w14:paraId="37F14A72" w14:textId="77777777" w:rsidR="009D082B" w:rsidRPr="00500077" w:rsidRDefault="009D082B" w:rsidP="000322A8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نوع مشروع كفاءة استخدام الطاقة (رقم المقرر)</w:t>
            </w:r>
          </w:p>
        </w:tc>
        <w:tc>
          <w:tcPr>
            <w:tcW w:w="3600" w:type="dxa"/>
            <w:vAlign w:val="center"/>
          </w:tcPr>
          <w:p w14:paraId="3EC1B9CD" w14:textId="77777777" w:rsidR="00C10A07" w:rsidRPr="00500077" w:rsidRDefault="009D082B" w:rsidP="000322A8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عنوان المشروع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C4C4" w14:textId="77777777" w:rsidR="00C10A07" w:rsidRPr="00500077" w:rsidRDefault="009D082B" w:rsidP="000322A8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الوكالات الثنائية والمنفذة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5E22" w14:textId="77777777" w:rsidR="00C10A07" w:rsidRPr="00500077" w:rsidRDefault="009D082B" w:rsidP="000322A8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الوثيقة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0A67" w14:textId="77777777" w:rsidR="00C10A07" w:rsidRPr="00500077" w:rsidRDefault="009D082B" w:rsidP="000322A8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رقم الفقرة</w:t>
            </w:r>
          </w:p>
        </w:tc>
      </w:tr>
      <w:tr w:rsidR="00C10A07" w:rsidRPr="00500077" w14:paraId="0A3140E5" w14:textId="77777777" w:rsidTr="00434D82">
        <w:tc>
          <w:tcPr>
            <w:tcW w:w="1253" w:type="dxa"/>
            <w:vAlign w:val="center"/>
          </w:tcPr>
          <w:p w14:paraId="029C9C9E" w14:textId="77777777" w:rsidR="009D082B" w:rsidRPr="009D082B" w:rsidRDefault="009D082B" w:rsidP="009D082B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val="en-US" w:bidi="ar-LB"/>
              </w:rPr>
              <w:t>الصين</w:t>
            </w:r>
          </w:p>
        </w:tc>
        <w:tc>
          <w:tcPr>
            <w:tcW w:w="1267" w:type="dxa"/>
            <w:vAlign w:val="center"/>
          </w:tcPr>
          <w:p w14:paraId="4D3116FD" w14:textId="77777777" w:rsidR="00C10A07" w:rsidRPr="00500077" w:rsidRDefault="00C10A07" w:rsidP="009D082B">
            <w:pPr>
              <w:keepNext/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>91/65</w:t>
            </w:r>
          </w:p>
        </w:tc>
        <w:tc>
          <w:tcPr>
            <w:tcW w:w="3600" w:type="dxa"/>
          </w:tcPr>
          <w:p w14:paraId="6F4BCD96" w14:textId="77777777" w:rsidR="009D082B" w:rsidRPr="00500077" w:rsidRDefault="009D082B" w:rsidP="000322A8">
            <w:pPr>
              <w:keepNext/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مشروع تجريبي لتعزيز كفاءة استخدام الطاقة في تكنولوجيات التبريد في مراكز البيانات من خلال إيضاح نظام التبريد بالغمر أ</w:t>
            </w:r>
            <w:r w:rsidR="000322A8">
              <w:rPr>
                <w:sz w:val="20"/>
                <w:rtl/>
                <w:lang w:bidi="ar-LB"/>
              </w:rPr>
              <w:t>ح</w:t>
            </w:r>
            <w:r>
              <w:rPr>
                <w:sz w:val="20"/>
                <w:rtl/>
                <w:lang w:bidi="ar-LB"/>
              </w:rPr>
              <w:t xml:space="preserve">ادي الطور في </w:t>
            </w:r>
            <w:r w:rsidR="000322A8">
              <w:rPr>
                <w:sz w:val="20"/>
                <w:rtl/>
                <w:lang w:bidi="ar-LB"/>
              </w:rPr>
              <w:t xml:space="preserve">أحد </w:t>
            </w:r>
            <w:r>
              <w:rPr>
                <w:sz w:val="20"/>
                <w:rtl/>
                <w:lang w:bidi="ar-LB"/>
              </w:rPr>
              <w:t>مر</w:t>
            </w:r>
            <w:r w:rsidR="000322A8">
              <w:rPr>
                <w:sz w:val="20"/>
                <w:rtl/>
                <w:lang w:bidi="ar-LB"/>
              </w:rPr>
              <w:t>ا</w:t>
            </w:r>
            <w:r>
              <w:rPr>
                <w:sz w:val="20"/>
                <w:rtl/>
                <w:lang w:bidi="ar-LB"/>
              </w:rPr>
              <w:t xml:space="preserve">كز </w:t>
            </w:r>
            <w:r w:rsidR="000322A8">
              <w:rPr>
                <w:sz w:val="20"/>
                <w:rtl/>
                <w:lang w:bidi="ar-LB"/>
              </w:rPr>
              <w:t>ال</w:t>
            </w:r>
            <w:r>
              <w:rPr>
                <w:sz w:val="20"/>
                <w:rtl/>
                <w:lang w:bidi="ar-LB"/>
              </w:rPr>
              <w:t>بيانات</w:t>
            </w:r>
          </w:p>
        </w:tc>
        <w:tc>
          <w:tcPr>
            <w:tcW w:w="1440" w:type="dxa"/>
            <w:vAlign w:val="center"/>
          </w:tcPr>
          <w:p w14:paraId="4A1AF6FE" w14:textId="77777777" w:rsidR="00C10A07" w:rsidRPr="00500077" w:rsidRDefault="009D082B" w:rsidP="009D082B">
            <w:pPr>
              <w:keepNext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اليوئنديبي</w:t>
            </w:r>
          </w:p>
        </w:tc>
        <w:tc>
          <w:tcPr>
            <w:tcW w:w="1260" w:type="dxa"/>
            <w:vAlign w:val="center"/>
          </w:tcPr>
          <w:p w14:paraId="07823FB9" w14:textId="77777777" w:rsidR="00C10A07" w:rsidRPr="00500077" w:rsidRDefault="00C10A07" w:rsidP="009D082B">
            <w:pPr>
              <w:keepNext/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95/47/Add.1</w:t>
            </w:r>
          </w:p>
        </w:tc>
        <w:tc>
          <w:tcPr>
            <w:tcW w:w="720" w:type="dxa"/>
          </w:tcPr>
          <w:p w14:paraId="2AD360B1" w14:textId="77777777" w:rsidR="00C10A07" w:rsidRPr="00500077" w:rsidRDefault="00C10A07" w:rsidP="009D082B">
            <w:pPr>
              <w:keepNext/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27624D98" w14:textId="77777777" w:rsidTr="00434D82">
        <w:tc>
          <w:tcPr>
            <w:tcW w:w="1253" w:type="dxa"/>
            <w:vAlign w:val="center"/>
          </w:tcPr>
          <w:p w14:paraId="1E933576" w14:textId="77777777" w:rsidR="00C10A07" w:rsidRPr="00500077" w:rsidRDefault="009D082B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هندوراس</w:t>
            </w:r>
          </w:p>
        </w:tc>
        <w:tc>
          <w:tcPr>
            <w:tcW w:w="1267" w:type="dxa"/>
            <w:vAlign w:val="center"/>
          </w:tcPr>
          <w:p w14:paraId="1076A00D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>91/65</w:t>
            </w:r>
          </w:p>
        </w:tc>
        <w:tc>
          <w:tcPr>
            <w:tcW w:w="3600" w:type="dxa"/>
          </w:tcPr>
          <w:p w14:paraId="31E6BE55" w14:textId="77777777" w:rsidR="009D082B" w:rsidRPr="009D082B" w:rsidRDefault="009D082B" w:rsidP="000322A8">
            <w:pPr>
              <w:bidi/>
              <w:jc w:val="left"/>
              <w:rPr>
                <w:sz w:val="20"/>
                <w:rtl/>
                <w:lang w:val="en-US" w:bidi="ar-LB"/>
              </w:rPr>
            </w:pPr>
            <w:r>
              <w:rPr>
                <w:sz w:val="20"/>
                <w:rtl/>
                <w:lang w:bidi="ar-LB"/>
              </w:rPr>
              <w:t xml:space="preserve">مشروع إيضاحي للحفاظ على كفاءة استخدام الطاقة و/أو تعزيزها </w:t>
            </w:r>
            <w:r w:rsidR="000322A8">
              <w:rPr>
                <w:sz w:val="20"/>
                <w:rtl/>
                <w:lang w:bidi="ar-LB"/>
              </w:rPr>
              <w:t>لل</w:t>
            </w:r>
            <w:r>
              <w:rPr>
                <w:sz w:val="20"/>
                <w:rtl/>
                <w:lang w:bidi="ar-LB"/>
              </w:rPr>
              <w:t xml:space="preserve">تكنولوجيات والمعدات البديلة </w:t>
            </w:r>
            <w:r w:rsidRPr="009D082B">
              <w:rPr>
                <w:sz w:val="20"/>
                <w:rtl/>
                <w:lang w:val="en-US" w:bidi="ar-LB"/>
              </w:rPr>
              <w:t>في سياق التخفيض التدريجي للهيدروفلوروكربون</w:t>
            </w:r>
            <w:r w:rsidR="000322A8">
              <w:rPr>
                <w:sz w:val="20"/>
                <w:rtl/>
                <w:lang w:val="en-US" w:bidi="ar-LB"/>
              </w:rPr>
              <w:t>:</w:t>
            </w:r>
            <w:r w:rsidRPr="009D082B">
              <w:rPr>
                <w:sz w:val="20"/>
                <w:rtl/>
                <w:lang w:val="en-US" w:bidi="ar-LB"/>
              </w:rPr>
              <w:t xml:space="preserve"> إدخال تكنولوجيا تبريد </w:t>
            </w:r>
            <w:r w:rsidR="000322A8" w:rsidRPr="00500077">
              <w:rPr>
                <w:sz w:val="20"/>
                <w:lang w:bidi="ar-LB"/>
              </w:rPr>
              <w:t>R- 290/Glycol/CO</w:t>
            </w:r>
            <w:r w:rsidR="000322A8" w:rsidRPr="00500077">
              <w:rPr>
                <w:sz w:val="20"/>
                <w:vertAlign w:val="subscript"/>
                <w:lang w:bidi="ar-LB"/>
              </w:rPr>
              <w:t>2</w:t>
            </w:r>
            <w:r w:rsidR="000322A8">
              <w:rPr>
                <w:sz w:val="20"/>
                <w:rtl/>
                <w:lang w:val="en-US" w:bidi="ar-LB"/>
              </w:rPr>
              <w:t xml:space="preserve"> </w:t>
            </w:r>
            <w:r w:rsidRPr="009D082B">
              <w:rPr>
                <w:sz w:val="20"/>
                <w:rtl/>
                <w:lang w:val="en-US" w:bidi="ar-LB"/>
              </w:rPr>
              <w:t>في مراكز توزيع الأغذية المصنعة</w:t>
            </w:r>
          </w:p>
        </w:tc>
        <w:tc>
          <w:tcPr>
            <w:tcW w:w="1440" w:type="dxa"/>
            <w:vAlign w:val="center"/>
          </w:tcPr>
          <w:p w14:paraId="7C2091C6" w14:textId="77777777" w:rsidR="00C10A07" w:rsidRPr="00500077" w:rsidRDefault="009D082B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60" w:type="dxa"/>
            <w:vAlign w:val="center"/>
          </w:tcPr>
          <w:p w14:paraId="08856367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57</w:t>
            </w:r>
          </w:p>
        </w:tc>
        <w:tc>
          <w:tcPr>
            <w:tcW w:w="720" w:type="dxa"/>
            <w:vAlign w:val="center"/>
          </w:tcPr>
          <w:p w14:paraId="00430D4F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7BB32C80" w14:textId="77777777" w:rsidTr="00434D82">
        <w:tc>
          <w:tcPr>
            <w:tcW w:w="1253" w:type="dxa"/>
            <w:vAlign w:val="center"/>
          </w:tcPr>
          <w:p w14:paraId="0147750C" w14:textId="77777777" w:rsidR="00C10A07" w:rsidRPr="00500077" w:rsidRDefault="009D082B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ماليزيا</w:t>
            </w:r>
          </w:p>
        </w:tc>
        <w:tc>
          <w:tcPr>
            <w:tcW w:w="1267" w:type="dxa"/>
            <w:vAlign w:val="center"/>
          </w:tcPr>
          <w:p w14:paraId="2D621165" w14:textId="77777777" w:rsidR="00C10A07" w:rsidRPr="00500077" w:rsidRDefault="00C10A07" w:rsidP="000322A8">
            <w:pPr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 xml:space="preserve">94/60 </w:t>
            </w:r>
            <w:r w:rsidR="000322A8">
              <w:rPr>
                <w:sz w:val="20"/>
                <w:rtl/>
                <w:lang w:bidi="ar-LB"/>
              </w:rPr>
              <w:t xml:space="preserve"> و</w:t>
            </w:r>
            <w:r w:rsidRPr="00500077">
              <w:rPr>
                <w:sz w:val="20"/>
                <w:lang w:bidi="ar-LB"/>
              </w:rPr>
              <w:t xml:space="preserve"> 91/65</w:t>
            </w:r>
          </w:p>
        </w:tc>
        <w:tc>
          <w:tcPr>
            <w:tcW w:w="3600" w:type="dxa"/>
          </w:tcPr>
          <w:p w14:paraId="264226D6" w14:textId="77777777" w:rsidR="000322A8" w:rsidRPr="00500077" w:rsidRDefault="000322A8" w:rsidP="000322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مشروع تجريبي للحفاظ على كفاءة استخدام الطاقة و/أو تعزيزها للتكنولوجيات والمعدات البديلة </w:t>
            </w:r>
            <w:r w:rsidRPr="009D082B">
              <w:rPr>
                <w:sz w:val="20"/>
                <w:rtl/>
                <w:lang w:val="en-US" w:bidi="ar-LB"/>
              </w:rPr>
              <w:t>في سياق التخفيض التدريجي للهيدروفلوروكربون</w:t>
            </w:r>
            <w:r>
              <w:rPr>
                <w:sz w:val="20"/>
                <w:rtl/>
                <w:lang w:bidi="ar-LB"/>
              </w:rPr>
              <w:t xml:space="preserve"> (أنشطة استثمارية وغير استثمارية)</w:t>
            </w:r>
          </w:p>
        </w:tc>
        <w:tc>
          <w:tcPr>
            <w:tcW w:w="1440" w:type="dxa"/>
            <w:vAlign w:val="center"/>
          </w:tcPr>
          <w:p w14:paraId="52D8A83C" w14:textId="77777777" w:rsidR="00C10A07" w:rsidRPr="00500077" w:rsidRDefault="009D082B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البنك الدولي</w:t>
            </w:r>
          </w:p>
        </w:tc>
        <w:tc>
          <w:tcPr>
            <w:tcW w:w="1260" w:type="dxa"/>
            <w:vAlign w:val="center"/>
          </w:tcPr>
          <w:p w14:paraId="5CBAE8BD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95/64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97F8237" w14:textId="77777777" w:rsidR="00C10A07" w:rsidRPr="0010589F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62FFEE55" w14:textId="77777777" w:rsidTr="00434D82">
        <w:tc>
          <w:tcPr>
            <w:tcW w:w="1253" w:type="dxa"/>
            <w:vAlign w:val="center"/>
          </w:tcPr>
          <w:p w14:paraId="23BF375E" w14:textId="77777777" w:rsidR="00C10A07" w:rsidRPr="00500077" w:rsidRDefault="009D082B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الجبل الأسود</w:t>
            </w:r>
          </w:p>
        </w:tc>
        <w:tc>
          <w:tcPr>
            <w:tcW w:w="1267" w:type="dxa"/>
            <w:vAlign w:val="center"/>
          </w:tcPr>
          <w:p w14:paraId="79BBD734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>91/65</w:t>
            </w:r>
          </w:p>
        </w:tc>
        <w:tc>
          <w:tcPr>
            <w:tcW w:w="3600" w:type="dxa"/>
          </w:tcPr>
          <w:p w14:paraId="363BDFBA" w14:textId="77777777" w:rsidR="000322A8" w:rsidRPr="00500077" w:rsidRDefault="000322A8" w:rsidP="000322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مشروع تجريبي للحفاظ على كفاءة استخدام الطاقة و/أو تعزيزها للتكنولوجيات والمعدات البديلة </w:t>
            </w:r>
            <w:r w:rsidRPr="009D082B">
              <w:rPr>
                <w:sz w:val="20"/>
                <w:rtl/>
                <w:lang w:val="en-US" w:bidi="ar-LB"/>
              </w:rPr>
              <w:t>في سياق التخفيض التدريجي للهيدروفلوروكربون</w:t>
            </w:r>
          </w:p>
        </w:tc>
        <w:tc>
          <w:tcPr>
            <w:tcW w:w="1440" w:type="dxa"/>
            <w:vAlign w:val="center"/>
          </w:tcPr>
          <w:p w14:paraId="3202A389" w14:textId="77777777" w:rsidR="00C10A07" w:rsidRPr="00500077" w:rsidRDefault="009D082B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60" w:type="dxa"/>
            <w:vAlign w:val="center"/>
          </w:tcPr>
          <w:p w14:paraId="2A4884C1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67</w:t>
            </w:r>
          </w:p>
        </w:tc>
        <w:tc>
          <w:tcPr>
            <w:tcW w:w="720" w:type="dxa"/>
            <w:vAlign w:val="center"/>
          </w:tcPr>
          <w:p w14:paraId="3B19AC9E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</w:p>
        </w:tc>
      </w:tr>
      <w:tr w:rsidR="00C10A07" w:rsidRPr="00500077" w14:paraId="51F9CA9E" w14:textId="77777777" w:rsidTr="00434D82">
        <w:tc>
          <w:tcPr>
            <w:tcW w:w="1253" w:type="dxa"/>
            <w:tcBorders>
              <w:bottom w:val="single" w:sz="4" w:space="0" w:color="auto"/>
            </w:tcBorders>
            <w:vAlign w:val="center"/>
          </w:tcPr>
          <w:p w14:paraId="0F6710EB" w14:textId="77777777" w:rsidR="00C10A07" w:rsidRPr="00500077" w:rsidRDefault="009D082B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بيرو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14:paraId="0000B947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>91/65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6D08B38" w14:textId="77777777" w:rsidR="000322A8" w:rsidRPr="00500077" w:rsidRDefault="000322A8" w:rsidP="000322A8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مشروع تجريبي للحفاظ على كفاءة استخدام الطاقة و/أو تعزيزها للتكنولوجيات والمعدات البديلة </w:t>
            </w:r>
            <w:r w:rsidRPr="009D082B">
              <w:rPr>
                <w:sz w:val="20"/>
                <w:rtl/>
                <w:lang w:val="en-US" w:bidi="ar-LB"/>
              </w:rPr>
              <w:t>في سياق التخفيض التدريجي للهيدروفلوروكربون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979C68C" w14:textId="77777777" w:rsidR="00C10A07" w:rsidRPr="00500077" w:rsidRDefault="009D082B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اليونيب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FC2E35E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73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2996664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48-73</w:t>
            </w:r>
          </w:p>
        </w:tc>
      </w:tr>
      <w:tr w:rsidR="00C10A07" w:rsidRPr="00500077" w14:paraId="06BAE6CE" w14:textId="77777777" w:rsidTr="00434D82">
        <w:tc>
          <w:tcPr>
            <w:tcW w:w="1253" w:type="dxa"/>
            <w:vAlign w:val="center"/>
          </w:tcPr>
          <w:p w14:paraId="76DEE364" w14:textId="77777777" w:rsidR="00C10A07" w:rsidRPr="00500077" w:rsidRDefault="009D082B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أوغندا</w:t>
            </w:r>
          </w:p>
        </w:tc>
        <w:tc>
          <w:tcPr>
            <w:tcW w:w="1267" w:type="dxa"/>
            <w:vAlign w:val="center"/>
          </w:tcPr>
          <w:p w14:paraId="5FC67BEC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 w:rsidRPr="00500077">
              <w:rPr>
                <w:sz w:val="20"/>
                <w:lang w:bidi="ar-LB"/>
              </w:rPr>
              <w:t>91/65</w:t>
            </w:r>
          </w:p>
        </w:tc>
        <w:tc>
          <w:tcPr>
            <w:tcW w:w="3600" w:type="dxa"/>
          </w:tcPr>
          <w:p w14:paraId="5C8CEBAB" w14:textId="77777777" w:rsidR="00C10A07" w:rsidRPr="00500077" w:rsidRDefault="000322A8" w:rsidP="009D082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مشروع تجريبي للحفاظ على كفاءة استخدام الطاقة و/أو تعزيزها للتكنولوجيات والمعدات البديلة </w:t>
            </w:r>
            <w:r w:rsidRPr="009D082B">
              <w:rPr>
                <w:sz w:val="20"/>
                <w:rtl/>
                <w:lang w:val="en-US" w:bidi="ar-LB"/>
              </w:rPr>
              <w:t>في سياق التخفيض التدريجي للهيدروفلوروكربون</w:t>
            </w:r>
          </w:p>
        </w:tc>
        <w:tc>
          <w:tcPr>
            <w:tcW w:w="1440" w:type="dxa"/>
            <w:vAlign w:val="center"/>
          </w:tcPr>
          <w:p w14:paraId="2539DE48" w14:textId="77777777" w:rsidR="00C10A07" w:rsidRPr="00500077" w:rsidRDefault="009D082B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المملكة المتحدة</w:t>
            </w:r>
          </w:p>
        </w:tc>
        <w:tc>
          <w:tcPr>
            <w:tcW w:w="1260" w:type="dxa"/>
            <w:vAlign w:val="center"/>
          </w:tcPr>
          <w:p w14:paraId="38113DDC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95/</w:t>
            </w:r>
            <w:r w:rsidRPr="00500077">
              <w:rPr>
                <w:sz w:val="20"/>
                <w:lang w:bidi="ar-LB"/>
              </w:rPr>
              <w:t>80</w:t>
            </w:r>
          </w:p>
        </w:tc>
        <w:tc>
          <w:tcPr>
            <w:tcW w:w="720" w:type="dxa"/>
            <w:vAlign w:val="center"/>
          </w:tcPr>
          <w:p w14:paraId="087EE243" w14:textId="77777777" w:rsidR="00C10A07" w:rsidRPr="00500077" w:rsidRDefault="00C10A07" w:rsidP="009D082B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lang w:bidi="ar-LB"/>
              </w:rPr>
              <w:t>35-55</w:t>
            </w:r>
          </w:p>
        </w:tc>
      </w:tr>
    </w:tbl>
    <w:p w14:paraId="4B3524BB" w14:textId="77777777" w:rsidR="00C10A07" w:rsidRDefault="00526070" w:rsidP="00C10A07">
      <w:pPr>
        <w:bidi/>
        <w:rPr>
          <w:rtl/>
          <w:lang w:val="en-US" w:bidi="ar-LB"/>
        </w:rPr>
      </w:pPr>
      <w:r>
        <w:rPr>
          <w:rtl/>
          <w:lang w:val="en-US" w:bidi="ar-LB"/>
        </w:rPr>
        <w:t>* ستقدم الأمانة العروض لجميع المشروعات في الجدول 5.</w:t>
      </w:r>
    </w:p>
    <w:p w14:paraId="50CF071A" w14:textId="77777777" w:rsidR="00C10A07" w:rsidRDefault="00C10A07" w:rsidP="00C10A07">
      <w:pPr>
        <w:bidi/>
        <w:rPr>
          <w:rtl/>
          <w:lang w:val="en-US" w:bidi="ar-LB"/>
        </w:rPr>
      </w:pPr>
    </w:p>
    <w:p w14:paraId="3150633D" w14:textId="77777777" w:rsidR="00C10A07" w:rsidRPr="00F272C7" w:rsidRDefault="00C10A07" w:rsidP="00C10A07">
      <w:pPr>
        <w:bidi/>
        <w:rPr>
          <w:lang w:val="en-US" w:bidi="ar-LB"/>
        </w:rPr>
      </w:pPr>
    </w:p>
    <w:p w14:paraId="73FBD91F" w14:textId="77777777" w:rsidR="007E5D09" w:rsidRPr="00C10A07" w:rsidRDefault="007E5D09">
      <w:pPr>
        <w:rPr>
          <w:lang w:val="en-US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0F253E4F" w14:textId="77777777">
        <w:tc>
          <w:tcPr>
            <w:tcW w:w="1915" w:type="dxa"/>
          </w:tcPr>
          <w:p w14:paraId="1FC582C9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77370AB2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5A238EA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0B6E325E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1D8EECF5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22D4253B" w14:textId="77777777" w:rsidR="007E5D09" w:rsidRPr="00F204B5" w:rsidRDefault="007E5D09">
      <w:pPr>
        <w:rPr>
          <w:rtl/>
          <w:lang w:val="en-US" w:bidi="ar-LB"/>
        </w:rPr>
      </w:pPr>
    </w:p>
    <w:sectPr w:rsidR="007E5D09" w:rsidRPr="00F204B5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141F5" w14:textId="77777777" w:rsidR="00BB2280" w:rsidRDefault="00BB2280">
      <w:r>
        <w:separator/>
      </w:r>
    </w:p>
  </w:endnote>
  <w:endnote w:type="continuationSeparator" w:id="0">
    <w:p w14:paraId="3EE3D5DF" w14:textId="77777777" w:rsidR="00BB2280" w:rsidRDefault="00BB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BD675" w14:textId="77777777" w:rsidR="009B21CB" w:rsidRDefault="00532C6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1FE06" w14:textId="77777777" w:rsidR="009B21CB" w:rsidRDefault="00532C6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27F2D" w14:textId="77777777" w:rsidR="009B21CB" w:rsidRDefault="009B21CB" w:rsidP="00C10A0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22B5A0AA" w14:textId="77777777" w:rsidR="009B21CB" w:rsidRPr="00C10A07" w:rsidRDefault="009B21CB" w:rsidP="00C10A0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B19B99" w14:textId="77777777" w:rsidR="00BB2280" w:rsidRDefault="00BB2280" w:rsidP="00295037">
      <w:pPr>
        <w:bidi/>
      </w:pPr>
      <w:r>
        <w:separator/>
      </w:r>
    </w:p>
  </w:footnote>
  <w:footnote w:type="continuationSeparator" w:id="0">
    <w:p w14:paraId="1D1AEF55" w14:textId="77777777" w:rsidR="00BB2280" w:rsidRDefault="00BB2280">
      <w:r>
        <w:continuationSeparator/>
      </w:r>
    </w:p>
  </w:footnote>
  <w:footnote w:id="1">
    <w:p w14:paraId="77007BC1" w14:textId="77777777" w:rsidR="009B21CB" w:rsidRPr="002C05A9" w:rsidRDefault="009B21CB" w:rsidP="007F012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UNEP/OzL.Pro/ExCom/95/1 </w:t>
      </w:r>
      <w:r w:rsidRPr="001A24C6">
        <w:rPr>
          <w:rStyle w:val="FootnoteReference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BB28B" w14:textId="5C264D79" w:rsidR="009B21CB" w:rsidRDefault="005A7362" w:rsidP="00720818">
    <w:pPr>
      <w:jc w:val="right"/>
    </w:pPr>
    <w:fldSimple w:instr=" DOCPROPERTY &quot;Document number&quot;  \* MERGEFORMAT ">
      <w:r>
        <w:t>UNEP/OzL.Pro/ExCom/95/34</w:t>
      </w:r>
    </w:fldSimple>
  </w:p>
  <w:p w14:paraId="5D6D5470" w14:textId="77777777" w:rsidR="009B21CB" w:rsidRDefault="009B21CB" w:rsidP="00720818">
    <w:pPr>
      <w:jc w:val="right"/>
    </w:pPr>
  </w:p>
  <w:p w14:paraId="464D33A4" w14:textId="77777777" w:rsidR="009B21CB" w:rsidRDefault="009B21CB" w:rsidP="00720818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4DABC" w14:textId="77777777" w:rsidR="009B21CB" w:rsidRPr="0033525D" w:rsidRDefault="009B21CB" w:rsidP="00720818">
    <w:fldSimple w:instr=" DOCPROPERTY &quot;Document number&quot;  \* MERGEFORMAT ">
      <w:r>
        <w:t>UNEP/OzL.Pro/ExCom/95/34</w:t>
      </w:r>
    </w:fldSimple>
  </w:p>
  <w:p w14:paraId="523847B8" w14:textId="77777777" w:rsidR="009B21CB" w:rsidRDefault="009B21CB"/>
  <w:p w14:paraId="54244D7C" w14:textId="77777777" w:rsidR="009B21CB" w:rsidRDefault="009B21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83176778">
    <w:abstractNumId w:val="10"/>
  </w:num>
  <w:num w:numId="2" w16cid:durableId="580599675">
    <w:abstractNumId w:val="10"/>
  </w:num>
  <w:num w:numId="3" w16cid:durableId="146166146">
    <w:abstractNumId w:val="10"/>
  </w:num>
  <w:num w:numId="4" w16cid:durableId="195393732">
    <w:abstractNumId w:val="10"/>
  </w:num>
  <w:num w:numId="5" w16cid:durableId="1326132558">
    <w:abstractNumId w:val="10"/>
  </w:num>
  <w:num w:numId="6" w16cid:durableId="243341928">
    <w:abstractNumId w:val="9"/>
  </w:num>
  <w:num w:numId="7" w16cid:durableId="98382276">
    <w:abstractNumId w:val="7"/>
  </w:num>
  <w:num w:numId="8" w16cid:durableId="1768307798">
    <w:abstractNumId w:val="6"/>
  </w:num>
  <w:num w:numId="9" w16cid:durableId="1440102652">
    <w:abstractNumId w:val="5"/>
  </w:num>
  <w:num w:numId="10" w16cid:durableId="478573641">
    <w:abstractNumId w:val="4"/>
  </w:num>
  <w:num w:numId="11" w16cid:durableId="1589582627">
    <w:abstractNumId w:val="8"/>
  </w:num>
  <w:num w:numId="12" w16cid:durableId="1034964824">
    <w:abstractNumId w:val="3"/>
  </w:num>
  <w:num w:numId="13" w16cid:durableId="1157764246">
    <w:abstractNumId w:val="2"/>
  </w:num>
  <w:num w:numId="14" w16cid:durableId="1213686518">
    <w:abstractNumId w:val="1"/>
  </w:num>
  <w:num w:numId="15" w16cid:durableId="1284339429">
    <w:abstractNumId w:val="0"/>
  </w:num>
  <w:num w:numId="16" w16cid:durableId="2096317417">
    <w:abstractNumId w:val="12"/>
  </w:num>
  <w:num w:numId="17" w16cid:durableId="1481538785">
    <w:abstractNumId w:val="15"/>
  </w:num>
  <w:num w:numId="18" w16cid:durableId="973830688">
    <w:abstractNumId w:val="16"/>
  </w:num>
  <w:num w:numId="19" w16cid:durableId="1615403728">
    <w:abstractNumId w:val="17"/>
  </w:num>
  <w:num w:numId="20" w16cid:durableId="1680933797">
    <w:abstractNumId w:val="14"/>
  </w:num>
  <w:num w:numId="21" w16cid:durableId="1955599447">
    <w:abstractNumId w:val="11"/>
  </w:num>
  <w:num w:numId="22" w16cid:durableId="838883985">
    <w:abstractNumId w:val="13"/>
  </w:num>
  <w:num w:numId="23" w16cid:durableId="15974410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3372"/>
    <w:rsid w:val="00017133"/>
    <w:rsid w:val="0003197D"/>
    <w:rsid w:val="000322A8"/>
    <w:rsid w:val="0004254A"/>
    <w:rsid w:val="00047125"/>
    <w:rsid w:val="000861FE"/>
    <w:rsid w:val="000C2FE8"/>
    <w:rsid w:val="000E0770"/>
    <w:rsid w:val="0010203E"/>
    <w:rsid w:val="001279D0"/>
    <w:rsid w:val="00155AF6"/>
    <w:rsid w:val="00170997"/>
    <w:rsid w:val="0017754C"/>
    <w:rsid w:val="001A1ADD"/>
    <w:rsid w:val="001D2B45"/>
    <w:rsid w:val="001D30C8"/>
    <w:rsid w:val="00211958"/>
    <w:rsid w:val="0022104F"/>
    <w:rsid w:val="00254BF8"/>
    <w:rsid w:val="00295037"/>
    <w:rsid w:val="002B535E"/>
    <w:rsid w:val="002C05A9"/>
    <w:rsid w:val="002E6A6F"/>
    <w:rsid w:val="002E7EF7"/>
    <w:rsid w:val="002F505F"/>
    <w:rsid w:val="003039B6"/>
    <w:rsid w:val="0032579D"/>
    <w:rsid w:val="0035441C"/>
    <w:rsid w:val="00361BEF"/>
    <w:rsid w:val="00393115"/>
    <w:rsid w:val="003C2491"/>
    <w:rsid w:val="003C2739"/>
    <w:rsid w:val="003F2852"/>
    <w:rsid w:val="00416AD7"/>
    <w:rsid w:val="004237C3"/>
    <w:rsid w:val="00434D82"/>
    <w:rsid w:val="004519A9"/>
    <w:rsid w:val="00463F0B"/>
    <w:rsid w:val="004C5B74"/>
    <w:rsid w:val="00526070"/>
    <w:rsid w:val="0053096E"/>
    <w:rsid w:val="00532C6A"/>
    <w:rsid w:val="00546241"/>
    <w:rsid w:val="00584ED8"/>
    <w:rsid w:val="005A7362"/>
    <w:rsid w:val="005B65DF"/>
    <w:rsid w:val="005C7D4A"/>
    <w:rsid w:val="00600470"/>
    <w:rsid w:val="00624AEF"/>
    <w:rsid w:val="00625103"/>
    <w:rsid w:val="00662A73"/>
    <w:rsid w:val="006759DA"/>
    <w:rsid w:val="00682068"/>
    <w:rsid w:val="006B2427"/>
    <w:rsid w:val="006F2A2C"/>
    <w:rsid w:val="00702662"/>
    <w:rsid w:val="00720818"/>
    <w:rsid w:val="0075471E"/>
    <w:rsid w:val="00786775"/>
    <w:rsid w:val="00791A1A"/>
    <w:rsid w:val="007C6EF9"/>
    <w:rsid w:val="007D141D"/>
    <w:rsid w:val="007D567C"/>
    <w:rsid w:val="007E20B0"/>
    <w:rsid w:val="007E5D09"/>
    <w:rsid w:val="007F00FC"/>
    <w:rsid w:val="007F0129"/>
    <w:rsid w:val="00807E37"/>
    <w:rsid w:val="0084173D"/>
    <w:rsid w:val="00851762"/>
    <w:rsid w:val="00885865"/>
    <w:rsid w:val="008E2901"/>
    <w:rsid w:val="008E3DF3"/>
    <w:rsid w:val="008E7B8F"/>
    <w:rsid w:val="0090339C"/>
    <w:rsid w:val="00920424"/>
    <w:rsid w:val="00971762"/>
    <w:rsid w:val="00983FD1"/>
    <w:rsid w:val="009A5140"/>
    <w:rsid w:val="009B21CB"/>
    <w:rsid w:val="009C46B2"/>
    <w:rsid w:val="009D082B"/>
    <w:rsid w:val="00A150EC"/>
    <w:rsid w:val="00A44778"/>
    <w:rsid w:val="00A554BF"/>
    <w:rsid w:val="00A67ECE"/>
    <w:rsid w:val="00A755B6"/>
    <w:rsid w:val="00A84F5F"/>
    <w:rsid w:val="00A907AD"/>
    <w:rsid w:val="00AB4886"/>
    <w:rsid w:val="00AE7157"/>
    <w:rsid w:val="00B11DB6"/>
    <w:rsid w:val="00B12AE7"/>
    <w:rsid w:val="00B40E87"/>
    <w:rsid w:val="00B42801"/>
    <w:rsid w:val="00B55655"/>
    <w:rsid w:val="00B76125"/>
    <w:rsid w:val="00B81E83"/>
    <w:rsid w:val="00B924EC"/>
    <w:rsid w:val="00BB1C42"/>
    <w:rsid w:val="00BB2280"/>
    <w:rsid w:val="00C0337B"/>
    <w:rsid w:val="00C10A07"/>
    <w:rsid w:val="00C27B58"/>
    <w:rsid w:val="00C4397C"/>
    <w:rsid w:val="00C55EF2"/>
    <w:rsid w:val="00C55FEF"/>
    <w:rsid w:val="00C7391D"/>
    <w:rsid w:val="00C83E39"/>
    <w:rsid w:val="00D006A9"/>
    <w:rsid w:val="00D45C4D"/>
    <w:rsid w:val="00D601B3"/>
    <w:rsid w:val="00D6339B"/>
    <w:rsid w:val="00DE553B"/>
    <w:rsid w:val="00E1360E"/>
    <w:rsid w:val="00E16D0F"/>
    <w:rsid w:val="00E24139"/>
    <w:rsid w:val="00E27B62"/>
    <w:rsid w:val="00E35940"/>
    <w:rsid w:val="00E609A1"/>
    <w:rsid w:val="00E73D2B"/>
    <w:rsid w:val="00E85F1A"/>
    <w:rsid w:val="00E86EBE"/>
    <w:rsid w:val="00EC108E"/>
    <w:rsid w:val="00EF566C"/>
    <w:rsid w:val="00F204B5"/>
    <w:rsid w:val="00F272C7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EA7921"/>
  <w15:docId w15:val="{7591B625-F6A0-4230-B9BC-1F8F318B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next w:val="TableGrid"/>
    <w:qFormat/>
    <w:rsid w:val="00B4280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0818"/>
    <w:pPr>
      <w:ind w:left="720"/>
      <w:contextualSpacing/>
    </w:pPr>
  </w:style>
  <w:style w:type="character" w:customStyle="1" w:styleId="normaltextrun">
    <w:name w:val="normaltextrun"/>
    <w:basedOn w:val="DefaultParagraphFont"/>
    <w:rsid w:val="00C10A07"/>
  </w:style>
  <w:style w:type="character" w:customStyle="1" w:styleId="eop">
    <w:name w:val="eop"/>
    <w:basedOn w:val="DefaultParagraphFont"/>
    <w:rsid w:val="00C10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0762F8-B94C-49DA-8FF3-A78EA7BE1A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248</TotalTime>
  <Pages>5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Labib</dc:creator>
  <cp:lastModifiedBy>Angela Xue He Yan</cp:lastModifiedBy>
  <cp:revision>10</cp:revision>
  <cp:lastPrinted>2001-05-26T16:40:00Z</cp:lastPrinted>
  <dcterms:created xsi:type="dcterms:W3CDTF">2024-11-27T05:03:00Z</dcterms:created>
  <dcterms:modified xsi:type="dcterms:W3CDTF">2024-11-28T20:48:00Z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UNEP/OzL.Pro/ExCom/95/34</vt:lpwstr>
  </property>
  <property fmtid="{D5CDD505-2E9C-101B-9397-08002B2CF9AE}" pid="3" name="Revision date">
    <vt:lpwstr>25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