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166FE" w14:paraId="4EBD8139" w14:textId="77777777" w:rsidTr="000F0012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6E6DEFC" w14:textId="2BF933A0" w:rsidR="005166FE" w:rsidRDefault="005166FE" w:rsidP="000F0012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2D1EB1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20541E2" w14:textId="7C00F53D" w:rsidR="005166FE" w:rsidRDefault="005166FE" w:rsidP="000F0012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2D1EB1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5166FE" w14:paraId="704DA1F9" w14:textId="77777777" w:rsidTr="000F00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1346F1" w14:textId="77777777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19956039" w14:textId="77777777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29927ED" w14:textId="77777777" w:rsidR="005166FE" w:rsidRDefault="005166FE" w:rsidP="000F0012">
            <w:pPr>
              <w:jc w:val="left"/>
              <w:rPr>
                <w:lang w:val="en-US"/>
              </w:rPr>
            </w:pPr>
          </w:p>
          <w:p w14:paraId="189D71F0" w14:textId="42A75E30" w:rsidR="005166FE" w:rsidRPr="004E181B" w:rsidRDefault="005166FE" w:rsidP="000F0012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F93258">
              <w:rPr>
                <w:rFonts w:asciiTheme="majorBidi" w:hAnsiTheme="majorBidi" w:cstheme="majorBidi"/>
                <w:szCs w:val="24"/>
              </w:rPr>
              <w:t>UNEP/OzL.Pro/ExCom/95/</w:t>
            </w:r>
            <w:r w:rsidR="00F93258" w:rsidRPr="00F93258">
              <w:rPr>
                <w:rFonts w:asciiTheme="majorBidi" w:hAnsiTheme="majorBidi" w:cstheme="majorBidi"/>
                <w:szCs w:val="24"/>
                <w:lang w:val="en-US"/>
              </w:rPr>
              <w:t>59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90612E9" w14:textId="30946C77" w:rsidR="0053351F" w:rsidRPr="003074C8" w:rsidRDefault="0053351F" w:rsidP="0053351F">
            <w:r w:rsidRPr="003074C8">
              <w:fldChar w:fldCharType="begin"/>
            </w:r>
            <w:r w:rsidRPr="003074C8">
              <w:instrText xml:space="preserve"> DOCPROPERTY "Revision date" \@ "d MMMM YYYY"  \* MERGEFORMAT </w:instrText>
            </w:r>
            <w:r w:rsidRPr="003074C8">
              <w:fldChar w:fldCharType="separate"/>
            </w:r>
            <w:r w:rsidR="00F93258">
              <w:t>17</w:t>
            </w:r>
            <w:r w:rsidR="002D1EB1">
              <w:t xml:space="preserve"> </w:t>
            </w:r>
            <w:r w:rsidR="00F93258">
              <w:t>November</w:t>
            </w:r>
            <w:r w:rsidR="002D1EB1">
              <w:t xml:space="preserve"> </w:t>
            </w:r>
            <w:r w:rsidR="00F93258">
              <w:t>2024</w:t>
            </w:r>
            <w:r w:rsidRPr="003074C8">
              <w:fldChar w:fldCharType="end"/>
            </w:r>
          </w:p>
          <w:p w14:paraId="143D44E1" w14:textId="77777777" w:rsidR="005166FE" w:rsidRDefault="005166FE" w:rsidP="000F0012">
            <w:pPr>
              <w:jc w:val="left"/>
              <w:rPr>
                <w:rtl/>
                <w:lang w:val="en-US"/>
              </w:rPr>
            </w:pPr>
          </w:p>
          <w:p w14:paraId="0D883A31" w14:textId="77777777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E2D2418" w14:textId="4F5444A2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2D1EB1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E92B2" w14:textId="77777777" w:rsidR="005166FE" w:rsidRDefault="005166FE" w:rsidP="000F001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3DE98AB" w14:textId="36BB70B9" w:rsidR="005166FE" w:rsidRDefault="005166FE" w:rsidP="000F001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2D1EB1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D93C870" w14:textId="77777777" w:rsidR="005166FE" w:rsidRDefault="005166FE" w:rsidP="000F001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7D553D" w14:textId="77777777" w:rsidR="005166FE" w:rsidRDefault="005166FE" w:rsidP="000F0012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1" locked="0" layoutInCell="0" allowOverlap="1" wp14:anchorId="7420FE72" wp14:editId="30CE5519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3BFC5F" w14:textId="77777777" w:rsidR="005166FE" w:rsidRDefault="005166FE" w:rsidP="000F0012">
            <w:pPr>
              <w:rPr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0" allowOverlap="1" wp14:anchorId="76A37952" wp14:editId="0C3B0C4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D4BC903" w14:textId="77777777" w:rsidR="005166FE" w:rsidRDefault="005166FE" w:rsidP="001D463C">
      <w:pPr>
        <w:pStyle w:val="Caption"/>
        <w:spacing w:line="200" w:lineRule="exact"/>
        <w:ind w:right="187"/>
        <w:jc w:val="both"/>
        <w:rPr>
          <w:rFonts w:cs="Akhbar MT"/>
          <w:b/>
          <w:bCs/>
          <w:sz w:val="28"/>
          <w:szCs w:val="28"/>
          <w:rtl/>
        </w:rPr>
      </w:pPr>
    </w:p>
    <w:p w14:paraId="0F6B662A" w14:textId="377A11CB" w:rsidR="005166FE" w:rsidRPr="0053351F" w:rsidRDefault="005166FE" w:rsidP="005166FE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53351F">
        <w:rPr>
          <w:b/>
          <w:sz w:val="28"/>
          <w:szCs w:val="28"/>
          <w:rtl/>
          <w:lang w:val="en-CA" w:eastAsia="en-US"/>
        </w:rPr>
        <w:t>اللجنــة</w:t>
      </w:r>
      <w:r w:rsidR="002D1EB1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التنفيـذيــــة</w:t>
      </w:r>
      <w:r w:rsidR="002D1EB1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للصنــدوق</w:t>
      </w:r>
      <w:r w:rsidR="002D1EB1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المــتعــدد</w:t>
      </w:r>
      <w:r w:rsidR="002D1EB1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الأطـــراف</w:t>
      </w:r>
    </w:p>
    <w:p w14:paraId="263B064B" w14:textId="502726F2" w:rsidR="005166FE" w:rsidRPr="00E85737" w:rsidRDefault="005166FE" w:rsidP="005166FE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2D1EB1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2D1EB1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2D1EB1">
        <w:rPr>
          <w:b/>
          <w:bCs/>
          <w:sz w:val="28"/>
          <w:szCs w:val="28"/>
          <w:rtl/>
        </w:rPr>
        <w:t xml:space="preserve"> </w:t>
      </w:r>
    </w:p>
    <w:p w14:paraId="416D2517" w14:textId="649C4895" w:rsidR="005166FE" w:rsidRPr="00D9322D" w:rsidRDefault="005166FE" w:rsidP="005166FE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2D1EB1"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الخامس</w:t>
      </w:r>
      <w:r w:rsidR="002D1EB1"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والتسعون</w:t>
      </w:r>
    </w:p>
    <w:p w14:paraId="1334C5E4" w14:textId="7E8FD128" w:rsidR="005166FE" w:rsidRPr="00A477F7" w:rsidRDefault="005166FE" w:rsidP="005166FE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2D1EB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292B62E1" w14:textId="7E37329E" w:rsidR="00E324A0" w:rsidRPr="001E47B8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البند</w:t>
      </w:r>
      <w:r w:rsidR="002D1EB1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9(</w:t>
      </w:r>
      <w:r w:rsidR="00BD082B" w:rsidRPr="001E47B8">
        <w:rPr>
          <w:rFonts w:asciiTheme="majorBidi" w:hAnsiTheme="majorBidi" w:cstheme="majorBidi"/>
          <w:sz w:val="28"/>
          <w:szCs w:val="28"/>
          <w:rtl/>
          <w:lang w:bidi="ar-LB"/>
        </w:rPr>
        <w:t>د</w:t>
      </w: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)</w:t>
      </w:r>
      <w:r w:rsidR="002D1EB1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2D1EB1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جدول</w:t>
      </w:r>
      <w:r w:rsidR="002D1EB1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الأعمال</w:t>
      </w:r>
      <w:r w:rsidR="002D1EB1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/>
          <w:sz w:val="28"/>
          <w:szCs w:val="28"/>
          <w:rtl/>
          <w:lang w:bidi="ar-LB"/>
        </w:rPr>
        <w:t>المؤقت</w:t>
      </w:r>
      <w:r w:rsidRPr="001E47B8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1"/>
      </w:r>
    </w:p>
    <w:p w14:paraId="25F8536A" w14:textId="77777777" w:rsidR="00E324A0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34B28C39" w14:textId="77777777" w:rsidR="00FD5F79" w:rsidRPr="001E47B8" w:rsidRDefault="00FD5F79" w:rsidP="00FD5F79">
      <w:pPr>
        <w:pStyle w:val="0Heading0"/>
        <w:bidi/>
        <w:ind w:left="4"/>
        <w:jc w:val="center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53302D15" w:rsidR="00702662" w:rsidRPr="00F93258" w:rsidRDefault="00E324A0" w:rsidP="00FD5F79">
      <w:pPr>
        <w:pStyle w:val="0Heading0"/>
        <w:bidi/>
        <w:spacing w:after="240" w:line="400" w:lineRule="exact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F93258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مقترح</w:t>
      </w:r>
      <w:r w:rsidR="002D1EB1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A83375" w:rsidRPr="00F93258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مشروع</w:t>
      </w:r>
      <w:r w:rsidR="002E5C4F" w:rsidRPr="00F93258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:</w:t>
      </w:r>
      <w:r w:rsidR="002D1EB1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A83375" w:rsidRPr="00F93258">
        <w:rPr>
          <w:rFonts w:asciiTheme="majorBidi" w:hAnsiTheme="majorBidi"/>
          <w:b/>
          <w:bCs/>
          <w:sz w:val="28"/>
          <w:szCs w:val="28"/>
          <w:rtl/>
          <w:lang w:bidi="ar-LB"/>
        </w:rPr>
        <w:t>العراق</w:t>
      </w:r>
    </w:p>
    <w:p w14:paraId="48238863" w14:textId="35721FEB" w:rsidR="00E324A0" w:rsidRPr="001E47B8" w:rsidRDefault="00E324A0" w:rsidP="008E3649">
      <w:pPr>
        <w:pStyle w:val="0Heading0"/>
        <w:bidi/>
        <w:spacing w:before="240" w:after="240" w:line="400" w:lineRule="exact"/>
        <w:ind w:firstLine="571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1E47B8">
        <w:rPr>
          <w:rFonts w:asciiTheme="majorBidi" w:hAnsiTheme="majorBidi"/>
          <w:sz w:val="26"/>
          <w:szCs w:val="26"/>
          <w:rtl/>
          <w:lang w:bidi="ar-LB"/>
        </w:rPr>
        <w:t>تتكون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66FE" w:rsidRPr="001E47B8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وتوصي</w:t>
      </w:r>
      <w:r w:rsidR="005166FE">
        <w:rPr>
          <w:rFonts w:asciiTheme="majorBidi" w:hAnsiTheme="majorBidi"/>
          <w:sz w:val="26"/>
          <w:szCs w:val="26"/>
          <w:rtl/>
          <w:lang w:bidi="ar-LB"/>
        </w:rPr>
        <w:t>تها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مقترح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2D1EB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التالي</w:t>
      </w:r>
      <w:r w:rsidR="002E5C4F" w:rsidRPr="001E47B8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308A199F" w14:textId="3D05B69D" w:rsidR="00E622C4" w:rsidRDefault="00E622C4" w:rsidP="00E622C4">
      <w:pPr>
        <w:pStyle w:val="ListParagraph"/>
        <w:bidi/>
        <w:ind w:left="0"/>
        <w:rPr>
          <w:rFonts w:asciiTheme="majorBidi" w:hAnsiTheme="majorBidi"/>
          <w:sz w:val="26"/>
          <w:szCs w:val="26"/>
          <w:u w:val="single"/>
        </w:rPr>
      </w:pPr>
      <w:r w:rsidRPr="001E47B8">
        <w:rPr>
          <w:rFonts w:asciiTheme="majorBidi" w:hAnsiTheme="majorBidi"/>
          <w:sz w:val="26"/>
          <w:szCs w:val="26"/>
          <w:u w:val="single"/>
          <w:rtl/>
        </w:rPr>
        <w:t>الإزالة</w:t>
      </w:r>
    </w:p>
    <w:p w14:paraId="6A6953FE" w14:textId="77777777" w:rsidR="001D463C" w:rsidRPr="001E47B8" w:rsidRDefault="001D463C" w:rsidP="001D463C">
      <w:pPr>
        <w:pStyle w:val="ListParagraph"/>
        <w:bidi/>
        <w:ind w:left="0"/>
        <w:rPr>
          <w:rFonts w:asciiTheme="majorBidi" w:hAnsiTheme="majorBidi"/>
          <w:sz w:val="26"/>
          <w:szCs w:val="26"/>
          <w:u w:val="single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2"/>
        <w:gridCol w:w="3855"/>
        <w:gridCol w:w="1273"/>
      </w:tblGrid>
      <w:tr w:rsidR="004F3D7A" w:rsidRPr="001E47B8" w14:paraId="282B27D0" w14:textId="77777777" w:rsidTr="001D463C">
        <w:trPr>
          <w:trHeight w:val="1167"/>
        </w:trPr>
        <w:tc>
          <w:tcPr>
            <w:tcW w:w="4222" w:type="dxa"/>
          </w:tcPr>
          <w:p w14:paraId="2D2DEFA6" w14:textId="0F04364B" w:rsidR="004F3D7A" w:rsidRPr="001E47B8" w:rsidRDefault="004F3D7A" w:rsidP="001D463C">
            <w:pPr>
              <w:pStyle w:val="ListParagraph"/>
              <w:numPr>
                <w:ilvl w:val="0"/>
                <w:numId w:val="11"/>
              </w:numPr>
              <w:bidi/>
              <w:ind w:left="368" w:hanging="368"/>
              <w:jc w:val="left"/>
              <w:rPr>
                <w:sz w:val="26"/>
                <w:szCs w:val="26"/>
                <w:rtl/>
                <w:lang w:val="en-CA"/>
              </w:rPr>
            </w:pPr>
            <w:r w:rsidRPr="001E47B8">
              <w:rPr>
                <w:sz w:val="26"/>
                <w:szCs w:val="26"/>
                <w:rtl/>
                <w:lang w:val="en-CA"/>
              </w:rPr>
              <w:t>خطة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إدارة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325DFD" w:rsidRPr="001E47B8">
              <w:rPr>
                <w:sz w:val="26"/>
                <w:szCs w:val="26"/>
                <w:rtl/>
                <w:lang w:val="en-CA"/>
              </w:rPr>
              <w:t>إزالة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325DFD" w:rsidRPr="001E47B8">
              <w:rPr>
                <w:sz w:val="26"/>
                <w:szCs w:val="26"/>
                <w:rtl/>
                <w:lang w:val="en-CA"/>
              </w:rPr>
              <w:t>المواد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</w:t>
            </w:r>
            <w:r w:rsidR="004544E2" w:rsidRPr="001E47B8">
              <w:rPr>
                <w:sz w:val="26"/>
                <w:szCs w:val="26"/>
                <w:rtl/>
                <w:lang w:val="en-CA"/>
              </w:rPr>
              <w:t>هيدرو</w:t>
            </w:r>
            <w:r w:rsidR="00CC5B15" w:rsidRPr="001E47B8">
              <w:rPr>
                <w:sz w:val="26"/>
                <w:szCs w:val="26"/>
                <w:rtl/>
                <w:lang w:val="en-CA"/>
              </w:rPr>
              <w:t>كلورو</w:t>
            </w:r>
            <w:r w:rsidR="004544E2" w:rsidRPr="001E47B8">
              <w:rPr>
                <w:sz w:val="26"/>
                <w:szCs w:val="26"/>
                <w:rtl/>
                <w:lang w:val="en-CA"/>
              </w:rPr>
              <w:t>فلوروكربون</w:t>
            </w:r>
            <w:r w:rsidRPr="001E47B8">
              <w:rPr>
                <w:sz w:val="26"/>
                <w:szCs w:val="26"/>
                <w:rtl/>
                <w:lang w:val="en-CA"/>
              </w:rPr>
              <w:t>ية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(المرحلة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الثانية،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1D463C">
              <w:rPr>
                <w:sz w:val="26"/>
                <w:szCs w:val="26"/>
                <w:rtl/>
                <w:lang w:val="en-CA"/>
              </w:rPr>
              <w:t>الشريحتان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الثانية</w:t>
            </w:r>
            <w:r w:rsidR="002D1EB1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1D463C">
              <w:rPr>
                <w:sz w:val="26"/>
                <w:szCs w:val="26"/>
                <w:rtl/>
                <w:lang w:val="en-CA"/>
              </w:rPr>
              <w:t>والثالثة</w:t>
            </w:r>
            <w:r w:rsidRPr="001E47B8">
              <w:rPr>
                <w:sz w:val="26"/>
                <w:szCs w:val="26"/>
                <w:rtl/>
                <w:lang w:val="en-CA"/>
              </w:rPr>
              <w:t>)</w:t>
            </w:r>
          </w:p>
        </w:tc>
        <w:tc>
          <w:tcPr>
            <w:tcW w:w="3855" w:type="dxa"/>
          </w:tcPr>
          <w:p w14:paraId="564F83A0" w14:textId="09136E07" w:rsidR="004F3D7A" w:rsidRPr="001E47B8" w:rsidRDefault="00E622C4" w:rsidP="00E622C4">
            <w:pPr>
              <w:pStyle w:val="0Heading0"/>
              <w:bidi/>
              <w:jc w:val="left"/>
              <w:rPr>
                <w:rFonts w:asciiTheme="majorBidi" w:hAnsiTheme="majorBidi"/>
                <w:sz w:val="26"/>
                <w:szCs w:val="26"/>
                <w:rtl/>
                <w:lang w:bidi="ar-LB"/>
              </w:rPr>
            </w:pPr>
            <w:r w:rsidRPr="001E47B8">
              <w:rPr>
                <w:sz w:val="26"/>
                <w:szCs w:val="26"/>
                <w:rtl/>
                <w:lang w:val="en-CA" w:bidi="ar-LB"/>
              </w:rPr>
              <w:t>برنامج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للبيئة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(ال</w:t>
            </w:r>
            <w:r w:rsidR="006F57A5" w:rsidRPr="001E47B8">
              <w:rPr>
                <w:sz w:val="26"/>
                <w:szCs w:val="26"/>
                <w:rtl/>
                <w:lang w:val="en-CA" w:bidi="ar-LB"/>
              </w:rPr>
              <w:t>يونيب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)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ومنظمة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للتنمية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الصناعية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(ال</w:t>
            </w:r>
            <w:r w:rsidR="006F57A5" w:rsidRPr="001E47B8">
              <w:rPr>
                <w:sz w:val="26"/>
                <w:szCs w:val="26"/>
                <w:rtl/>
                <w:lang w:val="en-CA" w:bidi="ar-LB"/>
              </w:rPr>
              <w:t>يونيدو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)</w:t>
            </w:r>
          </w:p>
        </w:tc>
        <w:tc>
          <w:tcPr>
            <w:tcW w:w="1273" w:type="dxa"/>
          </w:tcPr>
          <w:p w14:paraId="4379868A" w14:textId="401EC517" w:rsidR="004F3D7A" w:rsidRPr="001E47B8" w:rsidRDefault="001D463C" w:rsidP="00E622C4">
            <w:pPr>
              <w:pStyle w:val="0Heading0"/>
              <w:bidi/>
              <w:jc w:val="left"/>
              <w:rPr>
                <w:rFonts w:asciiTheme="majorBidi" w:hAnsiTheme="majorBidi"/>
                <w:sz w:val="26"/>
                <w:szCs w:val="26"/>
                <w:rtl/>
                <w:lang w:bidi="ar-LB"/>
              </w:rPr>
            </w:pPr>
            <w:r>
              <w:rPr>
                <w:sz w:val="26"/>
                <w:szCs w:val="26"/>
                <w:rtl/>
                <w:lang w:val="en-CA" w:bidi="ar-LB"/>
              </w:rPr>
              <w:t>النظر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بصورة</w:t>
            </w:r>
            <w:r w:rsidR="002D1EB1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فردية</w:t>
            </w:r>
          </w:p>
        </w:tc>
      </w:tr>
    </w:tbl>
    <w:p w14:paraId="680EE937" w14:textId="77777777" w:rsidR="007E5D09" w:rsidRPr="001E47B8" w:rsidRDefault="00E1360E" w:rsidP="008E3649">
      <w:pPr>
        <w:pStyle w:val="StyleHeader4Para4Left0Firstline0"/>
        <w:rPr>
          <w:rtl/>
        </w:rPr>
      </w:pPr>
      <w:r w:rsidRPr="001E47B8">
        <w:br w:type="page"/>
      </w:r>
    </w:p>
    <w:p w14:paraId="448FDF56" w14:textId="23EFD3D5" w:rsidR="00BA7869" w:rsidRPr="002D1EB1" w:rsidRDefault="00BA7869" w:rsidP="008E3649">
      <w:pPr>
        <w:suppressAutoHyphens/>
        <w:autoSpaceDN w:val="0"/>
        <w:bidi/>
        <w:spacing w:after="80"/>
        <w:jc w:val="center"/>
        <w:rPr>
          <w:bCs/>
          <w:sz w:val="26"/>
          <w:szCs w:val="26"/>
          <w:lang w:val="en-CA"/>
        </w:rPr>
      </w:pPr>
      <w:r w:rsidRPr="002D1EB1">
        <w:rPr>
          <w:bCs/>
          <w:sz w:val="26"/>
          <w:szCs w:val="26"/>
          <w:rtl/>
          <w:lang w:val="en-CA"/>
        </w:rPr>
        <w:lastRenderedPageBreak/>
        <w:t>ورقة</w:t>
      </w:r>
      <w:r w:rsidR="002D1EB1">
        <w:rPr>
          <w:bCs/>
          <w:sz w:val="26"/>
          <w:szCs w:val="26"/>
          <w:rtl/>
          <w:lang w:val="en-CA"/>
        </w:rPr>
        <w:t xml:space="preserve"> </w:t>
      </w:r>
      <w:r w:rsidRPr="002D1EB1">
        <w:rPr>
          <w:bCs/>
          <w:sz w:val="26"/>
          <w:szCs w:val="26"/>
          <w:rtl/>
          <w:lang w:val="en-CA"/>
        </w:rPr>
        <w:t>تقييم</w:t>
      </w:r>
      <w:r w:rsidR="002D1EB1">
        <w:rPr>
          <w:bCs/>
          <w:sz w:val="26"/>
          <w:szCs w:val="26"/>
          <w:rtl/>
          <w:lang w:val="en-CA"/>
        </w:rPr>
        <w:t xml:space="preserve"> </w:t>
      </w:r>
      <w:r w:rsidRPr="002D1EB1">
        <w:rPr>
          <w:bCs/>
          <w:sz w:val="26"/>
          <w:szCs w:val="26"/>
          <w:rtl/>
          <w:lang w:val="en-CA"/>
        </w:rPr>
        <w:t>المشروع</w:t>
      </w:r>
      <w:r w:rsidR="002D1EB1">
        <w:rPr>
          <w:bCs/>
          <w:sz w:val="26"/>
          <w:szCs w:val="26"/>
          <w:rtl/>
          <w:lang w:val="en-CA"/>
        </w:rPr>
        <w:t xml:space="preserve"> </w:t>
      </w:r>
      <w:r w:rsidRPr="002D1EB1">
        <w:rPr>
          <w:bCs/>
          <w:sz w:val="26"/>
          <w:szCs w:val="26"/>
          <w:rtl/>
          <w:lang w:val="en-CA"/>
        </w:rPr>
        <w:t>–</w:t>
      </w:r>
      <w:r w:rsidR="002D1EB1">
        <w:rPr>
          <w:bCs/>
          <w:sz w:val="26"/>
          <w:szCs w:val="26"/>
          <w:rtl/>
          <w:lang w:val="en-CA"/>
        </w:rPr>
        <w:t xml:space="preserve"> </w:t>
      </w:r>
      <w:r w:rsidR="00BD082B" w:rsidRPr="002D1EB1">
        <w:rPr>
          <w:bCs/>
          <w:sz w:val="26"/>
          <w:szCs w:val="26"/>
          <w:rtl/>
          <w:lang w:val="en-CA"/>
        </w:rPr>
        <w:t>ال</w:t>
      </w:r>
      <w:r w:rsidR="00680D45" w:rsidRPr="002D1EB1">
        <w:rPr>
          <w:bCs/>
          <w:sz w:val="26"/>
          <w:szCs w:val="26"/>
          <w:rtl/>
          <w:lang w:val="en-CA"/>
        </w:rPr>
        <w:t>مشاريع</w:t>
      </w:r>
      <w:r w:rsidR="002D1EB1">
        <w:rPr>
          <w:bCs/>
          <w:sz w:val="26"/>
          <w:szCs w:val="26"/>
          <w:rtl/>
          <w:lang w:val="en-CA"/>
        </w:rPr>
        <w:t xml:space="preserve"> </w:t>
      </w:r>
      <w:r w:rsidR="00BD082B" w:rsidRPr="002D1EB1">
        <w:rPr>
          <w:bCs/>
          <w:sz w:val="26"/>
          <w:szCs w:val="26"/>
          <w:rtl/>
          <w:lang w:val="en-CA"/>
        </w:rPr>
        <w:t>ال</w:t>
      </w:r>
      <w:r w:rsidRPr="002D1EB1">
        <w:rPr>
          <w:bCs/>
          <w:sz w:val="26"/>
          <w:szCs w:val="26"/>
          <w:rtl/>
          <w:lang w:val="en-CA"/>
        </w:rPr>
        <w:t>متعددة</w:t>
      </w:r>
      <w:r w:rsidR="002D1EB1">
        <w:rPr>
          <w:bCs/>
          <w:sz w:val="26"/>
          <w:szCs w:val="26"/>
          <w:rtl/>
          <w:lang w:val="en-CA"/>
        </w:rPr>
        <w:t xml:space="preserve"> </w:t>
      </w:r>
      <w:r w:rsidRPr="002D1EB1">
        <w:rPr>
          <w:bCs/>
          <w:sz w:val="26"/>
          <w:szCs w:val="26"/>
          <w:rtl/>
          <w:lang w:val="en-CA"/>
        </w:rPr>
        <w:t>السنوات</w:t>
      </w:r>
    </w:p>
    <w:p w14:paraId="5E77AC60" w14:textId="61F85F05" w:rsidR="00BA7869" w:rsidRPr="002D1EB1" w:rsidRDefault="001D463C" w:rsidP="008E3649">
      <w:pPr>
        <w:suppressAutoHyphens/>
        <w:autoSpaceDN w:val="0"/>
        <w:bidi/>
        <w:spacing w:after="80"/>
        <w:jc w:val="center"/>
        <w:rPr>
          <w:bCs/>
          <w:sz w:val="26"/>
          <w:szCs w:val="26"/>
          <w:rtl/>
          <w:lang w:val="en-CA"/>
        </w:rPr>
      </w:pPr>
      <w:r w:rsidRPr="002D1EB1">
        <w:rPr>
          <w:bCs/>
          <w:sz w:val="26"/>
          <w:szCs w:val="26"/>
          <w:rtl/>
          <w:lang w:val="en-CA"/>
        </w:rPr>
        <w:t>العراق</w:t>
      </w:r>
    </w:p>
    <w:tbl>
      <w:tblPr>
        <w:tblStyle w:val="TableGrid"/>
        <w:bidiVisual/>
        <w:tblW w:w="9908" w:type="dxa"/>
        <w:tblInd w:w="-277" w:type="dxa"/>
        <w:tblLook w:val="04A0" w:firstRow="1" w:lastRow="0" w:firstColumn="1" w:lastColumn="0" w:noHBand="0" w:noVBand="1"/>
      </w:tblPr>
      <w:tblGrid>
        <w:gridCol w:w="2614"/>
        <w:gridCol w:w="2337"/>
        <w:gridCol w:w="2338"/>
        <w:gridCol w:w="2619"/>
      </w:tblGrid>
      <w:tr w:rsidR="00680D45" w:rsidRPr="001E47B8" w14:paraId="27A93EFA" w14:textId="77777777" w:rsidTr="007820FF">
        <w:tc>
          <w:tcPr>
            <w:tcW w:w="2614" w:type="dxa"/>
          </w:tcPr>
          <w:p w14:paraId="696B5063" w14:textId="0A1746CC" w:rsidR="00680D45" w:rsidRPr="001E47B8" w:rsidRDefault="00680D45" w:rsidP="00680D45">
            <w:pPr>
              <w:pStyle w:val="ListParagraph"/>
              <w:suppressAutoHyphens/>
              <w:autoSpaceDN w:val="0"/>
              <w:bidi/>
              <w:spacing w:after="80"/>
              <w:ind w:left="14"/>
              <w:rPr>
                <w:bCs/>
                <w:sz w:val="20"/>
                <w:rtl/>
                <w:lang w:val="en-CA"/>
              </w:rPr>
            </w:pPr>
            <w:r w:rsidRPr="001E47B8">
              <w:rPr>
                <w:b/>
                <w:bCs/>
                <w:sz w:val="20"/>
                <w:rtl/>
                <w:lang w:val="en-US"/>
              </w:rPr>
              <w:t>(1)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عنوان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2337" w:type="dxa"/>
          </w:tcPr>
          <w:p w14:paraId="54F7DEF9" w14:textId="6365E422" w:rsidR="00680D45" w:rsidRPr="001E47B8" w:rsidRDefault="00680D45" w:rsidP="00680D45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rtl/>
                <w:lang w:val="en-CA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الوكالة</w:t>
            </w:r>
          </w:p>
        </w:tc>
        <w:tc>
          <w:tcPr>
            <w:tcW w:w="2338" w:type="dxa"/>
          </w:tcPr>
          <w:p w14:paraId="4431DDB5" w14:textId="7215FC56" w:rsidR="00680D45" w:rsidRPr="001E47B8" w:rsidRDefault="00680D45" w:rsidP="00680D45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الاجتماع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الذي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تمت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فيه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الموافقة</w:t>
            </w:r>
          </w:p>
        </w:tc>
        <w:tc>
          <w:tcPr>
            <w:tcW w:w="2619" w:type="dxa"/>
          </w:tcPr>
          <w:p w14:paraId="48134E22" w14:textId="1C780652" w:rsidR="00680D45" w:rsidRPr="001E47B8" w:rsidRDefault="00680D45" w:rsidP="00680D45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تدبير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الرقابة</w:t>
            </w:r>
          </w:p>
        </w:tc>
      </w:tr>
      <w:tr w:rsidR="007820FF" w:rsidRPr="001E47B8" w14:paraId="1F43A0E1" w14:textId="77777777" w:rsidTr="007820FF">
        <w:tc>
          <w:tcPr>
            <w:tcW w:w="2614" w:type="dxa"/>
          </w:tcPr>
          <w:p w14:paraId="22E1C162" w14:textId="142B4203" w:rsidR="007820FF" w:rsidRPr="001E47B8" w:rsidRDefault="00B06B1C" w:rsidP="00B06B1C">
            <w:pPr>
              <w:suppressAutoHyphens/>
              <w:autoSpaceDN w:val="0"/>
              <w:bidi/>
              <w:spacing w:after="80"/>
              <w:rPr>
                <w:bCs/>
                <w:sz w:val="20"/>
                <w:rtl/>
                <w:lang w:val="en-CA"/>
              </w:rPr>
            </w:pPr>
            <w:r w:rsidRPr="001E47B8">
              <w:rPr>
                <w:sz w:val="20"/>
                <w:rtl/>
                <w:lang w:val="en-US"/>
              </w:rPr>
              <w:t>خطة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325DFD" w:rsidRPr="001E47B8">
              <w:rPr>
                <w:sz w:val="20"/>
                <w:rtl/>
                <w:lang w:val="en-US"/>
              </w:rPr>
              <w:t>إزالة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325DFD" w:rsidRPr="001E47B8">
              <w:rPr>
                <w:sz w:val="20"/>
                <w:rtl/>
                <w:lang w:val="en-US"/>
              </w:rPr>
              <w:t>المواد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</w:t>
            </w:r>
            <w:r w:rsidR="0054573A" w:rsidRPr="001E47B8">
              <w:rPr>
                <w:sz w:val="20"/>
                <w:rtl/>
                <w:lang w:val="en-US"/>
              </w:rPr>
              <w:t>هيدروكلوروفلوروكربون</w:t>
            </w:r>
            <w:r w:rsidR="00CF24D1" w:rsidRPr="001E47B8">
              <w:rPr>
                <w:sz w:val="20"/>
                <w:rtl/>
                <w:lang w:val="en-US"/>
              </w:rPr>
              <w:t>ية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(المرحلة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AD3762" w:rsidRPr="001E47B8">
              <w:rPr>
                <w:sz w:val="20"/>
                <w:rtl/>
                <w:lang w:val="en-US"/>
              </w:rPr>
              <w:t>الثانية</w:t>
            </w:r>
            <w:r w:rsidRPr="001E47B8">
              <w:rPr>
                <w:sz w:val="20"/>
                <w:rtl/>
                <w:lang w:val="en-US"/>
              </w:rPr>
              <w:t>)</w:t>
            </w:r>
          </w:p>
        </w:tc>
        <w:tc>
          <w:tcPr>
            <w:tcW w:w="2337" w:type="dxa"/>
          </w:tcPr>
          <w:p w14:paraId="49C487CB" w14:textId="52E4D385" w:rsidR="007820FF" w:rsidRPr="001E47B8" w:rsidRDefault="00680D45" w:rsidP="007820FF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lang w:val="en-CA"/>
              </w:rPr>
            </w:pPr>
            <w:r w:rsidRPr="001E47B8">
              <w:rPr>
                <w:sz w:val="20"/>
                <w:rtl/>
                <w:lang w:val="en-US"/>
              </w:rPr>
              <w:t>ال</w:t>
            </w:r>
            <w:r w:rsidR="006F57A5" w:rsidRPr="001E47B8">
              <w:rPr>
                <w:sz w:val="20"/>
                <w:rtl/>
                <w:lang w:val="en-US"/>
              </w:rPr>
              <w:t>يونيب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B06B1C" w:rsidRPr="001E47B8">
              <w:rPr>
                <w:sz w:val="20"/>
                <w:rtl/>
                <w:lang w:val="en-US"/>
              </w:rPr>
              <w:t>(الوكالة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B06B1C" w:rsidRPr="001E47B8">
              <w:rPr>
                <w:sz w:val="20"/>
                <w:rtl/>
                <w:lang w:val="en-US"/>
              </w:rPr>
              <w:t>الرئيسية)،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وال</w:t>
            </w:r>
            <w:r w:rsidR="006F57A5" w:rsidRPr="001E47B8">
              <w:rPr>
                <w:sz w:val="20"/>
                <w:rtl/>
                <w:lang w:val="en-US"/>
              </w:rPr>
              <w:t>يونيدو</w:t>
            </w:r>
          </w:p>
        </w:tc>
        <w:tc>
          <w:tcPr>
            <w:tcW w:w="2338" w:type="dxa"/>
          </w:tcPr>
          <w:p w14:paraId="139A639F" w14:textId="471ED790" w:rsidR="007820FF" w:rsidRPr="001E47B8" w:rsidRDefault="001D463C" w:rsidP="007820FF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/>
              </w:rPr>
            </w:pPr>
            <w:r>
              <w:rPr>
                <w:b/>
                <w:sz w:val="20"/>
                <w:rtl/>
                <w:lang w:val="en-CA"/>
              </w:rPr>
              <w:t>السابع</w:t>
            </w:r>
            <w:r w:rsidR="002D1EB1">
              <w:rPr>
                <w:b/>
                <w:sz w:val="20"/>
                <w:rtl/>
                <w:lang w:val="en-CA"/>
              </w:rPr>
              <w:t xml:space="preserve"> </w:t>
            </w:r>
            <w:r w:rsidR="006F57A5" w:rsidRPr="001E47B8">
              <w:rPr>
                <w:b/>
                <w:sz w:val="20"/>
                <w:rtl/>
                <w:lang w:val="en-CA"/>
              </w:rPr>
              <w:t>والثمانون</w:t>
            </w:r>
          </w:p>
        </w:tc>
        <w:tc>
          <w:tcPr>
            <w:tcW w:w="2619" w:type="dxa"/>
          </w:tcPr>
          <w:p w14:paraId="24EC7B51" w14:textId="190380F8" w:rsidR="007820FF" w:rsidRPr="001E47B8" w:rsidRDefault="00325DFD" w:rsidP="007820FF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/>
              </w:rPr>
            </w:pPr>
            <w:r w:rsidRPr="001E47B8">
              <w:rPr>
                <w:b/>
                <w:sz w:val="20"/>
                <w:rtl/>
                <w:lang w:val="en-CA"/>
              </w:rPr>
              <w:t>إزالة</w:t>
            </w:r>
            <w:r w:rsidR="002D1EB1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بنسبة</w:t>
            </w:r>
            <w:r w:rsidR="002D1EB1">
              <w:rPr>
                <w:b/>
                <w:sz w:val="20"/>
                <w:rtl/>
                <w:lang w:val="en-CA"/>
              </w:rPr>
              <w:t xml:space="preserve"> </w:t>
            </w:r>
            <w:r w:rsidR="001D463C" w:rsidRPr="001D463C">
              <w:rPr>
                <w:bCs/>
                <w:sz w:val="20"/>
                <w:lang w:val="en-US"/>
              </w:rPr>
              <w:t>69</w:t>
            </w:r>
            <w:r w:rsidR="00B06B1C" w:rsidRPr="001E47B8">
              <w:rPr>
                <w:b/>
                <w:sz w:val="20"/>
                <w:rtl/>
                <w:lang w:val="en-CA"/>
              </w:rPr>
              <w:t>%</w:t>
            </w:r>
            <w:r w:rsidR="002D1EB1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بحلول</w:t>
            </w:r>
            <w:r w:rsidR="002D1EB1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عام</w:t>
            </w:r>
            <w:r w:rsidR="002D1EB1">
              <w:rPr>
                <w:b/>
                <w:sz w:val="20"/>
                <w:rtl/>
                <w:lang w:val="en-CA"/>
              </w:rPr>
              <w:t xml:space="preserve"> </w:t>
            </w:r>
            <w:r w:rsidR="001D463C" w:rsidRPr="001D463C">
              <w:rPr>
                <w:bCs/>
                <w:sz w:val="20"/>
                <w:lang w:val="en-CA"/>
              </w:rPr>
              <w:t>2025</w:t>
            </w:r>
          </w:p>
        </w:tc>
      </w:tr>
    </w:tbl>
    <w:p w14:paraId="589B2103" w14:textId="77777777" w:rsidR="00BA7869" w:rsidRPr="001E47B8" w:rsidRDefault="00BA7869" w:rsidP="008E3649">
      <w:pPr>
        <w:jc w:val="center"/>
        <w:rPr>
          <w:sz w:val="20"/>
          <w:lang w:val="en-CA"/>
        </w:rPr>
      </w:pPr>
    </w:p>
    <w:tbl>
      <w:tblPr>
        <w:tblStyle w:val="TableGrid"/>
        <w:bidiVisual/>
        <w:tblW w:w="9912" w:type="dxa"/>
        <w:jc w:val="center"/>
        <w:tblLook w:val="04A0" w:firstRow="1" w:lastRow="0" w:firstColumn="1" w:lastColumn="0" w:noHBand="0" w:noVBand="1"/>
      </w:tblPr>
      <w:tblGrid>
        <w:gridCol w:w="4245"/>
        <w:gridCol w:w="2126"/>
        <w:gridCol w:w="3541"/>
      </w:tblGrid>
      <w:tr w:rsidR="00413ABF" w:rsidRPr="001E47B8" w14:paraId="3CFA8D1A" w14:textId="77777777" w:rsidTr="00680D45">
        <w:trPr>
          <w:trHeight w:val="43"/>
          <w:jc w:val="center"/>
        </w:trPr>
        <w:tc>
          <w:tcPr>
            <w:tcW w:w="4245" w:type="dxa"/>
            <w:hideMark/>
          </w:tcPr>
          <w:p w14:paraId="524E5B9C" w14:textId="60A93E07" w:rsidR="00413ABF" w:rsidRPr="001E47B8" w:rsidRDefault="00680D45" w:rsidP="008E3649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/>
                <w:bCs/>
                <w:sz w:val="20"/>
                <w:rtl/>
                <w:lang w:val="en-US"/>
              </w:rPr>
              <w:t>(2)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أحدث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بيانات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المادة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7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(المرفق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جيم،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المجموعة</w:t>
            </w:r>
            <w:r w:rsidR="002D1EB1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الأولى)</w:t>
            </w:r>
          </w:p>
        </w:tc>
        <w:tc>
          <w:tcPr>
            <w:tcW w:w="2126" w:type="dxa"/>
            <w:hideMark/>
          </w:tcPr>
          <w:p w14:paraId="22A40078" w14:textId="19B54A66" w:rsidR="00413ABF" w:rsidRPr="001E47B8" w:rsidRDefault="00413ABF" w:rsidP="00105E7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b/>
                <w:bCs/>
                <w:sz w:val="20"/>
                <w:rtl/>
                <w:lang w:val="en-US"/>
              </w:rPr>
              <w:t>السنة</w:t>
            </w:r>
            <w:r w:rsidR="002E5C4F" w:rsidRPr="001E47B8">
              <w:rPr>
                <w:sz w:val="20"/>
                <w:rtl/>
                <w:lang w:val="en-US"/>
              </w:rPr>
              <w:t>:</w:t>
            </w:r>
            <w:r w:rsidRPr="001E47B8">
              <w:rPr>
                <w:sz w:val="20"/>
                <w:rtl/>
                <w:lang w:val="en-US"/>
              </w:rPr>
              <w:t>2023</w:t>
            </w:r>
          </w:p>
        </w:tc>
        <w:tc>
          <w:tcPr>
            <w:tcW w:w="3541" w:type="dxa"/>
          </w:tcPr>
          <w:p w14:paraId="395CECF0" w14:textId="0AC8F123" w:rsidR="00413ABF" w:rsidRPr="001E47B8" w:rsidRDefault="001D463C" w:rsidP="00680D45">
            <w:pPr>
              <w:bidi/>
              <w:jc w:val="left"/>
              <w:rPr>
                <w:sz w:val="20"/>
                <w:lang w:val="en-US"/>
              </w:rPr>
            </w:pPr>
            <w:r w:rsidRPr="001D463C">
              <w:rPr>
                <w:sz w:val="20"/>
                <w:rtl/>
                <w:lang w:val="en-US"/>
              </w:rPr>
              <w:t>66.39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680D45" w:rsidRPr="001E47B8">
              <w:rPr>
                <w:sz w:val="20"/>
                <w:rtl/>
                <w:lang w:val="en-US"/>
              </w:rPr>
              <w:t>طن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680D45" w:rsidRPr="001E47B8">
              <w:rPr>
                <w:sz w:val="20"/>
                <w:rtl/>
                <w:lang w:val="en-US"/>
              </w:rPr>
              <w:t>من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680D45" w:rsidRPr="001E47B8">
              <w:rPr>
                <w:sz w:val="20"/>
                <w:rtl/>
                <w:lang w:val="en-US"/>
              </w:rPr>
              <w:t>قدرات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680D45" w:rsidRPr="001E47B8">
              <w:rPr>
                <w:sz w:val="20"/>
                <w:rtl/>
                <w:lang w:val="en-US"/>
              </w:rPr>
              <w:t>استنفاد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="00680D45" w:rsidRPr="001E47B8">
              <w:rPr>
                <w:sz w:val="20"/>
                <w:rtl/>
                <w:lang w:val="en-US"/>
              </w:rPr>
              <w:t>الأوزون</w:t>
            </w:r>
          </w:p>
        </w:tc>
      </w:tr>
    </w:tbl>
    <w:p w14:paraId="7303F715" w14:textId="77777777" w:rsidR="00BA7869" w:rsidRPr="001E47B8" w:rsidRDefault="00BA7869" w:rsidP="008E3649">
      <w:pPr>
        <w:jc w:val="center"/>
        <w:rPr>
          <w:sz w:val="20"/>
          <w:rtl/>
          <w:lang w:val="en-CA"/>
        </w:rPr>
      </w:pPr>
    </w:p>
    <w:tbl>
      <w:tblPr>
        <w:tblStyle w:val="TableGrid"/>
        <w:bidiVisual/>
        <w:tblW w:w="9983" w:type="dxa"/>
        <w:tblInd w:w="-337" w:type="dxa"/>
        <w:tblLayout w:type="fixed"/>
        <w:tblLook w:val="04A0" w:firstRow="1" w:lastRow="0" w:firstColumn="1" w:lastColumn="0" w:noHBand="0" w:noVBand="1"/>
      </w:tblPr>
      <w:tblGrid>
        <w:gridCol w:w="2330"/>
        <w:gridCol w:w="992"/>
        <w:gridCol w:w="851"/>
        <w:gridCol w:w="992"/>
        <w:gridCol w:w="709"/>
        <w:gridCol w:w="709"/>
        <w:gridCol w:w="985"/>
        <w:gridCol w:w="810"/>
        <w:gridCol w:w="720"/>
        <w:gridCol w:w="885"/>
      </w:tblGrid>
      <w:tr w:rsidR="00697F8C" w:rsidRPr="001E47B8" w14:paraId="1328B2A7" w14:textId="77777777" w:rsidTr="00DA1204">
        <w:trPr>
          <w:trHeight w:val="249"/>
        </w:trPr>
        <w:tc>
          <w:tcPr>
            <w:tcW w:w="8378" w:type="dxa"/>
            <w:gridSpan w:val="8"/>
            <w:hideMark/>
          </w:tcPr>
          <w:p w14:paraId="6B1810F2" w14:textId="66E7805D" w:rsidR="00697F8C" w:rsidRPr="001E47B8" w:rsidRDefault="00680D45" w:rsidP="00680D45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18"/>
                <w:szCs w:val="18"/>
                <w:rtl/>
                <w:lang w:val="en-US"/>
              </w:rPr>
              <w:t>(3)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أحدث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البيانات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القطاعية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للبرنامج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القطري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(طن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من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قدرات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استنفاد</w:t>
            </w:r>
            <w:r w:rsidR="002D1EB1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الأوزون)</w:t>
            </w:r>
          </w:p>
        </w:tc>
        <w:tc>
          <w:tcPr>
            <w:tcW w:w="1605" w:type="dxa"/>
            <w:gridSpan w:val="2"/>
            <w:hideMark/>
          </w:tcPr>
          <w:p w14:paraId="154F02BC" w14:textId="280116DC" w:rsidR="00697F8C" w:rsidRPr="001E47B8" w:rsidRDefault="00697F8C" w:rsidP="00680D45">
            <w:pPr>
              <w:bidi/>
              <w:jc w:val="righ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السنة</w:t>
            </w:r>
            <w:r w:rsidR="002E5C4F" w:rsidRPr="001E47B8">
              <w:rPr>
                <w:bCs/>
                <w:sz w:val="20"/>
                <w:rtl/>
                <w:lang w:val="en-US"/>
              </w:rPr>
              <w:t>:</w:t>
            </w:r>
            <w:r w:rsidR="002D1EB1">
              <w:rPr>
                <w:b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2023</w:t>
            </w:r>
          </w:p>
        </w:tc>
      </w:tr>
      <w:tr w:rsidR="00680D45" w:rsidRPr="001E47B8" w14:paraId="7068BD15" w14:textId="77777777" w:rsidTr="00680D45">
        <w:trPr>
          <w:trHeight w:val="249"/>
        </w:trPr>
        <w:tc>
          <w:tcPr>
            <w:tcW w:w="2330" w:type="dxa"/>
            <w:vAlign w:val="center"/>
            <w:hideMark/>
          </w:tcPr>
          <w:p w14:paraId="1B5A67AB" w14:textId="67240690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المادة</w:t>
            </w:r>
            <w:r w:rsidR="002D1EB1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الكيميائية</w:t>
            </w:r>
          </w:p>
        </w:tc>
        <w:tc>
          <w:tcPr>
            <w:tcW w:w="992" w:type="dxa"/>
            <w:vAlign w:val="center"/>
            <w:hideMark/>
          </w:tcPr>
          <w:p w14:paraId="7647CB08" w14:textId="73C916ED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الأيروسول</w:t>
            </w:r>
          </w:p>
        </w:tc>
        <w:tc>
          <w:tcPr>
            <w:tcW w:w="851" w:type="dxa"/>
            <w:vAlign w:val="center"/>
            <w:hideMark/>
          </w:tcPr>
          <w:p w14:paraId="3B44EFC9" w14:textId="0DA2EC6C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</w:rPr>
              <w:t>الرغاوى</w:t>
            </w:r>
          </w:p>
        </w:tc>
        <w:tc>
          <w:tcPr>
            <w:tcW w:w="992" w:type="dxa"/>
            <w:vAlign w:val="center"/>
            <w:hideMark/>
          </w:tcPr>
          <w:p w14:paraId="5EAFD1DA" w14:textId="238AB438" w:rsidR="00680D45" w:rsidRPr="001E47B8" w:rsidRDefault="00680D45" w:rsidP="00680D45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مكافحة</w:t>
            </w:r>
            <w:r w:rsidR="002D1EB1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الحرائق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A127E40" w14:textId="2E66F4D3" w:rsidR="00680D45" w:rsidRPr="001E47B8" w:rsidRDefault="00680D45" w:rsidP="00680D45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التبريد</w:t>
            </w:r>
            <w:r w:rsidR="002D1EB1">
              <w:rPr>
                <w:sz w:val="20"/>
                <w:rtl/>
              </w:rPr>
              <w:t xml:space="preserve"> </w:t>
            </w:r>
          </w:p>
        </w:tc>
        <w:tc>
          <w:tcPr>
            <w:tcW w:w="985" w:type="dxa"/>
            <w:vAlign w:val="center"/>
            <w:hideMark/>
          </w:tcPr>
          <w:p w14:paraId="52821FDC" w14:textId="6A53F681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</w:rPr>
              <w:t>المذيبات</w:t>
            </w:r>
          </w:p>
        </w:tc>
        <w:tc>
          <w:tcPr>
            <w:tcW w:w="810" w:type="dxa"/>
            <w:vAlign w:val="center"/>
            <w:hideMark/>
          </w:tcPr>
          <w:p w14:paraId="650D271E" w14:textId="0E7BBD32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عوامل</w:t>
            </w:r>
            <w:r w:rsidR="002D1EB1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التصنيع</w:t>
            </w:r>
          </w:p>
        </w:tc>
        <w:tc>
          <w:tcPr>
            <w:tcW w:w="720" w:type="dxa"/>
            <w:vAlign w:val="center"/>
            <w:hideMark/>
          </w:tcPr>
          <w:p w14:paraId="44A28ED4" w14:textId="2BB12B6D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الاستخدامات</w:t>
            </w:r>
            <w:r w:rsidR="002D1EB1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المختبرية</w:t>
            </w:r>
          </w:p>
        </w:tc>
        <w:tc>
          <w:tcPr>
            <w:tcW w:w="885" w:type="dxa"/>
            <w:vAlign w:val="center"/>
            <w:hideMark/>
          </w:tcPr>
          <w:p w14:paraId="2B4E2831" w14:textId="2B4F0981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مجموع</w:t>
            </w:r>
            <w:r w:rsidR="002D1EB1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استهلاك</w:t>
            </w:r>
            <w:r w:rsidR="002D1EB1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القطاع</w:t>
            </w:r>
          </w:p>
        </w:tc>
      </w:tr>
      <w:tr w:rsidR="00FA7937" w:rsidRPr="001E47B8" w14:paraId="18C5914B" w14:textId="77777777" w:rsidTr="00680D45">
        <w:trPr>
          <w:trHeight w:val="249"/>
        </w:trPr>
        <w:tc>
          <w:tcPr>
            <w:tcW w:w="5165" w:type="dxa"/>
            <w:gridSpan w:val="4"/>
            <w:hideMark/>
          </w:tcPr>
          <w:p w14:paraId="7D2AD44C" w14:textId="77777777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  <w:vAlign w:val="center"/>
            <w:hideMark/>
          </w:tcPr>
          <w:p w14:paraId="6F1F699B" w14:textId="6AD45B29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</w:rPr>
              <w:t>التصنيع</w:t>
            </w:r>
          </w:p>
        </w:tc>
        <w:tc>
          <w:tcPr>
            <w:tcW w:w="709" w:type="dxa"/>
            <w:vAlign w:val="center"/>
            <w:hideMark/>
          </w:tcPr>
          <w:p w14:paraId="23236535" w14:textId="5173F0FF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</w:rPr>
              <w:t>الخدمة</w:t>
            </w:r>
          </w:p>
        </w:tc>
        <w:tc>
          <w:tcPr>
            <w:tcW w:w="3400" w:type="dxa"/>
            <w:gridSpan w:val="4"/>
          </w:tcPr>
          <w:p w14:paraId="1FEE6C83" w14:textId="77777777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</w:p>
        </w:tc>
      </w:tr>
      <w:tr w:rsidR="0082199E" w:rsidRPr="001E47B8" w14:paraId="310A61C6" w14:textId="77777777" w:rsidTr="00680D45">
        <w:trPr>
          <w:trHeight w:val="249"/>
        </w:trPr>
        <w:tc>
          <w:tcPr>
            <w:tcW w:w="2330" w:type="dxa"/>
            <w:hideMark/>
          </w:tcPr>
          <w:p w14:paraId="6E63AA75" w14:textId="41007833" w:rsidR="00697F8C" w:rsidRPr="001E47B8" w:rsidRDefault="00C10DB4" w:rsidP="00680D45">
            <w:pPr>
              <w:bidi/>
              <w:ind w:left="32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</w:t>
            </w:r>
            <w:r w:rsidR="0054573A" w:rsidRPr="001E47B8">
              <w:rPr>
                <w:sz w:val="20"/>
                <w:rtl/>
                <w:lang w:val="en-US"/>
              </w:rPr>
              <w:t>هيدروكلوروفلوروكربون</w:t>
            </w:r>
            <w:r w:rsidRPr="001E47B8">
              <w:rPr>
                <w:sz w:val="20"/>
                <w:rtl/>
                <w:lang w:val="en-US"/>
              </w:rPr>
              <w:t>-22</w:t>
            </w:r>
          </w:p>
        </w:tc>
        <w:tc>
          <w:tcPr>
            <w:tcW w:w="992" w:type="dxa"/>
          </w:tcPr>
          <w:p w14:paraId="008F3DE6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51" w:type="dxa"/>
          </w:tcPr>
          <w:p w14:paraId="1246498B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992" w:type="dxa"/>
          </w:tcPr>
          <w:p w14:paraId="2D801AB0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268C91F7" w14:textId="3B7D2832" w:rsidR="00697F8C" w:rsidRPr="001E47B8" w:rsidRDefault="00A94664" w:rsidP="00A94664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3.52</w:t>
            </w:r>
          </w:p>
        </w:tc>
        <w:tc>
          <w:tcPr>
            <w:tcW w:w="709" w:type="dxa"/>
          </w:tcPr>
          <w:p w14:paraId="79C87F84" w14:textId="77F2E01C" w:rsidR="00697F8C" w:rsidRPr="001E47B8" w:rsidRDefault="00A94664" w:rsidP="00680D45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62.37</w:t>
            </w:r>
          </w:p>
        </w:tc>
        <w:tc>
          <w:tcPr>
            <w:tcW w:w="985" w:type="dxa"/>
          </w:tcPr>
          <w:p w14:paraId="1BD0D7CA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10" w:type="dxa"/>
          </w:tcPr>
          <w:p w14:paraId="35F320BF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4B3C1A59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85" w:type="dxa"/>
          </w:tcPr>
          <w:p w14:paraId="5BCBB5CD" w14:textId="3549DAD5" w:rsidR="00697F8C" w:rsidRPr="001E47B8" w:rsidRDefault="00A94664" w:rsidP="00680D45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65.89</w:t>
            </w:r>
          </w:p>
        </w:tc>
      </w:tr>
    </w:tbl>
    <w:p w14:paraId="67C426F9" w14:textId="77777777" w:rsidR="00697F8C" w:rsidRPr="001E47B8" w:rsidRDefault="00697F8C" w:rsidP="008E3649">
      <w:pPr>
        <w:jc w:val="center"/>
        <w:rPr>
          <w:sz w:val="20"/>
          <w:rtl/>
          <w:lang w:val="en-CA"/>
        </w:rPr>
      </w:pPr>
    </w:p>
    <w:tbl>
      <w:tblPr>
        <w:tblStyle w:val="TableGrid"/>
        <w:bidiVisual/>
        <w:tblW w:w="9990" w:type="dxa"/>
        <w:jc w:val="center"/>
        <w:tblLook w:val="04A0" w:firstRow="1" w:lastRow="0" w:firstColumn="1" w:lastColumn="0" w:noHBand="0" w:noVBand="1"/>
      </w:tblPr>
      <w:tblGrid>
        <w:gridCol w:w="2680"/>
        <w:gridCol w:w="1701"/>
        <w:gridCol w:w="4394"/>
        <w:gridCol w:w="1215"/>
      </w:tblGrid>
      <w:tr w:rsidR="00AE6394" w:rsidRPr="001E47B8" w14:paraId="15112DC3" w14:textId="77777777" w:rsidTr="00FE2FC8">
        <w:trPr>
          <w:trHeight w:val="276"/>
          <w:jc w:val="center"/>
        </w:trPr>
        <w:tc>
          <w:tcPr>
            <w:tcW w:w="9990" w:type="dxa"/>
            <w:gridSpan w:val="4"/>
            <w:hideMark/>
          </w:tcPr>
          <w:p w14:paraId="37355BD8" w14:textId="2D2747CF" w:rsidR="00AE6394" w:rsidRPr="001E47B8" w:rsidRDefault="00680D45" w:rsidP="00AE6394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(4)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بيانات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الاستهلاك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(طن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من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قدرات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استنفاد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الأوزون)</w:t>
            </w:r>
          </w:p>
        </w:tc>
      </w:tr>
      <w:tr w:rsidR="00AE6394" w:rsidRPr="001E47B8" w14:paraId="2536BDEB" w14:textId="77777777" w:rsidTr="00FE2FC8">
        <w:trPr>
          <w:trHeight w:val="276"/>
          <w:jc w:val="center"/>
        </w:trPr>
        <w:tc>
          <w:tcPr>
            <w:tcW w:w="2680" w:type="dxa"/>
            <w:hideMark/>
          </w:tcPr>
          <w:p w14:paraId="4F153F78" w14:textId="77F8D593" w:rsidR="00AE6394" w:rsidRPr="001E47B8" w:rsidRDefault="00680D45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خط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أساس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الفترة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2009-2010:</w:t>
            </w:r>
          </w:p>
        </w:tc>
        <w:tc>
          <w:tcPr>
            <w:tcW w:w="1701" w:type="dxa"/>
            <w:hideMark/>
          </w:tcPr>
          <w:p w14:paraId="7D30D02E" w14:textId="024EB5B2" w:rsidR="00AE6394" w:rsidRPr="001E47B8" w:rsidRDefault="00D21BE4" w:rsidP="00AE639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108.38</w:t>
            </w:r>
          </w:p>
        </w:tc>
        <w:tc>
          <w:tcPr>
            <w:tcW w:w="4394" w:type="dxa"/>
            <w:hideMark/>
          </w:tcPr>
          <w:p w14:paraId="54AF8300" w14:textId="33D8C9BB" w:rsidR="00AE6394" w:rsidRPr="001E47B8" w:rsidRDefault="00680D45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نقطة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البداية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للتخفيضات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المجمعة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المستدامة:</w:t>
            </w:r>
          </w:p>
        </w:tc>
        <w:tc>
          <w:tcPr>
            <w:tcW w:w="1215" w:type="dxa"/>
            <w:hideMark/>
          </w:tcPr>
          <w:p w14:paraId="6C416E70" w14:textId="6A4E42B3" w:rsidR="00AE6394" w:rsidRPr="001E47B8" w:rsidRDefault="00D21BE4" w:rsidP="00AE639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108.38</w:t>
            </w:r>
          </w:p>
        </w:tc>
      </w:tr>
      <w:tr w:rsidR="00AE6394" w:rsidRPr="001E47B8" w14:paraId="3F4D210D" w14:textId="77777777" w:rsidTr="00FE2FC8">
        <w:trPr>
          <w:trHeight w:val="276"/>
          <w:jc w:val="center"/>
        </w:trPr>
        <w:tc>
          <w:tcPr>
            <w:tcW w:w="9990" w:type="dxa"/>
            <w:gridSpan w:val="4"/>
            <w:hideMark/>
          </w:tcPr>
          <w:p w14:paraId="4020A455" w14:textId="1C03A1DE" w:rsidR="00AE6394" w:rsidRPr="001E47B8" w:rsidRDefault="00680D45" w:rsidP="00D30E52">
            <w:pPr>
              <w:bidi/>
              <w:jc w:val="left"/>
              <w:rPr>
                <w:bCs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الاستهلاك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المؤهل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للتمويل</w:t>
            </w:r>
          </w:p>
        </w:tc>
      </w:tr>
      <w:tr w:rsidR="00AE6394" w:rsidRPr="001E47B8" w14:paraId="68B3EA6A" w14:textId="77777777" w:rsidTr="00FE2FC8">
        <w:trPr>
          <w:trHeight w:val="276"/>
          <w:jc w:val="center"/>
        </w:trPr>
        <w:tc>
          <w:tcPr>
            <w:tcW w:w="2680" w:type="dxa"/>
            <w:hideMark/>
          </w:tcPr>
          <w:p w14:paraId="0CF9D734" w14:textId="01A00131" w:rsidR="00AE6394" w:rsidRPr="001E47B8" w:rsidRDefault="00680D45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الموافق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عليه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بالفعل:</w:t>
            </w:r>
          </w:p>
        </w:tc>
        <w:tc>
          <w:tcPr>
            <w:tcW w:w="1701" w:type="dxa"/>
            <w:hideMark/>
          </w:tcPr>
          <w:p w14:paraId="67C19372" w14:textId="6C635A69" w:rsidR="00AE6394" w:rsidRPr="001E47B8" w:rsidRDefault="00D21BE4" w:rsidP="00AE639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74.78</w:t>
            </w:r>
          </w:p>
        </w:tc>
        <w:tc>
          <w:tcPr>
            <w:tcW w:w="4394" w:type="dxa"/>
            <w:hideMark/>
          </w:tcPr>
          <w:p w14:paraId="0842670A" w14:textId="553A2E96" w:rsidR="00AE6394" w:rsidRPr="001E47B8" w:rsidRDefault="00D30E52" w:rsidP="00AE6394">
            <w:pPr>
              <w:bidi/>
              <w:jc w:val="left"/>
              <w:rPr>
                <w:i/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المتبقي</w:t>
            </w:r>
            <w:r w:rsidR="00680D45" w:rsidRPr="001E47B8">
              <w:rPr>
                <w:sz w:val="20"/>
                <w:rtl/>
                <w:lang w:val="en-US"/>
              </w:rPr>
              <w:t>:</w:t>
            </w:r>
          </w:p>
        </w:tc>
        <w:tc>
          <w:tcPr>
            <w:tcW w:w="1215" w:type="dxa"/>
            <w:hideMark/>
          </w:tcPr>
          <w:p w14:paraId="7677B050" w14:textId="2FD89B69" w:rsidR="00AE6394" w:rsidRPr="001E47B8" w:rsidRDefault="00D21BE4" w:rsidP="00AE639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33.60</w:t>
            </w:r>
          </w:p>
        </w:tc>
      </w:tr>
    </w:tbl>
    <w:p w14:paraId="22DDEF63" w14:textId="77777777" w:rsidR="00AE6394" w:rsidRPr="001E47B8" w:rsidRDefault="00AE6394" w:rsidP="008E3649">
      <w:pPr>
        <w:jc w:val="center"/>
        <w:rPr>
          <w:sz w:val="20"/>
          <w:rtl/>
          <w:lang w:val="en-CA"/>
        </w:rPr>
      </w:pPr>
    </w:p>
    <w:tbl>
      <w:tblPr>
        <w:tblStyle w:val="TableGrid"/>
        <w:bidiVisual/>
        <w:tblW w:w="5342" w:type="pct"/>
        <w:tblInd w:w="-365" w:type="dxa"/>
        <w:tblLook w:val="04A0" w:firstRow="1" w:lastRow="0" w:firstColumn="1" w:lastColumn="0" w:noHBand="0" w:noVBand="1"/>
      </w:tblPr>
      <w:tblGrid>
        <w:gridCol w:w="1779"/>
        <w:gridCol w:w="2655"/>
        <w:gridCol w:w="1459"/>
        <w:gridCol w:w="1459"/>
        <w:gridCol w:w="1459"/>
        <w:gridCol w:w="1179"/>
      </w:tblGrid>
      <w:tr w:rsidR="00D30E52" w:rsidRPr="001E47B8" w14:paraId="22DE360B" w14:textId="77777777" w:rsidTr="002E6E8D">
        <w:trPr>
          <w:trHeight w:val="264"/>
        </w:trPr>
        <w:tc>
          <w:tcPr>
            <w:tcW w:w="2219" w:type="pct"/>
            <w:gridSpan w:val="2"/>
            <w:hideMark/>
          </w:tcPr>
          <w:p w14:paraId="72FACF5D" w14:textId="6A7034C7" w:rsidR="00D30E52" w:rsidRPr="001E47B8" w:rsidRDefault="00680D45" w:rsidP="00D30E52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(5)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خطة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الأعمال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المعتمدة</w:t>
            </w:r>
          </w:p>
        </w:tc>
        <w:tc>
          <w:tcPr>
            <w:tcW w:w="730" w:type="pct"/>
            <w:vAlign w:val="center"/>
            <w:hideMark/>
          </w:tcPr>
          <w:p w14:paraId="1AF208EA" w14:textId="634A81EF" w:rsidR="00D30E52" w:rsidRPr="001E47B8" w:rsidRDefault="00D21BE4" w:rsidP="00D30E52">
            <w:pPr>
              <w:bidi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*</w:t>
            </w:r>
            <w:r w:rsidRPr="001E47B8">
              <w:rPr>
                <w:b/>
                <w:sz w:val="20"/>
                <w:lang w:val="en-US"/>
              </w:rPr>
              <w:t>2024</w:t>
            </w:r>
          </w:p>
        </w:tc>
        <w:tc>
          <w:tcPr>
            <w:tcW w:w="730" w:type="pct"/>
            <w:vAlign w:val="center"/>
            <w:hideMark/>
          </w:tcPr>
          <w:p w14:paraId="524CC2A9" w14:textId="77777777" w:rsidR="00D30E52" w:rsidRPr="001E47B8" w:rsidRDefault="00D30E52" w:rsidP="00D30E5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E47B8">
              <w:rPr>
                <w:b/>
                <w:sz w:val="20"/>
                <w:lang w:val="en-US"/>
              </w:rPr>
              <w:t>2025</w:t>
            </w:r>
          </w:p>
        </w:tc>
        <w:tc>
          <w:tcPr>
            <w:tcW w:w="730" w:type="pct"/>
            <w:vAlign w:val="center"/>
            <w:hideMark/>
          </w:tcPr>
          <w:p w14:paraId="65D4BC70" w14:textId="77777777" w:rsidR="00D30E52" w:rsidRPr="001E47B8" w:rsidRDefault="00D30E52" w:rsidP="00D30E5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E47B8">
              <w:rPr>
                <w:b/>
                <w:sz w:val="20"/>
                <w:lang w:val="en-US"/>
              </w:rPr>
              <w:t>2026</w:t>
            </w:r>
          </w:p>
        </w:tc>
        <w:tc>
          <w:tcPr>
            <w:tcW w:w="590" w:type="pct"/>
            <w:vAlign w:val="center"/>
            <w:hideMark/>
          </w:tcPr>
          <w:p w14:paraId="2D4DF5DF" w14:textId="11AC795D" w:rsidR="00D30E52" w:rsidRPr="001E47B8" w:rsidRDefault="00D30E52" w:rsidP="00D30E52">
            <w:pPr>
              <w:bidi/>
              <w:jc w:val="center"/>
              <w:rPr>
                <w:bCs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المجموع</w:t>
            </w:r>
          </w:p>
        </w:tc>
      </w:tr>
      <w:tr w:rsidR="00D21BE4" w:rsidRPr="001E47B8" w14:paraId="46CEA784" w14:textId="77777777" w:rsidTr="002E6E8D">
        <w:trPr>
          <w:trHeight w:val="187"/>
        </w:trPr>
        <w:tc>
          <w:tcPr>
            <w:tcW w:w="890" w:type="pct"/>
            <w:vMerge w:val="restart"/>
            <w:vAlign w:val="center"/>
            <w:hideMark/>
          </w:tcPr>
          <w:p w14:paraId="41CC0928" w14:textId="6F00B72B" w:rsidR="00D21BE4" w:rsidRPr="001E47B8" w:rsidRDefault="00D21BE4" w:rsidP="00D21BE4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329" w:type="pct"/>
            <w:hideMark/>
          </w:tcPr>
          <w:p w14:paraId="4B88101C" w14:textId="7F935F06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إزالة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المواد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المستنفدة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للأوزون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730" w:type="pct"/>
          </w:tcPr>
          <w:p w14:paraId="3DDECE13" w14:textId="76072F9A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14.79</w:t>
            </w:r>
          </w:p>
        </w:tc>
        <w:tc>
          <w:tcPr>
            <w:tcW w:w="730" w:type="pct"/>
          </w:tcPr>
          <w:p w14:paraId="279488D1" w14:textId="49ECAB7D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3.16</w:t>
            </w:r>
          </w:p>
        </w:tc>
        <w:tc>
          <w:tcPr>
            <w:tcW w:w="730" w:type="pct"/>
          </w:tcPr>
          <w:p w14:paraId="08519292" w14:textId="62C0877D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590" w:type="pct"/>
          </w:tcPr>
          <w:p w14:paraId="3C7099F2" w14:textId="7CA4C4CC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17.95</w:t>
            </w:r>
          </w:p>
        </w:tc>
      </w:tr>
      <w:tr w:rsidR="00D21BE4" w:rsidRPr="001E47B8" w14:paraId="7AA12AEE" w14:textId="77777777" w:rsidTr="002E6E8D">
        <w:trPr>
          <w:trHeight w:val="55"/>
        </w:trPr>
        <w:tc>
          <w:tcPr>
            <w:tcW w:w="890" w:type="pct"/>
            <w:vMerge/>
            <w:vAlign w:val="center"/>
            <w:hideMark/>
          </w:tcPr>
          <w:p w14:paraId="00FD3B30" w14:textId="77777777" w:rsidR="00D21BE4" w:rsidRPr="001E47B8" w:rsidRDefault="00D21BE4" w:rsidP="00D21BE4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329" w:type="pct"/>
            <w:hideMark/>
          </w:tcPr>
          <w:p w14:paraId="0DD457D0" w14:textId="610BBFCE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التمويل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730" w:type="pct"/>
          </w:tcPr>
          <w:p w14:paraId="263982F5" w14:textId="58C53948" w:rsidR="00D21BE4" w:rsidRPr="001E47B8" w:rsidRDefault="00D21BE4" w:rsidP="00D21BE4">
            <w:pPr>
              <w:bidi/>
              <w:jc w:val="left"/>
              <w:rPr>
                <w:sz w:val="20"/>
                <w:rtl/>
                <w:lang w:val="en-US"/>
              </w:rPr>
            </w:pPr>
            <w:r>
              <w:rPr>
                <w:sz w:val="20"/>
                <w:lang w:val="en-US"/>
              </w:rPr>
              <w:t>1,383,139</w:t>
            </w:r>
          </w:p>
        </w:tc>
        <w:tc>
          <w:tcPr>
            <w:tcW w:w="730" w:type="pct"/>
          </w:tcPr>
          <w:p w14:paraId="0761BF6C" w14:textId="020372CD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295,590</w:t>
            </w:r>
          </w:p>
        </w:tc>
        <w:tc>
          <w:tcPr>
            <w:tcW w:w="730" w:type="pct"/>
          </w:tcPr>
          <w:p w14:paraId="4BF935DD" w14:textId="0FBB584C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590" w:type="pct"/>
          </w:tcPr>
          <w:p w14:paraId="32943425" w14:textId="2C18A5F0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1,678,729</w:t>
            </w:r>
          </w:p>
        </w:tc>
      </w:tr>
      <w:tr w:rsidR="00D21BE4" w:rsidRPr="001E47B8" w14:paraId="6362195C" w14:textId="77777777" w:rsidTr="006F57A5">
        <w:trPr>
          <w:trHeight w:val="264"/>
        </w:trPr>
        <w:tc>
          <w:tcPr>
            <w:tcW w:w="890" w:type="pct"/>
            <w:vMerge w:val="restart"/>
            <w:vAlign w:val="center"/>
          </w:tcPr>
          <w:p w14:paraId="13F8F535" w14:textId="516F77E4" w:rsidR="00D21BE4" w:rsidRPr="001E47B8" w:rsidRDefault="00D21BE4" w:rsidP="00D21BE4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اليونيدو</w:t>
            </w:r>
          </w:p>
        </w:tc>
        <w:tc>
          <w:tcPr>
            <w:tcW w:w="1329" w:type="pct"/>
            <w:hideMark/>
          </w:tcPr>
          <w:p w14:paraId="50E3B8C3" w14:textId="0541E70C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إزالة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المواد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المستنفدة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للأوزون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730" w:type="pct"/>
          </w:tcPr>
          <w:p w14:paraId="4B33E7C2" w14:textId="4D0BFC3A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8.05</w:t>
            </w:r>
          </w:p>
        </w:tc>
        <w:tc>
          <w:tcPr>
            <w:tcW w:w="730" w:type="pct"/>
          </w:tcPr>
          <w:p w14:paraId="214ECBEE" w14:textId="1B6109D0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2.50</w:t>
            </w:r>
          </w:p>
        </w:tc>
        <w:tc>
          <w:tcPr>
            <w:tcW w:w="730" w:type="pct"/>
          </w:tcPr>
          <w:p w14:paraId="66F223C1" w14:textId="5BBA2917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590" w:type="pct"/>
          </w:tcPr>
          <w:p w14:paraId="72528917" w14:textId="23206493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10.55</w:t>
            </w:r>
          </w:p>
        </w:tc>
      </w:tr>
      <w:tr w:rsidR="00D21BE4" w:rsidRPr="001E47B8" w14:paraId="54F984FF" w14:textId="77777777" w:rsidTr="002E6E8D">
        <w:trPr>
          <w:trHeight w:val="264"/>
        </w:trPr>
        <w:tc>
          <w:tcPr>
            <w:tcW w:w="890" w:type="pct"/>
            <w:vMerge/>
            <w:vAlign w:val="center"/>
            <w:hideMark/>
          </w:tcPr>
          <w:p w14:paraId="4573CEBD" w14:textId="77777777" w:rsidR="00D21BE4" w:rsidRPr="001E47B8" w:rsidRDefault="00D21BE4" w:rsidP="00D21BE4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329" w:type="pct"/>
            <w:hideMark/>
          </w:tcPr>
          <w:p w14:paraId="06CF0D38" w14:textId="0977A63A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التمويل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730" w:type="pct"/>
          </w:tcPr>
          <w:p w14:paraId="503AC7AD" w14:textId="000D9928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722,250</w:t>
            </w:r>
          </w:p>
        </w:tc>
        <w:tc>
          <w:tcPr>
            <w:tcW w:w="730" w:type="pct"/>
          </w:tcPr>
          <w:p w14:paraId="7A0B29BC" w14:textId="5AE417A7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224,700</w:t>
            </w:r>
          </w:p>
        </w:tc>
        <w:tc>
          <w:tcPr>
            <w:tcW w:w="730" w:type="pct"/>
          </w:tcPr>
          <w:p w14:paraId="194D1519" w14:textId="68639513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590" w:type="pct"/>
          </w:tcPr>
          <w:p w14:paraId="3D2F270A" w14:textId="3D760830" w:rsidR="00D21BE4" w:rsidRPr="001E47B8" w:rsidRDefault="00D21BE4" w:rsidP="00D21BE4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946,950</w:t>
            </w:r>
          </w:p>
        </w:tc>
      </w:tr>
    </w:tbl>
    <w:p w14:paraId="50E89D3E" w14:textId="2D3E765D" w:rsidR="00A204E7" w:rsidRPr="001E47B8" w:rsidRDefault="002E6E8D" w:rsidP="002E6E8D">
      <w:pPr>
        <w:bidi/>
        <w:ind w:left="-360"/>
        <w:rPr>
          <w:sz w:val="20"/>
        </w:rPr>
      </w:pPr>
      <w:r w:rsidRPr="001E47B8">
        <w:rPr>
          <w:sz w:val="20"/>
          <w:rtl/>
        </w:rPr>
        <w:t>*</w:t>
      </w:r>
      <w:r w:rsidR="002D1EB1">
        <w:rPr>
          <w:sz w:val="20"/>
          <w:rtl/>
        </w:rPr>
        <w:t xml:space="preserve"> </w:t>
      </w:r>
      <w:r w:rsidR="00D21BE4">
        <w:rPr>
          <w:sz w:val="20"/>
          <w:rtl/>
        </w:rPr>
        <w:t>أموال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لكل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من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الشريحتين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الثانية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والثالثة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(2022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و2023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على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التوالي)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بسبب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التأخير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في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تقديم</w:t>
      </w:r>
      <w:r w:rsidR="002D1EB1">
        <w:rPr>
          <w:sz w:val="20"/>
          <w:rtl/>
        </w:rPr>
        <w:t xml:space="preserve"> </w:t>
      </w:r>
      <w:r w:rsidR="00D21BE4" w:rsidRPr="00D21BE4">
        <w:rPr>
          <w:sz w:val="20"/>
          <w:rtl/>
        </w:rPr>
        <w:t>الشرائح</w:t>
      </w:r>
      <w:r w:rsidR="00D21BE4">
        <w:rPr>
          <w:sz w:val="20"/>
          <w:rtl/>
        </w:rPr>
        <w:t>.</w:t>
      </w:r>
    </w:p>
    <w:p w14:paraId="456D92A8" w14:textId="77777777" w:rsidR="004558FA" w:rsidRPr="001E47B8" w:rsidRDefault="004558FA" w:rsidP="004558FA">
      <w:pPr>
        <w:bidi/>
        <w:ind w:left="-360"/>
        <w:rPr>
          <w:sz w:val="20"/>
        </w:rPr>
      </w:pPr>
    </w:p>
    <w:tbl>
      <w:tblPr>
        <w:tblStyle w:val="TableGrid"/>
        <w:bidiVisual/>
        <w:tblW w:w="10081" w:type="dxa"/>
        <w:tblInd w:w="-38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336"/>
        <w:gridCol w:w="852"/>
        <w:gridCol w:w="1520"/>
        <w:gridCol w:w="1134"/>
        <w:gridCol w:w="850"/>
        <w:gridCol w:w="993"/>
        <w:gridCol w:w="992"/>
        <w:gridCol w:w="986"/>
        <w:gridCol w:w="1418"/>
      </w:tblGrid>
      <w:tr w:rsidR="00C95BB6" w:rsidRPr="001E47B8" w14:paraId="35EB6C2F" w14:textId="77777777" w:rsidTr="00C95BB6">
        <w:trPr>
          <w:trHeight w:val="291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D72926" w14:textId="0120F58B" w:rsidR="00C95BB6" w:rsidRPr="001E47B8" w:rsidRDefault="00C95BB6" w:rsidP="004558FA">
            <w:pPr>
              <w:bidi/>
              <w:spacing w:afterLines="20" w:after="48"/>
              <w:ind w:left="38"/>
              <w:jc w:val="left"/>
              <w:rPr>
                <w:b/>
                <w:sz w:val="20"/>
              </w:rPr>
            </w:pPr>
            <w:r w:rsidRPr="001E47B8">
              <w:rPr>
                <w:bCs/>
                <w:sz w:val="20"/>
                <w:rtl/>
                <w:lang w:val="en-US"/>
              </w:rPr>
              <w:t>(6)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بيانات</w:t>
            </w:r>
            <w:r w:rsidR="002D1EB1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5283F9" w14:textId="2254576E" w:rsidR="00C95BB6" w:rsidRPr="00C95BB6" w:rsidRDefault="00C95BB6" w:rsidP="00C95BB6">
            <w:pPr>
              <w:spacing w:afterLines="20" w:after="48"/>
              <w:ind w:left="3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2021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9DDA3F" w14:textId="0CD91A4A" w:rsidR="00C95BB6" w:rsidRPr="001E47B8" w:rsidRDefault="00C95BB6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CA8738" w14:textId="2959C6EC" w:rsidR="00C95BB6" w:rsidRPr="001E47B8" w:rsidRDefault="00C95BB6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B22B22" w14:textId="1500AB66" w:rsidR="00C95BB6" w:rsidRPr="001E47B8" w:rsidRDefault="00C95BB6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*</w:t>
            </w:r>
            <w:r>
              <w:rPr>
                <w:b/>
                <w:sz w:val="20"/>
              </w:rPr>
              <w:t>2024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2DB59A" w14:textId="391B3830" w:rsidR="00C95BB6" w:rsidRPr="001E47B8" w:rsidRDefault="00C95BB6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C29C1B" w14:textId="0BD1640F" w:rsidR="00C95BB6" w:rsidRPr="001E47B8" w:rsidRDefault="00C95BB6" w:rsidP="003F65A3">
            <w:pPr>
              <w:spacing w:afterLines="20" w:after="48"/>
              <w:jc w:val="center"/>
              <w:rPr>
                <w:bCs/>
                <w:sz w:val="20"/>
                <w:rtl/>
              </w:rPr>
            </w:pPr>
            <w:r w:rsidRPr="001E47B8">
              <w:rPr>
                <w:bCs/>
                <w:sz w:val="20"/>
                <w:rtl/>
              </w:rPr>
              <w:t>المجموع</w:t>
            </w:r>
          </w:p>
        </w:tc>
      </w:tr>
      <w:tr w:rsidR="00C95BB6" w:rsidRPr="001E47B8" w14:paraId="29C8C2DA" w14:textId="77777777" w:rsidTr="00C95BB6">
        <w:trPr>
          <w:trHeight w:val="241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A21FA4" w14:textId="2344E3C1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حدود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الاستهلاك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بموجب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بروتوكول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مونتريال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4A4E1" w14:textId="151F6845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4964C1">
              <w:rPr>
                <w:sz w:val="20"/>
              </w:rPr>
              <w:t>70.46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61E75" w14:textId="3BEE4A59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70.46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B5CBA" w14:textId="0856E950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70.46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10678" w14:textId="2CC006AF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70.46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1D43A" w14:textId="223D0042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35.23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F5A506" w14:textId="12E5155F" w:rsidR="00C95BB6" w:rsidRPr="001E47B8" w:rsidRDefault="00C95BB6" w:rsidP="00C95BB6">
            <w:pPr>
              <w:spacing w:after="60"/>
              <w:jc w:val="right"/>
              <w:rPr>
                <w:sz w:val="20"/>
              </w:rPr>
            </w:pPr>
            <w:r w:rsidRPr="001E47B8">
              <w:rPr>
                <w:sz w:val="20"/>
                <w:rtl/>
              </w:rPr>
              <w:t>غير</w:t>
            </w:r>
            <w:r w:rsidR="002D1EB1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متاح</w:t>
            </w:r>
          </w:p>
        </w:tc>
      </w:tr>
      <w:tr w:rsidR="00C95BB6" w:rsidRPr="001E47B8" w14:paraId="6C62A963" w14:textId="77777777" w:rsidTr="00C95BB6">
        <w:trPr>
          <w:trHeight w:val="278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E7FFB6" w14:textId="57BCF715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الحد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الأقصى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المسموح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به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للاستهلاك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9ACC8" w14:textId="382648DD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4964C1">
              <w:rPr>
                <w:sz w:val="20"/>
              </w:rPr>
              <w:t>66.40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28F5" w14:textId="5F103A31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66.40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E109A" w14:textId="57AC6117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66.40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FC4C0" w14:textId="56B57862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66.40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BEDAA" w14:textId="2292E630" w:rsidR="00C95BB6" w:rsidRPr="001E47B8" w:rsidRDefault="00C95BB6" w:rsidP="00C95BB6">
            <w:pPr>
              <w:bidi/>
              <w:spacing w:after="60"/>
              <w:jc w:val="left"/>
              <w:rPr>
                <w:sz w:val="20"/>
              </w:rPr>
            </w:pPr>
            <w:r w:rsidRPr="004964C1">
              <w:rPr>
                <w:sz w:val="20"/>
              </w:rPr>
              <w:t>33.</w:t>
            </w:r>
            <w:r>
              <w:rPr>
                <w:sz w:val="20"/>
              </w:rPr>
              <w:t>6</w:t>
            </w:r>
            <w:r w:rsidRPr="004964C1">
              <w:rPr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285C1E" w14:textId="7DD7C6E4" w:rsidR="00C95BB6" w:rsidRPr="001E47B8" w:rsidRDefault="00C95BB6" w:rsidP="00C95BB6">
            <w:pPr>
              <w:spacing w:after="60"/>
              <w:jc w:val="right"/>
              <w:rPr>
                <w:sz w:val="20"/>
              </w:rPr>
            </w:pPr>
            <w:r w:rsidRPr="001E47B8">
              <w:rPr>
                <w:sz w:val="20"/>
                <w:rtl/>
              </w:rPr>
              <w:t>غير</w:t>
            </w:r>
            <w:r w:rsidR="002D1EB1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متاح</w:t>
            </w:r>
          </w:p>
        </w:tc>
      </w:tr>
      <w:tr w:rsidR="00C95BB6" w:rsidRPr="001E47B8" w14:paraId="19173E95" w14:textId="77777777" w:rsidTr="00C95BB6">
        <w:trPr>
          <w:trHeight w:val="241"/>
        </w:trPr>
        <w:tc>
          <w:tcPr>
            <w:tcW w:w="1336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278A" w14:textId="7B063B68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19"/>
                <w:szCs w:val="19"/>
                <w:rtl/>
                <w:lang w:val="en-US"/>
              </w:rPr>
              <w:t>التمويل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الموافق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عليه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من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حيث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المبدأ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(دولار</w:t>
            </w:r>
            <w:r w:rsidR="002D1EB1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أمريكي)</w:t>
            </w:r>
          </w:p>
        </w:tc>
        <w:tc>
          <w:tcPr>
            <w:tcW w:w="85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9441" w14:textId="16AADCFF" w:rsidR="00C95BB6" w:rsidRPr="001E47B8" w:rsidRDefault="00C95BB6" w:rsidP="00C95BB6">
            <w:pPr>
              <w:bidi/>
              <w:spacing w:after="60"/>
              <w:ind w:left="38"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اليونيب</w:t>
            </w:r>
          </w:p>
        </w:tc>
        <w:tc>
          <w:tcPr>
            <w:tcW w:w="15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4126" w14:textId="696B0630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5036" w14:textId="5C3A0C6A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D05E4B">
              <w:rPr>
                <w:sz w:val="20"/>
              </w:rPr>
              <w:t>3</w:t>
            </w:r>
            <w:r>
              <w:rPr>
                <w:sz w:val="20"/>
              </w:rPr>
              <w:t>3</w:t>
            </w:r>
            <w:r w:rsidRPr="00D05E4B">
              <w:rPr>
                <w:sz w:val="20"/>
              </w:rPr>
              <w:t>5,000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CF68" w14:textId="70664590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585,000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D91" w14:textId="52A3C49E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655,000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DAC8" w14:textId="6D039E6B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DBBB" w14:textId="69ED77F5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265,000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DB85" w14:textId="1F6871C9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>
              <w:rPr>
                <w:sz w:val="20"/>
              </w:rPr>
              <w:t>1,840,000</w:t>
            </w:r>
          </w:p>
        </w:tc>
      </w:tr>
      <w:tr w:rsidR="00C95BB6" w:rsidRPr="001E47B8" w14:paraId="38CE28FB" w14:textId="77777777" w:rsidTr="00C95BB6">
        <w:trPr>
          <w:trHeight w:val="50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95A0" w14:textId="77777777" w:rsidR="00C95BB6" w:rsidRPr="001E47B8" w:rsidRDefault="00C95BB6" w:rsidP="00C95BB6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D724" w14:textId="77777777" w:rsidR="00C95BB6" w:rsidRPr="001E47B8" w:rsidRDefault="00C95BB6" w:rsidP="00C95BB6">
            <w:pPr>
              <w:bidi/>
              <w:spacing w:after="60"/>
              <w:ind w:left="38"/>
              <w:jc w:val="center"/>
              <w:rPr>
                <w:sz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6CE1" w14:textId="30DE2348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9D53" w14:textId="6BC014D8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38,671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BB9" w14:textId="09FB9FBD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67,529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D87E" w14:textId="4D59E3AB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75,610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1CE8" w14:textId="24DB6D1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6E4" w14:textId="761EAC96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30,590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1DF5" w14:textId="717D04BD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>
              <w:rPr>
                <w:sz w:val="20"/>
              </w:rPr>
              <w:t>212,400</w:t>
            </w:r>
          </w:p>
        </w:tc>
      </w:tr>
      <w:tr w:rsidR="00C95BB6" w:rsidRPr="001E47B8" w14:paraId="61E64852" w14:textId="77777777" w:rsidTr="00C95BB6">
        <w:trPr>
          <w:trHeight w:val="144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EB04" w14:textId="77777777" w:rsidR="00C95BB6" w:rsidRPr="001E47B8" w:rsidRDefault="00C95BB6" w:rsidP="00C95BB6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DD62" w14:textId="741EF679" w:rsidR="00C95BB6" w:rsidRPr="001E47B8" w:rsidRDefault="00C95BB6" w:rsidP="00C95BB6">
            <w:pPr>
              <w:bidi/>
              <w:spacing w:after="60"/>
              <w:ind w:left="38"/>
              <w:jc w:val="center"/>
              <w:rPr>
                <w:caps/>
                <w:sz w:val="20"/>
              </w:rPr>
            </w:pPr>
            <w:r w:rsidRPr="001E47B8">
              <w:rPr>
                <w:sz w:val="20"/>
                <w:rtl/>
              </w:rPr>
              <w:t>اليونيدو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C5C6" w14:textId="6D02BF6C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4095" w14:textId="7E4DBFE5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25,000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4D26" w14:textId="111312E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320,000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8D69" w14:textId="4925700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355,000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D07B" w14:textId="017A8EB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E8A1" w14:textId="61EFAB74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210,000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1AE" w14:textId="618970BF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>
              <w:rPr>
                <w:sz w:val="20"/>
              </w:rPr>
              <w:t>910,000</w:t>
            </w:r>
          </w:p>
        </w:tc>
      </w:tr>
      <w:tr w:rsidR="00C95BB6" w:rsidRPr="001E47B8" w14:paraId="344E172B" w14:textId="77777777" w:rsidTr="00C95BB6">
        <w:trPr>
          <w:trHeight w:val="135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5225" w14:textId="77777777" w:rsidR="00C95BB6" w:rsidRPr="001E47B8" w:rsidRDefault="00C95BB6" w:rsidP="00C95BB6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45E9" w14:textId="77777777" w:rsidR="00C95BB6" w:rsidRPr="001E47B8" w:rsidRDefault="00C95BB6" w:rsidP="00C95BB6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C7C6" w14:textId="67D15089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BF63" w14:textId="3DDDA5EF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1,750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053E" w14:textId="02F0BC93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22,400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F1EB" w14:textId="6E376064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24,850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867" w14:textId="23FD6263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D4EC" w14:textId="7D8F42E6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>
              <w:rPr>
                <w:sz w:val="20"/>
              </w:rPr>
              <w:t>14,700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CC72" w14:textId="1C83A574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>
              <w:rPr>
                <w:sz w:val="20"/>
              </w:rPr>
              <w:t>63,700</w:t>
            </w:r>
          </w:p>
        </w:tc>
      </w:tr>
      <w:tr w:rsidR="00C95BB6" w:rsidRPr="001E47B8" w14:paraId="2819BB19" w14:textId="77777777" w:rsidTr="00C95BB6">
        <w:trPr>
          <w:trHeight w:val="109"/>
        </w:trPr>
        <w:tc>
          <w:tcPr>
            <w:tcW w:w="21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99B9" w14:textId="3757F422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الأموال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التي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وافقت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عليها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اللجنة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التنفيذية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2487" w14:textId="07D1DD55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0C1C" w14:textId="79C4D139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360,000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696E" w14:textId="0E9B80C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AA4E" w14:textId="7EA7282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4A3A" w14:textId="6DBB66C8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6F61" w14:textId="4962FCF8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BAD7" w14:textId="1E7DA1EA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360,000</w:t>
            </w:r>
          </w:p>
        </w:tc>
      </w:tr>
      <w:tr w:rsidR="00C95BB6" w:rsidRPr="001E47B8" w14:paraId="271661BE" w14:textId="77777777" w:rsidTr="00C95BB6">
        <w:trPr>
          <w:trHeight w:val="86"/>
        </w:trPr>
        <w:tc>
          <w:tcPr>
            <w:tcW w:w="2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849F" w14:textId="77777777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C018" w14:textId="31B9804A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E22" w14:textId="63CCAFCD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40,421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3A07" w14:textId="3E813665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09EA" w14:textId="7E10A23F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3B04" w14:textId="5F2D37C2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63B" w14:textId="64C0E477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C794" w14:textId="280C40A1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40,421</w:t>
            </w:r>
          </w:p>
        </w:tc>
      </w:tr>
      <w:tr w:rsidR="00C95BB6" w:rsidRPr="001E47B8" w14:paraId="5C5BFEFF" w14:textId="77777777" w:rsidTr="00C95BB6">
        <w:trPr>
          <w:trHeight w:val="371"/>
        </w:trPr>
        <w:tc>
          <w:tcPr>
            <w:tcW w:w="21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7BDC" w14:textId="7B07A952" w:rsidR="00C95BB6" w:rsidRPr="001E47B8" w:rsidRDefault="00C95BB6" w:rsidP="00C95BB6">
            <w:pPr>
              <w:bidi/>
              <w:spacing w:after="60"/>
              <w:ind w:left="38" w:right="-85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مجموع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الأموال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التي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تمت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التوصية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بالموافقة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عليها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في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هذا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الاجتماع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2D1EB1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657D" w14:textId="0957D6C0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3995" w14:textId="79182079" w:rsidR="00C95BB6" w:rsidRPr="001E47B8" w:rsidRDefault="00C95BB6" w:rsidP="00C95BB6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0CC7" w14:textId="2DA2C6CE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0DAE" w14:textId="58B1A89F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8874" w14:textId="1097E4DE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585,000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A57B" w14:textId="2E33CA41" w:rsidR="00C95BB6" w:rsidRPr="001E47B8" w:rsidRDefault="00C95BB6" w:rsidP="00C95BB6">
            <w:pPr>
              <w:bidi/>
              <w:spacing w:after="60"/>
              <w:jc w:val="left"/>
              <w:rPr>
                <w:sz w:val="20"/>
                <w:lang w:eastAsia="en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CB8F" w14:textId="01331ABD" w:rsidR="00C95BB6" w:rsidRPr="001E47B8" w:rsidRDefault="00C95BB6" w:rsidP="00C95BB6">
            <w:pPr>
              <w:spacing w:after="60"/>
              <w:jc w:val="righ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585,000</w:t>
            </w:r>
          </w:p>
        </w:tc>
      </w:tr>
      <w:tr w:rsidR="00C95BB6" w:rsidRPr="001E47B8" w14:paraId="75886403" w14:textId="77777777" w:rsidTr="00C95BB6">
        <w:trPr>
          <w:trHeight w:val="371"/>
        </w:trPr>
        <w:tc>
          <w:tcPr>
            <w:tcW w:w="2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5281" w14:textId="77777777" w:rsidR="00C95BB6" w:rsidRPr="001E47B8" w:rsidRDefault="00C95BB6" w:rsidP="00C95BB6">
            <w:pPr>
              <w:bidi/>
              <w:ind w:left="38"/>
              <w:rPr>
                <w:sz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FEDA" w14:textId="78FD8A27" w:rsidR="00C95BB6" w:rsidRPr="001E47B8" w:rsidRDefault="00C95BB6" w:rsidP="00C95BB6">
            <w:pPr>
              <w:bidi/>
              <w:spacing w:afterLines="20" w:after="48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2D1EB1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9875" w14:textId="20956329" w:rsidR="00C95BB6" w:rsidRPr="001E47B8" w:rsidRDefault="00C95BB6" w:rsidP="00C95BB6">
            <w:pPr>
              <w:bidi/>
              <w:spacing w:afterLines="20" w:after="48"/>
              <w:ind w:left="38"/>
              <w:jc w:val="left"/>
              <w:rPr>
                <w:sz w:val="20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A13E" w14:textId="1E09CC9A" w:rsidR="00C95BB6" w:rsidRPr="001E47B8" w:rsidRDefault="00C95BB6" w:rsidP="00C95BB6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7334" w14:textId="78FAF178" w:rsidR="00C95BB6" w:rsidRPr="001E47B8" w:rsidRDefault="00C95BB6" w:rsidP="00C95BB6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8E1E" w14:textId="1ADE6736" w:rsidR="00C95BB6" w:rsidRPr="001E47B8" w:rsidRDefault="00C95BB6" w:rsidP="00C95BB6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67,529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1B64" w14:textId="612A3AA9" w:rsidR="00C95BB6" w:rsidRPr="001E47B8" w:rsidRDefault="00C95BB6" w:rsidP="00C95BB6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FE7" w14:textId="6497F90C" w:rsidR="00C95BB6" w:rsidRPr="001E47B8" w:rsidRDefault="00C95BB6" w:rsidP="00C95BB6">
            <w:pPr>
              <w:spacing w:afterLines="20" w:after="48"/>
              <w:jc w:val="right"/>
              <w:rPr>
                <w:sz w:val="20"/>
                <w:lang w:eastAsia="en-CA"/>
              </w:rPr>
            </w:pPr>
            <w:r w:rsidRPr="00476633">
              <w:rPr>
                <w:color w:val="000000"/>
                <w:sz w:val="20"/>
                <w:lang w:val="en-US" w:eastAsia="en-CA"/>
              </w:rPr>
              <w:t>67,529</w:t>
            </w:r>
          </w:p>
        </w:tc>
      </w:tr>
    </w:tbl>
    <w:p w14:paraId="2A504021" w14:textId="1E4CCE9B" w:rsidR="00B92C00" w:rsidRPr="001E47B8" w:rsidRDefault="006F57A5" w:rsidP="009822DD">
      <w:pPr>
        <w:bidi/>
        <w:ind w:left="-360"/>
        <w:rPr>
          <w:sz w:val="20"/>
          <w:rtl/>
        </w:rPr>
      </w:pPr>
      <w:r w:rsidRPr="001E47B8">
        <w:rPr>
          <w:sz w:val="20"/>
          <w:rtl/>
        </w:rPr>
        <w:t>*</w:t>
      </w:r>
      <w:r w:rsidR="002D1EB1">
        <w:rPr>
          <w:sz w:val="20"/>
          <w:rtl/>
        </w:rPr>
        <w:t xml:space="preserve"> </w:t>
      </w:r>
      <w:r w:rsidR="00C95BB6">
        <w:rPr>
          <w:sz w:val="20"/>
          <w:rtl/>
        </w:rPr>
        <w:t>تتم</w:t>
      </w:r>
      <w:r w:rsidR="002D1EB1">
        <w:rPr>
          <w:sz w:val="20"/>
          <w:rtl/>
        </w:rPr>
        <w:t xml:space="preserve"> </w:t>
      </w:r>
      <w:r w:rsidR="00C95BB6">
        <w:rPr>
          <w:sz w:val="20"/>
          <w:rtl/>
        </w:rPr>
        <w:t>التوصية</w:t>
      </w:r>
      <w:r w:rsidR="002D1EB1">
        <w:rPr>
          <w:sz w:val="20"/>
          <w:rtl/>
        </w:rPr>
        <w:t xml:space="preserve"> </w:t>
      </w:r>
      <w:r w:rsidR="00C95BB6">
        <w:rPr>
          <w:sz w:val="20"/>
          <w:rtl/>
        </w:rPr>
        <w:t>بتنفيذ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الجزء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الخاص</w:t>
      </w:r>
      <w:r w:rsidR="002D1EB1">
        <w:rPr>
          <w:sz w:val="20"/>
          <w:rtl/>
        </w:rPr>
        <w:t xml:space="preserve"> </w:t>
      </w:r>
      <w:r w:rsidR="00C95BB6">
        <w:rPr>
          <w:sz w:val="20"/>
          <w:rtl/>
        </w:rPr>
        <w:t>باليونيب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من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الشريحة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الثانية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في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عام</w:t>
      </w:r>
      <w:r w:rsidR="002D1EB1">
        <w:rPr>
          <w:sz w:val="20"/>
          <w:rtl/>
        </w:rPr>
        <w:t xml:space="preserve"> </w:t>
      </w:r>
      <w:r w:rsidR="00C95BB6" w:rsidRPr="00C95BB6">
        <w:rPr>
          <w:sz w:val="20"/>
          <w:rtl/>
        </w:rPr>
        <w:t>2024.</w:t>
      </w:r>
    </w:p>
    <w:p w14:paraId="56152454" w14:textId="77777777" w:rsidR="00407924" w:rsidRPr="001E47B8" w:rsidRDefault="00407924" w:rsidP="00A204E7">
      <w:pPr>
        <w:jc w:val="center"/>
        <w:rPr>
          <w:sz w:val="20"/>
          <w:rtl/>
        </w:rPr>
      </w:pPr>
    </w:p>
    <w:p w14:paraId="7C249823" w14:textId="77777777" w:rsidR="00A204E7" w:rsidRPr="001E47B8" w:rsidRDefault="00A204E7" w:rsidP="00A204E7">
      <w:pPr>
        <w:jc w:val="center"/>
        <w:rPr>
          <w:sz w:val="10"/>
          <w:szCs w:val="10"/>
        </w:rPr>
      </w:pPr>
    </w:p>
    <w:tbl>
      <w:tblPr>
        <w:tblStyle w:val="TableGrid"/>
        <w:bidiVisual/>
        <w:tblW w:w="5304" w:type="pct"/>
        <w:tblInd w:w="-278" w:type="dxa"/>
        <w:tblLook w:val="04A0" w:firstRow="1" w:lastRow="0" w:firstColumn="1" w:lastColumn="0" w:noHBand="0" w:noVBand="1"/>
      </w:tblPr>
      <w:tblGrid>
        <w:gridCol w:w="4100"/>
        <w:gridCol w:w="5818"/>
      </w:tblGrid>
      <w:tr w:rsidR="00A204E7" w:rsidRPr="001E47B8" w14:paraId="0B27B309" w14:textId="77777777" w:rsidTr="005053F0">
        <w:trPr>
          <w:trHeight w:hRule="exact" w:val="238"/>
        </w:trPr>
        <w:tc>
          <w:tcPr>
            <w:tcW w:w="2067" w:type="pct"/>
            <w:shd w:val="clear" w:color="auto" w:fill="auto"/>
          </w:tcPr>
          <w:p w14:paraId="22ED68AF" w14:textId="00BABA4D" w:rsidR="00A204E7" w:rsidRPr="001E47B8" w:rsidRDefault="005053F0" w:rsidP="00A204E7">
            <w:pPr>
              <w:bidi/>
              <w:jc w:val="left"/>
              <w:rPr>
                <w:bCs/>
                <w:color w:val="000000" w:themeColor="text1"/>
                <w:sz w:val="20"/>
              </w:rPr>
            </w:pPr>
            <w:r w:rsidRPr="001E47B8">
              <w:rPr>
                <w:bCs/>
                <w:color w:val="000000" w:themeColor="text1"/>
                <w:sz w:val="20"/>
                <w:rtl/>
              </w:rPr>
              <w:t>توصية</w:t>
            </w:r>
            <w:r w:rsidR="002D1EB1">
              <w:rPr>
                <w:bCs/>
                <w:color w:val="000000" w:themeColor="text1"/>
                <w:sz w:val="20"/>
                <w:rtl/>
              </w:rPr>
              <w:t xml:space="preserve"> </w:t>
            </w:r>
            <w:r w:rsidRPr="001E47B8">
              <w:rPr>
                <w:bCs/>
                <w:color w:val="000000" w:themeColor="text1"/>
                <w:sz w:val="20"/>
                <w:rtl/>
              </w:rPr>
              <w:t>الأمانة</w:t>
            </w:r>
            <w:r w:rsidR="002E5C4F" w:rsidRPr="001E47B8">
              <w:rPr>
                <w:bCs/>
                <w:color w:val="000000" w:themeColor="text1"/>
                <w:sz w:val="20"/>
                <w:rtl/>
              </w:rPr>
              <w:t>:</w:t>
            </w:r>
          </w:p>
        </w:tc>
        <w:tc>
          <w:tcPr>
            <w:tcW w:w="2933" w:type="pct"/>
            <w:shd w:val="clear" w:color="auto" w:fill="auto"/>
          </w:tcPr>
          <w:p w14:paraId="58410226" w14:textId="30ABCA5C" w:rsidR="00A204E7" w:rsidRDefault="006E569E" w:rsidP="00A204E7">
            <w:pPr>
              <w:bidi/>
              <w:ind w:right="34"/>
              <w:jc w:val="center"/>
              <w:rPr>
                <w:color w:val="000000" w:themeColor="text1"/>
                <w:sz w:val="20"/>
                <w:rtl/>
              </w:rPr>
            </w:pPr>
            <w:r>
              <w:rPr>
                <w:color w:val="000000" w:themeColor="text1"/>
                <w:sz w:val="20"/>
                <w:rtl/>
              </w:rPr>
              <w:t>النظر</w:t>
            </w:r>
            <w:r w:rsidR="002D1EB1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بصورة</w:t>
            </w:r>
            <w:r w:rsidR="002D1EB1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فردية</w:t>
            </w:r>
          </w:p>
          <w:p w14:paraId="78452567" w14:textId="77777777" w:rsidR="00A464D1" w:rsidRPr="00A464D1" w:rsidRDefault="00A464D1" w:rsidP="00A464D1">
            <w:pPr>
              <w:bidi/>
              <w:rPr>
                <w:sz w:val="20"/>
                <w:rtl/>
              </w:rPr>
            </w:pPr>
          </w:p>
          <w:p w14:paraId="443D321C" w14:textId="77777777" w:rsidR="00A464D1" w:rsidRPr="00A464D1" w:rsidRDefault="00A464D1" w:rsidP="00A464D1">
            <w:pPr>
              <w:bidi/>
              <w:rPr>
                <w:sz w:val="20"/>
                <w:rtl/>
              </w:rPr>
            </w:pPr>
          </w:p>
          <w:p w14:paraId="08503F04" w14:textId="77777777" w:rsidR="00A464D1" w:rsidRPr="00A464D1" w:rsidRDefault="00A464D1" w:rsidP="00A464D1">
            <w:pPr>
              <w:bidi/>
              <w:rPr>
                <w:sz w:val="20"/>
                <w:rtl/>
              </w:rPr>
            </w:pPr>
          </w:p>
          <w:p w14:paraId="08D5BFB2" w14:textId="277E3E16" w:rsidR="00A464D1" w:rsidRPr="00A464D1" w:rsidRDefault="002D1EB1" w:rsidP="00A464D1">
            <w:pPr>
              <w:tabs>
                <w:tab w:val="left" w:pos="1081"/>
              </w:tabs>
              <w:bidi/>
              <w:rPr>
                <w:sz w:val="20"/>
              </w:rPr>
            </w:pPr>
            <w:r>
              <w:rPr>
                <w:sz w:val="20"/>
                <w:rtl/>
              </w:rPr>
              <w:t xml:space="preserve"> </w:t>
            </w:r>
          </w:p>
        </w:tc>
      </w:tr>
    </w:tbl>
    <w:p w14:paraId="32A237E7" w14:textId="77777777" w:rsidR="002D1EB1" w:rsidRDefault="002D1EB1" w:rsidP="008E3649">
      <w:pPr>
        <w:bidi/>
        <w:spacing w:before="240" w:after="240" w:line="400" w:lineRule="exact"/>
        <w:jc w:val="center"/>
        <w:rPr>
          <w:b/>
          <w:bCs/>
          <w:sz w:val="36"/>
          <w:szCs w:val="28"/>
          <w:rtl/>
          <w:lang w:val="en-CA"/>
        </w:rPr>
      </w:pPr>
    </w:p>
    <w:p w14:paraId="15F790CF" w14:textId="48A45325" w:rsidR="00A72EBB" w:rsidRDefault="002D1EB1" w:rsidP="002D1EB1">
      <w:pPr>
        <w:jc w:val="center"/>
        <w:rPr>
          <w:b/>
          <w:bCs/>
          <w:sz w:val="36"/>
          <w:szCs w:val="28"/>
          <w:lang w:val="en-CA"/>
        </w:rPr>
      </w:pPr>
      <w:r>
        <w:rPr>
          <w:b/>
          <w:bCs/>
          <w:sz w:val="36"/>
          <w:szCs w:val="28"/>
          <w:rtl/>
          <w:lang w:val="en-CA"/>
        </w:rPr>
        <w:br w:type="page"/>
      </w:r>
      <w:r w:rsidR="00A72EBB" w:rsidRPr="001E47B8">
        <w:rPr>
          <w:b/>
          <w:bCs/>
          <w:sz w:val="36"/>
          <w:szCs w:val="28"/>
          <w:rtl/>
          <w:lang w:val="en-CA"/>
        </w:rPr>
        <w:lastRenderedPageBreak/>
        <w:t>وصف</w:t>
      </w:r>
      <w:r>
        <w:rPr>
          <w:b/>
          <w:bCs/>
          <w:sz w:val="36"/>
          <w:szCs w:val="28"/>
          <w:rtl/>
          <w:lang w:val="en-CA"/>
        </w:rPr>
        <w:t xml:space="preserve"> </w:t>
      </w:r>
      <w:r w:rsidR="00A72EBB" w:rsidRPr="001E47B8">
        <w:rPr>
          <w:b/>
          <w:bCs/>
          <w:sz w:val="36"/>
          <w:szCs w:val="28"/>
          <w:rtl/>
          <w:lang w:val="en-CA"/>
        </w:rPr>
        <w:t>المشروع</w:t>
      </w:r>
    </w:p>
    <w:p w14:paraId="5AD34281" w14:textId="7B67C97B" w:rsidR="00997C48" w:rsidRPr="006D70D1" w:rsidRDefault="006D70D1" w:rsidP="002D1EB1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/>
          <w:sz w:val="26"/>
          <w:szCs w:val="26"/>
          <w:rtl/>
        </w:rPr>
        <w:t>بالنيابة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حكومة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العراق،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قدم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بصفته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الوكالة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المنفذة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الرئيسية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طلبا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للحصول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تمويل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الشريحة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الهيدروكلوروفلوروكربونية</w:t>
      </w:r>
      <w:r w:rsidR="00997C48" w:rsidRPr="00997C48">
        <w:rPr>
          <w:rFonts w:asciiTheme="majorBidi" w:hAnsiTheme="majorBidi"/>
          <w:sz w:val="26"/>
          <w:szCs w:val="26"/>
          <w:rtl/>
        </w:rPr>
        <w:t>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بتكلفة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إجمالية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قدرها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6D70D1">
        <w:rPr>
          <w:rFonts w:asciiTheme="majorBidi" w:hAnsiTheme="majorBidi"/>
          <w:sz w:val="26"/>
          <w:szCs w:val="26"/>
          <w:rtl/>
        </w:rPr>
        <w:t>994,929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دولارا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أميركيا،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تتألف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6D70D1">
        <w:rPr>
          <w:rFonts w:asciiTheme="majorBidi" w:hAnsiTheme="majorBidi"/>
          <w:sz w:val="26"/>
          <w:szCs w:val="26"/>
          <w:rtl/>
        </w:rPr>
        <w:t>585,000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دولار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أميركي،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زائد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تكاليف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دعم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الوكالة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البالغة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6D70D1">
        <w:rPr>
          <w:rFonts w:asciiTheme="majorBidi" w:hAnsiTheme="majorBidi"/>
          <w:sz w:val="26"/>
          <w:szCs w:val="26"/>
          <w:rtl/>
        </w:rPr>
        <w:t>67,529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دولارا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أميركيا،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</w:t>
      </w:r>
      <w:r w:rsidRPr="006D70D1">
        <w:rPr>
          <w:rFonts w:asciiTheme="majorBidi" w:hAnsiTheme="majorBidi"/>
          <w:sz w:val="26"/>
          <w:szCs w:val="26"/>
          <w:rtl/>
        </w:rPr>
        <w:t>320,000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دولار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أميركي،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زائد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تكاليف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دعم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الوكالة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البالغة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6D70D1">
        <w:rPr>
          <w:rFonts w:asciiTheme="majorBidi" w:hAnsiTheme="majorBidi"/>
          <w:sz w:val="26"/>
          <w:szCs w:val="26"/>
          <w:rtl/>
        </w:rPr>
        <w:t>22,400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دولار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أميركي،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لليونيدو.</w:t>
      </w:r>
      <w:r w:rsidRPr="001E47B8">
        <w:rPr>
          <w:rStyle w:val="FootnoteReference"/>
          <w:sz w:val="26"/>
          <w:szCs w:val="26"/>
          <w:rtl/>
          <w:lang w:val="en-CA"/>
        </w:rPr>
        <w:footnoteReference w:id="2"/>
      </w:r>
    </w:p>
    <w:p w14:paraId="75AB3690" w14:textId="48937633" w:rsidR="00997C48" w:rsidRPr="00997C48" w:rsidRDefault="00997C48" w:rsidP="00997C4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997C48">
        <w:rPr>
          <w:rFonts w:asciiTheme="majorBidi" w:hAnsiTheme="majorBidi"/>
          <w:sz w:val="26"/>
          <w:szCs w:val="26"/>
          <w:rtl/>
        </w:rPr>
        <w:t>كما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يتم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طلب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الشريحة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الثالثة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خطة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إدارة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 w:rsidRPr="001E47B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BA2F59"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BA2F59" w:rsidRPr="001E47B8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هذا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الاجتماع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بتكلفة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إجمالية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قدرها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 w:rsidRPr="00BA2F59">
        <w:rPr>
          <w:rFonts w:asciiTheme="majorBidi" w:hAnsiTheme="majorBidi"/>
          <w:sz w:val="26"/>
          <w:szCs w:val="26"/>
          <w:rtl/>
        </w:rPr>
        <w:t>1,110,460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دولارا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أميركيا،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تتألف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 w:rsidRPr="00BA2F59">
        <w:rPr>
          <w:rFonts w:asciiTheme="majorBidi" w:hAnsiTheme="majorBidi"/>
          <w:sz w:val="26"/>
          <w:szCs w:val="26"/>
          <w:rtl/>
        </w:rPr>
        <w:t>655,000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دولار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أميركي،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>
        <w:rPr>
          <w:rFonts w:asciiTheme="majorBidi" w:hAnsiTheme="majorBidi"/>
          <w:sz w:val="26"/>
          <w:szCs w:val="26"/>
          <w:rtl/>
        </w:rPr>
        <w:t>زائد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تكاليف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دعم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الوكالة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البالغة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 w:rsidRPr="00BA2F59">
        <w:rPr>
          <w:rFonts w:asciiTheme="majorBidi" w:hAnsiTheme="majorBidi"/>
          <w:sz w:val="26"/>
          <w:szCs w:val="26"/>
          <w:rtl/>
        </w:rPr>
        <w:t>75,610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دولارات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أميركية،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>
        <w:rPr>
          <w:rFonts w:asciiTheme="majorBidi" w:hAnsiTheme="majorBidi"/>
          <w:sz w:val="26"/>
          <w:szCs w:val="26"/>
          <w:rtl/>
        </w:rPr>
        <w:t>لليونيب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</w:t>
      </w:r>
      <w:r w:rsidR="00BA2F59" w:rsidRPr="00BA2F59">
        <w:rPr>
          <w:rFonts w:asciiTheme="majorBidi" w:hAnsiTheme="majorBidi"/>
          <w:sz w:val="26"/>
          <w:szCs w:val="26"/>
          <w:rtl/>
        </w:rPr>
        <w:t>355,000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دولار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أميركي،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>
        <w:rPr>
          <w:rFonts w:asciiTheme="majorBidi" w:hAnsiTheme="majorBidi"/>
          <w:sz w:val="26"/>
          <w:szCs w:val="26"/>
          <w:rtl/>
        </w:rPr>
        <w:t>زائد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تكاليف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دعم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الوكالة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البالغة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 w:rsidRPr="00BA2F59">
        <w:rPr>
          <w:rFonts w:asciiTheme="majorBidi" w:hAnsiTheme="majorBidi"/>
          <w:sz w:val="26"/>
          <w:szCs w:val="26"/>
          <w:rtl/>
        </w:rPr>
        <w:t>24,850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دولارا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أميركيا،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A2F59">
        <w:rPr>
          <w:rFonts w:asciiTheme="majorBidi" w:hAnsiTheme="majorBidi"/>
          <w:sz w:val="26"/>
          <w:szCs w:val="26"/>
          <w:rtl/>
        </w:rPr>
        <w:t>لليونيدو</w:t>
      </w:r>
      <w:r w:rsidRPr="00997C48">
        <w:rPr>
          <w:rFonts w:asciiTheme="majorBidi" w:hAnsiTheme="majorBidi"/>
          <w:sz w:val="26"/>
          <w:szCs w:val="26"/>
        </w:rPr>
        <w:t>.</w:t>
      </w:r>
    </w:p>
    <w:p w14:paraId="44591B23" w14:textId="4C1019A7" w:rsidR="00997C48" w:rsidRPr="00997C48" w:rsidRDefault="00134BB8" w:rsidP="00832A7D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/>
          <w:sz w:val="26"/>
          <w:szCs w:val="26"/>
          <w:rtl/>
        </w:rPr>
        <w:t>و</w:t>
      </w:r>
      <w:r w:rsidR="00997C48" w:rsidRPr="00997C48">
        <w:rPr>
          <w:rFonts w:asciiTheme="majorBidi" w:hAnsiTheme="majorBidi"/>
          <w:sz w:val="26"/>
          <w:szCs w:val="26"/>
          <w:rtl/>
        </w:rPr>
        <w:t>يتضمن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الطلب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تقريرا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مرحليا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عن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تنفيذ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الشريحة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الأولى،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وتقرير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التحقق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الهيدروكلوروفلوروكربون</w:t>
      </w:r>
      <w:r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للفترة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2020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2023،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وخط</w:t>
      </w:r>
      <w:r>
        <w:rPr>
          <w:rFonts w:asciiTheme="majorBidi" w:hAnsiTheme="majorBidi"/>
          <w:sz w:val="26"/>
          <w:szCs w:val="26"/>
          <w:rtl/>
        </w:rPr>
        <w:t>تي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تنفيذ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الشريح</w:t>
      </w:r>
      <w:r>
        <w:rPr>
          <w:rFonts w:asciiTheme="majorBidi" w:hAnsiTheme="majorBidi"/>
          <w:sz w:val="26"/>
          <w:szCs w:val="26"/>
          <w:rtl/>
        </w:rPr>
        <w:t>تين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والثالثة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للفترة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2025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2026</w:t>
      </w:r>
      <w:r w:rsidR="00997C48" w:rsidRPr="00997C48">
        <w:rPr>
          <w:rFonts w:asciiTheme="majorBidi" w:hAnsiTheme="majorBidi"/>
          <w:sz w:val="26"/>
          <w:szCs w:val="26"/>
        </w:rPr>
        <w:t>.</w:t>
      </w:r>
    </w:p>
    <w:p w14:paraId="38D67C80" w14:textId="1F4186A0" w:rsidR="00997C48" w:rsidRPr="00134BB8" w:rsidRDefault="00997C48" w:rsidP="00134BB8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</w:rPr>
      </w:pPr>
      <w:r w:rsidRPr="00134BB8">
        <w:rPr>
          <w:sz w:val="26"/>
          <w:szCs w:val="26"/>
          <w:u w:val="single"/>
          <w:rtl/>
        </w:rPr>
        <w:t>الامتثال</w:t>
      </w:r>
      <w:r w:rsidR="002D1EB1">
        <w:rPr>
          <w:sz w:val="26"/>
          <w:szCs w:val="26"/>
          <w:u w:val="single"/>
          <w:rtl/>
        </w:rPr>
        <w:t xml:space="preserve"> </w:t>
      </w:r>
      <w:r w:rsidRPr="00134BB8">
        <w:rPr>
          <w:sz w:val="26"/>
          <w:szCs w:val="26"/>
          <w:u w:val="single"/>
          <w:rtl/>
        </w:rPr>
        <w:t>للشروط</w:t>
      </w:r>
      <w:r w:rsidR="002D1EB1">
        <w:rPr>
          <w:sz w:val="26"/>
          <w:szCs w:val="26"/>
          <w:u w:val="single"/>
          <w:rtl/>
        </w:rPr>
        <w:t xml:space="preserve"> </w:t>
      </w:r>
      <w:r w:rsidRPr="00134BB8">
        <w:rPr>
          <w:sz w:val="26"/>
          <w:szCs w:val="26"/>
          <w:u w:val="single"/>
          <w:rtl/>
        </w:rPr>
        <w:t>المنصوص</w:t>
      </w:r>
      <w:r w:rsidR="002D1EB1">
        <w:rPr>
          <w:sz w:val="26"/>
          <w:szCs w:val="26"/>
          <w:u w:val="single"/>
          <w:rtl/>
        </w:rPr>
        <w:t xml:space="preserve"> </w:t>
      </w:r>
      <w:r w:rsidRPr="00134BB8">
        <w:rPr>
          <w:sz w:val="26"/>
          <w:szCs w:val="26"/>
          <w:u w:val="single"/>
          <w:rtl/>
        </w:rPr>
        <w:t>عليها</w:t>
      </w:r>
      <w:r w:rsidR="002D1EB1">
        <w:rPr>
          <w:sz w:val="26"/>
          <w:szCs w:val="26"/>
          <w:u w:val="single"/>
          <w:rtl/>
        </w:rPr>
        <w:t xml:space="preserve"> </w:t>
      </w:r>
      <w:r w:rsidRPr="00134BB8">
        <w:rPr>
          <w:sz w:val="26"/>
          <w:szCs w:val="26"/>
          <w:u w:val="single"/>
          <w:rtl/>
        </w:rPr>
        <w:t>في</w:t>
      </w:r>
      <w:r w:rsidR="002D1EB1">
        <w:rPr>
          <w:sz w:val="26"/>
          <w:szCs w:val="26"/>
          <w:u w:val="single"/>
          <w:rtl/>
        </w:rPr>
        <w:t xml:space="preserve"> </w:t>
      </w:r>
      <w:r w:rsidR="00134BB8" w:rsidRPr="00134BB8">
        <w:rPr>
          <w:sz w:val="26"/>
          <w:szCs w:val="26"/>
          <w:u w:val="single"/>
          <w:rtl/>
        </w:rPr>
        <w:t>المقرر</w:t>
      </w:r>
      <w:r w:rsidR="002D1EB1">
        <w:rPr>
          <w:sz w:val="26"/>
          <w:szCs w:val="26"/>
          <w:u w:val="single"/>
          <w:rtl/>
        </w:rPr>
        <w:t xml:space="preserve"> </w:t>
      </w:r>
      <w:r w:rsidRPr="00134BB8">
        <w:rPr>
          <w:sz w:val="26"/>
          <w:szCs w:val="26"/>
          <w:u w:val="single"/>
          <w:rtl/>
        </w:rPr>
        <w:t>87/40</w:t>
      </w:r>
      <w:r w:rsidR="002D1EB1">
        <w:rPr>
          <w:sz w:val="26"/>
          <w:szCs w:val="26"/>
          <w:u w:val="single"/>
          <w:rtl/>
        </w:rPr>
        <w:t xml:space="preserve"> </w:t>
      </w:r>
      <w:r w:rsidRPr="00134BB8">
        <w:rPr>
          <w:sz w:val="26"/>
          <w:szCs w:val="26"/>
          <w:u w:val="single"/>
          <w:rtl/>
        </w:rPr>
        <w:t>(ج</w:t>
      </w:r>
      <w:r w:rsidR="00134BB8" w:rsidRPr="00134BB8">
        <w:rPr>
          <w:sz w:val="26"/>
          <w:szCs w:val="26"/>
          <w:u w:val="single"/>
          <w:rtl/>
        </w:rPr>
        <w:t>)</w:t>
      </w:r>
    </w:p>
    <w:p w14:paraId="177302CF" w14:textId="002ED682" w:rsidR="00997C48" w:rsidRPr="00997C48" w:rsidRDefault="00997C48" w:rsidP="00980C39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الاجتماع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السابع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والثمانين،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إطار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النظر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للعراق،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قررت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اللجنة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التنفيذية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أنه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أجل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السماح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بالنظر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الشريحة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الثانية</w:t>
      </w:r>
      <w:r w:rsidRPr="00997C48">
        <w:rPr>
          <w:rFonts w:asciiTheme="majorBidi" w:hAnsiTheme="majorBidi"/>
          <w:sz w:val="26"/>
          <w:szCs w:val="26"/>
        </w:rPr>
        <w:t>:</w:t>
      </w:r>
    </w:p>
    <w:p w14:paraId="5C267162" w14:textId="39D797D3" w:rsidR="00F50C64" w:rsidRDefault="00997C48" w:rsidP="00FC5940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</w:tabs>
        <w:bidi/>
        <w:spacing w:after="120" w:line="360" w:lineRule="exact"/>
        <w:ind w:hanging="817"/>
        <w:rPr>
          <w:rFonts w:asciiTheme="majorBidi" w:hAnsiTheme="majorBidi"/>
          <w:sz w:val="26"/>
          <w:szCs w:val="26"/>
        </w:rPr>
      </w:pPr>
      <w:r w:rsidRPr="00997C48">
        <w:rPr>
          <w:rFonts w:asciiTheme="majorBidi" w:hAnsiTheme="majorBidi"/>
          <w:sz w:val="26"/>
          <w:szCs w:val="26"/>
          <w:rtl/>
        </w:rPr>
        <w:t>ينبغي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واليونيدو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تأكيد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استكمال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الأولى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A24AA6" w:rsidRPr="001E47B8">
        <w:rPr>
          <w:sz w:val="26"/>
          <w:szCs w:val="26"/>
          <w:rtl/>
          <w:lang w:val="en-CA"/>
        </w:rPr>
        <w:t>الهيدروكلوروفلوروكربونية</w:t>
      </w:r>
      <w:r w:rsidRPr="00997C48">
        <w:rPr>
          <w:rFonts w:asciiTheme="majorBidi" w:hAnsiTheme="majorBidi"/>
          <w:sz w:val="26"/>
          <w:szCs w:val="26"/>
          <w:rtl/>
        </w:rPr>
        <w:t>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وتقديم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تقريري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استكمال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المشروع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وإعادة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أي</w:t>
      </w:r>
      <w:r w:rsidR="00A24AA6">
        <w:rPr>
          <w:rFonts w:asciiTheme="majorBidi" w:hAnsiTheme="majorBidi"/>
          <w:sz w:val="26"/>
          <w:szCs w:val="26"/>
          <w:rtl/>
        </w:rPr>
        <w:t>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أرصدة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80C39">
        <w:rPr>
          <w:sz w:val="26"/>
          <w:szCs w:val="26"/>
          <w:rtl/>
        </w:rPr>
        <w:t>غير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مستخدمة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الصندوق؛</w:t>
      </w:r>
    </w:p>
    <w:p w14:paraId="323F7D8A" w14:textId="0C412E7B" w:rsidR="00997C48" w:rsidRPr="00997C48" w:rsidRDefault="00997C48" w:rsidP="00F50C64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</w:tabs>
        <w:bidi/>
        <w:spacing w:after="120" w:line="360" w:lineRule="exact"/>
        <w:ind w:hanging="817"/>
        <w:rPr>
          <w:rFonts w:asciiTheme="majorBidi" w:hAnsiTheme="majorBidi"/>
          <w:sz w:val="26"/>
          <w:szCs w:val="26"/>
          <w:rtl/>
        </w:rPr>
      </w:pPr>
      <w:r w:rsidRPr="00997C48">
        <w:rPr>
          <w:rFonts w:asciiTheme="majorBidi" w:hAnsiTheme="majorBidi"/>
          <w:sz w:val="26"/>
          <w:szCs w:val="26"/>
          <w:rtl/>
        </w:rPr>
        <w:t>ينبغي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اليونيدو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تأكيد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استكمال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ال</w:t>
      </w:r>
      <w:r w:rsidRPr="00997C48">
        <w:rPr>
          <w:rFonts w:asciiTheme="majorBidi" w:hAnsiTheme="majorBidi"/>
          <w:sz w:val="26"/>
          <w:szCs w:val="26"/>
          <w:rtl/>
        </w:rPr>
        <w:t>خطة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الوطنية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للإزالة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(</w:t>
      </w:r>
      <w:r w:rsidR="00A24AA6">
        <w:rPr>
          <w:rFonts w:asciiTheme="majorBidi" w:hAnsiTheme="majorBidi"/>
          <w:sz w:val="26"/>
          <w:szCs w:val="26"/>
          <w:rtl/>
        </w:rPr>
        <w:t>الشريحة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</w:t>
      </w:r>
      <w:r w:rsidR="00A24AA6">
        <w:rPr>
          <w:rFonts w:asciiTheme="majorBidi" w:hAnsiTheme="majorBidi"/>
          <w:sz w:val="26"/>
          <w:szCs w:val="26"/>
          <w:rtl/>
        </w:rPr>
        <w:t>لأولى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(</w:t>
      </w:r>
      <w:r w:rsidR="00A24AA6" w:rsidRPr="00997C48">
        <w:rPr>
          <w:rFonts w:asciiTheme="majorBidi" w:hAnsiTheme="majorBidi"/>
          <w:sz w:val="26"/>
          <w:szCs w:val="26"/>
        </w:rPr>
        <w:t>IRQ/PHA/58/INV/09</w:t>
      </w:r>
      <w:r w:rsidR="00A24AA6">
        <w:rPr>
          <w:rFonts w:asciiTheme="majorBidi" w:hAnsiTheme="majorBidi"/>
          <w:sz w:val="26"/>
          <w:szCs w:val="26"/>
          <w:rtl/>
        </w:rPr>
        <w:t>)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و</w:t>
      </w:r>
      <w:r w:rsidRPr="00997C48">
        <w:rPr>
          <w:rFonts w:asciiTheme="majorBidi" w:hAnsiTheme="majorBidi"/>
          <w:sz w:val="26"/>
          <w:szCs w:val="26"/>
          <w:rtl/>
        </w:rPr>
        <w:t>مشروع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استبدال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مبرد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24AA6">
        <w:rPr>
          <w:rFonts w:asciiTheme="majorBidi" w:hAnsiTheme="majorBidi"/>
          <w:sz w:val="26"/>
          <w:szCs w:val="26"/>
          <w:rtl/>
        </w:rPr>
        <w:t>الكلوروفلوروكربون-</w:t>
      </w:r>
      <w:r w:rsidR="00A24AA6">
        <w:rPr>
          <w:rFonts w:asciiTheme="majorBidi" w:hAnsiTheme="majorBidi"/>
          <w:sz w:val="26"/>
          <w:szCs w:val="26"/>
          <w:lang w:val="en-US"/>
        </w:rPr>
        <w:t>12</w:t>
      </w:r>
      <w:r w:rsidR="002D1EB1">
        <w:rPr>
          <w:rFonts w:asciiTheme="majorBidi" w:hAnsiTheme="majorBidi"/>
          <w:sz w:val="26"/>
          <w:szCs w:val="26"/>
          <w:rtl/>
          <w:lang w:val="en-US"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بالأيسوبوتان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وعامل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تفريغ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الرغاوى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الكلوروفلوروكربون-</w:t>
      </w:r>
      <w:r w:rsidR="00A507DA">
        <w:rPr>
          <w:rFonts w:asciiTheme="majorBidi" w:hAnsiTheme="majorBidi"/>
          <w:sz w:val="26"/>
          <w:szCs w:val="26"/>
          <w:lang w:val="en-US"/>
        </w:rPr>
        <w:t>11</w:t>
      </w:r>
      <w:r w:rsidR="002D1EB1">
        <w:rPr>
          <w:rFonts w:asciiTheme="majorBidi" w:hAnsiTheme="majorBidi"/>
          <w:sz w:val="26"/>
          <w:szCs w:val="26"/>
          <w:rtl/>
          <w:lang w:val="en-US"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بالسكلوبنتان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تصنيع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الثلاجات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المنزلية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والمجمدات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الدرجية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شركة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الصناعات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الخفيفة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العراق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</w:rPr>
        <w:t>(IRQ/REF/57/INV/07)</w:t>
      </w:r>
      <w:r w:rsidRPr="00997C48">
        <w:rPr>
          <w:rFonts w:asciiTheme="majorBidi" w:hAnsiTheme="majorBidi"/>
          <w:sz w:val="26"/>
          <w:szCs w:val="26"/>
          <w:rtl/>
        </w:rPr>
        <w:t>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وتقديم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تقارير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</w:t>
      </w:r>
      <w:r w:rsidR="00A507DA">
        <w:rPr>
          <w:rFonts w:asciiTheme="majorBidi" w:hAnsiTheme="majorBidi"/>
          <w:sz w:val="26"/>
          <w:szCs w:val="26"/>
          <w:rtl/>
        </w:rPr>
        <w:t>ست</w:t>
      </w:r>
      <w:r w:rsidRPr="00997C48">
        <w:rPr>
          <w:rFonts w:asciiTheme="majorBidi" w:hAnsiTheme="majorBidi"/>
          <w:sz w:val="26"/>
          <w:szCs w:val="26"/>
          <w:rtl/>
        </w:rPr>
        <w:t>كمال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المشروع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وإعادة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أرصدة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غير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مستخدمة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997C48">
        <w:rPr>
          <w:rFonts w:asciiTheme="majorBidi" w:hAnsiTheme="majorBidi"/>
          <w:sz w:val="26"/>
          <w:szCs w:val="26"/>
          <w:rtl/>
        </w:rPr>
        <w:t>الصندوق</w:t>
      </w:r>
      <w:r w:rsidRPr="00997C48">
        <w:rPr>
          <w:rFonts w:asciiTheme="majorBidi" w:hAnsiTheme="majorBidi"/>
          <w:sz w:val="26"/>
          <w:szCs w:val="26"/>
        </w:rPr>
        <w:t>.</w:t>
      </w:r>
    </w:p>
    <w:p w14:paraId="48BFF5C4" w14:textId="6486DDEF" w:rsidR="00997C48" w:rsidRPr="00997C48" w:rsidRDefault="006D70D1" w:rsidP="00F50C6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/>
          <w:sz w:val="26"/>
          <w:szCs w:val="26"/>
          <w:rtl/>
        </w:rPr>
        <w:t>وتم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استكمال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مكون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الأولى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 w:rsidRPr="001E47B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A507DA" w:rsidRPr="001E47B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A507DA" w:rsidRPr="001E47B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A507DA"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A507DA" w:rsidRPr="001E47B8">
        <w:rPr>
          <w:sz w:val="26"/>
          <w:szCs w:val="26"/>
          <w:rtl/>
          <w:lang w:val="en-CA"/>
        </w:rPr>
        <w:t>الهيدروكلوروفلوروكربونية</w:t>
      </w:r>
      <w:r w:rsidR="00997C48" w:rsidRPr="00997C48">
        <w:rPr>
          <w:rFonts w:asciiTheme="majorBidi" w:hAnsiTheme="majorBidi"/>
          <w:sz w:val="26"/>
          <w:szCs w:val="26"/>
          <w:rtl/>
        </w:rPr>
        <w:t>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غير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مكون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اليونيدو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يُستكمل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بعد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ولم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يتم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استكمال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المشروعين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المتعلقين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بالمواد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الكلوروفلوروكربون</w:t>
      </w:r>
      <w:r w:rsidR="00A507DA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المدرجين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المقرر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أيضا.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وبالتالي،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فإن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الشرط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المتعلق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بالنظر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التمويل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الإضافي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المنصوص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عليه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المقرر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87/40(ج)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يتحقق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إلا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بصورة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A507DA">
        <w:rPr>
          <w:rFonts w:asciiTheme="majorBidi" w:hAnsiTheme="majorBidi"/>
          <w:sz w:val="26"/>
          <w:szCs w:val="26"/>
          <w:rtl/>
        </w:rPr>
        <w:t>جزئية</w:t>
      </w:r>
      <w:r w:rsidR="00997C48" w:rsidRPr="00997C48">
        <w:rPr>
          <w:rFonts w:asciiTheme="majorBidi" w:hAnsiTheme="majorBidi"/>
          <w:sz w:val="26"/>
          <w:szCs w:val="26"/>
        </w:rPr>
        <w:t>.</w:t>
      </w:r>
    </w:p>
    <w:p w14:paraId="074449DB" w14:textId="40CBC8F0" w:rsidR="00997C48" w:rsidRPr="00997C48" w:rsidRDefault="006D70D1" w:rsidP="00997C4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/>
          <w:sz w:val="26"/>
          <w:szCs w:val="26"/>
          <w:rtl/>
        </w:rPr>
        <w:t>وعلى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الرغم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ذلك،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ومع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ملاحظة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كل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التمويل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المرتبط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بالشريحة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الأولى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 w:rsidRPr="00B74C7B">
        <w:rPr>
          <w:rFonts w:asciiTheme="majorBidi" w:hAnsiTheme="majorBidi"/>
          <w:sz w:val="26"/>
          <w:szCs w:val="26"/>
          <w:rtl/>
        </w:rPr>
        <w:t>خطة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 w:rsidRPr="00B74C7B">
        <w:rPr>
          <w:rFonts w:asciiTheme="majorBidi" w:hAnsiTheme="majorBidi"/>
          <w:sz w:val="26"/>
          <w:szCs w:val="26"/>
          <w:rtl/>
        </w:rPr>
        <w:t>إدارة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 w:rsidRPr="00B74C7B">
        <w:rPr>
          <w:rFonts w:asciiTheme="majorBidi" w:hAnsiTheme="majorBidi"/>
          <w:sz w:val="26"/>
          <w:szCs w:val="26"/>
          <w:rtl/>
        </w:rPr>
        <w:t>إزالة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 w:rsidRPr="00B74C7B"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 w:rsidRPr="00B74C7B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لليونيب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قد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إنفاقه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تقريب</w:t>
      </w:r>
      <w:r w:rsidR="00B74C7B">
        <w:rPr>
          <w:rFonts w:asciiTheme="majorBidi" w:hAnsiTheme="majorBidi"/>
          <w:sz w:val="26"/>
          <w:szCs w:val="26"/>
          <w:rtl/>
        </w:rPr>
        <w:t>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أنشطة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اليونيب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ذات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الصلة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قد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اكتملت؛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فقد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طلب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اليونيب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واليونيدو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الأمانة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النظر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طلب</w:t>
      </w:r>
      <w:r w:rsidR="00B74C7B">
        <w:rPr>
          <w:rFonts w:asciiTheme="majorBidi" w:hAnsiTheme="majorBidi"/>
          <w:sz w:val="26"/>
          <w:szCs w:val="26"/>
          <w:rtl/>
        </w:rPr>
        <w:t>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الشريحتين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الثانية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والثالثة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لتجنب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حدوث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انقطاع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تقديم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المساعدة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lastRenderedPageBreak/>
        <w:t>المالية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للعراق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والسماح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باستمرار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الأنشطة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الجارية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المطلوبة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لتحقيق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خفض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مستدام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B74C7B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2025،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بما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يتماشى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تدابير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الرقابة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B74C7B">
        <w:rPr>
          <w:rFonts w:asciiTheme="majorBidi" w:hAnsiTheme="majorBidi"/>
          <w:sz w:val="26"/>
          <w:szCs w:val="26"/>
          <w:rtl/>
        </w:rPr>
        <w:t>الاستهلاك</w:t>
      </w:r>
      <w:r w:rsidR="00997C48" w:rsidRPr="00997C48">
        <w:rPr>
          <w:rFonts w:asciiTheme="majorBidi" w:hAnsiTheme="majorBidi"/>
          <w:sz w:val="26"/>
          <w:szCs w:val="26"/>
        </w:rPr>
        <w:t>.</w:t>
      </w:r>
    </w:p>
    <w:p w14:paraId="642F3D5D" w14:textId="54CC0131" w:rsidR="00997C48" w:rsidRPr="00997C48" w:rsidRDefault="00B74C7B" w:rsidP="00997C4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/>
          <w:sz w:val="26"/>
          <w:szCs w:val="26"/>
          <w:rtl/>
        </w:rPr>
        <w:t>وقامت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الأمانة،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لاحظت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الهيدروكلوروفلوروكربون</w:t>
      </w:r>
      <w:r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العراق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ينخفض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خلال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السنوات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الأربع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الماضية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البلاد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تحتاج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المساعدة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لمواصلة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</w:t>
      </w:r>
      <w:r w:rsidR="00997C48" w:rsidRPr="00997C48">
        <w:rPr>
          <w:rFonts w:asciiTheme="majorBidi" w:hAnsiTheme="majorBidi"/>
          <w:sz w:val="26"/>
          <w:szCs w:val="26"/>
          <w:rtl/>
        </w:rPr>
        <w:t>أنشطة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الجارية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</w:t>
      </w:r>
      <w:r w:rsidRPr="001E47B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وتحقيق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خفض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بنسبة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67.5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المائة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خط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أساس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الهيدروكلوروفلوروكربون</w:t>
      </w:r>
      <w:r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2025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نحو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مستدام،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بمراجعة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طلبات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الشرائح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بصورة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استثنائي</w:t>
      </w:r>
      <w:r>
        <w:rPr>
          <w:rFonts w:asciiTheme="majorBidi" w:hAnsiTheme="majorBidi"/>
          <w:sz w:val="26"/>
          <w:szCs w:val="26"/>
          <w:rtl/>
        </w:rPr>
        <w:t>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وناقشت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الوكال</w:t>
      </w:r>
      <w:r>
        <w:rPr>
          <w:rFonts w:asciiTheme="majorBidi" w:hAnsiTheme="majorBidi"/>
          <w:sz w:val="26"/>
          <w:szCs w:val="26"/>
          <w:rtl/>
        </w:rPr>
        <w:t>تين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المنفذ</w:t>
      </w:r>
      <w:r>
        <w:rPr>
          <w:rFonts w:asciiTheme="majorBidi" w:hAnsiTheme="majorBidi"/>
          <w:sz w:val="26"/>
          <w:szCs w:val="26"/>
          <w:rtl/>
        </w:rPr>
        <w:t>تين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حالة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الأنشطة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المتأخرة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منذ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فترة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طويلة،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فضلا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خطة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997C48" w:rsidRPr="00997C48">
        <w:rPr>
          <w:rFonts w:asciiTheme="majorBidi" w:hAnsiTheme="majorBidi"/>
          <w:sz w:val="26"/>
          <w:szCs w:val="26"/>
          <w:rtl/>
        </w:rPr>
        <w:t>عمل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لاستكمالها</w:t>
      </w:r>
      <w:r w:rsidR="00997C48" w:rsidRPr="00997C48">
        <w:rPr>
          <w:rFonts w:asciiTheme="majorBidi" w:hAnsiTheme="majorBidi"/>
          <w:sz w:val="26"/>
          <w:szCs w:val="26"/>
          <w:rtl/>
        </w:rPr>
        <w:t>.</w:t>
      </w:r>
    </w:p>
    <w:p w14:paraId="310696DA" w14:textId="542B79C9" w:rsidR="00316F6B" w:rsidRPr="001E47B8" w:rsidRDefault="00316F6B" w:rsidP="001C012B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تقرير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عن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استهلاك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C012B">
        <w:rPr>
          <w:sz w:val="26"/>
          <w:szCs w:val="26"/>
          <w:u w:val="single"/>
          <w:rtl/>
        </w:rPr>
        <w:t>ال</w:t>
      </w:r>
      <w:r w:rsidR="0054573A" w:rsidRPr="001C012B">
        <w:rPr>
          <w:sz w:val="26"/>
          <w:szCs w:val="26"/>
          <w:u w:val="single"/>
          <w:rtl/>
        </w:rPr>
        <w:t>هيدروكلوروفلوروكربون</w:t>
      </w:r>
      <w:r w:rsidRPr="001C012B">
        <w:rPr>
          <w:sz w:val="26"/>
          <w:szCs w:val="26"/>
          <w:u w:val="single"/>
          <w:rtl/>
        </w:rPr>
        <w:t>ية</w:t>
      </w:r>
    </w:p>
    <w:p w14:paraId="0370EC45" w14:textId="2B5D0E72" w:rsidR="004B1789" w:rsidRPr="001E47B8" w:rsidRDefault="00C10DB4" w:rsidP="00C46562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b/>
          <w:bCs/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أبلغت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حكومة</w:t>
      </w:r>
      <w:r w:rsidR="002D1EB1">
        <w:rPr>
          <w:sz w:val="26"/>
          <w:szCs w:val="26"/>
          <w:rtl/>
          <w:lang w:val="en-CA"/>
        </w:rPr>
        <w:t xml:space="preserve"> </w:t>
      </w:r>
      <w:r w:rsidR="00B74C7B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قدره</w:t>
      </w:r>
      <w:r w:rsidR="002D1EB1">
        <w:rPr>
          <w:sz w:val="26"/>
          <w:szCs w:val="26"/>
          <w:rtl/>
          <w:lang w:val="en-CA"/>
        </w:rPr>
        <w:t xml:space="preserve"> </w:t>
      </w:r>
      <w:r w:rsidR="00B74C7B" w:rsidRPr="00B74C7B">
        <w:rPr>
          <w:sz w:val="26"/>
          <w:szCs w:val="26"/>
          <w:rtl/>
          <w:lang w:val="en-CA"/>
        </w:rPr>
        <w:t>66.39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طن</w:t>
      </w:r>
      <w:r w:rsidR="00C77696">
        <w:rPr>
          <w:sz w:val="26"/>
          <w:szCs w:val="26"/>
          <w:rtl/>
          <w:lang w:val="en-CA"/>
        </w:rPr>
        <w:t>ا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قدرات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استنفاد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C46562">
        <w:rPr>
          <w:rFonts w:asciiTheme="majorBidi" w:hAnsiTheme="majorBidi"/>
          <w:sz w:val="26"/>
          <w:szCs w:val="26"/>
          <w:rtl/>
        </w:rPr>
        <w:t>ال</w:t>
      </w:r>
      <w:r w:rsidR="0054573A" w:rsidRPr="00C46562">
        <w:rPr>
          <w:rFonts w:asciiTheme="majorBidi" w:hAnsiTheme="majorBidi"/>
          <w:sz w:val="26"/>
          <w:szCs w:val="26"/>
          <w:rtl/>
        </w:rPr>
        <w:t>هيدروكلوروفلوروكربون</w:t>
      </w:r>
      <w:r w:rsidR="00095233" w:rsidRPr="00C46562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2023،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C46562">
        <w:rPr>
          <w:rFonts w:asciiTheme="majorBidi" w:hAnsiTheme="majorBidi"/>
          <w:sz w:val="26"/>
          <w:szCs w:val="26"/>
          <w:rtl/>
        </w:rPr>
        <w:t>وهو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يقل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بنسبة</w:t>
      </w:r>
      <w:r w:rsidR="002D1EB1">
        <w:rPr>
          <w:sz w:val="26"/>
          <w:szCs w:val="26"/>
          <w:rtl/>
          <w:lang w:val="en-CA"/>
        </w:rPr>
        <w:t xml:space="preserve"> </w:t>
      </w:r>
      <w:r w:rsidR="002077FB">
        <w:rPr>
          <w:sz w:val="26"/>
          <w:szCs w:val="26"/>
          <w:lang w:val="en-US"/>
        </w:rPr>
        <w:t>39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خط</w:t>
      </w:r>
      <w:r w:rsidR="002D1EB1">
        <w:rPr>
          <w:sz w:val="26"/>
          <w:szCs w:val="26"/>
          <w:rtl/>
          <w:lang w:val="en-CA"/>
        </w:rPr>
        <w:t xml:space="preserve"> </w:t>
      </w:r>
      <w:r w:rsidR="002077FB"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="002077FB">
        <w:rPr>
          <w:sz w:val="26"/>
          <w:szCs w:val="26"/>
          <w:rtl/>
          <w:lang w:val="en-CA"/>
        </w:rPr>
        <w:t>ال</w:t>
      </w:r>
      <w:r w:rsidR="00F328F1" w:rsidRPr="001E47B8">
        <w:rPr>
          <w:sz w:val="26"/>
          <w:szCs w:val="26"/>
          <w:rtl/>
          <w:lang w:val="en-CA"/>
        </w:rPr>
        <w:t>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C46562">
        <w:rPr>
          <w:rFonts w:asciiTheme="majorBidi" w:hAnsiTheme="majorBidi"/>
          <w:sz w:val="26"/>
          <w:szCs w:val="26"/>
          <w:rtl/>
        </w:rPr>
        <w:t>ال</w:t>
      </w:r>
      <w:r w:rsidR="0054573A" w:rsidRPr="00C46562">
        <w:rPr>
          <w:rFonts w:asciiTheme="majorBidi" w:hAnsiTheme="majorBidi"/>
          <w:sz w:val="26"/>
          <w:szCs w:val="26"/>
          <w:rtl/>
        </w:rPr>
        <w:t>هيدروكلوروفلوروكربون</w:t>
      </w:r>
      <w:r w:rsidR="00E34624" w:rsidRPr="00C46562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sz w:val="26"/>
          <w:szCs w:val="26"/>
          <w:rtl/>
          <w:lang w:val="en-CA"/>
        </w:rPr>
        <w:t xml:space="preserve"> </w:t>
      </w:r>
      <w:r w:rsidR="002077FB">
        <w:rPr>
          <w:sz w:val="26"/>
          <w:szCs w:val="26"/>
          <w:rtl/>
          <w:lang w:val="en-CA"/>
        </w:rPr>
        <w:t>للامتثال</w:t>
      </w:r>
      <w:r w:rsidR="002D1EB1">
        <w:rPr>
          <w:sz w:val="26"/>
          <w:szCs w:val="26"/>
          <w:rtl/>
          <w:lang w:val="en-CA"/>
        </w:rPr>
        <w:t xml:space="preserve"> </w:t>
      </w:r>
      <w:r w:rsidR="002077F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2077FB">
        <w:rPr>
          <w:sz w:val="26"/>
          <w:szCs w:val="26"/>
          <w:rtl/>
          <w:lang w:val="en-CA"/>
        </w:rPr>
        <w:t>البلاد</w:t>
      </w:r>
      <w:r w:rsidR="00325DFD" w:rsidRPr="001E47B8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ويوضح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الجدول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1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095233" w:rsidRPr="001E47B8">
        <w:rPr>
          <w:sz w:val="26"/>
          <w:szCs w:val="26"/>
          <w:rtl/>
          <w:lang w:val="en-CA"/>
        </w:rPr>
        <w:t>ية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الفترة</w:t>
      </w:r>
      <w:r w:rsidR="002D1EB1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2019-2023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64E7276" w14:textId="1C83D8DB" w:rsidR="00095233" w:rsidRPr="001E47B8" w:rsidRDefault="00095233" w:rsidP="00095233">
      <w:pPr>
        <w:bidi/>
        <w:spacing w:after="120" w:line="360" w:lineRule="exact"/>
        <w:rPr>
          <w:b/>
          <w:bCs/>
          <w:sz w:val="26"/>
          <w:szCs w:val="26"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1-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استهلاك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المواد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54573A" w:rsidRPr="001E47B8">
        <w:rPr>
          <w:b/>
          <w:bCs/>
          <w:sz w:val="26"/>
          <w:szCs w:val="26"/>
          <w:rtl/>
          <w:lang w:val="en-CA"/>
        </w:rPr>
        <w:t>هيدروكلوروفلوروكربون</w:t>
      </w:r>
      <w:r w:rsidR="00CD3EF8" w:rsidRPr="001E47B8">
        <w:rPr>
          <w:b/>
          <w:bCs/>
          <w:sz w:val="26"/>
          <w:szCs w:val="26"/>
          <w:rtl/>
          <w:lang w:val="en-CA"/>
        </w:rPr>
        <w:t>ية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="002077FB">
        <w:rPr>
          <w:b/>
          <w:bCs/>
          <w:sz w:val="26"/>
          <w:szCs w:val="26"/>
          <w:rtl/>
          <w:lang w:val="en-CA"/>
        </w:rPr>
        <w:t>العراق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(بيانات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المادة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7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للفترة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2019-2023)</w:t>
      </w:r>
    </w:p>
    <w:tbl>
      <w:tblPr>
        <w:bidiVisual/>
        <w:tblW w:w="5010" w:type="pct"/>
        <w:tblLook w:val="04A0" w:firstRow="1" w:lastRow="0" w:firstColumn="1" w:lastColumn="0" w:noHBand="0" w:noVBand="1"/>
      </w:tblPr>
      <w:tblGrid>
        <w:gridCol w:w="3069"/>
        <w:gridCol w:w="1029"/>
        <w:gridCol w:w="1029"/>
        <w:gridCol w:w="1031"/>
        <w:gridCol w:w="1031"/>
        <w:gridCol w:w="1031"/>
        <w:gridCol w:w="1149"/>
      </w:tblGrid>
      <w:tr w:rsidR="00CD3EF8" w:rsidRPr="001E47B8" w14:paraId="694B8C86" w14:textId="77777777" w:rsidTr="002077FB">
        <w:trPr>
          <w:trHeight w:val="248"/>
          <w:tblHeader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9DA94C" w14:textId="5C46D9A0" w:rsidR="00CD3EF8" w:rsidRPr="001E47B8" w:rsidRDefault="00C10DB4" w:rsidP="002077FB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  <w:lang w:val="en-CA"/>
              </w:rPr>
              <w:t>ال</w:t>
            </w:r>
            <w:r w:rsidR="0054573A" w:rsidRPr="001E47B8">
              <w:rPr>
                <w:b/>
                <w:bCs/>
                <w:sz w:val="20"/>
                <w:rtl/>
                <w:lang w:val="en-CA"/>
              </w:rPr>
              <w:t>هيدروكلوروفلوروكربون</w:t>
            </w:r>
            <w:r w:rsidRPr="001E47B8">
              <w:rPr>
                <w:b/>
                <w:bCs/>
                <w:sz w:val="20"/>
                <w:rtl/>
                <w:lang w:val="en-CA"/>
              </w:rPr>
              <w:t>-22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A41A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2019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249A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119C2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244E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B5DB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4D3A" w14:textId="1DDC393F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خط</w:t>
            </w:r>
            <w:r w:rsidR="002D1EB1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الأساس</w:t>
            </w:r>
          </w:p>
        </w:tc>
      </w:tr>
      <w:tr w:rsidR="002077FB" w:rsidRPr="001E47B8" w14:paraId="62918CB5" w14:textId="77777777" w:rsidTr="002077FB">
        <w:trPr>
          <w:trHeight w:val="240"/>
        </w:trPr>
        <w:tc>
          <w:tcPr>
            <w:tcW w:w="1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5AE472" w14:textId="4CBD5C76" w:rsidR="002077FB" w:rsidRPr="001E47B8" w:rsidRDefault="002077FB" w:rsidP="002077FB">
            <w:pPr>
              <w:widowControl w:val="0"/>
              <w:bidi/>
              <w:ind w:left="98"/>
              <w:jc w:val="left"/>
              <w:rPr>
                <w:b/>
                <w:sz w:val="20"/>
              </w:rPr>
            </w:pPr>
            <w:r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طن</w:t>
            </w:r>
            <w:r w:rsidR="002D1EB1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متري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AB53E" w14:textId="32972702" w:rsidR="002077FB" w:rsidRPr="001E47B8" w:rsidRDefault="002077FB" w:rsidP="002077FB">
            <w:pPr>
              <w:bidi/>
              <w:ind w:left="-201" w:right="104"/>
              <w:jc w:val="center"/>
              <w:rPr>
                <w:sz w:val="20"/>
              </w:rPr>
            </w:pPr>
            <w:r w:rsidRPr="00584722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,</w:t>
            </w:r>
            <w:r w:rsidRPr="00584722">
              <w:rPr>
                <w:color w:val="000000"/>
                <w:sz w:val="20"/>
              </w:rPr>
              <w:t>698</w:t>
            </w:r>
            <w:r>
              <w:rPr>
                <w:color w:val="000000"/>
                <w:sz w:val="20"/>
              </w:rPr>
              <w:t>.00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7DE79" w14:textId="485CE382" w:rsidR="002077FB" w:rsidRPr="001E47B8" w:rsidRDefault="002077FB" w:rsidP="002077FB">
            <w:pPr>
              <w:bidi/>
              <w:ind w:left="-201" w:right="104"/>
              <w:jc w:val="center"/>
              <w:rPr>
                <w:sz w:val="20"/>
              </w:rPr>
            </w:pPr>
            <w:r w:rsidRPr="00584722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,</w:t>
            </w:r>
            <w:r w:rsidRPr="00584722">
              <w:rPr>
                <w:color w:val="000000"/>
                <w:sz w:val="20"/>
              </w:rPr>
              <w:t>207</w:t>
            </w:r>
            <w:r>
              <w:rPr>
                <w:color w:val="000000"/>
                <w:sz w:val="20"/>
              </w:rPr>
              <w:t>.09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E7E5B" w14:textId="03FCF956" w:rsidR="002077FB" w:rsidRPr="001E47B8" w:rsidRDefault="002077FB" w:rsidP="002077FB">
            <w:pPr>
              <w:widowControl w:val="0"/>
              <w:bidi/>
              <w:ind w:left="-201" w:right="104"/>
              <w:jc w:val="center"/>
              <w:rPr>
                <w:sz w:val="20"/>
              </w:rPr>
            </w:pPr>
            <w:r w:rsidRPr="00584722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,</w:t>
            </w:r>
            <w:r w:rsidRPr="00584722">
              <w:rPr>
                <w:color w:val="000000"/>
                <w:sz w:val="20"/>
              </w:rPr>
              <w:t>207</w:t>
            </w:r>
            <w:r>
              <w:rPr>
                <w:color w:val="000000"/>
                <w:sz w:val="20"/>
              </w:rPr>
              <w:t>.09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23DF4" w14:textId="69A2C0BE" w:rsidR="002077FB" w:rsidRPr="001E47B8" w:rsidRDefault="002077FB" w:rsidP="002077FB">
            <w:pPr>
              <w:widowControl w:val="0"/>
              <w:bidi/>
              <w:ind w:left="-201" w:right="104"/>
              <w:jc w:val="center"/>
              <w:rPr>
                <w:sz w:val="20"/>
              </w:rPr>
            </w:pPr>
            <w:r w:rsidRPr="00584722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,</w:t>
            </w:r>
            <w:r w:rsidRPr="00584722">
              <w:rPr>
                <w:color w:val="000000"/>
                <w:sz w:val="20"/>
              </w:rPr>
              <w:t>207</w:t>
            </w:r>
            <w:r>
              <w:rPr>
                <w:color w:val="000000"/>
                <w:sz w:val="20"/>
              </w:rPr>
              <w:t>.09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F8BC3" w14:textId="756C685E" w:rsidR="002077FB" w:rsidRPr="001E47B8" w:rsidRDefault="002077FB" w:rsidP="002077FB">
            <w:pPr>
              <w:widowControl w:val="0"/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 w:rsidRPr="00584722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,</w:t>
            </w:r>
            <w:r w:rsidRPr="00584722">
              <w:rPr>
                <w:color w:val="000000"/>
                <w:sz w:val="20"/>
              </w:rPr>
              <w:t>207</w:t>
            </w:r>
            <w:r>
              <w:rPr>
                <w:color w:val="000000"/>
                <w:sz w:val="20"/>
              </w:rPr>
              <w:t>.09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194AD" w14:textId="4888DD91" w:rsidR="002077FB" w:rsidRPr="001E47B8" w:rsidRDefault="002077FB" w:rsidP="002077FB">
            <w:pPr>
              <w:widowControl w:val="0"/>
              <w:bidi/>
              <w:ind w:left="-201" w:right="104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1,970.9</w:t>
            </w:r>
          </w:p>
        </w:tc>
      </w:tr>
      <w:tr w:rsidR="002077FB" w:rsidRPr="001E47B8" w14:paraId="5193B9A7" w14:textId="77777777" w:rsidTr="002077FB">
        <w:trPr>
          <w:trHeight w:val="248"/>
        </w:trPr>
        <w:tc>
          <w:tcPr>
            <w:tcW w:w="1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4CFF01F" w14:textId="61463AA4" w:rsidR="002077FB" w:rsidRPr="001E47B8" w:rsidRDefault="002077FB" w:rsidP="002077FB">
            <w:pPr>
              <w:widowControl w:val="0"/>
              <w:bidi/>
              <w:ind w:left="98"/>
              <w:jc w:val="left"/>
              <w:rPr>
                <w:b/>
                <w:bCs/>
                <w:sz w:val="20"/>
                <w:rtl/>
              </w:rPr>
            </w:pPr>
            <w:r w:rsidRPr="001E47B8">
              <w:rPr>
                <w:b/>
                <w:bCs/>
                <w:sz w:val="20"/>
                <w:rtl/>
                <w:lang w:val="en-CA"/>
              </w:rPr>
              <w:t>طن</w:t>
            </w:r>
            <w:r w:rsidR="002D1EB1">
              <w:rPr>
                <w:b/>
                <w:bCs/>
                <w:sz w:val="20"/>
                <w:rtl/>
                <w:lang w:val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CA"/>
              </w:rPr>
              <w:t>من</w:t>
            </w:r>
            <w:r w:rsidR="002D1EB1">
              <w:rPr>
                <w:b/>
                <w:bCs/>
                <w:sz w:val="20"/>
                <w:rtl/>
                <w:lang w:val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CA"/>
              </w:rPr>
              <w:t>قدرات</w:t>
            </w:r>
            <w:r w:rsidR="002D1EB1">
              <w:rPr>
                <w:b/>
                <w:bCs/>
                <w:sz w:val="20"/>
                <w:rtl/>
                <w:lang w:val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CA"/>
              </w:rPr>
              <w:t>استنفاد</w:t>
            </w:r>
            <w:r w:rsidR="002D1EB1">
              <w:rPr>
                <w:b/>
                <w:bCs/>
                <w:sz w:val="20"/>
                <w:rtl/>
                <w:lang w:val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CA"/>
              </w:rPr>
              <w:t>الأوزون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B8C1C" w14:textId="7C2CACC4" w:rsidR="002077FB" w:rsidRPr="001E47B8" w:rsidRDefault="002077FB" w:rsidP="002077FB">
            <w:pPr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>
              <w:rPr>
                <w:rFonts w:eastAsiaTheme="minorHAnsi"/>
                <w:color w:val="000000"/>
                <w:sz w:val="20"/>
              </w:rPr>
              <w:t>93.39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AE683" w14:textId="10B5A173" w:rsidR="002077FB" w:rsidRPr="001E47B8" w:rsidRDefault="002077FB" w:rsidP="002077FB">
            <w:pPr>
              <w:bidi/>
              <w:ind w:left="-201" w:right="104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66.39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A0F5A" w14:textId="3C982366" w:rsidR="002077FB" w:rsidRPr="001E47B8" w:rsidRDefault="002077FB" w:rsidP="002077FB">
            <w:pPr>
              <w:bidi/>
              <w:ind w:left="-201" w:right="104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66.39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A86B" w14:textId="207F3D3E" w:rsidR="002077FB" w:rsidRPr="001E47B8" w:rsidRDefault="002077FB" w:rsidP="002077FB">
            <w:pPr>
              <w:bidi/>
              <w:ind w:left="-201" w:right="104"/>
              <w:jc w:val="center"/>
              <w:rPr>
                <w:sz w:val="20"/>
              </w:rPr>
            </w:pPr>
            <w:r>
              <w:rPr>
                <w:sz w:val="20"/>
              </w:rPr>
              <w:t>66.39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D79A" w14:textId="2CDEDA7A" w:rsidR="002077FB" w:rsidRPr="001E47B8" w:rsidRDefault="002077FB" w:rsidP="002077FB">
            <w:pPr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>
              <w:rPr>
                <w:rFonts w:eastAsiaTheme="minorHAnsi"/>
                <w:color w:val="000000"/>
                <w:sz w:val="20"/>
              </w:rPr>
              <w:t>66.39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41AC4" w14:textId="7788520B" w:rsidR="002077FB" w:rsidRPr="001E47B8" w:rsidRDefault="002077FB" w:rsidP="002077FB">
            <w:pPr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>
              <w:rPr>
                <w:rFonts w:eastAsiaTheme="minorHAnsi"/>
                <w:color w:val="000000"/>
                <w:sz w:val="20"/>
              </w:rPr>
              <w:t>108.4</w:t>
            </w:r>
          </w:p>
        </w:tc>
      </w:tr>
    </w:tbl>
    <w:p w14:paraId="5EE768E4" w14:textId="1ABA5D53" w:rsidR="006855C3" w:rsidRPr="001E47B8" w:rsidRDefault="006855C3" w:rsidP="00E34624">
      <w:pPr>
        <w:pStyle w:val="ListParagraph"/>
        <w:bidi/>
        <w:spacing w:after="120" w:line="360" w:lineRule="exact"/>
        <w:ind w:left="4"/>
        <w:contextualSpacing w:val="0"/>
        <w:rPr>
          <w:b/>
          <w:bCs/>
          <w:sz w:val="26"/>
          <w:szCs w:val="26"/>
          <w:rtl/>
          <w:lang w:val="en-CA"/>
        </w:rPr>
      </w:pPr>
    </w:p>
    <w:p w14:paraId="3EE0BF64" w14:textId="4AD1FCD6" w:rsidR="000B0B7F" w:rsidRPr="000B0B7F" w:rsidRDefault="00131E87" w:rsidP="000B0B7F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/>
          <w:sz w:val="26"/>
          <w:szCs w:val="26"/>
          <w:rtl/>
        </w:rPr>
        <w:t>وف</w:t>
      </w:r>
      <w:r w:rsidR="000B0B7F" w:rsidRPr="000B0B7F">
        <w:rPr>
          <w:rFonts w:asciiTheme="majorBidi" w:hAnsiTheme="majorBidi"/>
          <w:sz w:val="26"/>
          <w:szCs w:val="26"/>
          <w:rtl/>
        </w:rPr>
        <w:t>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عام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2020،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انخفض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66.39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طنا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قدرات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استنفاد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الأوزون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امتثالا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لتدابير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الرقابة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بموجب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بروتوكول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مونتريال؛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و</w:t>
      </w:r>
      <w:r w:rsidR="00C77696">
        <w:rPr>
          <w:rFonts w:asciiTheme="majorBidi" w:hAnsiTheme="majorBidi"/>
          <w:sz w:val="26"/>
          <w:szCs w:val="26"/>
          <w:rtl/>
        </w:rPr>
        <w:t>جرى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تحق</w:t>
      </w:r>
      <w:r w:rsidR="00C77696">
        <w:rPr>
          <w:rFonts w:asciiTheme="majorBidi" w:hAnsiTheme="majorBidi"/>
          <w:sz w:val="26"/>
          <w:szCs w:val="26"/>
          <w:rtl/>
        </w:rPr>
        <w:t>ي</w:t>
      </w:r>
      <w:r w:rsidR="000B0B7F" w:rsidRPr="000B0B7F">
        <w:rPr>
          <w:rFonts w:asciiTheme="majorBidi" w:hAnsiTheme="majorBidi"/>
          <w:sz w:val="26"/>
          <w:szCs w:val="26"/>
          <w:rtl/>
        </w:rPr>
        <w:t>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هذا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الخفض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عبر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تنفيذ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أنشطة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الإزالة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قطاع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خدمة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صيانة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التبريد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بالترافق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مع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إزالة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14.98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طنا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قدرات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استنفاد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الأوزون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المرحلة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الأولى،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والإزالة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الإضافي</w:t>
      </w:r>
      <w:r w:rsidR="00C77696">
        <w:rPr>
          <w:rFonts w:asciiTheme="majorBidi" w:hAnsiTheme="majorBidi"/>
          <w:sz w:val="26"/>
          <w:szCs w:val="26"/>
          <w:rtl/>
        </w:rPr>
        <w:t>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لـ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27.01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طن</w:t>
      </w:r>
      <w:r w:rsidR="00C77696">
        <w:rPr>
          <w:rFonts w:asciiTheme="majorBidi" w:hAnsiTheme="majorBidi"/>
          <w:sz w:val="26"/>
          <w:szCs w:val="26"/>
          <w:rtl/>
        </w:rPr>
        <w:t>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قدرات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استنفاد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الأوزون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دون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تمويل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الصندوق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المتعدد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الأطراف.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وتم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الحفاظ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على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عند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نفس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المستوى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خلال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السنوات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الثلاث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0B0B7F" w:rsidRPr="000B0B7F">
        <w:rPr>
          <w:rFonts w:asciiTheme="majorBidi" w:hAnsiTheme="majorBidi"/>
          <w:sz w:val="26"/>
          <w:szCs w:val="26"/>
          <w:rtl/>
        </w:rPr>
        <w:t>التالية</w:t>
      </w:r>
      <w:r w:rsidR="000B0B7F" w:rsidRPr="000B0B7F">
        <w:rPr>
          <w:rFonts w:asciiTheme="majorBidi" w:hAnsiTheme="majorBidi"/>
          <w:sz w:val="26"/>
          <w:szCs w:val="26"/>
        </w:rPr>
        <w:t>.</w:t>
      </w:r>
    </w:p>
    <w:p w14:paraId="4F1B3F03" w14:textId="64F60BBD" w:rsidR="000B0B7F" w:rsidRPr="00131E87" w:rsidRDefault="000B0B7F" w:rsidP="00131E87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131E87">
        <w:rPr>
          <w:i/>
          <w:iCs/>
          <w:sz w:val="26"/>
          <w:szCs w:val="26"/>
          <w:rtl/>
        </w:rPr>
        <w:t>تقرير</w:t>
      </w:r>
      <w:r w:rsidR="002D1EB1">
        <w:rPr>
          <w:i/>
          <w:iCs/>
          <w:sz w:val="26"/>
          <w:szCs w:val="26"/>
          <w:rtl/>
        </w:rPr>
        <w:t xml:space="preserve"> </w:t>
      </w:r>
      <w:r w:rsidRPr="00131E87">
        <w:rPr>
          <w:i/>
          <w:iCs/>
          <w:sz w:val="26"/>
          <w:szCs w:val="26"/>
          <w:rtl/>
        </w:rPr>
        <w:t>تنفيذ</w:t>
      </w:r>
      <w:r w:rsidR="002D1EB1">
        <w:rPr>
          <w:i/>
          <w:iCs/>
          <w:sz w:val="26"/>
          <w:szCs w:val="26"/>
          <w:rtl/>
        </w:rPr>
        <w:t xml:space="preserve"> </w:t>
      </w:r>
      <w:r w:rsidRPr="00131E87">
        <w:rPr>
          <w:i/>
          <w:iCs/>
          <w:sz w:val="26"/>
          <w:szCs w:val="26"/>
          <w:rtl/>
        </w:rPr>
        <w:t>البرنامج</w:t>
      </w:r>
      <w:r w:rsidR="002D1EB1">
        <w:rPr>
          <w:i/>
          <w:iCs/>
          <w:sz w:val="26"/>
          <w:szCs w:val="26"/>
          <w:rtl/>
        </w:rPr>
        <w:t xml:space="preserve"> </w:t>
      </w:r>
      <w:r w:rsidRPr="00131E87">
        <w:rPr>
          <w:i/>
          <w:iCs/>
          <w:sz w:val="26"/>
          <w:szCs w:val="26"/>
          <w:rtl/>
        </w:rPr>
        <w:t>القطري</w:t>
      </w:r>
    </w:p>
    <w:p w14:paraId="435153B7" w14:textId="4FE0D231" w:rsidR="000B0B7F" w:rsidRPr="000B0B7F" w:rsidRDefault="000B0B7F" w:rsidP="000B0B7F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</w:rPr>
      </w:pPr>
      <w:r w:rsidRPr="000B0B7F">
        <w:rPr>
          <w:rFonts w:asciiTheme="majorBidi" w:hAnsiTheme="majorBidi"/>
          <w:sz w:val="26"/>
          <w:szCs w:val="26"/>
          <w:rtl/>
        </w:rPr>
        <w:t>أبلغت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حكومة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العراق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عن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بيانات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ال</w:t>
      </w:r>
      <w:r w:rsidRPr="000B0B7F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القطاعي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للمواد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C77696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بموجب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تقرير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تنفيذ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البرنامج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القطري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لعام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2023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(تقرير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البرنامج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القطري)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والتي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تتوافق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حد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كبير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مع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البيانات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الواردة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بموجب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المادة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7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بروتوكول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مونتريال.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ويعتبر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تقدير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C77696"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C77696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المستهلك</w:t>
      </w:r>
      <w:r w:rsidR="00C77696">
        <w:rPr>
          <w:rFonts w:asciiTheme="majorBidi" w:hAnsiTheme="majorBidi"/>
          <w:sz w:val="26"/>
          <w:szCs w:val="26"/>
          <w:rtl/>
        </w:rPr>
        <w:t>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قبل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القطاعات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ذات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الصلة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بموجب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تقرير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البرنامج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القطري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أدنى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قليلا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(</w:t>
      </w:r>
      <w:r w:rsidR="0037110A">
        <w:rPr>
          <w:rFonts w:asciiTheme="majorBidi" w:hAnsiTheme="majorBidi"/>
          <w:sz w:val="26"/>
          <w:szCs w:val="26"/>
          <w:rtl/>
        </w:rPr>
        <w:t>بمقدار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0.50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طن</w:t>
      </w:r>
      <w:r w:rsidR="0037110A">
        <w:rPr>
          <w:rFonts w:asciiTheme="majorBidi" w:hAnsiTheme="majorBidi"/>
          <w:sz w:val="26"/>
          <w:szCs w:val="26"/>
          <w:rtl/>
        </w:rPr>
        <w:t>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قدرات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استنفاد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الأوزون)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37110A">
        <w:rPr>
          <w:rFonts w:asciiTheme="majorBidi" w:hAnsiTheme="majorBidi"/>
          <w:sz w:val="26"/>
          <w:szCs w:val="26"/>
          <w:rtl/>
        </w:rPr>
        <w:t>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المبلغ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عنه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بموجب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المادة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7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بسبب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قيام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بعض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المستوردين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37110A">
        <w:rPr>
          <w:rFonts w:asciiTheme="majorBidi" w:hAnsiTheme="majorBidi"/>
          <w:sz w:val="26"/>
          <w:szCs w:val="26"/>
          <w:rtl/>
        </w:rPr>
        <w:t>ب</w:t>
      </w:r>
      <w:r w:rsidRPr="000B0B7F">
        <w:rPr>
          <w:rFonts w:asciiTheme="majorBidi" w:hAnsiTheme="majorBidi"/>
          <w:sz w:val="26"/>
          <w:szCs w:val="26"/>
          <w:rtl/>
        </w:rPr>
        <w:t>تخزين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كميات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0B0B7F">
        <w:rPr>
          <w:rFonts w:asciiTheme="majorBidi" w:hAnsiTheme="majorBidi"/>
          <w:sz w:val="26"/>
          <w:szCs w:val="26"/>
          <w:rtl/>
        </w:rPr>
        <w:t>صغيرة.</w:t>
      </w:r>
    </w:p>
    <w:p w14:paraId="352F3531" w14:textId="4F7CF94D" w:rsidR="00DD05F6" w:rsidRPr="0037110A" w:rsidRDefault="00DD05F6" w:rsidP="0037110A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37110A">
        <w:rPr>
          <w:i/>
          <w:iCs/>
          <w:sz w:val="26"/>
          <w:szCs w:val="26"/>
          <w:rtl/>
        </w:rPr>
        <w:t>تقرير</w:t>
      </w:r>
      <w:r w:rsidR="002D1EB1">
        <w:rPr>
          <w:i/>
          <w:iCs/>
          <w:sz w:val="26"/>
          <w:szCs w:val="26"/>
          <w:rtl/>
        </w:rPr>
        <w:t xml:space="preserve"> </w:t>
      </w:r>
      <w:r w:rsidR="0037110A" w:rsidRPr="0037110A">
        <w:rPr>
          <w:i/>
          <w:iCs/>
          <w:sz w:val="26"/>
          <w:szCs w:val="26"/>
          <w:rtl/>
        </w:rPr>
        <w:t>التحقق</w:t>
      </w:r>
    </w:p>
    <w:p w14:paraId="75637FAB" w14:textId="620A4DF9" w:rsidR="008B7465" w:rsidRPr="008B7465" w:rsidRDefault="008B7465" w:rsidP="008B7465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</w:rPr>
      </w:pPr>
      <w:r w:rsidRPr="008B7465">
        <w:rPr>
          <w:rFonts w:asciiTheme="majorBidi" w:hAnsiTheme="majorBidi"/>
          <w:sz w:val="26"/>
          <w:szCs w:val="26"/>
          <w:rtl/>
        </w:rPr>
        <w:t>أكد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تقرير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التحقق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الحكومة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تقوم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بتنفيذ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نظام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للتراخيص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والحصص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للواردات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والصادرات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وأن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إجمالي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المواد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المبلغ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عنه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بموجب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المادة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7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بروتوكول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مونتريال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للفترة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عام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2020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عام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2023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كان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صحيحا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(كما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هو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موضح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الجدول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1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أعلاه).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وخلصت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lastRenderedPageBreak/>
        <w:t>عملية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التحقق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إلى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أن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العراق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أقل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الحد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الأقصى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للاستهلاك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المسموح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به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المنصوص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عليه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الاتفاق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المبرم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مع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اللجنة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8B7465">
        <w:rPr>
          <w:rFonts w:asciiTheme="majorBidi" w:hAnsiTheme="majorBidi"/>
          <w:sz w:val="26"/>
          <w:szCs w:val="26"/>
          <w:rtl/>
        </w:rPr>
        <w:t>التنفيذية</w:t>
      </w:r>
      <w:r>
        <w:rPr>
          <w:rFonts w:asciiTheme="majorBidi" w:hAnsiTheme="majorBidi"/>
          <w:sz w:val="26"/>
          <w:szCs w:val="26"/>
          <w:rtl/>
        </w:rPr>
        <w:t>.</w:t>
      </w:r>
    </w:p>
    <w:p w14:paraId="1CF24ABD" w14:textId="5B3CB665" w:rsidR="005D3045" w:rsidRPr="001E47B8" w:rsidRDefault="005D3045" w:rsidP="001C012B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حالة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6A06A9BA" w14:textId="5CD613B9" w:rsidR="008B7465" w:rsidRPr="001E47B8" w:rsidRDefault="008B7465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CA"/>
        </w:rPr>
      </w:pPr>
      <w:r w:rsidRPr="008B7465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الرابع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والثمانين،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وافقت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التنفيذية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تمديد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حتى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ديسمبر/كانون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2020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(المقرر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84/</w:t>
      </w:r>
      <w:r w:rsidRPr="008B7465">
        <w:rPr>
          <w:rFonts w:asciiTheme="majorBidi" w:hAnsiTheme="majorBidi"/>
          <w:sz w:val="26"/>
          <w:szCs w:val="26"/>
          <w:rtl/>
        </w:rPr>
        <w:t>75</w:t>
      </w:r>
      <w:r w:rsidRPr="008B7465">
        <w:rPr>
          <w:sz w:val="26"/>
          <w:szCs w:val="26"/>
          <w:rtl/>
          <w:lang w:val="en-CA"/>
        </w:rPr>
        <w:t>).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وتعتبر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الشرائح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المعتمدة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لليونيب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مستكملة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ماليا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الوقت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الحالي</w:t>
      </w:r>
      <w:r w:rsidRPr="008B7465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و</w:t>
      </w:r>
      <w:r w:rsidRPr="008B7465">
        <w:rPr>
          <w:sz w:val="26"/>
          <w:szCs w:val="26"/>
          <w:rtl/>
          <w:lang w:val="en-CA"/>
        </w:rPr>
        <w:t>لم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إحدى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الشرائح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المعتمدة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لليونيدو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بسبب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الصعوبات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تمت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م</w:t>
      </w:r>
      <w:r w:rsidRPr="008B7465">
        <w:rPr>
          <w:sz w:val="26"/>
          <w:szCs w:val="26"/>
          <w:rtl/>
          <w:lang w:val="en-CA"/>
        </w:rPr>
        <w:t>واجهتها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شراء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وتوزيع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معرفات</w:t>
      </w:r>
      <w:r w:rsidR="002D1EB1">
        <w:rPr>
          <w:sz w:val="26"/>
          <w:szCs w:val="26"/>
          <w:rtl/>
          <w:lang w:val="en-CA"/>
        </w:rPr>
        <w:t xml:space="preserve"> </w:t>
      </w:r>
      <w:r w:rsidR="00B651E5">
        <w:rPr>
          <w:sz w:val="26"/>
          <w:szCs w:val="26"/>
          <w:rtl/>
          <w:lang w:val="en-CA"/>
        </w:rPr>
        <w:t>المبردات</w:t>
      </w:r>
      <w:r w:rsidRPr="008B7465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وبمجرد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حل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المشكلة،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يمكن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اعتبار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مكتملة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الناحية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B7465">
        <w:rPr>
          <w:sz w:val="26"/>
          <w:szCs w:val="26"/>
          <w:rtl/>
          <w:lang w:val="en-CA"/>
        </w:rPr>
        <w:t>التشغيلية.</w:t>
      </w:r>
    </w:p>
    <w:p w14:paraId="3D661374" w14:textId="78093938" w:rsidR="005D3045" w:rsidRPr="001C012B" w:rsidRDefault="00266CD5" w:rsidP="001C012B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</w:rPr>
      </w:pPr>
      <w:r w:rsidRPr="001C012B">
        <w:rPr>
          <w:sz w:val="26"/>
          <w:szCs w:val="26"/>
          <w:u w:val="single"/>
          <w:rtl/>
        </w:rPr>
        <w:t>ال</w:t>
      </w:r>
      <w:r w:rsidR="005D3045" w:rsidRPr="001C012B">
        <w:rPr>
          <w:sz w:val="26"/>
          <w:szCs w:val="26"/>
          <w:u w:val="single"/>
          <w:rtl/>
        </w:rPr>
        <w:t>تقرير</w:t>
      </w:r>
      <w:r w:rsidR="002D1EB1">
        <w:rPr>
          <w:sz w:val="26"/>
          <w:szCs w:val="26"/>
          <w:u w:val="single"/>
          <w:rtl/>
        </w:rPr>
        <w:t xml:space="preserve"> </w:t>
      </w:r>
      <w:r w:rsidRPr="001C012B">
        <w:rPr>
          <w:sz w:val="26"/>
          <w:szCs w:val="26"/>
          <w:u w:val="single"/>
          <w:rtl/>
        </w:rPr>
        <w:t>ال</w:t>
      </w:r>
      <w:r w:rsidR="00C53F14" w:rsidRPr="001C012B">
        <w:rPr>
          <w:sz w:val="26"/>
          <w:szCs w:val="26"/>
          <w:u w:val="single"/>
          <w:rtl/>
        </w:rPr>
        <w:t>مرحلي</w:t>
      </w:r>
      <w:r w:rsidR="002D1EB1">
        <w:rPr>
          <w:sz w:val="26"/>
          <w:szCs w:val="26"/>
          <w:u w:val="single"/>
          <w:rtl/>
        </w:rPr>
        <w:t xml:space="preserve"> </w:t>
      </w:r>
      <w:r w:rsidR="008C52A9" w:rsidRPr="001C012B">
        <w:rPr>
          <w:sz w:val="26"/>
          <w:szCs w:val="26"/>
          <w:u w:val="single"/>
          <w:rtl/>
        </w:rPr>
        <w:t>عن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التقدم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المحرز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في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تنفيذ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الشريحة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الأولى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من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المرحلة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الثانية</w:t>
      </w:r>
      <w:r w:rsidR="002D1EB1">
        <w:rPr>
          <w:sz w:val="26"/>
          <w:szCs w:val="26"/>
          <w:u w:val="single"/>
          <w:rtl/>
        </w:rPr>
        <w:t xml:space="preserve"> </w:t>
      </w:r>
      <w:r w:rsidR="005D3045" w:rsidRPr="001C012B">
        <w:rPr>
          <w:sz w:val="26"/>
          <w:szCs w:val="26"/>
          <w:u w:val="single"/>
          <w:rtl/>
        </w:rPr>
        <w:t>من</w:t>
      </w:r>
      <w:r w:rsidR="002D1EB1">
        <w:rPr>
          <w:sz w:val="26"/>
          <w:szCs w:val="26"/>
          <w:u w:val="single"/>
          <w:rtl/>
        </w:rPr>
        <w:t xml:space="preserve"> </w:t>
      </w:r>
      <w:r w:rsidR="0054573A" w:rsidRPr="001C012B">
        <w:rPr>
          <w:sz w:val="26"/>
          <w:szCs w:val="26"/>
          <w:u w:val="single"/>
          <w:rtl/>
        </w:rPr>
        <w:t>خطة</w:t>
      </w:r>
      <w:r w:rsidR="002D1EB1">
        <w:rPr>
          <w:sz w:val="26"/>
          <w:szCs w:val="26"/>
          <w:u w:val="single"/>
          <w:rtl/>
        </w:rPr>
        <w:t xml:space="preserve"> </w:t>
      </w:r>
      <w:r w:rsidR="0054573A" w:rsidRPr="001C012B">
        <w:rPr>
          <w:sz w:val="26"/>
          <w:szCs w:val="26"/>
          <w:u w:val="single"/>
          <w:rtl/>
        </w:rPr>
        <w:t>إدارة</w:t>
      </w:r>
      <w:r w:rsidR="002D1EB1">
        <w:rPr>
          <w:sz w:val="26"/>
          <w:szCs w:val="26"/>
          <w:u w:val="single"/>
          <w:rtl/>
        </w:rPr>
        <w:t xml:space="preserve"> </w:t>
      </w:r>
      <w:r w:rsidR="0054573A" w:rsidRPr="001C012B">
        <w:rPr>
          <w:sz w:val="26"/>
          <w:szCs w:val="26"/>
          <w:u w:val="single"/>
          <w:rtl/>
        </w:rPr>
        <w:t>إزالة</w:t>
      </w:r>
      <w:r w:rsidR="002D1EB1">
        <w:rPr>
          <w:sz w:val="26"/>
          <w:szCs w:val="26"/>
          <w:u w:val="single"/>
          <w:rtl/>
        </w:rPr>
        <w:t xml:space="preserve"> </w:t>
      </w:r>
      <w:r w:rsidR="0054573A" w:rsidRPr="001C012B">
        <w:rPr>
          <w:sz w:val="26"/>
          <w:szCs w:val="26"/>
          <w:u w:val="single"/>
          <w:rtl/>
        </w:rPr>
        <w:t>المواد</w:t>
      </w:r>
      <w:r w:rsidR="002D1EB1">
        <w:rPr>
          <w:sz w:val="26"/>
          <w:szCs w:val="26"/>
          <w:u w:val="single"/>
          <w:rtl/>
        </w:rPr>
        <w:t xml:space="preserve"> </w:t>
      </w:r>
      <w:r w:rsidR="0054573A" w:rsidRPr="001C012B">
        <w:rPr>
          <w:sz w:val="26"/>
          <w:szCs w:val="26"/>
          <w:u w:val="single"/>
          <w:rtl/>
        </w:rPr>
        <w:t>الهيدروكلوروفلوروكربونية</w:t>
      </w:r>
    </w:p>
    <w:p w14:paraId="57584006" w14:textId="1456B12B" w:rsidR="005D3045" w:rsidRPr="00CD769D" w:rsidRDefault="005D3045" w:rsidP="00CD769D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CD769D">
        <w:rPr>
          <w:i/>
          <w:iCs/>
          <w:sz w:val="26"/>
          <w:szCs w:val="26"/>
          <w:rtl/>
        </w:rPr>
        <w:t>الإطار</w:t>
      </w:r>
      <w:r w:rsidR="002D1EB1">
        <w:rPr>
          <w:i/>
          <w:iCs/>
          <w:sz w:val="26"/>
          <w:szCs w:val="26"/>
          <w:rtl/>
        </w:rPr>
        <w:t xml:space="preserve"> </w:t>
      </w:r>
      <w:r w:rsidRPr="00CD769D">
        <w:rPr>
          <w:i/>
          <w:iCs/>
          <w:sz w:val="26"/>
          <w:szCs w:val="26"/>
          <w:rtl/>
        </w:rPr>
        <w:t>القانوني</w:t>
      </w:r>
      <w:r w:rsidR="001C012B" w:rsidRPr="00CD769D">
        <w:rPr>
          <w:i/>
          <w:iCs/>
          <w:sz w:val="26"/>
          <w:szCs w:val="26"/>
          <w:rtl/>
        </w:rPr>
        <w:t>،</w:t>
      </w:r>
      <w:r w:rsidR="002D1EB1">
        <w:rPr>
          <w:i/>
          <w:iCs/>
          <w:sz w:val="26"/>
          <w:szCs w:val="26"/>
          <w:rtl/>
        </w:rPr>
        <w:t xml:space="preserve"> </w:t>
      </w:r>
      <w:r w:rsidR="001C012B" w:rsidRPr="00CD769D">
        <w:rPr>
          <w:i/>
          <w:iCs/>
          <w:sz w:val="26"/>
          <w:szCs w:val="26"/>
          <w:rtl/>
        </w:rPr>
        <w:t>والسياسات</w:t>
      </w:r>
      <w:r w:rsidR="002D1EB1">
        <w:rPr>
          <w:i/>
          <w:iCs/>
          <w:sz w:val="26"/>
          <w:szCs w:val="26"/>
          <w:rtl/>
        </w:rPr>
        <w:t xml:space="preserve"> </w:t>
      </w:r>
      <w:r w:rsidR="001C012B" w:rsidRPr="00CD769D">
        <w:rPr>
          <w:i/>
          <w:iCs/>
          <w:sz w:val="26"/>
          <w:szCs w:val="26"/>
          <w:rtl/>
        </w:rPr>
        <w:t>والإنفاذ</w:t>
      </w:r>
      <w:r w:rsidR="002D1EB1">
        <w:rPr>
          <w:i/>
          <w:iCs/>
          <w:sz w:val="26"/>
          <w:szCs w:val="26"/>
          <w:rtl/>
        </w:rPr>
        <w:t xml:space="preserve"> </w:t>
      </w:r>
      <w:r w:rsidR="001C012B" w:rsidRPr="00CD769D">
        <w:rPr>
          <w:i/>
          <w:iCs/>
          <w:sz w:val="26"/>
          <w:szCs w:val="26"/>
          <w:rtl/>
        </w:rPr>
        <w:t>التنظيمي</w:t>
      </w:r>
    </w:p>
    <w:p w14:paraId="4FDE136E" w14:textId="2C58C877" w:rsidR="001C012B" w:rsidRPr="001C012B" w:rsidRDefault="001C012B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1C012B">
        <w:rPr>
          <w:sz w:val="26"/>
          <w:szCs w:val="26"/>
          <w:rtl/>
          <w:lang w:val="en-CA"/>
        </w:rPr>
        <w:t>بعد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إجراء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تقييم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ل</w:t>
      </w:r>
      <w:r w:rsidRPr="001C012B">
        <w:rPr>
          <w:sz w:val="26"/>
          <w:szCs w:val="26"/>
          <w:rtl/>
          <w:lang w:val="en-CA"/>
        </w:rPr>
        <w:t>لأطر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التنظيمية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والمؤسسية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الحالية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لإدارة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 w:rsidRPr="00E178D5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 w:rsidRPr="00E178D5">
        <w:rPr>
          <w:sz w:val="26"/>
          <w:szCs w:val="26"/>
          <w:rtl/>
          <w:lang w:val="en-CA"/>
        </w:rPr>
        <w:t>المستنفدة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 w:rsidRPr="00E178D5">
        <w:rPr>
          <w:sz w:val="26"/>
          <w:szCs w:val="26"/>
          <w:rtl/>
          <w:lang w:val="en-CA"/>
        </w:rPr>
        <w:t>للأوزون</w:t>
      </w:r>
      <w:r w:rsidRPr="001C012B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إعداد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مجموعة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السياسات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المحدثة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ووافقت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عليها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التشريعية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وتم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تقديمها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الدائرة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القانونية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وزارة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البيئة.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وتقوم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إنفاذ</w:t>
      </w:r>
      <w:r w:rsidR="002D1EB1">
        <w:rPr>
          <w:sz w:val="26"/>
          <w:szCs w:val="26"/>
          <w:rtl/>
          <w:lang w:val="en-CA"/>
        </w:rPr>
        <w:t xml:space="preserve"> </w:t>
      </w:r>
      <w:r w:rsidRPr="001C012B">
        <w:rPr>
          <w:sz w:val="26"/>
          <w:szCs w:val="26"/>
          <w:rtl/>
          <w:lang w:val="en-CA"/>
        </w:rPr>
        <w:t>بإنفاذ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ورصد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ال</w:t>
      </w:r>
      <w:r w:rsidRPr="001C012B">
        <w:rPr>
          <w:sz w:val="26"/>
          <w:szCs w:val="26"/>
          <w:rtl/>
          <w:lang w:val="en-CA"/>
        </w:rPr>
        <w:t>تشريعات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الخاصة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ب</w:t>
      </w:r>
      <w:r w:rsidRPr="001C012B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بصورة</w:t>
      </w:r>
      <w:r w:rsidR="002D1EB1">
        <w:rPr>
          <w:sz w:val="26"/>
          <w:szCs w:val="26"/>
          <w:rtl/>
          <w:lang w:val="en-CA"/>
        </w:rPr>
        <w:t xml:space="preserve"> </w:t>
      </w:r>
      <w:r w:rsidR="00E178D5">
        <w:rPr>
          <w:sz w:val="26"/>
          <w:szCs w:val="26"/>
          <w:rtl/>
          <w:lang w:val="en-CA"/>
        </w:rPr>
        <w:t>نشطة</w:t>
      </w:r>
      <w:r w:rsidRPr="001C012B">
        <w:rPr>
          <w:sz w:val="26"/>
          <w:szCs w:val="26"/>
          <w:lang w:val="en-CA"/>
        </w:rPr>
        <w:t>.</w:t>
      </w:r>
    </w:p>
    <w:p w14:paraId="159C3503" w14:textId="736CBF1F" w:rsidR="001C012B" w:rsidRPr="001C012B" w:rsidRDefault="00CD769D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وتم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إنشاء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فريق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تنظيمي،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بالتنسيق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السلطات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التشريعية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الصلة،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للترخيص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بقانون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ال</w:t>
      </w:r>
      <w:r w:rsidR="001C012B" w:rsidRPr="001C012B">
        <w:rPr>
          <w:sz w:val="26"/>
          <w:szCs w:val="26"/>
          <w:rtl/>
          <w:lang w:val="en-CA"/>
        </w:rPr>
        <w:t>عقوبات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الخاص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ب</w:t>
      </w:r>
      <w:r w:rsidR="001C012B" w:rsidRPr="001C012B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المحدث،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والذي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يتضمن،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جملة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أمور،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الكشف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الإلزامي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التسرب،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والاسترداد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الإلزامي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وإعادة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تدوير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المبردات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والإبلاغ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ذي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الصلة،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وحظر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تنفيس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المبردات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أثناء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خدمة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الصيانة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ومتطلبات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الترخيص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المؤسسات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تتعامل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المستنفدة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قطاع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الهواء</w:t>
      </w:r>
      <w:r w:rsidR="001C012B" w:rsidRPr="001C012B">
        <w:rPr>
          <w:sz w:val="26"/>
          <w:szCs w:val="26"/>
          <w:lang w:val="en-CA"/>
        </w:rPr>
        <w:t>.</w:t>
      </w:r>
    </w:p>
    <w:p w14:paraId="24AA6399" w14:textId="363C60BB" w:rsidR="001C012B" w:rsidRPr="001C012B" w:rsidRDefault="00CD769D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وجرى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تنظيم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ورشتي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للتوعية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لـ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20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موظفا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وحدات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الفرعية</w:t>
      </w:r>
      <w:r w:rsidR="00891289">
        <w:rPr>
          <w:rStyle w:val="FootnoteReference"/>
          <w:sz w:val="26"/>
          <w:szCs w:val="26"/>
          <w:rtl/>
          <w:lang w:val="en-CA"/>
        </w:rPr>
        <w:footnoteReference w:id="3"/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(15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رجلا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و5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نساء)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لرفع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الوعي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بشأن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تحديثات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بروتوكول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مونتريال،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وتعزيز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القطري</w:t>
      </w:r>
      <w:r w:rsidR="001C012B" w:rsidRPr="001C012B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ومعالجة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الالتزامات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المستقبلية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المتعلقة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بتنفيذ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تعديل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كيغالي</w:t>
      </w:r>
      <w:r w:rsidR="00891289">
        <w:rPr>
          <w:sz w:val="26"/>
          <w:szCs w:val="26"/>
          <w:rtl/>
          <w:lang w:val="en-CA"/>
        </w:rPr>
        <w:t>.</w:t>
      </w:r>
    </w:p>
    <w:p w14:paraId="37BB9E34" w14:textId="345C7015" w:rsidR="001C012B" w:rsidRPr="001C012B" w:rsidRDefault="00CD769D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وتم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تنظيم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دورتين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تدريبيتين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نظام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الترخيص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الإلكتروني،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وتم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تركيب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(</w:t>
      </w:r>
      <w:r w:rsidR="00891289">
        <w:rPr>
          <w:sz w:val="26"/>
          <w:szCs w:val="26"/>
          <w:rtl/>
          <w:lang w:val="en-CA"/>
        </w:rPr>
        <w:t>مخدم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البيانات</w:t>
      </w:r>
      <w:r w:rsidR="00891289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والماسحات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الضوئية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والطابعات)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لتحسين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تشغيل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النظام</w:t>
      </w:r>
      <w:r w:rsidR="001C012B" w:rsidRPr="001C012B">
        <w:rPr>
          <w:sz w:val="26"/>
          <w:szCs w:val="26"/>
          <w:lang w:val="en-CA"/>
        </w:rPr>
        <w:t>.</w:t>
      </w:r>
    </w:p>
    <w:p w14:paraId="33B0FE84" w14:textId="789289B7" w:rsidR="001C012B" w:rsidRPr="001C012B" w:rsidRDefault="00CD769D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وتلقى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مجموعه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120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الجمارك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والإنفاذ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(100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ذكر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و20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أنثى)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تدريبا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لوائح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المستنفدة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ودوره</w:t>
      </w:r>
      <w:r w:rsidR="00891289">
        <w:rPr>
          <w:sz w:val="26"/>
          <w:szCs w:val="26"/>
          <w:rtl/>
          <w:lang w:val="en-CA"/>
        </w:rPr>
        <w:t>م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إنفاذ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بروتوكول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مونتريال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القطري</w:t>
      </w:r>
      <w:r w:rsidR="001C012B" w:rsidRPr="001C012B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وتحديد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 w:rsidRPr="00891289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 w:rsidRPr="00891289">
        <w:rPr>
          <w:sz w:val="26"/>
          <w:szCs w:val="26"/>
          <w:rtl/>
          <w:lang w:val="en-CA"/>
        </w:rPr>
        <w:t>الهيدروكلوروفلوروكربونية</w:t>
      </w:r>
      <w:r w:rsidR="001C012B" w:rsidRPr="001C012B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المحتوية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 w:rsidRPr="00891289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 w:rsidRPr="00891289">
        <w:rPr>
          <w:sz w:val="26"/>
          <w:szCs w:val="26"/>
          <w:rtl/>
          <w:lang w:val="en-CA"/>
        </w:rPr>
        <w:t>الهيدروكلوروفلوروكربونية</w:t>
      </w:r>
      <w:r w:rsidR="001C012B" w:rsidRPr="001C012B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و</w:t>
      </w:r>
      <w:r w:rsidR="00891289" w:rsidRPr="00891289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 w:rsidRPr="00891289">
        <w:rPr>
          <w:sz w:val="26"/>
          <w:szCs w:val="26"/>
          <w:rtl/>
          <w:lang w:val="en-CA"/>
        </w:rPr>
        <w:t>الهيدروفلوروكربونية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والبدائل؛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واستخدام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معرفات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المبردات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والتعامل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الآمن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المستنفدة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للأوزون؛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وتحديد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الاتجار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غير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المشروع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المستنفدة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وأساليب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التهريب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الأكثر</w:t>
      </w:r>
      <w:r w:rsidR="002D1EB1">
        <w:rPr>
          <w:sz w:val="26"/>
          <w:szCs w:val="26"/>
          <w:rtl/>
          <w:lang w:val="en-CA"/>
        </w:rPr>
        <w:t xml:space="preserve"> </w:t>
      </w:r>
      <w:r w:rsidR="00891289">
        <w:rPr>
          <w:sz w:val="26"/>
          <w:szCs w:val="26"/>
          <w:rtl/>
          <w:lang w:val="en-CA"/>
        </w:rPr>
        <w:t>استخداما</w:t>
      </w:r>
      <w:r w:rsidR="001C012B" w:rsidRPr="001C012B">
        <w:rPr>
          <w:sz w:val="26"/>
          <w:szCs w:val="26"/>
          <w:lang w:val="en-CA"/>
        </w:rPr>
        <w:t>.</w:t>
      </w:r>
    </w:p>
    <w:p w14:paraId="03E6836E" w14:textId="24735EE4" w:rsidR="001C012B" w:rsidRDefault="00891289" w:rsidP="001C012B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>وجرى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عقد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ورشتي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لـ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210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فنيين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أجل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الترويج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</w:t>
      </w:r>
      <w:r>
        <w:rPr>
          <w:sz w:val="26"/>
          <w:szCs w:val="26"/>
          <w:rtl/>
          <w:lang w:val="en-CA"/>
        </w:rPr>
        <w:t>ل</w:t>
      </w:r>
      <w:r w:rsidR="001C012B" w:rsidRPr="001C012B">
        <w:rPr>
          <w:sz w:val="26"/>
          <w:szCs w:val="26"/>
          <w:rtl/>
          <w:lang w:val="en-CA"/>
        </w:rPr>
        <w:t>برنامج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الوطني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لإصدار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الشهادات.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الإشارة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وزارة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ستغطي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تكلفة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احتياجاتها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المختبرية،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وجرت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إعادة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تخصيص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مبلغ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10,000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lastRenderedPageBreak/>
        <w:t>المخصص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مبدئيا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ضمن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الاختبارات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المخبرية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لشراء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معدات</w:t>
      </w:r>
      <w:r>
        <w:rPr>
          <w:rStyle w:val="FootnoteReference"/>
          <w:sz w:val="26"/>
          <w:szCs w:val="26"/>
          <w:rtl/>
          <w:lang w:val="en-CA"/>
        </w:rPr>
        <w:footnoteReference w:id="4"/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لتعزيز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ورش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إصدار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الشهادات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الفنيين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صيانة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1C012B" w:rsidRPr="001C012B">
        <w:rPr>
          <w:sz w:val="26"/>
          <w:szCs w:val="26"/>
          <w:rtl/>
          <w:lang w:val="en-CA"/>
        </w:rPr>
        <w:t>معدات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الهواء</w:t>
      </w:r>
      <w:r w:rsidR="001C012B" w:rsidRPr="001C012B">
        <w:rPr>
          <w:sz w:val="26"/>
          <w:szCs w:val="26"/>
          <w:rtl/>
          <w:lang w:val="en-CA"/>
        </w:rPr>
        <w:t>.</w:t>
      </w:r>
    </w:p>
    <w:p w14:paraId="1A033D82" w14:textId="210FCAF3" w:rsidR="00021014" w:rsidRPr="006533D2" w:rsidRDefault="006B2AF9" w:rsidP="006533D2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6533D2">
        <w:rPr>
          <w:i/>
          <w:iCs/>
          <w:sz w:val="26"/>
          <w:szCs w:val="26"/>
          <w:rtl/>
        </w:rPr>
        <w:t>ا</w:t>
      </w:r>
      <w:r w:rsidR="00021014" w:rsidRPr="006533D2">
        <w:rPr>
          <w:i/>
          <w:iCs/>
          <w:sz w:val="26"/>
          <w:szCs w:val="26"/>
          <w:rtl/>
        </w:rPr>
        <w:t>لتدريب</w:t>
      </w:r>
      <w:r w:rsidR="002D1EB1">
        <w:rPr>
          <w:i/>
          <w:iCs/>
          <w:sz w:val="26"/>
          <w:szCs w:val="26"/>
          <w:rtl/>
        </w:rPr>
        <w:t xml:space="preserve"> </w:t>
      </w:r>
      <w:r w:rsidR="00021014" w:rsidRPr="006533D2">
        <w:rPr>
          <w:i/>
          <w:iCs/>
          <w:sz w:val="26"/>
          <w:szCs w:val="26"/>
          <w:rtl/>
        </w:rPr>
        <w:t>وإصدار</w:t>
      </w:r>
      <w:r w:rsidR="002D1EB1">
        <w:rPr>
          <w:i/>
          <w:iCs/>
          <w:sz w:val="26"/>
          <w:szCs w:val="26"/>
          <w:rtl/>
        </w:rPr>
        <w:t xml:space="preserve"> </w:t>
      </w:r>
      <w:r w:rsidR="00021014" w:rsidRPr="006533D2">
        <w:rPr>
          <w:i/>
          <w:iCs/>
          <w:sz w:val="26"/>
          <w:szCs w:val="26"/>
          <w:rtl/>
        </w:rPr>
        <w:t>الشهادات</w:t>
      </w:r>
      <w:r w:rsidR="002D1EB1">
        <w:rPr>
          <w:i/>
          <w:iCs/>
          <w:sz w:val="26"/>
          <w:szCs w:val="26"/>
          <w:rtl/>
        </w:rPr>
        <w:t xml:space="preserve"> </w:t>
      </w:r>
      <w:r w:rsidR="00021014" w:rsidRPr="006533D2">
        <w:rPr>
          <w:i/>
          <w:iCs/>
          <w:sz w:val="26"/>
          <w:szCs w:val="26"/>
          <w:rtl/>
        </w:rPr>
        <w:t>والتوحيد</w:t>
      </w:r>
      <w:r w:rsidR="002D1EB1">
        <w:rPr>
          <w:i/>
          <w:iCs/>
          <w:sz w:val="26"/>
          <w:szCs w:val="26"/>
          <w:rtl/>
        </w:rPr>
        <w:t xml:space="preserve"> </w:t>
      </w:r>
      <w:r w:rsidR="00021014" w:rsidRPr="006533D2">
        <w:rPr>
          <w:i/>
          <w:iCs/>
          <w:sz w:val="26"/>
          <w:szCs w:val="26"/>
          <w:rtl/>
        </w:rPr>
        <w:t>القياسي</w:t>
      </w:r>
    </w:p>
    <w:p w14:paraId="095B71B5" w14:textId="6EF7D81B" w:rsidR="00021014" w:rsidRPr="00021014" w:rsidRDefault="006B2AF9" w:rsidP="0002101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تحديث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المناهج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الدراسية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للتعليم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المهني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وبرامج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التعليم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العالي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لتشمل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أحدث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المعلومات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المبردات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والتكنولوجيات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البديلة.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كما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إعداد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كتيب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المناهج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كمواد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تكميلية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لطلاب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الهواء</w:t>
      </w:r>
      <w:r w:rsidR="00021014" w:rsidRPr="00021014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وع</w:t>
      </w:r>
      <w:r w:rsidR="00021014" w:rsidRPr="00021014">
        <w:rPr>
          <w:sz w:val="26"/>
          <w:szCs w:val="26"/>
          <w:rtl/>
          <w:lang w:val="en-CA"/>
        </w:rPr>
        <w:t>ُقدت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ورشة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لـ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25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معلما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وخبيرا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التعليم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مجال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الهواء(</w:t>
      </w:r>
      <w:r w:rsidR="00153828">
        <w:rPr>
          <w:sz w:val="26"/>
          <w:szCs w:val="26"/>
          <w:lang w:val="en-US"/>
        </w:rPr>
        <w:t>15</w:t>
      </w:r>
      <w:r w:rsidR="002D1EB1">
        <w:rPr>
          <w:sz w:val="26"/>
          <w:szCs w:val="26"/>
          <w:rtl/>
          <w:lang w:val="en-US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رجلا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و10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نساء)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لرفع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الوعي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حول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تحديثات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نظام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محاضرات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المناهج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الدراسية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والمتطلبات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الجديدة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بموجب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لوائح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 w:rsidRPr="001C012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 w:rsidRPr="001C012B">
        <w:rPr>
          <w:sz w:val="26"/>
          <w:szCs w:val="26"/>
          <w:rtl/>
          <w:lang w:val="en-CA"/>
        </w:rPr>
        <w:t>المستنفدة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 w:rsidRPr="001C012B">
        <w:rPr>
          <w:sz w:val="26"/>
          <w:szCs w:val="26"/>
          <w:rtl/>
          <w:lang w:val="en-CA"/>
        </w:rPr>
        <w:t>للأوزون</w:t>
      </w:r>
      <w:r w:rsidR="00153828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وتمت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طباعة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دليل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خاص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بال</w:t>
      </w:r>
      <w:r w:rsidR="00021014" w:rsidRPr="00021014">
        <w:rPr>
          <w:sz w:val="26"/>
          <w:szCs w:val="26"/>
          <w:rtl/>
          <w:lang w:val="en-CA"/>
        </w:rPr>
        <w:t>ممارسات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الجيدة</w:t>
      </w:r>
      <w:r w:rsidR="0015382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ومتطلبات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إصدار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الشهادات،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والبدائل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المتاحة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للبلدان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درجات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الحرارة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المرتفعة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وتوزيعه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سلطات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الصلة</w:t>
      </w:r>
      <w:r w:rsidR="00021014" w:rsidRPr="00021014">
        <w:rPr>
          <w:sz w:val="26"/>
          <w:szCs w:val="26"/>
          <w:lang w:val="en-CA"/>
        </w:rPr>
        <w:t>.</w:t>
      </w:r>
    </w:p>
    <w:p w14:paraId="1425D930" w14:textId="21100901" w:rsidR="00021014" w:rsidRPr="00021014" w:rsidRDefault="006B2AF9" w:rsidP="0002101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وتلقى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مجموعه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450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فنيا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تدريبا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ممارسات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خدمة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الصيانة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الجيدة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وتحسين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أداء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نظام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و</w:t>
      </w:r>
      <w:r w:rsidR="00021014" w:rsidRPr="00021014">
        <w:rPr>
          <w:sz w:val="26"/>
          <w:szCs w:val="26"/>
          <w:rtl/>
          <w:lang w:val="en-CA"/>
        </w:rPr>
        <w:t>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الهواء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وكفاءته،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وتلقى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135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كبار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المستخدمين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النهائيين</w:t>
      </w:r>
      <w:r w:rsidR="0015382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وأصحاب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المباني</w:t>
      </w:r>
      <w:r w:rsidR="0015382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والاستشاريين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وصانعي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القرار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التقنيين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الحكومي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تدريبا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البدائل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القدرة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المنخفضة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إحداث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الاحترار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العالمي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ل</w:t>
      </w:r>
      <w:r w:rsidR="00021014" w:rsidRPr="00021014">
        <w:rPr>
          <w:sz w:val="26"/>
          <w:szCs w:val="26"/>
          <w:rtl/>
          <w:lang w:val="en-CA"/>
        </w:rPr>
        <w:t>لتطبيقات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الضخمة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مجال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الهواء</w:t>
      </w:r>
      <w:r w:rsidR="00021014" w:rsidRPr="00021014">
        <w:rPr>
          <w:sz w:val="26"/>
          <w:szCs w:val="26"/>
          <w:lang w:val="en-CA"/>
        </w:rPr>
        <w:t>.</w:t>
      </w:r>
    </w:p>
    <w:p w14:paraId="0B09D544" w14:textId="77FB1E01" w:rsidR="00021014" w:rsidRPr="006533D2" w:rsidRDefault="00021014" w:rsidP="006533D2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6533D2">
        <w:rPr>
          <w:i/>
          <w:iCs/>
          <w:sz w:val="26"/>
          <w:szCs w:val="26"/>
          <w:rtl/>
        </w:rPr>
        <w:t>المساعدة</w:t>
      </w:r>
      <w:r w:rsidR="002D1EB1">
        <w:rPr>
          <w:i/>
          <w:iCs/>
          <w:sz w:val="26"/>
          <w:szCs w:val="26"/>
          <w:rtl/>
        </w:rPr>
        <w:t xml:space="preserve"> </w:t>
      </w:r>
      <w:r w:rsidRPr="006533D2">
        <w:rPr>
          <w:i/>
          <w:iCs/>
          <w:sz w:val="26"/>
          <w:szCs w:val="26"/>
          <w:rtl/>
        </w:rPr>
        <w:t>الفنية</w:t>
      </w:r>
      <w:r w:rsidR="002D1EB1">
        <w:rPr>
          <w:i/>
          <w:iCs/>
          <w:sz w:val="26"/>
          <w:szCs w:val="26"/>
          <w:rtl/>
        </w:rPr>
        <w:t xml:space="preserve"> </w:t>
      </w:r>
      <w:r w:rsidRPr="006533D2">
        <w:rPr>
          <w:i/>
          <w:iCs/>
          <w:sz w:val="26"/>
          <w:szCs w:val="26"/>
          <w:rtl/>
        </w:rPr>
        <w:t>لقطاع</w:t>
      </w:r>
      <w:r w:rsidR="002D1EB1">
        <w:rPr>
          <w:i/>
          <w:iCs/>
          <w:sz w:val="26"/>
          <w:szCs w:val="26"/>
          <w:rtl/>
        </w:rPr>
        <w:t xml:space="preserve"> </w:t>
      </w:r>
      <w:r w:rsidR="00153828">
        <w:rPr>
          <w:i/>
          <w:iCs/>
          <w:sz w:val="26"/>
          <w:szCs w:val="26"/>
          <w:rtl/>
        </w:rPr>
        <w:t>خدمة</w:t>
      </w:r>
      <w:r w:rsidR="002D1EB1">
        <w:rPr>
          <w:i/>
          <w:iCs/>
          <w:sz w:val="26"/>
          <w:szCs w:val="26"/>
          <w:rtl/>
        </w:rPr>
        <w:t xml:space="preserve"> </w:t>
      </w:r>
      <w:r w:rsidRPr="006533D2">
        <w:rPr>
          <w:i/>
          <w:iCs/>
          <w:sz w:val="26"/>
          <w:szCs w:val="26"/>
          <w:rtl/>
        </w:rPr>
        <w:t>صيانة</w:t>
      </w:r>
      <w:r w:rsidR="002D1EB1">
        <w:rPr>
          <w:i/>
          <w:iCs/>
          <w:sz w:val="26"/>
          <w:szCs w:val="26"/>
          <w:rtl/>
        </w:rPr>
        <w:t xml:space="preserve"> </w:t>
      </w:r>
      <w:r w:rsidRPr="006533D2">
        <w:rPr>
          <w:i/>
          <w:iCs/>
          <w:sz w:val="26"/>
          <w:szCs w:val="26"/>
          <w:rtl/>
        </w:rPr>
        <w:t>التبريد</w:t>
      </w:r>
    </w:p>
    <w:p w14:paraId="1347487B" w14:textId="1B9BFC87" w:rsidR="00021014" w:rsidRPr="00021014" w:rsidRDefault="006B2AF9" w:rsidP="0002101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لم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تنفذ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المقررة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لتقييم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تشغيل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مراكز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الاستصلاح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الثلاثة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القائمة</w:t>
      </w:r>
      <w:r w:rsidR="00021014" w:rsidRPr="00021014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ووضع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نموذج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أعمال</w:t>
      </w:r>
      <w:r w:rsidR="00021014" w:rsidRPr="00021014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وتوفير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المساعدة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التقنية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لكبار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المستخدمين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النهائيين،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حيث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</w:t>
      </w:r>
      <w:r w:rsidR="00153828">
        <w:rPr>
          <w:sz w:val="26"/>
          <w:szCs w:val="26"/>
          <w:rtl/>
          <w:lang w:val="en-CA"/>
        </w:rPr>
        <w:t>ُ</w:t>
      </w:r>
      <w:r w:rsidR="00021014" w:rsidRPr="00021014">
        <w:rPr>
          <w:sz w:val="26"/>
          <w:szCs w:val="26"/>
          <w:rtl/>
          <w:lang w:val="en-CA"/>
        </w:rPr>
        <w:t>عطيت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الأولوية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لاستكمال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المعلقة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الأولى.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وتخطط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للبدء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تعيين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استشاريين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محليين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للشروع</w:t>
      </w:r>
      <w:r w:rsidR="002D1EB1">
        <w:rPr>
          <w:sz w:val="26"/>
          <w:szCs w:val="26"/>
          <w:rtl/>
          <w:lang w:val="en-CA"/>
        </w:rPr>
        <w:t xml:space="preserve"> </w:t>
      </w:r>
      <w:r w:rsidR="00153828">
        <w:rPr>
          <w:sz w:val="26"/>
          <w:szCs w:val="26"/>
          <w:rtl/>
          <w:lang w:val="en-CA"/>
        </w:rPr>
        <w:t>ب</w:t>
      </w:r>
      <w:r w:rsidR="00021014" w:rsidRPr="00021014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المخطط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الثانية</w:t>
      </w:r>
      <w:r w:rsidR="00021014" w:rsidRPr="00021014">
        <w:rPr>
          <w:sz w:val="26"/>
          <w:szCs w:val="26"/>
          <w:lang w:val="en-CA"/>
        </w:rPr>
        <w:t>.</w:t>
      </w:r>
    </w:p>
    <w:p w14:paraId="30B441B2" w14:textId="03204D0D" w:rsidR="00021014" w:rsidRPr="006533D2" w:rsidRDefault="00021014" w:rsidP="006533D2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6533D2">
        <w:rPr>
          <w:i/>
          <w:iCs/>
          <w:sz w:val="26"/>
          <w:szCs w:val="26"/>
          <w:rtl/>
        </w:rPr>
        <w:t>تنفيذ</w:t>
      </w:r>
      <w:r w:rsidR="002D1EB1">
        <w:rPr>
          <w:i/>
          <w:iCs/>
          <w:sz w:val="26"/>
          <w:szCs w:val="26"/>
          <w:rtl/>
        </w:rPr>
        <w:t xml:space="preserve"> </w:t>
      </w:r>
      <w:r w:rsidRPr="006533D2">
        <w:rPr>
          <w:i/>
          <w:iCs/>
          <w:sz w:val="26"/>
          <w:szCs w:val="26"/>
          <w:rtl/>
        </w:rPr>
        <w:t>المشروع</w:t>
      </w:r>
      <w:r w:rsidR="002D1EB1">
        <w:rPr>
          <w:i/>
          <w:iCs/>
          <w:sz w:val="26"/>
          <w:szCs w:val="26"/>
          <w:rtl/>
        </w:rPr>
        <w:t xml:space="preserve"> </w:t>
      </w:r>
      <w:r w:rsidR="006B2AF9" w:rsidRPr="006533D2">
        <w:rPr>
          <w:i/>
          <w:iCs/>
          <w:sz w:val="26"/>
          <w:szCs w:val="26"/>
          <w:rtl/>
        </w:rPr>
        <w:t>ورصده</w:t>
      </w:r>
    </w:p>
    <w:p w14:paraId="0E49072F" w14:textId="220484F4" w:rsidR="00021014" w:rsidRPr="00021014" w:rsidRDefault="006876E7" w:rsidP="0002101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يقع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مقر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المشروع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ضمن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وهي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تضطلع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</w:t>
      </w:r>
      <w:r w:rsidR="00021014" w:rsidRPr="00021014">
        <w:rPr>
          <w:sz w:val="26"/>
          <w:szCs w:val="26"/>
          <w:rtl/>
          <w:lang w:val="en-CA"/>
        </w:rPr>
        <w:t>مسؤولية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تنسيق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المشروع،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المالية،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والمشتريات،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والرصد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والتقييم،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والإبلاغ</w:t>
      </w:r>
      <w:r w:rsidR="00021014" w:rsidRPr="00021014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</w:t>
      </w:r>
      <w:r>
        <w:rPr>
          <w:sz w:val="26"/>
          <w:szCs w:val="26"/>
          <w:rtl/>
          <w:lang w:val="en-CA"/>
        </w:rPr>
        <w:t>ال</w:t>
      </w:r>
      <w:r w:rsidR="00021014" w:rsidRPr="00021014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العامة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</w:t>
      </w:r>
      <w:r w:rsidR="00021014" w:rsidRPr="00021014">
        <w:rPr>
          <w:sz w:val="26"/>
          <w:szCs w:val="26"/>
          <w:rtl/>
          <w:lang w:val="en-CA"/>
        </w:rPr>
        <w:t>لمشروع.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وتتواصل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المشروع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أيضا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بشكل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مباشر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الوكالات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المنفذة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وأصحاب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المصلحة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المحليين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أثناء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الهيدروكلوروفلوروكربونية.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وتم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صرف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المبلغ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الإجمالي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المعتمد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لوحدة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المشروع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والبالغ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40,000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الأولى،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وشمل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ذلك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29,400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المشروع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و10,600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للتكاليف</w:t>
      </w:r>
      <w:r w:rsidR="002D1EB1">
        <w:rPr>
          <w:sz w:val="26"/>
          <w:szCs w:val="26"/>
          <w:rtl/>
          <w:lang w:val="en-CA"/>
        </w:rPr>
        <w:t xml:space="preserve"> </w:t>
      </w:r>
      <w:r w:rsidR="00021014" w:rsidRPr="00021014">
        <w:rPr>
          <w:sz w:val="26"/>
          <w:szCs w:val="26"/>
          <w:rtl/>
          <w:lang w:val="en-CA"/>
        </w:rPr>
        <w:t>التشغيلية</w:t>
      </w:r>
      <w:r w:rsidR="00021014" w:rsidRPr="00021014">
        <w:rPr>
          <w:sz w:val="26"/>
          <w:szCs w:val="26"/>
          <w:lang w:val="en-CA"/>
        </w:rPr>
        <w:t>.</w:t>
      </w:r>
    </w:p>
    <w:p w14:paraId="22A54E6C" w14:textId="4B30F818" w:rsidR="00021014" w:rsidRPr="009C1806" w:rsidRDefault="00021014" w:rsidP="009C1806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9C1806">
        <w:rPr>
          <w:sz w:val="26"/>
          <w:szCs w:val="26"/>
          <w:u w:val="single"/>
          <w:rtl/>
          <w:lang w:val="en-CA"/>
        </w:rPr>
        <w:t>مستوى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9C1806">
        <w:rPr>
          <w:sz w:val="26"/>
          <w:szCs w:val="26"/>
          <w:u w:val="single"/>
          <w:rtl/>
          <w:lang w:val="en-CA"/>
        </w:rPr>
        <w:t>صرف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9C1806">
        <w:rPr>
          <w:sz w:val="26"/>
          <w:szCs w:val="26"/>
          <w:u w:val="single"/>
          <w:rtl/>
          <w:lang w:val="en-CA"/>
        </w:rPr>
        <w:t>الأموال</w:t>
      </w:r>
    </w:p>
    <w:p w14:paraId="3ABE4F7D" w14:textId="40302BF4" w:rsidR="00021014" w:rsidRPr="00021014" w:rsidRDefault="00021014" w:rsidP="0002101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021014">
        <w:rPr>
          <w:sz w:val="26"/>
          <w:szCs w:val="26"/>
          <w:rtl/>
          <w:lang w:val="en-CA"/>
        </w:rPr>
        <w:t>اعتبارا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أغسطس</w:t>
      </w:r>
      <w:r w:rsidR="006B2AF9">
        <w:rPr>
          <w:sz w:val="26"/>
          <w:szCs w:val="26"/>
          <w:rtl/>
          <w:lang w:val="en-CA"/>
        </w:rPr>
        <w:t>/آب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2024،</w:t>
      </w:r>
      <w:r w:rsidR="002D1EB1">
        <w:rPr>
          <w:sz w:val="26"/>
          <w:szCs w:val="26"/>
          <w:rtl/>
          <w:lang w:val="en-CA"/>
        </w:rPr>
        <w:t xml:space="preserve"> </w:t>
      </w:r>
      <w:r w:rsidR="006876E7">
        <w:rPr>
          <w:sz w:val="26"/>
          <w:szCs w:val="26"/>
          <w:rtl/>
          <w:lang w:val="en-CA"/>
        </w:rPr>
        <w:t>و</w:t>
      </w:r>
      <w:r w:rsidRPr="00021014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أصل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مبلغ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360,000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المعتمد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حتى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الآن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(335,000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6876E7">
        <w:rPr>
          <w:sz w:val="26"/>
          <w:szCs w:val="26"/>
          <w:rtl/>
          <w:lang w:val="en-CA"/>
        </w:rPr>
        <w:t>لليونيب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و25,000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لليونيدو)،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صرف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320,663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(89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المائة)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lastRenderedPageBreak/>
        <w:t>(319,723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6876E7">
        <w:rPr>
          <w:sz w:val="26"/>
          <w:szCs w:val="26"/>
          <w:rtl/>
          <w:lang w:val="en-CA"/>
        </w:rPr>
        <w:t>لليونيب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و940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لليونيدو).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وسيتم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صرف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الرصيد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البالغ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39,337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دولارا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أمريكيا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عام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2025</w:t>
      </w:r>
      <w:r w:rsidRPr="00021014">
        <w:rPr>
          <w:sz w:val="26"/>
          <w:szCs w:val="26"/>
          <w:lang w:val="en-CA"/>
        </w:rPr>
        <w:t>.</w:t>
      </w:r>
    </w:p>
    <w:p w14:paraId="31FC487A" w14:textId="6FD18878" w:rsidR="00021014" w:rsidRPr="006876E7" w:rsidRDefault="00021014" w:rsidP="006876E7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6876E7">
        <w:rPr>
          <w:sz w:val="26"/>
          <w:szCs w:val="26"/>
          <w:u w:val="single"/>
          <w:rtl/>
          <w:lang w:val="en-CA"/>
        </w:rPr>
        <w:t>خطة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التنفيذ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للشريحتين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الثانية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والثالثة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المرحلة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الثانية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6876E7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D90CF8" w:rsidRPr="001E47B8">
        <w:rPr>
          <w:sz w:val="26"/>
          <w:szCs w:val="26"/>
          <w:u w:val="single"/>
          <w:rtl/>
          <w:lang w:val="en-CA"/>
        </w:rPr>
        <w:t>خطة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D90CF8" w:rsidRPr="001E47B8">
        <w:rPr>
          <w:sz w:val="26"/>
          <w:szCs w:val="26"/>
          <w:u w:val="single"/>
          <w:rtl/>
          <w:lang w:val="en-CA"/>
        </w:rPr>
        <w:t>إدارة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D90CF8" w:rsidRPr="001E47B8">
        <w:rPr>
          <w:sz w:val="26"/>
          <w:szCs w:val="26"/>
          <w:u w:val="single"/>
          <w:rtl/>
          <w:lang w:val="en-CA"/>
        </w:rPr>
        <w:t>إزالة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D90CF8" w:rsidRPr="001E47B8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D90CF8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67D1672F" w14:textId="25519136" w:rsidR="00021014" w:rsidRDefault="00021014" w:rsidP="00021014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CA"/>
        </w:rPr>
      </w:pPr>
      <w:r w:rsidRPr="00021014">
        <w:rPr>
          <w:sz w:val="26"/>
          <w:szCs w:val="26"/>
          <w:rtl/>
          <w:lang w:val="en-CA"/>
        </w:rPr>
        <w:t>سيتم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التالية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بالتوازي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يناير/كانون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الثاني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2025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وديسمبر/كانون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021014">
        <w:rPr>
          <w:sz w:val="26"/>
          <w:szCs w:val="26"/>
          <w:rtl/>
          <w:lang w:val="en-CA"/>
        </w:rPr>
        <w:t>2026: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E22081" w:rsidRPr="006B2AF9" w14:paraId="22D71625" w14:textId="77777777" w:rsidTr="00E22081">
        <w:trPr>
          <w:tblHeader/>
        </w:trPr>
        <w:tc>
          <w:tcPr>
            <w:tcW w:w="4675" w:type="dxa"/>
            <w:gridSpan w:val="2"/>
          </w:tcPr>
          <w:p w14:paraId="0516C4BF" w14:textId="412D7076" w:rsidR="00E22081" w:rsidRPr="006B2AF9" w:rsidRDefault="00E22081" w:rsidP="00E22081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6B2AF9">
              <w:rPr>
                <w:b/>
                <w:bCs/>
                <w:sz w:val="22"/>
                <w:szCs w:val="22"/>
                <w:rtl/>
              </w:rPr>
              <w:t>الشريحة</w:t>
            </w:r>
            <w:r w:rsidR="002D1EB1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6B2AF9">
              <w:rPr>
                <w:b/>
                <w:bCs/>
                <w:sz w:val="22"/>
                <w:szCs w:val="22"/>
                <w:rtl/>
              </w:rPr>
              <w:t>الثانية</w:t>
            </w:r>
          </w:p>
        </w:tc>
        <w:tc>
          <w:tcPr>
            <w:tcW w:w="4675" w:type="dxa"/>
            <w:gridSpan w:val="2"/>
          </w:tcPr>
          <w:p w14:paraId="558678DA" w14:textId="47C91289" w:rsidR="00E22081" w:rsidRPr="006B2AF9" w:rsidRDefault="00E22081" w:rsidP="00E22081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6B2AF9">
              <w:rPr>
                <w:b/>
                <w:bCs/>
                <w:sz w:val="22"/>
                <w:szCs w:val="22"/>
                <w:rtl/>
              </w:rPr>
              <w:t>الشريحة</w:t>
            </w:r>
            <w:r w:rsidR="002D1EB1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6B2AF9">
              <w:rPr>
                <w:b/>
                <w:bCs/>
                <w:sz w:val="22"/>
                <w:szCs w:val="22"/>
                <w:rtl/>
              </w:rPr>
              <w:t>الثالثة</w:t>
            </w:r>
          </w:p>
        </w:tc>
      </w:tr>
      <w:tr w:rsidR="00E22081" w:rsidRPr="006B2AF9" w14:paraId="3692F000" w14:textId="77777777" w:rsidTr="00E22081">
        <w:tc>
          <w:tcPr>
            <w:tcW w:w="9350" w:type="dxa"/>
            <w:gridSpan w:val="4"/>
          </w:tcPr>
          <w:p w14:paraId="30793FD7" w14:textId="010B3EA6" w:rsidR="00E22081" w:rsidRPr="006B2AF9" w:rsidRDefault="002F6819" w:rsidP="00865508">
            <w:pPr>
              <w:bidi/>
              <w:spacing w:before="40" w:after="40" w:line="320" w:lineRule="exact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rtl/>
              </w:rPr>
              <w:t>مكون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>
              <w:rPr>
                <w:i/>
                <w:iCs/>
                <w:sz w:val="22"/>
                <w:szCs w:val="22"/>
                <w:rtl/>
              </w:rPr>
              <w:t>الإنفاذ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>
              <w:rPr>
                <w:i/>
                <w:iCs/>
                <w:sz w:val="22"/>
                <w:szCs w:val="22"/>
                <w:rtl/>
              </w:rPr>
              <w:t>السياساتي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>
              <w:rPr>
                <w:i/>
                <w:iCs/>
                <w:sz w:val="22"/>
                <w:szCs w:val="22"/>
                <w:rtl/>
              </w:rPr>
              <w:t>والتنظيمي</w:t>
            </w:r>
          </w:p>
        </w:tc>
      </w:tr>
      <w:tr w:rsidR="00E22081" w:rsidRPr="006B2AF9" w14:paraId="183266F2" w14:textId="77777777" w:rsidTr="00E22081">
        <w:tc>
          <w:tcPr>
            <w:tcW w:w="4675" w:type="dxa"/>
            <w:gridSpan w:val="2"/>
          </w:tcPr>
          <w:p w14:paraId="3E0E021F" w14:textId="720C3273" w:rsidR="00E22081" w:rsidRPr="006B2AF9" w:rsidRDefault="00E22081" w:rsidP="00865508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تدريب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100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موظفي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الجمارك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وموظفي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الإنفاذ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اللوائح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المتعلقة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ب</w:t>
            </w:r>
            <w:r w:rsidR="002F6819" w:rsidRPr="002F6819">
              <w:rPr>
                <w:sz w:val="22"/>
                <w:szCs w:val="22"/>
                <w:rtl/>
              </w:rPr>
              <w:t>المواد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 w:rsidRPr="002F6819">
              <w:rPr>
                <w:sz w:val="22"/>
                <w:szCs w:val="22"/>
                <w:rtl/>
              </w:rPr>
              <w:t>الهيدروكلوروفلوروكربونية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وإنفاذها؛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8234DB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توزيع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D1EB1" w:rsidRPr="006B2AF9">
              <w:rPr>
                <w:sz w:val="22"/>
                <w:szCs w:val="22"/>
                <w:rtl/>
              </w:rPr>
              <w:t>خمس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معرفات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للمبردات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مفتشي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وزارة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البيئة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ودائرة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الجمارك؛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وتنفيذ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برنامج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توعية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وتعزيز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خطة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إصدار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الشهادات،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بما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ذلك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خمس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ورش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عمل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توعية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لموظفي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الرصد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وزارة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البيئة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وفنيي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الهواء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بشأن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اللوائح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المحدثة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المتعلقة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بخدمة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صيانة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أجهزة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2F6819">
              <w:rPr>
                <w:sz w:val="22"/>
                <w:szCs w:val="22"/>
                <w:rtl/>
              </w:rPr>
              <w:t>الهواء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2F6819">
              <w:rPr>
                <w:sz w:val="22"/>
                <w:szCs w:val="22"/>
                <w:rtl/>
              </w:rPr>
              <w:t>اليونيب</w:t>
            </w:r>
            <w:r w:rsidRPr="006B2AF9">
              <w:rPr>
                <w:sz w:val="22"/>
                <w:szCs w:val="22"/>
                <w:rtl/>
              </w:rPr>
              <w:t>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2F6819" w:rsidRPr="002F6819">
              <w:rPr>
                <w:sz w:val="22"/>
                <w:szCs w:val="22"/>
                <w:rtl/>
              </w:rPr>
              <w:t>95,000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  <w:tc>
          <w:tcPr>
            <w:tcW w:w="4675" w:type="dxa"/>
            <w:gridSpan w:val="2"/>
          </w:tcPr>
          <w:p w14:paraId="3A743C19" w14:textId="6D673386" w:rsidR="00E22081" w:rsidRPr="006B2AF9" w:rsidRDefault="002F6819" w:rsidP="00865508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ت</w:t>
            </w:r>
            <w:r w:rsidR="00E22081" w:rsidRPr="006B2AF9">
              <w:rPr>
                <w:sz w:val="22"/>
                <w:szCs w:val="22"/>
                <w:rtl/>
              </w:rPr>
              <w:t>دريب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100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موظفي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الجمارك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والإنفاذ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اللوائح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المتعلقة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ب</w:t>
            </w:r>
            <w:r w:rsidRPr="002F6819">
              <w:rPr>
                <w:sz w:val="22"/>
                <w:szCs w:val="22"/>
                <w:rtl/>
              </w:rPr>
              <w:t>المواد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2F6819">
              <w:rPr>
                <w:sz w:val="22"/>
                <w:szCs w:val="22"/>
                <w:rtl/>
              </w:rPr>
              <w:t>الهيدروكلوروفلوروكربونية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وإنفاذها؛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</w:t>
            </w:r>
            <w:r w:rsidR="00E22081" w:rsidRPr="006B2AF9">
              <w:rPr>
                <w:sz w:val="22"/>
                <w:szCs w:val="22"/>
                <w:rtl/>
              </w:rPr>
              <w:t>تحديث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الأطر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التنظيمية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والمؤسسية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المستنفدة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للأوزون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بالتشاور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أصحاب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المصلحة؛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</w:t>
            </w:r>
            <w:r w:rsidR="00E22081" w:rsidRPr="006B2AF9">
              <w:rPr>
                <w:sz w:val="22"/>
                <w:szCs w:val="22"/>
                <w:rtl/>
              </w:rPr>
              <w:t>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إضفاء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الطابع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التشغيلي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نظام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التر</w:t>
            </w:r>
            <w:r>
              <w:rPr>
                <w:sz w:val="22"/>
                <w:szCs w:val="22"/>
                <w:rtl/>
              </w:rPr>
              <w:t>ا</w:t>
            </w:r>
            <w:r w:rsidR="00E22081" w:rsidRPr="006B2AF9">
              <w:rPr>
                <w:sz w:val="22"/>
                <w:szCs w:val="22"/>
                <w:rtl/>
              </w:rPr>
              <w:t>خيص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الإلكتروني؛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وتوفير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المعايير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وغيرها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الضرورية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لمختبرات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الاختبار؛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</w:t>
            </w:r>
            <w:r w:rsidR="00E22081" w:rsidRPr="006B2AF9">
              <w:rPr>
                <w:sz w:val="22"/>
                <w:szCs w:val="22"/>
                <w:rtl/>
              </w:rPr>
              <w:t>تنفيذ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برنامج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توعية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وتعزيز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خطة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إصدار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الشهادات،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بما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ذلك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أربع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ورش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عمل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توعية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لموظفي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الرصد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وزارة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البيئة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وفنيي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الهواء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حول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اللوائح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المحدثة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المتعلقة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بخدمة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صيانة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أجهزة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الهواء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(</w:t>
            </w:r>
            <w:r>
              <w:rPr>
                <w:sz w:val="22"/>
                <w:szCs w:val="22"/>
                <w:rtl/>
              </w:rPr>
              <w:t>اليونيب</w:t>
            </w:r>
            <w:r w:rsidR="00E22081" w:rsidRPr="006B2AF9">
              <w:rPr>
                <w:sz w:val="22"/>
                <w:szCs w:val="22"/>
                <w:rtl/>
              </w:rPr>
              <w:t>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(</w:t>
            </w:r>
            <w:r w:rsidRPr="002F6819">
              <w:rPr>
                <w:sz w:val="22"/>
                <w:szCs w:val="22"/>
                <w:rtl/>
              </w:rPr>
              <w:t>135,000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أمريكي)</w:t>
            </w:r>
          </w:p>
        </w:tc>
      </w:tr>
      <w:tr w:rsidR="00E22081" w:rsidRPr="006B2AF9" w14:paraId="13693139" w14:textId="77777777" w:rsidTr="00E22081">
        <w:tc>
          <w:tcPr>
            <w:tcW w:w="9350" w:type="dxa"/>
            <w:gridSpan w:val="4"/>
          </w:tcPr>
          <w:p w14:paraId="60A41FEA" w14:textId="378FD208" w:rsidR="00E22081" w:rsidRPr="006B2AF9" w:rsidRDefault="00E22081" w:rsidP="00865508">
            <w:pPr>
              <w:bidi/>
              <w:spacing w:before="40" w:after="40" w:line="320" w:lineRule="exact"/>
              <w:jc w:val="center"/>
              <w:rPr>
                <w:sz w:val="22"/>
                <w:szCs w:val="22"/>
              </w:rPr>
            </w:pPr>
            <w:r w:rsidRPr="00865508">
              <w:rPr>
                <w:i/>
                <w:iCs/>
                <w:sz w:val="22"/>
                <w:szCs w:val="22"/>
                <w:rtl/>
              </w:rPr>
              <w:t>التدريب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وإصدار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الشهادات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والتوحيد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القياسي</w:t>
            </w:r>
          </w:p>
        </w:tc>
      </w:tr>
      <w:tr w:rsidR="00E22081" w:rsidRPr="006B2AF9" w14:paraId="6D51C1F6" w14:textId="77777777" w:rsidTr="00E22081">
        <w:tc>
          <w:tcPr>
            <w:tcW w:w="4675" w:type="dxa"/>
            <w:gridSpan w:val="2"/>
          </w:tcPr>
          <w:p w14:paraId="459209AF" w14:textId="41FC48E8" w:rsidR="00E22081" w:rsidRPr="006B2AF9" w:rsidRDefault="00DF22DA" w:rsidP="00865508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ت</w:t>
            </w:r>
            <w:r w:rsidR="00E22081" w:rsidRPr="006B2AF9">
              <w:rPr>
                <w:sz w:val="22"/>
                <w:szCs w:val="22"/>
                <w:rtl/>
              </w:rPr>
              <w:t>دريب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DF22DA">
              <w:rPr>
                <w:sz w:val="22"/>
                <w:szCs w:val="22"/>
                <w:rtl/>
              </w:rPr>
              <w:t>1,300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فنيي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الهواء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ممارسات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خدمة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الصيانة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الجيدة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بما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ذلك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البدائل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ذات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القدرة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المنخفضة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إحداث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الاحترار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العالمي؛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</w:t>
            </w:r>
            <w:r w:rsidR="00E22081" w:rsidRPr="006B2AF9">
              <w:rPr>
                <w:sz w:val="22"/>
                <w:szCs w:val="22"/>
                <w:rtl/>
              </w:rPr>
              <w:t>اعتماد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800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فنيي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الهواء</w:t>
            </w:r>
            <w:r w:rsidR="00E22081" w:rsidRPr="006B2AF9">
              <w:rPr>
                <w:sz w:val="22"/>
                <w:szCs w:val="22"/>
                <w:rtl/>
              </w:rPr>
              <w:t>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وإعداد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كتيبات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وأدلة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تدريبية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ومراجع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إلكترونية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لمختلف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المراحل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التعليمية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الفنية</w:t>
            </w:r>
            <w:r>
              <w:rPr>
                <w:sz w:val="22"/>
                <w:szCs w:val="22"/>
                <w:rtl/>
              </w:rPr>
              <w:t>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</w:t>
            </w:r>
            <w:r w:rsidR="00E22081" w:rsidRPr="006B2AF9">
              <w:rPr>
                <w:sz w:val="22"/>
                <w:szCs w:val="22"/>
                <w:rtl/>
              </w:rPr>
              <w:t>إصدار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منشورين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وتنظيم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أربع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ورش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عمل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فنية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لرفع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مستوى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الوعي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لدى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كبار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المستخدمين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النهائيين</w:t>
            </w:r>
            <w:r>
              <w:rPr>
                <w:sz w:val="22"/>
                <w:szCs w:val="22"/>
                <w:rtl/>
              </w:rPr>
              <w:t>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وأصحاب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المباني</w:t>
            </w:r>
            <w:r>
              <w:rPr>
                <w:sz w:val="22"/>
                <w:szCs w:val="22"/>
                <w:rtl/>
              </w:rPr>
              <w:t>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والاستشاريين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وصناع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القرار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الفني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المستوى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الحكومي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حول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البدائل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ذات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القدرة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المنخفضة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إحداث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الاحترار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العالمي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للمواد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2F6819">
              <w:rPr>
                <w:sz w:val="22"/>
                <w:szCs w:val="22"/>
                <w:rtl/>
              </w:rPr>
              <w:t>الهيدروكلوروفلوروكربونية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تطبيقات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مختلفة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  <w:rtl/>
              </w:rPr>
              <w:t>وملائمة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لظروف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العراق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(</w:t>
            </w:r>
            <w:r>
              <w:rPr>
                <w:sz w:val="22"/>
                <w:szCs w:val="22"/>
                <w:rtl/>
              </w:rPr>
              <w:t>اليونيب</w:t>
            </w:r>
            <w:r w:rsidR="00E22081" w:rsidRPr="006B2AF9">
              <w:rPr>
                <w:sz w:val="22"/>
                <w:szCs w:val="22"/>
                <w:rtl/>
              </w:rPr>
              <w:t>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(</w:t>
            </w:r>
            <w:r w:rsidRPr="00DF22DA">
              <w:rPr>
                <w:sz w:val="22"/>
                <w:szCs w:val="22"/>
                <w:rtl/>
              </w:rPr>
              <w:t>450,000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E22081" w:rsidRPr="006B2AF9">
              <w:rPr>
                <w:sz w:val="22"/>
                <w:szCs w:val="22"/>
                <w:rtl/>
              </w:rPr>
              <w:t>أمريكي)</w:t>
            </w:r>
          </w:p>
        </w:tc>
        <w:tc>
          <w:tcPr>
            <w:tcW w:w="4675" w:type="dxa"/>
            <w:gridSpan w:val="2"/>
          </w:tcPr>
          <w:p w14:paraId="0E8A5E56" w14:textId="5ED1A9F6" w:rsidR="00E22081" w:rsidRPr="006B2AF9" w:rsidRDefault="00E22081" w:rsidP="00865508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تدريب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 w:rsidRPr="00DF22DA">
              <w:rPr>
                <w:sz w:val="22"/>
                <w:szCs w:val="22"/>
                <w:rtl/>
              </w:rPr>
              <w:t>1,350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فنيي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الهواء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ممارسات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خدمة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الصيانة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الجيدة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بما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ذلك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البدائل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ذات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القدرة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المنخفضة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إحداث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الاحترار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العالمي؛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تحديث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ال</w:t>
            </w:r>
            <w:r w:rsidRPr="006B2AF9">
              <w:rPr>
                <w:sz w:val="22"/>
                <w:szCs w:val="22"/>
                <w:rtl/>
              </w:rPr>
              <w:t>نظام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الوطني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DF22DA">
              <w:rPr>
                <w:sz w:val="22"/>
                <w:szCs w:val="22"/>
                <w:rtl/>
              </w:rPr>
              <w:t>ل</w:t>
            </w:r>
            <w:r w:rsidRPr="006B2AF9">
              <w:rPr>
                <w:sz w:val="22"/>
                <w:szCs w:val="22"/>
                <w:rtl/>
              </w:rPr>
              <w:t>إصدار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الشهادات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ومراجعة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وحدات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ال</w:t>
            </w:r>
            <w:r w:rsidRPr="006B2AF9">
              <w:rPr>
                <w:sz w:val="22"/>
                <w:szCs w:val="22"/>
                <w:rtl/>
              </w:rPr>
              <w:t>قبول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</w:t>
            </w:r>
            <w:r w:rsidR="006E7953">
              <w:rPr>
                <w:sz w:val="22"/>
                <w:szCs w:val="22"/>
                <w:rtl/>
              </w:rPr>
              <w:t>ال</w:t>
            </w:r>
            <w:r w:rsidRPr="006B2AF9">
              <w:rPr>
                <w:sz w:val="22"/>
                <w:szCs w:val="22"/>
                <w:rtl/>
              </w:rPr>
              <w:t>اختبار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الخاصة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ب</w:t>
            </w:r>
            <w:r w:rsidRPr="006B2AF9">
              <w:rPr>
                <w:sz w:val="22"/>
                <w:szCs w:val="22"/>
                <w:rtl/>
              </w:rPr>
              <w:t>الشهادات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الحالية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وفقا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لذلك؛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اعتماد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750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فنيي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وتكييف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الهواء</w:t>
            </w:r>
            <w:r w:rsidRPr="006B2AF9">
              <w:rPr>
                <w:sz w:val="22"/>
                <w:szCs w:val="22"/>
                <w:rtl/>
              </w:rPr>
              <w:t>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وإعداد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كتيبات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وأدلة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تدريبية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ومراجع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إلكترونية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لمختلف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مستويات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التعليم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الفني</w:t>
            </w:r>
            <w:r w:rsidR="006E7953">
              <w:rPr>
                <w:sz w:val="22"/>
                <w:szCs w:val="22"/>
                <w:rtl/>
              </w:rPr>
              <w:t>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تنظيم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أربع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ورش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عمل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لرفع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مستوى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الوعي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لدى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كبار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المستخدمين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النهائيين</w:t>
            </w:r>
            <w:r w:rsidR="006E7953">
              <w:rPr>
                <w:sz w:val="22"/>
                <w:szCs w:val="22"/>
                <w:rtl/>
              </w:rPr>
              <w:t>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وأصحاب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المباني</w:t>
            </w:r>
            <w:r w:rsidR="006E7953">
              <w:rPr>
                <w:sz w:val="22"/>
                <w:szCs w:val="22"/>
                <w:rtl/>
              </w:rPr>
              <w:t>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والاستشاريين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وصناع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القرار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الفني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المستوى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الحكومي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حول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البدائل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ذات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القدرة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المنخفضة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إحداث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الاحترار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العالمي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للمواد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 w:rsidRPr="002F6819">
              <w:rPr>
                <w:sz w:val="22"/>
                <w:szCs w:val="22"/>
                <w:rtl/>
              </w:rPr>
              <w:t>الهيدروكلوروفلوروكربونية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تطبيقات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مختلفة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E7953">
              <w:rPr>
                <w:sz w:val="22"/>
                <w:szCs w:val="22"/>
                <w:rtl/>
              </w:rPr>
              <w:t>وملائمة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لظروف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العراق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6E7953">
              <w:rPr>
                <w:sz w:val="22"/>
                <w:szCs w:val="22"/>
                <w:rtl/>
              </w:rPr>
              <w:t>اليونيب</w:t>
            </w:r>
            <w:r w:rsidRPr="006B2AF9">
              <w:rPr>
                <w:sz w:val="22"/>
                <w:szCs w:val="22"/>
                <w:rtl/>
              </w:rPr>
              <w:t>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6E7953" w:rsidRPr="006E7953">
              <w:rPr>
                <w:sz w:val="22"/>
                <w:szCs w:val="22"/>
                <w:rtl/>
              </w:rPr>
              <w:t>440,000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</w:tr>
      <w:tr w:rsidR="00E22081" w:rsidRPr="006B2AF9" w14:paraId="0FDE85B1" w14:textId="77777777" w:rsidTr="00E22081">
        <w:tc>
          <w:tcPr>
            <w:tcW w:w="9350" w:type="dxa"/>
            <w:gridSpan w:val="4"/>
          </w:tcPr>
          <w:p w14:paraId="748AE776" w14:textId="07C0D926" w:rsidR="00E22081" w:rsidRPr="006B2AF9" w:rsidRDefault="00E22081" w:rsidP="00865508">
            <w:pPr>
              <w:bidi/>
              <w:spacing w:before="40" w:after="40" w:line="320" w:lineRule="exact"/>
              <w:jc w:val="center"/>
              <w:rPr>
                <w:sz w:val="22"/>
                <w:szCs w:val="22"/>
              </w:rPr>
            </w:pPr>
            <w:r w:rsidRPr="00865508">
              <w:rPr>
                <w:i/>
                <w:iCs/>
                <w:sz w:val="22"/>
                <w:szCs w:val="22"/>
                <w:rtl/>
              </w:rPr>
              <w:t>المساعدة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الفنية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لقطاع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="006E7953">
              <w:rPr>
                <w:i/>
                <w:iCs/>
                <w:sz w:val="22"/>
                <w:szCs w:val="22"/>
                <w:rtl/>
              </w:rPr>
              <w:t>خدمة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صيانة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التبريد</w:t>
            </w:r>
          </w:p>
        </w:tc>
      </w:tr>
      <w:tr w:rsidR="00E22081" w:rsidRPr="006B2AF9" w14:paraId="4FEB80B0" w14:textId="77777777" w:rsidTr="00E22081">
        <w:tc>
          <w:tcPr>
            <w:tcW w:w="4675" w:type="dxa"/>
            <w:gridSpan w:val="2"/>
          </w:tcPr>
          <w:p w14:paraId="66BB9976" w14:textId="4F11B636" w:rsidR="00E22081" w:rsidRPr="006B2AF9" w:rsidRDefault="00E22081" w:rsidP="00C5400A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توفير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500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مجموعة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الأدوات</w:t>
            </w:r>
            <w:r w:rsidR="006E7953">
              <w:rPr>
                <w:rStyle w:val="FootnoteReference"/>
                <w:sz w:val="22"/>
                <w:szCs w:val="22"/>
                <w:rtl/>
              </w:rPr>
              <w:footnoteReference w:id="5"/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اللازمة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للممارسات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الجيدة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مجال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لقطاع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خدمات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الصيانة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الكبير/المتوسط،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تقييم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تشغيل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مراكز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الاستصلاح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الثلاثة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وتطوير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نموذج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أعمال؛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تقديم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المساعدة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الفنية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لكبار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المستخدمين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النهائيين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lastRenderedPageBreak/>
              <w:t>خلال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خمس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ورش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عمل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مواضيعية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(اليونيدو)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36184B" w:rsidRPr="0036184B">
              <w:rPr>
                <w:sz w:val="22"/>
                <w:szCs w:val="22"/>
                <w:rtl/>
              </w:rPr>
              <w:t>320,000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  <w:tc>
          <w:tcPr>
            <w:tcW w:w="4675" w:type="dxa"/>
            <w:gridSpan w:val="2"/>
          </w:tcPr>
          <w:p w14:paraId="45FB2C9E" w14:textId="19231A08" w:rsidR="00E22081" w:rsidRPr="006B2AF9" w:rsidRDefault="00E22081" w:rsidP="00C5400A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lastRenderedPageBreak/>
              <w:t>توفير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500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مجموعة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الأدوات</w:t>
            </w:r>
            <w:r w:rsidR="0036184B">
              <w:rPr>
                <w:rStyle w:val="FootnoteReference"/>
                <w:sz w:val="22"/>
                <w:szCs w:val="22"/>
                <w:rtl/>
              </w:rPr>
              <w:footnoteReference w:id="6"/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اللازمة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للممارسات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الجيدة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مجال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التبريد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لقطاع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خدمات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الصيانة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الكبير/المتوسط؛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تقييم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تشغيل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مراكز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الاستصلاح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الثلاثة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وتطوير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نموذج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أعمال</w:t>
            </w:r>
            <w:r w:rsidRPr="006B2AF9">
              <w:rPr>
                <w:sz w:val="22"/>
                <w:szCs w:val="22"/>
                <w:rtl/>
              </w:rPr>
              <w:t>؛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36184B">
              <w:rPr>
                <w:sz w:val="22"/>
                <w:szCs w:val="22"/>
                <w:rtl/>
              </w:rPr>
              <w:t>و</w:t>
            </w:r>
            <w:r w:rsidRPr="006B2AF9">
              <w:rPr>
                <w:sz w:val="22"/>
                <w:szCs w:val="22"/>
                <w:rtl/>
              </w:rPr>
              <w:t>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تقديم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المساعدة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الفنية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لكبار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المستخدمين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النهائيين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lastRenderedPageBreak/>
              <w:t>خلال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خمس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ورش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عمل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مواضيعية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(اليونيدو)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36184B" w:rsidRPr="0036184B">
              <w:rPr>
                <w:sz w:val="22"/>
                <w:szCs w:val="22"/>
                <w:rtl/>
              </w:rPr>
              <w:t>325,000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</w:tr>
      <w:tr w:rsidR="00E22081" w:rsidRPr="006B2AF9" w14:paraId="6BCB907C" w14:textId="77777777" w:rsidTr="00E22081">
        <w:tc>
          <w:tcPr>
            <w:tcW w:w="9350" w:type="dxa"/>
            <w:gridSpan w:val="4"/>
          </w:tcPr>
          <w:p w14:paraId="18B4D13B" w14:textId="09DF9246" w:rsidR="00E22081" w:rsidRPr="006B2AF9" w:rsidRDefault="006B2AF9" w:rsidP="00E22081">
            <w:pPr>
              <w:bidi/>
              <w:jc w:val="center"/>
              <w:rPr>
                <w:i/>
                <w:iCs/>
                <w:sz w:val="22"/>
                <w:szCs w:val="22"/>
              </w:rPr>
            </w:pPr>
            <w:r w:rsidRPr="006B2AF9">
              <w:rPr>
                <w:i/>
                <w:iCs/>
                <w:sz w:val="22"/>
                <w:szCs w:val="22"/>
                <w:rtl/>
              </w:rPr>
              <w:lastRenderedPageBreak/>
              <w:t>المساعدة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6B2AF9">
              <w:rPr>
                <w:i/>
                <w:iCs/>
                <w:sz w:val="22"/>
                <w:szCs w:val="22"/>
                <w:rtl/>
              </w:rPr>
              <w:t>الفنية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6B2AF9">
              <w:rPr>
                <w:i/>
                <w:iCs/>
                <w:sz w:val="22"/>
                <w:szCs w:val="22"/>
                <w:rtl/>
              </w:rPr>
              <w:t>لمؤسسة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6B2AF9">
              <w:rPr>
                <w:i/>
                <w:iCs/>
                <w:sz w:val="22"/>
                <w:szCs w:val="22"/>
                <w:rtl/>
              </w:rPr>
              <w:t>تصنيع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6B2AF9">
              <w:rPr>
                <w:i/>
                <w:iCs/>
                <w:sz w:val="22"/>
                <w:szCs w:val="22"/>
                <w:rtl/>
              </w:rPr>
              <w:t>مكيفات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6B2AF9">
              <w:rPr>
                <w:i/>
                <w:iCs/>
                <w:sz w:val="22"/>
                <w:szCs w:val="22"/>
                <w:rtl/>
              </w:rPr>
              <w:t>الهواء</w:t>
            </w:r>
          </w:p>
        </w:tc>
      </w:tr>
      <w:tr w:rsidR="00E22081" w:rsidRPr="006B2AF9" w14:paraId="61A65DBB" w14:textId="77777777" w:rsidTr="00E22081">
        <w:tc>
          <w:tcPr>
            <w:tcW w:w="4675" w:type="dxa"/>
            <w:gridSpan w:val="2"/>
          </w:tcPr>
          <w:p w14:paraId="7B72CCE5" w14:textId="03A27776" w:rsidR="00E22081" w:rsidRPr="006B2AF9" w:rsidRDefault="00E22081" w:rsidP="00C5400A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لا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توجد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أنشطة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ضمن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الشريحة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الثانية</w:t>
            </w:r>
          </w:p>
        </w:tc>
        <w:tc>
          <w:tcPr>
            <w:tcW w:w="4675" w:type="dxa"/>
            <w:gridSpan w:val="2"/>
          </w:tcPr>
          <w:p w14:paraId="7E2B63F3" w14:textId="0C88A9AC" w:rsidR="00E22081" w:rsidRPr="006B2AF9" w:rsidRDefault="00E22081" w:rsidP="00C5400A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تقديم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المساعدة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الفنية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المطلوبة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لشركة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الكهرباء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الوطنية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وغيرها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الشركات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المصنعة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لتقليل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استخدام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المواد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 w:rsidRPr="002F6819">
              <w:rPr>
                <w:sz w:val="22"/>
                <w:szCs w:val="22"/>
                <w:rtl/>
              </w:rPr>
              <w:t>الهيدروكلوروفلوروكربونية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والانتقال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إلى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البدائل،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خلال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جولة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دراسية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وإشراك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مستشار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(اليونيدو)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 w:rsidRPr="00CE7D27">
              <w:rPr>
                <w:sz w:val="22"/>
                <w:szCs w:val="22"/>
                <w:rtl/>
              </w:rPr>
              <w:t>30,000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</w:tr>
      <w:tr w:rsidR="00E22081" w:rsidRPr="006B2AF9" w14:paraId="6F7616C8" w14:textId="77777777" w:rsidTr="00E22081">
        <w:tc>
          <w:tcPr>
            <w:tcW w:w="9350" w:type="dxa"/>
            <w:gridSpan w:val="4"/>
          </w:tcPr>
          <w:p w14:paraId="4666C3E6" w14:textId="73B4E0E9" w:rsidR="00E22081" w:rsidRPr="00865508" w:rsidRDefault="006B2AF9" w:rsidP="00865508">
            <w:pPr>
              <w:bidi/>
              <w:spacing w:before="40" w:after="40" w:line="320" w:lineRule="exact"/>
              <w:jc w:val="center"/>
              <w:rPr>
                <w:i/>
                <w:iCs/>
                <w:sz w:val="22"/>
                <w:szCs w:val="22"/>
              </w:rPr>
            </w:pPr>
            <w:r w:rsidRPr="00865508">
              <w:rPr>
                <w:i/>
                <w:iCs/>
                <w:sz w:val="22"/>
                <w:szCs w:val="22"/>
                <w:rtl/>
              </w:rPr>
              <w:t>وحدة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إدارة</w:t>
            </w:r>
            <w:r w:rsidR="002D1EB1">
              <w:rPr>
                <w:i/>
                <w:iCs/>
                <w:sz w:val="22"/>
                <w:szCs w:val="22"/>
                <w:rtl/>
              </w:rPr>
              <w:t xml:space="preserve"> </w:t>
            </w:r>
            <w:r w:rsidRPr="00865508">
              <w:rPr>
                <w:i/>
                <w:iCs/>
                <w:sz w:val="22"/>
                <w:szCs w:val="22"/>
                <w:rtl/>
              </w:rPr>
              <w:t>المشروع</w:t>
            </w:r>
          </w:p>
        </w:tc>
      </w:tr>
      <w:tr w:rsidR="00E22081" w:rsidRPr="006B2AF9" w14:paraId="533F2DCB" w14:textId="77777777" w:rsidTr="00E22081">
        <w:tc>
          <w:tcPr>
            <w:tcW w:w="4675" w:type="dxa"/>
            <w:gridSpan w:val="2"/>
          </w:tcPr>
          <w:p w14:paraId="2054FAC2" w14:textId="2A226113" w:rsidR="00E22081" w:rsidRPr="006B2AF9" w:rsidRDefault="00E22081" w:rsidP="00C5400A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تنسيق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المشروع،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والإدارة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المالية،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والمشتريات،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والرصد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والتقييم،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والإبلاغ</w:t>
            </w:r>
            <w:r w:rsidRPr="006B2AF9">
              <w:rPr>
                <w:sz w:val="22"/>
                <w:szCs w:val="22"/>
                <w:rtl/>
              </w:rPr>
              <w:t>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</w:t>
            </w:r>
            <w:r w:rsidR="00CE7D27">
              <w:rPr>
                <w:sz w:val="22"/>
                <w:szCs w:val="22"/>
                <w:rtl/>
              </w:rPr>
              <w:t>ال</w:t>
            </w:r>
            <w:r w:rsidRPr="006B2AF9">
              <w:rPr>
                <w:sz w:val="22"/>
                <w:szCs w:val="22"/>
                <w:rtl/>
              </w:rPr>
              <w:t>إدارة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العامة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ل</w:t>
            </w:r>
            <w:r w:rsidRPr="006B2AF9">
              <w:rPr>
                <w:sz w:val="22"/>
                <w:szCs w:val="22"/>
                <w:rtl/>
              </w:rPr>
              <w:t>لمشروع،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بما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ذلك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الموظفين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(29,400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وتكاليف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التشغيل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والتكاليف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المتنوعة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(10,600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أمريكي).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>
              <w:rPr>
                <w:sz w:val="22"/>
                <w:szCs w:val="22"/>
                <w:rtl/>
              </w:rPr>
              <w:t>اليونيب</w:t>
            </w:r>
            <w:r w:rsidRPr="006B2AF9">
              <w:rPr>
                <w:sz w:val="22"/>
                <w:szCs w:val="22"/>
                <w:rtl/>
              </w:rPr>
              <w:t>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 w:rsidRPr="00CE7D27">
              <w:rPr>
                <w:sz w:val="22"/>
                <w:szCs w:val="22"/>
                <w:rtl/>
              </w:rPr>
              <w:t>40,000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  <w:tc>
          <w:tcPr>
            <w:tcW w:w="4675" w:type="dxa"/>
            <w:gridSpan w:val="2"/>
          </w:tcPr>
          <w:p w14:paraId="7724A0F1" w14:textId="781F6A1C" w:rsidR="00E22081" w:rsidRPr="006B2AF9" w:rsidRDefault="00E22081" w:rsidP="00C5400A">
            <w:pPr>
              <w:bidi/>
              <w:spacing w:before="40" w:after="40" w:line="320" w:lineRule="exac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مواصلة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تنسيق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المشروع،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والإدارة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المالية،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والمشتريات،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والرصد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والتقييم،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والإبلاغ</w:t>
            </w:r>
            <w:r w:rsidRPr="006B2AF9">
              <w:rPr>
                <w:sz w:val="22"/>
                <w:szCs w:val="22"/>
                <w:rtl/>
              </w:rPr>
              <w:t>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</w:t>
            </w:r>
            <w:r w:rsidR="00CE7D27">
              <w:rPr>
                <w:sz w:val="22"/>
                <w:szCs w:val="22"/>
                <w:rtl/>
              </w:rPr>
              <w:t>ال</w:t>
            </w:r>
            <w:r w:rsidRPr="006B2AF9">
              <w:rPr>
                <w:sz w:val="22"/>
                <w:szCs w:val="22"/>
                <w:rtl/>
              </w:rPr>
              <w:t>إدارة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العامة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CE7D27">
              <w:rPr>
                <w:sz w:val="22"/>
                <w:szCs w:val="22"/>
                <w:rtl/>
              </w:rPr>
              <w:t>ل</w:t>
            </w:r>
            <w:r w:rsidRPr="006B2AF9">
              <w:rPr>
                <w:sz w:val="22"/>
                <w:szCs w:val="22"/>
                <w:rtl/>
              </w:rPr>
              <w:t>لمشروع،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بما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في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ذلك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الموظفين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 w:rsidRPr="00CE7D27">
              <w:rPr>
                <w:sz w:val="22"/>
                <w:szCs w:val="22"/>
                <w:rtl/>
              </w:rPr>
              <w:t>60,000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أمريكي)،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وتكاليف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التشغيل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والتكاليف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المتنوعة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 w:rsidRPr="00CE7D27">
              <w:rPr>
                <w:sz w:val="22"/>
                <w:szCs w:val="22"/>
                <w:rtl/>
              </w:rPr>
              <w:t>20,000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أمريكي).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>
              <w:rPr>
                <w:sz w:val="22"/>
                <w:szCs w:val="22"/>
                <w:rtl/>
              </w:rPr>
              <w:t>اليونيب</w:t>
            </w:r>
            <w:r w:rsidRPr="006B2AF9">
              <w:rPr>
                <w:sz w:val="22"/>
                <w:szCs w:val="22"/>
                <w:rtl/>
              </w:rPr>
              <w:t>)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(</w:t>
            </w:r>
            <w:r w:rsidR="00CE7D27" w:rsidRPr="00CE7D27">
              <w:rPr>
                <w:sz w:val="22"/>
                <w:szCs w:val="22"/>
                <w:rtl/>
              </w:rPr>
              <w:t>80,000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دولار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أمريكي)</w:t>
            </w:r>
          </w:p>
        </w:tc>
      </w:tr>
      <w:tr w:rsidR="006B2AF9" w:rsidRPr="006B2AF9" w14:paraId="1D5D117B" w14:textId="77777777" w:rsidTr="00E22081">
        <w:tc>
          <w:tcPr>
            <w:tcW w:w="2337" w:type="dxa"/>
          </w:tcPr>
          <w:p w14:paraId="39CCA255" w14:textId="15901A2D" w:rsidR="006B2AF9" w:rsidRPr="006B2AF9" w:rsidRDefault="00043568" w:rsidP="006B2AF9">
            <w:pPr>
              <w:bidi/>
              <w:rPr>
                <w:sz w:val="22"/>
                <w:szCs w:val="22"/>
              </w:rPr>
            </w:pPr>
            <w:bookmarkStart w:id="0" w:name="_Hlk182131976"/>
            <w:r>
              <w:rPr>
                <w:sz w:val="22"/>
                <w:szCs w:val="22"/>
                <w:rtl/>
              </w:rPr>
              <w:t>مجموع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B2AF9" w:rsidRPr="006B2AF9">
              <w:rPr>
                <w:sz w:val="22"/>
                <w:szCs w:val="22"/>
                <w:rtl/>
              </w:rPr>
              <w:t>اليونيب</w:t>
            </w:r>
          </w:p>
        </w:tc>
        <w:tc>
          <w:tcPr>
            <w:tcW w:w="2338" w:type="dxa"/>
          </w:tcPr>
          <w:p w14:paraId="7A7C6BB2" w14:textId="77777777" w:rsidR="006B2AF9" w:rsidRPr="006B2AF9" w:rsidRDefault="006B2AF9" w:rsidP="006B2AF9">
            <w:pPr>
              <w:bidi/>
              <w:jc w:val="righ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</w:rPr>
              <w:t>585,000</w:t>
            </w:r>
          </w:p>
        </w:tc>
        <w:tc>
          <w:tcPr>
            <w:tcW w:w="2337" w:type="dxa"/>
          </w:tcPr>
          <w:p w14:paraId="123C7D2F" w14:textId="0DFC68F0" w:rsidR="006B2AF9" w:rsidRPr="006B2AF9" w:rsidRDefault="006B2AF9" w:rsidP="006B2AF9">
            <w:pPr>
              <w:bidi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إجمالي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اليونيب</w:t>
            </w:r>
          </w:p>
        </w:tc>
        <w:tc>
          <w:tcPr>
            <w:tcW w:w="2338" w:type="dxa"/>
          </w:tcPr>
          <w:p w14:paraId="359B2EBE" w14:textId="77777777" w:rsidR="006B2AF9" w:rsidRPr="006B2AF9" w:rsidRDefault="006B2AF9" w:rsidP="006B2AF9">
            <w:pPr>
              <w:bidi/>
              <w:jc w:val="righ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</w:rPr>
              <w:t>655,000</w:t>
            </w:r>
          </w:p>
        </w:tc>
      </w:tr>
      <w:tr w:rsidR="006B2AF9" w:rsidRPr="006B2AF9" w14:paraId="082583D9" w14:textId="77777777" w:rsidTr="00E22081">
        <w:tc>
          <w:tcPr>
            <w:tcW w:w="2337" w:type="dxa"/>
          </w:tcPr>
          <w:p w14:paraId="16746916" w14:textId="1F8D2660" w:rsidR="006B2AF9" w:rsidRPr="006B2AF9" w:rsidRDefault="00043568" w:rsidP="006B2AF9">
            <w:pPr>
              <w:bidi/>
              <w:rPr>
                <w:sz w:val="22"/>
                <w:szCs w:val="22"/>
              </w:rPr>
            </w:pPr>
            <w:r>
              <w:rPr>
                <w:sz w:val="22"/>
                <w:szCs w:val="22"/>
                <w:rtl/>
              </w:rPr>
              <w:t>مجموع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="006B2AF9" w:rsidRPr="006B2AF9">
              <w:rPr>
                <w:sz w:val="22"/>
                <w:szCs w:val="22"/>
                <w:rtl/>
              </w:rPr>
              <w:t>اليونيدو</w:t>
            </w:r>
          </w:p>
        </w:tc>
        <w:tc>
          <w:tcPr>
            <w:tcW w:w="2338" w:type="dxa"/>
          </w:tcPr>
          <w:p w14:paraId="0AF03CD3" w14:textId="77777777" w:rsidR="006B2AF9" w:rsidRPr="006B2AF9" w:rsidRDefault="006B2AF9" w:rsidP="006B2AF9">
            <w:pPr>
              <w:bidi/>
              <w:jc w:val="righ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</w:rPr>
              <w:t>320,000</w:t>
            </w:r>
          </w:p>
        </w:tc>
        <w:tc>
          <w:tcPr>
            <w:tcW w:w="2337" w:type="dxa"/>
          </w:tcPr>
          <w:p w14:paraId="3D5A173C" w14:textId="4E6F3E5C" w:rsidR="006B2AF9" w:rsidRPr="006B2AF9" w:rsidRDefault="006B2AF9" w:rsidP="006B2AF9">
            <w:pPr>
              <w:bidi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  <w:rtl/>
              </w:rPr>
              <w:t>إجمالي</w:t>
            </w:r>
            <w:r w:rsidR="002D1EB1">
              <w:rPr>
                <w:sz w:val="22"/>
                <w:szCs w:val="22"/>
                <w:rtl/>
              </w:rPr>
              <w:t xml:space="preserve"> </w:t>
            </w:r>
            <w:r w:rsidRPr="006B2AF9">
              <w:rPr>
                <w:sz w:val="22"/>
                <w:szCs w:val="22"/>
                <w:rtl/>
              </w:rPr>
              <w:t>اليونيدو</w:t>
            </w:r>
          </w:p>
        </w:tc>
        <w:tc>
          <w:tcPr>
            <w:tcW w:w="2338" w:type="dxa"/>
          </w:tcPr>
          <w:p w14:paraId="443A358F" w14:textId="77777777" w:rsidR="006B2AF9" w:rsidRPr="006B2AF9" w:rsidRDefault="006B2AF9" w:rsidP="006B2AF9">
            <w:pPr>
              <w:bidi/>
              <w:jc w:val="right"/>
              <w:rPr>
                <w:sz w:val="22"/>
                <w:szCs w:val="22"/>
              </w:rPr>
            </w:pPr>
            <w:r w:rsidRPr="006B2AF9">
              <w:rPr>
                <w:sz w:val="22"/>
                <w:szCs w:val="22"/>
              </w:rPr>
              <w:t>355,000</w:t>
            </w:r>
          </w:p>
        </w:tc>
      </w:tr>
      <w:tr w:rsidR="006B2AF9" w:rsidRPr="006B2AF9" w14:paraId="117EB031" w14:textId="77777777" w:rsidTr="00E22081">
        <w:tc>
          <w:tcPr>
            <w:tcW w:w="2337" w:type="dxa"/>
          </w:tcPr>
          <w:p w14:paraId="223FC798" w14:textId="6A9D8FFF" w:rsidR="006B2AF9" w:rsidRPr="006B2AF9" w:rsidRDefault="006B2AF9" w:rsidP="006B2AF9">
            <w:pPr>
              <w:bidi/>
              <w:rPr>
                <w:b/>
                <w:bCs/>
                <w:sz w:val="22"/>
                <w:szCs w:val="22"/>
              </w:rPr>
            </w:pPr>
            <w:r w:rsidRPr="006B2AF9">
              <w:rPr>
                <w:b/>
                <w:bCs/>
                <w:sz w:val="22"/>
                <w:szCs w:val="22"/>
                <w:rtl/>
              </w:rPr>
              <w:t>الإجمالي</w:t>
            </w:r>
          </w:p>
        </w:tc>
        <w:tc>
          <w:tcPr>
            <w:tcW w:w="2338" w:type="dxa"/>
          </w:tcPr>
          <w:p w14:paraId="03D8C8B2" w14:textId="77777777" w:rsidR="006B2AF9" w:rsidRPr="006B2AF9" w:rsidRDefault="006B2AF9" w:rsidP="006B2AF9">
            <w:pPr>
              <w:bidi/>
              <w:jc w:val="right"/>
              <w:rPr>
                <w:b/>
                <w:bCs/>
                <w:sz w:val="22"/>
                <w:szCs w:val="22"/>
              </w:rPr>
            </w:pPr>
            <w:r w:rsidRPr="006B2AF9">
              <w:rPr>
                <w:b/>
                <w:bCs/>
                <w:sz w:val="22"/>
                <w:szCs w:val="22"/>
              </w:rPr>
              <w:t>905,000</w:t>
            </w:r>
          </w:p>
        </w:tc>
        <w:tc>
          <w:tcPr>
            <w:tcW w:w="2337" w:type="dxa"/>
          </w:tcPr>
          <w:p w14:paraId="2E980A2A" w14:textId="27ABB03D" w:rsidR="006B2AF9" w:rsidRPr="006B2AF9" w:rsidRDefault="006B2AF9" w:rsidP="006B2AF9">
            <w:pPr>
              <w:bidi/>
              <w:rPr>
                <w:b/>
                <w:bCs/>
                <w:sz w:val="22"/>
                <w:szCs w:val="22"/>
              </w:rPr>
            </w:pPr>
            <w:r w:rsidRPr="006B2AF9">
              <w:rPr>
                <w:b/>
                <w:bCs/>
                <w:sz w:val="22"/>
                <w:szCs w:val="22"/>
                <w:rtl/>
              </w:rPr>
              <w:t>الإجمالي</w:t>
            </w:r>
          </w:p>
        </w:tc>
        <w:tc>
          <w:tcPr>
            <w:tcW w:w="2338" w:type="dxa"/>
          </w:tcPr>
          <w:p w14:paraId="19CABB43" w14:textId="77777777" w:rsidR="006B2AF9" w:rsidRPr="006B2AF9" w:rsidRDefault="006B2AF9" w:rsidP="006B2AF9">
            <w:pPr>
              <w:bidi/>
              <w:jc w:val="right"/>
              <w:rPr>
                <w:b/>
                <w:bCs/>
                <w:sz w:val="22"/>
                <w:szCs w:val="22"/>
              </w:rPr>
            </w:pPr>
            <w:r w:rsidRPr="006B2AF9">
              <w:rPr>
                <w:b/>
                <w:bCs/>
                <w:sz w:val="22"/>
                <w:szCs w:val="22"/>
              </w:rPr>
              <w:t>1,010,000</w:t>
            </w:r>
          </w:p>
        </w:tc>
      </w:tr>
      <w:bookmarkEnd w:id="0"/>
    </w:tbl>
    <w:p w14:paraId="711EBAD8" w14:textId="77777777" w:rsidR="00CD769D" w:rsidRPr="00EC0097" w:rsidRDefault="00CD769D" w:rsidP="00EC0097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sz w:val="26"/>
          <w:szCs w:val="26"/>
          <w:rtl/>
          <w:lang w:val="en-US"/>
        </w:rPr>
      </w:pPr>
    </w:p>
    <w:p w14:paraId="7595D99C" w14:textId="18A5C518" w:rsidR="002823FB" w:rsidRPr="001E47B8" w:rsidRDefault="002823FB" w:rsidP="00CA757D">
      <w:pPr>
        <w:keepNext/>
        <w:keepLines/>
        <w:bidi/>
        <w:spacing w:after="240"/>
        <w:jc w:val="center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تعليقات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="00CB7F5D" w:rsidRPr="001E47B8">
        <w:rPr>
          <w:b/>
          <w:bCs/>
          <w:sz w:val="26"/>
          <w:szCs w:val="26"/>
          <w:rtl/>
          <w:lang w:val="en-CA"/>
        </w:rPr>
        <w:t>الأمانة</w:t>
      </w:r>
      <w:r w:rsidR="002D1EB1">
        <w:rPr>
          <w:b/>
          <w:bCs/>
          <w:sz w:val="26"/>
          <w:szCs w:val="26"/>
          <w:rtl/>
          <w:lang w:val="en-CA"/>
        </w:rPr>
        <w:t xml:space="preserve"> </w:t>
      </w:r>
      <w:r w:rsidR="00CB7F5D" w:rsidRPr="001E47B8">
        <w:rPr>
          <w:b/>
          <w:bCs/>
          <w:sz w:val="26"/>
          <w:szCs w:val="26"/>
          <w:rtl/>
          <w:lang w:val="en-CA"/>
        </w:rPr>
        <w:t>وتوصياتها</w:t>
      </w:r>
    </w:p>
    <w:p w14:paraId="44F8D92A" w14:textId="77777777" w:rsidR="002823FB" w:rsidRDefault="002823FB" w:rsidP="00CA757D">
      <w:pPr>
        <w:keepNext/>
        <w:keepLines/>
        <w:bidi/>
        <w:spacing w:after="240"/>
        <w:outlineLvl w:val="0"/>
        <w:rPr>
          <w:b/>
          <w:bCs/>
          <w:sz w:val="26"/>
          <w:szCs w:val="26"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التعليقات</w:t>
      </w:r>
    </w:p>
    <w:p w14:paraId="0D0F5B78" w14:textId="5779EA95" w:rsidR="004B32B0" w:rsidRPr="000244F4" w:rsidRDefault="000244F4" w:rsidP="000244F4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0244F4">
        <w:rPr>
          <w:sz w:val="26"/>
          <w:szCs w:val="26"/>
          <w:u w:val="single"/>
          <w:rtl/>
          <w:lang w:val="en-CA"/>
        </w:rPr>
        <w:t>ا</w:t>
      </w:r>
      <w:r w:rsidR="004B32B0" w:rsidRPr="000244F4">
        <w:rPr>
          <w:sz w:val="26"/>
          <w:szCs w:val="26"/>
          <w:u w:val="single"/>
          <w:rtl/>
          <w:lang w:val="en-CA"/>
        </w:rPr>
        <w:t>لامتثال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4B32B0" w:rsidRPr="000244F4">
        <w:rPr>
          <w:sz w:val="26"/>
          <w:szCs w:val="26"/>
          <w:u w:val="single"/>
          <w:rtl/>
          <w:lang w:val="en-CA"/>
        </w:rPr>
        <w:t>للشروط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4B32B0" w:rsidRPr="000244F4">
        <w:rPr>
          <w:sz w:val="26"/>
          <w:szCs w:val="26"/>
          <w:u w:val="single"/>
          <w:rtl/>
          <w:lang w:val="en-CA"/>
        </w:rPr>
        <w:t>المنصوص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4B32B0" w:rsidRPr="000244F4">
        <w:rPr>
          <w:sz w:val="26"/>
          <w:szCs w:val="26"/>
          <w:u w:val="single"/>
          <w:rtl/>
          <w:lang w:val="en-CA"/>
        </w:rPr>
        <w:t>عليها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4B32B0" w:rsidRPr="000244F4">
        <w:rPr>
          <w:sz w:val="26"/>
          <w:szCs w:val="26"/>
          <w:u w:val="single"/>
          <w:rtl/>
          <w:lang w:val="en-CA"/>
        </w:rPr>
        <w:t>في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4B32B0" w:rsidRPr="000244F4">
        <w:rPr>
          <w:sz w:val="26"/>
          <w:szCs w:val="26"/>
          <w:u w:val="single"/>
          <w:rtl/>
          <w:lang w:val="en-CA"/>
        </w:rPr>
        <w:t>المقرر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4B32B0" w:rsidRPr="000244F4">
        <w:rPr>
          <w:sz w:val="26"/>
          <w:szCs w:val="26"/>
          <w:u w:val="single"/>
          <w:rtl/>
          <w:lang w:val="en-CA"/>
        </w:rPr>
        <w:t>87/40</w:t>
      </w:r>
    </w:p>
    <w:p w14:paraId="2134AF9C" w14:textId="4490113E" w:rsidR="004B32B0" w:rsidRPr="004B32B0" w:rsidRDefault="000244F4" w:rsidP="004B32B0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طُلب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تفسير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للتأخيرات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الطويلة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الأمد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إتمام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لإزالة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 w:rsidRPr="004B32B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 w:rsidRPr="004B32B0">
        <w:rPr>
          <w:sz w:val="26"/>
          <w:szCs w:val="26"/>
          <w:rtl/>
          <w:lang w:val="en-CA"/>
        </w:rPr>
        <w:t>الكلوروفلوروكربونية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الهيدروكلوروفلوروكربونية،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وحالة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هذين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المشروعين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</w:t>
      </w:r>
      <w:r w:rsidR="000F3343">
        <w:rPr>
          <w:sz w:val="26"/>
          <w:szCs w:val="26"/>
          <w:rtl/>
          <w:lang w:val="en-CA"/>
        </w:rPr>
        <w:t>ال</w:t>
      </w:r>
      <w:r w:rsidR="004B32B0" w:rsidRPr="004B32B0">
        <w:rPr>
          <w:sz w:val="26"/>
          <w:szCs w:val="26"/>
          <w:rtl/>
          <w:lang w:val="en-CA"/>
        </w:rPr>
        <w:t>إشارة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إذا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كان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سيتم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إلغاء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الأنشطة</w:t>
      </w:r>
      <w:r w:rsidR="000F3343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وأوضح</w:t>
      </w:r>
      <w:r w:rsidR="000F3343">
        <w:rPr>
          <w:sz w:val="26"/>
          <w:szCs w:val="26"/>
          <w:rtl/>
          <w:lang w:val="en-CA"/>
        </w:rPr>
        <w:t>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السبب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التأخير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يعود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المقام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ظروف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خارجة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سيطرة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البلاد،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بما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ذلك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الظروف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الأمنية،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واختلالات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سلسلة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التوريد،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وتحديات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تقنية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غير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المتوقعة.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وأشارت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أنها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الأطراف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المعنية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لتسريع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وتيرة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ومعالجة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المسائل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طال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أمدها</w:t>
      </w:r>
      <w:r w:rsidR="004B32B0" w:rsidRPr="004B32B0">
        <w:rPr>
          <w:sz w:val="26"/>
          <w:szCs w:val="26"/>
          <w:lang w:val="en-CA"/>
        </w:rPr>
        <w:t>.</w:t>
      </w:r>
    </w:p>
    <w:p w14:paraId="7D41C32B" w14:textId="4519B9B2" w:rsidR="004B32B0" w:rsidRPr="004B32B0" w:rsidRDefault="000244F4" w:rsidP="004B32B0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وفيما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يتعلق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بالمرحلة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الهيدروكلوروفلوروكربونية،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أوضحت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النشاط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الوحيد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المعلق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يتمثل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شراء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معرفات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</w:t>
      </w:r>
      <w:r w:rsidR="004B32B0" w:rsidRPr="004B32B0">
        <w:rPr>
          <w:sz w:val="26"/>
          <w:szCs w:val="26"/>
          <w:rtl/>
          <w:lang w:val="en-CA"/>
        </w:rPr>
        <w:t>غازات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لتوزيعها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الجمارك،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وقد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تأخر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ذلك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لأن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المورد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يعاني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اختلال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تصنيعي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كبير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يمنع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تسليم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المعرفات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2024.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استكشاف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موردين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بديلين؛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غير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التقديرات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الأولية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تشير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التكاليف</w:t>
      </w:r>
      <w:r w:rsidR="000F3343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حال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توفر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المعرفات،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قد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تكون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أعلى.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وأفادت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المسألة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تؤثر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أيضا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أخرى</w:t>
      </w:r>
      <w:r w:rsidR="004B32B0" w:rsidRPr="004B32B0">
        <w:rPr>
          <w:sz w:val="26"/>
          <w:szCs w:val="26"/>
          <w:lang w:val="en-CA"/>
        </w:rPr>
        <w:t>.</w:t>
      </w:r>
    </w:p>
    <w:p w14:paraId="5EE93E1B" w14:textId="303BC3B7" w:rsidR="004B32B0" w:rsidRPr="004B32B0" w:rsidRDefault="000244F4" w:rsidP="004B32B0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وفيما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يتعلق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بالخطة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لإزالة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 w:rsidRPr="004B32B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 w:rsidRPr="004B32B0">
        <w:rPr>
          <w:sz w:val="26"/>
          <w:szCs w:val="26"/>
          <w:rtl/>
          <w:lang w:val="en-CA"/>
        </w:rPr>
        <w:t>الكلوروفلوروكربونية</w:t>
      </w:r>
      <w:r w:rsidR="004B32B0" w:rsidRPr="004B32B0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أوضحت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السبب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التأخيرات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الإضافية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يكمن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مشاكل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ظهرت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التعاقد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معها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المساعدة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الفنية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للمؤسسات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أجل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عمليات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التحول</w:t>
      </w:r>
      <w:r w:rsidR="004B32B0" w:rsidRPr="004B32B0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وقدمت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معلومات</w:t>
      </w:r>
      <w:r w:rsidR="002D1EB1">
        <w:rPr>
          <w:sz w:val="26"/>
          <w:szCs w:val="26"/>
          <w:rtl/>
          <w:lang w:val="en-CA"/>
        </w:rPr>
        <w:t xml:space="preserve"> </w:t>
      </w:r>
      <w:r w:rsidR="000F3343">
        <w:rPr>
          <w:sz w:val="26"/>
          <w:szCs w:val="26"/>
          <w:rtl/>
          <w:lang w:val="en-CA"/>
        </w:rPr>
        <w:t>محدثة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حالة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كل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مشروع،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النحو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التالي</w:t>
      </w:r>
      <w:r w:rsidR="004B32B0" w:rsidRPr="004B32B0">
        <w:rPr>
          <w:sz w:val="26"/>
          <w:szCs w:val="26"/>
          <w:lang w:val="en-CA"/>
        </w:rPr>
        <w:t>:</w:t>
      </w:r>
    </w:p>
    <w:p w14:paraId="35008AD2" w14:textId="3E7F5811" w:rsidR="004B32B0" w:rsidRPr="004B32B0" w:rsidRDefault="004B32B0" w:rsidP="008F2036">
      <w:pPr>
        <w:pStyle w:val="StyleHeader4Para4Left0Firstline0"/>
        <w:widowControl/>
        <w:numPr>
          <w:ilvl w:val="0"/>
          <w:numId w:val="19"/>
        </w:numPr>
        <w:tabs>
          <w:tab w:val="clear" w:pos="2880"/>
          <w:tab w:val="clear" w:pos="5760"/>
        </w:tabs>
        <w:bidi/>
        <w:spacing w:after="120" w:line="360" w:lineRule="exact"/>
        <w:ind w:left="1280" w:hanging="567"/>
        <w:rPr>
          <w:sz w:val="26"/>
          <w:szCs w:val="26"/>
          <w:rtl/>
          <w:lang w:val="en-CA"/>
        </w:rPr>
      </w:pPr>
      <w:r w:rsidRPr="004B32B0">
        <w:rPr>
          <w:sz w:val="26"/>
          <w:szCs w:val="26"/>
          <w:lang w:val="en-CA"/>
        </w:rPr>
        <w:lastRenderedPageBreak/>
        <w:t>IRQ/REF/57/INV/07</w:t>
      </w:r>
      <w:r w:rsidR="008F2036">
        <w:rPr>
          <w:sz w:val="26"/>
          <w:szCs w:val="26"/>
          <w:rtl/>
          <w:lang w:val="en-CA"/>
        </w:rPr>
        <w:t>: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حصلت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المحلية،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شركة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الصناعات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الخفيفة،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تتلقى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المساعدة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للتحول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 w:rsidRPr="000C0907">
        <w:rPr>
          <w:sz w:val="26"/>
          <w:szCs w:val="26"/>
          <w:rtl/>
          <w:lang w:val="en-CA"/>
        </w:rPr>
        <w:t>الكلوروفلوروكربون-12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 w:rsidRPr="000C0907">
        <w:rPr>
          <w:sz w:val="26"/>
          <w:szCs w:val="26"/>
          <w:rtl/>
          <w:lang w:val="en-CA"/>
        </w:rPr>
        <w:t>الأيسوبوتان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لنظام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ومن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 w:rsidRPr="000C0907">
        <w:rPr>
          <w:sz w:val="26"/>
          <w:szCs w:val="26"/>
          <w:rtl/>
          <w:lang w:val="en-CA"/>
        </w:rPr>
        <w:t>الكلوروفلوروكربون-11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>
        <w:rPr>
          <w:sz w:val="26"/>
          <w:szCs w:val="26"/>
          <w:rtl/>
          <w:lang w:val="en-CA"/>
        </w:rPr>
        <w:t>البنتان</w:t>
      </w:r>
      <w:r w:rsidR="002D1EB1">
        <w:rPr>
          <w:sz w:val="26"/>
          <w:szCs w:val="26"/>
          <w:rtl/>
          <w:lang w:val="en-CA"/>
        </w:rPr>
        <w:t xml:space="preserve"> </w:t>
      </w:r>
      <w:r w:rsidR="000C0907" w:rsidRPr="000C0907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ألواح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رغوة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ال</w:t>
      </w:r>
      <w:r w:rsidR="000C0907">
        <w:rPr>
          <w:sz w:val="26"/>
          <w:szCs w:val="26"/>
          <w:rtl/>
          <w:lang w:val="en-CA"/>
        </w:rPr>
        <w:t>بوليوريتان</w:t>
      </w:r>
      <w:r w:rsidR="00B7736D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وركّبت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جزئيا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خط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واحد؛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وأبدت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اهتمامها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والتزامها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باستكمال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تركيب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وتشغيل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خطيها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الآخرين؛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غير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لا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يزال</w:t>
      </w:r>
      <w:r w:rsidR="002D1EB1"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يتوجب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المدنية</w:t>
      </w:r>
      <w:r w:rsidR="00B7736D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الكهربائية</w:t>
      </w:r>
      <w:r w:rsidR="00B7736D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والتهوية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وغيرها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الهندسية؛</w:t>
      </w:r>
    </w:p>
    <w:p w14:paraId="70DA5B2D" w14:textId="4CA01DE4" w:rsidR="004B32B0" w:rsidRPr="004B32B0" w:rsidRDefault="002D1EB1" w:rsidP="008F2036">
      <w:pPr>
        <w:pStyle w:val="StyleHeader4Para4Left0Firstline0"/>
        <w:widowControl/>
        <w:numPr>
          <w:ilvl w:val="0"/>
          <w:numId w:val="19"/>
        </w:numPr>
        <w:tabs>
          <w:tab w:val="clear" w:pos="2880"/>
          <w:tab w:val="clear" w:pos="5760"/>
        </w:tabs>
        <w:bidi/>
        <w:spacing w:after="120" w:line="360" w:lineRule="exact"/>
        <w:ind w:left="1280" w:hanging="567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lang w:val="en-CA"/>
        </w:rPr>
        <w:t>IRQ/PHA/58/INV/09</w:t>
      </w:r>
      <w:r w:rsidR="00B7736D">
        <w:rPr>
          <w:sz w:val="26"/>
          <w:szCs w:val="26"/>
          <w:rtl/>
          <w:lang w:val="en-CA"/>
        </w:rPr>
        <w:t>:</w:t>
      </w:r>
      <w:r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تضمنت</w:t>
      </w:r>
      <w:r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الشريحة</w:t>
      </w:r>
      <w:r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الأولى</w:t>
      </w:r>
      <w:r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>
        <w:rPr>
          <w:sz w:val="26"/>
          <w:szCs w:val="26"/>
          <w:rtl/>
          <w:lang w:val="en-CA"/>
        </w:rPr>
        <w:t xml:space="preserve"> </w:t>
      </w:r>
      <w:r w:rsidR="00B7736D" w:rsidRPr="00B7736D">
        <w:rPr>
          <w:sz w:val="26"/>
          <w:szCs w:val="26"/>
          <w:rtl/>
          <w:lang w:val="en-CA"/>
        </w:rPr>
        <w:t>الخطة</w:t>
      </w:r>
      <w:r>
        <w:rPr>
          <w:sz w:val="26"/>
          <w:szCs w:val="26"/>
          <w:rtl/>
          <w:lang w:val="en-CA"/>
        </w:rPr>
        <w:t xml:space="preserve"> </w:t>
      </w:r>
      <w:r w:rsidR="00B7736D" w:rsidRPr="00B7736D">
        <w:rPr>
          <w:sz w:val="26"/>
          <w:szCs w:val="26"/>
          <w:rtl/>
          <w:lang w:val="en-CA"/>
        </w:rPr>
        <w:t>الوطنية</w:t>
      </w:r>
      <w:r>
        <w:rPr>
          <w:sz w:val="26"/>
          <w:szCs w:val="26"/>
          <w:rtl/>
          <w:lang w:val="en-CA"/>
        </w:rPr>
        <w:t xml:space="preserve"> </w:t>
      </w:r>
      <w:r w:rsidR="00B7736D" w:rsidRPr="00B7736D">
        <w:rPr>
          <w:sz w:val="26"/>
          <w:szCs w:val="26"/>
          <w:rtl/>
          <w:lang w:val="en-CA"/>
        </w:rPr>
        <w:t>لإزالة</w:t>
      </w:r>
      <w:r>
        <w:rPr>
          <w:sz w:val="26"/>
          <w:szCs w:val="26"/>
          <w:rtl/>
          <w:lang w:val="en-CA"/>
        </w:rPr>
        <w:t xml:space="preserve"> </w:t>
      </w:r>
      <w:r w:rsidR="00B7736D" w:rsidRPr="00B7736D">
        <w:rPr>
          <w:sz w:val="26"/>
          <w:szCs w:val="26"/>
          <w:rtl/>
          <w:lang w:val="en-CA"/>
        </w:rPr>
        <w:t>المواد</w:t>
      </w:r>
      <w:r>
        <w:rPr>
          <w:sz w:val="26"/>
          <w:szCs w:val="26"/>
          <w:rtl/>
          <w:lang w:val="en-CA"/>
        </w:rPr>
        <w:t xml:space="preserve"> </w:t>
      </w:r>
      <w:r w:rsidR="00B7736D" w:rsidRPr="00B7736D">
        <w:rPr>
          <w:sz w:val="26"/>
          <w:szCs w:val="26"/>
          <w:rtl/>
          <w:lang w:val="en-CA"/>
        </w:rPr>
        <w:t>الكلوروفلوروكربونية</w:t>
      </w:r>
      <w:r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نشاطين</w:t>
      </w:r>
      <w:r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استثماريين</w:t>
      </w:r>
      <w:r>
        <w:rPr>
          <w:sz w:val="26"/>
          <w:szCs w:val="26"/>
          <w:rtl/>
          <w:lang w:val="en-CA"/>
        </w:rPr>
        <w:t xml:space="preserve"> </w:t>
      </w:r>
      <w:r w:rsidR="00B7736D">
        <w:rPr>
          <w:sz w:val="26"/>
          <w:szCs w:val="26"/>
          <w:rtl/>
          <w:lang w:val="en-CA"/>
        </w:rPr>
        <w:t>معلقين</w:t>
      </w:r>
      <w:r w:rsidR="004B32B0" w:rsidRPr="004B32B0">
        <w:rPr>
          <w:sz w:val="26"/>
          <w:szCs w:val="26"/>
          <w:lang w:val="en-CA"/>
        </w:rPr>
        <w:t>:</w:t>
      </w:r>
    </w:p>
    <w:p w14:paraId="03E8B2BB" w14:textId="5D107D19" w:rsidR="004B32B0" w:rsidRPr="004B32B0" w:rsidRDefault="003C2F47" w:rsidP="0059204D">
      <w:pPr>
        <w:pStyle w:val="StyleHeader4Para4Left0Firstline0"/>
        <w:widowControl/>
        <w:numPr>
          <w:ilvl w:val="0"/>
          <w:numId w:val="20"/>
        </w:numPr>
        <w:tabs>
          <w:tab w:val="clear" w:pos="2880"/>
          <w:tab w:val="clear" w:pos="5760"/>
        </w:tabs>
        <w:bidi/>
        <w:spacing w:after="120" w:line="360" w:lineRule="exact"/>
        <w:ind w:left="1989" w:hanging="709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تحول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ناصر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للألواح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المتصلة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لرغوة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البوليوري</w:t>
      </w:r>
      <w:r w:rsidR="00B7736D">
        <w:rPr>
          <w:sz w:val="26"/>
          <w:szCs w:val="26"/>
          <w:rtl/>
          <w:lang w:val="en-CA"/>
        </w:rPr>
        <w:t>تا</w:t>
      </w:r>
      <w:r w:rsidR="004B32B0" w:rsidRPr="004B32B0">
        <w:rPr>
          <w:sz w:val="26"/>
          <w:szCs w:val="26"/>
          <w:rtl/>
          <w:lang w:val="en-CA"/>
        </w:rPr>
        <w:t>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مادة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البنتان: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قامت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بإتمام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95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المائة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تجهيز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المصنع،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بما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ذلك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المدنية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والكهربائية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والتهوية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وغيرها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الهندسية؛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</w:t>
      </w:r>
      <w:r w:rsidR="004B32B0" w:rsidRPr="004B32B0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شراء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الخام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(البوليولات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والسيكلوبنت</w:t>
      </w:r>
      <w:r>
        <w:rPr>
          <w:sz w:val="26"/>
          <w:szCs w:val="26"/>
          <w:rtl/>
          <w:lang w:val="en-CA"/>
        </w:rPr>
        <w:t>ا</w:t>
      </w:r>
      <w:r w:rsidR="004B32B0" w:rsidRPr="004B32B0">
        <w:rPr>
          <w:sz w:val="26"/>
          <w:szCs w:val="26"/>
          <w:rtl/>
          <w:lang w:val="en-CA"/>
        </w:rPr>
        <w:t>ن)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للتشغيل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التجريبي</w:t>
      </w:r>
      <w:r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وهي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متاحة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الموقع؛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وأبدى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أحد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المقاولين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الباطن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التابعين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لليونيدو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استعداده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للاضطلاع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بتركيب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الخط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وتشغيله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(تم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تسليم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المعدات)؛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وأبد</w:t>
      </w:r>
      <w:r>
        <w:rPr>
          <w:sz w:val="26"/>
          <w:szCs w:val="26"/>
          <w:rtl/>
          <w:lang w:val="en-CA"/>
        </w:rPr>
        <w:t>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ناصر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اهتمام</w:t>
      </w:r>
      <w:r>
        <w:rPr>
          <w:sz w:val="26"/>
          <w:szCs w:val="26"/>
          <w:rtl/>
          <w:lang w:val="en-CA"/>
        </w:rPr>
        <w:t>ها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والتزام</w:t>
      </w:r>
      <w:r>
        <w:rPr>
          <w:sz w:val="26"/>
          <w:szCs w:val="26"/>
          <w:rtl/>
          <w:lang w:val="en-CA"/>
        </w:rPr>
        <w:t>ها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عبر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إعداد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المهندسين/الفنيين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التابعين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له</w:t>
      </w:r>
      <w:r>
        <w:rPr>
          <w:sz w:val="26"/>
          <w:szCs w:val="26"/>
          <w:rtl/>
          <w:lang w:val="en-CA"/>
        </w:rPr>
        <w:t>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لدعم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الفريق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أجل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المشروع؛</w:t>
      </w:r>
    </w:p>
    <w:p w14:paraId="111D5A45" w14:textId="46746694" w:rsidR="004B32B0" w:rsidRPr="004B32B0" w:rsidRDefault="004B32B0" w:rsidP="0059204D">
      <w:pPr>
        <w:pStyle w:val="StyleHeader4Para4Left0Firstline0"/>
        <w:widowControl/>
        <w:numPr>
          <w:ilvl w:val="0"/>
          <w:numId w:val="20"/>
        </w:numPr>
        <w:tabs>
          <w:tab w:val="clear" w:pos="2880"/>
          <w:tab w:val="clear" w:pos="5760"/>
        </w:tabs>
        <w:bidi/>
        <w:spacing w:after="120" w:line="360" w:lineRule="exact"/>
        <w:ind w:left="1989" w:hanging="709"/>
        <w:rPr>
          <w:sz w:val="26"/>
          <w:szCs w:val="26"/>
          <w:rtl/>
          <w:lang w:val="en-CA"/>
        </w:rPr>
      </w:pPr>
      <w:r w:rsidRPr="004B32B0">
        <w:rPr>
          <w:sz w:val="26"/>
          <w:szCs w:val="26"/>
          <w:rtl/>
          <w:lang w:val="en-CA"/>
        </w:rPr>
        <w:t>تحول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مؤسسة</w:t>
      </w:r>
      <w:r w:rsidR="002D1EB1">
        <w:rPr>
          <w:sz w:val="26"/>
          <w:szCs w:val="26"/>
          <w:rtl/>
          <w:lang w:val="en-US"/>
        </w:rPr>
        <w:t xml:space="preserve"> </w:t>
      </w:r>
      <w:r w:rsidR="0067290F">
        <w:rPr>
          <w:sz w:val="26"/>
          <w:szCs w:val="26"/>
          <w:rtl/>
          <w:lang w:val="en-US"/>
        </w:rPr>
        <w:t>الحديد</w:t>
      </w:r>
      <w:r w:rsidR="002D1EB1">
        <w:rPr>
          <w:sz w:val="26"/>
          <w:szCs w:val="26"/>
          <w:rtl/>
          <w:lang w:val="en-US"/>
        </w:rPr>
        <w:t xml:space="preserve"> </w:t>
      </w:r>
      <w:r w:rsidR="0067290F">
        <w:rPr>
          <w:sz w:val="26"/>
          <w:szCs w:val="26"/>
          <w:rtl/>
          <w:lang w:val="en-US"/>
        </w:rPr>
        <w:t>في</w:t>
      </w:r>
      <w:r w:rsidR="002D1EB1">
        <w:rPr>
          <w:sz w:val="26"/>
          <w:szCs w:val="26"/>
          <w:rtl/>
          <w:lang w:val="en-US"/>
        </w:rPr>
        <w:t xml:space="preserve"> </w:t>
      </w:r>
      <w:r w:rsidR="0067290F">
        <w:rPr>
          <w:sz w:val="26"/>
          <w:szCs w:val="26"/>
          <w:rtl/>
          <w:lang w:val="en-US"/>
        </w:rPr>
        <w:t>العراق</w:t>
      </w:r>
      <w:r w:rsidR="002D1EB1">
        <w:rPr>
          <w:sz w:val="26"/>
          <w:szCs w:val="26"/>
          <w:rtl/>
          <w:lang w:val="en-US"/>
        </w:rPr>
        <w:t xml:space="preserve"> </w:t>
      </w:r>
      <w:r w:rsidR="0067290F">
        <w:rPr>
          <w:sz w:val="26"/>
          <w:szCs w:val="26"/>
          <w:rtl/>
          <w:lang w:val="en-US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 w:rsidRPr="004B32B0">
        <w:rPr>
          <w:sz w:val="26"/>
          <w:szCs w:val="26"/>
          <w:rtl/>
          <w:lang w:val="en-CA"/>
        </w:rPr>
        <w:t>رغوة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 w:rsidRPr="004B32B0">
        <w:rPr>
          <w:sz w:val="26"/>
          <w:szCs w:val="26"/>
          <w:rtl/>
          <w:lang w:val="en-CA"/>
        </w:rPr>
        <w:t>البوليوري</w:t>
      </w:r>
      <w:r w:rsidR="0067290F">
        <w:rPr>
          <w:sz w:val="26"/>
          <w:szCs w:val="26"/>
          <w:rtl/>
          <w:lang w:val="en-CA"/>
        </w:rPr>
        <w:t>تا</w:t>
      </w:r>
      <w:r w:rsidR="0067290F" w:rsidRPr="004B32B0">
        <w:rPr>
          <w:sz w:val="26"/>
          <w:szCs w:val="26"/>
          <w:rtl/>
          <w:lang w:val="en-CA"/>
        </w:rPr>
        <w:t>ن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مادة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البنتان: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إن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موجودة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المصنع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ولكن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لم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تفريغها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وتوقف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التصنيع؛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و</w:t>
      </w:r>
      <w:r w:rsidRPr="004B32B0">
        <w:rPr>
          <w:sz w:val="26"/>
          <w:szCs w:val="26"/>
          <w:rtl/>
          <w:lang w:val="en-CA"/>
        </w:rPr>
        <w:t>أبدت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اهتمام</w:t>
      </w:r>
      <w:r w:rsidR="0067290F">
        <w:rPr>
          <w:sz w:val="26"/>
          <w:szCs w:val="26"/>
          <w:rtl/>
          <w:lang w:val="en-CA"/>
        </w:rPr>
        <w:t>ه</w:t>
      </w:r>
      <w:r w:rsidRPr="004B32B0">
        <w:rPr>
          <w:sz w:val="26"/>
          <w:szCs w:val="26"/>
          <w:rtl/>
          <w:lang w:val="en-CA"/>
        </w:rPr>
        <w:t>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بإعادة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بدء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العمليات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إذا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تمكنت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تركيب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وتشغيلها؛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كما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تحتاج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الدعم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صعيد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الرسومات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المدنية،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أمور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أخرى</w:t>
      </w:r>
      <w:r w:rsidRPr="004B32B0">
        <w:rPr>
          <w:sz w:val="26"/>
          <w:szCs w:val="26"/>
          <w:lang w:val="en-CA"/>
        </w:rPr>
        <w:t>.</w:t>
      </w:r>
    </w:p>
    <w:p w14:paraId="2E1CD498" w14:textId="7AC16A78" w:rsidR="004B32B0" w:rsidRPr="004B32B0" w:rsidRDefault="000244F4" w:rsidP="004B32B0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وطلبت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المزيد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الوقت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حتى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ديسمبر</w:t>
      </w:r>
      <w:r w:rsidR="004B32B0" w:rsidRPr="004B32B0">
        <w:rPr>
          <w:sz w:val="26"/>
          <w:szCs w:val="26"/>
          <w:rtl/>
          <w:lang w:val="en-CA"/>
        </w:rPr>
        <w:t>/</w:t>
      </w:r>
      <w:r w:rsidR="0067290F">
        <w:rPr>
          <w:sz w:val="26"/>
          <w:szCs w:val="26"/>
          <w:rtl/>
          <w:lang w:val="en-CA"/>
        </w:rPr>
        <w:t>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2025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لاستكمال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المعلقة،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وقدمت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يرد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موجز</w:t>
      </w:r>
      <w:r w:rsidR="002D1EB1">
        <w:rPr>
          <w:sz w:val="26"/>
          <w:szCs w:val="26"/>
          <w:rtl/>
          <w:lang w:val="en-CA"/>
        </w:rPr>
        <w:t xml:space="preserve"> </w:t>
      </w:r>
      <w:r w:rsidR="0067290F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4B32B0" w:rsidRPr="004B32B0">
        <w:rPr>
          <w:sz w:val="26"/>
          <w:szCs w:val="26"/>
          <w:rtl/>
          <w:lang w:val="en-CA"/>
        </w:rPr>
        <w:t>أدناه</w:t>
      </w:r>
      <w:r w:rsidR="004B32B0" w:rsidRPr="004B32B0">
        <w:rPr>
          <w:sz w:val="26"/>
          <w:szCs w:val="26"/>
          <w:lang w:val="en-CA"/>
        </w:rPr>
        <w:t>:</w:t>
      </w:r>
    </w:p>
    <w:p w14:paraId="2314A8A8" w14:textId="298CC8CB" w:rsidR="004B32B0" w:rsidRPr="004B32B0" w:rsidRDefault="004B32B0" w:rsidP="001B6EC3">
      <w:pPr>
        <w:pStyle w:val="StyleHeader4Para4Left0Firstline0"/>
        <w:widowControl/>
        <w:numPr>
          <w:ilvl w:val="0"/>
          <w:numId w:val="21"/>
        </w:numPr>
        <w:tabs>
          <w:tab w:val="clear" w:pos="2880"/>
          <w:tab w:val="clear" w:pos="5760"/>
        </w:tabs>
        <w:bidi/>
        <w:spacing w:after="120" w:line="360" w:lineRule="exact"/>
        <w:ind w:left="1280" w:hanging="567"/>
        <w:rPr>
          <w:sz w:val="26"/>
          <w:szCs w:val="26"/>
          <w:rtl/>
          <w:lang w:val="en-CA"/>
        </w:rPr>
      </w:pPr>
      <w:r w:rsidRPr="004B32B0">
        <w:rPr>
          <w:sz w:val="26"/>
          <w:szCs w:val="26"/>
          <w:rtl/>
          <w:lang w:val="en-CA"/>
        </w:rPr>
        <w:t>بالنسبة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الهيدروكلوروفلوروكربونية،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تجري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أبحاث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الأسواق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لاستكشاف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الحلول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المحتملة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لشراء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معرفات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المبردات</w:t>
      </w:r>
      <w:r w:rsidRPr="004B32B0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وتقترح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خيارين،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إما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الانتظار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حل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اختلالات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التصنيع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أو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إلغاء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العقد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وإعادة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أي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رصيد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متبق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الصندوق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المتعدد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الأطراف؛</w:t>
      </w:r>
    </w:p>
    <w:p w14:paraId="54F82A78" w14:textId="68F72F70" w:rsidR="004B32B0" w:rsidRDefault="004B32B0" w:rsidP="001B6EC3">
      <w:pPr>
        <w:pStyle w:val="StyleHeader4Para4Left0Firstline0"/>
        <w:widowControl/>
        <w:numPr>
          <w:ilvl w:val="0"/>
          <w:numId w:val="21"/>
        </w:numPr>
        <w:tabs>
          <w:tab w:val="clear" w:pos="2880"/>
          <w:tab w:val="clear" w:pos="5760"/>
        </w:tabs>
        <w:bidi/>
        <w:spacing w:after="120" w:line="360" w:lineRule="exact"/>
        <w:ind w:left="1280" w:hanging="567"/>
        <w:rPr>
          <w:sz w:val="26"/>
          <w:szCs w:val="26"/>
          <w:lang w:val="en-CA"/>
        </w:rPr>
      </w:pPr>
      <w:r w:rsidRPr="004B32B0">
        <w:rPr>
          <w:sz w:val="26"/>
          <w:szCs w:val="26"/>
          <w:rtl/>
          <w:lang w:val="en-CA"/>
        </w:rPr>
        <w:t>بالنسبة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للمشروعات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الاستثمارية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B7736D">
        <w:rPr>
          <w:sz w:val="26"/>
          <w:szCs w:val="26"/>
          <w:rtl/>
          <w:lang w:val="en-CA"/>
        </w:rPr>
        <w:t>الخطة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B7736D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B7736D">
        <w:rPr>
          <w:sz w:val="26"/>
          <w:szCs w:val="26"/>
          <w:rtl/>
          <w:lang w:val="en-CA"/>
        </w:rPr>
        <w:t>لإزالة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B7736D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B7736D">
        <w:rPr>
          <w:sz w:val="26"/>
          <w:szCs w:val="26"/>
          <w:rtl/>
          <w:lang w:val="en-CA"/>
        </w:rPr>
        <w:t>الكلوروفلوروكربونية</w:t>
      </w:r>
      <w:r w:rsidRPr="004B32B0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تشرع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حاليا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بتعيين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خبراء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إقليميين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معتمدين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قبل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مورد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تركيب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وتشغيلها.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و</w:t>
      </w:r>
      <w:r w:rsidRPr="004B32B0">
        <w:rPr>
          <w:sz w:val="26"/>
          <w:szCs w:val="26"/>
          <w:rtl/>
          <w:lang w:val="en-CA"/>
        </w:rPr>
        <w:t>يجب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إعادة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وحدات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التحكم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المنطقي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القابلة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للبرمجة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تركيبها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مورد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لتقييم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حالتها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وإعادة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برمجتها</w:t>
      </w:r>
      <w:r w:rsidRPr="004B32B0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الأمر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الذي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س</w:t>
      </w:r>
      <w:r w:rsidRPr="004B32B0">
        <w:rPr>
          <w:sz w:val="26"/>
          <w:szCs w:val="26"/>
          <w:rtl/>
          <w:lang w:val="en-CA"/>
        </w:rPr>
        <w:t>يؤثر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الجدول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الزمني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الإجمالي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للتنفيذ.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المتوقع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حل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المسألة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الأشهر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المقبلة،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تركيب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وتشغيلها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للمؤسسات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الثلاث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الفترة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يناير</w:t>
      </w:r>
      <w:r w:rsidR="00C6105F">
        <w:rPr>
          <w:sz w:val="26"/>
          <w:szCs w:val="26"/>
          <w:rtl/>
          <w:lang w:val="en-CA"/>
        </w:rPr>
        <w:t>/كانون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الثاني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وأبريل</w:t>
      </w:r>
      <w:r w:rsidR="00C6105F">
        <w:rPr>
          <w:sz w:val="26"/>
          <w:szCs w:val="26"/>
          <w:rtl/>
          <w:lang w:val="en-CA"/>
        </w:rPr>
        <w:t>/نيسان</w:t>
      </w:r>
      <w:r w:rsidR="002D1EB1">
        <w:rPr>
          <w:sz w:val="26"/>
          <w:szCs w:val="26"/>
          <w:rtl/>
          <w:lang w:val="en-CA"/>
        </w:rPr>
        <w:t xml:space="preserve"> </w:t>
      </w:r>
      <w:r w:rsidRPr="004B32B0">
        <w:rPr>
          <w:sz w:val="26"/>
          <w:szCs w:val="26"/>
          <w:rtl/>
          <w:lang w:val="en-CA"/>
        </w:rPr>
        <w:t>2025.</w:t>
      </w:r>
    </w:p>
    <w:p w14:paraId="13129B46" w14:textId="29311DE8" w:rsidR="009E2498" w:rsidRPr="009E2498" w:rsidRDefault="009E2498" w:rsidP="009E249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9E2498">
        <w:rPr>
          <w:sz w:val="26"/>
          <w:szCs w:val="26"/>
          <w:rtl/>
          <w:lang w:val="en-CA"/>
        </w:rPr>
        <w:t>وتضمنت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أيضا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تقييما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للمخاطر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المتعلقة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بقدرات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الشركاء،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ومشاركة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الهيئات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الصلة،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والحواجز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اللوجستية،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والعوامل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الخارجية.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واستنادا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التقييم،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خلصت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الظروف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الحالية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مواتية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لاستكمال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المعلقة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للمرحلة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الشرائح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المتبقية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الهيدروكلوروفلوروكربونية.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وأبلغت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بأنها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ستنظم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بعثة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لإجراء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تقييم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أكثر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تفصيلا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للحالة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كل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وإدخال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تعديل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مطلوب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الخطة</w:t>
      </w:r>
      <w:r w:rsidRPr="009E2498">
        <w:rPr>
          <w:sz w:val="26"/>
          <w:szCs w:val="26"/>
          <w:lang w:val="en-CA"/>
        </w:rPr>
        <w:t>.</w:t>
      </w:r>
    </w:p>
    <w:p w14:paraId="4BDB89CC" w14:textId="36CBF60B" w:rsidR="009E2498" w:rsidRPr="009E2498" w:rsidRDefault="00311EA5" w:rsidP="009E249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lastRenderedPageBreak/>
        <w:t>وفي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حين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تعترف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بالعوامل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الخارجية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وقضايا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الموردين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المشار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إليها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كأسباب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للتأخيرات،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فإنها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ترى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التأخيرات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طرأت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C6105F">
        <w:rPr>
          <w:sz w:val="26"/>
          <w:szCs w:val="26"/>
          <w:rtl/>
          <w:lang w:val="en-CA"/>
        </w:rPr>
        <w:t>الخطة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C6105F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C6105F">
        <w:rPr>
          <w:sz w:val="26"/>
          <w:szCs w:val="26"/>
          <w:rtl/>
          <w:lang w:val="en-CA"/>
        </w:rPr>
        <w:t>لإزالة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C6105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C6105F" w:rsidRPr="00C6105F">
        <w:rPr>
          <w:sz w:val="26"/>
          <w:szCs w:val="26"/>
          <w:rtl/>
          <w:lang w:val="en-CA"/>
        </w:rPr>
        <w:t>الكلوروفلوروكربونية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مفرطة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وكان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ينبغي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التصدي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قبل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الشريحة.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غير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الواضح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سبب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عدم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حصول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ذلك</w:t>
      </w:r>
      <w:r w:rsidR="009E2498" w:rsidRPr="009E2498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و</w:t>
      </w:r>
      <w:r w:rsidR="009E2498" w:rsidRPr="009E2498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اتخاذ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87/40(ج)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بناء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الجدول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الزمني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الذي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اقترحته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لإتمام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الأنشطة.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وبالإشارة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أصبحت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موجودة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بالفعل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مباني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المؤسسات</w:t>
      </w:r>
      <w:r w:rsidR="009E2498" w:rsidRPr="009E249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فإن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ترى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إلغاء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المشرو</w:t>
      </w:r>
      <w:r w:rsidR="00D825FC">
        <w:rPr>
          <w:sz w:val="26"/>
          <w:szCs w:val="26"/>
          <w:rtl/>
          <w:lang w:val="en-CA"/>
        </w:rPr>
        <w:t>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سيسبب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الضرر</w:t>
      </w:r>
      <w:r w:rsidR="009E2498" w:rsidRPr="009E2498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ومن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هذا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المنطق</w:t>
      </w:r>
      <w:r w:rsidR="009E2498" w:rsidRPr="009E249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ترى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المفيد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السماح،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بصورة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استثنائي</w:t>
      </w:r>
      <w:r w:rsidR="008B6324">
        <w:rPr>
          <w:sz w:val="26"/>
          <w:szCs w:val="26"/>
          <w:rtl/>
          <w:lang w:val="en-CA"/>
        </w:rPr>
        <w:t>ة</w:t>
      </w:r>
      <w:r w:rsidR="009E2498" w:rsidRPr="009E249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بتمديد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</w:t>
      </w:r>
      <w:r w:rsidR="00D825FC">
        <w:rPr>
          <w:sz w:val="26"/>
          <w:szCs w:val="26"/>
          <w:rtl/>
          <w:lang w:val="en-CA"/>
        </w:rPr>
        <w:t>ين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المشروع</w:t>
      </w:r>
      <w:r w:rsidR="00D825FC">
        <w:rPr>
          <w:sz w:val="26"/>
          <w:szCs w:val="26"/>
          <w:rtl/>
          <w:lang w:val="en-CA"/>
        </w:rPr>
        <w:t>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حتى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ديسمبر</w:t>
      </w:r>
      <w:r w:rsidR="009E2498" w:rsidRPr="009E2498">
        <w:rPr>
          <w:sz w:val="26"/>
          <w:szCs w:val="26"/>
          <w:rtl/>
          <w:lang w:val="en-CA"/>
        </w:rPr>
        <w:t>/</w:t>
      </w:r>
      <w:r w:rsidR="008B6324">
        <w:rPr>
          <w:sz w:val="26"/>
          <w:szCs w:val="26"/>
          <w:rtl/>
          <w:lang w:val="en-CA"/>
        </w:rPr>
        <w:t>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2025،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السادس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والتسعين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تقريرا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مفصلا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حالة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</w:t>
      </w:r>
      <w:r w:rsidR="00D825FC">
        <w:rPr>
          <w:sz w:val="26"/>
          <w:szCs w:val="26"/>
          <w:rtl/>
          <w:lang w:val="en-CA"/>
        </w:rPr>
        <w:t>ين</w:t>
      </w:r>
      <w:r w:rsidR="002D1EB1">
        <w:rPr>
          <w:sz w:val="26"/>
          <w:szCs w:val="26"/>
          <w:rtl/>
          <w:lang w:val="en-CA"/>
        </w:rPr>
        <w:t xml:space="preserve"> </w:t>
      </w:r>
      <w:r w:rsidR="00D825FC">
        <w:rPr>
          <w:sz w:val="26"/>
          <w:szCs w:val="26"/>
          <w:rtl/>
          <w:lang w:val="en-CA"/>
        </w:rPr>
        <w:t>المشروعين</w:t>
      </w:r>
      <w:r w:rsidR="009E2498" w:rsidRPr="009E249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وعلى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أنه،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الرغم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يمكن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الاستمرار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تلقي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التمويل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لمواصلة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شريطة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استيفاء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شروط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الإفراج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التمويل،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فإن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التمويل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الإضافي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سيبقى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مرهونا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بالتقدم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المحرز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8B6324">
        <w:rPr>
          <w:sz w:val="26"/>
          <w:szCs w:val="26"/>
          <w:rtl/>
          <w:lang w:val="en-CA"/>
        </w:rPr>
        <w:t>إتمام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الطويلة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الأمد</w:t>
      </w:r>
      <w:r w:rsidR="009E2498" w:rsidRPr="009E2498">
        <w:rPr>
          <w:sz w:val="26"/>
          <w:szCs w:val="26"/>
          <w:lang w:val="en-CA"/>
        </w:rPr>
        <w:t>.</w:t>
      </w:r>
    </w:p>
    <w:p w14:paraId="404227E2" w14:textId="466B3A98" w:rsidR="009E2498" w:rsidRPr="009E2498" w:rsidRDefault="008B6324" w:rsidP="009E249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كما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أشارت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الأمانة،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عند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استعراض</w:t>
      </w:r>
      <w:r>
        <w:rPr>
          <w:sz w:val="26"/>
          <w:szCs w:val="26"/>
          <w:rtl/>
          <w:lang w:val="en-CA"/>
        </w:rPr>
        <w:t>ها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</w:t>
      </w:r>
      <w:r w:rsidR="009E2498" w:rsidRPr="009E2498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المسألة،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>
        <w:rPr>
          <w:sz w:val="26"/>
          <w:szCs w:val="26"/>
          <w:rtl/>
          <w:lang w:val="en-CA"/>
        </w:rPr>
        <w:t>ه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قد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الإبلاغ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D825FC">
        <w:rPr>
          <w:sz w:val="26"/>
          <w:szCs w:val="26"/>
          <w:rtl/>
          <w:lang w:val="en-CA"/>
        </w:rPr>
        <w:t>المشروعين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D825FC">
        <w:rPr>
          <w:sz w:val="26"/>
          <w:szCs w:val="26"/>
          <w:rtl/>
          <w:lang w:val="en-CA"/>
        </w:rPr>
        <w:t>المعنيين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أنه</w:t>
      </w:r>
      <w:r w:rsidR="00D825FC">
        <w:rPr>
          <w:sz w:val="26"/>
          <w:szCs w:val="26"/>
          <w:rtl/>
          <w:lang w:val="en-CA"/>
        </w:rPr>
        <w:t>م</w:t>
      </w:r>
      <w:r w:rsidR="009E2498" w:rsidRPr="009E2498">
        <w:rPr>
          <w:sz w:val="26"/>
          <w:szCs w:val="26"/>
          <w:rtl/>
          <w:lang w:val="en-CA"/>
        </w:rPr>
        <w:t>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مكتمل</w:t>
      </w:r>
      <w:r w:rsidR="00D825FC">
        <w:rPr>
          <w:sz w:val="26"/>
          <w:szCs w:val="26"/>
          <w:rtl/>
          <w:lang w:val="en-CA"/>
        </w:rPr>
        <w:t>ان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التقرير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المالي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والمرحلي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السنوي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2023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الصادر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اليونيدو.</w:t>
      </w:r>
      <w:r>
        <w:rPr>
          <w:rStyle w:val="FootnoteReference"/>
          <w:sz w:val="26"/>
          <w:szCs w:val="26"/>
          <w:rtl/>
          <w:lang w:val="en-CA"/>
        </w:rPr>
        <w:footnoteReference w:id="7"/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وبما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>
        <w:rPr>
          <w:sz w:val="26"/>
          <w:szCs w:val="26"/>
          <w:rtl/>
          <w:lang w:val="en-CA"/>
        </w:rPr>
        <w:t>ه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قد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الانتهاء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استعراض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التقرير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المالي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والمرحلي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السنوي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2023،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فإنه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يعد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الممكن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تصحيح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حالة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</w:t>
      </w:r>
      <w:r w:rsidR="00D825FC">
        <w:rPr>
          <w:sz w:val="26"/>
          <w:szCs w:val="26"/>
          <w:rtl/>
          <w:lang w:val="en-CA"/>
        </w:rPr>
        <w:t>ين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المشروع</w:t>
      </w:r>
      <w:r w:rsidR="00D825FC">
        <w:rPr>
          <w:sz w:val="26"/>
          <w:szCs w:val="26"/>
          <w:rtl/>
          <w:lang w:val="en-CA"/>
        </w:rPr>
        <w:t>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الحالي.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وتوصي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الأمانة،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إذ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تشير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تزال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هناك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أنشطة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جوهرية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يتعين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إتمامها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المشروعين،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حال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وافقت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التنفيذية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تمديده</w:t>
      </w:r>
      <w:r w:rsidR="00D825FC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حتى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="00D825FC">
        <w:rPr>
          <w:sz w:val="26"/>
          <w:szCs w:val="26"/>
          <w:rtl/>
          <w:lang w:val="en-CA"/>
        </w:rPr>
        <w:t>ديسمبر</w:t>
      </w:r>
      <w:r w:rsidR="009E2498" w:rsidRPr="009E2498">
        <w:rPr>
          <w:sz w:val="26"/>
          <w:szCs w:val="26"/>
          <w:rtl/>
          <w:lang w:val="en-CA"/>
        </w:rPr>
        <w:t>/</w:t>
      </w:r>
      <w:r w:rsidR="00D825FC">
        <w:rPr>
          <w:sz w:val="26"/>
          <w:szCs w:val="26"/>
          <w:rtl/>
          <w:lang w:val="en-CA"/>
        </w:rPr>
        <w:t>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D825FC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2025،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بأن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تقوم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بتصحيح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تقريرها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المرحلي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السنوي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والمالي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2024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حالة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المشروعين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باعتبارهما</w:t>
      </w:r>
      <w:r w:rsidR="002D1EB1">
        <w:rPr>
          <w:sz w:val="26"/>
          <w:szCs w:val="26"/>
          <w:rtl/>
          <w:lang w:val="en-CA"/>
        </w:rPr>
        <w:t xml:space="preserve"> </w:t>
      </w:r>
      <w:r w:rsidR="00D825FC">
        <w:rPr>
          <w:sz w:val="26"/>
          <w:szCs w:val="26"/>
          <w:rtl/>
          <w:lang w:val="en-CA"/>
        </w:rPr>
        <w:t>جاريين.</w:t>
      </w:r>
    </w:p>
    <w:p w14:paraId="4500DB99" w14:textId="1018946D" w:rsidR="009E2498" w:rsidRPr="00311EA5" w:rsidRDefault="009E2498" w:rsidP="00311EA5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10508D">
        <w:rPr>
          <w:sz w:val="26"/>
          <w:szCs w:val="26"/>
          <w:u w:val="single"/>
          <w:rtl/>
          <w:lang w:val="en-CA"/>
        </w:rPr>
        <w:t>النظر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0508D">
        <w:rPr>
          <w:sz w:val="26"/>
          <w:szCs w:val="26"/>
          <w:u w:val="single"/>
          <w:rtl/>
          <w:lang w:val="en-CA"/>
        </w:rPr>
        <w:t>في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0508D">
        <w:rPr>
          <w:sz w:val="26"/>
          <w:szCs w:val="26"/>
          <w:u w:val="single"/>
          <w:rtl/>
          <w:lang w:val="en-CA"/>
        </w:rPr>
        <w:t>الشريحتين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0508D">
        <w:rPr>
          <w:sz w:val="26"/>
          <w:szCs w:val="26"/>
          <w:u w:val="single"/>
          <w:rtl/>
          <w:lang w:val="en-CA"/>
        </w:rPr>
        <w:t>الثانية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0508D">
        <w:rPr>
          <w:sz w:val="26"/>
          <w:szCs w:val="26"/>
          <w:u w:val="single"/>
          <w:rtl/>
          <w:lang w:val="en-CA"/>
        </w:rPr>
        <w:t>والثالثة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0508D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508D">
        <w:rPr>
          <w:sz w:val="26"/>
          <w:szCs w:val="26"/>
          <w:u w:val="single"/>
          <w:rtl/>
          <w:lang w:val="en-CA"/>
        </w:rPr>
        <w:t>المرحلة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508D">
        <w:rPr>
          <w:sz w:val="26"/>
          <w:szCs w:val="26"/>
          <w:u w:val="single"/>
          <w:rtl/>
          <w:lang w:val="en-CA"/>
        </w:rPr>
        <w:t>الثانية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508D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089E">
        <w:rPr>
          <w:sz w:val="26"/>
          <w:szCs w:val="26"/>
          <w:u w:val="single"/>
          <w:rtl/>
          <w:lang w:val="en-CA"/>
        </w:rPr>
        <w:t>خطة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089E">
        <w:rPr>
          <w:sz w:val="26"/>
          <w:szCs w:val="26"/>
          <w:u w:val="single"/>
          <w:rtl/>
          <w:lang w:val="en-CA"/>
        </w:rPr>
        <w:t>إدارة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089E">
        <w:rPr>
          <w:sz w:val="26"/>
          <w:szCs w:val="26"/>
          <w:u w:val="single"/>
          <w:rtl/>
          <w:lang w:val="en-CA"/>
        </w:rPr>
        <w:t>إزالة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089E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10089E" w:rsidRPr="0010089E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4CF555E5" w14:textId="1B08FF5A" w:rsidR="009E2498" w:rsidRPr="009E2498" w:rsidRDefault="009E2498" w:rsidP="009E249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9E2498">
        <w:rPr>
          <w:sz w:val="26"/>
          <w:szCs w:val="26"/>
          <w:rtl/>
          <w:lang w:val="en-CA"/>
        </w:rPr>
        <w:t>أوضح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10089E">
        <w:rPr>
          <w:sz w:val="26"/>
          <w:szCs w:val="26"/>
          <w:rtl/>
          <w:lang w:val="en-CA"/>
        </w:rPr>
        <w:t>الطلب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الذي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يجمع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الشريحتين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والثالثة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تقديمه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لاستيعاب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التأخير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بسبب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استيفاء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الشروط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المحددة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(المقرر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87/40(ج))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والعودة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بالتالي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الجدول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الزمني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المعتمد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بموجب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الاتفاق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المبرم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البلد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التنفيذية.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وشدد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عدم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وجود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تأخير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9E2498">
        <w:rPr>
          <w:sz w:val="26"/>
          <w:szCs w:val="26"/>
          <w:rtl/>
          <w:lang w:val="en-CA"/>
        </w:rPr>
        <w:t>الثانية</w:t>
      </w:r>
      <w:r w:rsidRPr="009E2498">
        <w:rPr>
          <w:sz w:val="26"/>
          <w:szCs w:val="26"/>
          <w:lang w:val="en-CA"/>
        </w:rPr>
        <w:t>.</w:t>
      </w:r>
    </w:p>
    <w:p w14:paraId="7AED1FCF" w14:textId="59C6A9CF" w:rsidR="009E2498" w:rsidRPr="009E2498" w:rsidRDefault="00311EA5" w:rsidP="009E2498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</w:t>
      </w:r>
      <w:r w:rsidR="009E2498" w:rsidRPr="009E2498">
        <w:rPr>
          <w:sz w:val="26"/>
          <w:szCs w:val="26"/>
          <w:rtl/>
          <w:lang w:val="en-CA"/>
        </w:rPr>
        <w:t>بالنظر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الذي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التحقق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منه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أدنى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أهداف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الاتفاق،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ولكنه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يتناقص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بمرور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الزمن</w:t>
      </w:r>
      <w:r w:rsidR="009E2498" w:rsidRPr="009E249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و</w:t>
      </w:r>
      <w:r w:rsidR="009E2498" w:rsidRPr="009E2498">
        <w:rPr>
          <w:sz w:val="26"/>
          <w:szCs w:val="26"/>
          <w:rtl/>
          <w:lang w:val="en-CA"/>
        </w:rPr>
        <w:t>التقدم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الإجمالي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المحرز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معظم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المخطط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الثانية،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والمستوى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المرتفع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لصرف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الأموال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المعتمدة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A2457A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(89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المائة)،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باستثناء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الشروط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الواردة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87/40(ج)،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فإن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طلب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يمتثل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الشروط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الواردة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ال</w:t>
      </w:r>
      <w:r w:rsidR="009E2498" w:rsidRPr="009E2498">
        <w:rPr>
          <w:sz w:val="26"/>
          <w:szCs w:val="26"/>
          <w:rtl/>
          <w:lang w:val="en-CA"/>
        </w:rPr>
        <w:t>اتفاق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للسماح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بصرف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الأموال.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و</w:t>
      </w:r>
      <w:r w:rsidR="009E2498" w:rsidRPr="009E2498">
        <w:rPr>
          <w:sz w:val="26"/>
          <w:szCs w:val="26"/>
          <w:rtl/>
          <w:lang w:val="en-CA"/>
        </w:rPr>
        <w:t>تعتقد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المهم،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بصورة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استثنائية</w:t>
      </w:r>
      <w:r w:rsidR="009E2498" w:rsidRPr="009E2498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مكون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هذا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للسماح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بمواصلة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لدعم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خفض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 w:rsidRPr="00221570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 w:rsidRPr="00221570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اللازم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2025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وتجنب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انقطاع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التمويل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للبلد</w:t>
      </w:r>
      <w:r w:rsidR="009E2498" w:rsidRPr="009E2498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ويمكن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الثالثة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بمجرد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تحقيق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إضافي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المقترحة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الثانية،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وفقا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لشروط</w:t>
      </w:r>
      <w:r w:rsidR="002D1EB1">
        <w:rPr>
          <w:sz w:val="26"/>
          <w:szCs w:val="26"/>
          <w:rtl/>
          <w:lang w:val="en-CA"/>
        </w:rPr>
        <w:t xml:space="preserve"> </w:t>
      </w:r>
      <w:r w:rsidR="00221570">
        <w:rPr>
          <w:sz w:val="26"/>
          <w:szCs w:val="26"/>
          <w:rtl/>
          <w:lang w:val="en-CA"/>
        </w:rPr>
        <w:t>الاتفاق</w:t>
      </w:r>
      <w:r w:rsidR="009E2498" w:rsidRPr="009E2498">
        <w:rPr>
          <w:sz w:val="26"/>
          <w:szCs w:val="26"/>
          <w:lang w:val="en-CA"/>
        </w:rPr>
        <w:t>.</w:t>
      </w:r>
    </w:p>
    <w:p w14:paraId="77AB792E" w14:textId="1B407B03" w:rsidR="000244F4" w:rsidRPr="00221570" w:rsidRDefault="00221570" w:rsidP="00221570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وتوصي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الأمانة</w:t>
      </w:r>
      <w:r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إذ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تلاحظ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التأخيرات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الإضافية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السابقة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وعدم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استيفاء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87/40(ج)،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بتأجيل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مكون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مقبل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حين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الامتثال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بالكامل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للشروط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المحددة</w:t>
      </w:r>
      <w:r w:rsidR="002D1EB1">
        <w:rPr>
          <w:sz w:val="26"/>
          <w:szCs w:val="26"/>
          <w:rtl/>
          <w:lang w:val="en-CA"/>
        </w:rPr>
        <w:t xml:space="preserve"> </w:t>
      </w:r>
      <w:r w:rsidR="009E2498" w:rsidRPr="009E2498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المقرر</w:t>
      </w:r>
      <w:r w:rsidR="009E2498" w:rsidRPr="009E2498">
        <w:rPr>
          <w:sz w:val="26"/>
          <w:szCs w:val="26"/>
          <w:rtl/>
          <w:lang w:val="en-CA"/>
        </w:rPr>
        <w:t>.</w:t>
      </w:r>
    </w:p>
    <w:p w14:paraId="5702004E" w14:textId="0FC7E9D3" w:rsidR="002823FB" w:rsidRPr="001E47B8" w:rsidRDefault="00782DC2" w:rsidP="00221570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lastRenderedPageBreak/>
        <w:t>التقرير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المرحلي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66CD5" w:rsidRPr="001E47B8">
        <w:rPr>
          <w:sz w:val="26"/>
          <w:szCs w:val="26"/>
          <w:u w:val="single"/>
          <w:rtl/>
          <w:lang w:val="en-CA"/>
        </w:rPr>
        <w:t>عن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تنفيذ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الشريحة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الأولى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المرحلة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الثانية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4C4A9569" w14:textId="6143F3CC" w:rsidR="002823FB" w:rsidRDefault="002823FB" w:rsidP="007465BC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7465BC">
        <w:rPr>
          <w:i/>
          <w:iCs/>
          <w:sz w:val="26"/>
          <w:szCs w:val="26"/>
          <w:rtl/>
        </w:rPr>
        <w:t>الإطار</w:t>
      </w:r>
      <w:r w:rsidR="002D1EB1">
        <w:rPr>
          <w:i/>
          <w:iCs/>
          <w:sz w:val="26"/>
          <w:szCs w:val="26"/>
          <w:rtl/>
        </w:rPr>
        <w:t xml:space="preserve"> </w:t>
      </w:r>
      <w:r w:rsidRPr="007465BC">
        <w:rPr>
          <w:i/>
          <w:iCs/>
          <w:sz w:val="26"/>
          <w:szCs w:val="26"/>
          <w:rtl/>
        </w:rPr>
        <w:t>القانوني</w:t>
      </w:r>
    </w:p>
    <w:p w14:paraId="3F83BE6C" w14:textId="61112710" w:rsidR="008A25F6" w:rsidRPr="008A25F6" w:rsidRDefault="008A25F6" w:rsidP="008A25F6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8A25F6">
        <w:rPr>
          <w:sz w:val="26"/>
          <w:szCs w:val="26"/>
          <w:rtl/>
          <w:lang w:val="en-CA"/>
        </w:rPr>
        <w:t>أصدرت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حكومة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بالفعل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حصص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استيراد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 w:rsidRPr="0047404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 w:rsidRPr="0047404B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لعام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2024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البالغة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1207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طنا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متريا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(66.4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طنا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قدرات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استنفاد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الأوزون)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 w:rsidRPr="0047404B">
        <w:rPr>
          <w:sz w:val="26"/>
          <w:szCs w:val="26"/>
          <w:rtl/>
          <w:lang w:val="en-CA"/>
        </w:rPr>
        <w:t>الهيدروكلوروفلوروكربون-22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وال</w:t>
      </w:r>
      <w:r w:rsidRPr="008A25F6">
        <w:rPr>
          <w:sz w:val="26"/>
          <w:szCs w:val="26"/>
          <w:rtl/>
          <w:lang w:val="en-CA"/>
        </w:rPr>
        <w:t>موزعة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21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مستوردا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مسجلا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وفقا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لأهداف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الرقابة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بموجب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بروتوكول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مونتريال.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و</w:t>
      </w:r>
      <w:r w:rsidRPr="008A25F6">
        <w:rPr>
          <w:sz w:val="26"/>
          <w:szCs w:val="26"/>
          <w:rtl/>
          <w:lang w:val="en-CA"/>
        </w:rPr>
        <w:t>سيتم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إصدار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الحصة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لعام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2025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يناير</w:t>
      </w:r>
      <w:r w:rsidRPr="008A25F6">
        <w:rPr>
          <w:sz w:val="26"/>
          <w:szCs w:val="26"/>
          <w:rtl/>
          <w:lang w:val="en-CA"/>
        </w:rPr>
        <w:t>/</w:t>
      </w:r>
      <w:r w:rsidR="0047404B">
        <w:rPr>
          <w:sz w:val="26"/>
          <w:szCs w:val="26"/>
          <w:rtl/>
          <w:lang w:val="en-CA"/>
        </w:rPr>
        <w:t>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الثاني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2025،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عند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يقل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بنسبة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69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المائة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خط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 w:rsidRPr="0047404B">
        <w:rPr>
          <w:sz w:val="26"/>
          <w:szCs w:val="26"/>
          <w:rtl/>
          <w:lang w:val="en-CA"/>
        </w:rPr>
        <w:t>الهيدروكلوروفلوروكربونية</w:t>
      </w:r>
      <w:r w:rsidRPr="008A25F6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وذلك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تماشيا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هدف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التخفيض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الذي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ينص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عليه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الاتفاق</w:t>
      </w:r>
      <w:r w:rsidR="002D1EB1">
        <w:rPr>
          <w:sz w:val="26"/>
          <w:szCs w:val="26"/>
          <w:rtl/>
          <w:lang w:val="en-CA"/>
        </w:rPr>
        <w:t xml:space="preserve"> </w:t>
      </w:r>
      <w:r w:rsidR="0047404B">
        <w:rPr>
          <w:sz w:val="26"/>
          <w:szCs w:val="26"/>
          <w:rtl/>
          <w:lang w:val="en-CA"/>
        </w:rPr>
        <w:t>المبرم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التنفيذية</w:t>
      </w:r>
      <w:r w:rsidRPr="008A25F6">
        <w:rPr>
          <w:sz w:val="26"/>
          <w:szCs w:val="26"/>
          <w:lang w:val="en-CA"/>
        </w:rPr>
        <w:t>.</w:t>
      </w:r>
    </w:p>
    <w:p w14:paraId="3C2D1CC9" w14:textId="44F6EB2B" w:rsidR="008A25F6" w:rsidRPr="008A25F6" w:rsidRDefault="0047404B" w:rsidP="008A25F6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و</w:t>
      </w:r>
      <w:r w:rsidR="008A25F6" w:rsidRPr="008A25F6">
        <w:rPr>
          <w:sz w:val="26"/>
          <w:szCs w:val="26"/>
          <w:rtl/>
          <w:lang w:val="en-CA"/>
        </w:rPr>
        <w:t>أشارت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قانون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العقوبات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الخاص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الذي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وضعه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يشمل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تدابير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مثل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الكشف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الإلزامي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التسرب،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واحتواء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ورصد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أنظمة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</w:t>
      </w:r>
      <w:r w:rsidR="008A25F6" w:rsidRPr="008A25F6">
        <w:rPr>
          <w:sz w:val="26"/>
          <w:szCs w:val="26"/>
          <w:rtl/>
          <w:lang w:val="en-CA"/>
        </w:rPr>
        <w:t>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الهواء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تستخدم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خاضعة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للرقابة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بشحنة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أولية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تزيد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3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كغم</w:t>
      </w:r>
      <w:r w:rsidR="008A25F6" w:rsidRPr="008A25F6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وفيما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يتعلق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بإنفاذ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القانون</w:t>
      </w:r>
      <w:r w:rsidR="008A25F6" w:rsidRPr="008A25F6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أوضح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أن</w:t>
      </w:r>
      <w:r>
        <w:rPr>
          <w:sz w:val="26"/>
          <w:szCs w:val="26"/>
          <w:rtl/>
          <w:lang w:val="en-CA"/>
        </w:rPr>
        <w:t>ه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إنفاذ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قانون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</w:t>
      </w:r>
      <w:r w:rsidR="008A25F6" w:rsidRPr="008A25F6">
        <w:rPr>
          <w:sz w:val="26"/>
          <w:szCs w:val="26"/>
          <w:rtl/>
          <w:lang w:val="en-CA"/>
        </w:rPr>
        <w:t>عقوبات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الخاص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</w:t>
      </w:r>
      <w:r w:rsidR="008A25F6" w:rsidRPr="008A25F6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قبل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جانب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وحدات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الفرعية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التابعة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المحافظات،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وذلك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بالتعاون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الوثيق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السلطات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المعنية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الأخرى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>
        <w:rPr>
          <w:sz w:val="26"/>
          <w:szCs w:val="26"/>
          <w:rtl/>
          <w:lang w:val="en-CA"/>
        </w:rPr>
        <w:t>الداخلة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>
        <w:rPr>
          <w:sz w:val="26"/>
          <w:szCs w:val="26"/>
          <w:rtl/>
          <w:lang w:val="en-CA"/>
        </w:rPr>
        <w:t>عضوية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لجنة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>
        <w:rPr>
          <w:sz w:val="26"/>
          <w:szCs w:val="26"/>
          <w:rtl/>
          <w:lang w:val="en-CA"/>
        </w:rPr>
        <w:t>إنفاذ</w:t>
      </w:r>
      <w:r w:rsidR="002027E9">
        <w:rPr>
          <w:rStyle w:val="FootnoteReference"/>
          <w:sz w:val="26"/>
          <w:szCs w:val="26"/>
          <w:rtl/>
          <w:lang w:val="en-CA"/>
        </w:rPr>
        <w:footnoteReference w:id="8"/>
      </w:r>
      <w:r w:rsidR="002D1EB1">
        <w:rPr>
          <w:sz w:val="26"/>
          <w:szCs w:val="26"/>
          <w:rtl/>
          <w:lang w:val="en-CA"/>
        </w:rPr>
        <w:t xml:space="preserve"> </w:t>
      </w:r>
      <w:r w:rsidR="002027E9">
        <w:rPr>
          <w:sz w:val="26"/>
          <w:szCs w:val="26"/>
          <w:rtl/>
          <w:lang w:val="en-CA"/>
        </w:rPr>
        <w:t>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إنشاؤها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لهذا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الغرض،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BE2E67">
        <w:rPr>
          <w:sz w:val="26"/>
          <w:szCs w:val="26"/>
          <w:rtl/>
          <w:lang w:val="en-CA"/>
        </w:rPr>
        <w:t>الدائرة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القانونية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 w:rsidRPr="00BE2E67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وزارة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البيئة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 w:rsidRPr="00BE2E67">
        <w:rPr>
          <w:sz w:val="26"/>
          <w:szCs w:val="26"/>
          <w:rtl/>
          <w:lang w:val="en-CA"/>
        </w:rPr>
        <w:t>والسلطات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الحكومية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الأخرى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 w:rsidRPr="00BE2E67">
        <w:rPr>
          <w:sz w:val="26"/>
          <w:szCs w:val="26"/>
          <w:rtl/>
          <w:lang w:val="en-CA"/>
        </w:rPr>
        <w:t>الصلة</w:t>
      </w:r>
      <w:r w:rsidR="008A25F6" w:rsidRPr="00BE2E67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2027E9" w:rsidRPr="00BE2E67">
        <w:rPr>
          <w:sz w:val="26"/>
          <w:szCs w:val="26"/>
          <w:rtl/>
          <w:lang w:val="en-CA"/>
        </w:rPr>
        <w:t>وتم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تنظيم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ورشتي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لموظفي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وحدات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BE2E67">
        <w:rPr>
          <w:sz w:val="26"/>
          <w:szCs w:val="26"/>
          <w:rtl/>
          <w:lang w:val="en-CA"/>
        </w:rPr>
        <w:t>ال</w:t>
      </w:r>
      <w:r w:rsidR="008A25F6" w:rsidRPr="008A25F6">
        <w:rPr>
          <w:sz w:val="26"/>
          <w:szCs w:val="26"/>
          <w:rtl/>
          <w:lang w:val="en-CA"/>
        </w:rPr>
        <w:t>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الفرعية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المحافظات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لرفع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الوعي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بتحديثات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بروتوكول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مونتريال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وتعزيز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B31B0A">
        <w:rPr>
          <w:sz w:val="26"/>
          <w:szCs w:val="26"/>
          <w:rtl/>
          <w:lang w:val="en-CA"/>
        </w:rPr>
        <w:t>القطري</w:t>
      </w:r>
      <w:r w:rsidR="008A25F6" w:rsidRPr="008A25F6">
        <w:rPr>
          <w:sz w:val="26"/>
          <w:szCs w:val="26"/>
          <w:lang w:val="en-CA"/>
        </w:rPr>
        <w:t>.</w:t>
      </w:r>
    </w:p>
    <w:p w14:paraId="29B625E9" w14:textId="14BE7126" w:rsidR="008A25F6" w:rsidRPr="00DA41D3" w:rsidRDefault="008A25F6" w:rsidP="00DA41D3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DA41D3">
        <w:rPr>
          <w:i/>
          <w:iCs/>
          <w:sz w:val="26"/>
          <w:szCs w:val="26"/>
          <w:rtl/>
        </w:rPr>
        <w:t>قطاع</w:t>
      </w:r>
      <w:r w:rsidR="002D1EB1">
        <w:rPr>
          <w:i/>
          <w:iCs/>
          <w:sz w:val="26"/>
          <w:szCs w:val="26"/>
          <w:rtl/>
        </w:rPr>
        <w:t xml:space="preserve"> </w:t>
      </w:r>
      <w:r w:rsidRPr="00DA41D3">
        <w:rPr>
          <w:i/>
          <w:iCs/>
          <w:sz w:val="26"/>
          <w:szCs w:val="26"/>
          <w:rtl/>
        </w:rPr>
        <w:t>التصنيع</w:t>
      </w:r>
    </w:p>
    <w:p w14:paraId="4BD91BC8" w14:textId="607F9963" w:rsidR="008A25F6" w:rsidRPr="008A25F6" w:rsidRDefault="008A25F6" w:rsidP="008A25F6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الرغم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تتضمن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مكون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تصنيع،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إلا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الأمانة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طلبت،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بالإشارة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أبلغ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استخدام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حوالي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64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طنا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متريا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(3.52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طنا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قدرات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استنفاد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الأوزون)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 w:rsidRPr="005E312A">
        <w:rPr>
          <w:sz w:val="26"/>
          <w:szCs w:val="26"/>
          <w:rtl/>
          <w:lang w:val="en-CA"/>
        </w:rPr>
        <w:t>الهيدروكلوروفلوروكربون-22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التصنيع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السنين،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المزيد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التفاصيل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هذا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الاستهلاك</w:t>
      </w:r>
      <w:r w:rsidR="005E312A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وكيف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ستتم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معالجته</w:t>
      </w:r>
      <w:r w:rsidRPr="008A25F6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وأوضح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الاستهلاك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المذكور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يخص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مملوكة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للقطاع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تقوم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بتصنيع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معدات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الهواء.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و</w:t>
      </w:r>
      <w:r w:rsidRPr="008A25F6">
        <w:rPr>
          <w:sz w:val="26"/>
          <w:szCs w:val="26"/>
          <w:rtl/>
          <w:lang w:val="en-CA"/>
        </w:rPr>
        <w:t>تخطط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للتحول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المقبل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تكنولوجيا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متاحة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قائمة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5E312A" w:rsidRPr="005E312A">
        <w:rPr>
          <w:sz w:val="26"/>
          <w:szCs w:val="26"/>
          <w:rtl/>
          <w:lang w:val="en-CA"/>
        </w:rPr>
        <w:t>الهيدروفلوروكربونية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بسبب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النقص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الحالي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البدائل</w:t>
      </w:r>
      <w:r w:rsidR="002D1EB1">
        <w:rPr>
          <w:sz w:val="26"/>
          <w:szCs w:val="26"/>
          <w:rtl/>
          <w:lang w:val="en-CA"/>
        </w:rPr>
        <w:t xml:space="preserve"> </w:t>
      </w:r>
      <w:r w:rsidR="003B1ED4">
        <w:rPr>
          <w:sz w:val="26"/>
          <w:szCs w:val="26"/>
          <w:rtl/>
          <w:lang w:val="en-CA"/>
        </w:rPr>
        <w:t>المجدية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القدرة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المنخفضة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إحداث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الاحترار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العالمي</w:t>
      </w:r>
      <w:r w:rsidR="002D1EB1">
        <w:rPr>
          <w:sz w:val="26"/>
          <w:szCs w:val="26"/>
          <w:rtl/>
          <w:lang w:val="en-CA"/>
        </w:rPr>
        <w:t xml:space="preserve"> </w:t>
      </w:r>
      <w:r w:rsidR="003B1ED4">
        <w:rPr>
          <w:sz w:val="26"/>
          <w:szCs w:val="26"/>
          <w:rtl/>
          <w:lang w:val="en-CA"/>
        </w:rPr>
        <w:t>والملائمة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للبلدان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درجات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الحرارة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المحيطة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المرتفعة.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وتناقش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المؤسسة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إمكانية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الدعم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الثالثة</w:t>
      </w:r>
      <w:r w:rsidR="002D1EB1">
        <w:rPr>
          <w:sz w:val="26"/>
          <w:szCs w:val="26"/>
          <w:rtl/>
          <w:lang w:val="en-CA"/>
        </w:rPr>
        <w:t xml:space="preserve"> </w:t>
      </w:r>
      <w:r w:rsidR="003B1ED4">
        <w:rPr>
          <w:sz w:val="26"/>
          <w:szCs w:val="26"/>
          <w:rtl/>
          <w:lang w:val="en-CA"/>
        </w:rPr>
        <w:t>لتيسير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التحول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المباشر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بديل</w:t>
      </w:r>
      <w:r w:rsidR="002D1EB1">
        <w:rPr>
          <w:sz w:val="26"/>
          <w:szCs w:val="26"/>
          <w:rtl/>
          <w:lang w:val="en-CA"/>
        </w:rPr>
        <w:t xml:space="preserve"> </w:t>
      </w:r>
      <w:r w:rsidR="003B1ED4">
        <w:rPr>
          <w:sz w:val="26"/>
          <w:szCs w:val="26"/>
          <w:rtl/>
          <w:lang w:val="en-CA"/>
        </w:rPr>
        <w:t>ذي</w:t>
      </w:r>
      <w:r w:rsidR="002D1EB1">
        <w:rPr>
          <w:sz w:val="26"/>
          <w:szCs w:val="26"/>
          <w:rtl/>
          <w:lang w:val="en-CA"/>
        </w:rPr>
        <w:t xml:space="preserve"> </w:t>
      </w:r>
      <w:r w:rsidR="003B1ED4">
        <w:rPr>
          <w:sz w:val="26"/>
          <w:szCs w:val="26"/>
          <w:rtl/>
          <w:lang w:val="en-CA"/>
        </w:rPr>
        <w:t>قدرة</w:t>
      </w:r>
      <w:r w:rsidR="002D1EB1">
        <w:rPr>
          <w:sz w:val="26"/>
          <w:szCs w:val="26"/>
          <w:rtl/>
          <w:lang w:val="en-CA"/>
        </w:rPr>
        <w:t xml:space="preserve"> </w:t>
      </w:r>
      <w:r w:rsidR="003B1ED4">
        <w:rPr>
          <w:sz w:val="26"/>
          <w:szCs w:val="26"/>
          <w:rtl/>
          <w:lang w:val="en-CA"/>
        </w:rPr>
        <w:t>منخفضة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إحداث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الاحترار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العالمي</w:t>
      </w:r>
      <w:r w:rsidRPr="008A25F6">
        <w:rPr>
          <w:sz w:val="26"/>
          <w:szCs w:val="26"/>
          <w:lang w:val="en-CA"/>
        </w:rPr>
        <w:t>.</w:t>
      </w:r>
    </w:p>
    <w:p w14:paraId="630BB413" w14:textId="00BA4EF7" w:rsidR="008A25F6" w:rsidRPr="00DA41D3" w:rsidRDefault="008A25F6" w:rsidP="00DA41D3">
      <w:pPr>
        <w:bidi/>
        <w:spacing w:before="240" w:after="240" w:line="360" w:lineRule="exact"/>
        <w:rPr>
          <w:i/>
          <w:iCs/>
          <w:sz w:val="26"/>
          <w:szCs w:val="26"/>
          <w:rtl/>
        </w:rPr>
      </w:pPr>
      <w:r w:rsidRPr="00DA41D3">
        <w:rPr>
          <w:i/>
          <w:iCs/>
          <w:sz w:val="26"/>
          <w:szCs w:val="26"/>
          <w:rtl/>
        </w:rPr>
        <w:t>قطاع</w:t>
      </w:r>
      <w:r w:rsidR="002D1EB1">
        <w:rPr>
          <w:i/>
          <w:iCs/>
          <w:sz w:val="26"/>
          <w:szCs w:val="26"/>
          <w:rtl/>
        </w:rPr>
        <w:t xml:space="preserve"> </w:t>
      </w:r>
      <w:r w:rsidRPr="00DA41D3">
        <w:rPr>
          <w:i/>
          <w:iCs/>
          <w:sz w:val="26"/>
          <w:szCs w:val="26"/>
          <w:rtl/>
        </w:rPr>
        <w:t>خدمات</w:t>
      </w:r>
      <w:r w:rsidR="002D1EB1">
        <w:rPr>
          <w:i/>
          <w:iCs/>
          <w:sz w:val="26"/>
          <w:szCs w:val="26"/>
          <w:rtl/>
        </w:rPr>
        <w:t xml:space="preserve"> </w:t>
      </w:r>
      <w:r w:rsidRPr="00DA41D3">
        <w:rPr>
          <w:i/>
          <w:iCs/>
          <w:sz w:val="26"/>
          <w:szCs w:val="26"/>
          <w:rtl/>
        </w:rPr>
        <w:t>التبريد</w:t>
      </w:r>
    </w:p>
    <w:p w14:paraId="530836BC" w14:textId="145E9040" w:rsidR="008A25F6" w:rsidRPr="008A25F6" w:rsidRDefault="008A25F6" w:rsidP="008A25F6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8A25F6">
        <w:rPr>
          <w:sz w:val="26"/>
          <w:szCs w:val="26"/>
          <w:rtl/>
          <w:lang w:val="en-CA"/>
        </w:rPr>
        <w:t>قطعت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ينفذها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شوطا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كبيرا</w:t>
      </w:r>
      <w:r w:rsidRPr="008A25F6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حيث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عدد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الفنيين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ومنحهم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الشهادات،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ضمن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إنجازات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أخرى.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</w:t>
      </w:r>
      <w:r w:rsidR="003E6DB2">
        <w:rPr>
          <w:sz w:val="26"/>
          <w:szCs w:val="26"/>
          <w:rtl/>
          <w:lang w:val="en-CA"/>
        </w:rPr>
        <w:t>أوضح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اليونيب،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معرض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تقديمه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لتفاصيل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إضافية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نوع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نظام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اعتماد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الفنيين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العراق،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يستند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معايير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ممارسات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خدمة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الصيانة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الجيدة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وتضطلع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بتقديمه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هيئات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معتمدة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مثل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وزارة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والشؤون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الاجتماعية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بالتنسيق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وحدة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الوطنية.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و</w:t>
      </w:r>
      <w:r w:rsidRPr="00BE2E67">
        <w:rPr>
          <w:sz w:val="26"/>
          <w:szCs w:val="26"/>
          <w:rtl/>
          <w:lang w:val="en-CA"/>
        </w:rPr>
        <w:t>تتولى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BE2E67" w:rsidRPr="00BE2E67">
        <w:rPr>
          <w:sz w:val="26"/>
          <w:szCs w:val="26"/>
          <w:rtl/>
          <w:lang w:val="en-CA"/>
        </w:rPr>
        <w:t>دائرة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والتدريب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المهني،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كجزء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الوزارة،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مسؤولية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منح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الشهادات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لفنيي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BE2E67">
        <w:rPr>
          <w:sz w:val="26"/>
          <w:szCs w:val="26"/>
          <w:rtl/>
          <w:lang w:val="en-CA"/>
        </w:rPr>
        <w:t>الهواء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وفق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برنامج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حكومي</w:t>
      </w:r>
      <w:r w:rsidR="002D1EB1">
        <w:rPr>
          <w:sz w:val="26"/>
          <w:szCs w:val="26"/>
          <w:rtl/>
          <w:lang w:val="en-CA"/>
        </w:rPr>
        <w:t xml:space="preserve"> </w:t>
      </w:r>
      <w:r w:rsidRPr="00BE2E67">
        <w:rPr>
          <w:sz w:val="26"/>
          <w:szCs w:val="26"/>
          <w:rtl/>
          <w:lang w:val="en-CA"/>
        </w:rPr>
        <w:t>معتمد</w:t>
      </w:r>
      <w:r w:rsidRPr="008A25F6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حيث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يخضع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المتقدم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لاختبار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تجريه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متخصصة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للتأكد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أهليته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للممارسة،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وتُرفق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الوثائق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الخاصة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ب</w:t>
      </w:r>
      <w:r w:rsidRPr="008A25F6">
        <w:rPr>
          <w:sz w:val="26"/>
          <w:szCs w:val="26"/>
          <w:rtl/>
          <w:lang w:val="en-CA"/>
        </w:rPr>
        <w:t>كافة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المعلومات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المطلوبة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مقدم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الطلب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خلال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نموذج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4019FF">
        <w:rPr>
          <w:sz w:val="26"/>
          <w:szCs w:val="26"/>
          <w:rtl/>
          <w:lang w:val="en-CA"/>
        </w:rPr>
        <w:t>إعداد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4019FF">
        <w:rPr>
          <w:sz w:val="26"/>
          <w:szCs w:val="26"/>
          <w:rtl/>
          <w:lang w:val="en-CA"/>
        </w:rPr>
        <w:t>الدائرة</w:t>
      </w:r>
      <w:r w:rsidRPr="004019FF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4019FF">
        <w:rPr>
          <w:sz w:val="26"/>
          <w:szCs w:val="26"/>
          <w:rtl/>
          <w:lang w:val="en-CA"/>
        </w:rPr>
        <w:t>و</w:t>
      </w:r>
      <w:r w:rsidRPr="004019FF">
        <w:rPr>
          <w:sz w:val="26"/>
          <w:szCs w:val="26"/>
          <w:rtl/>
          <w:lang w:val="en-CA"/>
        </w:rPr>
        <w:t>لا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 w:rsidRPr="004019FF">
        <w:rPr>
          <w:sz w:val="26"/>
          <w:szCs w:val="26"/>
          <w:rtl/>
          <w:lang w:val="en-CA"/>
        </w:rPr>
        <w:t>تترتب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الفنيين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تكلفة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لقاء</w:t>
      </w:r>
      <w:r w:rsidR="002D1EB1">
        <w:rPr>
          <w:sz w:val="26"/>
          <w:szCs w:val="26"/>
          <w:rtl/>
          <w:lang w:val="en-CA"/>
        </w:rPr>
        <w:t xml:space="preserve"> </w:t>
      </w:r>
      <w:r w:rsidR="003E6DB2">
        <w:rPr>
          <w:sz w:val="26"/>
          <w:szCs w:val="26"/>
          <w:rtl/>
          <w:lang w:val="en-CA"/>
        </w:rPr>
        <w:t>ال</w:t>
      </w:r>
      <w:r w:rsidRPr="008A25F6">
        <w:rPr>
          <w:sz w:val="26"/>
          <w:szCs w:val="26"/>
          <w:rtl/>
          <w:lang w:val="en-CA"/>
        </w:rPr>
        <w:t>حصول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الشهادة</w:t>
      </w:r>
      <w:r w:rsidRPr="008A25F6">
        <w:rPr>
          <w:sz w:val="26"/>
          <w:szCs w:val="26"/>
          <w:lang w:val="en-CA"/>
        </w:rPr>
        <w:t>.</w:t>
      </w:r>
    </w:p>
    <w:p w14:paraId="7D28B178" w14:textId="29F8446B" w:rsidR="008A25F6" w:rsidRPr="008A25F6" w:rsidRDefault="003E6DB2" w:rsidP="008A25F6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lastRenderedPageBreak/>
        <w:t>ولم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خطط</w:t>
      </w:r>
      <w:r w:rsidR="00723CCC">
        <w:rPr>
          <w:sz w:val="26"/>
          <w:szCs w:val="26"/>
          <w:rtl/>
          <w:lang w:val="en-CA"/>
        </w:rPr>
        <w:t>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حيث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أ</w:t>
      </w:r>
      <w:r w:rsidR="00723CCC">
        <w:rPr>
          <w:sz w:val="26"/>
          <w:szCs w:val="26"/>
          <w:rtl/>
          <w:lang w:val="en-CA"/>
        </w:rPr>
        <w:t>ُ</w:t>
      </w:r>
      <w:r w:rsidR="008A25F6" w:rsidRPr="008A25F6">
        <w:rPr>
          <w:sz w:val="26"/>
          <w:szCs w:val="26"/>
          <w:rtl/>
          <w:lang w:val="en-CA"/>
        </w:rPr>
        <w:t>عطيت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الأولوية</w:t>
      </w:r>
      <w:r w:rsidR="002D1EB1">
        <w:rPr>
          <w:sz w:val="26"/>
          <w:szCs w:val="26"/>
          <w:rtl/>
          <w:lang w:val="en-CA"/>
        </w:rPr>
        <w:t xml:space="preserve"> </w:t>
      </w:r>
      <w:r w:rsidR="00723CCC">
        <w:rPr>
          <w:sz w:val="26"/>
          <w:szCs w:val="26"/>
          <w:rtl/>
          <w:lang w:val="en-CA"/>
        </w:rPr>
        <w:t>لاستكمال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الطويلة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الأمد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الأولى.</w:t>
      </w:r>
      <w:r w:rsidR="002D1EB1">
        <w:rPr>
          <w:sz w:val="26"/>
          <w:szCs w:val="26"/>
          <w:rtl/>
          <w:lang w:val="en-CA"/>
        </w:rPr>
        <w:t xml:space="preserve"> </w:t>
      </w:r>
      <w:r w:rsidR="00723CCC">
        <w:rPr>
          <w:sz w:val="26"/>
          <w:szCs w:val="26"/>
          <w:rtl/>
          <w:lang w:val="en-CA"/>
        </w:rPr>
        <w:t>وسيجري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723CCC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المعلقة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خلال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2025.</w:t>
      </w:r>
      <w:r w:rsidR="002D1EB1">
        <w:rPr>
          <w:sz w:val="26"/>
          <w:szCs w:val="26"/>
          <w:rtl/>
          <w:lang w:val="en-CA"/>
        </w:rPr>
        <w:t xml:space="preserve"> </w:t>
      </w:r>
      <w:r w:rsidR="00723CCC">
        <w:rPr>
          <w:sz w:val="26"/>
          <w:szCs w:val="26"/>
          <w:rtl/>
          <w:lang w:val="en-CA"/>
        </w:rPr>
        <w:t>وستقوم</w:t>
      </w:r>
      <w:r w:rsidR="002D1EB1">
        <w:rPr>
          <w:sz w:val="26"/>
          <w:szCs w:val="26"/>
          <w:rtl/>
          <w:lang w:val="en-CA"/>
        </w:rPr>
        <w:t xml:space="preserve"> </w:t>
      </w:r>
      <w:r w:rsidR="00723CCC">
        <w:rPr>
          <w:sz w:val="26"/>
          <w:szCs w:val="26"/>
          <w:rtl/>
          <w:lang w:val="en-CA"/>
        </w:rPr>
        <w:t>اليونيدو،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لتقييم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تشغيل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مراكز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الاستصلاح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الثلاثة</w:t>
      </w:r>
      <w:r w:rsidR="00723CCC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بتطبيق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نموذج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يسمح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بتخصيص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نموذج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الأعمال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لتلبية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الاحتياجات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والظروف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الفريدة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للعراق.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ومن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المساعدة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الفنية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لكبار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المستخدمين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النهائيين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وخمس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ورش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مواضيعية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723CCC">
        <w:rPr>
          <w:sz w:val="26"/>
          <w:szCs w:val="26"/>
          <w:rtl/>
          <w:lang w:val="en-CA"/>
        </w:rPr>
        <w:t>الفصل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الثاني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عام</w:t>
      </w:r>
      <w:r w:rsidR="002D1EB1">
        <w:rPr>
          <w:sz w:val="26"/>
          <w:szCs w:val="26"/>
          <w:rtl/>
          <w:lang w:val="en-CA"/>
        </w:rPr>
        <w:t xml:space="preserve"> </w:t>
      </w:r>
      <w:r w:rsidR="008A25F6" w:rsidRPr="008A25F6">
        <w:rPr>
          <w:sz w:val="26"/>
          <w:szCs w:val="26"/>
          <w:rtl/>
          <w:lang w:val="en-CA"/>
        </w:rPr>
        <w:t>2025</w:t>
      </w:r>
      <w:r w:rsidR="008A25F6" w:rsidRPr="008A25F6">
        <w:rPr>
          <w:sz w:val="26"/>
          <w:szCs w:val="26"/>
          <w:lang w:val="en-CA"/>
        </w:rPr>
        <w:t>.</w:t>
      </w:r>
    </w:p>
    <w:p w14:paraId="1D2D4D5E" w14:textId="3792801F" w:rsidR="008A25F6" w:rsidRPr="00723CCC" w:rsidRDefault="008A25F6" w:rsidP="00E270A8">
      <w:pPr>
        <w:pStyle w:val="StyleHeader4Para4Left0Firstline0"/>
        <w:keepNext/>
        <w:keepLines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723CCC">
        <w:rPr>
          <w:sz w:val="26"/>
          <w:szCs w:val="26"/>
          <w:u w:val="single"/>
          <w:rtl/>
          <w:lang w:val="en-CA"/>
        </w:rPr>
        <w:t>تنفيذ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723CCC">
        <w:rPr>
          <w:sz w:val="26"/>
          <w:szCs w:val="26"/>
          <w:u w:val="single"/>
          <w:rtl/>
          <w:lang w:val="en-CA"/>
        </w:rPr>
        <w:t>سياسة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723CCC">
        <w:rPr>
          <w:sz w:val="26"/>
          <w:szCs w:val="26"/>
          <w:u w:val="single"/>
          <w:rtl/>
          <w:lang w:val="en-CA"/>
        </w:rPr>
        <w:t>المساواة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723CCC">
        <w:rPr>
          <w:sz w:val="26"/>
          <w:szCs w:val="26"/>
          <w:u w:val="single"/>
          <w:rtl/>
          <w:lang w:val="en-CA"/>
        </w:rPr>
        <w:t>بين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Pr="00723CCC">
        <w:rPr>
          <w:sz w:val="26"/>
          <w:szCs w:val="26"/>
          <w:u w:val="single"/>
          <w:rtl/>
          <w:lang w:val="en-CA"/>
        </w:rPr>
        <w:t>الجنسين</w:t>
      </w:r>
    </w:p>
    <w:p w14:paraId="75329FC5" w14:textId="6E118642" w:rsidR="008A25F6" w:rsidRDefault="008A25F6" w:rsidP="008A25F6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CA"/>
        </w:rPr>
      </w:pPr>
      <w:r w:rsidRPr="008A25F6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ضمان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مشاركة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>
        <w:rPr>
          <w:sz w:val="26"/>
          <w:szCs w:val="26"/>
          <w:rtl/>
          <w:lang w:val="en-CA"/>
        </w:rPr>
        <w:t>النساء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المشروع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وفعالياته،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بما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ذلك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ومفتشي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الجمارك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(20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امرأة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أصل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120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>
        <w:rPr>
          <w:sz w:val="26"/>
          <w:szCs w:val="26"/>
          <w:rtl/>
          <w:lang w:val="en-CA"/>
        </w:rPr>
        <w:t>مشاركا</w:t>
      </w:r>
      <w:r w:rsidRPr="008A25F6">
        <w:rPr>
          <w:sz w:val="26"/>
          <w:szCs w:val="26"/>
          <w:rtl/>
          <w:lang w:val="en-CA"/>
        </w:rPr>
        <w:t>: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17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المائة)؛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ورش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>
        <w:rPr>
          <w:sz w:val="26"/>
          <w:szCs w:val="26"/>
          <w:rtl/>
          <w:lang w:val="en-CA"/>
        </w:rPr>
        <w:t>التوعية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لموظفي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ومفتشي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الرصد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البيئي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(10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نساء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أصل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40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مشاركا: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25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المائة)؛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برنامج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>
        <w:rPr>
          <w:sz w:val="26"/>
          <w:szCs w:val="26"/>
          <w:rtl/>
          <w:lang w:val="en-CA"/>
        </w:rPr>
        <w:t>التقني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>
        <w:rPr>
          <w:sz w:val="26"/>
          <w:szCs w:val="26"/>
          <w:rtl/>
          <w:lang w:val="en-CA"/>
        </w:rPr>
        <w:t>المتخصص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والتوعية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(40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امرأة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أصل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135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مشارك</w:t>
      </w:r>
      <w:r w:rsidR="00B3251F">
        <w:rPr>
          <w:sz w:val="26"/>
          <w:szCs w:val="26"/>
          <w:rtl/>
          <w:lang w:val="en-CA"/>
        </w:rPr>
        <w:t>ا</w:t>
      </w:r>
      <w:r w:rsidRPr="008A25F6">
        <w:rPr>
          <w:sz w:val="26"/>
          <w:szCs w:val="26"/>
          <w:rtl/>
          <w:lang w:val="en-CA"/>
        </w:rPr>
        <w:t>: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30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8A25F6">
        <w:rPr>
          <w:sz w:val="26"/>
          <w:szCs w:val="26"/>
          <w:rtl/>
          <w:lang w:val="en-CA"/>
        </w:rPr>
        <w:t>المائة).</w:t>
      </w:r>
    </w:p>
    <w:p w14:paraId="26E02AB6" w14:textId="74FD1ADF" w:rsidR="00B3251F" w:rsidRPr="00C84413" w:rsidRDefault="00C84413" w:rsidP="00C84413">
      <w:pPr>
        <w:pStyle w:val="StyleHeader4Para4Left0Firstline0"/>
        <w:keepNext/>
        <w:keepLines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C84413">
        <w:rPr>
          <w:sz w:val="26"/>
          <w:szCs w:val="26"/>
          <w:u w:val="single"/>
          <w:rtl/>
          <w:lang w:val="en-CA"/>
        </w:rPr>
        <w:t>ا</w:t>
      </w:r>
      <w:r w:rsidR="00B3251F" w:rsidRPr="00C84413">
        <w:rPr>
          <w:sz w:val="26"/>
          <w:szCs w:val="26"/>
          <w:u w:val="single"/>
          <w:rtl/>
          <w:lang w:val="en-CA"/>
        </w:rPr>
        <w:t>ستكمال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B3251F" w:rsidRPr="00C84413">
        <w:rPr>
          <w:sz w:val="26"/>
          <w:szCs w:val="26"/>
          <w:u w:val="single"/>
          <w:rtl/>
          <w:lang w:val="en-CA"/>
        </w:rPr>
        <w:t>المرحلة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B3251F" w:rsidRPr="00C84413">
        <w:rPr>
          <w:sz w:val="26"/>
          <w:szCs w:val="26"/>
          <w:u w:val="single"/>
          <w:rtl/>
          <w:lang w:val="en-CA"/>
        </w:rPr>
        <w:t>الثانية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B3251F" w:rsidRPr="00C84413">
        <w:rPr>
          <w:sz w:val="26"/>
          <w:szCs w:val="26"/>
          <w:u w:val="single"/>
          <w:rtl/>
          <w:lang w:val="en-CA"/>
        </w:rPr>
        <w:t>من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B3251F" w:rsidRPr="00C84413">
        <w:rPr>
          <w:sz w:val="26"/>
          <w:szCs w:val="26"/>
          <w:u w:val="single"/>
          <w:rtl/>
          <w:lang w:val="en-CA"/>
        </w:rPr>
        <w:t>خطة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B3251F" w:rsidRPr="00C84413">
        <w:rPr>
          <w:sz w:val="26"/>
          <w:szCs w:val="26"/>
          <w:u w:val="single"/>
          <w:rtl/>
          <w:lang w:val="en-CA"/>
        </w:rPr>
        <w:t>إدارة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CF6A8F">
        <w:rPr>
          <w:sz w:val="26"/>
          <w:szCs w:val="26"/>
          <w:u w:val="single"/>
          <w:rtl/>
          <w:lang w:val="en-CA"/>
        </w:rPr>
        <w:t>إزالة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0C4015" w:rsidRPr="000C4015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0C4015" w:rsidRPr="000C4015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00D36076" w14:textId="42B6A36E" w:rsidR="00B3251F" w:rsidRPr="00C84413" w:rsidRDefault="00C84413" w:rsidP="00C84413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بعد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المناقشات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المتعلقة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بالتأخير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المشروعات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السابقة،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وخطة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التالية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للمرحلة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السادس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والتسعين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والمرحلة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الثالثة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السابع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والتسعين،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أكد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E2310A">
        <w:rPr>
          <w:sz w:val="26"/>
          <w:szCs w:val="26"/>
          <w:rtl/>
          <w:lang w:val="en-CA"/>
        </w:rPr>
        <w:t>ستُستكمل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ديسمبر/كانون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2026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النحو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المنصوص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عليه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الفقرة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14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C84413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الاتفاق</w:t>
      </w:r>
      <w:r w:rsidR="00B3251F" w:rsidRPr="00C84413">
        <w:rPr>
          <w:sz w:val="26"/>
          <w:szCs w:val="26"/>
          <w:lang w:val="en-CA"/>
        </w:rPr>
        <w:t>.</w:t>
      </w:r>
    </w:p>
    <w:p w14:paraId="48284843" w14:textId="1E90E050" w:rsidR="00B3251F" w:rsidRPr="00C84413" w:rsidRDefault="00B3251F" w:rsidP="00C84413">
      <w:pPr>
        <w:pStyle w:val="StyleHeader4Para4Left0Firstline0"/>
        <w:keepNext/>
        <w:keepLines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C84413">
        <w:rPr>
          <w:sz w:val="26"/>
          <w:szCs w:val="26"/>
          <w:u w:val="single"/>
          <w:rtl/>
          <w:lang w:val="en-CA"/>
        </w:rPr>
        <w:t>استدامة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CF6A8F">
        <w:rPr>
          <w:sz w:val="26"/>
          <w:szCs w:val="26"/>
          <w:u w:val="single"/>
          <w:rtl/>
          <w:lang w:val="en-CA"/>
        </w:rPr>
        <w:t>إزالة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CF6A8F">
        <w:rPr>
          <w:sz w:val="26"/>
          <w:szCs w:val="26"/>
          <w:u w:val="single"/>
          <w:rtl/>
          <w:lang w:val="en-CA"/>
        </w:rPr>
        <w:t>المواد</w:t>
      </w:r>
      <w:r w:rsidR="002D1EB1">
        <w:rPr>
          <w:sz w:val="26"/>
          <w:szCs w:val="26"/>
          <w:u w:val="single"/>
          <w:rtl/>
          <w:lang w:val="en-CA"/>
        </w:rPr>
        <w:t xml:space="preserve"> </w:t>
      </w:r>
      <w:r w:rsidR="00CF6A8F">
        <w:rPr>
          <w:sz w:val="26"/>
          <w:szCs w:val="26"/>
          <w:u w:val="single"/>
          <w:rtl/>
          <w:lang w:val="en-CA"/>
        </w:rPr>
        <w:t>ال</w:t>
      </w:r>
      <w:r w:rsidR="00CF6A8F" w:rsidRPr="00CF6A8F">
        <w:rPr>
          <w:sz w:val="26"/>
          <w:szCs w:val="26"/>
          <w:u w:val="single"/>
          <w:rtl/>
          <w:lang w:val="en-CA"/>
        </w:rPr>
        <w:t>هيدروكلوروفلوروكربونية</w:t>
      </w:r>
    </w:p>
    <w:p w14:paraId="4C69116D" w14:textId="2FDBB838" w:rsidR="00B3251F" w:rsidRPr="00B3251F" w:rsidRDefault="00C84413" w:rsidP="00B3251F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لضما</w:t>
      </w:r>
      <w:r w:rsidR="00B3251F" w:rsidRPr="00B3251F">
        <w:rPr>
          <w:sz w:val="26"/>
          <w:szCs w:val="26"/>
          <w:rtl/>
          <w:lang w:val="en-CA"/>
        </w:rPr>
        <w:t>ن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مواصلة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المستمر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وفنيي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الجمارك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بعد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الانتهاء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الهيدروكلوروفلوروكربونية،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توقيع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مذكرة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تفاهم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الجمارك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المهني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التابعة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لوزارة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أجل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إنشاء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منظم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لبرامج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التدريب؛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إدراج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حماية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والمناخ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المناهج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التدريبية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الجمارك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وفنيي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الهواء</w:t>
      </w:r>
      <w:r w:rsidR="00B3251F" w:rsidRPr="00B3251F">
        <w:rPr>
          <w:sz w:val="26"/>
          <w:szCs w:val="26"/>
          <w:rtl/>
          <w:lang w:val="en-CA"/>
        </w:rPr>
        <w:t>؛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و</w:t>
      </w:r>
      <w:r w:rsidR="00B3251F" w:rsidRPr="00B3251F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توفير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ورش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عمل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توعية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للمعلمين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والخبراء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المشاركين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</w:t>
      </w:r>
      <w:r w:rsidR="00B3251F" w:rsidRPr="00B3251F">
        <w:rPr>
          <w:sz w:val="26"/>
          <w:szCs w:val="26"/>
          <w:rtl/>
          <w:lang w:val="en-CA"/>
        </w:rPr>
        <w:t>تعليم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مجال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الهواء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لتعزيز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معارفهم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ومهاراتهم؛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ويجري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توفير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لموظفي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الجمارك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وفنيي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التبريد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وتكييف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الهواء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جميع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محافظات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العراق؛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وتشارك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الوزارات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والهيئات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الحكومية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ذات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الصلة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برنامج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وإصدار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الشهادات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للتثبت</w:t>
      </w:r>
      <w:r w:rsidR="002D1EB1">
        <w:rPr>
          <w:sz w:val="26"/>
          <w:szCs w:val="26"/>
          <w:rtl/>
          <w:lang w:val="en-CA"/>
        </w:rPr>
        <w:t xml:space="preserve"> </w:t>
      </w:r>
      <w:r w:rsidR="00D37AC4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خبرات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المهنيين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المدربين</w:t>
      </w:r>
      <w:r w:rsidR="00B3251F" w:rsidRPr="00B3251F">
        <w:rPr>
          <w:sz w:val="26"/>
          <w:szCs w:val="26"/>
          <w:lang w:val="en-CA"/>
        </w:rPr>
        <w:t>.</w:t>
      </w:r>
    </w:p>
    <w:p w14:paraId="75CE54CB" w14:textId="7E24C0A6" w:rsidR="00B3251F" w:rsidRPr="00C84413" w:rsidRDefault="00C84413" w:rsidP="00C84413">
      <w:pPr>
        <w:pStyle w:val="StyleHeader4Para4Left0Firstline0"/>
        <w:keepNext/>
        <w:keepLines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val="en-CA"/>
        </w:rPr>
      </w:pPr>
      <w:r w:rsidRPr="00C84413">
        <w:rPr>
          <w:sz w:val="26"/>
          <w:szCs w:val="26"/>
          <w:u w:val="single"/>
          <w:rtl/>
          <w:lang w:val="en-CA"/>
        </w:rPr>
        <w:t>الخلاصة</w:t>
      </w:r>
    </w:p>
    <w:p w14:paraId="0797D38E" w14:textId="4EF65D6E" w:rsidR="00B3251F" w:rsidRPr="00B3251F" w:rsidRDefault="00D135C2" w:rsidP="00B3251F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تواصل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حكومة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العراق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التزامها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ببروتوكول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مونتريال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وأهداف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المنصوص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عليها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اتفاقها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التنفيذية.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</w:t>
      </w:r>
      <w:r w:rsidR="00B3251F" w:rsidRPr="00B3251F">
        <w:rPr>
          <w:sz w:val="26"/>
          <w:szCs w:val="26"/>
          <w:rtl/>
          <w:lang w:val="en-CA"/>
        </w:rPr>
        <w:t>تم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الحفاظ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</w:t>
      </w:r>
      <w:r w:rsidR="00B3251F" w:rsidRPr="00B3251F">
        <w:rPr>
          <w:sz w:val="26"/>
          <w:szCs w:val="26"/>
          <w:rtl/>
          <w:lang w:val="en-CA"/>
        </w:rPr>
        <w:t>استهلاك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المثبت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 w:rsidRPr="00C84413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 w:rsidRPr="00C84413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عامي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2020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و2023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عند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أقل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بنسبة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38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المائة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خط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استهلاك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 w:rsidRPr="00C84413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 w:rsidRPr="00C84413">
        <w:rPr>
          <w:sz w:val="26"/>
          <w:szCs w:val="26"/>
          <w:rtl/>
          <w:lang w:val="en-CA"/>
        </w:rPr>
        <w:t>الهيدروكلوروفلوروكربونية</w:t>
      </w:r>
      <w:r w:rsidR="00B3251F" w:rsidRPr="00B3251F">
        <w:rPr>
          <w:sz w:val="26"/>
          <w:szCs w:val="26"/>
          <w:rtl/>
          <w:lang w:val="en-CA"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وتشمل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المنفذة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إدخال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تحديثات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</w:t>
      </w:r>
      <w:r w:rsidR="00B3251F" w:rsidRPr="00B3251F">
        <w:rPr>
          <w:sz w:val="26"/>
          <w:szCs w:val="26"/>
          <w:rtl/>
          <w:lang w:val="en-CA"/>
        </w:rPr>
        <w:t>لإطار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التنظيمي،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120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موظفا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جمركي</w:t>
      </w:r>
      <w:r w:rsidR="000C4015">
        <w:rPr>
          <w:sz w:val="26"/>
          <w:szCs w:val="26"/>
          <w:rtl/>
          <w:lang w:val="en-CA"/>
        </w:rPr>
        <w:t>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و20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موظفا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وحدات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الأوزون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الفرعية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اللوائح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المحدثة،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450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فني</w:t>
      </w:r>
      <w:r w:rsidR="000C4015">
        <w:rPr>
          <w:sz w:val="26"/>
          <w:szCs w:val="26"/>
          <w:rtl/>
          <w:lang w:val="en-CA"/>
        </w:rPr>
        <w:t>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ممارسات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الخدمة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الجيدة،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وتدريب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135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المستخدمين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النهائيين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للتبريد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نطاق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كبير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التكنولوجيات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البديلة،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وتحديث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المناهج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الدراسية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للتعليم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lastRenderedPageBreak/>
        <w:t>المهني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وبرامج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التعليم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العالي.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ولم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خططت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لها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حيث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أعطيت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الأولوية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للأنشطة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العالقة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إطار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الهيدروكلوروفلوروكربونية.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ويبلغ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المستوى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الإجمالي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للأموال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المصروفة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89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المائة.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ويُعرض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طلب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فيه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الحالي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بصورة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استثنائي</w:t>
      </w:r>
      <w:r>
        <w:rPr>
          <w:sz w:val="26"/>
          <w:szCs w:val="26"/>
          <w:rtl/>
          <w:lang w:val="en-CA"/>
        </w:rPr>
        <w:t>ة</w:t>
      </w:r>
      <w:r w:rsidR="00B3251F" w:rsidRPr="00B3251F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حيث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استيفاء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شرط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فيه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بالكامل.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ونتيجة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للمناقشة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حول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هذه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المسألة،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يوصى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بالموافقة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مكون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اليونيب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الثانية،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يُطلب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تحديث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حالة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المحرز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العالقة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السابقة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بحلول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ديسمبر</w:t>
      </w:r>
      <w:r w:rsidR="00B3251F" w:rsidRPr="00B3251F">
        <w:rPr>
          <w:sz w:val="26"/>
          <w:szCs w:val="26"/>
          <w:rtl/>
          <w:lang w:val="en-CA"/>
        </w:rPr>
        <w:t>/</w:t>
      </w:r>
      <w:r w:rsidR="000C4015">
        <w:rPr>
          <w:sz w:val="26"/>
          <w:szCs w:val="26"/>
          <w:rtl/>
          <w:lang w:val="en-CA"/>
        </w:rPr>
        <w:t>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2025،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وسيتم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مواصلة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تقديم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التمويل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لليونيدو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ضوء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استيفاء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87/40</w:t>
      </w:r>
      <w:r w:rsidR="00B3251F" w:rsidRPr="00B3251F">
        <w:rPr>
          <w:sz w:val="26"/>
          <w:szCs w:val="26"/>
          <w:lang w:val="en-CA"/>
        </w:rPr>
        <w:t>.</w:t>
      </w:r>
    </w:p>
    <w:p w14:paraId="669B9FF6" w14:textId="70987892" w:rsidR="00B3251F" w:rsidRPr="00C84413" w:rsidRDefault="00C84413" w:rsidP="00C84413">
      <w:pPr>
        <w:pStyle w:val="StyleHeader4Para4Left0Firstline0"/>
        <w:widowControl/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val="en-CA"/>
        </w:rPr>
      </w:pPr>
      <w:r w:rsidRPr="00C84413">
        <w:rPr>
          <w:b/>
          <w:bCs/>
          <w:sz w:val="26"/>
          <w:szCs w:val="26"/>
          <w:rtl/>
          <w:lang w:val="en-CA"/>
        </w:rPr>
        <w:t>ال</w:t>
      </w:r>
      <w:r w:rsidR="00B3251F" w:rsidRPr="00C84413">
        <w:rPr>
          <w:b/>
          <w:bCs/>
          <w:sz w:val="26"/>
          <w:szCs w:val="26"/>
          <w:rtl/>
          <w:lang w:val="en-CA"/>
        </w:rPr>
        <w:t>توصية</w:t>
      </w:r>
    </w:p>
    <w:p w14:paraId="7B54951A" w14:textId="1D5022B0" w:rsidR="00B3251F" w:rsidRPr="00B3251F" w:rsidRDefault="00B3251F" w:rsidP="00C84413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قد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ترغب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اللجنة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التنفيذية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ما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يلي</w:t>
      </w:r>
      <w:r w:rsidRPr="00B3251F">
        <w:rPr>
          <w:sz w:val="26"/>
          <w:szCs w:val="26"/>
          <w:lang w:val="en-CA"/>
        </w:rPr>
        <w:t>:</w:t>
      </w:r>
    </w:p>
    <w:p w14:paraId="76E9067F" w14:textId="2ACFBAAB" w:rsidR="00B3251F" w:rsidRPr="00B3251F" w:rsidRDefault="00D135C2" w:rsidP="009F6B67">
      <w:pPr>
        <w:pStyle w:val="StyleHeader4Para4Left0Firstline0"/>
        <w:widowControl/>
        <w:numPr>
          <w:ilvl w:val="0"/>
          <w:numId w:val="22"/>
        </w:numPr>
        <w:tabs>
          <w:tab w:val="clear" w:pos="2880"/>
          <w:tab w:val="clear" w:pos="5760"/>
          <w:tab w:val="left" w:pos="713"/>
          <w:tab w:val="left" w:pos="1276"/>
        </w:tabs>
        <w:bidi/>
        <w:spacing w:after="120" w:line="360" w:lineRule="exact"/>
        <w:ind w:hanging="7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الإحاطة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علما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بما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يلي</w:t>
      </w:r>
      <w:r w:rsidR="00B3251F" w:rsidRPr="00B3251F">
        <w:rPr>
          <w:sz w:val="26"/>
          <w:szCs w:val="26"/>
          <w:lang w:val="en-CA"/>
        </w:rPr>
        <w:t>:</w:t>
      </w:r>
    </w:p>
    <w:p w14:paraId="64AB204F" w14:textId="00EC4240" w:rsidR="00B3251F" w:rsidRPr="00B3251F" w:rsidRDefault="00B3251F" w:rsidP="009F6B67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1843"/>
        </w:tabs>
        <w:bidi/>
        <w:spacing w:after="120" w:line="360" w:lineRule="exact"/>
        <w:ind w:left="1847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التقرير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المرحلي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="00CF6A8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 w:rsidRPr="00C84413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 w:rsidRPr="00C84413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العراق؛</w:t>
      </w:r>
    </w:p>
    <w:p w14:paraId="14035F61" w14:textId="2175BC32" w:rsidR="00B3251F" w:rsidRPr="00B3251F" w:rsidRDefault="00B3251F" w:rsidP="009F6B67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1843"/>
        </w:tabs>
        <w:bidi/>
        <w:spacing w:after="120" w:line="360" w:lineRule="exact"/>
        <w:ind w:left="1847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مع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القلق</w:t>
      </w:r>
      <w:r w:rsidR="002D1EB1">
        <w:rPr>
          <w:sz w:val="26"/>
          <w:szCs w:val="26"/>
          <w:rtl/>
          <w:lang w:val="en-CA"/>
        </w:rPr>
        <w:t xml:space="preserve"> </w:t>
      </w:r>
      <w:r w:rsidR="00D135C2">
        <w:rPr>
          <w:sz w:val="26"/>
          <w:szCs w:val="26"/>
          <w:rtl/>
          <w:lang w:val="en-CA"/>
        </w:rPr>
        <w:t>بأن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لم</w:t>
      </w:r>
      <w:r w:rsidR="002D1EB1">
        <w:rPr>
          <w:sz w:val="26"/>
          <w:szCs w:val="26"/>
          <w:rtl/>
          <w:lang w:val="en-CA"/>
        </w:rPr>
        <w:t xml:space="preserve"> </w:t>
      </w:r>
      <w:r w:rsidR="00D135C2">
        <w:rPr>
          <w:sz w:val="26"/>
          <w:szCs w:val="26"/>
          <w:rtl/>
          <w:lang w:val="en-CA"/>
        </w:rPr>
        <w:t>تستكمل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الهيدروكلوروفلوروكربونية،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والخطة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الوطنية</w:t>
      </w:r>
      <w:r w:rsidR="002D1EB1">
        <w:rPr>
          <w:sz w:val="26"/>
          <w:szCs w:val="26"/>
          <w:rtl/>
          <w:lang w:val="en-CA"/>
        </w:rPr>
        <w:t xml:space="preserve"> </w:t>
      </w:r>
      <w:r w:rsidR="00D135C2">
        <w:rPr>
          <w:sz w:val="26"/>
          <w:szCs w:val="26"/>
          <w:rtl/>
          <w:lang w:val="en-CA"/>
        </w:rPr>
        <w:t>للإزالة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(الشريحة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="00D135C2">
        <w:rPr>
          <w:sz w:val="26"/>
          <w:szCs w:val="26"/>
          <w:rtl/>
          <w:lang w:val="en-CA"/>
        </w:rPr>
        <w:t>الأولى)</w:t>
      </w:r>
      <w:r w:rsidR="002D1EB1">
        <w:rPr>
          <w:sz w:val="26"/>
          <w:szCs w:val="26"/>
          <w:rtl/>
          <w:lang w:val="en-CA"/>
        </w:rPr>
        <w:t xml:space="preserve"> </w:t>
      </w:r>
      <w:r w:rsidR="00D135C2" w:rsidRPr="00D135C2">
        <w:rPr>
          <w:rFonts w:asciiTheme="majorBidi" w:hAnsiTheme="majorBidi"/>
          <w:sz w:val="26"/>
          <w:szCs w:val="26"/>
        </w:rPr>
        <w:t>(IRQ/PHA/58/INV/09)</w:t>
      </w:r>
      <w:r w:rsidR="00D135C2">
        <w:rPr>
          <w:rtl/>
        </w:rPr>
        <w:t>.</w:t>
      </w:r>
      <w:r w:rsidR="002D1EB1">
        <w:rPr>
          <w:sz w:val="26"/>
          <w:szCs w:val="26"/>
          <w:rtl/>
          <w:lang w:val="en-CA"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و</w:t>
      </w:r>
      <w:r w:rsidR="00D135C2" w:rsidRPr="00997C48">
        <w:rPr>
          <w:rFonts w:asciiTheme="majorBidi" w:hAnsiTheme="majorBidi"/>
          <w:sz w:val="26"/>
          <w:szCs w:val="26"/>
          <w:rtl/>
        </w:rPr>
        <w:t>مشروع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استبدال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مبرد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الكلوروفلوروكربون-</w:t>
      </w:r>
      <w:r w:rsidR="00D135C2">
        <w:rPr>
          <w:rFonts w:asciiTheme="majorBidi" w:hAnsiTheme="majorBidi"/>
          <w:sz w:val="26"/>
          <w:szCs w:val="26"/>
          <w:lang w:val="en-US"/>
        </w:rPr>
        <w:t>12</w:t>
      </w:r>
      <w:r w:rsidR="002D1EB1">
        <w:rPr>
          <w:rFonts w:asciiTheme="majorBidi" w:hAnsiTheme="majorBidi"/>
          <w:sz w:val="26"/>
          <w:szCs w:val="26"/>
          <w:rtl/>
          <w:lang w:val="en-US"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بالأيسوبوتان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وعامل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تفريغ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الرغاوى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الكلوروفلوروكربون-</w:t>
      </w:r>
      <w:r w:rsidR="00D135C2">
        <w:rPr>
          <w:rFonts w:asciiTheme="majorBidi" w:hAnsiTheme="majorBidi"/>
          <w:sz w:val="26"/>
          <w:szCs w:val="26"/>
          <w:lang w:val="en-US"/>
        </w:rPr>
        <w:t>11</w:t>
      </w:r>
      <w:r w:rsidR="002D1EB1">
        <w:rPr>
          <w:rFonts w:asciiTheme="majorBidi" w:hAnsiTheme="majorBidi"/>
          <w:sz w:val="26"/>
          <w:szCs w:val="26"/>
          <w:rtl/>
          <w:lang w:val="en-US"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بالسكلوبنتان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تصنيع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الثلاجات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المنزلية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والمجمدات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الدرجية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شركة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الصناعات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  <w:rtl/>
        </w:rPr>
        <w:t>الخفيفة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في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>
        <w:rPr>
          <w:rFonts w:asciiTheme="majorBidi" w:hAnsiTheme="majorBidi"/>
          <w:sz w:val="26"/>
          <w:szCs w:val="26"/>
          <w:rtl/>
        </w:rPr>
        <w:t>العراق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="00D135C2" w:rsidRPr="00997C48">
        <w:rPr>
          <w:rFonts w:asciiTheme="majorBidi" w:hAnsiTheme="majorBidi"/>
          <w:sz w:val="26"/>
          <w:szCs w:val="26"/>
        </w:rPr>
        <w:t>(IRQ/REF/57/INV/07)</w:t>
      </w:r>
      <w:r w:rsidR="00D135C2" w:rsidRPr="00997C48">
        <w:rPr>
          <w:rFonts w:asciiTheme="majorBidi" w:hAnsiTheme="majorBidi"/>
          <w:sz w:val="26"/>
          <w:szCs w:val="26"/>
          <w:rtl/>
        </w:rPr>
        <w:t>،</w:t>
      </w:r>
      <w:r w:rsidR="002D1EB1">
        <w:rPr>
          <w:rFonts w:asciiTheme="majorBidi" w:hAnsiTheme="majorBidi"/>
          <w:sz w:val="26"/>
          <w:szCs w:val="26"/>
          <w:rtl/>
        </w:rPr>
        <w:t xml:space="preserve"> </w:t>
      </w:r>
      <w:r w:rsidRPr="00B3251F">
        <w:rPr>
          <w:sz w:val="26"/>
          <w:szCs w:val="26"/>
          <w:rtl/>
          <w:lang w:val="en-CA"/>
        </w:rPr>
        <w:t>كما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هو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مطلوب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بموجب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87/40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للنظر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الهيدروكلوروفلوروكربونية؛</w:t>
      </w:r>
    </w:p>
    <w:p w14:paraId="606EB632" w14:textId="3366A4F8" w:rsidR="00B3251F" w:rsidRPr="00B3251F" w:rsidRDefault="00B3251F" w:rsidP="009F6B67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1843"/>
        </w:tabs>
        <w:bidi/>
        <w:spacing w:after="120" w:line="360" w:lineRule="exact"/>
        <w:ind w:left="1847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العمل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قدمتها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لاستكمال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الأنشطة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القائمة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منذ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فترة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طويلة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والمشار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إليها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الفقرة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الفرعية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(</w:t>
      </w:r>
      <w:r w:rsidR="000C4015">
        <w:rPr>
          <w:sz w:val="26"/>
          <w:szCs w:val="26"/>
          <w:lang w:val="en-US"/>
        </w:rPr>
        <w:t>2</w:t>
      </w:r>
      <w:r w:rsidR="000C4015">
        <w:rPr>
          <w:sz w:val="26"/>
          <w:szCs w:val="26"/>
          <w:rtl/>
          <w:lang w:val="en-US"/>
        </w:rPr>
        <w:t>)</w:t>
      </w:r>
      <w:r w:rsidRPr="00B3251F">
        <w:rPr>
          <w:sz w:val="26"/>
          <w:szCs w:val="26"/>
          <w:rtl/>
          <w:lang w:val="en-CA"/>
        </w:rPr>
        <w:t>؛</w:t>
      </w:r>
    </w:p>
    <w:p w14:paraId="12509194" w14:textId="64875F61" w:rsidR="00B3251F" w:rsidRPr="00B3251F" w:rsidRDefault="00D94E19" w:rsidP="00CB415A">
      <w:pPr>
        <w:pStyle w:val="StyleHeader4Para4Left0Firstline0"/>
        <w:widowControl/>
        <w:numPr>
          <w:ilvl w:val="0"/>
          <w:numId w:val="22"/>
        </w:numPr>
        <w:tabs>
          <w:tab w:val="clear" w:pos="2880"/>
          <w:tab w:val="clear" w:pos="5760"/>
          <w:tab w:val="left" w:pos="713"/>
          <w:tab w:val="left" w:pos="1276"/>
        </w:tabs>
        <w:bidi/>
        <w:spacing w:after="120" w:line="360" w:lineRule="exact"/>
        <w:ind w:hanging="7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t>الموافقة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على</w:t>
      </w:r>
      <w:r w:rsidR="00B3251F" w:rsidRPr="00B3251F">
        <w:rPr>
          <w:sz w:val="26"/>
          <w:szCs w:val="26"/>
          <w:lang w:val="en-CA"/>
        </w:rPr>
        <w:t>:</w:t>
      </w:r>
    </w:p>
    <w:p w14:paraId="37EDA672" w14:textId="34B2DEBC" w:rsidR="00B3251F" w:rsidRPr="00B3251F" w:rsidRDefault="00B3251F" w:rsidP="004C2FAA">
      <w:pPr>
        <w:pStyle w:val="StyleHeader4Para4Left0Firstline0"/>
        <w:widowControl/>
        <w:numPr>
          <w:ilvl w:val="0"/>
          <w:numId w:val="24"/>
        </w:numPr>
        <w:tabs>
          <w:tab w:val="clear" w:pos="2880"/>
          <w:tab w:val="clear" w:pos="5760"/>
          <w:tab w:val="left" w:pos="1843"/>
        </w:tabs>
        <w:bidi/>
        <w:spacing w:after="120" w:line="360" w:lineRule="exact"/>
        <w:ind w:left="1847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تمديد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مواعيد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الإتمام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بصورة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 w:rsidRPr="00B3251F">
        <w:rPr>
          <w:sz w:val="26"/>
          <w:szCs w:val="26"/>
          <w:rtl/>
          <w:lang w:val="en-CA"/>
        </w:rPr>
        <w:t>استثنائي</w:t>
      </w:r>
      <w:r w:rsidR="00D94E19">
        <w:rPr>
          <w:sz w:val="26"/>
          <w:szCs w:val="26"/>
          <w:rtl/>
          <w:lang w:val="en-CA"/>
        </w:rPr>
        <w:t>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حتى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31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ديسمبر</w:t>
      </w:r>
      <w:r w:rsidRPr="00B3251F">
        <w:rPr>
          <w:sz w:val="26"/>
          <w:szCs w:val="26"/>
          <w:rtl/>
          <w:lang w:val="en-CA"/>
        </w:rPr>
        <w:t>/</w:t>
      </w:r>
      <w:r w:rsidR="000C4015">
        <w:rPr>
          <w:sz w:val="26"/>
          <w:szCs w:val="26"/>
          <w:rtl/>
          <w:lang w:val="en-CA"/>
        </w:rPr>
        <w:t>كانون</w:t>
      </w:r>
      <w:r w:rsidR="002D1EB1">
        <w:rPr>
          <w:sz w:val="26"/>
          <w:szCs w:val="26"/>
          <w:rtl/>
          <w:lang w:val="en-CA"/>
        </w:rPr>
        <w:t xml:space="preserve"> </w:t>
      </w:r>
      <w:r w:rsidR="000C4015">
        <w:rPr>
          <w:sz w:val="26"/>
          <w:szCs w:val="26"/>
          <w:rtl/>
          <w:lang w:val="en-CA"/>
        </w:rPr>
        <w:t>الأول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2025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بالنسبة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للمشروعات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التالية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التي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تضطلع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بتنفيذها</w:t>
      </w:r>
      <w:r w:rsidRPr="00B3251F">
        <w:rPr>
          <w:sz w:val="26"/>
          <w:szCs w:val="26"/>
          <w:lang w:val="en-CA"/>
        </w:rPr>
        <w:t>:</w:t>
      </w:r>
    </w:p>
    <w:p w14:paraId="3317286D" w14:textId="22118505" w:rsidR="00B3251F" w:rsidRPr="00B3251F" w:rsidRDefault="00B3251F" w:rsidP="00DB2DED">
      <w:pPr>
        <w:pStyle w:val="StyleHeader4Para4Left0Firstline0"/>
        <w:widowControl/>
        <w:numPr>
          <w:ilvl w:val="0"/>
          <w:numId w:val="25"/>
        </w:numPr>
        <w:tabs>
          <w:tab w:val="clear" w:pos="2880"/>
          <w:tab w:val="clear" w:pos="5760"/>
        </w:tabs>
        <w:bidi/>
        <w:spacing w:after="120" w:line="360" w:lineRule="exact"/>
        <w:ind w:left="2414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الأولى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الهيدروكلوروفلوروكربونية؛</w:t>
      </w:r>
    </w:p>
    <w:p w14:paraId="1A769C3E" w14:textId="7562A6F3" w:rsidR="00B3251F" w:rsidRPr="00B3251F" w:rsidRDefault="00B3251F" w:rsidP="00DB2DED">
      <w:pPr>
        <w:pStyle w:val="StyleHeader4Para4Left0Firstline0"/>
        <w:widowControl/>
        <w:numPr>
          <w:ilvl w:val="0"/>
          <w:numId w:val="25"/>
        </w:numPr>
        <w:tabs>
          <w:tab w:val="clear" w:pos="2880"/>
          <w:tab w:val="clear" w:pos="5760"/>
        </w:tabs>
        <w:bidi/>
        <w:spacing w:after="120" w:line="360" w:lineRule="exact"/>
        <w:ind w:left="2414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المشروعان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lang w:val="en-CA"/>
        </w:rPr>
        <w:t>IRQ/REF/57/INV/07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و</w:t>
      </w:r>
      <w:r w:rsidRPr="00B3251F">
        <w:rPr>
          <w:sz w:val="26"/>
          <w:szCs w:val="26"/>
          <w:lang w:val="en-CA"/>
        </w:rPr>
        <w:t>IRQ/PHA/58/INV/09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ستصحح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حالة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المشروعين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1C7EFE">
        <w:rPr>
          <w:sz w:val="26"/>
          <w:szCs w:val="26"/>
          <w:rtl/>
          <w:lang w:val="en-CA"/>
        </w:rPr>
        <w:t>ليصبحا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مشروعين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جاريين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تقريرها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المرحلي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السنوي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والمالي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لعام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2024</w:t>
      </w:r>
      <w:r w:rsidR="00D94E19">
        <w:rPr>
          <w:sz w:val="26"/>
          <w:szCs w:val="26"/>
          <w:rtl/>
          <w:lang w:val="en-CA"/>
        </w:rPr>
        <w:t>؛</w:t>
      </w:r>
    </w:p>
    <w:p w14:paraId="5354A44E" w14:textId="57282E35" w:rsidR="00B3251F" w:rsidRPr="00B3251F" w:rsidRDefault="00B3251F" w:rsidP="004C2FAA">
      <w:pPr>
        <w:pStyle w:val="StyleHeader4Para4Left0Firstline0"/>
        <w:widowControl/>
        <w:numPr>
          <w:ilvl w:val="0"/>
          <w:numId w:val="24"/>
        </w:numPr>
        <w:tabs>
          <w:tab w:val="clear" w:pos="2880"/>
          <w:tab w:val="clear" w:pos="5760"/>
          <w:tab w:val="left" w:pos="1843"/>
        </w:tabs>
        <w:bidi/>
        <w:spacing w:after="120" w:line="360" w:lineRule="exact"/>
        <w:ind w:left="1847" w:hanging="567"/>
        <w:rPr>
          <w:sz w:val="26"/>
          <w:szCs w:val="26"/>
          <w:rtl/>
          <w:lang w:val="en-CA"/>
        </w:rPr>
      </w:pPr>
      <w:r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المرحلة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الثانية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إدارة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إزالة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المواد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الهيدروكلوروفلوروكربونية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للعراق،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وخطة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تنفيذ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الشريحة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المقابلة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للفترة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2024</w:t>
      </w:r>
      <w:r w:rsidR="00D94E19">
        <w:rPr>
          <w:sz w:val="26"/>
          <w:szCs w:val="26"/>
          <w:rtl/>
          <w:lang w:val="en-CA"/>
        </w:rPr>
        <w:t>-</w:t>
      </w:r>
      <w:r w:rsidRPr="00B3251F">
        <w:rPr>
          <w:sz w:val="26"/>
          <w:szCs w:val="26"/>
          <w:rtl/>
          <w:lang w:val="en-CA"/>
        </w:rPr>
        <w:t>2026،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بمبلغ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585,000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أمريكي،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زائد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تكاليف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دعم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الوكالة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البالغة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67,529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دولار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أمريكي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لليونيب</w:t>
      </w:r>
      <w:r w:rsidRPr="00B3251F">
        <w:rPr>
          <w:sz w:val="26"/>
          <w:szCs w:val="26"/>
          <w:rtl/>
          <w:lang w:val="en-CA"/>
        </w:rPr>
        <w:t>،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على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أساس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أنه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النظر</w:t>
      </w:r>
      <w:r w:rsidR="002D1EB1">
        <w:rPr>
          <w:sz w:val="26"/>
          <w:szCs w:val="26"/>
          <w:rtl/>
          <w:lang w:val="en-CA"/>
        </w:rPr>
        <w:t xml:space="preserve"> </w:t>
      </w:r>
      <w:r w:rsidR="00D94E19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توفير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تمويل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إضافي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لليونيدو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يتم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استيفاء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الشروط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المنصوص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عليها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المقرر</w:t>
      </w:r>
      <w:r w:rsidR="002D1EB1">
        <w:rPr>
          <w:sz w:val="26"/>
          <w:szCs w:val="26"/>
          <w:rtl/>
          <w:lang w:val="en-CA"/>
        </w:rPr>
        <w:t xml:space="preserve"> </w:t>
      </w:r>
      <w:r w:rsidRPr="00B3251F">
        <w:rPr>
          <w:sz w:val="26"/>
          <w:szCs w:val="26"/>
          <w:rtl/>
          <w:lang w:val="en-CA"/>
        </w:rPr>
        <w:t>87/40(ج)؛</w:t>
      </w:r>
    </w:p>
    <w:p w14:paraId="645AB956" w14:textId="433656EB" w:rsidR="008A25F6" w:rsidRPr="0010525C" w:rsidRDefault="00D94E19" w:rsidP="0010525C">
      <w:pPr>
        <w:pStyle w:val="StyleHeader4Para4Left0Firstline0"/>
        <w:widowControl/>
        <w:numPr>
          <w:ilvl w:val="0"/>
          <w:numId w:val="22"/>
        </w:numPr>
        <w:tabs>
          <w:tab w:val="clear" w:pos="2880"/>
          <w:tab w:val="clear" w:pos="5760"/>
        </w:tabs>
        <w:bidi/>
        <w:spacing w:after="360" w:line="360" w:lineRule="exact"/>
        <w:ind w:left="1848" w:hanging="1134"/>
        <w:rPr>
          <w:sz w:val="26"/>
          <w:szCs w:val="26"/>
          <w:rtl/>
          <w:lang w:val="en-CA"/>
        </w:rPr>
      </w:pPr>
      <w:r>
        <w:rPr>
          <w:sz w:val="26"/>
          <w:szCs w:val="26"/>
          <w:rtl/>
          <w:lang w:val="en-CA"/>
        </w:rPr>
        <w:lastRenderedPageBreak/>
        <w:t>الطلب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من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اليونيدو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أن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إلى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الاجتماع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السادس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والتسعين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تقريرا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عن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التقدم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المحرز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استكمال</w:t>
      </w:r>
      <w:r w:rsidR="002D1EB1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المشروعات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المشار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إليها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في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الفقرة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الفرعية</w:t>
      </w:r>
      <w:r w:rsidR="002D1EB1">
        <w:rPr>
          <w:sz w:val="26"/>
          <w:szCs w:val="26"/>
          <w:rtl/>
          <w:lang w:val="en-CA"/>
        </w:rPr>
        <w:t xml:space="preserve"> </w:t>
      </w:r>
      <w:r w:rsidR="00B3251F" w:rsidRPr="00B3251F">
        <w:rPr>
          <w:sz w:val="26"/>
          <w:szCs w:val="26"/>
          <w:rtl/>
          <w:lang w:val="en-CA"/>
        </w:rPr>
        <w:t>(أ)</w:t>
      </w:r>
      <w:r w:rsidR="000C4015">
        <w:rPr>
          <w:sz w:val="26"/>
          <w:szCs w:val="26"/>
          <w:rtl/>
          <w:lang w:val="en-CA"/>
        </w:rPr>
        <w:t>(</w:t>
      </w:r>
      <w:r w:rsidR="000C4015">
        <w:rPr>
          <w:sz w:val="26"/>
          <w:szCs w:val="26"/>
          <w:lang w:val="en-US"/>
        </w:rPr>
        <w:t>2</w:t>
      </w:r>
      <w:r w:rsidR="000C4015">
        <w:rPr>
          <w:sz w:val="26"/>
          <w:szCs w:val="26"/>
          <w:rtl/>
          <w:lang w:val="en-US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10CFD" w:rsidRPr="009B0D30" w14:paraId="6B4C83D0" w14:textId="77777777" w:rsidTr="00FB0FC9">
        <w:tc>
          <w:tcPr>
            <w:tcW w:w="1871" w:type="dxa"/>
          </w:tcPr>
          <w:p w14:paraId="6DDD1893" w14:textId="010553CA" w:rsidR="00010CFD" w:rsidRPr="009B0D30" w:rsidRDefault="00B7227F" w:rsidP="00010CFD">
            <w:pPr>
              <w:bidi/>
            </w:pPr>
            <w:r>
              <w:br w:type="page"/>
            </w:r>
          </w:p>
        </w:tc>
        <w:tc>
          <w:tcPr>
            <w:tcW w:w="1872" w:type="dxa"/>
          </w:tcPr>
          <w:p w14:paraId="5604AC59" w14:textId="77777777" w:rsidR="00010CFD" w:rsidRPr="009B0D30" w:rsidRDefault="00010CFD" w:rsidP="00FB0FC9"/>
        </w:tc>
        <w:tc>
          <w:tcPr>
            <w:tcW w:w="1872" w:type="dxa"/>
            <w:tcBorders>
              <w:bottom w:val="single" w:sz="4" w:space="0" w:color="auto"/>
            </w:tcBorders>
          </w:tcPr>
          <w:p w14:paraId="0C54B05F" w14:textId="77777777" w:rsidR="00010CFD" w:rsidRPr="009B0D30" w:rsidRDefault="00010CFD" w:rsidP="00FB0FC9"/>
        </w:tc>
        <w:tc>
          <w:tcPr>
            <w:tcW w:w="1872" w:type="dxa"/>
          </w:tcPr>
          <w:p w14:paraId="27FEDE6A" w14:textId="77777777" w:rsidR="00010CFD" w:rsidRPr="009B0D30" w:rsidRDefault="00010CFD" w:rsidP="00FB0FC9"/>
        </w:tc>
        <w:tc>
          <w:tcPr>
            <w:tcW w:w="1873" w:type="dxa"/>
          </w:tcPr>
          <w:p w14:paraId="77A7614B" w14:textId="77777777" w:rsidR="00010CFD" w:rsidRPr="009B0D30" w:rsidRDefault="00010CFD" w:rsidP="00FB0FC9"/>
        </w:tc>
      </w:tr>
    </w:tbl>
    <w:p w14:paraId="7169AF48" w14:textId="77777777" w:rsidR="00010CFD" w:rsidRPr="009B0D30" w:rsidRDefault="00010CFD" w:rsidP="00010CFD">
      <w:pPr>
        <w:jc w:val="left"/>
      </w:pPr>
    </w:p>
    <w:p w14:paraId="63493E8F" w14:textId="1FC30704" w:rsidR="00DE2AB9" w:rsidRPr="00413BF4" w:rsidRDefault="00DE2AB9" w:rsidP="005722B8">
      <w:pPr>
        <w:widowControl w:val="0"/>
        <w:bidi/>
        <w:spacing w:before="240"/>
        <w:outlineLvl w:val="1"/>
        <w:rPr>
          <w:sz w:val="26"/>
          <w:szCs w:val="26"/>
          <w:lang w:val="en-CA"/>
        </w:rPr>
      </w:pPr>
    </w:p>
    <w:sectPr w:rsidR="00DE2AB9" w:rsidRPr="00413BF4" w:rsidSect="00C734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2" w:left="1440" w:header="720" w:footer="4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7E23F" w14:textId="77777777" w:rsidR="00CE2199" w:rsidRDefault="00CE2199">
      <w:r>
        <w:separator/>
      </w:r>
    </w:p>
  </w:endnote>
  <w:endnote w:type="continuationSeparator" w:id="0">
    <w:p w14:paraId="14890E8E" w14:textId="77777777" w:rsidR="00CE2199" w:rsidRDefault="00CE2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26BBE" w14:textId="6AA6ED62" w:rsidR="00A464D1" w:rsidRDefault="00A464D1" w:rsidP="00A464D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C5A63" w14:textId="75375900" w:rsidR="00A464D1" w:rsidRDefault="00A464D1" w:rsidP="00A464D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A11F0" w14:textId="03C84FF0" w:rsidR="002C5287" w:rsidRDefault="002C5287" w:rsidP="002C528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2D1EB1">
      <w:rPr>
        <w:rFonts w:cs="Arabic Transparent"/>
        <w:rtl/>
      </w:rPr>
      <w:t xml:space="preserve"> </w:t>
    </w:r>
  </w:p>
  <w:p w14:paraId="67FED005" w14:textId="6AEB7BC9" w:rsidR="002C5287" w:rsidRDefault="002C5287" w:rsidP="002C528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2D1EB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2D1EB1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BC538" w14:textId="77777777" w:rsidR="00CE2199" w:rsidRDefault="00CE2199" w:rsidP="00E324A0">
      <w:pPr>
        <w:bidi/>
      </w:pPr>
      <w:r>
        <w:separator/>
      </w:r>
    </w:p>
  </w:footnote>
  <w:footnote w:type="continuationSeparator" w:id="0">
    <w:p w14:paraId="42F3CB3C" w14:textId="77777777" w:rsidR="00CE2199" w:rsidRDefault="00CE2199">
      <w:r>
        <w:continuationSeparator/>
      </w:r>
    </w:p>
  </w:footnote>
  <w:footnote w:id="1">
    <w:p w14:paraId="2D61DB48" w14:textId="0628C666" w:rsidR="002C26DF" w:rsidRPr="00E622C4" w:rsidRDefault="00E324A0" w:rsidP="00BC03FC">
      <w:pPr>
        <w:pStyle w:val="FootnoteText"/>
        <w:bidi/>
        <w:rPr>
          <w:rFonts w:cs="Arabic Transparent"/>
          <w:rtl/>
        </w:rPr>
      </w:pPr>
      <w:r w:rsidRPr="007B0A34">
        <w:rPr>
          <w:rStyle w:val="FootnoteReference"/>
          <w:rFonts w:cs="Simplified Arabic"/>
          <w:szCs w:val="22"/>
        </w:rPr>
        <w:footnoteRef/>
      </w:r>
      <w:r w:rsidRPr="007B0A34">
        <w:rPr>
          <w:rFonts w:cs="Simplified Arabic"/>
          <w:szCs w:val="22"/>
          <w:lang w:val="en-CA"/>
        </w:rPr>
        <w:t>UNEP/OzL.Pro/ExCom/</w:t>
      </w:r>
      <w:r w:rsidR="00BD082B" w:rsidRPr="007B0A34">
        <w:rPr>
          <w:rFonts w:cs="Simplified Arabic"/>
          <w:szCs w:val="22"/>
          <w:lang w:val="en-CA"/>
        </w:rPr>
        <w:t>9</w:t>
      </w:r>
      <w:r w:rsidR="002C26DF">
        <w:rPr>
          <w:rFonts w:cs="Simplified Arabic"/>
          <w:szCs w:val="22"/>
          <w:lang w:val="en-CA"/>
        </w:rPr>
        <w:t>5</w:t>
      </w:r>
      <w:r w:rsidRPr="007B0A34">
        <w:rPr>
          <w:rFonts w:cs="Simplified Arabic"/>
          <w:szCs w:val="22"/>
          <w:lang w:val="en-CA"/>
        </w:rPr>
        <w:t>/1</w:t>
      </w:r>
      <w:r w:rsidR="0011352E" w:rsidRPr="007B0A34">
        <w:rPr>
          <w:rFonts w:cs="Simplified Arabic" w:hint="cs"/>
          <w:szCs w:val="22"/>
          <w:rtl/>
          <w:lang w:val="en-CA"/>
        </w:rPr>
        <w:t>.</w:t>
      </w:r>
    </w:p>
  </w:footnote>
  <w:footnote w:id="2">
    <w:p w14:paraId="1A8FD3E1" w14:textId="511A97AF" w:rsidR="006D70D1" w:rsidRPr="00095233" w:rsidRDefault="006D70D1" w:rsidP="006D70D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D1EB1">
        <w:rPr>
          <w:rFonts w:hint="cs"/>
          <w:rtl/>
        </w:rPr>
        <w:t xml:space="preserve"> </w:t>
      </w:r>
      <w:r w:rsidRPr="00A855E5">
        <w:rPr>
          <w:rtl/>
        </w:rPr>
        <w:t>وفقا</w:t>
      </w:r>
      <w:r w:rsidR="002D1EB1">
        <w:rPr>
          <w:rtl/>
        </w:rPr>
        <w:t xml:space="preserve"> </w:t>
      </w:r>
      <w:r w:rsidRPr="00A855E5">
        <w:rPr>
          <w:rtl/>
        </w:rPr>
        <w:t>للرسالة</w:t>
      </w:r>
      <w:r w:rsidR="002D1EB1">
        <w:rPr>
          <w:rtl/>
        </w:rPr>
        <w:t xml:space="preserve"> </w:t>
      </w:r>
      <w:r w:rsidRPr="00A855E5">
        <w:rPr>
          <w:rtl/>
        </w:rPr>
        <w:t>المؤرخة</w:t>
      </w:r>
      <w:r w:rsidR="002D1EB1">
        <w:rPr>
          <w:rtl/>
        </w:rPr>
        <w:t xml:space="preserve"> </w:t>
      </w:r>
      <w:r>
        <w:rPr>
          <w:lang w:val="en-US"/>
        </w:rPr>
        <w:t>24</w:t>
      </w:r>
      <w:r w:rsidR="002D1EB1">
        <w:rPr>
          <w:rtl/>
        </w:rPr>
        <w:t xml:space="preserve"> </w:t>
      </w:r>
      <w:r>
        <w:rPr>
          <w:rFonts w:hint="cs"/>
          <w:rtl/>
          <w:lang w:bidi="ar-SA"/>
        </w:rPr>
        <w:t>سبتمبر</w:t>
      </w:r>
      <w:r>
        <w:rPr>
          <w:rFonts w:hint="cs"/>
          <w:rtl/>
        </w:rPr>
        <w:t>/أيلول</w:t>
      </w:r>
      <w:r w:rsidR="002D1EB1">
        <w:rPr>
          <w:rtl/>
        </w:rPr>
        <w:t xml:space="preserve"> </w:t>
      </w:r>
      <w:r w:rsidRPr="00A855E5">
        <w:rPr>
          <w:rtl/>
        </w:rPr>
        <w:t>2024</w:t>
      </w:r>
      <w:r w:rsidR="002D1EB1">
        <w:rPr>
          <w:rtl/>
        </w:rPr>
        <w:t xml:space="preserve"> </w:t>
      </w:r>
      <w:r w:rsidRPr="00A855E5">
        <w:rPr>
          <w:rtl/>
        </w:rPr>
        <w:t>من</w:t>
      </w:r>
      <w:r w:rsidR="002D1EB1">
        <w:rPr>
          <w:rtl/>
        </w:rPr>
        <w:t xml:space="preserve"> </w:t>
      </w:r>
      <w:r>
        <w:rPr>
          <w:rFonts w:hint="cs"/>
          <w:rtl/>
        </w:rPr>
        <w:t>وزارة</w:t>
      </w:r>
      <w:r w:rsidR="002D1EB1">
        <w:rPr>
          <w:rFonts w:hint="cs"/>
          <w:rtl/>
        </w:rPr>
        <w:t xml:space="preserve"> </w:t>
      </w:r>
      <w:r>
        <w:rPr>
          <w:rFonts w:hint="cs"/>
          <w:rtl/>
        </w:rPr>
        <w:t>البيئة</w:t>
      </w:r>
      <w:r w:rsidR="002D1EB1">
        <w:rPr>
          <w:rtl/>
        </w:rPr>
        <w:t xml:space="preserve"> </w:t>
      </w:r>
      <w:r>
        <w:rPr>
          <w:rFonts w:hint="cs"/>
          <w:rtl/>
        </w:rPr>
        <w:t>في</w:t>
      </w:r>
      <w:r w:rsidR="002D1EB1">
        <w:rPr>
          <w:rFonts w:hint="cs"/>
          <w:rtl/>
        </w:rPr>
        <w:t xml:space="preserve"> </w:t>
      </w:r>
      <w:r>
        <w:rPr>
          <w:rFonts w:hint="cs"/>
          <w:rtl/>
        </w:rPr>
        <w:t>العراق</w:t>
      </w:r>
      <w:r w:rsidR="002D1EB1">
        <w:rPr>
          <w:rtl/>
        </w:rPr>
        <w:t xml:space="preserve"> </w:t>
      </w:r>
      <w:r w:rsidRPr="00A855E5">
        <w:rPr>
          <w:rtl/>
        </w:rPr>
        <w:t>إلى</w:t>
      </w:r>
      <w:r w:rsidR="002D1EB1">
        <w:rPr>
          <w:rtl/>
        </w:rPr>
        <w:t xml:space="preserve"> </w:t>
      </w:r>
      <w:r w:rsidR="008F5DA0">
        <w:rPr>
          <w:rFonts w:hint="cs"/>
          <w:rtl/>
        </w:rPr>
        <w:t>اليونيب</w:t>
      </w:r>
      <w:r w:rsidRPr="00A855E5">
        <w:rPr>
          <w:rtl/>
        </w:rPr>
        <w:t>.</w:t>
      </w:r>
    </w:p>
  </w:footnote>
  <w:footnote w:id="3">
    <w:p w14:paraId="7056BC45" w14:textId="47BA95B0" w:rsidR="00891289" w:rsidRPr="00FC3828" w:rsidRDefault="00891289" w:rsidP="00891289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2D1EB1">
        <w:rPr>
          <w:rtl/>
        </w:rPr>
        <w:t xml:space="preserve"> </w:t>
      </w:r>
      <w:r w:rsidR="00B16C6C" w:rsidRPr="00B16C6C">
        <w:rPr>
          <w:rtl/>
        </w:rPr>
        <w:t>وحدات</w:t>
      </w:r>
      <w:r w:rsidR="002D1EB1">
        <w:rPr>
          <w:rtl/>
        </w:rPr>
        <w:t xml:space="preserve"> </w:t>
      </w:r>
      <w:r w:rsidR="00B16C6C" w:rsidRPr="00B16C6C">
        <w:rPr>
          <w:rtl/>
        </w:rPr>
        <w:t>الأوزون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الفرعية</w:t>
      </w:r>
      <w:r w:rsidR="002D1EB1">
        <w:rPr>
          <w:rtl/>
        </w:rPr>
        <w:t xml:space="preserve"> </w:t>
      </w:r>
      <w:r w:rsidR="00B16C6C" w:rsidRPr="00B16C6C">
        <w:rPr>
          <w:rtl/>
        </w:rPr>
        <w:t>هي</w:t>
      </w:r>
      <w:r w:rsidR="002D1EB1">
        <w:rPr>
          <w:rtl/>
        </w:rPr>
        <w:t xml:space="preserve"> </w:t>
      </w:r>
      <w:r w:rsidR="00B16C6C" w:rsidRPr="00B16C6C">
        <w:rPr>
          <w:rtl/>
        </w:rPr>
        <w:t>فروع</w:t>
      </w:r>
      <w:r w:rsidR="002D1EB1">
        <w:rPr>
          <w:rtl/>
        </w:rPr>
        <w:t xml:space="preserve"> </w:t>
      </w:r>
      <w:r w:rsidR="00B16C6C" w:rsidRPr="00B16C6C">
        <w:rPr>
          <w:rtl/>
        </w:rPr>
        <w:t>محلية</w:t>
      </w:r>
      <w:r w:rsidR="002D1EB1">
        <w:rPr>
          <w:rtl/>
        </w:rPr>
        <w:t xml:space="preserve"> </w:t>
      </w:r>
      <w:r w:rsidR="00B16C6C" w:rsidRPr="00B16C6C">
        <w:rPr>
          <w:rtl/>
        </w:rPr>
        <w:t>لوحدة</w:t>
      </w:r>
      <w:r w:rsidR="002D1EB1">
        <w:rPr>
          <w:rtl/>
        </w:rPr>
        <w:t xml:space="preserve"> </w:t>
      </w:r>
      <w:r w:rsidR="00B16C6C" w:rsidRPr="00B16C6C">
        <w:rPr>
          <w:rtl/>
        </w:rPr>
        <w:t>الأوزون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الوطنية</w:t>
      </w:r>
      <w:r w:rsidR="002D1EB1">
        <w:rPr>
          <w:rtl/>
        </w:rPr>
        <w:t xml:space="preserve"> </w:t>
      </w:r>
      <w:r w:rsidR="00B16C6C" w:rsidRPr="00B16C6C">
        <w:rPr>
          <w:rtl/>
        </w:rPr>
        <w:t>في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المحافظات</w:t>
      </w:r>
      <w:r w:rsidR="002D1EB1">
        <w:rPr>
          <w:rtl/>
        </w:rPr>
        <w:t xml:space="preserve"> </w:t>
      </w:r>
      <w:r w:rsidR="00B16C6C" w:rsidRPr="00B16C6C">
        <w:rPr>
          <w:rtl/>
        </w:rPr>
        <w:t>الثماني</w:t>
      </w:r>
      <w:r w:rsidR="002D1EB1">
        <w:rPr>
          <w:rtl/>
        </w:rPr>
        <w:t xml:space="preserve"> </w:t>
      </w:r>
      <w:r w:rsidR="00B16C6C" w:rsidRPr="00B16C6C">
        <w:rPr>
          <w:rtl/>
        </w:rPr>
        <w:t>عشرة،</w:t>
      </w:r>
      <w:r w:rsidR="002D1EB1">
        <w:rPr>
          <w:rtl/>
        </w:rPr>
        <w:t xml:space="preserve"> </w:t>
      </w:r>
      <w:r w:rsidR="00FC3828">
        <w:rPr>
          <w:rFonts w:hint="cs"/>
          <w:rtl/>
        </w:rPr>
        <w:t>وهي</w:t>
      </w:r>
      <w:r w:rsidR="002D1EB1">
        <w:rPr>
          <w:rFonts w:hint="cs"/>
          <w:rtl/>
        </w:rPr>
        <w:t xml:space="preserve"> </w:t>
      </w:r>
      <w:r w:rsidR="00B16C6C" w:rsidRPr="00B16C6C">
        <w:rPr>
          <w:rtl/>
        </w:rPr>
        <w:t>مكلفة</w:t>
      </w:r>
      <w:r w:rsidR="002D1EB1">
        <w:rPr>
          <w:rtl/>
        </w:rPr>
        <w:t xml:space="preserve"> </w:t>
      </w:r>
      <w:r w:rsidR="00B16C6C" w:rsidRPr="00B16C6C">
        <w:rPr>
          <w:rtl/>
        </w:rPr>
        <w:t>بإنفاذ</w:t>
      </w:r>
      <w:r w:rsidR="002D1EB1">
        <w:rPr>
          <w:rtl/>
        </w:rPr>
        <w:t xml:space="preserve"> </w:t>
      </w:r>
      <w:r w:rsidR="00B16C6C" w:rsidRPr="00B16C6C">
        <w:rPr>
          <w:rtl/>
        </w:rPr>
        <w:t>لوائح</w:t>
      </w:r>
      <w:r w:rsidR="002D1EB1">
        <w:rPr>
          <w:rtl/>
        </w:rPr>
        <w:t xml:space="preserve"> </w:t>
      </w:r>
      <w:r w:rsidR="00B16C6C" w:rsidRPr="00B16C6C">
        <w:rPr>
          <w:rtl/>
        </w:rPr>
        <w:t>الأوزون</w:t>
      </w:r>
      <w:r w:rsidR="002D1EB1">
        <w:rPr>
          <w:rtl/>
        </w:rPr>
        <w:t xml:space="preserve"> </w:t>
      </w:r>
      <w:r w:rsidR="00B16C6C" w:rsidRPr="00B16C6C">
        <w:rPr>
          <w:rtl/>
        </w:rPr>
        <w:t>والامتثال</w:t>
      </w:r>
      <w:r w:rsidR="002D1EB1">
        <w:rPr>
          <w:rtl/>
        </w:rPr>
        <w:t xml:space="preserve"> </w:t>
      </w:r>
      <w:r w:rsidR="00B16C6C" w:rsidRPr="00B16C6C">
        <w:rPr>
          <w:rtl/>
        </w:rPr>
        <w:t>لبروتوكول</w:t>
      </w:r>
      <w:r w:rsidR="002D1EB1">
        <w:rPr>
          <w:rtl/>
        </w:rPr>
        <w:t xml:space="preserve"> </w:t>
      </w:r>
      <w:r w:rsidR="00B16C6C" w:rsidRPr="00B16C6C">
        <w:rPr>
          <w:rtl/>
        </w:rPr>
        <w:t>مونتريال.</w:t>
      </w:r>
      <w:r w:rsidR="002D1EB1">
        <w:rPr>
          <w:rtl/>
        </w:rPr>
        <w:t xml:space="preserve"> </w:t>
      </w:r>
      <w:r w:rsidR="00B16C6C" w:rsidRPr="00B16C6C">
        <w:rPr>
          <w:rtl/>
        </w:rPr>
        <w:t>ويتلقى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الموظفون،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المرتبطون</w:t>
      </w:r>
      <w:r w:rsidR="002D1EB1">
        <w:rPr>
          <w:rtl/>
        </w:rPr>
        <w:t xml:space="preserve"> </w:t>
      </w:r>
      <w:r w:rsidR="00FC3828">
        <w:rPr>
          <w:rFonts w:hint="cs"/>
          <w:rtl/>
        </w:rPr>
        <w:t>بمديرية</w:t>
      </w:r>
      <w:r w:rsidR="002D1EB1">
        <w:rPr>
          <w:rtl/>
        </w:rPr>
        <w:t xml:space="preserve"> </w:t>
      </w:r>
      <w:r w:rsidR="00B16C6C" w:rsidRPr="00B16C6C">
        <w:rPr>
          <w:rtl/>
        </w:rPr>
        <w:t>البيئة،</w:t>
      </w:r>
      <w:r w:rsidR="002D1EB1">
        <w:rPr>
          <w:rtl/>
        </w:rPr>
        <w:t xml:space="preserve"> </w:t>
      </w:r>
      <w:r w:rsidR="00FC3828">
        <w:rPr>
          <w:rFonts w:hint="cs"/>
          <w:rtl/>
        </w:rPr>
        <w:t>تدريبا</w:t>
      </w:r>
      <w:r w:rsidR="002D1EB1">
        <w:rPr>
          <w:rFonts w:hint="cs"/>
          <w:rtl/>
        </w:rPr>
        <w:t xml:space="preserve"> </w:t>
      </w:r>
      <w:r w:rsidR="00FC3828">
        <w:rPr>
          <w:rFonts w:hint="cs"/>
          <w:rtl/>
        </w:rPr>
        <w:t>دوريا</w:t>
      </w:r>
      <w:r w:rsidR="002D1EB1">
        <w:rPr>
          <w:rtl/>
        </w:rPr>
        <w:t xml:space="preserve"> </w:t>
      </w:r>
      <w:r w:rsidR="00B16C6C" w:rsidRPr="00B16C6C">
        <w:rPr>
          <w:rtl/>
        </w:rPr>
        <w:t>لدعم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المسوحات</w:t>
      </w:r>
      <w:r w:rsidR="002D1EB1">
        <w:rPr>
          <w:rtl/>
        </w:rPr>
        <w:t xml:space="preserve"> </w:t>
      </w:r>
      <w:r w:rsidR="00FC3828">
        <w:rPr>
          <w:rFonts w:hint="cs"/>
          <w:rtl/>
        </w:rPr>
        <w:t>ورصد</w:t>
      </w:r>
      <w:r w:rsidR="002D1EB1">
        <w:rPr>
          <w:rtl/>
        </w:rPr>
        <w:t xml:space="preserve"> </w:t>
      </w:r>
      <w:r w:rsidR="00C61DC8">
        <w:rPr>
          <w:rFonts w:hint="cs"/>
          <w:rtl/>
        </w:rPr>
        <w:t>ال</w:t>
      </w:r>
      <w:r w:rsidR="00B16C6C" w:rsidRPr="00B16C6C">
        <w:rPr>
          <w:rtl/>
        </w:rPr>
        <w:t>سوق</w:t>
      </w:r>
      <w:r w:rsidR="002D1EB1">
        <w:rPr>
          <w:rtl/>
        </w:rPr>
        <w:t xml:space="preserve"> </w:t>
      </w:r>
      <w:r w:rsidR="00B16C6C" w:rsidRPr="00B16C6C">
        <w:rPr>
          <w:rtl/>
        </w:rPr>
        <w:t>المحلي</w:t>
      </w:r>
      <w:r w:rsidR="002D1EB1">
        <w:rPr>
          <w:rFonts w:hint="cs"/>
          <w:rtl/>
        </w:rPr>
        <w:t xml:space="preserve"> </w:t>
      </w:r>
      <w:r w:rsidR="00FC3828">
        <w:rPr>
          <w:rFonts w:hint="cs"/>
          <w:rtl/>
        </w:rPr>
        <w:t>للتبريد</w:t>
      </w:r>
      <w:r w:rsidR="002D1EB1">
        <w:rPr>
          <w:rFonts w:hint="cs"/>
          <w:rtl/>
        </w:rPr>
        <w:t xml:space="preserve"> </w:t>
      </w:r>
      <w:r w:rsidR="00FC3828">
        <w:rPr>
          <w:rFonts w:hint="cs"/>
          <w:rtl/>
        </w:rPr>
        <w:t>وتكييف</w:t>
      </w:r>
      <w:r w:rsidR="002D1EB1">
        <w:rPr>
          <w:rFonts w:hint="cs"/>
          <w:rtl/>
        </w:rPr>
        <w:t xml:space="preserve"> </w:t>
      </w:r>
      <w:r w:rsidR="00FC3828">
        <w:rPr>
          <w:rFonts w:hint="cs"/>
          <w:rtl/>
        </w:rPr>
        <w:t>الهواء.</w:t>
      </w:r>
    </w:p>
  </w:footnote>
  <w:footnote w:id="4">
    <w:p w14:paraId="2377B4B6" w14:textId="7C073C16" w:rsidR="00891289" w:rsidRPr="00891289" w:rsidRDefault="00891289" w:rsidP="0089128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D1EB1">
        <w:rPr>
          <w:rtl/>
        </w:rPr>
        <w:t xml:space="preserve"> </w:t>
      </w:r>
      <w:r w:rsidR="00FC3828" w:rsidRPr="00FC3828">
        <w:rPr>
          <w:rtl/>
        </w:rPr>
        <w:t>تشمل</w:t>
      </w:r>
      <w:r w:rsidR="002D1EB1">
        <w:rPr>
          <w:rtl/>
        </w:rPr>
        <w:t xml:space="preserve"> </w:t>
      </w:r>
      <w:r w:rsidR="00FC3828" w:rsidRPr="00FC3828">
        <w:rPr>
          <w:rtl/>
        </w:rPr>
        <w:t>مواد</w:t>
      </w:r>
      <w:r w:rsidR="002D1EB1">
        <w:rPr>
          <w:rtl/>
        </w:rPr>
        <w:t xml:space="preserve"> </w:t>
      </w:r>
      <w:r w:rsidR="00FC3828" w:rsidRPr="00FC3828">
        <w:rPr>
          <w:rtl/>
        </w:rPr>
        <w:t>اللحام</w:t>
      </w:r>
      <w:r w:rsidR="002D1EB1">
        <w:rPr>
          <w:rtl/>
        </w:rPr>
        <w:t xml:space="preserve"> </w:t>
      </w:r>
      <w:r w:rsidR="00FC3828" w:rsidRPr="00FC3828">
        <w:rPr>
          <w:rtl/>
        </w:rPr>
        <w:t>مثل</w:t>
      </w:r>
      <w:r w:rsidR="002D1EB1">
        <w:rPr>
          <w:rtl/>
        </w:rPr>
        <w:t xml:space="preserve"> </w:t>
      </w:r>
      <w:r w:rsidR="00FC3828" w:rsidRPr="00FC3828">
        <w:rPr>
          <w:rtl/>
        </w:rPr>
        <w:t>زجاجات</w:t>
      </w:r>
      <w:r w:rsidR="002D1EB1">
        <w:rPr>
          <w:rtl/>
        </w:rPr>
        <w:t xml:space="preserve"> </w:t>
      </w:r>
      <w:r w:rsidR="00FC3828" w:rsidRPr="00FC3828">
        <w:rPr>
          <w:rtl/>
        </w:rPr>
        <w:t>الأسيتيلين</w:t>
      </w:r>
      <w:r w:rsidR="001E0EBC">
        <w:rPr>
          <w:rFonts w:hint="cs"/>
          <w:rtl/>
        </w:rPr>
        <w:t>،</w:t>
      </w:r>
      <w:r w:rsidR="002D1EB1">
        <w:rPr>
          <w:rtl/>
        </w:rPr>
        <w:t xml:space="preserve"> </w:t>
      </w:r>
      <w:r w:rsidR="00FC3828" w:rsidRPr="00FC3828">
        <w:rPr>
          <w:rtl/>
        </w:rPr>
        <w:t>وزجاجات</w:t>
      </w:r>
      <w:r w:rsidR="002D1EB1">
        <w:rPr>
          <w:rtl/>
        </w:rPr>
        <w:t xml:space="preserve"> </w:t>
      </w:r>
      <w:r w:rsidR="00FC3828" w:rsidRPr="00FC3828">
        <w:rPr>
          <w:rtl/>
        </w:rPr>
        <w:t>النيتروجين</w:t>
      </w:r>
      <w:r w:rsidR="001E0EBC">
        <w:rPr>
          <w:rFonts w:hint="cs"/>
          <w:rtl/>
        </w:rPr>
        <w:t>،</w:t>
      </w:r>
      <w:r w:rsidR="002D1EB1">
        <w:rPr>
          <w:rtl/>
        </w:rPr>
        <w:t xml:space="preserve"> </w:t>
      </w:r>
      <w:r w:rsidR="00FC3828" w:rsidRPr="00FC3828">
        <w:rPr>
          <w:rtl/>
        </w:rPr>
        <w:t>وأنابيب</w:t>
      </w:r>
      <w:r w:rsidR="002D1EB1">
        <w:rPr>
          <w:rtl/>
        </w:rPr>
        <w:t xml:space="preserve"> </w:t>
      </w:r>
      <w:r w:rsidR="00FC3828" w:rsidRPr="00FC3828">
        <w:rPr>
          <w:rtl/>
        </w:rPr>
        <w:t>اللحام</w:t>
      </w:r>
      <w:r w:rsidR="002D1EB1">
        <w:rPr>
          <w:rtl/>
        </w:rPr>
        <w:t xml:space="preserve"> </w:t>
      </w:r>
      <w:r w:rsidR="00FC3828" w:rsidRPr="00FC3828">
        <w:rPr>
          <w:rtl/>
        </w:rPr>
        <w:t>بجميع</w:t>
      </w:r>
      <w:r w:rsidR="002D1EB1">
        <w:rPr>
          <w:rtl/>
        </w:rPr>
        <w:t xml:space="preserve"> </w:t>
      </w:r>
      <w:r w:rsidR="00FC3828" w:rsidRPr="00FC3828">
        <w:rPr>
          <w:rtl/>
        </w:rPr>
        <w:t>أقطارها</w:t>
      </w:r>
      <w:r w:rsidR="001E0EBC">
        <w:rPr>
          <w:rFonts w:hint="cs"/>
          <w:rtl/>
        </w:rPr>
        <w:t>،</w:t>
      </w:r>
      <w:r w:rsidR="002D1EB1">
        <w:rPr>
          <w:rtl/>
        </w:rPr>
        <w:t xml:space="preserve"> </w:t>
      </w:r>
      <w:r w:rsidR="00FC3828" w:rsidRPr="00FC3828">
        <w:rPr>
          <w:rtl/>
        </w:rPr>
        <w:t>والأسلاك</w:t>
      </w:r>
      <w:r w:rsidR="001E0EBC">
        <w:rPr>
          <w:rFonts w:hint="cs"/>
          <w:rtl/>
        </w:rPr>
        <w:t>،</w:t>
      </w:r>
      <w:r w:rsidR="002D1EB1">
        <w:rPr>
          <w:rtl/>
        </w:rPr>
        <w:t xml:space="preserve"> </w:t>
      </w:r>
      <w:r w:rsidR="00FC3828" w:rsidRPr="00FC3828">
        <w:rPr>
          <w:rtl/>
        </w:rPr>
        <w:t>ومسحوق</w:t>
      </w:r>
      <w:r w:rsidR="002D1EB1">
        <w:rPr>
          <w:rtl/>
        </w:rPr>
        <w:t xml:space="preserve"> </w:t>
      </w:r>
      <w:r w:rsidR="00FC3828" w:rsidRPr="00FC3828">
        <w:rPr>
          <w:rtl/>
        </w:rPr>
        <w:t>اللحام</w:t>
      </w:r>
      <w:r w:rsidR="001E0EBC">
        <w:rPr>
          <w:rFonts w:hint="cs"/>
          <w:rtl/>
        </w:rPr>
        <w:t>،</w:t>
      </w:r>
      <w:r w:rsidR="002D1EB1">
        <w:rPr>
          <w:rtl/>
        </w:rPr>
        <w:t xml:space="preserve"> </w:t>
      </w:r>
      <w:r w:rsidR="00FC3828" w:rsidRPr="00FC3828">
        <w:rPr>
          <w:rtl/>
        </w:rPr>
        <w:t>والقفازات</w:t>
      </w:r>
      <w:r w:rsidR="002D1EB1">
        <w:rPr>
          <w:rtl/>
        </w:rPr>
        <w:t xml:space="preserve"> </w:t>
      </w:r>
      <w:r w:rsidR="00FC3828" w:rsidRPr="00FC3828">
        <w:rPr>
          <w:rtl/>
        </w:rPr>
        <w:t>ونظارات</w:t>
      </w:r>
      <w:r w:rsidR="002D1EB1">
        <w:rPr>
          <w:rtl/>
        </w:rPr>
        <w:t xml:space="preserve"> </w:t>
      </w:r>
      <w:r w:rsidR="00FC3828" w:rsidRPr="00FC3828">
        <w:rPr>
          <w:rtl/>
        </w:rPr>
        <w:t>السلامة.</w:t>
      </w:r>
    </w:p>
  </w:footnote>
  <w:footnote w:id="5">
    <w:p w14:paraId="1EEE9240" w14:textId="0AE841E9" w:rsidR="006E7953" w:rsidRPr="006E7953" w:rsidRDefault="006E7953" w:rsidP="006E79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بما</w:t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يشمل</w:t>
      </w:r>
      <w:r w:rsidR="00A77917" w:rsidRPr="00A77917">
        <w:rPr>
          <w:rtl/>
        </w:rPr>
        <w:t>،</w:t>
      </w:r>
      <w:r w:rsidR="002D1EB1">
        <w:rPr>
          <w:rtl/>
        </w:rPr>
        <w:t xml:space="preserve"> </w:t>
      </w:r>
      <w:r w:rsidR="00A77917" w:rsidRPr="00A77917">
        <w:rPr>
          <w:rtl/>
        </w:rPr>
        <w:t>في</w:t>
      </w:r>
      <w:r w:rsidR="002D1EB1">
        <w:rPr>
          <w:rtl/>
        </w:rPr>
        <w:t xml:space="preserve"> </w:t>
      </w:r>
      <w:r w:rsidR="00A77917" w:rsidRPr="00A77917">
        <w:rPr>
          <w:rtl/>
        </w:rPr>
        <w:t>جملة</w:t>
      </w:r>
      <w:r w:rsidR="002D1EB1">
        <w:rPr>
          <w:rtl/>
        </w:rPr>
        <w:t xml:space="preserve"> </w:t>
      </w:r>
      <w:r w:rsidR="00A77917" w:rsidRPr="00A77917">
        <w:rPr>
          <w:rtl/>
        </w:rPr>
        <w:t>أمور،</w:t>
      </w:r>
      <w:r w:rsidR="002D1EB1">
        <w:rPr>
          <w:rtl/>
        </w:rPr>
        <w:t xml:space="preserve"> </w:t>
      </w:r>
      <w:r w:rsidR="00A77917" w:rsidRPr="00A77917">
        <w:rPr>
          <w:rtl/>
        </w:rPr>
        <w:t>أجهزة</w:t>
      </w:r>
      <w:r w:rsidR="002D1EB1">
        <w:rPr>
          <w:rtl/>
        </w:rPr>
        <w:t xml:space="preserve"> </w:t>
      </w:r>
      <w:r w:rsidR="00A77917" w:rsidRPr="00A77917">
        <w:rPr>
          <w:rtl/>
        </w:rPr>
        <w:t>كشف</w:t>
      </w:r>
      <w:r w:rsidR="002D1EB1">
        <w:rPr>
          <w:rtl/>
        </w:rPr>
        <w:t xml:space="preserve"> </w:t>
      </w:r>
      <w:r w:rsidR="00A77917" w:rsidRPr="00A77917">
        <w:rPr>
          <w:rtl/>
        </w:rPr>
        <w:t>تسرب</w:t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المبردات</w:t>
      </w:r>
      <w:r w:rsidR="00A77917" w:rsidRPr="00A77917">
        <w:rPr>
          <w:rtl/>
        </w:rPr>
        <w:t>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ووحدات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الاسترداد،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ومضخات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التفريغ،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ومجموعات</w:t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ال</w:t>
      </w:r>
      <w:r w:rsidR="00A77917" w:rsidRPr="00A77917">
        <w:rPr>
          <w:rtl/>
        </w:rPr>
        <w:t>قياس</w:t>
      </w:r>
      <w:r w:rsidR="002D1EB1">
        <w:rPr>
          <w:rtl/>
        </w:rPr>
        <w:t xml:space="preserve"> </w:t>
      </w:r>
      <w:r w:rsidR="00A77917" w:rsidRPr="00A77917">
        <w:rPr>
          <w:rtl/>
        </w:rPr>
        <w:t>المشعب،</w:t>
      </w:r>
      <w:r w:rsidR="002D1EB1">
        <w:rPr>
          <w:rtl/>
        </w:rPr>
        <w:t xml:space="preserve"> </w:t>
      </w:r>
      <w:r w:rsidR="00A77917" w:rsidRPr="00A77917">
        <w:rPr>
          <w:rtl/>
        </w:rPr>
        <w:t>والموازين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الإلكترونية،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ومفاتيح</w:t>
      </w:r>
      <w:r w:rsidR="002D1EB1">
        <w:rPr>
          <w:rtl/>
        </w:rPr>
        <w:t xml:space="preserve"> </w:t>
      </w:r>
      <w:r w:rsidR="00A77917" w:rsidRPr="00A77917">
        <w:rPr>
          <w:rtl/>
        </w:rPr>
        <w:t>عزم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الدوران،</w:t>
      </w:r>
      <w:r w:rsidR="002D1EB1">
        <w:rPr>
          <w:rtl/>
        </w:rPr>
        <w:t xml:space="preserve"> </w:t>
      </w:r>
      <w:r w:rsidR="00A77917" w:rsidRPr="00A77917">
        <w:rPr>
          <w:rtl/>
        </w:rPr>
        <w:t>وأدوات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الحرق،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وقواطع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الأنابيب،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ومفاتيح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الخدمة،</w:t>
      </w:r>
      <w:r w:rsidR="002D1EB1">
        <w:rPr>
          <w:rtl/>
        </w:rPr>
        <w:t xml:space="preserve"> </w:t>
      </w:r>
      <w:r w:rsidR="00A77917" w:rsidRPr="00A77917">
        <w:rPr>
          <w:rtl/>
        </w:rPr>
        <w:t>وخراطيم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الخدمة،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ومقاييس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الحرارة،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ومقاييس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الضغط،</w:t>
      </w:r>
      <w:r w:rsidR="002D1EB1">
        <w:rPr>
          <w:rtl/>
        </w:rPr>
        <w:t xml:space="preserve"> </w:t>
      </w:r>
      <w:r w:rsidR="00A77917" w:rsidRPr="00A77917">
        <w:rPr>
          <w:rtl/>
        </w:rPr>
        <w:t>ومعرفات</w:t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المبردات</w:t>
      </w:r>
      <w:r w:rsidR="00A77917" w:rsidRPr="00A77917">
        <w:rPr>
          <w:rtl/>
        </w:rPr>
        <w:t>،</w:t>
      </w:r>
      <w:r w:rsidR="002D1EB1">
        <w:rPr>
          <w:rtl/>
        </w:rPr>
        <w:t xml:space="preserve"> </w:t>
      </w:r>
      <w:r w:rsidR="00A77917" w:rsidRPr="00A77917">
        <w:rPr>
          <w:rtl/>
        </w:rPr>
        <w:t>وأسطوانات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الاسترداد،</w:t>
      </w:r>
      <w:r w:rsidR="002D1EB1">
        <w:rPr>
          <w:rtl/>
        </w:rPr>
        <w:t xml:space="preserve"> </w:t>
      </w:r>
      <w:r w:rsidR="00A77917" w:rsidRPr="00A77917">
        <w:rPr>
          <w:rtl/>
        </w:rPr>
        <w:t>وأسطوانات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الشحن،</w:t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و</w:t>
      </w:r>
      <w:r w:rsidR="00A77917" w:rsidRPr="00A77917">
        <w:rPr>
          <w:rtl/>
        </w:rPr>
        <w:t>أكياس</w:t>
      </w:r>
      <w:r w:rsidR="002D1EB1">
        <w:rPr>
          <w:rtl/>
        </w:rPr>
        <w:t xml:space="preserve"> </w:t>
      </w:r>
      <w:r w:rsidR="00A77917" w:rsidRPr="00A77917">
        <w:rPr>
          <w:rtl/>
        </w:rPr>
        <w:t>استعادة</w:t>
      </w:r>
      <w:r w:rsidR="002D1EB1">
        <w:rPr>
          <w:rtl/>
        </w:rPr>
        <w:t xml:space="preserve"> </w:t>
      </w:r>
      <w:r w:rsidR="00A77917" w:rsidRPr="00A77917">
        <w:rPr>
          <w:rtl/>
        </w:rPr>
        <w:t>المبردات</w:t>
      </w:r>
      <w:r w:rsidR="002D1EB1">
        <w:rPr>
          <w:rtl/>
        </w:rPr>
        <w:t xml:space="preserve"> </w:t>
      </w:r>
      <w:r w:rsidR="00A77917" w:rsidRPr="00A77917">
        <w:rPr>
          <w:rtl/>
        </w:rPr>
        <w:t>وصناديق</w:t>
      </w:r>
      <w:r w:rsidR="002D1EB1">
        <w:rPr>
          <w:rtl/>
        </w:rPr>
        <w:t xml:space="preserve"> </w:t>
      </w:r>
      <w:r w:rsidR="00A77917" w:rsidRPr="00A77917">
        <w:rPr>
          <w:rtl/>
        </w:rPr>
        <w:t>الأدوات.</w:t>
      </w:r>
    </w:p>
  </w:footnote>
  <w:footnote w:id="6">
    <w:p w14:paraId="66916B2C" w14:textId="47A3D542" w:rsidR="0036184B" w:rsidRPr="0036184B" w:rsidRDefault="0036184B" w:rsidP="00A7791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D1EB1">
        <w:rPr>
          <w:rtl/>
        </w:rPr>
        <w:t xml:space="preserve"> </w:t>
      </w:r>
      <w:r w:rsidR="00A77917">
        <w:rPr>
          <w:rFonts w:hint="cs"/>
          <w:rtl/>
        </w:rPr>
        <w:t>المرجع</w:t>
      </w:r>
      <w:r w:rsidR="002D1EB1">
        <w:rPr>
          <w:rFonts w:hint="cs"/>
          <w:rtl/>
        </w:rPr>
        <w:t xml:space="preserve"> </w:t>
      </w:r>
      <w:r w:rsidR="00A77917">
        <w:rPr>
          <w:rFonts w:hint="cs"/>
          <w:rtl/>
        </w:rPr>
        <w:t>نفسه.</w:t>
      </w:r>
      <w:r w:rsidR="002D1EB1">
        <w:rPr>
          <w:rFonts w:hint="cs"/>
          <w:rtl/>
        </w:rPr>
        <w:t xml:space="preserve"> </w:t>
      </w:r>
    </w:p>
  </w:footnote>
  <w:footnote w:id="7">
    <w:p w14:paraId="262DE1C2" w14:textId="043E49A1" w:rsidR="008B6324" w:rsidRDefault="008B6324" w:rsidP="008B632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D1EB1">
        <w:rPr>
          <w:rtl/>
        </w:rPr>
        <w:t xml:space="preserve"> </w:t>
      </w:r>
      <w:r w:rsidR="00D825FC" w:rsidRPr="00D825FC">
        <w:rPr>
          <w:rtl/>
        </w:rPr>
        <w:t>تم</w:t>
      </w:r>
      <w:r w:rsidR="002D1EB1">
        <w:rPr>
          <w:rtl/>
        </w:rPr>
        <w:t xml:space="preserve"> </w:t>
      </w:r>
      <w:r w:rsidR="00D825FC" w:rsidRPr="00D825FC">
        <w:rPr>
          <w:rtl/>
        </w:rPr>
        <w:t>الإبلاغ</w:t>
      </w:r>
      <w:r w:rsidR="002D1EB1">
        <w:rPr>
          <w:rtl/>
        </w:rPr>
        <w:t xml:space="preserve"> </w:t>
      </w:r>
      <w:r w:rsidR="00D825FC" w:rsidRPr="00D825FC">
        <w:rPr>
          <w:rtl/>
        </w:rPr>
        <w:t>عن</w:t>
      </w:r>
      <w:r w:rsidR="002D1EB1">
        <w:rPr>
          <w:rtl/>
        </w:rPr>
        <w:t xml:space="preserve"> </w:t>
      </w:r>
      <w:r w:rsidR="00D825FC" w:rsidRPr="00D825FC">
        <w:t>IRQ/REF/57/INV/07</w:t>
      </w:r>
      <w:r w:rsidR="002D1EB1">
        <w:rPr>
          <w:rtl/>
        </w:rPr>
        <w:t xml:space="preserve"> </w:t>
      </w:r>
      <w:r w:rsidR="00D825FC">
        <w:rPr>
          <w:rFonts w:hint="cs"/>
          <w:rtl/>
        </w:rPr>
        <w:t>على</w:t>
      </w:r>
      <w:r w:rsidR="002D1EB1">
        <w:rPr>
          <w:rFonts w:hint="cs"/>
          <w:rtl/>
        </w:rPr>
        <w:t xml:space="preserve"> </w:t>
      </w:r>
      <w:r w:rsidR="00D825FC">
        <w:rPr>
          <w:rFonts w:hint="cs"/>
          <w:rtl/>
        </w:rPr>
        <w:t>أنه</w:t>
      </w:r>
      <w:r w:rsidR="002D1EB1">
        <w:rPr>
          <w:rFonts w:hint="cs"/>
          <w:rtl/>
        </w:rPr>
        <w:t xml:space="preserve"> </w:t>
      </w:r>
      <w:r w:rsidR="00D825FC">
        <w:rPr>
          <w:rFonts w:hint="cs"/>
          <w:rtl/>
        </w:rPr>
        <w:t>منجز؛</w:t>
      </w:r>
      <w:r w:rsidR="002D1EB1">
        <w:rPr>
          <w:rtl/>
        </w:rPr>
        <w:t xml:space="preserve"> </w:t>
      </w:r>
      <w:r w:rsidR="00D825FC">
        <w:rPr>
          <w:rFonts w:hint="cs"/>
          <w:rtl/>
        </w:rPr>
        <w:t>و</w:t>
      </w:r>
      <w:r w:rsidR="00D825FC" w:rsidRPr="00D825FC">
        <w:rPr>
          <w:rtl/>
        </w:rPr>
        <w:t>تم</w:t>
      </w:r>
      <w:r w:rsidR="002D1EB1">
        <w:rPr>
          <w:rtl/>
        </w:rPr>
        <w:t xml:space="preserve"> </w:t>
      </w:r>
      <w:r w:rsidR="00D825FC" w:rsidRPr="00D825FC">
        <w:rPr>
          <w:rtl/>
        </w:rPr>
        <w:t>الإبلاغ</w:t>
      </w:r>
      <w:r w:rsidR="002D1EB1">
        <w:rPr>
          <w:rtl/>
        </w:rPr>
        <w:t xml:space="preserve"> </w:t>
      </w:r>
      <w:r w:rsidR="00D825FC" w:rsidRPr="00D825FC">
        <w:rPr>
          <w:rtl/>
        </w:rPr>
        <w:t>عن</w:t>
      </w:r>
      <w:r w:rsidR="002D1EB1">
        <w:rPr>
          <w:rtl/>
        </w:rPr>
        <w:t xml:space="preserve"> </w:t>
      </w:r>
      <w:r w:rsidR="00D825FC" w:rsidRPr="00D825FC">
        <w:t>IRQ/PHA/58/INV/09</w:t>
      </w:r>
      <w:r w:rsidR="002D1EB1">
        <w:rPr>
          <w:rtl/>
        </w:rPr>
        <w:t xml:space="preserve"> </w:t>
      </w:r>
      <w:r w:rsidR="00D825FC">
        <w:rPr>
          <w:rFonts w:hint="cs"/>
          <w:rtl/>
        </w:rPr>
        <w:t>على</w:t>
      </w:r>
      <w:r w:rsidR="002D1EB1">
        <w:rPr>
          <w:rFonts w:hint="cs"/>
          <w:rtl/>
        </w:rPr>
        <w:t xml:space="preserve"> </w:t>
      </w:r>
      <w:r w:rsidR="00D825FC">
        <w:rPr>
          <w:rFonts w:hint="cs"/>
          <w:rtl/>
        </w:rPr>
        <w:t>أنه</w:t>
      </w:r>
      <w:r w:rsidR="002D1EB1">
        <w:rPr>
          <w:rFonts w:hint="cs"/>
          <w:rtl/>
        </w:rPr>
        <w:t xml:space="preserve"> </w:t>
      </w:r>
      <w:r w:rsidR="00D825FC">
        <w:rPr>
          <w:rFonts w:hint="cs"/>
          <w:rtl/>
        </w:rPr>
        <w:t>مستكمل.</w:t>
      </w:r>
    </w:p>
  </w:footnote>
  <w:footnote w:id="8">
    <w:p w14:paraId="20FFCA23" w14:textId="14C186B5" w:rsidR="002027E9" w:rsidRDefault="002027E9" w:rsidP="00FE7B61">
      <w:pPr>
        <w:pStyle w:val="FootnoteText"/>
        <w:bidi/>
        <w:rPr>
          <w:rtl/>
          <w:lang w:bidi="ar-SA"/>
        </w:rPr>
      </w:pPr>
      <w:r w:rsidRPr="00BE2E67">
        <w:rPr>
          <w:rStyle w:val="FootnoteReference"/>
        </w:rPr>
        <w:footnoteRef/>
      </w:r>
      <w:r w:rsidR="002D1EB1">
        <w:rPr>
          <w:rtl/>
        </w:rPr>
        <w:t xml:space="preserve"> </w:t>
      </w:r>
      <w:r w:rsidR="00E270A8" w:rsidRPr="00BE2E67">
        <w:rPr>
          <w:rFonts w:hint="cs"/>
          <w:rtl/>
        </w:rPr>
        <w:t>يشمل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ذلك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وزارة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التجارة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والصناعة،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ودائرتي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الجمارك</w:t>
      </w:r>
      <w:r w:rsidR="002D1EB1">
        <w:rPr>
          <w:rFonts w:hint="cs"/>
          <w:rtl/>
        </w:rPr>
        <w:t xml:space="preserve"> </w:t>
      </w:r>
      <w:r w:rsidR="00E270A8" w:rsidRPr="00BE2E67">
        <w:rPr>
          <w:rFonts w:hint="cs"/>
          <w:rtl/>
        </w:rPr>
        <w:t>والمعايير.</w:t>
      </w:r>
      <w:r w:rsidR="002D1EB1">
        <w:rPr>
          <w:rFonts w:hint="cs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BFF70" w14:textId="49981232" w:rsidR="007D5DA3" w:rsidRPr="004E181B" w:rsidRDefault="007D5DA3" w:rsidP="007D5DA3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 w:rsidR="002D1EB1">
      <w:rPr>
        <w:rFonts w:asciiTheme="majorBidi" w:hAnsiTheme="majorBidi" w:cstheme="majorBidi"/>
        <w:szCs w:val="24"/>
      </w:rPr>
      <w:t>UNEP/OzL.Pro/ExCom/95/59</w:t>
    </w:r>
    <w:r w:rsidRPr="004E181B">
      <w:rPr>
        <w:rFonts w:asciiTheme="majorBidi" w:hAnsiTheme="majorBidi" w:cstheme="majorBidi"/>
        <w:szCs w:val="24"/>
      </w:rPr>
      <w:fldChar w:fldCharType="end"/>
    </w:r>
  </w:p>
  <w:p w14:paraId="432409F3" w14:textId="77777777" w:rsidR="00147B18" w:rsidRDefault="00147B18" w:rsidP="00064AE2">
    <w:pPr>
      <w:pStyle w:val="Header"/>
    </w:pPr>
  </w:p>
  <w:p w14:paraId="7BABC140" w14:textId="77777777" w:rsidR="00EB41D8" w:rsidRPr="00064AE2" w:rsidRDefault="00EB41D8" w:rsidP="00064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5F7EE" w14:textId="77777777" w:rsidR="00C73435" w:rsidRDefault="00C73435" w:rsidP="00C73435">
    <w:pPr>
      <w:jc w:val="left"/>
    </w:pPr>
    <w:fldSimple w:instr=" DOCPROPERTY &quot;Document number&quot;  \* MERGEFORMAT ">
      <w:r>
        <w:t>UNEP/OzL.Pro/ExCom/95/59</w:t>
      </w:r>
    </w:fldSimple>
  </w:p>
  <w:p w14:paraId="2E9736F5" w14:textId="77777777" w:rsidR="00C73435" w:rsidRDefault="00C73435" w:rsidP="00C73435">
    <w:pPr>
      <w:pStyle w:val="Header"/>
      <w:bidi/>
      <w:rPr>
        <w:rtl/>
        <w:lang w:bidi="ar-SA"/>
      </w:rPr>
    </w:pPr>
  </w:p>
  <w:p w14:paraId="41FF9F2D" w14:textId="77777777" w:rsidR="00C73435" w:rsidRDefault="00C73435" w:rsidP="00C73435">
    <w:pPr>
      <w:pStyle w:val="Header"/>
      <w:bidi/>
      <w:rPr>
        <w:rtl/>
        <w:lang w:bidi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49CEB" w14:textId="77777777" w:rsidR="00C73435" w:rsidRDefault="00C73435" w:rsidP="00C73435">
    <w:pPr>
      <w:pStyle w:val="Header"/>
      <w:bidi/>
      <w:rPr>
        <w:rtl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54C6A1E"/>
    <w:multiLevelType w:val="hybridMultilevel"/>
    <w:tmpl w:val="E30E5032"/>
    <w:lvl w:ilvl="0" w:tplc="BDDE7B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BFF"/>
    <w:multiLevelType w:val="hybridMultilevel"/>
    <w:tmpl w:val="C4A69C48"/>
    <w:lvl w:ilvl="0" w:tplc="D58AA7D6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B1B85"/>
    <w:multiLevelType w:val="hybridMultilevel"/>
    <w:tmpl w:val="E42C2A1E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059EA"/>
    <w:multiLevelType w:val="hybridMultilevel"/>
    <w:tmpl w:val="DF0C89C0"/>
    <w:lvl w:ilvl="0" w:tplc="2438FF4E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A85992"/>
    <w:multiLevelType w:val="hybridMultilevel"/>
    <w:tmpl w:val="212610A8"/>
    <w:lvl w:ilvl="0" w:tplc="610C664A">
      <w:start w:val="1"/>
      <w:numFmt w:val="arabicAlpha"/>
      <w:lvlText w:val="(%1)"/>
      <w:lvlJc w:val="left"/>
      <w:pPr>
        <w:ind w:left="720" w:hanging="360"/>
      </w:pPr>
      <w:rPr>
        <w:rFonts w:hint="default"/>
        <w:lang w:bidi="ar-L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0501823"/>
    <w:multiLevelType w:val="hybridMultilevel"/>
    <w:tmpl w:val="5CE8862A"/>
    <w:lvl w:ilvl="0" w:tplc="A76AFCA8">
      <w:start w:val="480"/>
      <w:numFmt w:val="bullet"/>
      <w:lvlText w:val="•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9" w15:restartNumberingAfterBreak="0">
    <w:nsid w:val="3CAE2D77"/>
    <w:multiLevelType w:val="hybridMultilevel"/>
    <w:tmpl w:val="C21AD420"/>
    <w:lvl w:ilvl="0" w:tplc="531A9ABE">
      <w:start w:val="17"/>
      <w:numFmt w:val="decimal"/>
      <w:lvlText w:val="%1-"/>
      <w:lvlJc w:val="left"/>
      <w:pPr>
        <w:ind w:left="724" w:hanging="360"/>
      </w:pPr>
      <w:rPr>
        <w:rFonts w:hint="default"/>
        <w:b/>
        <w:bCs/>
        <w:i w:val="0"/>
        <w:iCs w:val="0"/>
        <w:sz w:val="26"/>
        <w:szCs w:val="26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905CC"/>
    <w:multiLevelType w:val="hybridMultilevel"/>
    <w:tmpl w:val="2BE438AC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772F8"/>
    <w:multiLevelType w:val="hybridMultilevel"/>
    <w:tmpl w:val="402AD874"/>
    <w:lvl w:ilvl="0" w:tplc="2CA62562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4D396D"/>
    <w:multiLevelType w:val="hybridMultilevel"/>
    <w:tmpl w:val="4E72F6F6"/>
    <w:lvl w:ilvl="0" w:tplc="B9E877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8377D8B"/>
    <w:multiLevelType w:val="hybridMultilevel"/>
    <w:tmpl w:val="1486AE30"/>
    <w:lvl w:ilvl="0" w:tplc="D58AA7D6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4E271F"/>
    <w:multiLevelType w:val="hybridMultilevel"/>
    <w:tmpl w:val="4E72F6F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E82D67"/>
    <w:multiLevelType w:val="hybridMultilevel"/>
    <w:tmpl w:val="2BE438AC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BB0F5D"/>
    <w:multiLevelType w:val="hybridMultilevel"/>
    <w:tmpl w:val="56A692DA"/>
    <w:lvl w:ilvl="0" w:tplc="1009000F">
      <w:start w:val="1"/>
      <w:numFmt w:val="decimal"/>
      <w:lvlText w:val="%1."/>
      <w:lvlJc w:val="left"/>
      <w:pPr>
        <w:ind w:left="724" w:hanging="360"/>
      </w:pPr>
      <w:rPr>
        <w:rFonts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7BE43CAB"/>
    <w:multiLevelType w:val="hybridMultilevel"/>
    <w:tmpl w:val="35D45F2C"/>
    <w:lvl w:ilvl="0" w:tplc="DD8E406E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1" w15:restartNumberingAfterBreak="0">
    <w:nsid w:val="7FB45ED1"/>
    <w:multiLevelType w:val="hybridMultilevel"/>
    <w:tmpl w:val="6BB43F48"/>
    <w:lvl w:ilvl="0" w:tplc="2C623454">
      <w:start w:val="1"/>
      <w:numFmt w:val="arabicAbjad"/>
      <w:lvlText w:val="(%1)"/>
      <w:lvlJc w:val="left"/>
      <w:pPr>
        <w:ind w:left="153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6"/>
  </w:num>
  <w:num w:numId="6" w16cid:durableId="1667854031">
    <w:abstractNumId w:val="12"/>
  </w:num>
  <w:num w:numId="7" w16cid:durableId="1318270324">
    <w:abstractNumId w:val="14"/>
  </w:num>
  <w:num w:numId="8" w16cid:durableId="2133593865">
    <w:abstractNumId w:val="20"/>
  </w:num>
  <w:num w:numId="9" w16cid:durableId="1935045211">
    <w:abstractNumId w:val="8"/>
  </w:num>
  <w:num w:numId="10" w16cid:durableId="2119831705">
    <w:abstractNumId w:val="18"/>
  </w:num>
  <w:num w:numId="11" w16cid:durableId="299698897">
    <w:abstractNumId w:val="7"/>
  </w:num>
  <w:num w:numId="12" w16cid:durableId="1027482489">
    <w:abstractNumId w:val="2"/>
  </w:num>
  <w:num w:numId="13" w16cid:durableId="557135440">
    <w:abstractNumId w:val="15"/>
  </w:num>
  <w:num w:numId="14" w16cid:durableId="30804661">
    <w:abstractNumId w:val="11"/>
  </w:num>
  <w:num w:numId="15" w16cid:durableId="900750314">
    <w:abstractNumId w:val="4"/>
  </w:num>
  <w:num w:numId="16" w16cid:durableId="1860436672">
    <w:abstractNumId w:val="19"/>
  </w:num>
  <w:num w:numId="17" w16cid:durableId="2115972260">
    <w:abstractNumId w:val="9"/>
  </w:num>
  <w:num w:numId="18" w16cid:durableId="101389436">
    <w:abstractNumId w:val="21"/>
  </w:num>
  <w:num w:numId="19" w16cid:durableId="2046517347">
    <w:abstractNumId w:val="17"/>
  </w:num>
  <w:num w:numId="20" w16cid:durableId="1318612301">
    <w:abstractNumId w:val="1"/>
  </w:num>
  <w:num w:numId="21" w16cid:durableId="321353425">
    <w:abstractNumId w:val="10"/>
  </w:num>
  <w:num w:numId="22" w16cid:durableId="1975718099">
    <w:abstractNumId w:val="3"/>
  </w:num>
  <w:num w:numId="23" w16cid:durableId="1408578158">
    <w:abstractNumId w:val="13"/>
  </w:num>
  <w:num w:numId="24" w16cid:durableId="207303945">
    <w:abstractNumId w:val="16"/>
  </w:num>
  <w:num w:numId="25" w16cid:durableId="869412564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1E98"/>
    <w:rsid w:val="00010CFD"/>
    <w:rsid w:val="00011290"/>
    <w:rsid w:val="00011CDB"/>
    <w:rsid w:val="00013372"/>
    <w:rsid w:val="000147A9"/>
    <w:rsid w:val="00014A07"/>
    <w:rsid w:val="00016CE3"/>
    <w:rsid w:val="00017133"/>
    <w:rsid w:val="000176DB"/>
    <w:rsid w:val="00021014"/>
    <w:rsid w:val="00021B51"/>
    <w:rsid w:val="000244F4"/>
    <w:rsid w:val="00033D8E"/>
    <w:rsid w:val="00033DAB"/>
    <w:rsid w:val="00040073"/>
    <w:rsid w:val="000407A9"/>
    <w:rsid w:val="00041069"/>
    <w:rsid w:val="0004254A"/>
    <w:rsid w:val="00043568"/>
    <w:rsid w:val="00044F04"/>
    <w:rsid w:val="00045ECC"/>
    <w:rsid w:val="00050D39"/>
    <w:rsid w:val="000510DE"/>
    <w:rsid w:val="0005471B"/>
    <w:rsid w:val="00054F85"/>
    <w:rsid w:val="000564B2"/>
    <w:rsid w:val="0006027C"/>
    <w:rsid w:val="000602E0"/>
    <w:rsid w:val="00064AE2"/>
    <w:rsid w:val="00074847"/>
    <w:rsid w:val="00081FF5"/>
    <w:rsid w:val="000861FE"/>
    <w:rsid w:val="00086957"/>
    <w:rsid w:val="00086CA7"/>
    <w:rsid w:val="0009411E"/>
    <w:rsid w:val="00095233"/>
    <w:rsid w:val="000A1379"/>
    <w:rsid w:val="000A7B72"/>
    <w:rsid w:val="000B0224"/>
    <w:rsid w:val="000B0B7F"/>
    <w:rsid w:val="000B66FC"/>
    <w:rsid w:val="000C0907"/>
    <w:rsid w:val="000C2FE8"/>
    <w:rsid w:val="000C3A63"/>
    <w:rsid w:val="000C4015"/>
    <w:rsid w:val="000C640F"/>
    <w:rsid w:val="000D05FE"/>
    <w:rsid w:val="000D2DDB"/>
    <w:rsid w:val="000D7949"/>
    <w:rsid w:val="000E0DB3"/>
    <w:rsid w:val="000F3343"/>
    <w:rsid w:val="000F7BAB"/>
    <w:rsid w:val="0010089E"/>
    <w:rsid w:val="0010137F"/>
    <w:rsid w:val="0010508D"/>
    <w:rsid w:val="0010525C"/>
    <w:rsid w:val="001055CD"/>
    <w:rsid w:val="00105E74"/>
    <w:rsid w:val="00107FA8"/>
    <w:rsid w:val="00110710"/>
    <w:rsid w:val="0011352E"/>
    <w:rsid w:val="00113E9A"/>
    <w:rsid w:val="00116040"/>
    <w:rsid w:val="001178C7"/>
    <w:rsid w:val="00125D17"/>
    <w:rsid w:val="00126349"/>
    <w:rsid w:val="00131E87"/>
    <w:rsid w:val="00134BB8"/>
    <w:rsid w:val="001356CB"/>
    <w:rsid w:val="00141CAF"/>
    <w:rsid w:val="0014629D"/>
    <w:rsid w:val="00146397"/>
    <w:rsid w:val="001474EF"/>
    <w:rsid w:val="00147B18"/>
    <w:rsid w:val="00153828"/>
    <w:rsid w:val="00172F89"/>
    <w:rsid w:val="0018166A"/>
    <w:rsid w:val="00183594"/>
    <w:rsid w:val="00195513"/>
    <w:rsid w:val="001A584B"/>
    <w:rsid w:val="001A626D"/>
    <w:rsid w:val="001A7A91"/>
    <w:rsid w:val="001B3EAD"/>
    <w:rsid w:val="001B6405"/>
    <w:rsid w:val="001B6EC3"/>
    <w:rsid w:val="001C012B"/>
    <w:rsid w:val="001C11C5"/>
    <w:rsid w:val="001C2777"/>
    <w:rsid w:val="001C39E9"/>
    <w:rsid w:val="001C70EB"/>
    <w:rsid w:val="001C7155"/>
    <w:rsid w:val="001C7EFE"/>
    <w:rsid w:val="001D2B45"/>
    <w:rsid w:val="001D463C"/>
    <w:rsid w:val="001E0EBC"/>
    <w:rsid w:val="001E47B8"/>
    <w:rsid w:val="001F08F1"/>
    <w:rsid w:val="001F0FA5"/>
    <w:rsid w:val="001F16D9"/>
    <w:rsid w:val="001F32BA"/>
    <w:rsid w:val="002012CC"/>
    <w:rsid w:val="002027E9"/>
    <w:rsid w:val="002077FB"/>
    <w:rsid w:val="00211CF7"/>
    <w:rsid w:val="00220C89"/>
    <w:rsid w:val="00221570"/>
    <w:rsid w:val="00226ABC"/>
    <w:rsid w:val="002317CF"/>
    <w:rsid w:val="00233561"/>
    <w:rsid w:val="002407CA"/>
    <w:rsid w:val="00241F4B"/>
    <w:rsid w:val="002445E7"/>
    <w:rsid w:val="00255769"/>
    <w:rsid w:val="00260936"/>
    <w:rsid w:val="00266CD5"/>
    <w:rsid w:val="00266E93"/>
    <w:rsid w:val="00272270"/>
    <w:rsid w:val="00273A49"/>
    <w:rsid w:val="002823FB"/>
    <w:rsid w:val="00283001"/>
    <w:rsid w:val="00284381"/>
    <w:rsid w:val="00290D95"/>
    <w:rsid w:val="002A1F0B"/>
    <w:rsid w:val="002A2681"/>
    <w:rsid w:val="002A6EB1"/>
    <w:rsid w:val="002B1089"/>
    <w:rsid w:val="002B1DA8"/>
    <w:rsid w:val="002B3D37"/>
    <w:rsid w:val="002B4A7A"/>
    <w:rsid w:val="002B535E"/>
    <w:rsid w:val="002C26DF"/>
    <w:rsid w:val="002C5287"/>
    <w:rsid w:val="002D1DAE"/>
    <w:rsid w:val="002D1EB1"/>
    <w:rsid w:val="002E070E"/>
    <w:rsid w:val="002E5C4F"/>
    <w:rsid w:val="002E6A6F"/>
    <w:rsid w:val="002E6E8D"/>
    <w:rsid w:val="002E7EF7"/>
    <w:rsid w:val="002F2027"/>
    <w:rsid w:val="002F46B1"/>
    <w:rsid w:val="002F505F"/>
    <w:rsid w:val="002F6819"/>
    <w:rsid w:val="00301BBD"/>
    <w:rsid w:val="00301F66"/>
    <w:rsid w:val="0030574A"/>
    <w:rsid w:val="00306AAF"/>
    <w:rsid w:val="00310C72"/>
    <w:rsid w:val="00311C64"/>
    <w:rsid w:val="00311EA5"/>
    <w:rsid w:val="00316F6B"/>
    <w:rsid w:val="00320D45"/>
    <w:rsid w:val="003229CE"/>
    <w:rsid w:val="003233B2"/>
    <w:rsid w:val="00323D45"/>
    <w:rsid w:val="00324DB2"/>
    <w:rsid w:val="00325DFD"/>
    <w:rsid w:val="0034313D"/>
    <w:rsid w:val="003471C6"/>
    <w:rsid w:val="00347428"/>
    <w:rsid w:val="0035441C"/>
    <w:rsid w:val="003578A0"/>
    <w:rsid w:val="0036184B"/>
    <w:rsid w:val="00361AB4"/>
    <w:rsid w:val="00366D58"/>
    <w:rsid w:val="0037110A"/>
    <w:rsid w:val="00371BBC"/>
    <w:rsid w:val="00373CD5"/>
    <w:rsid w:val="00376CC8"/>
    <w:rsid w:val="00376F0F"/>
    <w:rsid w:val="00377031"/>
    <w:rsid w:val="00377624"/>
    <w:rsid w:val="00377B44"/>
    <w:rsid w:val="00377C17"/>
    <w:rsid w:val="00386543"/>
    <w:rsid w:val="00396EB3"/>
    <w:rsid w:val="003A2AC4"/>
    <w:rsid w:val="003B1ED4"/>
    <w:rsid w:val="003B6790"/>
    <w:rsid w:val="003C2739"/>
    <w:rsid w:val="003C2F47"/>
    <w:rsid w:val="003C65F0"/>
    <w:rsid w:val="003C7EAB"/>
    <w:rsid w:val="003D09EB"/>
    <w:rsid w:val="003D7778"/>
    <w:rsid w:val="003E3A4E"/>
    <w:rsid w:val="003E60BD"/>
    <w:rsid w:val="003E6DB2"/>
    <w:rsid w:val="003F2852"/>
    <w:rsid w:val="003F2F56"/>
    <w:rsid w:val="003F388A"/>
    <w:rsid w:val="003F451E"/>
    <w:rsid w:val="003F494D"/>
    <w:rsid w:val="00400058"/>
    <w:rsid w:val="004019FF"/>
    <w:rsid w:val="004023B1"/>
    <w:rsid w:val="0040352C"/>
    <w:rsid w:val="00407924"/>
    <w:rsid w:val="0041175A"/>
    <w:rsid w:val="00413ABF"/>
    <w:rsid w:val="00413BF4"/>
    <w:rsid w:val="00413EBF"/>
    <w:rsid w:val="00414511"/>
    <w:rsid w:val="00416AD7"/>
    <w:rsid w:val="00416BE2"/>
    <w:rsid w:val="00420703"/>
    <w:rsid w:val="004243FB"/>
    <w:rsid w:val="004339E1"/>
    <w:rsid w:val="00436ED4"/>
    <w:rsid w:val="00440AD3"/>
    <w:rsid w:val="00446DF1"/>
    <w:rsid w:val="00447760"/>
    <w:rsid w:val="00453225"/>
    <w:rsid w:val="004544E2"/>
    <w:rsid w:val="004558FA"/>
    <w:rsid w:val="00456EA8"/>
    <w:rsid w:val="00461033"/>
    <w:rsid w:val="0046538E"/>
    <w:rsid w:val="004725BC"/>
    <w:rsid w:val="0047330A"/>
    <w:rsid w:val="0047404B"/>
    <w:rsid w:val="00474960"/>
    <w:rsid w:val="00475107"/>
    <w:rsid w:val="00481F4D"/>
    <w:rsid w:val="00482432"/>
    <w:rsid w:val="00490CE7"/>
    <w:rsid w:val="004936B0"/>
    <w:rsid w:val="004953E6"/>
    <w:rsid w:val="004A576A"/>
    <w:rsid w:val="004B135A"/>
    <w:rsid w:val="004B1789"/>
    <w:rsid w:val="004B32B0"/>
    <w:rsid w:val="004B3AC9"/>
    <w:rsid w:val="004B3C66"/>
    <w:rsid w:val="004B4CD9"/>
    <w:rsid w:val="004B6BE6"/>
    <w:rsid w:val="004B79A5"/>
    <w:rsid w:val="004C2297"/>
    <w:rsid w:val="004C2399"/>
    <w:rsid w:val="004C2FAA"/>
    <w:rsid w:val="004C5A92"/>
    <w:rsid w:val="004C5B74"/>
    <w:rsid w:val="004C5EE9"/>
    <w:rsid w:val="004D09C4"/>
    <w:rsid w:val="004D1F46"/>
    <w:rsid w:val="004D3353"/>
    <w:rsid w:val="004D73A5"/>
    <w:rsid w:val="004E367F"/>
    <w:rsid w:val="004E399B"/>
    <w:rsid w:val="004E60D8"/>
    <w:rsid w:val="004F232E"/>
    <w:rsid w:val="004F2771"/>
    <w:rsid w:val="004F3D7A"/>
    <w:rsid w:val="004F4C34"/>
    <w:rsid w:val="004F7F33"/>
    <w:rsid w:val="00500EFD"/>
    <w:rsid w:val="005053F0"/>
    <w:rsid w:val="00505A57"/>
    <w:rsid w:val="005061CE"/>
    <w:rsid w:val="0051012D"/>
    <w:rsid w:val="00513335"/>
    <w:rsid w:val="005166FE"/>
    <w:rsid w:val="005225BE"/>
    <w:rsid w:val="0053096E"/>
    <w:rsid w:val="00530B6D"/>
    <w:rsid w:val="0053351F"/>
    <w:rsid w:val="005354EC"/>
    <w:rsid w:val="0054573A"/>
    <w:rsid w:val="005604B5"/>
    <w:rsid w:val="005623EA"/>
    <w:rsid w:val="005652C6"/>
    <w:rsid w:val="00566B3E"/>
    <w:rsid w:val="005722B8"/>
    <w:rsid w:val="00575520"/>
    <w:rsid w:val="0058789E"/>
    <w:rsid w:val="00587EAC"/>
    <w:rsid w:val="0059204D"/>
    <w:rsid w:val="005944FD"/>
    <w:rsid w:val="00596650"/>
    <w:rsid w:val="005A0A2B"/>
    <w:rsid w:val="005A4980"/>
    <w:rsid w:val="005B65DF"/>
    <w:rsid w:val="005B7CF7"/>
    <w:rsid w:val="005C22DB"/>
    <w:rsid w:val="005C3192"/>
    <w:rsid w:val="005C7D4A"/>
    <w:rsid w:val="005D0B94"/>
    <w:rsid w:val="005D2C7C"/>
    <w:rsid w:val="005D3045"/>
    <w:rsid w:val="005D39A6"/>
    <w:rsid w:val="005D4B47"/>
    <w:rsid w:val="005E312A"/>
    <w:rsid w:val="005E5BAB"/>
    <w:rsid w:val="005F10AC"/>
    <w:rsid w:val="005F40B9"/>
    <w:rsid w:val="00604096"/>
    <w:rsid w:val="00612034"/>
    <w:rsid w:val="00624AEF"/>
    <w:rsid w:val="006409D8"/>
    <w:rsid w:val="00640F44"/>
    <w:rsid w:val="006533D2"/>
    <w:rsid w:val="0065672D"/>
    <w:rsid w:val="00662A73"/>
    <w:rsid w:val="00663F19"/>
    <w:rsid w:val="006648D2"/>
    <w:rsid w:val="006673F1"/>
    <w:rsid w:val="0067017A"/>
    <w:rsid w:val="0067139D"/>
    <w:rsid w:val="0067290F"/>
    <w:rsid w:val="006733F0"/>
    <w:rsid w:val="00676BD7"/>
    <w:rsid w:val="00680D45"/>
    <w:rsid w:val="00681AC3"/>
    <w:rsid w:val="00682DCD"/>
    <w:rsid w:val="006855C3"/>
    <w:rsid w:val="006876E7"/>
    <w:rsid w:val="00697F8C"/>
    <w:rsid w:val="006A1778"/>
    <w:rsid w:val="006A270A"/>
    <w:rsid w:val="006B2AF9"/>
    <w:rsid w:val="006B6080"/>
    <w:rsid w:val="006C391E"/>
    <w:rsid w:val="006C4993"/>
    <w:rsid w:val="006D70D1"/>
    <w:rsid w:val="006E408C"/>
    <w:rsid w:val="006E4B89"/>
    <w:rsid w:val="006E569E"/>
    <w:rsid w:val="006E7953"/>
    <w:rsid w:val="006F2A2C"/>
    <w:rsid w:val="006F31B9"/>
    <w:rsid w:val="006F57A5"/>
    <w:rsid w:val="007022FB"/>
    <w:rsid w:val="00702662"/>
    <w:rsid w:val="00703856"/>
    <w:rsid w:val="007072F4"/>
    <w:rsid w:val="007230A7"/>
    <w:rsid w:val="00723CCC"/>
    <w:rsid w:val="007319A3"/>
    <w:rsid w:val="00737DB9"/>
    <w:rsid w:val="007406D3"/>
    <w:rsid w:val="0074137B"/>
    <w:rsid w:val="007465BC"/>
    <w:rsid w:val="00750C8C"/>
    <w:rsid w:val="007513FC"/>
    <w:rsid w:val="007641B9"/>
    <w:rsid w:val="00765EA6"/>
    <w:rsid w:val="00767EFF"/>
    <w:rsid w:val="0077220A"/>
    <w:rsid w:val="00774F4B"/>
    <w:rsid w:val="007753CD"/>
    <w:rsid w:val="007820FF"/>
    <w:rsid w:val="00782DC2"/>
    <w:rsid w:val="00786721"/>
    <w:rsid w:val="00786775"/>
    <w:rsid w:val="00786F8E"/>
    <w:rsid w:val="00787187"/>
    <w:rsid w:val="00791A1A"/>
    <w:rsid w:val="0079275E"/>
    <w:rsid w:val="007974BE"/>
    <w:rsid w:val="007A1FFA"/>
    <w:rsid w:val="007A465E"/>
    <w:rsid w:val="007B09B0"/>
    <w:rsid w:val="007B0A34"/>
    <w:rsid w:val="007C16D9"/>
    <w:rsid w:val="007C2287"/>
    <w:rsid w:val="007C6EF9"/>
    <w:rsid w:val="007D141D"/>
    <w:rsid w:val="007D3AA9"/>
    <w:rsid w:val="007D4178"/>
    <w:rsid w:val="007D42E7"/>
    <w:rsid w:val="007D567C"/>
    <w:rsid w:val="007D5DA3"/>
    <w:rsid w:val="007E26F8"/>
    <w:rsid w:val="007E3363"/>
    <w:rsid w:val="007E591F"/>
    <w:rsid w:val="007E5D09"/>
    <w:rsid w:val="007F1041"/>
    <w:rsid w:val="007F4065"/>
    <w:rsid w:val="007F59BE"/>
    <w:rsid w:val="007F7D4F"/>
    <w:rsid w:val="007F7F0A"/>
    <w:rsid w:val="008000E0"/>
    <w:rsid w:val="00800651"/>
    <w:rsid w:val="008033D0"/>
    <w:rsid w:val="00803975"/>
    <w:rsid w:val="0080568E"/>
    <w:rsid w:val="00805B73"/>
    <w:rsid w:val="00807ECF"/>
    <w:rsid w:val="00817059"/>
    <w:rsid w:val="0082199E"/>
    <w:rsid w:val="008234DB"/>
    <w:rsid w:val="0082693A"/>
    <w:rsid w:val="00826A70"/>
    <w:rsid w:val="00832A7D"/>
    <w:rsid w:val="0083438E"/>
    <w:rsid w:val="00837C40"/>
    <w:rsid w:val="00850474"/>
    <w:rsid w:val="008531AF"/>
    <w:rsid w:val="00854A36"/>
    <w:rsid w:val="0086338B"/>
    <w:rsid w:val="00865508"/>
    <w:rsid w:val="00871BD3"/>
    <w:rsid w:val="00876A2C"/>
    <w:rsid w:val="00880FCE"/>
    <w:rsid w:val="00885865"/>
    <w:rsid w:val="00891289"/>
    <w:rsid w:val="00892FBE"/>
    <w:rsid w:val="0089327E"/>
    <w:rsid w:val="008A1ED5"/>
    <w:rsid w:val="008A25F6"/>
    <w:rsid w:val="008A3B95"/>
    <w:rsid w:val="008A4BA2"/>
    <w:rsid w:val="008A54D4"/>
    <w:rsid w:val="008B3A5A"/>
    <w:rsid w:val="008B6324"/>
    <w:rsid w:val="008B7465"/>
    <w:rsid w:val="008B7FD3"/>
    <w:rsid w:val="008C20A3"/>
    <w:rsid w:val="008C2A24"/>
    <w:rsid w:val="008C52A9"/>
    <w:rsid w:val="008C5FE0"/>
    <w:rsid w:val="008C7B42"/>
    <w:rsid w:val="008D0B93"/>
    <w:rsid w:val="008E0BF8"/>
    <w:rsid w:val="008E18C1"/>
    <w:rsid w:val="008E2901"/>
    <w:rsid w:val="008E2DA4"/>
    <w:rsid w:val="008E3649"/>
    <w:rsid w:val="008E376C"/>
    <w:rsid w:val="008E3DF3"/>
    <w:rsid w:val="008E3F78"/>
    <w:rsid w:val="008E7A0C"/>
    <w:rsid w:val="008F2036"/>
    <w:rsid w:val="008F5DA0"/>
    <w:rsid w:val="008F67BB"/>
    <w:rsid w:val="00907AB2"/>
    <w:rsid w:val="0091193D"/>
    <w:rsid w:val="00914C27"/>
    <w:rsid w:val="00915C77"/>
    <w:rsid w:val="00926A21"/>
    <w:rsid w:val="00943A1C"/>
    <w:rsid w:val="0094570E"/>
    <w:rsid w:val="009470A9"/>
    <w:rsid w:val="0095278D"/>
    <w:rsid w:val="00960CC3"/>
    <w:rsid w:val="00960F25"/>
    <w:rsid w:val="00963846"/>
    <w:rsid w:val="0096770D"/>
    <w:rsid w:val="0097102E"/>
    <w:rsid w:val="00975967"/>
    <w:rsid w:val="00976E8A"/>
    <w:rsid w:val="00980C39"/>
    <w:rsid w:val="00981286"/>
    <w:rsid w:val="009822DD"/>
    <w:rsid w:val="00983FD1"/>
    <w:rsid w:val="00992375"/>
    <w:rsid w:val="00992514"/>
    <w:rsid w:val="00997C48"/>
    <w:rsid w:val="00997F01"/>
    <w:rsid w:val="009A53EF"/>
    <w:rsid w:val="009A63DB"/>
    <w:rsid w:val="009B6822"/>
    <w:rsid w:val="009B6950"/>
    <w:rsid w:val="009B6A0E"/>
    <w:rsid w:val="009C1806"/>
    <w:rsid w:val="009C46B2"/>
    <w:rsid w:val="009C5944"/>
    <w:rsid w:val="009C5DDE"/>
    <w:rsid w:val="009D0774"/>
    <w:rsid w:val="009D0F40"/>
    <w:rsid w:val="009D6034"/>
    <w:rsid w:val="009D6137"/>
    <w:rsid w:val="009E0755"/>
    <w:rsid w:val="009E1563"/>
    <w:rsid w:val="009E2498"/>
    <w:rsid w:val="009E475F"/>
    <w:rsid w:val="009E4971"/>
    <w:rsid w:val="009E5139"/>
    <w:rsid w:val="009F2C63"/>
    <w:rsid w:val="009F35C9"/>
    <w:rsid w:val="009F5A5C"/>
    <w:rsid w:val="009F6B67"/>
    <w:rsid w:val="00A02574"/>
    <w:rsid w:val="00A02C1A"/>
    <w:rsid w:val="00A03620"/>
    <w:rsid w:val="00A04D8F"/>
    <w:rsid w:val="00A052E0"/>
    <w:rsid w:val="00A15547"/>
    <w:rsid w:val="00A167BE"/>
    <w:rsid w:val="00A204E7"/>
    <w:rsid w:val="00A2164E"/>
    <w:rsid w:val="00A2457A"/>
    <w:rsid w:val="00A24AA6"/>
    <w:rsid w:val="00A25951"/>
    <w:rsid w:val="00A25E96"/>
    <w:rsid w:val="00A34C7A"/>
    <w:rsid w:val="00A40C1A"/>
    <w:rsid w:val="00A43BF3"/>
    <w:rsid w:val="00A43DE8"/>
    <w:rsid w:val="00A44778"/>
    <w:rsid w:val="00A464D1"/>
    <w:rsid w:val="00A507DA"/>
    <w:rsid w:val="00A50DB8"/>
    <w:rsid w:val="00A511C0"/>
    <w:rsid w:val="00A54BCA"/>
    <w:rsid w:val="00A56E59"/>
    <w:rsid w:val="00A5757F"/>
    <w:rsid w:val="00A64114"/>
    <w:rsid w:val="00A64BF9"/>
    <w:rsid w:val="00A71CE8"/>
    <w:rsid w:val="00A72EBB"/>
    <w:rsid w:val="00A755B6"/>
    <w:rsid w:val="00A76C1D"/>
    <w:rsid w:val="00A77274"/>
    <w:rsid w:val="00A77917"/>
    <w:rsid w:val="00A83375"/>
    <w:rsid w:val="00A855E5"/>
    <w:rsid w:val="00A908E6"/>
    <w:rsid w:val="00A91892"/>
    <w:rsid w:val="00A91F81"/>
    <w:rsid w:val="00A94664"/>
    <w:rsid w:val="00A94668"/>
    <w:rsid w:val="00AA1611"/>
    <w:rsid w:val="00AA583B"/>
    <w:rsid w:val="00AB1011"/>
    <w:rsid w:val="00AB4886"/>
    <w:rsid w:val="00AC54AC"/>
    <w:rsid w:val="00AC56FC"/>
    <w:rsid w:val="00AC5C76"/>
    <w:rsid w:val="00AC72CC"/>
    <w:rsid w:val="00AD3762"/>
    <w:rsid w:val="00AE19A4"/>
    <w:rsid w:val="00AE3EDA"/>
    <w:rsid w:val="00AE6394"/>
    <w:rsid w:val="00AF35C9"/>
    <w:rsid w:val="00AF38EC"/>
    <w:rsid w:val="00AF6FAE"/>
    <w:rsid w:val="00B01868"/>
    <w:rsid w:val="00B01ECA"/>
    <w:rsid w:val="00B05871"/>
    <w:rsid w:val="00B06A90"/>
    <w:rsid w:val="00B06B1C"/>
    <w:rsid w:val="00B10496"/>
    <w:rsid w:val="00B11DB6"/>
    <w:rsid w:val="00B1659F"/>
    <w:rsid w:val="00B16C6C"/>
    <w:rsid w:val="00B1731E"/>
    <w:rsid w:val="00B17F0D"/>
    <w:rsid w:val="00B30E2B"/>
    <w:rsid w:val="00B31B0A"/>
    <w:rsid w:val="00B3251F"/>
    <w:rsid w:val="00B32ADA"/>
    <w:rsid w:val="00B34B69"/>
    <w:rsid w:val="00B35575"/>
    <w:rsid w:val="00B355B2"/>
    <w:rsid w:val="00B36A9A"/>
    <w:rsid w:val="00B36BFA"/>
    <w:rsid w:val="00B37C0F"/>
    <w:rsid w:val="00B40E87"/>
    <w:rsid w:val="00B42342"/>
    <w:rsid w:val="00B46853"/>
    <w:rsid w:val="00B46AED"/>
    <w:rsid w:val="00B56F49"/>
    <w:rsid w:val="00B5710A"/>
    <w:rsid w:val="00B61192"/>
    <w:rsid w:val="00B63CDF"/>
    <w:rsid w:val="00B651E5"/>
    <w:rsid w:val="00B66010"/>
    <w:rsid w:val="00B664D9"/>
    <w:rsid w:val="00B67FDC"/>
    <w:rsid w:val="00B713B6"/>
    <w:rsid w:val="00B7227F"/>
    <w:rsid w:val="00B7273D"/>
    <w:rsid w:val="00B72BD5"/>
    <w:rsid w:val="00B74C7B"/>
    <w:rsid w:val="00B7736D"/>
    <w:rsid w:val="00B81E83"/>
    <w:rsid w:val="00B86E4A"/>
    <w:rsid w:val="00B87754"/>
    <w:rsid w:val="00B91841"/>
    <w:rsid w:val="00B92C00"/>
    <w:rsid w:val="00B93E4F"/>
    <w:rsid w:val="00B96E8A"/>
    <w:rsid w:val="00B975EE"/>
    <w:rsid w:val="00BA2F59"/>
    <w:rsid w:val="00BA7869"/>
    <w:rsid w:val="00BB2660"/>
    <w:rsid w:val="00BB7563"/>
    <w:rsid w:val="00BC03FC"/>
    <w:rsid w:val="00BC0698"/>
    <w:rsid w:val="00BC7D08"/>
    <w:rsid w:val="00BD082B"/>
    <w:rsid w:val="00BD4574"/>
    <w:rsid w:val="00BE2B96"/>
    <w:rsid w:val="00BE2E67"/>
    <w:rsid w:val="00BE4CD8"/>
    <w:rsid w:val="00BF1245"/>
    <w:rsid w:val="00C02247"/>
    <w:rsid w:val="00C0337B"/>
    <w:rsid w:val="00C10DB4"/>
    <w:rsid w:val="00C26493"/>
    <w:rsid w:val="00C26E7B"/>
    <w:rsid w:val="00C26EE6"/>
    <w:rsid w:val="00C27B58"/>
    <w:rsid w:val="00C3549A"/>
    <w:rsid w:val="00C40E1F"/>
    <w:rsid w:val="00C433B8"/>
    <w:rsid w:val="00C46562"/>
    <w:rsid w:val="00C50373"/>
    <w:rsid w:val="00C51AED"/>
    <w:rsid w:val="00C53354"/>
    <w:rsid w:val="00C53F14"/>
    <w:rsid w:val="00C5400A"/>
    <w:rsid w:val="00C55EF2"/>
    <w:rsid w:val="00C6105F"/>
    <w:rsid w:val="00C6146E"/>
    <w:rsid w:val="00C61DC8"/>
    <w:rsid w:val="00C643E5"/>
    <w:rsid w:val="00C65F82"/>
    <w:rsid w:val="00C673D8"/>
    <w:rsid w:val="00C7160A"/>
    <w:rsid w:val="00C73435"/>
    <w:rsid w:val="00C74F5D"/>
    <w:rsid w:val="00C77696"/>
    <w:rsid w:val="00C7794D"/>
    <w:rsid w:val="00C84413"/>
    <w:rsid w:val="00C84E04"/>
    <w:rsid w:val="00C87F9A"/>
    <w:rsid w:val="00C90B6D"/>
    <w:rsid w:val="00C95BB6"/>
    <w:rsid w:val="00CA33BB"/>
    <w:rsid w:val="00CA757D"/>
    <w:rsid w:val="00CB1105"/>
    <w:rsid w:val="00CB415A"/>
    <w:rsid w:val="00CB493A"/>
    <w:rsid w:val="00CB66FA"/>
    <w:rsid w:val="00CB72E6"/>
    <w:rsid w:val="00CB7F5D"/>
    <w:rsid w:val="00CC0628"/>
    <w:rsid w:val="00CC29D1"/>
    <w:rsid w:val="00CC5B15"/>
    <w:rsid w:val="00CC5D90"/>
    <w:rsid w:val="00CC688C"/>
    <w:rsid w:val="00CC7716"/>
    <w:rsid w:val="00CD04FB"/>
    <w:rsid w:val="00CD3365"/>
    <w:rsid w:val="00CD3EF8"/>
    <w:rsid w:val="00CD769D"/>
    <w:rsid w:val="00CE2199"/>
    <w:rsid w:val="00CE2EC2"/>
    <w:rsid w:val="00CE36A0"/>
    <w:rsid w:val="00CE5213"/>
    <w:rsid w:val="00CE5F71"/>
    <w:rsid w:val="00CE7D27"/>
    <w:rsid w:val="00CF1475"/>
    <w:rsid w:val="00CF15FB"/>
    <w:rsid w:val="00CF24D1"/>
    <w:rsid w:val="00CF6A8F"/>
    <w:rsid w:val="00D006A9"/>
    <w:rsid w:val="00D0091C"/>
    <w:rsid w:val="00D038B6"/>
    <w:rsid w:val="00D06429"/>
    <w:rsid w:val="00D0662A"/>
    <w:rsid w:val="00D11A11"/>
    <w:rsid w:val="00D135C2"/>
    <w:rsid w:val="00D14BE5"/>
    <w:rsid w:val="00D16903"/>
    <w:rsid w:val="00D20B7C"/>
    <w:rsid w:val="00D21331"/>
    <w:rsid w:val="00D21BE4"/>
    <w:rsid w:val="00D30E52"/>
    <w:rsid w:val="00D33A61"/>
    <w:rsid w:val="00D34F4B"/>
    <w:rsid w:val="00D37AC4"/>
    <w:rsid w:val="00D45C4D"/>
    <w:rsid w:val="00D720AD"/>
    <w:rsid w:val="00D73028"/>
    <w:rsid w:val="00D81FC0"/>
    <w:rsid w:val="00D825FC"/>
    <w:rsid w:val="00D82832"/>
    <w:rsid w:val="00D908D0"/>
    <w:rsid w:val="00D90CF8"/>
    <w:rsid w:val="00D92082"/>
    <w:rsid w:val="00D94163"/>
    <w:rsid w:val="00D94E19"/>
    <w:rsid w:val="00D95837"/>
    <w:rsid w:val="00D9667F"/>
    <w:rsid w:val="00D97860"/>
    <w:rsid w:val="00DA1161"/>
    <w:rsid w:val="00DA1204"/>
    <w:rsid w:val="00DA1E86"/>
    <w:rsid w:val="00DA275E"/>
    <w:rsid w:val="00DA3BE1"/>
    <w:rsid w:val="00DA41D3"/>
    <w:rsid w:val="00DA443E"/>
    <w:rsid w:val="00DA4868"/>
    <w:rsid w:val="00DA7402"/>
    <w:rsid w:val="00DB09DC"/>
    <w:rsid w:val="00DB1CCA"/>
    <w:rsid w:val="00DB2DED"/>
    <w:rsid w:val="00DC359A"/>
    <w:rsid w:val="00DD05F6"/>
    <w:rsid w:val="00DD7126"/>
    <w:rsid w:val="00DE2AB9"/>
    <w:rsid w:val="00DF22DA"/>
    <w:rsid w:val="00DF34AE"/>
    <w:rsid w:val="00DF4B5C"/>
    <w:rsid w:val="00DF6981"/>
    <w:rsid w:val="00E01871"/>
    <w:rsid w:val="00E04CF7"/>
    <w:rsid w:val="00E1360E"/>
    <w:rsid w:val="00E14AFD"/>
    <w:rsid w:val="00E157F3"/>
    <w:rsid w:val="00E15A9E"/>
    <w:rsid w:val="00E165B4"/>
    <w:rsid w:val="00E178D5"/>
    <w:rsid w:val="00E22081"/>
    <w:rsid w:val="00E22A4E"/>
    <w:rsid w:val="00E2310A"/>
    <w:rsid w:val="00E270A8"/>
    <w:rsid w:val="00E324A0"/>
    <w:rsid w:val="00E34624"/>
    <w:rsid w:val="00E42098"/>
    <w:rsid w:val="00E46E81"/>
    <w:rsid w:val="00E543A2"/>
    <w:rsid w:val="00E558DF"/>
    <w:rsid w:val="00E57AE8"/>
    <w:rsid w:val="00E6114A"/>
    <w:rsid w:val="00E622C4"/>
    <w:rsid w:val="00E64144"/>
    <w:rsid w:val="00E67E2F"/>
    <w:rsid w:val="00E70BF5"/>
    <w:rsid w:val="00E7174A"/>
    <w:rsid w:val="00E74C77"/>
    <w:rsid w:val="00E76FA1"/>
    <w:rsid w:val="00E77678"/>
    <w:rsid w:val="00E77C41"/>
    <w:rsid w:val="00E86EBE"/>
    <w:rsid w:val="00E92133"/>
    <w:rsid w:val="00E92AD7"/>
    <w:rsid w:val="00E950EE"/>
    <w:rsid w:val="00EA507E"/>
    <w:rsid w:val="00EB03A8"/>
    <w:rsid w:val="00EB41D8"/>
    <w:rsid w:val="00EC0097"/>
    <w:rsid w:val="00EC108E"/>
    <w:rsid w:val="00EC4EE1"/>
    <w:rsid w:val="00EC51BB"/>
    <w:rsid w:val="00ED7BA8"/>
    <w:rsid w:val="00EE0860"/>
    <w:rsid w:val="00EE119D"/>
    <w:rsid w:val="00EE3E82"/>
    <w:rsid w:val="00EE7EF1"/>
    <w:rsid w:val="00EF03CC"/>
    <w:rsid w:val="00EF0EAB"/>
    <w:rsid w:val="00EF4F84"/>
    <w:rsid w:val="00EF566C"/>
    <w:rsid w:val="00F00EDA"/>
    <w:rsid w:val="00F01887"/>
    <w:rsid w:val="00F13A6F"/>
    <w:rsid w:val="00F13D47"/>
    <w:rsid w:val="00F24DC2"/>
    <w:rsid w:val="00F328F1"/>
    <w:rsid w:val="00F336C5"/>
    <w:rsid w:val="00F50C64"/>
    <w:rsid w:val="00F5150A"/>
    <w:rsid w:val="00F54D6D"/>
    <w:rsid w:val="00F610FE"/>
    <w:rsid w:val="00F61CB2"/>
    <w:rsid w:val="00F645FA"/>
    <w:rsid w:val="00F66DC2"/>
    <w:rsid w:val="00F67F6F"/>
    <w:rsid w:val="00F70830"/>
    <w:rsid w:val="00F70AAE"/>
    <w:rsid w:val="00F71101"/>
    <w:rsid w:val="00F74E1F"/>
    <w:rsid w:val="00F8077A"/>
    <w:rsid w:val="00F80E03"/>
    <w:rsid w:val="00F86372"/>
    <w:rsid w:val="00F93258"/>
    <w:rsid w:val="00FA1061"/>
    <w:rsid w:val="00FA18A5"/>
    <w:rsid w:val="00FA29DA"/>
    <w:rsid w:val="00FA4207"/>
    <w:rsid w:val="00FA500C"/>
    <w:rsid w:val="00FA6678"/>
    <w:rsid w:val="00FA7937"/>
    <w:rsid w:val="00FB3901"/>
    <w:rsid w:val="00FB6BC3"/>
    <w:rsid w:val="00FB79E4"/>
    <w:rsid w:val="00FC3828"/>
    <w:rsid w:val="00FC5940"/>
    <w:rsid w:val="00FD5F79"/>
    <w:rsid w:val="00FE2FC8"/>
    <w:rsid w:val="00FE443D"/>
    <w:rsid w:val="00FE7B61"/>
    <w:rsid w:val="00FF1A3A"/>
    <w:rsid w:val="00FF266D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L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LB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BD12970A-3AE9-4EDC-A4A6-81380BA7A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351</TotalTime>
  <Pages>14</Pages>
  <Words>4733</Words>
  <Characters>26981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منغوليا                                                                                  .</vt:lpstr>
    </vt:vector>
  </TitlesOfParts>
  <Company>UNMFS</Company>
  <LinksUpToDate>false</LinksUpToDate>
  <CharactersWithSpaces>31651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العراق</dc:title>
  <dc:creator>Sanaa Al SIOUFI</dc:creator>
  <cp:lastModifiedBy>Elias Sarkis</cp:lastModifiedBy>
  <cp:revision>171</cp:revision>
  <cp:lastPrinted>2024-04-30T16:50:00Z</cp:lastPrinted>
  <dcterms:created xsi:type="dcterms:W3CDTF">2024-11-19T09:40:00Z</dcterms:created>
  <dcterms:modified xsi:type="dcterms:W3CDTF">2024-11-22T21:34:00Z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UNEP/OzL.Pro/ExCom/95/59</vt:lpwstr>
  </property>
  <property fmtid="{D5CDD505-2E9C-101B-9397-08002B2CF9AE}" pid="3" name="Revision date">
    <vt:lpwstr>17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</Properties>
</file>