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CB0432" w:rsidRPr="009B0D30" w14:paraId="73936AF2" w14:textId="77777777" w:rsidTr="0004063D">
        <w:trPr>
          <w:trHeight w:val="720"/>
        </w:trPr>
        <w:tc>
          <w:tcPr>
            <w:tcW w:w="5467" w:type="dxa"/>
            <w:gridSpan w:val="2"/>
            <w:tcBorders>
              <w:bottom w:val="single" w:sz="18" w:space="0" w:color="auto"/>
            </w:tcBorders>
          </w:tcPr>
          <w:p w14:paraId="79DF1187" w14:textId="77777777" w:rsidR="00CB0432" w:rsidRPr="009B0D30" w:rsidRDefault="00CB0432" w:rsidP="000406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613" w:type="dxa"/>
            <w:tcBorders>
              <w:bottom w:val="single" w:sz="18" w:space="0" w:color="auto"/>
            </w:tcBorders>
          </w:tcPr>
          <w:p w14:paraId="7DB06804" w14:textId="77777777" w:rsidR="00CB0432" w:rsidRPr="009B0D30" w:rsidRDefault="00CB0432" w:rsidP="0004063D">
            <w:pPr>
              <w:jc w:val="right"/>
              <w:rPr>
                <w:sz w:val="52"/>
                <w:szCs w:val="52"/>
              </w:rPr>
            </w:pPr>
            <w:r w:rsidRPr="009B0D30">
              <w:rPr>
                <w:rFonts w:ascii="Univers Bold" w:hAnsi="Univers Bold"/>
                <w:b/>
                <w:sz w:val="72"/>
              </w:rPr>
              <w:t>EP</w:t>
            </w:r>
          </w:p>
        </w:tc>
      </w:tr>
      <w:tr w:rsidR="00CB0432" w:rsidRPr="009B0D30" w14:paraId="31004A8E" w14:textId="77777777" w:rsidTr="000406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14" w:type="dxa"/>
            <w:tcBorders>
              <w:top w:val="nil"/>
              <w:left w:val="nil"/>
              <w:bottom w:val="single" w:sz="36" w:space="0" w:color="auto"/>
              <w:right w:val="nil"/>
            </w:tcBorders>
          </w:tcPr>
          <w:p w14:paraId="797AABBD" w14:textId="77777777" w:rsidR="00CB0432" w:rsidRPr="009B0D30" w:rsidRDefault="00CB0432" w:rsidP="0004063D">
            <w:pPr>
              <w:spacing w:before="120"/>
              <w:ind w:left="-9"/>
            </w:pPr>
            <w:r w:rsidRPr="009B0D30">
              <w:rPr>
                <w:noProof/>
                <w:lang w:val="en-US" w:eastAsia="zh-CN"/>
              </w:rPr>
              <mc:AlternateContent>
                <mc:Choice Requires="wpg">
                  <w:drawing>
                    <wp:inline distT="0" distB="0" distL="0" distR="0" wp14:anchorId="6EC88649" wp14:editId="1DD48506">
                      <wp:extent cx="828963" cy="1575268"/>
                      <wp:effectExtent l="0" t="0" r="9525" b="6350"/>
                      <wp:docPr id="887019655" name="Group 887019655"/>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618487422" name="Picture 61848742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258326333" name="Picture 25832633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5C010E2F" id="Group 887019655"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FLgLz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1848742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">
                        <v:imagedata r:id="rId13" o:title="UNEP" croptop="-23f" cropbottom="47f" cropright="4f"/>
                        <o:lock v:ext="edit" aspectratio="f"/>
                      </v:shape>
                      <v:shape id="Picture 25832633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">
                        <v:imagedata r:id="rId14" o:title=""/>
                        <o:lock v:ext="edit" aspectratio="f"/>
                      </v:shape>
                      <w10:anchorlock/>
                    </v:group>
                  </w:pict>
                </mc:Fallback>
              </mc:AlternateContent>
            </w:r>
          </w:p>
        </w:tc>
        <w:tc>
          <w:tcPr>
            <w:tcW w:w="3453" w:type="dxa"/>
            <w:tcBorders>
              <w:top w:val="nil"/>
              <w:left w:val="nil"/>
              <w:bottom w:val="single" w:sz="36" w:space="0" w:color="auto"/>
              <w:right w:val="nil"/>
            </w:tcBorders>
          </w:tcPr>
          <w:p w14:paraId="721B6C2A" w14:textId="77777777" w:rsidR="00CB0432" w:rsidRPr="00271CCC" w:rsidRDefault="00CB0432" w:rsidP="000406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271CCC">
              <w:rPr>
                <w:rFonts w:ascii="Univers" w:hAnsi="Univers"/>
                <w:b/>
                <w:sz w:val="32"/>
                <w:szCs w:val="32"/>
              </w:rPr>
              <w:t>United Nations</w:t>
            </w:r>
          </w:p>
          <w:p w14:paraId="211186DD" w14:textId="77777777" w:rsidR="00CB0432" w:rsidRPr="00271CCC" w:rsidRDefault="00CB0432" w:rsidP="000406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386F8CA6" w14:textId="77777777" w:rsidR="00CB0432" w:rsidRPr="00271CCC" w:rsidRDefault="00CB0432" w:rsidP="000406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613" w:type="dxa"/>
            <w:tcBorders>
              <w:top w:val="nil"/>
              <w:left w:val="nil"/>
              <w:bottom w:val="single" w:sz="36" w:space="0" w:color="auto"/>
              <w:right w:val="nil"/>
            </w:tcBorders>
          </w:tcPr>
          <w:p w14:paraId="2A739745" w14:textId="77777777" w:rsidR="00CB0432" w:rsidRPr="009B0D30" w:rsidRDefault="00CB0432" w:rsidP="0004063D">
            <w:pPr>
              <w:spacing w:before="120"/>
            </w:pPr>
            <w:r w:rsidRPr="009B0D30">
              <w:t>Distr.</w:t>
            </w:r>
          </w:p>
          <w:p w14:paraId="2F7EF92D" w14:textId="77777777" w:rsidR="00CB0432" w:rsidRPr="009B0D30" w:rsidRDefault="00CB0432" w:rsidP="0004063D">
            <w:r w:rsidRPr="009B0D30">
              <w:t>GENERAL</w:t>
            </w:r>
          </w:p>
          <w:p w14:paraId="3529F549" w14:textId="77777777" w:rsidR="00CB0432" w:rsidRPr="009B0D30" w:rsidRDefault="00CB0432" w:rsidP="0004063D"/>
          <w:p w14:paraId="25B3C55E" w14:textId="77777777" w:rsidR="00CB0432" w:rsidRPr="009B0D30" w:rsidRDefault="00CB0432" w:rsidP="0004063D"/>
          <w:p w14:paraId="7CA76470" w14:textId="1E591A51" w:rsidR="00CB0432" w:rsidRPr="009B0D30" w:rsidRDefault="00225E20" w:rsidP="0004063D">
            <w:fldSimple w:instr=" DOCPROPERTY &quot;Document number&quot;  \* MERGEFORMAT ">
              <w:r>
                <w:t>UNEP/OzL.Pro/ExCom/98/25</w:t>
              </w:r>
            </w:fldSimple>
          </w:p>
          <w:p w14:paraId="3CC50CDB" w14:textId="5C84E279" w:rsidR="00CB0432" w:rsidRPr="009B0D30" w:rsidRDefault="00CB0432" w:rsidP="0004063D">
            <w:r w:rsidRPr="00D05CA1">
              <w:fldChar w:fldCharType="begin"/>
            </w:r>
            <w:r w:rsidRPr="00D05CA1">
              <w:instrText xml:space="preserve"> DOCPROPERTY "Revision date" \@ "d MMMM YYYY"  \* MERGEFORMAT </w:instrText>
            </w:r>
            <w:r w:rsidRPr="00D05CA1">
              <w:fldChar w:fldCharType="separate"/>
            </w:r>
            <w:r w:rsidR="00B24B9E">
              <w:t>22 May 2026</w:t>
            </w:r>
            <w:r w:rsidRPr="00D05CA1">
              <w:fldChar w:fldCharType="end"/>
            </w:r>
          </w:p>
          <w:p w14:paraId="6E8B0440" w14:textId="77777777" w:rsidR="00CB0432" w:rsidRPr="009B0D30" w:rsidRDefault="00CB0432" w:rsidP="0004063D">
            <w:pPr>
              <w:rPr>
                <w:caps/>
              </w:rPr>
            </w:pPr>
          </w:p>
          <w:p w14:paraId="662EEB28" w14:textId="77777777" w:rsidR="00CB0432" w:rsidRPr="009B0D30" w:rsidRDefault="00CB0432" w:rsidP="0004063D">
            <w:r w:rsidRPr="009B0D30">
              <w:t>ORIGINAL: ENGLISH</w:t>
            </w:r>
          </w:p>
        </w:tc>
      </w:tr>
    </w:tbl>
    <w:p w14:paraId="7338E813" w14:textId="77777777" w:rsidR="00CB0432" w:rsidRDefault="00CB0432" w:rsidP="00CB0432">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eighth</w:t>
      </w:r>
      <w:r w:rsidRPr="00E9339B">
        <w:t xml:space="preserve"> </w:t>
      </w:r>
      <w:r>
        <w:t>Meeting</w:t>
      </w:r>
    </w:p>
    <w:p w14:paraId="692C0D79" w14:textId="77777777" w:rsidR="00CB0432" w:rsidRDefault="00CB0432" w:rsidP="00CB0432">
      <w:pPr>
        <w:jc w:val="left"/>
      </w:pPr>
      <w:r>
        <w:t>Montreal, 22–26 June 2026</w:t>
      </w:r>
    </w:p>
    <w:p w14:paraId="5A0DBC70" w14:textId="6B520DA6" w:rsidR="00CB0432" w:rsidRDefault="00CB0432" w:rsidP="00CB0432">
      <w:pPr>
        <w:jc w:val="left"/>
      </w:pPr>
      <w:r>
        <w:t xml:space="preserve">Item </w:t>
      </w:r>
      <w:r w:rsidR="00D05CA1">
        <w:t>8</w:t>
      </w:r>
      <w:r w:rsidR="00FA55EF">
        <w:t>(d)</w:t>
      </w:r>
      <w:r>
        <w:t xml:space="preserve"> </w:t>
      </w:r>
      <w:r w:rsidRPr="00512BEF">
        <w:t>of the provisional agenda</w:t>
      </w:r>
      <w:r w:rsidRPr="00512BEF">
        <w:rPr>
          <w:rStyle w:val="FootnoteReference"/>
        </w:rPr>
        <w:footnoteReference w:id="1"/>
      </w:r>
    </w:p>
    <w:p w14:paraId="5C02FA97" w14:textId="77777777" w:rsidR="00CB0432" w:rsidRPr="009B0D30" w:rsidRDefault="00CB0432" w:rsidP="00CB0432">
      <w:pPr>
        <w:jc w:val="left"/>
      </w:pPr>
    </w:p>
    <w:p w14:paraId="79544DE4" w14:textId="77777777" w:rsidR="00CB0432" w:rsidRDefault="00CB0432" w:rsidP="00CB0432">
      <w:pPr>
        <w:pStyle w:val="Heading1"/>
        <w:numPr>
          <w:ilvl w:val="0"/>
          <w:numId w:val="0"/>
        </w:numPr>
        <w:spacing w:after="0"/>
      </w:pPr>
    </w:p>
    <w:p w14:paraId="7EDCD3DA" w14:textId="77777777" w:rsidR="00CB0432" w:rsidRPr="00DA764B" w:rsidRDefault="00CB0432" w:rsidP="00CB0432"/>
    <w:p w14:paraId="78B83C71" w14:textId="6B84217D" w:rsidR="00CB0432" w:rsidRPr="00996241" w:rsidRDefault="00CB0432" w:rsidP="00CB0432">
      <w:pPr>
        <w:jc w:val="center"/>
        <w:rPr>
          <w:b/>
        </w:rPr>
      </w:pPr>
      <w:r w:rsidRPr="00996241">
        <w:rPr>
          <w:b/>
        </w:rPr>
        <w:t>PROJECT PROPOSA</w:t>
      </w:r>
      <w:r>
        <w:rPr>
          <w:b/>
        </w:rPr>
        <w:t>L</w:t>
      </w:r>
      <w:r w:rsidRPr="001A5698">
        <w:rPr>
          <w:b/>
        </w:rPr>
        <w:t>:</w:t>
      </w:r>
      <w:r w:rsidRPr="00996241">
        <w:rPr>
          <w:b/>
        </w:rPr>
        <w:t xml:space="preserve"> </w:t>
      </w:r>
      <w:r w:rsidR="00770DB7" w:rsidRPr="00770DB7">
        <w:rPr>
          <w:b/>
        </w:rPr>
        <w:t>BHUTAN</w:t>
      </w:r>
    </w:p>
    <w:p w14:paraId="4EF3AAC5" w14:textId="77777777" w:rsidR="00CB0432" w:rsidRPr="00DA764B" w:rsidRDefault="00CB0432" w:rsidP="00CB0432"/>
    <w:p w14:paraId="74EB1ACF" w14:textId="77777777" w:rsidR="00CB0432" w:rsidRPr="00DA764B" w:rsidRDefault="00CB0432" w:rsidP="00CB0432"/>
    <w:p w14:paraId="7A706FD5" w14:textId="54C7B5CA" w:rsidR="00CB0432" w:rsidRDefault="00CB0432" w:rsidP="00CB0432">
      <w:pPr>
        <w:ind w:firstLine="720"/>
      </w:pPr>
      <w:r w:rsidRPr="00996241">
        <w:t>This document consists of the comments and recommendation of the Secretariat on the following project proposal</w:t>
      </w:r>
      <w:r w:rsidRPr="001E035A">
        <w:t>:</w:t>
      </w:r>
    </w:p>
    <w:p w14:paraId="6DE34BD6" w14:textId="77777777" w:rsidR="00CB0432" w:rsidRPr="00996241" w:rsidRDefault="00CB0432" w:rsidP="00CB0432">
      <w:pPr>
        <w:spacing w:before="240" w:after="240"/>
        <w:rPr>
          <w:u w:val="single"/>
        </w:rPr>
      </w:pPr>
      <w:r w:rsidRPr="00996241">
        <w:rPr>
          <w:u w:val="single"/>
        </w:rPr>
        <w:t>Phase-</w:t>
      </w:r>
      <w:r>
        <w:rPr>
          <w:u w:val="single"/>
        </w:rPr>
        <w:t>down</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1706"/>
        <w:gridCol w:w="2512"/>
      </w:tblGrid>
      <w:tr w:rsidR="00CB0432" w:rsidRPr="00EE5B08" w14:paraId="4FDEDD92" w14:textId="77777777" w:rsidTr="0004063D">
        <w:trPr>
          <w:trHeight w:val="601"/>
        </w:trPr>
        <w:tc>
          <w:tcPr>
            <w:tcW w:w="5240" w:type="dxa"/>
          </w:tcPr>
          <w:p w14:paraId="43E1349F" w14:textId="77777777" w:rsidR="00CB0432" w:rsidRPr="00EE5B08" w:rsidRDefault="00CB0432" w:rsidP="00253D78">
            <w:pPr>
              <w:pStyle w:val="ListParagraph"/>
              <w:numPr>
                <w:ilvl w:val="0"/>
                <w:numId w:val="6"/>
              </w:numPr>
              <w:ind w:left="604" w:hanging="714"/>
              <w:jc w:val="left"/>
              <w:rPr>
                <w:lang w:val="en-CA"/>
              </w:rPr>
            </w:pPr>
            <w:r>
              <w:rPr>
                <w:lang w:val="en-CA"/>
              </w:rPr>
              <w:t xml:space="preserve">Kigali </w:t>
            </w:r>
            <w:r w:rsidRPr="00EE5B08">
              <w:rPr>
                <w:lang w:val="en-CA"/>
              </w:rPr>
              <w:t xml:space="preserve">HFC </w:t>
            </w:r>
            <w:r>
              <w:rPr>
                <w:lang w:val="en-CA"/>
              </w:rPr>
              <w:t>implementation plan (</w:t>
            </w:r>
            <w:r w:rsidRPr="000D0F57">
              <w:rPr>
                <w:shd w:val="clear" w:color="auto" w:fill="FFFFFF" w:themeFill="background1"/>
                <w:lang w:val="en-CA"/>
              </w:rPr>
              <w:t xml:space="preserve">stage I, </w:t>
            </w:r>
            <w:r>
              <w:rPr>
                <w:shd w:val="clear" w:color="auto" w:fill="FFFFFF" w:themeFill="background1"/>
                <w:lang w:val="en-CA"/>
              </w:rPr>
              <w:t>first </w:t>
            </w:r>
            <w:r w:rsidRPr="000D0F57">
              <w:rPr>
                <w:shd w:val="clear" w:color="auto" w:fill="FFFFFF" w:themeFill="background1"/>
                <w:lang w:val="en-CA"/>
              </w:rPr>
              <w:t>tranche</w:t>
            </w:r>
            <w:r w:rsidRPr="00EE5B08">
              <w:rPr>
                <w:lang w:val="en-CA"/>
              </w:rPr>
              <w:t>)</w:t>
            </w:r>
          </w:p>
        </w:tc>
        <w:tc>
          <w:tcPr>
            <w:tcW w:w="1706" w:type="dxa"/>
          </w:tcPr>
          <w:p w14:paraId="31AC968C" w14:textId="62F1D5FC" w:rsidR="00CB0432" w:rsidRPr="009931F4" w:rsidRDefault="006F44A7" w:rsidP="0004063D">
            <w:pPr>
              <w:jc w:val="center"/>
            </w:pPr>
            <w:r w:rsidRPr="006F44A7">
              <w:t>UNEP</w:t>
            </w:r>
            <w:r w:rsidR="00CB0432" w:rsidRPr="00AA7506">
              <w:t xml:space="preserve"> and</w:t>
            </w:r>
            <w:r w:rsidR="00CB0432" w:rsidRPr="00A73363">
              <w:t xml:space="preserve"> </w:t>
            </w:r>
            <w:r w:rsidRPr="006F44A7">
              <w:t>UNDP</w:t>
            </w:r>
          </w:p>
        </w:tc>
        <w:tc>
          <w:tcPr>
            <w:tcW w:w="2512" w:type="dxa"/>
          </w:tcPr>
          <w:p w14:paraId="45184A15" w14:textId="77777777" w:rsidR="00CB0432" w:rsidRDefault="00CB0432" w:rsidP="0004063D">
            <w:pPr>
              <w:jc w:val="right"/>
              <w:rPr>
                <w:highlight w:val="cyan"/>
              </w:rPr>
            </w:pPr>
            <w:r w:rsidRPr="00A72097">
              <w:t>Individual consideration</w:t>
            </w:r>
          </w:p>
        </w:tc>
      </w:tr>
    </w:tbl>
    <w:p w14:paraId="33E710FE" w14:textId="77777777" w:rsidR="00CB0432" w:rsidRPr="000D0F57" w:rsidRDefault="00CB0432" w:rsidP="00CB0432">
      <w:pPr>
        <w:tabs>
          <w:tab w:val="left" w:pos="3892"/>
        </w:tabs>
        <w:jc w:val="left"/>
      </w:pPr>
      <w:r>
        <w:tab/>
      </w:r>
    </w:p>
    <w:p w14:paraId="4283A9C7" w14:textId="77777777" w:rsidR="00CB0432" w:rsidRDefault="00CB0432" w:rsidP="00CB0432"/>
    <w:p w14:paraId="50151866" w14:textId="77777777" w:rsidR="00CB0432" w:rsidRDefault="00CB0432" w:rsidP="00CB0432"/>
    <w:p w14:paraId="5455EA7A" w14:textId="77777777" w:rsidR="00CB0432" w:rsidRPr="000D0F57" w:rsidRDefault="00CB0432" w:rsidP="00CB0432"/>
    <w:p w14:paraId="7F1139F6" w14:textId="77777777" w:rsidR="00CB0432" w:rsidRPr="009B0D30" w:rsidRDefault="00CB0432" w:rsidP="00CB0432">
      <w:pPr>
        <w:pStyle w:val="StyleHeader4Para4Left0Firstline0"/>
        <w:widowControl/>
        <w:numPr>
          <w:ilvl w:val="0"/>
          <w:numId w:val="0"/>
        </w:numPr>
        <w:tabs>
          <w:tab w:val="clear" w:pos="2880"/>
          <w:tab w:val="clear" w:pos="5760"/>
        </w:tabs>
        <w:jc w:val="left"/>
        <w:rPr>
          <w:b/>
          <w:sz w:val="22"/>
        </w:rPr>
      </w:pPr>
      <w:r w:rsidRPr="009B0D30">
        <w:rPr>
          <w:b/>
          <w:sz w:val="22"/>
        </w:rPr>
        <w:br w:type="page"/>
      </w:r>
    </w:p>
    <w:p w14:paraId="639D9452" w14:textId="77777777" w:rsidR="00CB0432" w:rsidRPr="00DD285C" w:rsidRDefault="00CB0432" w:rsidP="00CB0432">
      <w:pPr>
        <w:spacing w:before="120" w:after="120"/>
        <w:jc w:val="center"/>
        <w:rPr>
          <w:b/>
        </w:rPr>
      </w:pPr>
      <w:r w:rsidRPr="00DD285C">
        <w:rPr>
          <w:b/>
        </w:rPr>
        <w:lastRenderedPageBreak/>
        <w:t>PROJECT EVALUATION SHEET – MULTI-YEAR PROJECTS</w:t>
      </w:r>
    </w:p>
    <w:p w14:paraId="2F500347" w14:textId="6463B083" w:rsidR="00CB0432" w:rsidRPr="00DD285C" w:rsidRDefault="00770DB7" w:rsidP="00CB0432">
      <w:pPr>
        <w:spacing w:after="200"/>
        <w:jc w:val="center"/>
        <w:rPr>
          <w:b/>
        </w:rPr>
      </w:pPr>
      <w:r w:rsidRPr="00770DB7">
        <w:rPr>
          <w:b/>
        </w:rPr>
        <w:t>Bhutan</w:t>
      </w:r>
    </w:p>
    <w:tbl>
      <w:tblPr>
        <w:tblStyle w:val="TableGrid"/>
        <w:tblW w:w="5360" w:type="pct"/>
        <w:jc w:val="center"/>
        <w:tblLayout w:type="fixed"/>
        <w:tblLook w:val="04A0" w:firstRow="1" w:lastRow="0" w:firstColumn="1" w:lastColumn="0" w:noHBand="0" w:noVBand="1"/>
      </w:tblPr>
      <w:tblGrid>
        <w:gridCol w:w="5011"/>
        <w:gridCol w:w="5012"/>
      </w:tblGrid>
      <w:tr w:rsidR="00CB0432" w:rsidRPr="00EB31E3" w14:paraId="66652490" w14:textId="77777777" w:rsidTr="0004063D">
        <w:trPr>
          <w:jc w:val="center"/>
        </w:trPr>
        <w:tc>
          <w:tcPr>
            <w:tcW w:w="2500" w:type="pct"/>
          </w:tcPr>
          <w:p w14:paraId="2B9A8D71" w14:textId="77777777" w:rsidR="00CB0432" w:rsidRPr="00996241" w:rsidRDefault="00CB0432" w:rsidP="0004063D">
            <w:pPr>
              <w:spacing w:before="20" w:after="20"/>
              <w:jc w:val="center"/>
              <w:rPr>
                <w:b/>
                <w:sz w:val="20"/>
              </w:rPr>
            </w:pPr>
            <w:r w:rsidRPr="00996241">
              <w:rPr>
                <w:b/>
                <w:sz w:val="20"/>
              </w:rPr>
              <w:t>PROJECT TITLE</w:t>
            </w:r>
          </w:p>
        </w:tc>
        <w:tc>
          <w:tcPr>
            <w:tcW w:w="2500" w:type="pct"/>
          </w:tcPr>
          <w:p w14:paraId="6330E8F0" w14:textId="77777777" w:rsidR="00CB0432" w:rsidRPr="00996241" w:rsidRDefault="00CB0432" w:rsidP="0004063D">
            <w:pPr>
              <w:spacing w:before="20" w:after="20"/>
              <w:jc w:val="center"/>
              <w:rPr>
                <w:b/>
                <w:sz w:val="20"/>
              </w:rPr>
            </w:pPr>
            <w:r w:rsidRPr="00996241">
              <w:rPr>
                <w:b/>
                <w:sz w:val="20"/>
              </w:rPr>
              <w:t>AGENCY</w:t>
            </w:r>
          </w:p>
        </w:tc>
      </w:tr>
      <w:tr w:rsidR="00CB0432" w:rsidRPr="00EB31E3" w14:paraId="42616FF7" w14:textId="77777777" w:rsidTr="0004063D">
        <w:trPr>
          <w:jc w:val="center"/>
        </w:trPr>
        <w:tc>
          <w:tcPr>
            <w:tcW w:w="2500" w:type="pct"/>
            <w:vAlign w:val="center"/>
          </w:tcPr>
          <w:p w14:paraId="51389F4C" w14:textId="77777777" w:rsidR="00CB0432" w:rsidRPr="009931F4" w:rsidRDefault="00CB0432" w:rsidP="0004063D">
            <w:pPr>
              <w:spacing w:before="20" w:after="20"/>
              <w:jc w:val="center"/>
              <w:rPr>
                <w:color w:val="000000" w:themeColor="text1"/>
                <w:sz w:val="20"/>
              </w:rPr>
            </w:pPr>
            <w:r>
              <w:rPr>
                <w:color w:val="000000" w:themeColor="text1"/>
                <w:sz w:val="20"/>
              </w:rPr>
              <w:t xml:space="preserve">Kigali </w:t>
            </w:r>
            <w:r w:rsidRPr="009931F4">
              <w:rPr>
                <w:color w:val="000000" w:themeColor="text1"/>
                <w:sz w:val="20"/>
              </w:rPr>
              <w:t xml:space="preserve">HFC </w:t>
            </w:r>
            <w:r>
              <w:rPr>
                <w:color w:val="000000" w:themeColor="text1"/>
                <w:sz w:val="20"/>
              </w:rPr>
              <w:t>implementation</w:t>
            </w:r>
            <w:r w:rsidRPr="009931F4">
              <w:rPr>
                <w:color w:val="000000" w:themeColor="text1"/>
                <w:sz w:val="20"/>
              </w:rPr>
              <w:t xml:space="preserve"> </w:t>
            </w:r>
            <w:r w:rsidRPr="00407D60">
              <w:rPr>
                <w:color w:val="000000" w:themeColor="text1"/>
                <w:sz w:val="20"/>
              </w:rPr>
              <w:t xml:space="preserve">plan (stage </w:t>
            </w:r>
            <w:r w:rsidRPr="000D0F57">
              <w:rPr>
                <w:color w:val="000000" w:themeColor="text1"/>
                <w:sz w:val="20"/>
              </w:rPr>
              <w:t>I</w:t>
            </w:r>
            <w:r w:rsidRPr="00407D60">
              <w:rPr>
                <w:color w:val="000000" w:themeColor="text1"/>
                <w:sz w:val="20"/>
              </w:rPr>
              <w:t>)</w:t>
            </w:r>
          </w:p>
        </w:tc>
        <w:tc>
          <w:tcPr>
            <w:tcW w:w="2500" w:type="pct"/>
            <w:vAlign w:val="center"/>
          </w:tcPr>
          <w:p w14:paraId="04441189" w14:textId="269FFA1C" w:rsidR="00CB0432" w:rsidRPr="00996241" w:rsidRDefault="006F44A7" w:rsidP="0004063D">
            <w:pPr>
              <w:spacing w:before="20" w:after="20"/>
              <w:jc w:val="center"/>
              <w:rPr>
                <w:color w:val="000000" w:themeColor="text1"/>
                <w:sz w:val="20"/>
              </w:rPr>
            </w:pPr>
            <w:r w:rsidRPr="006F44A7">
              <w:rPr>
                <w:color w:val="000000" w:themeColor="text1"/>
                <w:sz w:val="20"/>
              </w:rPr>
              <w:t>UNEP</w:t>
            </w:r>
            <w:r w:rsidR="00CB0432" w:rsidRPr="00996241">
              <w:rPr>
                <w:color w:val="000000" w:themeColor="text1"/>
                <w:sz w:val="20"/>
              </w:rPr>
              <w:t xml:space="preserve"> (lead), </w:t>
            </w:r>
            <w:r w:rsidRPr="006F44A7">
              <w:rPr>
                <w:color w:val="000000" w:themeColor="text1"/>
                <w:sz w:val="20"/>
              </w:rPr>
              <w:t>UNDP</w:t>
            </w:r>
          </w:p>
        </w:tc>
      </w:tr>
    </w:tbl>
    <w:p w14:paraId="2F111D3D" w14:textId="77777777" w:rsidR="00CB0432" w:rsidRPr="009455BC" w:rsidRDefault="00CB0432" w:rsidP="00CB0432">
      <w:pPr>
        <w:ind w:left="-284" w:right="-279"/>
        <w:jc w:val="center"/>
        <w:rPr>
          <w:sz w:val="12"/>
          <w:szCs w:val="12"/>
        </w:rPr>
      </w:pPr>
    </w:p>
    <w:tbl>
      <w:tblPr>
        <w:tblStyle w:val="TableGrid"/>
        <w:tblW w:w="5360" w:type="pct"/>
        <w:jc w:val="center"/>
        <w:tblLayout w:type="fixed"/>
        <w:tblLook w:val="04A0" w:firstRow="1" w:lastRow="0" w:firstColumn="1" w:lastColumn="0" w:noHBand="0" w:noVBand="1"/>
      </w:tblPr>
      <w:tblGrid>
        <w:gridCol w:w="3398"/>
        <w:gridCol w:w="2267"/>
        <w:gridCol w:w="2057"/>
        <w:gridCol w:w="2301"/>
      </w:tblGrid>
      <w:tr w:rsidR="00CB0432" w:rsidRPr="00996241" w14:paraId="2E23760D" w14:textId="77777777" w:rsidTr="0004063D">
        <w:trPr>
          <w:jc w:val="center"/>
        </w:trPr>
        <w:tc>
          <w:tcPr>
            <w:tcW w:w="1695" w:type="pct"/>
          </w:tcPr>
          <w:p w14:paraId="3E9B8414" w14:textId="77777777" w:rsidR="00CB0432" w:rsidRPr="00996241" w:rsidRDefault="00CB0432" w:rsidP="0004063D">
            <w:pPr>
              <w:spacing w:before="20" w:after="20"/>
              <w:rPr>
                <w:b/>
                <w:sz w:val="20"/>
              </w:rPr>
            </w:pPr>
            <w:r w:rsidRPr="00996241">
              <w:rPr>
                <w:b/>
                <w:sz w:val="20"/>
              </w:rPr>
              <w:t xml:space="preserve">ARTICLE 7 DATA (Annex </w:t>
            </w:r>
            <w:r>
              <w:rPr>
                <w:b/>
                <w:sz w:val="20"/>
              </w:rPr>
              <w:t>F</w:t>
            </w:r>
            <w:r w:rsidRPr="00996241">
              <w:rPr>
                <w:b/>
                <w:sz w:val="20"/>
              </w:rPr>
              <w:t>)</w:t>
            </w:r>
          </w:p>
        </w:tc>
        <w:tc>
          <w:tcPr>
            <w:tcW w:w="1131" w:type="pct"/>
          </w:tcPr>
          <w:p w14:paraId="6F26C1B7" w14:textId="04A3DB85" w:rsidR="00CB0432" w:rsidRPr="00996241" w:rsidRDefault="00CB0432" w:rsidP="0004063D">
            <w:pPr>
              <w:spacing w:before="20" w:after="20"/>
              <w:ind w:right="-247"/>
              <w:jc w:val="left"/>
              <w:rPr>
                <w:sz w:val="20"/>
              </w:rPr>
            </w:pPr>
            <w:r w:rsidRPr="00377CDA">
              <w:rPr>
                <w:b/>
                <w:bCs/>
                <w:sz w:val="20"/>
              </w:rPr>
              <w:t>Year:</w:t>
            </w:r>
            <w:r w:rsidRPr="00996241">
              <w:rPr>
                <w:sz w:val="20"/>
              </w:rPr>
              <w:t xml:space="preserve"> </w:t>
            </w:r>
            <w:r w:rsidRPr="00E0727A">
              <w:rPr>
                <w:b/>
                <w:bCs/>
                <w:color w:val="000000" w:themeColor="text1"/>
                <w:sz w:val="20"/>
              </w:rPr>
              <w:t>2024</w:t>
            </w:r>
          </w:p>
        </w:tc>
        <w:tc>
          <w:tcPr>
            <w:tcW w:w="1026" w:type="pct"/>
          </w:tcPr>
          <w:p w14:paraId="3CE26A23" w14:textId="02266CEC" w:rsidR="00CB0432" w:rsidRPr="00996241" w:rsidRDefault="00F615D3" w:rsidP="0004063D">
            <w:pPr>
              <w:spacing w:before="20" w:after="20"/>
              <w:ind w:left="-109"/>
              <w:jc w:val="right"/>
              <w:rPr>
                <w:sz w:val="20"/>
              </w:rPr>
            </w:pPr>
            <w:r>
              <w:rPr>
                <w:sz w:val="20"/>
              </w:rPr>
              <w:t xml:space="preserve">5.36 </w:t>
            </w:r>
            <w:r w:rsidR="00CB0432">
              <w:rPr>
                <w:sz w:val="20"/>
              </w:rPr>
              <w:t>mt</w:t>
            </w:r>
          </w:p>
        </w:tc>
        <w:tc>
          <w:tcPr>
            <w:tcW w:w="1148" w:type="pct"/>
          </w:tcPr>
          <w:p w14:paraId="550EA6D7" w14:textId="7CBC3C84" w:rsidR="00CB0432" w:rsidRPr="00996241" w:rsidRDefault="00F615D3" w:rsidP="0004063D">
            <w:pPr>
              <w:spacing w:before="20" w:after="20"/>
              <w:ind w:left="38" w:right="33"/>
              <w:jc w:val="right"/>
              <w:rPr>
                <w:sz w:val="20"/>
              </w:rPr>
            </w:pPr>
            <w:r>
              <w:rPr>
                <w:color w:val="000000" w:themeColor="text1"/>
                <w:sz w:val="20"/>
              </w:rPr>
              <w:t xml:space="preserve">6,391 </w:t>
            </w:r>
            <w:r w:rsidR="00CB0432">
              <w:rPr>
                <w:sz w:val="20"/>
              </w:rPr>
              <w:t>CO</w:t>
            </w:r>
            <w:r w:rsidR="00CB0432" w:rsidRPr="004F6489">
              <w:rPr>
                <w:sz w:val="20"/>
                <w:vertAlign w:val="subscript"/>
              </w:rPr>
              <w:t>2</w:t>
            </w:r>
            <w:r w:rsidR="00CB0432">
              <w:rPr>
                <w:sz w:val="20"/>
              </w:rPr>
              <w:t>-eq tonnes</w:t>
            </w:r>
          </w:p>
        </w:tc>
      </w:tr>
    </w:tbl>
    <w:p w14:paraId="21749270" w14:textId="77777777" w:rsidR="00CB0432" w:rsidRPr="009455BC" w:rsidRDefault="00CB0432" w:rsidP="00CB0432">
      <w:pPr>
        <w:ind w:left="-284" w:right="-279"/>
        <w:jc w:val="center"/>
        <w:rPr>
          <w:sz w:val="12"/>
          <w:szCs w:val="12"/>
        </w:rPr>
      </w:pPr>
    </w:p>
    <w:tbl>
      <w:tblPr>
        <w:tblStyle w:val="TableGrid"/>
        <w:tblW w:w="5360" w:type="pct"/>
        <w:jc w:val="center"/>
        <w:tblLayout w:type="fixed"/>
        <w:tblLook w:val="04A0" w:firstRow="1" w:lastRow="0" w:firstColumn="1" w:lastColumn="0" w:noHBand="0" w:noVBand="1"/>
      </w:tblPr>
      <w:tblGrid>
        <w:gridCol w:w="1833"/>
        <w:gridCol w:w="852"/>
        <w:gridCol w:w="708"/>
        <w:gridCol w:w="852"/>
        <w:gridCol w:w="1369"/>
        <w:gridCol w:w="838"/>
        <w:gridCol w:w="838"/>
        <w:gridCol w:w="1211"/>
        <w:gridCol w:w="852"/>
        <w:gridCol w:w="670"/>
      </w:tblGrid>
      <w:tr w:rsidR="00CB0432" w:rsidRPr="008533A5" w14:paraId="24E49972" w14:textId="77777777" w:rsidTr="0004063D">
        <w:trPr>
          <w:jc w:val="center"/>
        </w:trPr>
        <w:tc>
          <w:tcPr>
            <w:tcW w:w="4241" w:type="pct"/>
            <w:gridSpan w:val="8"/>
            <w:tcBorders>
              <w:right w:val="single" w:sz="4" w:space="0" w:color="auto"/>
            </w:tcBorders>
          </w:tcPr>
          <w:p w14:paraId="102291A1" w14:textId="77777777" w:rsidR="00CB0432" w:rsidRPr="008533A5" w:rsidRDefault="00CB0432" w:rsidP="0004063D">
            <w:pPr>
              <w:spacing w:before="20" w:after="20"/>
              <w:ind w:right="33"/>
              <w:jc w:val="left"/>
              <w:rPr>
                <w:b/>
                <w:sz w:val="20"/>
                <w:highlight w:val="cyan"/>
              </w:rPr>
            </w:pPr>
            <w:r>
              <w:rPr>
                <w:b/>
                <w:sz w:val="20"/>
              </w:rPr>
              <w:t xml:space="preserve">COUNTRY PROGRAMME </w:t>
            </w:r>
            <w:r w:rsidRPr="00996241">
              <w:rPr>
                <w:b/>
                <w:sz w:val="20"/>
              </w:rPr>
              <w:t xml:space="preserve">SECTORAL DATA </w:t>
            </w:r>
            <w:r w:rsidRPr="0042764B">
              <w:rPr>
                <w:b/>
                <w:sz w:val="20"/>
              </w:rPr>
              <w:t>(CO</w:t>
            </w:r>
            <w:r w:rsidRPr="0042764B">
              <w:rPr>
                <w:b/>
                <w:sz w:val="20"/>
                <w:vertAlign w:val="subscript"/>
              </w:rPr>
              <w:t>2</w:t>
            </w:r>
            <w:r w:rsidRPr="0042764B">
              <w:rPr>
                <w:b/>
                <w:sz w:val="20"/>
              </w:rPr>
              <w:t>-eq tonnes)</w:t>
            </w:r>
            <w:r>
              <w:rPr>
                <w:b/>
                <w:sz w:val="20"/>
              </w:rPr>
              <w:t xml:space="preserve"> AND ACTIVITIES</w:t>
            </w:r>
          </w:p>
        </w:tc>
        <w:tc>
          <w:tcPr>
            <w:tcW w:w="425" w:type="pct"/>
            <w:tcBorders>
              <w:top w:val="single" w:sz="4" w:space="0" w:color="auto"/>
              <w:left w:val="single" w:sz="4" w:space="0" w:color="auto"/>
              <w:bottom w:val="single" w:sz="4" w:space="0" w:color="auto"/>
              <w:right w:val="nil"/>
            </w:tcBorders>
            <w:vAlign w:val="center"/>
          </w:tcPr>
          <w:p w14:paraId="19399725" w14:textId="77777777" w:rsidR="00CB0432" w:rsidRPr="0074171D" w:rsidRDefault="00CB0432" w:rsidP="0004063D">
            <w:pPr>
              <w:spacing w:before="20" w:after="20"/>
              <w:ind w:right="33"/>
              <w:jc w:val="left"/>
              <w:rPr>
                <w:bCs/>
                <w:sz w:val="20"/>
                <w:highlight w:val="cyan"/>
              </w:rPr>
            </w:pPr>
            <w:r w:rsidRPr="0074171D">
              <w:rPr>
                <w:b/>
                <w:sz w:val="20"/>
              </w:rPr>
              <w:t>Year:</w:t>
            </w:r>
          </w:p>
        </w:tc>
        <w:tc>
          <w:tcPr>
            <w:tcW w:w="334" w:type="pct"/>
            <w:tcBorders>
              <w:top w:val="single" w:sz="4" w:space="0" w:color="auto"/>
              <w:left w:val="nil"/>
              <w:bottom w:val="single" w:sz="4" w:space="0" w:color="auto"/>
              <w:right w:val="single" w:sz="4" w:space="0" w:color="auto"/>
            </w:tcBorders>
            <w:vAlign w:val="center"/>
          </w:tcPr>
          <w:p w14:paraId="51682F1F" w14:textId="77777777" w:rsidR="00CB0432" w:rsidRPr="0040599A" w:rsidRDefault="00CB0432" w:rsidP="0004063D">
            <w:pPr>
              <w:spacing w:before="20" w:after="20"/>
              <w:ind w:right="33"/>
              <w:jc w:val="right"/>
              <w:rPr>
                <w:b/>
                <w:sz w:val="20"/>
                <w:highlight w:val="cyan"/>
              </w:rPr>
            </w:pPr>
            <w:r w:rsidRPr="0040599A">
              <w:rPr>
                <w:b/>
                <w:sz w:val="20"/>
              </w:rPr>
              <w:t>2025</w:t>
            </w:r>
          </w:p>
        </w:tc>
      </w:tr>
      <w:tr w:rsidR="00CB0432" w:rsidRPr="00EB31E3" w14:paraId="785A1BA1" w14:textId="77777777" w:rsidTr="002D2B4D">
        <w:trPr>
          <w:jc w:val="center"/>
        </w:trPr>
        <w:tc>
          <w:tcPr>
            <w:tcW w:w="915" w:type="pct"/>
            <w:vMerge w:val="restart"/>
            <w:tcMar>
              <w:left w:w="85" w:type="dxa"/>
              <w:right w:w="85" w:type="dxa"/>
            </w:tcMar>
            <w:vAlign w:val="center"/>
          </w:tcPr>
          <w:p w14:paraId="70DF7471" w14:textId="77777777" w:rsidR="00CB0432" w:rsidRPr="009931F4" w:rsidRDefault="00CB0432" w:rsidP="0004063D">
            <w:pPr>
              <w:spacing w:before="20" w:after="20"/>
              <w:jc w:val="center"/>
              <w:rPr>
                <w:sz w:val="20"/>
              </w:rPr>
            </w:pPr>
          </w:p>
        </w:tc>
        <w:tc>
          <w:tcPr>
            <w:tcW w:w="425" w:type="pct"/>
            <w:vMerge w:val="restart"/>
            <w:tcMar>
              <w:left w:w="85" w:type="dxa"/>
              <w:right w:w="85" w:type="dxa"/>
            </w:tcMar>
            <w:vAlign w:val="center"/>
          </w:tcPr>
          <w:p w14:paraId="4782FE93" w14:textId="77777777" w:rsidR="00CB0432" w:rsidRPr="00996241" w:rsidRDefault="00CB0432" w:rsidP="0004063D">
            <w:pPr>
              <w:spacing w:before="20" w:after="20"/>
              <w:jc w:val="center"/>
              <w:rPr>
                <w:sz w:val="20"/>
              </w:rPr>
            </w:pPr>
            <w:r w:rsidRPr="00996241">
              <w:rPr>
                <w:sz w:val="20"/>
              </w:rPr>
              <w:t>Aerosol</w:t>
            </w:r>
          </w:p>
        </w:tc>
        <w:tc>
          <w:tcPr>
            <w:tcW w:w="353" w:type="pct"/>
            <w:vMerge w:val="restart"/>
            <w:tcMar>
              <w:left w:w="85" w:type="dxa"/>
              <w:right w:w="85" w:type="dxa"/>
            </w:tcMar>
            <w:vAlign w:val="center"/>
          </w:tcPr>
          <w:p w14:paraId="076D1A0F" w14:textId="77777777" w:rsidR="00CB0432" w:rsidRPr="00996241" w:rsidRDefault="00CB0432" w:rsidP="0004063D">
            <w:pPr>
              <w:spacing w:before="20" w:after="20"/>
              <w:jc w:val="center"/>
              <w:rPr>
                <w:sz w:val="20"/>
              </w:rPr>
            </w:pPr>
            <w:r w:rsidRPr="00996241">
              <w:rPr>
                <w:sz w:val="20"/>
              </w:rPr>
              <w:t>Foam</w:t>
            </w:r>
          </w:p>
        </w:tc>
        <w:tc>
          <w:tcPr>
            <w:tcW w:w="425" w:type="pct"/>
            <w:vMerge w:val="restart"/>
            <w:tcMar>
              <w:left w:w="85" w:type="dxa"/>
              <w:right w:w="85" w:type="dxa"/>
            </w:tcMar>
            <w:vAlign w:val="center"/>
          </w:tcPr>
          <w:p w14:paraId="7F8D5DF4" w14:textId="77777777" w:rsidR="00CB0432" w:rsidRPr="00996241" w:rsidRDefault="00CB0432" w:rsidP="0004063D">
            <w:pPr>
              <w:spacing w:before="20" w:after="20"/>
              <w:jc w:val="center"/>
              <w:rPr>
                <w:sz w:val="20"/>
              </w:rPr>
            </w:pPr>
            <w:r w:rsidRPr="00996241">
              <w:rPr>
                <w:sz w:val="20"/>
              </w:rPr>
              <w:t>Fire</w:t>
            </w:r>
            <w:r>
              <w:rPr>
                <w:sz w:val="20"/>
              </w:rPr>
              <w:t>-</w:t>
            </w:r>
            <w:r w:rsidRPr="00996241">
              <w:rPr>
                <w:sz w:val="20"/>
              </w:rPr>
              <w:t>fighting</w:t>
            </w:r>
          </w:p>
        </w:tc>
        <w:tc>
          <w:tcPr>
            <w:tcW w:w="2122" w:type="pct"/>
            <w:gridSpan w:val="4"/>
            <w:tcMar>
              <w:left w:w="85" w:type="dxa"/>
              <w:right w:w="85" w:type="dxa"/>
            </w:tcMar>
            <w:vAlign w:val="center"/>
          </w:tcPr>
          <w:p w14:paraId="6D5A55CB" w14:textId="77777777" w:rsidR="00CB0432" w:rsidRPr="00996241" w:rsidRDefault="00CB0432" w:rsidP="0004063D">
            <w:pPr>
              <w:spacing w:before="20" w:after="20"/>
              <w:jc w:val="center"/>
              <w:rPr>
                <w:sz w:val="20"/>
              </w:rPr>
            </w:pPr>
            <w:r>
              <w:rPr>
                <w:sz w:val="20"/>
              </w:rPr>
              <w:t>Air-conditioning (AC) and r</w:t>
            </w:r>
            <w:r w:rsidRPr="00996241">
              <w:rPr>
                <w:sz w:val="20"/>
              </w:rPr>
              <w:t>efrigeration</w:t>
            </w:r>
          </w:p>
        </w:tc>
        <w:tc>
          <w:tcPr>
            <w:tcW w:w="425" w:type="pct"/>
            <w:vMerge w:val="restart"/>
            <w:tcBorders>
              <w:top w:val="single" w:sz="4" w:space="0" w:color="auto"/>
            </w:tcBorders>
            <w:tcMar>
              <w:left w:w="85" w:type="dxa"/>
              <w:right w:w="85" w:type="dxa"/>
            </w:tcMar>
            <w:vAlign w:val="center"/>
          </w:tcPr>
          <w:p w14:paraId="3D9A4C33" w14:textId="77777777" w:rsidR="00CB0432" w:rsidRPr="00996241" w:rsidRDefault="00CB0432" w:rsidP="0004063D">
            <w:pPr>
              <w:spacing w:before="20" w:after="20"/>
              <w:ind w:left="-26"/>
              <w:jc w:val="center"/>
              <w:rPr>
                <w:sz w:val="20"/>
              </w:rPr>
            </w:pPr>
            <w:r w:rsidRPr="00996241">
              <w:rPr>
                <w:sz w:val="20"/>
              </w:rPr>
              <w:t>Solvent</w:t>
            </w:r>
          </w:p>
        </w:tc>
        <w:tc>
          <w:tcPr>
            <w:tcW w:w="334" w:type="pct"/>
            <w:vMerge w:val="restart"/>
            <w:tcBorders>
              <w:top w:val="single" w:sz="4" w:space="0" w:color="auto"/>
            </w:tcBorders>
            <w:tcMar>
              <w:left w:w="85" w:type="dxa"/>
              <w:right w:w="85" w:type="dxa"/>
            </w:tcMar>
            <w:vAlign w:val="center"/>
          </w:tcPr>
          <w:p w14:paraId="636A1951" w14:textId="77777777" w:rsidR="00CB0432" w:rsidRPr="00996241" w:rsidRDefault="00CB0432" w:rsidP="0004063D">
            <w:pPr>
              <w:spacing w:before="20" w:after="20"/>
              <w:jc w:val="center"/>
              <w:rPr>
                <w:sz w:val="20"/>
              </w:rPr>
            </w:pPr>
            <w:r>
              <w:rPr>
                <w:sz w:val="20"/>
              </w:rPr>
              <w:t>Other</w:t>
            </w:r>
          </w:p>
        </w:tc>
      </w:tr>
      <w:tr w:rsidR="00CB0432" w:rsidRPr="00EB31E3" w14:paraId="48868E45" w14:textId="77777777" w:rsidTr="002D2B4D">
        <w:trPr>
          <w:jc w:val="center"/>
        </w:trPr>
        <w:tc>
          <w:tcPr>
            <w:tcW w:w="915" w:type="pct"/>
            <w:vMerge/>
            <w:tcMar>
              <w:left w:w="85" w:type="dxa"/>
              <w:right w:w="85" w:type="dxa"/>
            </w:tcMar>
            <w:vAlign w:val="center"/>
          </w:tcPr>
          <w:p w14:paraId="33E2DC36" w14:textId="77777777" w:rsidR="00CB0432" w:rsidRPr="009931F4" w:rsidRDefault="00CB0432" w:rsidP="0004063D">
            <w:pPr>
              <w:spacing w:before="20" w:after="20"/>
              <w:jc w:val="center"/>
              <w:rPr>
                <w:sz w:val="20"/>
              </w:rPr>
            </w:pPr>
          </w:p>
        </w:tc>
        <w:tc>
          <w:tcPr>
            <w:tcW w:w="425" w:type="pct"/>
            <w:vMerge/>
            <w:tcMar>
              <w:left w:w="85" w:type="dxa"/>
              <w:right w:w="85" w:type="dxa"/>
            </w:tcMar>
            <w:vAlign w:val="center"/>
          </w:tcPr>
          <w:p w14:paraId="2126CCAD" w14:textId="77777777" w:rsidR="00CB0432" w:rsidRPr="00996241" w:rsidRDefault="00CB0432" w:rsidP="0004063D">
            <w:pPr>
              <w:spacing w:before="20" w:after="20"/>
              <w:jc w:val="center"/>
              <w:rPr>
                <w:sz w:val="20"/>
              </w:rPr>
            </w:pPr>
          </w:p>
        </w:tc>
        <w:tc>
          <w:tcPr>
            <w:tcW w:w="353" w:type="pct"/>
            <w:vMerge/>
            <w:tcMar>
              <w:left w:w="85" w:type="dxa"/>
              <w:right w:w="85" w:type="dxa"/>
            </w:tcMar>
            <w:vAlign w:val="center"/>
          </w:tcPr>
          <w:p w14:paraId="6886C025" w14:textId="77777777" w:rsidR="00CB0432" w:rsidRPr="00996241" w:rsidRDefault="00CB0432" w:rsidP="0004063D">
            <w:pPr>
              <w:spacing w:before="20" w:after="20"/>
              <w:jc w:val="center"/>
              <w:rPr>
                <w:sz w:val="20"/>
              </w:rPr>
            </w:pPr>
          </w:p>
        </w:tc>
        <w:tc>
          <w:tcPr>
            <w:tcW w:w="425" w:type="pct"/>
            <w:vMerge/>
            <w:tcMar>
              <w:left w:w="85" w:type="dxa"/>
              <w:right w:w="85" w:type="dxa"/>
            </w:tcMar>
            <w:vAlign w:val="center"/>
          </w:tcPr>
          <w:p w14:paraId="1486273B" w14:textId="77777777" w:rsidR="00CB0432" w:rsidRPr="00996241" w:rsidRDefault="00CB0432" w:rsidP="0004063D">
            <w:pPr>
              <w:spacing w:before="20" w:after="20"/>
              <w:jc w:val="center"/>
              <w:rPr>
                <w:sz w:val="20"/>
              </w:rPr>
            </w:pPr>
          </w:p>
        </w:tc>
        <w:tc>
          <w:tcPr>
            <w:tcW w:w="1519" w:type="pct"/>
            <w:gridSpan w:val="3"/>
            <w:tcMar>
              <w:left w:w="85" w:type="dxa"/>
              <w:right w:w="85" w:type="dxa"/>
            </w:tcMar>
            <w:vAlign w:val="center"/>
          </w:tcPr>
          <w:p w14:paraId="799BC976" w14:textId="77777777" w:rsidR="00CB0432" w:rsidRPr="00996241" w:rsidRDefault="00CB0432" w:rsidP="0004063D">
            <w:pPr>
              <w:spacing w:before="20" w:after="20"/>
              <w:jc w:val="center"/>
              <w:rPr>
                <w:sz w:val="20"/>
              </w:rPr>
            </w:pPr>
            <w:r w:rsidRPr="00996241">
              <w:rPr>
                <w:sz w:val="20"/>
              </w:rPr>
              <w:t>Manufacturing</w:t>
            </w:r>
          </w:p>
        </w:tc>
        <w:tc>
          <w:tcPr>
            <w:tcW w:w="603" w:type="pct"/>
            <w:vMerge w:val="restart"/>
            <w:tcMar>
              <w:left w:w="85" w:type="dxa"/>
              <w:right w:w="85" w:type="dxa"/>
            </w:tcMar>
            <w:vAlign w:val="center"/>
          </w:tcPr>
          <w:p w14:paraId="688CBB8F" w14:textId="77777777" w:rsidR="00CB0432" w:rsidRPr="00996241" w:rsidRDefault="00CB0432" w:rsidP="0004063D">
            <w:pPr>
              <w:spacing w:before="20" w:after="20"/>
              <w:jc w:val="center"/>
              <w:rPr>
                <w:sz w:val="20"/>
              </w:rPr>
            </w:pPr>
            <w:r w:rsidRPr="00996241">
              <w:rPr>
                <w:sz w:val="20"/>
              </w:rPr>
              <w:t>Servicing</w:t>
            </w:r>
          </w:p>
        </w:tc>
        <w:tc>
          <w:tcPr>
            <w:tcW w:w="425" w:type="pct"/>
            <w:vMerge/>
            <w:tcMar>
              <w:left w:w="85" w:type="dxa"/>
              <w:right w:w="85" w:type="dxa"/>
            </w:tcMar>
            <w:vAlign w:val="center"/>
          </w:tcPr>
          <w:p w14:paraId="7A045B5A" w14:textId="77777777" w:rsidR="00CB0432" w:rsidRPr="00996241" w:rsidRDefault="00CB0432" w:rsidP="0004063D">
            <w:pPr>
              <w:spacing w:before="20" w:after="20"/>
              <w:jc w:val="center"/>
              <w:rPr>
                <w:sz w:val="20"/>
              </w:rPr>
            </w:pPr>
          </w:p>
        </w:tc>
        <w:tc>
          <w:tcPr>
            <w:tcW w:w="334" w:type="pct"/>
            <w:vMerge/>
            <w:tcMar>
              <w:left w:w="85" w:type="dxa"/>
              <w:right w:w="85" w:type="dxa"/>
            </w:tcMar>
            <w:vAlign w:val="center"/>
          </w:tcPr>
          <w:p w14:paraId="143175F2" w14:textId="77777777" w:rsidR="00CB0432" w:rsidRPr="00996241" w:rsidRDefault="00CB0432" w:rsidP="0004063D">
            <w:pPr>
              <w:spacing w:before="20" w:after="20"/>
              <w:jc w:val="center"/>
              <w:rPr>
                <w:sz w:val="20"/>
              </w:rPr>
            </w:pPr>
          </w:p>
        </w:tc>
      </w:tr>
      <w:tr w:rsidR="00CB0432" w:rsidRPr="00EB31E3" w14:paraId="2E33BAFC" w14:textId="77777777" w:rsidTr="002D2B4D">
        <w:trPr>
          <w:jc w:val="center"/>
        </w:trPr>
        <w:tc>
          <w:tcPr>
            <w:tcW w:w="915" w:type="pct"/>
            <w:vMerge/>
            <w:tcMar>
              <w:left w:w="85" w:type="dxa"/>
              <w:right w:w="85" w:type="dxa"/>
            </w:tcMar>
            <w:vAlign w:val="center"/>
          </w:tcPr>
          <w:p w14:paraId="6D0CC03C" w14:textId="77777777" w:rsidR="00CB0432" w:rsidRPr="009931F4" w:rsidRDefault="00CB0432" w:rsidP="0004063D">
            <w:pPr>
              <w:spacing w:before="20" w:after="20"/>
              <w:jc w:val="center"/>
              <w:rPr>
                <w:sz w:val="20"/>
              </w:rPr>
            </w:pPr>
          </w:p>
        </w:tc>
        <w:tc>
          <w:tcPr>
            <w:tcW w:w="425" w:type="pct"/>
            <w:vMerge/>
            <w:tcMar>
              <w:left w:w="85" w:type="dxa"/>
              <w:right w:w="85" w:type="dxa"/>
            </w:tcMar>
            <w:vAlign w:val="center"/>
          </w:tcPr>
          <w:p w14:paraId="1D37AF77" w14:textId="77777777" w:rsidR="00CB0432" w:rsidRPr="00996241" w:rsidRDefault="00CB0432" w:rsidP="0004063D">
            <w:pPr>
              <w:spacing w:before="20" w:after="20"/>
              <w:jc w:val="center"/>
              <w:rPr>
                <w:sz w:val="20"/>
              </w:rPr>
            </w:pPr>
          </w:p>
        </w:tc>
        <w:tc>
          <w:tcPr>
            <w:tcW w:w="353" w:type="pct"/>
            <w:vMerge/>
            <w:tcMar>
              <w:left w:w="85" w:type="dxa"/>
              <w:right w:w="85" w:type="dxa"/>
            </w:tcMar>
            <w:vAlign w:val="center"/>
          </w:tcPr>
          <w:p w14:paraId="7C5330D5" w14:textId="77777777" w:rsidR="00CB0432" w:rsidRPr="00996241" w:rsidRDefault="00CB0432" w:rsidP="0004063D">
            <w:pPr>
              <w:spacing w:before="20" w:after="20"/>
              <w:jc w:val="center"/>
              <w:rPr>
                <w:sz w:val="20"/>
              </w:rPr>
            </w:pPr>
          </w:p>
        </w:tc>
        <w:tc>
          <w:tcPr>
            <w:tcW w:w="425" w:type="pct"/>
            <w:vMerge/>
            <w:tcMar>
              <w:left w:w="85" w:type="dxa"/>
              <w:right w:w="85" w:type="dxa"/>
            </w:tcMar>
            <w:vAlign w:val="center"/>
          </w:tcPr>
          <w:p w14:paraId="1E855BF5" w14:textId="77777777" w:rsidR="00CB0432" w:rsidRPr="00996241" w:rsidRDefault="00CB0432" w:rsidP="0004063D">
            <w:pPr>
              <w:spacing w:before="20" w:after="20"/>
              <w:jc w:val="center"/>
              <w:rPr>
                <w:sz w:val="20"/>
              </w:rPr>
            </w:pPr>
          </w:p>
        </w:tc>
        <w:tc>
          <w:tcPr>
            <w:tcW w:w="683" w:type="pct"/>
            <w:tcMar>
              <w:left w:w="85" w:type="dxa"/>
              <w:right w:w="85" w:type="dxa"/>
            </w:tcMar>
            <w:vAlign w:val="center"/>
          </w:tcPr>
          <w:p w14:paraId="7D259427" w14:textId="77777777" w:rsidR="00CB0432" w:rsidRPr="00996241" w:rsidRDefault="00CB0432" w:rsidP="0004063D">
            <w:pPr>
              <w:spacing w:before="20" w:after="20"/>
              <w:jc w:val="center"/>
              <w:rPr>
                <w:sz w:val="20"/>
              </w:rPr>
            </w:pPr>
            <w:r>
              <w:rPr>
                <w:sz w:val="20"/>
              </w:rPr>
              <w:t>Refrigeration</w:t>
            </w:r>
          </w:p>
        </w:tc>
        <w:tc>
          <w:tcPr>
            <w:tcW w:w="418" w:type="pct"/>
            <w:tcMar>
              <w:left w:w="85" w:type="dxa"/>
              <w:right w:w="85" w:type="dxa"/>
            </w:tcMar>
            <w:vAlign w:val="center"/>
          </w:tcPr>
          <w:p w14:paraId="25B18751" w14:textId="77777777" w:rsidR="00CB0432" w:rsidRPr="00996241" w:rsidRDefault="00CB0432" w:rsidP="0004063D">
            <w:pPr>
              <w:spacing w:before="20" w:after="20"/>
              <w:jc w:val="center"/>
              <w:rPr>
                <w:sz w:val="20"/>
              </w:rPr>
            </w:pPr>
            <w:r>
              <w:rPr>
                <w:sz w:val="20"/>
              </w:rPr>
              <w:t>AC</w:t>
            </w:r>
          </w:p>
        </w:tc>
        <w:tc>
          <w:tcPr>
            <w:tcW w:w="418" w:type="pct"/>
            <w:vAlign w:val="center"/>
          </w:tcPr>
          <w:p w14:paraId="26A0FEAD" w14:textId="77777777" w:rsidR="00CB0432" w:rsidRPr="00996241" w:rsidRDefault="00CB0432" w:rsidP="0004063D">
            <w:pPr>
              <w:spacing w:before="20" w:after="20"/>
              <w:jc w:val="center"/>
              <w:rPr>
                <w:sz w:val="20"/>
              </w:rPr>
            </w:pPr>
            <w:r>
              <w:rPr>
                <w:sz w:val="20"/>
              </w:rPr>
              <w:t>Other</w:t>
            </w:r>
          </w:p>
        </w:tc>
        <w:tc>
          <w:tcPr>
            <w:tcW w:w="603" w:type="pct"/>
            <w:vMerge/>
            <w:tcMar>
              <w:left w:w="85" w:type="dxa"/>
              <w:right w:w="85" w:type="dxa"/>
            </w:tcMar>
            <w:vAlign w:val="center"/>
          </w:tcPr>
          <w:p w14:paraId="0956FAEF" w14:textId="77777777" w:rsidR="00CB0432" w:rsidRPr="00996241" w:rsidRDefault="00CB0432" w:rsidP="0004063D">
            <w:pPr>
              <w:spacing w:before="20" w:after="20"/>
              <w:jc w:val="center"/>
              <w:rPr>
                <w:sz w:val="20"/>
              </w:rPr>
            </w:pPr>
          </w:p>
        </w:tc>
        <w:tc>
          <w:tcPr>
            <w:tcW w:w="425" w:type="pct"/>
            <w:vMerge/>
            <w:tcMar>
              <w:left w:w="85" w:type="dxa"/>
              <w:right w:w="85" w:type="dxa"/>
            </w:tcMar>
            <w:vAlign w:val="center"/>
          </w:tcPr>
          <w:p w14:paraId="68E54C42" w14:textId="77777777" w:rsidR="00CB0432" w:rsidRPr="00996241" w:rsidRDefault="00CB0432" w:rsidP="0004063D">
            <w:pPr>
              <w:spacing w:before="20" w:after="20"/>
              <w:jc w:val="center"/>
              <w:rPr>
                <w:sz w:val="20"/>
              </w:rPr>
            </w:pPr>
          </w:p>
        </w:tc>
        <w:tc>
          <w:tcPr>
            <w:tcW w:w="334" w:type="pct"/>
            <w:vMerge/>
            <w:tcMar>
              <w:left w:w="85" w:type="dxa"/>
              <w:right w:w="85" w:type="dxa"/>
            </w:tcMar>
            <w:vAlign w:val="center"/>
          </w:tcPr>
          <w:p w14:paraId="3FAB6AF9" w14:textId="77777777" w:rsidR="00CB0432" w:rsidRPr="00996241" w:rsidRDefault="00CB0432" w:rsidP="0004063D">
            <w:pPr>
              <w:spacing w:before="20" w:after="20"/>
              <w:jc w:val="center"/>
              <w:rPr>
                <w:sz w:val="20"/>
              </w:rPr>
            </w:pPr>
          </w:p>
        </w:tc>
      </w:tr>
      <w:tr w:rsidR="00CB0432" w:rsidRPr="00EB31E3" w14:paraId="00600818" w14:textId="77777777" w:rsidTr="002D2B4D">
        <w:trPr>
          <w:jc w:val="center"/>
        </w:trPr>
        <w:tc>
          <w:tcPr>
            <w:tcW w:w="915" w:type="pct"/>
          </w:tcPr>
          <w:p w14:paraId="119917F0" w14:textId="77777777" w:rsidR="00CB0432" w:rsidRDefault="00CB0432" w:rsidP="0004063D">
            <w:pPr>
              <w:spacing w:before="20" w:after="20"/>
              <w:jc w:val="left"/>
              <w:rPr>
                <w:sz w:val="20"/>
              </w:rPr>
            </w:pPr>
            <w:r>
              <w:rPr>
                <w:sz w:val="20"/>
              </w:rPr>
              <w:t>HFCs</w:t>
            </w:r>
          </w:p>
        </w:tc>
        <w:tc>
          <w:tcPr>
            <w:tcW w:w="425" w:type="pct"/>
            <w:vAlign w:val="center"/>
          </w:tcPr>
          <w:p w14:paraId="3938031E" w14:textId="16B31BE6" w:rsidR="00CB0432" w:rsidRPr="00996241" w:rsidRDefault="00CB0432" w:rsidP="0004063D">
            <w:pPr>
              <w:spacing w:before="20" w:after="20"/>
              <w:ind w:left="-113"/>
              <w:jc w:val="right"/>
              <w:rPr>
                <w:sz w:val="20"/>
              </w:rPr>
            </w:pPr>
          </w:p>
        </w:tc>
        <w:tc>
          <w:tcPr>
            <w:tcW w:w="353" w:type="pct"/>
            <w:vAlign w:val="center"/>
          </w:tcPr>
          <w:p w14:paraId="34DC60D4" w14:textId="77777777" w:rsidR="00CB0432" w:rsidRPr="00996241" w:rsidRDefault="00CB0432" w:rsidP="0004063D">
            <w:pPr>
              <w:spacing w:before="20" w:after="20"/>
              <w:ind w:left="-120"/>
              <w:jc w:val="right"/>
              <w:rPr>
                <w:sz w:val="20"/>
              </w:rPr>
            </w:pPr>
          </w:p>
        </w:tc>
        <w:tc>
          <w:tcPr>
            <w:tcW w:w="425" w:type="pct"/>
            <w:vAlign w:val="center"/>
          </w:tcPr>
          <w:p w14:paraId="057B7112" w14:textId="77777777" w:rsidR="00CB0432" w:rsidRPr="00996241" w:rsidRDefault="00CB0432" w:rsidP="0004063D">
            <w:pPr>
              <w:spacing w:before="20" w:after="20"/>
              <w:ind w:left="-110"/>
              <w:jc w:val="right"/>
              <w:rPr>
                <w:sz w:val="20"/>
              </w:rPr>
            </w:pPr>
          </w:p>
        </w:tc>
        <w:tc>
          <w:tcPr>
            <w:tcW w:w="683" w:type="pct"/>
            <w:vAlign w:val="center"/>
          </w:tcPr>
          <w:p w14:paraId="6BAD8106" w14:textId="77777777" w:rsidR="00CB0432" w:rsidRPr="00996241" w:rsidRDefault="00CB0432" w:rsidP="0004063D">
            <w:pPr>
              <w:spacing w:before="20" w:after="20"/>
              <w:ind w:left="-108"/>
              <w:jc w:val="right"/>
              <w:rPr>
                <w:sz w:val="20"/>
              </w:rPr>
            </w:pPr>
          </w:p>
        </w:tc>
        <w:tc>
          <w:tcPr>
            <w:tcW w:w="418" w:type="pct"/>
            <w:vAlign w:val="center"/>
          </w:tcPr>
          <w:p w14:paraId="7A3BB9F0" w14:textId="77777777" w:rsidR="00CB0432" w:rsidRPr="00996241" w:rsidRDefault="00CB0432" w:rsidP="0004063D">
            <w:pPr>
              <w:spacing w:before="20" w:after="20"/>
              <w:ind w:left="-106"/>
              <w:jc w:val="right"/>
              <w:rPr>
                <w:sz w:val="20"/>
              </w:rPr>
            </w:pPr>
          </w:p>
        </w:tc>
        <w:tc>
          <w:tcPr>
            <w:tcW w:w="418" w:type="pct"/>
            <w:vAlign w:val="center"/>
          </w:tcPr>
          <w:p w14:paraId="605928A4" w14:textId="77777777" w:rsidR="00CB0432" w:rsidRPr="00996241" w:rsidRDefault="00CB0432" w:rsidP="0004063D">
            <w:pPr>
              <w:spacing w:before="20" w:after="20"/>
              <w:ind w:left="-106"/>
              <w:jc w:val="right"/>
              <w:rPr>
                <w:sz w:val="20"/>
              </w:rPr>
            </w:pPr>
          </w:p>
        </w:tc>
        <w:tc>
          <w:tcPr>
            <w:tcW w:w="603" w:type="pct"/>
            <w:vAlign w:val="center"/>
          </w:tcPr>
          <w:p w14:paraId="5779108A" w14:textId="43DD5DF5" w:rsidR="00CB0432" w:rsidRPr="00996241" w:rsidRDefault="00BC7BD7" w:rsidP="0004063D">
            <w:pPr>
              <w:spacing w:before="20" w:after="20"/>
              <w:ind w:left="-110"/>
              <w:jc w:val="right"/>
              <w:rPr>
                <w:sz w:val="20"/>
              </w:rPr>
            </w:pPr>
            <w:r>
              <w:rPr>
                <w:sz w:val="20"/>
              </w:rPr>
              <w:t>10,032</w:t>
            </w:r>
          </w:p>
        </w:tc>
        <w:tc>
          <w:tcPr>
            <w:tcW w:w="425" w:type="pct"/>
            <w:vAlign w:val="center"/>
          </w:tcPr>
          <w:p w14:paraId="5A7C6CBA" w14:textId="77777777" w:rsidR="00CB0432" w:rsidRPr="00996241" w:rsidRDefault="00CB0432" w:rsidP="0004063D">
            <w:pPr>
              <w:spacing w:before="20" w:after="20"/>
              <w:ind w:left="-108"/>
              <w:jc w:val="right"/>
              <w:rPr>
                <w:sz w:val="20"/>
              </w:rPr>
            </w:pPr>
          </w:p>
        </w:tc>
        <w:tc>
          <w:tcPr>
            <w:tcW w:w="334" w:type="pct"/>
            <w:vAlign w:val="center"/>
          </w:tcPr>
          <w:p w14:paraId="7263F94E" w14:textId="77777777" w:rsidR="00CB0432" w:rsidRPr="00996241" w:rsidRDefault="00CB0432" w:rsidP="0004063D">
            <w:pPr>
              <w:spacing w:before="20" w:after="20"/>
              <w:ind w:left="-114" w:right="-10"/>
              <w:jc w:val="right"/>
              <w:rPr>
                <w:sz w:val="20"/>
              </w:rPr>
            </w:pPr>
          </w:p>
        </w:tc>
      </w:tr>
      <w:tr w:rsidR="00CB0432" w:rsidRPr="00EB31E3" w14:paraId="268985F3" w14:textId="77777777" w:rsidTr="002D2B4D">
        <w:trPr>
          <w:jc w:val="center"/>
        </w:trPr>
        <w:tc>
          <w:tcPr>
            <w:tcW w:w="915" w:type="pct"/>
          </w:tcPr>
          <w:p w14:paraId="699DE7A9" w14:textId="77777777" w:rsidR="00CB0432" w:rsidRPr="009B091A" w:rsidRDefault="00CB0432" w:rsidP="0004063D">
            <w:pPr>
              <w:spacing w:before="20" w:after="20"/>
              <w:ind w:right="-108"/>
              <w:jc w:val="left"/>
              <w:rPr>
                <w:color w:val="000000" w:themeColor="text1"/>
                <w:sz w:val="20"/>
              </w:rPr>
            </w:pPr>
            <w:r>
              <w:rPr>
                <w:color w:val="000000" w:themeColor="text1"/>
                <w:sz w:val="20"/>
              </w:rPr>
              <w:t>Planned activities agreed (Y/N)</w:t>
            </w:r>
          </w:p>
        </w:tc>
        <w:tc>
          <w:tcPr>
            <w:tcW w:w="425" w:type="pct"/>
            <w:vAlign w:val="center"/>
          </w:tcPr>
          <w:p w14:paraId="69CD1E13" w14:textId="77777777" w:rsidR="00CB0432" w:rsidRPr="00996241" w:rsidRDefault="00CB0432" w:rsidP="0004063D">
            <w:pPr>
              <w:spacing w:before="20" w:after="20"/>
              <w:jc w:val="center"/>
              <w:rPr>
                <w:sz w:val="20"/>
              </w:rPr>
            </w:pPr>
          </w:p>
        </w:tc>
        <w:tc>
          <w:tcPr>
            <w:tcW w:w="353" w:type="pct"/>
            <w:vAlign w:val="center"/>
          </w:tcPr>
          <w:p w14:paraId="7D07BD61" w14:textId="77777777" w:rsidR="00CB0432" w:rsidRPr="00996241" w:rsidRDefault="00CB0432" w:rsidP="0004063D">
            <w:pPr>
              <w:spacing w:before="20" w:after="20"/>
              <w:jc w:val="center"/>
              <w:rPr>
                <w:sz w:val="20"/>
              </w:rPr>
            </w:pPr>
          </w:p>
        </w:tc>
        <w:tc>
          <w:tcPr>
            <w:tcW w:w="425" w:type="pct"/>
            <w:vAlign w:val="center"/>
          </w:tcPr>
          <w:p w14:paraId="2CF92375" w14:textId="77777777" w:rsidR="00CB0432" w:rsidRPr="00996241" w:rsidRDefault="00CB0432" w:rsidP="0004063D">
            <w:pPr>
              <w:spacing w:before="20" w:after="20"/>
              <w:jc w:val="center"/>
              <w:rPr>
                <w:sz w:val="20"/>
              </w:rPr>
            </w:pPr>
          </w:p>
        </w:tc>
        <w:tc>
          <w:tcPr>
            <w:tcW w:w="683" w:type="pct"/>
            <w:vAlign w:val="center"/>
          </w:tcPr>
          <w:p w14:paraId="6CD204A9" w14:textId="77777777" w:rsidR="00CB0432" w:rsidRPr="00996241" w:rsidRDefault="00CB0432" w:rsidP="0004063D">
            <w:pPr>
              <w:spacing w:before="20" w:after="20"/>
              <w:jc w:val="center"/>
              <w:rPr>
                <w:sz w:val="20"/>
              </w:rPr>
            </w:pPr>
          </w:p>
        </w:tc>
        <w:tc>
          <w:tcPr>
            <w:tcW w:w="418" w:type="pct"/>
            <w:vAlign w:val="center"/>
          </w:tcPr>
          <w:p w14:paraId="5009BA55" w14:textId="77777777" w:rsidR="00CB0432" w:rsidRPr="00996241" w:rsidRDefault="00CB0432" w:rsidP="0004063D">
            <w:pPr>
              <w:spacing w:before="20" w:after="20"/>
              <w:jc w:val="center"/>
              <w:rPr>
                <w:sz w:val="20"/>
              </w:rPr>
            </w:pPr>
          </w:p>
        </w:tc>
        <w:tc>
          <w:tcPr>
            <w:tcW w:w="418" w:type="pct"/>
            <w:vAlign w:val="center"/>
          </w:tcPr>
          <w:p w14:paraId="203E414C" w14:textId="77777777" w:rsidR="00CB0432" w:rsidRPr="00996241" w:rsidRDefault="00CB0432" w:rsidP="0004063D">
            <w:pPr>
              <w:spacing w:before="20" w:after="20"/>
              <w:jc w:val="center"/>
              <w:rPr>
                <w:sz w:val="20"/>
              </w:rPr>
            </w:pPr>
          </w:p>
        </w:tc>
        <w:tc>
          <w:tcPr>
            <w:tcW w:w="603" w:type="pct"/>
            <w:vAlign w:val="center"/>
          </w:tcPr>
          <w:p w14:paraId="0F5BC21A" w14:textId="67A1B7F7" w:rsidR="00CB0432" w:rsidRPr="00996241" w:rsidRDefault="00233841" w:rsidP="0004063D">
            <w:pPr>
              <w:spacing w:before="20" w:after="20"/>
              <w:jc w:val="center"/>
              <w:rPr>
                <w:sz w:val="20"/>
              </w:rPr>
            </w:pPr>
            <w:r>
              <w:rPr>
                <w:sz w:val="20"/>
              </w:rPr>
              <w:t>Y</w:t>
            </w:r>
          </w:p>
        </w:tc>
        <w:tc>
          <w:tcPr>
            <w:tcW w:w="425" w:type="pct"/>
            <w:vAlign w:val="center"/>
          </w:tcPr>
          <w:p w14:paraId="4E32097B" w14:textId="77777777" w:rsidR="00CB0432" w:rsidRPr="00996241" w:rsidRDefault="00CB0432" w:rsidP="0004063D">
            <w:pPr>
              <w:spacing w:before="20" w:after="20"/>
              <w:jc w:val="center"/>
              <w:rPr>
                <w:sz w:val="20"/>
              </w:rPr>
            </w:pPr>
          </w:p>
        </w:tc>
        <w:tc>
          <w:tcPr>
            <w:tcW w:w="334" w:type="pct"/>
            <w:vAlign w:val="center"/>
          </w:tcPr>
          <w:p w14:paraId="70A289B3" w14:textId="77777777" w:rsidR="00CB0432" w:rsidRPr="00996241" w:rsidRDefault="00CB0432" w:rsidP="0004063D">
            <w:pPr>
              <w:spacing w:before="20" w:after="20"/>
              <w:jc w:val="center"/>
              <w:rPr>
                <w:sz w:val="20"/>
              </w:rPr>
            </w:pPr>
          </w:p>
        </w:tc>
      </w:tr>
    </w:tbl>
    <w:p w14:paraId="4D2B94BF" w14:textId="77777777" w:rsidR="00CB0432" w:rsidRPr="009455BC" w:rsidRDefault="00CB0432" w:rsidP="00CB0432">
      <w:pPr>
        <w:ind w:left="-284" w:right="-279"/>
        <w:jc w:val="center"/>
        <w:rPr>
          <w:sz w:val="12"/>
          <w:szCs w:val="12"/>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074"/>
        <w:gridCol w:w="1519"/>
        <w:gridCol w:w="2430"/>
      </w:tblGrid>
      <w:tr w:rsidR="00CB0432" w:rsidRPr="00965035" w14:paraId="4E38F33A" w14:textId="77777777" w:rsidTr="0004063D">
        <w:trPr>
          <w:trHeight w:val="156"/>
          <w:jc w:val="center"/>
        </w:trPr>
        <w:tc>
          <w:tcPr>
            <w:tcW w:w="3030" w:type="pct"/>
            <w:tcMar>
              <w:top w:w="17" w:type="dxa"/>
              <w:left w:w="108" w:type="dxa"/>
              <w:bottom w:w="17" w:type="dxa"/>
              <w:right w:w="108" w:type="dxa"/>
            </w:tcMar>
          </w:tcPr>
          <w:p w14:paraId="1BF6452C" w14:textId="77777777" w:rsidR="00CB0432" w:rsidRPr="00965035" w:rsidRDefault="00CB0432" w:rsidP="0004063D">
            <w:pPr>
              <w:spacing w:before="20" w:after="20"/>
              <w:ind w:right="-95"/>
              <w:jc w:val="left"/>
              <w:rPr>
                <w:b/>
                <w:caps/>
                <w:sz w:val="20"/>
                <w:szCs w:val="20"/>
              </w:rPr>
            </w:pPr>
            <w:r w:rsidRPr="00965035">
              <w:rPr>
                <w:b/>
                <w:caps/>
                <w:sz w:val="20"/>
              </w:rPr>
              <w:t>Average 2020</w:t>
            </w:r>
            <w:r>
              <w:rPr>
                <w:b/>
                <w:caps/>
                <w:sz w:val="20"/>
              </w:rPr>
              <w:t>–</w:t>
            </w:r>
            <w:r w:rsidRPr="00965035">
              <w:rPr>
                <w:b/>
                <w:caps/>
                <w:sz w:val="20"/>
              </w:rPr>
              <w:t>2022 HFC consumption in servicing</w:t>
            </w:r>
          </w:p>
        </w:tc>
        <w:tc>
          <w:tcPr>
            <w:tcW w:w="758" w:type="pct"/>
          </w:tcPr>
          <w:p w14:paraId="51C85E08" w14:textId="28CFBF3E" w:rsidR="00CB0432" w:rsidRPr="00965035" w:rsidRDefault="00F80B3F" w:rsidP="0004063D">
            <w:pPr>
              <w:spacing w:before="20" w:after="20"/>
              <w:ind w:right="116"/>
              <w:jc w:val="right"/>
              <w:rPr>
                <w:bCs/>
                <w:sz w:val="20"/>
                <w:szCs w:val="20"/>
              </w:rPr>
            </w:pPr>
            <w:r>
              <w:rPr>
                <w:bCs/>
                <w:sz w:val="20"/>
              </w:rPr>
              <w:t>3.7</w:t>
            </w:r>
            <w:r w:rsidR="00CB0432" w:rsidRPr="00965035">
              <w:rPr>
                <w:bCs/>
                <w:sz w:val="20"/>
              </w:rPr>
              <w:t xml:space="preserve"> mt</w:t>
            </w:r>
          </w:p>
        </w:tc>
        <w:tc>
          <w:tcPr>
            <w:tcW w:w="1212" w:type="pct"/>
          </w:tcPr>
          <w:p w14:paraId="0ECC49D4" w14:textId="251560BA" w:rsidR="00CB0432" w:rsidRPr="00965035" w:rsidRDefault="00194B02" w:rsidP="0004063D">
            <w:pPr>
              <w:tabs>
                <w:tab w:val="left" w:pos="720"/>
              </w:tabs>
              <w:spacing w:before="20" w:after="20"/>
              <w:ind w:right="116"/>
              <w:jc w:val="right"/>
              <w:rPr>
                <w:sz w:val="20"/>
                <w:szCs w:val="20"/>
              </w:rPr>
            </w:pPr>
            <w:r>
              <w:rPr>
                <w:sz w:val="20"/>
              </w:rPr>
              <w:t xml:space="preserve">6,495 </w:t>
            </w:r>
            <w:r w:rsidR="00CB0432" w:rsidRPr="00965035">
              <w:rPr>
                <w:sz w:val="20"/>
              </w:rPr>
              <w:t>CO</w:t>
            </w:r>
            <w:r w:rsidR="00CB0432" w:rsidRPr="00965035">
              <w:rPr>
                <w:sz w:val="20"/>
                <w:vertAlign w:val="subscript"/>
              </w:rPr>
              <w:t>2</w:t>
            </w:r>
            <w:r w:rsidR="00CB0432" w:rsidRPr="00965035">
              <w:rPr>
                <w:sz w:val="20"/>
              </w:rPr>
              <w:t>-eq tonnes</w:t>
            </w:r>
          </w:p>
        </w:tc>
      </w:tr>
    </w:tbl>
    <w:p w14:paraId="79D7CE29" w14:textId="77777777" w:rsidR="00CB0432" w:rsidRPr="009455BC" w:rsidRDefault="00CB0432" w:rsidP="00CB0432">
      <w:pPr>
        <w:spacing w:before="20" w:after="20"/>
        <w:ind w:left="-284" w:right="-279"/>
        <w:jc w:val="center"/>
        <w:rPr>
          <w:sz w:val="12"/>
          <w:szCs w:val="12"/>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3535"/>
        <w:gridCol w:w="1514"/>
        <w:gridCol w:w="1513"/>
        <w:gridCol w:w="1513"/>
        <w:gridCol w:w="1948"/>
      </w:tblGrid>
      <w:tr w:rsidR="00CB0432" w:rsidRPr="00486E19" w14:paraId="7900240E" w14:textId="77777777" w:rsidTr="0004063D">
        <w:trPr>
          <w:tblHeader/>
          <w:jc w:val="center"/>
        </w:trPr>
        <w:tc>
          <w:tcPr>
            <w:tcW w:w="1763" w:type="pct"/>
            <w:tcMar>
              <w:top w:w="17" w:type="dxa"/>
              <w:left w:w="108" w:type="dxa"/>
              <w:bottom w:w="17" w:type="dxa"/>
              <w:right w:w="108" w:type="dxa"/>
            </w:tcMar>
            <w:vAlign w:val="center"/>
          </w:tcPr>
          <w:p w14:paraId="670CEFC8" w14:textId="77777777" w:rsidR="00CB0432" w:rsidRPr="00486E19" w:rsidRDefault="00CB0432" w:rsidP="0004063D">
            <w:pPr>
              <w:spacing w:before="20" w:after="20"/>
              <w:jc w:val="left"/>
              <w:rPr>
                <w:b/>
                <w:bCs/>
                <w:sz w:val="20"/>
                <w:szCs w:val="20"/>
              </w:rPr>
            </w:pPr>
            <w:r>
              <w:rPr>
                <w:b/>
                <w:sz w:val="20"/>
              </w:rPr>
              <w:t xml:space="preserve">BASELINE </w:t>
            </w:r>
            <w:r w:rsidRPr="00996241">
              <w:rPr>
                <w:b/>
                <w:sz w:val="20"/>
              </w:rPr>
              <w:t>DATA (</w:t>
            </w:r>
            <w:r w:rsidRPr="007C21CD">
              <w:rPr>
                <w:b/>
                <w:sz w:val="20"/>
              </w:rPr>
              <w:t>CO</w:t>
            </w:r>
            <w:r w:rsidRPr="007C21CD">
              <w:rPr>
                <w:b/>
                <w:sz w:val="20"/>
                <w:vertAlign w:val="subscript"/>
              </w:rPr>
              <w:t>2</w:t>
            </w:r>
            <w:r>
              <w:rPr>
                <w:b/>
                <w:sz w:val="20"/>
              </w:rPr>
              <w:t>-</w:t>
            </w:r>
            <w:r w:rsidRPr="007C21CD">
              <w:rPr>
                <w:b/>
                <w:sz w:val="20"/>
              </w:rPr>
              <w:t>eq</w:t>
            </w:r>
            <w:r>
              <w:rPr>
                <w:b/>
                <w:sz w:val="20"/>
              </w:rPr>
              <w:t xml:space="preserve"> </w:t>
            </w:r>
            <w:r w:rsidRPr="007C21CD">
              <w:rPr>
                <w:b/>
                <w:sz w:val="20"/>
              </w:rPr>
              <w:t>tonnes</w:t>
            </w:r>
            <w:r w:rsidRPr="00996241">
              <w:rPr>
                <w:b/>
                <w:sz w:val="20"/>
              </w:rPr>
              <w:t>)</w:t>
            </w:r>
          </w:p>
        </w:tc>
        <w:tc>
          <w:tcPr>
            <w:tcW w:w="755" w:type="pct"/>
            <w:vAlign w:val="center"/>
          </w:tcPr>
          <w:p w14:paraId="7657B347" w14:textId="77777777" w:rsidR="00CB0432" w:rsidRPr="00486E19" w:rsidRDefault="00CB0432" w:rsidP="0004063D">
            <w:pPr>
              <w:spacing w:before="20" w:after="20"/>
              <w:jc w:val="center"/>
              <w:rPr>
                <w:b/>
                <w:bCs/>
                <w:sz w:val="20"/>
                <w:szCs w:val="20"/>
              </w:rPr>
            </w:pPr>
            <w:r w:rsidRPr="00486E19">
              <w:rPr>
                <w:b/>
                <w:bCs/>
                <w:sz w:val="20"/>
                <w:szCs w:val="20"/>
              </w:rPr>
              <w:t>2020</w:t>
            </w:r>
          </w:p>
        </w:tc>
        <w:tc>
          <w:tcPr>
            <w:tcW w:w="755" w:type="pct"/>
            <w:tcMar>
              <w:top w:w="17" w:type="dxa"/>
              <w:left w:w="108" w:type="dxa"/>
              <w:bottom w:w="17" w:type="dxa"/>
              <w:right w:w="108" w:type="dxa"/>
            </w:tcMar>
            <w:vAlign w:val="center"/>
          </w:tcPr>
          <w:p w14:paraId="1D85B304" w14:textId="77777777" w:rsidR="00CB0432" w:rsidRPr="00486E19" w:rsidRDefault="00CB0432" w:rsidP="0004063D">
            <w:pPr>
              <w:spacing w:before="20" w:after="20"/>
              <w:jc w:val="center"/>
              <w:rPr>
                <w:b/>
                <w:bCs/>
                <w:sz w:val="20"/>
                <w:szCs w:val="20"/>
              </w:rPr>
            </w:pPr>
            <w:r w:rsidRPr="00486E19">
              <w:rPr>
                <w:b/>
                <w:bCs/>
                <w:sz w:val="20"/>
                <w:szCs w:val="20"/>
              </w:rPr>
              <w:t>2021</w:t>
            </w:r>
          </w:p>
        </w:tc>
        <w:tc>
          <w:tcPr>
            <w:tcW w:w="755" w:type="pct"/>
            <w:tcMar>
              <w:top w:w="17" w:type="dxa"/>
              <w:left w:w="108" w:type="dxa"/>
              <w:bottom w:w="17" w:type="dxa"/>
              <w:right w:w="108" w:type="dxa"/>
            </w:tcMar>
            <w:vAlign w:val="center"/>
          </w:tcPr>
          <w:p w14:paraId="2D315C9F" w14:textId="77777777" w:rsidR="00CB0432" w:rsidRPr="00486E19" w:rsidRDefault="00CB0432" w:rsidP="0004063D">
            <w:pPr>
              <w:spacing w:before="20" w:after="20"/>
              <w:jc w:val="center"/>
              <w:rPr>
                <w:b/>
                <w:bCs/>
                <w:sz w:val="20"/>
                <w:szCs w:val="20"/>
              </w:rPr>
            </w:pPr>
            <w:r w:rsidRPr="00486E19">
              <w:rPr>
                <w:b/>
                <w:bCs/>
                <w:sz w:val="20"/>
                <w:szCs w:val="20"/>
              </w:rPr>
              <w:t>2022</w:t>
            </w:r>
          </w:p>
        </w:tc>
        <w:tc>
          <w:tcPr>
            <w:tcW w:w="972" w:type="pct"/>
            <w:tcMar>
              <w:top w:w="17" w:type="dxa"/>
              <w:left w:w="108" w:type="dxa"/>
              <w:bottom w:w="17" w:type="dxa"/>
              <w:right w:w="108" w:type="dxa"/>
            </w:tcMar>
            <w:vAlign w:val="center"/>
          </w:tcPr>
          <w:p w14:paraId="59BB1421" w14:textId="77777777" w:rsidR="00CB0432" w:rsidRPr="00486E19" w:rsidRDefault="00CB0432" w:rsidP="0004063D">
            <w:pPr>
              <w:spacing w:before="20" w:after="20"/>
              <w:jc w:val="center"/>
              <w:rPr>
                <w:b/>
                <w:bCs/>
                <w:sz w:val="20"/>
                <w:szCs w:val="20"/>
              </w:rPr>
            </w:pPr>
            <w:r>
              <w:rPr>
                <w:b/>
                <w:bCs/>
                <w:sz w:val="20"/>
                <w:szCs w:val="20"/>
              </w:rPr>
              <w:t>Average 2020–2022</w:t>
            </w:r>
          </w:p>
        </w:tc>
      </w:tr>
      <w:tr w:rsidR="00F80B3F" w:rsidRPr="00486E19" w14:paraId="02B77DA8" w14:textId="77777777" w:rsidTr="00F80B3F">
        <w:trPr>
          <w:jc w:val="center"/>
        </w:trPr>
        <w:tc>
          <w:tcPr>
            <w:tcW w:w="1763" w:type="pct"/>
            <w:tcMar>
              <w:top w:w="17" w:type="dxa"/>
              <w:left w:w="108" w:type="dxa"/>
              <w:bottom w:w="17" w:type="dxa"/>
              <w:right w:w="108" w:type="dxa"/>
            </w:tcMar>
          </w:tcPr>
          <w:p w14:paraId="157426C6" w14:textId="77777777" w:rsidR="00F80B3F" w:rsidRPr="00486E19" w:rsidRDefault="00F80B3F" w:rsidP="00F80B3F">
            <w:pPr>
              <w:spacing w:before="20" w:after="20"/>
              <w:rPr>
                <w:sz w:val="20"/>
                <w:szCs w:val="20"/>
              </w:rPr>
            </w:pPr>
            <w:r w:rsidRPr="00486E19">
              <w:rPr>
                <w:sz w:val="20"/>
                <w:szCs w:val="20"/>
              </w:rPr>
              <w:t xml:space="preserve">HFC </w:t>
            </w:r>
            <w:r>
              <w:rPr>
                <w:sz w:val="20"/>
                <w:szCs w:val="20"/>
              </w:rPr>
              <w:t xml:space="preserve">annual </w:t>
            </w:r>
            <w:r w:rsidRPr="00486E19">
              <w:rPr>
                <w:sz w:val="20"/>
                <w:szCs w:val="20"/>
              </w:rPr>
              <w:t>consumption</w:t>
            </w:r>
          </w:p>
        </w:tc>
        <w:tc>
          <w:tcPr>
            <w:tcW w:w="755" w:type="pct"/>
          </w:tcPr>
          <w:p w14:paraId="24002CCF" w14:textId="699A088C" w:rsidR="00F80B3F" w:rsidRPr="00216571" w:rsidRDefault="00F80B3F" w:rsidP="00F80B3F">
            <w:pPr>
              <w:spacing w:before="20" w:after="20"/>
              <w:ind w:right="147"/>
              <w:jc w:val="right"/>
              <w:rPr>
                <w:sz w:val="20"/>
                <w:szCs w:val="20"/>
                <w:highlight w:val="yellow"/>
              </w:rPr>
            </w:pPr>
            <w:r w:rsidRPr="00216571">
              <w:rPr>
                <w:color w:val="1E1E1E"/>
                <w:sz w:val="20"/>
                <w:szCs w:val="20"/>
              </w:rPr>
              <w:t xml:space="preserve">         2,876 </w:t>
            </w:r>
          </w:p>
        </w:tc>
        <w:tc>
          <w:tcPr>
            <w:tcW w:w="755" w:type="pct"/>
            <w:tcMar>
              <w:top w:w="17" w:type="dxa"/>
              <w:left w:w="108" w:type="dxa"/>
              <w:bottom w:w="17" w:type="dxa"/>
              <w:right w:w="108" w:type="dxa"/>
            </w:tcMar>
          </w:tcPr>
          <w:p w14:paraId="35C3C17D" w14:textId="5546C3BE" w:rsidR="00F80B3F" w:rsidRPr="00216571" w:rsidRDefault="00F80B3F" w:rsidP="00F80B3F">
            <w:pPr>
              <w:spacing w:before="20" w:after="20"/>
              <w:ind w:right="38"/>
              <w:jc w:val="right"/>
              <w:rPr>
                <w:sz w:val="20"/>
                <w:szCs w:val="20"/>
                <w:highlight w:val="yellow"/>
              </w:rPr>
            </w:pPr>
            <w:r w:rsidRPr="00216571">
              <w:rPr>
                <w:color w:val="1E1E1E"/>
                <w:sz w:val="20"/>
                <w:szCs w:val="20"/>
              </w:rPr>
              <w:t xml:space="preserve">           7,941 </w:t>
            </w:r>
          </w:p>
        </w:tc>
        <w:tc>
          <w:tcPr>
            <w:tcW w:w="755" w:type="pct"/>
            <w:tcMar>
              <w:top w:w="17" w:type="dxa"/>
              <w:left w:w="108" w:type="dxa"/>
              <w:bottom w:w="17" w:type="dxa"/>
              <w:right w:w="108" w:type="dxa"/>
            </w:tcMar>
          </w:tcPr>
          <w:p w14:paraId="31E2AC68" w14:textId="31B21F32" w:rsidR="00F80B3F" w:rsidRPr="00216571" w:rsidRDefault="00F80B3F" w:rsidP="00F80B3F">
            <w:pPr>
              <w:spacing w:before="20" w:after="20"/>
              <w:ind w:right="34"/>
              <w:jc w:val="right"/>
              <w:rPr>
                <w:sz w:val="20"/>
                <w:szCs w:val="20"/>
                <w:highlight w:val="yellow"/>
              </w:rPr>
            </w:pPr>
            <w:r w:rsidRPr="00216571">
              <w:rPr>
                <w:color w:val="1E1E1E"/>
                <w:sz w:val="20"/>
                <w:szCs w:val="20"/>
              </w:rPr>
              <w:t xml:space="preserve">           8,667 </w:t>
            </w:r>
          </w:p>
        </w:tc>
        <w:tc>
          <w:tcPr>
            <w:tcW w:w="972" w:type="pct"/>
            <w:tcMar>
              <w:top w:w="17" w:type="dxa"/>
              <w:left w:w="108" w:type="dxa"/>
              <w:bottom w:w="17" w:type="dxa"/>
              <w:right w:w="108" w:type="dxa"/>
            </w:tcMar>
          </w:tcPr>
          <w:p w14:paraId="5FFCDD02" w14:textId="2B5AFC2E" w:rsidR="00F80B3F" w:rsidRPr="00216571" w:rsidRDefault="00076903" w:rsidP="00F80B3F">
            <w:pPr>
              <w:spacing w:before="20" w:after="20"/>
              <w:ind w:right="33"/>
              <w:jc w:val="right"/>
              <w:rPr>
                <w:sz w:val="20"/>
                <w:szCs w:val="20"/>
                <w:highlight w:val="yellow"/>
              </w:rPr>
            </w:pPr>
            <w:r w:rsidRPr="00216571">
              <w:rPr>
                <w:sz w:val="20"/>
                <w:szCs w:val="20"/>
              </w:rPr>
              <w:t>6,495</w:t>
            </w:r>
          </w:p>
        </w:tc>
      </w:tr>
      <w:tr w:rsidR="00CB0432" w:rsidRPr="00486E19" w14:paraId="5F79AE8E" w14:textId="77777777" w:rsidTr="0004063D">
        <w:trPr>
          <w:jc w:val="center"/>
        </w:trPr>
        <w:tc>
          <w:tcPr>
            <w:tcW w:w="4028" w:type="pct"/>
            <w:gridSpan w:val="4"/>
            <w:tcBorders>
              <w:bottom w:val="single" w:sz="4" w:space="0" w:color="auto"/>
            </w:tcBorders>
            <w:tcMar>
              <w:top w:w="17" w:type="dxa"/>
              <w:left w:w="108" w:type="dxa"/>
              <w:bottom w:w="17" w:type="dxa"/>
              <w:right w:w="108" w:type="dxa"/>
            </w:tcMar>
          </w:tcPr>
          <w:p w14:paraId="545C4709" w14:textId="77777777" w:rsidR="00CB0432" w:rsidRPr="00216571" w:rsidRDefault="00CB0432" w:rsidP="0004063D">
            <w:pPr>
              <w:spacing w:before="20" w:after="20"/>
              <w:ind w:right="113"/>
              <w:jc w:val="left"/>
              <w:rPr>
                <w:sz w:val="20"/>
                <w:szCs w:val="20"/>
              </w:rPr>
            </w:pPr>
            <w:r w:rsidRPr="00216571">
              <w:rPr>
                <w:sz w:val="20"/>
                <w:szCs w:val="20"/>
              </w:rPr>
              <w:t>HCFC baseline (65%)</w:t>
            </w:r>
          </w:p>
        </w:tc>
        <w:tc>
          <w:tcPr>
            <w:tcW w:w="972" w:type="pct"/>
            <w:tcBorders>
              <w:bottom w:val="single" w:sz="4" w:space="0" w:color="auto"/>
            </w:tcBorders>
          </w:tcPr>
          <w:p w14:paraId="731DF62A" w14:textId="293C32E4" w:rsidR="00CB0432" w:rsidRPr="00216571" w:rsidRDefault="00076903" w:rsidP="0004063D">
            <w:pPr>
              <w:spacing w:before="20" w:after="20"/>
              <w:ind w:right="116"/>
              <w:jc w:val="right"/>
              <w:rPr>
                <w:sz w:val="20"/>
                <w:szCs w:val="20"/>
                <w:highlight w:val="yellow"/>
              </w:rPr>
            </w:pPr>
            <w:r w:rsidRPr="00216571">
              <w:rPr>
                <w:sz w:val="20"/>
                <w:szCs w:val="20"/>
              </w:rPr>
              <w:t>6,610</w:t>
            </w:r>
          </w:p>
        </w:tc>
      </w:tr>
      <w:tr w:rsidR="00CB0432" w:rsidRPr="00A71417" w14:paraId="42BF7295" w14:textId="77777777" w:rsidTr="0004063D">
        <w:trPr>
          <w:jc w:val="center"/>
        </w:trPr>
        <w:tc>
          <w:tcPr>
            <w:tcW w:w="4028" w:type="pct"/>
            <w:gridSpan w:val="4"/>
            <w:tcBorders>
              <w:bottom w:val="single" w:sz="4" w:space="0" w:color="auto"/>
            </w:tcBorders>
            <w:tcMar>
              <w:top w:w="17" w:type="dxa"/>
              <w:left w:w="108" w:type="dxa"/>
              <w:bottom w:w="17" w:type="dxa"/>
              <w:right w:w="108" w:type="dxa"/>
            </w:tcMar>
          </w:tcPr>
          <w:p w14:paraId="5A2A5CD2" w14:textId="77777777" w:rsidR="00CB0432" w:rsidRPr="00216571" w:rsidRDefault="00CB0432" w:rsidP="0004063D">
            <w:pPr>
              <w:spacing w:before="20" w:after="20"/>
              <w:ind w:right="116"/>
              <w:jc w:val="left"/>
              <w:rPr>
                <w:sz w:val="20"/>
                <w:szCs w:val="20"/>
              </w:rPr>
            </w:pPr>
            <w:r w:rsidRPr="00216571">
              <w:rPr>
                <w:sz w:val="20"/>
                <w:szCs w:val="20"/>
              </w:rPr>
              <w:t>HFC baseline</w:t>
            </w:r>
          </w:p>
        </w:tc>
        <w:tc>
          <w:tcPr>
            <w:tcW w:w="972" w:type="pct"/>
            <w:tcBorders>
              <w:bottom w:val="single" w:sz="4" w:space="0" w:color="auto"/>
            </w:tcBorders>
          </w:tcPr>
          <w:p w14:paraId="2637B8F6" w14:textId="66B1818F" w:rsidR="00CB0432" w:rsidRPr="00216571" w:rsidRDefault="008F4D4D" w:rsidP="0004063D">
            <w:pPr>
              <w:spacing w:before="20" w:after="20"/>
              <w:ind w:right="116"/>
              <w:jc w:val="right"/>
              <w:rPr>
                <w:sz w:val="20"/>
                <w:szCs w:val="20"/>
                <w:highlight w:val="yellow"/>
              </w:rPr>
            </w:pPr>
            <w:r w:rsidRPr="00216571">
              <w:rPr>
                <w:sz w:val="20"/>
                <w:szCs w:val="20"/>
              </w:rPr>
              <w:t>13,105</w:t>
            </w:r>
          </w:p>
        </w:tc>
      </w:tr>
    </w:tbl>
    <w:p w14:paraId="459BA754" w14:textId="77777777" w:rsidR="00CB0432" w:rsidRPr="009455BC" w:rsidRDefault="00CB0432" w:rsidP="00CB0432">
      <w:pPr>
        <w:spacing w:before="20" w:after="20"/>
        <w:ind w:right="-279"/>
        <w:jc w:val="center"/>
        <w:rPr>
          <w:sz w:val="12"/>
          <w:szCs w:val="12"/>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5011"/>
        <w:gridCol w:w="5012"/>
      </w:tblGrid>
      <w:tr w:rsidR="00CB0432" w:rsidRPr="00486E19" w14:paraId="649BC22D" w14:textId="77777777" w:rsidTr="0004063D">
        <w:trPr>
          <w:jc w:val="center"/>
        </w:trPr>
        <w:tc>
          <w:tcPr>
            <w:tcW w:w="5000" w:type="pct"/>
            <w:gridSpan w:val="2"/>
            <w:tcMar>
              <w:top w:w="17" w:type="dxa"/>
              <w:left w:w="108" w:type="dxa"/>
              <w:bottom w:w="17" w:type="dxa"/>
              <w:right w:w="108" w:type="dxa"/>
            </w:tcMar>
          </w:tcPr>
          <w:p w14:paraId="7F6F1C40" w14:textId="77777777" w:rsidR="00CB0432" w:rsidRPr="00994499" w:rsidRDefault="00CB0432" w:rsidP="0004063D">
            <w:pPr>
              <w:spacing w:before="20" w:after="20"/>
              <w:ind w:right="116"/>
              <w:jc w:val="left"/>
              <w:rPr>
                <w:sz w:val="20"/>
                <w:szCs w:val="20"/>
                <w:highlight w:val="cyan"/>
              </w:rPr>
            </w:pPr>
            <w:r w:rsidRPr="00BE0763">
              <w:rPr>
                <w:b/>
                <w:bCs/>
                <w:sz w:val="20"/>
                <w:szCs w:val="20"/>
              </w:rPr>
              <w:t>HFC CONSUMPTION ELIGIBLE FOR FUNDING</w:t>
            </w:r>
            <w:r>
              <w:rPr>
                <w:b/>
                <w:bCs/>
                <w:sz w:val="20"/>
                <w:szCs w:val="20"/>
              </w:rPr>
              <w:t xml:space="preserve"> (CO</w:t>
            </w:r>
            <w:r w:rsidRPr="00C55D34">
              <w:rPr>
                <w:b/>
                <w:bCs/>
                <w:sz w:val="20"/>
                <w:szCs w:val="20"/>
                <w:vertAlign w:val="subscript"/>
              </w:rPr>
              <w:t>2</w:t>
            </w:r>
            <w:r>
              <w:rPr>
                <w:b/>
                <w:bCs/>
                <w:sz w:val="20"/>
                <w:szCs w:val="20"/>
              </w:rPr>
              <w:t>-eq tonnes)</w:t>
            </w:r>
          </w:p>
        </w:tc>
      </w:tr>
      <w:tr w:rsidR="00CB0432" w:rsidRPr="00486E19" w14:paraId="2B022D34" w14:textId="77777777" w:rsidTr="0004063D">
        <w:trPr>
          <w:jc w:val="center"/>
        </w:trPr>
        <w:tc>
          <w:tcPr>
            <w:tcW w:w="2500" w:type="pct"/>
            <w:tcMar>
              <w:top w:w="17" w:type="dxa"/>
              <w:left w:w="108" w:type="dxa"/>
              <w:bottom w:w="17" w:type="dxa"/>
              <w:right w:w="108" w:type="dxa"/>
            </w:tcMar>
            <w:vAlign w:val="center"/>
          </w:tcPr>
          <w:p w14:paraId="46752D29" w14:textId="77777777" w:rsidR="00CB0432" w:rsidRPr="00420B95" w:rsidRDefault="00CB0432" w:rsidP="0004063D">
            <w:pPr>
              <w:spacing w:before="20" w:after="20"/>
              <w:ind w:right="55"/>
              <w:jc w:val="left"/>
              <w:rPr>
                <w:sz w:val="20"/>
                <w:szCs w:val="20"/>
              </w:rPr>
            </w:pPr>
            <w:r w:rsidRPr="006430E5">
              <w:rPr>
                <w:sz w:val="20"/>
                <w:szCs w:val="20"/>
              </w:rPr>
              <w:t>Starting point for sustained aggregate reductions</w:t>
            </w:r>
          </w:p>
        </w:tc>
        <w:tc>
          <w:tcPr>
            <w:tcW w:w="2500" w:type="pct"/>
            <w:vAlign w:val="center"/>
          </w:tcPr>
          <w:p w14:paraId="18525E8E" w14:textId="24295799" w:rsidR="00CB0432" w:rsidRPr="001A5698" w:rsidRDefault="00CB0432" w:rsidP="0004063D">
            <w:pPr>
              <w:spacing w:before="20" w:after="20"/>
              <w:ind w:left="-29" w:right="116"/>
              <w:jc w:val="center"/>
              <w:rPr>
                <w:sz w:val="20"/>
                <w:highlight w:val="cyan"/>
              </w:rPr>
            </w:pPr>
            <w:r>
              <w:rPr>
                <w:sz w:val="20"/>
                <w:szCs w:val="20"/>
              </w:rPr>
              <w:t xml:space="preserve"> </w:t>
            </w:r>
            <w:r w:rsidRPr="00B8685E">
              <w:rPr>
                <w:sz w:val="20"/>
                <w:szCs w:val="20"/>
              </w:rPr>
              <w:t>n/a</w:t>
            </w:r>
            <w:r w:rsidRPr="00994499">
              <w:rPr>
                <w:sz w:val="20"/>
                <w:szCs w:val="20"/>
              </w:rPr>
              <w:t xml:space="preserve"> </w:t>
            </w:r>
          </w:p>
        </w:tc>
      </w:tr>
      <w:tr w:rsidR="00CB0432" w:rsidRPr="00486E19" w14:paraId="6D8721C2" w14:textId="77777777" w:rsidTr="0004063D">
        <w:trPr>
          <w:jc w:val="center"/>
        </w:trPr>
        <w:tc>
          <w:tcPr>
            <w:tcW w:w="2500" w:type="pct"/>
            <w:tcMar>
              <w:top w:w="17" w:type="dxa"/>
              <w:left w:w="108" w:type="dxa"/>
              <w:bottom w:w="17" w:type="dxa"/>
              <w:right w:w="108" w:type="dxa"/>
            </w:tcMar>
            <w:vAlign w:val="center"/>
          </w:tcPr>
          <w:p w14:paraId="0D8CDF89" w14:textId="77777777" w:rsidR="00CB0432" w:rsidRPr="007F38B6" w:rsidRDefault="00CB0432" w:rsidP="0004063D">
            <w:pPr>
              <w:spacing w:before="20" w:after="20"/>
              <w:ind w:right="55"/>
              <w:jc w:val="left"/>
              <w:rPr>
                <w:b/>
                <w:sz w:val="20"/>
              </w:rPr>
            </w:pPr>
            <w:r w:rsidRPr="007F38B6">
              <w:rPr>
                <w:sz w:val="20"/>
              </w:rPr>
              <w:t>Previously approved HFC phase-down investment projects</w:t>
            </w:r>
          </w:p>
        </w:tc>
        <w:tc>
          <w:tcPr>
            <w:tcW w:w="2500" w:type="pct"/>
            <w:vAlign w:val="center"/>
          </w:tcPr>
          <w:p w14:paraId="706854B9" w14:textId="54AD1D46" w:rsidR="00CB0432" w:rsidRPr="007F38B6" w:rsidRDefault="00CB0432" w:rsidP="0004063D">
            <w:pPr>
              <w:spacing w:before="20" w:after="20"/>
              <w:ind w:right="116"/>
              <w:jc w:val="center"/>
              <w:rPr>
                <w:b/>
                <w:sz w:val="20"/>
              </w:rPr>
            </w:pPr>
            <w:r w:rsidRPr="007F38B6">
              <w:rPr>
                <w:sz w:val="20"/>
              </w:rPr>
              <w:t xml:space="preserve"> </w:t>
            </w:r>
            <w:r w:rsidRPr="00B8685E">
              <w:rPr>
                <w:sz w:val="20"/>
              </w:rPr>
              <w:t>N</w:t>
            </w:r>
            <w:r w:rsidR="00BC299B">
              <w:rPr>
                <w:sz w:val="20"/>
              </w:rPr>
              <w:t>o</w:t>
            </w:r>
          </w:p>
        </w:tc>
      </w:tr>
      <w:tr w:rsidR="00CB0432" w:rsidRPr="00486E19" w14:paraId="46E68F8F" w14:textId="77777777" w:rsidTr="0004063D">
        <w:trPr>
          <w:jc w:val="center"/>
        </w:trPr>
        <w:tc>
          <w:tcPr>
            <w:tcW w:w="2500" w:type="pct"/>
            <w:tcMar>
              <w:top w:w="17" w:type="dxa"/>
              <w:left w:w="108" w:type="dxa"/>
              <w:bottom w:w="17" w:type="dxa"/>
              <w:right w:w="108" w:type="dxa"/>
            </w:tcMar>
            <w:vAlign w:val="center"/>
          </w:tcPr>
          <w:p w14:paraId="742706AF" w14:textId="77777777" w:rsidR="00CB0432" w:rsidRPr="007036D5" w:rsidRDefault="00CB0432" w:rsidP="0004063D">
            <w:pPr>
              <w:spacing w:before="20" w:after="20"/>
              <w:ind w:right="172"/>
              <w:jc w:val="left"/>
              <w:rPr>
                <w:sz w:val="20"/>
                <w:szCs w:val="20"/>
              </w:rPr>
            </w:pPr>
            <w:r>
              <w:rPr>
                <w:sz w:val="20"/>
                <w:szCs w:val="20"/>
              </w:rPr>
              <w:t xml:space="preserve">Aggregate </w:t>
            </w:r>
            <w:r w:rsidRPr="00DC182A">
              <w:rPr>
                <w:sz w:val="20"/>
                <w:szCs w:val="20"/>
              </w:rPr>
              <w:t xml:space="preserve">reductions </w:t>
            </w:r>
            <w:r>
              <w:rPr>
                <w:sz w:val="20"/>
                <w:szCs w:val="20"/>
              </w:rPr>
              <w:t>from previously approved projects</w:t>
            </w:r>
          </w:p>
        </w:tc>
        <w:tc>
          <w:tcPr>
            <w:tcW w:w="2500" w:type="pct"/>
            <w:vAlign w:val="center"/>
          </w:tcPr>
          <w:p w14:paraId="1838677B" w14:textId="1CC5DE6E" w:rsidR="00CB0432" w:rsidRPr="00994499" w:rsidRDefault="00CB0432" w:rsidP="0004063D">
            <w:pPr>
              <w:spacing w:before="20" w:after="20"/>
              <w:ind w:right="116"/>
              <w:jc w:val="center"/>
              <w:rPr>
                <w:sz w:val="20"/>
                <w:szCs w:val="20"/>
              </w:rPr>
            </w:pPr>
            <w:r w:rsidRPr="00B8685E">
              <w:rPr>
                <w:sz w:val="20"/>
                <w:szCs w:val="20"/>
              </w:rPr>
              <w:t>n/a</w:t>
            </w:r>
          </w:p>
        </w:tc>
      </w:tr>
    </w:tbl>
    <w:p w14:paraId="161E2B6E" w14:textId="77777777" w:rsidR="00CB0432" w:rsidRPr="009455BC" w:rsidRDefault="00CB0432" w:rsidP="00CB0432">
      <w:pPr>
        <w:ind w:left="-284" w:right="-279"/>
        <w:jc w:val="center"/>
        <w:rPr>
          <w:sz w:val="12"/>
          <w:szCs w:val="12"/>
        </w:rPr>
      </w:pPr>
    </w:p>
    <w:tbl>
      <w:tblPr>
        <w:tblStyle w:val="1"/>
        <w:tblW w:w="5360" w:type="pct"/>
        <w:jc w:val="center"/>
        <w:tblLayout w:type="fixed"/>
        <w:tblLook w:val="04A0" w:firstRow="1" w:lastRow="0" w:firstColumn="1" w:lastColumn="0" w:noHBand="0" w:noVBand="1"/>
      </w:tblPr>
      <w:tblGrid>
        <w:gridCol w:w="1561"/>
        <w:gridCol w:w="1269"/>
        <w:gridCol w:w="1560"/>
        <w:gridCol w:w="1239"/>
        <w:gridCol w:w="1099"/>
        <w:gridCol w:w="1099"/>
        <w:gridCol w:w="1099"/>
        <w:gridCol w:w="1097"/>
      </w:tblGrid>
      <w:tr w:rsidR="00CB0432" w:rsidRPr="00162623" w14:paraId="2201DCBE" w14:textId="77777777" w:rsidTr="0004063D">
        <w:trPr>
          <w:trHeight w:val="216"/>
          <w:jc w:val="center"/>
        </w:trPr>
        <w:tc>
          <w:tcPr>
            <w:tcW w:w="2190" w:type="pct"/>
            <w:gridSpan w:val="3"/>
          </w:tcPr>
          <w:p w14:paraId="1E74E392" w14:textId="77777777" w:rsidR="00CB0432" w:rsidRPr="00BF51E9" w:rsidRDefault="00CB0432" w:rsidP="0004063D">
            <w:pPr>
              <w:spacing w:before="20" w:after="20"/>
              <w:rPr>
                <w:b/>
                <w:bCs/>
                <w:sz w:val="20"/>
                <w:szCs w:val="20"/>
              </w:rPr>
            </w:pPr>
            <w:r w:rsidRPr="00BF51E9">
              <w:rPr>
                <w:b/>
                <w:bCs/>
                <w:sz w:val="20"/>
                <w:szCs w:val="20"/>
              </w:rPr>
              <w:t>PROJECT DATA AS AGREED</w:t>
            </w:r>
          </w:p>
        </w:tc>
        <w:tc>
          <w:tcPr>
            <w:tcW w:w="618" w:type="pct"/>
            <w:vAlign w:val="center"/>
          </w:tcPr>
          <w:p w14:paraId="054B0BE5" w14:textId="77777777" w:rsidR="00CB0432" w:rsidRPr="00BF51E9" w:rsidRDefault="00CB0432" w:rsidP="0004063D">
            <w:pPr>
              <w:spacing w:before="20" w:after="20"/>
              <w:jc w:val="center"/>
              <w:rPr>
                <w:b/>
                <w:bCs/>
                <w:sz w:val="20"/>
                <w:szCs w:val="20"/>
              </w:rPr>
            </w:pPr>
            <w:r w:rsidRPr="00BF51E9">
              <w:rPr>
                <w:b/>
                <w:bCs/>
                <w:sz w:val="20"/>
                <w:szCs w:val="20"/>
              </w:rPr>
              <w:t>202</w:t>
            </w:r>
            <w:r>
              <w:rPr>
                <w:b/>
                <w:bCs/>
                <w:sz w:val="20"/>
                <w:szCs w:val="20"/>
              </w:rPr>
              <w:t>6</w:t>
            </w:r>
            <w:r w:rsidRPr="00B8685E">
              <w:rPr>
                <w:b/>
                <w:bCs/>
                <w:sz w:val="20"/>
                <w:szCs w:val="20"/>
              </w:rPr>
              <w:t>*</w:t>
            </w:r>
          </w:p>
        </w:tc>
        <w:tc>
          <w:tcPr>
            <w:tcW w:w="548" w:type="pct"/>
            <w:vAlign w:val="center"/>
          </w:tcPr>
          <w:p w14:paraId="2B13F7FB" w14:textId="77777777" w:rsidR="00CB0432" w:rsidRPr="00BF51E9" w:rsidRDefault="00CB0432" w:rsidP="0004063D">
            <w:pPr>
              <w:spacing w:before="20" w:after="20"/>
              <w:jc w:val="center"/>
              <w:rPr>
                <w:b/>
                <w:bCs/>
                <w:sz w:val="20"/>
                <w:szCs w:val="20"/>
              </w:rPr>
            </w:pPr>
            <w:r w:rsidRPr="00BF51E9">
              <w:rPr>
                <w:b/>
                <w:bCs/>
                <w:sz w:val="20"/>
                <w:szCs w:val="20"/>
              </w:rPr>
              <w:t>202</w:t>
            </w:r>
            <w:r>
              <w:rPr>
                <w:b/>
                <w:bCs/>
                <w:sz w:val="20"/>
                <w:szCs w:val="20"/>
              </w:rPr>
              <w:t>7</w:t>
            </w:r>
          </w:p>
        </w:tc>
        <w:tc>
          <w:tcPr>
            <w:tcW w:w="548" w:type="pct"/>
            <w:vAlign w:val="center"/>
          </w:tcPr>
          <w:p w14:paraId="381D1CF8" w14:textId="77777777" w:rsidR="00CB0432" w:rsidRPr="00BF51E9" w:rsidRDefault="00CB0432" w:rsidP="0004063D">
            <w:pPr>
              <w:spacing w:before="20" w:after="20"/>
              <w:jc w:val="center"/>
              <w:rPr>
                <w:b/>
                <w:bCs/>
                <w:sz w:val="20"/>
                <w:szCs w:val="20"/>
              </w:rPr>
            </w:pPr>
            <w:r w:rsidRPr="00BF51E9">
              <w:rPr>
                <w:b/>
                <w:bCs/>
                <w:sz w:val="20"/>
                <w:szCs w:val="20"/>
              </w:rPr>
              <w:t>202</w:t>
            </w:r>
            <w:r>
              <w:rPr>
                <w:b/>
                <w:bCs/>
                <w:sz w:val="20"/>
                <w:szCs w:val="20"/>
              </w:rPr>
              <w:t>8</w:t>
            </w:r>
          </w:p>
        </w:tc>
        <w:tc>
          <w:tcPr>
            <w:tcW w:w="548" w:type="pct"/>
          </w:tcPr>
          <w:p w14:paraId="4FED2631" w14:textId="77777777" w:rsidR="00CB0432" w:rsidRPr="00BF51E9" w:rsidRDefault="00CB0432" w:rsidP="0004063D">
            <w:pPr>
              <w:spacing w:before="20" w:after="20"/>
              <w:jc w:val="center"/>
              <w:rPr>
                <w:b/>
                <w:bCs/>
                <w:sz w:val="20"/>
                <w:szCs w:val="20"/>
              </w:rPr>
            </w:pPr>
            <w:r w:rsidRPr="00BF51E9">
              <w:rPr>
                <w:b/>
                <w:bCs/>
                <w:sz w:val="20"/>
                <w:szCs w:val="20"/>
              </w:rPr>
              <w:t>202</w:t>
            </w:r>
            <w:r>
              <w:rPr>
                <w:b/>
                <w:bCs/>
                <w:sz w:val="20"/>
                <w:szCs w:val="20"/>
              </w:rPr>
              <w:t>9</w:t>
            </w:r>
          </w:p>
        </w:tc>
        <w:tc>
          <w:tcPr>
            <w:tcW w:w="547" w:type="pct"/>
            <w:vAlign w:val="center"/>
          </w:tcPr>
          <w:p w14:paraId="57DF064F" w14:textId="77777777" w:rsidR="00CB0432" w:rsidRPr="00BF51E9" w:rsidRDefault="00CB0432" w:rsidP="0004063D">
            <w:pPr>
              <w:spacing w:before="20" w:after="20"/>
              <w:jc w:val="center"/>
              <w:rPr>
                <w:b/>
                <w:bCs/>
                <w:sz w:val="20"/>
                <w:szCs w:val="20"/>
              </w:rPr>
            </w:pPr>
            <w:r w:rsidRPr="00BF51E9">
              <w:rPr>
                <w:b/>
                <w:bCs/>
                <w:sz w:val="20"/>
                <w:szCs w:val="20"/>
              </w:rPr>
              <w:t>Total</w:t>
            </w:r>
          </w:p>
        </w:tc>
      </w:tr>
      <w:tr w:rsidR="00436AA8" w:rsidRPr="00162623" w14:paraId="30409E11" w14:textId="77777777" w:rsidTr="00D05CA1">
        <w:trPr>
          <w:trHeight w:val="119"/>
          <w:jc w:val="center"/>
        </w:trPr>
        <w:tc>
          <w:tcPr>
            <w:tcW w:w="779" w:type="pct"/>
            <w:vMerge w:val="restart"/>
            <w:vAlign w:val="center"/>
          </w:tcPr>
          <w:p w14:paraId="3C7E28E9" w14:textId="77777777" w:rsidR="00436AA8" w:rsidRPr="00BF51E9" w:rsidRDefault="00436AA8" w:rsidP="00436AA8">
            <w:pPr>
              <w:jc w:val="left"/>
              <w:rPr>
                <w:sz w:val="20"/>
                <w:szCs w:val="20"/>
              </w:rPr>
            </w:pPr>
            <w:r w:rsidRPr="00BF51E9">
              <w:rPr>
                <w:sz w:val="20"/>
                <w:szCs w:val="20"/>
              </w:rPr>
              <w:t>Consumption (CO</w:t>
            </w:r>
            <w:r w:rsidRPr="00BF51E9">
              <w:rPr>
                <w:sz w:val="20"/>
                <w:szCs w:val="20"/>
                <w:vertAlign w:val="subscript"/>
              </w:rPr>
              <w:t>2</w:t>
            </w:r>
            <w:r w:rsidRPr="00BF51E9">
              <w:rPr>
                <w:sz w:val="20"/>
                <w:szCs w:val="20"/>
              </w:rPr>
              <w:noBreakHyphen/>
              <w:t>eq</w:t>
            </w:r>
            <w:r w:rsidRPr="00162623">
              <w:rPr>
                <w:sz w:val="20"/>
                <w:szCs w:val="20"/>
              </w:rPr>
              <w:t xml:space="preserve"> </w:t>
            </w:r>
            <w:r w:rsidRPr="00BF51E9">
              <w:rPr>
                <w:sz w:val="20"/>
                <w:szCs w:val="20"/>
              </w:rPr>
              <w:t>tonnes)</w:t>
            </w:r>
          </w:p>
        </w:tc>
        <w:tc>
          <w:tcPr>
            <w:tcW w:w="1411" w:type="pct"/>
            <w:gridSpan w:val="2"/>
            <w:vAlign w:val="bottom"/>
          </w:tcPr>
          <w:p w14:paraId="4EF43BD9" w14:textId="77777777" w:rsidR="00436AA8" w:rsidRPr="00BF51E9" w:rsidRDefault="00436AA8" w:rsidP="00436AA8">
            <w:pPr>
              <w:spacing w:before="20" w:after="20"/>
              <w:jc w:val="left"/>
              <w:rPr>
                <w:sz w:val="20"/>
                <w:szCs w:val="20"/>
              </w:rPr>
            </w:pPr>
            <w:r w:rsidRPr="00BF51E9">
              <w:rPr>
                <w:sz w:val="20"/>
                <w:szCs w:val="20"/>
              </w:rPr>
              <w:t>Montreal Protocol limits</w:t>
            </w:r>
          </w:p>
        </w:tc>
        <w:tc>
          <w:tcPr>
            <w:tcW w:w="618" w:type="pct"/>
          </w:tcPr>
          <w:p w14:paraId="0AA8DF6F" w14:textId="6E22E87D" w:rsidR="00436AA8" w:rsidRPr="00BF51E9" w:rsidRDefault="00436AA8" w:rsidP="00D05CA1">
            <w:pPr>
              <w:spacing w:before="20" w:after="20"/>
              <w:jc w:val="right"/>
              <w:rPr>
                <w:sz w:val="20"/>
                <w:szCs w:val="20"/>
              </w:rPr>
            </w:pPr>
            <w:r>
              <w:rPr>
                <w:color w:val="000000"/>
                <w:sz w:val="20"/>
                <w:szCs w:val="20"/>
              </w:rPr>
              <w:t>13,105</w:t>
            </w:r>
          </w:p>
        </w:tc>
        <w:tc>
          <w:tcPr>
            <w:tcW w:w="548" w:type="pct"/>
          </w:tcPr>
          <w:p w14:paraId="0B905282" w14:textId="4C3DF873" w:rsidR="00436AA8" w:rsidRPr="00BF51E9" w:rsidRDefault="00436AA8" w:rsidP="00D05CA1">
            <w:pPr>
              <w:spacing w:before="20" w:after="20"/>
              <w:jc w:val="right"/>
              <w:rPr>
                <w:sz w:val="20"/>
                <w:szCs w:val="20"/>
              </w:rPr>
            </w:pPr>
            <w:r>
              <w:rPr>
                <w:color w:val="000000"/>
                <w:sz w:val="20"/>
                <w:szCs w:val="20"/>
              </w:rPr>
              <w:t>13,105</w:t>
            </w:r>
          </w:p>
        </w:tc>
        <w:tc>
          <w:tcPr>
            <w:tcW w:w="548" w:type="pct"/>
          </w:tcPr>
          <w:p w14:paraId="3ABA0D02" w14:textId="00712321" w:rsidR="00436AA8" w:rsidRPr="00BF51E9" w:rsidRDefault="00436AA8" w:rsidP="00D05CA1">
            <w:pPr>
              <w:spacing w:before="20" w:after="20"/>
              <w:jc w:val="right"/>
              <w:rPr>
                <w:sz w:val="20"/>
                <w:szCs w:val="20"/>
              </w:rPr>
            </w:pPr>
            <w:r>
              <w:rPr>
                <w:color w:val="000000"/>
                <w:sz w:val="20"/>
                <w:szCs w:val="20"/>
              </w:rPr>
              <w:t>13,105</w:t>
            </w:r>
          </w:p>
        </w:tc>
        <w:tc>
          <w:tcPr>
            <w:tcW w:w="548" w:type="pct"/>
          </w:tcPr>
          <w:p w14:paraId="0E91E005" w14:textId="0F5D6A2E" w:rsidR="00436AA8" w:rsidRPr="00BF51E9" w:rsidRDefault="00436AA8" w:rsidP="00D05CA1">
            <w:pPr>
              <w:spacing w:before="20" w:after="20"/>
              <w:jc w:val="right"/>
              <w:rPr>
                <w:sz w:val="20"/>
                <w:szCs w:val="20"/>
              </w:rPr>
            </w:pPr>
            <w:r>
              <w:rPr>
                <w:color w:val="000000"/>
                <w:sz w:val="20"/>
                <w:szCs w:val="20"/>
              </w:rPr>
              <w:t>11,795</w:t>
            </w:r>
          </w:p>
        </w:tc>
        <w:tc>
          <w:tcPr>
            <w:tcW w:w="547" w:type="pct"/>
          </w:tcPr>
          <w:p w14:paraId="0D4BCE93" w14:textId="77777777" w:rsidR="00436AA8" w:rsidRPr="00BF51E9" w:rsidRDefault="00436AA8" w:rsidP="00D05CA1">
            <w:pPr>
              <w:spacing w:before="20" w:after="20"/>
              <w:jc w:val="right"/>
              <w:rPr>
                <w:sz w:val="20"/>
                <w:szCs w:val="20"/>
              </w:rPr>
            </w:pPr>
            <w:r w:rsidRPr="00BF51E9">
              <w:rPr>
                <w:sz w:val="20"/>
                <w:szCs w:val="20"/>
              </w:rPr>
              <w:t>n/a</w:t>
            </w:r>
          </w:p>
        </w:tc>
      </w:tr>
      <w:tr w:rsidR="00436AA8" w:rsidRPr="00162623" w14:paraId="2147068D" w14:textId="77777777" w:rsidTr="00D05CA1">
        <w:trPr>
          <w:trHeight w:val="46"/>
          <w:jc w:val="center"/>
        </w:trPr>
        <w:tc>
          <w:tcPr>
            <w:tcW w:w="779" w:type="pct"/>
            <w:vMerge/>
          </w:tcPr>
          <w:p w14:paraId="39FCC2A6" w14:textId="77777777" w:rsidR="00436AA8" w:rsidRPr="00BF51E9" w:rsidRDefault="00436AA8" w:rsidP="00436AA8">
            <w:pPr>
              <w:rPr>
                <w:sz w:val="20"/>
                <w:szCs w:val="20"/>
              </w:rPr>
            </w:pPr>
          </w:p>
        </w:tc>
        <w:tc>
          <w:tcPr>
            <w:tcW w:w="1411" w:type="pct"/>
            <w:gridSpan w:val="2"/>
            <w:vAlign w:val="bottom"/>
          </w:tcPr>
          <w:p w14:paraId="30C4374B" w14:textId="77777777" w:rsidR="00436AA8" w:rsidRPr="00BF51E9" w:rsidRDefault="00436AA8" w:rsidP="00436AA8">
            <w:pPr>
              <w:spacing w:before="20" w:after="20"/>
              <w:jc w:val="left"/>
              <w:rPr>
                <w:sz w:val="20"/>
                <w:szCs w:val="20"/>
              </w:rPr>
            </w:pPr>
            <w:r w:rsidRPr="00BF51E9">
              <w:rPr>
                <w:sz w:val="20"/>
                <w:szCs w:val="20"/>
              </w:rPr>
              <w:t>Maximum allowable</w:t>
            </w:r>
          </w:p>
        </w:tc>
        <w:tc>
          <w:tcPr>
            <w:tcW w:w="618" w:type="pct"/>
          </w:tcPr>
          <w:p w14:paraId="7289FBAE" w14:textId="1662B49B" w:rsidR="00436AA8" w:rsidRPr="00BF51E9" w:rsidRDefault="00436AA8" w:rsidP="00D05CA1">
            <w:pPr>
              <w:spacing w:before="20" w:after="20"/>
              <w:jc w:val="right"/>
              <w:rPr>
                <w:sz w:val="20"/>
                <w:szCs w:val="20"/>
              </w:rPr>
            </w:pPr>
            <w:r>
              <w:rPr>
                <w:color w:val="000000"/>
                <w:sz w:val="20"/>
                <w:szCs w:val="20"/>
              </w:rPr>
              <w:t>13,105</w:t>
            </w:r>
          </w:p>
        </w:tc>
        <w:tc>
          <w:tcPr>
            <w:tcW w:w="548" w:type="pct"/>
          </w:tcPr>
          <w:p w14:paraId="32892E55" w14:textId="63B76C9B" w:rsidR="00436AA8" w:rsidRPr="00BF51E9" w:rsidRDefault="00436AA8" w:rsidP="00D05CA1">
            <w:pPr>
              <w:spacing w:before="20" w:after="20"/>
              <w:jc w:val="right"/>
              <w:rPr>
                <w:sz w:val="20"/>
                <w:szCs w:val="20"/>
              </w:rPr>
            </w:pPr>
            <w:r>
              <w:rPr>
                <w:color w:val="000000"/>
                <w:sz w:val="20"/>
                <w:szCs w:val="20"/>
              </w:rPr>
              <w:t>13,105</w:t>
            </w:r>
          </w:p>
        </w:tc>
        <w:tc>
          <w:tcPr>
            <w:tcW w:w="548" w:type="pct"/>
          </w:tcPr>
          <w:p w14:paraId="53C350EA" w14:textId="0ECE6F65" w:rsidR="00436AA8" w:rsidRPr="00BF51E9" w:rsidRDefault="00436AA8" w:rsidP="00D05CA1">
            <w:pPr>
              <w:spacing w:before="20" w:after="20"/>
              <w:jc w:val="right"/>
              <w:rPr>
                <w:sz w:val="20"/>
                <w:szCs w:val="20"/>
              </w:rPr>
            </w:pPr>
            <w:r>
              <w:rPr>
                <w:color w:val="000000"/>
                <w:sz w:val="20"/>
                <w:szCs w:val="20"/>
              </w:rPr>
              <w:t>13,105</w:t>
            </w:r>
          </w:p>
        </w:tc>
        <w:tc>
          <w:tcPr>
            <w:tcW w:w="548" w:type="pct"/>
          </w:tcPr>
          <w:p w14:paraId="0703F947" w14:textId="20943D8D" w:rsidR="00436AA8" w:rsidRPr="00BF51E9" w:rsidRDefault="00436AA8" w:rsidP="00D05CA1">
            <w:pPr>
              <w:spacing w:before="20" w:after="20"/>
              <w:jc w:val="right"/>
              <w:rPr>
                <w:sz w:val="20"/>
                <w:szCs w:val="20"/>
              </w:rPr>
            </w:pPr>
            <w:r>
              <w:rPr>
                <w:color w:val="000000"/>
                <w:sz w:val="20"/>
                <w:szCs w:val="20"/>
              </w:rPr>
              <w:t>11,795</w:t>
            </w:r>
          </w:p>
        </w:tc>
        <w:tc>
          <w:tcPr>
            <w:tcW w:w="547" w:type="pct"/>
          </w:tcPr>
          <w:p w14:paraId="3E7ECB38" w14:textId="77777777" w:rsidR="00436AA8" w:rsidRPr="00BF51E9" w:rsidRDefault="00436AA8" w:rsidP="00D05CA1">
            <w:pPr>
              <w:spacing w:before="20" w:after="20"/>
              <w:jc w:val="right"/>
              <w:rPr>
                <w:sz w:val="20"/>
                <w:szCs w:val="20"/>
              </w:rPr>
            </w:pPr>
            <w:r w:rsidRPr="00BF51E9">
              <w:rPr>
                <w:sz w:val="20"/>
                <w:szCs w:val="20"/>
              </w:rPr>
              <w:t>n/a</w:t>
            </w:r>
          </w:p>
        </w:tc>
      </w:tr>
      <w:tr w:rsidR="00CB0432" w:rsidRPr="00162623" w14:paraId="5D02DBB6" w14:textId="77777777" w:rsidTr="00D05CA1">
        <w:trPr>
          <w:trHeight w:val="46"/>
          <w:jc w:val="center"/>
        </w:trPr>
        <w:tc>
          <w:tcPr>
            <w:tcW w:w="779" w:type="pct"/>
            <w:vMerge/>
          </w:tcPr>
          <w:p w14:paraId="3CD31595" w14:textId="77777777" w:rsidR="00CB0432" w:rsidRPr="00BF51E9" w:rsidRDefault="00CB0432" w:rsidP="0004063D">
            <w:pPr>
              <w:rPr>
                <w:sz w:val="20"/>
                <w:szCs w:val="20"/>
              </w:rPr>
            </w:pPr>
          </w:p>
        </w:tc>
        <w:tc>
          <w:tcPr>
            <w:tcW w:w="1411" w:type="pct"/>
            <w:gridSpan w:val="2"/>
            <w:vAlign w:val="bottom"/>
          </w:tcPr>
          <w:p w14:paraId="08EFBE1D" w14:textId="77777777" w:rsidR="00CB0432" w:rsidRPr="00BF51E9" w:rsidRDefault="00CB0432" w:rsidP="0004063D">
            <w:pPr>
              <w:spacing w:before="20" w:after="20"/>
              <w:jc w:val="left"/>
              <w:rPr>
                <w:sz w:val="20"/>
                <w:szCs w:val="20"/>
              </w:rPr>
            </w:pPr>
            <w:r>
              <w:rPr>
                <w:sz w:val="20"/>
                <w:szCs w:val="20"/>
              </w:rPr>
              <w:t>Reduction from baseline</w:t>
            </w:r>
            <w:r w:rsidRPr="00BF51E9">
              <w:rPr>
                <w:sz w:val="20"/>
                <w:szCs w:val="20"/>
              </w:rPr>
              <w:t xml:space="preserve"> (%)</w:t>
            </w:r>
          </w:p>
        </w:tc>
        <w:tc>
          <w:tcPr>
            <w:tcW w:w="618" w:type="pct"/>
          </w:tcPr>
          <w:p w14:paraId="705D0EDC" w14:textId="4884BE47" w:rsidR="00CB0432" w:rsidRPr="00436AA8" w:rsidRDefault="00CB0432" w:rsidP="00D05CA1">
            <w:pPr>
              <w:spacing w:before="20" w:after="20"/>
              <w:jc w:val="center"/>
              <w:rPr>
                <w:sz w:val="20"/>
                <w:szCs w:val="20"/>
              </w:rPr>
            </w:pPr>
            <w:r w:rsidRPr="00436AA8">
              <w:rPr>
                <w:sz w:val="20"/>
                <w:szCs w:val="20"/>
              </w:rPr>
              <w:t>0.</w:t>
            </w:r>
            <w:r w:rsidR="00436AA8" w:rsidRPr="00436AA8">
              <w:rPr>
                <w:sz w:val="20"/>
                <w:szCs w:val="20"/>
              </w:rPr>
              <w:t>0</w:t>
            </w:r>
          </w:p>
        </w:tc>
        <w:tc>
          <w:tcPr>
            <w:tcW w:w="548" w:type="pct"/>
          </w:tcPr>
          <w:p w14:paraId="3D101432" w14:textId="2069CB44" w:rsidR="00CB0432" w:rsidRPr="00436AA8" w:rsidRDefault="00CB0432" w:rsidP="00D05CA1">
            <w:pPr>
              <w:spacing w:before="20" w:after="20"/>
              <w:jc w:val="center"/>
              <w:rPr>
                <w:sz w:val="20"/>
                <w:szCs w:val="20"/>
              </w:rPr>
            </w:pPr>
            <w:r w:rsidRPr="00436AA8">
              <w:rPr>
                <w:sz w:val="20"/>
                <w:szCs w:val="20"/>
              </w:rPr>
              <w:t>0.0</w:t>
            </w:r>
          </w:p>
        </w:tc>
        <w:tc>
          <w:tcPr>
            <w:tcW w:w="548" w:type="pct"/>
          </w:tcPr>
          <w:p w14:paraId="2CE388D3" w14:textId="50668F48" w:rsidR="00CB0432" w:rsidRPr="00436AA8" w:rsidRDefault="00CB0432" w:rsidP="00D05CA1">
            <w:pPr>
              <w:spacing w:before="20" w:after="20"/>
              <w:jc w:val="center"/>
              <w:rPr>
                <w:sz w:val="20"/>
                <w:szCs w:val="20"/>
              </w:rPr>
            </w:pPr>
            <w:r w:rsidRPr="00436AA8">
              <w:rPr>
                <w:sz w:val="20"/>
                <w:szCs w:val="20"/>
              </w:rPr>
              <w:t>0.0</w:t>
            </w:r>
          </w:p>
        </w:tc>
        <w:tc>
          <w:tcPr>
            <w:tcW w:w="548" w:type="pct"/>
          </w:tcPr>
          <w:p w14:paraId="3004C525" w14:textId="77777777" w:rsidR="00CB0432" w:rsidRPr="00436AA8" w:rsidRDefault="00CB0432" w:rsidP="00D05CA1">
            <w:pPr>
              <w:spacing w:before="20" w:after="20"/>
              <w:jc w:val="center"/>
              <w:rPr>
                <w:sz w:val="20"/>
                <w:szCs w:val="20"/>
              </w:rPr>
            </w:pPr>
            <w:r w:rsidRPr="00436AA8">
              <w:rPr>
                <w:sz w:val="20"/>
                <w:szCs w:val="20"/>
              </w:rPr>
              <w:t>10.0</w:t>
            </w:r>
          </w:p>
        </w:tc>
        <w:tc>
          <w:tcPr>
            <w:tcW w:w="547" w:type="pct"/>
          </w:tcPr>
          <w:p w14:paraId="420BE2A6" w14:textId="77777777" w:rsidR="00CB0432" w:rsidRPr="00436AA8" w:rsidRDefault="00CB0432" w:rsidP="00D05CA1">
            <w:pPr>
              <w:spacing w:before="20" w:after="20"/>
              <w:jc w:val="right"/>
              <w:rPr>
                <w:sz w:val="20"/>
                <w:szCs w:val="20"/>
              </w:rPr>
            </w:pPr>
            <w:r w:rsidRPr="00436AA8">
              <w:rPr>
                <w:sz w:val="20"/>
                <w:szCs w:val="20"/>
              </w:rPr>
              <w:t>n/a</w:t>
            </w:r>
          </w:p>
        </w:tc>
      </w:tr>
      <w:tr w:rsidR="00D82104" w:rsidRPr="00162623" w14:paraId="2AEAD1BE" w14:textId="77777777" w:rsidTr="00C65BF1">
        <w:trPr>
          <w:trHeight w:val="46"/>
          <w:jc w:val="center"/>
        </w:trPr>
        <w:tc>
          <w:tcPr>
            <w:tcW w:w="779" w:type="pct"/>
            <w:vMerge w:val="restart"/>
            <w:vAlign w:val="center"/>
          </w:tcPr>
          <w:p w14:paraId="51B3B40D" w14:textId="77777777" w:rsidR="00D82104" w:rsidRPr="00BF51E9" w:rsidRDefault="00D82104" w:rsidP="00D82104">
            <w:pPr>
              <w:jc w:val="left"/>
              <w:rPr>
                <w:sz w:val="20"/>
                <w:szCs w:val="20"/>
              </w:rPr>
            </w:pPr>
            <w:r>
              <w:rPr>
                <w:sz w:val="20"/>
                <w:szCs w:val="20"/>
              </w:rPr>
              <w:t>Project costs requested in principle (US $)</w:t>
            </w:r>
          </w:p>
        </w:tc>
        <w:tc>
          <w:tcPr>
            <w:tcW w:w="633" w:type="pct"/>
            <w:vMerge w:val="restart"/>
            <w:vAlign w:val="center"/>
          </w:tcPr>
          <w:p w14:paraId="760F35E1" w14:textId="6B0BBA2B" w:rsidR="00D82104" w:rsidRPr="00162623" w:rsidRDefault="00D82104" w:rsidP="00D82104">
            <w:pPr>
              <w:spacing w:before="20" w:after="20"/>
              <w:jc w:val="center"/>
              <w:rPr>
                <w:sz w:val="20"/>
                <w:szCs w:val="20"/>
              </w:rPr>
            </w:pPr>
            <w:r w:rsidRPr="006F44A7">
              <w:rPr>
                <w:sz w:val="20"/>
                <w:szCs w:val="20"/>
              </w:rPr>
              <w:t>UNEP</w:t>
            </w:r>
          </w:p>
        </w:tc>
        <w:tc>
          <w:tcPr>
            <w:tcW w:w="778" w:type="pct"/>
            <w:vAlign w:val="center"/>
          </w:tcPr>
          <w:p w14:paraId="4092ECCD" w14:textId="77777777" w:rsidR="00D82104" w:rsidRPr="00BF51E9" w:rsidRDefault="00D82104" w:rsidP="00D82104">
            <w:pPr>
              <w:spacing w:before="20" w:after="20"/>
              <w:jc w:val="left"/>
              <w:rPr>
                <w:sz w:val="20"/>
                <w:szCs w:val="20"/>
              </w:rPr>
            </w:pPr>
            <w:r w:rsidRPr="00BF51E9">
              <w:rPr>
                <w:sz w:val="20"/>
                <w:szCs w:val="20"/>
              </w:rPr>
              <w:t>Project costs</w:t>
            </w:r>
          </w:p>
        </w:tc>
        <w:tc>
          <w:tcPr>
            <w:tcW w:w="618" w:type="pct"/>
            <w:vAlign w:val="center"/>
          </w:tcPr>
          <w:p w14:paraId="5F935C3F" w14:textId="08AE984B" w:rsidR="00D82104" w:rsidRPr="00BF51E9" w:rsidRDefault="00D82104" w:rsidP="00D82104">
            <w:pPr>
              <w:spacing w:before="20" w:after="20"/>
              <w:jc w:val="right"/>
              <w:rPr>
                <w:sz w:val="20"/>
                <w:szCs w:val="20"/>
              </w:rPr>
            </w:pPr>
            <w:r>
              <w:rPr>
                <w:color w:val="000000"/>
                <w:sz w:val="20"/>
                <w:szCs w:val="20"/>
              </w:rPr>
              <w:t>3</w:t>
            </w:r>
            <w:r w:rsidR="00516F5F">
              <w:rPr>
                <w:color w:val="000000"/>
                <w:sz w:val="20"/>
                <w:szCs w:val="20"/>
              </w:rPr>
              <w:t>1</w:t>
            </w:r>
            <w:r>
              <w:rPr>
                <w:color w:val="000000"/>
                <w:sz w:val="20"/>
                <w:szCs w:val="20"/>
              </w:rPr>
              <w:t>,</w:t>
            </w:r>
            <w:r w:rsidR="00516F5F">
              <w:rPr>
                <w:color w:val="000000"/>
                <w:sz w:val="20"/>
                <w:szCs w:val="20"/>
              </w:rPr>
              <w:t>0</w:t>
            </w:r>
            <w:r>
              <w:rPr>
                <w:color w:val="000000"/>
                <w:sz w:val="20"/>
                <w:szCs w:val="20"/>
              </w:rPr>
              <w:t>00</w:t>
            </w:r>
          </w:p>
        </w:tc>
        <w:tc>
          <w:tcPr>
            <w:tcW w:w="548" w:type="pct"/>
            <w:vAlign w:val="center"/>
          </w:tcPr>
          <w:p w14:paraId="3346CCAE" w14:textId="43352061" w:rsidR="00D82104" w:rsidRPr="00BF51E9" w:rsidRDefault="00D82104" w:rsidP="00D82104">
            <w:pPr>
              <w:spacing w:before="20" w:after="20"/>
              <w:jc w:val="right"/>
              <w:rPr>
                <w:sz w:val="20"/>
                <w:szCs w:val="20"/>
              </w:rPr>
            </w:pPr>
            <w:r>
              <w:rPr>
                <w:color w:val="000000"/>
                <w:sz w:val="20"/>
                <w:szCs w:val="20"/>
              </w:rPr>
              <w:t>0</w:t>
            </w:r>
          </w:p>
        </w:tc>
        <w:tc>
          <w:tcPr>
            <w:tcW w:w="548" w:type="pct"/>
            <w:vAlign w:val="center"/>
          </w:tcPr>
          <w:p w14:paraId="3E27095A" w14:textId="7D2E2461" w:rsidR="00D82104" w:rsidRPr="00BF51E9" w:rsidRDefault="00D82104" w:rsidP="00D82104">
            <w:pPr>
              <w:spacing w:before="20" w:after="20"/>
              <w:jc w:val="right"/>
              <w:rPr>
                <w:sz w:val="20"/>
                <w:szCs w:val="20"/>
              </w:rPr>
            </w:pPr>
            <w:r>
              <w:rPr>
                <w:color w:val="000000"/>
                <w:sz w:val="20"/>
              </w:rPr>
              <w:t>5</w:t>
            </w:r>
            <w:r w:rsidR="008B4A74">
              <w:rPr>
                <w:color w:val="000000"/>
                <w:sz w:val="20"/>
              </w:rPr>
              <w:t>4,0</w:t>
            </w:r>
            <w:r>
              <w:rPr>
                <w:color w:val="000000"/>
                <w:sz w:val="20"/>
              </w:rPr>
              <w:t>00</w:t>
            </w:r>
          </w:p>
        </w:tc>
        <w:tc>
          <w:tcPr>
            <w:tcW w:w="548" w:type="pct"/>
            <w:vAlign w:val="center"/>
          </w:tcPr>
          <w:p w14:paraId="7A9E88E0" w14:textId="61A92C55" w:rsidR="00D82104" w:rsidRPr="00BF51E9" w:rsidRDefault="00D82104" w:rsidP="00D82104">
            <w:pPr>
              <w:spacing w:before="20" w:after="20"/>
              <w:jc w:val="right"/>
              <w:rPr>
                <w:sz w:val="20"/>
                <w:szCs w:val="20"/>
              </w:rPr>
            </w:pPr>
            <w:r>
              <w:rPr>
                <w:color w:val="000000"/>
                <w:sz w:val="20"/>
                <w:szCs w:val="20"/>
              </w:rPr>
              <w:t>0</w:t>
            </w:r>
          </w:p>
        </w:tc>
        <w:tc>
          <w:tcPr>
            <w:tcW w:w="547" w:type="pct"/>
            <w:vAlign w:val="center"/>
          </w:tcPr>
          <w:p w14:paraId="2EF5E8A5" w14:textId="3216AB4C" w:rsidR="00D82104" w:rsidRPr="00BF51E9" w:rsidRDefault="00D82104" w:rsidP="00D82104">
            <w:pPr>
              <w:spacing w:before="20" w:after="20"/>
              <w:jc w:val="right"/>
              <w:rPr>
                <w:sz w:val="20"/>
                <w:szCs w:val="20"/>
              </w:rPr>
            </w:pPr>
            <w:r>
              <w:rPr>
                <w:color w:val="000000"/>
                <w:sz w:val="20"/>
                <w:szCs w:val="20"/>
              </w:rPr>
              <w:t>85,000</w:t>
            </w:r>
          </w:p>
        </w:tc>
      </w:tr>
      <w:tr w:rsidR="00D82104" w:rsidRPr="00162623" w14:paraId="267634FF" w14:textId="77777777" w:rsidTr="00C65BF1">
        <w:trPr>
          <w:trHeight w:val="46"/>
          <w:jc w:val="center"/>
        </w:trPr>
        <w:tc>
          <w:tcPr>
            <w:tcW w:w="779" w:type="pct"/>
            <w:vMerge/>
          </w:tcPr>
          <w:p w14:paraId="0D7D2AA9" w14:textId="77777777" w:rsidR="00D82104" w:rsidRPr="00BF51E9" w:rsidRDefault="00D82104" w:rsidP="00D82104">
            <w:pPr>
              <w:rPr>
                <w:sz w:val="20"/>
                <w:szCs w:val="20"/>
              </w:rPr>
            </w:pPr>
          </w:p>
        </w:tc>
        <w:tc>
          <w:tcPr>
            <w:tcW w:w="633" w:type="pct"/>
            <w:vMerge/>
            <w:vAlign w:val="center"/>
          </w:tcPr>
          <w:p w14:paraId="15DA578F" w14:textId="77777777" w:rsidR="00D82104" w:rsidRPr="00162623" w:rsidRDefault="00D82104" w:rsidP="00D82104">
            <w:pPr>
              <w:spacing w:before="20" w:after="20"/>
              <w:jc w:val="center"/>
              <w:rPr>
                <w:sz w:val="20"/>
                <w:szCs w:val="20"/>
              </w:rPr>
            </w:pPr>
          </w:p>
        </w:tc>
        <w:tc>
          <w:tcPr>
            <w:tcW w:w="778" w:type="pct"/>
            <w:vAlign w:val="center"/>
          </w:tcPr>
          <w:p w14:paraId="745DCB55" w14:textId="77777777" w:rsidR="00D82104" w:rsidRPr="00BF51E9" w:rsidRDefault="00D82104" w:rsidP="00D82104">
            <w:pPr>
              <w:spacing w:before="20" w:after="20"/>
              <w:jc w:val="left"/>
              <w:rPr>
                <w:sz w:val="20"/>
                <w:szCs w:val="20"/>
              </w:rPr>
            </w:pPr>
            <w:r w:rsidRPr="00BF51E9">
              <w:rPr>
                <w:sz w:val="20"/>
                <w:szCs w:val="20"/>
              </w:rPr>
              <w:t>Support costs</w:t>
            </w:r>
          </w:p>
        </w:tc>
        <w:tc>
          <w:tcPr>
            <w:tcW w:w="618" w:type="pct"/>
            <w:vAlign w:val="center"/>
          </w:tcPr>
          <w:p w14:paraId="4D4E7988" w14:textId="58A2152C" w:rsidR="00D82104" w:rsidRPr="00BF51E9" w:rsidRDefault="00D82104" w:rsidP="00D82104">
            <w:pPr>
              <w:spacing w:before="20" w:after="20"/>
              <w:jc w:val="right"/>
              <w:rPr>
                <w:sz w:val="20"/>
                <w:szCs w:val="20"/>
              </w:rPr>
            </w:pPr>
            <w:r>
              <w:rPr>
                <w:color w:val="000000"/>
                <w:sz w:val="20"/>
                <w:szCs w:val="20"/>
              </w:rPr>
              <w:t>4,</w:t>
            </w:r>
            <w:r w:rsidR="008B4A74">
              <w:rPr>
                <w:color w:val="000000"/>
                <w:sz w:val="20"/>
                <w:szCs w:val="20"/>
              </w:rPr>
              <w:t>030</w:t>
            </w:r>
          </w:p>
        </w:tc>
        <w:tc>
          <w:tcPr>
            <w:tcW w:w="548" w:type="pct"/>
            <w:vAlign w:val="center"/>
          </w:tcPr>
          <w:p w14:paraId="569947C6" w14:textId="2D5F437B" w:rsidR="00D82104" w:rsidRPr="00BF51E9" w:rsidRDefault="00D82104" w:rsidP="00D82104">
            <w:pPr>
              <w:spacing w:before="20" w:after="20"/>
              <w:jc w:val="right"/>
              <w:rPr>
                <w:sz w:val="20"/>
                <w:szCs w:val="20"/>
              </w:rPr>
            </w:pPr>
            <w:r>
              <w:rPr>
                <w:color w:val="000000"/>
                <w:sz w:val="20"/>
                <w:szCs w:val="20"/>
              </w:rPr>
              <w:t>0</w:t>
            </w:r>
          </w:p>
        </w:tc>
        <w:tc>
          <w:tcPr>
            <w:tcW w:w="548" w:type="pct"/>
            <w:vAlign w:val="center"/>
          </w:tcPr>
          <w:p w14:paraId="516349F3" w14:textId="57AB37E8" w:rsidR="00D82104" w:rsidRPr="00BF51E9" w:rsidRDefault="008B4A74" w:rsidP="00D82104">
            <w:pPr>
              <w:spacing w:before="20" w:after="20"/>
              <w:jc w:val="right"/>
              <w:rPr>
                <w:sz w:val="20"/>
                <w:szCs w:val="20"/>
              </w:rPr>
            </w:pPr>
            <w:r>
              <w:rPr>
                <w:sz w:val="20"/>
                <w:szCs w:val="20"/>
              </w:rPr>
              <w:t>7,020</w:t>
            </w:r>
          </w:p>
        </w:tc>
        <w:tc>
          <w:tcPr>
            <w:tcW w:w="548" w:type="pct"/>
            <w:vAlign w:val="center"/>
          </w:tcPr>
          <w:p w14:paraId="6918D301" w14:textId="0ADE0FF3" w:rsidR="00D82104" w:rsidRPr="00BF51E9" w:rsidRDefault="00D82104" w:rsidP="00D82104">
            <w:pPr>
              <w:spacing w:before="20" w:after="20"/>
              <w:jc w:val="right"/>
              <w:rPr>
                <w:sz w:val="20"/>
                <w:szCs w:val="20"/>
              </w:rPr>
            </w:pPr>
            <w:r>
              <w:rPr>
                <w:color w:val="000000"/>
                <w:sz w:val="20"/>
                <w:szCs w:val="20"/>
              </w:rPr>
              <w:t>0</w:t>
            </w:r>
          </w:p>
        </w:tc>
        <w:tc>
          <w:tcPr>
            <w:tcW w:w="547" w:type="pct"/>
            <w:vAlign w:val="center"/>
          </w:tcPr>
          <w:p w14:paraId="7863C47F" w14:textId="0416A2AA" w:rsidR="00D82104" w:rsidRPr="00BF51E9" w:rsidRDefault="00D82104" w:rsidP="00D82104">
            <w:pPr>
              <w:spacing w:before="20" w:after="20"/>
              <w:jc w:val="right"/>
              <w:rPr>
                <w:sz w:val="20"/>
                <w:szCs w:val="20"/>
              </w:rPr>
            </w:pPr>
            <w:r>
              <w:rPr>
                <w:color w:val="000000"/>
                <w:sz w:val="20"/>
                <w:szCs w:val="20"/>
              </w:rPr>
              <w:t>11,050</w:t>
            </w:r>
          </w:p>
        </w:tc>
      </w:tr>
      <w:tr w:rsidR="009C585B" w:rsidRPr="00162623" w14:paraId="5071114E" w14:textId="77777777" w:rsidTr="00C65BF1">
        <w:trPr>
          <w:trHeight w:val="46"/>
          <w:jc w:val="center"/>
        </w:trPr>
        <w:tc>
          <w:tcPr>
            <w:tcW w:w="779" w:type="pct"/>
            <w:vMerge/>
          </w:tcPr>
          <w:p w14:paraId="1FDBF407" w14:textId="77777777" w:rsidR="009C585B" w:rsidRPr="00BF51E9" w:rsidRDefault="009C585B" w:rsidP="009C585B">
            <w:pPr>
              <w:rPr>
                <w:sz w:val="20"/>
                <w:szCs w:val="20"/>
              </w:rPr>
            </w:pPr>
          </w:p>
        </w:tc>
        <w:tc>
          <w:tcPr>
            <w:tcW w:w="633" w:type="pct"/>
            <w:vMerge w:val="restart"/>
            <w:vAlign w:val="center"/>
          </w:tcPr>
          <w:p w14:paraId="542D7EC4" w14:textId="6BE0BA05" w:rsidR="009C585B" w:rsidRPr="00162623" w:rsidRDefault="009C585B" w:rsidP="009C585B">
            <w:pPr>
              <w:spacing w:before="20" w:after="20"/>
              <w:jc w:val="center"/>
              <w:rPr>
                <w:sz w:val="20"/>
                <w:szCs w:val="20"/>
              </w:rPr>
            </w:pPr>
            <w:r w:rsidRPr="006F44A7">
              <w:rPr>
                <w:sz w:val="20"/>
                <w:szCs w:val="20"/>
              </w:rPr>
              <w:t>UNDP</w:t>
            </w:r>
          </w:p>
        </w:tc>
        <w:tc>
          <w:tcPr>
            <w:tcW w:w="778" w:type="pct"/>
            <w:vAlign w:val="center"/>
          </w:tcPr>
          <w:p w14:paraId="70651751" w14:textId="77777777" w:rsidR="009C585B" w:rsidRPr="00BF51E9" w:rsidRDefault="009C585B" w:rsidP="009C585B">
            <w:pPr>
              <w:spacing w:before="20" w:after="20"/>
              <w:jc w:val="left"/>
              <w:rPr>
                <w:sz w:val="20"/>
                <w:szCs w:val="20"/>
              </w:rPr>
            </w:pPr>
            <w:r w:rsidRPr="00BF51E9">
              <w:rPr>
                <w:sz w:val="20"/>
                <w:szCs w:val="20"/>
              </w:rPr>
              <w:t>Project costs</w:t>
            </w:r>
          </w:p>
        </w:tc>
        <w:tc>
          <w:tcPr>
            <w:tcW w:w="618" w:type="pct"/>
            <w:vAlign w:val="center"/>
          </w:tcPr>
          <w:p w14:paraId="713C70C4" w14:textId="420BBB61" w:rsidR="009C585B" w:rsidRPr="00BF51E9" w:rsidRDefault="009C585B" w:rsidP="009C585B">
            <w:pPr>
              <w:spacing w:before="20" w:after="20"/>
              <w:jc w:val="right"/>
              <w:rPr>
                <w:sz w:val="20"/>
                <w:szCs w:val="20"/>
              </w:rPr>
            </w:pPr>
            <w:r>
              <w:rPr>
                <w:color w:val="000000"/>
                <w:sz w:val="20"/>
                <w:szCs w:val="20"/>
              </w:rPr>
              <w:t>50,000</w:t>
            </w:r>
          </w:p>
        </w:tc>
        <w:tc>
          <w:tcPr>
            <w:tcW w:w="548" w:type="pct"/>
            <w:vAlign w:val="center"/>
          </w:tcPr>
          <w:p w14:paraId="36BEF03C" w14:textId="57204EDB" w:rsidR="009C585B" w:rsidRPr="00BF51E9" w:rsidRDefault="009C585B" w:rsidP="009C585B">
            <w:pPr>
              <w:spacing w:before="20" w:after="20"/>
              <w:jc w:val="right"/>
              <w:rPr>
                <w:sz w:val="20"/>
                <w:szCs w:val="20"/>
              </w:rPr>
            </w:pPr>
            <w:r>
              <w:rPr>
                <w:color w:val="000000"/>
                <w:sz w:val="20"/>
                <w:szCs w:val="20"/>
              </w:rPr>
              <w:t>0</w:t>
            </w:r>
          </w:p>
        </w:tc>
        <w:tc>
          <w:tcPr>
            <w:tcW w:w="548" w:type="pct"/>
            <w:vAlign w:val="center"/>
          </w:tcPr>
          <w:p w14:paraId="56131054" w14:textId="0D7E0080" w:rsidR="009C585B" w:rsidRPr="00BF51E9" w:rsidRDefault="009C585B" w:rsidP="009C585B">
            <w:pPr>
              <w:spacing w:before="20" w:after="20"/>
              <w:jc w:val="right"/>
              <w:rPr>
                <w:sz w:val="20"/>
                <w:szCs w:val="20"/>
              </w:rPr>
            </w:pPr>
            <w:r>
              <w:rPr>
                <w:color w:val="000000"/>
                <w:sz w:val="20"/>
                <w:szCs w:val="20"/>
              </w:rPr>
              <w:t>0</w:t>
            </w:r>
          </w:p>
        </w:tc>
        <w:tc>
          <w:tcPr>
            <w:tcW w:w="548" w:type="pct"/>
            <w:vAlign w:val="center"/>
          </w:tcPr>
          <w:p w14:paraId="34663AE3" w14:textId="35E5F948" w:rsidR="009C585B" w:rsidRPr="00BF51E9" w:rsidRDefault="009C585B" w:rsidP="009C585B">
            <w:pPr>
              <w:spacing w:before="20" w:after="20"/>
              <w:jc w:val="right"/>
              <w:rPr>
                <w:sz w:val="20"/>
                <w:szCs w:val="20"/>
              </w:rPr>
            </w:pPr>
            <w:r>
              <w:rPr>
                <w:color w:val="000000"/>
                <w:sz w:val="20"/>
                <w:szCs w:val="20"/>
              </w:rPr>
              <w:t>0</w:t>
            </w:r>
          </w:p>
        </w:tc>
        <w:tc>
          <w:tcPr>
            <w:tcW w:w="547" w:type="pct"/>
            <w:vAlign w:val="center"/>
          </w:tcPr>
          <w:p w14:paraId="50EDDE2C" w14:textId="5298FD45" w:rsidR="009C585B" w:rsidRPr="00BF51E9" w:rsidRDefault="009C585B" w:rsidP="009C585B">
            <w:pPr>
              <w:spacing w:before="20" w:after="20"/>
              <w:jc w:val="right"/>
              <w:rPr>
                <w:sz w:val="20"/>
                <w:szCs w:val="20"/>
              </w:rPr>
            </w:pPr>
            <w:r>
              <w:rPr>
                <w:color w:val="000000"/>
                <w:sz w:val="20"/>
                <w:szCs w:val="20"/>
              </w:rPr>
              <w:t>50,000</w:t>
            </w:r>
          </w:p>
        </w:tc>
      </w:tr>
      <w:tr w:rsidR="009C585B" w:rsidRPr="00162623" w14:paraId="4B1AC158" w14:textId="77777777" w:rsidTr="00C65BF1">
        <w:trPr>
          <w:trHeight w:val="46"/>
          <w:jc w:val="center"/>
        </w:trPr>
        <w:tc>
          <w:tcPr>
            <w:tcW w:w="779" w:type="pct"/>
            <w:vMerge/>
          </w:tcPr>
          <w:p w14:paraId="1CB1B694" w14:textId="77777777" w:rsidR="009C585B" w:rsidRPr="00BF51E9" w:rsidRDefault="009C585B" w:rsidP="009C585B">
            <w:pPr>
              <w:rPr>
                <w:sz w:val="20"/>
                <w:szCs w:val="20"/>
              </w:rPr>
            </w:pPr>
          </w:p>
        </w:tc>
        <w:tc>
          <w:tcPr>
            <w:tcW w:w="633" w:type="pct"/>
            <w:vMerge/>
          </w:tcPr>
          <w:p w14:paraId="68B60C0D" w14:textId="77777777" w:rsidR="009C585B" w:rsidRPr="00162623" w:rsidRDefault="009C585B" w:rsidP="009C585B">
            <w:pPr>
              <w:spacing w:before="20" w:after="20"/>
              <w:jc w:val="left"/>
              <w:rPr>
                <w:sz w:val="20"/>
                <w:szCs w:val="20"/>
              </w:rPr>
            </w:pPr>
          </w:p>
        </w:tc>
        <w:tc>
          <w:tcPr>
            <w:tcW w:w="778" w:type="pct"/>
            <w:vAlign w:val="center"/>
          </w:tcPr>
          <w:p w14:paraId="2AF94915" w14:textId="77777777" w:rsidR="009C585B" w:rsidRPr="00BF51E9" w:rsidRDefault="009C585B" w:rsidP="009C585B">
            <w:pPr>
              <w:spacing w:before="20" w:after="20"/>
              <w:jc w:val="left"/>
              <w:rPr>
                <w:sz w:val="20"/>
                <w:szCs w:val="20"/>
              </w:rPr>
            </w:pPr>
            <w:r w:rsidRPr="00BF51E9">
              <w:rPr>
                <w:sz w:val="20"/>
                <w:szCs w:val="20"/>
              </w:rPr>
              <w:t>Support costs</w:t>
            </w:r>
          </w:p>
        </w:tc>
        <w:tc>
          <w:tcPr>
            <w:tcW w:w="618" w:type="pct"/>
            <w:vAlign w:val="center"/>
          </w:tcPr>
          <w:p w14:paraId="387575DC" w14:textId="52393029" w:rsidR="009C585B" w:rsidRPr="00BF51E9" w:rsidRDefault="009C585B" w:rsidP="009C585B">
            <w:pPr>
              <w:spacing w:before="20" w:after="20"/>
              <w:jc w:val="right"/>
              <w:rPr>
                <w:sz w:val="20"/>
                <w:szCs w:val="20"/>
              </w:rPr>
            </w:pPr>
            <w:r>
              <w:rPr>
                <w:color w:val="000000"/>
                <w:sz w:val="20"/>
                <w:szCs w:val="20"/>
              </w:rPr>
              <w:t>6,500</w:t>
            </w:r>
          </w:p>
        </w:tc>
        <w:tc>
          <w:tcPr>
            <w:tcW w:w="548" w:type="pct"/>
            <w:vAlign w:val="center"/>
          </w:tcPr>
          <w:p w14:paraId="0D373A7D" w14:textId="76F9648A" w:rsidR="009C585B" w:rsidRPr="00BF51E9" w:rsidRDefault="009C585B" w:rsidP="009C585B">
            <w:pPr>
              <w:spacing w:before="20" w:after="20"/>
              <w:jc w:val="right"/>
              <w:rPr>
                <w:sz w:val="20"/>
                <w:szCs w:val="20"/>
              </w:rPr>
            </w:pPr>
            <w:r>
              <w:rPr>
                <w:color w:val="000000"/>
                <w:sz w:val="20"/>
                <w:szCs w:val="20"/>
              </w:rPr>
              <w:t>0</w:t>
            </w:r>
          </w:p>
        </w:tc>
        <w:tc>
          <w:tcPr>
            <w:tcW w:w="548" w:type="pct"/>
            <w:vAlign w:val="center"/>
          </w:tcPr>
          <w:p w14:paraId="1ACB7E6A" w14:textId="5893058E" w:rsidR="009C585B" w:rsidRPr="00BF51E9" w:rsidRDefault="009C585B" w:rsidP="009C585B">
            <w:pPr>
              <w:spacing w:before="20" w:after="20"/>
              <w:jc w:val="right"/>
              <w:rPr>
                <w:sz w:val="20"/>
                <w:szCs w:val="20"/>
              </w:rPr>
            </w:pPr>
            <w:r>
              <w:rPr>
                <w:color w:val="000000"/>
                <w:sz w:val="20"/>
                <w:szCs w:val="20"/>
              </w:rPr>
              <w:t>0</w:t>
            </w:r>
          </w:p>
        </w:tc>
        <w:tc>
          <w:tcPr>
            <w:tcW w:w="548" w:type="pct"/>
            <w:vAlign w:val="center"/>
          </w:tcPr>
          <w:p w14:paraId="0BBD7A68" w14:textId="1B490981" w:rsidR="009C585B" w:rsidRPr="00BF51E9" w:rsidRDefault="009C585B" w:rsidP="009C585B">
            <w:pPr>
              <w:spacing w:before="20" w:after="20"/>
              <w:jc w:val="right"/>
              <w:rPr>
                <w:sz w:val="20"/>
                <w:szCs w:val="20"/>
              </w:rPr>
            </w:pPr>
            <w:r>
              <w:rPr>
                <w:color w:val="000000"/>
                <w:sz w:val="20"/>
                <w:szCs w:val="20"/>
              </w:rPr>
              <w:t>0</w:t>
            </w:r>
          </w:p>
        </w:tc>
        <w:tc>
          <w:tcPr>
            <w:tcW w:w="547" w:type="pct"/>
            <w:vAlign w:val="center"/>
          </w:tcPr>
          <w:p w14:paraId="7F0DAFB5" w14:textId="5BFE6970" w:rsidR="009C585B" w:rsidRPr="00BF51E9" w:rsidRDefault="009C585B" w:rsidP="009C585B">
            <w:pPr>
              <w:spacing w:before="20" w:after="20"/>
              <w:jc w:val="right"/>
              <w:rPr>
                <w:sz w:val="20"/>
                <w:szCs w:val="20"/>
              </w:rPr>
            </w:pPr>
            <w:r>
              <w:rPr>
                <w:color w:val="000000"/>
                <w:sz w:val="20"/>
                <w:szCs w:val="20"/>
              </w:rPr>
              <w:t>6,500</w:t>
            </w:r>
          </w:p>
        </w:tc>
      </w:tr>
      <w:tr w:rsidR="00D82104" w:rsidRPr="00162623" w14:paraId="12037882" w14:textId="77777777" w:rsidTr="00C65BF1">
        <w:trPr>
          <w:trHeight w:val="157"/>
          <w:jc w:val="center"/>
        </w:trPr>
        <w:tc>
          <w:tcPr>
            <w:tcW w:w="1412" w:type="pct"/>
            <w:gridSpan w:val="2"/>
            <w:vMerge w:val="restart"/>
            <w:vAlign w:val="center"/>
          </w:tcPr>
          <w:p w14:paraId="5C7819EB" w14:textId="77777777" w:rsidR="00D82104" w:rsidRPr="00BF51E9" w:rsidRDefault="00D82104" w:rsidP="00D82104">
            <w:pPr>
              <w:spacing w:before="20" w:after="20"/>
              <w:jc w:val="left"/>
              <w:rPr>
                <w:sz w:val="20"/>
                <w:szCs w:val="20"/>
              </w:rPr>
            </w:pPr>
            <w:r>
              <w:rPr>
                <w:sz w:val="20"/>
                <w:szCs w:val="20"/>
              </w:rPr>
              <w:t>Total a</w:t>
            </w:r>
            <w:r w:rsidRPr="00BF51E9">
              <w:rPr>
                <w:sz w:val="20"/>
                <w:szCs w:val="20"/>
              </w:rPr>
              <w:t>mounts recommended in principle (US $)</w:t>
            </w:r>
          </w:p>
        </w:tc>
        <w:tc>
          <w:tcPr>
            <w:tcW w:w="778" w:type="pct"/>
          </w:tcPr>
          <w:p w14:paraId="06873B1E" w14:textId="77777777" w:rsidR="00D82104" w:rsidRPr="00BF51E9" w:rsidRDefault="00D82104" w:rsidP="00D82104">
            <w:pPr>
              <w:spacing w:before="20" w:after="20"/>
              <w:jc w:val="left"/>
              <w:rPr>
                <w:sz w:val="20"/>
                <w:szCs w:val="20"/>
              </w:rPr>
            </w:pPr>
            <w:r>
              <w:rPr>
                <w:sz w:val="20"/>
                <w:szCs w:val="20"/>
              </w:rPr>
              <w:t>P</w:t>
            </w:r>
            <w:r w:rsidRPr="00BF51E9">
              <w:rPr>
                <w:sz w:val="20"/>
                <w:szCs w:val="20"/>
              </w:rPr>
              <w:t>roject costs</w:t>
            </w:r>
          </w:p>
        </w:tc>
        <w:tc>
          <w:tcPr>
            <w:tcW w:w="618" w:type="pct"/>
            <w:vAlign w:val="center"/>
          </w:tcPr>
          <w:p w14:paraId="0CF3B336" w14:textId="7C29C470" w:rsidR="00D82104" w:rsidRPr="00BF51E9" w:rsidRDefault="00D82104" w:rsidP="00D82104">
            <w:pPr>
              <w:spacing w:before="20" w:after="20"/>
              <w:jc w:val="right"/>
              <w:rPr>
                <w:sz w:val="20"/>
                <w:szCs w:val="20"/>
              </w:rPr>
            </w:pPr>
            <w:r>
              <w:rPr>
                <w:color w:val="000000"/>
                <w:sz w:val="20"/>
                <w:szCs w:val="20"/>
              </w:rPr>
              <w:t>8</w:t>
            </w:r>
            <w:r w:rsidR="008B4A74">
              <w:rPr>
                <w:color w:val="000000"/>
                <w:sz w:val="20"/>
                <w:szCs w:val="20"/>
              </w:rPr>
              <w:t>1,0</w:t>
            </w:r>
            <w:r>
              <w:rPr>
                <w:color w:val="000000"/>
                <w:sz w:val="20"/>
                <w:szCs w:val="20"/>
              </w:rPr>
              <w:t>00</w:t>
            </w:r>
          </w:p>
        </w:tc>
        <w:tc>
          <w:tcPr>
            <w:tcW w:w="548" w:type="pct"/>
            <w:vAlign w:val="center"/>
          </w:tcPr>
          <w:p w14:paraId="7C2ED2C4" w14:textId="16FDFF25" w:rsidR="00D82104" w:rsidRPr="00BF51E9" w:rsidRDefault="00D82104" w:rsidP="00D82104">
            <w:pPr>
              <w:spacing w:before="20" w:after="20"/>
              <w:jc w:val="right"/>
              <w:rPr>
                <w:sz w:val="20"/>
                <w:szCs w:val="20"/>
              </w:rPr>
            </w:pPr>
            <w:r>
              <w:rPr>
                <w:color w:val="000000"/>
                <w:sz w:val="20"/>
                <w:szCs w:val="20"/>
              </w:rPr>
              <w:t>0</w:t>
            </w:r>
          </w:p>
        </w:tc>
        <w:tc>
          <w:tcPr>
            <w:tcW w:w="548" w:type="pct"/>
            <w:vAlign w:val="center"/>
          </w:tcPr>
          <w:p w14:paraId="2B58933A" w14:textId="4A37ABF3" w:rsidR="00D82104" w:rsidRPr="00BF51E9" w:rsidRDefault="00D82104" w:rsidP="00D82104">
            <w:pPr>
              <w:spacing w:before="20" w:after="20"/>
              <w:jc w:val="right"/>
              <w:rPr>
                <w:sz w:val="20"/>
                <w:szCs w:val="20"/>
              </w:rPr>
            </w:pPr>
            <w:r>
              <w:rPr>
                <w:color w:val="000000"/>
                <w:sz w:val="20"/>
                <w:szCs w:val="20"/>
              </w:rPr>
              <w:t>5</w:t>
            </w:r>
            <w:r w:rsidR="00A71C75">
              <w:rPr>
                <w:color w:val="000000"/>
                <w:sz w:val="20"/>
                <w:szCs w:val="20"/>
              </w:rPr>
              <w:t>4,0</w:t>
            </w:r>
            <w:r>
              <w:rPr>
                <w:color w:val="000000"/>
                <w:sz w:val="20"/>
                <w:szCs w:val="20"/>
              </w:rPr>
              <w:t>00</w:t>
            </w:r>
          </w:p>
        </w:tc>
        <w:tc>
          <w:tcPr>
            <w:tcW w:w="548" w:type="pct"/>
            <w:vAlign w:val="center"/>
          </w:tcPr>
          <w:p w14:paraId="0014F2D0" w14:textId="7D667B7E" w:rsidR="00D82104" w:rsidRPr="00BF51E9" w:rsidRDefault="00D82104" w:rsidP="00D82104">
            <w:pPr>
              <w:spacing w:before="20" w:after="20"/>
              <w:jc w:val="right"/>
              <w:rPr>
                <w:sz w:val="20"/>
                <w:szCs w:val="20"/>
              </w:rPr>
            </w:pPr>
            <w:r>
              <w:rPr>
                <w:color w:val="000000"/>
                <w:sz w:val="20"/>
                <w:szCs w:val="20"/>
              </w:rPr>
              <w:t>0</w:t>
            </w:r>
          </w:p>
        </w:tc>
        <w:tc>
          <w:tcPr>
            <w:tcW w:w="547" w:type="pct"/>
            <w:vAlign w:val="center"/>
          </w:tcPr>
          <w:p w14:paraId="3EB3C7C4" w14:textId="5F9C836A" w:rsidR="00D82104" w:rsidRPr="00BF51E9" w:rsidRDefault="00D82104" w:rsidP="00D82104">
            <w:pPr>
              <w:spacing w:before="20" w:after="20"/>
              <w:jc w:val="right"/>
              <w:rPr>
                <w:sz w:val="20"/>
                <w:szCs w:val="20"/>
              </w:rPr>
            </w:pPr>
            <w:r>
              <w:rPr>
                <w:color w:val="000000"/>
                <w:sz w:val="20"/>
                <w:szCs w:val="20"/>
              </w:rPr>
              <w:t>135,000</w:t>
            </w:r>
          </w:p>
        </w:tc>
      </w:tr>
      <w:tr w:rsidR="00D82104" w:rsidRPr="00162623" w14:paraId="2BBFCA7C" w14:textId="77777777" w:rsidTr="00C65BF1">
        <w:trPr>
          <w:trHeight w:val="201"/>
          <w:jc w:val="center"/>
        </w:trPr>
        <w:tc>
          <w:tcPr>
            <w:tcW w:w="1412" w:type="pct"/>
            <w:gridSpan w:val="2"/>
            <w:vMerge/>
          </w:tcPr>
          <w:p w14:paraId="2A32CD39" w14:textId="77777777" w:rsidR="00D82104" w:rsidRPr="00BF51E9" w:rsidRDefault="00D82104" w:rsidP="00D82104">
            <w:pPr>
              <w:spacing w:before="20" w:after="20"/>
              <w:jc w:val="left"/>
              <w:rPr>
                <w:sz w:val="20"/>
                <w:szCs w:val="20"/>
              </w:rPr>
            </w:pPr>
          </w:p>
        </w:tc>
        <w:tc>
          <w:tcPr>
            <w:tcW w:w="778" w:type="pct"/>
          </w:tcPr>
          <w:p w14:paraId="79F7CDCF" w14:textId="77777777" w:rsidR="00D82104" w:rsidRPr="00BF51E9" w:rsidRDefault="00D82104" w:rsidP="00D82104">
            <w:pPr>
              <w:spacing w:before="20" w:after="20"/>
              <w:jc w:val="left"/>
              <w:rPr>
                <w:sz w:val="20"/>
                <w:szCs w:val="20"/>
              </w:rPr>
            </w:pPr>
            <w:r>
              <w:rPr>
                <w:sz w:val="20"/>
                <w:szCs w:val="20"/>
              </w:rPr>
              <w:t>S</w:t>
            </w:r>
            <w:r w:rsidRPr="00BF51E9">
              <w:rPr>
                <w:sz w:val="20"/>
                <w:szCs w:val="20"/>
              </w:rPr>
              <w:t>upport costs</w:t>
            </w:r>
          </w:p>
        </w:tc>
        <w:tc>
          <w:tcPr>
            <w:tcW w:w="618" w:type="pct"/>
            <w:vAlign w:val="center"/>
          </w:tcPr>
          <w:p w14:paraId="329F70B1" w14:textId="637B2FEE" w:rsidR="00D82104" w:rsidRPr="00BF51E9" w:rsidRDefault="00D82104" w:rsidP="00D82104">
            <w:pPr>
              <w:spacing w:before="20" w:after="20"/>
              <w:jc w:val="right"/>
              <w:rPr>
                <w:sz w:val="20"/>
                <w:szCs w:val="20"/>
              </w:rPr>
            </w:pPr>
            <w:r>
              <w:rPr>
                <w:color w:val="000000"/>
                <w:sz w:val="20"/>
                <w:szCs w:val="20"/>
              </w:rPr>
              <w:t>10,</w:t>
            </w:r>
            <w:r w:rsidR="008B4A74">
              <w:rPr>
                <w:color w:val="000000"/>
                <w:sz w:val="20"/>
                <w:szCs w:val="20"/>
              </w:rPr>
              <w:t>530</w:t>
            </w:r>
          </w:p>
        </w:tc>
        <w:tc>
          <w:tcPr>
            <w:tcW w:w="548" w:type="pct"/>
            <w:vAlign w:val="center"/>
          </w:tcPr>
          <w:p w14:paraId="29B2FEC2" w14:textId="138DD4B2" w:rsidR="00D82104" w:rsidRPr="00BF51E9" w:rsidRDefault="00D82104" w:rsidP="00D82104">
            <w:pPr>
              <w:spacing w:before="20" w:after="20"/>
              <w:jc w:val="right"/>
              <w:rPr>
                <w:sz w:val="20"/>
                <w:szCs w:val="20"/>
              </w:rPr>
            </w:pPr>
            <w:r>
              <w:rPr>
                <w:color w:val="000000"/>
                <w:sz w:val="20"/>
                <w:szCs w:val="20"/>
              </w:rPr>
              <w:t>0</w:t>
            </w:r>
          </w:p>
        </w:tc>
        <w:tc>
          <w:tcPr>
            <w:tcW w:w="548" w:type="pct"/>
            <w:vAlign w:val="center"/>
          </w:tcPr>
          <w:p w14:paraId="52E424C1" w14:textId="39C5038E" w:rsidR="00D82104" w:rsidRPr="00BF51E9" w:rsidRDefault="00A71C75" w:rsidP="00D82104">
            <w:pPr>
              <w:spacing w:before="20" w:after="20"/>
              <w:jc w:val="right"/>
              <w:rPr>
                <w:sz w:val="20"/>
                <w:szCs w:val="20"/>
              </w:rPr>
            </w:pPr>
            <w:r>
              <w:rPr>
                <w:sz w:val="20"/>
                <w:szCs w:val="20"/>
              </w:rPr>
              <w:t>7,020</w:t>
            </w:r>
          </w:p>
        </w:tc>
        <w:tc>
          <w:tcPr>
            <w:tcW w:w="548" w:type="pct"/>
            <w:vAlign w:val="center"/>
          </w:tcPr>
          <w:p w14:paraId="1562D682" w14:textId="109B9B6B" w:rsidR="00D82104" w:rsidRPr="00BF51E9" w:rsidRDefault="00D82104" w:rsidP="00D82104">
            <w:pPr>
              <w:spacing w:before="20" w:after="20"/>
              <w:jc w:val="right"/>
              <w:rPr>
                <w:sz w:val="20"/>
                <w:szCs w:val="20"/>
              </w:rPr>
            </w:pPr>
            <w:r>
              <w:rPr>
                <w:color w:val="000000"/>
                <w:sz w:val="20"/>
                <w:szCs w:val="20"/>
              </w:rPr>
              <w:t>0</w:t>
            </w:r>
          </w:p>
        </w:tc>
        <w:tc>
          <w:tcPr>
            <w:tcW w:w="547" w:type="pct"/>
            <w:vAlign w:val="center"/>
          </w:tcPr>
          <w:p w14:paraId="0BCBFD44" w14:textId="3CA6251F" w:rsidR="00D82104" w:rsidRPr="00BF51E9" w:rsidRDefault="00D82104" w:rsidP="00D82104">
            <w:pPr>
              <w:spacing w:before="20" w:after="20"/>
              <w:jc w:val="right"/>
              <w:rPr>
                <w:sz w:val="20"/>
                <w:szCs w:val="20"/>
              </w:rPr>
            </w:pPr>
            <w:r>
              <w:rPr>
                <w:color w:val="000000"/>
                <w:sz w:val="20"/>
                <w:szCs w:val="20"/>
              </w:rPr>
              <w:t>17,550</w:t>
            </w:r>
          </w:p>
        </w:tc>
      </w:tr>
      <w:tr w:rsidR="00D82104" w:rsidRPr="00162623" w14:paraId="091D908B" w14:textId="77777777" w:rsidTr="00C65BF1">
        <w:trPr>
          <w:trHeight w:val="62"/>
          <w:jc w:val="center"/>
        </w:trPr>
        <w:tc>
          <w:tcPr>
            <w:tcW w:w="1412" w:type="pct"/>
            <w:gridSpan w:val="2"/>
            <w:vMerge/>
          </w:tcPr>
          <w:p w14:paraId="77C7B409" w14:textId="77777777" w:rsidR="00D82104" w:rsidRPr="00BF51E9" w:rsidRDefault="00D82104" w:rsidP="00D82104">
            <w:pPr>
              <w:spacing w:before="20" w:after="20"/>
              <w:jc w:val="left"/>
              <w:rPr>
                <w:sz w:val="20"/>
                <w:szCs w:val="20"/>
              </w:rPr>
            </w:pPr>
          </w:p>
        </w:tc>
        <w:tc>
          <w:tcPr>
            <w:tcW w:w="778" w:type="pct"/>
          </w:tcPr>
          <w:p w14:paraId="4352B7ED" w14:textId="77777777" w:rsidR="00D82104" w:rsidRPr="00BF51E9" w:rsidRDefault="00D82104" w:rsidP="00D82104">
            <w:pPr>
              <w:spacing w:before="20" w:after="20"/>
              <w:jc w:val="left"/>
              <w:rPr>
                <w:sz w:val="20"/>
                <w:szCs w:val="20"/>
              </w:rPr>
            </w:pPr>
            <w:r w:rsidRPr="00BF51E9">
              <w:rPr>
                <w:sz w:val="20"/>
                <w:szCs w:val="20"/>
              </w:rPr>
              <w:t>Total funds</w:t>
            </w:r>
          </w:p>
        </w:tc>
        <w:tc>
          <w:tcPr>
            <w:tcW w:w="618" w:type="pct"/>
            <w:vAlign w:val="center"/>
          </w:tcPr>
          <w:p w14:paraId="5766E646" w14:textId="21162C55" w:rsidR="00D82104" w:rsidRPr="00BF51E9" w:rsidRDefault="00D82104" w:rsidP="00D82104">
            <w:pPr>
              <w:spacing w:before="20" w:after="20"/>
              <w:jc w:val="right"/>
              <w:rPr>
                <w:sz w:val="20"/>
                <w:szCs w:val="20"/>
              </w:rPr>
            </w:pPr>
            <w:r>
              <w:rPr>
                <w:color w:val="000000"/>
                <w:sz w:val="20"/>
                <w:szCs w:val="20"/>
              </w:rPr>
              <w:t>9</w:t>
            </w:r>
            <w:r w:rsidR="00A71C75">
              <w:rPr>
                <w:color w:val="000000"/>
                <w:sz w:val="20"/>
                <w:szCs w:val="20"/>
              </w:rPr>
              <w:t>1</w:t>
            </w:r>
            <w:r w:rsidR="008B4A74">
              <w:rPr>
                <w:color w:val="000000"/>
                <w:sz w:val="20"/>
                <w:szCs w:val="20"/>
              </w:rPr>
              <w:t>,530</w:t>
            </w:r>
          </w:p>
        </w:tc>
        <w:tc>
          <w:tcPr>
            <w:tcW w:w="548" w:type="pct"/>
            <w:vAlign w:val="center"/>
          </w:tcPr>
          <w:p w14:paraId="219CE9D7" w14:textId="6D997523" w:rsidR="00D82104" w:rsidRPr="00BF51E9" w:rsidRDefault="00D82104" w:rsidP="00D82104">
            <w:pPr>
              <w:spacing w:before="20" w:after="20"/>
              <w:jc w:val="right"/>
              <w:rPr>
                <w:sz w:val="20"/>
                <w:szCs w:val="20"/>
              </w:rPr>
            </w:pPr>
            <w:r>
              <w:rPr>
                <w:color w:val="000000"/>
                <w:sz w:val="20"/>
                <w:szCs w:val="20"/>
              </w:rPr>
              <w:t>0</w:t>
            </w:r>
          </w:p>
        </w:tc>
        <w:tc>
          <w:tcPr>
            <w:tcW w:w="548" w:type="pct"/>
            <w:vAlign w:val="center"/>
          </w:tcPr>
          <w:p w14:paraId="1BC3B1DA" w14:textId="0FBC2878" w:rsidR="00D82104" w:rsidRPr="00BF51E9" w:rsidRDefault="00A71C75" w:rsidP="00D82104">
            <w:pPr>
              <w:spacing w:before="20" w:after="20"/>
              <w:jc w:val="right"/>
              <w:rPr>
                <w:sz w:val="20"/>
                <w:szCs w:val="20"/>
              </w:rPr>
            </w:pPr>
            <w:r>
              <w:rPr>
                <w:sz w:val="20"/>
              </w:rPr>
              <w:t>61,020</w:t>
            </w:r>
          </w:p>
        </w:tc>
        <w:tc>
          <w:tcPr>
            <w:tcW w:w="548" w:type="pct"/>
            <w:vAlign w:val="center"/>
          </w:tcPr>
          <w:p w14:paraId="3D8ABC61" w14:textId="4A35C84B" w:rsidR="00D82104" w:rsidRPr="00BF51E9" w:rsidRDefault="00D82104" w:rsidP="00D82104">
            <w:pPr>
              <w:spacing w:before="20" w:after="20"/>
              <w:jc w:val="right"/>
              <w:rPr>
                <w:sz w:val="20"/>
                <w:szCs w:val="20"/>
              </w:rPr>
            </w:pPr>
            <w:r>
              <w:rPr>
                <w:color w:val="000000"/>
                <w:sz w:val="20"/>
                <w:szCs w:val="20"/>
              </w:rPr>
              <w:t>0</w:t>
            </w:r>
          </w:p>
        </w:tc>
        <w:tc>
          <w:tcPr>
            <w:tcW w:w="547" w:type="pct"/>
            <w:vAlign w:val="center"/>
          </w:tcPr>
          <w:p w14:paraId="0E69BA52" w14:textId="0C51BA38" w:rsidR="00D82104" w:rsidRPr="00BF51E9" w:rsidRDefault="00D82104" w:rsidP="00D82104">
            <w:pPr>
              <w:spacing w:before="20" w:after="20"/>
              <w:jc w:val="right"/>
              <w:rPr>
                <w:sz w:val="20"/>
                <w:szCs w:val="20"/>
                <w:highlight w:val="cyan"/>
              </w:rPr>
            </w:pPr>
            <w:r>
              <w:rPr>
                <w:color w:val="000000"/>
                <w:sz w:val="20"/>
                <w:szCs w:val="20"/>
              </w:rPr>
              <w:t>152,550</w:t>
            </w:r>
          </w:p>
        </w:tc>
      </w:tr>
    </w:tbl>
    <w:p w14:paraId="4E3ED32D" w14:textId="77777777" w:rsidR="00CB0432" w:rsidRDefault="00CB0432" w:rsidP="00CB0432">
      <w:pPr>
        <w:spacing w:after="120"/>
        <w:ind w:left="-284" w:right="-561"/>
        <w:jc w:val="left"/>
        <w:rPr>
          <w:sz w:val="18"/>
          <w:szCs w:val="18"/>
        </w:rPr>
      </w:pPr>
      <w:r w:rsidRPr="00B8685E">
        <w:rPr>
          <w:sz w:val="18"/>
          <w:szCs w:val="18"/>
        </w:rPr>
        <w:t>* Recommended for approval at the present meeting</w:t>
      </w:r>
    </w:p>
    <w:tbl>
      <w:tblPr>
        <w:tblStyle w:val="TableGrid"/>
        <w:tblW w:w="5360" w:type="pct"/>
        <w:jc w:val="center"/>
        <w:tblLayout w:type="fixed"/>
        <w:tblLook w:val="04A0" w:firstRow="1" w:lastRow="0" w:firstColumn="1" w:lastColumn="0" w:noHBand="0" w:noVBand="1"/>
      </w:tblPr>
      <w:tblGrid>
        <w:gridCol w:w="5011"/>
        <w:gridCol w:w="5012"/>
      </w:tblGrid>
      <w:tr w:rsidR="00CB0432" w:rsidRPr="00B65285" w14:paraId="5148EE7C" w14:textId="77777777" w:rsidTr="0004063D">
        <w:trPr>
          <w:jc w:val="center"/>
        </w:trPr>
        <w:tc>
          <w:tcPr>
            <w:tcW w:w="5011" w:type="dxa"/>
          </w:tcPr>
          <w:p w14:paraId="5B384568" w14:textId="77777777" w:rsidR="00CB0432" w:rsidRPr="00B65285" w:rsidRDefault="00CB0432" w:rsidP="0004063D">
            <w:pPr>
              <w:spacing w:before="20" w:after="20"/>
              <w:jc w:val="left"/>
              <w:rPr>
                <w:sz w:val="20"/>
                <w:szCs w:val="20"/>
              </w:rPr>
            </w:pPr>
            <w:r w:rsidRPr="00B65285">
              <w:rPr>
                <w:sz w:val="20"/>
                <w:szCs w:val="20"/>
              </w:rPr>
              <w:t xml:space="preserve">Reduction from </w:t>
            </w:r>
            <w:r>
              <w:rPr>
                <w:sz w:val="20"/>
                <w:szCs w:val="20"/>
              </w:rPr>
              <w:t xml:space="preserve">remaining consumption eligible for funding in </w:t>
            </w:r>
            <w:r w:rsidRPr="00B65285">
              <w:rPr>
                <w:sz w:val="20"/>
                <w:szCs w:val="20"/>
              </w:rPr>
              <w:t xml:space="preserve">stage I </w:t>
            </w:r>
            <w:r>
              <w:rPr>
                <w:sz w:val="20"/>
                <w:szCs w:val="20"/>
              </w:rPr>
              <w:t>(</w:t>
            </w:r>
            <w:r w:rsidRPr="00B65285">
              <w:rPr>
                <w:sz w:val="20"/>
                <w:szCs w:val="20"/>
              </w:rPr>
              <w:t>CO</w:t>
            </w:r>
            <w:r w:rsidRPr="00B65285">
              <w:rPr>
                <w:sz w:val="20"/>
                <w:szCs w:val="20"/>
                <w:vertAlign w:val="subscript"/>
              </w:rPr>
              <w:t>2</w:t>
            </w:r>
            <w:r w:rsidRPr="00B65285">
              <w:rPr>
                <w:sz w:val="20"/>
                <w:szCs w:val="20"/>
              </w:rPr>
              <w:noBreakHyphen/>
              <w:t>eq tonnes</w:t>
            </w:r>
            <w:r>
              <w:rPr>
                <w:sz w:val="20"/>
                <w:szCs w:val="20"/>
              </w:rPr>
              <w:t>)</w:t>
            </w:r>
          </w:p>
        </w:tc>
        <w:tc>
          <w:tcPr>
            <w:tcW w:w="5012" w:type="dxa"/>
          </w:tcPr>
          <w:p w14:paraId="18CB7B61" w14:textId="1462B903" w:rsidR="00CB0432" w:rsidRPr="00B65285" w:rsidRDefault="00CF6E8B" w:rsidP="0004063D">
            <w:pPr>
              <w:spacing w:before="20" w:after="20"/>
              <w:jc w:val="center"/>
              <w:rPr>
                <w:sz w:val="20"/>
                <w:szCs w:val="20"/>
              </w:rPr>
            </w:pPr>
            <w:r>
              <w:rPr>
                <w:sz w:val="20"/>
                <w:szCs w:val="20"/>
              </w:rPr>
              <w:t>n</w:t>
            </w:r>
            <w:r w:rsidR="00CB0432" w:rsidRPr="00B8685E">
              <w:rPr>
                <w:sz w:val="20"/>
                <w:szCs w:val="20"/>
              </w:rPr>
              <w:t>/a</w:t>
            </w:r>
            <w:r w:rsidR="00CB0432" w:rsidRPr="00994499">
              <w:rPr>
                <w:sz w:val="20"/>
                <w:szCs w:val="20"/>
              </w:rPr>
              <w:t xml:space="preserve"> </w:t>
            </w:r>
          </w:p>
        </w:tc>
      </w:tr>
    </w:tbl>
    <w:p w14:paraId="75F1F85D" w14:textId="77777777" w:rsidR="00CB0432" w:rsidRPr="00F62FF7" w:rsidRDefault="00CB0432" w:rsidP="00CB0432">
      <w:pPr>
        <w:ind w:left="-284" w:right="-279"/>
        <w:jc w:val="center"/>
        <w:rPr>
          <w:sz w:val="12"/>
          <w:szCs w:val="12"/>
        </w:rPr>
      </w:pPr>
    </w:p>
    <w:tbl>
      <w:tblPr>
        <w:tblStyle w:val="TableGrid"/>
        <w:tblW w:w="5360" w:type="pct"/>
        <w:jc w:val="center"/>
        <w:tblLayout w:type="fixed"/>
        <w:tblLook w:val="04A0" w:firstRow="1" w:lastRow="0" w:firstColumn="1" w:lastColumn="0" w:noHBand="0" w:noVBand="1"/>
      </w:tblPr>
      <w:tblGrid>
        <w:gridCol w:w="5011"/>
        <w:gridCol w:w="5012"/>
      </w:tblGrid>
      <w:tr w:rsidR="00CB0432" w:rsidRPr="00EB31E3" w14:paraId="4358407F" w14:textId="77777777" w:rsidTr="00AD6DE8">
        <w:trPr>
          <w:jc w:val="center"/>
        </w:trPr>
        <w:tc>
          <w:tcPr>
            <w:tcW w:w="2500" w:type="pct"/>
          </w:tcPr>
          <w:p w14:paraId="5ED20883" w14:textId="77777777" w:rsidR="00CB0432" w:rsidRPr="00996241" w:rsidRDefault="00CB0432" w:rsidP="0004063D">
            <w:pPr>
              <w:spacing w:before="20" w:after="20"/>
              <w:jc w:val="left"/>
              <w:rPr>
                <w:b/>
                <w:color w:val="000000" w:themeColor="text1"/>
                <w:sz w:val="20"/>
              </w:rPr>
            </w:pPr>
            <w:r w:rsidRPr="00996241">
              <w:rPr>
                <w:b/>
                <w:color w:val="000000" w:themeColor="text1"/>
                <w:sz w:val="20"/>
              </w:rPr>
              <w:t>Secretariat</w:t>
            </w:r>
            <w:r>
              <w:rPr>
                <w:b/>
                <w:color w:val="000000" w:themeColor="text1"/>
                <w:sz w:val="20"/>
              </w:rPr>
              <w:t>’</w:t>
            </w:r>
            <w:r w:rsidRPr="00996241">
              <w:rPr>
                <w:b/>
                <w:color w:val="000000" w:themeColor="text1"/>
                <w:sz w:val="20"/>
              </w:rPr>
              <w:t>s recommendation</w:t>
            </w:r>
          </w:p>
        </w:tc>
        <w:tc>
          <w:tcPr>
            <w:tcW w:w="2500" w:type="pct"/>
          </w:tcPr>
          <w:p w14:paraId="3A9D65D4" w14:textId="77777777" w:rsidR="00CB0432" w:rsidRPr="00996241" w:rsidRDefault="00CB0432" w:rsidP="0004063D">
            <w:pPr>
              <w:spacing w:before="20" w:after="20"/>
              <w:jc w:val="center"/>
              <w:rPr>
                <w:color w:val="000000" w:themeColor="text1"/>
                <w:sz w:val="20"/>
              </w:rPr>
            </w:pPr>
            <w:r w:rsidRPr="009B091A">
              <w:rPr>
                <w:color w:val="000000" w:themeColor="text1"/>
                <w:sz w:val="20"/>
              </w:rPr>
              <w:t>Individual consideration</w:t>
            </w:r>
          </w:p>
        </w:tc>
      </w:tr>
    </w:tbl>
    <w:p w14:paraId="4C2D0C4A" w14:textId="2B2BE1E0" w:rsidR="00CF6E8B" w:rsidRDefault="00CF6E8B" w:rsidP="00CF6E8B">
      <w:pPr>
        <w:tabs>
          <w:tab w:val="left" w:pos="2880"/>
          <w:tab w:val="left" w:pos="5760"/>
        </w:tabs>
        <w:spacing w:after="240"/>
        <w:jc w:val="center"/>
        <w:rPr>
          <w:b/>
        </w:rPr>
      </w:pPr>
    </w:p>
    <w:p w14:paraId="4D8508BE" w14:textId="77777777" w:rsidR="00CF6E8B" w:rsidRDefault="00CF6E8B">
      <w:pPr>
        <w:rPr>
          <w:b/>
        </w:rPr>
      </w:pPr>
      <w:r>
        <w:rPr>
          <w:b/>
        </w:rPr>
        <w:br w:type="page"/>
      </w:r>
    </w:p>
    <w:p w14:paraId="2BAF10BE" w14:textId="2A6051C0" w:rsidR="00CB0432" w:rsidRPr="00996241" w:rsidRDefault="00CB0432" w:rsidP="00CB0432">
      <w:pPr>
        <w:tabs>
          <w:tab w:val="left" w:pos="2880"/>
          <w:tab w:val="left" w:pos="5760"/>
        </w:tabs>
        <w:spacing w:before="240" w:after="240"/>
        <w:jc w:val="center"/>
        <w:rPr>
          <w:b/>
        </w:rPr>
      </w:pPr>
      <w:r w:rsidRPr="009931F4">
        <w:rPr>
          <w:b/>
        </w:rPr>
        <w:lastRenderedPageBreak/>
        <w:t>PROJECT DESCRIPTION</w:t>
      </w:r>
    </w:p>
    <w:p w14:paraId="7622233C" w14:textId="77777777" w:rsidR="00CB0432" w:rsidRDefault="00CB0432" w:rsidP="00CB0432">
      <w:pPr>
        <w:pStyle w:val="Heading1"/>
      </w:pPr>
      <w:r>
        <w:t>The present document contains the following sections:</w:t>
      </w:r>
    </w:p>
    <w:p w14:paraId="16AEA950" w14:textId="77777777" w:rsidR="00CB0432" w:rsidRPr="00732AEC" w:rsidRDefault="00CB0432" w:rsidP="00253D78">
      <w:pPr>
        <w:pStyle w:val="ListParagraph"/>
        <w:numPr>
          <w:ilvl w:val="0"/>
          <w:numId w:val="7"/>
        </w:numPr>
        <w:spacing w:before="240" w:after="240"/>
        <w:ind w:left="1276" w:hanging="567"/>
        <w:contextualSpacing w:val="0"/>
      </w:pPr>
      <w:r w:rsidRPr="00732AEC">
        <w:t>Summary of the proposal as submitted</w:t>
      </w:r>
    </w:p>
    <w:p w14:paraId="45A226EC" w14:textId="77777777" w:rsidR="00CB0432" w:rsidRPr="004F6927" w:rsidRDefault="00CB0432" w:rsidP="00253D78">
      <w:pPr>
        <w:pStyle w:val="ListParagraph"/>
        <w:numPr>
          <w:ilvl w:val="0"/>
          <w:numId w:val="7"/>
        </w:numPr>
        <w:spacing w:before="240" w:after="240"/>
        <w:ind w:left="1276" w:hanging="567"/>
        <w:contextualSpacing w:val="0"/>
      </w:pPr>
      <w:r>
        <w:t>Background: Status of i</w:t>
      </w:r>
      <w:r w:rsidRPr="00732AEC">
        <w:t>mplementation of th</w:t>
      </w:r>
      <w:r>
        <w:t xml:space="preserve">e </w:t>
      </w:r>
      <w:r w:rsidRPr="00732AEC">
        <w:t xml:space="preserve">HCFC phase-out management plan </w:t>
      </w:r>
      <w:r w:rsidRPr="004F6927">
        <w:t>and previous HFC-related activities</w:t>
      </w:r>
    </w:p>
    <w:p w14:paraId="78BC02CC" w14:textId="77777777" w:rsidR="00CB0432" w:rsidRPr="00732AEC" w:rsidRDefault="00CB0432" w:rsidP="00253D78">
      <w:pPr>
        <w:pStyle w:val="ListParagraph"/>
        <w:numPr>
          <w:ilvl w:val="0"/>
          <w:numId w:val="7"/>
        </w:numPr>
        <w:spacing w:before="240" w:after="240"/>
        <w:ind w:left="1276" w:hanging="567"/>
        <w:contextualSpacing w:val="0"/>
      </w:pPr>
      <w:r>
        <w:t>HFC consumption o</w:t>
      </w:r>
      <w:r w:rsidRPr="00732AEC">
        <w:t>verview</w:t>
      </w:r>
      <w:r>
        <w:t>:</w:t>
      </w:r>
      <w:r w:rsidRPr="00732AEC">
        <w:t xml:space="preserve"> HFC consumption le</w:t>
      </w:r>
      <w:r>
        <w:t>vels, trends, and consumption by sector</w:t>
      </w:r>
    </w:p>
    <w:p w14:paraId="5FC44EDC" w14:textId="77777777" w:rsidR="00CB0432" w:rsidRPr="00732AEC" w:rsidRDefault="00CB0432" w:rsidP="00253D78">
      <w:pPr>
        <w:pStyle w:val="ListParagraph"/>
        <w:numPr>
          <w:ilvl w:val="0"/>
          <w:numId w:val="7"/>
        </w:numPr>
        <w:spacing w:before="240" w:after="240"/>
        <w:ind w:left="1276" w:hanging="567"/>
        <w:contextualSpacing w:val="0"/>
      </w:pPr>
      <w:r w:rsidRPr="00732AEC">
        <w:t>Stage I of the Kigali HFC impl</w:t>
      </w:r>
      <w:r>
        <w:t>ementation plan, as submitted: Regulatory framework, phase</w:t>
      </w:r>
      <w:r>
        <w:noBreakHyphen/>
        <w:t>down</w:t>
      </w:r>
      <w:r w:rsidRPr="00732AEC">
        <w:t xml:space="preserve"> strategy</w:t>
      </w:r>
      <w:r>
        <w:t>,</w:t>
      </w:r>
      <w:r w:rsidRPr="00732AEC">
        <w:t xml:space="preserve"> </w:t>
      </w:r>
      <w:r>
        <w:t xml:space="preserve">total stage cost, </w:t>
      </w:r>
      <w:r w:rsidRPr="00732AEC">
        <w:t>and imple</w:t>
      </w:r>
      <w:r>
        <w:t>mentation plan for the first tranche</w:t>
      </w:r>
    </w:p>
    <w:p w14:paraId="0912266A" w14:textId="77777777" w:rsidR="00CB0432" w:rsidRDefault="00CB0432" w:rsidP="00253D78">
      <w:pPr>
        <w:pStyle w:val="ListParagraph"/>
        <w:numPr>
          <w:ilvl w:val="0"/>
          <w:numId w:val="7"/>
        </w:numPr>
        <w:spacing w:before="240" w:after="240"/>
        <w:ind w:left="1276" w:hanging="567"/>
        <w:contextualSpacing w:val="0"/>
      </w:pPr>
      <w:r w:rsidRPr="00732AEC">
        <w:t>Secretariat’s comments, including</w:t>
      </w:r>
      <w:r>
        <w:t xml:space="preserve"> the agreed cost of activities</w:t>
      </w:r>
    </w:p>
    <w:p w14:paraId="185877D8" w14:textId="77777777" w:rsidR="00CB0432" w:rsidRPr="00732AEC" w:rsidRDefault="00CB0432" w:rsidP="00253D78">
      <w:pPr>
        <w:pStyle w:val="ListParagraph"/>
        <w:numPr>
          <w:ilvl w:val="0"/>
          <w:numId w:val="7"/>
        </w:numPr>
        <w:spacing w:before="240" w:after="240"/>
        <w:ind w:left="1276" w:hanging="567"/>
        <w:contextualSpacing w:val="0"/>
      </w:pPr>
      <w:r w:rsidRPr="00732AEC">
        <w:t>Recommendation</w:t>
      </w:r>
    </w:p>
    <w:p w14:paraId="14FA49F3" w14:textId="77777777" w:rsidR="00CB0432" w:rsidRPr="00CB33B4" w:rsidRDefault="00CB0432" w:rsidP="00CB0432">
      <w:pPr>
        <w:pStyle w:val="Heading1"/>
        <w:keepNext/>
        <w:numPr>
          <w:ilvl w:val="0"/>
          <w:numId w:val="0"/>
        </w:numPr>
        <w:rPr>
          <w:b/>
          <w:bCs/>
        </w:rPr>
      </w:pPr>
      <w:r>
        <w:rPr>
          <w:b/>
          <w:bCs/>
        </w:rPr>
        <w:t>I.</w:t>
      </w:r>
      <w:r>
        <w:rPr>
          <w:b/>
          <w:bCs/>
        </w:rPr>
        <w:tab/>
        <w:t>Summary of the proposal as submitted</w:t>
      </w:r>
    </w:p>
    <w:p w14:paraId="60F3B6C2" w14:textId="0586F802" w:rsidR="00CB0432" w:rsidRDefault="00CB0432" w:rsidP="00CB0432">
      <w:pPr>
        <w:pStyle w:val="Heading1"/>
      </w:pPr>
      <w:r w:rsidRPr="00996241">
        <w:t xml:space="preserve">On behalf of the Government of </w:t>
      </w:r>
      <w:r w:rsidR="00770DB7" w:rsidRPr="00770DB7">
        <w:t>Bhutan</w:t>
      </w:r>
      <w:r w:rsidRPr="00996241">
        <w:t xml:space="preserve">, </w:t>
      </w:r>
      <w:r w:rsidR="006F44A7" w:rsidRPr="006F44A7">
        <w:t>UNEP</w:t>
      </w:r>
      <w:r w:rsidRPr="00996241">
        <w:t xml:space="preserve"> as the lead impl</w:t>
      </w:r>
      <w:r>
        <w:t>ementing agency</w:t>
      </w:r>
      <w:r w:rsidRPr="00996241">
        <w:t xml:space="preserve"> has submitted a request for stage </w:t>
      </w:r>
      <w:r>
        <w:t xml:space="preserve">I </w:t>
      </w:r>
      <w:r w:rsidRPr="00996241">
        <w:t xml:space="preserve">of the </w:t>
      </w:r>
      <w:r>
        <w:t>Kigali HFC implementation</w:t>
      </w:r>
      <w:r w:rsidRPr="00996241">
        <w:t xml:space="preserve"> plan (</w:t>
      </w:r>
      <w:r>
        <w:t>KI</w:t>
      </w:r>
      <w:r w:rsidRPr="00996241">
        <w:t>P), at a total cost of US $</w:t>
      </w:r>
      <w:r w:rsidR="00785241">
        <w:t>152,550</w:t>
      </w:r>
      <w:r w:rsidRPr="00996241">
        <w:t>, consisting of US $</w:t>
      </w:r>
      <w:r w:rsidR="00785241">
        <w:t>85,000</w:t>
      </w:r>
      <w:r w:rsidRPr="00996241">
        <w:t>, plus agency support costs of US $</w:t>
      </w:r>
      <w:r w:rsidR="00785241">
        <w:t>11,050</w:t>
      </w:r>
      <w:r>
        <w:t>,</w:t>
      </w:r>
      <w:r w:rsidRPr="00996241">
        <w:t xml:space="preserve"> for </w:t>
      </w:r>
      <w:r w:rsidR="006F44A7" w:rsidRPr="006F44A7">
        <w:t>UNEP</w:t>
      </w:r>
      <w:r w:rsidRPr="00996241">
        <w:t xml:space="preserve"> and US $</w:t>
      </w:r>
      <w:r w:rsidR="00736A93">
        <w:t>50,000</w:t>
      </w:r>
      <w:r w:rsidRPr="00996241">
        <w:t>, plus agency support costs of US $</w:t>
      </w:r>
      <w:r w:rsidR="00736A93">
        <w:t>6,500</w:t>
      </w:r>
      <w:r>
        <w:t>,</w:t>
      </w:r>
      <w:r w:rsidRPr="00996241">
        <w:t xml:space="preserve"> for </w:t>
      </w:r>
      <w:r w:rsidR="006F44A7" w:rsidRPr="006F44A7">
        <w:t>UNDP</w:t>
      </w:r>
      <w:r>
        <w:t>, as originally submitted.</w:t>
      </w:r>
      <w:r w:rsidRPr="00996241">
        <w:rPr>
          <w:vertAlign w:val="superscript"/>
        </w:rPr>
        <w:footnoteReference w:id="2"/>
      </w:r>
    </w:p>
    <w:p w14:paraId="00B71542" w14:textId="045ABD65" w:rsidR="00CB0432" w:rsidRPr="00996241" w:rsidRDefault="00CB0432" w:rsidP="00CB0432">
      <w:pPr>
        <w:pStyle w:val="Heading1"/>
      </w:pPr>
      <w:r w:rsidRPr="00996241">
        <w:t>The implementation of stage </w:t>
      </w:r>
      <w:r>
        <w:t xml:space="preserve">I </w:t>
      </w:r>
      <w:r w:rsidRPr="00996241">
        <w:t xml:space="preserve">of the </w:t>
      </w:r>
      <w:r>
        <w:t>KI</w:t>
      </w:r>
      <w:r w:rsidRPr="00996241">
        <w:t xml:space="preserve">P will </w:t>
      </w:r>
      <w:r>
        <w:t xml:space="preserve">assist the Government of </w:t>
      </w:r>
      <w:r w:rsidR="00770DB7" w:rsidRPr="00770DB7">
        <w:t>Bhutan</w:t>
      </w:r>
      <w:r>
        <w:t xml:space="preserve"> in meeting the target </w:t>
      </w:r>
      <w:r w:rsidRPr="0096449B">
        <w:t>of 10 per cent</w:t>
      </w:r>
      <w:r>
        <w:t xml:space="preserve"> reduction from its HFC baseline consumption </w:t>
      </w:r>
      <w:r w:rsidRPr="0096449B">
        <w:t>by 1 January 2029.</w:t>
      </w:r>
      <w:r>
        <w:t xml:space="preserve"> </w:t>
      </w:r>
    </w:p>
    <w:p w14:paraId="0AB74438" w14:textId="473DD329" w:rsidR="00CB0432" w:rsidRPr="00081D8F" w:rsidRDefault="00CB0432" w:rsidP="00CB0432">
      <w:pPr>
        <w:pStyle w:val="Heading1"/>
      </w:pPr>
      <w:r w:rsidRPr="00996241">
        <w:t>The first tranche of stage </w:t>
      </w:r>
      <w:r>
        <w:t xml:space="preserve">I </w:t>
      </w:r>
      <w:r w:rsidRPr="00996241">
        <w:t xml:space="preserve">of the </w:t>
      </w:r>
      <w:r>
        <w:t>KI</w:t>
      </w:r>
      <w:r w:rsidRPr="00996241">
        <w:t>P being requested at this meeting amounts to US $</w:t>
      </w:r>
      <w:r w:rsidR="00B93370">
        <w:t>91,530</w:t>
      </w:r>
      <w:r w:rsidRPr="00996241">
        <w:t>, consisting of US $</w:t>
      </w:r>
      <w:r w:rsidR="00B93370">
        <w:t>31,000</w:t>
      </w:r>
      <w:r w:rsidRPr="00996241">
        <w:t xml:space="preserve">, plus agency support costs of </w:t>
      </w:r>
      <w:r w:rsidRPr="00985984">
        <w:t>US $</w:t>
      </w:r>
      <w:r w:rsidR="00B93370">
        <w:t>4,030</w:t>
      </w:r>
      <w:r>
        <w:t>,</w:t>
      </w:r>
      <w:r w:rsidRPr="00985984">
        <w:t xml:space="preserve"> for </w:t>
      </w:r>
      <w:r w:rsidR="006F44A7" w:rsidRPr="006F44A7">
        <w:t>UNEP</w:t>
      </w:r>
      <w:r w:rsidR="002524E2">
        <w:t>,</w:t>
      </w:r>
      <w:r w:rsidRPr="00985984">
        <w:t xml:space="preserve"> and US $</w:t>
      </w:r>
      <w:r w:rsidR="002524E2">
        <w:t>50,000</w:t>
      </w:r>
      <w:r w:rsidRPr="00985984">
        <w:t>, plus agency support costs of US $</w:t>
      </w:r>
      <w:r w:rsidR="002524E2">
        <w:t>6,500</w:t>
      </w:r>
      <w:r>
        <w:t>,</w:t>
      </w:r>
      <w:r w:rsidRPr="00985984">
        <w:t xml:space="preserve"> for </w:t>
      </w:r>
      <w:r w:rsidR="006F44A7" w:rsidRPr="006F44A7">
        <w:t>UNDP</w:t>
      </w:r>
      <w:r w:rsidRPr="00985984">
        <w:t>, as originally submitted</w:t>
      </w:r>
      <w:r>
        <w:t xml:space="preserve">, for the period of </w:t>
      </w:r>
      <w:r w:rsidRPr="001A5DB0">
        <w:t>July</w:t>
      </w:r>
      <w:r w:rsidRPr="00C87D1B">
        <w:t xml:space="preserve"> 2026 t</w:t>
      </w:r>
      <w:r>
        <w:t xml:space="preserve">o </w:t>
      </w:r>
      <w:r w:rsidR="006D0708">
        <w:t>December 2027</w:t>
      </w:r>
      <w:r w:rsidRPr="00985984">
        <w:t>.</w:t>
      </w:r>
    </w:p>
    <w:p w14:paraId="33C0D783" w14:textId="77777777" w:rsidR="00CB0432" w:rsidRPr="00996241" w:rsidRDefault="00CB0432" w:rsidP="00CB0432">
      <w:pPr>
        <w:keepNext/>
        <w:spacing w:after="240"/>
        <w:rPr>
          <w:b/>
        </w:rPr>
      </w:pPr>
      <w:r>
        <w:rPr>
          <w:b/>
        </w:rPr>
        <w:t>II.</w:t>
      </w:r>
      <w:r>
        <w:rPr>
          <w:b/>
        </w:rPr>
        <w:tab/>
      </w:r>
      <w:r w:rsidRPr="00996241">
        <w:rPr>
          <w:b/>
        </w:rPr>
        <w:t>Background</w:t>
      </w:r>
    </w:p>
    <w:p w14:paraId="0818804B" w14:textId="77777777" w:rsidR="00CB0432" w:rsidRDefault="00CB0432" w:rsidP="00CB0432">
      <w:pPr>
        <w:keepNext/>
        <w:spacing w:after="240"/>
        <w:rPr>
          <w:bCs/>
          <w:u w:val="single"/>
        </w:rPr>
      </w:pPr>
      <w:r w:rsidRPr="00CF372D">
        <w:rPr>
          <w:bCs/>
          <w:u w:val="single"/>
        </w:rPr>
        <w:t>Status of implementation of the HCFC phase-out management plan</w:t>
      </w:r>
    </w:p>
    <w:p w14:paraId="2EFE61DA" w14:textId="075FA756" w:rsidR="00CB0432" w:rsidRPr="004649E9" w:rsidRDefault="00CB0432" w:rsidP="00CB0432">
      <w:pPr>
        <w:pStyle w:val="Heading1"/>
      </w:pPr>
      <w:r w:rsidRPr="004649E9">
        <w:t>Table</w:t>
      </w:r>
      <w:r>
        <w:t> 1</w:t>
      </w:r>
      <w:r w:rsidRPr="004649E9">
        <w:t xml:space="preserve"> presents information on the </w:t>
      </w:r>
      <w:r>
        <w:t>HCFC phase-out management plan (</w:t>
      </w:r>
      <w:r w:rsidRPr="004649E9">
        <w:t>HPMP</w:t>
      </w:r>
      <w:r>
        <w:t>)</w:t>
      </w:r>
      <w:r w:rsidRPr="004649E9">
        <w:t xml:space="preserve"> in </w:t>
      </w:r>
      <w:r w:rsidR="00770DB7" w:rsidRPr="00770DB7">
        <w:t>Bhutan</w:t>
      </w:r>
      <w:r w:rsidRPr="004649E9">
        <w:t xml:space="preserve"> as of </w:t>
      </w:r>
      <w:r w:rsidR="006D0708">
        <w:t xml:space="preserve">March </w:t>
      </w:r>
      <w:r w:rsidRPr="00CB0174">
        <w:t>2026.</w:t>
      </w:r>
    </w:p>
    <w:p w14:paraId="6FFCA48C" w14:textId="228F2A91" w:rsidR="00CB0432" w:rsidRPr="007A50B5" w:rsidRDefault="00CB0432" w:rsidP="00CB0432">
      <w:pPr>
        <w:keepNext/>
      </w:pPr>
      <w:r w:rsidRPr="004649E9">
        <w:rPr>
          <w:b/>
        </w:rPr>
        <w:t>Table</w:t>
      </w:r>
      <w:r>
        <w:rPr>
          <w:b/>
        </w:rPr>
        <w:t> </w:t>
      </w:r>
      <w:r>
        <w:rPr>
          <w:b/>
          <w:bCs/>
        </w:rPr>
        <w:t>1</w:t>
      </w:r>
      <w:r w:rsidRPr="004649E9">
        <w:rPr>
          <w:b/>
        </w:rPr>
        <w:t>.</w:t>
      </w:r>
      <w:r w:rsidRPr="00B13BCC">
        <w:rPr>
          <w:b/>
        </w:rPr>
        <w:t xml:space="preserve"> H</w:t>
      </w:r>
      <w:r w:rsidRPr="007A50B5">
        <w:rPr>
          <w:b/>
          <w:bCs/>
        </w:rPr>
        <w:t xml:space="preserve">PMP implementation status for </w:t>
      </w:r>
      <w:r w:rsidR="00770DB7" w:rsidRPr="00770DB7">
        <w:rPr>
          <w:b/>
          <w:bCs/>
        </w:rPr>
        <w:t>Bhutan</w:t>
      </w:r>
      <w:r>
        <w:rPr>
          <w:b/>
          <w:bCs/>
        </w:rPr>
        <w:t xml:space="preserve"> </w:t>
      </w:r>
    </w:p>
    <w:tbl>
      <w:tblPr>
        <w:tblStyle w:val="TableGrid"/>
        <w:tblW w:w="4871" w:type="pct"/>
        <w:tblLayout w:type="fixed"/>
        <w:tblLook w:val="04A0" w:firstRow="1" w:lastRow="0" w:firstColumn="1" w:lastColumn="0" w:noHBand="0" w:noVBand="1"/>
      </w:tblPr>
      <w:tblGrid>
        <w:gridCol w:w="4642"/>
        <w:gridCol w:w="4467"/>
      </w:tblGrid>
      <w:tr w:rsidR="00F14A23" w:rsidRPr="00DC5329" w14:paraId="4FBAD3F5" w14:textId="77777777" w:rsidTr="00737550">
        <w:trPr>
          <w:trHeight w:val="283"/>
          <w:tblHeader/>
        </w:trPr>
        <w:tc>
          <w:tcPr>
            <w:tcW w:w="2548" w:type="pct"/>
          </w:tcPr>
          <w:p w14:paraId="4A4187D5" w14:textId="1415F534" w:rsidR="00F14A23" w:rsidRPr="00DC5329" w:rsidRDefault="0018748C" w:rsidP="00792ED5">
            <w:pPr>
              <w:spacing w:before="20" w:after="20"/>
              <w:rPr>
                <w:b/>
                <w:bCs/>
                <w:sz w:val="20"/>
                <w:szCs w:val="20"/>
              </w:rPr>
            </w:pPr>
            <w:r>
              <w:rPr>
                <w:b/>
                <w:bCs/>
                <w:sz w:val="20"/>
                <w:szCs w:val="20"/>
              </w:rPr>
              <w:t>Particulars</w:t>
            </w:r>
          </w:p>
        </w:tc>
        <w:tc>
          <w:tcPr>
            <w:tcW w:w="2452" w:type="pct"/>
          </w:tcPr>
          <w:p w14:paraId="4F04C713" w14:textId="77777777" w:rsidR="00F14A23" w:rsidRPr="00DC5329" w:rsidRDefault="00F14A23" w:rsidP="0004063D">
            <w:pPr>
              <w:spacing w:before="20" w:after="20"/>
              <w:jc w:val="center"/>
              <w:rPr>
                <w:b/>
                <w:bCs/>
                <w:sz w:val="20"/>
                <w:szCs w:val="20"/>
              </w:rPr>
            </w:pPr>
            <w:r w:rsidRPr="00DC5329">
              <w:rPr>
                <w:b/>
                <w:bCs/>
                <w:sz w:val="20"/>
                <w:szCs w:val="20"/>
              </w:rPr>
              <w:t>Stage I</w:t>
            </w:r>
          </w:p>
        </w:tc>
      </w:tr>
      <w:tr w:rsidR="00F14A23" w:rsidRPr="00DC5329" w14:paraId="3EF37475" w14:textId="77777777" w:rsidTr="00737550">
        <w:trPr>
          <w:trHeight w:val="283"/>
        </w:trPr>
        <w:tc>
          <w:tcPr>
            <w:tcW w:w="2548" w:type="pct"/>
            <w:vAlign w:val="center"/>
          </w:tcPr>
          <w:p w14:paraId="4D623166" w14:textId="77777777" w:rsidR="00F14A23" w:rsidRPr="00DC5329" w:rsidRDefault="00F14A23" w:rsidP="0004063D">
            <w:pPr>
              <w:spacing w:before="20" w:after="20"/>
              <w:jc w:val="left"/>
              <w:rPr>
                <w:sz w:val="20"/>
                <w:szCs w:val="20"/>
              </w:rPr>
            </w:pPr>
            <w:r w:rsidRPr="00DC5329">
              <w:rPr>
                <w:sz w:val="20"/>
                <w:szCs w:val="20"/>
              </w:rPr>
              <w:t>Meetin</w:t>
            </w:r>
            <w:r w:rsidRPr="002D04E8">
              <w:rPr>
                <w:sz w:val="20"/>
                <w:szCs w:val="20"/>
              </w:rPr>
              <w:t>gs</w:t>
            </w:r>
            <w:r w:rsidRPr="00DC5329">
              <w:rPr>
                <w:sz w:val="20"/>
                <w:szCs w:val="20"/>
              </w:rPr>
              <w:t xml:space="preserve"> when HPMP was approved</w:t>
            </w:r>
            <w:r>
              <w:rPr>
                <w:sz w:val="20"/>
                <w:szCs w:val="20"/>
              </w:rPr>
              <w:t xml:space="preserve"> or </w:t>
            </w:r>
            <w:r w:rsidRPr="00DC5329">
              <w:rPr>
                <w:sz w:val="20"/>
                <w:szCs w:val="20"/>
              </w:rPr>
              <w:t>updated</w:t>
            </w:r>
          </w:p>
        </w:tc>
        <w:tc>
          <w:tcPr>
            <w:tcW w:w="2452" w:type="pct"/>
            <w:vAlign w:val="center"/>
          </w:tcPr>
          <w:p w14:paraId="4B0DF643" w14:textId="0CCBE973" w:rsidR="00F14A23" w:rsidRPr="00DC5329" w:rsidRDefault="00B05BB5" w:rsidP="0004063D">
            <w:pPr>
              <w:spacing w:before="20" w:after="20"/>
              <w:jc w:val="center"/>
              <w:rPr>
                <w:sz w:val="20"/>
                <w:szCs w:val="20"/>
                <w:highlight w:val="cyan"/>
              </w:rPr>
            </w:pPr>
            <w:r w:rsidRPr="00072D6D">
              <w:rPr>
                <w:sz w:val="20"/>
                <w:szCs w:val="20"/>
              </w:rPr>
              <w:t>63</w:t>
            </w:r>
            <w:r w:rsidR="00F23BD1" w:rsidRPr="00F23BD1">
              <w:rPr>
                <w:sz w:val="20"/>
                <w:szCs w:val="20"/>
                <w:vertAlign w:val="superscript"/>
              </w:rPr>
              <w:t>rd</w:t>
            </w:r>
            <w:r w:rsidR="00072D6D" w:rsidRPr="00072D6D">
              <w:rPr>
                <w:sz w:val="20"/>
                <w:szCs w:val="20"/>
              </w:rPr>
              <w:t>/95</w:t>
            </w:r>
            <w:r w:rsidR="00F23BD1" w:rsidRPr="00F23BD1">
              <w:rPr>
                <w:sz w:val="20"/>
                <w:szCs w:val="20"/>
                <w:vertAlign w:val="superscript"/>
              </w:rPr>
              <w:t>th</w:t>
            </w:r>
            <w:r w:rsidR="00F23BD1">
              <w:rPr>
                <w:sz w:val="20"/>
                <w:szCs w:val="20"/>
              </w:rPr>
              <w:t xml:space="preserve"> </w:t>
            </w:r>
          </w:p>
        </w:tc>
      </w:tr>
      <w:tr w:rsidR="00F14A23" w:rsidRPr="00DC5329" w14:paraId="2D79AE13" w14:textId="77777777" w:rsidTr="00737550">
        <w:trPr>
          <w:trHeight w:val="283"/>
        </w:trPr>
        <w:tc>
          <w:tcPr>
            <w:tcW w:w="2548" w:type="pct"/>
            <w:vAlign w:val="center"/>
          </w:tcPr>
          <w:p w14:paraId="1CC78DC3" w14:textId="77777777" w:rsidR="00F14A23" w:rsidRPr="00DC5329" w:rsidRDefault="00F14A23" w:rsidP="0004063D">
            <w:pPr>
              <w:spacing w:before="20" w:after="20"/>
              <w:jc w:val="left"/>
              <w:rPr>
                <w:sz w:val="20"/>
                <w:szCs w:val="20"/>
              </w:rPr>
            </w:pPr>
            <w:r w:rsidRPr="00DC5329">
              <w:rPr>
                <w:sz w:val="20"/>
                <w:szCs w:val="20"/>
              </w:rPr>
              <w:t>Reduction from baseline</w:t>
            </w:r>
          </w:p>
        </w:tc>
        <w:tc>
          <w:tcPr>
            <w:tcW w:w="2452" w:type="pct"/>
            <w:vAlign w:val="center"/>
          </w:tcPr>
          <w:p w14:paraId="2E9642D7" w14:textId="19A197EA" w:rsidR="00F14A23" w:rsidRPr="00DC5329" w:rsidRDefault="00B05BB5" w:rsidP="0004063D">
            <w:pPr>
              <w:spacing w:before="20" w:after="20"/>
              <w:jc w:val="center"/>
              <w:rPr>
                <w:sz w:val="20"/>
                <w:szCs w:val="20"/>
              </w:rPr>
            </w:pPr>
            <w:r>
              <w:rPr>
                <w:sz w:val="20"/>
                <w:szCs w:val="20"/>
              </w:rPr>
              <w:t>100</w:t>
            </w:r>
            <w:r w:rsidR="00F14A23" w:rsidRPr="00DC5329">
              <w:rPr>
                <w:sz w:val="20"/>
                <w:szCs w:val="20"/>
              </w:rPr>
              <w:t xml:space="preserve">% by </w:t>
            </w:r>
            <w:r w:rsidR="00F23BD1">
              <w:rPr>
                <w:sz w:val="20"/>
                <w:szCs w:val="20"/>
              </w:rPr>
              <w:t>2025</w:t>
            </w:r>
          </w:p>
        </w:tc>
      </w:tr>
      <w:tr w:rsidR="00F14A23" w:rsidRPr="00DC5329" w14:paraId="641A5889" w14:textId="77777777" w:rsidTr="00737550">
        <w:trPr>
          <w:trHeight w:val="283"/>
        </w:trPr>
        <w:tc>
          <w:tcPr>
            <w:tcW w:w="2548" w:type="pct"/>
            <w:vAlign w:val="center"/>
          </w:tcPr>
          <w:p w14:paraId="1D34F622" w14:textId="66D4B3EB" w:rsidR="00F14A23" w:rsidRPr="00D00FAE" w:rsidRDefault="00F14A23" w:rsidP="0004063D">
            <w:pPr>
              <w:spacing w:before="20" w:after="20"/>
              <w:jc w:val="left"/>
              <w:rPr>
                <w:b/>
                <w:bCs/>
                <w:sz w:val="20"/>
                <w:szCs w:val="20"/>
              </w:rPr>
            </w:pPr>
            <w:r w:rsidRPr="00DC5329">
              <w:rPr>
                <w:b/>
                <w:bCs/>
                <w:sz w:val="20"/>
                <w:szCs w:val="20"/>
              </w:rPr>
              <w:t xml:space="preserve">Total </w:t>
            </w:r>
            <w:r>
              <w:rPr>
                <w:b/>
                <w:bCs/>
                <w:sz w:val="20"/>
                <w:szCs w:val="20"/>
              </w:rPr>
              <w:t>stage</w:t>
            </w:r>
            <w:r w:rsidRPr="00DC5329">
              <w:rPr>
                <w:b/>
                <w:bCs/>
                <w:sz w:val="20"/>
                <w:szCs w:val="20"/>
              </w:rPr>
              <w:t xml:space="preserve"> cost (US $)</w:t>
            </w:r>
          </w:p>
        </w:tc>
        <w:tc>
          <w:tcPr>
            <w:tcW w:w="2452" w:type="pct"/>
            <w:vAlign w:val="center"/>
          </w:tcPr>
          <w:p w14:paraId="13D33A04" w14:textId="760946EE" w:rsidR="00F14A23" w:rsidRPr="00DC5329" w:rsidRDefault="00D00FAE" w:rsidP="0004063D">
            <w:pPr>
              <w:spacing w:before="20" w:after="20"/>
              <w:jc w:val="center"/>
              <w:rPr>
                <w:sz w:val="20"/>
                <w:szCs w:val="20"/>
              </w:rPr>
            </w:pPr>
            <w:r>
              <w:rPr>
                <w:sz w:val="20"/>
                <w:szCs w:val="20"/>
              </w:rPr>
              <w:t>570,000</w:t>
            </w:r>
          </w:p>
        </w:tc>
      </w:tr>
      <w:tr w:rsidR="00F14A23" w:rsidRPr="00DC5329" w14:paraId="5638D715" w14:textId="77777777" w:rsidTr="00737550">
        <w:trPr>
          <w:trHeight w:val="283"/>
        </w:trPr>
        <w:tc>
          <w:tcPr>
            <w:tcW w:w="2548" w:type="pct"/>
            <w:vAlign w:val="center"/>
          </w:tcPr>
          <w:p w14:paraId="61C3787A" w14:textId="7D4BD0A0" w:rsidR="00F14A23" w:rsidRPr="00DC5329" w:rsidRDefault="00F14A23" w:rsidP="0004063D">
            <w:pPr>
              <w:spacing w:before="20" w:after="20"/>
              <w:jc w:val="left"/>
              <w:rPr>
                <w:b/>
                <w:bCs/>
                <w:sz w:val="20"/>
                <w:szCs w:val="20"/>
              </w:rPr>
            </w:pPr>
            <w:r w:rsidRPr="00DC5329">
              <w:rPr>
                <w:b/>
                <w:bCs/>
                <w:sz w:val="20"/>
                <w:szCs w:val="20"/>
              </w:rPr>
              <w:t>Date of completion (</w:t>
            </w:r>
            <w:r w:rsidRPr="00D47A99">
              <w:rPr>
                <w:b/>
                <w:sz w:val="20"/>
              </w:rPr>
              <w:t>planned</w:t>
            </w:r>
            <w:r w:rsidRPr="00DC5329">
              <w:rPr>
                <w:b/>
                <w:bCs/>
                <w:sz w:val="20"/>
                <w:szCs w:val="20"/>
              </w:rPr>
              <w:t>)</w:t>
            </w:r>
          </w:p>
        </w:tc>
        <w:tc>
          <w:tcPr>
            <w:tcW w:w="2452" w:type="pct"/>
            <w:vAlign w:val="center"/>
          </w:tcPr>
          <w:p w14:paraId="22F1D210" w14:textId="263F8795" w:rsidR="00F14A23" w:rsidRPr="00DC5329" w:rsidRDefault="001A0BF9" w:rsidP="0004063D">
            <w:pPr>
              <w:spacing w:before="20" w:after="20"/>
              <w:jc w:val="center"/>
              <w:rPr>
                <w:sz w:val="20"/>
                <w:szCs w:val="20"/>
                <w:highlight w:val="cyan"/>
              </w:rPr>
            </w:pPr>
            <w:r>
              <w:rPr>
                <w:sz w:val="20"/>
                <w:szCs w:val="20"/>
              </w:rPr>
              <w:t xml:space="preserve">31 </w:t>
            </w:r>
            <w:r w:rsidR="00B74F71" w:rsidRPr="00B74F71">
              <w:rPr>
                <w:sz w:val="20"/>
                <w:szCs w:val="20"/>
              </w:rPr>
              <w:t>December 202</w:t>
            </w:r>
            <w:r w:rsidR="00127A7B">
              <w:rPr>
                <w:sz w:val="20"/>
                <w:szCs w:val="20"/>
              </w:rPr>
              <w:t>7</w:t>
            </w:r>
            <w:r w:rsidR="00B24B9E" w:rsidRPr="00A4702B">
              <w:rPr>
                <w:rStyle w:val="FootnoteReference"/>
                <w:sz w:val="20"/>
                <w:szCs w:val="20"/>
              </w:rPr>
              <w:footnoteReference w:id="3"/>
            </w:r>
          </w:p>
        </w:tc>
      </w:tr>
    </w:tbl>
    <w:p w14:paraId="0CD22CFD" w14:textId="659DD48C" w:rsidR="00127A7B" w:rsidRPr="00412188" w:rsidRDefault="00127A7B" w:rsidP="00C3099D">
      <w:pPr>
        <w:pStyle w:val="Heading1"/>
        <w:widowControl w:val="0"/>
        <w:numPr>
          <w:ilvl w:val="0"/>
          <w:numId w:val="0"/>
        </w:numPr>
        <w:tabs>
          <w:tab w:val="num" w:pos="709"/>
        </w:tabs>
        <w:rPr>
          <w:sz w:val="18"/>
          <w:szCs w:val="18"/>
        </w:rPr>
      </w:pPr>
    </w:p>
    <w:p w14:paraId="5DA027E1" w14:textId="1E7F1841" w:rsidR="00CB0432" w:rsidRPr="003662D4" w:rsidRDefault="00CB0432" w:rsidP="00CB0432">
      <w:pPr>
        <w:pStyle w:val="Heading1"/>
        <w:keepNext/>
        <w:numPr>
          <w:ilvl w:val="0"/>
          <w:numId w:val="0"/>
        </w:numPr>
        <w:tabs>
          <w:tab w:val="num" w:pos="709"/>
        </w:tabs>
        <w:spacing w:before="240"/>
      </w:pPr>
      <w:r w:rsidRPr="00CF372D">
        <w:rPr>
          <w:u w:val="single"/>
        </w:rPr>
        <w:lastRenderedPageBreak/>
        <w:t xml:space="preserve">Status of implementation of </w:t>
      </w:r>
      <w:r>
        <w:rPr>
          <w:u w:val="single"/>
        </w:rPr>
        <w:t xml:space="preserve">previous </w:t>
      </w:r>
      <w:r w:rsidRPr="00CF372D">
        <w:rPr>
          <w:u w:val="single"/>
        </w:rPr>
        <w:t>HFC-related activities</w:t>
      </w:r>
    </w:p>
    <w:p w14:paraId="6426C81D" w14:textId="68E25B49" w:rsidR="00CB0432" w:rsidRDefault="00CB0432" w:rsidP="00CB0432">
      <w:pPr>
        <w:pStyle w:val="Heading1"/>
      </w:pPr>
      <w:r>
        <w:t xml:space="preserve">Table 2 presents an overview of activities implemented in </w:t>
      </w:r>
      <w:r w:rsidR="00770DB7" w:rsidRPr="00770DB7">
        <w:t>Bhutan</w:t>
      </w:r>
      <w:r w:rsidRPr="00996EBF">
        <w:t xml:space="preserve"> </w:t>
      </w:r>
      <w:r>
        <w:t>in the context of the Kigali Amendment that have been funded by the Multilateral Fund.</w:t>
      </w:r>
    </w:p>
    <w:p w14:paraId="3ED7F786" w14:textId="316F7DD4" w:rsidR="00CB0432" w:rsidRPr="00996EBF" w:rsidRDefault="00CB0432" w:rsidP="00CB0432">
      <w:pPr>
        <w:pStyle w:val="Heading1"/>
        <w:keepNext/>
        <w:numPr>
          <w:ilvl w:val="0"/>
          <w:numId w:val="0"/>
        </w:numPr>
        <w:spacing w:after="0"/>
      </w:pPr>
      <w:r w:rsidRPr="00996EBF">
        <w:rPr>
          <w:b/>
          <w:bCs/>
        </w:rPr>
        <w:t>Table</w:t>
      </w:r>
      <w:r>
        <w:rPr>
          <w:b/>
          <w:bCs/>
        </w:rPr>
        <w:t> 2.</w:t>
      </w:r>
      <w:r w:rsidRPr="00996EBF">
        <w:rPr>
          <w:b/>
          <w:bCs/>
        </w:rPr>
        <w:t xml:space="preserve"> </w:t>
      </w:r>
      <w:r>
        <w:rPr>
          <w:b/>
          <w:bCs/>
        </w:rPr>
        <w:t>Previously approved HFC-related a</w:t>
      </w:r>
      <w:r w:rsidRPr="00996EBF">
        <w:rPr>
          <w:b/>
          <w:bCs/>
        </w:rPr>
        <w:t xml:space="preserve">ctivities </w:t>
      </w:r>
      <w:r>
        <w:rPr>
          <w:b/>
          <w:bCs/>
        </w:rPr>
        <w:t>in</w:t>
      </w:r>
      <w:r w:rsidRPr="00996EBF">
        <w:rPr>
          <w:b/>
          <w:bCs/>
        </w:rPr>
        <w:t xml:space="preserve"> </w:t>
      </w:r>
      <w:r w:rsidR="00770DB7" w:rsidRPr="00770DB7">
        <w:rPr>
          <w:b/>
          <w:bCs/>
        </w:rPr>
        <w:t>Bhutan</w:t>
      </w:r>
      <w:r>
        <w:rPr>
          <w:b/>
          <w:bCs/>
        </w:rPr>
        <w:t xml:space="preserve"> </w:t>
      </w:r>
    </w:p>
    <w:tbl>
      <w:tblPr>
        <w:tblStyle w:val="TableGrid"/>
        <w:tblW w:w="5000" w:type="pct"/>
        <w:tblLayout w:type="fixed"/>
        <w:tblLook w:val="04A0" w:firstRow="1" w:lastRow="0" w:firstColumn="1" w:lastColumn="0" w:noHBand="0" w:noVBand="1"/>
      </w:tblPr>
      <w:tblGrid>
        <w:gridCol w:w="1129"/>
        <w:gridCol w:w="4559"/>
        <w:gridCol w:w="1416"/>
        <w:gridCol w:w="991"/>
        <w:gridCol w:w="1255"/>
      </w:tblGrid>
      <w:tr w:rsidR="00CB0432" w:rsidRPr="007473C4" w14:paraId="3155F81C" w14:textId="77777777" w:rsidTr="00737550">
        <w:trPr>
          <w:trHeight w:val="283"/>
        </w:trPr>
        <w:tc>
          <w:tcPr>
            <w:tcW w:w="604" w:type="pct"/>
            <w:vAlign w:val="center"/>
          </w:tcPr>
          <w:p w14:paraId="7E3F943C" w14:textId="77777777" w:rsidR="00CB0432" w:rsidRPr="00554263" w:rsidRDefault="00CB0432" w:rsidP="0004063D">
            <w:pPr>
              <w:spacing w:before="20" w:after="20"/>
              <w:ind w:left="-109" w:right="-72"/>
              <w:jc w:val="center"/>
              <w:rPr>
                <w:b/>
                <w:sz w:val="20"/>
                <w:szCs w:val="20"/>
                <w:highlight w:val="cyan"/>
              </w:rPr>
            </w:pPr>
            <w:r w:rsidRPr="00554263">
              <w:rPr>
                <w:b/>
                <w:sz w:val="20"/>
                <w:szCs w:val="20"/>
              </w:rPr>
              <w:t>Approval meeting</w:t>
            </w:r>
          </w:p>
        </w:tc>
        <w:tc>
          <w:tcPr>
            <w:tcW w:w="2438" w:type="pct"/>
            <w:vAlign w:val="center"/>
          </w:tcPr>
          <w:p w14:paraId="6826C9B7" w14:textId="77777777" w:rsidR="00CB0432" w:rsidRPr="007473C4" w:rsidRDefault="00CB0432" w:rsidP="0004063D">
            <w:pPr>
              <w:keepNext/>
              <w:spacing w:before="20" w:after="20"/>
              <w:jc w:val="center"/>
              <w:rPr>
                <w:b/>
                <w:bCs/>
                <w:sz w:val="20"/>
                <w:szCs w:val="20"/>
              </w:rPr>
            </w:pPr>
            <w:r w:rsidRPr="007473C4">
              <w:rPr>
                <w:b/>
                <w:bCs/>
                <w:sz w:val="20"/>
                <w:szCs w:val="20"/>
              </w:rPr>
              <w:t>Project</w:t>
            </w:r>
            <w:r>
              <w:rPr>
                <w:b/>
                <w:bCs/>
                <w:sz w:val="20"/>
                <w:szCs w:val="20"/>
              </w:rPr>
              <w:t xml:space="preserve"> title</w:t>
            </w:r>
          </w:p>
        </w:tc>
        <w:tc>
          <w:tcPr>
            <w:tcW w:w="757" w:type="pct"/>
            <w:vAlign w:val="center"/>
          </w:tcPr>
          <w:p w14:paraId="33155E81" w14:textId="77777777" w:rsidR="00CB0432" w:rsidRPr="007473C4" w:rsidRDefault="00CB0432" w:rsidP="0004063D">
            <w:pPr>
              <w:keepNext/>
              <w:spacing w:before="20" w:after="20"/>
              <w:jc w:val="center"/>
              <w:rPr>
                <w:b/>
                <w:bCs/>
                <w:sz w:val="20"/>
                <w:szCs w:val="20"/>
              </w:rPr>
            </w:pPr>
            <w:r w:rsidRPr="007473C4">
              <w:rPr>
                <w:b/>
                <w:bCs/>
                <w:sz w:val="20"/>
                <w:szCs w:val="20"/>
              </w:rPr>
              <w:t>Implementing agency</w:t>
            </w:r>
          </w:p>
        </w:tc>
        <w:tc>
          <w:tcPr>
            <w:tcW w:w="530" w:type="pct"/>
            <w:vAlign w:val="center"/>
          </w:tcPr>
          <w:p w14:paraId="55D7395A" w14:textId="77777777" w:rsidR="00CB0432" w:rsidRPr="007473C4" w:rsidRDefault="00CB0432" w:rsidP="0004063D">
            <w:pPr>
              <w:keepNext/>
              <w:spacing w:before="20" w:after="20"/>
              <w:jc w:val="center"/>
              <w:rPr>
                <w:b/>
                <w:bCs/>
                <w:sz w:val="20"/>
                <w:szCs w:val="20"/>
              </w:rPr>
            </w:pPr>
            <w:r w:rsidRPr="007473C4">
              <w:rPr>
                <w:b/>
                <w:bCs/>
                <w:sz w:val="20"/>
                <w:szCs w:val="20"/>
              </w:rPr>
              <w:t>Cost (US $)</w:t>
            </w:r>
          </w:p>
        </w:tc>
        <w:tc>
          <w:tcPr>
            <w:tcW w:w="671" w:type="pct"/>
            <w:vAlign w:val="center"/>
          </w:tcPr>
          <w:p w14:paraId="3CC01E44" w14:textId="77777777" w:rsidR="00CB0432" w:rsidRPr="007473C4" w:rsidRDefault="00CB0432" w:rsidP="0004063D">
            <w:pPr>
              <w:keepNext/>
              <w:spacing w:before="20" w:after="20"/>
              <w:jc w:val="center"/>
              <w:rPr>
                <w:b/>
                <w:bCs/>
                <w:sz w:val="20"/>
                <w:szCs w:val="20"/>
              </w:rPr>
            </w:pPr>
            <w:r w:rsidRPr="007473C4">
              <w:rPr>
                <w:b/>
                <w:bCs/>
                <w:sz w:val="20"/>
                <w:szCs w:val="20"/>
              </w:rPr>
              <w:t>Date of completion</w:t>
            </w:r>
          </w:p>
        </w:tc>
      </w:tr>
      <w:tr w:rsidR="00CB0432" w:rsidRPr="007473C4" w14:paraId="1C0F457F" w14:textId="77777777" w:rsidTr="00737550">
        <w:trPr>
          <w:trHeight w:val="283"/>
        </w:trPr>
        <w:tc>
          <w:tcPr>
            <w:tcW w:w="604" w:type="pct"/>
          </w:tcPr>
          <w:p w14:paraId="4A1C291B" w14:textId="75190A5F" w:rsidR="00CB0432" w:rsidRPr="00AD563D" w:rsidRDefault="009D5A2C" w:rsidP="0004063D">
            <w:pPr>
              <w:spacing w:before="20" w:after="20"/>
              <w:ind w:left="-109" w:right="-72"/>
              <w:jc w:val="center"/>
              <w:rPr>
                <w:sz w:val="20"/>
                <w:szCs w:val="20"/>
              </w:rPr>
            </w:pPr>
            <w:r w:rsidRPr="00AD563D">
              <w:rPr>
                <w:sz w:val="20"/>
                <w:szCs w:val="20"/>
              </w:rPr>
              <w:t>74</w:t>
            </w:r>
          </w:p>
        </w:tc>
        <w:tc>
          <w:tcPr>
            <w:tcW w:w="2438" w:type="pct"/>
          </w:tcPr>
          <w:p w14:paraId="3561CFF8" w14:textId="08E3C1E0" w:rsidR="00CB0432" w:rsidRPr="00AD563D" w:rsidRDefault="00CB0432" w:rsidP="0004063D">
            <w:pPr>
              <w:spacing w:before="20" w:after="20"/>
              <w:jc w:val="left"/>
              <w:rPr>
                <w:sz w:val="20"/>
                <w:szCs w:val="20"/>
              </w:rPr>
            </w:pPr>
            <w:r w:rsidRPr="00AD563D">
              <w:rPr>
                <w:sz w:val="20"/>
                <w:szCs w:val="20"/>
              </w:rPr>
              <w:t>Survey of ODS alternatives</w:t>
            </w:r>
          </w:p>
        </w:tc>
        <w:tc>
          <w:tcPr>
            <w:tcW w:w="757" w:type="pct"/>
          </w:tcPr>
          <w:p w14:paraId="04742ACC" w14:textId="5E48A2F2" w:rsidR="00CB0432" w:rsidRPr="00AD563D" w:rsidRDefault="009D5A2C" w:rsidP="0004063D">
            <w:pPr>
              <w:spacing w:before="20" w:after="20"/>
              <w:jc w:val="center"/>
              <w:rPr>
                <w:sz w:val="20"/>
                <w:szCs w:val="20"/>
              </w:rPr>
            </w:pPr>
            <w:r w:rsidRPr="00AD563D">
              <w:rPr>
                <w:sz w:val="20"/>
                <w:szCs w:val="20"/>
              </w:rPr>
              <w:t>UNEP</w:t>
            </w:r>
          </w:p>
        </w:tc>
        <w:tc>
          <w:tcPr>
            <w:tcW w:w="530" w:type="pct"/>
          </w:tcPr>
          <w:p w14:paraId="779A9572" w14:textId="1D6FEA73" w:rsidR="00CB0432" w:rsidRPr="00AD563D" w:rsidRDefault="00AD563D" w:rsidP="0004063D">
            <w:pPr>
              <w:spacing w:before="20" w:after="20"/>
              <w:ind w:left="-129" w:right="55"/>
              <w:jc w:val="right"/>
              <w:rPr>
                <w:sz w:val="20"/>
                <w:szCs w:val="20"/>
              </w:rPr>
            </w:pPr>
            <w:r w:rsidRPr="00AD563D">
              <w:rPr>
                <w:sz w:val="20"/>
                <w:szCs w:val="20"/>
              </w:rPr>
              <w:t>40,000</w:t>
            </w:r>
          </w:p>
        </w:tc>
        <w:tc>
          <w:tcPr>
            <w:tcW w:w="671" w:type="pct"/>
          </w:tcPr>
          <w:p w14:paraId="00641F3E" w14:textId="618D2592" w:rsidR="00CB0432" w:rsidRPr="00AD563D" w:rsidRDefault="00AD563D" w:rsidP="0004063D">
            <w:pPr>
              <w:spacing w:before="20" w:after="20"/>
              <w:jc w:val="center"/>
              <w:rPr>
                <w:sz w:val="20"/>
                <w:szCs w:val="20"/>
              </w:rPr>
            </w:pPr>
            <w:r w:rsidRPr="00AD563D">
              <w:rPr>
                <w:sz w:val="20"/>
                <w:szCs w:val="20"/>
              </w:rPr>
              <w:t>August 2017</w:t>
            </w:r>
          </w:p>
        </w:tc>
      </w:tr>
      <w:tr w:rsidR="00CB0432" w:rsidRPr="007473C4" w14:paraId="649EF15C" w14:textId="77777777" w:rsidTr="00737550">
        <w:trPr>
          <w:trHeight w:val="283"/>
        </w:trPr>
        <w:tc>
          <w:tcPr>
            <w:tcW w:w="604" w:type="pct"/>
          </w:tcPr>
          <w:p w14:paraId="10E9E6EB" w14:textId="4505BB62" w:rsidR="00CB0432" w:rsidRPr="004A385E" w:rsidRDefault="00590985" w:rsidP="0004063D">
            <w:pPr>
              <w:spacing w:before="20" w:after="20"/>
              <w:ind w:left="-109" w:right="-72"/>
              <w:jc w:val="center"/>
              <w:rPr>
                <w:sz w:val="20"/>
                <w:szCs w:val="20"/>
              </w:rPr>
            </w:pPr>
            <w:r w:rsidRPr="004A385E">
              <w:rPr>
                <w:sz w:val="20"/>
                <w:szCs w:val="20"/>
              </w:rPr>
              <w:t>80</w:t>
            </w:r>
          </w:p>
        </w:tc>
        <w:tc>
          <w:tcPr>
            <w:tcW w:w="2438" w:type="pct"/>
          </w:tcPr>
          <w:p w14:paraId="784C75B2" w14:textId="7CACF117" w:rsidR="00CB0432" w:rsidRPr="004A385E" w:rsidRDefault="00CB0432" w:rsidP="0004063D">
            <w:pPr>
              <w:spacing w:before="20" w:after="20"/>
              <w:jc w:val="left"/>
              <w:rPr>
                <w:sz w:val="20"/>
                <w:szCs w:val="20"/>
              </w:rPr>
            </w:pPr>
            <w:r w:rsidRPr="004A385E">
              <w:rPr>
                <w:sz w:val="20"/>
                <w:szCs w:val="20"/>
              </w:rPr>
              <w:t>Enabling activities for HFC phase-down</w:t>
            </w:r>
          </w:p>
        </w:tc>
        <w:tc>
          <w:tcPr>
            <w:tcW w:w="757" w:type="pct"/>
          </w:tcPr>
          <w:p w14:paraId="284C33F0" w14:textId="5009FCF4" w:rsidR="00CB0432" w:rsidRPr="004A385E" w:rsidRDefault="004A385E" w:rsidP="0004063D">
            <w:pPr>
              <w:spacing w:before="20" w:after="20"/>
              <w:jc w:val="center"/>
              <w:rPr>
                <w:sz w:val="20"/>
                <w:szCs w:val="20"/>
              </w:rPr>
            </w:pPr>
            <w:r w:rsidRPr="004A385E">
              <w:rPr>
                <w:sz w:val="20"/>
                <w:szCs w:val="20"/>
              </w:rPr>
              <w:t>UNEP</w:t>
            </w:r>
          </w:p>
        </w:tc>
        <w:tc>
          <w:tcPr>
            <w:tcW w:w="530" w:type="pct"/>
          </w:tcPr>
          <w:p w14:paraId="0E7144D9" w14:textId="031C9CF6" w:rsidR="00CB0432" w:rsidRPr="004A385E" w:rsidRDefault="004A385E" w:rsidP="0004063D">
            <w:pPr>
              <w:spacing w:before="20" w:after="20"/>
              <w:ind w:left="-129" w:right="55"/>
              <w:jc w:val="right"/>
              <w:rPr>
                <w:sz w:val="20"/>
                <w:szCs w:val="20"/>
              </w:rPr>
            </w:pPr>
            <w:r w:rsidRPr="004A385E">
              <w:rPr>
                <w:sz w:val="20"/>
                <w:szCs w:val="20"/>
              </w:rPr>
              <w:t>50,000</w:t>
            </w:r>
          </w:p>
        </w:tc>
        <w:tc>
          <w:tcPr>
            <w:tcW w:w="671" w:type="pct"/>
          </w:tcPr>
          <w:p w14:paraId="2A6AF753" w14:textId="4ED9484F" w:rsidR="00CB0432" w:rsidRPr="004A385E" w:rsidRDefault="004A385E" w:rsidP="0004063D">
            <w:pPr>
              <w:spacing w:before="20" w:after="20"/>
              <w:jc w:val="center"/>
              <w:rPr>
                <w:sz w:val="20"/>
                <w:szCs w:val="20"/>
              </w:rPr>
            </w:pPr>
            <w:r w:rsidRPr="004A385E">
              <w:rPr>
                <w:sz w:val="20"/>
                <w:szCs w:val="20"/>
              </w:rPr>
              <w:t>June 2021</w:t>
            </w:r>
          </w:p>
        </w:tc>
      </w:tr>
    </w:tbl>
    <w:p w14:paraId="087AFE64" w14:textId="77777777" w:rsidR="00CB0432" w:rsidRDefault="00CB0432" w:rsidP="00CB0432">
      <w:pPr>
        <w:keepNext/>
        <w:spacing w:before="240" w:after="240"/>
        <w:outlineLvl w:val="0"/>
        <w:rPr>
          <w:b/>
          <w:bCs/>
        </w:rPr>
      </w:pPr>
      <w:r>
        <w:rPr>
          <w:b/>
          <w:bCs/>
        </w:rPr>
        <w:t>III.</w:t>
      </w:r>
      <w:r>
        <w:rPr>
          <w:b/>
          <w:bCs/>
        </w:rPr>
        <w:tab/>
        <w:t>HFC c</w:t>
      </w:r>
      <w:r w:rsidRPr="004C52A4">
        <w:rPr>
          <w:b/>
          <w:bCs/>
        </w:rPr>
        <w:t>onsumption</w:t>
      </w:r>
      <w:r>
        <w:rPr>
          <w:b/>
          <w:bCs/>
        </w:rPr>
        <w:t xml:space="preserve"> overview</w:t>
      </w:r>
    </w:p>
    <w:p w14:paraId="717E0922" w14:textId="77777777" w:rsidR="00CB0432" w:rsidRPr="0077663F" w:rsidRDefault="00CB0432" w:rsidP="00CB0432">
      <w:pPr>
        <w:keepNext/>
        <w:spacing w:before="240" w:after="240"/>
        <w:outlineLvl w:val="0"/>
        <w:rPr>
          <w:u w:val="single"/>
        </w:rPr>
      </w:pPr>
      <w:r w:rsidRPr="0077663F">
        <w:rPr>
          <w:u w:val="single"/>
        </w:rPr>
        <w:t>HFC consumption levels</w:t>
      </w:r>
    </w:p>
    <w:p w14:paraId="0B315025" w14:textId="58422BD2" w:rsidR="00CB0432" w:rsidRPr="0077663F" w:rsidRDefault="00770DB7" w:rsidP="00CB0432">
      <w:pPr>
        <w:pStyle w:val="Heading1"/>
      </w:pPr>
      <w:r w:rsidRPr="00770DB7">
        <w:t>Bhutan</w:t>
      </w:r>
      <w:r w:rsidR="00CB0432" w:rsidRPr="0077663F">
        <w:t xml:space="preserve"> only imports HFCs for use in the </w:t>
      </w:r>
      <w:r w:rsidR="001E2E41">
        <w:t xml:space="preserve">servicing </w:t>
      </w:r>
      <w:r w:rsidR="00CB0432" w:rsidRPr="0077663F">
        <w:t xml:space="preserve">sector. The most consumed substances </w:t>
      </w:r>
      <w:r w:rsidR="00CB0432" w:rsidRPr="00D2593E">
        <w:t>in 202</w:t>
      </w:r>
      <w:r w:rsidR="00D2593E" w:rsidRPr="00D2593E">
        <w:t>5</w:t>
      </w:r>
      <w:r w:rsidR="00CB0432" w:rsidRPr="0077663F">
        <w:t xml:space="preserve"> were</w:t>
      </w:r>
      <w:r w:rsidR="00D42800">
        <w:t xml:space="preserve"> </w:t>
      </w:r>
      <w:r w:rsidR="00D2593E">
        <w:t>R-410A</w:t>
      </w:r>
      <w:r w:rsidR="00D2593E" w:rsidRPr="0077663F">
        <w:t xml:space="preserve"> (</w:t>
      </w:r>
      <w:r w:rsidR="00D2593E">
        <w:t xml:space="preserve">87 </w:t>
      </w:r>
      <w:r w:rsidR="00D2593E" w:rsidRPr="0077663F">
        <w:t>per cent</w:t>
      </w:r>
      <w:r w:rsidR="00D2593E">
        <w:t xml:space="preserve"> </w:t>
      </w:r>
      <w:r w:rsidR="00D2593E" w:rsidRPr="0077663F">
        <w:t>of total HFC consumption in CO</w:t>
      </w:r>
      <w:r w:rsidR="00D2593E" w:rsidRPr="0077663F">
        <w:rPr>
          <w:vertAlign w:val="subscript"/>
        </w:rPr>
        <w:t>2</w:t>
      </w:r>
      <w:r w:rsidR="00D2593E" w:rsidRPr="0077663F">
        <w:noBreakHyphen/>
        <w:t>equivalent (CO</w:t>
      </w:r>
      <w:r w:rsidR="00D2593E" w:rsidRPr="0077663F">
        <w:rPr>
          <w:vertAlign w:val="subscript"/>
        </w:rPr>
        <w:t>2</w:t>
      </w:r>
      <w:r w:rsidR="00D2593E" w:rsidRPr="0077663F">
        <w:noBreakHyphen/>
        <w:t xml:space="preserve">eq) tonnes), </w:t>
      </w:r>
      <w:r w:rsidR="00D2593E">
        <w:t xml:space="preserve">R-404A </w:t>
      </w:r>
      <w:r w:rsidR="00D2593E" w:rsidRPr="00406091">
        <w:t>(</w:t>
      </w:r>
      <w:r w:rsidR="00D2593E">
        <w:t>8</w:t>
      </w:r>
      <w:r w:rsidR="00D2593E" w:rsidRPr="0077663F">
        <w:t> per cent)</w:t>
      </w:r>
      <w:r w:rsidR="00D2593E">
        <w:t>, HFC-134a</w:t>
      </w:r>
      <w:r w:rsidR="00D2593E" w:rsidRPr="0077663F">
        <w:t xml:space="preserve"> (</w:t>
      </w:r>
      <w:r w:rsidR="00D2593E">
        <w:t xml:space="preserve">2 </w:t>
      </w:r>
      <w:r w:rsidR="00D2593E" w:rsidRPr="0077663F">
        <w:t>per cent)</w:t>
      </w:r>
      <w:r w:rsidR="00D2593E">
        <w:t xml:space="preserve">, R-407C </w:t>
      </w:r>
      <w:r w:rsidR="00D2593E" w:rsidRPr="0077663F">
        <w:t>(</w:t>
      </w:r>
      <w:r w:rsidR="00D2593E">
        <w:t xml:space="preserve">2 </w:t>
      </w:r>
      <w:r w:rsidR="00D2593E" w:rsidRPr="0077663F">
        <w:t>per cent)</w:t>
      </w:r>
      <w:r w:rsidR="00D2593E">
        <w:t xml:space="preserve">, </w:t>
      </w:r>
      <w:r w:rsidR="00D2593E" w:rsidRPr="00D2593E">
        <w:t>R-449A</w:t>
      </w:r>
      <w:r w:rsidR="00D2593E">
        <w:t xml:space="preserve"> (1</w:t>
      </w:r>
      <w:r w:rsidR="00D2593E" w:rsidRPr="0077663F">
        <w:t> per cent</w:t>
      </w:r>
      <w:r w:rsidR="00D2593E">
        <w:t xml:space="preserve">), and </w:t>
      </w:r>
      <w:r w:rsidR="00D42800">
        <w:t>HFC</w:t>
      </w:r>
      <w:r w:rsidR="00A8325E">
        <w:t>-32 (1</w:t>
      </w:r>
      <w:r w:rsidR="00CB0432" w:rsidRPr="0077663F">
        <w:t> per cent)</w:t>
      </w:r>
      <w:r w:rsidR="00D2593E">
        <w:t>.</w:t>
      </w:r>
      <w:r w:rsidR="00224DFE">
        <w:t xml:space="preserve"> </w:t>
      </w:r>
      <w:r w:rsidR="00CB0432" w:rsidRPr="0077663F">
        <w:t>Table 3 presents the country’s HFC consumption as reported to the Ozone Secretariat under Article 7 of the Montreal Protocol, and the country’s HFC baseline.</w:t>
      </w:r>
      <w:r w:rsidR="00D2593E">
        <w:t xml:space="preserve"> </w:t>
      </w:r>
    </w:p>
    <w:p w14:paraId="14E8EB3B" w14:textId="1332FB75" w:rsidR="00CB0432" w:rsidRPr="005F7522" w:rsidRDefault="00CB0432" w:rsidP="00CB0432">
      <w:pPr>
        <w:pStyle w:val="Heading1"/>
        <w:keepNext/>
        <w:numPr>
          <w:ilvl w:val="0"/>
          <w:numId w:val="0"/>
        </w:numPr>
        <w:spacing w:before="240" w:after="0"/>
      </w:pPr>
      <w:r w:rsidRPr="005162D4">
        <w:rPr>
          <w:b/>
          <w:bCs/>
        </w:rPr>
        <w:t>Table </w:t>
      </w:r>
      <w:r>
        <w:rPr>
          <w:b/>
          <w:bCs/>
        </w:rPr>
        <w:t>3</w:t>
      </w:r>
      <w:r w:rsidRPr="005162D4">
        <w:rPr>
          <w:b/>
          <w:bCs/>
        </w:rPr>
        <w:t xml:space="preserve">. </w:t>
      </w:r>
      <w:r w:rsidRPr="00124ABA">
        <w:rPr>
          <w:b/>
          <w:bCs/>
        </w:rPr>
        <w:t>202</w:t>
      </w:r>
      <w:r>
        <w:rPr>
          <w:b/>
          <w:bCs/>
        </w:rPr>
        <w:t>0</w:t>
      </w:r>
      <w:r w:rsidRPr="00124ABA">
        <w:rPr>
          <w:b/>
          <w:bCs/>
        </w:rPr>
        <w:t>–2025</w:t>
      </w:r>
      <w:r>
        <w:rPr>
          <w:b/>
          <w:bCs/>
        </w:rPr>
        <w:t xml:space="preserve"> </w:t>
      </w:r>
      <w:r w:rsidRPr="005162D4">
        <w:rPr>
          <w:b/>
          <w:bCs/>
        </w:rPr>
        <w:t xml:space="preserve">HFC consumption </w:t>
      </w:r>
      <w:r>
        <w:rPr>
          <w:b/>
          <w:bCs/>
        </w:rPr>
        <w:t>and baseline for</w:t>
      </w:r>
      <w:r w:rsidRPr="005162D4">
        <w:rPr>
          <w:b/>
          <w:bCs/>
        </w:rPr>
        <w:t xml:space="preserve"> </w:t>
      </w:r>
      <w:r w:rsidR="00770DB7" w:rsidRPr="00770DB7">
        <w:rPr>
          <w:b/>
          <w:bCs/>
        </w:rPr>
        <w:t>Bhutan</w:t>
      </w:r>
      <w:r w:rsidRPr="007D2EB8">
        <w:rPr>
          <w:b/>
          <w:bCs/>
        </w:rPr>
        <w:t xml:space="preserve"> </w:t>
      </w:r>
      <w:r>
        <w:rPr>
          <w:b/>
          <w:bCs/>
        </w:rPr>
        <w:t>(Article 7 data</w:t>
      </w:r>
      <w:r w:rsidRPr="005162D4">
        <w:rPr>
          <w:b/>
          <w:bCs/>
        </w:rPr>
        <w:t>)</w:t>
      </w:r>
    </w:p>
    <w:tbl>
      <w:tblPr>
        <w:tblStyle w:val="TableGrid"/>
        <w:tblW w:w="5000" w:type="pct"/>
        <w:tblLayout w:type="fixed"/>
        <w:tblLook w:val="04A0" w:firstRow="1" w:lastRow="0" w:firstColumn="1" w:lastColumn="0" w:noHBand="0" w:noVBand="1"/>
      </w:tblPr>
      <w:tblGrid>
        <w:gridCol w:w="1495"/>
        <w:gridCol w:w="1129"/>
        <w:gridCol w:w="1122"/>
        <w:gridCol w:w="1122"/>
        <w:gridCol w:w="1122"/>
        <w:gridCol w:w="1122"/>
        <w:gridCol w:w="1122"/>
        <w:gridCol w:w="1116"/>
      </w:tblGrid>
      <w:tr w:rsidR="00CB0432" w:rsidRPr="00695ECA" w14:paraId="57880DAF" w14:textId="77777777" w:rsidTr="007D356B">
        <w:trPr>
          <w:trHeight w:val="283"/>
          <w:tblHeader/>
        </w:trPr>
        <w:tc>
          <w:tcPr>
            <w:tcW w:w="799" w:type="pct"/>
            <w:vAlign w:val="center"/>
          </w:tcPr>
          <w:p w14:paraId="4694FA52" w14:textId="77777777" w:rsidR="00CB0432" w:rsidRPr="00695ECA" w:rsidRDefault="00CB0432" w:rsidP="0004063D">
            <w:pPr>
              <w:keepNext/>
              <w:tabs>
                <w:tab w:val="left" w:pos="3141"/>
              </w:tabs>
              <w:spacing w:before="20" w:after="20"/>
              <w:jc w:val="center"/>
              <w:rPr>
                <w:b/>
                <w:bCs/>
                <w:sz w:val="20"/>
                <w:szCs w:val="20"/>
              </w:rPr>
            </w:pPr>
            <w:r w:rsidRPr="00695ECA">
              <w:rPr>
                <w:b/>
                <w:bCs/>
                <w:sz w:val="20"/>
                <w:szCs w:val="20"/>
              </w:rPr>
              <w:t>HFC</w:t>
            </w:r>
          </w:p>
        </w:tc>
        <w:tc>
          <w:tcPr>
            <w:tcW w:w="604" w:type="pct"/>
            <w:vAlign w:val="center"/>
          </w:tcPr>
          <w:p w14:paraId="5C53E4FE" w14:textId="77777777" w:rsidR="00CB0432" w:rsidRPr="00695ECA" w:rsidRDefault="00CB0432" w:rsidP="0004063D">
            <w:pPr>
              <w:tabs>
                <w:tab w:val="left" w:pos="3141"/>
              </w:tabs>
              <w:spacing w:before="20" w:after="20"/>
              <w:jc w:val="center"/>
              <w:rPr>
                <w:b/>
                <w:bCs/>
                <w:sz w:val="20"/>
                <w:szCs w:val="20"/>
              </w:rPr>
            </w:pPr>
            <w:r w:rsidRPr="00695ECA">
              <w:rPr>
                <w:b/>
                <w:bCs/>
                <w:sz w:val="20"/>
                <w:szCs w:val="20"/>
              </w:rPr>
              <w:t>GWP</w:t>
            </w:r>
          </w:p>
        </w:tc>
        <w:tc>
          <w:tcPr>
            <w:tcW w:w="600" w:type="pct"/>
          </w:tcPr>
          <w:p w14:paraId="1984CFE0" w14:textId="77777777" w:rsidR="00CB0432" w:rsidRPr="00695ECA" w:rsidRDefault="00CB0432" w:rsidP="0004063D">
            <w:pPr>
              <w:tabs>
                <w:tab w:val="left" w:pos="3141"/>
              </w:tabs>
              <w:spacing w:before="20" w:after="20"/>
              <w:jc w:val="center"/>
              <w:rPr>
                <w:b/>
                <w:bCs/>
                <w:sz w:val="20"/>
                <w:szCs w:val="20"/>
              </w:rPr>
            </w:pPr>
            <w:r w:rsidRPr="00695ECA">
              <w:rPr>
                <w:b/>
                <w:bCs/>
                <w:sz w:val="20"/>
                <w:szCs w:val="20"/>
              </w:rPr>
              <w:t>2020</w:t>
            </w:r>
          </w:p>
        </w:tc>
        <w:tc>
          <w:tcPr>
            <w:tcW w:w="600" w:type="pct"/>
            <w:vAlign w:val="center"/>
          </w:tcPr>
          <w:p w14:paraId="1727718F" w14:textId="77777777" w:rsidR="00CB0432" w:rsidRPr="00695ECA" w:rsidRDefault="00CB0432" w:rsidP="0004063D">
            <w:pPr>
              <w:tabs>
                <w:tab w:val="left" w:pos="3141"/>
              </w:tabs>
              <w:spacing w:before="20" w:after="20"/>
              <w:jc w:val="center"/>
              <w:rPr>
                <w:b/>
                <w:bCs/>
                <w:sz w:val="20"/>
                <w:szCs w:val="20"/>
              </w:rPr>
            </w:pPr>
            <w:r w:rsidRPr="00695ECA">
              <w:rPr>
                <w:b/>
                <w:bCs/>
                <w:sz w:val="20"/>
                <w:szCs w:val="20"/>
              </w:rPr>
              <w:t>2021</w:t>
            </w:r>
          </w:p>
        </w:tc>
        <w:tc>
          <w:tcPr>
            <w:tcW w:w="600" w:type="pct"/>
            <w:vAlign w:val="center"/>
          </w:tcPr>
          <w:p w14:paraId="5F3C42BB" w14:textId="77777777" w:rsidR="00CB0432" w:rsidRPr="00695ECA" w:rsidRDefault="00CB0432" w:rsidP="0004063D">
            <w:pPr>
              <w:tabs>
                <w:tab w:val="left" w:pos="3141"/>
              </w:tabs>
              <w:spacing w:before="20" w:after="20"/>
              <w:jc w:val="center"/>
              <w:rPr>
                <w:b/>
                <w:bCs/>
                <w:sz w:val="20"/>
                <w:szCs w:val="20"/>
              </w:rPr>
            </w:pPr>
            <w:r w:rsidRPr="00695ECA">
              <w:rPr>
                <w:b/>
                <w:bCs/>
                <w:sz w:val="20"/>
                <w:szCs w:val="20"/>
              </w:rPr>
              <w:t>2022</w:t>
            </w:r>
          </w:p>
        </w:tc>
        <w:tc>
          <w:tcPr>
            <w:tcW w:w="600" w:type="pct"/>
            <w:vAlign w:val="center"/>
          </w:tcPr>
          <w:p w14:paraId="25D8DA39" w14:textId="77777777" w:rsidR="00CB0432" w:rsidRPr="00695ECA" w:rsidRDefault="00CB0432" w:rsidP="0004063D">
            <w:pPr>
              <w:tabs>
                <w:tab w:val="left" w:pos="3141"/>
              </w:tabs>
              <w:spacing w:before="20" w:after="20"/>
              <w:jc w:val="center"/>
              <w:rPr>
                <w:b/>
                <w:bCs/>
                <w:sz w:val="20"/>
                <w:szCs w:val="20"/>
              </w:rPr>
            </w:pPr>
            <w:r w:rsidRPr="00695ECA">
              <w:rPr>
                <w:b/>
                <w:sz w:val="20"/>
                <w:szCs w:val="20"/>
              </w:rPr>
              <w:t>2023</w:t>
            </w:r>
          </w:p>
        </w:tc>
        <w:tc>
          <w:tcPr>
            <w:tcW w:w="600" w:type="pct"/>
            <w:vAlign w:val="center"/>
          </w:tcPr>
          <w:p w14:paraId="0B3891D4" w14:textId="77777777" w:rsidR="00CB0432" w:rsidRPr="00695ECA" w:rsidRDefault="00CB0432" w:rsidP="0004063D">
            <w:pPr>
              <w:tabs>
                <w:tab w:val="left" w:pos="3141"/>
              </w:tabs>
              <w:spacing w:before="20" w:after="20"/>
              <w:jc w:val="center"/>
              <w:rPr>
                <w:b/>
                <w:bCs/>
                <w:sz w:val="20"/>
                <w:szCs w:val="20"/>
              </w:rPr>
            </w:pPr>
            <w:r w:rsidRPr="00695ECA">
              <w:rPr>
                <w:b/>
                <w:sz w:val="20"/>
                <w:szCs w:val="20"/>
              </w:rPr>
              <w:t>2024</w:t>
            </w:r>
          </w:p>
        </w:tc>
        <w:tc>
          <w:tcPr>
            <w:tcW w:w="597" w:type="pct"/>
          </w:tcPr>
          <w:p w14:paraId="143F32AF" w14:textId="77777777" w:rsidR="00CB0432" w:rsidRPr="00695ECA" w:rsidRDefault="00CB0432" w:rsidP="0004063D">
            <w:pPr>
              <w:tabs>
                <w:tab w:val="left" w:pos="3141"/>
              </w:tabs>
              <w:spacing w:before="20" w:after="20"/>
              <w:ind w:left="-157" w:right="-105"/>
              <w:jc w:val="center"/>
              <w:rPr>
                <w:b/>
                <w:bCs/>
                <w:sz w:val="20"/>
                <w:szCs w:val="20"/>
                <w:highlight w:val="cyan"/>
              </w:rPr>
            </w:pPr>
            <w:r w:rsidRPr="00695ECA">
              <w:rPr>
                <w:b/>
                <w:bCs/>
                <w:sz w:val="20"/>
                <w:szCs w:val="20"/>
              </w:rPr>
              <w:t>2025</w:t>
            </w:r>
            <w:r w:rsidRPr="009715E3">
              <w:rPr>
                <w:b/>
                <w:bCs/>
                <w:sz w:val="20"/>
                <w:szCs w:val="20"/>
              </w:rPr>
              <w:t>*</w:t>
            </w:r>
          </w:p>
        </w:tc>
      </w:tr>
      <w:tr w:rsidR="00CB0432" w:rsidRPr="00695ECA" w14:paraId="24048AC0" w14:textId="77777777" w:rsidTr="007D356B">
        <w:trPr>
          <w:trHeight w:val="283"/>
        </w:trPr>
        <w:tc>
          <w:tcPr>
            <w:tcW w:w="5000" w:type="pct"/>
            <w:gridSpan w:val="8"/>
          </w:tcPr>
          <w:p w14:paraId="1981CF90" w14:textId="77777777" w:rsidR="00CB0432" w:rsidRPr="00695ECA" w:rsidRDefault="00CB0432" w:rsidP="0004063D">
            <w:pPr>
              <w:keepNext/>
              <w:tabs>
                <w:tab w:val="left" w:pos="3141"/>
              </w:tabs>
              <w:spacing w:before="20" w:after="20"/>
              <w:jc w:val="center"/>
              <w:rPr>
                <w:sz w:val="20"/>
                <w:szCs w:val="20"/>
              </w:rPr>
            </w:pPr>
            <w:r w:rsidRPr="00695ECA">
              <w:rPr>
                <w:b/>
                <w:bCs/>
                <w:sz w:val="20"/>
                <w:szCs w:val="20"/>
              </w:rPr>
              <w:t>Metric tonnes (mt)</w:t>
            </w:r>
          </w:p>
        </w:tc>
      </w:tr>
      <w:tr w:rsidR="00CE4B91" w:rsidRPr="00695ECA" w14:paraId="77D50E38" w14:textId="77777777" w:rsidTr="007D356B">
        <w:trPr>
          <w:trHeight w:val="283"/>
        </w:trPr>
        <w:tc>
          <w:tcPr>
            <w:tcW w:w="799" w:type="pct"/>
          </w:tcPr>
          <w:p w14:paraId="5D4BAD82" w14:textId="77777777" w:rsidR="00CE4B91" w:rsidRPr="00695ECA" w:rsidRDefault="00CE4B91" w:rsidP="00CE4B91">
            <w:pPr>
              <w:keepNext/>
              <w:tabs>
                <w:tab w:val="left" w:pos="3141"/>
              </w:tabs>
              <w:spacing w:before="20" w:after="20"/>
              <w:rPr>
                <w:sz w:val="20"/>
                <w:szCs w:val="20"/>
              </w:rPr>
            </w:pPr>
            <w:r w:rsidRPr="00695ECA">
              <w:rPr>
                <w:sz w:val="20"/>
                <w:szCs w:val="20"/>
              </w:rPr>
              <w:t>HFC-32</w:t>
            </w:r>
          </w:p>
        </w:tc>
        <w:tc>
          <w:tcPr>
            <w:tcW w:w="604" w:type="pct"/>
          </w:tcPr>
          <w:p w14:paraId="3B4C3230" w14:textId="77777777" w:rsidR="00CE4B91" w:rsidRPr="00695ECA" w:rsidRDefault="00CE4B91" w:rsidP="00CE4B91">
            <w:pPr>
              <w:tabs>
                <w:tab w:val="left" w:pos="3141"/>
              </w:tabs>
              <w:spacing w:before="20" w:after="20"/>
              <w:ind w:right="26"/>
              <w:jc w:val="right"/>
              <w:rPr>
                <w:sz w:val="20"/>
                <w:szCs w:val="20"/>
              </w:rPr>
            </w:pPr>
            <w:r w:rsidRPr="00695ECA">
              <w:rPr>
                <w:sz w:val="20"/>
                <w:szCs w:val="20"/>
              </w:rPr>
              <w:t>675</w:t>
            </w:r>
          </w:p>
        </w:tc>
        <w:tc>
          <w:tcPr>
            <w:tcW w:w="600" w:type="pct"/>
          </w:tcPr>
          <w:p w14:paraId="752E2CBB" w14:textId="65AFBBD1" w:rsidR="00CE4B91" w:rsidRPr="00695ECA" w:rsidRDefault="00CE4B91" w:rsidP="00CE4B91">
            <w:pPr>
              <w:tabs>
                <w:tab w:val="left" w:pos="3141"/>
              </w:tabs>
              <w:spacing w:before="20" w:after="20"/>
              <w:ind w:left="-245"/>
              <w:jc w:val="right"/>
              <w:rPr>
                <w:sz w:val="20"/>
                <w:szCs w:val="20"/>
                <w:highlight w:val="cyan"/>
              </w:rPr>
            </w:pPr>
            <w:r w:rsidRPr="00695ECA">
              <w:rPr>
                <w:color w:val="000000"/>
                <w:sz w:val="20"/>
                <w:szCs w:val="20"/>
              </w:rPr>
              <w:t xml:space="preserve">               0.38 </w:t>
            </w:r>
          </w:p>
        </w:tc>
        <w:tc>
          <w:tcPr>
            <w:tcW w:w="600" w:type="pct"/>
          </w:tcPr>
          <w:p w14:paraId="07770536" w14:textId="06AEC2B2" w:rsidR="00CE4B91" w:rsidRPr="00695ECA" w:rsidRDefault="00CE4B91" w:rsidP="00CE4B91">
            <w:pPr>
              <w:tabs>
                <w:tab w:val="left" w:pos="3141"/>
              </w:tabs>
              <w:spacing w:before="20" w:after="20"/>
              <w:ind w:left="-245"/>
              <w:jc w:val="right"/>
              <w:rPr>
                <w:sz w:val="20"/>
                <w:szCs w:val="20"/>
              </w:rPr>
            </w:pPr>
            <w:r w:rsidRPr="00695ECA">
              <w:rPr>
                <w:color w:val="000000"/>
                <w:sz w:val="20"/>
                <w:szCs w:val="20"/>
              </w:rPr>
              <w:t xml:space="preserve">            0.96 </w:t>
            </w:r>
          </w:p>
        </w:tc>
        <w:tc>
          <w:tcPr>
            <w:tcW w:w="600" w:type="pct"/>
          </w:tcPr>
          <w:p w14:paraId="7C0FA515" w14:textId="531068C0" w:rsidR="00CE4B91" w:rsidRPr="00695ECA" w:rsidRDefault="00CE4B91" w:rsidP="00CE4B91">
            <w:pPr>
              <w:tabs>
                <w:tab w:val="left" w:pos="3141"/>
              </w:tabs>
              <w:spacing w:before="20" w:after="20"/>
              <w:ind w:left="-164"/>
              <w:jc w:val="right"/>
              <w:rPr>
                <w:sz w:val="20"/>
                <w:szCs w:val="20"/>
              </w:rPr>
            </w:pPr>
            <w:r w:rsidRPr="00695ECA">
              <w:rPr>
                <w:color w:val="000000"/>
                <w:sz w:val="20"/>
                <w:szCs w:val="20"/>
              </w:rPr>
              <w:t xml:space="preserve">            1.13</w:t>
            </w:r>
          </w:p>
        </w:tc>
        <w:tc>
          <w:tcPr>
            <w:tcW w:w="600" w:type="pct"/>
          </w:tcPr>
          <w:p w14:paraId="7F3D06DE" w14:textId="0E7A45AF" w:rsidR="00CE4B91" w:rsidRPr="00695ECA" w:rsidRDefault="00CE4B91" w:rsidP="00CE4B91">
            <w:pPr>
              <w:tabs>
                <w:tab w:val="left" w:pos="3141"/>
              </w:tabs>
              <w:spacing w:before="20" w:after="20"/>
              <w:ind w:left="-149"/>
              <w:jc w:val="right"/>
              <w:rPr>
                <w:sz w:val="20"/>
                <w:szCs w:val="20"/>
              </w:rPr>
            </w:pPr>
            <w:r w:rsidRPr="00695ECA">
              <w:rPr>
                <w:color w:val="000000"/>
                <w:sz w:val="20"/>
                <w:szCs w:val="20"/>
              </w:rPr>
              <w:t xml:space="preserve">            0.45 </w:t>
            </w:r>
          </w:p>
        </w:tc>
        <w:tc>
          <w:tcPr>
            <w:tcW w:w="600" w:type="pct"/>
          </w:tcPr>
          <w:p w14:paraId="633D76BF" w14:textId="7426D83D" w:rsidR="00CE4B91" w:rsidRPr="00695ECA" w:rsidRDefault="00CE4B91" w:rsidP="00CE4B91">
            <w:pPr>
              <w:tabs>
                <w:tab w:val="left" w:pos="3141"/>
              </w:tabs>
              <w:spacing w:before="20" w:after="20"/>
              <w:ind w:left="-275"/>
              <w:jc w:val="right"/>
              <w:rPr>
                <w:sz w:val="20"/>
                <w:szCs w:val="20"/>
              </w:rPr>
            </w:pPr>
            <w:r w:rsidRPr="00695ECA">
              <w:rPr>
                <w:color w:val="000000"/>
                <w:sz w:val="20"/>
                <w:szCs w:val="20"/>
              </w:rPr>
              <w:t xml:space="preserve">              3.86 </w:t>
            </w:r>
          </w:p>
        </w:tc>
        <w:tc>
          <w:tcPr>
            <w:tcW w:w="597" w:type="pct"/>
          </w:tcPr>
          <w:p w14:paraId="48016038" w14:textId="24DB4E9C" w:rsidR="00CE4B91" w:rsidRPr="00695ECA" w:rsidRDefault="00CE4B91" w:rsidP="00CE4B91">
            <w:pPr>
              <w:tabs>
                <w:tab w:val="left" w:pos="3141"/>
              </w:tabs>
              <w:spacing w:before="20" w:after="20"/>
              <w:ind w:left="-275"/>
              <w:jc w:val="right"/>
              <w:rPr>
                <w:color w:val="000000"/>
                <w:sz w:val="20"/>
                <w:szCs w:val="20"/>
              </w:rPr>
            </w:pPr>
            <w:r w:rsidRPr="00695ECA">
              <w:rPr>
                <w:color w:val="000000"/>
                <w:sz w:val="20"/>
                <w:szCs w:val="20"/>
              </w:rPr>
              <w:t>0.13</w:t>
            </w:r>
          </w:p>
        </w:tc>
      </w:tr>
      <w:tr w:rsidR="00CE4B91" w:rsidRPr="00695ECA" w14:paraId="0B11B38A" w14:textId="77777777" w:rsidTr="007D356B">
        <w:trPr>
          <w:trHeight w:val="283"/>
        </w:trPr>
        <w:tc>
          <w:tcPr>
            <w:tcW w:w="799" w:type="pct"/>
          </w:tcPr>
          <w:p w14:paraId="438F7E4B" w14:textId="77777777" w:rsidR="00CE4B91" w:rsidRPr="00695ECA" w:rsidRDefault="00CE4B91" w:rsidP="00CE4B91">
            <w:pPr>
              <w:tabs>
                <w:tab w:val="left" w:pos="3141"/>
              </w:tabs>
              <w:spacing w:before="20" w:after="20"/>
              <w:rPr>
                <w:sz w:val="20"/>
                <w:szCs w:val="20"/>
              </w:rPr>
            </w:pPr>
            <w:r w:rsidRPr="00695ECA">
              <w:rPr>
                <w:sz w:val="20"/>
                <w:szCs w:val="20"/>
              </w:rPr>
              <w:t>HFC-134a</w:t>
            </w:r>
          </w:p>
        </w:tc>
        <w:tc>
          <w:tcPr>
            <w:tcW w:w="604" w:type="pct"/>
          </w:tcPr>
          <w:p w14:paraId="72ECD823" w14:textId="77777777" w:rsidR="00CE4B91" w:rsidRPr="00695ECA" w:rsidRDefault="00CE4B91" w:rsidP="00CE4B91">
            <w:pPr>
              <w:tabs>
                <w:tab w:val="left" w:pos="3141"/>
              </w:tabs>
              <w:spacing w:before="20" w:after="20"/>
              <w:ind w:right="26"/>
              <w:jc w:val="right"/>
              <w:rPr>
                <w:sz w:val="20"/>
                <w:szCs w:val="20"/>
              </w:rPr>
            </w:pPr>
            <w:r w:rsidRPr="00695ECA">
              <w:rPr>
                <w:sz w:val="20"/>
                <w:szCs w:val="20"/>
              </w:rPr>
              <w:t>1,430</w:t>
            </w:r>
          </w:p>
        </w:tc>
        <w:tc>
          <w:tcPr>
            <w:tcW w:w="600" w:type="pct"/>
          </w:tcPr>
          <w:p w14:paraId="032CAF34" w14:textId="7343AF73" w:rsidR="00CE4B91" w:rsidRPr="00695ECA" w:rsidRDefault="00CE4B91" w:rsidP="00CE4B91">
            <w:pPr>
              <w:tabs>
                <w:tab w:val="left" w:pos="3141"/>
              </w:tabs>
              <w:spacing w:before="20" w:after="20"/>
              <w:jc w:val="right"/>
              <w:rPr>
                <w:sz w:val="20"/>
                <w:szCs w:val="20"/>
              </w:rPr>
            </w:pPr>
            <w:r w:rsidRPr="00695ECA">
              <w:rPr>
                <w:color w:val="000000"/>
                <w:sz w:val="20"/>
                <w:szCs w:val="20"/>
              </w:rPr>
              <w:t xml:space="preserve">          0.98 </w:t>
            </w:r>
          </w:p>
        </w:tc>
        <w:tc>
          <w:tcPr>
            <w:tcW w:w="600" w:type="pct"/>
          </w:tcPr>
          <w:p w14:paraId="644A145D" w14:textId="796FDA23" w:rsidR="00CE4B91" w:rsidRPr="00695ECA" w:rsidRDefault="00CE4B91" w:rsidP="00CE4B91">
            <w:pPr>
              <w:tabs>
                <w:tab w:val="left" w:pos="3141"/>
              </w:tabs>
              <w:spacing w:before="20" w:after="20"/>
              <w:jc w:val="right"/>
              <w:rPr>
                <w:sz w:val="20"/>
                <w:szCs w:val="20"/>
              </w:rPr>
            </w:pPr>
            <w:r w:rsidRPr="00695ECA">
              <w:rPr>
                <w:color w:val="000000"/>
                <w:sz w:val="20"/>
                <w:szCs w:val="20"/>
              </w:rPr>
              <w:t xml:space="preserve">        0.87 </w:t>
            </w:r>
          </w:p>
        </w:tc>
        <w:tc>
          <w:tcPr>
            <w:tcW w:w="600" w:type="pct"/>
          </w:tcPr>
          <w:p w14:paraId="08FC0FA7" w14:textId="6EAA5D8F" w:rsidR="00CE4B91" w:rsidRPr="00695ECA" w:rsidRDefault="00CE4B91" w:rsidP="00CE4B91">
            <w:pPr>
              <w:tabs>
                <w:tab w:val="left" w:pos="3141"/>
              </w:tabs>
              <w:spacing w:before="20" w:after="20"/>
              <w:jc w:val="right"/>
              <w:rPr>
                <w:sz w:val="20"/>
                <w:szCs w:val="20"/>
              </w:rPr>
            </w:pPr>
            <w:r w:rsidRPr="00695ECA">
              <w:rPr>
                <w:color w:val="000000"/>
                <w:sz w:val="20"/>
                <w:szCs w:val="20"/>
              </w:rPr>
              <w:t xml:space="preserve">          0.93 </w:t>
            </w:r>
          </w:p>
        </w:tc>
        <w:tc>
          <w:tcPr>
            <w:tcW w:w="600" w:type="pct"/>
          </w:tcPr>
          <w:p w14:paraId="48F1384F" w14:textId="11EAD23C" w:rsidR="00CE4B91" w:rsidRPr="00695ECA" w:rsidRDefault="00CE4B91" w:rsidP="00CE4B91">
            <w:pPr>
              <w:tabs>
                <w:tab w:val="left" w:pos="3141"/>
              </w:tabs>
              <w:spacing w:before="20" w:after="20"/>
              <w:jc w:val="right"/>
              <w:rPr>
                <w:sz w:val="20"/>
                <w:szCs w:val="20"/>
              </w:rPr>
            </w:pPr>
            <w:r w:rsidRPr="00695ECA">
              <w:rPr>
                <w:color w:val="000000"/>
                <w:sz w:val="20"/>
                <w:szCs w:val="20"/>
              </w:rPr>
              <w:t xml:space="preserve">         0.32 </w:t>
            </w:r>
          </w:p>
        </w:tc>
        <w:tc>
          <w:tcPr>
            <w:tcW w:w="600" w:type="pct"/>
          </w:tcPr>
          <w:p w14:paraId="690A02D7" w14:textId="3C07A008" w:rsidR="00CE4B91" w:rsidRPr="00695ECA" w:rsidRDefault="00CE4B91" w:rsidP="00CE4B91">
            <w:pPr>
              <w:tabs>
                <w:tab w:val="left" w:pos="3141"/>
              </w:tabs>
              <w:spacing w:before="20" w:after="20"/>
              <w:jc w:val="right"/>
              <w:rPr>
                <w:sz w:val="20"/>
                <w:szCs w:val="20"/>
              </w:rPr>
            </w:pPr>
            <w:r w:rsidRPr="00695ECA">
              <w:rPr>
                <w:color w:val="000000"/>
                <w:sz w:val="20"/>
                <w:szCs w:val="20"/>
              </w:rPr>
              <w:t xml:space="preserve">         0.38 </w:t>
            </w:r>
          </w:p>
        </w:tc>
        <w:tc>
          <w:tcPr>
            <w:tcW w:w="597" w:type="pct"/>
          </w:tcPr>
          <w:p w14:paraId="401BF1A2" w14:textId="0C638307" w:rsidR="00CE4B91" w:rsidRPr="00695ECA" w:rsidRDefault="00CE4B91" w:rsidP="00CE4B91">
            <w:pPr>
              <w:tabs>
                <w:tab w:val="left" w:pos="3141"/>
              </w:tabs>
              <w:spacing w:before="20" w:after="20"/>
              <w:ind w:left="-275"/>
              <w:jc w:val="right"/>
              <w:rPr>
                <w:color w:val="000000"/>
                <w:sz w:val="20"/>
                <w:szCs w:val="20"/>
              </w:rPr>
            </w:pPr>
            <w:r w:rsidRPr="00695ECA">
              <w:rPr>
                <w:color w:val="000000"/>
                <w:sz w:val="20"/>
                <w:szCs w:val="20"/>
              </w:rPr>
              <w:t>0.11</w:t>
            </w:r>
          </w:p>
        </w:tc>
      </w:tr>
      <w:tr w:rsidR="00CE4B91" w:rsidRPr="00695ECA" w14:paraId="0E2159DD" w14:textId="77777777" w:rsidTr="007D356B">
        <w:trPr>
          <w:trHeight w:val="283"/>
        </w:trPr>
        <w:tc>
          <w:tcPr>
            <w:tcW w:w="799" w:type="pct"/>
          </w:tcPr>
          <w:p w14:paraId="487FA9EA" w14:textId="77777777" w:rsidR="00CE4B91" w:rsidRPr="00695ECA" w:rsidRDefault="00CE4B91" w:rsidP="00CE4B91">
            <w:pPr>
              <w:tabs>
                <w:tab w:val="left" w:pos="3141"/>
              </w:tabs>
              <w:spacing w:before="20" w:after="20"/>
              <w:rPr>
                <w:sz w:val="20"/>
                <w:szCs w:val="20"/>
              </w:rPr>
            </w:pPr>
            <w:r w:rsidRPr="00695ECA">
              <w:rPr>
                <w:sz w:val="20"/>
                <w:szCs w:val="20"/>
              </w:rPr>
              <w:t>R-404A</w:t>
            </w:r>
          </w:p>
        </w:tc>
        <w:tc>
          <w:tcPr>
            <w:tcW w:w="604" w:type="pct"/>
          </w:tcPr>
          <w:p w14:paraId="64A647AE" w14:textId="77777777" w:rsidR="00CE4B91" w:rsidRPr="00695ECA" w:rsidRDefault="00CE4B91" w:rsidP="00CE4B91">
            <w:pPr>
              <w:spacing w:before="20" w:after="20"/>
              <w:ind w:right="26"/>
              <w:jc w:val="right"/>
              <w:rPr>
                <w:sz w:val="20"/>
                <w:szCs w:val="20"/>
              </w:rPr>
            </w:pPr>
            <w:r w:rsidRPr="00695ECA">
              <w:rPr>
                <w:sz w:val="20"/>
                <w:szCs w:val="20"/>
              </w:rPr>
              <w:t>3,921.6</w:t>
            </w:r>
          </w:p>
        </w:tc>
        <w:tc>
          <w:tcPr>
            <w:tcW w:w="600" w:type="pct"/>
          </w:tcPr>
          <w:p w14:paraId="5A18B799" w14:textId="7D68CC06" w:rsidR="00CE4B91" w:rsidRPr="00695ECA" w:rsidRDefault="00CE4B91" w:rsidP="00CE4B91">
            <w:pPr>
              <w:tabs>
                <w:tab w:val="left" w:pos="3141"/>
              </w:tabs>
              <w:spacing w:before="20" w:after="20"/>
              <w:jc w:val="right"/>
              <w:rPr>
                <w:sz w:val="20"/>
                <w:szCs w:val="20"/>
              </w:rPr>
            </w:pPr>
            <w:r w:rsidRPr="00695ECA">
              <w:rPr>
                <w:sz w:val="20"/>
                <w:szCs w:val="20"/>
              </w:rPr>
              <w:t xml:space="preserve"> 0.16 </w:t>
            </w:r>
          </w:p>
        </w:tc>
        <w:tc>
          <w:tcPr>
            <w:tcW w:w="600" w:type="pct"/>
          </w:tcPr>
          <w:p w14:paraId="01485D2D" w14:textId="3867FFC3" w:rsidR="00CE4B91" w:rsidRPr="00695ECA" w:rsidRDefault="00CE4B91" w:rsidP="00CE4B91">
            <w:pPr>
              <w:tabs>
                <w:tab w:val="left" w:pos="3141"/>
              </w:tabs>
              <w:spacing w:before="20" w:after="20"/>
              <w:jc w:val="right"/>
              <w:rPr>
                <w:sz w:val="20"/>
                <w:szCs w:val="20"/>
              </w:rPr>
            </w:pPr>
            <w:r w:rsidRPr="00695ECA">
              <w:rPr>
                <w:sz w:val="20"/>
                <w:szCs w:val="20"/>
              </w:rPr>
              <w:t xml:space="preserve"> 0.540 </w:t>
            </w:r>
          </w:p>
        </w:tc>
        <w:tc>
          <w:tcPr>
            <w:tcW w:w="600" w:type="pct"/>
          </w:tcPr>
          <w:p w14:paraId="502B2CBC" w14:textId="08CB9FCE" w:rsidR="00CE4B91" w:rsidRPr="00695ECA" w:rsidRDefault="00CE4B91" w:rsidP="00CE4B91">
            <w:pPr>
              <w:tabs>
                <w:tab w:val="left" w:pos="3141"/>
              </w:tabs>
              <w:spacing w:before="20" w:after="20"/>
              <w:jc w:val="right"/>
              <w:rPr>
                <w:sz w:val="20"/>
                <w:szCs w:val="20"/>
              </w:rPr>
            </w:pPr>
            <w:r w:rsidRPr="00695ECA">
              <w:rPr>
                <w:sz w:val="20"/>
                <w:szCs w:val="20"/>
              </w:rPr>
              <w:t xml:space="preserve"> 0.63 </w:t>
            </w:r>
          </w:p>
        </w:tc>
        <w:tc>
          <w:tcPr>
            <w:tcW w:w="600" w:type="pct"/>
          </w:tcPr>
          <w:p w14:paraId="23601AA4" w14:textId="06BE4BA6" w:rsidR="00CE4B91" w:rsidRPr="00695ECA" w:rsidRDefault="00CE4B91" w:rsidP="00CE4B91">
            <w:pPr>
              <w:tabs>
                <w:tab w:val="left" w:pos="3141"/>
              </w:tabs>
              <w:spacing w:before="20" w:after="20"/>
              <w:jc w:val="right"/>
              <w:rPr>
                <w:sz w:val="20"/>
                <w:szCs w:val="20"/>
              </w:rPr>
            </w:pPr>
            <w:r w:rsidRPr="00695ECA">
              <w:rPr>
                <w:sz w:val="20"/>
                <w:szCs w:val="20"/>
              </w:rPr>
              <w:t xml:space="preserve"> 0.10 </w:t>
            </w:r>
          </w:p>
        </w:tc>
        <w:tc>
          <w:tcPr>
            <w:tcW w:w="600" w:type="pct"/>
          </w:tcPr>
          <w:p w14:paraId="38EACB90" w14:textId="4D68E06B" w:rsidR="00CE4B91" w:rsidRPr="00695ECA" w:rsidRDefault="00CE4B91" w:rsidP="00CE4B91">
            <w:pPr>
              <w:tabs>
                <w:tab w:val="left" w:pos="3141"/>
              </w:tabs>
              <w:spacing w:before="20" w:after="20"/>
              <w:jc w:val="right"/>
              <w:rPr>
                <w:sz w:val="20"/>
                <w:szCs w:val="20"/>
              </w:rPr>
            </w:pPr>
            <w:r w:rsidRPr="00695ECA">
              <w:rPr>
                <w:sz w:val="20"/>
                <w:szCs w:val="20"/>
              </w:rPr>
              <w:t xml:space="preserve"> 0.50 </w:t>
            </w:r>
          </w:p>
        </w:tc>
        <w:tc>
          <w:tcPr>
            <w:tcW w:w="597" w:type="pct"/>
          </w:tcPr>
          <w:p w14:paraId="22901FD1" w14:textId="60A65A8A" w:rsidR="00CE4B91" w:rsidRPr="00695ECA" w:rsidRDefault="00CE4B91" w:rsidP="00CE4B91">
            <w:pPr>
              <w:tabs>
                <w:tab w:val="left" w:pos="3141"/>
              </w:tabs>
              <w:spacing w:before="20" w:after="20"/>
              <w:ind w:left="-275"/>
              <w:jc w:val="right"/>
              <w:rPr>
                <w:color w:val="000000"/>
                <w:sz w:val="20"/>
                <w:szCs w:val="20"/>
              </w:rPr>
            </w:pPr>
            <w:r w:rsidRPr="00695ECA">
              <w:rPr>
                <w:color w:val="000000"/>
                <w:sz w:val="20"/>
                <w:szCs w:val="20"/>
              </w:rPr>
              <w:t>0.20</w:t>
            </w:r>
          </w:p>
        </w:tc>
      </w:tr>
      <w:tr w:rsidR="00CE4B91" w:rsidRPr="00695ECA" w14:paraId="5D117F74" w14:textId="77777777" w:rsidTr="007D356B">
        <w:trPr>
          <w:trHeight w:val="283"/>
        </w:trPr>
        <w:tc>
          <w:tcPr>
            <w:tcW w:w="799" w:type="pct"/>
          </w:tcPr>
          <w:p w14:paraId="264DF7CF" w14:textId="255DD3F5" w:rsidR="00CE4B91" w:rsidRPr="00695ECA" w:rsidRDefault="00CE4B91" w:rsidP="00CE4B91">
            <w:pPr>
              <w:tabs>
                <w:tab w:val="left" w:pos="3141"/>
              </w:tabs>
              <w:spacing w:before="20" w:after="20"/>
              <w:rPr>
                <w:sz w:val="20"/>
                <w:szCs w:val="20"/>
              </w:rPr>
            </w:pPr>
            <w:r w:rsidRPr="00695ECA">
              <w:rPr>
                <w:sz w:val="20"/>
                <w:szCs w:val="20"/>
              </w:rPr>
              <w:t>R-407C</w:t>
            </w:r>
          </w:p>
        </w:tc>
        <w:tc>
          <w:tcPr>
            <w:tcW w:w="604" w:type="pct"/>
          </w:tcPr>
          <w:p w14:paraId="18288E21" w14:textId="7764786D" w:rsidR="00CE4B91" w:rsidRPr="00695ECA" w:rsidRDefault="00CE4B91" w:rsidP="00CE4B91">
            <w:pPr>
              <w:tabs>
                <w:tab w:val="left" w:pos="3141"/>
              </w:tabs>
              <w:spacing w:before="20" w:after="20"/>
              <w:ind w:right="26"/>
              <w:jc w:val="right"/>
              <w:rPr>
                <w:sz w:val="20"/>
                <w:szCs w:val="20"/>
              </w:rPr>
            </w:pPr>
            <w:r w:rsidRPr="00695ECA">
              <w:rPr>
                <w:sz w:val="20"/>
                <w:szCs w:val="20"/>
              </w:rPr>
              <w:t>1,773.9</w:t>
            </w:r>
          </w:p>
        </w:tc>
        <w:tc>
          <w:tcPr>
            <w:tcW w:w="600" w:type="pct"/>
          </w:tcPr>
          <w:p w14:paraId="66E137DE" w14:textId="10067CE4" w:rsidR="00CE4B91" w:rsidRPr="00695ECA" w:rsidRDefault="00CE4B91" w:rsidP="00CE4B91">
            <w:pPr>
              <w:tabs>
                <w:tab w:val="left" w:pos="3141"/>
              </w:tabs>
              <w:spacing w:before="20" w:after="20"/>
              <w:jc w:val="right"/>
              <w:rPr>
                <w:sz w:val="20"/>
                <w:szCs w:val="20"/>
              </w:rPr>
            </w:pPr>
            <w:r w:rsidRPr="00695ECA">
              <w:rPr>
                <w:sz w:val="20"/>
                <w:szCs w:val="20"/>
              </w:rPr>
              <w:t xml:space="preserve"> 0.18 </w:t>
            </w:r>
          </w:p>
        </w:tc>
        <w:tc>
          <w:tcPr>
            <w:tcW w:w="600" w:type="pct"/>
          </w:tcPr>
          <w:p w14:paraId="69291C1C" w14:textId="63F1EDAC" w:rsidR="00CE4B91" w:rsidRPr="00695ECA" w:rsidRDefault="00CE4B91" w:rsidP="00CE4B91">
            <w:pPr>
              <w:tabs>
                <w:tab w:val="left" w:pos="3141"/>
              </w:tabs>
              <w:spacing w:before="20" w:after="20"/>
              <w:jc w:val="right"/>
              <w:rPr>
                <w:sz w:val="20"/>
                <w:szCs w:val="20"/>
              </w:rPr>
            </w:pPr>
            <w:r w:rsidRPr="00695ECA">
              <w:rPr>
                <w:sz w:val="20"/>
                <w:szCs w:val="20"/>
              </w:rPr>
              <w:t xml:space="preserve"> 0.710 </w:t>
            </w:r>
          </w:p>
        </w:tc>
        <w:tc>
          <w:tcPr>
            <w:tcW w:w="600" w:type="pct"/>
          </w:tcPr>
          <w:p w14:paraId="69283D8E" w14:textId="5337DE30" w:rsidR="00CE4B91" w:rsidRPr="00695ECA" w:rsidRDefault="00CE4B91" w:rsidP="00CE4B91">
            <w:pPr>
              <w:tabs>
                <w:tab w:val="left" w:pos="3141"/>
              </w:tabs>
              <w:spacing w:before="20" w:after="20"/>
              <w:jc w:val="right"/>
              <w:rPr>
                <w:sz w:val="20"/>
                <w:szCs w:val="20"/>
              </w:rPr>
            </w:pPr>
            <w:r w:rsidRPr="00695ECA">
              <w:rPr>
                <w:sz w:val="20"/>
                <w:szCs w:val="20"/>
              </w:rPr>
              <w:t xml:space="preserve"> 0.76 </w:t>
            </w:r>
          </w:p>
        </w:tc>
        <w:tc>
          <w:tcPr>
            <w:tcW w:w="600" w:type="pct"/>
          </w:tcPr>
          <w:p w14:paraId="47CE5331" w14:textId="2153B733" w:rsidR="00CE4B91" w:rsidRPr="00695ECA" w:rsidRDefault="00CE4B91" w:rsidP="00CE4B91">
            <w:pPr>
              <w:tabs>
                <w:tab w:val="left" w:pos="3141"/>
              </w:tabs>
              <w:spacing w:before="20" w:after="20"/>
              <w:jc w:val="right"/>
              <w:rPr>
                <w:sz w:val="20"/>
                <w:szCs w:val="20"/>
              </w:rPr>
            </w:pPr>
            <w:r w:rsidRPr="00695ECA">
              <w:rPr>
                <w:sz w:val="20"/>
                <w:szCs w:val="20"/>
              </w:rPr>
              <w:t xml:space="preserve"> 0.19 </w:t>
            </w:r>
          </w:p>
        </w:tc>
        <w:tc>
          <w:tcPr>
            <w:tcW w:w="600" w:type="pct"/>
          </w:tcPr>
          <w:p w14:paraId="515A5A23" w14:textId="23A7D840" w:rsidR="00CE4B91" w:rsidRPr="00695ECA" w:rsidRDefault="00CE4B91" w:rsidP="00CE4B91">
            <w:pPr>
              <w:tabs>
                <w:tab w:val="left" w:pos="3141"/>
              </w:tabs>
              <w:spacing w:before="20" w:after="20"/>
              <w:jc w:val="right"/>
              <w:rPr>
                <w:sz w:val="20"/>
                <w:szCs w:val="20"/>
              </w:rPr>
            </w:pPr>
            <w:r w:rsidRPr="00695ECA">
              <w:rPr>
                <w:sz w:val="20"/>
                <w:szCs w:val="20"/>
              </w:rPr>
              <w:t xml:space="preserve"> 0.05 </w:t>
            </w:r>
          </w:p>
        </w:tc>
        <w:tc>
          <w:tcPr>
            <w:tcW w:w="597" w:type="pct"/>
          </w:tcPr>
          <w:p w14:paraId="1240DAAB" w14:textId="6B9247DE" w:rsidR="00CE4B91" w:rsidRPr="00695ECA" w:rsidRDefault="00CE4B91" w:rsidP="00CE4B91">
            <w:pPr>
              <w:tabs>
                <w:tab w:val="left" w:pos="3141"/>
              </w:tabs>
              <w:spacing w:before="20" w:after="20"/>
              <w:ind w:left="-275"/>
              <w:jc w:val="right"/>
              <w:rPr>
                <w:color w:val="000000"/>
                <w:sz w:val="20"/>
                <w:szCs w:val="20"/>
              </w:rPr>
            </w:pPr>
            <w:r w:rsidRPr="00695ECA">
              <w:rPr>
                <w:color w:val="000000"/>
                <w:sz w:val="20"/>
                <w:szCs w:val="20"/>
              </w:rPr>
              <w:t>0.0</w:t>
            </w:r>
            <w:r w:rsidR="003539BD">
              <w:rPr>
                <w:color w:val="000000"/>
                <w:sz w:val="20"/>
                <w:szCs w:val="20"/>
              </w:rPr>
              <w:t>9</w:t>
            </w:r>
          </w:p>
        </w:tc>
      </w:tr>
      <w:tr w:rsidR="00CE4B91" w:rsidRPr="00695ECA" w14:paraId="566241F1" w14:textId="77777777" w:rsidTr="007D356B">
        <w:trPr>
          <w:trHeight w:val="283"/>
        </w:trPr>
        <w:tc>
          <w:tcPr>
            <w:tcW w:w="799" w:type="pct"/>
          </w:tcPr>
          <w:p w14:paraId="30812AF5" w14:textId="77777777" w:rsidR="00CE4B91" w:rsidRPr="00695ECA" w:rsidRDefault="00CE4B91" w:rsidP="00CE4B91">
            <w:pPr>
              <w:tabs>
                <w:tab w:val="left" w:pos="3141"/>
              </w:tabs>
              <w:spacing w:before="20" w:after="20"/>
              <w:rPr>
                <w:sz w:val="20"/>
                <w:szCs w:val="20"/>
              </w:rPr>
            </w:pPr>
            <w:r w:rsidRPr="00695ECA">
              <w:rPr>
                <w:sz w:val="20"/>
                <w:szCs w:val="20"/>
              </w:rPr>
              <w:t>R-410A</w:t>
            </w:r>
          </w:p>
        </w:tc>
        <w:tc>
          <w:tcPr>
            <w:tcW w:w="604" w:type="pct"/>
          </w:tcPr>
          <w:p w14:paraId="6659D144" w14:textId="77777777" w:rsidR="00CE4B91" w:rsidRPr="00695ECA" w:rsidRDefault="00CE4B91" w:rsidP="00CE4B91">
            <w:pPr>
              <w:tabs>
                <w:tab w:val="left" w:pos="3141"/>
              </w:tabs>
              <w:spacing w:before="20" w:after="20"/>
              <w:ind w:right="26"/>
              <w:jc w:val="right"/>
              <w:rPr>
                <w:sz w:val="20"/>
                <w:szCs w:val="20"/>
              </w:rPr>
            </w:pPr>
            <w:r w:rsidRPr="00695ECA">
              <w:rPr>
                <w:sz w:val="20"/>
                <w:szCs w:val="20"/>
              </w:rPr>
              <w:t>2,087.5</w:t>
            </w:r>
          </w:p>
        </w:tc>
        <w:tc>
          <w:tcPr>
            <w:tcW w:w="600" w:type="pct"/>
          </w:tcPr>
          <w:p w14:paraId="1EBE1CDC" w14:textId="791FD5FB" w:rsidR="00CE4B91" w:rsidRPr="00695ECA" w:rsidRDefault="00CE4B91" w:rsidP="00CE4B91">
            <w:pPr>
              <w:tabs>
                <w:tab w:val="left" w:pos="3141"/>
              </w:tabs>
              <w:spacing w:before="20" w:after="20"/>
              <w:jc w:val="right"/>
              <w:rPr>
                <w:sz w:val="20"/>
                <w:szCs w:val="20"/>
              </w:rPr>
            </w:pPr>
            <w:r w:rsidRPr="00695ECA">
              <w:rPr>
                <w:sz w:val="20"/>
                <w:szCs w:val="20"/>
              </w:rPr>
              <w:t xml:space="preserve"> 0.13 </w:t>
            </w:r>
          </w:p>
        </w:tc>
        <w:tc>
          <w:tcPr>
            <w:tcW w:w="600" w:type="pct"/>
          </w:tcPr>
          <w:p w14:paraId="7E65E0C3" w14:textId="5560EA01" w:rsidR="00CE4B91" w:rsidRPr="00695ECA" w:rsidRDefault="00CE4B91" w:rsidP="00CE4B91">
            <w:pPr>
              <w:tabs>
                <w:tab w:val="left" w:pos="3141"/>
              </w:tabs>
              <w:spacing w:before="20" w:after="20"/>
              <w:jc w:val="right"/>
              <w:rPr>
                <w:sz w:val="20"/>
                <w:szCs w:val="20"/>
              </w:rPr>
            </w:pPr>
            <w:r w:rsidRPr="00695ECA">
              <w:rPr>
                <w:sz w:val="20"/>
                <w:szCs w:val="20"/>
              </w:rPr>
              <w:t xml:space="preserve"> 1.28 </w:t>
            </w:r>
          </w:p>
        </w:tc>
        <w:tc>
          <w:tcPr>
            <w:tcW w:w="600" w:type="pct"/>
          </w:tcPr>
          <w:p w14:paraId="256C8590" w14:textId="01FE10E4" w:rsidR="00CE4B91" w:rsidRPr="00695ECA" w:rsidRDefault="00CE4B91" w:rsidP="00CE4B91">
            <w:pPr>
              <w:tabs>
                <w:tab w:val="left" w:pos="3141"/>
              </w:tabs>
              <w:spacing w:before="20" w:after="20"/>
              <w:jc w:val="right"/>
              <w:rPr>
                <w:sz w:val="20"/>
                <w:szCs w:val="20"/>
              </w:rPr>
            </w:pPr>
            <w:r w:rsidRPr="00695ECA">
              <w:rPr>
                <w:sz w:val="20"/>
                <w:szCs w:val="20"/>
              </w:rPr>
              <w:t xml:space="preserve"> 1.32 </w:t>
            </w:r>
          </w:p>
        </w:tc>
        <w:tc>
          <w:tcPr>
            <w:tcW w:w="600" w:type="pct"/>
          </w:tcPr>
          <w:p w14:paraId="4F4CAE5E" w14:textId="0ADABD38" w:rsidR="00CE4B91" w:rsidRPr="00695ECA" w:rsidRDefault="00CE4B91" w:rsidP="00CE4B91">
            <w:pPr>
              <w:tabs>
                <w:tab w:val="left" w:pos="3141"/>
              </w:tabs>
              <w:spacing w:before="20" w:after="20"/>
              <w:jc w:val="right"/>
              <w:rPr>
                <w:sz w:val="20"/>
                <w:szCs w:val="20"/>
              </w:rPr>
            </w:pPr>
            <w:r w:rsidRPr="00695ECA">
              <w:rPr>
                <w:sz w:val="20"/>
                <w:szCs w:val="20"/>
              </w:rPr>
              <w:t xml:space="preserve"> 0.43 </w:t>
            </w:r>
          </w:p>
        </w:tc>
        <w:tc>
          <w:tcPr>
            <w:tcW w:w="600" w:type="pct"/>
          </w:tcPr>
          <w:p w14:paraId="4BCA29CF" w14:textId="0499BE47" w:rsidR="00CE4B91" w:rsidRPr="00695ECA" w:rsidRDefault="00CE4B91" w:rsidP="00CE4B91">
            <w:pPr>
              <w:tabs>
                <w:tab w:val="left" w:pos="3141"/>
              </w:tabs>
              <w:spacing w:before="20" w:after="20"/>
              <w:jc w:val="right"/>
              <w:rPr>
                <w:sz w:val="20"/>
                <w:szCs w:val="20"/>
              </w:rPr>
            </w:pPr>
            <w:r w:rsidRPr="00695ECA">
              <w:rPr>
                <w:sz w:val="20"/>
                <w:szCs w:val="20"/>
              </w:rPr>
              <w:t xml:space="preserve"> 0.57 </w:t>
            </w:r>
          </w:p>
        </w:tc>
        <w:tc>
          <w:tcPr>
            <w:tcW w:w="597" w:type="pct"/>
          </w:tcPr>
          <w:p w14:paraId="25B2C5FD" w14:textId="59CC7FD7" w:rsidR="00CE4B91" w:rsidRPr="00695ECA" w:rsidRDefault="003539BD" w:rsidP="00CE4B91">
            <w:pPr>
              <w:tabs>
                <w:tab w:val="left" w:pos="3141"/>
              </w:tabs>
              <w:spacing w:before="20" w:after="20"/>
              <w:ind w:left="-275"/>
              <w:jc w:val="right"/>
              <w:rPr>
                <w:color w:val="000000"/>
                <w:sz w:val="20"/>
                <w:szCs w:val="20"/>
              </w:rPr>
            </w:pPr>
            <w:r>
              <w:rPr>
                <w:color w:val="000000"/>
                <w:sz w:val="20"/>
                <w:szCs w:val="20"/>
              </w:rPr>
              <w:t>4.17</w:t>
            </w:r>
          </w:p>
        </w:tc>
      </w:tr>
      <w:tr w:rsidR="00CE4B91" w:rsidRPr="00695ECA" w14:paraId="026DA35A" w14:textId="77777777" w:rsidTr="007D356B">
        <w:trPr>
          <w:trHeight w:val="283"/>
        </w:trPr>
        <w:tc>
          <w:tcPr>
            <w:tcW w:w="799" w:type="pct"/>
          </w:tcPr>
          <w:p w14:paraId="4336DB3C" w14:textId="4E7EEF3C" w:rsidR="00CE4B91" w:rsidRPr="00695ECA" w:rsidRDefault="00CE4B91" w:rsidP="00CE4B91">
            <w:pPr>
              <w:tabs>
                <w:tab w:val="left" w:pos="3141"/>
              </w:tabs>
              <w:spacing w:before="20" w:after="20"/>
              <w:rPr>
                <w:sz w:val="20"/>
                <w:szCs w:val="20"/>
              </w:rPr>
            </w:pPr>
            <w:r w:rsidRPr="00695ECA">
              <w:rPr>
                <w:sz w:val="20"/>
                <w:szCs w:val="20"/>
              </w:rPr>
              <w:t>R-449A</w:t>
            </w:r>
          </w:p>
        </w:tc>
        <w:tc>
          <w:tcPr>
            <w:tcW w:w="604" w:type="pct"/>
          </w:tcPr>
          <w:p w14:paraId="2A856391" w14:textId="74B24DED" w:rsidR="00CE4B91" w:rsidRPr="00695ECA" w:rsidRDefault="00CE4B91" w:rsidP="00CE4B91">
            <w:pPr>
              <w:tabs>
                <w:tab w:val="left" w:pos="3141"/>
              </w:tabs>
              <w:spacing w:before="20" w:after="20"/>
              <w:ind w:right="26"/>
              <w:jc w:val="right"/>
              <w:rPr>
                <w:sz w:val="20"/>
                <w:szCs w:val="20"/>
              </w:rPr>
            </w:pPr>
            <w:r w:rsidRPr="00695ECA">
              <w:rPr>
                <w:sz w:val="20"/>
                <w:szCs w:val="20"/>
              </w:rPr>
              <w:t>1,396.04</w:t>
            </w:r>
          </w:p>
        </w:tc>
        <w:tc>
          <w:tcPr>
            <w:tcW w:w="600" w:type="pct"/>
          </w:tcPr>
          <w:p w14:paraId="5A498931" w14:textId="12594AFF" w:rsidR="00CE4B91" w:rsidRPr="00695ECA" w:rsidRDefault="00CE4B91" w:rsidP="00CE4B91">
            <w:pPr>
              <w:tabs>
                <w:tab w:val="left" w:pos="3141"/>
              </w:tabs>
              <w:spacing w:before="20" w:after="20"/>
              <w:jc w:val="right"/>
              <w:rPr>
                <w:sz w:val="20"/>
                <w:szCs w:val="20"/>
              </w:rPr>
            </w:pPr>
            <w:r w:rsidRPr="00695ECA">
              <w:rPr>
                <w:sz w:val="20"/>
                <w:szCs w:val="20"/>
              </w:rPr>
              <w:t>0.00</w:t>
            </w:r>
          </w:p>
        </w:tc>
        <w:tc>
          <w:tcPr>
            <w:tcW w:w="600" w:type="pct"/>
          </w:tcPr>
          <w:p w14:paraId="5220FCA2" w14:textId="1A036F59" w:rsidR="00CE4B91" w:rsidRPr="00695ECA" w:rsidRDefault="00CE4B91" w:rsidP="00CE4B91">
            <w:pPr>
              <w:tabs>
                <w:tab w:val="left" w:pos="3141"/>
              </w:tabs>
              <w:spacing w:before="20" w:after="20"/>
              <w:jc w:val="right"/>
              <w:rPr>
                <w:sz w:val="20"/>
                <w:szCs w:val="20"/>
              </w:rPr>
            </w:pPr>
            <w:r w:rsidRPr="00695ECA">
              <w:rPr>
                <w:sz w:val="20"/>
                <w:szCs w:val="20"/>
              </w:rPr>
              <w:t>0.00</w:t>
            </w:r>
          </w:p>
        </w:tc>
        <w:tc>
          <w:tcPr>
            <w:tcW w:w="600" w:type="pct"/>
          </w:tcPr>
          <w:p w14:paraId="5688B8E7" w14:textId="10D36773" w:rsidR="00CE4B91" w:rsidRPr="00695ECA" w:rsidRDefault="00CE4B91" w:rsidP="00CE4B91">
            <w:pPr>
              <w:tabs>
                <w:tab w:val="left" w:pos="3141"/>
              </w:tabs>
              <w:spacing w:before="20" w:after="20"/>
              <w:jc w:val="right"/>
              <w:rPr>
                <w:sz w:val="20"/>
                <w:szCs w:val="20"/>
              </w:rPr>
            </w:pPr>
            <w:r w:rsidRPr="00695ECA">
              <w:rPr>
                <w:sz w:val="20"/>
                <w:szCs w:val="20"/>
              </w:rPr>
              <w:t>0.00</w:t>
            </w:r>
          </w:p>
        </w:tc>
        <w:tc>
          <w:tcPr>
            <w:tcW w:w="600" w:type="pct"/>
          </w:tcPr>
          <w:p w14:paraId="562A5EE4" w14:textId="19347082" w:rsidR="00CE4B91" w:rsidRPr="00695ECA" w:rsidRDefault="00CE4B91" w:rsidP="00CE4B91">
            <w:pPr>
              <w:tabs>
                <w:tab w:val="left" w:pos="3141"/>
              </w:tabs>
              <w:spacing w:before="20" w:after="20"/>
              <w:jc w:val="right"/>
              <w:rPr>
                <w:sz w:val="20"/>
                <w:szCs w:val="20"/>
              </w:rPr>
            </w:pPr>
            <w:r w:rsidRPr="00695ECA">
              <w:rPr>
                <w:sz w:val="20"/>
                <w:szCs w:val="20"/>
              </w:rPr>
              <w:t>0.00</w:t>
            </w:r>
          </w:p>
        </w:tc>
        <w:tc>
          <w:tcPr>
            <w:tcW w:w="600" w:type="pct"/>
          </w:tcPr>
          <w:p w14:paraId="32873D07" w14:textId="0BCCFAE1" w:rsidR="00CE4B91" w:rsidRPr="00695ECA" w:rsidRDefault="00CE4B91" w:rsidP="00CE4B91">
            <w:pPr>
              <w:tabs>
                <w:tab w:val="left" w:pos="3141"/>
              </w:tabs>
              <w:spacing w:before="20" w:after="20"/>
              <w:jc w:val="right"/>
              <w:rPr>
                <w:sz w:val="20"/>
                <w:szCs w:val="20"/>
              </w:rPr>
            </w:pPr>
            <w:r w:rsidRPr="00695ECA">
              <w:rPr>
                <w:sz w:val="20"/>
                <w:szCs w:val="20"/>
              </w:rPr>
              <w:t>0.00</w:t>
            </w:r>
          </w:p>
        </w:tc>
        <w:tc>
          <w:tcPr>
            <w:tcW w:w="597" w:type="pct"/>
          </w:tcPr>
          <w:p w14:paraId="093CF41D" w14:textId="0DD62094" w:rsidR="00CE4B91" w:rsidRPr="00695ECA" w:rsidRDefault="003539BD" w:rsidP="00CE4B91">
            <w:pPr>
              <w:tabs>
                <w:tab w:val="left" w:pos="3141"/>
              </w:tabs>
              <w:spacing w:before="20" w:after="20"/>
              <w:ind w:left="-275"/>
              <w:jc w:val="right"/>
              <w:rPr>
                <w:color w:val="000000"/>
                <w:sz w:val="20"/>
                <w:szCs w:val="20"/>
              </w:rPr>
            </w:pPr>
            <w:r>
              <w:rPr>
                <w:color w:val="000000"/>
                <w:sz w:val="20"/>
                <w:szCs w:val="20"/>
              </w:rPr>
              <w:t>0.10</w:t>
            </w:r>
          </w:p>
        </w:tc>
      </w:tr>
      <w:tr w:rsidR="00AB2E1F" w:rsidRPr="00695ECA" w14:paraId="22112B42" w14:textId="77777777" w:rsidTr="007D356B">
        <w:trPr>
          <w:trHeight w:val="283"/>
        </w:trPr>
        <w:tc>
          <w:tcPr>
            <w:tcW w:w="1403" w:type="pct"/>
            <w:gridSpan w:val="2"/>
            <w:shd w:val="clear" w:color="auto" w:fill="FFFFFF" w:themeFill="background1"/>
          </w:tcPr>
          <w:p w14:paraId="35DA492D" w14:textId="77777777" w:rsidR="00AB2E1F" w:rsidRPr="00695ECA" w:rsidRDefault="00AB2E1F" w:rsidP="00AB2E1F">
            <w:pPr>
              <w:keepNext/>
              <w:tabs>
                <w:tab w:val="left" w:pos="3141"/>
              </w:tabs>
              <w:spacing w:before="20" w:after="20"/>
              <w:ind w:right="26"/>
              <w:jc w:val="left"/>
              <w:rPr>
                <w:sz w:val="20"/>
                <w:szCs w:val="20"/>
              </w:rPr>
            </w:pPr>
            <w:r w:rsidRPr="00695ECA">
              <w:rPr>
                <w:b/>
                <w:bCs/>
                <w:sz w:val="20"/>
                <w:szCs w:val="20"/>
                <w:lang w:eastAsia="en-CA"/>
              </w:rPr>
              <w:t>Total (mt)</w:t>
            </w:r>
          </w:p>
        </w:tc>
        <w:tc>
          <w:tcPr>
            <w:tcW w:w="600" w:type="pct"/>
            <w:shd w:val="clear" w:color="auto" w:fill="FFFFFF" w:themeFill="background1"/>
          </w:tcPr>
          <w:p w14:paraId="123602AA" w14:textId="0187AD50" w:rsidR="00AB2E1F" w:rsidRPr="00695ECA" w:rsidRDefault="00AB2E1F" w:rsidP="00AB2E1F">
            <w:pPr>
              <w:tabs>
                <w:tab w:val="left" w:pos="3141"/>
              </w:tabs>
              <w:spacing w:before="20" w:after="20"/>
              <w:jc w:val="right"/>
              <w:rPr>
                <w:b/>
                <w:bCs/>
                <w:sz w:val="20"/>
                <w:szCs w:val="20"/>
              </w:rPr>
            </w:pPr>
            <w:r w:rsidRPr="00695ECA">
              <w:rPr>
                <w:b/>
                <w:bCs/>
                <w:sz w:val="20"/>
                <w:szCs w:val="20"/>
              </w:rPr>
              <w:t xml:space="preserve"> 1.83 </w:t>
            </w:r>
          </w:p>
        </w:tc>
        <w:tc>
          <w:tcPr>
            <w:tcW w:w="600" w:type="pct"/>
            <w:shd w:val="clear" w:color="auto" w:fill="FFFFFF" w:themeFill="background1"/>
          </w:tcPr>
          <w:p w14:paraId="3D10F9E4" w14:textId="4D108A83" w:rsidR="00AB2E1F" w:rsidRPr="00695ECA" w:rsidRDefault="00AB2E1F" w:rsidP="00AB2E1F">
            <w:pPr>
              <w:tabs>
                <w:tab w:val="left" w:pos="3141"/>
              </w:tabs>
              <w:spacing w:before="20" w:after="20"/>
              <w:jc w:val="right"/>
              <w:rPr>
                <w:b/>
                <w:bCs/>
                <w:sz w:val="20"/>
                <w:szCs w:val="20"/>
              </w:rPr>
            </w:pPr>
            <w:r w:rsidRPr="00695ECA">
              <w:rPr>
                <w:b/>
                <w:bCs/>
                <w:sz w:val="20"/>
                <w:szCs w:val="20"/>
              </w:rPr>
              <w:t xml:space="preserve"> 4.36 </w:t>
            </w:r>
          </w:p>
        </w:tc>
        <w:tc>
          <w:tcPr>
            <w:tcW w:w="600" w:type="pct"/>
            <w:shd w:val="clear" w:color="auto" w:fill="FFFFFF" w:themeFill="background1"/>
          </w:tcPr>
          <w:p w14:paraId="4F4F7A44" w14:textId="0E9EA321" w:rsidR="00AB2E1F" w:rsidRPr="00695ECA" w:rsidRDefault="00AB2E1F" w:rsidP="00AB2E1F">
            <w:pPr>
              <w:tabs>
                <w:tab w:val="left" w:pos="3141"/>
              </w:tabs>
              <w:spacing w:before="20" w:after="20"/>
              <w:jc w:val="right"/>
              <w:rPr>
                <w:b/>
                <w:bCs/>
                <w:sz w:val="20"/>
                <w:szCs w:val="20"/>
              </w:rPr>
            </w:pPr>
            <w:r w:rsidRPr="00695ECA">
              <w:rPr>
                <w:b/>
                <w:bCs/>
                <w:sz w:val="20"/>
                <w:szCs w:val="20"/>
              </w:rPr>
              <w:t xml:space="preserve"> 4.77 </w:t>
            </w:r>
          </w:p>
        </w:tc>
        <w:tc>
          <w:tcPr>
            <w:tcW w:w="600" w:type="pct"/>
            <w:shd w:val="clear" w:color="auto" w:fill="FFFFFF" w:themeFill="background1"/>
          </w:tcPr>
          <w:p w14:paraId="371265C2" w14:textId="76E4D844" w:rsidR="00AB2E1F" w:rsidRPr="00695ECA" w:rsidRDefault="00AB2E1F" w:rsidP="00AB2E1F">
            <w:pPr>
              <w:tabs>
                <w:tab w:val="left" w:pos="3141"/>
              </w:tabs>
              <w:spacing w:before="20" w:after="20"/>
              <w:jc w:val="right"/>
              <w:rPr>
                <w:b/>
                <w:bCs/>
                <w:sz w:val="20"/>
                <w:szCs w:val="20"/>
              </w:rPr>
            </w:pPr>
            <w:r w:rsidRPr="00695ECA">
              <w:rPr>
                <w:b/>
                <w:bCs/>
                <w:sz w:val="20"/>
                <w:szCs w:val="20"/>
              </w:rPr>
              <w:t xml:space="preserve"> 1.49 </w:t>
            </w:r>
          </w:p>
        </w:tc>
        <w:tc>
          <w:tcPr>
            <w:tcW w:w="600" w:type="pct"/>
            <w:shd w:val="clear" w:color="auto" w:fill="FFFFFF" w:themeFill="background1"/>
          </w:tcPr>
          <w:p w14:paraId="57D6A242" w14:textId="44499A25" w:rsidR="00AB2E1F" w:rsidRPr="00695ECA" w:rsidRDefault="00AB2E1F" w:rsidP="00AB2E1F">
            <w:pPr>
              <w:tabs>
                <w:tab w:val="left" w:pos="3141"/>
              </w:tabs>
              <w:spacing w:before="20" w:after="20"/>
              <w:jc w:val="right"/>
              <w:rPr>
                <w:b/>
                <w:bCs/>
                <w:sz w:val="20"/>
                <w:szCs w:val="20"/>
              </w:rPr>
            </w:pPr>
            <w:r w:rsidRPr="00695ECA">
              <w:rPr>
                <w:b/>
                <w:bCs/>
                <w:sz w:val="20"/>
                <w:szCs w:val="20"/>
              </w:rPr>
              <w:t xml:space="preserve"> 5.36 </w:t>
            </w:r>
          </w:p>
        </w:tc>
        <w:tc>
          <w:tcPr>
            <w:tcW w:w="597" w:type="pct"/>
            <w:shd w:val="clear" w:color="auto" w:fill="FFFFFF" w:themeFill="background1"/>
          </w:tcPr>
          <w:p w14:paraId="601BB58F" w14:textId="0C35B457" w:rsidR="00AB2E1F" w:rsidRPr="00695ECA" w:rsidRDefault="00CE4B91" w:rsidP="00AB2E1F">
            <w:pPr>
              <w:tabs>
                <w:tab w:val="left" w:pos="3141"/>
              </w:tabs>
              <w:spacing w:before="20" w:after="20"/>
              <w:jc w:val="right"/>
              <w:rPr>
                <w:b/>
                <w:bCs/>
                <w:sz w:val="20"/>
                <w:szCs w:val="20"/>
              </w:rPr>
            </w:pPr>
            <w:r w:rsidRPr="00695ECA">
              <w:rPr>
                <w:b/>
                <w:bCs/>
                <w:sz w:val="20"/>
                <w:szCs w:val="20"/>
              </w:rPr>
              <w:t>4.80</w:t>
            </w:r>
          </w:p>
        </w:tc>
      </w:tr>
      <w:tr w:rsidR="00CB0432" w:rsidRPr="00695ECA" w14:paraId="5791D56B" w14:textId="77777777" w:rsidTr="007D356B">
        <w:trPr>
          <w:trHeight w:val="283"/>
        </w:trPr>
        <w:tc>
          <w:tcPr>
            <w:tcW w:w="5000" w:type="pct"/>
            <w:gridSpan w:val="8"/>
          </w:tcPr>
          <w:p w14:paraId="5569D15E" w14:textId="77777777" w:rsidR="00CB0432" w:rsidRPr="00695ECA" w:rsidRDefault="00CB0432" w:rsidP="0004063D">
            <w:pPr>
              <w:keepNext/>
              <w:tabs>
                <w:tab w:val="left" w:pos="3141"/>
              </w:tabs>
              <w:spacing w:before="20" w:after="20"/>
              <w:jc w:val="center"/>
              <w:rPr>
                <w:b/>
                <w:bCs/>
                <w:sz w:val="20"/>
                <w:szCs w:val="20"/>
              </w:rPr>
            </w:pPr>
            <w:r w:rsidRPr="00695ECA">
              <w:rPr>
                <w:b/>
                <w:bCs/>
                <w:sz w:val="20"/>
                <w:szCs w:val="20"/>
              </w:rPr>
              <w:t>CO</w:t>
            </w:r>
            <w:r w:rsidRPr="00695ECA">
              <w:rPr>
                <w:b/>
                <w:bCs/>
                <w:sz w:val="20"/>
                <w:szCs w:val="20"/>
                <w:vertAlign w:val="subscript"/>
              </w:rPr>
              <w:t>2</w:t>
            </w:r>
            <w:r w:rsidRPr="00695ECA">
              <w:rPr>
                <w:b/>
                <w:bCs/>
                <w:sz w:val="20"/>
                <w:szCs w:val="20"/>
              </w:rPr>
              <w:t>-eq tonnes</w:t>
            </w:r>
          </w:p>
        </w:tc>
      </w:tr>
      <w:tr w:rsidR="00CE4B91" w:rsidRPr="00695ECA" w14:paraId="7774C857" w14:textId="77777777" w:rsidTr="007D356B">
        <w:trPr>
          <w:trHeight w:val="283"/>
        </w:trPr>
        <w:tc>
          <w:tcPr>
            <w:tcW w:w="799" w:type="pct"/>
          </w:tcPr>
          <w:p w14:paraId="10B554A6" w14:textId="77777777" w:rsidR="00CE4B91" w:rsidRPr="00695ECA" w:rsidRDefault="00CE4B91" w:rsidP="00CE4B91">
            <w:pPr>
              <w:keepNext/>
              <w:shd w:val="clear" w:color="auto" w:fill="FFFFFF" w:themeFill="background1"/>
              <w:spacing w:before="20" w:after="20"/>
              <w:rPr>
                <w:sz w:val="20"/>
                <w:szCs w:val="20"/>
              </w:rPr>
            </w:pPr>
            <w:r w:rsidRPr="00695ECA">
              <w:rPr>
                <w:sz w:val="20"/>
                <w:szCs w:val="20"/>
              </w:rPr>
              <w:t>HFC-32</w:t>
            </w:r>
          </w:p>
        </w:tc>
        <w:tc>
          <w:tcPr>
            <w:tcW w:w="604" w:type="pct"/>
          </w:tcPr>
          <w:p w14:paraId="177D1190" w14:textId="77777777" w:rsidR="00CE4B91" w:rsidRPr="00695ECA" w:rsidRDefault="00CE4B91" w:rsidP="00CE4B91">
            <w:pPr>
              <w:keepNext/>
              <w:shd w:val="clear" w:color="auto" w:fill="FFFFFF" w:themeFill="background1"/>
              <w:spacing w:before="20" w:after="20"/>
              <w:ind w:right="26"/>
              <w:jc w:val="right"/>
              <w:rPr>
                <w:sz w:val="20"/>
                <w:szCs w:val="20"/>
              </w:rPr>
            </w:pPr>
            <w:r w:rsidRPr="00695ECA">
              <w:rPr>
                <w:sz w:val="20"/>
                <w:szCs w:val="20"/>
              </w:rPr>
              <w:t>675</w:t>
            </w:r>
          </w:p>
        </w:tc>
        <w:tc>
          <w:tcPr>
            <w:tcW w:w="600" w:type="pct"/>
          </w:tcPr>
          <w:p w14:paraId="34179010" w14:textId="57A38E24" w:rsidR="00CE4B91" w:rsidRPr="00695ECA" w:rsidRDefault="00CE4B91" w:rsidP="00CE4B91">
            <w:pPr>
              <w:tabs>
                <w:tab w:val="left" w:pos="3141"/>
              </w:tabs>
              <w:spacing w:before="20" w:after="20"/>
              <w:jc w:val="right"/>
              <w:rPr>
                <w:sz w:val="20"/>
                <w:szCs w:val="20"/>
              </w:rPr>
            </w:pPr>
            <w:r w:rsidRPr="00695ECA">
              <w:rPr>
                <w:sz w:val="20"/>
                <w:szCs w:val="20"/>
              </w:rPr>
              <w:t xml:space="preserve">            257 </w:t>
            </w:r>
          </w:p>
        </w:tc>
        <w:tc>
          <w:tcPr>
            <w:tcW w:w="600" w:type="pct"/>
          </w:tcPr>
          <w:p w14:paraId="06FE8BFC" w14:textId="36E2E794" w:rsidR="00CE4B91" w:rsidRPr="00695ECA" w:rsidRDefault="00CE4B91" w:rsidP="00CE4B91">
            <w:pPr>
              <w:tabs>
                <w:tab w:val="left" w:pos="3141"/>
              </w:tabs>
              <w:spacing w:before="20" w:after="20"/>
              <w:jc w:val="right"/>
              <w:rPr>
                <w:sz w:val="20"/>
                <w:szCs w:val="20"/>
              </w:rPr>
            </w:pPr>
            <w:r w:rsidRPr="00695ECA">
              <w:rPr>
                <w:sz w:val="20"/>
                <w:szCs w:val="20"/>
              </w:rPr>
              <w:t xml:space="preserve">           648 </w:t>
            </w:r>
          </w:p>
        </w:tc>
        <w:tc>
          <w:tcPr>
            <w:tcW w:w="600" w:type="pct"/>
          </w:tcPr>
          <w:p w14:paraId="6E4CF1AD" w14:textId="4875D522" w:rsidR="00CE4B91" w:rsidRPr="00695ECA" w:rsidRDefault="00CE4B91" w:rsidP="00CE4B91">
            <w:pPr>
              <w:tabs>
                <w:tab w:val="left" w:pos="3141"/>
              </w:tabs>
              <w:spacing w:before="20" w:after="20"/>
              <w:jc w:val="right"/>
              <w:rPr>
                <w:sz w:val="20"/>
                <w:szCs w:val="20"/>
              </w:rPr>
            </w:pPr>
            <w:r w:rsidRPr="00695ECA">
              <w:rPr>
                <w:sz w:val="20"/>
                <w:szCs w:val="20"/>
              </w:rPr>
              <w:t xml:space="preserve">           763 </w:t>
            </w:r>
          </w:p>
        </w:tc>
        <w:tc>
          <w:tcPr>
            <w:tcW w:w="600" w:type="pct"/>
            <w:shd w:val="clear" w:color="auto" w:fill="FFFFFF" w:themeFill="background1"/>
          </w:tcPr>
          <w:p w14:paraId="18E05D5B" w14:textId="4601C135" w:rsidR="00CE4B91" w:rsidRPr="00695ECA" w:rsidRDefault="00CE4B91" w:rsidP="00CE4B91">
            <w:pPr>
              <w:tabs>
                <w:tab w:val="left" w:pos="3141"/>
              </w:tabs>
              <w:spacing w:before="20" w:after="20"/>
              <w:jc w:val="right"/>
              <w:rPr>
                <w:sz w:val="20"/>
                <w:szCs w:val="20"/>
              </w:rPr>
            </w:pPr>
            <w:r w:rsidRPr="00695ECA">
              <w:rPr>
                <w:sz w:val="20"/>
                <w:szCs w:val="20"/>
              </w:rPr>
              <w:t xml:space="preserve">          304 </w:t>
            </w:r>
          </w:p>
        </w:tc>
        <w:tc>
          <w:tcPr>
            <w:tcW w:w="600" w:type="pct"/>
            <w:shd w:val="clear" w:color="auto" w:fill="FFFFFF" w:themeFill="background1"/>
          </w:tcPr>
          <w:p w14:paraId="726A27EC" w14:textId="088BDDB1" w:rsidR="00CE4B91" w:rsidRPr="00695ECA" w:rsidRDefault="00CE4B91" w:rsidP="00CE4B91">
            <w:pPr>
              <w:tabs>
                <w:tab w:val="left" w:pos="3141"/>
              </w:tabs>
              <w:spacing w:before="20" w:after="20"/>
              <w:jc w:val="right"/>
              <w:rPr>
                <w:sz w:val="20"/>
                <w:szCs w:val="20"/>
              </w:rPr>
            </w:pPr>
            <w:r w:rsidRPr="00695ECA">
              <w:rPr>
                <w:sz w:val="20"/>
                <w:szCs w:val="20"/>
              </w:rPr>
              <w:t xml:space="preserve">        2,606 </w:t>
            </w:r>
          </w:p>
        </w:tc>
        <w:tc>
          <w:tcPr>
            <w:tcW w:w="597" w:type="pct"/>
          </w:tcPr>
          <w:p w14:paraId="6D8A8DF4" w14:textId="056CAF01" w:rsidR="00CE4B91" w:rsidRPr="00695ECA" w:rsidRDefault="00CE4B91" w:rsidP="00CE4B91">
            <w:pPr>
              <w:tabs>
                <w:tab w:val="left" w:pos="3141"/>
              </w:tabs>
              <w:spacing w:before="20" w:after="20"/>
              <w:jc w:val="right"/>
              <w:rPr>
                <w:sz w:val="20"/>
                <w:szCs w:val="20"/>
              </w:rPr>
            </w:pPr>
            <w:r w:rsidRPr="00695ECA">
              <w:rPr>
                <w:sz w:val="20"/>
                <w:szCs w:val="20"/>
              </w:rPr>
              <w:t xml:space="preserve"> 88 </w:t>
            </w:r>
          </w:p>
        </w:tc>
      </w:tr>
      <w:tr w:rsidR="00CE4B91" w:rsidRPr="00695ECA" w14:paraId="1685BC5C" w14:textId="77777777" w:rsidTr="007D356B">
        <w:trPr>
          <w:trHeight w:val="283"/>
        </w:trPr>
        <w:tc>
          <w:tcPr>
            <w:tcW w:w="799" w:type="pct"/>
          </w:tcPr>
          <w:p w14:paraId="5636B7CD" w14:textId="77777777" w:rsidR="00CE4B91" w:rsidRPr="00695ECA" w:rsidRDefault="00CE4B91" w:rsidP="00CE4B91">
            <w:pPr>
              <w:shd w:val="clear" w:color="auto" w:fill="FFFFFF" w:themeFill="background1"/>
              <w:spacing w:before="20" w:after="20"/>
              <w:rPr>
                <w:sz w:val="20"/>
                <w:szCs w:val="20"/>
              </w:rPr>
            </w:pPr>
            <w:r w:rsidRPr="00695ECA">
              <w:rPr>
                <w:sz w:val="20"/>
                <w:szCs w:val="20"/>
              </w:rPr>
              <w:t>HFC-134a</w:t>
            </w:r>
          </w:p>
        </w:tc>
        <w:tc>
          <w:tcPr>
            <w:tcW w:w="604" w:type="pct"/>
          </w:tcPr>
          <w:p w14:paraId="0C36199A" w14:textId="35EFACD5" w:rsidR="00CE4B91" w:rsidRPr="00695ECA" w:rsidRDefault="00CE4B91" w:rsidP="00CE4B91">
            <w:pPr>
              <w:shd w:val="clear" w:color="auto" w:fill="FFFFFF" w:themeFill="background1"/>
              <w:spacing w:before="20" w:after="20"/>
              <w:ind w:right="26"/>
              <w:jc w:val="right"/>
              <w:rPr>
                <w:sz w:val="20"/>
                <w:szCs w:val="20"/>
              </w:rPr>
            </w:pPr>
            <w:r w:rsidRPr="00695ECA">
              <w:rPr>
                <w:sz w:val="20"/>
                <w:szCs w:val="20"/>
              </w:rPr>
              <w:t>1,430</w:t>
            </w:r>
            <w:r w:rsidR="00547115">
              <w:rPr>
                <w:sz w:val="20"/>
                <w:szCs w:val="20"/>
              </w:rPr>
              <w:t>.0</w:t>
            </w:r>
          </w:p>
        </w:tc>
        <w:tc>
          <w:tcPr>
            <w:tcW w:w="600" w:type="pct"/>
          </w:tcPr>
          <w:p w14:paraId="1280F287" w14:textId="00E47D2D" w:rsidR="00CE4B91" w:rsidRPr="00695ECA" w:rsidRDefault="00CE4B91" w:rsidP="00CE4B91">
            <w:pPr>
              <w:tabs>
                <w:tab w:val="left" w:pos="3141"/>
              </w:tabs>
              <w:spacing w:before="20" w:after="20"/>
              <w:jc w:val="right"/>
              <w:rPr>
                <w:sz w:val="20"/>
                <w:szCs w:val="20"/>
              </w:rPr>
            </w:pPr>
            <w:r w:rsidRPr="00695ECA">
              <w:rPr>
                <w:sz w:val="20"/>
                <w:szCs w:val="20"/>
              </w:rPr>
              <w:t xml:space="preserve">      1,401 </w:t>
            </w:r>
          </w:p>
        </w:tc>
        <w:tc>
          <w:tcPr>
            <w:tcW w:w="600" w:type="pct"/>
          </w:tcPr>
          <w:p w14:paraId="77E4E6C1" w14:textId="40BE2EA7" w:rsidR="00CE4B91" w:rsidRPr="00695ECA" w:rsidRDefault="00CE4B91" w:rsidP="00CE4B91">
            <w:pPr>
              <w:tabs>
                <w:tab w:val="left" w:pos="3141"/>
              </w:tabs>
              <w:spacing w:before="20" w:after="20"/>
              <w:jc w:val="right"/>
              <w:rPr>
                <w:sz w:val="20"/>
                <w:szCs w:val="20"/>
              </w:rPr>
            </w:pPr>
            <w:r w:rsidRPr="00695ECA">
              <w:rPr>
                <w:sz w:val="20"/>
                <w:szCs w:val="20"/>
              </w:rPr>
              <w:t xml:space="preserve">         1,244 </w:t>
            </w:r>
          </w:p>
        </w:tc>
        <w:tc>
          <w:tcPr>
            <w:tcW w:w="600" w:type="pct"/>
          </w:tcPr>
          <w:p w14:paraId="23755F6B" w14:textId="485EB1FE" w:rsidR="00CE4B91" w:rsidRPr="00695ECA" w:rsidRDefault="00CE4B91" w:rsidP="00CE4B91">
            <w:pPr>
              <w:tabs>
                <w:tab w:val="left" w:pos="3141"/>
              </w:tabs>
              <w:spacing w:before="20" w:after="20"/>
              <w:jc w:val="right"/>
              <w:rPr>
                <w:sz w:val="20"/>
                <w:szCs w:val="20"/>
              </w:rPr>
            </w:pPr>
            <w:r w:rsidRPr="00695ECA">
              <w:rPr>
                <w:sz w:val="20"/>
                <w:szCs w:val="20"/>
              </w:rPr>
              <w:t xml:space="preserve">         1,330 </w:t>
            </w:r>
          </w:p>
        </w:tc>
        <w:tc>
          <w:tcPr>
            <w:tcW w:w="600" w:type="pct"/>
            <w:shd w:val="clear" w:color="auto" w:fill="FFFFFF" w:themeFill="background1"/>
          </w:tcPr>
          <w:p w14:paraId="68DA5586" w14:textId="46FA9C77" w:rsidR="00CE4B91" w:rsidRPr="00695ECA" w:rsidRDefault="00CE4B91" w:rsidP="00CE4B91">
            <w:pPr>
              <w:tabs>
                <w:tab w:val="left" w:pos="3141"/>
              </w:tabs>
              <w:spacing w:before="20" w:after="20"/>
              <w:jc w:val="right"/>
              <w:rPr>
                <w:sz w:val="20"/>
                <w:szCs w:val="20"/>
              </w:rPr>
            </w:pPr>
            <w:r w:rsidRPr="00695ECA">
              <w:rPr>
                <w:sz w:val="20"/>
                <w:szCs w:val="20"/>
              </w:rPr>
              <w:t xml:space="preserve">            458 </w:t>
            </w:r>
          </w:p>
        </w:tc>
        <w:tc>
          <w:tcPr>
            <w:tcW w:w="600" w:type="pct"/>
            <w:shd w:val="clear" w:color="auto" w:fill="FFFFFF" w:themeFill="background1"/>
          </w:tcPr>
          <w:p w14:paraId="1B0FE4BA" w14:textId="5C519691" w:rsidR="00CE4B91" w:rsidRPr="00695ECA" w:rsidRDefault="00CE4B91" w:rsidP="00CE4B91">
            <w:pPr>
              <w:tabs>
                <w:tab w:val="left" w:pos="3141"/>
              </w:tabs>
              <w:spacing w:before="20" w:after="20"/>
              <w:jc w:val="right"/>
              <w:rPr>
                <w:sz w:val="20"/>
                <w:szCs w:val="20"/>
              </w:rPr>
            </w:pPr>
            <w:r w:rsidRPr="00695ECA">
              <w:rPr>
                <w:sz w:val="20"/>
                <w:szCs w:val="20"/>
              </w:rPr>
              <w:t xml:space="preserve">           543 </w:t>
            </w:r>
          </w:p>
        </w:tc>
        <w:tc>
          <w:tcPr>
            <w:tcW w:w="597" w:type="pct"/>
          </w:tcPr>
          <w:p w14:paraId="4BC66E63" w14:textId="35827844" w:rsidR="00CE4B91" w:rsidRPr="00695ECA" w:rsidRDefault="00CE4B91" w:rsidP="00CE4B91">
            <w:pPr>
              <w:tabs>
                <w:tab w:val="left" w:pos="3141"/>
              </w:tabs>
              <w:spacing w:before="20" w:after="20"/>
              <w:jc w:val="right"/>
              <w:rPr>
                <w:sz w:val="20"/>
                <w:szCs w:val="20"/>
              </w:rPr>
            </w:pPr>
            <w:r w:rsidRPr="00695ECA">
              <w:rPr>
                <w:sz w:val="20"/>
                <w:szCs w:val="20"/>
              </w:rPr>
              <w:t xml:space="preserve"> 157 </w:t>
            </w:r>
          </w:p>
        </w:tc>
      </w:tr>
      <w:tr w:rsidR="00CE4B91" w:rsidRPr="00695ECA" w14:paraId="2121D26C" w14:textId="77777777" w:rsidTr="007D356B">
        <w:trPr>
          <w:trHeight w:val="283"/>
        </w:trPr>
        <w:tc>
          <w:tcPr>
            <w:tcW w:w="799" w:type="pct"/>
          </w:tcPr>
          <w:p w14:paraId="36658779" w14:textId="77777777" w:rsidR="00CE4B91" w:rsidRPr="00695ECA" w:rsidRDefault="00CE4B91" w:rsidP="00CE4B91">
            <w:pPr>
              <w:shd w:val="clear" w:color="auto" w:fill="FFFFFF" w:themeFill="background1"/>
              <w:spacing w:before="20" w:after="20"/>
              <w:rPr>
                <w:sz w:val="20"/>
                <w:szCs w:val="20"/>
              </w:rPr>
            </w:pPr>
            <w:r w:rsidRPr="00695ECA">
              <w:rPr>
                <w:sz w:val="20"/>
                <w:szCs w:val="20"/>
              </w:rPr>
              <w:t>R-404A</w:t>
            </w:r>
          </w:p>
        </w:tc>
        <w:tc>
          <w:tcPr>
            <w:tcW w:w="604" w:type="pct"/>
          </w:tcPr>
          <w:p w14:paraId="700B0F8F" w14:textId="77777777" w:rsidR="00CE4B91" w:rsidRPr="00695ECA" w:rsidRDefault="00CE4B91" w:rsidP="00CE4B91">
            <w:pPr>
              <w:shd w:val="clear" w:color="auto" w:fill="FFFFFF" w:themeFill="background1"/>
              <w:spacing w:before="20" w:after="20"/>
              <w:ind w:right="26"/>
              <w:jc w:val="right"/>
              <w:rPr>
                <w:sz w:val="20"/>
                <w:szCs w:val="20"/>
              </w:rPr>
            </w:pPr>
            <w:r w:rsidRPr="00695ECA">
              <w:rPr>
                <w:sz w:val="20"/>
                <w:szCs w:val="20"/>
              </w:rPr>
              <w:t>3,921.6</w:t>
            </w:r>
          </w:p>
        </w:tc>
        <w:tc>
          <w:tcPr>
            <w:tcW w:w="600" w:type="pct"/>
          </w:tcPr>
          <w:p w14:paraId="7360E2A6" w14:textId="5AAB8C20" w:rsidR="00CE4B91" w:rsidRPr="00695ECA" w:rsidRDefault="00CE4B91" w:rsidP="00CE4B91">
            <w:pPr>
              <w:tabs>
                <w:tab w:val="left" w:pos="3141"/>
              </w:tabs>
              <w:spacing w:before="20" w:after="20"/>
              <w:jc w:val="right"/>
              <w:rPr>
                <w:sz w:val="20"/>
                <w:szCs w:val="20"/>
              </w:rPr>
            </w:pPr>
            <w:r w:rsidRPr="00695ECA">
              <w:rPr>
                <w:sz w:val="20"/>
                <w:szCs w:val="20"/>
              </w:rPr>
              <w:t xml:space="preserve">627 </w:t>
            </w:r>
          </w:p>
        </w:tc>
        <w:tc>
          <w:tcPr>
            <w:tcW w:w="600" w:type="pct"/>
          </w:tcPr>
          <w:p w14:paraId="66E3E454" w14:textId="2028C68A" w:rsidR="00CE4B91" w:rsidRPr="00695ECA" w:rsidRDefault="00CE4B91" w:rsidP="00CE4B91">
            <w:pPr>
              <w:tabs>
                <w:tab w:val="left" w:pos="3141"/>
              </w:tabs>
              <w:spacing w:before="20" w:after="20"/>
              <w:jc w:val="right"/>
              <w:rPr>
                <w:sz w:val="20"/>
                <w:szCs w:val="20"/>
              </w:rPr>
            </w:pPr>
            <w:r w:rsidRPr="00695ECA">
              <w:rPr>
                <w:sz w:val="20"/>
                <w:szCs w:val="20"/>
              </w:rPr>
              <w:t xml:space="preserve">         2,118 </w:t>
            </w:r>
          </w:p>
        </w:tc>
        <w:tc>
          <w:tcPr>
            <w:tcW w:w="600" w:type="pct"/>
          </w:tcPr>
          <w:p w14:paraId="4FBB4541" w14:textId="60404924" w:rsidR="00CE4B91" w:rsidRPr="00695ECA" w:rsidRDefault="00CE4B91" w:rsidP="00CE4B91">
            <w:pPr>
              <w:tabs>
                <w:tab w:val="left" w:pos="3141"/>
              </w:tabs>
              <w:spacing w:before="20" w:after="20"/>
              <w:jc w:val="right"/>
              <w:rPr>
                <w:sz w:val="20"/>
                <w:szCs w:val="20"/>
              </w:rPr>
            </w:pPr>
            <w:r w:rsidRPr="00695ECA">
              <w:rPr>
                <w:sz w:val="20"/>
                <w:szCs w:val="20"/>
              </w:rPr>
              <w:t xml:space="preserve">        2,471 </w:t>
            </w:r>
          </w:p>
        </w:tc>
        <w:tc>
          <w:tcPr>
            <w:tcW w:w="600" w:type="pct"/>
            <w:shd w:val="clear" w:color="auto" w:fill="FFFFFF" w:themeFill="background1"/>
          </w:tcPr>
          <w:p w14:paraId="5E5CA72D" w14:textId="456AD069" w:rsidR="00CE4B91" w:rsidRPr="00695ECA" w:rsidRDefault="00CE4B91" w:rsidP="00CE4B91">
            <w:pPr>
              <w:tabs>
                <w:tab w:val="left" w:pos="3141"/>
              </w:tabs>
              <w:spacing w:before="20" w:after="20"/>
              <w:jc w:val="right"/>
              <w:rPr>
                <w:sz w:val="20"/>
                <w:szCs w:val="20"/>
              </w:rPr>
            </w:pPr>
            <w:r w:rsidRPr="00695ECA">
              <w:rPr>
                <w:sz w:val="20"/>
                <w:szCs w:val="20"/>
              </w:rPr>
              <w:t xml:space="preserve">           392 </w:t>
            </w:r>
          </w:p>
        </w:tc>
        <w:tc>
          <w:tcPr>
            <w:tcW w:w="600" w:type="pct"/>
            <w:shd w:val="clear" w:color="auto" w:fill="FFFFFF" w:themeFill="background1"/>
          </w:tcPr>
          <w:p w14:paraId="23865E03" w14:textId="71AEBFE7" w:rsidR="00CE4B91" w:rsidRPr="00695ECA" w:rsidRDefault="00CE4B91" w:rsidP="00CE4B91">
            <w:pPr>
              <w:tabs>
                <w:tab w:val="left" w:pos="3141"/>
              </w:tabs>
              <w:spacing w:before="20" w:after="20"/>
              <w:jc w:val="right"/>
              <w:rPr>
                <w:sz w:val="20"/>
                <w:szCs w:val="20"/>
              </w:rPr>
            </w:pPr>
            <w:r w:rsidRPr="00695ECA">
              <w:rPr>
                <w:sz w:val="20"/>
                <w:szCs w:val="20"/>
              </w:rPr>
              <w:t xml:space="preserve">         1,957 </w:t>
            </w:r>
          </w:p>
        </w:tc>
        <w:tc>
          <w:tcPr>
            <w:tcW w:w="597" w:type="pct"/>
          </w:tcPr>
          <w:p w14:paraId="74D16BCF" w14:textId="694CA20E" w:rsidR="00CE4B91" w:rsidRPr="00695ECA" w:rsidRDefault="00CE4B91" w:rsidP="00CE4B91">
            <w:pPr>
              <w:tabs>
                <w:tab w:val="left" w:pos="3141"/>
              </w:tabs>
              <w:spacing w:before="20" w:after="20"/>
              <w:jc w:val="right"/>
              <w:rPr>
                <w:sz w:val="20"/>
                <w:szCs w:val="20"/>
              </w:rPr>
            </w:pPr>
            <w:r w:rsidRPr="00695ECA">
              <w:rPr>
                <w:sz w:val="20"/>
                <w:szCs w:val="20"/>
              </w:rPr>
              <w:t xml:space="preserve"> 793 </w:t>
            </w:r>
          </w:p>
        </w:tc>
      </w:tr>
      <w:tr w:rsidR="000C7686" w:rsidRPr="00695ECA" w14:paraId="07E63F41" w14:textId="77777777" w:rsidTr="007D356B">
        <w:trPr>
          <w:trHeight w:val="283"/>
        </w:trPr>
        <w:tc>
          <w:tcPr>
            <w:tcW w:w="799" w:type="pct"/>
          </w:tcPr>
          <w:p w14:paraId="088EDB35" w14:textId="1D4C8B38" w:rsidR="000C7686" w:rsidRPr="00695ECA" w:rsidRDefault="000C7686" w:rsidP="000C7686">
            <w:pPr>
              <w:shd w:val="clear" w:color="auto" w:fill="FFFFFF" w:themeFill="background1"/>
              <w:spacing w:before="20" w:after="20"/>
              <w:rPr>
                <w:sz w:val="20"/>
                <w:szCs w:val="20"/>
              </w:rPr>
            </w:pPr>
            <w:r w:rsidRPr="00695ECA">
              <w:rPr>
                <w:sz w:val="20"/>
                <w:szCs w:val="20"/>
              </w:rPr>
              <w:t>R-407C</w:t>
            </w:r>
          </w:p>
        </w:tc>
        <w:tc>
          <w:tcPr>
            <w:tcW w:w="604" w:type="pct"/>
          </w:tcPr>
          <w:p w14:paraId="6B7C3321" w14:textId="646CED33" w:rsidR="000C7686" w:rsidRPr="00695ECA" w:rsidRDefault="000C7686" w:rsidP="000C7686">
            <w:pPr>
              <w:shd w:val="clear" w:color="auto" w:fill="FFFFFF" w:themeFill="background1"/>
              <w:spacing w:before="20" w:after="20"/>
              <w:ind w:right="26"/>
              <w:jc w:val="right"/>
              <w:rPr>
                <w:sz w:val="20"/>
                <w:szCs w:val="20"/>
              </w:rPr>
            </w:pPr>
            <w:r w:rsidRPr="00695ECA">
              <w:rPr>
                <w:sz w:val="20"/>
                <w:szCs w:val="20"/>
              </w:rPr>
              <w:t>1,773.9</w:t>
            </w:r>
          </w:p>
        </w:tc>
        <w:tc>
          <w:tcPr>
            <w:tcW w:w="600" w:type="pct"/>
          </w:tcPr>
          <w:p w14:paraId="16C25FA5" w14:textId="2D4E30A1" w:rsidR="000C7686" w:rsidRPr="00695ECA" w:rsidRDefault="000C7686" w:rsidP="000C7686">
            <w:pPr>
              <w:shd w:val="clear" w:color="auto" w:fill="FFFFFF" w:themeFill="background1"/>
              <w:spacing w:before="20" w:after="20"/>
              <w:jc w:val="right"/>
              <w:rPr>
                <w:sz w:val="20"/>
                <w:szCs w:val="20"/>
              </w:rPr>
            </w:pPr>
            <w:r w:rsidRPr="00695ECA">
              <w:rPr>
                <w:sz w:val="20"/>
                <w:szCs w:val="20"/>
              </w:rPr>
              <w:t xml:space="preserve"> 319 </w:t>
            </w:r>
          </w:p>
        </w:tc>
        <w:tc>
          <w:tcPr>
            <w:tcW w:w="600" w:type="pct"/>
          </w:tcPr>
          <w:p w14:paraId="39DBEAB9" w14:textId="2BAC5CD7" w:rsidR="000C7686" w:rsidRPr="00695ECA" w:rsidRDefault="000C7686" w:rsidP="000C7686">
            <w:pPr>
              <w:shd w:val="clear" w:color="auto" w:fill="FFFFFF" w:themeFill="background1"/>
              <w:spacing w:before="20" w:after="20"/>
              <w:jc w:val="right"/>
              <w:rPr>
                <w:sz w:val="20"/>
                <w:szCs w:val="20"/>
              </w:rPr>
            </w:pPr>
            <w:r w:rsidRPr="00695ECA">
              <w:rPr>
                <w:sz w:val="20"/>
                <w:szCs w:val="20"/>
              </w:rPr>
              <w:t xml:space="preserve"> 1,259 </w:t>
            </w:r>
          </w:p>
        </w:tc>
        <w:tc>
          <w:tcPr>
            <w:tcW w:w="600" w:type="pct"/>
          </w:tcPr>
          <w:p w14:paraId="44C8945F" w14:textId="0E728178" w:rsidR="000C7686" w:rsidRPr="00695ECA" w:rsidRDefault="000C7686" w:rsidP="000C7686">
            <w:pPr>
              <w:shd w:val="clear" w:color="auto" w:fill="FFFFFF" w:themeFill="background1"/>
              <w:spacing w:before="20" w:after="20"/>
              <w:jc w:val="right"/>
              <w:rPr>
                <w:sz w:val="20"/>
                <w:szCs w:val="20"/>
              </w:rPr>
            </w:pPr>
            <w:r w:rsidRPr="00695ECA">
              <w:rPr>
                <w:sz w:val="20"/>
                <w:szCs w:val="20"/>
              </w:rPr>
              <w:t xml:space="preserve"> 1,348 </w:t>
            </w:r>
          </w:p>
        </w:tc>
        <w:tc>
          <w:tcPr>
            <w:tcW w:w="600" w:type="pct"/>
            <w:shd w:val="clear" w:color="auto" w:fill="FFFFFF" w:themeFill="background1"/>
          </w:tcPr>
          <w:p w14:paraId="5DF0E032" w14:textId="59DD9882" w:rsidR="000C7686" w:rsidRPr="00695ECA" w:rsidRDefault="000C7686" w:rsidP="000C7686">
            <w:pPr>
              <w:shd w:val="clear" w:color="auto" w:fill="FFFFFF" w:themeFill="background1"/>
              <w:spacing w:before="20" w:after="20"/>
              <w:jc w:val="right"/>
              <w:rPr>
                <w:sz w:val="20"/>
                <w:szCs w:val="20"/>
              </w:rPr>
            </w:pPr>
            <w:r w:rsidRPr="00695ECA">
              <w:rPr>
                <w:sz w:val="20"/>
                <w:szCs w:val="20"/>
              </w:rPr>
              <w:t xml:space="preserve"> 337 </w:t>
            </w:r>
          </w:p>
        </w:tc>
        <w:tc>
          <w:tcPr>
            <w:tcW w:w="600" w:type="pct"/>
            <w:shd w:val="clear" w:color="auto" w:fill="FFFFFF" w:themeFill="background1"/>
          </w:tcPr>
          <w:p w14:paraId="7CD5B647" w14:textId="25308ABF" w:rsidR="000C7686" w:rsidRPr="00695ECA" w:rsidRDefault="000C7686" w:rsidP="000C7686">
            <w:pPr>
              <w:shd w:val="clear" w:color="auto" w:fill="FFFFFF" w:themeFill="background1"/>
              <w:spacing w:before="20" w:after="20"/>
              <w:jc w:val="right"/>
              <w:rPr>
                <w:sz w:val="20"/>
                <w:szCs w:val="20"/>
              </w:rPr>
            </w:pPr>
            <w:r w:rsidRPr="00695ECA">
              <w:rPr>
                <w:sz w:val="20"/>
                <w:szCs w:val="20"/>
              </w:rPr>
              <w:t xml:space="preserve"> 89 </w:t>
            </w:r>
          </w:p>
        </w:tc>
        <w:tc>
          <w:tcPr>
            <w:tcW w:w="597" w:type="pct"/>
          </w:tcPr>
          <w:p w14:paraId="2DBEB303" w14:textId="789C577D" w:rsidR="000C7686" w:rsidRPr="00695ECA" w:rsidRDefault="000C7686" w:rsidP="000C7686">
            <w:pPr>
              <w:tabs>
                <w:tab w:val="left" w:pos="3141"/>
              </w:tabs>
              <w:spacing w:before="20" w:after="20"/>
              <w:jc w:val="right"/>
              <w:rPr>
                <w:sz w:val="20"/>
                <w:szCs w:val="20"/>
              </w:rPr>
            </w:pPr>
            <w:r w:rsidRPr="00695ECA">
              <w:rPr>
                <w:sz w:val="20"/>
                <w:szCs w:val="20"/>
              </w:rPr>
              <w:t xml:space="preserve"> 158 </w:t>
            </w:r>
          </w:p>
        </w:tc>
      </w:tr>
      <w:tr w:rsidR="000C7686" w:rsidRPr="00695ECA" w14:paraId="5ECF0A73" w14:textId="77777777" w:rsidTr="007D356B">
        <w:trPr>
          <w:trHeight w:val="283"/>
        </w:trPr>
        <w:tc>
          <w:tcPr>
            <w:tcW w:w="799" w:type="pct"/>
          </w:tcPr>
          <w:p w14:paraId="29923434" w14:textId="77777777" w:rsidR="000C7686" w:rsidRPr="00695ECA" w:rsidRDefault="000C7686" w:rsidP="000C7686">
            <w:pPr>
              <w:shd w:val="clear" w:color="auto" w:fill="FFFFFF" w:themeFill="background1"/>
              <w:spacing w:before="20" w:after="20"/>
              <w:rPr>
                <w:sz w:val="20"/>
                <w:szCs w:val="20"/>
              </w:rPr>
            </w:pPr>
            <w:r w:rsidRPr="00695ECA">
              <w:rPr>
                <w:sz w:val="20"/>
                <w:szCs w:val="20"/>
              </w:rPr>
              <w:t>R-410A</w:t>
            </w:r>
          </w:p>
        </w:tc>
        <w:tc>
          <w:tcPr>
            <w:tcW w:w="604" w:type="pct"/>
          </w:tcPr>
          <w:p w14:paraId="68E986DB" w14:textId="77777777" w:rsidR="000C7686" w:rsidRPr="00695ECA" w:rsidRDefault="000C7686" w:rsidP="000C7686">
            <w:pPr>
              <w:shd w:val="clear" w:color="auto" w:fill="FFFFFF" w:themeFill="background1"/>
              <w:spacing w:before="20" w:after="20"/>
              <w:ind w:right="26"/>
              <w:jc w:val="right"/>
              <w:rPr>
                <w:sz w:val="20"/>
                <w:szCs w:val="20"/>
              </w:rPr>
            </w:pPr>
            <w:r w:rsidRPr="00695ECA">
              <w:rPr>
                <w:sz w:val="20"/>
                <w:szCs w:val="20"/>
              </w:rPr>
              <w:t>2,087.5</w:t>
            </w:r>
          </w:p>
        </w:tc>
        <w:tc>
          <w:tcPr>
            <w:tcW w:w="600" w:type="pct"/>
          </w:tcPr>
          <w:p w14:paraId="61E762D6" w14:textId="52477ADB" w:rsidR="000C7686" w:rsidRPr="00695ECA" w:rsidRDefault="000C7686" w:rsidP="000C7686">
            <w:pPr>
              <w:shd w:val="clear" w:color="auto" w:fill="FFFFFF" w:themeFill="background1"/>
              <w:spacing w:before="20" w:after="20"/>
              <w:jc w:val="right"/>
              <w:rPr>
                <w:sz w:val="20"/>
                <w:szCs w:val="20"/>
              </w:rPr>
            </w:pPr>
            <w:r w:rsidRPr="00695ECA">
              <w:rPr>
                <w:sz w:val="20"/>
                <w:szCs w:val="20"/>
              </w:rPr>
              <w:t xml:space="preserve"> 271 </w:t>
            </w:r>
          </w:p>
        </w:tc>
        <w:tc>
          <w:tcPr>
            <w:tcW w:w="600" w:type="pct"/>
          </w:tcPr>
          <w:p w14:paraId="04C79F6F" w14:textId="1B41099D" w:rsidR="000C7686" w:rsidRPr="00695ECA" w:rsidRDefault="000C7686" w:rsidP="000C7686">
            <w:pPr>
              <w:shd w:val="clear" w:color="auto" w:fill="FFFFFF" w:themeFill="background1"/>
              <w:spacing w:before="20" w:after="20"/>
              <w:jc w:val="right"/>
              <w:rPr>
                <w:sz w:val="20"/>
                <w:szCs w:val="20"/>
              </w:rPr>
            </w:pPr>
            <w:r w:rsidRPr="00695ECA">
              <w:rPr>
                <w:sz w:val="20"/>
                <w:szCs w:val="20"/>
              </w:rPr>
              <w:t xml:space="preserve"> 2,672 </w:t>
            </w:r>
          </w:p>
        </w:tc>
        <w:tc>
          <w:tcPr>
            <w:tcW w:w="600" w:type="pct"/>
          </w:tcPr>
          <w:p w14:paraId="793C2A2E" w14:textId="291A8EA6" w:rsidR="000C7686" w:rsidRPr="00695ECA" w:rsidRDefault="000C7686" w:rsidP="000C7686">
            <w:pPr>
              <w:shd w:val="clear" w:color="auto" w:fill="FFFFFF" w:themeFill="background1"/>
              <w:spacing w:before="20" w:after="20"/>
              <w:jc w:val="right"/>
              <w:rPr>
                <w:sz w:val="20"/>
                <w:szCs w:val="20"/>
              </w:rPr>
            </w:pPr>
            <w:r w:rsidRPr="00695ECA">
              <w:rPr>
                <w:sz w:val="20"/>
                <w:szCs w:val="20"/>
              </w:rPr>
              <w:t xml:space="preserve"> 2,756 </w:t>
            </w:r>
          </w:p>
        </w:tc>
        <w:tc>
          <w:tcPr>
            <w:tcW w:w="600" w:type="pct"/>
            <w:shd w:val="clear" w:color="auto" w:fill="FFFFFF" w:themeFill="background1"/>
          </w:tcPr>
          <w:p w14:paraId="142B2425" w14:textId="7ADF3C22" w:rsidR="000C7686" w:rsidRPr="00695ECA" w:rsidRDefault="000C7686" w:rsidP="000C7686">
            <w:pPr>
              <w:shd w:val="clear" w:color="auto" w:fill="FFFFFF" w:themeFill="background1"/>
              <w:spacing w:before="20" w:after="20"/>
              <w:jc w:val="right"/>
              <w:rPr>
                <w:sz w:val="20"/>
                <w:szCs w:val="20"/>
              </w:rPr>
            </w:pPr>
            <w:r w:rsidRPr="00695ECA">
              <w:rPr>
                <w:sz w:val="20"/>
                <w:szCs w:val="20"/>
              </w:rPr>
              <w:t xml:space="preserve"> 898 </w:t>
            </w:r>
          </w:p>
        </w:tc>
        <w:tc>
          <w:tcPr>
            <w:tcW w:w="600" w:type="pct"/>
            <w:shd w:val="clear" w:color="auto" w:fill="FFFFFF" w:themeFill="background1"/>
          </w:tcPr>
          <w:p w14:paraId="5616559D" w14:textId="6112EFA4" w:rsidR="000C7686" w:rsidRPr="00695ECA" w:rsidRDefault="000C7686" w:rsidP="000C7686">
            <w:pPr>
              <w:shd w:val="clear" w:color="auto" w:fill="FFFFFF" w:themeFill="background1"/>
              <w:spacing w:before="20" w:after="20"/>
              <w:jc w:val="right"/>
              <w:rPr>
                <w:sz w:val="20"/>
                <w:szCs w:val="20"/>
              </w:rPr>
            </w:pPr>
            <w:r w:rsidRPr="00695ECA">
              <w:rPr>
                <w:sz w:val="20"/>
                <w:szCs w:val="20"/>
              </w:rPr>
              <w:t xml:space="preserve"> 1,196 </w:t>
            </w:r>
          </w:p>
        </w:tc>
        <w:tc>
          <w:tcPr>
            <w:tcW w:w="597" w:type="pct"/>
          </w:tcPr>
          <w:p w14:paraId="31DF4E63" w14:textId="20D53E43" w:rsidR="000C7686" w:rsidRPr="00695ECA" w:rsidRDefault="000C7686" w:rsidP="000C7686">
            <w:pPr>
              <w:tabs>
                <w:tab w:val="left" w:pos="3141"/>
              </w:tabs>
              <w:spacing w:before="20" w:after="20"/>
              <w:jc w:val="right"/>
              <w:rPr>
                <w:sz w:val="20"/>
                <w:szCs w:val="20"/>
              </w:rPr>
            </w:pPr>
            <w:r w:rsidRPr="00695ECA">
              <w:rPr>
                <w:sz w:val="20"/>
                <w:szCs w:val="20"/>
              </w:rPr>
              <w:t xml:space="preserve"> 8,694 </w:t>
            </w:r>
          </w:p>
        </w:tc>
      </w:tr>
      <w:tr w:rsidR="000C7686" w:rsidRPr="00695ECA" w14:paraId="3EA18FBB" w14:textId="77777777" w:rsidTr="007D356B">
        <w:trPr>
          <w:trHeight w:val="283"/>
        </w:trPr>
        <w:tc>
          <w:tcPr>
            <w:tcW w:w="799" w:type="pct"/>
          </w:tcPr>
          <w:p w14:paraId="2CCAF983" w14:textId="1D37B848" w:rsidR="000C7686" w:rsidRPr="00695ECA" w:rsidRDefault="000C7686" w:rsidP="000C7686">
            <w:pPr>
              <w:shd w:val="clear" w:color="auto" w:fill="FFFFFF" w:themeFill="background1"/>
              <w:spacing w:before="20" w:after="20"/>
              <w:rPr>
                <w:sz w:val="20"/>
                <w:szCs w:val="20"/>
              </w:rPr>
            </w:pPr>
            <w:r w:rsidRPr="00695ECA">
              <w:rPr>
                <w:sz w:val="20"/>
                <w:szCs w:val="20"/>
              </w:rPr>
              <w:t>R-449A</w:t>
            </w:r>
          </w:p>
        </w:tc>
        <w:tc>
          <w:tcPr>
            <w:tcW w:w="604" w:type="pct"/>
          </w:tcPr>
          <w:p w14:paraId="01D2EEDC" w14:textId="55F0F0DF" w:rsidR="000C7686" w:rsidRPr="00695ECA" w:rsidRDefault="000C7686" w:rsidP="000C7686">
            <w:pPr>
              <w:shd w:val="clear" w:color="auto" w:fill="FFFFFF" w:themeFill="background1"/>
              <w:spacing w:before="20" w:after="20"/>
              <w:ind w:right="26"/>
              <w:jc w:val="right"/>
              <w:rPr>
                <w:sz w:val="20"/>
                <w:szCs w:val="20"/>
              </w:rPr>
            </w:pPr>
            <w:r w:rsidRPr="00695ECA">
              <w:rPr>
                <w:sz w:val="20"/>
                <w:szCs w:val="20"/>
              </w:rPr>
              <w:t>1,396.04</w:t>
            </w:r>
          </w:p>
        </w:tc>
        <w:tc>
          <w:tcPr>
            <w:tcW w:w="600" w:type="pct"/>
          </w:tcPr>
          <w:p w14:paraId="1422205A" w14:textId="51C1406F" w:rsidR="000C7686" w:rsidRPr="00695ECA" w:rsidRDefault="000C7686" w:rsidP="000C7686">
            <w:pPr>
              <w:shd w:val="clear" w:color="auto" w:fill="FFFFFF" w:themeFill="background1"/>
              <w:spacing w:before="20" w:after="20"/>
              <w:jc w:val="right"/>
              <w:rPr>
                <w:sz w:val="20"/>
                <w:szCs w:val="20"/>
              </w:rPr>
            </w:pPr>
            <w:r w:rsidRPr="00695ECA">
              <w:rPr>
                <w:sz w:val="20"/>
                <w:szCs w:val="20"/>
              </w:rPr>
              <w:t>0</w:t>
            </w:r>
          </w:p>
        </w:tc>
        <w:tc>
          <w:tcPr>
            <w:tcW w:w="600" w:type="pct"/>
          </w:tcPr>
          <w:p w14:paraId="7C3FD989" w14:textId="1502450F" w:rsidR="000C7686" w:rsidRPr="00695ECA" w:rsidRDefault="000C7686" w:rsidP="000C7686">
            <w:pPr>
              <w:shd w:val="clear" w:color="auto" w:fill="FFFFFF" w:themeFill="background1"/>
              <w:spacing w:before="20" w:after="20"/>
              <w:jc w:val="right"/>
              <w:rPr>
                <w:sz w:val="20"/>
                <w:szCs w:val="20"/>
              </w:rPr>
            </w:pPr>
            <w:r w:rsidRPr="00695ECA">
              <w:rPr>
                <w:sz w:val="20"/>
                <w:szCs w:val="20"/>
              </w:rPr>
              <w:t>0</w:t>
            </w:r>
          </w:p>
        </w:tc>
        <w:tc>
          <w:tcPr>
            <w:tcW w:w="600" w:type="pct"/>
          </w:tcPr>
          <w:p w14:paraId="3889607F" w14:textId="13201F6D" w:rsidR="000C7686" w:rsidRPr="00695ECA" w:rsidRDefault="000C7686" w:rsidP="000C7686">
            <w:pPr>
              <w:shd w:val="clear" w:color="auto" w:fill="FFFFFF" w:themeFill="background1"/>
              <w:spacing w:before="20" w:after="20"/>
              <w:jc w:val="right"/>
              <w:rPr>
                <w:sz w:val="20"/>
                <w:szCs w:val="20"/>
              </w:rPr>
            </w:pPr>
            <w:r w:rsidRPr="00695ECA">
              <w:rPr>
                <w:sz w:val="20"/>
                <w:szCs w:val="20"/>
              </w:rPr>
              <w:t>0</w:t>
            </w:r>
          </w:p>
        </w:tc>
        <w:tc>
          <w:tcPr>
            <w:tcW w:w="600" w:type="pct"/>
            <w:shd w:val="clear" w:color="auto" w:fill="FFFFFF" w:themeFill="background1"/>
          </w:tcPr>
          <w:p w14:paraId="0947A834" w14:textId="52625D4E" w:rsidR="000C7686" w:rsidRPr="00695ECA" w:rsidRDefault="000C7686" w:rsidP="000C7686">
            <w:pPr>
              <w:shd w:val="clear" w:color="auto" w:fill="FFFFFF" w:themeFill="background1"/>
              <w:spacing w:before="20" w:after="20"/>
              <w:jc w:val="right"/>
              <w:rPr>
                <w:sz w:val="20"/>
                <w:szCs w:val="20"/>
              </w:rPr>
            </w:pPr>
            <w:r w:rsidRPr="00695ECA">
              <w:rPr>
                <w:sz w:val="20"/>
                <w:szCs w:val="20"/>
              </w:rPr>
              <w:t>0</w:t>
            </w:r>
          </w:p>
        </w:tc>
        <w:tc>
          <w:tcPr>
            <w:tcW w:w="600" w:type="pct"/>
            <w:shd w:val="clear" w:color="auto" w:fill="FFFFFF" w:themeFill="background1"/>
          </w:tcPr>
          <w:p w14:paraId="1D0C91FC" w14:textId="22A268D5" w:rsidR="000C7686" w:rsidRPr="00695ECA" w:rsidRDefault="000C7686" w:rsidP="000C7686">
            <w:pPr>
              <w:shd w:val="clear" w:color="auto" w:fill="FFFFFF" w:themeFill="background1"/>
              <w:spacing w:before="20" w:after="20"/>
              <w:jc w:val="right"/>
              <w:rPr>
                <w:sz w:val="20"/>
                <w:szCs w:val="20"/>
              </w:rPr>
            </w:pPr>
            <w:r w:rsidRPr="00695ECA">
              <w:rPr>
                <w:sz w:val="20"/>
                <w:szCs w:val="20"/>
              </w:rPr>
              <w:t>0</w:t>
            </w:r>
          </w:p>
        </w:tc>
        <w:tc>
          <w:tcPr>
            <w:tcW w:w="597" w:type="pct"/>
          </w:tcPr>
          <w:p w14:paraId="064921C7" w14:textId="03F8904A" w:rsidR="000C7686" w:rsidRPr="00695ECA" w:rsidRDefault="00633D85" w:rsidP="000C7686">
            <w:pPr>
              <w:tabs>
                <w:tab w:val="left" w:pos="3141"/>
              </w:tabs>
              <w:spacing w:before="20" w:after="20"/>
              <w:jc w:val="right"/>
              <w:rPr>
                <w:sz w:val="20"/>
                <w:szCs w:val="20"/>
              </w:rPr>
            </w:pPr>
            <w:r w:rsidRPr="00695ECA">
              <w:rPr>
                <w:sz w:val="20"/>
                <w:szCs w:val="20"/>
              </w:rPr>
              <w:t>142</w:t>
            </w:r>
          </w:p>
        </w:tc>
      </w:tr>
      <w:tr w:rsidR="000C7686" w:rsidRPr="00695ECA" w14:paraId="5F064D1C" w14:textId="77777777" w:rsidTr="007D356B">
        <w:trPr>
          <w:trHeight w:val="283"/>
        </w:trPr>
        <w:tc>
          <w:tcPr>
            <w:tcW w:w="1403" w:type="pct"/>
            <w:gridSpan w:val="2"/>
          </w:tcPr>
          <w:p w14:paraId="4C4A2788" w14:textId="77777777" w:rsidR="000C7686" w:rsidRPr="00695ECA" w:rsidRDefault="000C7686" w:rsidP="000C7686">
            <w:pPr>
              <w:keepNext/>
              <w:shd w:val="clear" w:color="auto" w:fill="FFFFFF" w:themeFill="background1"/>
              <w:spacing w:before="20" w:after="20"/>
              <w:jc w:val="left"/>
              <w:rPr>
                <w:b/>
                <w:bCs/>
                <w:sz w:val="20"/>
                <w:szCs w:val="20"/>
              </w:rPr>
            </w:pPr>
            <w:r w:rsidRPr="00695ECA">
              <w:rPr>
                <w:b/>
                <w:bCs/>
                <w:sz w:val="20"/>
                <w:szCs w:val="20"/>
              </w:rPr>
              <w:t>Total (CO</w:t>
            </w:r>
            <w:r w:rsidRPr="00695ECA">
              <w:rPr>
                <w:b/>
                <w:bCs/>
                <w:sz w:val="20"/>
                <w:szCs w:val="20"/>
                <w:vertAlign w:val="subscript"/>
              </w:rPr>
              <w:t>2</w:t>
            </w:r>
            <w:r w:rsidRPr="00695ECA">
              <w:rPr>
                <w:b/>
                <w:bCs/>
                <w:sz w:val="20"/>
                <w:szCs w:val="20"/>
              </w:rPr>
              <w:t>-eq tonnes)</w:t>
            </w:r>
          </w:p>
        </w:tc>
        <w:tc>
          <w:tcPr>
            <w:tcW w:w="600" w:type="pct"/>
          </w:tcPr>
          <w:p w14:paraId="53DB723C" w14:textId="7689ACF5" w:rsidR="000C7686" w:rsidRPr="00695ECA" w:rsidRDefault="000C7686" w:rsidP="000C7686">
            <w:pPr>
              <w:shd w:val="clear" w:color="auto" w:fill="FFFFFF" w:themeFill="background1"/>
              <w:spacing w:before="20" w:after="20"/>
              <w:jc w:val="right"/>
              <w:rPr>
                <w:b/>
                <w:bCs/>
                <w:sz w:val="20"/>
                <w:szCs w:val="20"/>
              </w:rPr>
            </w:pPr>
            <w:r w:rsidRPr="00695ECA">
              <w:rPr>
                <w:b/>
                <w:bCs/>
                <w:sz w:val="20"/>
                <w:szCs w:val="20"/>
              </w:rPr>
              <w:t xml:space="preserve"> 2,876 </w:t>
            </w:r>
          </w:p>
        </w:tc>
        <w:tc>
          <w:tcPr>
            <w:tcW w:w="600" w:type="pct"/>
          </w:tcPr>
          <w:p w14:paraId="24BA3BDE" w14:textId="1ABD2400" w:rsidR="000C7686" w:rsidRPr="00695ECA" w:rsidRDefault="000C7686" w:rsidP="000C7686">
            <w:pPr>
              <w:shd w:val="clear" w:color="auto" w:fill="FFFFFF" w:themeFill="background1"/>
              <w:spacing w:before="20" w:after="20"/>
              <w:jc w:val="right"/>
              <w:rPr>
                <w:b/>
                <w:bCs/>
                <w:sz w:val="20"/>
                <w:szCs w:val="20"/>
              </w:rPr>
            </w:pPr>
            <w:r w:rsidRPr="00695ECA">
              <w:rPr>
                <w:b/>
                <w:bCs/>
                <w:sz w:val="20"/>
                <w:szCs w:val="20"/>
              </w:rPr>
              <w:t xml:space="preserve"> 7,941 </w:t>
            </w:r>
          </w:p>
        </w:tc>
        <w:tc>
          <w:tcPr>
            <w:tcW w:w="600" w:type="pct"/>
          </w:tcPr>
          <w:p w14:paraId="179785D9" w14:textId="651ADB41" w:rsidR="000C7686" w:rsidRPr="00695ECA" w:rsidRDefault="000C7686" w:rsidP="000C7686">
            <w:pPr>
              <w:shd w:val="clear" w:color="auto" w:fill="FFFFFF" w:themeFill="background1"/>
              <w:spacing w:before="20" w:after="20"/>
              <w:jc w:val="right"/>
              <w:rPr>
                <w:b/>
                <w:bCs/>
                <w:sz w:val="20"/>
                <w:szCs w:val="20"/>
              </w:rPr>
            </w:pPr>
            <w:r w:rsidRPr="00695ECA">
              <w:rPr>
                <w:b/>
                <w:bCs/>
                <w:sz w:val="20"/>
                <w:szCs w:val="20"/>
              </w:rPr>
              <w:t xml:space="preserve"> 8,667 </w:t>
            </w:r>
          </w:p>
        </w:tc>
        <w:tc>
          <w:tcPr>
            <w:tcW w:w="600" w:type="pct"/>
            <w:shd w:val="clear" w:color="auto" w:fill="FFFFFF" w:themeFill="background1"/>
          </w:tcPr>
          <w:p w14:paraId="2AF69346" w14:textId="525A42D9" w:rsidR="000C7686" w:rsidRPr="00695ECA" w:rsidRDefault="000C7686" w:rsidP="000C7686">
            <w:pPr>
              <w:shd w:val="clear" w:color="auto" w:fill="FFFFFF" w:themeFill="background1"/>
              <w:spacing w:before="20" w:after="20"/>
              <w:jc w:val="right"/>
              <w:rPr>
                <w:b/>
                <w:bCs/>
                <w:sz w:val="20"/>
                <w:szCs w:val="20"/>
              </w:rPr>
            </w:pPr>
            <w:r w:rsidRPr="00695ECA">
              <w:rPr>
                <w:b/>
                <w:bCs/>
                <w:sz w:val="20"/>
                <w:szCs w:val="20"/>
              </w:rPr>
              <w:t xml:space="preserve"> 2,388 </w:t>
            </w:r>
          </w:p>
        </w:tc>
        <w:tc>
          <w:tcPr>
            <w:tcW w:w="600" w:type="pct"/>
            <w:shd w:val="clear" w:color="auto" w:fill="FFFFFF" w:themeFill="background1"/>
          </w:tcPr>
          <w:p w14:paraId="507CBC2C" w14:textId="6BC370CC" w:rsidR="000C7686" w:rsidRPr="00695ECA" w:rsidRDefault="000C7686" w:rsidP="000C7686">
            <w:pPr>
              <w:spacing w:before="20" w:after="20"/>
              <w:jc w:val="right"/>
              <w:rPr>
                <w:b/>
                <w:bCs/>
                <w:sz w:val="20"/>
                <w:szCs w:val="20"/>
              </w:rPr>
            </w:pPr>
            <w:r w:rsidRPr="00695ECA">
              <w:rPr>
                <w:b/>
                <w:bCs/>
                <w:sz w:val="20"/>
                <w:szCs w:val="20"/>
              </w:rPr>
              <w:t xml:space="preserve"> 6,391 </w:t>
            </w:r>
          </w:p>
        </w:tc>
        <w:tc>
          <w:tcPr>
            <w:tcW w:w="597" w:type="pct"/>
          </w:tcPr>
          <w:p w14:paraId="5C4BB25C" w14:textId="356DDC0F" w:rsidR="000C7686" w:rsidRPr="00695ECA" w:rsidRDefault="00633D85" w:rsidP="000C7686">
            <w:pPr>
              <w:shd w:val="clear" w:color="auto" w:fill="FFFFFF" w:themeFill="background1"/>
              <w:spacing w:before="20" w:after="20"/>
              <w:jc w:val="right"/>
              <w:rPr>
                <w:b/>
                <w:bCs/>
                <w:sz w:val="20"/>
                <w:szCs w:val="20"/>
              </w:rPr>
            </w:pPr>
            <w:r w:rsidRPr="00695ECA">
              <w:rPr>
                <w:b/>
                <w:bCs/>
                <w:sz w:val="20"/>
                <w:szCs w:val="20"/>
              </w:rPr>
              <w:t>10,032</w:t>
            </w:r>
          </w:p>
        </w:tc>
      </w:tr>
    </w:tbl>
    <w:p w14:paraId="27C1A755" w14:textId="77777777" w:rsidR="00CB0432" w:rsidRPr="00F2653A" w:rsidRDefault="00CB0432" w:rsidP="00CB0432">
      <w:pPr>
        <w:rPr>
          <w:sz w:val="2"/>
          <w:szCs w:val="2"/>
          <w:highlight w:val="magenta"/>
        </w:rPr>
      </w:pPr>
    </w:p>
    <w:tbl>
      <w:tblPr>
        <w:tblStyle w:val="TableGrid"/>
        <w:tblW w:w="0" w:type="auto"/>
        <w:tblLayout w:type="fixed"/>
        <w:tblLook w:val="04A0" w:firstRow="1" w:lastRow="0" w:firstColumn="1" w:lastColumn="0" w:noHBand="0" w:noVBand="1"/>
      </w:tblPr>
      <w:tblGrid>
        <w:gridCol w:w="7083"/>
        <w:gridCol w:w="2267"/>
      </w:tblGrid>
      <w:tr w:rsidR="00CB0432" w14:paraId="05C77BC6" w14:textId="77777777" w:rsidTr="0004063D">
        <w:tc>
          <w:tcPr>
            <w:tcW w:w="9350" w:type="dxa"/>
            <w:gridSpan w:val="2"/>
            <w:tcBorders>
              <w:top w:val="nil"/>
            </w:tcBorders>
          </w:tcPr>
          <w:p w14:paraId="4B3D3282" w14:textId="77777777" w:rsidR="00CB0432" w:rsidRPr="00F2653A" w:rsidRDefault="00CB0432" w:rsidP="0004063D">
            <w:pPr>
              <w:keepNext/>
              <w:spacing w:before="20" w:after="20"/>
              <w:jc w:val="center"/>
              <w:rPr>
                <w:b/>
                <w:bCs/>
                <w:sz w:val="20"/>
                <w:szCs w:val="20"/>
                <w:highlight w:val="magenta"/>
              </w:rPr>
            </w:pPr>
            <w:r w:rsidRPr="00F2653A">
              <w:rPr>
                <w:b/>
                <w:bCs/>
                <w:sz w:val="20"/>
                <w:szCs w:val="20"/>
              </w:rPr>
              <w:t>HFC baseline calculation (CO</w:t>
            </w:r>
            <w:r w:rsidRPr="00F2653A">
              <w:rPr>
                <w:b/>
                <w:bCs/>
                <w:sz w:val="20"/>
                <w:szCs w:val="20"/>
                <w:vertAlign w:val="subscript"/>
              </w:rPr>
              <w:t>2</w:t>
            </w:r>
            <w:r w:rsidRPr="00F2653A">
              <w:rPr>
                <w:b/>
                <w:bCs/>
                <w:sz w:val="20"/>
                <w:szCs w:val="20"/>
              </w:rPr>
              <w:t>-eq tonnes)</w:t>
            </w:r>
          </w:p>
        </w:tc>
      </w:tr>
      <w:tr w:rsidR="00CB0432" w14:paraId="443D3603" w14:textId="77777777" w:rsidTr="00737550">
        <w:trPr>
          <w:trHeight w:val="283"/>
        </w:trPr>
        <w:tc>
          <w:tcPr>
            <w:tcW w:w="7083" w:type="dxa"/>
          </w:tcPr>
          <w:p w14:paraId="50E4068A" w14:textId="77777777" w:rsidR="00CB0432" w:rsidRPr="00F2653A" w:rsidRDefault="00CB0432" w:rsidP="0004063D">
            <w:pPr>
              <w:keepNext/>
              <w:spacing w:before="20" w:after="20"/>
              <w:rPr>
                <w:sz w:val="20"/>
                <w:szCs w:val="20"/>
                <w:highlight w:val="magenta"/>
              </w:rPr>
            </w:pPr>
            <w:r w:rsidRPr="00130891">
              <w:rPr>
                <w:sz w:val="20"/>
                <w:szCs w:val="20"/>
              </w:rPr>
              <w:t xml:space="preserve">Average HFC consumption </w:t>
            </w:r>
            <w:r>
              <w:rPr>
                <w:sz w:val="20"/>
                <w:szCs w:val="20"/>
              </w:rPr>
              <w:t xml:space="preserve">in </w:t>
            </w:r>
            <w:r w:rsidRPr="00130891">
              <w:rPr>
                <w:sz w:val="20"/>
                <w:szCs w:val="20"/>
              </w:rPr>
              <w:t>2020</w:t>
            </w:r>
            <w:r>
              <w:rPr>
                <w:sz w:val="20"/>
                <w:szCs w:val="20"/>
              </w:rPr>
              <w:t>–</w:t>
            </w:r>
            <w:r w:rsidRPr="00130891">
              <w:rPr>
                <w:sz w:val="20"/>
                <w:szCs w:val="20"/>
              </w:rPr>
              <w:t>2022</w:t>
            </w:r>
          </w:p>
        </w:tc>
        <w:tc>
          <w:tcPr>
            <w:tcW w:w="2267" w:type="dxa"/>
          </w:tcPr>
          <w:p w14:paraId="56DBAB08" w14:textId="693287DE" w:rsidR="00CB0432" w:rsidRPr="00F2653A" w:rsidRDefault="000C2101" w:rsidP="0004063D">
            <w:pPr>
              <w:keepNext/>
              <w:spacing w:before="20" w:after="20"/>
              <w:jc w:val="right"/>
              <w:rPr>
                <w:sz w:val="20"/>
                <w:szCs w:val="20"/>
                <w:highlight w:val="magenta"/>
              </w:rPr>
            </w:pPr>
            <w:r w:rsidRPr="000C2101">
              <w:rPr>
                <w:sz w:val="20"/>
                <w:szCs w:val="20"/>
              </w:rPr>
              <w:t>6,495</w:t>
            </w:r>
          </w:p>
        </w:tc>
      </w:tr>
      <w:tr w:rsidR="00CB0432" w14:paraId="3BD03A43" w14:textId="77777777" w:rsidTr="00737550">
        <w:trPr>
          <w:trHeight w:val="283"/>
        </w:trPr>
        <w:tc>
          <w:tcPr>
            <w:tcW w:w="7083" w:type="dxa"/>
          </w:tcPr>
          <w:p w14:paraId="7B4DDE56" w14:textId="77777777" w:rsidR="00CB0432" w:rsidRPr="00F2653A" w:rsidRDefault="00CB0432" w:rsidP="0004063D">
            <w:pPr>
              <w:keepNext/>
              <w:spacing w:before="20" w:after="20"/>
              <w:rPr>
                <w:sz w:val="20"/>
                <w:szCs w:val="20"/>
                <w:highlight w:val="magenta"/>
              </w:rPr>
            </w:pPr>
            <w:r w:rsidRPr="00F2653A">
              <w:rPr>
                <w:sz w:val="20"/>
                <w:szCs w:val="20"/>
              </w:rPr>
              <w:t>HCFC baseline (65%)</w:t>
            </w:r>
          </w:p>
        </w:tc>
        <w:tc>
          <w:tcPr>
            <w:tcW w:w="2267" w:type="dxa"/>
          </w:tcPr>
          <w:p w14:paraId="755793DB" w14:textId="3849B84C" w:rsidR="00CB0432" w:rsidRPr="00F2653A" w:rsidRDefault="00D42C34" w:rsidP="0004063D">
            <w:pPr>
              <w:keepNext/>
              <w:spacing w:before="20" w:after="20"/>
              <w:jc w:val="right"/>
              <w:rPr>
                <w:sz w:val="20"/>
                <w:szCs w:val="20"/>
                <w:highlight w:val="magenta"/>
              </w:rPr>
            </w:pPr>
            <w:r w:rsidRPr="00D42C34">
              <w:rPr>
                <w:sz w:val="20"/>
                <w:szCs w:val="20"/>
              </w:rPr>
              <w:t>6,610</w:t>
            </w:r>
          </w:p>
        </w:tc>
      </w:tr>
      <w:tr w:rsidR="00CB0432" w14:paraId="4A8C5D5B" w14:textId="77777777" w:rsidTr="00737550">
        <w:trPr>
          <w:trHeight w:val="283"/>
        </w:trPr>
        <w:tc>
          <w:tcPr>
            <w:tcW w:w="7083" w:type="dxa"/>
          </w:tcPr>
          <w:p w14:paraId="3E57E000" w14:textId="77777777" w:rsidR="00CB0432" w:rsidRPr="00F2653A" w:rsidRDefault="00CB0432" w:rsidP="0004063D">
            <w:pPr>
              <w:keepNext/>
              <w:spacing w:before="20" w:after="20"/>
              <w:rPr>
                <w:b/>
                <w:bCs/>
                <w:sz w:val="20"/>
                <w:szCs w:val="20"/>
                <w:highlight w:val="magenta"/>
              </w:rPr>
            </w:pPr>
            <w:r w:rsidRPr="00F2653A">
              <w:rPr>
                <w:b/>
                <w:bCs/>
                <w:sz w:val="20"/>
                <w:szCs w:val="20"/>
              </w:rPr>
              <w:t>HFC baseline</w:t>
            </w:r>
          </w:p>
        </w:tc>
        <w:tc>
          <w:tcPr>
            <w:tcW w:w="2267" w:type="dxa"/>
          </w:tcPr>
          <w:p w14:paraId="4C393AAA" w14:textId="3062C8E7" w:rsidR="00CB0432" w:rsidRPr="00F2653A" w:rsidRDefault="00D42C34" w:rsidP="0004063D">
            <w:pPr>
              <w:keepNext/>
              <w:spacing w:before="20" w:after="20"/>
              <w:jc w:val="right"/>
              <w:rPr>
                <w:sz w:val="20"/>
                <w:szCs w:val="20"/>
                <w:highlight w:val="magenta"/>
              </w:rPr>
            </w:pPr>
            <w:r w:rsidRPr="00D42C34">
              <w:rPr>
                <w:sz w:val="20"/>
                <w:szCs w:val="20"/>
              </w:rPr>
              <w:t>13,105</w:t>
            </w:r>
          </w:p>
        </w:tc>
      </w:tr>
    </w:tbl>
    <w:p w14:paraId="3DE43B60" w14:textId="129A4E83" w:rsidR="004F3946" w:rsidRPr="00577165" w:rsidRDefault="004F3946" w:rsidP="004F3946">
      <w:pPr>
        <w:keepNext/>
        <w:spacing w:after="240"/>
        <w:rPr>
          <w:iCs/>
          <w:sz w:val="18"/>
          <w:szCs w:val="18"/>
        </w:rPr>
      </w:pPr>
      <w:r w:rsidRPr="00577165">
        <w:rPr>
          <w:iCs/>
          <w:sz w:val="18"/>
          <w:szCs w:val="18"/>
        </w:rPr>
        <w:t xml:space="preserve">* Country </w:t>
      </w:r>
      <w:r w:rsidR="00577165" w:rsidRPr="00577165">
        <w:rPr>
          <w:iCs/>
          <w:sz w:val="18"/>
          <w:szCs w:val="18"/>
        </w:rPr>
        <w:t>programme implementation (CP) data</w:t>
      </w:r>
    </w:p>
    <w:p w14:paraId="343766ED" w14:textId="7DFF1562" w:rsidR="00CB0432" w:rsidRPr="00C53D93" w:rsidRDefault="00CB0432" w:rsidP="00CB0432">
      <w:pPr>
        <w:keepNext/>
        <w:spacing w:before="240" w:after="240"/>
        <w:rPr>
          <w:i/>
        </w:rPr>
      </w:pPr>
      <w:r w:rsidRPr="00C53D93">
        <w:rPr>
          <w:i/>
        </w:rPr>
        <w:t>Country programme implementation report</w:t>
      </w:r>
    </w:p>
    <w:p w14:paraId="4C745695" w14:textId="5B183B7E" w:rsidR="00406181" w:rsidRPr="00406181" w:rsidRDefault="00CB0432" w:rsidP="00406181">
      <w:pPr>
        <w:pStyle w:val="Heading1"/>
      </w:pPr>
      <w:r w:rsidRPr="00996241">
        <w:t>The sector</w:t>
      </w:r>
      <w:r>
        <w:t>al</w:t>
      </w:r>
      <w:r w:rsidRPr="00996241">
        <w:t xml:space="preserve"> HFC consumption data </w:t>
      </w:r>
      <w:r>
        <w:t xml:space="preserve">provided by the </w:t>
      </w:r>
      <w:r w:rsidRPr="00996241">
        <w:t xml:space="preserve">Government of </w:t>
      </w:r>
      <w:r w:rsidR="00770DB7" w:rsidRPr="00770DB7">
        <w:t>Bhutan</w:t>
      </w:r>
      <w:r w:rsidRPr="00996241">
        <w:t xml:space="preserve"> </w:t>
      </w:r>
      <w:r>
        <w:t xml:space="preserve">in its country programme (CP) </w:t>
      </w:r>
      <w:r w:rsidRPr="00E67117">
        <w:t xml:space="preserve">implementation </w:t>
      </w:r>
      <w:r w:rsidRPr="00324222">
        <w:t>report for 2024</w:t>
      </w:r>
      <w:r>
        <w:t xml:space="preserve"> is </w:t>
      </w:r>
      <w:r w:rsidRPr="00E67117">
        <w:t>consistent with the data reported</w:t>
      </w:r>
      <w:r w:rsidRPr="009931F4">
        <w:t xml:space="preserve"> under Article</w:t>
      </w:r>
      <w:r>
        <w:t> </w:t>
      </w:r>
      <w:r w:rsidRPr="009931F4">
        <w:t>7 of the Montreal Prot</w:t>
      </w:r>
      <w:r w:rsidRPr="00996241">
        <w:t xml:space="preserve">ocol. </w:t>
      </w:r>
    </w:p>
    <w:p w14:paraId="262A6CB8" w14:textId="77777777" w:rsidR="00CB0432" w:rsidRPr="0095182F" w:rsidRDefault="00CB0432" w:rsidP="00CB0432">
      <w:pPr>
        <w:keepNext/>
        <w:spacing w:before="240" w:after="240"/>
        <w:outlineLvl w:val="0"/>
        <w:rPr>
          <w:u w:val="single"/>
        </w:rPr>
      </w:pPr>
      <w:r w:rsidRPr="0095182F">
        <w:rPr>
          <w:u w:val="single"/>
        </w:rPr>
        <w:lastRenderedPageBreak/>
        <w:t>HFC consumption trends</w:t>
      </w:r>
    </w:p>
    <w:p w14:paraId="7BF7E734" w14:textId="48B1984F" w:rsidR="00501319" w:rsidRPr="00501319" w:rsidRDefault="00501319" w:rsidP="00501319">
      <w:pPr>
        <w:pStyle w:val="Heading1"/>
        <w:spacing w:before="240"/>
      </w:pPr>
      <w:r w:rsidRPr="00501319">
        <w:t xml:space="preserve">Data on the import of HFCs in Bhutan began to be collected in 2019, which, although not shown in </w:t>
      </w:r>
      <w:r w:rsidR="006E6832">
        <w:t>t</w:t>
      </w:r>
      <w:r w:rsidRPr="00501319">
        <w:t>able 3 above, was the highest level of HFC consumption recorded since then (reaching 11,659</w:t>
      </w:r>
      <w:r w:rsidR="00D2593E">
        <w:rPr>
          <w:lang w:val="en-US"/>
        </w:rPr>
        <w:t> </w:t>
      </w:r>
      <w:r w:rsidRPr="00501319">
        <w:t>CO</w:t>
      </w:r>
      <w:r>
        <w:t>₂</w:t>
      </w:r>
      <w:r w:rsidR="00D2593E">
        <w:noBreakHyphen/>
      </w:r>
      <w:r w:rsidRPr="00501319">
        <w:t>eq</w:t>
      </w:r>
      <w:r w:rsidR="00D2593E">
        <w:t> </w:t>
      </w:r>
      <w:r w:rsidRPr="00501319">
        <w:t>tonnes). Between 2020 and 2025, Bhutan’s HFC market is characterized by significant year</w:t>
      </w:r>
      <w:r w:rsidR="00D2593E">
        <w:noBreakHyphen/>
      </w:r>
      <w:r w:rsidRPr="00501319">
        <w:t>to</w:t>
      </w:r>
      <w:r w:rsidR="5D809952">
        <w:t>-</w:t>
      </w:r>
      <w:r w:rsidRPr="00501319">
        <w:t>year variability</w:t>
      </w:r>
      <w:r w:rsidR="006535DD">
        <w:t xml:space="preserve">, including </w:t>
      </w:r>
      <w:r w:rsidR="0072780F">
        <w:t xml:space="preserve">a reduction in </w:t>
      </w:r>
      <w:r w:rsidR="00D2593E">
        <w:t xml:space="preserve">the </w:t>
      </w:r>
      <w:r w:rsidR="0072780F">
        <w:t>import</w:t>
      </w:r>
      <w:r w:rsidRPr="00501319">
        <w:t xml:space="preserve"> of HFCs in 2020 during the </w:t>
      </w:r>
      <w:r>
        <w:t>C</w:t>
      </w:r>
      <w:r w:rsidR="00830428">
        <w:t>OVID</w:t>
      </w:r>
      <w:r w:rsidR="00B95614">
        <w:t>-</w:t>
      </w:r>
      <w:r>
        <w:t>19</w:t>
      </w:r>
      <w:r w:rsidRPr="00501319">
        <w:t xml:space="preserve"> pandemic, a rebound in the subsequent two years followed by another steep decline in 2023 and a marked increase in 2024</w:t>
      </w:r>
      <w:r w:rsidR="00350F6F">
        <w:t>, followed by a modest decrease in metric tonnes</w:t>
      </w:r>
      <w:r w:rsidR="00E60A37">
        <w:t xml:space="preserve"> and increase in CO</w:t>
      </w:r>
      <w:r w:rsidR="00E60A37" w:rsidRPr="00E60A37">
        <w:rPr>
          <w:vertAlign w:val="subscript"/>
        </w:rPr>
        <w:t>2</w:t>
      </w:r>
      <w:r w:rsidR="00E60A37">
        <w:t>-eq tonnes</w:t>
      </w:r>
      <w:r w:rsidR="00350F6F">
        <w:t xml:space="preserve"> in 2025</w:t>
      </w:r>
      <w:r w:rsidRPr="00501319">
        <w:t xml:space="preserve">. </w:t>
      </w:r>
      <w:r w:rsidR="00763D21">
        <w:t xml:space="preserve">The variability in HFC consumption and differences between </w:t>
      </w:r>
      <w:r w:rsidR="00345333">
        <w:t xml:space="preserve">estimated HFC use in the servicing subsectors and </w:t>
      </w:r>
      <w:r w:rsidR="00F1486B">
        <w:t xml:space="preserve">reported </w:t>
      </w:r>
      <w:r w:rsidR="00345333">
        <w:t xml:space="preserve">consumption in 2025 are further discussed in </w:t>
      </w:r>
      <w:r w:rsidR="00D7521D" w:rsidRPr="007024EC">
        <w:t>paragraphs 26-30 below</w:t>
      </w:r>
      <w:r w:rsidR="00D7521D">
        <w:t xml:space="preserve">. </w:t>
      </w:r>
    </w:p>
    <w:p w14:paraId="53A18D80" w14:textId="02C5AB41" w:rsidR="00CB0432" w:rsidRPr="0095182F" w:rsidRDefault="00CB0432" w:rsidP="00CB0432">
      <w:pPr>
        <w:pStyle w:val="Heading1"/>
        <w:keepNext/>
        <w:numPr>
          <w:ilvl w:val="0"/>
          <w:numId w:val="0"/>
        </w:numPr>
        <w:spacing w:before="240"/>
        <w:rPr>
          <w:u w:val="single"/>
        </w:rPr>
      </w:pPr>
      <w:r w:rsidRPr="0095182F">
        <w:rPr>
          <w:u w:val="single"/>
        </w:rPr>
        <w:t xml:space="preserve">HFC </w:t>
      </w:r>
      <w:r w:rsidR="007B6575">
        <w:rPr>
          <w:u w:val="single"/>
        </w:rPr>
        <w:t>use</w:t>
      </w:r>
      <w:r w:rsidRPr="0095182F">
        <w:rPr>
          <w:u w:val="single"/>
        </w:rPr>
        <w:t xml:space="preserve"> by sector</w:t>
      </w:r>
    </w:p>
    <w:p w14:paraId="57AFA5DB" w14:textId="52C3F894" w:rsidR="00CB0432" w:rsidRDefault="00CB0432" w:rsidP="00CB0432">
      <w:pPr>
        <w:pStyle w:val="Heading1"/>
      </w:pPr>
      <w:r w:rsidRPr="006C27C4">
        <w:t xml:space="preserve">HFCs </w:t>
      </w:r>
      <w:r>
        <w:t>are</w:t>
      </w:r>
      <w:r w:rsidRPr="006C27C4">
        <w:t xml:space="preserve"> mainly </w:t>
      </w:r>
      <w:r w:rsidR="007B6575">
        <w:t>used</w:t>
      </w:r>
      <w:r w:rsidRPr="006C27C4">
        <w:t xml:space="preserve"> for servicing in </w:t>
      </w:r>
      <w:r w:rsidR="00C97B0E">
        <w:t>residential AC</w:t>
      </w:r>
      <w:r w:rsidRPr="000A4838">
        <w:t xml:space="preserve"> (</w:t>
      </w:r>
      <w:r w:rsidR="00C97B0E">
        <w:t xml:space="preserve">48.0 </w:t>
      </w:r>
      <w:r w:rsidRPr="000A4838">
        <w:t xml:space="preserve">per cent in mt and </w:t>
      </w:r>
      <w:r w:rsidR="00842265">
        <w:rPr>
          <w:lang w:eastAsia="en-CA"/>
        </w:rPr>
        <w:t>40.5</w:t>
      </w:r>
      <w:r w:rsidR="00C97B0E">
        <w:rPr>
          <w:lang w:eastAsia="en-CA"/>
        </w:rPr>
        <w:t xml:space="preserve"> </w:t>
      </w:r>
      <w:r w:rsidRPr="000A4838">
        <w:rPr>
          <w:lang w:eastAsia="en-CA"/>
        </w:rPr>
        <w:t>per</w:t>
      </w:r>
      <w:r>
        <w:rPr>
          <w:lang w:eastAsia="en-CA"/>
        </w:rPr>
        <w:t> </w:t>
      </w:r>
      <w:r w:rsidRPr="000A4838">
        <w:rPr>
          <w:lang w:eastAsia="en-CA"/>
        </w:rPr>
        <w:t>cent</w:t>
      </w:r>
      <w:r w:rsidRPr="000A4838">
        <w:t xml:space="preserve"> in </w:t>
      </w:r>
      <w:r>
        <w:t>CO</w:t>
      </w:r>
      <w:r w:rsidRPr="1BEE06CC">
        <w:rPr>
          <w:vertAlign w:val="subscript"/>
        </w:rPr>
        <w:t>2</w:t>
      </w:r>
      <w:r w:rsidR="00E2149E">
        <w:noBreakHyphen/>
      </w:r>
      <w:r>
        <w:t>eq</w:t>
      </w:r>
      <w:r w:rsidRPr="000A4838">
        <w:t xml:space="preserve"> tonnes), followed by </w:t>
      </w:r>
      <w:r w:rsidR="00C243C5">
        <w:t>industrial refrigeration</w:t>
      </w:r>
      <w:r w:rsidRPr="000A4838">
        <w:t xml:space="preserve"> (</w:t>
      </w:r>
      <w:r w:rsidR="00C243C5">
        <w:t>11.4</w:t>
      </w:r>
      <w:r>
        <w:t> </w:t>
      </w:r>
      <w:r w:rsidRPr="00AD70EE">
        <w:t>per</w:t>
      </w:r>
      <w:r>
        <w:t> </w:t>
      </w:r>
      <w:r w:rsidRPr="00AD70EE">
        <w:t xml:space="preserve">cent </w:t>
      </w:r>
      <w:r w:rsidRPr="000A4838">
        <w:t xml:space="preserve">in mt and </w:t>
      </w:r>
      <w:r w:rsidR="00C243C5">
        <w:t xml:space="preserve">21.4 </w:t>
      </w:r>
      <w:r w:rsidRPr="00AD70EE">
        <w:t>per</w:t>
      </w:r>
      <w:r>
        <w:t> </w:t>
      </w:r>
      <w:r w:rsidRPr="00AD70EE">
        <w:t xml:space="preserve">cent </w:t>
      </w:r>
      <w:r w:rsidRPr="000A4838">
        <w:t xml:space="preserve">in </w:t>
      </w:r>
      <w:r>
        <w:t>CO</w:t>
      </w:r>
      <w:r w:rsidRPr="1BEE06CC">
        <w:rPr>
          <w:vertAlign w:val="subscript"/>
        </w:rPr>
        <w:t>2</w:t>
      </w:r>
      <w:r w:rsidR="004F25B8">
        <w:noBreakHyphen/>
      </w:r>
      <w:r>
        <w:t>eq</w:t>
      </w:r>
      <w:r w:rsidRPr="000A4838">
        <w:t xml:space="preserve"> tonnes), </w:t>
      </w:r>
      <w:r w:rsidR="009A0D08">
        <w:t>commercial AC</w:t>
      </w:r>
      <w:r w:rsidRPr="000A4838">
        <w:t xml:space="preserve"> (</w:t>
      </w:r>
      <w:r w:rsidR="009A0D08">
        <w:t>15.</w:t>
      </w:r>
      <w:r w:rsidR="00B24B9E">
        <w:t>5</w:t>
      </w:r>
      <w:r>
        <w:t> </w:t>
      </w:r>
      <w:r w:rsidRPr="000A4838">
        <w:t>per</w:t>
      </w:r>
      <w:r>
        <w:t> </w:t>
      </w:r>
      <w:r w:rsidRPr="000A4838">
        <w:t xml:space="preserve">cent in mt and </w:t>
      </w:r>
      <w:r w:rsidR="00390F27">
        <w:t xml:space="preserve">13.6 </w:t>
      </w:r>
      <w:r w:rsidRPr="00AD70EE">
        <w:t>per</w:t>
      </w:r>
      <w:r>
        <w:t> </w:t>
      </w:r>
      <w:r w:rsidRPr="00AD70EE">
        <w:t>cent</w:t>
      </w:r>
      <w:r w:rsidRPr="000A4838">
        <w:t xml:space="preserve"> in </w:t>
      </w:r>
      <w:r>
        <w:t>CO</w:t>
      </w:r>
      <w:r w:rsidRPr="1BEE06CC">
        <w:rPr>
          <w:vertAlign w:val="subscript"/>
        </w:rPr>
        <w:t>2</w:t>
      </w:r>
      <w:r>
        <w:t>eq</w:t>
      </w:r>
      <w:r w:rsidRPr="000A4838">
        <w:t xml:space="preserve"> tonnes), </w:t>
      </w:r>
      <w:r w:rsidR="00E04D03">
        <w:t>mobile air</w:t>
      </w:r>
      <w:r w:rsidR="004F25B8">
        <w:noBreakHyphen/>
      </w:r>
      <w:r w:rsidR="00E04D03">
        <w:t>conditioning (MAC)  (</w:t>
      </w:r>
      <w:r w:rsidR="00E7744F">
        <w:t>11.</w:t>
      </w:r>
      <w:r w:rsidR="00DA4E6F">
        <w:t>7</w:t>
      </w:r>
      <w:r w:rsidR="00E7744F">
        <w:t xml:space="preserve"> </w:t>
      </w:r>
      <w:r w:rsidR="00E04D03" w:rsidRPr="000A4838">
        <w:t>per</w:t>
      </w:r>
      <w:r w:rsidR="00E04D03">
        <w:t> </w:t>
      </w:r>
      <w:r w:rsidR="00E04D03" w:rsidRPr="000A4838">
        <w:t xml:space="preserve">cent in mt and </w:t>
      </w:r>
      <w:r w:rsidR="00E7744F">
        <w:t xml:space="preserve">11.5 </w:t>
      </w:r>
      <w:r w:rsidR="00E04D03" w:rsidRPr="00AD70EE">
        <w:t>per</w:t>
      </w:r>
      <w:r w:rsidR="00E04D03">
        <w:t> </w:t>
      </w:r>
      <w:r w:rsidR="00E04D03" w:rsidRPr="00AD70EE">
        <w:t>cent</w:t>
      </w:r>
      <w:r w:rsidR="00E04D03" w:rsidRPr="000A4838">
        <w:t xml:space="preserve"> in </w:t>
      </w:r>
      <w:r w:rsidR="00E04D03">
        <w:t>CO</w:t>
      </w:r>
      <w:r w:rsidR="00E04D03" w:rsidRPr="1BEE06CC">
        <w:rPr>
          <w:vertAlign w:val="subscript"/>
        </w:rPr>
        <w:t>2</w:t>
      </w:r>
      <w:r w:rsidR="004F25B8" w:rsidRPr="004F25B8">
        <w:t>-</w:t>
      </w:r>
      <w:r w:rsidR="00E04D03">
        <w:t>eq</w:t>
      </w:r>
      <w:r w:rsidR="00E04D03" w:rsidRPr="000A4838">
        <w:t> tonnes)</w:t>
      </w:r>
      <w:r w:rsidR="00E7744F">
        <w:t>, chillers (10.</w:t>
      </w:r>
      <w:r w:rsidR="00DA4E6F">
        <w:t>7</w:t>
      </w:r>
      <w:r w:rsidR="00AC1F29">
        <w:t xml:space="preserve"> </w:t>
      </w:r>
      <w:r w:rsidR="00E7744F" w:rsidRPr="000A4838">
        <w:t xml:space="preserve">in mt and </w:t>
      </w:r>
      <w:r w:rsidR="00AC1F29">
        <w:t>9.1</w:t>
      </w:r>
      <w:r w:rsidR="00E7744F">
        <w:t> </w:t>
      </w:r>
      <w:r w:rsidR="00E7744F" w:rsidRPr="00AD70EE">
        <w:t>cent</w:t>
      </w:r>
      <w:r w:rsidR="00E7744F" w:rsidRPr="000A4838">
        <w:t xml:space="preserve"> in </w:t>
      </w:r>
      <w:r w:rsidR="00E7744F">
        <w:t>CO</w:t>
      </w:r>
      <w:r w:rsidR="00E7744F" w:rsidRPr="1BEE06CC">
        <w:rPr>
          <w:vertAlign w:val="subscript"/>
        </w:rPr>
        <w:t>2</w:t>
      </w:r>
      <w:r w:rsidR="00B12BC3" w:rsidRPr="00B12BC3">
        <w:noBreakHyphen/>
      </w:r>
      <w:r w:rsidR="00E7744F">
        <w:t>eq</w:t>
      </w:r>
      <w:r w:rsidR="00E7744F" w:rsidRPr="000A4838">
        <w:t> tonnes)</w:t>
      </w:r>
      <w:r w:rsidR="00E7744F">
        <w:t xml:space="preserve"> </w:t>
      </w:r>
      <w:r w:rsidRPr="000A4838">
        <w:t>and other subsectors</w:t>
      </w:r>
      <w:r>
        <w:t>,</w:t>
      </w:r>
      <w:r w:rsidRPr="000A4838">
        <w:t xml:space="preserve"> </w:t>
      </w:r>
      <w:r>
        <w:t xml:space="preserve">as </w:t>
      </w:r>
      <w:r w:rsidRPr="000A4838">
        <w:t>shown in table</w:t>
      </w:r>
      <w:r>
        <w:t>s</w:t>
      </w:r>
      <w:r w:rsidRPr="000A4838">
        <w:t> </w:t>
      </w:r>
      <w:r>
        <w:t>4</w:t>
      </w:r>
      <w:r w:rsidRPr="00201F1B">
        <w:t xml:space="preserve"> and</w:t>
      </w:r>
      <w:r>
        <w:t> 5</w:t>
      </w:r>
      <w:r w:rsidRPr="000A4838">
        <w:t>.</w:t>
      </w:r>
      <w:r>
        <w:t xml:space="preserve"> </w:t>
      </w:r>
    </w:p>
    <w:p w14:paraId="645B74E1" w14:textId="0DBA3D79" w:rsidR="00CB0432" w:rsidRDefault="00CB71B4" w:rsidP="00CB71B4">
      <w:pPr>
        <w:rPr>
          <w:b/>
          <w:bCs/>
        </w:rPr>
      </w:pPr>
      <w:r w:rsidRPr="00162195">
        <w:rPr>
          <w:b/>
          <w:bCs/>
        </w:rPr>
        <w:t>T</w:t>
      </w:r>
      <w:r w:rsidR="00CB0432" w:rsidRPr="00162195">
        <w:rPr>
          <w:b/>
          <w:bCs/>
        </w:rPr>
        <w:t>a</w:t>
      </w:r>
      <w:r w:rsidR="00CB0432" w:rsidRPr="000A4838">
        <w:rPr>
          <w:b/>
          <w:bCs/>
        </w:rPr>
        <w:t>ble </w:t>
      </w:r>
      <w:r w:rsidR="00CB0432" w:rsidRPr="00150168">
        <w:rPr>
          <w:b/>
          <w:bCs/>
        </w:rPr>
        <w:t xml:space="preserve">4. </w:t>
      </w:r>
      <w:r w:rsidR="00A05991">
        <w:rPr>
          <w:b/>
          <w:bCs/>
        </w:rPr>
        <w:t xml:space="preserve">Estimated </w:t>
      </w:r>
      <w:r w:rsidR="00CB0432" w:rsidRPr="00150168">
        <w:rPr>
          <w:b/>
          <w:bCs/>
        </w:rPr>
        <w:t>202</w:t>
      </w:r>
      <w:r w:rsidR="00150168" w:rsidRPr="00150168">
        <w:rPr>
          <w:b/>
          <w:bCs/>
        </w:rPr>
        <w:t>5</w:t>
      </w:r>
      <w:r w:rsidR="00CB0432" w:rsidRPr="00150168">
        <w:rPr>
          <w:b/>
          <w:bCs/>
        </w:rPr>
        <w:t xml:space="preserve"> HFC</w:t>
      </w:r>
      <w:r w:rsidR="00CB0432" w:rsidRPr="000A4838">
        <w:rPr>
          <w:b/>
          <w:bCs/>
        </w:rPr>
        <w:t xml:space="preserve"> </w:t>
      </w:r>
      <w:r w:rsidR="00A05991">
        <w:rPr>
          <w:b/>
          <w:bCs/>
        </w:rPr>
        <w:t>use</w:t>
      </w:r>
      <w:r w:rsidR="00CB0432" w:rsidRPr="000A4838">
        <w:rPr>
          <w:b/>
          <w:bCs/>
        </w:rPr>
        <w:t xml:space="preserve"> </w:t>
      </w:r>
      <w:r w:rsidR="00CB0432">
        <w:rPr>
          <w:b/>
          <w:bCs/>
        </w:rPr>
        <w:t xml:space="preserve">in </w:t>
      </w:r>
      <w:r w:rsidR="00770DB7" w:rsidRPr="00770DB7">
        <w:rPr>
          <w:b/>
          <w:bCs/>
        </w:rPr>
        <w:t>Bhutan</w:t>
      </w:r>
      <w:r w:rsidR="00CB0432">
        <w:rPr>
          <w:b/>
          <w:bCs/>
        </w:rPr>
        <w:t xml:space="preserve"> in</w:t>
      </w:r>
      <w:r w:rsidR="00CB0432" w:rsidRPr="000A4838">
        <w:rPr>
          <w:b/>
          <w:bCs/>
        </w:rPr>
        <w:t xml:space="preserve"> servicing </w:t>
      </w:r>
      <w:r w:rsidR="00CB0432">
        <w:rPr>
          <w:b/>
          <w:bCs/>
        </w:rPr>
        <w:t>sub</w:t>
      </w:r>
      <w:r w:rsidR="00CB0432" w:rsidRPr="000A4838">
        <w:rPr>
          <w:b/>
          <w:bCs/>
        </w:rPr>
        <w:t xml:space="preserve">sectors </w:t>
      </w:r>
      <w:r w:rsidR="00CB0432">
        <w:rPr>
          <w:b/>
          <w:bCs/>
        </w:rPr>
        <w:t>(mt)</w:t>
      </w:r>
    </w:p>
    <w:tbl>
      <w:tblPr>
        <w:tblW w:w="94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816"/>
        <w:gridCol w:w="944"/>
        <w:gridCol w:w="944"/>
        <w:gridCol w:w="944"/>
        <w:gridCol w:w="944"/>
        <w:gridCol w:w="944"/>
        <w:gridCol w:w="944"/>
        <w:gridCol w:w="949"/>
      </w:tblGrid>
      <w:tr w:rsidR="00B24B9E" w:rsidRPr="00695ECA" w14:paraId="3E4CF75E" w14:textId="6449A022" w:rsidTr="00DA4E6F">
        <w:trPr>
          <w:trHeight w:val="377"/>
        </w:trPr>
        <w:tc>
          <w:tcPr>
            <w:tcW w:w="2816" w:type="dxa"/>
            <w:vAlign w:val="center"/>
            <w:hideMark/>
          </w:tcPr>
          <w:p w14:paraId="4A33F0C9" w14:textId="6404A741" w:rsidR="00B24B9E" w:rsidRPr="00695ECA" w:rsidRDefault="00B24B9E" w:rsidP="00E62DC9">
            <w:pPr>
              <w:jc w:val="center"/>
              <w:rPr>
                <w:b/>
                <w:bCs/>
                <w:color w:val="000000"/>
                <w:sz w:val="20"/>
                <w:szCs w:val="20"/>
                <w:lang w:eastAsia="en-CA"/>
              </w:rPr>
            </w:pPr>
            <w:r w:rsidRPr="00695ECA">
              <w:rPr>
                <w:b/>
                <w:bCs/>
                <w:color w:val="000000"/>
                <w:sz w:val="20"/>
                <w:szCs w:val="20"/>
                <w:lang w:eastAsia="en-CA"/>
              </w:rPr>
              <w:t>Sector</w:t>
            </w:r>
          </w:p>
        </w:tc>
        <w:tc>
          <w:tcPr>
            <w:tcW w:w="944" w:type="dxa"/>
            <w:vAlign w:val="center"/>
            <w:hideMark/>
          </w:tcPr>
          <w:p w14:paraId="45A921E4" w14:textId="77777777" w:rsidR="00B24B9E" w:rsidRPr="00695ECA" w:rsidRDefault="00B24B9E" w:rsidP="00E62DC9">
            <w:pPr>
              <w:jc w:val="center"/>
              <w:rPr>
                <w:b/>
                <w:bCs/>
                <w:color w:val="000000"/>
                <w:sz w:val="20"/>
                <w:szCs w:val="20"/>
                <w:lang w:eastAsia="en-CA"/>
              </w:rPr>
            </w:pPr>
            <w:r w:rsidRPr="00695ECA">
              <w:rPr>
                <w:b/>
                <w:bCs/>
                <w:color w:val="000000"/>
                <w:sz w:val="20"/>
                <w:szCs w:val="20"/>
                <w:lang w:eastAsia="en-CA"/>
              </w:rPr>
              <w:t>HFC-32</w:t>
            </w:r>
          </w:p>
        </w:tc>
        <w:tc>
          <w:tcPr>
            <w:tcW w:w="944" w:type="dxa"/>
            <w:vAlign w:val="center"/>
            <w:hideMark/>
          </w:tcPr>
          <w:p w14:paraId="0485FDA0" w14:textId="77777777" w:rsidR="00B24B9E" w:rsidRPr="00695ECA" w:rsidRDefault="00B24B9E" w:rsidP="00E62DC9">
            <w:pPr>
              <w:jc w:val="center"/>
              <w:rPr>
                <w:b/>
                <w:bCs/>
                <w:color w:val="000000"/>
                <w:sz w:val="20"/>
                <w:szCs w:val="20"/>
                <w:lang w:eastAsia="en-CA"/>
              </w:rPr>
            </w:pPr>
            <w:r w:rsidRPr="00695ECA">
              <w:rPr>
                <w:b/>
                <w:bCs/>
                <w:color w:val="000000"/>
                <w:sz w:val="20"/>
                <w:szCs w:val="20"/>
                <w:lang w:eastAsia="en-CA"/>
              </w:rPr>
              <w:t>HFC-134a</w:t>
            </w:r>
          </w:p>
        </w:tc>
        <w:tc>
          <w:tcPr>
            <w:tcW w:w="944" w:type="dxa"/>
            <w:vAlign w:val="center"/>
            <w:hideMark/>
          </w:tcPr>
          <w:p w14:paraId="235F95C7" w14:textId="77777777" w:rsidR="00B24B9E" w:rsidRPr="00695ECA" w:rsidRDefault="00B24B9E" w:rsidP="00E62DC9">
            <w:pPr>
              <w:jc w:val="center"/>
              <w:rPr>
                <w:b/>
                <w:bCs/>
                <w:color w:val="000000"/>
                <w:sz w:val="20"/>
                <w:szCs w:val="20"/>
                <w:lang w:eastAsia="en-CA"/>
              </w:rPr>
            </w:pPr>
            <w:r w:rsidRPr="00695ECA">
              <w:rPr>
                <w:b/>
                <w:bCs/>
                <w:color w:val="000000"/>
                <w:sz w:val="20"/>
                <w:szCs w:val="20"/>
                <w:lang w:eastAsia="en-CA"/>
              </w:rPr>
              <w:t>R-404A</w:t>
            </w:r>
          </w:p>
        </w:tc>
        <w:tc>
          <w:tcPr>
            <w:tcW w:w="944" w:type="dxa"/>
            <w:vAlign w:val="center"/>
            <w:hideMark/>
          </w:tcPr>
          <w:p w14:paraId="2501C50B" w14:textId="77777777" w:rsidR="00B24B9E" w:rsidRPr="00695ECA" w:rsidRDefault="00B24B9E" w:rsidP="00E62DC9">
            <w:pPr>
              <w:jc w:val="center"/>
              <w:rPr>
                <w:b/>
                <w:bCs/>
                <w:color w:val="000000"/>
                <w:sz w:val="20"/>
                <w:szCs w:val="20"/>
                <w:lang w:eastAsia="en-CA"/>
              </w:rPr>
            </w:pPr>
            <w:r w:rsidRPr="00695ECA">
              <w:rPr>
                <w:b/>
                <w:bCs/>
                <w:color w:val="000000"/>
                <w:sz w:val="20"/>
                <w:szCs w:val="20"/>
                <w:lang w:eastAsia="en-CA"/>
              </w:rPr>
              <w:t>R-407C</w:t>
            </w:r>
          </w:p>
        </w:tc>
        <w:tc>
          <w:tcPr>
            <w:tcW w:w="944" w:type="dxa"/>
            <w:vAlign w:val="center"/>
            <w:hideMark/>
          </w:tcPr>
          <w:p w14:paraId="4FF0F0FD" w14:textId="77777777" w:rsidR="00B24B9E" w:rsidRPr="00695ECA" w:rsidRDefault="00B24B9E" w:rsidP="00E62DC9">
            <w:pPr>
              <w:jc w:val="center"/>
              <w:rPr>
                <w:b/>
                <w:bCs/>
                <w:color w:val="000000"/>
                <w:sz w:val="20"/>
                <w:szCs w:val="20"/>
                <w:lang w:eastAsia="en-CA"/>
              </w:rPr>
            </w:pPr>
            <w:r w:rsidRPr="00695ECA">
              <w:rPr>
                <w:b/>
                <w:bCs/>
                <w:color w:val="000000"/>
                <w:sz w:val="20"/>
                <w:szCs w:val="20"/>
                <w:lang w:eastAsia="en-CA"/>
              </w:rPr>
              <w:t>R-410A</w:t>
            </w:r>
          </w:p>
        </w:tc>
        <w:tc>
          <w:tcPr>
            <w:tcW w:w="944" w:type="dxa"/>
            <w:vAlign w:val="center"/>
            <w:hideMark/>
          </w:tcPr>
          <w:p w14:paraId="695A0A60" w14:textId="77777777" w:rsidR="00B24B9E" w:rsidRPr="00695ECA" w:rsidRDefault="00B24B9E" w:rsidP="00E62DC9">
            <w:pPr>
              <w:jc w:val="center"/>
              <w:rPr>
                <w:b/>
                <w:bCs/>
                <w:color w:val="000000"/>
                <w:sz w:val="20"/>
                <w:szCs w:val="20"/>
                <w:lang w:eastAsia="en-CA"/>
              </w:rPr>
            </w:pPr>
            <w:r w:rsidRPr="00695ECA">
              <w:rPr>
                <w:b/>
                <w:bCs/>
                <w:color w:val="000000"/>
                <w:sz w:val="20"/>
                <w:szCs w:val="20"/>
                <w:lang w:eastAsia="en-CA"/>
              </w:rPr>
              <w:t>Total</w:t>
            </w:r>
          </w:p>
        </w:tc>
        <w:tc>
          <w:tcPr>
            <w:tcW w:w="945" w:type="dxa"/>
          </w:tcPr>
          <w:p w14:paraId="779114BC" w14:textId="29D5220C" w:rsidR="00B24B9E" w:rsidRPr="00695ECA" w:rsidRDefault="00B24B9E" w:rsidP="00E62DC9">
            <w:pPr>
              <w:jc w:val="center"/>
              <w:rPr>
                <w:b/>
                <w:bCs/>
                <w:color w:val="000000"/>
                <w:sz w:val="20"/>
                <w:szCs w:val="20"/>
                <w:lang w:eastAsia="en-CA"/>
              </w:rPr>
            </w:pPr>
            <w:r w:rsidRPr="006C150B">
              <w:rPr>
                <w:b/>
                <w:bCs/>
                <w:sz w:val="20"/>
                <w:szCs w:val="20"/>
                <w:lang w:eastAsia="en-CA"/>
              </w:rPr>
              <w:t>Share</w:t>
            </w:r>
            <w:r w:rsidRPr="006C150B">
              <w:rPr>
                <w:b/>
                <w:bCs/>
                <w:sz w:val="20"/>
                <w:szCs w:val="20"/>
                <w:lang w:eastAsia="en-CA"/>
              </w:rPr>
              <w:br/>
              <w:t>of total</w:t>
            </w:r>
            <w:r w:rsidRPr="006C150B">
              <w:rPr>
                <w:b/>
                <w:bCs/>
                <w:sz w:val="20"/>
                <w:szCs w:val="20"/>
                <w:lang w:eastAsia="en-CA"/>
              </w:rPr>
              <w:br/>
              <w:t>(%)</w:t>
            </w:r>
          </w:p>
        </w:tc>
      </w:tr>
      <w:tr w:rsidR="00DA4E6F" w:rsidRPr="00695ECA" w14:paraId="7150D23F" w14:textId="13D56F14" w:rsidTr="00DA4E6F">
        <w:trPr>
          <w:trHeight w:val="290"/>
        </w:trPr>
        <w:tc>
          <w:tcPr>
            <w:tcW w:w="9429" w:type="dxa"/>
            <w:gridSpan w:val="8"/>
          </w:tcPr>
          <w:p w14:paraId="7E1312A0" w14:textId="71E13AC9" w:rsidR="00DA4E6F" w:rsidRPr="00695ECA" w:rsidRDefault="00DA4E6F" w:rsidP="00886000">
            <w:pPr>
              <w:jc w:val="left"/>
              <w:rPr>
                <w:b/>
                <w:bCs/>
                <w:sz w:val="20"/>
                <w:szCs w:val="20"/>
                <w:lang w:eastAsia="en-CA"/>
              </w:rPr>
            </w:pPr>
            <w:r w:rsidRPr="00695ECA">
              <w:rPr>
                <w:b/>
                <w:bCs/>
                <w:sz w:val="20"/>
                <w:szCs w:val="20"/>
                <w:lang w:eastAsia="en-CA"/>
              </w:rPr>
              <w:t>Refrigeration subsectors</w:t>
            </w:r>
          </w:p>
        </w:tc>
      </w:tr>
      <w:tr w:rsidR="00B24B9E" w:rsidRPr="00695ECA" w14:paraId="13B2BEFB" w14:textId="3CBE8574" w:rsidTr="00DA4E6F">
        <w:trPr>
          <w:trHeight w:val="290"/>
        </w:trPr>
        <w:tc>
          <w:tcPr>
            <w:tcW w:w="2816" w:type="dxa"/>
            <w:hideMark/>
          </w:tcPr>
          <w:p w14:paraId="7D949FE2" w14:textId="70C8C088" w:rsidR="00B24B9E" w:rsidRPr="00695ECA" w:rsidRDefault="00B24B9E" w:rsidP="00DA4E6F">
            <w:pPr>
              <w:jc w:val="left"/>
              <w:rPr>
                <w:color w:val="000000"/>
                <w:sz w:val="20"/>
                <w:szCs w:val="20"/>
                <w:lang w:eastAsia="en-CA"/>
              </w:rPr>
            </w:pPr>
            <w:r w:rsidRPr="00695ECA">
              <w:rPr>
                <w:color w:val="000000"/>
                <w:sz w:val="20"/>
                <w:szCs w:val="20"/>
                <w:lang w:eastAsia="en-CA"/>
              </w:rPr>
              <w:t xml:space="preserve">Domestic refrigeration </w:t>
            </w:r>
          </w:p>
        </w:tc>
        <w:tc>
          <w:tcPr>
            <w:tcW w:w="944" w:type="dxa"/>
            <w:noWrap/>
            <w:hideMark/>
          </w:tcPr>
          <w:p w14:paraId="49C68B93" w14:textId="15A0963C" w:rsidR="00B24B9E" w:rsidRPr="00695ECA" w:rsidRDefault="00B24B9E" w:rsidP="00A5285E">
            <w:pPr>
              <w:jc w:val="right"/>
              <w:rPr>
                <w:color w:val="000000"/>
                <w:sz w:val="20"/>
                <w:szCs w:val="20"/>
                <w:lang w:eastAsia="en-CA"/>
              </w:rPr>
            </w:pPr>
            <w:r w:rsidRPr="00695ECA">
              <w:rPr>
                <w:color w:val="000000"/>
                <w:sz w:val="20"/>
                <w:szCs w:val="20"/>
                <w:lang w:eastAsia="en-CA"/>
              </w:rPr>
              <w:t>0.00</w:t>
            </w:r>
          </w:p>
        </w:tc>
        <w:tc>
          <w:tcPr>
            <w:tcW w:w="944" w:type="dxa"/>
            <w:noWrap/>
            <w:hideMark/>
          </w:tcPr>
          <w:p w14:paraId="60E56496" w14:textId="77777777" w:rsidR="00B24B9E" w:rsidRPr="00695ECA" w:rsidRDefault="00B24B9E" w:rsidP="00A5285E">
            <w:pPr>
              <w:jc w:val="right"/>
              <w:rPr>
                <w:color w:val="000000"/>
                <w:sz w:val="20"/>
                <w:szCs w:val="20"/>
                <w:lang w:eastAsia="en-CA"/>
              </w:rPr>
            </w:pPr>
            <w:r w:rsidRPr="00695ECA">
              <w:rPr>
                <w:color w:val="000000"/>
                <w:sz w:val="20"/>
                <w:szCs w:val="20"/>
                <w:lang w:eastAsia="en-CA"/>
              </w:rPr>
              <w:t>0.003</w:t>
            </w:r>
          </w:p>
        </w:tc>
        <w:tc>
          <w:tcPr>
            <w:tcW w:w="944" w:type="dxa"/>
            <w:hideMark/>
          </w:tcPr>
          <w:p w14:paraId="5B50B4B1" w14:textId="4F176606" w:rsidR="00B24B9E" w:rsidRPr="00695ECA" w:rsidRDefault="00B24B9E" w:rsidP="00A5285E">
            <w:pPr>
              <w:jc w:val="right"/>
              <w:rPr>
                <w:color w:val="000000"/>
                <w:sz w:val="20"/>
                <w:szCs w:val="20"/>
                <w:lang w:eastAsia="en-CA"/>
              </w:rPr>
            </w:pPr>
            <w:r w:rsidRPr="00695ECA">
              <w:rPr>
                <w:color w:val="000000"/>
                <w:sz w:val="20"/>
                <w:szCs w:val="20"/>
                <w:lang w:eastAsia="en-CA"/>
              </w:rPr>
              <w:t> 0.00</w:t>
            </w:r>
          </w:p>
        </w:tc>
        <w:tc>
          <w:tcPr>
            <w:tcW w:w="944" w:type="dxa"/>
            <w:hideMark/>
          </w:tcPr>
          <w:p w14:paraId="4230E136" w14:textId="2B07B4A4" w:rsidR="00B24B9E" w:rsidRPr="00695ECA" w:rsidRDefault="00B24B9E" w:rsidP="00A5285E">
            <w:pPr>
              <w:jc w:val="right"/>
              <w:rPr>
                <w:color w:val="000000"/>
                <w:sz w:val="20"/>
                <w:szCs w:val="20"/>
                <w:lang w:eastAsia="en-CA"/>
              </w:rPr>
            </w:pPr>
            <w:r w:rsidRPr="00695ECA">
              <w:rPr>
                <w:color w:val="000000"/>
                <w:sz w:val="20"/>
                <w:szCs w:val="20"/>
                <w:lang w:eastAsia="en-CA"/>
              </w:rPr>
              <w:t>0.00</w:t>
            </w:r>
          </w:p>
        </w:tc>
        <w:tc>
          <w:tcPr>
            <w:tcW w:w="944" w:type="dxa"/>
            <w:hideMark/>
          </w:tcPr>
          <w:p w14:paraId="683CB892" w14:textId="4390C019" w:rsidR="00B24B9E" w:rsidRPr="00695ECA" w:rsidRDefault="00B24B9E" w:rsidP="00A5285E">
            <w:pPr>
              <w:jc w:val="right"/>
              <w:rPr>
                <w:color w:val="000000"/>
                <w:sz w:val="20"/>
                <w:szCs w:val="20"/>
                <w:lang w:eastAsia="en-CA"/>
              </w:rPr>
            </w:pPr>
            <w:r w:rsidRPr="00695ECA">
              <w:rPr>
                <w:color w:val="000000"/>
                <w:sz w:val="20"/>
                <w:szCs w:val="20"/>
                <w:lang w:eastAsia="en-CA"/>
              </w:rPr>
              <w:t>0.00</w:t>
            </w:r>
          </w:p>
        </w:tc>
        <w:tc>
          <w:tcPr>
            <w:tcW w:w="944" w:type="dxa"/>
            <w:hideMark/>
          </w:tcPr>
          <w:p w14:paraId="7C819EB7" w14:textId="77777777" w:rsidR="00B24B9E" w:rsidRPr="00695ECA" w:rsidRDefault="00B24B9E" w:rsidP="00A5285E">
            <w:pPr>
              <w:jc w:val="right"/>
              <w:rPr>
                <w:color w:val="000000"/>
                <w:sz w:val="20"/>
                <w:szCs w:val="20"/>
                <w:lang w:eastAsia="en-CA"/>
              </w:rPr>
            </w:pPr>
            <w:r w:rsidRPr="00695ECA">
              <w:rPr>
                <w:color w:val="000000"/>
                <w:sz w:val="20"/>
                <w:szCs w:val="20"/>
                <w:lang w:eastAsia="en-CA"/>
              </w:rPr>
              <w:t>0.003</w:t>
            </w:r>
          </w:p>
        </w:tc>
        <w:tc>
          <w:tcPr>
            <w:tcW w:w="945" w:type="dxa"/>
          </w:tcPr>
          <w:p w14:paraId="74127A65" w14:textId="463C9CB6" w:rsidR="00B24B9E" w:rsidRPr="00695ECA" w:rsidRDefault="00DA4E6F" w:rsidP="00A5285E">
            <w:pPr>
              <w:jc w:val="right"/>
              <w:rPr>
                <w:color w:val="000000"/>
                <w:sz w:val="20"/>
                <w:szCs w:val="20"/>
                <w:lang w:eastAsia="en-CA"/>
              </w:rPr>
            </w:pPr>
            <w:r>
              <w:rPr>
                <w:color w:val="000000"/>
                <w:sz w:val="20"/>
                <w:szCs w:val="20"/>
                <w:lang w:eastAsia="en-CA"/>
              </w:rPr>
              <w:t>0.0</w:t>
            </w:r>
          </w:p>
        </w:tc>
      </w:tr>
      <w:tr w:rsidR="00B24B9E" w:rsidRPr="00695ECA" w14:paraId="63F7A4BE" w14:textId="03EE6AEF" w:rsidTr="00DA4E6F">
        <w:trPr>
          <w:trHeight w:val="277"/>
        </w:trPr>
        <w:tc>
          <w:tcPr>
            <w:tcW w:w="2816" w:type="dxa"/>
          </w:tcPr>
          <w:p w14:paraId="1BF86894" w14:textId="6C1B4821" w:rsidR="00B24B9E" w:rsidRPr="00695ECA" w:rsidRDefault="00B24B9E" w:rsidP="00DA4E6F">
            <w:pPr>
              <w:jc w:val="left"/>
              <w:rPr>
                <w:color w:val="000000"/>
                <w:sz w:val="20"/>
                <w:szCs w:val="20"/>
                <w:lang w:eastAsia="en-CA"/>
              </w:rPr>
            </w:pPr>
            <w:r w:rsidRPr="00695ECA">
              <w:rPr>
                <w:color w:val="000000"/>
                <w:sz w:val="20"/>
                <w:szCs w:val="20"/>
                <w:lang w:eastAsia="en-CA"/>
              </w:rPr>
              <w:t>Commercial refrigeration</w:t>
            </w:r>
            <w:r>
              <w:rPr>
                <w:color w:val="000000"/>
                <w:sz w:val="20"/>
                <w:szCs w:val="20"/>
                <w:lang w:eastAsia="en-CA"/>
              </w:rPr>
              <w:t xml:space="preserve"> (stand-alone)</w:t>
            </w:r>
          </w:p>
        </w:tc>
        <w:tc>
          <w:tcPr>
            <w:tcW w:w="944" w:type="dxa"/>
            <w:noWrap/>
          </w:tcPr>
          <w:p w14:paraId="23D0C32B" w14:textId="4CB037F7" w:rsidR="00B24B9E" w:rsidRPr="00695ECA" w:rsidRDefault="00B24B9E" w:rsidP="00A5285E">
            <w:pPr>
              <w:jc w:val="right"/>
              <w:rPr>
                <w:color w:val="000000"/>
                <w:sz w:val="20"/>
                <w:szCs w:val="20"/>
                <w:lang w:eastAsia="en-CA"/>
              </w:rPr>
            </w:pPr>
            <w:r w:rsidRPr="00695ECA">
              <w:rPr>
                <w:color w:val="000000"/>
                <w:sz w:val="20"/>
                <w:szCs w:val="20"/>
                <w:lang w:eastAsia="en-CA"/>
              </w:rPr>
              <w:t>0.00</w:t>
            </w:r>
          </w:p>
        </w:tc>
        <w:tc>
          <w:tcPr>
            <w:tcW w:w="944" w:type="dxa"/>
            <w:noWrap/>
          </w:tcPr>
          <w:p w14:paraId="1ADC1473" w14:textId="7C6D0DD7" w:rsidR="00B24B9E" w:rsidRPr="00695ECA" w:rsidRDefault="00B24B9E" w:rsidP="00A5285E">
            <w:pPr>
              <w:jc w:val="right"/>
              <w:rPr>
                <w:color w:val="000000"/>
                <w:sz w:val="20"/>
                <w:szCs w:val="20"/>
                <w:lang w:eastAsia="en-CA"/>
              </w:rPr>
            </w:pPr>
            <w:r w:rsidRPr="00695ECA">
              <w:rPr>
                <w:color w:val="000000"/>
                <w:sz w:val="20"/>
                <w:szCs w:val="20"/>
                <w:lang w:eastAsia="en-CA"/>
              </w:rPr>
              <w:t>0.11</w:t>
            </w:r>
          </w:p>
        </w:tc>
        <w:tc>
          <w:tcPr>
            <w:tcW w:w="944" w:type="dxa"/>
            <w:noWrap/>
          </w:tcPr>
          <w:p w14:paraId="080952BA" w14:textId="632EDAE6" w:rsidR="00B24B9E" w:rsidRPr="00695ECA" w:rsidRDefault="00B24B9E" w:rsidP="00A5285E">
            <w:pPr>
              <w:jc w:val="right"/>
              <w:rPr>
                <w:color w:val="000000"/>
                <w:sz w:val="20"/>
                <w:szCs w:val="20"/>
                <w:lang w:eastAsia="en-CA"/>
              </w:rPr>
            </w:pPr>
            <w:r w:rsidRPr="00695ECA">
              <w:rPr>
                <w:color w:val="000000"/>
                <w:sz w:val="20"/>
                <w:szCs w:val="20"/>
                <w:lang w:eastAsia="en-CA"/>
              </w:rPr>
              <w:t>0.03</w:t>
            </w:r>
          </w:p>
        </w:tc>
        <w:tc>
          <w:tcPr>
            <w:tcW w:w="944" w:type="dxa"/>
            <w:noWrap/>
          </w:tcPr>
          <w:p w14:paraId="68B75FF7" w14:textId="7F87E0D7" w:rsidR="00B24B9E" w:rsidRPr="00695ECA" w:rsidRDefault="00B24B9E" w:rsidP="00A5285E">
            <w:pPr>
              <w:jc w:val="right"/>
              <w:rPr>
                <w:color w:val="000000"/>
                <w:sz w:val="20"/>
                <w:szCs w:val="20"/>
                <w:lang w:eastAsia="en-CA"/>
              </w:rPr>
            </w:pPr>
            <w:r w:rsidRPr="00695ECA">
              <w:rPr>
                <w:color w:val="000000"/>
                <w:sz w:val="20"/>
                <w:szCs w:val="20"/>
                <w:lang w:eastAsia="en-CA"/>
              </w:rPr>
              <w:t>0.00</w:t>
            </w:r>
          </w:p>
        </w:tc>
        <w:tc>
          <w:tcPr>
            <w:tcW w:w="944" w:type="dxa"/>
          </w:tcPr>
          <w:p w14:paraId="5DE981FC" w14:textId="2326667C" w:rsidR="00B24B9E" w:rsidRPr="00695ECA" w:rsidRDefault="00B24B9E" w:rsidP="00A5285E">
            <w:pPr>
              <w:jc w:val="right"/>
              <w:rPr>
                <w:color w:val="000000"/>
                <w:sz w:val="20"/>
                <w:szCs w:val="20"/>
                <w:lang w:eastAsia="en-CA"/>
              </w:rPr>
            </w:pPr>
            <w:r w:rsidRPr="00695ECA">
              <w:rPr>
                <w:color w:val="000000"/>
                <w:sz w:val="20"/>
                <w:szCs w:val="20"/>
                <w:lang w:eastAsia="en-CA"/>
              </w:rPr>
              <w:t>0.00</w:t>
            </w:r>
          </w:p>
        </w:tc>
        <w:tc>
          <w:tcPr>
            <w:tcW w:w="944" w:type="dxa"/>
          </w:tcPr>
          <w:p w14:paraId="622C9908" w14:textId="565D6D59" w:rsidR="00B24B9E" w:rsidRPr="00695ECA" w:rsidRDefault="00B24B9E" w:rsidP="00A5285E">
            <w:pPr>
              <w:jc w:val="right"/>
              <w:rPr>
                <w:color w:val="000000"/>
                <w:sz w:val="20"/>
                <w:szCs w:val="20"/>
                <w:lang w:eastAsia="en-CA"/>
              </w:rPr>
            </w:pPr>
            <w:r w:rsidRPr="00695ECA">
              <w:rPr>
                <w:color w:val="000000"/>
                <w:sz w:val="20"/>
                <w:szCs w:val="20"/>
                <w:lang w:eastAsia="en-CA"/>
              </w:rPr>
              <w:t>0.13</w:t>
            </w:r>
          </w:p>
        </w:tc>
        <w:tc>
          <w:tcPr>
            <w:tcW w:w="945" w:type="dxa"/>
          </w:tcPr>
          <w:p w14:paraId="6C88F836" w14:textId="2246342C" w:rsidR="00B24B9E" w:rsidRPr="00695ECA" w:rsidRDefault="00DA4E6F" w:rsidP="00A5285E">
            <w:pPr>
              <w:jc w:val="right"/>
              <w:rPr>
                <w:color w:val="000000"/>
                <w:sz w:val="20"/>
                <w:szCs w:val="20"/>
                <w:lang w:eastAsia="en-CA"/>
              </w:rPr>
            </w:pPr>
            <w:r>
              <w:rPr>
                <w:color w:val="000000"/>
                <w:sz w:val="20"/>
                <w:szCs w:val="20"/>
                <w:lang w:eastAsia="en-CA"/>
              </w:rPr>
              <w:t>2.1</w:t>
            </w:r>
          </w:p>
        </w:tc>
      </w:tr>
      <w:tr w:rsidR="00B24B9E" w:rsidRPr="00695ECA" w14:paraId="0AE6FBFE" w14:textId="5DA721F5" w:rsidTr="00DA4E6F">
        <w:trPr>
          <w:trHeight w:val="277"/>
        </w:trPr>
        <w:tc>
          <w:tcPr>
            <w:tcW w:w="2816" w:type="dxa"/>
          </w:tcPr>
          <w:p w14:paraId="76E41863" w14:textId="309A3B05" w:rsidR="00B24B9E" w:rsidRPr="00695ECA" w:rsidRDefault="00B24B9E" w:rsidP="00DA4E6F">
            <w:pPr>
              <w:jc w:val="left"/>
              <w:rPr>
                <w:color w:val="000000"/>
                <w:sz w:val="20"/>
                <w:szCs w:val="20"/>
                <w:lang w:eastAsia="en-CA"/>
              </w:rPr>
            </w:pPr>
            <w:r>
              <w:rPr>
                <w:color w:val="000000"/>
                <w:sz w:val="20"/>
                <w:szCs w:val="20"/>
                <w:lang w:eastAsia="en-CA"/>
              </w:rPr>
              <w:t>Industrial refrigeration (cold storage)</w:t>
            </w:r>
          </w:p>
        </w:tc>
        <w:tc>
          <w:tcPr>
            <w:tcW w:w="944" w:type="dxa"/>
            <w:noWrap/>
          </w:tcPr>
          <w:p w14:paraId="27887DFC" w14:textId="5E965B34" w:rsidR="00B24B9E" w:rsidRPr="00695ECA" w:rsidRDefault="00B24B9E" w:rsidP="00A5285E">
            <w:pPr>
              <w:jc w:val="right"/>
              <w:rPr>
                <w:color w:val="000000"/>
                <w:sz w:val="20"/>
                <w:szCs w:val="20"/>
                <w:lang w:eastAsia="en-CA"/>
              </w:rPr>
            </w:pPr>
            <w:r w:rsidRPr="00695ECA">
              <w:rPr>
                <w:color w:val="000000"/>
                <w:sz w:val="20"/>
                <w:szCs w:val="20"/>
                <w:lang w:eastAsia="en-CA"/>
              </w:rPr>
              <w:t>0.00</w:t>
            </w:r>
          </w:p>
        </w:tc>
        <w:tc>
          <w:tcPr>
            <w:tcW w:w="944" w:type="dxa"/>
            <w:noWrap/>
          </w:tcPr>
          <w:p w14:paraId="3A55F54E" w14:textId="4935D24D" w:rsidR="00B24B9E" w:rsidRPr="00695ECA" w:rsidRDefault="00B24B9E" w:rsidP="00A5285E">
            <w:pPr>
              <w:jc w:val="right"/>
              <w:rPr>
                <w:color w:val="000000"/>
                <w:sz w:val="20"/>
                <w:szCs w:val="20"/>
                <w:lang w:eastAsia="en-CA"/>
              </w:rPr>
            </w:pPr>
            <w:r w:rsidRPr="00695ECA">
              <w:rPr>
                <w:color w:val="000000"/>
                <w:sz w:val="20"/>
                <w:szCs w:val="20"/>
                <w:lang w:eastAsia="en-CA"/>
              </w:rPr>
              <w:t>0.25</w:t>
            </w:r>
          </w:p>
        </w:tc>
        <w:tc>
          <w:tcPr>
            <w:tcW w:w="944" w:type="dxa"/>
            <w:noWrap/>
          </w:tcPr>
          <w:p w14:paraId="0EB07320" w14:textId="30D1A9D7" w:rsidR="00B24B9E" w:rsidRPr="00695ECA" w:rsidRDefault="00B24B9E" w:rsidP="00A5285E">
            <w:pPr>
              <w:jc w:val="right"/>
              <w:rPr>
                <w:color w:val="000000"/>
                <w:sz w:val="20"/>
                <w:szCs w:val="20"/>
                <w:lang w:eastAsia="en-CA"/>
              </w:rPr>
            </w:pPr>
            <w:r w:rsidRPr="00695ECA">
              <w:rPr>
                <w:color w:val="000000"/>
                <w:sz w:val="20"/>
                <w:szCs w:val="20"/>
                <w:lang w:eastAsia="en-CA"/>
              </w:rPr>
              <w:t>0.45</w:t>
            </w:r>
          </w:p>
        </w:tc>
        <w:tc>
          <w:tcPr>
            <w:tcW w:w="944" w:type="dxa"/>
            <w:noWrap/>
          </w:tcPr>
          <w:p w14:paraId="223D5889" w14:textId="766D7D16" w:rsidR="00B24B9E" w:rsidRPr="00695ECA" w:rsidRDefault="00B24B9E" w:rsidP="00A5285E">
            <w:pPr>
              <w:jc w:val="right"/>
              <w:rPr>
                <w:color w:val="000000"/>
                <w:sz w:val="20"/>
                <w:szCs w:val="20"/>
                <w:lang w:eastAsia="en-CA"/>
              </w:rPr>
            </w:pPr>
            <w:r w:rsidRPr="00695ECA">
              <w:rPr>
                <w:color w:val="000000"/>
                <w:sz w:val="20"/>
                <w:szCs w:val="20"/>
                <w:lang w:eastAsia="en-CA"/>
              </w:rPr>
              <w:t>0.01</w:t>
            </w:r>
          </w:p>
        </w:tc>
        <w:tc>
          <w:tcPr>
            <w:tcW w:w="944" w:type="dxa"/>
          </w:tcPr>
          <w:p w14:paraId="267A454E" w14:textId="6164A8FB" w:rsidR="00B24B9E" w:rsidRPr="00695ECA" w:rsidRDefault="00B24B9E" w:rsidP="00A5285E">
            <w:pPr>
              <w:jc w:val="right"/>
              <w:rPr>
                <w:color w:val="000000"/>
                <w:sz w:val="20"/>
                <w:szCs w:val="20"/>
                <w:lang w:eastAsia="en-CA"/>
              </w:rPr>
            </w:pPr>
            <w:r w:rsidRPr="00695ECA">
              <w:rPr>
                <w:color w:val="000000"/>
                <w:sz w:val="20"/>
                <w:szCs w:val="20"/>
                <w:lang w:eastAsia="en-CA"/>
              </w:rPr>
              <w:t>0.00</w:t>
            </w:r>
          </w:p>
        </w:tc>
        <w:tc>
          <w:tcPr>
            <w:tcW w:w="944" w:type="dxa"/>
          </w:tcPr>
          <w:p w14:paraId="3BC18A64" w14:textId="6DB385EA" w:rsidR="00B24B9E" w:rsidRPr="00695ECA" w:rsidRDefault="00B24B9E" w:rsidP="00A5285E">
            <w:pPr>
              <w:jc w:val="right"/>
              <w:rPr>
                <w:color w:val="000000"/>
                <w:sz w:val="20"/>
                <w:szCs w:val="20"/>
                <w:lang w:eastAsia="en-CA"/>
              </w:rPr>
            </w:pPr>
            <w:r w:rsidRPr="00695ECA">
              <w:rPr>
                <w:color w:val="000000"/>
                <w:sz w:val="20"/>
                <w:szCs w:val="20"/>
                <w:lang w:eastAsia="en-CA"/>
              </w:rPr>
              <w:t>0.71</w:t>
            </w:r>
          </w:p>
        </w:tc>
        <w:tc>
          <w:tcPr>
            <w:tcW w:w="945" w:type="dxa"/>
          </w:tcPr>
          <w:p w14:paraId="6FCE9509" w14:textId="2602D399" w:rsidR="00B24B9E" w:rsidRPr="00695ECA" w:rsidRDefault="00DA4E6F" w:rsidP="00A5285E">
            <w:pPr>
              <w:jc w:val="right"/>
              <w:rPr>
                <w:color w:val="000000"/>
                <w:sz w:val="20"/>
                <w:szCs w:val="20"/>
                <w:lang w:eastAsia="en-CA"/>
              </w:rPr>
            </w:pPr>
            <w:r>
              <w:rPr>
                <w:color w:val="000000"/>
                <w:sz w:val="20"/>
                <w:szCs w:val="20"/>
                <w:lang w:eastAsia="en-CA"/>
              </w:rPr>
              <w:t>11.4</w:t>
            </w:r>
          </w:p>
        </w:tc>
      </w:tr>
      <w:tr w:rsidR="00B24B9E" w:rsidRPr="00695ECA" w14:paraId="14E562E1" w14:textId="63385CB9" w:rsidTr="00DA4E6F">
        <w:trPr>
          <w:trHeight w:val="290"/>
        </w:trPr>
        <w:tc>
          <w:tcPr>
            <w:tcW w:w="2816" w:type="dxa"/>
            <w:hideMark/>
          </w:tcPr>
          <w:p w14:paraId="73DD9F5A" w14:textId="77777777" w:rsidR="00B24B9E" w:rsidRPr="00695ECA" w:rsidRDefault="00B24B9E" w:rsidP="00DA4E6F">
            <w:pPr>
              <w:jc w:val="left"/>
              <w:rPr>
                <w:color w:val="000000"/>
                <w:sz w:val="20"/>
                <w:szCs w:val="20"/>
                <w:lang w:eastAsia="en-CA"/>
              </w:rPr>
            </w:pPr>
            <w:r w:rsidRPr="00695ECA">
              <w:rPr>
                <w:color w:val="000000"/>
                <w:sz w:val="20"/>
                <w:szCs w:val="20"/>
                <w:lang w:eastAsia="en-CA"/>
              </w:rPr>
              <w:t>Transport refrigeration</w:t>
            </w:r>
          </w:p>
        </w:tc>
        <w:tc>
          <w:tcPr>
            <w:tcW w:w="944" w:type="dxa"/>
            <w:hideMark/>
          </w:tcPr>
          <w:p w14:paraId="183747D8" w14:textId="72E7C0F7" w:rsidR="00B24B9E" w:rsidRPr="00695ECA" w:rsidRDefault="00B24B9E" w:rsidP="00A5285E">
            <w:pPr>
              <w:jc w:val="right"/>
              <w:rPr>
                <w:color w:val="000000"/>
                <w:sz w:val="20"/>
                <w:szCs w:val="20"/>
                <w:lang w:eastAsia="en-CA"/>
              </w:rPr>
            </w:pPr>
            <w:r w:rsidRPr="00695ECA">
              <w:rPr>
                <w:color w:val="000000"/>
                <w:sz w:val="20"/>
                <w:szCs w:val="20"/>
                <w:lang w:eastAsia="en-CA"/>
              </w:rPr>
              <w:t>0.00</w:t>
            </w:r>
          </w:p>
        </w:tc>
        <w:tc>
          <w:tcPr>
            <w:tcW w:w="944" w:type="dxa"/>
            <w:noWrap/>
            <w:hideMark/>
          </w:tcPr>
          <w:p w14:paraId="1BCBDE98" w14:textId="77777777" w:rsidR="00B24B9E" w:rsidRPr="00695ECA" w:rsidRDefault="00B24B9E" w:rsidP="00A5285E">
            <w:pPr>
              <w:jc w:val="right"/>
              <w:rPr>
                <w:color w:val="000000"/>
                <w:sz w:val="20"/>
                <w:szCs w:val="20"/>
                <w:lang w:eastAsia="en-CA"/>
              </w:rPr>
            </w:pPr>
            <w:r w:rsidRPr="00695ECA">
              <w:rPr>
                <w:color w:val="000000"/>
                <w:sz w:val="20"/>
                <w:szCs w:val="20"/>
                <w:lang w:eastAsia="en-CA"/>
              </w:rPr>
              <w:t>0.01</w:t>
            </w:r>
          </w:p>
        </w:tc>
        <w:tc>
          <w:tcPr>
            <w:tcW w:w="944" w:type="dxa"/>
            <w:noWrap/>
            <w:hideMark/>
          </w:tcPr>
          <w:p w14:paraId="77273EBD" w14:textId="77777777" w:rsidR="00B24B9E" w:rsidRPr="00695ECA" w:rsidRDefault="00B24B9E" w:rsidP="00A5285E">
            <w:pPr>
              <w:jc w:val="right"/>
              <w:rPr>
                <w:color w:val="000000"/>
                <w:sz w:val="20"/>
                <w:szCs w:val="20"/>
                <w:lang w:eastAsia="en-CA"/>
              </w:rPr>
            </w:pPr>
            <w:r w:rsidRPr="00695ECA">
              <w:rPr>
                <w:color w:val="000000"/>
                <w:sz w:val="20"/>
                <w:szCs w:val="20"/>
                <w:lang w:eastAsia="en-CA"/>
              </w:rPr>
              <w:t>0.03</w:t>
            </w:r>
          </w:p>
        </w:tc>
        <w:tc>
          <w:tcPr>
            <w:tcW w:w="944" w:type="dxa"/>
            <w:hideMark/>
          </w:tcPr>
          <w:p w14:paraId="379ECA7A" w14:textId="73784639" w:rsidR="00B24B9E" w:rsidRPr="00695ECA" w:rsidRDefault="00B24B9E" w:rsidP="00A5285E">
            <w:pPr>
              <w:jc w:val="right"/>
              <w:rPr>
                <w:color w:val="000000"/>
                <w:sz w:val="20"/>
                <w:szCs w:val="20"/>
                <w:lang w:eastAsia="en-CA"/>
              </w:rPr>
            </w:pPr>
            <w:r w:rsidRPr="00695ECA">
              <w:rPr>
                <w:color w:val="000000"/>
                <w:sz w:val="20"/>
                <w:szCs w:val="20"/>
                <w:lang w:eastAsia="en-CA"/>
              </w:rPr>
              <w:t>0.00</w:t>
            </w:r>
          </w:p>
        </w:tc>
        <w:tc>
          <w:tcPr>
            <w:tcW w:w="944" w:type="dxa"/>
            <w:hideMark/>
          </w:tcPr>
          <w:p w14:paraId="61CA80DC" w14:textId="61A9CAF9" w:rsidR="00B24B9E" w:rsidRPr="00695ECA" w:rsidRDefault="00B24B9E" w:rsidP="00A5285E">
            <w:pPr>
              <w:jc w:val="right"/>
              <w:rPr>
                <w:color w:val="000000"/>
                <w:sz w:val="20"/>
                <w:szCs w:val="20"/>
                <w:lang w:eastAsia="en-CA"/>
              </w:rPr>
            </w:pPr>
            <w:r w:rsidRPr="00695ECA">
              <w:rPr>
                <w:color w:val="000000"/>
                <w:sz w:val="20"/>
                <w:szCs w:val="20"/>
                <w:lang w:eastAsia="en-CA"/>
              </w:rPr>
              <w:t>0.00</w:t>
            </w:r>
          </w:p>
        </w:tc>
        <w:tc>
          <w:tcPr>
            <w:tcW w:w="944" w:type="dxa"/>
            <w:hideMark/>
          </w:tcPr>
          <w:p w14:paraId="30BE7042" w14:textId="77777777" w:rsidR="00B24B9E" w:rsidRPr="00695ECA" w:rsidRDefault="00B24B9E" w:rsidP="00A5285E">
            <w:pPr>
              <w:jc w:val="right"/>
              <w:rPr>
                <w:color w:val="000000"/>
                <w:sz w:val="20"/>
                <w:szCs w:val="20"/>
                <w:lang w:eastAsia="en-CA"/>
              </w:rPr>
            </w:pPr>
            <w:r w:rsidRPr="00695ECA">
              <w:rPr>
                <w:color w:val="000000"/>
                <w:sz w:val="20"/>
                <w:szCs w:val="20"/>
                <w:lang w:eastAsia="en-CA"/>
              </w:rPr>
              <w:t>0.04</w:t>
            </w:r>
          </w:p>
        </w:tc>
        <w:tc>
          <w:tcPr>
            <w:tcW w:w="945" w:type="dxa"/>
          </w:tcPr>
          <w:p w14:paraId="044A1920" w14:textId="23AB5B22" w:rsidR="00B24B9E" w:rsidRPr="00695ECA" w:rsidRDefault="00DA4E6F" w:rsidP="00A5285E">
            <w:pPr>
              <w:jc w:val="right"/>
              <w:rPr>
                <w:color w:val="000000"/>
                <w:sz w:val="20"/>
                <w:szCs w:val="20"/>
                <w:lang w:eastAsia="en-CA"/>
              </w:rPr>
            </w:pPr>
            <w:r>
              <w:rPr>
                <w:color w:val="000000"/>
                <w:sz w:val="20"/>
                <w:szCs w:val="20"/>
                <w:lang w:eastAsia="en-CA"/>
              </w:rPr>
              <w:t>0.6</w:t>
            </w:r>
          </w:p>
        </w:tc>
      </w:tr>
      <w:tr w:rsidR="00DA4E6F" w:rsidRPr="00695ECA" w14:paraId="0B86FD99" w14:textId="29B29407" w:rsidTr="00DA4E6F">
        <w:trPr>
          <w:trHeight w:val="290"/>
        </w:trPr>
        <w:tc>
          <w:tcPr>
            <w:tcW w:w="9429" w:type="dxa"/>
            <w:gridSpan w:val="8"/>
          </w:tcPr>
          <w:p w14:paraId="42E59B3F" w14:textId="6DEC2C10" w:rsidR="00DA4E6F" w:rsidRPr="00695ECA" w:rsidRDefault="00DA4E6F" w:rsidP="00DA4E6F">
            <w:pPr>
              <w:jc w:val="left"/>
              <w:rPr>
                <w:b/>
                <w:bCs/>
                <w:sz w:val="20"/>
                <w:szCs w:val="20"/>
                <w:lang w:eastAsia="en-CA"/>
              </w:rPr>
            </w:pPr>
            <w:r w:rsidRPr="00695ECA">
              <w:rPr>
                <w:b/>
                <w:bCs/>
                <w:sz w:val="20"/>
                <w:szCs w:val="20"/>
                <w:lang w:eastAsia="en-CA"/>
              </w:rPr>
              <w:t>Air-conditioning subsectors</w:t>
            </w:r>
          </w:p>
        </w:tc>
      </w:tr>
      <w:tr w:rsidR="00B24B9E" w:rsidRPr="00695ECA" w14:paraId="3EAB1E62" w14:textId="7D819D65" w:rsidTr="00DA4E6F">
        <w:trPr>
          <w:trHeight w:val="290"/>
        </w:trPr>
        <w:tc>
          <w:tcPr>
            <w:tcW w:w="2816" w:type="dxa"/>
            <w:hideMark/>
          </w:tcPr>
          <w:p w14:paraId="3F0F0F7B" w14:textId="77777777" w:rsidR="00B24B9E" w:rsidRPr="00695ECA" w:rsidRDefault="00B24B9E" w:rsidP="00DA4E6F">
            <w:pPr>
              <w:jc w:val="left"/>
              <w:rPr>
                <w:color w:val="000000"/>
                <w:sz w:val="20"/>
                <w:szCs w:val="20"/>
                <w:lang w:eastAsia="en-CA"/>
              </w:rPr>
            </w:pPr>
            <w:r w:rsidRPr="00695ECA">
              <w:rPr>
                <w:color w:val="000000"/>
                <w:sz w:val="20"/>
                <w:szCs w:val="20"/>
                <w:lang w:eastAsia="en-CA"/>
              </w:rPr>
              <w:t>Residential AC</w:t>
            </w:r>
          </w:p>
        </w:tc>
        <w:tc>
          <w:tcPr>
            <w:tcW w:w="944" w:type="dxa"/>
            <w:noWrap/>
            <w:hideMark/>
          </w:tcPr>
          <w:p w14:paraId="3FD1AEEF" w14:textId="77777777" w:rsidR="00B24B9E" w:rsidRPr="00695ECA" w:rsidRDefault="00B24B9E" w:rsidP="005612D3">
            <w:pPr>
              <w:jc w:val="right"/>
              <w:rPr>
                <w:color w:val="000000"/>
                <w:sz w:val="20"/>
                <w:szCs w:val="20"/>
                <w:lang w:eastAsia="en-CA"/>
              </w:rPr>
            </w:pPr>
            <w:r w:rsidRPr="00695ECA">
              <w:rPr>
                <w:color w:val="000000"/>
                <w:sz w:val="20"/>
                <w:szCs w:val="20"/>
                <w:lang w:eastAsia="en-CA"/>
              </w:rPr>
              <w:t>1.53</w:t>
            </w:r>
          </w:p>
        </w:tc>
        <w:tc>
          <w:tcPr>
            <w:tcW w:w="944" w:type="dxa"/>
            <w:hideMark/>
          </w:tcPr>
          <w:p w14:paraId="6A30EB13" w14:textId="0DD120B9" w:rsidR="00B24B9E" w:rsidRPr="00695ECA" w:rsidRDefault="00B24B9E" w:rsidP="005612D3">
            <w:pPr>
              <w:jc w:val="right"/>
              <w:rPr>
                <w:color w:val="000000"/>
                <w:sz w:val="20"/>
                <w:szCs w:val="20"/>
                <w:lang w:eastAsia="en-CA"/>
              </w:rPr>
            </w:pPr>
            <w:r w:rsidRPr="00695ECA">
              <w:rPr>
                <w:color w:val="000000"/>
                <w:sz w:val="20"/>
                <w:szCs w:val="20"/>
                <w:lang w:eastAsia="en-CA"/>
              </w:rPr>
              <w:t>0.00</w:t>
            </w:r>
          </w:p>
        </w:tc>
        <w:tc>
          <w:tcPr>
            <w:tcW w:w="944" w:type="dxa"/>
            <w:hideMark/>
          </w:tcPr>
          <w:p w14:paraId="71B73973" w14:textId="71DAB743" w:rsidR="00B24B9E" w:rsidRPr="00695ECA" w:rsidRDefault="00B24B9E" w:rsidP="005612D3">
            <w:pPr>
              <w:jc w:val="right"/>
              <w:rPr>
                <w:color w:val="000000"/>
                <w:sz w:val="20"/>
                <w:szCs w:val="20"/>
                <w:lang w:eastAsia="en-CA"/>
              </w:rPr>
            </w:pPr>
            <w:r w:rsidRPr="00695ECA">
              <w:rPr>
                <w:color w:val="000000"/>
                <w:sz w:val="20"/>
                <w:szCs w:val="20"/>
                <w:lang w:eastAsia="en-CA"/>
              </w:rPr>
              <w:t>0.00 </w:t>
            </w:r>
          </w:p>
        </w:tc>
        <w:tc>
          <w:tcPr>
            <w:tcW w:w="944" w:type="dxa"/>
            <w:noWrap/>
            <w:hideMark/>
          </w:tcPr>
          <w:p w14:paraId="1D23F328" w14:textId="77777777" w:rsidR="00B24B9E" w:rsidRPr="00695ECA" w:rsidRDefault="00B24B9E" w:rsidP="005612D3">
            <w:pPr>
              <w:jc w:val="right"/>
              <w:rPr>
                <w:color w:val="000000"/>
                <w:sz w:val="20"/>
                <w:szCs w:val="20"/>
                <w:lang w:eastAsia="en-CA"/>
              </w:rPr>
            </w:pPr>
            <w:r w:rsidRPr="00695ECA">
              <w:rPr>
                <w:color w:val="000000"/>
                <w:sz w:val="20"/>
                <w:szCs w:val="20"/>
                <w:lang w:eastAsia="en-CA"/>
              </w:rPr>
              <w:t>0.05</w:t>
            </w:r>
          </w:p>
        </w:tc>
        <w:tc>
          <w:tcPr>
            <w:tcW w:w="944" w:type="dxa"/>
            <w:noWrap/>
            <w:hideMark/>
          </w:tcPr>
          <w:p w14:paraId="0733FB1C" w14:textId="77777777" w:rsidR="00B24B9E" w:rsidRPr="00695ECA" w:rsidRDefault="00B24B9E" w:rsidP="005612D3">
            <w:pPr>
              <w:jc w:val="right"/>
              <w:rPr>
                <w:color w:val="000000"/>
                <w:sz w:val="20"/>
                <w:szCs w:val="20"/>
                <w:lang w:eastAsia="en-CA"/>
              </w:rPr>
            </w:pPr>
            <w:r w:rsidRPr="00695ECA">
              <w:rPr>
                <w:color w:val="000000"/>
                <w:sz w:val="20"/>
                <w:szCs w:val="20"/>
                <w:lang w:eastAsia="en-CA"/>
              </w:rPr>
              <w:t>1.40</w:t>
            </w:r>
          </w:p>
        </w:tc>
        <w:tc>
          <w:tcPr>
            <w:tcW w:w="944" w:type="dxa"/>
            <w:noWrap/>
            <w:hideMark/>
          </w:tcPr>
          <w:p w14:paraId="70350FC6" w14:textId="77777777" w:rsidR="00B24B9E" w:rsidRPr="00695ECA" w:rsidRDefault="00B24B9E" w:rsidP="005612D3">
            <w:pPr>
              <w:jc w:val="right"/>
              <w:rPr>
                <w:color w:val="000000"/>
                <w:sz w:val="20"/>
                <w:szCs w:val="20"/>
                <w:lang w:eastAsia="en-CA"/>
              </w:rPr>
            </w:pPr>
            <w:r w:rsidRPr="00695ECA">
              <w:rPr>
                <w:color w:val="000000"/>
                <w:sz w:val="20"/>
                <w:szCs w:val="20"/>
                <w:lang w:eastAsia="en-CA"/>
              </w:rPr>
              <w:t>2.98</w:t>
            </w:r>
          </w:p>
        </w:tc>
        <w:tc>
          <w:tcPr>
            <w:tcW w:w="945" w:type="dxa"/>
          </w:tcPr>
          <w:p w14:paraId="70801FE7" w14:textId="7862D52B" w:rsidR="00B24B9E" w:rsidRPr="00695ECA" w:rsidRDefault="00DA4E6F" w:rsidP="005612D3">
            <w:pPr>
              <w:jc w:val="right"/>
              <w:rPr>
                <w:color w:val="000000"/>
                <w:sz w:val="20"/>
                <w:szCs w:val="20"/>
                <w:lang w:eastAsia="en-CA"/>
              </w:rPr>
            </w:pPr>
            <w:r>
              <w:rPr>
                <w:color w:val="000000"/>
                <w:sz w:val="20"/>
                <w:szCs w:val="20"/>
                <w:lang w:eastAsia="en-CA"/>
              </w:rPr>
              <w:t>48.0</w:t>
            </w:r>
          </w:p>
        </w:tc>
      </w:tr>
      <w:tr w:rsidR="00B24B9E" w:rsidRPr="00695ECA" w14:paraId="08CF9320" w14:textId="7E54D6A0" w:rsidTr="00DA4E6F">
        <w:trPr>
          <w:trHeight w:val="290"/>
        </w:trPr>
        <w:tc>
          <w:tcPr>
            <w:tcW w:w="2816" w:type="dxa"/>
            <w:hideMark/>
          </w:tcPr>
          <w:p w14:paraId="45B96E64" w14:textId="77777777" w:rsidR="00B24B9E" w:rsidRPr="00695ECA" w:rsidRDefault="00B24B9E" w:rsidP="00DA4E6F">
            <w:pPr>
              <w:jc w:val="left"/>
              <w:rPr>
                <w:color w:val="000000"/>
                <w:sz w:val="20"/>
                <w:szCs w:val="20"/>
                <w:lang w:eastAsia="en-CA"/>
              </w:rPr>
            </w:pPr>
            <w:r w:rsidRPr="00695ECA">
              <w:rPr>
                <w:color w:val="000000"/>
                <w:sz w:val="20"/>
                <w:szCs w:val="20"/>
                <w:lang w:eastAsia="en-CA"/>
              </w:rPr>
              <w:t>Commercial AC</w:t>
            </w:r>
          </w:p>
        </w:tc>
        <w:tc>
          <w:tcPr>
            <w:tcW w:w="944" w:type="dxa"/>
            <w:noWrap/>
            <w:hideMark/>
          </w:tcPr>
          <w:p w14:paraId="75CCD588" w14:textId="77777777" w:rsidR="00B24B9E" w:rsidRPr="00695ECA" w:rsidRDefault="00B24B9E" w:rsidP="005612D3">
            <w:pPr>
              <w:jc w:val="right"/>
              <w:rPr>
                <w:color w:val="000000"/>
                <w:sz w:val="20"/>
                <w:szCs w:val="20"/>
                <w:lang w:eastAsia="en-CA"/>
              </w:rPr>
            </w:pPr>
            <w:r w:rsidRPr="00695ECA">
              <w:rPr>
                <w:color w:val="000000"/>
                <w:sz w:val="20"/>
                <w:szCs w:val="20"/>
                <w:lang w:eastAsia="en-CA"/>
              </w:rPr>
              <w:t>0.46</w:t>
            </w:r>
          </w:p>
        </w:tc>
        <w:tc>
          <w:tcPr>
            <w:tcW w:w="944" w:type="dxa"/>
            <w:hideMark/>
          </w:tcPr>
          <w:p w14:paraId="4E28AF20" w14:textId="151559BE" w:rsidR="00B24B9E" w:rsidRPr="00695ECA" w:rsidRDefault="00B24B9E" w:rsidP="005612D3">
            <w:pPr>
              <w:jc w:val="right"/>
              <w:rPr>
                <w:color w:val="000000"/>
                <w:sz w:val="20"/>
                <w:szCs w:val="20"/>
                <w:lang w:eastAsia="en-CA"/>
              </w:rPr>
            </w:pPr>
            <w:r w:rsidRPr="00695ECA">
              <w:rPr>
                <w:color w:val="000000"/>
                <w:sz w:val="20"/>
                <w:szCs w:val="20"/>
                <w:lang w:eastAsia="en-CA"/>
              </w:rPr>
              <w:t> 0.00</w:t>
            </w:r>
          </w:p>
        </w:tc>
        <w:tc>
          <w:tcPr>
            <w:tcW w:w="944" w:type="dxa"/>
            <w:hideMark/>
          </w:tcPr>
          <w:p w14:paraId="09D34E0C" w14:textId="455AF109" w:rsidR="00B24B9E" w:rsidRPr="00695ECA" w:rsidRDefault="00B24B9E" w:rsidP="005612D3">
            <w:pPr>
              <w:jc w:val="right"/>
              <w:rPr>
                <w:color w:val="000000"/>
                <w:sz w:val="20"/>
                <w:szCs w:val="20"/>
                <w:lang w:eastAsia="en-CA"/>
              </w:rPr>
            </w:pPr>
            <w:r w:rsidRPr="00695ECA">
              <w:rPr>
                <w:color w:val="000000"/>
                <w:sz w:val="20"/>
                <w:szCs w:val="20"/>
                <w:lang w:eastAsia="en-CA"/>
              </w:rPr>
              <w:t>0.00 </w:t>
            </w:r>
          </w:p>
        </w:tc>
        <w:tc>
          <w:tcPr>
            <w:tcW w:w="944" w:type="dxa"/>
            <w:hideMark/>
          </w:tcPr>
          <w:p w14:paraId="0A65D9A9" w14:textId="47E804A9" w:rsidR="00B24B9E" w:rsidRPr="00695ECA" w:rsidRDefault="00B24B9E" w:rsidP="005612D3">
            <w:pPr>
              <w:jc w:val="right"/>
              <w:rPr>
                <w:color w:val="000000"/>
                <w:sz w:val="20"/>
                <w:szCs w:val="20"/>
                <w:lang w:eastAsia="en-CA"/>
              </w:rPr>
            </w:pPr>
            <w:r>
              <w:rPr>
                <w:color w:val="000000"/>
                <w:sz w:val="20"/>
                <w:szCs w:val="20"/>
                <w:lang w:eastAsia="en-CA"/>
              </w:rPr>
              <w:t>0.00</w:t>
            </w:r>
          </w:p>
        </w:tc>
        <w:tc>
          <w:tcPr>
            <w:tcW w:w="944" w:type="dxa"/>
            <w:noWrap/>
            <w:hideMark/>
          </w:tcPr>
          <w:p w14:paraId="005BDDD3" w14:textId="77777777" w:rsidR="00B24B9E" w:rsidRPr="00695ECA" w:rsidRDefault="00B24B9E" w:rsidP="005612D3">
            <w:pPr>
              <w:jc w:val="right"/>
              <w:rPr>
                <w:color w:val="000000"/>
                <w:sz w:val="20"/>
                <w:szCs w:val="20"/>
                <w:lang w:eastAsia="en-CA"/>
              </w:rPr>
            </w:pPr>
            <w:r w:rsidRPr="00695ECA">
              <w:rPr>
                <w:color w:val="000000"/>
                <w:sz w:val="20"/>
                <w:szCs w:val="20"/>
                <w:lang w:eastAsia="en-CA"/>
              </w:rPr>
              <w:t>0.50</w:t>
            </w:r>
          </w:p>
        </w:tc>
        <w:tc>
          <w:tcPr>
            <w:tcW w:w="944" w:type="dxa"/>
            <w:noWrap/>
            <w:hideMark/>
          </w:tcPr>
          <w:p w14:paraId="5F598852" w14:textId="77777777" w:rsidR="00B24B9E" w:rsidRPr="00695ECA" w:rsidRDefault="00B24B9E" w:rsidP="005612D3">
            <w:pPr>
              <w:jc w:val="right"/>
              <w:rPr>
                <w:color w:val="000000"/>
                <w:sz w:val="20"/>
                <w:szCs w:val="20"/>
                <w:lang w:eastAsia="en-CA"/>
              </w:rPr>
            </w:pPr>
            <w:r w:rsidRPr="00695ECA">
              <w:rPr>
                <w:color w:val="000000"/>
                <w:sz w:val="20"/>
                <w:szCs w:val="20"/>
                <w:lang w:eastAsia="en-CA"/>
              </w:rPr>
              <w:t>0.96</w:t>
            </w:r>
          </w:p>
        </w:tc>
        <w:tc>
          <w:tcPr>
            <w:tcW w:w="945" w:type="dxa"/>
          </w:tcPr>
          <w:p w14:paraId="17BAC61E" w14:textId="2B9CA03F" w:rsidR="00B24B9E" w:rsidRPr="00695ECA" w:rsidRDefault="00DA4E6F" w:rsidP="005612D3">
            <w:pPr>
              <w:jc w:val="right"/>
              <w:rPr>
                <w:color w:val="000000"/>
                <w:sz w:val="20"/>
                <w:szCs w:val="20"/>
                <w:lang w:eastAsia="en-CA"/>
              </w:rPr>
            </w:pPr>
            <w:r>
              <w:rPr>
                <w:color w:val="000000"/>
                <w:sz w:val="20"/>
                <w:szCs w:val="20"/>
                <w:lang w:eastAsia="en-CA"/>
              </w:rPr>
              <w:t>15.5</w:t>
            </w:r>
          </w:p>
        </w:tc>
      </w:tr>
      <w:tr w:rsidR="00B24B9E" w:rsidRPr="00695ECA" w14:paraId="7068C191" w14:textId="734F2877" w:rsidTr="00DA4E6F">
        <w:trPr>
          <w:trHeight w:val="290"/>
        </w:trPr>
        <w:tc>
          <w:tcPr>
            <w:tcW w:w="2816" w:type="dxa"/>
            <w:hideMark/>
          </w:tcPr>
          <w:p w14:paraId="1E4BF29E" w14:textId="49B96141" w:rsidR="00B24B9E" w:rsidRPr="00695ECA" w:rsidRDefault="00B24B9E" w:rsidP="00DA4E6F">
            <w:pPr>
              <w:jc w:val="left"/>
              <w:rPr>
                <w:color w:val="000000"/>
                <w:sz w:val="20"/>
                <w:szCs w:val="20"/>
                <w:lang w:eastAsia="en-CA"/>
              </w:rPr>
            </w:pPr>
            <w:r w:rsidRPr="00695ECA">
              <w:rPr>
                <w:color w:val="000000"/>
                <w:sz w:val="20"/>
                <w:szCs w:val="20"/>
                <w:lang w:eastAsia="en-CA"/>
              </w:rPr>
              <w:t>Chillers</w:t>
            </w:r>
          </w:p>
        </w:tc>
        <w:tc>
          <w:tcPr>
            <w:tcW w:w="944" w:type="dxa"/>
            <w:noWrap/>
            <w:hideMark/>
          </w:tcPr>
          <w:p w14:paraId="62A74F85" w14:textId="77777777" w:rsidR="00B24B9E" w:rsidRPr="00695ECA" w:rsidRDefault="00B24B9E" w:rsidP="005612D3">
            <w:pPr>
              <w:jc w:val="right"/>
              <w:rPr>
                <w:color w:val="000000"/>
                <w:sz w:val="20"/>
                <w:szCs w:val="20"/>
                <w:lang w:eastAsia="en-CA"/>
              </w:rPr>
            </w:pPr>
            <w:r w:rsidRPr="00695ECA">
              <w:rPr>
                <w:color w:val="000000"/>
                <w:sz w:val="20"/>
                <w:szCs w:val="20"/>
                <w:lang w:eastAsia="en-CA"/>
              </w:rPr>
              <w:t>0.30</w:t>
            </w:r>
          </w:p>
        </w:tc>
        <w:tc>
          <w:tcPr>
            <w:tcW w:w="944" w:type="dxa"/>
            <w:noWrap/>
            <w:hideMark/>
          </w:tcPr>
          <w:p w14:paraId="47A27D07" w14:textId="77777777" w:rsidR="00B24B9E" w:rsidRPr="00695ECA" w:rsidRDefault="00B24B9E" w:rsidP="005612D3">
            <w:pPr>
              <w:jc w:val="right"/>
              <w:rPr>
                <w:color w:val="000000"/>
                <w:sz w:val="20"/>
                <w:szCs w:val="20"/>
                <w:lang w:eastAsia="en-CA"/>
              </w:rPr>
            </w:pPr>
            <w:r w:rsidRPr="00695ECA">
              <w:rPr>
                <w:color w:val="000000"/>
                <w:sz w:val="20"/>
                <w:szCs w:val="20"/>
                <w:lang w:eastAsia="en-CA"/>
              </w:rPr>
              <w:t>0.05</w:t>
            </w:r>
          </w:p>
        </w:tc>
        <w:tc>
          <w:tcPr>
            <w:tcW w:w="944" w:type="dxa"/>
            <w:hideMark/>
          </w:tcPr>
          <w:p w14:paraId="3FA35BF8" w14:textId="7236C2CE" w:rsidR="00B24B9E" w:rsidRPr="00695ECA" w:rsidRDefault="00B24B9E" w:rsidP="005612D3">
            <w:pPr>
              <w:jc w:val="right"/>
              <w:rPr>
                <w:color w:val="000000"/>
                <w:sz w:val="20"/>
                <w:szCs w:val="20"/>
                <w:lang w:eastAsia="en-CA"/>
              </w:rPr>
            </w:pPr>
            <w:r w:rsidRPr="00695ECA">
              <w:rPr>
                <w:color w:val="000000"/>
                <w:sz w:val="20"/>
                <w:szCs w:val="20"/>
                <w:lang w:eastAsia="en-CA"/>
              </w:rPr>
              <w:t>0.00 </w:t>
            </w:r>
          </w:p>
        </w:tc>
        <w:tc>
          <w:tcPr>
            <w:tcW w:w="944" w:type="dxa"/>
            <w:noWrap/>
            <w:hideMark/>
          </w:tcPr>
          <w:p w14:paraId="790C1E8B" w14:textId="77777777" w:rsidR="00B24B9E" w:rsidRPr="00695ECA" w:rsidRDefault="00B24B9E" w:rsidP="005612D3">
            <w:pPr>
              <w:jc w:val="right"/>
              <w:rPr>
                <w:color w:val="000000"/>
                <w:sz w:val="20"/>
                <w:szCs w:val="20"/>
                <w:lang w:eastAsia="en-CA"/>
              </w:rPr>
            </w:pPr>
            <w:r w:rsidRPr="00695ECA">
              <w:rPr>
                <w:color w:val="000000"/>
                <w:sz w:val="20"/>
                <w:szCs w:val="20"/>
                <w:lang w:eastAsia="en-CA"/>
              </w:rPr>
              <w:t>0.08</w:t>
            </w:r>
          </w:p>
        </w:tc>
        <w:tc>
          <w:tcPr>
            <w:tcW w:w="944" w:type="dxa"/>
            <w:noWrap/>
            <w:hideMark/>
          </w:tcPr>
          <w:p w14:paraId="60FCB873" w14:textId="77777777" w:rsidR="00B24B9E" w:rsidRPr="00695ECA" w:rsidRDefault="00B24B9E" w:rsidP="005612D3">
            <w:pPr>
              <w:jc w:val="right"/>
              <w:rPr>
                <w:color w:val="000000"/>
                <w:sz w:val="20"/>
                <w:szCs w:val="20"/>
                <w:lang w:eastAsia="en-CA"/>
              </w:rPr>
            </w:pPr>
            <w:r w:rsidRPr="00695ECA">
              <w:rPr>
                <w:color w:val="000000"/>
                <w:sz w:val="20"/>
                <w:szCs w:val="20"/>
                <w:lang w:eastAsia="en-CA"/>
              </w:rPr>
              <w:t>0.24</w:t>
            </w:r>
          </w:p>
        </w:tc>
        <w:tc>
          <w:tcPr>
            <w:tcW w:w="944" w:type="dxa"/>
            <w:noWrap/>
            <w:hideMark/>
          </w:tcPr>
          <w:p w14:paraId="5A3CFAA7" w14:textId="77777777" w:rsidR="00B24B9E" w:rsidRPr="00695ECA" w:rsidRDefault="00B24B9E" w:rsidP="005612D3">
            <w:pPr>
              <w:jc w:val="right"/>
              <w:rPr>
                <w:color w:val="000000"/>
                <w:sz w:val="20"/>
                <w:szCs w:val="20"/>
                <w:lang w:eastAsia="en-CA"/>
              </w:rPr>
            </w:pPr>
            <w:r w:rsidRPr="00695ECA">
              <w:rPr>
                <w:color w:val="000000"/>
                <w:sz w:val="20"/>
                <w:szCs w:val="20"/>
                <w:lang w:eastAsia="en-CA"/>
              </w:rPr>
              <w:t>0.67</w:t>
            </w:r>
          </w:p>
        </w:tc>
        <w:tc>
          <w:tcPr>
            <w:tcW w:w="945" w:type="dxa"/>
          </w:tcPr>
          <w:p w14:paraId="3ED04694" w14:textId="5A31DB8E" w:rsidR="00B24B9E" w:rsidRPr="00695ECA" w:rsidRDefault="00DA4E6F" w:rsidP="005612D3">
            <w:pPr>
              <w:jc w:val="right"/>
              <w:rPr>
                <w:color w:val="000000"/>
                <w:sz w:val="20"/>
                <w:szCs w:val="20"/>
                <w:lang w:eastAsia="en-CA"/>
              </w:rPr>
            </w:pPr>
            <w:r>
              <w:rPr>
                <w:color w:val="000000"/>
                <w:sz w:val="20"/>
                <w:szCs w:val="20"/>
                <w:lang w:eastAsia="en-CA"/>
              </w:rPr>
              <w:t>10.7</w:t>
            </w:r>
          </w:p>
        </w:tc>
      </w:tr>
      <w:tr w:rsidR="00B24B9E" w:rsidRPr="00695ECA" w14:paraId="281E289C" w14:textId="57308497" w:rsidTr="00DA4E6F">
        <w:trPr>
          <w:trHeight w:val="290"/>
        </w:trPr>
        <w:tc>
          <w:tcPr>
            <w:tcW w:w="2816" w:type="dxa"/>
            <w:hideMark/>
          </w:tcPr>
          <w:p w14:paraId="7DD6BCE7" w14:textId="45B55758" w:rsidR="00B24B9E" w:rsidRPr="00695ECA" w:rsidRDefault="00B24B9E" w:rsidP="00DA4E6F">
            <w:pPr>
              <w:jc w:val="left"/>
              <w:rPr>
                <w:color w:val="000000"/>
                <w:sz w:val="20"/>
                <w:szCs w:val="20"/>
                <w:lang w:eastAsia="en-CA"/>
              </w:rPr>
            </w:pPr>
            <w:r w:rsidRPr="00695ECA">
              <w:rPr>
                <w:color w:val="000000"/>
                <w:sz w:val="20"/>
                <w:szCs w:val="20"/>
                <w:lang w:eastAsia="en-CA"/>
              </w:rPr>
              <w:t>MAC</w:t>
            </w:r>
          </w:p>
        </w:tc>
        <w:tc>
          <w:tcPr>
            <w:tcW w:w="944" w:type="dxa"/>
            <w:hideMark/>
          </w:tcPr>
          <w:p w14:paraId="3219D30B" w14:textId="212338D2" w:rsidR="00B24B9E" w:rsidRPr="00695ECA" w:rsidRDefault="00B24B9E" w:rsidP="005612D3">
            <w:pPr>
              <w:jc w:val="right"/>
              <w:rPr>
                <w:color w:val="000000"/>
                <w:sz w:val="20"/>
                <w:szCs w:val="20"/>
                <w:lang w:eastAsia="en-CA"/>
              </w:rPr>
            </w:pPr>
            <w:r w:rsidRPr="00695ECA">
              <w:rPr>
                <w:color w:val="000000"/>
                <w:sz w:val="20"/>
                <w:szCs w:val="20"/>
                <w:lang w:eastAsia="en-CA"/>
              </w:rPr>
              <w:t>0.00</w:t>
            </w:r>
          </w:p>
        </w:tc>
        <w:tc>
          <w:tcPr>
            <w:tcW w:w="944" w:type="dxa"/>
            <w:hideMark/>
          </w:tcPr>
          <w:p w14:paraId="23C220D8" w14:textId="77777777" w:rsidR="00B24B9E" w:rsidRPr="00695ECA" w:rsidRDefault="00B24B9E" w:rsidP="005612D3">
            <w:pPr>
              <w:jc w:val="right"/>
              <w:rPr>
                <w:color w:val="000000"/>
                <w:sz w:val="20"/>
                <w:szCs w:val="20"/>
                <w:lang w:eastAsia="en-CA"/>
              </w:rPr>
            </w:pPr>
            <w:r w:rsidRPr="00695ECA">
              <w:rPr>
                <w:color w:val="000000"/>
                <w:sz w:val="20"/>
                <w:szCs w:val="20"/>
                <w:lang w:eastAsia="en-CA"/>
              </w:rPr>
              <w:t>0.57</w:t>
            </w:r>
          </w:p>
        </w:tc>
        <w:tc>
          <w:tcPr>
            <w:tcW w:w="944" w:type="dxa"/>
            <w:hideMark/>
          </w:tcPr>
          <w:p w14:paraId="6972BBC2" w14:textId="560E5DD8" w:rsidR="00B24B9E" w:rsidRPr="00695ECA" w:rsidRDefault="00B24B9E" w:rsidP="005612D3">
            <w:pPr>
              <w:jc w:val="right"/>
              <w:rPr>
                <w:color w:val="000000"/>
                <w:sz w:val="20"/>
                <w:szCs w:val="20"/>
                <w:lang w:eastAsia="en-CA"/>
              </w:rPr>
            </w:pPr>
            <w:r w:rsidRPr="00695ECA">
              <w:rPr>
                <w:color w:val="000000"/>
                <w:sz w:val="20"/>
                <w:szCs w:val="20"/>
                <w:lang w:eastAsia="en-CA"/>
              </w:rPr>
              <w:t>0.00 </w:t>
            </w:r>
          </w:p>
        </w:tc>
        <w:tc>
          <w:tcPr>
            <w:tcW w:w="944" w:type="dxa"/>
            <w:hideMark/>
          </w:tcPr>
          <w:p w14:paraId="7199F1A4" w14:textId="1DDEE58F" w:rsidR="00B24B9E" w:rsidRPr="00695ECA" w:rsidRDefault="00B24B9E" w:rsidP="005612D3">
            <w:pPr>
              <w:jc w:val="right"/>
              <w:rPr>
                <w:color w:val="000000"/>
                <w:sz w:val="20"/>
                <w:szCs w:val="20"/>
                <w:lang w:eastAsia="en-CA"/>
              </w:rPr>
            </w:pPr>
            <w:r w:rsidRPr="00695ECA">
              <w:rPr>
                <w:color w:val="000000"/>
                <w:sz w:val="20"/>
                <w:szCs w:val="20"/>
                <w:lang w:eastAsia="en-CA"/>
              </w:rPr>
              <w:t>0.00</w:t>
            </w:r>
          </w:p>
        </w:tc>
        <w:tc>
          <w:tcPr>
            <w:tcW w:w="944" w:type="dxa"/>
            <w:hideMark/>
          </w:tcPr>
          <w:p w14:paraId="39D81D8F" w14:textId="77777777" w:rsidR="00B24B9E" w:rsidRPr="00695ECA" w:rsidRDefault="00B24B9E" w:rsidP="005612D3">
            <w:pPr>
              <w:jc w:val="right"/>
              <w:rPr>
                <w:color w:val="000000"/>
                <w:sz w:val="20"/>
                <w:szCs w:val="20"/>
                <w:lang w:eastAsia="en-CA"/>
              </w:rPr>
            </w:pPr>
            <w:r w:rsidRPr="00695ECA">
              <w:rPr>
                <w:color w:val="000000"/>
                <w:sz w:val="20"/>
                <w:szCs w:val="20"/>
                <w:lang w:eastAsia="en-CA"/>
              </w:rPr>
              <w:t>0.16</w:t>
            </w:r>
          </w:p>
        </w:tc>
        <w:tc>
          <w:tcPr>
            <w:tcW w:w="944" w:type="dxa"/>
            <w:hideMark/>
          </w:tcPr>
          <w:p w14:paraId="32F2CFE4" w14:textId="77777777" w:rsidR="00B24B9E" w:rsidRPr="00695ECA" w:rsidRDefault="00B24B9E" w:rsidP="005612D3">
            <w:pPr>
              <w:jc w:val="right"/>
              <w:rPr>
                <w:color w:val="000000"/>
                <w:sz w:val="20"/>
                <w:szCs w:val="20"/>
                <w:lang w:eastAsia="en-CA"/>
              </w:rPr>
            </w:pPr>
            <w:r w:rsidRPr="00695ECA">
              <w:rPr>
                <w:color w:val="000000"/>
                <w:sz w:val="20"/>
                <w:szCs w:val="20"/>
                <w:lang w:eastAsia="en-CA"/>
              </w:rPr>
              <w:t>0.73</w:t>
            </w:r>
          </w:p>
        </w:tc>
        <w:tc>
          <w:tcPr>
            <w:tcW w:w="945" w:type="dxa"/>
          </w:tcPr>
          <w:p w14:paraId="7B5B731D" w14:textId="1585AA0C" w:rsidR="00B24B9E" w:rsidRPr="00695ECA" w:rsidRDefault="00DA4E6F" w:rsidP="005612D3">
            <w:pPr>
              <w:jc w:val="right"/>
              <w:rPr>
                <w:color w:val="000000"/>
                <w:sz w:val="20"/>
                <w:szCs w:val="20"/>
                <w:lang w:eastAsia="en-CA"/>
              </w:rPr>
            </w:pPr>
            <w:r>
              <w:rPr>
                <w:color w:val="000000"/>
                <w:sz w:val="20"/>
                <w:szCs w:val="20"/>
                <w:lang w:eastAsia="en-CA"/>
              </w:rPr>
              <w:t>11.7</w:t>
            </w:r>
          </w:p>
        </w:tc>
      </w:tr>
      <w:tr w:rsidR="00B24B9E" w:rsidRPr="00695ECA" w14:paraId="1D2778FA" w14:textId="7E5C0CB4" w:rsidTr="00DA4E6F">
        <w:trPr>
          <w:trHeight w:val="290"/>
        </w:trPr>
        <w:tc>
          <w:tcPr>
            <w:tcW w:w="2816" w:type="dxa"/>
            <w:hideMark/>
          </w:tcPr>
          <w:p w14:paraId="2808A6CA" w14:textId="77777777" w:rsidR="00B24B9E" w:rsidRPr="00695ECA" w:rsidRDefault="00B24B9E" w:rsidP="00DA4E6F">
            <w:pPr>
              <w:jc w:val="left"/>
              <w:rPr>
                <w:b/>
                <w:bCs/>
                <w:color w:val="0D0D0D"/>
                <w:sz w:val="20"/>
                <w:szCs w:val="20"/>
                <w:lang w:eastAsia="en-CA"/>
              </w:rPr>
            </w:pPr>
            <w:r w:rsidRPr="00695ECA">
              <w:rPr>
                <w:b/>
                <w:bCs/>
                <w:color w:val="0D0D0D"/>
                <w:sz w:val="20"/>
                <w:szCs w:val="20"/>
                <w:lang w:eastAsia="en-CA"/>
              </w:rPr>
              <w:t>Total (mt)</w:t>
            </w:r>
          </w:p>
        </w:tc>
        <w:tc>
          <w:tcPr>
            <w:tcW w:w="944" w:type="dxa"/>
            <w:hideMark/>
          </w:tcPr>
          <w:p w14:paraId="6EF35D1C" w14:textId="77777777" w:rsidR="00B24B9E" w:rsidRPr="00695ECA" w:rsidRDefault="00B24B9E" w:rsidP="005612D3">
            <w:pPr>
              <w:jc w:val="right"/>
              <w:rPr>
                <w:b/>
                <w:bCs/>
                <w:color w:val="0D0D0D"/>
                <w:sz w:val="20"/>
                <w:szCs w:val="20"/>
                <w:lang w:eastAsia="en-CA"/>
              </w:rPr>
            </w:pPr>
            <w:r w:rsidRPr="00695ECA">
              <w:rPr>
                <w:b/>
                <w:bCs/>
                <w:color w:val="0D0D0D"/>
                <w:sz w:val="20"/>
                <w:szCs w:val="20"/>
                <w:lang w:eastAsia="en-CA"/>
              </w:rPr>
              <w:t>2.29</w:t>
            </w:r>
          </w:p>
        </w:tc>
        <w:tc>
          <w:tcPr>
            <w:tcW w:w="944" w:type="dxa"/>
            <w:hideMark/>
          </w:tcPr>
          <w:p w14:paraId="0947F130" w14:textId="77777777" w:rsidR="00B24B9E" w:rsidRPr="00695ECA" w:rsidRDefault="00B24B9E" w:rsidP="005612D3">
            <w:pPr>
              <w:jc w:val="right"/>
              <w:rPr>
                <w:b/>
                <w:bCs/>
                <w:color w:val="0D0D0D"/>
                <w:sz w:val="20"/>
                <w:szCs w:val="20"/>
                <w:lang w:eastAsia="en-CA"/>
              </w:rPr>
            </w:pPr>
            <w:r w:rsidRPr="00695ECA">
              <w:rPr>
                <w:b/>
                <w:bCs/>
                <w:color w:val="0D0D0D"/>
                <w:sz w:val="20"/>
                <w:szCs w:val="20"/>
                <w:lang w:eastAsia="en-CA"/>
              </w:rPr>
              <w:t>0.97</w:t>
            </w:r>
          </w:p>
        </w:tc>
        <w:tc>
          <w:tcPr>
            <w:tcW w:w="944" w:type="dxa"/>
            <w:hideMark/>
          </w:tcPr>
          <w:p w14:paraId="27FC7536" w14:textId="77777777" w:rsidR="00B24B9E" w:rsidRPr="00695ECA" w:rsidRDefault="00B24B9E" w:rsidP="005612D3">
            <w:pPr>
              <w:jc w:val="right"/>
              <w:rPr>
                <w:b/>
                <w:bCs/>
                <w:color w:val="0D0D0D"/>
                <w:sz w:val="20"/>
                <w:szCs w:val="20"/>
                <w:lang w:eastAsia="en-CA"/>
              </w:rPr>
            </w:pPr>
            <w:r w:rsidRPr="00695ECA">
              <w:rPr>
                <w:b/>
                <w:bCs/>
                <w:color w:val="0D0D0D"/>
                <w:sz w:val="20"/>
                <w:szCs w:val="20"/>
                <w:lang w:eastAsia="en-CA"/>
              </w:rPr>
              <w:t>0.51</w:t>
            </w:r>
          </w:p>
        </w:tc>
        <w:tc>
          <w:tcPr>
            <w:tcW w:w="944" w:type="dxa"/>
            <w:hideMark/>
          </w:tcPr>
          <w:p w14:paraId="1B2969FE" w14:textId="66939C82" w:rsidR="00B24B9E" w:rsidRPr="00695ECA" w:rsidRDefault="00B24B9E" w:rsidP="005612D3">
            <w:pPr>
              <w:jc w:val="right"/>
              <w:rPr>
                <w:b/>
                <w:bCs/>
                <w:color w:val="0D0D0D"/>
                <w:sz w:val="20"/>
                <w:szCs w:val="20"/>
                <w:lang w:eastAsia="en-CA"/>
              </w:rPr>
            </w:pPr>
            <w:r w:rsidRPr="00695ECA">
              <w:rPr>
                <w:b/>
                <w:bCs/>
                <w:color w:val="0D0D0D"/>
                <w:sz w:val="20"/>
                <w:szCs w:val="20"/>
                <w:lang w:eastAsia="en-CA"/>
              </w:rPr>
              <w:t>0.13</w:t>
            </w:r>
          </w:p>
        </w:tc>
        <w:tc>
          <w:tcPr>
            <w:tcW w:w="944" w:type="dxa"/>
            <w:hideMark/>
          </w:tcPr>
          <w:p w14:paraId="1ED3F2CB" w14:textId="71B5CD58" w:rsidR="00B24B9E" w:rsidRPr="00695ECA" w:rsidRDefault="00B24B9E" w:rsidP="005612D3">
            <w:pPr>
              <w:jc w:val="right"/>
              <w:rPr>
                <w:b/>
                <w:bCs/>
                <w:color w:val="0D0D0D"/>
                <w:sz w:val="20"/>
                <w:szCs w:val="20"/>
                <w:lang w:eastAsia="en-CA"/>
              </w:rPr>
            </w:pPr>
            <w:r w:rsidRPr="00695ECA">
              <w:rPr>
                <w:b/>
                <w:bCs/>
                <w:color w:val="0D0D0D"/>
                <w:sz w:val="20"/>
                <w:szCs w:val="20"/>
                <w:lang w:eastAsia="en-CA"/>
              </w:rPr>
              <w:t>2.30</w:t>
            </w:r>
          </w:p>
        </w:tc>
        <w:tc>
          <w:tcPr>
            <w:tcW w:w="944" w:type="dxa"/>
            <w:hideMark/>
          </w:tcPr>
          <w:p w14:paraId="44160E18" w14:textId="77777777" w:rsidR="00B24B9E" w:rsidRPr="00695ECA" w:rsidRDefault="00B24B9E" w:rsidP="005612D3">
            <w:pPr>
              <w:jc w:val="right"/>
              <w:rPr>
                <w:b/>
                <w:bCs/>
                <w:color w:val="0D0D0D"/>
                <w:sz w:val="20"/>
                <w:szCs w:val="20"/>
                <w:lang w:eastAsia="en-CA"/>
              </w:rPr>
            </w:pPr>
            <w:r w:rsidRPr="00695ECA">
              <w:rPr>
                <w:b/>
                <w:bCs/>
                <w:color w:val="0D0D0D"/>
                <w:sz w:val="20"/>
                <w:szCs w:val="20"/>
                <w:lang w:eastAsia="en-CA"/>
              </w:rPr>
              <w:t>6.21</w:t>
            </w:r>
          </w:p>
        </w:tc>
        <w:tc>
          <w:tcPr>
            <w:tcW w:w="945" w:type="dxa"/>
          </w:tcPr>
          <w:p w14:paraId="2C604842" w14:textId="1A877ABE" w:rsidR="00B24B9E" w:rsidRPr="00695ECA" w:rsidRDefault="00DA4E6F" w:rsidP="005612D3">
            <w:pPr>
              <w:jc w:val="right"/>
              <w:rPr>
                <w:b/>
                <w:bCs/>
                <w:color w:val="0D0D0D"/>
                <w:sz w:val="20"/>
                <w:szCs w:val="20"/>
                <w:lang w:eastAsia="en-CA"/>
              </w:rPr>
            </w:pPr>
            <w:r>
              <w:rPr>
                <w:b/>
                <w:bCs/>
                <w:color w:val="0D0D0D"/>
                <w:sz w:val="20"/>
                <w:szCs w:val="20"/>
                <w:lang w:eastAsia="en-CA"/>
              </w:rPr>
              <w:t>100</w:t>
            </w:r>
          </w:p>
        </w:tc>
      </w:tr>
    </w:tbl>
    <w:p w14:paraId="2F3C3D11" w14:textId="346EBDB7" w:rsidR="00CB0432" w:rsidRDefault="00CB0432" w:rsidP="00CB0432">
      <w:pPr>
        <w:pStyle w:val="Heading1"/>
        <w:keepNext/>
        <w:numPr>
          <w:ilvl w:val="0"/>
          <w:numId w:val="0"/>
        </w:numPr>
        <w:spacing w:before="240" w:after="0"/>
        <w:rPr>
          <w:b/>
          <w:bCs/>
        </w:rPr>
      </w:pPr>
      <w:r w:rsidRPr="000A4838">
        <w:rPr>
          <w:b/>
          <w:bCs/>
        </w:rPr>
        <w:t>Table </w:t>
      </w:r>
      <w:r>
        <w:rPr>
          <w:b/>
          <w:bCs/>
        </w:rPr>
        <w:t>5</w:t>
      </w:r>
      <w:r w:rsidRPr="0098065A">
        <w:rPr>
          <w:b/>
          <w:bCs/>
        </w:rPr>
        <w:t xml:space="preserve">. </w:t>
      </w:r>
      <w:r w:rsidR="0038499F">
        <w:rPr>
          <w:b/>
          <w:bCs/>
        </w:rPr>
        <w:t xml:space="preserve">Estimated </w:t>
      </w:r>
      <w:r w:rsidRPr="0098065A">
        <w:rPr>
          <w:b/>
          <w:bCs/>
        </w:rPr>
        <w:t>2025</w:t>
      </w:r>
      <w:r>
        <w:rPr>
          <w:b/>
          <w:bCs/>
        </w:rPr>
        <w:t xml:space="preserve"> </w:t>
      </w:r>
      <w:r w:rsidRPr="000A4838">
        <w:rPr>
          <w:b/>
          <w:bCs/>
        </w:rPr>
        <w:t xml:space="preserve">HFC </w:t>
      </w:r>
      <w:r w:rsidR="0038499F">
        <w:rPr>
          <w:b/>
          <w:bCs/>
        </w:rPr>
        <w:t>use</w:t>
      </w:r>
      <w:r w:rsidRPr="000A4838">
        <w:rPr>
          <w:b/>
          <w:bCs/>
        </w:rPr>
        <w:t xml:space="preserve"> </w:t>
      </w:r>
      <w:r>
        <w:rPr>
          <w:b/>
          <w:bCs/>
        </w:rPr>
        <w:t xml:space="preserve">in </w:t>
      </w:r>
      <w:r w:rsidR="00770DB7" w:rsidRPr="00770DB7">
        <w:rPr>
          <w:b/>
          <w:bCs/>
        </w:rPr>
        <w:t>Bhutan</w:t>
      </w:r>
      <w:r>
        <w:rPr>
          <w:b/>
          <w:bCs/>
        </w:rPr>
        <w:t xml:space="preserve"> in</w:t>
      </w:r>
      <w:r w:rsidRPr="000A4838">
        <w:rPr>
          <w:b/>
          <w:bCs/>
        </w:rPr>
        <w:t xml:space="preserve"> </w:t>
      </w:r>
      <w:r>
        <w:rPr>
          <w:b/>
          <w:bCs/>
        </w:rPr>
        <w:t xml:space="preserve">the </w:t>
      </w:r>
      <w:r w:rsidRPr="000A4838">
        <w:rPr>
          <w:b/>
          <w:bCs/>
        </w:rPr>
        <w:t xml:space="preserve">servicing </w:t>
      </w:r>
      <w:r>
        <w:rPr>
          <w:b/>
          <w:bCs/>
        </w:rPr>
        <w:t>sub</w:t>
      </w:r>
      <w:r w:rsidRPr="000A4838">
        <w:rPr>
          <w:b/>
          <w:bCs/>
        </w:rPr>
        <w:t xml:space="preserve">sectors </w:t>
      </w:r>
      <w:r>
        <w:rPr>
          <w:b/>
          <w:bCs/>
        </w:rPr>
        <w:t>(CO</w:t>
      </w:r>
      <w:r w:rsidRPr="00184945">
        <w:rPr>
          <w:b/>
          <w:bCs/>
          <w:vertAlign w:val="subscript"/>
        </w:rPr>
        <w:t>2</w:t>
      </w:r>
      <w:r>
        <w:rPr>
          <w:b/>
          <w:bCs/>
        </w:rPr>
        <w:noBreakHyphen/>
        <w:t>eq tonnes)</w:t>
      </w:r>
    </w:p>
    <w:tbl>
      <w:tblPr>
        <w:tblW w:w="9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812"/>
        <w:gridCol w:w="942"/>
        <w:gridCol w:w="942"/>
        <w:gridCol w:w="943"/>
        <w:gridCol w:w="942"/>
        <w:gridCol w:w="943"/>
        <w:gridCol w:w="917"/>
        <w:gridCol w:w="969"/>
        <w:gridCol w:w="6"/>
      </w:tblGrid>
      <w:tr w:rsidR="00B24B9E" w:rsidRPr="00695ECA" w14:paraId="2CB073D2" w14:textId="5A9B93DD" w:rsidTr="00DA4E6F">
        <w:trPr>
          <w:gridAfter w:val="1"/>
          <w:wAfter w:w="6" w:type="dxa"/>
          <w:trHeight w:val="570"/>
        </w:trPr>
        <w:tc>
          <w:tcPr>
            <w:tcW w:w="2812" w:type="dxa"/>
            <w:vAlign w:val="center"/>
            <w:hideMark/>
          </w:tcPr>
          <w:p w14:paraId="255A2D81" w14:textId="77777777" w:rsidR="00B24B9E" w:rsidRPr="00695ECA" w:rsidRDefault="00B24B9E" w:rsidP="00C65BF1">
            <w:pPr>
              <w:jc w:val="center"/>
              <w:rPr>
                <w:b/>
                <w:bCs/>
                <w:sz w:val="20"/>
                <w:szCs w:val="20"/>
                <w:lang w:eastAsia="en-CA"/>
              </w:rPr>
            </w:pPr>
            <w:r w:rsidRPr="00695ECA">
              <w:rPr>
                <w:b/>
                <w:bCs/>
                <w:sz w:val="20"/>
                <w:szCs w:val="20"/>
                <w:lang w:eastAsia="en-CA"/>
              </w:rPr>
              <w:t>Sector</w:t>
            </w:r>
          </w:p>
        </w:tc>
        <w:tc>
          <w:tcPr>
            <w:tcW w:w="942" w:type="dxa"/>
            <w:vAlign w:val="center"/>
            <w:hideMark/>
          </w:tcPr>
          <w:p w14:paraId="0F907D84" w14:textId="77777777" w:rsidR="00B24B9E" w:rsidRPr="00695ECA" w:rsidRDefault="00B24B9E" w:rsidP="00C65BF1">
            <w:pPr>
              <w:jc w:val="center"/>
              <w:rPr>
                <w:b/>
                <w:bCs/>
                <w:sz w:val="20"/>
                <w:szCs w:val="20"/>
                <w:lang w:eastAsia="en-CA"/>
              </w:rPr>
            </w:pPr>
            <w:r w:rsidRPr="00695ECA">
              <w:rPr>
                <w:b/>
                <w:bCs/>
                <w:sz w:val="20"/>
                <w:szCs w:val="20"/>
                <w:lang w:eastAsia="en-CA"/>
              </w:rPr>
              <w:t>HFC-32</w:t>
            </w:r>
          </w:p>
        </w:tc>
        <w:tc>
          <w:tcPr>
            <w:tcW w:w="942" w:type="dxa"/>
            <w:vAlign w:val="center"/>
            <w:hideMark/>
          </w:tcPr>
          <w:p w14:paraId="352BE7A7" w14:textId="77777777" w:rsidR="00B24B9E" w:rsidRPr="00695ECA" w:rsidRDefault="00B24B9E" w:rsidP="00C65BF1">
            <w:pPr>
              <w:jc w:val="center"/>
              <w:rPr>
                <w:b/>
                <w:bCs/>
                <w:sz w:val="20"/>
                <w:szCs w:val="20"/>
                <w:lang w:eastAsia="en-CA"/>
              </w:rPr>
            </w:pPr>
            <w:r w:rsidRPr="00695ECA">
              <w:rPr>
                <w:b/>
                <w:bCs/>
                <w:sz w:val="20"/>
                <w:szCs w:val="20"/>
                <w:lang w:eastAsia="en-CA"/>
              </w:rPr>
              <w:t>HFC-134a</w:t>
            </w:r>
          </w:p>
        </w:tc>
        <w:tc>
          <w:tcPr>
            <w:tcW w:w="943" w:type="dxa"/>
            <w:vAlign w:val="center"/>
            <w:hideMark/>
          </w:tcPr>
          <w:p w14:paraId="7062BC12" w14:textId="77777777" w:rsidR="00B24B9E" w:rsidRPr="00695ECA" w:rsidRDefault="00B24B9E" w:rsidP="00C65BF1">
            <w:pPr>
              <w:jc w:val="center"/>
              <w:rPr>
                <w:b/>
                <w:bCs/>
                <w:sz w:val="20"/>
                <w:szCs w:val="20"/>
                <w:lang w:eastAsia="en-CA"/>
              </w:rPr>
            </w:pPr>
            <w:r w:rsidRPr="00695ECA">
              <w:rPr>
                <w:b/>
                <w:bCs/>
                <w:sz w:val="20"/>
                <w:szCs w:val="20"/>
                <w:lang w:eastAsia="en-CA"/>
              </w:rPr>
              <w:t>R-404A</w:t>
            </w:r>
          </w:p>
        </w:tc>
        <w:tc>
          <w:tcPr>
            <w:tcW w:w="942" w:type="dxa"/>
            <w:vAlign w:val="center"/>
            <w:hideMark/>
          </w:tcPr>
          <w:p w14:paraId="16D5E68B" w14:textId="77777777" w:rsidR="00B24B9E" w:rsidRPr="00695ECA" w:rsidRDefault="00B24B9E" w:rsidP="00C65BF1">
            <w:pPr>
              <w:jc w:val="center"/>
              <w:rPr>
                <w:b/>
                <w:bCs/>
                <w:sz w:val="20"/>
                <w:szCs w:val="20"/>
                <w:lang w:eastAsia="en-CA"/>
              </w:rPr>
            </w:pPr>
            <w:r w:rsidRPr="00695ECA">
              <w:rPr>
                <w:b/>
                <w:bCs/>
                <w:sz w:val="20"/>
                <w:szCs w:val="20"/>
                <w:lang w:eastAsia="en-CA"/>
              </w:rPr>
              <w:t>R-407C</w:t>
            </w:r>
          </w:p>
        </w:tc>
        <w:tc>
          <w:tcPr>
            <w:tcW w:w="943" w:type="dxa"/>
            <w:vAlign w:val="center"/>
            <w:hideMark/>
          </w:tcPr>
          <w:p w14:paraId="26FA1A78" w14:textId="77777777" w:rsidR="00B24B9E" w:rsidRPr="00695ECA" w:rsidRDefault="00B24B9E" w:rsidP="00C65BF1">
            <w:pPr>
              <w:jc w:val="center"/>
              <w:rPr>
                <w:b/>
                <w:bCs/>
                <w:sz w:val="20"/>
                <w:szCs w:val="20"/>
                <w:lang w:eastAsia="en-CA"/>
              </w:rPr>
            </w:pPr>
            <w:r w:rsidRPr="00695ECA">
              <w:rPr>
                <w:b/>
                <w:bCs/>
                <w:sz w:val="20"/>
                <w:szCs w:val="20"/>
                <w:lang w:eastAsia="en-CA"/>
              </w:rPr>
              <w:t>R-410A</w:t>
            </w:r>
          </w:p>
        </w:tc>
        <w:tc>
          <w:tcPr>
            <w:tcW w:w="917" w:type="dxa"/>
            <w:vAlign w:val="center"/>
            <w:hideMark/>
          </w:tcPr>
          <w:p w14:paraId="63D63B5E" w14:textId="77777777" w:rsidR="00B24B9E" w:rsidRPr="00695ECA" w:rsidRDefault="00B24B9E" w:rsidP="00C65BF1">
            <w:pPr>
              <w:jc w:val="center"/>
              <w:rPr>
                <w:b/>
                <w:bCs/>
                <w:sz w:val="20"/>
                <w:szCs w:val="20"/>
                <w:lang w:eastAsia="en-CA"/>
              </w:rPr>
            </w:pPr>
            <w:r w:rsidRPr="00695ECA">
              <w:rPr>
                <w:b/>
                <w:bCs/>
                <w:sz w:val="20"/>
                <w:szCs w:val="20"/>
                <w:lang w:eastAsia="en-CA"/>
              </w:rPr>
              <w:t>Total</w:t>
            </w:r>
          </w:p>
        </w:tc>
        <w:tc>
          <w:tcPr>
            <w:tcW w:w="969" w:type="dxa"/>
          </w:tcPr>
          <w:p w14:paraId="1D847408" w14:textId="4FEFF60A" w:rsidR="00B24B9E" w:rsidRPr="00695ECA" w:rsidRDefault="00B24B9E" w:rsidP="00C65BF1">
            <w:pPr>
              <w:jc w:val="center"/>
              <w:rPr>
                <w:b/>
                <w:bCs/>
                <w:sz w:val="20"/>
                <w:szCs w:val="20"/>
                <w:lang w:eastAsia="en-CA"/>
              </w:rPr>
            </w:pPr>
            <w:r w:rsidRPr="006C150B">
              <w:rPr>
                <w:b/>
                <w:bCs/>
                <w:sz w:val="20"/>
                <w:szCs w:val="20"/>
                <w:lang w:eastAsia="en-CA"/>
              </w:rPr>
              <w:t>Share</w:t>
            </w:r>
            <w:r w:rsidRPr="006C150B">
              <w:rPr>
                <w:b/>
                <w:bCs/>
                <w:sz w:val="20"/>
                <w:szCs w:val="20"/>
                <w:lang w:eastAsia="en-CA"/>
              </w:rPr>
              <w:br/>
              <w:t>of total</w:t>
            </w:r>
            <w:r w:rsidRPr="006C150B">
              <w:rPr>
                <w:b/>
                <w:bCs/>
                <w:sz w:val="20"/>
                <w:szCs w:val="20"/>
                <w:lang w:eastAsia="en-CA"/>
              </w:rPr>
              <w:br/>
              <w:t>(%)</w:t>
            </w:r>
          </w:p>
        </w:tc>
      </w:tr>
      <w:tr w:rsidR="00DA4E6F" w:rsidRPr="00695ECA" w14:paraId="32A9E820" w14:textId="7D641C36" w:rsidTr="00DA4E6F">
        <w:trPr>
          <w:trHeight w:val="284"/>
        </w:trPr>
        <w:tc>
          <w:tcPr>
            <w:tcW w:w="9416" w:type="dxa"/>
            <w:gridSpan w:val="9"/>
          </w:tcPr>
          <w:p w14:paraId="049B447F" w14:textId="27DBD18F" w:rsidR="00DA4E6F" w:rsidRPr="00695ECA" w:rsidRDefault="00DA4E6F" w:rsidP="00C65BF1">
            <w:pPr>
              <w:jc w:val="left"/>
              <w:rPr>
                <w:b/>
                <w:bCs/>
                <w:sz w:val="20"/>
                <w:szCs w:val="20"/>
                <w:lang w:eastAsia="en-CA"/>
              </w:rPr>
            </w:pPr>
            <w:r w:rsidRPr="00695ECA">
              <w:rPr>
                <w:b/>
                <w:bCs/>
                <w:sz w:val="20"/>
                <w:szCs w:val="20"/>
                <w:lang w:eastAsia="en-CA"/>
              </w:rPr>
              <w:t>Refrigeration subsectors</w:t>
            </w:r>
          </w:p>
        </w:tc>
      </w:tr>
      <w:tr w:rsidR="00B24B9E" w:rsidRPr="00695ECA" w14:paraId="4AAEC30A" w14:textId="539F7FCC" w:rsidTr="00DA4E6F">
        <w:trPr>
          <w:gridAfter w:val="1"/>
          <w:wAfter w:w="6" w:type="dxa"/>
          <w:trHeight w:val="284"/>
        </w:trPr>
        <w:tc>
          <w:tcPr>
            <w:tcW w:w="2812" w:type="dxa"/>
            <w:hideMark/>
          </w:tcPr>
          <w:p w14:paraId="3B3AD6E9" w14:textId="77777777" w:rsidR="00B24B9E" w:rsidRPr="00695ECA" w:rsidRDefault="00B24B9E" w:rsidP="00DA4E6F">
            <w:pPr>
              <w:jc w:val="left"/>
              <w:rPr>
                <w:sz w:val="20"/>
                <w:szCs w:val="20"/>
                <w:lang w:eastAsia="en-CA"/>
              </w:rPr>
            </w:pPr>
            <w:r w:rsidRPr="00695ECA">
              <w:rPr>
                <w:sz w:val="20"/>
                <w:szCs w:val="20"/>
                <w:lang w:eastAsia="en-CA"/>
              </w:rPr>
              <w:t xml:space="preserve">Domestic refrigeration </w:t>
            </w:r>
          </w:p>
        </w:tc>
        <w:tc>
          <w:tcPr>
            <w:tcW w:w="942" w:type="dxa"/>
            <w:noWrap/>
          </w:tcPr>
          <w:p w14:paraId="5B5386D4" w14:textId="04D6E289" w:rsidR="00B24B9E" w:rsidRPr="00695ECA" w:rsidRDefault="00B24B9E" w:rsidP="00DA4E6F">
            <w:pPr>
              <w:jc w:val="right"/>
              <w:rPr>
                <w:sz w:val="20"/>
                <w:szCs w:val="20"/>
                <w:lang w:eastAsia="en-CA"/>
              </w:rPr>
            </w:pPr>
            <w:r w:rsidRPr="00695ECA">
              <w:rPr>
                <w:sz w:val="20"/>
                <w:szCs w:val="20"/>
              </w:rPr>
              <w:t>0</w:t>
            </w:r>
          </w:p>
        </w:tc>
        <w:tc>
          <w:tcPr>
            <w:tcW w:w="942" w:type="dxa"/>
            <w:noWrap/>
          </w:tcPr>
          <w:p w14:paraId="2E685938" w14:textId="42BD4CDA" w:rsidR="00B24B9E" w:rsidRPr="00695ECA" w:rsidRDefault="00B24B9E" w:rsidP="00DA4E6F">
            <w:pPr>
              <w:jc w:val="right"/>
              <w:rPr>
                <w:sz w:val="20"/>
                <w:szCs w:val="20"/>
                <w:lang w:eastAsia="en-CA"/>
              </w:rPr>
            </w:pPr>
            <w:r w:rsidRPr="00695ECA">
              <w:rPr>
                <w:sz w:val="20"/>
                <w:szCs w:val="20"/>
              </w:rPr>
              <w:t>4</w:t>
            </w:r>
          </w:p>
        </w:tc>
        <w:tc>
          <w:tcPr>
            <w:tcW w:w="943" w:type="dxa"/>
          </w:tcPr>
          <w:p w14:paraId="743389E4" w14:textId="733A320A" w:rsidR="00B24B9E" w:rsidRPr="00695ECA" w:rsidRDefault="00B24B9E" w:rsidP="00DA4E6F">
            <w:pPr>
              <w:jc w:val="right"/>
              <w:rPr>
                <w:sz w:val="20"/>
                <w:szCs w:val="20"/>
                <w:lang w:eastAsia="en-CA"/>
              </w:rPr>
            </w:pPr>
            <w:r w:rsidRPr="00695ECA">
              <w:rPr>
                <w:sz w:val="20"/>
                <w:szCs w:val="20"/>
              </w:rPr>
              <w:t>0</w:t>
            </w:r>
          </w:p>
        </w:tc>
        <w:tc>
          <w:tcPr>
            <w:tcW w:w="942" w:type="dxa"/>
          </w:tcPr>
          <w:p w14:paraId="783DD3C8" w14:textId="1A9EAA96" w:rsidR="00B24B9E" w:rsidRPr="00695ECA" w:rsidRDefault="00B24B9E" w:rsidP="00DA4E6F">
            <w:pPr>
              <w:jc w:val="right"/>
              <w:rPr>
                <w:sz w:val="20"/>
                <w:szCs w:val="20"/>
                <w:lang w:eastAsia="en-CA"/>
              </w:rPr>
            </w:pPr>
            <w:r w:rsidRPr="00695ECA">
              <w:rPr>
                <w:sz w:val="20"/>
                <w:szCs w:val="20"/>
              </w:rPr>
              <w:t>0</w:t>
            </w:r>
          </w:p>
        </w:tc>
        <w:tc>
          <w:tcPr>
            <w:tcW w:w="943" w:type="dxa"/>
          </w:tcPr>
          <w:p w14:paraId="76F2857B" w14:textId="54030732" w:rsidR="00B24B9E" w:rsidRPr="00695ECA" w:rsidRDefault="00B24B9E" w:rsidP="00DA4E6F">
            <w:pPr>
              <w:jc w:val="right"/>
              <w:rPr>
                <w:sz w:val="20"/>
                <w:szCs w:val="20"/>
                <w:lang w:eastAsia="en-CA"/>
              </w:rPr>
            </w:pPr>
            <w:r w:rsidRPr="00695ECA">
              <w:rPr>
                <w:sz w:val="20"/>
                <w:szCs w:val="20"/>
              </w:rPr>
              <w:t>0</w:t>
            </w:r>
          </w:p>
        </w:tc>
        <w:tc>
          <w:tcPr>
            <w:tcW w:w="917" w:type="dxa"/>
          </w:tcPr>
          <w:p w14:paraId="50F7BA31" w14:textId="1337E6AD" w:rsidR="00B24B9E" w:rsidRPr="00695ECA" w:rsidRDefault="00B24B9E" w:rsidP="00DA4E6F">
            <w:pPr>
              <w:jc w:val="right"/>
              <w:rPr>
                <w:sz w:val="20"/>
                <w:szCs w:val="20"/>
                <w:lang w:eastAsia="en-CA"/>
              </w:rPr>
            </w:pPr>
            <w:r w:rsidRPr="00695ECA">
              <w:rPr>
                <w:sz w:val="20"/>
                <w:szCs w:val="20"/>
              </w:rPr>
              <w:t>4</w:t>
            </w:r>
          </w:p>
        </w:tc>
        <w:tc>
          <w:tcPr>
            <w:tcW w:w="969" w:type="dxa"/>
          </w:tcPr>
          <w:p w14:paraId="28F68FC6" w14:textId="722D7B5A" w:rsidR="00B24B9E" w:rsidRPr="00695ECA" w:rsidRDefault="00DA4E6F" w:rsidP="00DA4E6F">
            <w:pPr>
              <w:jc w:val="right"/>
              <w:rPr>
                <w:sz w:val="20"/>
                <w:szCs w:val="20"/>
              </w:rPr>
            </w:pPr>
            <w:r>
              <w:rPr>
                <w:sz w:val="20"/>
                <w:szCs w:val="20"/>
              </w:rPr>
              <w:t>0.0</w:t>
            </w:r>
          </w:p>
        </w:tc>
      </w:tr>
      <w:tr w:rsidR="00B24B9E" w:rsidRPr="00695ECA" w14:paraId="0011D6D9" w14:textId="15F67088" w:rsidTr="00DA4E6F">
        <w:trPr>
          <w:gridAfter w:val="1"/>
          <w:wAfter w:w="6" w:type="dxa"/>
          <w:trHeight w:val="436"/>
        </w:trPr>
        <w:tc>
          <w:tcPr>
            <w:tcW w:w="2812" w:type="dxa"/>
          </w:tcPr>
          <w:p w14:paraId="36F3B399" w14:textId="60530BB2" w:rsidR="00B24B9E" w:rsidRPr="00695ECA" w:rsidRDefault="00B24B9E" w:rsidP="00DA4E6F">
            <w:pPr>
              <w:jc w:val="left"/>
              <w:rPr>
                <w:sz w:val="20"/>
                <w:szCs w:val="20"/>
                <w:lang w:eastAsia="en-CA"/>
              </w:rPr>
            </w:pPr>
            <w:r w:rsidRPr="00695ECA">
              <w:rPr>
                <w:color w:val="000000"/>
                <w:sz w:val="20"/>
                <w:szCs w:val="20"/>
                <w:lang w:eastAsia="en-CA"/>
              </w:rPr>
              <w:t>Commercial refrigeration</w:t>
            </w:r>
            <w:r>
              <w:rPr>
                <w:color w:val="000000"/>
                <w:sz w:val="20"/>
                <w:szCs w:val="20"/>
                <w:lang w:eastAsia="en-CA"/>
              </w:rPr>
              <w:t xml:space="preserve"> (stand-alone)</w:t>
            </w:r>
          </w:p>
        </w:tc>
        <w:tc>
          <w:tcPr>
            <w:tcW w:w="942" w:type="dxa"/>
            <w:noWrap/>
          </w:tcPr>
          <w:p w14:paraId="3E3DC1D5" w14:textId="50A3D213" w:rsidR="00B24B9E" w:rsidRPr="00695ECA" w:rsidRDefault="00B24B9E" w:rsidP="00DA4E6F">
            <w:pPr>
              <w:jc w:val="right"/>
              <w:rPr>
                <w:sz w:val="20"/>
                <w:szCs w:val="20"/>
              </w:rPr>
            </w:pPr>
            <w:r w:rsidRPr="00695ECA">
              <w:rPr>
                <w:sz w:val="20"/>
                <w:szCs w:val="20"/>
              </w:rPr>
              <w:t>0</w:t>
            </w:r>
          </w:p>
        </w:tc>
        <w:tc>
          <w:tcPr>
            <w:tcW w:w="942" w:type="dxa"/>
            <w:noWrap/>
          </w:tcPr>
          <w:p w14:paraId="6241ECA2" w14:textId="37BF056F" w:rsidR="00B24B9E" w:rsidRPr="00695ECA" w:rsidRDefault="00B24B9E" w:rsidP="00DA4E6F">
            <w:pPr>
              <w:jc w:val="right"/>
              <w:rPr>
                <w:sz w:val="20"/>
                <w:szCs w:val="20"/>
              </w:rPr>
            </w:pPr>
            <w:r w:rsidRPr="00695ECA">
              <w:rPr>
                <w:sz w:val="20"/>
                <w:szCs w:val="20"/>
              </w:rPr>
              <w:t>150</w:t>
            </w:r>
          </w:p>
        </w:tc>
        <w:tc>
          <w:tcPr>
            <w:tcW w:w="943" w:type="dxa"/>
          </w:tcPr>
          <w:p w14:paraId="161FDE0B" w14:textId="364047B2" w:rsidR="00B24B9E" w:rsidRPr="00695ECA" w:rsidRDefault="00B24B9E" w:rsidP="00DA4E6F">
            <w:pPr>
              <w:jc w:val="right"/>
              <w:rPr>
                <w:sz w:val="20"/>
                <w:szCs w:val="20"/>
              </w:rPr>
            </w:pPr>
            <w:r w:rsidRPr="00695ECA">
              <w:rPr>
                <w:sz w:val="20"/>
                <w:szCs w:val="20"/>
              </w:rPr>
              <w:t>110</w:t>
            </w:r>
          </w:p>
        </w:tc>
        <w:tc>
          <w:tcPr>
            <w:tcW w:w="942" w:type="dxa"/>
          </w:tcPr>
          <w:p w14:paraId="5F9601A5" w14:textId="5B0B3F5E" w:rsidR="00B24B9E" w:rsidRPr="00695ECA" w:rsidRDefault="00B24B9E" w:rsidP="00DA4E6F">
            <w:pPr>
              <w:jc w:val="right"/>
              <w:rPr>
                <w:sz w:val="20"/>
                <w:szCs w:val="20"/>
              </w:rPr>
            </w:pPr>
            <w:r w:rsidRPr="00695ECA">
              <w:rPr>
                <w:sz w:val="20"/>
                <w:szCs w:val="20"/>
              </w:rPr>
              <w:t>0</w:t>
            </w:r>
          </w:p>
        </w:tc>
        <w:tc>
          <w:tcPr>
            <w:tcW w:w="943" w:type="dxa"/>
          </w:tcPr>
          <w:p w14:paraId="18C9F2E2" w14:textId="598AF2D5" w:rsidR="00B24B9E" w:rsidRPr="00695ECA" w:rsidRDefault="00B24B9E" w:rsidP="00DA4E6F">
            <w:pPr>
              <w:jc w:val="right"/>
              <w:rPr>
                <w:sz w:val="20"/>
                <w:szCs w:val="20"/>
              </w:rPr>
            </w:pPr>
            <w:r w:rsidRPr="00695ECA">
              <w:rPr>
                <w:sz w:val="20"/>
                <w:szCs w:val="20"/>
              </w:rPr>
              <w:t>0</w:t>
            </w:r>
          </w:p>
        </w:tc>
        <w:tc>
          <w:tcPr>
            <w:tcW w:w="917" w:type="dxa"/>
          </w:tcPr>
          <w:p w14:paraId="167776B6" w14:textId="4292AE9E" w:rsidR="00B24B9E" w:rsidRPr="00695ECA" w:rsidRDefault="00B24B9E" w:rsidP="00DA4E6F">
            <w:pPr>
              <w:jc w:val="right"/>
              <w:rPr>
                <w:sz w:val="20"/>
                <w:szCs w:val="20"/>
              </w:rPr>
            </w:pPr>
            <w:r w:rsidRPr="00695ECA">
              <w:rPr>
                <w:sz w:val="20"/>
                <w:szCs w:val="20"/>
              </w:rPr>
              <w:t>260</w:t>
            </w:r>
          </w:p>
        </w:tc>
        <w:tc>
          <w:tcPr>
            <w:tcW w:w="969" w:type="dxa"/>
          </w:tcPr>
          <w:p w14:paraId="2A47BD77" w14:textId="62138ACB" w:rsidR="00B24B9E" w:rsidRPr="00695ECA" w:rsidRDefault="00DA4E6F" w:rsidP="00DA4E6F">
            <w:pPr>
              <w:jc w:val="right"/>
              <w:rPr>
                <w:sz w:val="20"/>
                <w:szCs w:val="20"/>
              </w:rPr>
            </w:pPr>
            <w:r>
              <w:rPr>
                <w:sz w:val="20"/>
                <w:szCs w:val="20"/>
              </w:rPr>
              <w:t>2.6</w:t>
            </w:r>
          </w:p>
        </w:tc>
      </w:tr>
      <w:tr w:rsidR="00B24B9E" w:rsidRPr="00695ECA" w14:paraId="78A3E630" w14:textId="1D3C5094" w:rsidTr="00DA4E6F">
        <w:trPr>
          <w:gridAfter w:val="1"/>
          <w:wAfter w:w="6" w:type="dxa"/>
          <w:trHeight w:val="436"/>
        </w:trPr>
        <w:tc>
          <w:tcPr>
            <w:tcW w:w="2812" w:type="dxa"/>
          </w:tcPr>
          <w:p w14:paraId="6B628236" w14:textId="6CF484E7" w:rsidR="00B24B9E" w:rsidRPr="00695ECA" w:rsidRDefault="00B24B9E" w:rsidP="00DA4E6F">
            <w:pPr>
              <w:jc w:val="left"/>
              <w:rPr>
                <w:sz w:val="20"/>
                <w:szCs w:val="20"/>
                <w:lang w:eastAsia="en-CA"/>
              </w:rPr>
            </w:pPr>
            <w:r>
              <w:rPr>
                <w:color w:val="000000"/>
                <w:sz w:val="20"/>
                <w:szCs w:val="20"/>
                <w:lang w:eastAsia="en-CA"/>
              </w:rPr>
              <w:t>Industrial refrigeration (cold storage)</w:t>
            </w:r>
          </w:p>
        </w:tc>
        <w:tc>
          <w:tcPr>
            <w:tcW w:w="942" w:type="dxa"/>
            <w:noWrap/>
          </w:tcPr>
          <w:p w14:paraId="3D2A509F" w14:textId="1041CA0E" w:rsidR="00B24B9E" w:rsidRPr="00695ECA" w:rsidRDefault="00B24B9E" w:rsidP="00DA4E6F">
            <w:pPr>
              <w:jc w:val="right"/>
              <w:rPr>
                <w:sz w:val="20"/>
                <w:szCs w:val="20"/>
              </w:rPr>
            </w:pPr>
            <w:r w:rsidRPr="00695ECA">
              <w:rPr>
                <w:sz w:val="20"/>
                <w:szCs w:val="20"/>
              </w:rPr>
              <w:t>0</w:t>
            </w:r>
          </w:p>
        </w:tc>
        <w:tc>
          <w:tcPr>
            <w:tcW w:w="942" w:type="dxa"/>
            <w:noWrap/>
          </w:tcPr>
          <w:p w14:paraId="1B63B91C" w14:textId="46F128B8" w:rsidR="00B24B9E" w:rsidRPr="00695ECA" w:rsidRDefault="00B24B9E" w:rsidP="00DA4E6F">
            <w:pPr>
              <w:jc w:val="right"/>
              <w:rPr>
                <w:sz w:val="20"/>
                <w:szCs w:val="20"/>
              </w:rPr>
            </w:pPr>
            <w:r w:rsidRPr="00695ECA">
              <w:rPr>
                <w:sz w:val="20"/>
                <w:szCs w:val="20"/>
              </w:rPr>
              <w:t>352</w:t>
            </w:r>
          </w:p>
        </w:tc>
        <w:tc>
          <w:tcPr>
            <w:tcW w:w="943" w:type="dxa"/>
          </w:tcPr>
          <w:p w14:paraId="5BC11660" w14:textId="2CB3E613" w:rsidR="00B24B9E" w:rsidRPr="00695ECA" w:rsidRDefault="00B24B9E" w:rsidP="00DA4E6F">
            <w:pPr>
              <w:jc w:val="right"/>
              <w:rPr>
                <w:sz w:val="20"/>
                <w:szCs w:val="20"/>
              </w:rPr>
            </w:pPr>
            <w:r w:rsidRPr="00695ECA">
              <w:rPr>
                <w:sz w:val="20"/>
                <w:szCs w:val="20"/>
              </w:rPr>
              <w:t>1,773</w:t>
            </w:r>
          </w:p>
        </w:tc>
        <w:tc>
          <w:tcPr>
            <w:tcW w:w="942" w:type="dxa"/>
          </w:tcPr>
          <w:p w14:paraId="19844B5A" w14:textId="0C8E2878" w:rsidR="00B24B9E" w:rsidRPr="00695ECA" w:rsidRDefault="00B24B9E" w:rsidP="00DA4E6F">
            <w:pPr>
              <w:jc w:val="right"/>
              <w:rPr>
                <w:sz w:val="20"/>
                <w:szCs w:val="20"/>
              </w:rPr>
            </w:pPr>
            <w:r w:rsidRPr="00695ECA">
              <w:rPr>
                <w:sz w:val="20"/>
                <w:szCs w:val="20"/>
              </w:rPr>
              <w:t>12</w:t>
            </w:r>
          </w:p>
        </w:tc>
        <w:tc>
          <w:tcPr>
            <w:tcW w:w="943" w:type="dxa"/>
          </w:tcPr>
          <w:p w14:paraId="034B7372" w14:textId="44B33499" w:rsidR="00B24B9E" w:rsidRPr="00695ECA" w:rsidRDefault="00B24B9E" w:rsidP="00DA4E6F">
            <w:pPr>
              <w:jc w:val="right"/>
              <w:rPr>
                <w:sz w:val="20"/>
                <w:szCs w:val="20"/>
              </w:rPr>
            </w:pPr>
            <w:r w:rsidRPr="00695ECA">
              <w:rPr>
                <w:sz w:val="20"/>
                <w:szCs w:val="20"/>
              </w:rPr>
              <w:t>0</w:t>
            </w:r>
          </w:p>
        </w:tc>
        <w:tc>
          <w:tcPr>
            <w:tcW w:w="917" w:type="dxa"/>
          </w:tcPr>
          <w:p w14:paraId="0098954A" w14:textId="29F5A37B" w:rsidR="00B24B9E" w:rsidRPr="00695ECA" w:rsidRDefault="00B24B9E" w:rsidP="00DA4E6F">
            <w:pPr>
              <w:jc w:val="right"/>
              <w:rPr>
                <w:sz w:val="20"/>
                <w:szCs w:val="20"/>
              </w:rPr>
            </w:pPr>
            <w:r w:rsidRPr="00695ECA">
              <w:rPr>
                <w:sz w:val="20"/>
                <w:szCs w:val="20"/>
              </w:rPr>
              <w:t>2,137</w:t>
            </w:r>
          </w:p>
        </w:tc>
        <w:tc>
          <w:tcPr>
            <w:tcW w:w="969" w:type="dxa"/>
          </w:tcPr>
          <w:p w14:paraId="2DEC0925" w14:textId="623AE301" w:rsidR="00B24B9E" w:rsidRPr="00695ECA" w:rsidRDefault="00DA4E6F" w:rsidP="00DA4E6F">
            <w:pPr>
              <w:jc w:val="right"/>
              <w:rPr>
                <w:sz w:val="20"/>
                <w:szCs w:val="20"/>
              </w:rPr>
            </w:pPr>
            <w:r>
              <w:rPr>
                <w:sz w:val="20"/>
                <w:szCs w:val="20"/>
              </w:rPr>
              <w:t>21.4</w:t>
            </w:r>
          </w:p>
        </w:tc>
      </w:tr>
      <w:tr w:rsidR="00B24B9E" w:rsidRPr="00695ECA" w14:paraId="5A29AB58" w14:textId="53279FF1" w:rsidTr="00DA4E6F">
        <w:trPr>
          <w:gridAfter w:val="1"/>
          <w:wAfter w:w="6" w:type="dxa"/>
          <w:trHeight w:val="284"/>
        </w:trPr>
        <w:tc>
          <w:tcPr>
            <w:tcW w:w="2812" w:type="dxa"/>
            <w:hideMark/>
          </w:tcPr>
          <w:p w14:paraId="3590FAB7" w14:textId="77777777" w:rsidR="00B24B9E" w:rsidRPr="00695ECA" w:rsidRDefault="00B24B9E" w:rsidP="00DA4E6F">
            <w:pPr>
              <w:jc w:val="left"/>
              <w:rPr>
                <w:sz w:val="20"/>
                <w:szCs w:val="20"/>
                <w:lang w:eastAsia="en-CA"/>
              </w:rPr>
            </w:pPr>
            <w:r w:rsidRPr="00695ECA">
              <w:rPr>
                <w:sz w:val="20"/>
                <w:szCs w:val="20"/>
                <w:lang w:eastAsia="en-CA"/>
              </w:rPr>
              <w:t>Transport refrigeration</w:t>
            </w:r>
          </w:p>
        </w:tc>
        <w:tc>
          <w:tcPr>
            <w:tcW w:w="942" w:type="dxa"/>
          </w:tcPr>
          <w:p w14:paraId="15EF14F3" w14:textId="5BD24D6E" w:rsidR="00B24B9E" w:rsidRPr="00695ECA" w:rsidRDefault="00B24B9E" w:rsidP="00DA4E6F">
            <w:pPr>
              <w:jc w:val="right"/>
              <w:rPr>
                <w:sz w:val="20"/>
                <w:szCs w:val="20"/>
                <w:lang w:eastAsia="en-CA"/>
              </w:rPr>
            </w:pPr>
            <w:r w:rsidRPr="00695ECA">
              <w:rPr>
                <w:sz w:val="20"/>
                <w:szCs w:val="20"/>
              </w:rPr>
              <w:t>0</w:t>
            </w:r>
          </w:p>
        </w:tc>
        <w:tc>
          <w:tcPr>
            <w:tcW w:w="942" w:type="dxa"/>
            <w:noWrap/>
          </w:tcPr>
          <w:p w14:paraId="10037949" w14:textId="2DF1650E" w:rsidR="00B24B9E" w:rsidRPr="00695ECA" w:rsidRDefault="00B24B9E" w:rsidP="00DA4E6F">
            <w:pPr>
              <w:jc w:val="right"/>
              <w:rPr>
                <w:sz w:val="20"/>
                <w:szCs w:val="20"/>
                <w:lang w:eastAsia="en-CA"/>
              </w:rPr>
            </w:pPr>
            <w:r w:rsidRPr="00695ECA">
              <w:rPr>
                <w:sz w:val="20"/>
                <w:szCs w:val="20"/>
              </w:rPr>
              <w:t>10</w:t>
            </w:r>
          </w:p>
        </w:tc>
        <w:tc>
          <w:tcPr>
            <w:tcW w:w="943" w:type="dxa"/>
            <w:noWrap/>
          </w:tcPr>
          <w:p w14:paraId="7050922D" w14:textId="20BE99BD" w:rsidR="00B24B9E" w:rsidRPr="00695ECA" w:rsidRDefault="00B24B9E" w:rsidP="00DA4E6F">
            <w:pPr>
              <w:jc w:val="right"/>
              <w:rPr>
                <w:sz w:val="20"/>
                <w:szCs w:val="20"/>
                <w:lang w:eastAsia="en-CA"/>
              </w:rPr>
            </w:pPr>
            <w:r w:rsidRPr="00695ECA">
              <w:rPr>
                <w:sz w:val="20"/>
                <w:szCs w:val="20"/>
              </w:rPr>
              <w:t>118</w:t>
            </w:r>
          </w:p>
        </w:tc>
        <w:tc>
          <w:tcPr>
            <w:tcW w:w="942" w:type="dxa"/>
          </w:tcPr>
          <w:p w14:paraId="5E04AC13" w14:textId="4B1C9E5C" w:rsidR="00B24B9E" w:rsidRPr="00695ECA" w:rsidRDefault="00B24B9E" w:rsidP="00DA4E6F">
            <w:pPr>
              <w:jc w:val="right"/>
              <w:rPr>
                <w:sz w:val="20"/>
                <w:szCs w:val="20"/>
                <w:lang w:eastAsia="en-CA"/>
              </w:rPr>
            </w:pPr>
            <w:r w:rsidRPr="00695ECA">
              <w:rPr>
                <w:sz w:val="20"/>
                <w:szCs w:val="20"/>
              </w:rPr>
              <w:t>0</w:t>
            </w:r>
          </w:p>
        </w:tc>
        <w:tc>
          <w:tcPr>
            <w:tcW w:w="943" w:type="dxa"/>
          </w:tcPr>
          <w:p w14:paraId="744A4C1C" w14:textId="23F3F9D4" w:rsidR="00B24B9E" w:rsidRPr="00695ECA" w:rsidRDefault="00B24B9E" w:rsidP="00DA4E6F">
            <w:pPr>
              <w:jc w:val="right"/>
              <w:rPr>
                <w:sz w:val="20"/>
                <w:szCs w:val="20"/>
                <w:lang w:eastAsia="en-CA"/>
              </w:rPr>
            </w:pPr>
            <w:r w:rsidRPr="00695ECA">
              <w:rPr>
                <w:sz w:val="20"/>
                <w:szCs w:val="20"/>
              </w:rPr>
              <w:t>0</w:t>
            </w:r>
          </w:p>
        </w:tc>
        <w:tc>
          <w:tcPr>
            <w:tcW w:w="917" w:type="dxa"/>
          </w:tcPr>
          <w:p w14:paraId="6156CDFF" w14:textId="61C3FBA7" w:rsidR="00B24B9E" w:rsidRPr="00695ECA" w:rsidRDefault="00B24B9E" w:rsidP="00DA4E6F">
            <w:pPr>
              <w:jc w:val="right"/>
              <w:rPr>
                <w:sz w:val="20"/>
                <w:szCs w:val="20"/>
                <w:lang w:eastAsia="en-CA"/>
              </w:rPr>
            </w:pPr>
            <w:r w:rsidRPr="00695ECA">
              <w:rPr>
                <w:sz w:val="20"/>
                <w:szCs w:val="20"/>
              </w:rPr>
              <w:t>128</w:t>
            </w:r>
          </w:p>
        </w:tc>
        <w:tc>
          <w:tcPr>
            <w:tcW w:w="969" w:type="dxa"/>
          </w:tcPr>
          <w:p w14:paraId="322FAFAD" w14:textId="0D7C2B96" w:rsidR="00B24B9E" w:rsidRPr="00695ECA" w:rsidRDefault="00DA4E6F" w:rsidP="00DA4E6F">
            <w:pPr>
              <w:jc w:val="right"/>
              <w:rPr>
                <w:sz w:val="20"/>
                <w:szCs w:val="20"/>
              </w:rPr>
            </w:pPr>
            <w:r>
              <w:rPr>
                <w:sz w:val="20"/>
                <w:szCs w:val="20"/>
              </w:rPr>
              <w:t>1.3</w:t>
            </w:r>
          </w:p>
        </w:tc>
      </w:tr>
      <w:tr w:rsidR="00DA4E6F" w:rsidRPr="00695ECA" w14:paraId="7349863D" w14:textId="6A73527E" w:rsidTr="00DA4E6F">
        <w:trPr>
          <w:trHeight w:val="283"/>
        </w:trPr>
        <w:tc>
          <w:tcPr>
            <w:tcW w:w="9416" w:type="dxa"/>
            <w:gridSpan w:val="9"/>
          </w:tcPr>
          <w:p w14:paraId="65309306" w14:textId="5740B97F" w:rsidR="00DA4E6F" w:rsidRPr="00695ECA" w:rsidRDefault="00DA4E6F" w:rsidP="00FD332B">
            <w:pPr>
              <w:jc w:val="left"/>
              <w:rPr>
                <w:b/>
                <w:bCs/>
                <w:sz w:val="20"/>
                <w:szCs w:val="20"/>
                <w:lang w:eastAsia="en-CA"/>
              </w:rPr>
            </w:pPr>
            <w:r w:rsidRPr="00695ECA">
              <w:rPr>
                <w:b/>
                <w:bCs/>
                <w:sz w:val="20"/>
                <w:szCs w:val="20"/>
                <w:lang w:eastAsia="en-CA"/>
              </w:rPr>
              <w:t>Air-conditioning subsectors</w:t>
            </w:r>
          </w:p>
        </w:tc>
      </w:tr>
      <w:tr w:rsidR="00B24B9E" w:rsidRPr="00695ECA" w14:paraId="46C8D0E7" w14:textId="13853290" w:rsidTr="00DA4E6F">
        <w:trPr>
          <w:gridAfter w:val="1"/>
          <w:wAfter w:w="6" w:type="dxa"/>
          <w:trHeight w:val="284"/>
        </w:trPr>
        <w:tc>
          <w:tcPr>
            <w:tcW w:w="2812" w:type="dxa"/>
            <w:hideMark/>
          </w:tcPr>
          <w:p w14:paraId="66AFD6A2" w14:textId="77777777" w:rsidR="00B24B9E" w:rsidRPr="00695ECA" w:rsidRDefault="00B24B9E" w:rsidP="00DA4E6F">
            <w:pPr>
              <w:jc w:val="left"/>
              <w:rPr>
                <w:sz w:val="20"/>
                <w:szCs w:val="20"/>
                <w:lang w:eastAsia="en-CA"/>
              </w:rPr>
            </w:pPr>
            <w:r w:rsidRPr="00695ECA">
              <w:rPr>
                <w:sz w:val="20"/>
                <w:szCs w:val="20"/>
                <w:lang w:eastAsia="en-CA"/>
              </w:rPr>
              <w:t>Residential AC</w:t>
            </w:r>
          </w:p>
        </w:tc>
        <w:tc>
          <w:tcPr>
            <w:tcW w:w="942" w:type="dxa"/>
            <w:noWrap/>
          </w:tcPr>
          <w:p w14:paraId="02C9E417" w14:textId="2EF48DE7" w:rsidR="00B24B9E" w:rsidRPr="00695ECA" w:rsidRDefault="00B24B9E" w:rsidP="00DA4E6F">
            <w:pPr>
              <w:jc w:val="right"/>
              <w:rPr>
                <w:sz w:val="20"/>
                <w:szCs w:val="20"/>
                <w:lang w:eastAsia="en-CA"/>
              </w:rPr>
            </w:pPr>
            <w:r w:rsidRPr="00695ECA">
              <w:rPr>
                <w:sz w:val="20"/>
                <w:szCs w:val="20"/>
              </w:rPr>
              <w:t>1,034</w:t>
            </w:r>
          </w:p>
        </w:tc>
        <w:tc>
          <w:tcPr>
            <w:tcW w:w="942" w:type="dxa"/>
          </w:tcPr>
          <w:p w14:paraId="163FF4AA" w14:textId="1A177008" w:rsidR="00B24B9E" w:rsidRPr="00695ECA" w:rsidRDefault="00B24B9E" w:rsidP="00DA4E6F">
            <w:pPr>
              <w:jc w:val="right"/>
              <w:rPr>
                <w:sz w:val="20"/>
                <w:szCs w:val="20"/>
                <w:lang w:eastAsia="en-CA"/>
              </w:rPr>
            </w:pPr>
            <w:r w:rsidRPr="00695ECA">
              <w:rPr>
                <w:sz w:val="20"/>
                <w:szCs w:val="20"/>
              </w:rPr>
              <w:t>0</w:t>
            </w:r>
          </w:p>
        </w:tc>
        <w:tc>
          <w:tcPr>
            <w:tcW w:w="943" w:type="dxa"/>
          </w:tcPr>
          <w:p w14:paraId="2E99DAFA" w14:textId="1031B4CE" w:rsidR="00B24B9E" w:rsidRPr="00695ECA" w:rsidRDefault="00B24B9E" w:rsidP="00DA4E6F">
            <w:pPr>
              <w:jc w:val="right"/>
              <w:rPr>
                <w:sz w:val="20"/>
                <w:szCs w:val="20"/>
                <w:lang w:eastAsia="en-CA"/>
              </w:rPr>
            </w:pPr>
            <w:r w:rsidRPr="00695ECA">
              <w:rPr>
                <w:sz w:val="20"/>
                <w:szCs w:val="20"/>
              </w:rPr>
              <w:t>0</w:t>
            </w:r>
          </w:p>
        </w:tc>
        <w:tc>
          <w:tcPr>
            <w:tcW w:w="942" w:type="dxa"/>
            <w:noWrap/>
          </w:tcPr>
          <w:p w14:paraId="5F7282A8" w14:textId="5DF20AC4" w:rsidR="00B24B9E" w:rsidRPr="00695ECA" w:rsidRDefault="00B24B9E" w:rsidP="00DA4E6F">
            <w:pPr>
              <w:jc w:val="right"/>
              <w:rPr>
                <w:sz w:val="20"/>
                <w:szCs w:val="20"/>
                <w:lang w:eastAsia="en-CA"/>
              </w:rPr>
            </w:pPr>
            <w:r w:rsidRPr="00695ECA">
              <w:rPr>
                <w:sz w:val="20"/>
                <w:szCs w:val="20"/>
              </w:rPr>
              <w:t>80</w:t>
            </w:r>
          </w:p>
        </w:tc>
        <w:tc>
          <w:tcPr>
            <w:tcW w:w="943" w:type="dxa"/>
            <w:noWrap/>
          </w:tcPr>
          <w:p w14:paraId="470B5F11" w14:textId="6CEAF629" w:rsidR="00B24B9E" w:rsidRPr="00695ECA" w:rsidRDefault="00B24B9E" w:rsidP="00DA4E6F">
            <w:pPr>
              <w:jc w:val="right"/>
              <w:rPr>
                <w:sz w:val="20"/>
                <w:szCs w:val="20"/>
                <w:lang w:eastAsia="en-CA"/>
              </w:rPr>
            </w:pPr>
            <w:r w:rsidRPr="00695ECA">
              <w:rPr>
                <w:sz w:val="20"/>
                <w:szCs w:val="20"/>
              </w:rPr>
              <w:t>2,931</w:t>
            </w:r>
          </w:p>
        </w:tc>
        <w:tc>
          <w:tcPr>
            <w:tcW w:w="917" w:type="dxa"/>
            <w:noWrap/>
          </w:tcPr>
          <w:p w14:paraId="1A4AE891" w14:textId="4CEE4C1E" w:rsidR="00B24B9E" w:rsidRPr="00695ECA" w:rsidRDefault="00B24B9E" w:rsidP="00DA4E6F">
            <w:pPr>
              <w:jc w:val="right"/>
              <w:rPr>
                <w:sz w:val="20"/>
                <w:szCs w:val="20"/>
                <w:lang w:eastAsia="en-CA"/>
              </w:rPr>
            </w:pPr>
            <w:r w:rsidRPr="00695ECA">
              <w:rPr>
                <w:sz w:val="20"/>
                <w:szCs w:val="20"/>
              </w:rPr>
              <w:t>4,045</w:t>
            </w:r>
          </w:p>
        </w:tc>
        <w:tc>
          <w:tcPr>
            <w:tcW w:w="969" w:type="dxa"/>
          </w:tcPr>
          <w:p w14:paraId="77F16892" w14:textId="57E4DEBA" w:rsidR="00B24B9E" w:rsidRPr="00695ECA" w:rsidRDefault="00DA4E6F" w:rsidP="00DA4E6F">
            <w:pPr>
              <w:jc w:val="right"/>
              <w:rPr>
                <w:sz w:val="20"/>
                <w:szCs w:val="20"/>
              </w:rPr>
            </w:pPr>
            <w:r>
              <w:rPr>
                <w:sz w:val="20"/>
                <w:szCs w:val="20"/>
              </w:rPr>
              <w:t>40.5</w:t>
            </w:r>
          </w:p>
        </w:tc>
      </w:tr>
      <w:tr w:rsidR="00B24B9E" w:rsidRPr="00695ECA" w14:paraId="52177084" w14:textId="034593F7" w:rsidTr="00DA4E6F">
        <w:trPr>
          <w:gridAfter w:val="1"/>
          <w:wAfter w:w="6" w:type="dxa"/>
          <w:trHeight w:val="284"/>
        </w:trPr>
        <w:tc>
          <w:tcPr>
            <w:tcW w:w="2812" w:type="dxa"/>
            <w:hideMark/>
          </w:tcPr>
          <w:p w14:paraId="2102F9AC" w14:textId="77777777" w:rsidR="00B24B9E" w:rsidRPr="00695ECA" w:rsidRDefault="00B24B9E" w:rsidP="00DA4E6F">
            <w:pPr>
              <w:jc w:val="left"/>
              <w:rPr>
                <w:sz w:val="20"/>
                <w:szCs w:val="20"/>
                <w:lang w:eastAsia="en-CA"/>
              </w:rPr>
            </w:pPr>
            <w:r w:rsidRPr="00695ECA">
              <w:rPr>
                <w:sz w:val="20"/>
                <w:szCs w:val="20"/>
                <w:lang w:eastAsia="en-CA"/>
              </w:rPr>
              <w:t>Commercial AC</w:t>
            </w:r>
          </w:p>
        </w:tc>
        <w:tc>
          <w:tcPr>
            <w:tcW w:w="942" w:type="dxa"/>
            <w:noWrap/>
          </w:tcPr>
          <w:p w14:paraId="0A310777" w14:textId="7CA71284" w:rsidR="00B24B9E" w:rsidRPr="00695ECA" w:rsidRDefault="00B24B9E" w:rsidP="00DA4E6F">
            <w:pPr>
              <w:jc w:val="right"/>
              <w:rPr>
                <w:sz w:val="20"/>
                <w:szCs w:val="20"/>
                <w:lang w:eastAsia="en-CA"/>
              </w:rPr>
            </w:pPr>
            <w:r w:rsidRPr="00695ECA">
              <w:rPr>
                <w:sz w:val="20"/>
                <w:szCs w:val="20"/>
              </w:rPr>
              <w:t>308</w:t>
            </w:r>
          </w:p>
        </w:tc>
        <w:tc>
          <w:tcPr>
            <w:tcW w:w="942" w:type="dxa"/>
          </w:tcPr>
          <w:p w14:paraId="15F81AC1" w14:textId="307E41BF" w:rsidR="00B24B9E" w:rsidRPr="00695ECA" w:rsidRDefault="00B24B9E" w:rsidP="00DA4E6F">
            <w:pPr>
              <w:jc w:val="right"/>
              <w:rPr>
                <w:sz w:val="20"/>
                <w:szCs w:val="20"/>
                <w:lang w:eastAsia="en-CA"/>
              </w:rPr>
            </w:pPr>
            <w:r w:rsidRPr="00695ECA">
              <w:rPr>
                <w:sz w:val="20"/>
                <w:szCs w:val="20"/>
              </w:rPr>
              <w:t>0</w:t>
            </w:r>
          </w:p>
        </w:tc>
        <w:tc>
          <w:tcPr>
            <w:tcW w:w="943" w:type="dxa"/>
          </w:tcPr>
          <w:p w14:paraId="6A270C44" w14:textId="76AD1686" w:rsidR="00B24B9E" w:rsidRPr="00695ECA" w:rsidRDefault="00B24B9E" w:rsidP="00DA4E6F">
            <w:pPr>
              <w:jc w:val="right"/>
              <w:rPr>
                <w:sz w:val="20"/>
                <w:szCs w:val="20"/>
                <w:lang w:eastAsia="en-CA"/>
              </w:rPr>
            </w:pPr>
            <w:r w:rsidRPr="00695ECA">
              <w:rPr>
                <w:sz w:val="20"/>
                <w:szCs w:val="20"/>
              </w:rPr>
              <w:t>0</w:t>
            </w:r>
          </w:p>
        </w:tc>
        <w:tc>
          <w:tcPr>
            <w:tcW w:w="942" w:type="dxa"/>
          </w:tcPr>
          <w:p w14:paraId="770E88B5" w14:textId="69460039" w:rsidR="00B24B9E" w:rsidRPr="00695ECA" w:rsidRDefault="00B24B9E" w:rsidP="00DA4E6F">
            <w:pPr>
              <w:jc w:val="right"/>
              <w:rPr>
                <w:sz w:val="20"/>
                <w:szCs w:val="20"/>
                <w:lang w:eastAsia="en-CA"/>
              </w:rPr>
            </w:pPr>
            <w:r w:rsidRPr="00695ECA">
              <w:rPr>
                <w:sz w:val="20"/>
                <w:szCs w:val="20"/>
              </w:rPr>
              <w:t>0</w:t>
            </w:r>
          </w:p>
        </w:tc>
        <w:tc>
          <w:tcPr>
            <w:tcW w:w="943" w:type="dxa"/>
            <w:noWrap/>
          </w:tcPr>
          <w:p w14:paraId="039F7933" w14:textId="0CF265E1" w:rsidR="00B24B9E" w:rsidRPr="00695ECA" w:rsidRDefault="00B24B9E" w:rsidP="00DA4E6F">
            <w:pPr>
              <w:jc w:val="right"/>
              <w:rPr>
                <w:sz w:val="20"/>
                <w:szCs w:val="20"/>
                <w:lang w:eastAsia="en-CA"/>
              </w:rPr>
            </w:pPr>
            <w:r w:rsidRPr="00695ECA">
              <w:rPr>
                <w:sz w:val="20"/>
                <w:szCs w:val="20"/>
              </w:rPr>
              <w:t>1,046</w:t>
            </w:r>
          </w:p>
        </w:tc>
        <w:tc>
          <w:tcPr>
            <w:tcW w:w="917" w:type="dxa"/>
            <w:noWrap/>
          </w:tcPr>
          <w:p w14:paraId="17F94D4E" w14:textId="66C92070" w:rsidR="00B24B9E" w:rsidRPr="00695ECA" w:rsidRDefault="00B24B9E" w:rsidP="00DA4E6F">
            <w:pPr>
              <w:jc w:val="right"/>
              <w:rPr>
                <w:sz w:val="20"/>
                <w:szCs w:val="20"/>
                <w:lang w:eastAsia="en-CA"/>
              </w:rPr>
            </w:pPr>
            <w:r w:rsidRPr="00695ECA">
              <w:rPr>
                <w:sz w:val="20"/>
                <w:szCs w:val="20"/>
              </w:rPr>
              <w:t>1,354</w:t>
            </w:r>
          </w:p>
        </w:tc>
        <w:tc>
          <w:tcPr>
            <w:tcW w:w="969" w:type="dxa"/>
          </w:tcPr>
          <w:p w14:paraId="1F4A2600" w14:textId="78AD9DCF" w:rsidR="00B24B9E" w:rsidRPr="00695ECA" w:rsidRDefault="00DA4E6F" w:rsidP="00DA4E6F">
            <w:pPr>
              <w:jc w:val="right"/>
              <w:rPr>
                <w:sz w:val="20"/>
                <w:szCs w:val="20"/>
              </w:rPr>
            </w:pPr>
            <w:r>
              <w:rPr>
                <w:sz w:val="20"/>
                <w:szCs w:val="20"/>
              </w:rPr>
              <w:t>13.6</w:t>
            </w:r>
          </w:p>
        </w:tc>
      </w:tr>
      <w:tr w:rsidR="00B24B9E" w:rsidRPr="00695ECA" w14:paraId="40CBB811" w14:textId="7AA09B7A" w:rsidTr="00DA4E6F">
        <w:trPr>
          <w:gridAfter w:val="1"/>
          <w:wAfter w:w="6" w:type="dxa"/>
          <w:trHeight w:val="284"/>
        </w:trPr>
        <w:tc>
          <w:tcPr>
            <w:tcW w:w="2812" w:type="dxa"/>
            <w:hideMark/>
          </w:tcPr>
          <w:p w14:paraId="68446738" w14:textId="77777777" w:rsidR="00B24B9E" w:rsidRPr="00695ECA" w:rsidRDefault="00B24B9E" w:rsidP="00DA4E6F">
            <w:pPr>
              <w:jc w:val="left"/>
              <w:rPr>
                <w:sz w:val="20"/>
                <w:szCs w:val="20"/>
                <w:lang w:eastAsia="en-CA"/>
              </w:rPr>
            </w:pPr>
            <w:r w:rsidRPr="00695ECA">
              <w:rPr>
                <w:sz w:val="20"/>
                <w:szCs w:val="20"/>
                <w:lang w:eastAsia="en-CA"/>
              </w:rPr>
              <w:lastRenderedPageBreak/>
              <w:t>Chillers</w:t>
            </w:r>
          </w:p>
        </w:tc>
        <w:tc>
          <w:tcPr>
            <w:tcW w:w="942" w:type="dxa"/>
            <w:noWrap/>
          </w:tcPr>
          <w:p w14:paraId="2338C56F" w14:textId="72E4FB4E" w:rsidR="00B24B9E" w:rsidRPr="00695ECA" w:rsidRDefault="00B24B9E" w:rsidP="00DA4E6F">
            <w:pPr>
              <w:jc w:val="right"/>
              <w:rPr>
                <w:sz w:val="20"/>
                <w:szCs w:val="20"/>
                <w:lang w:eastAsia="en-CA"/>
              </w:rPr>
            </w:pPr>
            <w:r w:rsidRPr="00695ECA">
              <w:rPr>
                <w:sz w:val="20"/>
                <w:szCs w:val="20"/>
              </w:rPr>
              <w:t>205</w:t>
            </w:r>
          </w:p>
        </w:tc>
        <w:tc>
          <w:tcPr>
            <w:tcW w:w="942" w:type="dxa"/>
            <w:noWrap/>
          </w:tcPr>
          <w:p w14:paraId="53FAF0FD" w14:textId="5589CCCE" w:rsidR="00B24B9E" w:rsidRPr="00695ECA" w:rsidRDefault="00B24B9E" w:rsidP="00DA4E6F">
            <w:pPr>
              <w:jc w:val="right"/>
              <w:rPr>
                <w:sz w:val="20"/>
                <w:szCs w:val="20"/>
                <w:lang w:eastAsia="en-CA"/>
              </w:rPr>
            </w:pPr>
            <w:r w:rsidRPr="00695ECA">
              <w:rPr>
                <w:sz w:val="20"/>
                <w:szCs w:val="20"/>
              </w:rPr>
              <w:t>66</w:t>
            </w:r>
          </w:p>
        </w:tc>
        <w:tc>
          <w:tcPr>
            <w:tcW w:w="943" w:type="dxa"/>
          </w:tcPr>
          <w:p w14:paraId="5CFC068E" w14:textId="2282E337" w:rsidR="00B24B9E" w:rsidRPr="00695ECA" w:rsidRDefault="00B24B9E" w:rsidP="00DA4E6F">
            <w:pPr>
              <w:jc w:val="right"/>
              <w:rPr>
                <w:sz w:val="20"/>
                <w:szCs w:val="20"/>
                <w:lang w:eastAsia="en-CA"/>
              </w:rPr>
            </w:pPr>
            <w:r w:rsidRPr="00695ECA">
              <w:rPr>
                <w:sz w:val="20"/>
                <w:szCs w:val="20"/>
              </w:rPr>
              <w:t>0</w:t>
            </w:r>
          </w:p>
        </w:tc>
        <w:tc>
          <w:tcPr>
            <w:tcW w:w="942" w:type="dxa"/>
            <w:noWrap/>
          </w:tcPr>
          <w:p w14:paraId="4B945DF6" w14:textId="1253696F" w:rsidR="00B24B9E" w:rsidRPr="00695ECA" w:rsidRDefault="00B24B9E" w:rsidP="00DA4E6F">
            <w:pPr>
              <w:jc w:val="right"/>
              <w:rPr>
                <w:sz w:val="20"/>
                <w:szCs w:val="20"/>
                <w:lang w:eastAsia="en-CA"/>
              </w:rPr>
            </w:pPr>
            <w:r w:rsidRPr="00695ECA">
              <w:rPr>
                <w:sz w:val="20"/>
                <w:szCs w:val="20"/>
              </w:rPr>
              <w:t>142</w:t>
            </w:r>
          </w:p>
        </w:tc>
        <w:tc>
          <w:tcPr>
            <w:tcW w:w="943" w:type="dxa"/>
            <w:noWrap/>
          </w:tcPr>
          <w:p w14:paraId="15E5812F" w14:textId="2500807F" w:rsidR="00B24B9E" w:rsidRPr="00695ECA" w:rsidRDefault="00B24B9E" w:rsidP="00DA4E6F">
            <w:pPr>
              <w:jc w:val="right"/>
              <w:rPr>
                <w:sz w:val="20"/>
                <w:szCs w:val="20"/>
                <w:lang w:eastAsia="en-CA"/>
              </w:rPr>
            </w:pPr>
            <w:r w:rsidRPr="00695ECA">
              <w:rPr>
                <w:sz w:val="20"/>
                <w:szCs w:val="20"/>
              </w:rPr>
              <w:t>495</w:t>
            </w:r>
          </w:p>
        </w:tc>
        <w:tc>
          <w:tcPr>
            <w:tcW w:w="917" w:type="dxa"/>
            <w:noWrap/>
          </w:tcPr>
          <w:p w14:paraId="2099A13F" w14:textId="1F4E5251" w:rsidR="00B24B9E" w:rsidRPr="00695ECA" w:rsidRDefault="00B24B9E" w:rsidP="00DA4E6F">
            <w:pPr>
              <w:jc w:val="right"/>
              <w:rPr>
                <w:sz w:val="20"/>
                <w:szCs w:val="20"/>
                <w:lang w:eastAsia="en-CA"/>
              </w:rPr>
            </w:pPr>
            <w:r w:rsidRPr="00695ECA">
              <w:rPr>
                <w:sz w:val="20"/>
                <w:szCs w:val="20"/>
              </w:rPr>
              <w:t>908</w:t>
            </w:r>
          </w:p>
        </w:tc>
        <w:tc>
          <w:tcPr>
            <w:tcW w:w="969" w:type="dxa"/>
          </w:tcPr>
          <w:p w14:paraId="7E79811E" w14:textId="0DD78D32" w:rsidR="00B24B9E" w:rsidRPr="00695ECA" w:rsidRDefault="00DA4E6F" w:rsidP="00DA4E6F">
            <w:pPr>
              <w:jc w:val="right"/>
              <w:rPr>
                <w:sz w:val="20"/>
                <w:szCs w:val="20"/>
              </w:rPr>
            </w:pPr>
            <w:r>
              <w:rPr>
                <w:sz w:val="20"/>
                <w:szCs w:val="20"/>
              </w:rPr>
              <w:t>9.1</w:t>
            </w:r>
          </w:p>
        </w:tc>
      </w:tr>
      <w:tr w:rsidR="00B24B9E" w:rsidRPr="00695ECA" w14:paraId="37235510" w14:textId="165B4806" w:rsidTr="00DA4E6F">
        <w:trPr>
          <w:gridAfter w:val="1"/>
          <w:wAfter w:w="6" w:type="dxa"/>
          <w:trHeight w:val="284"/>
        </w:trPr>
        <w:tc>
          <w:tcPr>
            <w:tcW w:w="2812" w:type="dxa"/>
            <w:hideMark/>
          </w:tcPr>
          <w:p w14:paraId="62613745" w14:textId="3AE2141B" w:rsidR="00B24B9E" w:rsidRPr="00695ECA" w:rsidRDefault="00B24B9E" w:rsidP="00DA4E6F">
            <w:pPr>
              <w:jc w:val="left"/>
              <w:rPr>
                <w:sz w:val="20"/>
                <w:szCs w:val="20"/>
                <w:lang w:eastAsia="en-CA"/>
              </w:rPr>
            </w:pPr>
            <w:r w:rsidRPr="00695ECA">
              <w:rPr>
                <w:sz w:val="20"/>
                <w:szCs w:val="20"/>
                <w:lang w:eastAsia="en-CA"/>
              </w:rPr>
              <w:t>MAC</w:t>
            </w:r>
          </w:p>
        </w:tc>
        <w:tc>
          <w:tcPr>
            <w:tcW w:w="942" w:type="dxa"/>
          </w:tcPr>
          <w:p w14:paraId="46923CC4" w14:textId="1AB8C086" w:rsidR="00B24B9E" w:rsidRPr="00695ECA" w:rsidRDefault="00B24B9E" w:rsidP="00DA4E6F">
            <w:pPr>
              <w:jc w:val="right"/>
              <w:rPr>
                <w:sz w:val="20"/>
                <w:szCs w:val="20"/>
                <w:lang w:eastAsia="en-CA"/>
              </w:rPr>
            </w:pPr>
            <w:r w:rsidRPr="00695ECA">
              <w:rPr>
                <w:sz w:val="20"/>
                <w:szCs w:val="20"/>
              </w:rPr>
              <w:t>0</w:t>
            </w:r>
          </w:p>
        </w:tc>
        <w:tc>
          <w:tcPr>
            <w:tcW w:w="942" w:type="dxa"/>
          </w:tcPr>
          <w:p w14:paraId="7331F7DA" w14:textId="3CBE9904" w:rsidR="00B24B9E" w:rsidRPr="00695ECA" w:rsidRDefault="00B24B9E" w:rsidP="00DA4E6F">
            <w:pPr>
              <w:jc w:val="right"/>
              <w:rPr>
                <w:sz w:val="20"/>
                <w:szCs w:val="20"/>
                <w:lang w:eastAsia="en-CA"/>
              </w:rPr>
            </w:pPr>
            <w:r w:rsidRPr="00695ECA">
              <w:rPr>
                <w:sz w:val="20"/>
                <w:szCs w:val="20"/>
              </w:rPr>
              <w:t>811</w:t>
            </w:r>
          </w:p>
        </w:tc>
        <w:tc>
          <w:tcPr>
            <w:tcW w:w="943" w:type="dxa"/>
          </w:tcPr>
          <w:p w14:paraId="5EFE5F6E" w14:textId="7700FB1A" w:rsidR="00B24B9E" w:rsidRPr="00695ECA" w:rsidRDefault="00B24B9E" w:rsidP="00DA4E6F">
            <w:pPr>
              <w:jc w:val="right"/>
              <w:rPr>
                <w:sz w:val="20"/>
                <w:szCs w:val="20"/>
                <w:lang w:eastAsia="en-CA"/>
              </w:rPr>
            </w:pPr>
            <w:r w:rsidRPr="00695ECA">
              <w:rPr>
                <w:sz w:val="20"/>
                <w:szCs w:val="20"/>
              </w:rPr>
              <w:t>0</w:t>
            </w:r>
          </w:p>
        </w:tc>
        <w:tc>
          <w:tcPr>
            <w:tcW w:w="942" w:type="dxa"/>
          </w:tcPr>
          <w:p w14:paraId="5F9FD4E7" w14:textId="7BAE0DAD" w:rsidR="00B24B9E" w:rsidRPr="00695ECA" w:rsidRDefault="00B24B9E" w:rsidP="00DA4E6F">
            <w:pPr>
              <w:jc w:val="right"/>
              <w:rPr>
                <w:sz w:val="20"/>
                <w:szCs w:val="20"/>
                <w:lang w:eastAsia="en-CA"/>
              </w:rPr>
            </w:pPr>
            <w:r w:rsidRPr="00695ECA">
              <w:rPr>
                <w:sz w:val="20"/>
                <w:szCs w:val="20"/>
              </w:rPr>
              <w:t>0</w:t>
            </w:r>
          </w:p>
        </w:tc>
        <w:tc>
          <w:tcPr>
            <w:tcW w:w="943" w:type="dxa"/>
          </w:tcPr>
          <w:p w14:paraId="11B788DF" w14:textId="5F4FA227" w:rsidR="00B24B9E" w:rsidRPr="00695ECA" w:rsidRDefault="00B24B9E" w:rsidP="00DA4E6F">
            <w:pPr>
              <w:jc w:val="right"/>
              <w:rPr>
                <w:sz w:val="20"/>
                <w:szCs w:val="20"/>
                <w:lang w:eastAsia="en-CA"/>
              </w:rPr>
            </w:pPr>
            <w:r w:rsidRPr="00695ECA">
              <w:rPr>
                <w:sz w:val="20"/>
                <w:szCs w:val="20"/>
              </w:rPr>
              <w:t>334</w:t>
            </w:r>
          </w:p>
        </w:tc>
        <w:tc>
          <w:tcPr>
            <w:tcW w:w="917" w:type="dxa"/>
          </w:tcPr>
          <w:p w14:paraId="490A9C84" w14:textId="396EB2AB" w:rsidR="00B24B9E" w:rsidRPr="00695ECA" w:rsidRDefault="00B24B9E" w:rsidP="00DA4E6F">
            <w:pPr>
              <w:jc w:val="right"/>
              <w:rPr>
                <w:sz w:val="20"/>
                <w:szCs w:val="20"/>
                <w:lang w:eastAsia="en-CA"/>
              </w:rPr>
            </w:pPr>
            <w:r w:rsidRPr="00695ECA">
              <w:rPr>
                <w:sz w:val="20"/>
                <w:szCs w:val="20"/>
              </w:rPr>
              <w:t>1,145</w:t>
            </w:r>
          </w:p>
        </w:tc>
        <w:tc>
          <w:tcPr>
            <w:tcW w:w="969" w:type="dxa"/>
          </w:tcPr>
          <w:p w14:paraId="46E6C5DA" w14:textId="0B8EC36D" w:rsidR="00B24B9E" w:rsidRPr="00695ECA" w:rsidRDefault="00DA4E6F" w:rsidP="00DA4E6F">
            <w:pPr>
              <w:jc w:val="right"/>
              <w:rPr>
                <w:sz w:val="20"/>
                <w:szCs w:val="20"/>
              </w:rPr>
            </w:pPr>
            <w:r>
              <w:rPr>
                <w:sz w:val="20"/>
                <w:szCs w:val="20"/>
              </w:rPr>
              <w:t>11.5</w:t>
            </w:r>
          </w:p>
        </w:tc>
      </w:tr>
      <w:tr w:rsidR="00B24B9E" w:rsidRPr="00695ECA" w14:paraId="4ABB5B39" w14:textId="1E411477" w:rsidTr="00DA4E6F">
        <w:trPr>
          <w:gridAfter w:val="1"/>
          <w:wAfter w:w="6" w:type="dxa"/>
          <w:trHeight w:val="284"/>
        </w:trPr>
        <w:tc>
          <w:tcPr>
            <w:tcW w:w="2812" w:type="dxa"/>
            <w:hideMark/>
          </w:tcPr>
          <w:p w14:paraId="618309DF" w14:textId="77777777" w:rsidR="00B24B9E" w:rsidRPr="00695ECA" w:rsidRDefault="00B24B9E" w:rsidP="00DA4E6F">
            <w:pPr>
              <w:jc w:val="left"/>
              <w:rPr>
                <w:b/>
                <w:bCs/>
                <w:sz w:val="20"/>
                <w:szCs w:val="20"/>
                <w:lang w:eastAsia="en-CA"/>
              </w:rPr>
            </w:pPr>
            <w:r w:rsidRPr="00695ECA">
              <w:rPr>
                <w:b/>
                <w:bCs/>
                <w:sz w:val="20"/>
                <w:szCs w:val="20"/>
                <w:lang w:eastAsia="en-CA"/>
              </w:rPr>
              <w:t>Total (mt)</w:t>
            </w:r>
          </w:p>
        </w:tc>
        <w:tc>
          <w:tcPr>
            <w:tcW w:w="942" w:type="dxa"/>
          </w:tcPr>
          <w:p w14:paraId="7B1E9FA7" w14:textId="1A1C4053" w:rsidR="00B24B9E" w:rsidRPr="00695ECA" w:rsidRDefault="00B24B9E" w:rsidP="00DA4E6F">
            <w:pPr>
              <w:jc w:val="right"/>
              <w:rPr>
                <w:b/>
                <w:bCs/>
                <w:sz w:val="20"/>
                <w:szCs w:val="20"/>
                <w:lang w:eastAsia="en-CA"/>
              </w:rPr>
            </w:pPr>
            <w:r w:rsidRPr="00695ECA">
              <w:rPr>
                <w:b/>
                <w:bCs/>
                <w:sz w:val="20"/>
                <w:szCs w:val="20"/>
              </w:rPr>
              <w:t>1,548</w:t>
            </w:r>
          </w:p>
        </w:tc>
        <w:tc>
          <w:tcPr>
            <w:tcW w:w="942" w:type="dxa"/>
          </w:tcPr>
          <w:p w14:paraId="60DFBC3B" w14:textId="48DC7F5A" w:rsidR="00B24B9E" w:rsidRPr="00695ECA" w:rsidRDefault="00B24B9E" w:rsidP="00DA4E6F">
            <w:pPr>
              <w:jc w:val="right"/>
              <w:rPr>
                <w:b/>
                <w:bCs/>
                <w:sz w:val="20"/>
                <w:szCs w:val="20"/>
                <w:lang w:eastAsia="en-CA"/>
              </w:rPr>
            </w:pPr>
            <w:r w:rsidRPr="00695ECA">
              <w:rPr>
                <w:b/>
                <w:bCs/>
                <w:sz w:val="20"/>
                <w:szCs w:val="20"/>
              </w:rPr>
              <w:t>1,393</w:t>
            </w:r>
          </w:p>
        </w:tc>
        <w:tc>
          <w:tcPr>
            <w:tcW w:w="943" w:type="dxa"/>
          </w:tcPr>
          <w:p w14:paraId="0245194D" w14:textId="4E0E794F" w:rsidR="00B24B9E" w:rsidRPr="00695ECA" w:rsidRDefault="00B24B9E" w:rsidP="00DA4E6F">
            <w:pPr>
              <w:jc w:val="right"/>
              <w:rPr>
                <w:b/>
                <w:bCs/>
                <w:sz w:val="20"/>
                <w:szCs w:val="20"/>
                <w:lang w:eastAsia="en-CA"/>
              </w:rPr>
            </w:pPr>
            <w:r w:rsidRPr="00695ECA">
              <w:rPr>
                <w:b/>
                <w:bCs/>
                <w:sz w:val="20"/>
                <w:szCs w:val="20"/>
              </w:rPr>
              <w:t>2,000</w:t>
            </w:r>
          </w:p>
        </w:tc>
        <w:tc>
          <w:tcPr>
            <w:tcW w:w="942" w:type="dxa"/>
          </w:tcPr>
          <w:p w14:paraId="2FE847BC" w14:textId="13BB7B47" w:rsidR="00B24B9E" w:rsidRPr="00695ECA" w:rsidRDefault="00B24B9E" w:rsidP="00DA4E6F">
            <w:pPr>
              <w:jc w:val="right"/>
              <w:rPr>
                <w:b/>
                <w:bCs/>
                <w:sz w:val="20"/>
                <w:szCs w:val="20"/>
                <w:lang w:eastAsia="en-CA"/>
              </w:rPr>
            </w:pPr>
            <w:r w:rsidRPr="00695ECA">
              <w:rPr>
                <w:b/>
                <w:bCs/>
                <w:sz w:val="20"/>
                <w:szCs w:val="20"/>
              </w:rPr>
              <w:t>234</w:t>
            </w:r>
          </w:p>
        </w:tc>
        <w:tc>
          <w:tcPr>
            <w:tcW w:w="943" w:type="dxa"/>
          </w:tcPr>
          <w:p w14:paraId="7D14C9F1" w14:textId="1C50AED5" w:rsidR="00B24B9E" w:rsidRPr="00695ECA" w:rsidRDefault="00B24B9E" w:rsidP="00DA4E6F">
            <w:pPr>
              <w:jc w:val="right"/>
              <w:rPr>
                <w:b/>
                <w:bCs/>
                <w:sz w:val="20"/>
                <w:szCs w:val="20"/>
                <w:lang w:eastAsia="en-CA"/>
              </w:rPr>
            </w:pPr>
            <w:r w:rsidRPr="00695ECA">
              <w:rPr>
                <w:b/>
                <w:bCs/>
                <w:sz w:val="20"/>
                <w:szCs w:val="20"/>
              </w:rPr>
              <w:t>4,805</w:t>
            </w:r>
          </w:p>
        </w:tc>
        <w:tc>
          <w:tcPr>
            <w:tcW w:w="917" w:type="dxa"/>
          </w:tcPr>
          <w:p w14:paraId="219420CF" w14:textId="5E4FE0C4" w:rsidR="00B24B9E" w:rsidRPr="00695ECA" w:rsidRDefault="00B24B9E" w:rsidP="00DA4E6F">
            <w:pPr>
              <w:jc w:val="right"/>
              <w:rPr>
                <w:b/>
                <w:bCs/>
                <w:sz w:val="20"/>
                <w:szCs w:val="20"/>
                <w:lang w:eastAsia="en-CA"/>
              </w:rPr>
            </w:pPr>
            <w:r w:rsidRPr="00695ECA">
              <w:rPr>
                <w:b/>
                <w:bCs/>
                <w:sz w:val="20"/>
                <w:szCs w:val="20"/>
              </w:rPr>
              <w:t>9,980</w:t>
            </w:r>
          </w:p>
        </w:tc>
        <w:tc>
          <w:tcPr>
            <w:tcW w:w="969" w:type="dxa"/>
          </w:tcPr>
          <w:p w14:paraId="41BACBA8" w14:textId="1F2D2812" w:rsidR="00B24B9E" w:rsidRPr="00695ECA" w:rsidRDefault="00DA4E6F" w:rsidP="00DA4E6F">
            <w:pPr>
              <w:jc w:val="right"/>
              <w:rPr>
                <w:b/>
                <w:bCs/>
                <w:sz w:val="20"/>
                <w:szCs w:val="20"/>
              </w:rPr>
            </w:pPr>
            <w:r>
              <w:rPr>
                <w:b/>
                <w:bCs/>
                <w:sz w:val="20"/>
                <w:szCs w:val="20"/>
              </w:rPr>
              <w:t>100</w:t>
            </w:r>
          </w:p>
        </w:tc>
      </w:tr>
    </w:tbl>
    <w:p w14:paraId="27858438" w14:textId="77777777" w:rsidR="00CB0432" w:rsidRPr="00D73202" w:rsidRDefault="00CB0432" w:rsidP="00CB0432">
      <w:pPr>
        <w:pStyle w:val="Heading1"/>
        <w:keepNext/>
        <w:numPr>
          <w:ilvl w:val="0"/>
          <w:numId w:val="0"/>
        </w:numPr>
        <w:spacing w:before="240"/>
        <w:rPr>
          <w:i/>
          <w:iCs/>
        </w:rPr>
      </w:pPr>
      <w:r w:rsidRPr="0059564C">
        <w:rPr>
          <w:i/>
          <w:iCs/>
        </w:rPr>
        <w:t xml:space="preserve">Refrigeration </w:t>
      </w:r>
      <w:r w:rsidRPr="00D73202">
        <w:rPr>
          <w:i/>
          <w:iCs/>
        </w:rPr>
        <w:t>and air-conditioning servicing sector</w:t>
      </w:r>
    </w:p>
    <w:p w14:paraId="46107087" w14:textId="66B3474C" w:rsidR="00D05500" w:rsidRDefault="00D05500" w:rsidP="00F72288">
      <w:pPr>
        <w:pStyle w:val="Heading1"/>
      </w:pPr>
      <w:r w:rsidRPr="00D05500">
        <w:t xml:space="preserve">There are </w:t>
      </w:r>
      <w:r w:rsidR="00CE6D55">
        <w:t xml:space="preserve">between 500 and 1,000 </w:t>
      </w:r>
      <w:r w:rsidR="00452AD5">
        <w:t>refrigeration and air-conditioning (</w:t>
      </w:r>
      <w:r w:rsidR="00CE6D55">
        <w:t>RAC</w:t>
      </w:r>
      <w:r w:rsidR="00452AD5">
        <w:t>)</w:t>
      </w:r>
      <w:r w:rsidRPr="00D05500">
        <w:t xml:space="preserve"> technicians </w:t>
      </w:r>
      <w:r w:rsidR="00DC4084">
        <w:t xml:space="preserve">and between </w:t>
      </w:r>
      <w:r w:rsidR="00A61644">
        <w:t xml:space="preserve">1,500 and 2,500 auto mechanics, </w:t>
      </w:r>
      <w:r w:rsidR="00F8395E">
        <w:t>some of whom may work on MAC</w:t>
      </w:r>
      <w:r w:rsidR="00842265">
        <w:t xml:space="preserve"> equipment</w:t>
      </w:r>
      <w:r w:rsidR="00F8395E">
        <w:t xml:space="preserve"> from time</w:t>
      </w:r>
      <w:r w:rsidR="00452AD5">
        <w:t xml:space="preserve"> </w:t>
      </w:r>
      <w:r w:rsidR="009E5FE9">
        <w:t>to</w:t>
      </w:r>
      <w:r w:rsidR="00452AD5">
        <w:t xml:space="preserve"> </w:t>
      </w:r>
      <w:r w:rsidR="009E5FE9">
        <w:t xml:space="preserve">time, </w:t>
      </w:r>
      <w:r w:rsidRPr="00D05500">
        <w:t>in Bhutan. Bhutan adopted competency standards for</w:t>
      </w:r>
      <w:r w:rsidR="00AB4A0A">
        <w:t xml:space="preserve"> </w:t>
      </w:r>
      <w:r w:rsidRPr="00D05500">
        <w:t xml:space="preserve">servicing technicians based on the Bhutan Vocational Qualification Framework (BVQF) </w:t>
      </w:r>
      <w:r w:rsidR="00B561B8">
        <w:t xml:space="preserve">and the </w:t>
      </w:r>
      <w:r w:rsidRPr="00D05500">
        <w:t xml:space="preserve">Bhutan Qualifications Framework (BQF) </w:t>
      </w:r>
      <w:r w:rsidR="000A0036">
        <w:t xml:space="preserve">which were </w:t>
      </w:r>
      <w:r w:rsidRPr="00D05500">
        <w:t>established by the Bhutan Qualifications and Professionals’ Certification Authority (BQPCA). The BVQF ensures a competency‑based progression</w:t>
      </w:r>
      <w:r w:rsidR="000A0036">
        <w:t xml:space="preserve"> for RAC and MAC</w:t>
      </w:r>
      <w:r w:rsidRPr="00D05500">
        <w:t xml:space="preserve"> from </w:t>
      </w:r>
      <w:r w:rsidR="000A0036">
        <w:t>l</w:t>
      </w:r>
      <w:r w:rsidRPr="00D05500">
        <w:t xml:space="preserve">evel 1 (basic operator) to </w:t>
      </w:r>
      <w:r w:rsidR="000A0036">
        <w:t>l</w:t>
      </w:r>
      <w:r w:rsidRPr="00D05500">
        <w:t xml:space="preserve">evel 5 (advanced diploma), integrating both technical proficiency and professional ethics. RAC curricula have a 3‑year validity before being considered obsolete and due for renewal. </w:t>
      </w:r>
      <w:r w:rsidR="0080390A">
        <w:t xml:space="preserve">Further, the </w:t>
      </w:r>
      <w:r w:rsidRPr="00D05500">
        <w:t xml:space="preserve">implementation of a refrigerant‑handling licence is under discussion. The </w:t>
      </w:r>
      <w:r w:rsidR="0080581A" w:rsidRPr="0080581A">
        <w:t xml:space="preserve">Technical and Vocational Education and Training </w:t>
      </w:r>
      <w:r w:rsidR="0080581A">
        <w:t>(</w:t>
      </w:r>
      <w:r w:rsidRPr="00D05500">
        <w:t>TVET</w:t>
      </w:r>
      <w:r w:rsidR="0080581A">
        <w:t>)</w:t>
      </w:r>
      <w:r w:rsidRPr="00D05500">
        <w:t xml:space="preserve"> </w:t>
      </w:r>
      <w:r w:rsidR="00477D5F">
        <w:t>a</w:t>
      </w:r>
      <w:r w:rsidRPr="00D05500">
        <w:t xml:space="preserve">uthority introduced a system for Recognition of Prior Learning (RPL) in 2022 to assess the skills of technicians lacking formal training and certification. </w:t>
      </w:r>
      <w:r w:rsidR="00452AD5" w:rsidRPr="00452AD5">
        <w:t>This system is application-based and has resulted in 18 certified graduates to date.</w:t>
      </w:r>
      <w:r w:rsidR="00452AD5">
        <w:t xml:space="preserve"> </w:t>
      </w:r>
      <w:r w:rsidRPr="00D05500">
        <w:t>The competency standards currently do not</w:t>
      </w:r>
      <w:r w:rsidR="00D716A5">
        <w:t xml:space="preserve"> </w:t>
      </w:r>
      <w:r w:rsidRPr="00D05500">
        <w:t>incorporate emerging technologies such as HFOs, lower‑</w:t>
      </w:r>
      <w:r w:rsidR="00452AD5">
        <w:t>global-warming</w:t>
      </w:r>
      <w:r w:rsidR="001D4697">
        <w:t>-</w:t>
      </w:r>
      <w:r w:rsidR="00452AD5">
        <w:t>potential (</w:t>
      </w:r>
      <w:r w:rsidRPr="00D05500">
        <w:t>GWP</w:t>
      </w:r>
      <w:r w:rsidR="00452AD5">
        <w:t>)</w:t>
      </w:r>
      <w:r w:rsidRPr="00D05500">
        <w:t xml:space="preserve"> blends,</w:t>
      </w:r>
      <w:r>
        <w:t xml:space="preserve"> </w:t>
      </w:r>
      <w:r w:rsidRPr="00D05500">
        <w:t xml:space="preserve">and energy efficiency. </w:t>
      </w:r>
      <w:r w:rsidR="00AB4A0A" w:rsidRPr="00AB4A0A">
        <w:t xml:space="preserve">MAC training is included in the </w:t>
      </w:r>
      <w:r w:rsidR="00875287">
        <w:t>B</w:t>
      </w:r>
      <w:r w:rsidR="00FB4322">
        <w:t xml:space="preserve">VQF and </w:t>
      </w:r>
      <w:r w:rsidR="00AB4A0A" w:rsidRPr="00AB4A0A">
        <w:t xml:space="preserve">curriculum; however, its practical implementation remains limited. Trainees receive basic hands-on exposure using standard vehicle AC systems available at the institute, but the national competency assessment does not explicitly evaluate this module. </w:t>
      </w:r>
      <w:r w:rsidRPr="00D05500">
        <w:t>There are six technical training institutes that offer courses in RAC and MAC.</w:t>
      </w:r>
    </w:p>
    <w:p w14:paraId="4E672484" w14:textId="1BC9AB20" w:rsidR="00CB0432" w:rsidRPr="00407D60" w:rsidRDefault="00CB0432" w:rsidP="00CB0432">
      <w:pPr>
        <w:pStyle w:val="Heading1"/>
        <w:numPr>
          <w:ilvl w:val="0"/>
          <w:numId w:val="0"/>
        </w:numPr>
        <w:spacing w:before="240"/>
      </w:pPr>
      <w:r w:rsidRPr="00AF59FB">
        <w:rPr>
          <w:i/>
          <w:iCs/>
          <w:u w:val="single"/>
        </w:rPr>
        <w:t>Domestic, commercial, industrial and transport refrigeration servicing</w:t>
      </w:r>
      <w:r w:rsidRPr="00D25D44">
        <w:rPr>
          <w:i/>
          <w:iCs/>
        </w:rPr>
        <w:t xml:space="preserve"> </w:t>
      </w:r>
    </w:p>
    <w:p w14:paraId="0F2B03BF" w14:textId="173D7666" w:rsidR="004C63DF" w:rsidRDefault="00D95CEF" w:rsidP="00C65BF1">
      <w:pPr>
        <w:pStyle w:val="Heading1"/>
      </w:pPr>
      <w:r w:rsidRPr="00D95CEF">
        <w:t xml:space="preserve">In the domestic refrigeration subsector, there is a small amount of </w:t>
      </w:r>
      <w:r w:rsidR="00B636A3">
        <w:t xml:space="preserve">the </w:t>
      </w:r>
      <w:r w:rsidRPr="00D95CEF">
        <w:t>equipment</w:t>
      </w:r>
      <w:r w:rsidR="00B636A3" w:rsidRPr="00B636A3">
        <w:t xml:space="preserve"> </w:t>
      </w:r>
      <w:r w:rsidR="00B636A3" w:rsidRPr="00D95CEF">
        <w:t>currently in use</w:t>
      </w:r>
      <w:r w:rsidRPr="00D95CEF">
        <w:t xml:space="preserve"> based on HFC‑134a (8 per cent)</w:t>
      </w:r>
      <w:r w:rsidR="00B636A3">
        <w:t>. D</w:t>
      </w:r>
      <w:r w:rsidR="00B636A3" w:rsidRPr="00D95CEF">
        <w:t xml:space="preserve">omestic refrigeration </w:t>
      </w:r>
      <w:r w:rsidR="00B636A3">
        <w:t>e</w:t>
      </w:r>
      <w:r w:rsidRPr="00D95CEF">
        <w:t>quipment based on isobutane (R‑600a) (92</w:t>
      </w:r>
      <w:r w:rsidR="001D4697">
        <w:t> </w:t>
      </w:r>
      <w:r w:rsidRPr="00D95CEF">
        <w:t>per</w:t>
      </w:r>
      <w:r w:rsidR="001D4697">
        <w:t> </w:t>
      </w:r>
      <w:r w:rsidRPr="00D95CEF">
        <w:t xml:space="preserve">cent) has already been established in the market for some time. </w:t>
      </w:r>
    </w:p>
    <w:p w14:paraId="561266B6" w14:textId="5CED8DDC" w:rsidR="007805E4" w:rsidRDefault="00D95CEF" w:rsidP="00C65BF1">
      <w:pPr>
        <w:pStyle w:val="Heading1"/>
      </w:pPr>
      <w:r w:rsidRPr="00D95CEF">
        <w:t xml:space="preserve">Stand‑alone commercial refrigeration equipment </w:t>
      </w:r>
      <w:r w:rsidR="00995348">
        <w:t>use</w:t>
      </w:r>
      <w:r w:rsidR="00574174">
        <w:t>s predominantly</w:t>
      </w:r>
      <w:r w:rsidR="00B61D17">
        <w:t xml:space="preserve"> </w:t>
      </w:r>
      <w:r w:rsidRPr="00D95CEF">
        <w:t>HFC‑134a (54 per cent of equipment) and R‑404A</w:t>
      </w:r>
      <w:r w:rsidR="00671991">
        <w:t xml:space="preserve"> (11 per cent of equipment)</w:t>
      </w:r>
      <w:r w:rsidRPr="00D95CEF">
        <w:t>,</w:t>
      </w:r>
      <w:r w:rsidR="0015636C">
        <w:t xml:space="preserve"> </w:t>
      </w:r>
      <w:r w:rsidRPr="00D95CEF">
        <w:t xml:space="preserve">amounting to about 3 per cent of the national HFC </w:t>
      </w:r>
      <w:r w:rsidR="00940E48">
        <w:t>use</w:t>
      </w:r>
      <w:r w:rsidRPr="00D95CEF">
        <w:t xml:space="preserve">. </w:t>
      </w:r>
      <w:r w:rsidR="00B61D17">
        <w:t>However, the</w:t>
      </w:r>
      <w:r w:rsidRPr="00D95CEF">
        <w:t xml:space="preserve"> </w:t>
      </w:r>
      <w:r w:rsidR="00B61D17">
        <w:t>sub</w:t>
      </w:r>
      <w:r w:rsidRPr="00D95CEF">
        <w:t>sector has begun a transition to low‑GWP alternatives such as R‑600a and R‑290,</w:t>
      </w:r>
      <w:r w:rsidR="00B61D17">
        <w:t xml:space="preserve"> which </w:t>
      </w:r>
      <w:r w:rsidRPr="00D95CEF">
        <w:t xml:space="preserve">account for 35 per cent of the stand‑alone commercial refrigeration equipment. The </w:t>
      </w:r>
      <w:r w:rsidR="002E3CCD">
        <w:t>industrial refrigeration subsector</w:t>
      </w:r>
      <w:r w:rsidR="00DD3B59">
        <w:t xml:space="preserve">, which is almost exclusively </w:t>
      </w:r>
      <w:r w:rsidR="00994E68">
        <w:t xml:space="preserve">used in </w:t>
      </w:r>
      <w:r w:rsidR="00DD3B59">
        <w:t xml:space="preserve">large </w:t>
      </w:r>
      <w:r w:rsidRPr="00D95CEF">
        <w:t>cold storage</w:t>
      </w:r>
      <w:r w:rsidR="007805E4">
        <w:t xml:space="preserve"> </w:t>
      </w:r>
      <w:r w:rsidR="00994E68">
        <w:t xml:space="preserve">applications for food preservation, </w:t>
      </w:r>
      <w:r w:rsidRPr="00D95CEF">
        <w:t xml:space="preserve">is the second‑highest HFC‑consuming </w:t>
      </w:r>
      <w:r w:rsidR="00C24F97">
        <w:t>sub</w:t>
      </w:r>
      <w:r w:rsidRPr="00D95CEF">
        <w:t>sector in CO₂‑eq tonnes due to R‑404A (29 per cent) and HFC‑134a (22 per cent) being used in more than half of the equipment. A small amount of industrial refrigeration equipment is based on HCFC‑22 (1 per cent) and is to be transitioned, while the remaining 48 per cent of equipment is based on non‑HFC alternatives such as ammonia</w:t>
      </w:r>
      <w:r w:rsidR="0041468B">
        <w:t xml:space="preserve"> (R-717)</w:t>
      </w:r>
      <w:r w:rsidRPr="00D95CEF">
        <w:t xml:space="preserve">. </w:t>
      </w:r>
    </w:p>
    <w:p w14:paraId="65FF7805" w14:textId="3EB53293" w:rsidR="00D95CEF" w:rsidRDefault="00D95CEF" w:rsidP="00C65BF1">
      <w:pPr>
        <w:pStyle w:val="Heading1"/>
      </w:pPr>
      <w:r w:rsidRPr="00D95CEF">
        <w:t>The transport refrigeration subsector relies on R‑404A (70</w:t>
      </w:r>
      <w:r w:rsidR="0024539B">
        <w:t> </w:t>
      </w:r>
      <w:r w:rsidRPr="00D95CEF">
        <w:t>per</w:t>
      </w:r>
      <w:r w:rsidR="0024539B">
        <w:t> </w:t>
      </w:r>
      <w:r w:rsidRPr="00D95CEF">
        <w:t>cent of equipment) and HFC‑134a (30 per cent); however, given the relatively small bank of equipment, this consumption amounts to only 1.5</w:t>
      </w:r>
      <w:r w:rsidR="00691401">
        <w:t> </w:t>
      </w:r>
      <w:r w:rsidRPr="00D95CEF">
        <w:t>per cent of the overall HFC consumption in the country in CO₂‑eq tonnes.</w:t>
      </w:r>
      <w:r w:rsidR="00B636A3">
        <w:t xml:space="preserve"> </w:t>
      </w:r>
    </w:p>
    <w:p w14:paraId="65F0B75D" w14:textId="019A433B" w:rsidR="00CB0432" w:rsidRDefault="00CB0432" w:rsidP="00CB0432">
      <w:pPr>
        <w:suppressAutoHyphens/>
        <w:spacing w:after="240"/>
        <w:rPr>
          <w:i/>
          <w:u w:val="single"/>
        </w:rPr>
      </w:pPr>
      <w:r w:rsidRPr="00AF59FB">
        <w:rPr>
          <w:i/>
          <w:iCs/>
          <w:u w:val="single"/>
        </w:rPr>
        <w:t xml:space="preserve">Residential and commercial air-conditioning </w:t>
      </w:r>
      <w:r w:rsidR="00BD1159">
        <w:rPr>
          <w:i/>
          <w:iCs/>
          <w:u w:val="single"/>
        </w:rPr>
        <w:t>and chillers</w:t>
      </w:r>
      <w:r w:rsidRPr="00AF59FB">
        <w:rPr>
          <w:i/>
          <w:iCs/>
          <w:u w:val="single"/>
        </w:rPr>
        <w:t xml:space="preserve"> servicing</w:t>
      </w:r>
    </w:p>
    <w:p w14:paraId="2B4753FD" w14:textId="7090A432" w:rsidR="00D02409" w:rsidRDefault="00D02409" w:rsidP="00D02409">
      <w:pPr>
        <w:pStyle w:val="Heading1"/>
      </w:pPr>
      <w:r>
        <w:t xml:space="preserve">The residential AC subsector is the highest HFC‑consuming sector in terms of CO₂‑eq tonnes, and demand has been expanding in the country due to climate variations. Currently, HFC‑32 is used in more than half of the equipment, with 1 per cent of equipment based on HCFC‑22 to be transitioned, and the remaining 45 per cent of equipment based on R‑410A. Single and multi‑split AC technologies dominate the sector (mostly </w:t>
      </w:r>
      <w:r w:rsidR="00B87CA6">
        <w:t xml:space="preserve">with smaller capacity of </w:t>
      </w:r>
      <w:r>
        <w:t xml:space="preserve">1 to 1.5 </w:t>
      </w:r>
      <w:r w:rsidR="00B87CA6">
        <w:t>tonnes of refrigeration (TR)</w:t>
      </w:r>
      <w:r>
        <w:t>), and heat pump systems are gradually entering the market as an energy‑efficient solution for space heating.</w:t>
      </w:r>
    </w:p>
    <w:p w14:paraId="6A6DD22C" w14:textId="415D99D5" w:rsidR="00D02409" w:rsidRDefault="00D02409" w:rsidP="00D02409">
      <w:pPr>
        <w:pStyle w:val="Heading1"/>
      </w:pPr>
      <w:r>
        <w:lastRenderedPageBreak/>
        <w:t>The commercial AC subsector involves applications in hotels, office buildings, institutional facilities, and commercial establishments, which are mainly variable refrigerant flow (VRF) systems. Consumption in this subsector is also growing and is a</w:t>
      </w:r>
      <w:r w:rsidR="00715CD6">
        <w:t>n important</w:t>
      </w:r>
      <w:r>
        <w:t xml:space="preserve"> driver in the business‑as‑usual growth forecast. It is the fourth‑highest HFC‑consuming subsector, and currently 52 per cent of the equipment relies on R‑410A, with the other 48 per cent relying on HFC‑32.</w:t>
      </w:r>
    </w:p>
    <w:p w14:paraId="00D1A76E" w14:textId="739C2D99" w:rsidR="00D02409" w:rsidRDefault="00D02409" w:rsidP="00D02409">
      <w:pPr>
        <w:pStyle w:val="Heading1"/>
      </w:pPr>
      <w:r>
        <w:t>At 9 per cent, chillers account for a fairly high percentage of the sectoral HFC consumption from 2025 (in CO₂‑eq tonnes), considering the relatively small bank of equipment, and that 27 per cent of equipment is HCFC‑22‑based</w:t>
      </w:r>
      <w:r w:rsidR="008F6250">
        <w:t>,</w:t>
      </w:r>
      <w:r>
        <w:t xml:space="preserve"> to be transitioned,</w:t>
      </w:r>
      <w:r w:rsidR="008F6250">
        <w:t xml:space="preserve"> </w:t>
      </w:r>
      <w:r>
        <w:t>and 30 per cent of equipment is based on HFC‑32. The remaining chillers are based on R‑410A (37 per cent) and HFC‑134a (6 per cent).</w:t>
      </w:r>
    </w:p>
    <w:p w14:paraId="5EB75BB3" w14:textId="2F5D1369" w:rsidR="00CB0432" w:rsidRDefault="00CB0432" w:rsidP="00C3395C">
      <w:pPr>
        <w:pStyle w:val="Heading1"/>
        <w:numPr>
          <w:ilvl w:val="0"/>
          <w:numId w:val="0"/>
        </w:numPr>
        <w:suppressAutoHyphens/>
        <w:rPr>
          <w:i/>
        </w:rPr>
      </w:pPr>
      <w:r w:rsidRPr="00AF59FB">
        <w:rPr>
          <w:i/>
          <w:iCs/>
          <w:u w:val="single"/>
        </w:rPr>
        <w:t>Mobile air-conditioning servicing</w:t>
      </w:r>
      <w:r w:rsidRPr="00D25D44">
        <w:rPr>
          <w:i/>
          <w:iCs/>
        </w:rPr>
        <w:t xml:space="preserve"> </w:t>
      </w:r>
    </w:p>
    <w:p w14:paraId="588C6000" w14:textId="45347E1A" w:rsidR="003352EE" w:rsidRDefault="003C4F66" w:rsidP="003C4F66">
      <w:pPr>
        <w:pStyle w:val="Heading1"/>
      </w:pPr>
      <w:r w:rsidRPr="003C4F66">
        <w:t>The MAC subsector is the third highest HFC‑consuming subsector in Bhutan, relying on HFC‑134a (99 per cent) and R‑410A (1 per cent). While alternatives such as HFO‑1234yf and R‑744 (CO₂) have not yet entered the market, Bhutan’s law prohibits the import of used cars, and these alternatives are expected to increase based on regional vehicle supply trends. Electric vehicles (EVs) currently make up about 1 per cent of the total vehicle fleet in Bhutan. However, Bhutan’s EV strategy aims to rapidly expand EVs across taxis, private cars, buses, and government fleets, supported by nationwide charging</w:t>
      </w:r>
      <w:r w:rsidR="00FC55ED">
        <w:t xml:space="preserve"> </w:t>
      </w:r>
      <w:r w:rsidRPr="003C4F66">
        <w:t xml:space="preserve">and supportive policies are already in place. As EVs cannot use waste heat like internal combustion vehicles, they require refrigerants for both cabin cooling and heating, which may </w:t>
      </w:r>
      <w:r w:rsidR="00622989">
        <w:t xml:space="preserve">result in </w:t>
      </w:r>
      <w:r w:rsidRPr="003C4F66">
        <w:t>significant</w:t>
      </w:r>
      <w:r w:rsidR="00295F05">
        <w:t xml:space="preserve"> changes in MAC technology and </w:t>
      </w:r>
      <w:r w:rsidRPr="003C4F66">
        <w:t>servicing needs.</w:t>
      </w:r>
    </w:p>
    <w:p w14:paraId="650F112D" w14:textId="77777777" w:rsidR="00CB0432" w:rsidRDefault="00CB0432" w:rsidP="00CB0432">
      <w:pPr>
        <w:pStyle w:val="Heading1"/>
        <w:keepNext/>
        <w:numPr>
          <w:ilvl w:val="0"/>
          <w:numId w:val="0"/>
        </w:numPr>
        <w:rPr>
          <w:b/>
          <w:bCs/>
        </w:rPr>
      </w:pPr>
      <w:r>
        <w:rPr>
          <w:b/>
          <w:bCs/>
        </w:rPr>
        <w:t>IV.</w:t>
      </w:r>
      <w:r>
        <w:rPr>
          <w:b/>
          <w:bCs/>
        </w:rPr>
        <w:tab/>
        <w:t>Stage I of the Kigali HFC implementation plan as submitted</w:t>
      </w:r>
    </w:p>
    <w:p w14:paraId="0E12D2FA" w14:textId="77777777" w:rsidR="00CB0432" w:rsidRPr="00CF372D" w:rsidRDefault="00CB0432" w:rsidP="00CB0432">
      <w:pPr>
        <w:keepNext/>
        <w:spacing w:after="240"/>
        <w:rPr>
          <w:u w:val="single"/>
        </w:rPr>
      </w:pPr>
      <w:r>
        <w:rPr>
          <w:u w:val="single"/>
        </w:rPr>
        <w:t>I</w:t>
      </w:r>
      <w:r w:rsidRPr="00CF372D">
        <w:rPr>
          <w:u w:val="single"/>
        </w:rPr>
        <w:t>nstitutional</w:t>
      </w:r>
      <w:r>
        <w:rPr>
          <w:u w:val="single"/>
        </w:rPr>
        <w:t>,</w:t>
      </w:r>
      <w:r w:rsidRPr="00CF372D">
        <w:rPr>
          <w:u w:val="single"/>
        </w:rPr>
        <w:t xml:space="preserve"> </w:t>
      </w:r>
      <w:r>
        <w:rPr>
          <w:u w:val="single"/>
        </w:rPr>
        <w:t xml:space="preserve">policy and </w:t>
      </w:r>
      <w:r w:rsidRPr="00CF372D">
        <w:rPr>
          <w:u w:val="single"/>
        </w:rPr>
        <w:t>regulatory framework</w:t>
      </w:r>
    </w:p>
    <w:p w14:paraId="3B51394C" w14:textId="7102746E" w:rsidR="00486607" w:rsidRDefault="00486607" w:rsidP="00C65BF1">
      <w:pPr>
        <w:pStyle w:val="Heading1"/>
        <w:shd w:val="clear" w:color="auto" w:fill="FFFFFF" w:themeFill="background1"/>
      </w:pPr>
      <w:r>
        <w:t>I</w:t>
      </w:r>
      <w:r w:rsidRPr="00486607">
        <w:t xml:space="preserve">n Bhutan, the Regulation on Substances that Deplete the Ozone Layer and Hydrofluorocarbons (HFCs) (2021) entered into force in January 2022. The </w:t>
      </w:r>
      <w:r w:rsidR="00424530">
        <w:t>r</w:t>
      </w:r>
      <w:r w:rsidRPr="00486607">
        <w:t xml:space="preserve">egulation applies to the production and import/export of </w:t>
      </w:r>
      <w:r w:rsidR="006E24F3">
        <w:t>ozone</w:t>
      </w:r>
      <w:r w:rsidR="00B60BF1">
        <w:t>-</w:t>
      </w:r>
      <w:r w:rsidR="006E24F3">
        <w:t>depleting substances (</w:t>
      </w:r>
      <w:r w:rsidRPr="00486607">
        <w:t>ODS</w:t>
      </w:r>
      <w:r w:rsidR="006E24F3">
        <w:t>)</w:t>
      </w:r>
      <w:r w:rsidRPr="00486607">
        <w:t xml:space="preserve"> and HFCs and establishe</w:t>
      </w:r>
      <w:r w:rsidR="00B60BF1">
        <w:t>s</w:t>
      </w:r>
      <w:r w:rsidRPr="00486607">
        <w:t xml:space="preserve"> the framework for implementing the licensing </w:t>
      </w:r>
      <w:r w:rsidR="00F24CD5">
        <w:t xml:space="preserve">and </w:t>
      </w:r>
      <w:r w:rsidRPr="00486607">
        <w:t>quota system</w:t>
      </w:r>
      <w:r w:rsidR="00E37891">
        <w:t>s</w:t>
      </w:r>
      <w:r w:rsidR="00D80BD6">
        <w:t xml:space="preserve">, which have been </w:t>
      </w:r>
      <w:r w:rsidR="00DE497F">
        <w:t xml:space="preserve">operational since </w:t>
      </w:r>
      <w:r w:rsidR="00703DD5">
        <w:t xml:space="preserve">January </w:t>
      </w:r>
      <w:r w:rsidR="002843DB">
        <w:t>202</w:t>
      </w:r>
      <w:r w:rsidR="00703DD5">
        <w:t>2</w:t>
      </w:r>
      <w:r w:rsidR="002843DB">
        <w:t xml:space="preserve"> and </w:t>
      </w:r>
      <w:r w:rsidR="00703DD5">
        <w:t>Jan</w:t>
      </w:r>
      <w:r w:rsidR="006271C1">
        <w:t xml:space="preserve">uary </w:t>
      </w:r>
      <w:r w:rsidR="00DE497F">
        <w:t>2024</w:t>
      </w:r>
      <w:r w:rsidR="002C6584">
        <w:t xml:space="preserve"> respectively</w:t>
      </w:r>
      <w:r w:rsidR="00DE497F">
        <w:t>.</w:t>
      </w:r>
      <w:r w:rsidRPr="00486607">
        <w:t xml:space="preserve"> The </w:t>
      </w:r>
      <w:r w:rsidR="006E24F3">
        <w:t>n</w:t>
      </w:r>
      <w:r w:rsidRPr="00486607">
        <w:t xml:space="preserve">ational </w:t>
      </w:r>
      <w:r w:rsidR="006E24F3">
        <w:t>o</w:t>
      </w:r>
      <w:r w:rsidRPr="00486607">
        <w:t xml:space="preserve">zone </w:t>
      </w:r>
      <w:r w:rsidR="006E24F3">
        <w:t>u</w:t>
      </w:r>
      <w:r w:rsidRPr="00486607">
        <w:t xml:space="preserve">nit (NOU) is the national implementing authority and is responsible for setting the annual quota, which is based on the maximum allowable consumption. Importers submit an application requesting the HFC quantity, after which the NOU approves the request and issues a permit based on a first‑come, first‑served system. The permit is valid for only one month, and currently the importer is requested to submit, on a voluntary basis, a report within 10 days of the import. Work is currently underway to strengthen the 2021 </w:t>
      </w:r>
      <w:r w:rsidR="002C6584">
        <w:t>r</w:t>
      </w:r>
      <w:r w:rsidRPr="00486607">
        <w:t>egulation with mandatory reporting. The permit must be submitted to customs, which assess</w:t>
      </w:r>
      <w:r w:rsidR="007D03A1">
        <w:t>es</w:t>
      </w:r>
      <w:r w:rsidRPr="00486607">
        <w:t xml:space="preserve"> and clear</w:t>
      </w:r>
      <w:r w:rsidR="007D03A1">
        <w:t>s</w:t>
      </w:r>
      <w:r w:rsidRPr="00486607">
        <w:t xml:space="preserve"> the import at the point of entry. The customs classification framework in Bhutan is aligned with </w:t>
      </w:r>
      <w:r w:rsidR="00696340">
        <w:t xml:space="preserve">the </w:t>
      </w:r>
      <w:r w:rsidRPr="00486607">
        <w:t>standards of the World Customs Organization (WCO), and Harmonized System (HS) codes are consistent with the 2022 WCO edition.</w:t>
      </w:r>
    </w:p>
    <w:p w14:paraId="1149B7A9" w14:textId="77777777" w:rsidR="00CB0432" w:rsidRDefault="00CB0432" w:rsidP="00CB0432">
      <w:pPr>
        <w:keepNext/>
        <w:suppressAutoHyphens/>
        <w:spacing w:before="240" w:after="240"/>
        <w:rPr>
          <w:u w:val="single"/>
        </w:rPr>
      </w:pPr>
      <w:r w:rsidRPr="00B228F4">
        <w:rPr>
          <w:u w:val="single"/>
        </w:rPr>
        <w:t>Phase-down strategy for stage I of the Kigali HFC implementation plan</w:t>
      </w:r>
    </w:p>
    <w:p w14:paraId="5417841F" w14:textId="77777777" w:rsidR="00CB0432" w:rsidRPr="00A23308" w:rsidRDefault="00CB0432" w:rsidP="00CB0432">
      <w:pPr>
        <w:keepNext/>
        <w:shd w:val="clear" w:color="auto" w:fill="FFFFFF" w:themeFill="background1"/>
        <w:suppressAutoHyphens/>
        <w:spacing w:before="240" w:after="240"/>
        <w:outlineLvl w:val="0"/>
        <w:rPr>
          <w:i/>
          <w:iCs/>
        </w:rPr>
      </w:pPr>
      <w:r w:rsidRPr="00A23308">
        <w:rPr>
          <w:i/>
          <w:iCs/>
        </w:rPr>
        <w:t>Overarching strategy</w:t>
      </w:r>
    </w:p>
    <w:p w14:paraId="2CABDE9F" w14:textId="43867A61" w:rsidR="00B4290C" w:rsidRPr="00B4290C" w:rsidRDefault="00B4290C" w:rsidP="00B4290C">
      <w:pPr>
        <w:pStyle w:val="Heading1"/>
        <w:shd w:val="clear" w:color="auto" w:fill="FFFFFF" w:themeFill="background1"/>
      </w:pPr>
      <w:r w:rsidRPr="00B4290C">
        <w:t>Stage I of the KIP w</w:t>
      </w:r>
      <w:r w:rsidR="00252D7A">
        <w:t>ould</w:t>
      </w:r>
      <w:r w:rsidRPr="00B4290C">
        <w:t xml:space="preserve"> phase down HFCs by 10 per cent from the established HFC baseline by 2029. Stage I w</w:t>
      </w:r>
      <w:r w:rsidR="00252D7A">
        <w:t>ould</w:t>
      </w:r>
      <w:r w:rsidRPr="00B4290C">
        <w:t xml:space="preserve"> prioritize strengthening the regulatory and enforcement mechanisms to establish a framework for managing HFC growth. It w</w:t>
      </w:r>
      <w:r w:rsidR="00252D7A">
        <w:t>ould</w:t>
      </w:r>
      <w:r w:rsidRPr="00B4290C">
        <w:t xml:space="preserve"> focus on building the capacity of customs officers, importers</w:t>
      </w:r>
      <w:r w:rsidR="003266C5">
        <w:t>,</w:t>
      </w:r>
      <w:r w:rsidRPr="00B4290C">
        <w:t xml:space="preserve"> and brokers, as well as RAC and MAC technicians, to improve compliance, reduce refrigerant leakage, and promote good servicing practices. The strategy will concurrently promote the gradual adoption of low</w:t>
      </w:r>
      <w:r w:rsidRPr="00B4290C">
        <w:noBreakHyphen/>
        <w:t>GWP alternatives through sector</w:t>
      </w:r>
      <w:r w:rsidRPr="00B4290C">
        <w:noBreakHyphen/>
        <w:t>based dialogues, demonstrations, and sector</w:t>
      </w:r>
      <w:r w:rsidRPr="00B4290C">
        <w:noBreakHyphen/>
        <w:t>specific interventions.</w:t>
      </w:r>
    </w:p>
    <w:p w14:paraId="673F08FA" w14:textId="2ACE8418" w:rsidR="00CB0432" w:rsidRDefault="00CB0432" w:rsidP="00C65BF1">
      <w:pPr>
        <w:pStyle w:val="Heading1"/>
        <w:keepNext/>
        <w:numPr>
          <w:ilvl w:val="0"/>
          <w:numId w:val="0"/>
        </w:numPr>
        <w:shd w:val="clear" w:color="auto" w:fill="FFFFFF" w:themeFill="background1"/>
        <w:spacing w:before="240"/>
        <w:rPr>
          <w:i/>
          <w:iCs/>
        </w:rPr>
      </w:pPr>
      <w:r>
        <w:rPr>
          <w:i/>
          <w:iCs/>
        </w:rPr>
        <w:lastRenderedPageBreak/>
        <w:t>Proposed reductions</w:t>
      </w:r>
    </w:p>
    <w:p w14:paraId="00F5FE88" w14:textId="4BC98EB7" w:rsidR="007F6045" w:rsidRDefault="007F6045" w:rsidP="008737E2">
      <w:pPr>
        <w:pStyle w:val="Heading1"/>
      </w:pPr>
      <w:r w:rsidRPr="00984668">
        <w:t xml:space="preserve">The estimated growth rate in consumption of HFCs in </w:t>
      </w:r>
      <w:r>
        <w:t>B</w:t>
      </w:r>
      <w:r w:rsidR="000D6E3B">
        <w:t>hutan</w:t>
      </w:r>
      <w:r w:rsidRPr="00984668">
        <w:t xml:space="preserve">, </w:t>
      </w:r>
      <w:r>
        <w:t>as forecasted by the NOU and UNEP, in the business</w:t>
      </w:r>
      <w:r w:rsidR="00E46ABC">
        <w:t>-</w:t>
      </w:r>
      <w:r>
        <w:t>as</w:t>
      </w:r>
      <w:r w:rsidR="00E46ABC">
        <w:t>-</w:t>
      </w:r>
      <w:r>
        <w:t xml:space="preserve">usual (BAU) scenario </w:t>
      </w:r>
      <w:r w:rsidRPr="00984668">
        <w:t xml:space="preserve">is </w:t>
      </w:r>
      <w:r>
        <w:t>outlined</w:t>
      </w:r>
      <w:r w:rsidRPr="00984668">
        <w:t xml:space="preserve"> in the table below. </w:t>
      </w:r>
      <w:r w:rsidR="004C3EDE">
        <w:t xml:space="preserve">The BAU </w:t>
      </w:r>
      <w:r w:rsidR="00060E56">
        <w:t xml:space="preserve">scenario </w:t>
      </w:r>
      <w:r w:rsidR="00D53831">
        <w:t>r</w:t>
      </w:r>
      <w:r w:rsidR="00D53831" w:rsidRPr="00D53831">
        <w:t xml:space="preserve">eflects recent </w:t>
      </w:r>
      <w:r w:rsidR="0072050B">
        <w:t>gross domestic product (</w:t>
      </w:r>
      <w:r w:rsidR="00D53831" w:rsidRPr="00D53831">
        <w:t>GDP</w:t>
      </w:r>
      <w:r w:rsidR="0072050B">
        <w:t>)</w:t>
      </w:r>
      <w:r w:rsidR="00D53831" w:rsidRPr="00D53831">
        <w:t xml:space="preserve"> growth rates</w:t>
      </w:r>
      <w:r w:rsidR="009A3562">
        <w:rPr>
          <w:rStyle w:val="FootnoteReference"/>
        </w:rPr>
        <w:footnoteReference w:id="4"/>
      </w:r>
      <w:r w:rsidR="00D53831">
        <w:t xml:space="preserve"> </w:t>
      </w:r>
      <w:r w:rsidR="00094A60">
        <w:t xml:space="preserve">and </w:t>
      </w:r>
      <w:r w:rsidR="003D7508">
        <w:t>forecast</w:t>
      </w:r>
      <w:r w:rsidR="00606F37">
        <w:t>ed</w:t>
      </w:r>
      <w:r w:rsidR="003D7508">
        <w:t xml:space="preserve"> </w:t>
      </w:r>
      <w:r w:rsidR="00D468AE">
        <w:t xml:space="preserve">sectoral trends, including increased </w:t>
      </w:r>
      <w:r w:rsidR="00914C2C">
        <w:t xml:space="preserve">and decreased </w:t>
      </w:r>
      <w:r w:rsidR="00BD5320">
        <w:t xml:space="preserve">use of HFC-32 and </w:t>
      </w:r>
      <w:r w:rsidR="00914C2C">
        <w:t>R-41</w:t>
      </w:r>
      <w:r w:rsidR="00E54369">
        <w:t>0</w:t>
      </w:r>
      <w:r w:rsidR="00914C2C">
        <w:t>A, respectively, f</w:t>
      </w:r>
      <w:r w:rsidR="00BD5320">
        <w:t>or residential AC</w:t>
      </w:r>
      <w:r w:rsidR="008737E2">
        <w:t xml:space="preserve">. </w:t>
      </w:r>
    </w:p>
    <w:p w14:paraId="0B837A14" w14:textId="35B5AEF1" w:rsidR="00CB0432" w:rsidRPr="007B4E2C" w:rsidRDefault="00CB0432" w:rsidP="00CB0432">
      <w:pPr>
        <w:keepNext/>
        <w:rPr>
          <w:b/>
          <w:bCs/>
        </w:rPr>
      </w:pPr>
      <w:r w:rsidRPr="007B4E2C">
        <w:rPr>
          <w:b/>
          <w:bCs/>
        </w:rPr>
        <w:t xml:space="preserve">Table </w:t>
      </w:r>
      <w:r w:rsidR="00D96106">
        <w:rPr>
          <w:b/>
          <w:bCs/>
        </w:rPr>
        <w:t>6</w:t>
      </w:r>
      <w:r w:rsidRPr="007B4E2C">
        <w:rPr>
          <w:b/>
          <w:bCs/>
        </w:rPr>
        <w:t xml:space="preserve">. HFC consumption forecast under </w:t>
      </w:r>
      <w:r>
        <w:rPr>
          <w:b/>
          <w:bCs/>
        </w:rPr>
        <w:t xml:space="preserve">the </w:t>
      </w:r>
      <w:r w:rsidRPr="007B4E2C">
        <w:rPr>
          <w:b/>
          <w:bCs/>
        </w:rPr>
        <w:t>unconstrained scenario</w:t>
      </w:r>
      <w:r>
        <w:rPr>
          <w:b/>
          <w:bCs/>
        </w:rPr>
        <w:t>, Montreal Protocol limits, and proposed HFC reduct</w:t>
      </w:r>
      <w:r w:rsidRPr="007B4E2C">
        <w:rPr>
          <w:b/>
          <w:bCs/>
        </w:rPr>
        <w:t>ions</w:t>
      </w:r>
      <w:r>
        <w:rPr>
          <w:b/>
          <w:bCs/>
        </w:rPr>
        <w:t xml:space="preserve"> under stage I </w:t>
      </w:r>
      <w:r w:rsidRPr="007B4E2C">
        <w:rPr>
          <w:b/>
          <w:bCs/>
        </w:rPr>
        <w:t>(CO</w:t>
      </w:r>
      <w:r w:rsidRPr="007B4E2C">
        <w:rPr>
          <w:b/>
          <w:bCs/>
          <w:vertAlign w:val="subscript"/>
        </w:rPr>
        <w:t>2</w:t>
      </w:r>
      <w:r w:rsidRPr="007B4E2C">
        <w:rPr>
          <w:b/>
          <w:bCs/>
        </w:rPr>
        <w:noBreakHyphen/>
        <w:t>eq tonnes)</w:t>
      </w:r>
    </w:p>
    <w:tbl>
      <w:tblPr>
        <w:tblW w:w="5000" w:type="pct"/>
        <w:tblLayout w:type="fixed"/>
        <w:tblLook w:val="04A0" w:firstRow="1" w:lastRow="0" w:firstColumn="1" w:lastColumn="0" w:noHBand="0" w:noVBand="1"/>
      </w:tblPr>
      <w:tblGrid>
        <w:gridCol w:w="4193"/>
        <w:gridCol w:w="1292"/>
        <w:gridCol w:w="1290"/>
        <w:gridCol w:w="1288"/>
        <w:gridCol w:w="1287"/>
      </w:tblGrid>
      <w:tr w:rsidR="00CB0432" w:rsidRPr="00FE5E4E" w14:paraId="4890E070" w14:textId="77777777" w:rsidTr="00370E14">
        <w:trPr>
          <w:trHeight w:val="20"/>
          <w:tblHeader/>
        </w:trPr>
        <w:tc>
          <w:tcPr>
            <w:tcW w:w="2242"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4DEF11EE" w14:textId="77777777" w:rsidR="00CB0432" w:rsidRPr="00FE5E4E" w:rsidRDefault="00CB0432" w:rsidP="0004063D">
            <w:pPr>
              <w:spacing w:before="20" w:after="20"/>
              <w:jc w:val="left"/>
              <w:rPr>
                <w:color w:val="000000"/>
                <w:sz w:val="20"/>
                <w:szCs w:val="20"/>
              </w:rPr>
            </w:pPr>
          </w:p>
        </w:tc>
        <w:tc>
          <w:tcPr>
            <w:tcW w:w="69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78FA7EF" w14:textId="77777777" w:rsidR="00CB0432" w:rsidRPr="00FE5E4E" w:rsidRDefault="00CB0432" w:rsidP="0004063D">
            <w:pPr>
              <w:spacing w:before="20" w:after="20"/>
              <w:jc w:val="center"/>
              <w:rPr>
                <w:b/>
                <w:color w:val="000000"/>
                <w:sz w:val="20"/>
                <w:szCs w:val="20"/>
              </w:rPr>
            </w:pPr>
            <w:r w:rsidRPr="00FE5E4E">
              <w:rPr>
                <w:b/>
                <w:sz w:val="20"/>
                <w:szCs w:val="20"/>
              </w:rPr>
              <w:t>2026</w:t>
            </w:r>
          </w:p>
        </w:tc>
        <w:tc>
          <w:tcPr>
            <w:tcW w:w="690"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D2A58D0" w14:textId="77777777" w:rsidR="00CB0432" w:rsidRPr="00FE5E4E" w:rsidRDefault="00CB0432" w:rsidP="0004063D">
            <w:pPr>
              <w:spacing w:before="20" w:after="20"/>
              <w:jc w:val="center"/>
              <w:rPr>
                <w:b/>
                <w:color w:val="000000"/>
                <w:sz w:val="20"/>
                <w:szCs w:val="20"/>
              </w:rPr>
            </w:pPr>
            <w:r w:rsidRPr="00FE5E4E">
              <w:rPr>
                <w:b/>
                <w:sz w:val="20"/>
                <w:szCs w:val="20"/>
              </w:rPr>
              <w:t>2027</w:t>
            </w:r>
          </w:p>
        </w:tc>
        <w:tc>
          <w:tcPr>
            <w:tcW w:w="68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C9DE700" w14:textId="77777777" w:rsidR="00CB0432" w:rsidRPr="00FE5E4E" w:rsidRDefault="00CB0432" w:rsidP="0004063D">
            <w:pPr>
              <w:spacing w:before="20" w:after="20"/>
              <w:jc w:val="center"/>
              <w:rPr>
                <w:b/>
                <w:color w:val="000000"/>
                <w:sz w:val="20"/>
                <w:szCs w:val="20"/>
              </w:rPr>
            </w:pPr>
            <w:r w:rsidRPr="00FE5E4E">
              <w:rPr>
                <w:b/>
                <w:sz w:val="20"/>
                <w:szCs w:val="20"/>
              </w:rPr>
              <w:t>2028</w:t>
            </w:r>
          </w:p>
        </w:tc>
        <w:tc>
          <w:tcPr>
            <w:tcW w:w="688"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0B3B0C2" w14:textId="77777777" w:rsidR="00CB0432" w:rsidRPr="00FE5E4E" w:rsidRDefault="00CB0432" w:rsidP="0004063D">
            <w:pPr>
              <w:spacing w:before="20" w:after="20"/>
              <w:jc w:val="center"/>
              <w:rPr>
                <w:b/>
                <w:color w:val="000000"/>
                <w:sz w:val="20"/>
                <w:szCs w:val="20"/>
              </w:rPr>
            </w:pPr>
            <w:r w:rsidRPr="00FE5E4E">
              <w:rPr>
                <w:b/>
                <w:sz w:val="20"/>
                <w:szCs w:val="20"/>
              </w:rPr>
              <w:t>2029</w:t>
            </w:r>
          </w:p>
        </w:tc>
      </w:tr>
      <w:tr w:rsidR="00085B72" w:rsidRPr="00FE5E4E" w14:paraId="6884A4A6" w14:textId="77777777" w:rsidTr="0001416E">
        <w:trPr>
          <w:trHeight w:val="20"/>
        </w:trPr>
        <w:tc>
          <w:tcPr>
            <w:tcW w:w="2242"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78FEF9FB" w14:textId="3D3F0625" w:rsidR="00085B72" w:rsidRPr="00FE5E4E" w:rsidRDefault="00085B72" w:rsidP="00085B72">
            <w:pPr>
              <w:spacing w:before="20" w:after="20"/>
              <w:jc w:val="left"/>
              <w:rPr>
                <w:color w:val="000000"/>
                <w:sz w:val="20"/>
                <w:szCs w:val="20"/>
              </w:rPr>
            </w:pPr>
            <w:r w:rsidRPr="00FE5E4E">
              <w:rPr>
                <w:sz w:val="20"/>
                <w:szCs w:val="20"/>
              </w:rPr>
              <w:t>HFC consumption forecast</w:t>
            </w:r>
          </w:p>
        </w:tc>
        <w:tc>
          <w:tcPr>
            <w:tcW w:w="691" w:type="pct"/>
            <w:tcBorders>
              <w:top w:val="single" w:sz="4" w:space="0" w:color="auto"/>
              <w:left w:val="nil"/>
              <w:bottom w:val="single" w:sz="4" w:space="0" w:color="auto"/>
              <w:right w:val="single" w:sz="4" w:space="0" w:color="auto"/>
            </w:tcBorders>
            <w:shd w:val="clear" w:color="000000" w:fill="FFFFFF"/>
            <w:tcMar>
              <w:left w:w="72" w:type="dxa"/>
              <w:right w:w="72" w:type="dxa"/>
            </w:tcMar>
            <w:vAlign w:val="bottom"/>
          </w:tcPr>
          <w:p w14:paraId="68C91575" w14:textId="5FC0CB8D" w:rsidR="00085B72" w:rsidRPr="00CD542D" w:rsidRDefault="00085B72" w:rsidP="00085B72">
            <w:pPr>
              <w:spacing w:before="20" w:after="20"/>
              <w:jc w:val="right"/>
              <w:rPr>
                <w:color w:val="000000"/>
                <w:sz w:val="20"/>
                <w:szCs w:val="20"/>
              </w:rPr>
            </w:pPr>
            <w:r w:rsidRPr="00CD542D">
              <w:rPr>
                <w:color w:val="000000"/>
                <w:sz w:val="20"/>
                <w:szCs w:val="20"/>
                <w:lang w:val="en-US"/>
              </w:rPr>
              <w:t>10,925</w:t>
            </w:r>
          </w:p>
        </w:tc>
        <w:tc>
          <w:tcPr>
            <w:tcW w:w="690" w:type="pct"/>
            <w:tcBorders>
              <w:top w:val="single" w:sz="4" w:space="0" w:color="auto"/>
              <w:left w:val="nil"/>
              <w:bottom w:val="single" w:sz="4" w:space="0" w:color="auto"/>
              <w:right w:val="single" w:sz="4" w:space="0" w:color="auto"/>
            </w:tcBorders>
            <w:shd w:val="clear" w:color="000000" w:fill="FFFFFF"/>
            <w:tcMar>
              <w:left w:w="72" w:type="dxa"/>
              <w:right w:w="72" w:type="dxa"/>
            </w:tcMar>
            <w:vAlign w:val="bottom"/>
          </w:tcPr>
          <w:p w14:paraId="05490C57" w14:textId="024DC561" w:rsidR="00085B72" w:rsidRPr="00CD542D" w:rsidRDefault="00085B72" w:rsidP="00085B72">
            <w:pPr>
              <w:spacing w:before="20" w:after="20"/>
              <w:jc w:val="right"/>
              <w:rPr>
                <w:color w:val="000000"/>
                <w:sz w:val="20"/>
                <w:szCs w:val="20"/>
              </w:rPr>
            </w:pPr>
            <w:r w:rsidRPr="00CD542D">
              <w:rPr>
                <w:color w:val="000000"/>
                <w:sz w:val="20"/>
                <w:szCs w:val="20"/>
                <w:lang w:val="en-US"/>
              </w:rPr>
              <w:t>11,859</w:t>
            </w:r>
          </w:p>
        </w:tc>
        <w:tc>
          <w:tcPr>
            <w:tcW w:w="689" w:type="pct"/>
            <w:tcBorders>
              <w:top w:val="single" w:sz="4" w:space="0" w:color="auto"/>
              <w:left w:val="nil"/>
              <w:bottom w:val="single" w:sz="4" w:space="0" w:color="auto"/>
              <w:right w:val="single" w:sz="4" w:space="0" w:color="auto"/>
            </w:tcBorders>
            <w:shd w:val="clear" w:color="000000" w:fill="FFFFFF"/>
            <w:tcMar>
              <w:left w:w="72" w:type="dxa"/>
              <w:right w:w="72" w:type="dxa"/>
            </w:tcMar>
            <w:vAlign w:val="bottom"/>
          </w:tcPr>
          <w:p w14:paraId="5E6B091F" w14:textId="7C99D5F4" w:rsidR="00085B72" w:rsidRPr="00CD542D" w:rsidRDefault="00085B72" w:rsidP="00085B72">
            <w:pPr>
              <w:spacing w:before="20" w:after="20"/>
              <w:jc w:val="right"/>
              <w:rPr>
                <w:color w:val="000000"/>
                <w:sz w:val="20"/>
                <w:szCs w:val="20"/>
              </w:rPr>
            </w:pPr>
            <w:r w:rsidRPr="00CD542D">
              <w:rPr>
                <w:color w:val="000000"/>
                <w:sz w:val="20"/>
                <w:szCs w:val="20"/>
                <w:lang w:val="en-US"/>
              </w:rPr>
              <w:t>12,578</w:t>
            </w:r>
          </w:p>
        </w:tc>
        <w:tc>
          <w:tcPr>
            <w:tcW w:w="688" w:type="pct"/>
            <w:tcBorders>
              <w:top w:val="single" w:sz="4" w:space="0" w:color="auto"/>
              <w:left w:val="nil"/>
              <w:bottom w:val="single" w:sz="4" w:space="0" w:color="auto"/>
              <w:right w:val="single" w:sz="4" w:space="0" w:color="auto"/>
            </w:tcBorders>
            <w:shd w:val="clear" w:color="000000" w:fill="FFFFFF"/>
            <w:tcMar>
              <w:left w:w="72" w:type="dxa"/>
              <w:right w:w="72" w:type="dxa"/>
            </w:tcMar>
            <w:vAlign w:val="bottom"/>
          </w:tcPr>
          <w:p w14:paraId="4B49C7D9" w14:textId="34B1E8EE" w:rsidR="00085B72" w:rsidRPr="00CD542D" w:rsidRDefault="00085B72" w:rsidP="00085B72">
            <w:pPr>
              <w:spacing w:before="20" w:after="20"/>
              <w:jc w:val="right"/>
              <w:rPr>
                <w:color w:val="000000"/>
                <w:sz w:val="20"/>
                <w:szCs w:val="20"/>
              </w:rPr>
            </w:pPr>
            <w:r w:rsidRPr="00CD542D">
              <w:rPr>
                <w:color w:val="000000"/>
                <w:sz w:val="20"/>
                <w:szCs w:val="20"/>
                <w:lang w:val="en-US"/>
              </w:rPr>
              <w:t>13,090</w:t>
            </w:r>
          </w:p>
        </w:tc>
      </w:tr>
      <w:tr w:rsidR="000D6E3B" w:rsidRPr="00FE5E4E" w14:paraId="18D77996" w14:textId="77777777" w:rsidTr="00370E14">
        <w:trPr>
          <w:trHeight w:val="20"/>
        </w:trPr>
        <w:tc>
          <w:tcPr>
            <w:tcW w:w="2242"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43AD65D2" w14:textId="77777777" w:rsidR="000D6E3B" w:rsidRPr="00FE5E4E" w:rsidRDefault="000D6E3B" w:rsidP="000D6E3B">
            <w:pPr>
              <w:spacing w:before="20" w:after="20"/>
              <w:jc w:val="left"/>
              <w:rPr>
                <w:color w:val="000000"/>
                <w:sz w:val="20"/>
                <w:szCs w:val="20"/>
              </w:rPr>
            </w:pPr>
            <w:r w:rsidRPr="00FE5E4E">
              <w:rPr>
                <w:sz w:val="20"/>
                <w:szCs w:val="20"/>
              </w:rPr>
              <w:t>Montreal Protocol HFC consumption limits</w:t>
            </w:r>
          </w:p>
        </w:tc>
        <w:tc>
          <w:tcPr>
            <w:tcW w:w="691" w:type="pct"/>
            <w:tcBorders>
              <w:top w:val="nil"/>
              <w:left w:val="single" w:sz="4" w:space="0" w:color="auto"/>
              <w:bottom w:val="single" w:sz="4" w:space="0" w:color="auto"/>
              <w:right w:val="single" w:sz="4" w:space="0" w:color="auto"/>
            </w:tcBorders>
            <w:tcMar>
              <w:left w:w="72" w:type="dxa"/>
              <w:right w:w="72" w:type="dxa"/>
            </w:tcMar>
            <w:vAlign w:val="center"/>
          </w:tcPr>
          <w:p w14:paraId="6E280A3E" w14:textId="64CDD6DD" w:rsidR="000D6E3B" w:rsidRPr="00FE5E4E" w:rsidRDefault="000D6E3B" w:rsidP="000D6E3B">
            <w:pPr>
              <w:spacing w:before="20" w:after="20"/>
              <w:jc w:val="right"/>
              <w:rPr>
                <w:color w:val="000000"/>
                <w:sz w:val="20"/>
                <w:szCs w:val="20"/>
              </w:rPr>
            </w:pPr>
            <w:r w:rsidRPr="00FE5E4E">
              <w:rPr>
                <w:color w:val="000000"/>
                <w:sz w:val="20"/>
                <w:szCs w:val="20"/>
              </w:rPr>
              <w:t>13,105</w:t>
            </w:r>
          </w:p>
        </w:tc>
        <w:tc>
          <w:tcPr>
            <w:tcW w:w="690" w:type="pct"/>
            <w:tcBorders>
              <w:top w:val="nil"/>
              <w:left w:val="nil"/>
              <w:bottom w:val="single" w:sz="4" w:space="0" w:color="auto"/>
              <w:right w:val="single" w:sz="4" w:space="0" w:color="auto"/>
            </w:tcBorders>
            <w:tcMar>
              <w:left w:w="72" w:type="dxa"/>
              <w:right w:w="72" w:type="dxa"/>
            </w:tcMar>
            <w:vAlign w:val="center"/>
          </w:tcPr>
          <w:p w14:paraId="111DEE61" w14:textId="47B8CFE6" w:rsidR="000D6E3B" w:rsidRPr="00FE5E4E" w:rsidRDefault="000D6E3B" w:rsidP="000D6E3B">
            <w:pPr>
              <w:spacing w:before="20" w:after="20"/>
              <w:jc w:val="right"/>
              <w:rPr>
                <w:color w:val="000000"/>
                <w:sz w:val="20"/>
                <w:szCs w:val="20"/>
              </w:rPr>
            </w:pPr>
            <w:r w:rsidRPr="00FE5E4E">
              <w:rPr>
                <w:color w:val="000000"/>
                <w:sz w:val="20"/>
                <w:szCs w:val="20"/>
              </w:rPr>
              <w:t>13,105</w:t>
            </w:r>
          </w:p>
        </w:tc>
        <w:tc>
          <w:tcPr>
            <w:tcW w:w="689" w:type="pct"/>
            <w:tcBorders>
              <w:top w:val="nil"/>
              <w:left w:val="nil"/>
              <w:bottom w:val="single" w:sz="4" w:space="0" w:color="auto"/>
              <w:right w:val="single" w:sz="4" w:space="0" w:color="auto"/>
            </w:tcBorders>
            <w:tcMar>
              <w:left w:w="72" w:type="dxa"/>
              <w:right w:w="72" w:type="dxa"/>
            </w:tcMar>
            <w:vAlign w:val="center"/>
          </w:tcPr>
          <w:p w14:paraId="444EAA79" w14:textId="180C8ED0" w:rsidR="000D6E3B" w:rsidRPr="00FE5E4E" w:rsidRDefault="000D6E3B" w:rsidP="000D6E3B">
            <w:pPr>
              <w:spacing w:before="20" w:after="20"/>
              <w:jc w:val="right"/>
              <w:rPr>
                <w:color w:val="000000"/>
                <w:sz w:val="20"/>
                <w:szCs w:val="20"/>
              </w:rPr>
            </w:pPr>
            <w:r w:rsidRPr="00FE5E4E">
              <w:rPr>
                <w:color w:val="000000"/>
                <w:sz w:val="20"/>
                <w:szCs w:val="20"/>
              </w:rPr>
              <w:t>13,105</w:t>
            </w:r>
          </w:p>
        </w:tc>
        <w:tc>
          <w:tcPr>
            <w:tcW w:w="688" w:type="pct"/>
            <w:tcBorders>
              <w:top w:val="nil"/>
              <w:left w:val="nil"/>
              <w:bottom w:val="single" w:sz="4" w:space="0" w:color="auto"/>
              <w:right w:val="single" w:sz="4" w:space="0" w:color="auto"/>
            </w:tcBorders>
            <w:tcMar>
              <w:left w:w="72" w:type="dxa"/>
              <w:right w:w="72" w:type="dxa"/>
            </w:tcMar>
            <w:vAlign w:val="center"/>
          </w:tcPr>
          <w:p w14:paraId="18EEB662" w14:textId="34CF7663" w:rsidR="000D6E3B" w:rsidRPr="00FE5E4E" w:rsidRDefault="000D6E3B" w:rsidP="000D6E3B">
            <w:pPr>
              <w:spacing w:before="20" w:after="20"/>
              <w:jc w:val="right"/>
              <w:rPr>
                <w:color w:val="000000"/>
                <w:sz w:val="20"/>
                <w:szCs w:val="20"/>
              </w:rPr>
            </w:pPr>
            <w:r w:rsidRPr="00FE5E4E">
              <w:rPr>
                <w:color w:val="000000"/>
                <w:sz w:val="20"/>
                <w:szCs w:val="20"/>
              </w:rPr>
              <w:t>11,795</w:t>
            </w:r>
          </w:p>
        </w:tc>
      </w:tr>
      <w:tr w:rsidR="00FE5E4E" w:rsidRPr="00FE5E4E" w14:paraId="1D07D3C1" w14:textId="77777777" w:rsidTr="00C65BF1">
        <w:trPr>
          <w:trHeight w:val="20"/>
        </w:trPr>
        <w:tc>
          <w:tcPr>
            <w:tcW w:w="2242"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1D603ADF" w14:textId="77777777" w:rsidR="00FE5E4E" w:rsidRPr="00FE5E4E" w:rsidRDefault="00FE5E4E" w:rsidP="00FE5E4E">
            <w:pPr>
              <w:spacing w:before="20" w:after="20"/>
              <w:jc w:val="left"/>
              <w:rPr>
                <w:sz w:val="20"/>
                <w:szCs w:val="20"/>
              </w:rPr>
            </w:pPr>
            <w:r w:rsidRPr="00FE5E4E">
              <w:rPr>
                <w:sz w:val="20"/>
                <w:szCs w:val="20"/>
              </w:rPr>
              <w:t xml:space="preserve">HFC consumption </w:t>
            </w:r>
            <w:r w:rsidRPr="00FE5E4E">
              <w:rPr>
                <w:sz w:val="20"/>
                <w:szCs w:val="20"/>
                <w:lang w:eastAsia="zh-CN"/>
              </w:rPr>
              <w:t xml:space="preserve">levels proposed </w:t>
            </w:r>
            <w:r w:rsidRPr="00FE5E4E">
              <w:rPr>
                <w:sz w:val="20"/>
                <w:szCs w:val="20"/>
              </w:rPr>
              <w:t>under the KIP</w:t>
            </w:r>
          </w:p>
        </w:tc>
        <w:tc>
          <w:tcPr>
            <w:tcW w:w="691"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0FBF4C84" w14:textId="303F54B6" w:rsidR="00FE5E4E" w:rsidRPr="00FE5E4E" w:rsidRDefault="00FE5E4E" w:rsidP="00FE5E4E">
            <w:pPr>
              <w:spacing w:before="20" w:after="20"/>
              <w:jc w:val="right"/>
              <w:rPr>
                <w:sz w:val="20"/>
                <w:szCs w:val="20"/>
                <w:highlight w:val="cyan"/>
              </w:rPr>
            </w:pPr>
            <w:r w:rsidRPr="00FE5E4E">
              <w:rPr>
                <w:color w:val="000000"/>
                <w:sz w:val="20"/>
                <w:szCs w:val="20"/>
              </w:rPr>
              <w:t>13,105</w:t>
            </w:r>
          </w:p>
        </w:tc>
        <w:tc>
          <w:tcPr>
            <w:tcW w:w="690" w:type="pct"/>
            <w:tcBorders>
              <w:top w:val="single" w:sz="4" w:space="0" w:color="auto"/>
              <w:left w:val="nil"/>
              <w:bottom w:val="single" w:sz="4" w:space="0" w:color="auto"/>
              <w:right w:val="single" w:sz="4" w:space="0" w:color="auto"/>
            </w:tcBorders>
            <w:tcMar>
              <w:left w:w="72" w:type="dxa"/>
              <w:right w:w="72" w:type="dxa"/>
            </w:tcMar>
            <w:vAlign w:val="center"/>
          </w:tcPr>
          <w:p w14:paraId="38E70CB7" w14:textId="08A18EAE" w:rsidR="00FE5E4E" w:rsidRPr="00FE5E4E" w:rsidRDefault="00FE5E4E" w:rsidP="00FE5E4E">
            <w:pPr>
              <w:spacing w:before="20" w:after="20"/>
              <w:jc w:val="right"/>
              <w:rPr>
                <w:sz w:val="20"/>
                <w:szCs w:val="20"/>
                <w:highlight w:val="cyan"/>
              </w:rPr>
            </w:pPr>
            <w:r w:rsidRPr="00FE5E4E">
              <w:rPr>
                <w:color w:val="000000"/>
                <w:sz w:val="20"/>
                <w:szCs w:val="20"/>
              </w:rPr>
              <w:t>13,105</w:t>
            </w:r>
          </w:p>
        </w:tc>
        <w:tc>
          <w:tcPr>
            <w:tcW w:w="689" w:type="pct"/>
            <w:tcBorders>
              <w:top w:val="single" w:sz="4" w:space="0" w:color="auto"/>
              <w:left w:val="nil"/>
              <w:bottom w:val="single" w:sz="4" w:space="0" w:color="auto"/>
              <w:right w:val="single" w:sz="4" w:space="0" w:color="auto"/>
            </w:tcBorders>
            <w:tcMar>
              <w:left w:w="72" w:type="dxa"/>
              <w:right w:w="72" w:type="dxa"/>
            </w:tcMar>
            <w:vAlign w:val="center"/>
          </w:tcPr>
          <w:p w14:paraId="12DF9B21" w14:textId="38EB6468" w:rsidR="00FE5E4E" w:rsidRPr="00FE5E4E" w:rsidRDefault="00FE5E4E" w:rsidP="00FE5E4E">
            <w:pPr>
              <w:spacing w:before="20" w:after="20"/>
              <w:jc w:val="right"/>
              <w:rPr>
                <w:sz w:val="20"/>
                <w:szCs w:val="20"/>
                <w:highlight w:val="cyan"/>
              </w:rPr>
            </w:pPr>
            <w:r w:rsidRPr="00FE5E4E">
              <w:rPr>
                <w:color w:val="000000"/>
                <w:sz w:val="20"/>
                <w:szCs w:val="20"/>
              </w:rPr>
              <w:t>13,105</w:t>
            </w:r>
          </w:p>
        </w:tc>
        <w:tc>
          <w:tcPr>
            <w:tcW w:w="688" w:type="pct"/>
            <w:tcBorders>
              <w:top w:val="single" w:sz="4" w:space="0" w:color="auto"/>
              <w:left w:val="nil"/>
              <w:bottom w:val="single" w:sz="4" w:space="0" w:color="auto"/>
              <w:right w:val="single" w:sz="4" w:space="0" w:color="auto"/>
            </w:tcBorders>
            <w:tcMar>
              <w:left w:w="72" w:type="dxa"/>
              <w:right w:w="72" w:type="dxa"/>
            </w:tcMar>
            <w:vAlign w:val="center"/>
          </w:tcPr>
          <w:p w14:paraId="274F01E1" w14:textId="3977B04A" w:rsidR="00FE5E4E" w:rsidRPr="00FE5E4E" w:rsidRDefault="00FE5E4E" w:rsidP="00FE5E4E">
            <w:pPr>
              <w:spacing w:before="20" w:after="20"/>
              <w:jc w:val="right"/>
              <w:rPr>
                <w:sz w:val="20"/>
                <w:szCs w:val="20"/>
                <w:highlight w:val="cyan"/>
              </w:rPr>
            </w:pPr>
            <w:r w:rsidRPr="00FE5E4E">
              <w:rPr>
                <w:color w:val="000000"/>
                <w:sz w:val="20"/>
                <w:szCs w:val="20"/>
              </w:rPr>
              <w:t>11,795</w:t>
            </w:r>
          </w:p>
        </w:tc>
      </w:tr>
      <w:tr w:rsidR="00FE5E4E" w:rsidRPr="00FE5E4E" w14:paraId="3750DD67" w14:textId="77777777" w:rsidTr="00FE5E4E">
        <w:trPr>
          <w:trHeight w:val="20"/>
        </w:trPr>
        <w:tc>
          <w:tcPr>
            <w:tcW w:w="2242"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505363BC" w14:textId="77777777" w:rsidR="00FE5E4E" w:rsidRPr="00FE5E4E" w:rsidRDefault="00FE5E4E" w:rsidP="00FE5E4E">
            <w:pPr>
              <w:spacing w:before="20" w:after="20"/>
              <w:jc w:val="left"/>
              <w:rPr>
                <w:sz w:val="20"/>
                <w:szCs w:val="20"/>
              </w:rPr>
            </w:pPr>
            <w:r w:rsidRPr="00FE5E4E">
              <w:rPr>
                <w:sz w:val="20"/>
                <w:szCs w:val="20"/>
              </w:rPr>
              <w:t xml:space="preserve">Proposed </w:t>
            </w:r>
            <w:r w:rsidRPr="00FE5E4E">
              <w:rPr>
                <w:sz w:val="20"/>
                <w:szCs w:val="20"/>
                <w:lang w:eastAsia="zh-CN"/>
              </w:rPr>
              <w:t>reductions from the</w:t>
            </w:r>
            <w:r w:rsidRPr="00FE5E4E">
              <w:rPr>
                <w:sz w:val="20"/>
                <w:szCs w:val="20"/>
              </w:rPr>
              <w:t xml:space="preserve"> HFC consumption baseline (%)</w:t>
            </w:r>
          </w:p>
        </w:tc>
        <w:tc>
          <w:tcPr>
            <w:tcW w:w="691" w:type="pct"/>
            <w:tcBorders>
              <w:top w:val="single" w:sz="4" w:space="0" w:color="auto"/>
              <w:left w:val="single" w:sz="4" w:space="0" w:color="auto"/>
              <w:bottom w:val="single" w:sz="4" w:space="0" w:color="auto"/>
              <w:right w:val="single" w:sz="4" w:space="0" w:color="auto"/>
            </w:tcBorders>
            <w:tcMar>
              <w:left w:w="72" w:type="dxa"/>
              <w:right w:w="72" w:type="dxa"/>
            </w:tcMar>
          </w:tcPr>
          <w:p w14:paraId="2A260E39" w14:textId="5331B060" w:rsidR="00FE5E4E" w:rsidRPr="00FE5E4E" w:rsidRDefault="00FE5E4E" w:rsidP="00FE5E4E">
            <w:pPr>
              <w:spacing w:before="20" w:after="20"/>
              <w:jc w:val="right"/>
              <w:rPr>
                <w:sz w:val="20"/>
                <w:szCs w:val="20"/>
              </w:rPr>
            </w:pPr>
            <w:r w:rsidRPr="00FE5E4E">
              <w:rPr>
                <w:sz w:val="20"/>
                <w:szCs w:val="20"/>
              </w:rPr>
              <w:t>0</w:t>
            </w:r>
          </w:p>
        </w:tc>
        <w:tc>
          <w:tcPr>
            <w:tcW w:w="690" w:type="pct"/>
            <w:tcBorders>
              <w:top w:val="single" w:sz="4" w:space="0" w:color="auto"/>
              <w:left w:val="nil"/>
              <w:bottom w:val="single" w:sz="4" w:space="0" w:color="auto"/>
              <w:right w:val="single" w:sz="4" w:space="0" w:color="auto"/>
            </w:tcBorders>
            <w:tcMar>
              <w:left w:w="72" w:type="dxa"/>
              <w:right w:w="72" w:type="dxa"/>
            </w:tcMar>
          </w:tcPr>
          <w:p w14:paraId="10FC5BE7" w14:textId="34484631" w:rsidR="00FE5E4E" w:rsidRPr="00FE5E4E" w:rsidRDefault="00FE5E4E" w:rsidP="00FE5E4E">
            <w:pPr>
              <w:spacing w:before="20" w:after="20"/>
              <w:jc w:val="right"/>
              <w:rPr>
                <w:sz w:val="20"/>
                <w:szCs w:val="20"/>
              </w:rPr>
            </w:pPr>
            <w:r w:rsidRPr="00FE5E4E">
              <w:rPr>
                <w:sz w:val="20"/>
                <w:szCs w:val="20"/>
              </w:rPr>
              <w:t>0</w:t>
            </w:r>
          </w:p>
        </w:tc>
        <w:tc>
          <w:tcPr>
            <w:tcW w:w="689" w:type="pct"/>
            <w:tcBorders>
              <w:top w:val="single" w:sz="4" w:space="0" w:color="auto"/>
              <w:left w:val="nil"/>
              <w:bottom w:val="single" w:sz="4" w:space="0" w:color="auto"/>
              <w:right w:val="single" w:sz="4" w:space="0" w:color="auto"/>
            </w:tcBorders>
            <w:tcMar>
              <w:left w:w="72" w:type="dxa"/>
              <w:right w:w="72" w:type="dxa"/>
            </w:tcMar>
          </w:tcPr>
          <w:p w14:paraId="3C5E736D" w14:textId="53B98E2E" w:rsidR="00FE5E4E" w:rsidRPr="00FE5E4E" w:rsidRDefault="00FE5E4E" w:rsidP="00FE5E4E">
            <w:pPr>
              <w:spacing w:before="20" w:after="20"/>
              <w:jc w:val="right"/>
              <w:rPr>
                <w:sz w:val="20"/>
                <w:szCs w:val="20"/>
              </w:rPr>
            </w:pPr>
            <w:r w:rsidRPr="00FE5E4E">
              <w:rPr>
                <w:sz w:val="20"/>
                <w:szCs w:val="20"/>
              </w:rPr>
              <w:t>0</w:t>
            </w:r>
          </w:p>
        </w:tc>
        <w:tc>
          <w:tcPr>
            <w:tcW w:w="688" w:type="pct"/>
            <w:tcBorders>
              <w:top w:val="single" w:sz="4" w:space="0" w:color="auto"/>
              <w:left w:val="nil"/>
              <w:bottom w:val="single" w:sz="4" w:space="0" w:color="auto"/>
              <w:right w:val="single" w:sz="4" w:space="0" w:color="auto"/>
            </w:tcBorders>
            <w:tcMar>
              <w:left w:w="72" w:type="dxa"/>
              <w:right w:w="72" w:type="dxa"/>
            </w:tcMar>
          </w:tcPr>
          <w:p w14:paraId="0E7EF385" w14:textId="63F163AB" w:rsidR="00FE5E4E" w:rsidRPr="00FE5E4E" w:rsidRDefault="00FE5E4E" w:rsidP="00FE5E4E">
            <w:pPr>
              <w:spacing w:before="20" w:after="20"/>
              <w:jc w:val="right"/>
              <w:rPr>
                <w:sz w:val="20"/>
                <w:szCs w:val="20"/>
              </w:rPr>
            </w:pPr>
            <w:r w:rsidRPr="00FE5E4E">
              <w:rPr>
                <w:sz w:val="20"/>
                <w:szCs w:val="20"/>
              </w:rPr>
              <w:t>10</w:t>
            </w:r>
          </w:p>
        </w:tc>
      </w:tr>
    </w:tbl>
    <w:p w14:paraId="2CDF53E2" w14:textId="77777777" w:rsidR="00CB0432" w:rsidRPr="00E1707E" w:rsidRDefault="00CB0432" w:rsidP="00CB0432">
      <w:pPr>
        <w:pStyle w:val="Heading1"/>
        <w:keepNext/>
        <w:numPr>
          <w:ilvl w:val="0"/>
          <w:numId w:val="0"/>
        </w:numPr>
        <w:spacing w:before="240"/>
        <w:rPr>
          <w:i/>
          <w:iCs/>
        </w:rPr>
      </w:pPr>
      <w:r w:rsidRPr="00E1707E">
        <w:rPr>
          <w:i/>
          <w:iCs/>
        </w:rPr>
        <w:t>Proposed activit</w:t>
      </w:r>
      <w:r>
        <w:rPr>
          <w:i/>
          <w:iCs/>
        </w:rPr>
        <w:t>ies</w:t>
      </w:r>
    </w:p>
    <w:p w14:paraId="467AD329" w14:textId="06CD1C5F" w:rsidR="00CB0432" w:rsidRPr="00552596" w:rsidRDefault="00CB0432" w:rsidP="00CB0432">
      <w:pPr>
        <w:pStyle w:val="Heading1"/>
        <w:shd w:val="clear" w:color="auto" w:fill="FFFFFF" w:themeFill="background1"/>
      </w:pPr>
      <w:r>
        <w:t>Activities proposed for implementation in the servicing sector under s</w:t>
      </w:r>
      <w:r w:rsidRPr="00996241">
        <w:t>tage </w:t>
      </w:r>
      <w:r>
        <w:t>I and in the first tranche and their cost breakdown are presented in table </w:t>
      </w:r>
      <w:r w:rsidR="00C53B28">
        <w:t>7</w:t>
      </w:r>
      <w:r>
        <w:t>.</w:t>
      </w:r>
    </w:p>
    <w:p w14:paraId="7D6388D4" w14:textId="43E7BF87" w:rsidR="002535C5" w:rsidRPr="007721EE" w:rsidRDefault="00CB0432" w:rsidP="00CB0432">
      <w:pPr>
        <w:keepNext/>
        <w:keepLines/>
        <w:shd w:val="clear" w:color="auto" w:fill="FFFFFF" w:themeFill="background1"/>
      </w:pPr>
      <w:r w:rsidRPr="00974102">
        <w:rPr>
          <w:b/>
          <w:bCs/>
        </w:rPr>
        <w:t xml:space="preserve">Table </w:t>
      </w:r>
      <w:r w:rsidR="00C53B28">
        <w:rPr>
          <w:b/>
          <w:bCs/>
        </w:rPr>
        <w:t>7</w:t>
      </w:r>
      <w:r w:rsidRPr="00974102">
        <w:rPr>
          <w:b/>
          <w:bCs/>
        </w:rPr>
        <w:t xml:space="preserve">. </w:t>
      </w:r>
      <w:r>
        <w:rPr>
          <w:b/>
          <w:bCs/>
        </w:rPr>
        <w:t xml:space="preserve">Servicing sector activities and their </w:t>
      </w:r>
      <w:r w:rsidRPr="00974102">
        <w:rPr>
          <w:b/>
          <w:bCs/>
        </w:rPr>
        <w:t>cost</w:t>
      </w:r>
      <w:r>
        <w:rPr>
          <w:b/>
          <w:bCs/>
        </w:rPr>
        <w:t>s</w:t>
      </w:r>
      <w:r w:rsidRPr="00974102">
        <w:rPr>
          <w:b/>
          <w:bCs/>
        </w:rPr>
        <w:t xml:space="preserve"> </w:t>
      </w:r>
      <w:r>
        <w:rPr>
          <w:b/>
          <w:bCs/>
        </w:rPr>
        <w:t xml:space="preserve">in </w:t>
      </w:r>
      <w:r w:rsidRPr="00974102">
        <w:rPr>
          <w:b/>
          <w:bCs/>
        </w:rPr>
        <w:t>stage</w:t>
      </w:r>
      <w:r>
        <w:rPr>
          <w:b/>
          <w:bCs/>
        </w:rPr>
        <w:t xml:space="preserve"> I</w:t>
      </w:r>
      <w:r w:rsidRPr="00974102">
        <w:rPr>
          <w:b/>
          <w:bCs/>
        </w:rPr>
        <w:t xml:space="preserve"> </w:t>
      </w:r>
      <w:r>
        <w:rPr>
          <w:b/>
          <w:bCs/>
        </w:rPr>
        <w:t xml:space="preserve">and in the first tranche </w:t>
      </w:r>
      <w:r w:rsidRPr="00974102">
        <w:rPr>
          <w:b/>
          <w:bCs/>
        </w:rPr>
        <w:t xml:space="preserve">of </w:t>
      </w:r>
      <w:r>
        <w:rPr>
          <w:b/>
          <w:bCs/>
        </w:rPr>
        <w:t xml:space="preserve">stage I of </w:t>
      </w:r>
      <w:r w:rsidRPr="00974102">
        <w:rPr>
          <w:b/>
          <w:bCs/>
        </w:rPr>
        <w:t xml:space="preserve">the </w:t>
      </w:r>
      <w:r>
        <w:rPr>
          <w:b/>
          <w:bCs/>
        </w:rPr>
        <w:t>KIP</w:t>
      </w:r>
      <w:r w:rsidRPr="00974102">
        <w:rPr>
          <w:b/>
          <w:bCs/>
        </w:rPr>
        <w:t xml:space="preserve"> for </w:t>
      </w:r>
      <w:r w:rsidR="00770DB7" w:rsidRPr="00770DB7">
        <w:rPr>
          <w:b/>
          <w:bCs/>
        </w:rPr>
        <w:t>Bhutan</w:t>
      </w:r>
      <w:r>
        <w:rPr>
          <w:b/>
          <w:bCs/>
        </w:rPr>
        <w:t>,</w:t>
      </w:r>
      <w:r w:rsidRPr="00974102">
        <w:rPr>
          <w:b/>
          <w:bCs/>
        </w:rPr>
        <w:t xml:space="preserve"> as submitted</w:t>
      </w:r>
      <w:r>
        <w:rPr>
          <w:b/>
          <w:bCs/>
        </w:rPr>
        <w:t xml:space="preserve"> </w:t>
      </w:r>
    </w:p>
    <w:tbl>
      <w:tblPr>
        <w:tblStyle w:val="TableGrid"/>
        <w:tblW w:w="5000" w:type="pct"/>
        <w:tblLayout w:type="fixed"/>
        <w:tblLook w:val="04A0" w:firstRow="1" w:lastRow="0" w:firstColumn="1" w:lastColumn="0" w:noHBand="0" w:noVBand="1"/>
      </w:tblPr>
      <w:tblGrid>
        <w:gridCol w:w="5665"/>
        <w:gridCol w:w="851"/>
        <w:gridCol w:w="1417"/>
        <w:gridCol w:w="1417"/>
      </w:tblGrid>
      <w:tr w:rsidR="00CB0432" w:rsidRPr="00B966F7" w14:paraId="52A520AF" w14:textId="77777777" w:rsidTr="00B24B9E">
        <w:trPr>
          <w:trHeight w:val="48"/>
          <w:tblHeader/>
        </w:trPr>
        <w:tc>
          <w:tcPr>
            <w:tcW w:w="3029" w:type="pct"/>
            <w:vMerge w:val="restart"/>
            <w:vAlign w:val="center"/>
          </w:tcPr>
          <w:p w14:paraId="32A0FE7D" w14:textId="77777777" w:rsidR="00CB0432" w:rsidRPr="00B966F7" w:rsidRDefault="00CB0432" w:rsidP="0004063D">
            <w:pPr>
              <w:keepNext/>
              <w:keepLines/>
              <w:shd w:val="clear" w:color="auto" w:fill="FFFFFF" w:themeFill="background1"/>
              <w:spacing w:before="20" w:after="20"/>
              <w:jc w:val="center"/>
              <w:rPr>
                <w:b/>
                <w:bCs/>
                <w:sz w:val="20"/>
                <w:szCs w:val="20"/>
              </w:rPr>
            </w:pPr>
            <w:r w:rsidRPr="00B966F7">
              <w:rPr>
                <w:b/>
                <w:bCs/>
                <w:sz w:val="20"/>
                <w:szCs w:val="20"/>
              </w:rPr>
              <w:t>Activity</w:t>
            </w:r>
          </w:p>
        </w:tc>
        <w:tc>
          <w:tcPr>
            <w:tcW w:w="455" w:type="pct"/>
            <w:vMerge w:val="restart"/>
            <w:vAlign w:val="center"/>
          </w:tcPr>
          <w:p w14:paraId="654FD6C0" w14:textId="77777777" w:rsidR="00CB0432" w:rsidRPr="00B966F7" w:rsidRDefault="00CB0432" w:rsidP="0004063D">
            <w:pPr>
              <w:spacing w:before="20" w:after="20"/>
              <w:jc w:val="center"/>
              <w:rPr>
                <w:b/>
                <w:bCs/>
                <w:sz w:val="20"/>
                <w:szCs w:val="20"/>
              </w:rPr>
            </w:pPr>
            <w:r w:rsidRPr="00B966F7">
              <w:rPr>
                <w:b/>
                <w:bCs/>
                <w:sz w:val="20"/>
                <w:szCs w:val="20"/>
              </w:rPr>
              <w:t>Agency</w:t>
            </w:r>
          </w:p>
        </w:tc>
        <w:tc>
          <w:tcPr>
            <w:tcW w:w="1516" w:type="pct"/>
            <w:gridSpan w:val="2"/>
            <w:vAlign w:val="center"/>
          </w:tcPr>
          <w:p w14:paraId="42EE7FAE" w14:textId="77777777" w:rsidR="00CB0432" w:rsidRPr="00B966F7" w:rsidRDefault="00CB0432" w:rsidP="0004063D">
            <w:pPr>
              <w:keepNext/>
              <w:keepLines/>
              <w:shd w:val="clear" w:color="auto" w:fill="FFFFFF" w:themeFill="background1"/>
              <w:spacing w:before="20" w:after="20"/>
              <w:jc w:val="center"/>
              <w:rPr>
                <w:b/>
                <w:bCs/>
                <w:sz w:val="20"/>
                <w:szCs w:val="20"/>
              </w:rPr>
            </w:pPr>
            <w:r w:rsidRPr="00B966F7">
              <w:rPr>
                <w:b/>
                <w:bCs/>
                <w:sz w:val="20"/>
                <w:szCs w:val="20"/>
              </w:rPr>
              <w:t>Cost (US $)</w:t>
            </w:r>
          </w:p>
        </w:tc>
      </w:tr>
      <w:tr w:rsidR="00CB0432" w:rsidRPr="00B966F7" w14:paraId="167F2204" w14:textId="77777777" w:rsidTr="00B24B9E">
        <w:trPr>
          <w:trHeight w:val="78"/>
          <w:tblHeader/>
        </w:trPr>
        <w:tc>
          <w:tcPr>
            <w:tcW w:w="3029" w:type="pct"/>
            <w:vMerge/>
            <w:vAlign w:val="center"/>
          </w:tcPr>
          <w:p w14:paraId="23E3B7B0" w14:textId="77777777" w:rsidR="00CB0432" w:rsidRPr="00B966F7" w:rsidRDefault="00CB0432" w:rsidP="0004063D">
            <w:pPr>
              <w:keepNext/>
              <w:keepLines/>
              <w:shd w:val="clear" w:color="auto" w:fill="FFFFFF" w:themeFill="background1"/>
              <w:spacing w:before="20" w:after="20"/>
              <w:jc w:val="center"/>
              <w:rPr>
                <w:b/>
                <w:bCs/>
                <w:sz w:val="20"/>
                <w:szCs w:val="20"/>
              </w:rPr>
            </w:pPr>
          </w:p>
        </w:tc>
        <w:tc>
          <w:tcPr>
            <w:tcW w:w="455" w:type="pct"/>
            <w:vMerge/>
            <w:vAlign w:val="center"/>
          </w:tcPr>
          <w:p w14:paraId="720A93CE" w14:textId="77777777" w:rsidR="00CB0432" w:rsidRPr="00B966F7" w:rsidRDefault="00CB0432" w:rsidP="0004063D">
            <w:pPr>
              <w:spacing w:before="20" w:after="20"/>
              <w:jc w:val="center"/>
              <w:rPr>
                <w:sz w:val="20"/>
                <w:szCs w:val="20"/>
              </w:rPr>
            </w:pPr>
          </w:p>
        </w:tc>
        <w:tc>
          <w:tcPr>
            <w:tcW w:w="758" w:type="pct"/>
            <w:vAlign w:val="center"/>
          </w:tcPr>
          <w:p w14:paraId="1AD540DF" w14:textId="77777777" w:rsidR="00CB0432" w:rsidRPr="00B966F7" w:rsidRDefault="00CB0432" w:rsidP="0004063D">
            <w:pPr>
              <w:keepNext/>
              <w:keepLines/>
              <w:shd w:val="clear" w:color="auto" w:fill="FFFFFF" w:themeFill="background1"/>
              <w:spacing w:before="20" w:after="20"/>
              <w:jc w:val="center"/>
              <w:rPr>
                <w:b/>
                <w:bCs/>
                <w:sz w:val="20"/>
                <w:szCs w:val="20"/>
              </w:rPr>
            </w:pPr>
            <w:r w:rsidRPr="00B966F7">
              <w:rPr>
                <w:b/>
                <w:bCs/>
                <w:sz w:val="20"/>
                <w:szCs w:val="20"/>
              </w:rPr>
              <w:t>Stage I</w:t>
            </w:r>
          </w:p>
        </w:tc>
        <w:tc>
          <w:tcPr>
            <w:tcW w:w="758" w:type="pct"/>
            <w:vAlign w:val="center"/>
          </w:tcPr>
          <w:p w14:paraId="02266862" w14:textId="77777777" w:rsidR="00CB0432" w:rsidRPr="00B966F7" w:rsidRDefault="00CB0432" w:rsidP="0004063D">
            <w:pPr>
              <w:keepNext/>
              <w:keepLines/>
              <w:shd w:val="clear" w:color="auto" w:fill="FFFFFF" w:themeFill="background1"/>
              <w:spacing w:before="20" w:after="20"/>
              <w:jc w:val="center"/>
              <w:rPr>
                <w:b/>
                <w:bCs/>
                <w:sz w:val="20"/>
                <w:szCs w:val="20"/>
              </w:rPr>
            </w:pPr>
            <w:r w:rsidRPr="00B966F7">
              <w:rPr>
                <w:b/>
                <w:bCs/>
                <w:sz w:val="20"/>
                <w:szCs w:val="20"/>
              </w:rPr>
              <w:t>First tranche</w:t>
            </w:r>
          </w:p>
        </w:tc>
      </w:tr>
      <w:tr w:rsidR="00DF66D1" w:rsidRPr="00B966F7" w14:paraId="2C801517" w14:textId="77777777" w:rsidTr="00DF66D1">
        <w:tc>
          <w:tcPr>
            <w:tcW w:w="5000" w:type="pct"/>
            <w:gridSpan w:val="4"/>
          </w:tcPr>
          <w:p w14:paraId="1166B6D0" w14:textId="1B75B3A6" w:rsidR="00DF66D1" w:rsidRPr="00B966F7" w:rsidRDefault="00DF66D1" w:rsidP="00DF66D1">
            <w:pPr>
              <w:keepNext/>
              <w:keepLines/>
              <w:shd w:val="clear" w:color="auto" w:fill="FFFFFF" w:themeFill="background1"/>
              <w:spacing w:before="20" w:after="20"/>
              <w:jc w:val="left"/>
              <w:rPr>
                <w:sz w:val="20"/>
                <w:szCs w:val="20"/>
              </w:rPr>
            </w:pPr>
            <w:r w:rsidRPr="00B966F7">
              <w:rPr>
                <w:sz w:val="20"/>
                <w:szCs w:val="20"/>
              </w:rPr>
              <w:t>Component 1. Policy and enforcement capacity building</w:t>
            </w:r>
          </w:p>
        </w:tc>
      </w:tr>
      <w:tr w:rsidR="002502BA" w:rsidRPr="00B966F7" w14:paraId="2EF8E59A" w14:textId="77777777" w:rsidTr="002669F5">
        <w:tc>
          <w:tcPr>
            <w:tcW w:w="3029" w:type="pct"/>
          </w:tcPr>
          <w:p w14:paraId="153D2EDE" w14:textId="23D4A3FB" w:rsidR="002502BA" w:rsidRPr="00994072" w:rsidRDefault="0042782C" w:rsidP="00994072">
            <w:pPr>
              <w:keepNext/>
              <w:keepLines/>
              <w:shd w:val="clear" w:color="auto" w:fill="FFFFFF" w:themeFill="background1"/>
              <w:spacing w:before="20" w:after="20"/>
              <w:jc w:val="left"/>
              <w:rPr>
                <w:sz w:val="20"/>
                <w:szCs w:val="20"/>
              </w:rPr>
            </w:pPr>
            <w:r w:rsidRPr="00B966F7">
              <w:rPr>
                <w:sz w:val="20"/>
                <w:szCs w:val="20"/>
              </w:rPr>
              <w:t>1.1 Sector</w:t>
            </w:r>
            <w:r w:rsidR="0083400A">
              <w:rPr>
                <w:sz w:val="20"/>
                <w:szCs w:val="20"/>
              </w:rPr>
              <w:t>-</w:t>
            </w:r>
            <w:r w:rsidRPr="00B966F7">
              <w:rPr>
                <w:sz w:val="20"/>
                <w:szCs w:val="20"/>
              </w:rPr>
              <w:t>based dialogues, including public procurement</w:t>
            </w:r>
            <w:r w:rsidR="00284081">
              <w:rPr>
                <w:sz w:val="20"/>
                <w:szCs w:val="20"/>
              </w:rPr>
              <w:t xml:space="preserve">: </w:t>
            </w:r>
            <w:r w:rsidR="00994072" w:rsidRPr="00994072">
              <w:rPr>
                <w:sz w:val="20"/>
                <w:szCs w:val="20"/>
              </w:rPr>
              <w:t>Two sector</w:t>
            </w:r>
            <w:r w:rsidR="00994072" w:rsidRPr="00994072">
              <w:rPr>
                <w:sz w:val="20"/>
                <w:szCs w:val="20"/>
              </w:rPr>
              <w:noBreakHyphen/>
              <w:t>based workshops</w:t>
            </w:r>
            <w:r w:rsidR="00BD681C">
              <w:rPr>
                <w:sz w:val="20"/>
                <w:szCs w:val="20"/>
              </w:rPr>
              <w:t xml:space="preserve"> </w:t>
            </w:r>
            <w:r w:rsidR="00994072" w:rsidRPr="00994072">
              <w:rPr>
                <w:sz w:val="20"/>
                <w:szCs w:val="20"/>
              </w:rPr>
              <w:t>for importers, end users, and major contractors in residential and commercial AC and industrial refrigeration using R</w:t>
            </w:r>
            <w:r w:rsidR="00994072" w:rsidRPr="00994072">
              <w:rPr>
                <w:sz w:val="20"/>
                <w:szCs w:val="20"/>
              </w:rPr>
              <w:noBreakHyphen/>
              <w:t>410A, R</w:t>
            </w:r>
            <w:r w:rsidR="00994072" w:rsidRPr="00994072">
              <w:rPr>
                <w:sz w:val="20"/>
                <w:szCs w:val="20"/>
              </w:rPr>
              <w:noBreakHyphen/>
              <w:t>404A, and HFC</w:t>
            </w:r>
            <w:r w:rsidR="00994072" w:rsidRPr="00994072">
              <w:rPr>
                <w:sz w:val="20"/>
                <w:szCs w:val="20"/>
              </w:rPr>
              <w:noBreakHyphen/>
              <w:t>134a</w:t>
            </w:r>
            <w:r w:rsidR="00CD1549">
              <w:rPr>
                <w:sz w:val="20"/>
                <w:szCs w:val="20"/>
              </w:rPr>
              <w:t xml:space="preserve">, </w:t>
            </w:r>
            <w:r w:rsidR="00994072" w:rsidRPr="00994072">
              <w:rPr>
                <w:sz w:val="20"/>
                <w:szCs w:val="20"/>
              </w:rPr>
              <w:t>to raise awareness of new HFC</w:t>
            </w:r>
            <w:r w:rsidR="00994072" w:rsidRPr="00994072">
              <w:rPr>
                <w:sz w:val="20"/>
                <w:szCs w:val="20"/>
              </w:rPr>
              <w:noBreakHyphen/>
              <w:t>related policies. The dialogues will also engage government procurement agencies to explore</w:t>
            </w:r>
            <w:r w:rsidR="00B64F68">
              <w:rPr>
                <w:sz w:val="20"/>
                <w:szCs w:val="20"/>
              </w:rPr>
              <w:t xml:space="preserve"> policies</w:t>
            </w:r>
            <w:r w:rsidR="00994072" w:rsidRPr="00994072">
              <w:rPr>
                <w:sz w:val="20"/>
                <w:szCs w:val="20"/>
              </w:rPr>
              <w:t xml:space="preserve"> requiring HFC</w:t>
            </w:r>
            <w:r w:rsidR="00994072" w:rsidRPr="00994072">
              <w:rPr>
                <w:sz w:val="20"/>
                <w:szCs w:val="20"/>
              </w:rPr>
              <w:noBreakHyphen/>
              <w:t>free equipment in public purchasing.</w:t>
            </w:r>
          </w:p>
        </w:tc>
        <w:tc>
          <w:tcPr>
            <w:tcW w:w="455" w:type="pct"/>
          </w:tcPr>
          <w:p w14:paraId="673BA967" w14:textId="03BD8BB3" w:rsidR="002502BA" w:rsidRPr="00B966F7" w:rsidRDefault="002502BA" w:rsidP="002502BA">
            <w:pPr>
              <w:spacing w:before="20" w:after="20"/>
              <w:jc w:val="center"/>
              <w:rPr>
                <w:sz w:val="20"/>
                <w:szCs w:val="20"/>
              </w:rPr>
            </w:pPr>
            <w:r w:rsidRPr="00B966F7">
              <w:rPr>
                <w:sz w:val="20"/>
                <w:szCs w:val="20"/>
              </w:rPr>
              <w:t>UNEP</w:t>
            </w:r>
          </w:p>
        </w:tc>
        <w:tc>
          <w:tcPr>
            <w:tcW w:w="758" w:type="pct"/>
          </w:tcPr>
          <w:p w14:paraId="76DEBB71" w14:textId="4FC7C15C" w:rsidR="002502BA" w:rsidRPr="00B966F7" w:rsidRDefault="002502BA" w:rsidP="002502BA">
            <w:pPr>
              <w:keepNext/>
              <w:keepLines/>
              <w:shd w:val="clear" w:color="auto" w:fill="FFFFFF" w:themeFill="background1"/>
              <w:spacing w:before="20" w:after="20"/>
              <w:jc w:val="right"/>
              <w:rPr>
                <w:sz w:val="20"/>
                <w:szCs w:val="20"/>
              </w:rPr>
            </w:pPr>
            <w:r w:rsidRPr="00B966F7">
              <w:rPr>
                <w:sz w:val="20"/>
                <w:szCs w:val="20"/>
              </w:rPr>
              <w:t>3,000</w:t>
            </w:r>
          </w:p>
        </w:tc>
        <w:tc>
          <w:tcPr>
            <w:tcW w:w="758" w:type="pct"/>
          </w:tcPr>
          <w:p w14:paraId="59C9D4E3" w14:textId="0D2D7CAC" w:rsidR="002502BA" w:rsidRPr="00B966F7" w:rsidRDefault="002502BA" w:rsidP="002502BA">
            <w:pPr>
              <w:keepNext/>
              <w:keepLines/>
              <w:shd w:val="clear" w:color="auto" w:fill="FFFFFF" w:themeFill="background1"/>
              <w:spacing w:before="20" w:after="20"/>
              <w:jc w:val="right"/>
              <w:rPr>
                <w:sz w:val="20"/>
                <w:szCs w:val="20"/>
              </w:rPr>
            </w:pPr>
            <w:r w:rsidRPr="00B966F7">
              <w:rPr>
                <w:sz w:val="20"/>
                <w:szCs w:val="20"/>
              </w:rPr>
              <w:t>1,500</w:t>
            </w:r>
          </w:p>
        </w:tc>
      </w:tr>
      <w:tr w:rsidR="0042782C" w:rsidRPr="00B966F7" w14:paraId="057F0F34" w14:textId="77777777" w:rsidTr="002669F5">
        <w:tc>
          <w:tcPr>
            <w:tcW w:w="3029" w:type="pct"/>
            <w:vAlign w:val="center"/>
          </w:tcPr>
          <w:p w14:paraId="308E3F2D" w14:textId="1CDC3963" w:rsidR="0042782C" w:rsidRPr="00B966F7" w:rsidRDefault="0042782C" w:rsidP="0042782C">
            <w:pPr>
              <w:keepNext/>
              <w:keepLines/>
              <w:shd w:val="clear" w:color="auto" w:fill="FFFFFF" w:themeFill="background1"/>
              <w:spacing w:before="20" w:after="20"/>
              <w:jc w:val="left"/>
              <w:rPr>
                <w:sz w:val="20"/>
                <w:szCs w:val="20"/>
              </w:rPr>
            </w:pPr>
            <w:r w:rsidRPr="00B966F7">
              <w:rPr>
                <w:color w:val="000000"/>
                <w:sz w:val="20"/>
                <w:szCs w:val="20"/>
              </w:rPr>
              <w:t>1.2 Feasibility of equipment bans and substance restrictions</w:t>
            </w:r>
            <w:r w:rsidR="005855FE">
              <w:rPr>
                <w:color w:val="000000"/>
                <w:sz w:val="20"/>
                <w:szCs w:val="20"/>
              </w:rPr>
              <w:t xml:space="preserve">: </w:t>
            </w:r>
            <w:r w:rsidR="00C034DA">
              <w:rPr>
                <w:color w:val="000000"/>
                <w:sz w:val="20"/>
                <w:szCs w:val="20"/>
              </w:rPr>
              <w:t>An</w:t>
            </w:r>
            <w:r w:rsidR="005855FE">
              <w:rPr>
                <w:color w:val="000000"/>
                <w:sz w:val="20"/>
                <w:szCs w:val="20"/>
              </w:rPr>
              <w:t xml:space="preserve"> </w:t>
            </w:r>
            <w:r w:rsidR="005855FE" w:rsidRPr="005855FE">
              <w:rPr>
                <w:color w:val="000000"/>
                <w:sz w:val="20"/>
                <w:szCs w:val="20"/>
              </w:rPr>
              <w:t>assess</w:t>
            </w:r>
            <w:r w:rsidR="00C034DA">
              <w:rPr>
                <w:color w:val="000000"/>
                <w:sz w:val="20"/>
                <w:szCs w:val="20"/>
              </w:rPr>
              <w:t>ment of</w:t>
            </w:r>
            <w:r w:rsidR="005855FE" w:rsidRPr="005855FE">
              <w:rPr>
                <w:color w:val="000000"/>
                <w:sz w:val="20"/>
                <w:szCs w:val="20"/>
              </w:rPr>
              <w:t xml:space="preserve"> the supply chain, market readiness, and availability of low-GWP alternatives such as HFOs, hydrocarbons, CO</w:t>
            </w:r>
            <w:r w:rsidR="005855FE" w:rsidRPr="004664F6">
              <w:rPr>
                <w:color w:val="000000"/>
                <w:sz w:val="20"/>
                <w:szCs w:val="20"/>
                <w:vertAlign w:val="subscript"/>
              </w:rPr>
              <w:t>2</w:t>
            </w:r>
            <w:r w:rsidR="005855FE" w:rsidRPr="005855FE">
              <w:rPr>
                <w:color w:val="000000"/>
                <w:sz w:val="20"/>
                <w:szCs w:val="20"/>
              </w:rPr>
              <w:t xml:space="preserve"> and ammonia</w:t>
            </w:r>
            <w:r w:rsidR="00F7434B">
              <w:rPr>
                <w:color w:val="000000"/>
                <w:sz w:val="20"/>
                <w:szCs w:val="20"/>
              </w:rPr>
              <w:t>, including s</w:t>
            </w:r>
            <w:r w:rsidR="00F7434B" w:rsidRPr="005855FE">
              <w:rPr>
                <w:color w:val="000000"/>
                <w:sz w:val="20"/>
                <w:szCs w:val="20"/>
              </w:rPr>
              <w:t>takeholder consultations</w:t>
            </w:r>
            <w:r w:rsidR="00F7434B">
              <w:rPr>
                <w:color w:val="000000"/>
                <w:sz w:val="20"/>
                <w:szCs w:val="20"/>
              </w:rPr>
              <w:t>, report and recommendations.</w:t>
            </w:r>
          </w:p>
        </w:tc>
        <w:tc>
          <w:tcPr>
            <w:tcW w:w="455" w:type="pct"/>
          </w:tcPr>
          <w:p w14:paraId="5C1A6888" w14:textId="799C4CA2" w:rsidR="0042782C" w:rsidRPr="00B966F7" w:rsidRDefault="0042782C" w:rsidP="0042782C">
            <w:pPr>
              <w:spacing w:before="20" w:after="20"/>
              <w:jc w:val="center"/>
              <w:rPr>
                <w:sz w:val="20"/>
                <w:szCs w:val="20"/>
              </w:rPr>
            </w:pPr>
            <w:r w:rsidRPr="00B966F7">
              <w:rPr>
                <w:sz w:val="20"/>
                <w:szCs w:val="20"/>
              </w:rPr>
              <w:t>UNEP</w:t>
            </w:r>
          </w:p>
        </w:tc>
        <w:tc>
          <w:tcPr>
            <w:tcW w:w="758" w:type="pct"/>
          </w:tcPr>
          <w:p w14:paraId="7C28FDCF" w14:textId="3D51D4DE" w:rsidR="0042782C" w:rsidRPr="00B966F7" w:rsidRDefault="0042782C" w:rsidP="0042782C">
            <w:pPr>
              <w:keepNext/>
              <w:keepLines/>
              <w:shd w:val="clear" w:color="auto" w:fill="FFFFFF" w:themeFill="background1"/>
              <w:spacing w:before="20" w:after="20"/>
              <w:jc w:val="right"/>
              <w:rPr>
                <w:sz w:val="20"/>
                <w:szCs w:val="20"/>
              </w:rPr>
            </w:pPr>
            <w:r w:rsidRPr="00B966F7">
              <w:rPr>
                <w:sz w:val="20"/>
                <w:szCs w:val="20"/>
              </w:rPr>
              <w:t>10,000</w:t>
            </w:r>
          </w:p>
        </w:tc>
        <w:tc>
          <w:tcPr>
            <w:tcW w:w="758" w:type="pct"/>
          </w:tcPr>
          <w:p w14:paraId="4B9DF2F9" w14:textId="251494DF" w:rsidR="0042782C" w:rsidRPr="00B966F7" w:rsidRDefault="0042782C" w:rsidP="0042782C">
            <w:pPr>
              <w:keepNext/>
              <w:keepLines/>
              <w:shd w:val="clear" w:color="auto" w:fill="FFFFFF" w:themeFill="background1"/>
              <w:spacing w:before="20" w:after="20"/>
              <w:jc w:val="right"/>
              <w:rPr>
                <w:sz w:val="20"/>
                <w:szCs w:val="20"/>
              </w:rPr>
            </w:pPr>
            <w:r w:rsidRPr="00B966F7">
              <w:rPr>
                <w:sz w:val="20"/>
                <w:szCs w:val="20"/>
              </w:rPr>
              <w:t>10,000</w:t>
            </w:r>
          </w:p>
        </w:tc>
      </w:tr>
      <w:tr w:rsidR="0042782C" w:rsidRPr="00B966F7" w14:paraId="4A2ECD9D" w14:textId="77777777" w:rsidTr="002669F5">
        <w:tc>
          <w:tcPr>
            <w:tcW w:w="3029" w:type="pct"/>
            <w:vAlign w:val="center"/>
          </w:tcPr>
          <w:p w14:paraId="11AE339F" w14:textId="6E7724A7" w:rsidR="0042782C" w:rsidRPr="00B966F7" w:rsidRDefault="0042782C" w:rsidP="0042782C">
            <w:pPr>
              <w:keepNext/>
              <w:keepLines/>
              <w:shd w:val="clear" w:color="auto" w:fill="FFFFFF" w:themeFill="background1"/>
              <w:spacing w:before="20" w:after="20"/>
              <w:jc w:val="left"/>
              <w:rPr>
                <w:sz w:val="20"/>
                <w:szCs w:val="20"/>
              </w:rPr>
            </w:pPr>
            <w:r w:rsidRPr="00B966F7">
              <w:rPr>
                <w:color w:val="000000"/>
                <w:sz w:val="20"/>
                <w:szCs w:val="20"/>
              </w:rPr>
              <w:t>1.3 Customs</w:t>
            </w:r>
            <w:r w:rsidR="00DE63B6">
              <w:rPr>
                <w:color w:val="000000"/>
                <w:sz w:val="20"/>
                <w:szCs w:val="20"/>
              </w:rPr>
              <w:t xml:space="preserve"> </w:t>
            </w:r>
            <w:r w:rsidRPr="00B966F7">
              <w:rPr>
                <w:color w:val="000000"/>
                <w:sz w:val="20"/>
                <w:szCs w:val="20"/>
              </w:rPr>
              <w:t>capacity building</w:t>
            </w:r>
            <w:r w:rsidR="00E00F6C">
              <w:rPr>
                <w:color w:val="000000"/>
                <w:sz w:val="20"/>
                <w:szCs w:val="20"/>
              </w:rPr>
              <w:t xml:space="preserve">: </w:t>
            </w:r>
            <w:r w:rsidR="00FB2019">
              <w:rPr>
                <w:color w:val="000000"/>
                <w:sz w:val="20"/>
                <w:szCs w:val="20"/>
              </w:rPr>
              <w:t>A</w:t>
            </w:r>
            <w:r w:rsidR="00FB2019" w:rsidRPr="00FB2019">
              <w:rPr>
                <w:color w:val="000000"/>
                <w:sz w:val="20"/>
                <w:szCs w:val="20"/>
              </w:rPr>
              <w:t xml:space="preserve">t least </w:t>
            </w:r>
            <w:r w:rsidR="00FB2019">
              <w:rPr>
                <w:color w:val="000000"/>
                <w:sz w:val="20"/>
                <w:szCs w:val="20"/>
              </w:rPr>
              <w:t>two</w:t>
            </w:r>
            <w:r w:rsidR="00FB2019" w:rsidRPr="00FB2019">
              <w:rPr>
                <w:color w:val="000000"/>
                <w:sz w:val="20"/>
                <w:szCs w:val="20"/>
              </w:rPr>
              <w:t xml:space="preserve"> training</w:t>
            </w:r>
            <w:r w:rsidR="00DE63B6">
              <w:rPr>
                <w:color w:val="000000"/>
                <w:sz w:val="20"/>
                <w:szCs w:val="20"/>
              </w:rPr>
              <w:t xml:space="preserve"> sessions</w:t>
            </w:r>
            <w:r w:rsidR="00FB2019" w:rsidRPr="00FB2019">
              <w:rPr>
                <w:color w:val="000000"/>
                <w:sz w:val="20"/>
                <w:szCs w:val="20"/>
              </w:rPr>
              <w:t xml:space="preserve"> </w:t>
            </w:r>
            <w:r w:rsidR="00483D07">
              <w:rPr>
                <w:color w:val="000000"/>
                <w:sz w:val="20"/>
                <w:szCs w:val="20"/>
              </w:rPr>
              <w:t>for</w:t>
            </w:r>
            <w:r w:rsidR="00FB2019">
              <w:rPr>
                <w:color w:val="000000"/>
                <w:sz w:val="20"/>
                <w:szCs w:val="20"/>
              </w:rPr>
              <w:t xml:space="preserve"> a</w:t>
            </w:r>
            <w:r w:rsidR="00FB2019" w:rsidRPr="00FB2019">
              <w:rPr>
                <w:color w:val="000000"/>
                <w:sz w:val="20"/>
                <w:szCs w:val="20"/>
              </w:rPr>
              <w:t xml:space="preserve"> total 4</w:t>
            </w:r>
            <w:r w:rsidR="005F7715">
              <w:rPr>
                <w:color w:val="000000"/>
                <w:sz w:val="20"/>
                <w:szCs w:val="20"/>
              </w:rPr>
              <w:t>0</w:t>
            </w:r>
            <w:r w:rsidR="00483D07">
              <w:rPr>
                <w:color w:val="000000"/>
                <w:sz w:val="20"/>
                <w:szCs w:val="20"/>
              </w:rPr>
              <w:t xml:space="preserve"> </w:t>
            </w:r>
            <w:r w:rsidR="004324EC">
              <w:rPr>
                <w:color w:val="000000"/>
                <w:sz w:val="20"/>
                <w:szCs w:val="20"/>
              </w:rPr>
              <w:t xml:space="preserve">of </w:t>
            </w:r>
            <w:r w:rsidR="00483D07">
              <w:rPr>
                <w:color w:val="000000"/>
                <w:sz w:val="20"/>
                <w:szCs w:val="20"/>
              </w:rPr>
              <w:t>customs officers and trainer</w:t>
            </w:r>
            <w:r w:rsidR="005F7715">
              <w:rPr>
                <w:color w:val="000000"/>
                <w:sz w:val="20"/>
                <w:szCs w:val="20"/>
              </w:rPr>
              <w:t>s</w:t>
            </w:r>
            <w:r w:rsidR="00FB2019" w:rsidRPr="00FB2019">
              <w:rPr>
                <w:color w:val="000000"/>
                <w:sz w:val="20"/>
                <w:szCs w:val="20"/>
              </w:rPr>
              <w:t xml:space="preserve"> (at least 25</w:t>
            </w:r>
            <w:r w:rsidR="00AD7B2B">
              <w:rPr>
                <w:color w:val="000000"/>
                <w:sz w:val="20"/>
                <w:szCs w:val="20"/>
              </w:rPr>
              <w:t xml:space="preserve"> per cent</w:t>
            </w:r>
            <w:r w:rsidR="00FB2019" w:rsidRPr="00FB2019">
              <w:rPr>
                <w:color w:val="000000"/>
                <w:sz w:val="20"/>
                <w:szCs w:val="20"/>
              </w:rPr>
              <w:t xml:space="preserve"> women)</w:t>
            </w:r>
            <w:r w:rsidR="00483D07">
              <w:rPr>
                <w:color w:val="000000"/>
                <w:sz w:val="20"/>
                <w:szCs w:val="20"/>
              </w:rPr>
              <w:t xml:space="preserve"> </w:t>
            </w:r>
            <w:r w:rsidR="00483D07" w:rsidRPr="00483D07">
              <w:rPr>
                <w:color w:val="000000"/>
                <w:sz w:val="20"/>
                <w:szCs w:val="20"/>
              </w:rPr>
              <w:t>on HS codes</w:t>
            </w:r>
            <w:r w:rsidR="005F7715">
              <w:rPr>
                <w:color w:val="000000"/>
                <w:sz w:val="20"/>
                <w:szCs w:val="20"/>
              </w:rPr>
              <w:t xml:space="preserve">, </w:t>
            </w:r>
            <w:r w:rsidR="00483D07" w:rsidRPr="00483D07">
              <w:rPr>
                <w:color w:val="000000"/>
                <w:sz w:val="20"/>
                <w:szCs w:val="20"/>
              </w:rPr>
              <w:t>correct declaration</w:t>
            </w:r>
            <w:r w:rsidR="004324EC">
              <w:rPr>
                <w:color w:val="000000"/>
                <w:sz w:val="20"/>
                <w:szCs w:val="20"/>
              </w:rPr>
              <w:t>s</w:t>
            </w:r>
            <w:r w:rsidR="00483D07" w:rsidRPr="00483D07">
              <w:rPr>
                <w:color w:val="000000"/>
                <w:sz w:val="20"/>
                <w:szCs w:val="20"/>
              </w:rPr>
              <w:t>, risk profiling</w:t>
            </w:r>
            <w:r w:rsidR="005F7715">
              <w:rPr>
                <w:color w:val="000000"/>
                <w:sz w:val="20"/>
                <w:szCs w:val="20"/>
              </w:rPr>
              <w:t xml:space="preserve">, the </w:t>
            </w:r>
            <w:r w:rsidR="00483D07" w:rsidRPr="00483D07">
              <w:rPr>
                <w:color w:val="000000"/>
                <w:sz w:val="20"/>
                <w:szCs w:val="20"/>
              </w:rPr>
              <w:t>use of refrigerant identifiers, and safety considerations related to low-GWP refrigerants</w:t>
            </w:r>
            <w:r w:rsidR="004A2843">
              <w:rPr>
                <w:color w:val="000000"/>
                <w:sz w:val="20"/>
                <w:szCs w:val="20"/>
              </w:rPr>
              <w:t>.</w:t>
            </w:r>
          </w:p>
        </w:tc>
        <w:tc>
          <w:tcPr>
            <w:tcW w:w="455" w:type="pct"/>
          </w:tcPr>
          <w:p w14:paraId="62FF095E" w14:textId="33994FD1" w:rsidR="0042782C" w:rsidRPr="00B966F7" w:rsidRDefault="0042782C" w:rsidP="0042782C">
            <w:pPr>
              <w:spacing w:before="20" w:after="20"/>
              <w:jc w:val="center"/>
              <w:rPr>
                <w:sz w:val="20"/>
                <w:szCs w:val="20"/>
              </w:rPr>
            </w:pPr>
            <w:r w:rsidRPr="00B966F7">
              <w:rPr>
                <w:sz w:val="20"/>
                <w:szCs w:val="20"/>
              </w:rPr>
              <w:t>UNEP</w:t>
            </w:r>
          </w:p>
        </w:tc>
        <w:tc>
          <w:tcPr>
            <w:tcW w:w="758" w:type="pct"/>
          </w:tcPr>
          <w:p w14:paraId="6D17343C" w14:textId="07601873" w:rsidR="0042782C" w:rsidRPr="00B966F7" w:rsidRDefault="0042782C" w:rsidP="0042782C">
            <w:pPr>
              <w:keepNext/>
              <w:keepLines/>
              <w:shd w:val="clear" w:color="auto" w:fill="FFFFFF" w:themeFill="background1"/>
              <w:spacing w:before="20" w:after="20"/>
              <w:jc w:val="right"/>
              <w:rPr>
                <w:sz w:val="20"/>
                <w:szCs w:val="20"/>
              </w:rPr>
            </w:pPr>
            <w:r w:rsidRPr="00B966F7">
              <w:rPr>
                <w:sz w:val="20"/>
                <w:szCs w:val="20"/>
              </w:rPr>
              <w:t>8,000</w:t>
            </w:r>
          </w:p>
        </w:tc>
        <w:tc>
          <w:tcPr>
            <w:tcW w:w="758" w:type="pct"/>
          </w:tcPr>
          <w:p w14:paraId="2E3BE0E0" w14:textId="131EA944" w:rsidR="0042782C" w:rsidRPr="00B966F7" w:rsidRDefault="0042782C" w:rsidP="0042782C">
            <w:pPr>
              <w:keepNext/>
              <w:keepLines/>
              <w:shd w:val="clear" w:color="auto" w:fill="FFFFFF" w:themeFill="background1"/>
              <w:spacing w:before="20" w:after="20"/>
              <w:jc w:val="right"/>
              <w:rPr>
                <w:sz w:val="20"/>
                <w:szCs w:val="20"/>
              </w:rPr>
            </w:pPr>
            <w:r w:rsidRPr="00B966F7">
              <w:rPr>
                <w:sz w:val="20"/>
                <w:szCs w:val="20"/>
              </w:rPr>
              <w:t>0</w:t>
            </w:r>
          </w:p>
        </w:tc>
      </w:tr>
      <w:tr w:rsidR="0042782C" w:rsidRPr="00B966F7" w14:paraId="2BFF6AD1" w14:textId="77777777" w:rsidTr="002669F5">
        <w:tc>
          <w:tcPr>
            <w:tcW w:w="3029" w:type="pct"/>
            <w:vAlign w:val="center"/>
          </w:tcPr>
          <w:p w14:paraId="0CCE141E" w14:textId="18C748E1" w:rsidR="0042782C" w:rsidRPr="00D8448F" w:rsidRDefault="0042782C" w:rsidP="0042782C">
            <w:pPr>
              <w:keepNext/>
              <w:keepLines/>
              <w:shd w:val="clear" w:color="auto" w:fill="FFFFFF" w:themeFill="background1"/>
              <w:spacing w:before="20" w:after="20"/>
              <w:jc w:val="left"/>
              <w:rPr>
                <w:sz w:val="20"/>
                <w:szCs w:val="20"/>
                <w:lang w:val="en-IN"/>
              </w:rPr>
            </w:pPr>
            <w:r w:rsidRPr="00B966F7">
              <w:rPr>
                <w:color w:val="000000"/>
                <w:sz w:val="20"/>
                <w:szCs w:val="20"/>
              </w:rPr>
              <w:t>1.4 Procurement of refrigerant identifier</w:t>
            </w:r>
            <w:r w:rsidR="00D8448F">
              <w:rPr>
                <w:color w:val="000000"/>
                <w:sz w:val="20"/>
                <w:szCs w:val="20"/>
              </w:rPr>
              <w:t xml:space="preserve">: </w:t>
            </w:r>
            <w:r w:rsidR="001D7712">
              <w:rPr>
                <w:color w:val="000000"/>
                <w:sz w:val="20"/>
                <w:szCs w:val="20"/>
              </w:rPr>
              <w:t>Procurement of one</w:t>
            </w:r>
            <w:r w:rsidR="00D8448F" w:rsidRPr="00D8448F">
              <w:rPr>
                <w:color w:val="000000"/>
                <w:sz w:val="20"/>
                <w:szCs w:val="20"/>
              </w:rPr>
              <w:t xml:space="preserve"> refrigerant identifier to equip the main entry point</w:t>
            </w:r>
            <w:r w:rsidR="001D7712">
              <w:rPr>
                <w:color w:val="000000"/>
                <w:sz w:val="20"/>
                <w:szCs w:val="20"/>
              </w:rPr>
              <w:t>.</w:t>
            </w:r>
          </w:p>
        </w:tc>
        <w:tc>
          <w:tcPr>
            <w:tcW w:w="455" w:type="pct"/>
          </w:tcPr>
          <w:p w14:paraId="58E683B6" w14:textId="3067E710" w:rsidR="0042782C" w:rsidRPr="00B966F7" w:rsidRDefault="0042782C" w:rsidP="0042782C">
            <w:pPr>
              <w:spacing w:before="20" w:after="20"/>
              <w:jc w:val="center"/>
              <w:rPr>
                <w:sz w:val="20"/>
                <w:szCs w:val="20"/>
              </w:rPr>
            </w:pPr>
            <w:r w:rsidRPr="00B966F7">
              <w:rPr>
                <w:sz w:val="20"/>
                <w:szCs w:val="20"/>
              </w:rPr>
              <w:t>UNDP</w:t>
            </w:r>
          </w:p>
        </w:tc>
        <w:tc>
          <w:tcPr>
            <w:tcW w:w="758" w:type="pct"/>
          </w:tcPr>
          <w:p w14:paraId="1E57D286" w14:textId="0C96B86A" w:rsidR="0042782C" w:rsidRPr="00B966F7" w:rsidRDefault="0042782C" w:rsidP="0042782C">
            <w:pPr>
              <w:keepNext/>
              <w:keepLines/>
              <w:shd w:val="clear" w:color="auto" w:fill="FFFFFF" w:themeFill="background1"/>
              <w:spacing w:before="20" w:after="20"/>
              <w:jc w:val="right"/>
              <w:rPr>
                <w:sz w:val="20"/>
                <w:szCs w:val="20"/>
              </w:rPr>
            </w:pPr>
            <w:r w:rsidRPr="00B966F7">
              <w:rPr>
                <w:sz w:val="20"/>
                <w:szCs w:val="20"/>
              </w:rPr>
              <w:t>6,000</w:t>
            </w:r>
          </w:p>
        </w:tc>
        <w:tc>
          <w:tcPr>
            <w:tcW w:w="758" w:type="pct"/>
          </w:tcPr>
          <w:p w14:paraId="2A341B13" w14:textId="21A0064E" w:rsidR="0042782C" w:rsidRPr="00B966F7" w:rsidRDefault="0042782C" w:rsidP="0042782C">
            <w:pPr>
              <w:keepNext/>
              <w:keepLines/>
              <w:shd w:val="clear" w:color="auto" w:fill="FFFFFF" w:themeFill="background1"/>
              <w:spacing w:before="20" w:after="20"/>
              <w:jc w:val="right"/>
              <w:rPr>
                <w:sz w:val="20"/>
                <w:szCs w:val="20"/>
              </w:rPr>
            </w:pPr>
            <w:r w:rsidRPr="00B966F7">
              <w:rPr>
                <w:sz w:val="20"/>
                <w:szCs w:val="20"/>
              </w:rPr>
              <w:t>6,000</w:t>
            </w:r>
          </w:p>
        </w:tc>
      </w:tr>
      <w:tr w:rsidR="00FC5FBB" w:rsidRPr="00B966F7" w14:paraId="5CB2743A" w14:textId="77777777" w:rsidTr="002669F5">
        <w:tc>
          <w:tcPr>
            <w:tcW w:w="3484" w:type="pct"/>
            <w:gridSpan w:val="2"/>
          </w:tcPr>
          <w:p w14:paraId="06E362A2" w14:textId="2B82EE1D" w:rsidR="00FC5FBB" w:rsidRPr="008C7EFE" w:rsidRDefault="00FC5FBB" w:rsidP="00FC5FBB">
            <w:pPr>
              <w:shd w:val="clear" w:color="auto" w:fill="FFFFFF" w:themeFill="background1"/>
              <w:spacing w:before="20" w:after="20"/>
              <w:jc w:val="right"/>
              <w:rPr>
                <w:i/>
                <w:iCs/>
                <w:sz w:val="20"/>
                <w:szCs w:val="20"/>
              </w:rPr>
            </w:pPr>
            <w:r w:rsidRPr="008C7EFE">
              <w:rPr>
                <w:i/>
                <w:iCs/>
                <w:sz w:val="20"/>
                <w:szCs w:val="20"/>
              </w:rPr>
              <w:t>Subtotal component 1</w:t>
            </w:r>
          </w:p>
        </w:tc>
        <w:tc>
          <w:tcPr>
            <w:tcW w:w="758" w:type="pct"/>
          </w:tcPr>
          <w:p w14:paraId="5C4B8DE2" w14:textId="50E65AA3" w:rsidR="00FC5FBB" w:rsidRPr="008C7EFE" w:rsidRDefault="00C05CF4" w:rsidP="0004063D">
            <w:pPr>
              <w:shd w:val="clear" w:color="auto" w:fill="FFFFFF" w:themeFill="background1"/>
              <w:spacing w:before="20" w:after="20"/>
              <w:jc w:val="right"/>
              <w:rPr>
                <w:i/>
                <w:iCs/>
                <w:sz w:val="20"/>
                <w:szCs w:val="20"/>
              </w:rPr>
            </w:pPr>
            <w:r w:rsidRPr="008C7EFE">
              <w:rPr>
                <w:i/>
                <w:iCs/>
                <w:sz w:val="20"/>
                <w:szCs w:val="20"/>
              </w:rPr>
              <w:t>27,000</w:t>
            </w:r>
          </w:p>
        </w:tc>
        <w:tc>
          <w:tcPr>
            <w:tcW w:w="758" w:type="pct"/>
          </w:tcPr>
          <w:p w14:paraId="598EF74F" w14:textId="150C5201" w:rsidR="00FC5FBB" w:rsidRPr="008C7EFE" w:rsidRDefault="00C05CF4" w:rsidP="0004063D">
            <w:pPr>
              <w:shd w:val="clear" w:color="auto" w:fill="FFFFFF" w:themeFill="background1"/>
              <w:spacing w:before="20" w:after="20"/>
              <w:jc w:val="right"/>
              <w:rPr>
                <w:i/>
                <w:iCs/>
                <w:sz w:val="20"/>
                <w:szCs w:val="20"/>
              </w:rPr>
            </w:pPr>
            <w:r w:rsidRPr="008C7EFE">
              <w:rPr>
                <w:i/>
                <w:iCs/>
                <w:sz w:val="20"/>
                <w:szCs w:val="20"/>
              </w:rPr>
              <w:t>17,500</w:t>
            </w:r>
          </w:p>
        </w:tc>
      </w:tr>
      <w:tr w:rsidR="00D519B9" w:rsidRPr="00B966F7" w14:paraId="10ED004A" w14:textId="77777777" w:rsidTr="00D519B9">
        <w:tc>
          <w:tcPr>
            <w:tcW w:w="5000" w:type="pct"/>
            <w:gridSpan w:val="4"/>
          </w:tcPr>
          <w:p w14:paraId="41B67D2D" w14:textId="1E691965" w:rsidR="00D519B9" w:rsidRPr="00B966F7" w:rsidRDefault="00D519B9" w:rsidP="00D519B9">
            <w:pPr>
              <w:shd w:val="clear" w:color="auto" w:fill="FFFFFF" w:themeFill="background1"/>
              <w:spacing w:before="20" w:after="20"/>
              <w:jc w:val="left"/>
              <w:rPr>
                <w:sz w:val="20"/>
                <w:szCs w:val="20"/>
              </w:rPr>
            </w:pPr>
            <w:r w:rsidRPr="00B966F7">
              <w:rPr>
                <w:sz w:val="20"/>
                <w:szCs w:val="20"/>
              </w:rPr>
              <w:t>Component 2. RAC</w:t>
            </w:r>
            <w:r w:rsidR="00EF0F2F">
              <w:rPr>
                <w:sz w:val="20"/>
                <w:szCs w:val="20"/>
              </w:rPr>
              <w:t xml:space="preserve"> sector</w:t>
            </w:r>
            <w:r w:rsidRPr="00B966F7">
              <w:rPr>
                <w:sz w:val="20"/>
                <w:szCs w:val="20"/>
              </w:rPr>
              <w:t xml:space="preserve"> </w:t>
            </w:r>
            <w:r w:rsidR="00EF0F2F">
              <w:rPr>
                <w:sz w:val="20"/>
                <w:szCs w:val="20"/>
              </w:rPr>
              <w:t>c</w:t>
            </w:r>
            <w:r w:rsidRPr="00B966F7">
              <w:rPr>
                <w:sz w:val="20"/>
                <w:szCs w:val="20"/>
              </w:rPr>
              <w:t>apacity building</w:t>
            </w:r>
          </w:p>
        </w:tc>
      </w:tr>
      <w:tr w:rsidR="00C51A51" w:rsidRPr="00B966F7" w14:paraId="1863A1F4" w14:textId="77777777" w:rsidTr="002669F5">
        <w:trPr>
          <w:trHeight w:val="504"/>
        </w:trPr>
        <w:tc>
          <w:tcPr>
            <w:tcW w:w="3029" w:type="pct"/>
          </w:tcPr>
          <w:p w14:paraId="1DC09575" w14:textId="67CC27AD" w:rsidR="00C51A51" w:rsidRPr="002535C5" w:rsidRDefault="00C51A51" w:rsidP="002535C5">
            <w:pPr>
              <w:shd w:val="clear" w:color="auto" w:fill="FFFFFF" w:themeFill="background1"/>
              <w:spacing w:before="20" w:after="20"/>
              <w:rPr>
                <w:sz w:val="20"/>
                <w:szCs w:val="20"/>
                <w:highlight w:val="cyan"/>
              </w:rPr>
            </w:pPr>
            <w:r w:rsidRPr="00B966F7">
              <w:rPr>
                <w:sz w:val="20"/>
                <w:szCs w:val="20"/>
              </w:rPr>
              <w:t>2.1 Supporting</w:t>
            </w:r>
            <w:r w:rsidR="00EF0F2F">
              <w:rPr>
                <w:sz w:val="20"/>
                <w:szCs w:val="20"/>
              </w:rPr>
              <w:t xml:space="preserve"> </w:t>
            </w:r>
            <w:r w:rsidRPr="00B966F7">
              <w:rPr>
                <w:sz w:val="20"/>
                <w:szCs w:val="20"/>
              </w:rPr>
              <w:t xml:space="preserve">TVET in updating the </w:t>
            </w:r>
            <w:r w:rsidR="00CB690F">
              <w:rPr>
                <w:sz w:val="20"/>
                <w:szCs w:val="20"/>
              </w:rPr>
              <w:t>n</w:t>
            </w:r>
            <w:r w:rsidRPr="00B966F7">
              <w:rPr>
                <w:sz w:val="20"/>
                <w:szCs w:val="20"/>
              </w:rPr>
              <w:t xml:space="preserve">ational </w:t>
            </w:r>
            <w:r w:rsidR="00CB690F">
              <w:rPr>
                <w:sz w:val="20"/>
                <w:szCs w:val="20"/>
              </w:rPr>
              <w:t>c</w:t>
            </w:r>
            <w:r w:rsidRPr="00B966F7">
              <w:rPr>
                <w:sz w:val="20"/>
                <w:szCs w:val="20"/>
              </w:rPr>
              <w:t>ertification curricula</w:t>
            </w:r>
            <w:r w:rsidR="00CB690F">
              <w:rPr>
                <w:sz w:val="20"/>
                <w:szCs w:val="20"/>
              </w:rPr>
              <w:t>:</w:t>
            </w:r>
            <w:r w:rsidR="00896FBA">
              <w:t xml:space="preserve"> </w:t>
            </w:r>
            <w:r w:rsidR="00FE1CA5">
              <w:rPr>
                <w:sz w:val="20"/>
                <w:szCs w:val="20"/>
              </w:rPr>
              <w:t>R</w:t>
            </w:r>
            <w:r w:rsidR="002535C5" w:rsidRPr="002535C5">
              <w:rPr>
                <w:sz w:val="20"/>
                <w:szCs w:val="20"/>
              </w:rPr>
              <w:t xml:space="preserve">eview of TVET curriculum, materials, and methodology for </w:t>
            </w:r>
            <w:r w:rsidR="002535C5" w:rsidRPr="002535C5">
              <w:rPr>
                <w:sz w:val="20"/>
                <w:szCs w:val="20"/>
              </w:rPr>
              <w:lastRenderedPageBreak/>
              <w:t>curriculum alignment with the HFC phase</w:t>
            </w:r>
            <w:r w:rsidR="002535C5" w:rsidRPr="002535C5">
              <w:rPr>
                <w:sz w:val="20"/>
                <w:szCs w:val="20"/>
              </w:rPr>
              <w:noBreakHyphen/>
              <w:t>down, including safety modules for alternative refrigerants.</w:t>
            </w:r>
          </w:p>
        </w:tc>
        <w:tc>
          <w:tcPr>
            <w:tcW w:w="455" w:type="pct"/>
          </w:tcPr>
          <w:p w14:paraId="00327449" w14:textId="7643252A" w:rsidR="00C51A51" w:rsidRPr="00B966F7" w:rsidRDefault="00C51A51" w:rsidP="00C51A51">
            <w:pPr>
              <w:spacing w:before="20" w:after="20"/>
              <w:jc w:val="center"/>
              <w:rPr>
                <w:sz w:val="20"/>
                <w:szCs w:val="20"/>
              </w:rPr>
            </w:pPr>
            <w:r w:rsidRPr="00B966F7">
              <w:rPr>
                <w:sz w:val="20"/>
                <w:szCs w:val="20"/>
              </w:rPr>
              <w:lastRenderedPageBreak/>
              <w:t>UNEP</w:t>
            </w:r>
          </w:p>
        </w:tc>
        <w:tc>
          <w:tcPr>
            <w:tcW w:w="758" w:type="pct"/>
          </w:tcPr>
          <w:p w14:paraId="2AA3D2A3" w14:textId="2629BC8A" w:rsidR="00C51A51" w:rsidRPr="00B966F7" w:rsidRDefault="00C51A51" w:rsidP="00C51A51">
            <w:pPr>
              <w:shd w:val="clear" w:color="auto" w:fill="FFFFFF" w:themeFill="background1"/>
              <w:spacing w:before="20" w:after="20"/>
              <w:jc w:val="right"/>
              <w:rPr>
                <w:sz w:val="20"/>
                <w:szCs w:val="20"/>
              </w:rPr>
            </w:pPr>
            <w:r w:rsidRPr="00B966F7">
              <w:rPr>
                <w:sz w:val="20"/>
                <w:szCs w:val="20"/>
              </w:rPr>
              <w:t>6,000</w:t>
            </w:r>
          </w:p>
        </w:tc>
        <w:tc>
          <w:tcPr>
            <w:tcW w:w="758" w:type="pct"/>
          </w:tcPr>
          <w:p w14:paraId="69D480F2" w14:textId="6A5C2D6D" w:rsidR="00C51A51" w:rsidRPr="00B966F7" w:rsidRDefault="00C51A51" w:rsidP="00C51A51">
            <w:pPr>
              <w:shd w:val="clear" w:color="auto" w:fill="FFFFFF" w:themeFill="background1"/>
              <w:spacing w:before="20" w:after="20"/>
              <w:jc w:val="right"/>
              <w:rPr>
                <w:sz w:val="20"/>
                <w:szCs w:val="20"/>
              </w:rPr>
            </w:pPr>
            <w:r w:rsidRPr="00B966F7">
              <w:rPr>
                <w:sz w:val="20"/>
                <w:szCs w:val="20"/>
              </w:rPr>
              <w:t>0</w:t>
            </w:r>
          </w:p>
        </w:tc>
      </w:tr>
      <w:tr w:rsidR="00C51A51" w:rsidRPr="00B966F7" w14:paraId="3C0FB1AE" w14:textId="77777777" w:rsidTr="002669F5">
        <w:tc>
          <w:tcPr>
            <w:tcW w:w="3029" w:type="pct"/>
          </w:tcPr>
          <w:p w14:paraId="4DDB56B7" w14:textId="4E2AFE29" w:rsidR="00C51A51" w:rsidRPr="00B966F7" w:rsidRDefault="00C51A51" w:rsidP="00C51A51">
            <w:pPr>
              <w:shd w:val="clear" w:color="auto" w:fill="FFFFFF" w:themeFill="background1"/>
              <w:spacing w:before="20" w:after="20"/>
              <w:rPr>
                <w:sz w:val="20"/>
                <w:szCs w:val="20"/>
                <w:highlight w:val="cyan"/>
              </w:rPr>
            </w:pPr>
            <w:r w:rsidRPr="00B966F7">
              <w:rPr>
                <w:sz w:val="20"/>
                <w:szCs w:val="20"/>
              </w:rPr>
              <w:t>2.2</w:t>
            </w:r>
            <w:r w:rsidR="002C6EC8" w:rsidRPr="00590B04">
              <w:rPr>
                <w:sz w:val="20"/>
                <w:szCs w:val="20"/>
              </w:rPr>
              <w:t xml:space="preserve"> </w:t>
            </w:r>
            <w:r w:rsidR="007146F2">
              <w:rPr>
                <w:sz w:val="20"/>
                <w:szCs w:val="20"/>
              </w:rPr>
              <w:t>Develop</w:t>
            </w:r>
            <w:r w:rsidR="00590B04" w:rsidRPr="00590B04">
              <w:rPr>
                <w:sz w:val="20"/>
                <w:szCs w:val="20"/>
              </w:rPr>
              <w:t xml:space="preserve"> </w:t>
            </w:r>
            <w:r w:rsidR="00FE22B5">
              <w:rPr>
                <w:sz w:val="20"/>
                <w:szCs w:val="20"/>
              </w:rPr>
              <w:t>a</w:t>
            </w:r>
            <w:r w:rsidR="00590B04" w:rsidRPr="00590B04">
              <w:rPr>
                <w:sz w:val="20"/>
                <w:szCs w:val="20"/>
              </w:rPr>
              <w:t xml:space="preserve"> national </w:t>
            </w:r>
            <w:r w:rsidR="00854546">
              <w:rPr>
                <w:sz w:val="20"/>
                <w:szCs w:val="20"/>
              </w:rPr>
              <w:t>c</w:t>
            </w:r>
            <w:r w:rsidR="00590B04" w:rsidRPr="00590B04">
              <w:rPr>
                <w:sz w:val="20"/>
                <w:szCs w:val="20"/>
              </w:rPr>
              <w:t xml:space="preserve">ode of </w:t>
            </w:r>
            <w:r w:rsidR="00854546">
              <w:rPr>
                <w:sz w:val="20"/>
                <w:szCs w:val="20"/>
              </w:rPr>
              <w:t>p</w:t>
            </w:r>
            <w:r w:rsidR="00590B04" w:rsidRPr="00590B04">
              <w:rPr>
                <w:sz w:val="20"/>
                <w:szCs w:val="20"/>
              </w:rPr>
              <w:t xml:space="preserve">ractice for </w:t>
            </w:r>
            <w:r w:rsidR="00363C47">
              <w:rPr>
                <w:sz w:val="20"/>
                <w:szCs w:val="20"/>
              </w:rPr>
              <w:t xml:space="preserve">the </w:t>
            </w:r>
            <w:r w:rsidR="00590B04" w:rsidRPr="00590B04">
              <w:rPr>
                <w:sz w:val="20"/>
                <w:szCs w:val="20"/>
              </w:rPr>
              <w:t xml:space="preserve">RAC servicing sector </w:t>
            </w:r>
            <w:r w:rsidR="002C6EC8" w:rsidRPr="002C6EC8">
              <w:rPr>
                <w:sz w:val="20"/>
                <w:szCs w:val="20"/>
              </w:rPr>
              <w:t>includ</w:t>
            </w:r>
            <w:r w:rsidR="00363C47">
              <w:rPr>
                <w:sz w:val="20"/>
                <w:szCs w:val="20"/>
              </w:rPr>
              <w:t>ing</w:t>
            </w:r>
            <w:r w:rsidR="002C6EC8" w:rsidRPr="002C6EC8">
              <w:rPr>
                <w:sz w:val="20"/>
                <w:szCs w:val="20"/>
              </w:rPr>
              <w:t xml:space="preserve"> provisions on leak prevention, refrigerant recovery, safe handling, storage, and transport of flammable or toxic refrigerants</w:t>
            </w:r>
            <w:r w:rsidR="00363C47">
              <w:rPr>
                <w:sz w:val="20"/>
                <w:szCs w:val="20"/>
              </w:rPr>
              <w:t>.</w:t>
            </w:r>
          </w:p>
        </w:tc>
        <w:tc>
          <w:tcPr>
            <w:tcW w:w="455" w:type="pct"/>
          </w:tcPr>
          <w:p w14:paraId="729A848B" w14:textId="08F5A071" w:rsidR="00C51A51" w:rsidRPr="00B966F7" w:rsidRDefault="00C51A51" w:rsidP="00C51A51">
            <w:pPr>
              <w:spacing w:before="20" w:after="20"/>
              <w:jc w:val="center"/>
              <w:rPr>
                <w:sz w:val="20"/>
                <w:szCs w:val="20"/>
              </w:rPr>
            </w:pPr>
            <w:r w:rsidRPr="00B966F7">
              <w:rPr>
                <w:sz w:val="20"/>
                <w:szCs w:val="20"/>
              </w:rPr>
              <w:t>UNEP</w:t>
            </w:r>
          </w:p>
        </w:tc>
        <w:tc>
          <w:tcPr>
            <w:tcW w:w="758" w:type="pct"/>
          </w:tcPr>
          <w:p w14:paraId="2CDBAF13" w14:textId="2A32BD7F" w:rsidR="00C51A51" w:rsidRPr="00B966F7" w:rsidRDefault="00C51A51" w:rsidP="00C51A51">
            <w:pPr>
              <w:shd w:val="clear" w:color="auto" w:fill="FFFFFF" w:themeFill="background1"/>
              <w:spacing w:before="20" w:after="20"/>
              <w:jc w:val="right"/>
              <w:rPr>
                <w:sz w:val="20"/>
                <w:szCs w:val="20"/>
              </w:rPr>
            </w:pPr>
            <w:r w:rsidRPr="00B966F7">
              <w:rPr>
                <w:sz w:val="20"/>
                <w:szCs w:val="20"/>
              </w:rPr>
              <w:t>5,000</w:t>
            </w:r>
          </w:p>
        </w:tc>
        <w:tc>
          <w:tcPr>
            <w:tcW w:w="758" w:type="pct"/>
          </w:tcPr>
          <w:p w14:paraId="02D83902" w14:textId="6D479A44" w:rsidR="00C51A51" w:rsidRPr="00B966F7" w:rsidRDefault="00C51A51" w:rsidP="00C51A51">
            <w:pPr>
              <w:shd w:val="clear" w:color="auto" w:fill="FFFFFF" w:themeFill="background1"/>
              <w:spacing w:before="20" w:after="20"/>
              <w:jc w:val="right"/>
              <w:rPr>
                <w:sz w:val="20"/>
                <w:szCs w:val="20"/>
              </w:rPr>
            </w:pPr>
            <w:r w:rsidRPr="00B966F7">
              <w:rPr>
                <w:sz w:val="20"/>
                <w:szCs w:val="20"/>
              </w:rPr>
              <w:t>0</w:t>
            </w:r>
          </w:p>
        </w:tc>
      </w:tr>
      <w:tr w:rsidR="00C51A51" w:rsidRPr="00B966F7" w14:paraId="0EAF5B7D" w14:textId="77777777" w:rsidTr="002669F5">
        <w:tc>
          <w:tcPr>
            <w:tcW w:w="3029" w:type="pct"/>
          </w:tcPr>
          <w:p w14:paraId="080ECBDF" w14:textId="6952E535" w:rsidR="00C51A51" w:rsidRPr="00B966F7" w:rsidRDefault="00C51A51" w:rsidP="00C51A51">
            <w:pPr>
              <w:shd w:val="clear" w:color="auto" w:fill="FFFFFF" w:themeFill="background1"/>
              <w:spacing w:before="20" w:after="20"/>
              <w:rPr>
                <w:sz w:val="20"/>
                <w:szCs w:val="20"/>
                <w:highlight w:val="cyan"/>
              </w:rPr>
            </w:pPr>
            <w:r w:rsidRPr="00B966F7">
              <w:rPr>
                <w:sz w:val="20"/>
                <w:szCs w:val="20"/>
              </w:rPr>
              <w:t>2.3 Training refrigeration technicians</w:t>
            </w:r>
            <w:r w:rsidR="00F9447B">
              <w:rPr>
                <w:sz w:val="20"/>
                <w:szCs w:val="20"/>
              </w:rPr>
              <w:t>:</w:t>
            </w:r>
            <w:r w:rsidR="00534C94">
              <w:rPr>
                <w:sz w:val="20"/>
                <w:szCs w:val="20"/>
              </w:rPr>
              <w:t xml:space="preserve"> Three training workshops for a total of 45 </w:t>
            </w:r>
            <w:r w:rsidR="00E57C4F">
              <w:rPr>
                <w:sz w:val="20"/>
                <w:szCs w:val="20"/>
              </w:rPr>
              <w:t>technicians on</w:t>
            </w:r>
            <w:r w:rsidR="00E57C4F" w:rsidRPr="00E57C4F">
              <w:rPr>
                <w:sz w:val="20"/>
                <w:szCs w:val="20"/>
              </w:rPr>
              <w:t xml:space="preserve"> </w:t>
            </w:r>
            <w:r w:rsidR="00206A55">
              <w:rPr>
                <w:sz w:val="20"/>
                <w:szCs w:val="20"/>
              </w:rPr>
              <w:t>good servicing practices</w:t>
            </w:r>
            <w:r w:rsidR="00E57C4F" w:rsidRPr="00E57C4F">
              <w:rPr>
                <w:sz w:val="20"/>
                <w:szCs w:val="20"/>
              </w:rPr>
              <w:t>, leak detection, refrigerant recovery and reuse, and safe handling of low-GWP refrigerants</w:t>
            </w:r>
            <w:r w:rsidR="00330A0C">
              <w:rPr>
                <w:sz w:val="20"/>
                <w:szCs w:val="20"/>
              </w:rPr>
              <w:t>.</w:t>
            </w:r>
          </w:p>
        </w:tc>
        <w:tc>
          <w:tcPr>
            <w:tcW w:w="455" w:type="pct"/>
          </w:tcPr>
          <w:p w14:paraId="3AAFD938" w14:textId="5218BCFB" w:rsidR="00C51A51" w:rsidRPr="00B966F7" w:rsidRDefault="00C51A51" w:rsidP="00C51A51">
            <w:pPr>
              <w:spacing w:before="20" w:after="20"/>
              <w:jc w:val="center"/>
              <w:rPr>
                <w:sz w:val="20"/>
                <w:szCs w:val="20"/>
              </w:rPr>
            </w:pPr>
            <w:r w:rsidRPr="00B966F7">
              <w:rPr>
                <w:sz w:val="20"/>
                <w:szCs w:val="20"/>
              </w:rPr>
              <w:t>UNEP</w:t>
            </w:r>
          </w:p>
        </w:tc>
        <w:tc>
          <w:tcPr>
            <w:tcW w:w="758" w:type="pct"/>
          </w:tcPr>
          <w:p w14:paraId="072CFD75" w14:textId="779C6FEC" w:rsidR="00C51A51" w:rsidRPr="00B966F7" w:rsidRDefault="00C51A51" w:rsidP="00C51A51">
            <w:pPr>
              <w:shd w:val="clear" w:color="auto" w:fill="FFFFFF" w:themeFill="background1"/>
              <w:spacing w:before="20" w:after="20"/>
              <w:jc w:val="right"/>
              <w:rPr>
                <w:sz w:val="20"/>
                <w:szCs w:val="20"/>
              </w:rPr>
            </w:pPr>
            <w:r w:rsidRPr="00B966F7">
              <w:rPr>
                <w:sz w:val="20"/>
                <w:szCs w:val="20"/>
              </w:rPr>
              <w:t>22,500</w:t>
            </w:r>
          </w:p>
        </w:tc>
        <w:tc>
          <w:tcPr>
            <w:tcW w:w="758" w:type="pct"/>
          </w:tcPr>
          <w:p w14:paraId="64042940" w14:textId="7B37C912" w:rsidR="00C51A51" w:rsidRPr="00B966F7" w:rsidRDefault="00C51A51" w:rsidP="00C51A51">
            <w:pPr>
              <w:shd w:val="clear" w:color="auto" w:fill="FFFFFF" w:themeFill="background1"/>
              <w:spacing w:before="20" w:after="20"/>
              <w:jc w:val="right"/>
              <w:rPr>
                <w:sz w:val="20"/>
                <w:szCs w:val="20"/>
              </w:rPr>
            </w:pPr>
            <w:r w:rsidRPr="00B966F7">
              <w:rPr>
                <w:sz w:val="20"/>
                <w:szCs w:val="20"/>
              </w:rPr>
              <w:t>5,500</w:t>
            </w:r>
          </w:p>
        </w:tc>
      </w:tr>
      <w:tr w:rsidR="00C51A51" w:rsidRPr="00B966F7" w14:paraId="2C2D85E8" w14:textId="77777777" w:rsidTr="002669F5">
        <w:tc>
          <w:tcPr>
            <w:tcW w:w="3029" w:type="pct"/>
          </w:tcPr>
          <w:p w14:paraId="29FB5F85" w14:textId="0F6E084C" w:rsidR="00C51A51" w:rsidRPr="00B966F7" w:rsidRDefault="00C51A51" w:rsidP="00C51A51">
            <w:pPr>
              <w:shd w:val="clear" w:color="auto" w:fill="FFFFFF" w:themeFill="background1"/>
              <w:spacing w:before="20" w:after="20"/>
              <w:rPr>
                <w:sz w:val="20"/>
                <w:szCs w:val="20"/>
                <w:highlight w:val="cyan"/>
              </w:rPr>
            </w:pPr>
            <w:r w:rsidRPr="00B966F7">
              <w:rPr>
                <w:sz w:val="20"/>
                <w:szCs w:val="20"/>
              </w:rPr>
              <w:t xml:space="preserve">2.4 International </w:t>
            </w:r>
            <w:r w:rsidR="007A5C1C">
              <w:rPr>
                <w:sz w:val="20"/>
                <w:szCs w:val="20"/>
              </w:rPr>
              <w:t xml:space="preserve">training for trainers </w:t>
            </w:r>
            <w:r w:rsidRPr="00B966F7">
              <w:rPr>
                <w:sz w:val="20"/>
                <w:szCs w:val="20"/>
              </w:rPr>
              <w:t xml:space="preserve">on R-717 </w:t>
            </w:r>
            <w:r w:rsidR="001149C6">
              <w:rPr>
                <w:sz w:val="20"/>
                <w:szCs w:val="20"/>
              </w:rPr>
              <w:t xml:space="preserve">and </w:t>
            </w:r>
            <w:r w:rsidR="006936B7">
              <w:rPr>
                <w:sz w:val="20"/>
                <w:szCs w:val="20"/>
              </w:rPr>
              <w:t>CO</w:t>
            </w:r>
            <w:r w:rsidR="006936B7" w:rsidRPr="007D1ACE">
              <w:rPr>
                <w:sz w:val="20"/>
                <w:szCs w:val="20"/>
                <w:vertAlign w:val="subscript"/>
              </w:rPr>
              <w:t>2</w:t>
            </w:r>
            <w:r w:rsidR="00095ECC">
              <w:rPr>
                <w:sz w:val="20"/>
                <w:szCs w:val="20"/>
              </w:rPr>
              <w:t>:</w:t>
            </w:r>
            <w:r w:rsidR="00282343">
              <w:rPr>
                <w:sz w:val="20"/>
                <w:szCs w:val="20"/>
              </w:rPr>
              <w:t xml:space="preserve"> A</w:t>
            </w:r>
            <w:r w:rsidR="00A313F5">
              <w:rPr>
                <w:sz w:val="20"/>
                <w:szCs w:val="20"/>
              </w:rPr>
              <w:t xml:space="preserve"> </w:t>
            </w:r>
            <w:r w:rsidR="00282343" w:rsidRPr="00282343">
              <w:rPr>
                <w:sz w:val="20"/>
                <w:szCs w:val="20"/>
              </w:rPr>
              <w:t>training program</w:t>
            </w:r>
            <w:r w:rsidR="00282343">
              <w:rPr>
                <w:sz w:val="20"/>
                <w:szCs w:val="20"/>
              </w:rPr>
              <w:t xml:space="preserve">me for two </w:t>
            </w:r>
            <w:r w:rsidR="00A313F5">
              <w:rPr>
                <w:sz w:val="20"/>
                <w:szCs w:val="20"/>
              </w:rPr>
              <w:t xml:space="preserve">selected </w:t>
            </w:r>
            <w:r w:rsidR="00282343">
              <w:rPr>
                <w:sz w:val="20"/>
                <w:szCs w:val="20"/>
              </w:rPr>
              <w:t>trainers</w:t>
            </w:r>
            <w:r w:rsidR="00282343" w:rsidRPr="00282343">
              <w:rPr>
                <w:sz w:val="20"/>
                <w:szCs w:val="20"/>
              </w:rPr>
              <w:t xml:space="preserve"> in a</w:t>
            </w:r>
            <w:r w:rsidR="00282343">
              <w:rPr>
                <w:sz w:val="20"/>
                <w:szCs w:val="20"/>
              </w:rPr>
              <w:t xml:space="preserve"> w</w:t>
            </w:r>
            <w:r w:rsidR="00282343" w:rsidRPr="00282343">
              <w:rPr>
                <w:sz w:val="20"/>
                <w:szCs w:val="20"/>
              </w:rPr>
              <w:t>ell-equipped</w:t>
            </w:r>
            <w:r w:rsidR="00282343">
              <w:rPr>
                <w:sz w:val="20"/>
                <w:szCs w:val="20"/>
              </w:rPr>
              <w:t xml:space="preserve"> </w:t>
            </w:r>
            <w:r w:rsidR="00282343" w:rsidRPr="00282343">
              <w:rPr>
                <w:sz w:val="20"/>
                <w:szCs w:val="20"/>
              </w:rPr>
              <w:t>overseas training centre</w:t>
            </w:r>
            <w:r w:rsidR="00CD2522">
              <w:rPr>
                <w:sz w:val="20"/>
                <w:szCs w:val="20"/>
              </w:rPr>
              <w:t>.</w:t>
            </w:r>
          </w:p>
        </w:tc>
        <w:tc>
          <w:tcPr>
            <w:tcW w:w="455" w:type="pct"/>
          </w:tcPr>
          <w:p w14:paraId="2B8C289D" w14:textId="1A16D04A" w:rsidR="00C51A51" w:rsidRPr="00B966F7" w:rsidRDefault="00C51A51" w:rsidP="00C51A51">
            <w:pPr>
              <w:spacing w:before="20" w:after="20"/>
              <w:jc w:val="center"/>
              <w:rPr>
                <w:b/>
                <w:bCs/>
                <w:sz w:val="20"/>
                <w:szCs w:val="20"/>
              </w:rPr>
            </w:pPr>
            <w:r w:rsidRPr="00B966F7">
              <w:rPr>
                <w:sz w:val="20"/>
                <w:szCs w:val="20"/>
              </w:rPr>
              <w:t>UNEP</w:t>
            </w:r>
          </w:p>
        </w:tc>
        <w:tc>
          <w:tcPr>
            <w:tcW w:w="758" w:type="pct"/>
          </w:tcPr>
          <w:p w14:paraId="3AFEEAD3" w14:textId="477EB92E" w:rsidR="00C51A51" w:rsidRPr="00B966F7" w:rsidRDefault="00C51A51" w:rsidP="00C51A51">
            <w:pPr>
              <w:shd w:val="clear" w:color="auto" w:fill="FFFFFF" w:themeFill="background1"/>
              <w:spacing w:before="20" w:after="20"/>
              <w:jc w:val="right"/>
              <w:rPr>
                <w:sz w:val="20"/>
                <w:szCs w:val="20"/>
              </w:rPr>
            </w:pPr>
            <w:r w:rsidRPr="00B966F7">
              <w:rPr>
                <w:sz w:val="20"/>
                <w:szCs w:val="20"/>
              </w:rPr>
              <w:t>12,500</w:t>
            </w:r>
          </w:p>
        </w:tc>
        <w:tc>
          <w:tcPr>
            <w:tcW w:w="758" w:type="pct"/>
          </w:tcPr>
          <w:p w14:paraId="608367AF" w14:textId="7187A0FC" w:rsidR="00C51A51" w:rsidRPr="00B966F7" w:rsidRDefault="00C51A51" w:rsidP="00C51A51">
            <w:pPr>
              <w:shd w:val="clear" w:color="auto" w:fill="FFFFFF" w:themeFill="background1"/>
              <w:spacing w:before="20" w:after="20"/>
              <w:jc w:val="right"/>
              <w:rPr>
                <w:sz w:val="20"/>
                <w:szCs w:val="20"/>
              </w:rPr>
            </w:pPr>
            <w:r w:rsidRPr="00B966F7">
              <w:rPr>
                <w:sz w:val="20"/>
                <w:szCs w:val="20"/>
              </w:rPr>
              <w:t>12,500</w:t>
            </w:r>
          </w:p>
        </w:tc>
      </w:tr>
      <w:tr w:rsidR="00C51A51" w:rsidRPr="00B966F7" w14:paraId="42D92AA7" w14:textId="77777777" w:rsidTr="002669F5">
        <w:tc>
          <w:tcPr>
            <w:tcW w:w="3484" w:type="pct"/>
            <w:gridSpan w:val="2"/>
          </w:tcPr>
          <w:p w14:paraId="4D0CFA2C" w14:textId="1C134E21" w:rsidR="00C51A51" w:rsidRPr="00545D1C" w:rsidRDefault="00C51A51" w:rsidP="00C51A51">
            <w:pPr>
              <w:spacing w:before="20" w:after="20"/>
              <w:jc w:val="right"/>
              <w:rPr>
                <w:i/>
                <w:iCs/>
                <w:sz w:val="20"/>
                <w:szCs w:val="20"/>
              </w:rPr>
            </w:pPr>
            <w:r w:rsidRPr="00545D1C">
              <w:rPr>
                <w:i/>
                <w:iCs/>
                <w:sz w:val="20"/>
                <w:szCs w:val="20"/>
              </w:rPr>
              <w:t>Subtotal component 2</w:t>
            </w:r>
          </w:p>
        </w:tc>
        <w:tc>
          <w:tcPr>
            <w:tcW w:w="758" w:type="pct"/>
          </w:tcPr>
          <w:p w14:paraId="05E643C1" w14:textId="5E161AF2" w:rsidR="00C51A51" w:rsidRPr="00545D1C" w:rsidRDefault="003C6AE0" w:rsidP="0004063D">
            <w:pPr>
              <w:shd w:val="clear" w:color="auto" w:fill="FFFFFF" w:themeFill="background1"/>
              <w:spacing w:before="20" w:after="20"/>
              <w:jc w:val="right"/>
              <w:rPr>
                <w:i/>
                <w:iCs/>
                <w:sz w:val="20"/>
                <w:szCs w:val="20"/>
              </w:rPr>
            </w:pPr>
            <w:r w:rsidRPr="00545D1C">
              <w:rPr>
                <w:i/>
                <w:iCs/>
                <w:sz w:val="20"/>
                <w:szCs w:val="20"/>
              </w:rPr>
              <w:t>46,000</w:t>
            </w:r>
          </w:p>
        </w:tc>
        <w:tc>
          <w:tcPr>
            <w:tcW w:w="758" w:type="pct"/>
          </w:tcPr>
          <w:p w14:paraId="6DC1E773" w14:textId="5A302642" w:rsidR="00C51A51" w:rsidRPr="00545D1C" w:rsidRDefault="00C51A51" w:rsidP="0004063D">
            <w:pPr>
              <w:shd w:val="clear" w:color="auto" w:fill="FFFFFF" w:themeFill="background1"/>
              <w:spacing w:before="20" w:after="20"/>
              <w:jc w:val="right"/>
              <w:rPr>
                <w:i/>
                <w:iCs/>
                <w:sz w:val="20"/>
                <w:szCs w:val="20"/>
              </w:rPr>
            </w:pPr>
            <w:r w:rsidRPr="00545D1C">
              <w:rPr>
                <w:i/>
                <w:iCs/>
                <w:sz w:val="20"/>
                <w:szCs w:val="20"/>
              </w:rPr>
              <w:t>1</w:t>
            </w:r>
            <w:r w:rsidR="009E27E2" w:rsidRPr="00545D1C">
              <w:rPr>
                <w:i/>
                <w:iCs/>
                <w:sz w:val="20"/>
                <w:szCs w:val="20"/>
              </w:rPr>
              <w:t>8,000</w:t>
            </w:r>
          </w:p>
        </w:tc>
      </w:tr>
      <w:tr w:rsidR="002F70A4" w:rsidRPr="00B966F7" w14:paraId="11ABA333" w14:textId="77777777" w:rsidTr="002F70A4">
        <w:tc>
          <w:tcPr>
            <w:tcW w:w="5000" w:type="pct"/>
            <w:gridSpan w:val="4"/>
          </w:tcPr>
          <w:p w14:paraId="41F5E6FF" w14:textId="56C90933" w:rsidR="002F70A4" w:rsidRPr="00B966F7" w:rsidRDefault="002F70A4" w:rsidP="002F70A4">
            <w:pPr>
              <w:shd w:val="clear" w:color="auto" w:fill="FFFFFF" w:themeFill="background1"/>
              <w:spacing w:before="20" w:after="20"/>
              <w:jc w:val="left"/>
              <w:rPr>
                <w:sz w:val="20"/>
                <w:szCs w:val="20"/>
              </w:rPr>
            </w:pPr>
            <w:r w:rsidRPr="00B966F7">
              <w:rPr>
                <w:sz w:val="20"/>
                <w:szCs w:val="20"/>
              </w:rPr>
              <w:t xml:space="preserve">Component 3: MAC </w:t>
            </w:r>
            <w:r w:rsidR="00236333">
              <w:rPr>
                <w:sz w:val="20"/>
                <w:szCs w:val="20"/>
              </w:rPr>
              <w:t>c</w:t>
            </w:r>
            <w:r w:rsidRPr="00B966F7">
              <w:rPr>
                <w:sz w:val="20"/>
                <w:szCs w:val="20"/>
              </w:rPr>
              <w:t>apacity building</w:t>
            </w:r>
          </w:p>
        </w:tc>
      </w:tr>
      <w:tr w:rsidR="00627AAB" w:rsidRPr="00B966F7" w14:paraId="0786670F" w14:textId="77777777" w:rsidTr="002669F5">
        <w:trPr>
          <w:trHeight w:val="1149"/>
        </w:trPr>
        <w:tc>
          <w:tcPr>
            <w:tcW w:w="3029" w:type="pct"/>
          </w:tcPr>
          <w:p w14:paraId="41312D05" w14:textId="4540E90E" w:rsidR="00627AAB" w:rsidRPr="00B966F7" w:rsidRDefault="00627AAB" w:rsidP="00961D05">
            <w:pPr>
              <w:keepNext/>
              <w:spacing w:before="20" w:after="20"/>
              <w:jc w:val="left"/>
              <w:rPr>
                <w:sz w:val="20"/>
                <w:szCs w:val="20"/>
              </w:rPr>
            </w:pPr>
            <w:r w:rsidRPr="00B966F7">
              <w:rPr>
                <w:sz w:val="20"/>
                <w:szCs w:val="20"/>
              </w:rPr>
              <w:t xml:space="preserve">3.1 Consultations on MAC </w:t>
            </w:r>
            <w:r w:rsidR="00CD2522">
              <w:rPr>
                <w:sz w:val="20"/>
                <w:szCs w:val="20"/>
              </w:rPr>
              <w:t xml:space="preserve">sector </w:t>
            </w:r>
            <w:r w:rsidRPr="00961D05">
              <w:rPr>
                <w:sz w:val="20"/>
                <w:szCs w:val="20"/>
              </w:rPr>
              <w:t>and curricula</w:t>
            </w:r>
            <w:r w:rsidR="00CD2522" w:rsidRPr="00961D05">
              <w:rPr>
                <w:sz w:val="20"/>
                <w:szCs w:val="20"/>
              </w:rPr>
              <w:t>:</w:t>
            </w:r>
            <w:r w:rsidR="00DF4569" w:rsidRPr="00961D05">
              <w:rPr>
                <w:sz w:val="20"/>
                <w:szCs w:val="20"/>
              </w:rPr>
              <w:t xml:space="preserve"> </w:t>
            </w:r>
            <w:r w:rsidR="00961D05" w:rsidRPr="00961D05">
              <w:rPr>
                <w:sz w:val="20"/>
                <w:szCs w:val="20"/>
              </w:rPr>
              <w:t>Two consultations</w:t>
            </w:r>
            <w:r w:rsidR="00AF6D25">
              <w:rPr>
                <w:sz w:val="20"/>
                <w:szCs w:val="20"/>
              </w:rPr>
              <w:t>,</w:t>
            </w:r>
            <w:r w:rsidR="00AF6D25" w:rsidRPr="00961D05">
              <w:rPr>
                <w:sz w:val="20"/>
                <w:szCs w:val="20"/>
              </w:rPr>
              <w:t xml:space="preserve"> including input from foreign vehicle manufacturers on upcoming trends</w:t>
            </w:r>
            <w:r w:rsidR="00AF6D25">
              <w:rPr>
                <w:sz w:val="20"/>
                <w:szCs w:val="20"/>
              </w:rPr>
              <w:t>,</w:t>
            </w:r>
            <w:r w:rsidR="00961D05" w:rsidRPr="00961D05">
              <w:rPr>
                <w:sz w:val="20"/>
                <w:szCs w:val="20"/>
              </w:rPr>
              <w:t xml:space="preserve"> on updating occupational standards and training programmes for the MAC sector, an initial review to identify gaps and needs, with a report and recommendations.</w:t>
            </w:r>
          </w:p>
        </w:tc>
        <w:tc>
          <w:tcPr>
            <w:tcW w:w="455" w:type="pct"/>
          </w:tcPr>
          <w:p w14:paraId="1698F1FC" w14:textId="6E23852E" w:rsidR="00627AAB" w:rsidRPr="00B966F7" w:rsidRDefault="00627AAB" w:rsidP="00627AAB">
            <w:pPr>
              <w:spacing w:before="20" w:after="20"/>
              <w:jc w:val="center"/>
              <w:rPr>
                <w:sz w:val="20"/>
                <w:szCs w:val="20"/>
              </w:rPr>
            </w:pPr>
            <w:r w:rsidRPr="00B966F7">
              <w:rPr>
                <w:sz w:val="20"/>
                <w:szCs w:val="20"/>
              </w:rPr>
              <w:t>UNEP</w:t>
            </w:r>
          </w:p>
        </w:tc>
        <w:tc>
          <w:tcPr>
            <w:tcW w:w="758" w:type="pct"/>
          </w:tcPr>
          <w:p w14:paraId="048809DF" w14:textId="38DAB19A" w:rsidR="00627AAB" w:rsidRPr="00B966F7" w:rsidRDefault="00627AAB" w:rsidP="00627AAB">
            <w:pPr>
              <w:shd w:val="clear" w:color="auto" w:fill="FFFFFF" w:themeFill="background1"/>
              <w:spacing w:before="20" w:after="20"/>
              <w:jc w:val="right"/>
              <w:rPr>
                <w:sz w:val="20"/>
                <w:szCs w:val="20"/>
              </w:rPr>
            </w:pPr>
            <w:r w:rsidRPr="00B966F7">
              <w:rPr>
                <w:color w:val="000000"/>
                <w:sz w:val="20"/>
                <w:szCs w:val="20"/>
              </w:rPr>
              <w:t>3,000</w:t>
            </w:r>
          </w:p>
        </w:tc>
        <w:tc>
          <w:tcPr>
            <w:tcW w:w="758" w:type="pct"/>
          </w:tcPr>
          <w:p w14:paraId="71EF61C3" w14:textId="060A3852" w:rsidR="00627AAB" w:rsidRPr="00B966F7" w:rsidRDefault="00627AAB" w:rsidP="00627AAB">
            <w:pPr>
              <w:shd w:val="clear" w:color="auto" w:fill="FFFFFF" w:themeFill="background1"/>
              <w:spacing w:before="20" w:after="20"/>
              <w:jc w:val="right"/>
              <w:rPr>
                <w:sz w:val="20"/>
                <w:szCs w:val="20"/>
              </w:rPr>
            </w:pPr>
            <w:r w:rsidRPr="00B966F7">
              <w:rPr>
                <w:color w:val="000000"/>
                <w:sz w:val="20"/>
                <w:szCs w:val="20"/>
              </w:rPr>
              <w:t>1,500</w:t>
            </w:r>
          </w:p>
        </w:tc>
      </w:tr>
      <w:tr w:rsidR="00627AAB" w:rsidRPr="00B966F7" w14:paraId="577801E5" w14:textId="77777777" w:rsidTr="002669F5">
        <w:tc>
          <w:tcPr>
            <w:tcW w:w="3029" w:type="pct"/>
          </w:tcPr>
          <w:p w14:paraId="06B633C4" w14:textId="438D0CE3" w:rsidR="00627AAB" w:rsidRPr="00B966F7" w:rsidRDefault="00627AAB" w:rsidP="00627AAB">
            <w:pPr>
              <w:keepNext/>
              <w:spacing w:before="20" w:after="20"/>
              <w:jc w:val="left"/>
              <w:rPr>
                <w:sz w:val="20"/>
                <w:szCs w:val="20"/>
              </w:rPr>
            </w:pPr>
            <w:r w:rsidRPr="00B966F7">
              <w:rPr>
                <w:sz w:val="20"/>
                <w:szCs w:val="20"/>
              </w:rPr>
              <w:t>3.2 Training on MAC servicing for auto mechanics in collaboration with TVET and industry</w:t>
            </w:r>
            <w:r w:rsidR="001F2BAE">
              <w:rPr>
                <w:sz w:val="20"/>
                <w:szCs w:val="20"/>
              </w:rPr>
              <w:t>:</w:t>
            </w:r>
            <w:r w:rsidR="00E54108">
              <w:rPr>
                <w:sz w:val="20"/>
                <w:szCs w:val="20"/>
              </w:rPr>
              <w:t xml:space="preserve"> At least two </w:t>
            </w:r>
            <w:r w:rsidR="00E54108" w:rsidRPr="00E54108">
              <w:rPr>
                <w:sz w:val="20"/>
                <w:szCs w:val="20"/>
              </w:rPr>
              <w:t>training</w:t>
            </w:r>
            <w:r w:rsidR="000D1460">
              <w:rPr>
                <w:sz w:val="20"/>
                <w:szCs w:val="20"/>
              </w:rPr>
              <w:t>s</w:t>
            </w:r>
            <w:r w:rsidR="00E54108" w:rsidRPr="00E54108">
              <w:rPr>
                <w:sz w:val="20"/>
                <w:szCs w:val="20"/>
              </w:rPr>
              <w:t xml:space="preserve"> for</w:t>
            </w:r>
            <w:r w:rsidR="00BF2B02">
              <w:rPr>
                <w:sz w:val="20"/>
                <w:szCs w:val="20"/>
              </w:rPr>
              <w:t xml:space="preserve"> 30</w:t>
            </w:r>
            <w:r w:rsidR="004F015C">
              <w:rPr>
                <w:sz w:val="20"/>
                <w:szCs w:val="20"/>
              </w:rPr>
              <w:t xml:space="preserve"> </w:t>
            </w:r>
            <w:r w:rsidR="00E54108" w:rsidRPr="00E54108">
              <w:rPr>
                <w:sz w:val="20"/>
                <w:szCs w:val="20"/>
              </w:rPr>
              <w:t xml:space="preserve">auto mechanics focusing on </w:t>
            </w:r>
            <w:r w:rsidR="00C76D7F">
              <w:rPr>
                <w:sz w:val="20"/>
                <w:szCs w:val="20"/>
              </w:rPr>
              <w:t>MAC</w:t>
            </w:r>
            <w:r w:rsidR="00E54108" w:rsidRPr="00E54108">
              <w:rPr>
                <w:sz w:val="20"/>
                <w:szCs w:val="20"/>
              </w:rPr>
              <w:t xml:space="preserve"> </w:t>
            </w:r>
            <w:r w:rsidR="00112E79">
              <w:rPr>
                <w:sz w:val="20"/>
                <w:szCs w:val="20"/>
              </w:rPr>
              <w:t>good servicing practices</w:t>
            </w:r>
            <w:r w:rsidR="00E81F83">
              <w:rPr>
                <w:sz w:val="20"/>
                <w:szCs w:val="20"/>
              </w:rPr>
              <w:t xml:space="preserve"> and providing an overview of </w:t>
            </w:r>
            <w:r w:rsidR="00E54108" w:rsidRPr="00E54108">
              <w:rPr>
                <w:sz w:val="20"/>
                <w:szCs w:val="20"/>
              </w:rPr>
              <w:t xml:space="preserve">HFO-1234yf </w:t>
            </w:r>
            <w:r w:rsidR="00E81F83">
              <w:rPr>
                <w:sz w:val="20"/>
                <w:szCs w:val="20"/>
              </w:rPr>
              <w:t>and other alternatives</w:t>
            </w:r>
            <w:r w:rsidR="00E54108" w:rsidRPr="00E54108">
              <w:rPr>
                <w:sz w:val="20"/>
                <w:szCs w:val="20"/>
              </w:rPr>
              <w:t>.</w:t>
            </w:r>
          </w:p>
        </w:tc>
        <w:tc>
          <w:tcPr>
            <w:tcW w:w="455" w:type="pct"/>
          </w:tcPr>
          <w:p w14:paraId="16ECA1C6" w14:textId="493572D7" w:rsidR="00627AAB" w:rsidRPr="00B966F7" w:rsidRDefault="00627AAB" w:rsidP="00627AAB">
            <w:pPr>
              <w:spacing w:before="20" w:after="20"/>
              <w:jc w:val="center"/>
              <w:rPr>
                <w:sz w:val="20"/>
                <w:szCs w:val="20"/>
              </w:rPr>
            </w:pPr>
            <w:r w:rsidRPr="00B966F7">
              <w:rPr>
                <w:sz w:val="20"/>
                <w:szCs w:val="20"/>
              </w:rPr>
              <w:t>UNEP</w:t>
            </w:r>
          </w:p>
        </w:tc>
        <w:tc>
          <w:tcPr>
            <w:tcW w:w="758" w:type="pct"/>
          </w:tcPr>
          <w:p w14:paraId="0F06EBEB" w14:textId="38DC334B" w:rsidR="00627AAB" w:rsidRPr="00B966F7" w:rsidRDefault="00627AAB" w:rsidP="00627AAB">
            <w:pPr>
              <w:shd w:val="clear" w:color="auto" w:fill="FFFFFF" w:themeFill="background1"/>
              <w:spacing w:before="20" w:after="20"/>
              <w:jc w:val="right"/>
              <w:rPr>
                <w:sz w:val="20"/>
                <w:szCs w:val="20"/>
              </w:rPr>
            </w:pPr>
            <w:r w:rsidRPr="00B966F7">
              <w:rPr>
                <w:color w:val="000000"/>
                <w:sz w:val="20"/>
                <w:szCs w:val="20"/>
              </w:rPr>
              <w:t>15,000</w:t>
            </w:r>
          </w:p>
        </w:tc>
        <w:tc>
          <w:tcPr>
            <w:tcW w:w="758" w:type="pct"/>
          </w:tcPr>
          <w:p w14:paraId="179558AF" w14:textId="511F4D06" w:rsidR="00627AAB" w:rsidRPr="00B966F7" w:rsidRDefault="00627AAB" w:rsidP="00627AAB">
            <w:pPr>
              <w:shd w:val="clear" w:color="auto" w:fill="FFFFFF" w:themeFill="background1"/>
              <w:spacing w:before="20" w:after="20"/>
              <w:jc w:val="right"/>
              <w:rPr>
                <w:sz w:val="20"/>
                <w:szCs w:val="20"/>
              </w:rPr>
            </w:pPr>
            <w:r w:rsidRPr="00B966F7">
              <w:rPr>
                <w:color w:val="000000"/>
                <w:sz w:val="20"/>
                <w:szCs w:val="20"/>
              </w:rPr>
              <w:t>0 </w:t>
            </w:r>
          </w:p>
        </w:tc>
      </w:tr>
      <w:tr w:rsidR="00C74C5A" w:rsidRPr="00B966F7" w14:paraId="3B284C10" w14:textId="77777777" w:rsidTr="002669F5">
        <w:tc>
          <w:tcPr>
            <w:tcW w:w="3484" w:type="pct"/>
            <w:gridSpan w:val="2"/>
          </w:tcPr>
          <w:p w14:paraId="04AC6FD8" w14:textId="2D2FB2FC" w:rsidR="00C74C5A" w:rsidRPr="00545D1C" w:rsidRDefault="0031160C" w:rsidP="00C74C5A">
            <w:pPr>
              <w:spacing w:before="20" w:after="20"/>
              <w:jc w:val="right"/>
              <w:rPr>
                <w:i/>
                <w:iCs/>
                <w:sz w:val="20"/>
                <w:szCs w:val="20"/>
              </w:rPr>
            </w:pPr>
            <w:r w:rsidRPr="00545D1C">
              <w:rPr>
                <w:i/>
                <w:iCs/>
                <w:sz w:val="20"/>
                <w:szCs w:val="20"/>
              </w:rPr>
              <w:t>Subtotal component 3</w:t>
            </w:r>
          </w:p>
        </w:tc>
        <w:tc>
          <w:tcPr>
            <w:tcW w:w="758" w:type="pct"/>
          </w:tcPr>
          <w:p w14:paraId="664B76AA" w14:textId="195C0DFB" w:rsidR="00C74C5A" w:rsidRPr="00545D1C" w:rsidRDefault="0031160C" w:rsidP="00627AAB">
            <w:pPr>
              <w:shd w:val="clear" w:color="auto" w:fill="FFFFFF" w:themeFill="background1"/>
              <w:spacing w:before="20" w:after="20"/>
              <w:jc w:val="right"/>
              <w:rPr>
                <w:i/>
                <w:iCs/>
                <w:sz w:val="20"/>
                <w:szCs w:val="20"/>
              </w:rPr>
            </w:pPr>
            <w:r w:rsidRPr="00545D1C">
              <w:rPr>
                <w:i/>
                <w:iCs/>
                <w:sz w:val="20"/>
                <w:szCs w:val="20"/>
              </w:rPr>
              <w:t>18,000</w:t>
            </w:r>
          </w:p>
        </w:tc>
        <w:tc>
          <w:tcPr>
            <w:tcW w:w="758" w:type="pct"/>
          </w:tcPr>
          <w:p w14:paraId="78143AFF" w14:textId="605EE853" w:rsidR="00C74C5A" w:rsidRPr="00545D1C" w:rsidRDefault="0031160C" w:rsidP="00627AAB">
            <w:pPr>
              <w:shd w:val="clear" w:color="auto" w:fill="FFFFFF" w:themeFill="background1"/>
              <w:spacing w:before="20" w:after="20"/>
              <w:jc w:val="right"/>
              <w:rPr>
                <w:i/>
                <w:iCs/>
                <w:sz w:val="20"/>
                <w:szCs w:val="20"/>
              </w:rPr>
            </w:pPr>
            <w:r w:rsidRPr="00545D1C">
              <w:rPr>
                <w:i/>
                <w:iCs/>
                <w:sz w:val="20"/>
                <w:szCs w:val="20"/>
              </w:rPr>
              <w:t>1,500</w:t>
            </w:r>
          </w:p>
        </w:tc>
      </w:tr>
      <w:tr w:rsidR="00942FDD" w:rsidRPr="00B966F7" w14:paraId="4DE79F09" w14:textId="77777777" w:rsidTr="00942FDD">
        <w:tc>
          <w:tcPr>
            <w:tcW w:w="5000" w:type="pct"/>
            <w:gridSpan w:val="4"/>
          </w:tcPr>
          <w:p w14:paraId="6F8B4BCB" w14:textId="226B1797" w:rsidR="00942FDD" w:rsidRPr="00B966F7" w:rsidRDefault="00942FDD" w:rsidP="00942FDD">
            <w:pPr>
              <w:shd w:val="clear" w:color="auto" w:fill="FFFFFF" w:themeFill="background1"/>
              <w:spacing w:before="20" w:after="20"/>
              <w:jc w:val="left"/>
              <w:rPr>
                <w:sz w:val="20"/>
                <w:szCs w:val="20"/>
              </w:rPr>
            </w:pPr>
            <w:r w:rsidRPr="00B966F7">
              <w:rPr>
                <w:sz w:val="20"/>
                <w:szCs w:val="20"/>
              </w:rPr>
              <w:t xml:space="preserve">Components 4 and 5: </w:t>
            </w:r>
            <w:r w:rsidR="00655EDD">
              <w:rPr>
                <w:sz w:val="20"/>
                <w:szCs w:val="20"/>
              </w:rPr>
              <w:t>E</w:t>
            </w:r>
            <w:r w:rsidR="00655EDD" w:rsidRPr="00B966F7">
              <w:rPr>
                <w:sz w:val="20"/>
                <w:szCs w:val="20"/>
              </w:rPr>
              <w:t xml:space="preserve">quipment support for technical training institutes </w:t>
            </w:r>
            <w:r w:rsidR="00655EDD">
              <w:rPr>
                <w:sz w:val="20"/>
                <w:szCs w:val="20"/>
              </w:rPr>
              <w:t>and d</w:t>
            </w:r>
            <w:r w:rsidRPr="00B966F7">
              <w:rPr>
                <w:sz w:val="20"/>
                <w:szCs w:val="20"/>
              </w:rPr>
              <w:t xml:space="preserve">emonstration of hydrocarbon-based equipment </w:t>
            </w:r>
          </w:p>
        </w:tc>
      </w:tr>
      <w:tr w:rsidR="00655EDD" w:rsidRPr="00B966F7" w14:paraId="2BB2A8C3" w14:textId="77777777" w:rsidTr="009E3DD9">
        <w:tc>
          <w:tcPr>
            <w:tcW w:w="3029" w:type="pct"/>
          </w:tcPr>
          <w:p w14:paraId="221B7E3E" w14:textId="334ABA85" w:rsidR="00655EDD" w:rsidRPr="00B966F7" w:rsidRDefault="00655EDD" w:rsidP="009E3DD9">
            <w:pPr>
              <w:keepNext/>
              <w:spacing w:before="20" w:after="20"/>
              <w:jc w:val="left"/>
              <w:rPr>
                <w:sz w:val="20"/>
                <w:szCs w:val="20"/>
              </w:rPr>
            </w:pPr>
            <w:r>
              <w:rPr>
                <w:sz w:val="20"/>
                <w:szCs w:val="20"/>
              </w:rPr>
              <w:t>4</w:t>
            </w:r>
            <w:r w:rsidRPr="00B966F7">
              <w:rPr>
                <w:sz w:val="20"/>
                <w:szCs w:val="20"/>
              </w:rPr>
              <w:t xml:space="preserve">.1 Procurement of </w:t>
            </w:r>
            <w:r>
              <w:rPr>
                <w:sz w:val="20"/>
                <w:szCs w:val="20"/>
              </w:rPr>
              <w:t>e</w:t>
            </w:r>
            <w:r w:rsidRPr="00B966F7">
              <w:rPr>
                <w:sz w:val="20"/>
                <w:szCs w:val="20"/>
              </w:rPr>
              <w:t xml:space="preserve">quipment to </w:t>
            </w:r>
            <w:r>
              <w:rPr>
                <w:sz w:val="20"/>
                <w:szCs w:val="20"/>
              </w:rPr>
              <w:t>enhance training c</w:t>
            </w:r>
            <w:r w:rsidRPr="00B966F7">
              <w:rPr>
                <w:sz w:val="20"/>
                <w:szCs w:val="20"/>
              </w:rPr>
              <w:t>apacities</w:t>
            </w:r>
            <w:r>
              <w:rPr>
                <w:sz w:val="20"/>
                <w:szCs w:val="20"/>
              </w:rPr>
              <w:t>:</w:t>
            </w:r>
            <w:r w:rsidRPr="00DF3E87">
              <w:rPr>
                <w:sz w:val="20"/>
                <w:szCs w:val="20"/>
              </w:rPr>
              <w:t xml:space="preserve"> </w:t>
            </w:r>
            <w:r w:rsidRPr="00C733C6">
              <w:rPr>
                <w:sz w:val="20"/>
                <w:szCs w:val="20"/>
              </w:rPr>
              <w:t xml:space="preserve">Procurement of one set of RAC and MAC training </w:t>
            </w:r>
            <w:r>
              <w:rPr>
                <w:sz w:val="20"/>
                <w:szCs w:val="20"/>
              </w:rPr>
              <w:t>k</w:t>
            </w:r>
            <w:r w:rsidRPr="00C733C6">
              <w:rPr>
                <w:sz w:val="20"/>
                <w:szCs w:val="20"/>
              </w:rPr>
              <w:t>its</w:t>
            </w:r>
            <w:r w:rsidRPr="00DF3E87">
              <w:rPr>
                <w:vertAlign w:val="superscript"/>
              </w:rPr>
              <w:footnoteReference w:id="5"/>
            </w:r>
            <w:r w:rsidRPr="00C733C6">
              <w:rPr>
                <w:sz w:val="20"/>
                <w:szCs w:val="20"/>
              </w:rPr>
              <w:t xml:space="preserve"> for </w:t>
            </w:r>
            <w:r>
              <w:rPr>
                <w:sz w:val="20"/>
                <w:szCs w:val="20"/>
              </w:rPr>
              <w:t>a</w:t>
            </w:r>
            <w:r w:rsidRPr="00C733C6">
              <w:rPr>
                <w:sz w:val="20"/>
                <w:szCs w:val="20"/>
              </w:rPr>
              <w:t xml:space="preserve"> </w:t>
            </w:r>
            <w:r>
              <w:rPr>
                <w:sz w:val="20"/>
                <w:szCs w:val="20"/>
              </w:rPr>
              <w:t>total of technical training institution (TTI)</w:t>
            </w:r>
            <w:r w:rsidRPr="00C733C6">
              <w:rPr>
                <w:sz w:val="20"/>
                <w:szCs w:val="20"/>
              </w:rPr>
              <w:t xml:space="preserve"> </w:t>
            </w:r>
            <w:r>
              <w:rPr>
                <w:sz w:val="20"/>
                <w:szCs w:val="20"/>
              </w:rPr>
              <w:t>f</w:t>
            </w:r>
            <w:r w:rsidRPr="00C733C6">
              <w:rPr>
                <w:sz w:val="20"/>
                <w:szCs w:val="20"/>
              </w:rPr>
              <w:t>or the technician</w:t>
            </w:r>
            <w:r>
              <w:rPr>
                <w:sz w:val="20"/>
                <w:szCs w:val="20"/>
              </w:rPr>
              <w:t xml:space="preserve"> t</w:t>
            </w:r>
            <w:r w:rsidRPr="00C733C6">
              <w:rPr>
                <w:sz w:val="20"/>
                <w:szCs w:val="20"/>
              </w:rPr>
              <w:t>raining program</w:t>
            </w:r>
            <w:r>
              <w:rPr>
                <w:sz w:val="20"/>
                <w:szCs w:val="20"/>
              </w:rPr>
              <w:t>me; and the i</w:t>
            </w:r>
            <w:r w:rsidRPr="00C733C6">
              <w:rPr>
                <w:sz w:val="20"/>
                <w:szCs w:val="20"/>
              </w:rPr>
              <w:t xml:space="preserve">nstallation of </w:t>
            </w:r>
            <w:r>
              <w:rPr>
                <w:sz w:val="20"/>
                <w:szCs w:val="20"/>
              </w:rPr>
              <w:t>HFC-</w:t>
            </w:r>
            <w:r w:rsidRPr="00C733C6">
              <w:rPr>
                <w:sz w:val="20"/>
                <w:szCs w:val="20"/>
              </w:rPr>
              <w:t>32</w:t>
            </w:r>
            <w:r>
              <w:rPr>
                <w:sz w:val="20"/>
                <w:szCs w:val="20"/>
              </w:rPr>
              <w:t>-</w:t>
            </w:r>
            <w:r w:rsidRPr="00C733C6">
              <w:rPr>
                <w:sz w:val="20"/>
                <w:szCs w:val="20"/>
              </w:rPr>
              <w:t>based VRF demonstration training unit</w:t>
            </w:r>
            <w:r>
              <w:rPr>
                <w:sz w:val="20"/>
                <w:szCs w:val="20"/>
              </w:rPr>
              <w:t xml:space="preserve"> in a TTI</w:t>
            </w:r>
            <w:r w:rsidRPr="00C733C6">
              <w:rPr>
                <w:sz w:val="20"/>
                <w:szCs w:val="20"/>
              </w:rPr>
              <w:t xml:space="preserve"> (</w:t>
            </w:r>
            <w:r>
              <w:rPr>
                <w:sz w:val="20"/>
                <w:szCs w:val="20"/>
              </w:rPr>
              <w:t xml:space="preserve">such as a </w:t>
            </w:r>
            <w:r w:rsidRPr="00C733C6">
              <w:rPr>
                <w:sz w:val="20"/>
                <w:szCs w:val="20"/>
              </w:rPr>
              <w:t>multi-split outdoor unit with 2-3 indoor units) and a cold room or condensing demonstration unit</w:t>
            </w:r>
            <w:r>
              <w:rPr>
                <w:sz w:val="20"/>
                <w:szCs w:val="20"/>
              </w:rPr>
              <w:t>.</w:t>
            </w:r>
          </w:p>
        </w:tc>
        <w:tc>
          <w:tcPr>
            <w:tcW w:w="455" w:type="pct"/>
          </w:tcPr>
          <w:p w14:paraId="13C6D336" w14:textId="77777777" w:rsidR="00655EDD" w:rsidRPr="00B966F7" w:rsidRDefault="00655EDD" w:rsidP="009E3DD9">
            <w:pPr>
              <w:spacing w:before="20" w:after="20"/>
              <w:jc w:val="center"/>
              <w:rPr>
                <w:sz w:val="20"/>
                <w:szCs w:val="20"/>
              </w:rPr>
            </w:pPr>
            <w:r w:rsidRPr="00B966F7">
              <w:rPr>
                <w:sz w:val="20"/>
                <w:szCs w:val="20"/>
              </w:rPr>
              <w:t>UNDP</w:t>
            </w:r>
          </w:p>
        </w:tc>
        <w:tc>
          <w:tcPr>
            <w:tcW w:w="758" w:type="pct"/>
          </w:tcPr>
          <w:p w14:paraId="4DA18B6B" w14:textId="77777777" w:rsidR="00655EDD" w:rsidRPr="00B966F7" w:rsidRDefault="00655EDD" w:rsidP="009E3DD9">
            <w:pPr>
              <w:shd w:val="clear" w:color="auto" w:fill="FFFFFF" w:themeFill="background1"/>
              <w:spacing w:before="20" w:after="20"/>
              <w:jc w:val="right"/>
              <w:rPr>
                <w:sz w:val="20"/>
                <w:szCs w:val="20"/>
              </w:rPr>
            </w:pPr>
            <w:r w:rsidRPr="00B966F7">
              <w:rPr>
                <w:sz w:val="20"/>
                <w:szCs w:val="20"/>
              </w:rPr>
              <w:t>30,000</w:t>
            </w:r>
          </w:p>
        </w:tc>
        <w:tc>
          <w:tcPr>
            <w:tcW w:w="758" w:type="pct"/>
          </w:tcPr>
          <w:p w14:paraId="496E68AE" w14:textId="77777777" w:rsidR="00655EDD" w:rsidRPr="00B966F7" w:rsidRDefault="00655EDD" w:rsidP="009E3DD9">
            <w:pPr>
              <w:shd w:val="clear" w:color="auto" w:fill="FFFFFF" w:themeFill="background1"/>
              <w:spacing w:before="20" w:after="20"/>
              <w:jc w:val="right"/>
              <w:rPr>
                <w:sz w:val="20"/>
                <w:szCs w:val="20"/>
              </w:rPr>
            </w:pPr>
            <w:r w:rsidRPr="00B966F7">
              <w:rPr>
                <w:sz w:val="20"/>
                <w:szCs w:val="20"/>
              </w:rPr>
              <w:t>30,000</w:t>
            </w:r>
          </w:p>
        </w:tc>
      </w:tr>
      <w:tr w:rsidR="0088677D" w:rsidRPr="00B966F7" w14:paraId="2D3665F1" w14:textId="77777777" w:rsidTr="002669F5">
        <w:tc>
          <w:tcPr>
            <w:tcW w:w="3029" w:type="pct"/>
          </w:tcPr>
          <w:p w14:paraId="0B061DD9" w14:textId="5A1BB16A" w:rsidR="0088677D" w:rsidRPr="00B966F7" w:rsidRDefault="00655EDD" w:rsidP="0088677D">
            <w:pPr>
              <w:keepNext/>
              <w:spacing w:before="20" w:after="20"/>
              <w:jc w:val="left"/>
              <w:rPr>
                <w:sz w:val="20"/>
                <w:szCs w:val="20"/>
              </w:rPr>
            </w:pPr>
            <w:r>
              <w:rPr>
                <w:sz w:val="20"/>
                <w:szCs w:val="20"/>
              </w:rPr>
              <w:t>5</w:t>
            </w:r>
            <w:r w:rsidR="0088677D" w:rsidRPr="00B966F7">
              <w:rPr>
                <w:sz w:val="20"/>
                <w:szCs w:val="20"/>
              </w:rPr>
              <w:t xml:space="preserve">.1 </w:t>
            </w:r>
            <w:r w:rsidR="00C240FD">
              <w:rPr>
                <w:sz w:val="20"/>
                <w:szCs w:val="20"/>
              </w:rPr>
              <w:t>Demonstration</w:t>
            </w:r>
            <w:r w:rsidR="003D5887">
              <w:rPr>
                <w:sz w:val="20"/>
                <w:szCs w:val="20"/>
              </w:rPr>
              <w:t xml:space="preserve"> </w:t>
            </w:r>
            <w:r w:rsidR="00C240FD">
              <w:rPr>
                <w:sz w:val="20"/>
                <w:szCs w:val="20"/>
              </w:rPr>
              <w:t xml:space="preserve">of </w:t>
            </w:r>
            <w:r w:rsidR="0088677D" w:rsidRPr="00B966F7">
              <w:rPr>
                <w:sz w:val="20"/>
                <w:szCs w:val="20"/>
              </w:rPr>
              <w:t>R</w:t>
            </w:r>
            <w:r w:rsidR="003D5887">
              <w:rPr>
                <w:sz w:val="20"/>
                <w:szCs w:val="20"/>
              </w:rPr>
              <w:t>-</w:t>
            </w:r>
            <w:r w:rsidR="0088677D" w:rsidRPr="00B966F7">
              <w:rPr>
                <w:sz w:val="20"/>
                <w:szCs w:val="20"/>
              </w:rPr>
              <w:t>290</w:t>
            </w:r>
            <w:r w:rsidR="00F23A63">
              <w:rPr>
                <w:sz w:val="20"/>
                <w:szCs w:val="20"/>
              </w:rPr>
              <w:t>-</w:t>
            </w:r>
            <w:r w:rsidR="0088677D" w:rsidRPr="00B966F7">
              <w:rPr>
                <w:sz w:val="20"/>
                <w:szCs w:val="20"/>
              </w:rPr>
              <w:t xml:space="preserve">based split </w:t>
            </w:r>
            <w:r w:rsidR="00F23A63">
              <w:rPr>
                <w:sz w:val="20"/>
                <w:szCs w:val="20"/>
              </w:rPr>
              <w:t>ACs</w:t>
            </w:r>
            <w:r w:rsidR="00C240FD">
              <w:rPr>
                <w:sz w:val="20"/>
                <w:szCs w:val="20"/>
              </w:rPr>
              <w:t xml:space="preserve"> and </w:t>
            </w:r>
            <w:r w:rsidR="0088677D" w:rsidRPr="00B966F7">
              <w:rPr>
                <w:sz w:val="20"/>
                <w:szCs w:val="20"/>
              </w:rPr>
              <w:t>commercial refrigeration units</w:t>
            </w:r>
            <w:r w:rsidR="003D5887">
              <w:rPr>
                <w:sz w:val="20"/>
                <w:szCs w:val="20"/>
              </w:rPr>
              <w:t xml:space="preserve">: </w:t>
            </w:r>
            <w:r w:rsidR="0017524D" w:rsidRPr="0017524D">
              <w:rPr>
                <w:sz w:val="20"/>
                <w:szCs w:val="20"/>
              </w:rPr>
              <w:t>Procurement of 25 R‑290‑based split ACs and 3 to 5 display refrigerators/freezers and beverage coolers</w:t>
            </w:r>
            <w:r w:rsidR="0017524D">
              <w:rPr>
                <w:sz w:val="20"/>
                <w:szCs w:val="20"/>
              </w:rPr>
              <w:t>,</w:t>
            </w:r>
            <w:r w:rsidR="0017524D" w:rsidRPr="0017524D">
              <w:rPr>
                <w:sz w:val="20"/>
                <w:szCs w:val="20"/>
              </w:rPr>
              <w:t xml:space="preserve"> and installation to replace HFC systems in selected government offices, meat shops, meat processing units, supermarkets</w:t>
            </w:r>
            <w:r w:rsidR="0017524D">
              <w:rPr>
                <w:sz w:val="20"/>
                <w:szCs w:val="20"/>
              </w:rPr>
              <w:t>,</w:t>
            </w:r>
            <w:r w:rsidR="0017524D" w:rsidRPr="0017524D">
              <w:rPr>
                <w:sz w:val="20"/>
                <w:szCs w:val="20"/>
              </w:rPr>
              <w:t xml:space="preserve"> or restaurants, with monitoring and dissemination of results.</w:t>
            </w:r>
          </w:p>
        </w:tc>
        <w:tc>
          <w:tcPr>
            <w:tcW w:w="455" w:type="pct"/>
          </w:tcPr>
          <w:p w14:paraId="04B3D17F" w14:textId="4C265F7A" w:rsidR="0088677D" w:rsidRPr="00B966F7" w:rsidRDefault="0088677D" w:rsidP="0088677D">
            <w:pPr>
              <w:spacing w:before="20" w:after="20"/>
              <w:jc w:val="center"/>
              <w:rPr>
                <w:sz w:val="20"/>
                <w:szCs w:val="20"/>
              </w:rPr>
            </w:pPr>
            <w:r w:rsidRPr="00B966F7">
              <w:rPr>
                <w:sz w:val="20"/>
                <w:szCs w:val="20"/>
              </w:rPr>
              <w:t>UNDP</w:t>
            </w:r>
          </w:p>
        </w:tc>
        <w:tc>
          <w:tcPr>
            <w:tcW w:w="758" w:type="pct"/>
          </w:tcPr>
          <w:p w14:paraId="0178A971" w14:textId="5DBD7D97" w:rsidR="0088677D" w:rsidRPr="00B966F7" w:rsidRDefault="0088677D" w:rsidP="0088677D">
            <w:pPr>
              <w:shd w:val="clear" w:color="auto" w:fill="FFFFFF" w:themeFill="background1"/>
              <w:spacing w:before="20" w:after="20"/>
              <w:jc w:val="right"/>
              <w:rPr>
                <w:sz w:val="20"/>
                <w:szCs w:val="20"/>
              </w:rPr>
            </w:pPr>
            <w:r w:rsidRPr="00B966F7">
              <w:rPr>
                <w:sz w:val="20"/>
                <w:szCs w:val="20"/>
              </w:rPr>
              <w:t>14,000</w:t>
            </w:r>
          </w:p>
        </w:tc>
        <w:tc>
          <w:tcPr>
            <w:tcW w:w="758" w:type="pct"/>
          </w:tcPr>
          <w:p w14:paraId="0D08FF4A" w14:textId="4987E737" w:rsidR="0088677D" w:rsidRPr="00B966F7" w:rsidRDefault="0088677D" w:rsidP="0088677D">
            <w:pPr>
              <w:shd w:val="clear" w:color="auto" w:fill="FFFFFF" w:themeFill="background1"/>
              <w:spacing w:before="20" w:after="20"/>
              <w:jc w:val="right"/>
              <w:rPr>
                <w:sz w:val="20"/>
                <w:szCs w:val="20"/>
              </w:rPr>
            </w:pPr>
            <w:r w:rsidRPr="00B966F7">
              <w:rPr>
                <w:sz w:val="20"/>
                <w:szCs w:val="20"/>
              </w:rPr>
              <w:t>14,000</w:t>
            </w:r>
          </w:p>
        </w:tc>
      </w:tr>
      <w:tr w:rsidR="0088677D" w:rsidRPr="00B966F7" w14:paraId="4B41CF97" w14:textId="77777777" w:rsidTr="002669F5">
        <w:tc>
          <w:tcPr>
            <w:tcW w:w="3484" w:type="pct"/>
            <w:gridSpan w:val="2"/>
          </w:tcPr>
          <w:p w14:paraId="7B816F1C" w14:textId="0E6906B2" w:rsidR="0088677D" w:rsidRPr="00545D1C" w:rsidRDefault="0088677D" w:rsidP="0088677D">
            <w:pPr>
              <w:spacing w:before="20" w:after="20"/>
              <w:jc w:val="right"/>
              <w:rPr>
                <w:i/>
                <w:iCs/>
                <w:sz w:val="20"/>
                <w:szCs w:val="20"/>
              </w:rPr>
            </w:pPr>
            <w:r w:rsidRPr="00545D1C">
              <w:rPr>
                <w:i/>
                <w:iCs/>
                <w:sz w:val="20"/>
                <w:szCs w:val="20"/>
              </w:rPr>
              <w:t>Subtotal components 4 and 5</w:t>
            </w:r>
          </w:p>
        </w:tc>
        <w:tc>
          <w:tcPr>
            <w:tcW w:w="758" w:type="pct"/>
          </w:tcPr>
          <w:p w14:paraId="2F90866D" w14:textId="1716E448" w:rsidR="0088677D" w:rsidRPr="00545D1C" w:rsidRDefault="0088677D" w:rsidP="00627AAB">
            <w:pPr>
              <w:shd w:val="clear" w:color="auto" w:fill="FFFFFF" w:themeFill="background1"/>
              <w:spacing w:before="20" w:after="20"/>
              <w:jc w:val="right"/>
              <w:rPr>
                <w:i/>
                <w:iCs/>
                <w:sz w:val="20"/>
                <w:szCs w:val="20"/>
              </w:rPr>
            </w:pPr>
            <w:r w:rsidRPr="00545D1C">
              <w:rPr>
                <w:i/>
                <w:iCs/>
                <w:sz w:val="20"/>
                <w:szCs w:val="20"/>
              </w:rPr>
              <w:t xml:space="preserve">44,000 </w:t>
            </w:r>
          </w:p>
        </w:tc>
        <w:tc>
          <w:tcPr>
            <w:tcW w:w="758" w:type="pct"/>
          </w:tcPr>
          <w:p w14:paraId="5681C3CF" w14:textId="739D969B" w:rsidR="0088677D" w:rsidRPr="00545D1C" w:rsidRDefault="0088677D" w:rsidP="00627AAB">
            <w:pPr>
              <w:shd w:val="clear" w:color="auto" w:fill="FFFFFF" w:themeFill="background1"/>
              <w:spacing w:before="20" w:after="20"/>
              <w:jc w:val="right"/>
              <w:rPr>
                <w:i/>
                <w:iCs/>
                <w:sz w:val="20"/>
                <w:szCs w:val="20"/>
              </w:rPr>
            </w:pPr>
            <w:r w:rsidRPr="00545D1C">
              <w:rPr>
                <w:i/>
                <w:iCs/>
                <w:sz w:val="20"/>
                <w:szCs w:val="20"/>
              </w:rPr>
              <w:t>44,000</w:t>
            </w:r>
          </w:p>
        </w:tc>
      </w:tr>
      <w:tr w:rsidR="00CB0432" w:rsidRPr="00B966F7" w14:paraId="0119B928" w14:textId="77777777" w:rsidTr="002669F5">
        <w:tc>
          <w:tcPr>
            <w:tcW w:w="3029" w:type="pct"/>
          </w:tcPr>
          <w:p w14:paraId="4CB8BAA4" w14:textId="6E35F252" w:rsidR="00CB0432" w:rsidRPr="00B966F7" w:rsidRDefault="00C51A51" w:rsidP="0004063D">
            <w:pPr>
              <w:keepNext/>
              <w:spacing w:before="20" w:after="20"/>
              <w:jc w:val="left"/>
              <w:rPr>
                <w:sz w:val="20"/>
                <w:szCs w:val="20"/>
              </w:rPr>
            </w:pPr>
            <w:r w:rsidRPr="00B966F7">
              <w:rPr>
                <w:sz w:val="20"/>
                <w:szCs w:val="20"/>
              </w:rPr>
              <w:t xml:space="preserve">Project implementation and monitoring </w:t>
            </w:r>
            <w:r w:rsidR="00CB0432" w:rsidRPr="00B966F7">
              <w:rPr>
                <w:sz w:val="20"/>
                <w:szCs w:val="20"/>
              </w:rPr>
              <w:t>(see paragraph</w:t>
            </w:r>
            <w:r w:rsidR="00BB3206">
              <w:rPr>
                <w:sz w:val="20"/>
                <w:szCs w:val="20"/>
              </w:rPr>
              <w:t xml:space="preserve"> 2</w:t>
            </w:r>
            <w:r w:rsidR="006C2224">
              <w:rPr>
                <w:sz w:val="20"/>
                <w:szCs w:val="20"/>
              </w:rPr>
              <w:t>3</w:t>
            </w:r>
            <w:r w:rsidR="00CB0432" w:rsidRPr="00B966F7">
              <w:rPr>
                <w:sz w:val="20"/>
                <w:szCs w:val="20"/>
              </w:rPr>
              <w:t xml:space="preserve">) </w:t>
            </w:r>
          </w:p>
        </w:tc>
        <w:tc>
          <w:tcPr>
            <w:tcW w:w="455" w:type="pct"/>
          </w:tcPr>
          <w:p w14:paraId="65DCF0CE" w14:textId="578E9CBC" w:rsidR="00CB0432" w:rsidRPr="00B966F7" w:rsidRDefault="00C51A51" w:rsidP="0004063D">
            <w:pPr>
              <w:spacing w:before="20" w:after="20"/>
              <w:jc w:val="center"/>
              <w:rPr>
                <w:sz w:val="20"/>
                <w:szCs w:val="20"/>
              </w:rPr>
            </w:pPr>
            <w:r w:rsidRPr="00B966F7">
              <w:rPr>
                <w:sz w:val="20"/>
                <w:szCs w:val="20"/>
              </w:rPr>
              <w:t>UNEP</w:t>
            </w:r>
          </w:p>
        </w:tc>
        <w:tc>
          <w:tcPr>
            <w:tcW w:w="758" w:type="pct"/>
          </w:tcPr>
          <w:p w14:paraId="680EF6C2" w14:textId="08675BDF" w:rsidR="00CB0432" w:rsidRPr="00B966F7" w:rsidRDefault="00C71A74" w:rsidP="0004063D">
            <w:pPr>
              <w:shd w:val="clear" w:color="auto" w:fill="FFFFFF" w:themeFill="background1"/>
              <w:spacing w:before="20" w:after="20"/>
              <w:jc w:val="right"/>
              <w:rPr>
                <w:sz w:val="20"/>
                <w:szCs w:val="20"/>
              </w:rPr>
            </w:pPr>
            <w:r>
              <w:rPr>
                <w:sz w:val="20"/>
                <w:szCs w:val="20"/>
              </w:rPr>
              <w:t>0</w:t>
            </w:r>
          </w:p>
        </w:tc>
        <w:tc>
          <w:tcPr>
            <w:tcW w:w="758" w:type="pct"/>
          </w:tcPr>
          <w:p w14:paraId="211D6E35" w14:textId="003C2B78" w:rsidR="00CB0432" w:rsidRPr="00B966F7" w:rsidRDefault="00C71A74" w:rsidP="0004063D">
            <w:pPr>
              <w:shd w:val="clear" w:color="auto" w:fill="FFFFFF" w:themeFill="background1"/>
              <w:spacing w:before="20" w:after="20"/>
              <w:jc w:val="right"/>
              <w:rPr>
                <w:sz w:val="20"/>
                <w:szCs w:val="20"/>
              </w:rPr>
            </w:pPr>
            <w:r>
              <w:rPr>
                <w:sz w:val="20"/>
                <w:szCs w:val="20"/>
              </w:rPr>
              <w:t>0</w:t>
            </w:r>
          </w:p>
        </w:tc>
      </w:tr>
      <w:tr w:rsidR="002669F5" w:rsidRPr="00B966F7" w14:paraId="100EED6A" w14:textId="77777777" w:rsidTr="002669F5">
        <w:tc>
          <w:tcPr>
            <w:tcW w:w="3484" w:type="pct"/>
            <w:gridSpan w:val="2"/>
          </w:tcPr>
          <w:p w14:paraId="165C0850" w14:textId="7AE7618D" w:rsidR="002669F5" w:rsidRPr="00B966F7" w:rsidRDefault="002669F5" w:rsidP="00655CE7">
            <w:pPr>
              <w:spacing w:before="20" w:after="20"/>
              <w:jc w:val="right"/>
              <w:rPr>
                <w:b/>
                <w:bCs/>
                <w:sz w:val="20"/>
                <w:szCs w:val="20"/>
              </w:rPr>
            </w:pPr>
            <w:r w:rsidRPr="00545D1C">
              <w:rPr>
                <w:b/>
                <w:bCs/>
                <w:i/>
                <w:iCs/>
                <w:sz w:val="20"/>
                <w:szCs w:val="20"/>
              </w:rPr>
              <w:t>Subtotal for UNEP</w:t>
            </w:r>
          </w:p>
        </w:tc>
        <w:tc>
          <w:tcPr>
            <w:tcW w:w="758" w:type="pct"/>
          </w:tcPr>
          <w:p w14:paraId="63B7970A" w14:textId="2F536393" w:rsidR="002669F5" w:rsidRPr="00545D1C" w:rsidRDefault="002669F5" w:rsidP="00655CE7">
            <w:pPr>
              <w:spacing w:before="20" w:after="20"/>
              <w:jc w:val="right"/>
              <w:rPr>
                <w:b/>
                <w:bCs/>
                <w:i/>
                <w:iCs/>
                <w:sz w:val="20"/>
                <w:szCs w:val="20"/>
              </w:rPr>
            </w:pPr>
            <w:r w:rsidRPr="00545D1C">
              <w:rPr>
                <w:i/>
                <w:iCs/>
                <w:sz w:val="20"/>
                <w:szCs w:val="20"/>
              </w:rPr>
              <w:t>85,000</w:t>
            </w:r>
          </w:p>
        </w:tc>
        <w:tc>
          <w:tcPr>
            <w:tcW w:w="758" w:type="pct"/>
          </w:tcPr>
          <w:p w14:paraId="152A3A65" w14:textId="38C33F30" w:rsidR="002669F5" w:rsidRPr="00545D1C" w:rsidRDefault="002669F5" w:rsidP="00655CE7">
            <w:pPr>
              <w:spacing w:before="20" w:after="20"/>
              <w:jc w:val="right"/>
              <w:rPr>
                <w:b/>
                <w:bCs/>
                <w:i/>
                <w:iCs/>
                <w:sz w:val="20"/>
                <w:szCs w:val="20"/>
              </w:rPr>
            </w:pPr>
            <w:r w:rsidRPr="00545D1C">
              <w:rPr>
                <w:i/>
                <w:iCs/>
                <w:sz w:val="20"/>
                <w:szCs w:val="20"/>
              </w:rPr>
              <w:t>31,000</w:t>
            </w:r>
          </w:p>
        </w:tc>
      </w:tr>
      <w:tr w:rsidR="002669F5" w:rsidRPr="00B966F7" w14:paraId="31D8C444" w14:textId="77777777" w:rsidTr="002669F5">
        <w:tc>
          <w:tcPr>
            <w:tcW w:w="3484" w:type="pct"/>
            <w:gridSpan w:val="2"/>
          </w:tcPr>
          <w:p w14:paraId="294689FC" w14:textId="00A8AC05" w:rsidR="002669F5" w:rsidRPr="00B966F7" w:rsidRDefault="002669F5" w:rsidP="00655CE7">
            <w:pPr>
              <w:spacing w:before="20" w:after="20"/>
              <w:jc w:val="right"/>
              <w:rPr>
                <w:b/>
                <w:bCs/>
                <w:sz w:val="20"/>
                <w:szCs w:val="20"/>
              </w:rPr>
            </w:pPr>
            <w:r w:rsidRPr="00545D1C">
              <w:rPr>
                <w:b/>
                <w:bCs/>
                <w:i/>
                <w:iCs/>
                <w:sz w:val="20"/>
                <w:szCs w:val="20"/>
              </w:rPr>
              <w:t>Subtotal for UNDP</w:t>
            </w:r>
          </w:p>
        </w:tc>
        <w:tc>
          <w:tcPr>
            <w:tcW w:w="758" w:type="pct"/>
          </w:tcPr>
          <w:p w14:paraId="12284AA3" w14:textId="2D1FD1E0" w:rsidR="002669F5" w:rsidRPr="00545D1C" w:rsidRDefault="002669F5" w:rsidP="00655CE7">
            <w:pPr>
              <w:spacing w:before="20" w:after="20"/>
              <w:jc w:val="right"/>
              <w:rPr>
                <w:b/>
                <w:bCs/>
                <w:i/>
                <w:iCs/>
                <w:sz w:val="20"/>
                <w:szCs w:val="20"/>
              </w:rPr>
            </w:pPr>
            <w:r w:rsidRPr="00545D1C">
              <w:rPr>
                <w:i/>
                <w:iCs/>
                <w:sz w:val="20"/>
                <w:szCs w:val="20"/>
              </w:rPr>
              <w:t>50,000</w:t>
            </w:r>
          </w:p>
        </w:tc>
        <w:tc>
          <w:tcPr>
            <w:tcW w:w="758" w:type="pct"/>
          </w:tcPr>
          <w:p w14:paraId="2EC40AA2" w14:textId="355BF2D9" w:rsidR="002669F5" w:rsidRPr="00545D1C" w:rsidRDefault="002669F5" w:rsidP="00655CE7">
            <w:pPr>
              <w:spacing w:before="20" w:after="20"/>
              <w:jc w:val="right"/>
              <w:rPr>
                <w:b/>
                <w:bCs/>
                <w:i/>
                <w:iCs/>
                <w:sz w:val="20"/>
                <w:szCs w:val="20"/>
              </w:rPr>
            </w:pPr>
            <w:r w:rsidRPr="00545D1C">
              <w:rPr>
                <w:i/>
                <w:iCs/>
                <w:sz w:val="20"/>
                <w:szCs w:val="20"/>
              </w:rPr>
              <w:t>50,000</w:t>
            </w:r>
          </w:p>
        </w:tc>
      </w:tr>
      <w:tr w:rsidR="00CB0432" w:rsidRPr="00B966F7" w14:paraId="67B3ABE7" w14:textId="77777777" w:rsidTr="002669F5">
        <w:tc>
          <w:tcPr>
            <w:tcW w:w="3029" w:type="pct"/>
            <w:tcBorders>
              <w:right w:val="nil"/>
            </w:tcBorders>
          </w:tcPr>
          <w:p w14:paraId="63EE2F41" w14:textId="77777777" w:rsidR="00CB0432" w:rsidRPr="00B966F7" w:rsidRDefault="00CB0432" w:rsidP="0004063D">
            <w:pPr>
              <w:shd w:val="clear" w:color="auto" w:fill="FFFFFF" w:themeFill="background1"/>
              <w:spacing w:before="20" w:after="20"/>
              <w:jc w:val="left"/>
              <w:rPr>
                <w:sz w:val="20"/>
                <w:szCs w:val="20"/>
              </w:rPr>
            </w:pPr>
            <w:r w:rsidRPr="00B966F7">
              <w:rPr>
                <w:b/>
                <w:bCs/>
                <w:sz w:val="20"/>
                <w:szCs w:val="20"/>
              </w:rPr>
              <w:t>Total</w:t>
            </w:r>
          </w:p>
        </w:tc>
        <w:tc>
          <w:tcPr>
            <w:tcW w:w="455" w:type="pct"/>
            <w:tcBorders>
              <w:left w:val="nil"/>
            </w:tcBorders>
          </w:tcPr>
          <w:p w14:paraId="4397C68D" w14:textId="77777777" w:rsidR="00CB0432" w:rsidRPr="00B966F7" w:rsidRDefault="00CB0432" w:rsidP="0004063D">
            <w:pPr>
              <w:jc w:val="right"/>
              <w:rPr>
                <w:sz w:val="20"/>
                <w:szCs w:val="20"/>
              </w:rPr>
            </w:pPr>
          </w:p>
        </w:tc>
        <w:tc>
          <w:tcPr>
            <w:tcW w:w="758" w:type="pct"/>
          </w:tcPr>
          <w:p w14:paraId="30A8E551" w14:textId="17C483D8" w:rsidR="00CB0432" w:rsidRPr="00B966F7" w:rsidRDefault="00B966F7" w:rsidP="0004063D">
            <w:pPr>
              <w:shd w:val="clear" w:color="auto" w:fill="FFFFFF" w:themeFill="background1"/>
              <w:spacing w:before="20" w:after="20"/>
              <w:jc w:val="right"/>
              <w:rPr>
                <w:b/>
                <w:bCs/>
                <w:sz w:val="20"/>
                <w:szCs w:val="20"/>
              </w:rPr>
            </w:pPr>
            <w:r w:rsidRPr="00B966F7">
              <w:rPr>
                <w:b/>
                <w:bCs/>
                <w:sz w:val="20"/>
                <w:szCs w:val="20"/>
              </w:rPr>
              <w:t>13</w:t>
            </w:r>
            <w:r w:rsidR="00655CE7" w:rsidRPr="00B966F7">
              <w:rPr>
                <w:b/>
                <w:bCs/>
                <w:sz w:val="20"/>
                <w:szCs w:val="20"/>
              </w:rPr>
              <w:t>5</w:t>
            </w:r>
            <w:r w:rsidRPr="00B966F7">
              <w:rPr>
                <w:b/>
                <w:bCs/>
                <w:sz w:val="20"/>
                <w:szCs w:val="20"/>
              </w:rPr>
              <w:t>,</w:t>
            </w:r>
            <w:r w:rsidR="00655CE7" w:rsidRPr="00B966F7">
              <w:rPr>
                <w:b/>
                <w:bCs/>
                <w:sz w:val="20"/>
                <w:szCs w:val="20"/>
              </w:rPr>
              <w:t>000</w:t>
            </w:r>
          </w:p>
        </w:tc>
        <w:tc>
          <w:tcPr>
            <w:tcW w:w="758" w:type="pct"/>
          </w:tcPr>
          <w:p w14:paraId="5A7222F3" w14:textId="5685E5DF" w:rsidR="00CB0432" w:rsidRPr="00B966F7" w:rsidRDefault="00B966F7" w:rsidP="0004063D">
            <w:pPr>
              <w:shd w:val="clear" w:color="auto" w:fill="FFFFFF" w:themeFill="background1"/>
              <w:spacing w:before="20" w:after="20"/>
              <w:jc w:val="right"/>
              <w:rPr>
                <w:b/>
                <w:bCs/>
                <w:sz w:val="20"/>
                <w:szCs w:val="20"/>
              </w:rPr>
            </w:pPr>
            <w:r w:rsidRPr="00B966F7">
              <w:rPr>
                <w:b/>
                <w:bCs/>
                <w:sz w:val="20"/>
                <w:szCs w:val="20"/>
              </w:rPr>
              <w:t>81,000</w:t>
            </w:r>
          </w:p>
        </w:tc>
      </w:tr>
    </w:tbl>
    <w:p w14:paraId="72D69EC6" w14:textId="77777777" w:rsidR="00CB0432" w:rsidRPr="00A23308" w:rsidRDefault="00CB0432" w:rsidP="00CB0432">
      <w:pPr>
        <w:keepNext/>
        <w:shd w:val="clear" w:color="auto" w:fill="FFFFFF" w:themeFill="background1"/>
        <w:spacing w:before="240" w:after="240"/>
        <w:rPr>
          <w:i/>
          <w:iCs/>
        </w:rPr>
      </w:pPr>
      <w:r w:rsidRPr="00A23308">
        <w:rPr>
          <w:i/>
          <w:iCs/>
        </w:rPr>
        <w:lastRenderedPageBreak/>
        <w:t>Project implementation, coordination and monitoring</w:t>
      </w:r>
    </w:p>
    <w:p w14:paraId="143CA4D5" w14:textId="62B28F02" w:rsidR="00BB3206" w:rsidRPr="00BB3206" w:rsidRDefault="00BB3206" w:rsidP="00C65BF1">
      <w:pPr>
        <w:pStyle w:val="Heading1"/>
        <w:shd w:val="clear" w:color="auto" w:fill="FFFFFF" w:themeFill="background1"/>
      </w:pPr>
      <w:r w:rsidRPr="00BB3206">
        <w:t xml:space="preserve">The </w:t>
      </w:r>
      <w:r w:rsidR="00557C54" w:rsidRPr="00557C54">
        <w:t xml:space="preserve">National Ozone Committee (NOC) and Project Steering Committee (PSC) </w:t>
      </w:r>
      <w:r w:rsidRPr="00BB3206">
        <w:t>will oversee national implementation of the HFC phase‑down, while the NOU and</w:t>
      </w:r>
      <w:r w:rsidR="00557C54">
        <w:t xml:space="preserve"> UNEP will </w:t>
      </w:r>
      <w:r w:rsidRPr="00BB3206">
        <w:t xml:space="preserve">manage daily activities, prepare progress reports, and coordinate stakeholders. Existing </w:t>
      </w:r>
      <w:r w:rsidR="00462D1D">
        <w:t>mechanisms</w:t>
      </w:r>
      <w:r w:rsidRPr="00BB3206">
        <w:t xml:space="preserve"> from the HPMP will be maintained, with strengthened customs cooperation and training to improve HFC import monitoring. An independent consultant will verify national HFC consumption</w:t>
      </w:r>
      <w:r w:rsidR="00421819">
        <w:t xml:space="preserve"> when required</w:t>
      </w:r>
      <w:r w:rsidRPr="00BB3206">
        <w:t>.</w:t>
      </w:r>
      <w:r w:rsidR="00D176FF">
        <w:t xml:space="preserve"> No funding was proposed for these activities </w:t>
      </w:r>
      <w:r w:rsidR="00681982">
        <w:t>that</w:t>
      </w:r>
      <w:r w:rsidR="00D176FF">
        <w:t xml:space="preserve"> would be covered by in-kind government contributions.</w:t>
      </w:r>
    </w:p>
    <w:p w14:paraId="49CA6792" w14:textId="77777777" w:rsidR="00CB0432" w:rsidRPr="00FC1555" w:rsidRDefault="00CB0432" w:rsidP="00CB0432">
      <w:pPr>
        <w:pStyle w:val="Heading1"/>
        <w:keepNext/>
        <w:numPr>
          <w:ilvl w:val="0"/>
          <w:numId w:val="0"/>
        </w:numPr>
        <w:spacing w:before="240"/>
        <w:rPr>
          <w:u w:val="single"/>
        </w:rPr>
      </w:pPr>
      <w:r w:rsidRPr="00FC1555">
        <w:rPr>
          <w:u w:val="single"/>
        </w:rPr>
        <w:t>Total cost of stage I of the Kigali HFC implementation plan</w:t>
      </w:r>
    </w:p>
    <w:p w14:paraId="42BBE0C2" w14:textId="77777777" w:rsidR="000F45E3" w:rsidRPr="000F45E3" w:rsidRDefault="00CB0432" w:rsidP="00C65BF1">
      <w:pPr>
        <w:pStyle w:val="Heading1"/>
        <w:keepNext/>
        <w:suppressAutoHyphens/>
        <w:spacing w:before="240"/>
        <w:rPr>
          <w:u w:val="single"/>
        </w:rPr>
      </w:pPr>
      <w:r w:rsidRPr="00486E19">
        <w:t xml:space="preserve">The budget for stage I has been </w:t>
      </w:r>
      <w:r>
        <w:t>proposed</w:t>
      </w:r>
      <w:r w:rsidRPr="00486E19">
        <w:t xml:space="preserve"> at US $</w:t>
      </w:r>
      <w:r w:rsidR="000F45E3">
        <w:rPr>
          <w:lang w:eastAsia="en-CA"/>
        </w:rPr>
        <w:t>135,000</w:t>
      </w:r>
      <w:r w:rsidRPr="00486E19">
        <w:t xml:space="preserve">. </w:t>
      </w:r>
      <w:r>
        <w:t xml:space="preserve">The costs of activities in the refrigeration servicing sector have been proposed in line with decision 92/37. </w:t>
      </w:r>
    </w:p>
    <w:p w14:paraId="074A5CE5" w14:textId="5B8CC705" w:rsidR="00CB0432" w:rsidRDefault="00CB0432" w:rsidP="000F45E3">
      <w:pPr>
        <w:pStyle w:val="Heading1"/>
        <w:keepNext/>
        <w:numPr>
          <w:ilvl w:val="0"/>
          <w:numId w:val="0"/>
        </w:numPr>
        <w:suppressAutoHyphens/>
        <w:spacing w:before="240"/>
        <w:rPr>
          <w:u w:val="single"/>
        </w:rPr>
      </w:pPr>
      <w:r>
        <w:rPr>
          <w:u w:val="single"/>
        </w:rPr>
        <w:t>Implementation</w:t>
      </w:r>
      <w:r w:rsidRPr="00486E19">
        <w:rPr>
          <w:u w:val="single"/>
        </w:rPr>
        <w:t xml:space="preserve"> </w:t>
      </w:r>
      <w:r>
        <w:rPr>
          <w:u w:val="single"/>
        </w:rPr>
        <w:t xml:space="preserve">plan for </w:t>
      </w:r>
      <w:r w:rsidRPr="00486E19">
        <w:rPr>
          <w:u w:val="single"/>
        </w:rPr>
        <w:t>the first tranche</w:t>
      </w:r>
    </w:p>
    <w:p w14:paraId="4ADA6128" w14:textId="02B11123" w:rsidR="00CB0432" w:rsidRPr="00486E19" w:rsidRDefault="00CB0432" w:rsidP="00CB0432">
      <w:pPr>
        <w:pStyle w:val="Heading1"/>
      </w:pPr>
      <w:r w:rsidRPr="00486E19">
        <w:t xml:space="preserve">The first funding tranche of stage I of the KIP </w:t>
      </w:r>
      <w:r>
        <w:t>was submitted in the</w:t>
      </w:r>
      <w:r w:rsidRPr="00486E19">
        <w:t xml:space="preserve"> total amount of US $</w:t>
      </w:r>
      <w:r w:rsidR="002A33CB">
        <w:t>81,000</w:t>
      </w:r>
      <w:r>
        <w:t>, as shown in table </w:t>
      </w:r>
      <w:r w:rsidR="000F45E3">
        <w:t>7</w:t>
      </w:r>
      <w:r>
        <w:t xml:space="preserve"> above,</w:t>
      </w:r>
      <w:r w:rsidRPr="00486E19">
        <w:t xml:space="preserve"> </w:t>
      </w:r>
      <w:r>
        <w:t>to</w:t>
      </w:r>
      <w:r w:rsidRPr="00486E19">
        <w:t xml:space="preserve"> be implemented between </w:t>
      </w:r>
      <w:r w:rsidRPr="000F45E3">
        <w:t>July</w:t>
      </w:r>
      <w:r w:rsidRPr="00C21EC2">
        <w:t> 2026</w:t>
      </w:r>
      <w:r w:rsidRPr="00486E19">
        <w:t xml:space="preserve"> and </w:t>
      </w:r>
      <w:r w:rsidR="000F45E3">
        <w:t>December 2027</w:t>
      </w:r>
      <w:r>
        <w:t xml:space="preserve">. Detailed information on the activities to be implemented under the first tranche, including adjustments </w:t>
      </w:r>
      <w:r w:rsidR="00F310BE">
        <w:t>to the activities to be undertaken</w:t>
      </w:r>
      <w:r>
        <w:t xml:space="preserve">, are presented </w:t>
      </w:r>
      <w:r w:rsidRPr="00523E95">
        <w:t>in paragraph</w:t>
      </w:r>
      <w:r w:rsidR="00237BA1" w:rsidRPr="00523E95">
        <w:t xml:space="preserve"> 41</w:t>
      </w:r>
      <w:r>
        <w:t xml:space="preserve"> below. </w:t>
      </w:r>
    </w:p>
    <w:p w14:paraId="36CE1C90" w14:textId="77777777" w:rsidR="00CB0432" w:rsidRPr="00996241" w:rsidRDefault="00CB0432" w:rsidP="00CB0432">
      <w:pPr>
        <w:keepNext/>
        <w:spacing w:before="360" w:after="240"/>
        <w:jc w:val="center"/>
        <w:rPr>
          <w:b/>
        </w:rPr>
      </w:pPr>
      <w:bookmarkStart w:id="0" w:name="_Hlk126916095"/>
      <w:r w:rsidRPr="009931F4">
        <w:rPr>
          <w:b/>
        </w:rPr>
        <w:t>SECRETARIAT’S COMMENTS AND RECOMMENDATION</w:t>
      </w:r>
    </w:p>
    <w:p w14:paraId="1C2AA2C5" w14:textId="77777777" w:rsidR="00CB0432" w:rsidRPr="007E07CE" w:rsidRDefault="00CB0432" w:rsidP="00CB0432">
      <w:pPr>
        <w:pStyle w:val="Heading2"/>
        <w:keepNext/>
        <w:numPr>
          <w:ilvl w:val="0"/>
          <w:numId w:val="0"/>
        </w:numPr>
        <w:rPr>
          <w:b/>
          <w:bCs/>
        </w:rPr>
      </w:pPr>
      <w:r w:rsidRPr="007E07CE">
        <w:rPr>
          <w:b/>
          <w:bCs/>
        </w:rPr>
        <w:t>V.</w:t>
      </w:r>
      <w:r>
        <w:rPr>
          <w:b/>
          <w:bCs/>
        </w:rPr>
        <w:tab/>
        <w:t>Comments</w:t>
      </w:r>
    </w:p>
    <w:p w14:paraId="2AB32CF8" w14:textId="5436ABCD" w:rsidR="00CB0432" w:rsidRDefault="00CB0432" w:rsidP="00CB0432">
      <w:pPr>
        <w:pStyle w:val="Heading1"/>
        <w:keepNext/>
        <w:numPr>
          <w:ilvl w:val="0"/>
          <w:numId w:val="0"/>
        </w:numPr>
      </w:pPr>
      <w:bookmarkStart w:id="1" w:name="_Hlk126916105"/>
      <w:bookmarkEnd w:id="0"/>
      <w:r w:rsidRPr="00CD4298">
        <w:rPr>
          <w:u w:val="single"/>
        </w:rPr>
        <w:t>Overarching strategy</w:t>
      </w:r>
      <w:r w:rsidRPr="00B366B1">
        <w:t xml:space="preserve"> </w:t>
      </w:r>
    </w:p>
    <w:p w14:paraId="4E70349E" w14:textId="48D8220D" w:rsidR="00012547" w:rsidRPr="00660744" w:rsidRDefault="00012547" w:rsidP="00012547">
      <w:pPr>
        <w:pStyle w:val="Heading1"/>
        <w:keepNext/>
        <w:numPr>
          <w:ilvl w:val="0"/>
          <w:numId w:val="0"/>
        </w:numPr>
        <w:rPr>
          <w:u w:val="single"/>
        </w:rPr>
      </w:pPr>
      <w:bookmarkStart w:id="2" w:name="_Hlk126916111"/>
      <w:bookmarkEnd w:id="1"/>
      <w:r w:rsidRPr="00012547">
        <w:rPr>
          <w:i/>
          <w:iCs/>
        </w:rPr>
        <w:t xml:space="preserve">HFC </w:t>
      </w:r>
      <w:r w:rsidR="002A0A02" w:rsidRPr="00042C6B">
        <w:rPr>
          <w:i/>
          <w:iCs/>
        </w:rPr>
        <w:t xml:space="preserve">consumption and </w:t>
      </w:r>
      <w:r w:rsidRPr="00012547">
        <w:rPr>
          <w:i/>
          <w:iCs/>
        </w:rPr>
        <w:t>targets</w:t>
      </w:r>
    </w:p>
    <w:p w14:paraId="45715323" w14:textId="3B1662BC" w:rsidR="002A0A02" w:rsidRPr="002A0A02" w:rsidRDefault="00E24235" w:rsidP="00212BBE">
      <w:pPr>
        <w:pStyle w:val="Heading1"/>
      </w:pPr>
      <w:r>
        <w:t>HFC consumption in the 2020</w:t>
      </w:r>
      <w:r w:rsidR="00114BDC">
        <w:t>–</w:t>
      </w:r>
      <w:r>
        <w:t xml:space="preserve">2025 period varied considerably, </w:t>
      </w:r>
      <w:r w:rsidR="00010D02">
        <w:t>ranging</w:t>
      </w:r>
      <w:r>
        <w:t xml:space="preserve"> between 18 per cent and </w:t>
      </w:r>
      <w:r w:rsidR="007C28BE">
        <w:t xml:space="preserve">77 per cent of the country’s HFC baseline. </w:t>
      </w:r>
      <w:r w:rsidR="00D3015D">
        <w:t>Noting t</w:t>
      </w:r>
      <w:r w:rsidR="00AE1ED2">
        <w:t>his</w:t>
      </w:r>
      <w:r w:rsidR="00D3015D">
        <w:t xml:space="preserve"> variability, </w:t>
      </w:r>
      <w:r w:rsidR="001828D2">
        <w:t>the fact</w:t>
      </w:r>
      <w:r w:rsidR="00633CE5">
        <w:t xml:space="preserve"> that</w:t>
      </w:r>
      <w:r w:rsidR="001828D2">
        <w:t xml:space="preserve"> </w:t>
      </w:r>
      <w:r w:rsidR="00182E98">
        <w:t>the HCFC component accounted for 50 per cent of the country</w:t>
      </w:r>
      <w:r w:rsidR="001828D2">
        <w:t>’s</w:t>
      </w:r>
      <w:r w:rsidR="00182E98">
        <w:t xml:space="preserve"> HFC baseline, </w:t>
      </w:r>
      <w:r w:rsidR="00D3015D">
        <w:t xml:space="preserve">and the considerable increase in consumption in 2025, the Secretariat sought to better understand </w:t>
      </w:r>
      <w:r w:rsidR="009D5771">
        <w:t xml:space="preserve">the </w:t>
      </w:r>
      <w:r w:rsidR="00233AF1">
        <w:t xml:space="preserve">key </w:t>
      </w:r>
      <w:r w:rsidR="00720AEF">
        <w:t>drivers</w:t>
      </w:r>
      <w:r w:rsidR="009D5771">
        <w:t xml:space="preserve"> </w:t>
      </w:r>
      <w:r w:rsidR="00633CE5">
        <w:t>of this</w:t>
      </w:r>
      <w:r w:rsidR="009D5771">
        <w:t xml:space="preserve"> variability in HFC consumption</w:t>
      </w:r>
      <w:r w:rsidR="00233AF1">
        <w:t xml:space="preserve"> and </w:t>
      </w:r>
      <w:r w:rsidR="007A0547">
        <w:t xml:space="preserve">future HFC demand, </w:t>
      </w:r>
      <w:r w:rsidR="009D5771">
        <w:t xml:space="preserve">and </w:t>
      </w:r>
      <w:r w:rsidR="00E51006">
        <w:t xml:space="preserve">inquired whether the Government had considered lower </w:t>
      </w:r>
      <w:r w:rsidR="00633CE5">
        <w:t xml:space="preserve">consumption </w:t>
      </w:r>
      <w:r w:rsidR="003B4C38">
        <w:t xml:space="preserve">targets. </w:t>
      </w:r>
      <w:r w:rsidR="00114BDC">
        <w:t xml:space="preserve"> </w:t>
      </w:r>
    </w:p>
    <w:p w14:paraId="29DBE103" w14:textId="6CF20E01" w:rsidR="00893219" w:rsidRDefault="00F7702B" w:rsidP="00A7650B">
      <w:pPr>
        <w:pStyle w:val="Heading1"/>
      </w:pPr>
      <w:r>
        <w:t>T</w:t>
      </w:r>
      <w:r w:rsidR="00A344FB">
        <w:t>he trend</w:t>
      </w:r>
      <w:r w:rsidR="00974D03">
        <w:t>s</w:t>
      </w:r>
      <w:r w:rsidR="00A344FB">
        <w:t xml:space="preserve"> in HFC </w:t>
      </w:r>
      <w:r w:rsidR="00121D7F">
        <w:t xml:space="preserve">and HCFC </w:t>
      </w:r>
      <w:r w:rsidR="00A344FB">
        <w:t xml:space="preserve">consumption </w:t>
      </w:r>
      <w:r w:rsidR="00121D7F">
        <w:t>in the 2020</w:t>
      </w:r>
      <w:r w:rsidR="00F45B82">
        <w:t>–</w:t>
      </w:r>
      <w:r w:rsidR="00121D7F">
        <w:t xml:space="preserve">2025 period </w:t>
      </w:r>
      <w:r w:rsidR="00A344FB">
        <w:t>differ</w:t>
      </w:r>
      <w:r w:rsidR="00974D03">
        <w:t>ed</w:t>
      </w:r>
      <w:r w:rsidR="00A344FB">
        <w:t xml:space="preserve"> considerably</w:t>
      </w:r>
      <w:r w:rsidR="00837E58">
        <w:t xml:space="preserve"> given the different regulatory and market contexts under which those substances are managed. T</w:t>
      </w:r>
      <w:r w:rsidR="00AB61D9">
        <w:t xml:space="preserve">he former has no clear trend and </w:t>
      </w:r>
      <w:r w:rsidR="004B6E30">
        <w:t xml:space="preserve">shows </w:t>
      </w:r>
      <w:r w:rsidR="00AB61D9">
        <w:t>considerable variability</w:t>
      </w:r>
      <w:r w:rsidR="004B6E30">
        <w:t>,</w:t>
      </w:r>
      <w:r w:rsidR="00AB61D9">
        <w:t xml:space="preserve"> while the </w:t>
      </w:r>
      <w:r w:rsidR="00D8716F">
        <w:t xml:space="preserve">latter </w:t>
      </w:r>
      <w:r w:rsidR="00573E16">
        <w:t xml:space="preserve">decreased steadily in line with the </w:t>
      </w:r>
      <w:r w:rsidR="0093267A">
        <w:t>2013</w:t>
      </w:r>
      <w:r w:rsidR="00F25408">
        <w:t xml:space="preserve"> ban</w:t>
      </w:r>
      <w:r w:rsidR="0093267A">
        <w:t xml:space="preserve"> on the </w:t>
      </w:r>
      <w:r w:rsidR="0093267A" w:rsidRPr="0093267A">
        <w:t>import of HCFC-based equipment</w:t>
      </w:r>
      <w:r w:rsidR="007A6378">
        <w:t>. G</w:t>
      </w:r>
      <w:r w:rsidR="00384A3C" w:rsidRPr="00384A3C">
        <w:t xml:space="preserve">iven the country’s low </w:t>
      </w:r>
      <w:r w:rsidR="00384A3C">
        <w:t>HFC</w:t>
      </w:r>
      <w:r w:rsidR="00384A3C" w:rsidRPr="00384A3C">
        <w:t xml:space="preserve"> consumption, even moderate changes in </w:t>
      </w:r>
      <w:r w:rsidR="005A5089">
        <w:t xml:space="preserve">HFC </w:t>
      </w:r>
      <w:r w:rsidR="00384A3C" w:rsidRPr="00384A3C">
        <w:t xml:space="preserve">demand can </w:t>
      </w:r>
      <w:r w:rsidR="005A5089">
        <w:t xml:space="preserve">result in significant </w:t>
      </w:r>
      <w:r w:rsidR="00384A3C" w:rsidRPr="00384A3C">
        <w:t>variations in refrigerant consumption</w:t>
      </w:r>
      <w:r w:rsidR="00E736DA">
        <w:t xml:space="preserve">. </w:t>
      </w:r>
      <w:r w:rsidR="00D95E94">
        <w:t>T</w:t>
      </w:r>
      <w:r w:rsidR="008F78C0">
        <w:t>he</w:t>
      </w:r>
      <w:r w:rsidR="0038056D">
        <w:t>re are no restrictions on the import of HFC-based equipment</w:t>
      </w:r>
      <w:r w:rsidR="00CF2500">
        <w:t xml:space="preserve">. </w:t>
      </w:r>
      <w:r w:rsidR="00897C8B">
        <w:t>Accordingly</w:t>
      </w:r>
      <w:r w:rsidR="0038056D">
        <w:t>,</w:t>
      </w:r>
      <w:r w:rsidR="001152DD">
        <w:t xml:space="preserve"> </w:t>
      </w:r>
      <w:r w:rsidR="00E736DA">
        <w:t xml:space="preserve">installation, assembly and charging of </w:t>
      </w:r>
      <w:r w:rsidR="000F5E51">
        <w:t xml:space="preserve">even a limited number of new </w:t>
      </w:r>
      <w:r w:rsidR="00340A45">
        <w:t xml:space="preserve">HFC-based </w:t>
      </w:r>
      <w:r w:rsidR="000F5E51">
        <w:t>equipment for the country’s cold chain</w:t>
      </w:r>
      <w:r w:rsidR="00BC2333">
        <w:t>,</w:t>
      </w:r>
      <w:r w:rsidR="00DD3EC7">
        <w:t xml:space="preserve"> </w:t>
      </w:r>
      <w:r w:rsidR="00FE3235">
        <w:t>and</w:t>
      </w:r>
      <w:r w:rsidR="00897C8B">
        <w:t xml:space="preserve"> variations in routine servicing demand </w:t>
      </w:r>
      <w:r w:rsidR="00DD3EC7">
        <w:t xml:space="preserve">can result in pronounced variability in HFC consumption. </w:t>
      </w:r>
    </w:p>
    <w:p w14:paraId="628803C2" w14:textId="73309CAB" w:rsidR="008929BD" w:rsidRDefault="00310859" w:rsidP="00AD5731">
      <w:pPr>
        <w:pStyle w:val="Heading1"/>
      </w:pPr>
      <w:r>
        <w:t xml:space="preserve">Bhutan’s </w:t>
      </w:r>
      <w:r w:rsidR="00A72E6F" w:rsidRPr="00A72E6F">
        <w:t xml:space="preserve">current and projected </w:t>
      </w:r>
      <w:r w:rsidR="00A72E6F">
        <w:t>HFC</w:t>
      </w:r>
      <w:r w:rsidR="00E51FE1">
        <w:t xml:space="preserve"> consumption, </w:t>
      </w:r>
      <w:r w:rsidR="00580198">
        <w:t xml:space="preserve">reflect the country’s </w:t>
      </w:r>
      <w:r w:rsidR="00E8114D">
        <w:t xml:space="preserve">national </w:t>
      </w:r>
      <w:r w:rsidR="00D72944">
        <w:t>circumstances</w:t>
      </w:r>
      <w:r w:rsidR="00E8114D">
        <w:t xml:space="preserve"> </w:t>
      </w:r>
      <w:r w:rsidR="002E0FC7">
        <w:t>and d</w:t>
      </w:r>
      <w:r w:rsidR="00580198">
        <w:t xml:space="preserve">evelopment </w:t>
      </w:r>
      <w:r w:rsidR="002E0FC7">
        <w:t>trajectory</w:t>
      </w:r>
      <w:r w:rsidR="00580198">
        <w:t xml:space="preserve">. </w:t>
      </w:r>
      <w:r w:rsidR="002E0FC7">
        <w:t xml:space="preserve">Bhutan has </w:t>
      </w:r>
      <w:r w:rsidR="006C0FCC">
        <w:t>virtually no</w:t>
      </w:r>
      <w:r w:rsidR="00821D57">
        <w:t xml:space="preserve"> </w:t>
      </w:r>
      <w:r w:rsidR="00BC1448" w:rsidRPr="00A93164">
        <w:t>centralized systems and condensing units</w:t>
      </w:r>
      <w:r w:rsidR="00BC1448">
        <w:t xml:space="preserve"> in commercial refrigeration </w:t>
      </w:r>
      <w:r w:rsidR="00821D57">
        <w:t>systems</w:t>
      </w:r>
      <w:r w:rsidR="00BC1448">
        <w:t xml:space="preserve"> based on high-GWP HFCs such as R-404A and R-507A</w:t>
      </w:r>
      <w:r w:rsidR="00821D57">
        <w:t xml:space="preserve">. </w:t>
      </w:r>
      <w:r w:rsidR="003A51A9">
        <w:t>Bhutan’s cold chain lacks infrastructure</w:t>
      </w:r>
      <w:r w:rsidR="000A2326">
        <w:t xml:space="preserve">: refrigerated food storage in </w:t>
      </w:r>
      <w:r w:rsidR="00E90B93">
        <w:t xml:space="preserve">supermarkets and food retail outlets </w:t>
      </w:r>
      <w:r w:rsidR="000A2326">
        <w:t>is</w:t>
      </w:r>
      <w:r w:rsidR="00B77267">
        <w:t xml:space="preserve"> limited and</w:t>
      </w:r>
      <w:r w:rsidR="000A2326">
        <w:t xml:space="preserve"> based almost exclusively on standalone systems. </w:t>
      </w:r>
      <w:r w:rsidR="0094154E">
        <w:t>In March 2026</w:t>
      </w:r>
      <w:r w:rsidR="009E3AF6">
        <w:t>,</w:t>
      </w:r>
      <w:r w:rsidR="0094154E">
        <w:t xml:space="preserve"> </w:t>
      </w:r>
      <w:r w:rsidR="00480651">
        <w:t xml:space="preserve">the </w:t>
      </w:r>
      <w:r w:rsidR="00480651" w:rsidRPr="00480651">
        <w:t xml:space="preserve">Bhutan Food and Drug Authority </w:t>
      </w:r>
      <w:r w:rsidR="00480651">
        <w:t xml:space="preserve">issued </w:t>
      </w:r>
      <w:r w:rsidR="00480651" w:rsidRPr="00480651">
        <w:t xml:space="preserve">a directive </w:t>
      </w:r>
      <w:r w:rsidR="00AD5731">
        <w:t xml:space="preserve">to strengthen food </w:t>
      </w:r>
      <w:r w:rsidR="00AD5731" w:rsidRPr="00480651">
        <w:t>safety standards within the retail sector</w:t>
      </w:r>
      <w:r w:rsidR="00AD5731">
        <w:t xml:space="preserve">, including </w:t>
      </w:r>
      <w:r w:rsidR="00480651" w:rsidRPr="00480651">
        <w:t>mandating all meat retail outlets to install appropriate display cabinets</w:t>
      </w:r>
      <w:r w:rsidR="001604E6">
        <w:t xml:space="preserve">, which could lead to a </w:t>
      </w:r>
      <w:r w:rsidR="0054750B">
        <w:t>significant</w:t>
      </w:r>
      <w:r w:rsidR="001604E6">
        <w:t xml:space="preserve"> increase in HFC consumption</w:t>
      </w:r>
      <w:r w:rsidR="00480651" w:rsidRPr="00480651">
        <w:t xml:space="preserve">. </w:t>
      </w:r>
      <w:r w:rsidR="008929BD" w:rsidRPr="008929BD">
        <w:t xml:space="preserve">The country is also </w:t>
      </w:r>
      <w:r w:rsidR="002907CE">
        <w:t>planning</w:t>
      </w:r>
      <w:r w:rsidR="008929BD" w:rsidRPr="008929BD">
        <w:t xml:space="preserve"> major infrastructure </w:t>
      </w:r>
      <w:r w:rsidR="002907CE">
        <w:t xml:space="preserve">projects, including </w:t>
      </w:r>
      <w:r w:rsidR="009E3AF6">
        <w:t xml:space="preserve">those </w:t>
      </w:r>
      <w:r w:rsidR="002907CE" w:rsidRPr="00D73F36">
        <w:rPr>
          <w:lang w:val="en-GB"/>
        </w:rPr>
        <w:t xml:space="preserve">related to the Gelephu Mindful City </w:t>
      </w:r>
      <w:r w:rsidR="002907CE" w:rsidRPr="00D73F36">
        <w:rPr>
          <w:lang w:val="en-GB"/>
        </w:rPr>
        <w:lastRenderedPageBreak/>
        <w:t>project,</w:t>
      </w:r>
      <w:r w:rsidR="00C72258" w:rsidRPr="00D73F36">
        <w:rPr>
          <w:vertAlign w:val="superscript"/>
          <w:lang w:val="en-GB"/>
        </w:rPr>
        <w:footnoteReference w:id="6"/>
      </w:r>
      <w:r w:rsidR="002907CE" w:rsidRPr="00D73F36">
        <w:rPr>
          <w:lang w:val="en-GB"/>
        </w:rPr>
        <w:t xml:space="preserve"> a large economic zone including a new airport </w:t>
      </w:r>
      <w:r w:rsidR="00647A7A">
        <w:rPr>
          <w:lang w:val="en-GB"/>
        </w:rPr>
        <w:t xml:space="preserve">for which construction has started </w:t>
      </w:r>
      <w:r w:rsidR="00071735">
        <w:rPr>
          <w:lang w:val="en-GB"/>
        </w:rPr>
        <w:t xml:space="preserve">and that is </w:t>
      </w:r>
      <w:r w:rsidR="002907CE" w:rsidRPr="00D73F36">
        <w:rPr>
          <w:lang w:val="en-GB"/>
        </w:rPr>
        <w:t xml:space="preserve">planned </w:t>
      </w:r>
      <w:r w:rsidR="006E28FB">
        <w:rPr>
          <w:lang w:val="en-GB"/>
        </w:rPr>
        <w:t>to open in 2029</w:t>
      </w:r>
      <w:r w:rsidR="002907CE" w:rsidRPr="00D73F36">
        <w:rPr>
          <w:lang w:val="en-GB"/>
        </w:rPr>
        <w:t xml:space="preserve">, </w:t>
      </w:r>
      <w:r w:rsidR="00501624">
        <w:rPr>
          <w:lang w:val="en-GB"/>
        </w:rPr>
        <w:t xml:space="preserve">which </w:t>
      </w:r>
      <w:r w:rsidR="00FC2E55">
        <w:rPr>
          <w:lang w:val="en-GB"/>
        </w:rPr>
        <w:t xml:space="preserve">may </w:t>
      </w:r>
      <w:r w:rsidR="009D1ABB">
        <w:rPr>
          <w:lang w:val="en-GB"/>
        </w:rPr>
        <w:t xml:space="preserve">lead to </w:t>
      </w:r>
      <w:r w:rsidR="0028364E">
        <w:rPr>
          <w:lang w:val="en-GB"/>
        </w:rPr>
        <w:t>increased cooling and</w:t>
      </w:r>
      <w:r w:rsidR="002907CE" w:rsidRPr="00D73F36">
        <w:rPr>
          <w:lang w:val="en-GB"/>
        </w:rPr>
        <w:t xml:space="preserve"> refrigeration needs.</w:t>
      </w:r>
    </w:p>
    <w:p w14:paraId="23BD8B3B" w14:textId="7DF85D4B" w:rsidR="007E74E0" w:rsidRDefault="00CE0DFA" w:rsidP="008F36FB">
      <w:pPr>
        <w:pStyle w:val="Heading1"/>
      </w:pPr>
      <w:r>
        <w:t xml:space="preserve">Based on the above considerations, the Secretariat concurs with the </w:t>
      </w:r>
      <w:r w:rsidR="00C61084" w:rsidRPr="00CD2AA2">
        <w:t>Government of Bhutan</w:t>
      </w:r>
      <w:r w:rsidR="00BF2738">
        <w:t xml:space="preserve"> that the proposed targets are appropriate for the country. In particular,</w:t>
      </w:r>
      <w:r w:rsidR="00F03515">
        <w:t xml:space="preserve"> the Secretariat considers</w:t>
      </w:r>
      <w:r w:rsidR="00A353B8">
        <w:t xml:space="preserve"> that</w:t>
      </w:r>
      <w:r w:rsidR="00F03515">
        <w:t xml:space="preserve"> </w:t>
      </w:r>
      <w:r w:rsidR="008F36FB">
        <w:t xml:space="preserve">an appropriate 2029 target needs to take into </w:t>
      </w:r>
      <w:r w:rsidR="007E74E0">
        <w:t xml:space="preserve">account </w:t>
      </w:r>
      <w:r w:rsidR="00E4735A">
        <w:t xml:space="preserve">the variability in HFC consumption inherent to the very low consumption in the country, </w:t>
      </w:r>
      <w:r w:rsidR="00837D43">
        <w:t>and the country’s development status</w:t>
      </w:r>
      <w:r w:rsidR="00C87FAD">
        <w:t xml:space="preserve">, in particular the need to ensure </w:t>
      </w:r>
      <w:r w:rsidR="00325A1C">
        <w:t xml:space="preserve">adequate </w:t>
      </w:r>
      <w:r w:rsidR="007E74E0">
        <w:t xml:space="preserve">refrigeration in line with the recently issued </w:t>
      </w:r>
      <w:r w:rsidR="007E74E0" w:rsidRPr="00480651">
        <w:t xml:space="preserve">directive </w:t>
      </w:r>
      <w:r w:rsidR="007E74E0">
        <w:t xml:space="preserve">to strengthen food </w:t>
      </w:r>
      <w:r w:rsidR="007E74E0" w:rsidRPr="00480651">
        <w:t>safety standards</w:t>
      </w:r>
      <w:r w:rsidR="007E26A4">
        <w:t xml:space="preserve">. </w:t>
      </w:r>
      <w:r w:rsidR="00224E4B">
        <w:t>While it may be possible for the country to achieve lower consumption</w:t>
      </w:r>
      <w:r w:rsidR="0054376B">
        <w:t xml:space="preserve"> in 2029 and beyond</w:t>
      </w:r>
      <w:r w:rsidR="00484BF7">
        <w:t xml:space="preserve"> in line with a reduced target</w:t>
      </w:r>
      <w:r w:rsidR="0054376B">
        <w:t xml:space="preserve">, the variability in consumption could </w:t>
      </w:r>
      <w:r w:rsidR="009C159E">
        <w:t>result in a level of consumption above a reduced target</w:t>
      </w:r>
      <w:r w:rsidR="00FB4E70">
        <w:t xml:space="preserve"> in a given year</w:t>
      </w:r>
      <w:r w:rsidR="009C159E">
        <w:t xml:space="preserve"> and thus present a risk to </w:t>
      </w:r>
      <w:r w:rsidR="000E31A7">
        <w:t xml:space="preserve">the </w:t>
      </w:r>
      <w:r w:rsidR="00A06C79">
        <w:t xml:space="preserve">country’s compliance </w:t>
      </w:r>
      <w:r w:rsidR="00484BF7">
        <w:t>in that year</w:t>
      </w:r>
      <w:r w:rsidR="00A06C79">
        <w:t xml:space="preserve">. </w:t>
      </w:r>
      <w:r w:rsidR="00580727">
        <w:t xml:space="preserve">Moreover, </w:t>
      </w:r>
      <w:r w:rsidR="002E7C5C">
        <w:t xml:space="preserve">the proposed targets are prudent given </w:t>
      </w:r>
      <w:r w:rsidR="00580727">
        <w:t>the country’s unique national circumstances</w:t>
      </w:r>
      <w:r w:rsidR="003E3ECA">
        <w:t>, with effectively no consumption of HFCs in commercial refrigeration systems other than standalone units</w:t>
      </w:r>
      <w:r w:rsidR="008D2C42">
        <w:t xml:space="preserve"> and recently </w:t>
      </w:r>
      <w:r w:rsidR="00FD241F">
        <w:t>enacted food safety regulations</w:t>
      </w:r>
      <w:r w:rsidR="00F10AFA">
        <w:t xml:space="preserve">. </w:t>
      </w:r>
    </w:p>
    <w:p w14:paraId="01C1419D" w14:textId="303856BC" w:rsidR="00E51FE1" w:rsidRPr="00E51FE1" w:rsidRDefault="00512464" w:rsidP="00254CFA">
      <w:pPr>
        <w:pStyle w:val="Heading1"/>
      </w:pPr>
      <w:r>
        <w:t xml:space="preserve">Regarding the </w:t>
      </w:r>
      <w:r w:rsidR="004A0FFC">
        <w:t xml:space="preserve">consumption in 2025, </w:t>
      </w:r>
      <w:r w:rsidR="006C0980">
        <w:t xml:space="preserve">the Secretariat </w:t>
      </w:r>
      <w:r w:rsidR="001C6D31">
        <w:t xml:space="preserve">noted </w:t>
      </w:r>
      <w:r w:rsidR="006C0980">
        <w:t xml:space="preserve">that </w:t>
      </w:r>
      <w:r w:rsidR="008F2522">
        <w:t xml:space="preserve">while overall consumption </w:t>
      </w:r>
      <w:r w:rsidR="0072673D">
        <w:t>in CO</w:t>
      </w:r>
      <w:r w:rsidR="0072673D" w:rsidRPr="00042C6B">
        <w:rPr>
          <w:vertAlign w:val="subscript"/>
        </w:rPr>
        <w:t>2</w:t>
      </w:r>
      <w:r w:rsidR="0072673D">
        <w:t xml:space="preserve">-eq tonnes </w:t>
      </w:r>
      <w:r w:rsidR="008F2522">
        <w:t xml:space="preserve">increased, there was </w:t>
      </w:r>
      <w:r w:rsidR="00102D02">
        <w:t xml:space="preserve">considerable variation </w:t>
      </w:r>
      <w:r w:rsidR="008F2522">
        <w:t>across substances</w:t>
      </w:r>
      <w:r w:rsidR="00037E98">
        <w:t xml:space="preserve"> as reflected in the differences </w:t>
      </w:r>
      <w:r w:rsidR="00C30AD8">
        <w:t>between</w:t>
      </w:r>
      <w:r w:rsidR="00002921">
        <w:t xml:space="preserve"> the CP</w:t>
      </w:r>
      <w:r w:rsidR="00C05027">
        <w:t>-</w:t>
      </w:r>
      <w:r w:rsidR="00C30AD8">
        <w:t>reported consumption</w:t>
      </w:r>
      <w:r w:rsidR="00002921">
        <w:t xml:space="preserve"> for 2025</w:t>
      </w:r>
      <w:r w:rsidR="00C30AD8">
        <w:t xml:space="preserve"> </w:t>
      </w:r>
      <w:r w:rsidR="009F6D07">
        <w:t>(</w:t>
      </w:r>
      <w:r w:rsidR="007B6575">
        <w:t>t</w:t>
      </w:r>
      <w:r w:rsidR="009F6D07">
        <w:t xml:space="preserve">able 3) </w:t>
      </w:r>
      <w:r w:rsidR="00C30AD8">
        <w:t xml:space="preserve">and </w:t>
      </w:r>
      <w:r w:rsidR="00002921">
        <w:t xml:space="preserve">the </w:t>
      </w:r>
      <w:r w:rsidR="009F6D07">
        <w:t xml:space="preserve">estimated </w:t>
      </w:r>
      <w:r w:rsidR="00C30AD8">
        <w:t xml:space="preserve">use in the servicing subsectors </w:t>
      </w:r>
      <w:r w:rsidR="009F6D07">
        <w:t>(</w:t>
      </w:r>
      <w:r w:rsidR="007B6575">
        <w:t>t</w:t>
      </w:r>
      <w:r w:rsidR="00C30AD8">
        <w:t>able</w:t>
      </w:r>
      <w:r w:rsidR="0038499F">
        <w:t>s</w:t>
      </w:r>
      <w:r w:rsidR="00C30AD8">
        <w:t xml:space="preserve"> 4</w:t>
      </w:r>
      <w:r w:rsidR="0038499F">
        <w:t xml:space="preserve"> and 5</w:t>
      </w:r>
      <w:r w:rsidR="009F6D07">
        <w:t>)</w:t>
      </w:r>
      <w:r w:rsidR="008F2522">
        <w:t xml:space="preserve">. </w:t>
      </w:r>
      <w:r w:rsidR="00AF7C39">
        <w:t xml:space="preserve">This variability </w:t>
      </w:r>
      <w:r w:rsidR="00650E0A">
        <w:t xml:space="preserve">likely reflects </w:t>
      </w:r>
      <w:r w:rsidR="00420223">
        <w:t>a combination of</w:t>
      </w:r>
      <w:r w:rsidR="00F86F89">
        <w:t xml:space="preserve"> factors</w:t>
      </w:r>
      <w:r w:rsidR="00385364">
        <w:t>,</w:t>
      </w:r>
      <w:r w:rsidR="00420223">
        <w:t xml:space="preserve"> </w:t>
      </w:r>
      <w:r w:rsidR="00CA331B">
        <w:t xml:space="preserve">such as </w:t>
      </w:r>
      <w:r w:rsidR="00420223">
        <w:t xml:space="preserve">consumption associated with the first-time charge of </w:t>
      </w:r>
      <w:r w:rsidR="00006C06">
        <w:t xml:space="preserve">new </w:t>
      </w:r>
      <w:r w:rsidR="0035788D">
        <w:t xml:space="preserve">industrial refrigeration </w:t>
      </w:r>
      <w:r w:rsidR="00006C06">
        <w:t xml:space="preserve">systems and </w:t>
      </w:r>
      <w:r w:rsidR="003B2383">
        <w:t>stockpiling, where</w:t>
      </w:r>
      <w:r w:rsidR="00CA331B">
        <w:t>,</w:t>
      </w:r>
      <w:r w:rsidR="003B2383">
        <w:t xml:space="preserve"> given the country’s very small consumption</w:t>
      </w:r>
      <w:r w:rsidR="00CA331B">
        <w:t>,</w:t>
      </w:r>
      <w:r w:rsidR="003B2383">
        <w:t xml:space="preserve"> it may be more cost-effective for </w:t>
      </w:r>
      <w:r w:rsidR="00076EA6">
        <w:t xml:space="preserve">importers to import a </w:t>
      </w:r>
      <w:r w:rsidR="00AB606B">
        <w:t xml:space="preserve">single shipment with a </w:t>
      </w:r>
      <w:r w:rsidR="008A7220">
        <w:t>larger quantity of refrigerant in an appropriate containe</w:t>
      </w:r>
      <w:r w:rsidR="0009135A">
        <w:t>r</w:t>
      </w:r>
      <w:r w:rsidR="008A7220">
        <w:t xml:space="preserve"> (e.g., </w:t>
      </w:r>
      <w:r w:rsidR="00AA6652">
        <w:t xml:space="preserve">a </w:t>
      </w:r>
      <w:r w:rsidR="004D60CA">
        <w:t>1</w:t>
      </w:r>
      <w:r w:rsidR="00385364">
        <w:t>-</w:t>
      </w:r>
      <w:r w:rsidR="004D60CA">
        <w:t>ton</w:t>
      </w:r>
      <w:r w:rsidR="00B9507D">
        <w:t>ne</w:t>
      </w:r>
      <w:r w:rsidR="004D60CA">
        <w:t xml:space="preserve"> </w:t>
      </w:r>
      <w:r w:rsidR="00E0042E">
        <w:t>cylinder</w:t>
      </w:r>
      <w:r w:rsidR="00AA6652">
        <w:t xml:space="preserve">) </w:t>
      </w:r>
      <w:r w:rsidR="00D80A22">
        <w:t xml:space="preserve">than multiple </w:t>
      </w:r>
      <w:r w:rsidR="0009135A">
        <w:t xml:space="preserve">shipments </w:t>
      </w:r>
      <w:r w:rsidR="00D80A22">
        <w:t xml:space="preserve">of </w:t>
      </w:r>
      <w:r w:rsidR="00FC3307">
        <w:t>smaller cylinders whose aggregated volume more closely matches the market demand in a given year</w:t>
      </w:r>
      <w:r w:rsidR="003B2383">
        <w:t xml:space="preserve">. </w:t>
      </w:r>
      <w:r w:rsidR="00B46A53">
        <w:t xml:space="preserve">UNEP </w:t>
      </w:r>
      <w:r w:rsidR="00D45682">
        <w:t xml:space="preserve">also compared the cumulative estimated </w:t>
      </w:r>
      <w:r w:rsidR="0022596E">
        <w:t xml:space="preserve">HFC </w:t>
      </w:r>
      <w:r w:rsidR="00D45682">
        <w:t xml:space="preserve">use in metric tonnes </w:t>
      </w:r>
      <w:r w:rsidR="005C2CAA">
        <w:t>for 2019</w:t>
      </w:r>
      <w:r w:rsidR="0027389E">
        <w:t>–</w:t>
      </w:r>
      <w:r w:rsidR="001C6E39">
        <w:t>‍</w:t>
      </w:r>
      <w:r w:rsidR="005C2CAA">
        <w:t xml:space="preserve">2025 </w:t>
      </w:r>
      <w:r w:rsidR="00C12BB4">
        <w:t>with reported consumption over the same</w:t>
      </w:r>
      <w:r w:rsidR="005C2CAA">
        <w:t xml:space="preserve"> period and found th</w:t>
      </w:r>
      <w:r w:rsidR="00060742">
        <w:t>at</w:t>
      </w:r>
      <w:r w:rsidR="005C2CAA">
        <w:t xml:space="preserve"> </w:t>
      </w:r>
      <w:r w:rsidR="008F5FCB">
        <w:t xml:space="preserve">the </w:t>
      </w:r>
      <w:r w:rsidR="005C2CAA">
        <w:t>total</w:t>
      </w:r>
      <w:r w:rsidR="00D85C1E">
        <w:t>s were in close agreement (</w:t>
      </w:r>
      <w:r w:rsidR="00AA35F1">
        <w:t>within 11 per cent</w:t>
      </w:r>
      <w:r w:rsidR="00D85C1E">
        <w:t>)</w:t>
      </w:r>
      <w:r w:rsidR="00AB2A44">
        <w:t>. D</w:t>
      </w:r>
      <w:r w:rsidR="00AA35F1">
        <w:t xml:space="preserve">ifferences for individual substances </w:t>
      </w:r>
      <w:r w:rsidR="00AB2A44">
        <w:t xml:space="preserve">ranged </w:t>
      </w:r>
      <w:r w:rsidR="00AA35F1">
        <w:t xml:space="preserve">between </w:t>
      </w:r>
      <w:r w:rsidR="00390DA1">
        <w:t>-16 per cent (R</w:t>
      </w:r>
      <w:r w:rsidR="00AB2A44">
        <w:noBreakHyphen/>
      </w:r>
      <w:r w:rsidR="00390DA1">
        <w:t xml:space="preserve">407C) and 20 per cent (R-410A), suggesting that </w:t>
      </w:r>
      <w:r w:rsidR="0022596E">
        <w:t xml:space="preserve">the estimated use </w:t>
      </w:r>
      <w:r w:rsidR="003346AD">
        <w:t xml:space="preserve">is a </w:t>
      </w:r>
      <w:r w:rsidR="007A6D47">
        <w:t>reasonable</w:t>
      </w:r>
      <w:r w:rsidR="003346AD">
        <w:t xml:space="preserve"> reflection of </w:t>
      </w:r>
      <w:r w:rsidR="000C4F77">
        <w:t xml:space="preserve">the </w:t>
      </w:r>
      <w:r w:rsidR="003346AD">
        <w:t xml:space="preserve">market needs. </w:t>
      </w:r>
      <w:r w:rsidR="00B46A53">
        <w:t xml:space="preserve"> </w:t>
      </w:r>
    </w:p>
    <w:p w14:paraId="3DC298F9" w14:textId="77777777" w:rsidR="00CB0432" w:rsidRPr="001C26E3" w:rsidRDefault="00CB0432" w:rsidP="00CB0432">
      <w:pPr>
        <w:widowControl w:val="0"/>
        <w:spacing w:after="240"/>
        <w:rPr>
          <w:u w:val="single"/>
        </w:rPr>
      </w:pPr>
      <w:r>
        <w:rPr>
          <w:u w:val="single"/>
        </w:rPr>
        <w:t>Institutional, p</w:t>
      </w:r>
      <w:r w:rsidRPr="00CF372D">
        <w:rPr>
          <w:u w:val="single"/>
        </w:rPr>
        <w:t>olicy</w:t>
      </w:r>
      <w:r>
        <w:rPr>
          <w:u w:val="single"/>
        </w:rPr>
        <w:t xml:space="preserve"> and</w:t>
      </w:r>
      <w:r w:rsidRPr="00CF372D">
        <w:rPr>
          <w:u w:val="single"/>
        </w:rPr>
        <w:t xml:space="preserve"> regulatory framework</w:t>
      </w:r>
    </w:p>
    <w:bookmarkEnd w:id="2"/>
    <w:p w14:paraId="6D735D59" w14:textId="77777777" w:rsidR="00CB0432" w:rsidRPr="001C141E" w:rsidRDefault="00CB0432" w:rsidP="00CB0432">
      <w:pPr>
        <w:widowControl w:val="0"/>
        <w:suppressAutoHyphens/>
        <w:spacing w:after="240"/>
        <w:rPr>
          <w:i/>
          <w:iCs/>
        </w:rPr>
      </w:pPr>
      <w:r w:rsidRPr="001C141E">
        <w:rPr>
          <w:i/>
          <w:iCs/>
        </w:rPr>
        <w:t>HFC licensing and quota system</w:t>
      </w:r>
    </w:p>
    <w:p w14:paraId="047236DD" w14:textId="142E097B" w:rsidR="00212A59" w:rsidRDefault="00CB0432" w:rsidP="00212A59">
      <w:pPr>
        <w:pStyle w:val="Heading1"/>
      </w:pPr>
      <w:r>
        <w:t>In line with d</w:t>
      </w:r>
      <w:r w:rsidRPr="001C141E">
        <w:t>ecision 87/50(g)</w:t>
      </w:r>
      <w:r>
        <w:t xml:space="preserve">, </w:t>
      </w:r>
      <w:r w:rsidR="006F44A7" w:rsidRPr="006F44A7">
        <w:t>UNEP</w:t>
      </w:r>
      <w:r>
        <w:t xml:space="preserve"> has confirmed that</w:t>
      </w:r>
      <w:r w:rsidRPr="001C141E">
        <w:t xml:space="preserve"> </w:t>
      </w:r>
      <w:r w:rsidR="00770DB7" w:rsidRPr="00770DB7">
        <w:t>Bhutan</w:t>
      </w:r>
      <w:r w:rsidRPr="001C141E">
        <w:t xml:space="preserve"> has an established and enforceable system of licensing and quotas for monitoring HFC imports/exports in place.</w:t>
      </w:r>
      <w:r w:rsidR="00212A59">
        <w:t xml:space="preserve"> </w:t>
      </w:r>
      <w:r w:rsidR="00212A59" w:rsidRPr="00212A59">
        <w:t>For 2026 and 2027, the HFC quotas have been set at 10,800 CO₂</w:t>
      </w:r>
      <w:r w:rsidR="00212A59" w:rsidRPr="00212A59">
        <w:noBreakHyphen/>
        <w:t>eq tonnes and 10,462 CO₂</w:t>
      </w:r>
      <w:r w:rsidR="00212A59" w:rsidRPr="00212A59">
        <w:noBreakHyphen/>
        <w:t>eq tonnes, respectively.</w:t>
      </w:r>
      <w:r w:rsidR="004921AD">
        <w:t xml:space="preserve"> T</w:t>
      </w:r>
      <w:r w:rsidR="004921AD" w:rsidRPr="00660744">
        <w:t xml:space="preserve">he </w:t>
      </w:r>
      <w:r w:rsidR="004921AD">
        <w:t xml:space="preserve">annual </w:t>
      </w:r>
      <w:r w:rsidR="004921AD" w:rsidRPr="00660744">
        <w:t>quota is based</w:t>
      </w:r>
      <w:r w:rsidR="004921AD">
        <w:t xml:space="preserve"> </w:t>
      </w:r>
      <w:r w:rsidR="004921AD" w:rsidRPr="00660744">
        <w:t>on</w:t>
      </w:r>
      <w:r w:rsidR="004921AD">
        <w:t xml:space="preserve"> </w:t>
      </w:r>
      <w:r w:rsidR="004921AD" w:rsidRPr="00660744">
        <w:t xml:space="preserve">the </w:t>
      </w:r>
      <w:r w:rsidR="0050511F">
        <w:t xml:space="preserve">established </w:t>
      </w:r>
      <w:r w:rsidR="004921AD" w:rsidRPr="00660744">
        <w:t>baseline minus 1</w:t>
      </w:r>
      <w:r w:rsidR="006C4E39">
        <w:t>8 per cent</w:t>
      </w:r>
      <w:r w:rsidR="004921AD" w:rsidRPr="00660744">
        <w:t>, which the NOU retains to support government agencies (such as hospitals) and others in emergency situations</w:t>
      </w:r>
      <w:r w:rsidR="0050511F">
        <w:t>.</w:t>
      </w:r>
      <w:r w:rsidR="006C4E39">
        <w:t xml:space="preserve"> T</w:t>
      </w:r>
      <w:r w:rsidR="006C4E39" w:rsidRPr="006C4E39">
        <w:t>he quota is allocated on a first-come, first-served basis, and there is no separate allocation reserved for new importers beyond the 18</w:t>
      </w:r>
      <w:r w:rsidR="00481D35">
        <w:t xml:space="preserve"> per cent</w:t>
      </w:r>
      <w:r w:rsidR="006C4E39" w:rsidRPr="006C4E39">
        <w:t xml:space="preserve"> buffer retained from the baseline</w:t>
      </w:r>
      <w:r w:rsidR="00481D35">
        <w:t>.</w:t>
      </w:r>
      <w:r w:rsidR="00F41635">
        <w:t xml:space="preserve"> </w:t>
      </w:r>
      <w:r w:rsidR="00DD541B">
        <w:t xml:space="preserve">Quotas are </w:t>
      </w:r>
      <w:r w:rsidR="00456AC9">
        <w:t>allocated in kilograms and not CO</w:t>
      </w:r>
      <w:r w:rsidR="00456AC9" w:rsidRPr="00560E8A">
        <w:rPr>
          <w:vertAlign w:val="subscript"/>
        </w:rPr>
        <w:t>2</w:t>
      </w:r>
      <w:r w:rsidR="00456AC9">
        <w:t xml:space="preserve">-eq tonnes. The NOU </w:t>
      </w:r>
      <w:r w:rsidR="00560E8A">
        <w:t>monitors</w:t>
      </w:r>
      <w:r w:rsidR="00456AC9">
        <w:t xml:space="preserve"> and controls </w:t>
      </w:r>
      <w:r w:rsidR="00560E8A">
        <w:t xml:space="preserve">consumption by converting imports to </w:t>
      </w:r>
      <w:r w:rsidR="0058701E">
        <w:t>CO</w:t>
      </w:r>
      <w:r w:rsidR="0058701E" w:rsidRPr="003A5194">
        <w:rPr>
          <w:vertAlign w:val="subscript"/>
        </w:rPr>
        <w:t>2</w:t>
      </w:r>
      <w:r w:rsidR="0058701E">
        <w:t>-eq tonnes and, as quotas are allocated</w:t>
      </w:r>
      <w:r w:rsidR="006573E9">
        <w:t>,</w:t>
      </w:r>
      <w:r w:rsidR="0058701E">
        <w:t xml:space="preserve"> ensur</w:t>
      </w:r>
      <w:r w:rsidR="001F6BB2">
        <w:t>es</w:t>
      </w:r>
      <w:r w:rsidR="0058701E">
        <w:t xml:space="preserve"> that </w:t>
      </w:r>
      <w:r w:rsidR="006573E9">
        <w:t>the country remains in compliance with its</w:t>
      </w:r>
      <w:r w:rsidR="00940DC9">
        <w:t xml:space="preserve"> </w:t>
      </w:r>
      <w:r w:rsidR="004B0DF2">
        <w:t xml:space="preserve">commitment </w:t>
      </w:r>
      <w:r w:rsidR="00840785">
        <w:t>schedule</w:t>
      </w:r>
      <w:r w:rsidR="003A5194">
        <w:t>.</w:t>
      </w:r>
    </w:p>
    <w:p w14:paraId="0D9037C7" w14:textId="39F905AC" w:rsidR="00C01C74" w:rsidRPr="00C01C74" w:rsidRDefault="00A4617E" w:rsidP="00C01C74">
      <w:pPr>
        <w:pStyle w:val="Heading1"/>
      </w:pPr>
      <w:r>
        <w:t xml:space="preserve">Import </w:t>
      </w:r>
      <w:r w:rsidR="00224043">
        <w:t>permits</w:t>
      </w:r>
      <w:r>
        <w:t xml:space="preserve"> are </w:t>
      </w:r>
      <w:r w:rsidRPr="00660744">
        <w:t>valid for one month and</w:t>
      </w:r>
      <w:r w:rsidR="001059EE">
        <w:t>,</w:t>
      </w:r>
      <w:r w:rsidRPr="00660744">
        <w:t xml:space="preserve"> as per the </w:t>
      </w:r>
      <w:r w:rsidR="001059EE">
        <w:t xml:space="preserve">2021 </w:t>
      </w:r>
      <w:r w:rsidRPr="00660744">
        <w:t xml:space="preserve">Regulation </w:t>
      </w:r>
      <w:r w:rsidR="00F25879" w:rsidRPr="00F25879">
        <w:t>on Substances that Deplete the Ozone Layer and HFCs</w:t>
      </w:r>
      <w:r w:rsidR="00F25879">
        <w:t>,</w:t>
      </w:r>
      <w:r w:rsidR="00F25879" w:rsidRPr="00F25879">
        <w:t xml:space="preserve"> </w:t>
      </w:r>
      <w:r w:rsidRPr="00660744">
        <w:t>importer</w:t>
      </w:r>
      <w:r w:rsidR="00C56987">
        <w:t>s</w:t>
      </w:r>
      <w:r w:rsidRPr="00660744">
        <w:t xml:space="preserve"> must submit </w:t>
      </w:r>
      <w:r w:rsidR="006A60CD">
        <w:t>an</w:t>
      </w:r>
      <w:r w:rsidRPr="00660744">
        <w:t xml:space="preserve"> import report to </w:t>
      </w:r>
      <w:r w:rsidR="00F25879">
        <w:t xml:space="preserve">the </w:t>
      </w:r>
      <w:r w:rsidRPr="00660744">
        <w:t xml:space="preserve">NOU within 10 working days </w:t>
      </w:r>
      <w:r w:rsidR="00C6309C">
        <w:t>of</w:t>
      </w:r>
      <w:r w:rsidRPr="00660744">
        <w:t xml:space="preserve"> the date of import</w:t>
      </w:r>
      <w:r w:rsidR="00F25879">
        <w:t xml:space="preserve">. </w:t>
      </w:r>
      <w:r w:rsidR="0024713C">
        <w:t xml:space="preserve">Noting that </w:t>
      </w:r>
      <w:r w:rsidR="00224043">
        <w:t>permits</w:t>
      </w:r>
      <w:r w:rsidR="0024713C">
        <w:t xml:space="preserve"> granted </w:t>
      </w:r>
      <w:r w:rsidR="00122EBC">
        <w:t xml:space="preserve">in December might be used </w:t>
      </w:r>
      <w:r w:rsidR="00C6309C">
        <w:t xml:space="preserve">in </w:t>
      </w:r>
      <w:r w:rsidR="00122EBC">
        <w:t>the subsequent year, it was agreed that</w:t>
      </w:r>
      <w:r w:rsidR="00C6309C">
        <w:t xml:space="preserve">, </w:t>
      </w:r>
      <w:r w:rsidR="00122EBC">
        <w:t xml:space="preserve">as part of the </w:t>
      </w:r>
      <w:r w:rsidR="00B9790E">
        <w:t xml:space="preserve">ongoing revisions to the </w:t>
      </w:r>
      <w:r w:rsidR="00522D19" w:rsidRPr="00522D19">
        <w:t xml:space="preserve">2021 </w:t>
      </w:r>
      <w:r w:rsidR="006A60CD">
        <w:t>r</w:t>
      </w:r>
      <w:r w:rsidR="00522D19" w:rsidRPr="00522D19">
        <w:t xml:space="preserve">egulation </w:t>
      </w:r>
      <w:r w:rsidR="00B9790E">
        <w:t>being undertaken by the NOU</w:t>
      </w:r>
      <w:r w:rsidR="00A64FD7">
        <w:t>, the NOU</w:t>
      </w:r>
      <w:r w:rsidR="00224043">
        <w:t xml:space="preserve"> would include a provision clarifying that </w:t>
      </w:r>
      <w:r w:rsidR="00522D19" w:rsidRPr="00522D19">
        <w:t>permits issued in December will have a validity period of either one month or until the end of the calendar year, whichever is earlier</w:t>
      </w:r>
      <w:r w:rsidR="00A64FD7">
        <w:t xml:space="preserve">. </w:t>
      </w:r>
      <w:r w:rsidR="00794765">
        <w:t xml:space="preserve">The </w:t>
      </w:r>
      <w:r w:rsidR="00B14290">
        <w:t>capacity building undertaken under activ</w:t>
      </w:r>
      <w:r w:rsidR="0047461B">
        <w:t xml:space="preserve">ity 1.3 will raise awareness </w:t>
      </w:r>
      <w:r w:rsidR="00333567">
        <w:t xml:space="preserve">among importers </w:t>
      </w:r>
      <w:r w:rsidR="00604052">
        <w:t>of</w:t>
      </w:r>
      <w:r w:rsidR="006144BB">
        <w:t xml:space="preserve"> the reporting </w:t>
      </w:r>
      <w:r w:rsidR="00794765">
        <w:t xml:space="preserve">requirement for </w:t>
      </w:r>
      <w:r w:rsidR="00BA7FDD">
        <w:t>imports</w:t>
      </w:r>
      <w:r w:rsidR="00333567">
        <w:t>.</w:t>
      </w:r>
    </w:p>
    <w:p w14:paraId="5B4AF29F" w14:textId="5DF99F32" w:rsidR="002A25B4" w:rsidRDefault="00E95C04" w:rsidP="002B6066">
      <w:pPr>
        <w:keepNext/>
        <w:widowControl w:val="0"/>
        <w:rPr>
          <w:i/>
          <w:iCs/>
        </w:rPr>
      </w:pPr>
      <w:r>
        <w:rPr>
          <w:i/>
          <w:iCs/>
        </w:rPr>
        <w:lastRenderedPageBreak/>
        <w:t>Regulatory framework</w:t>
      </w:r>
    </w:p>
    <w:p w14:paraId="1852E219" w14:textId="14335EBB" w:rsidR="00856093" w:rsidRDefault="00265AC7" w:rsidP="002B6066">
      <w:pPr>
        <w:pStyle w:val="Heading1"/>
        <w:spacing w:before="240"/>
      </w:pPr>
      <w:r>
        <w:t xml:space="preserve">As submitted, </w:t>
      </w:r>
      <w:r w:rsidR="006F05FD">
        <w:t xml:space="preserve">stage I of the KIP </w:t>
      </w:r>
      <w:r w:rsidR="00A7683D">
        <w:t xml:space="preserve">included technical assistance to </w:t>
      </w:r>
      <w:r w:rsidR="00014F03">
        <w:t xml:space="preserve">assess the feasibility of equipment bans but did not </w:t>
      </w:r>
      <w:r w:rsidR="00C112EE">
        <w:t xml:space="preserve">include the implementation of such bans. </w:t>
      </w:r>
      <w:r w:rsidR="00B13847">
        <w:t xml:space="preserve">The </w:t>
      </w:r>
      <w:r>
        <w:t>Secretariat</w:t>
      </w:r>
      <w:r w:rsidR="00A2292D">
        <w:t xml:space="preserve"> noted</w:t>
      </w:r>
      <w:r>
        <w:t xml:space="preserve"> that the </w:t>
      </w:r>
      <w:r w:rsidR="00B13847">
        <w:t>ability of</w:t>
      </w:r>
      <w:r w:rsidR="00E654C6">
        <w:t xml:space="preserve"> the </w:t>
      </w:r>
      <w:r w:rsidR="003310CE" w:rsidRPr="00521197">
        <w:t>Bhutan</w:t>
      </w:r>
      <w:r w:rsidR="00E654C6">
        <w:t>ese Government</w:t>
      </w:r>
      <w:r w:rsidR="003310CE" w:rsidRPr="00521197">
        <w:t xml:space="preserve"> </w:t>
      </w:r>
      <w:r w:rsidR="00037BAE">
        <w:t>to restrict</w:t>
      </w:r>
      <w:r w:rsidR="00E654C6">
        <w:t xml:space="preserve"> the</w:t>
      </w:r>
      <w:r w:rsidR="00037BAE">
        <w:t xml:space="preserve"> import of HFC-based equipment </w:t>
      </w:r>
      <w:r w:rsidR="003310CE" w:rsidRPr="00521197">
        <w:t>depends</w:t>
      </w:r>
      <w:r w:rsidR="00F07186">
        <w:t>,</w:t>
      </w:r>
      <w:r w:rsidR="003310CE" w:rsidRPr="00521197">
        <w:t xml:space="preserve"> in large part</w:t>
      </w:r>
      <w:r w:rsidR="00F07186">
        <w:t>,</w:t>
      </w:r>
      <w:r w:rsidR="003310CE" w:rsidRPr="00521197">
        <w:t xml:space="preserve"> on the availability of </w:t>
      </w:r>
      <w:r w:rsidR="00614CE1">
        <w:t>alternat</w:t>
      </w:r>
      <w:r w:rsidR="00F07186">
        <w:t>ive</w:t>
      </w:r>
      <w:r w:rsidR="00614CE1">
        <w:t xml:space="preserve"> </w:t>
      </w:r>
      <w:r w:rsidR="003310CE" w:rsidRPr="00521197">
        <w:t xml:space="preserve">technology in manufacturing countries that export to Bhutan and, therefore, </w:t>
      </w:r>
      <w:r w:rsidR="00614CE1">
        <w:t xml:space="preserve">the country </w:t>
      </w:r>
      <w:r w:rsidR="003310CE" w:rsidRPr="00521197">
        <w:t xml:space="preserve">can </w:t>
      </w:r>
      <w:r w:rsidR="003E7FF5">
        <w:t>only implement</w:t>
      </w:r>
      <w:r w:rsidR="003310CE" w:rsidRPr="00521197">
        <w:t xml:space="preserve"> equipment bans </w:t>
      </w:r>
      <w:r w:rsidR="003E7FF5">
        <w:t xml:space="preserve">once </w:t>
      </w:r>
      <w:r w:rsidR="003310CE" w:rsidRPr="00521197">
        <w:t xml:space="preserve">the technology is available and </w:t>
      </w:r>
      <w:r w:rsidR="00C61CFC">
        <w:t xml:space="preserve">accepted by </w:t>
      </w:r>
      <w:r w:rsidR="003310CE" w:rsidRPr="00521197">
        <w:t xml:space="preserve">the local market. </w:t>
      </w:r>
      <w:r w:rsidR="00E825BD">
        <w:t xml:space="preserve">Based on the availability and market acceptance </w:t>
      </w:r>
      <w:r w:rsidR="003066A2">
        <w:t xml:space="preserve">of R-600a-based domestic refrigerators, </w:t>
      </w:r>
      <w:r w:rsidR="00DE6E06">
        <w:t>non</w:t>
      </w:r>
      <w:r w:rsidR="00F07186">
        <w:noBreakHyphen/>
      </w:r>
      <w:r w:rsidR="00DE6E06">
        <w:t>R</w:t>
      </w:r>
      <w:r w:rsidR="00F07186">
        <w:noBreakHyphen/>
      </w:r>
      <w:r w:rsidR="00DE6E06">
        <w:t>410A</w:t>
      </w:r>
      <w:r w:rsidR="003066A2">
        <w:t>-based</w:t>
      </w:r>
      <w:r w:rsidR="00F07186">
        <w:t xml:space="preserve"> </w:t>
      </w:r>
      <w:r w:rsidR="003066A2">
        <w:t xml:space="preserve">residential ACs, and </w:t>
      </w:r>
      <w:r w:rsidR="003C1094">
        <w:t xml:space="preserve">hydrocarbon-based standalone commercial refrigeration equipment, the Secretariat and UNEP discussed whether the country could </w:t>
      </w:r>
      <w:r w:rsidR="00DE6E06">
        <w:t>implement bans on the</w:t>
      </w:r>
      <w:r w:rsidR="002469C8">
        <w:t xml:space="preserve">se </w:t>
      </w:r>
      <w:r w:rsidR="00DE6E06">
        <w:t>respective HFC-based</w:t>
      </w:r>
      <w:r w:rsidR="00C37FAC">
        <w:t xml:space="preserve"> types of</w:t>
      </w:r>
      <w:r w:rsidR="00DE6E06">
        <w:t xml:space="preserve"> equipment during the implementation of stage I.</w:t>
      </w:r>
      <w:r w:rsidR="00A031A4">
        <w:t xml:space="preserve"> </w:t>
      </w:r>
    </w:p>
    <w:p w14:paraId="6D42F36C" w14:textId="764FBB0D" w:rsidR="004C4E66" w:rsidRDefault="005909E2" w:rsidP="005B6B34">
      <w:pPr>
        <w:pStyle w:val="Heading1"/>
      </w:pPr>
      <w:r>
        <w:t xml:space="preserve">Imports of domestic refrigerators are exclusively </w:t>
      </w:r>
      <w:r w:rsidR="00341A2D">
        <w:t>R-600a-</w:t>
      </w:r>
      <w:r w:rsidR="00B854C0">
        <w:t>based,</w:t>
      </w:r>
      <w:r w:rsidR="00C03281">
        <w:t xml:space="preserve"> and HFC-32-based technology dominates </w:t>
      </w:r>
      <w:r w:rsidR="0041548C">
        <w:t xml:space="preserve">imported </w:t>
      </w:r>
      <w:r w:rsidR="00C03281">
        <w:t>residential AC</w:t>
      </w:r>
      <w:r w:rsidR="0041548C">
        <w:t xml:space="preserve">s (accounting for </w:t>
      </w:r>
      <w:r w:rsidR="00B854C0">
        <w:t xml:space="preserve">80 per cent of imported units). </w:t>
      </w:r>
      <w:r w:rsidR="00F205D2">
        <w:t>Accordingly, it was agreed</w:t>
      </w:r>
      <w:r w:rsidR="00202114">
        <w:t xml:space="preserve"> that</w:t>
      </w:r>
      <w:r w:rsidR="00F205D2">
        <w:t xml:space="preserve"> the country </w:t>
      </w:r>
      <w:r w:rsidR="00751E42">
        <w:t>would ban the import of HFC-based domestic refrigerators and R-410A-based residential ACs by 1 January 2029</w:t>
      </w:r>
      <w:r w:rsidR="00E262BC">
        <w:t xml:space="preserve">, noting that the feasibility study that will be undertaken under activity 1.2 would support the implementation of </w:t>
      </w:r>
      <w:r w:rsidR="00691989">
        <w:t xml:space="preserve">those bans. </w:t>
      </w:r>
    </w:p>
    <w:p w14:paraId="1854B300" w14:textId="0BD53B69" w:rsidR="0056508C" w:rsidRDefault="0056508C" w:rsidP="005B6B34">
      <w:pPr>
        <w:pStyle w:val="Heading1"/>
      </w:pPr>
      <w:r w:rsidRPr="00660744">
        <w:t>R-290-based standalone commercial refrigeration equipment is readily available</w:t>
      </w:r>
      <w:r w:rsidR="008C3582">
        <w:t xml:space="preserve">, including </w:t>
      </w:r>
      <w:r w:rsidR="00C5744F">
        <w:t>in countries in the region that manufacture such equipment and export it to Bhutan</w:t>
      </w:r>
      <w:r w:rsidRPr="00660744">
        <w:t>. Such equipment is also energy efficient, presenting a significant advantage to end</w:t>
      </w:r>
      <w:r w:rsidR="00596BC2">
        <w:t xml:space="preserve"> u</w:t>
      </w:r>
      <w:r w:rsidRPr="00660744">
        <w:t xml:space="preserve">sers as it </w:t>
      </w:r>
      <w:r w:rsidR="00202114">
        <w:t xml:space="preserve">reduces </w:t>
      </w:r>
      <w:r w:rsidRPr="00660744">
        <w:t>operat</w:t>
      </w:r>
      <w:r w:rsidR="00596BC2">
        <w:t>ing</w:t>
      </w:r>
      <w:r w:rsidR="00D322CC">
        <w:t xml:space="preserve"> cost</w:t>
      </w:r>
      <w:r w:rsidR="00611EB4">
        <w:t>s</w:t>
      </w:r>
      <w:r w:rsidRPr="00660744">
        <w:t xml:space="preserve">. </w:t>
      </w:r>
      <w:r w:rsidR="00E174A5">
        <w:t>However, in 2025</w:t>
      </w:r>
      <w:r w:rsidR="00D322CC">
        <w:t>,</w:t>
      </w:r>
      <w:r w:rsidR="00E174A5">
        <w:t xml:space="preserve"> </w:t>
      </w:r>
      <w:r w:rsidRPr="00660744">
        <w:t xml:space="preserve">approximately half of </w:t>
      </w:r>
      <w:r w:rsidR="00596BC2">
        <w:t xml:space="preserve">the </w:t>
      </w:r>
      <w:r w:rsidRPr="00660744">
        <w:t xml:space="preserve">standalone commercial </w:t>
      </w:r>
      <w:r w:rsidR="008B2E5F" w:rsidRPr="00660744">
        <w:t>refri</w:t>
      </w:r>
      <w:r w:rsidR="008B2E5F">
        <w:t>ge</w:t>
      </w:r>
      <w:r w:rsidR="008B2E5F" w:rsidRPr="00660744">
        <w:t>ration</w:t>
      </w:r>
      <w:r w:rsidRPr="00660744">
        <w:t xml:space="preserve"> equipment imported into the country </w:t>
      </w:r>
      <w:r w:rsidR="00E174A5">
        <w:t>wa</w:t>
      </w:r>
      <w:r w:rsidRPr="00660744">
        <w:t xml:space="preserve">s HFC-based, while the other half </w:t>
      </w:r>
      <w:r w:rsidR="00E174A5">
        <w:t>wa</w:t>
      </w:r>
      <w:r w:rsidRPr="00660744">
        <w:t>s hydrocarbon-based</w:t>
      </w:r>
      <w:r w:rsidR="0031581F">
        <w:t>, suggesting</w:t>
      </w:r>
      <w:r w:rsidR="00611EB4">
        <w:t xml:space="preserve"> that</w:t>
      </w:r>
      <w:r w:rsidR="0031581F">
        <w:t xml:space="preserve"> some challenges in market acceptance</w:t>
      </w:r>
      <w:r w:rsidR="00843658">
        <w:t xml:space="preserve"> rema</w:t>
      </w:r>
      <w:r w:rsidR="0083261A">
        <w:t>in</w:t>
      </w:r>
      <w:r w:rsidRPr="00660744">
        <w:t>.</w:t>
      </w:r>
      <w:r w:rsidR="00F558AB">
        <w:t xml:space="preserve"> Accordingly, it was agreed </w:t>
      </w:r>
      <w:r w:rsidR="0083261A">
        <w:t xml:space="preserve">that the </w:t>
      </w:r>
      <w:r w:rsidR="00BF3BA4">
        <w:t xml:space="preserve">Government would explore the possibility of establishing a ban on </w:t>
      </w:r>
      <w:r w:rsidR="00BF3BA4" w:rsidRPr="007A1152">
        <w:t xml:space="preserve">HFC-based stand-alone commercial refrigeration equipment and </w:t>
      </w:r>
      <w:r w:rsidR="00BF3BA4">
        <w:t xml:space="preserve">that UNEP will include a </w:t>
      </w:r>
      <w:r w:rsidR="00BF3BA4" w:rsidRPr="007A1152">
        <w:t>report on progress thereo</w:t>
      </w:r>
      <w:r w:rsidR="00596BC2">
        <w:t>f</w:t>
      </w:r>
      <w:r w:rsidR="00BF3BA4" w:rsidRPr="007A1152">
        <w:t xml:space="preserve"> in the country’s </w:t>
      </w:r>
      <w:r w:rsidR="00BF3BA4">
        <w:t>second tranche request.</w:t>
      </w:r>
    </w:p>
    <w:p w14:paraId="598B89C3" w14:textId="7C2CF257" w:rsidR="00CB0432" w:rsidRDefault="00CB0432" w:rsidP="00CB0432">
      <w:pPr>
        <w:keepNext/>
        <w:spacing w:after="240"/>
      </w:pPr>
      <w:bookmarkStart w:id="3" w:name="_Hlk126916116"/>
      <w:r w:rsidRPr="008C118F">
        <w:rPr>
          <w:u w:val="single"/>
        </w:rPr>
        <w:t>Technical</w:t>
      </w:r>
      <w:r w:rsidRPr="00996241">
        <w:rPr>
          <w:u w:val="single"/>
        </w:rPr>
        <w:t xml:space="preserve"> and cost-related issues</w:t>
      </w:r>
      <w:r w:rsidRPr="00100AAB">
        <w:t xml:space="preserve"> </w:t>
      </w:r>
    </w:p>
    <w:p w14:paraId="6CAD09AA" w14:textId="1A0B45DB" w:rsidR="002D144E" w:rsidRDefault="00767E67" w:rsidP="009D2FB7">
      <w:pPr>
        <w:pStyle w:val="Heading1"/>
        <w:spacing w:before="240" w:after="0"/>
        <w:contextualSpacing/>
      </w:pPr>
      <w:r>
        <w:t xml:space="preserve">Regarding the proposed demonstration of </w:t>
      </w:r>
      <w:r w:rsidR="00257C29">
        <w:t xml:space="preserve">R-290 residential AC and </w:t>
      </w:r>
      <w:r w:rsidR="00A71E7F">
        <w:t xml:space="preserve">commercial refrigeration units, the Secretariat suggested </w:t>
      </w:r>
      <w:r w:rsidR="009140E1">
        <w:t>UNDP</w:t>
      </w:r>
      <w:r w:rsidR="002F2EC6">
        <w:t>,</w:t>
      </w:r>
      <w:r w:rsidR="009140E1">
        <w:t xml:space="preserve"> UNEP and </w:t>
      </w:r>
      <w:r w:rsidR="002D144E" w:rsidRPr="00660744">
        <w:t xml:space="preserve">the country consider prioritizing </w:t>
      </w:r>
      <w:r w:rsidR="009140E1">
        <w:t xml:space="preserve">the </w:t>
      </w:r>
      <w:r w:rsidR="002D144E" w:rsidRPr="00660744">
        <w:t>commercial refrigeration sector. In particular, a demonstration project could include the following components:</w:t>
      </w:r>
    </w:p>
    <w:p w14:paraId="4CAE8E72" w14:textId="77777777" w:rsidR="008659B1" w:rsidRPr="008659B1" w:rsidRDefault="008659B1" w:rsidP="008659B1"/>
    <w:p w14:paraId="4558BFDC" w14:textId="02F4A47E" w:rsidR="002D144E" w:rsidRPr="00660744" w:rsidRDefault="002D144E" w:rsidP="008659B1">
      <w:pPr>
        <w:pStyle w:val="Heading2"/>
      </w:pPr>
      <w:r w:rsidRPr="00660744">
        <w:rPr>
          <w:i/>
        </w:rPr>
        <w:t>Demonstration of R-290-based standalone commercial refrigeration equipment</w:t>
      </w:r>
      <w:r w:rsidRPr="00660744">
        <w:t xml:space="preserve">: </w:t>
      </w:r>
      <w:r w:rsidR="00475F08">
        <w:t>I</w:t>
      </w:r>
      <w:r w:rsidRPr="00660744">
        <w:t>n 2025, 45 per cent of standalone commercial refrigeration equipment was hydrocarbon-based; 45</w:t>
      </w:r>
      <w:r w:rsidR="00616AD0">
        <w:rPr>
          <w:sz w:val="20"/>
          <w:szCs w:val="20"/>
        </w:rPr>
        <w:t> </w:t>
      </w:r>
      <w:r w:rsidRPr="00660744">
        <w:t>per cent was HFC-134a-based, and 10 per cent was R-404A-based.</w:t>
      </w:r>
      <w:r w:rsidR="002C78FB">
        <w:t xml:space="preserve"> </w:t>
      </w:r>
      <w:r w:rsidRPr="00660744">
        <w:t>Thus,</w:t>
      </w:r>
      <w:r w:rsidR="00237BA1">
        <w:t xml:space="preserve"> </w:t>
      </w:r>
      <w:r w:rsidRPr="00660744">
        <w:t>while hydrocarbon-based standalone commercial refrigeration equipment already constitute</w:t>
      </w:r>
      <w:r w:rsidR="002C78FB">
        <w:t>s</w:t>
      </w:r>
      <w:r w:rsidRPr="00660744">
        <w:t xml:space="preserve"> </w:t>
      </w:r>
      <w:r w:rsidR="005419B6" w:rsidRPr="00237BA1">
        <w:t>4</w:t>
      </w:r>
      <w:r w:rsidRPr="00237BA1">
        <w:t>5</w:t>
      </w:r>
      <w:r w:rsidR="002C78FB">
        <w:t> </w:t>
      </w:r>
      <w:r w:rsidRPr="00660744">
        <w:t>per cent of the equipment in the country in 2025, uptake of the technology ha</w:t>
      </w:r>
      <w:r w:rsidR="0066749C">
        <w:t>d</w:t>
      </w:r>
      <w:r w:rsidRPr="00660744">
        <w:t xml:space="preserve"> increased only slowly over the last five years. The country could consider a demonstration</w:t>
      </w:r>
      <w:r w:rsidR="000B0060">
        <w:t xml:space="preserve"> </w:t>
      </w:r>
      <w:r w:rsidR="000B0060" w:rsidRPr="00660744">
        <w:t>in a limited number of end</w:t>
      </w:r>
      <w:r w:rsidR="000B0060">
        <w:t xml:space="preserve"> </w:t>
      </w:r>
      <w:r w:rsidR="000B0060" w:rsidRPr="00660744">
        <w:t>users</w:t>
      </w:r>
      <w:r w:rsidRPr="00660744">
        <w:t xml:space="preserve"> and</w:t>
      </w:r>
      <w:r w:rsidR="000B0060">
        <w:t xml:space="preserve"> an</w:t>
      </w:r>
      <w:r w:rsidRPr="00660744">
        <w:t xml:space="preserve"> awareness-raising activity focused on the benefits of R</w:t>
      </w:r>
      <w:r w:rsidR="001A03A7">
        <w:noBreakHyphen/>
      </w:r>
      <w:r w:rsidRPr="00660744">
        <w:t>290</w:t>
      </w:r>
      <w:r w:rsidR="001A03A7">
        <w:noBreakHyphen/>
      </w:r>
      <w:r w:rsidRPr="00660744">
        <w:t xml:space="preserve">based standalone commercial refrigeration equipment, including reduced </w:t>
      </w:r>
      <w:r w:rsidR="00C46083">
        <w:t xml:space="preserve">operating </w:t>
      </w:r>
      <w:r w:rsidRPr="00660744">
        <w:t xml:space="preserve">costs given </w:t>
      </w:r>
      <w:r w:rsidR="00C46083">
        <w:t>the</w:t>
      </w:r>
      <w:r w:rsidRPr="00660744">
        <w:t xml:space="preserve"> higher energy efficiency</w:t>
      </w:r>
      <w:r w:rsidR="00C46083">
        <w:t xml:space="preserve"> of th</w:t>
      </w:r>
      <w:r w:rsidR="000B0060">
        <w:t>is</w:t>
      </w:r>
      <w:r w:rsidR="00C46083">
        <w:t xml:space="preserve"> equipment</w:t>
      </w:r>
      <w:r w:rsidRPr="00660744">
        <w:t xml:space="preserve">. Such an activity should include a comparative analysis of the performance and energy use of both the baseline and newly installed equipment over a one-year period, ensure proper monitoring, recording, and documentation of results, and </w:t>
      </w:r>
      <w:r w:rsidR="00E20338">
        <w:t xml:space="preserve">include </w:t>
      </w:r>
      <w:r w:rsidRPr="00660744">
        <w:t>outreach to share the lessons learned with end</w:t>
      </w:r>
      <w:r w:rsidR="00E20338">
        <w:t xml:space="preserve"> </w:t>
      </w:r>
      <w:r w:rsidRPr="00660744">
        <w:t xml:space="preserve">users. This component could support </w:t>
      </w:r>
      <w:r w:rsidR="00E20338">
        <w:t xml:space="preserve">the </w:t>
      </w:r>
      <w:r w:rsidRPr="00660744">
        <w:t>implementation of a</w:t>
      </w:r>
      <w:r w:rsidR="005D05FE">
        <w:t>n eventual</w:t>
      </w:r>
      <w:r w:rsidRPr="00660744">
        <w:t xml:space="preserve"> ban on the import of HFC-based standalone commercial refrigeration equipment or help the country to prepare for such a ban</w:t>
      </w:r>
      <w:r w:rsidR="002D463B">
        <w:t>;</w:t>
      </w:r>
      <w:r w:rsidR="009643EE">
        <w:t xml:space="preserve"> and</w:t>
      </w:r>
    </w:p>
    <w:p w14:paraId="78C5338F" w14:textId="6D2EEEC1" w:rsidR="002D144E" w:rsidRDefault="002D144E" w:rsidP="002D144E">
      <w:pPr>
        <w:pStyle w:val="Heading2"/>
        <w:spacing w:after="0"/>
        <w:contextualSpacing/>
      </w:pPr>
      <w:r w:rsidRPr="00660744">
        <w:rPr>
          <w:i/>
        </w:rPr>
        <w:t>Demonstration of R-290-based monoblocks in food preservation and refrigerated storage</w:t>
      </w:r>
      <w:r w:rsidRPr="00660744">
        <w:t xml:space="preserve">: </w:t>
      </w:r>
      <w:r w:rsidR="00895C9A">
        <w:t>R</w:t>
      </w:r>
      <w:r w:rsidRPr="00660744">
        <w:t xml:space="preserve">eplacement of an HFC-based system in food preservation or refrigerated storage (under 20 kW capacity) in a small supermarket </w:t>
      </w:r>
      <w:r w:rsidR="00776CE4">
        <w:t>with</w:t>
      </w:r>
      <w:r w:rsidRPr="00660744">
        <w:t xml:space="preserve"> R-290-based monoblocks. As above, such an activity should include a comparative analysis of the performance and energy use of both </w:t>
      </w:r>
      <w:r w:rsidRPr="00660744">
        <w:lastRenderedPageBreak/>
        <w:t xml:space="preserve">the baseline and newly installed equipment over a one-year period, </w:t>
      </w:r>
      <w:r w:rsidR="00646A65">
        <w:t>and</w:t>
      </w:r>
      <w:r w:rsidRPr="00660744">
        <w:t xml:space="preserve"> ensure</w:t>
      </w:r>
      <w:r w:rsidR="00776CE4">
        <w:t xml:space="preserve"> </w:t>
      </w:r>
      <w:r w:rsidRPr="00660744">
        <w:t xml:space="preserve">proper monitoring, recording, and documentation of results. </w:t>
      </w:r>
    </w:p>
    <w:p w14:paraId="0BB4D8A4" w14:textId="77777777" w:rsidR="00123D7B" w:rsidRPr="00123D7B" w:rsidRDefault="00123D7B" w:rsidP="00123D7B"/>
    <w:p w14:paraId="2072BC43" w14:textId="7E5DF949" w:rsidR="002D144E" w:rsidRPr="002D144E" w:rsidRDefault="003E50D9" w:rsidP="00293E52">
      <w:pPr>
        <w:pStyle w:val="Heading1"/>
      </w:pPr>
      <w:r>
        <w:t xml:space="preserve">Subsequently, </w:t>
      </w:r>
      <w:r w:rsidR="00F416C6">
        <w:t xml:space="preserve">and noting the limited </w:t>
      </w:r>
      <w:r w:rsidR="009D344D">
        <w:t xml:space="preserve">funding available </w:t>
      </w:r>
      <w:r w:rsidR="005446EF">
        <w:t xml:space="preserve">under stage I </w:t>
      </w:r>
      <w:r w:rsidR="009D344D">
        <w:t>to address a range of priority activities</w:t>
      </w:r>
      <w:r w:rsidR="007826A5">
        <w:t xml:space="preserve">, </w:t>
      </w:r>
      <w:r>
        <w:t xml:space="preserve">the </w:t>
      </w:r>
      <w:r w:rsidR="008A1B98">
        <w:t xml:space="preserve">Government </w:t>
      </w:r>
      <w:r w:rsidR="001B4C36">
        <w:t xml:space="preserve">decided to </w:t>
      </w:r>
      <w:r w:rsidR="00F416C6">
        <w:t>remove the demonstration activities from stage I of the KIP</w:t>
      </w:r>
      <w:r w:rsidR="00661ABB">
        <w:t xml:space="preserve"> and to replace th</w:t>
      </w:r>
      <w:r w:rsidR="005A3A31">
        <w:t xml:space="preserve">ose </w:t>
      </w:r>
      <w:r w:rsidR="00661ABB">
        <w:t>activit</w:t>
      </w:r>
      <w:r w:rsidR="005A3A31">
        <w:t>ies</w:t>
      </w:r>
      <w:r w:rsidR="00661ABB">
        <w:t xml:space="preserve"> with the procurement of </w:t>
      </w:r>
      <w:r w:rsidR="00606D3F">
        <w:t xml:space="preserve">a </w:t>
      </w:r>
      <w:r w:rsidR="00606D3F" w:rsidRPr="00606D3F">
        <w:t xml:space="preserve">low-GWP MAC training system </w:t>
      </w:r>
      <w:r w:rsidR="00606D3F">
        <w:t xml:space="preserve">in </w:t>
      </w:r>
      <w:r w:rsidR="00661ABB">
        <w:t>addition</w:t>
      </w:r>
      <w:r w:rsidR="00136ACD">
        <w:t xml:space="preserve"> to the other </w:t>
      </w:r>
      <w:r w:rsidR="00661ABB">
        <w:t xml:space="preserve">equipment for </w:t>
      </w:r>
      <w:r w:rsidR="00136ACD">
        <w:t>the</w:t>
      </w:r>
      <w:r w:rsidR="009F0885">
        <w:t xml:space="preserve"> TTI</w:t>
      </w:r>
      <w:r w:rsidR="00136ACD">
        <w:t xml:space="preserve"> under </w:t>
      </w:r>
      <w:r w:rsidR="005324A0">
        <w:t xml:space="preserve">component </w:t>
      </w:r>
      <w:r w:rsidR="00850D6F">
        <w:t>4</w:t>
      </w:r>
      <w:r w:rsidR="00601926">
        <w:t>.1</w:t>
      </w:r>
      <w:r w:rsidR="009F0885">
        <w:t xml:space="preserve">. </w:t>
      </w:r>
      <w:r w:rsidR="008E5A7E">
        <w:t>The Government intend</w:t>
      </w:r>
      <w:r w:rsidR="00AB3A60">
        <w:t xml:space="preserve">s to submit </w:t>
      </w:r>
      <w:r w:rsidR="00F46C34">
        <w:t xml:space="preserve">to a future meeting </w:t>
      </w:r>
      <w:r w:rsidR="00AB3A60">
        <w:t>a proposal</w:t>
      </w:r>
      <w:r w:rsidR="001C1589">
        <w:t xml:space="preserve"> to </w:t>
      </w:r>
      <w:r w:rsidR="001C1589" w:rsidRPr="001C1589">
        <w:t xml:space="preserve">demonstrate </w:t>
      </w:r>
      <w:r w:rsidR="005324A0">
        <w:t>energy-</w:t>
      </w:r>
      <w:r w:rsidR="001C1589" w:rsidRPr="001C1589">
        <w:t>efficient, HFC-free technologies through a comprehensive approach involving performance monitoring, energy benchmarking, and outreach, ensuring sufficient scale and duration to generate meaningful evidence and impact in support of the HFC phase-down</w:t>
      </w:r>
      <w:r w:rsidR="00F46C34">
        <w:t xml:space="preserve"> under decision</w:t>
      </w:r>
      <w:r w:rsidR="009E5A90">
        <w:t> </w:t>
      </w:r>
      <w:r w:rsidR="00F46C34">
        <w:t xml:space="preserve">91/65. </w:t>
      </w:r>
      <w:r w:rsidR="002663B3">
        <w:t xml:space="preserve">The Secretariat supports the removal of the demonstration activities from stage I </w:t>
      </w:r>
      <w:r w:rsidR="005A3A31">
        <w:t xml:space="preserve">of the KIP </w:t>
      </w:r>
      <w:r w:rsidR="002663B3">
        <w:t>and looks forward to reviewing the</w:t>
      </w:r>
      <w:r w:rsidR="00FD7FE3">
        <w:t xml:space="preserve"> alternate</w:t>
      </w:r>
      <w:r w:rsidR="002663B3">
        <w:t xml:space="preserve"> </w:t>
      </w:r>
      <w:r w:rsidR="00293E52">
        <w:t>proposal when submitted.</w:t>
      </w:r>
    </w:p>
    <w:p w14:paraId="15730FBC" w14:textId="59EA452D" w:rsidR="00391DD6" w:rsidRPr="00391DD6" w:rsidRDefault="00C80E00" w:rsidP="00293E52">
      <w:pPr>
        <w:pStyle w:val="Heading1"/>
        <w:spacing w:before="240"/>
      </w:pPr>
      <w:r>
        <w:t>Local a</w:t>
      </w:r>
      <w:r w:rsidR="00022FA6">
        <w:t>ssembly and installation remain re</w:t>
      </w:r>
      <w:r w:rsidR="00E34BA9">
        <w:t>levant for i</w:t>
      </w:r>
      <w:r w:rsidR="007D0894">
        <w:t>ndustrial r</w:t>
      </w:r>
      <w:r w:rsidR="004B4802">
        <w:t xml:space="preserve">efrigeration systems used </w:t>
      </w:r>
      <w:r w:rsidR="00A2102F">
        <w:t>primarily</w:t>
      </w:r>
      <w:r w:rsidR="00E34BA9">
        <w:t xml:space="preserve"> for large-scale cold storage </w:t>
      </w:r>
      <w:r w:rsidR="00513CE4">
        <w:t>for food distribution</w:t>
      </w:r>
      <w:r>
        <w:t xml:space="preserve">; however, limited information was available on </w:t>
      </w:r>
      <w:r w:rsidR="0020575D">
        <w:t>that subsector</w:t>
      </w:r>
      <w:r w:rsidR="00513CE4">
        <w:t xml:space="preserve">. </w:t>
      </w:r>
      <w:r w:rsidR="0020575D">
        <w:t xml:space="preserve">It was agreed that </w:t>
      </w:r>
      <w:r w:rsidR="00A32D4A">
        <w:t xml:space="preserve">the sector-based </w:t>
      </w:r>
      <w:r w:rsidR="009C0001">
        <w:t>dialogues to be undertaken under activity 1.1 would include a focus on th</w:t>
      </w:r>
      <w:r w:rsidR="00601B28">
        <w:t>is</w:t>
      </w:r>
      <w:r w:rsidR="009C0001">
        <w:t xml:space="preserve"> subsector.</w:t>
      </w:r>
      <w:r w:rsidR="00A2102F">
        <w:t xml:space="preserve"> </w:t>
      </w:r>
      <w:r w:rsidR="001B069F">
        <w:t>Noting that a</w:t>
      </w:r>
      <w:r w:rsidR="00391DD6" w:rsidRPr="00660744">
        <w:t>pproximately 70</w:t>
      </w:r>
      <w:r w:rsidR="00391DD6">
        <w:t xml:space="preserve"> per cent </w:t>
      </w:r>
      <w:r w:rsidR="00391DD6" w:rsidRPr="00660744">
        <w:t>of transport refrigeration equipment (i.e., reefer trucks/containers) is R-404A-based</w:t>
      </w:r>
      <w:r w:rsidR="001533E7">
        <w:t xml:space="preserve">, and the limited </w:t>
      </w:r>
      <w:r w:rsidR="00426C81">
        <w:t>o</w:t>
      </w:r>
      <w:r w:rsidR="001533E7">
        <w:t xml:space="preserve">ptions </w:t>
      </w:r>
      <w:r w:rsidR="00426C81">
        <w:t xml:space="preserve">for </w:t>
      </w:r>
      <w:r w:rsidR="004A3B07">
        <w:t>regionally</w:t>
      </w:r>
      <w:r w:rsidR="00426C81">
        <w:t xml:space="preserve"> available alternative technology</w:t>
      </w:r>
      <w:r w:rsidR="004A3B07">
        <w:t xml:space="preserve">, it was agreed that UNEP would </w:t>
      </w:r>
      <w:r w:rsidR="0030154A">
        <w:t xml:space="preserve">also </w:t>
      </w:r>
      <w:r w:rsidR="004A3B07">
        <w:t>include</w:t>
      </w:r>
      <w:r w:rsidR="008F73FF">
        <w:t xml:space="preserve"> </w:t>
      </w:r>
      <w:r w:rsidR="008F73FF" w:rsidRPr="008F73FF">
        <w:t xml:space="preserve">stakeholders from </w:t>
      </w:r>
      <w:r w:rsidR="008F73FF">
        <w:t xml:space="preserve">the </w:t>
      </w:r>
      <w:r w:rsidR="008F73FF" w:rsidRPr="008F73FF">
        <w:t>transport refrigeration sector in</w:t>
      </w:r>
      <w:r w:rsidR="003526A0">
        <w:t xml:space="preserve"> the</w:t>
      </w:r>
      <w:r w:rsidR="008F73FF" w:rsidRPr="008F73FF">
        <w:t xml:space="preserve"> policy dialogues. </w:t>
      </w:r>
      <w:r w:rsidR="00C600E7">
        <w:t xml:space="preserve">In addition, </w:t>
      </w:r>
      <w:r w:rsidR="008F73FF" w:rsidRPr="008F73FF">
        <w:t>during the review and upda</w:t>
      </w:r>
      <w:r w:rsidR="00A12D03">
        <w:t>ting</w:t>
      </w:r>
      <w:r w:rsidR="008F73FF" w:rsidRPr="008F73FF">
        <w:t xml:space="preserve"> of the </w:t>
      </w:r>
      <w:r w:rsidR="00B91F3A">
        <w:t>national competency</w:t>
      </w:r>
      <w:r w:rsidR="008F73FF" w:rsidRPr="008F73FF">
        <w:t xml:space="preserve"> curricula, </w:t>
      </w:r>
      <w:r w:rsidR="00256126">
        <w:t xml:space="preserve">the NOU will consider </w:t>
      </w:r>
      <w:r w:rsidR="00693991">
        <w:t xml:space="preserve">introducing </w:t>
      </w:r>
      <w:r w:rsidR="008F73FF" w:rsidRPr="008F73FF">
        <w:t>content on thermodynamic compatibility and safe</w:t>
      </w:r>
      <w:r w:rsidR="00503975">
        <w:t xml:space="preserve"> practice</w:t>
      </w:r>
      <w:r w:rsidR="00FB2998">
        <w:t>s</w:t>
      </w:r>
      <w:r w:rsidR="00503975">
        <w:t xml:space="preserve"> for</w:t>
      </w:r>
      <w:r w:rsidR="008F73FF" w:rsidRPr="008F73FF">
        <w:t xml:space="preserve"> </w:t>
      </w:r>
      <w:r w:rsidR="00923F31">
        <w:t xml:space="preserve">the </w:t>
      </w:r>
      <w:r w:rsidR="008F73FF" w:rsidRPr="008F73FF">
        <w:t>replac</w:t>
      </w:r>
      <w:r w:rsidR="00923F31">
        <w:t>ement of</w:t>
      </w:r>
      <w:r w:rsidR="008F73FF" w:rsidRPr="008F73FF">
        <w:t xml:space="preserve"> R-404A or </w:t>
      </w:r>
      <w:r w:rsidR="00693991">
        <w:t>HFC</w:t>
      </w:r>
      <w:r w:rsidR="008F73FF" w:rsidRPr="008F73FF">
        <w:t>-134a in transport and industrial refrigeration</w:t>
      </w:r>
      <w:r w:rsidR="00077E95">
        <w:t xml:space="preserve">, noting that such content would be limited to drop-in solutions and would not </w:t>
      </w:r>
      <w:r w:rsidR="008F73FF" w:rsidRPr="008F73FF">
        <w:t xml:space="preserve">indicate support for retrofitting </w:t>
      </w:r>
      <w:r w:rsidR="00C50600">
        <w:t>or</w:t>
      </w:r>
      <w:r w:rsidR="008F73FF" w:rsidRPr="008F73FF">
        <w:t xml:space="preserve"> hardware changes</w:t>
      </w:r>
      <w:r w:rsidR="00C50600">
        <w:t>.</w:t>
      </w:r>
    </w:p>
    <w:bookmarkEnd w:id="3"/>
    <w:p w14:paraId="7BB44915" w14:textId="51A2BC6B" w:rsidR="00CB0432" w:rsidRDefault="00CB0432" w:rsidP="00221EEF">
      <w:pPr>
        <w:keepNext/>
        <w:spacing w:before="240" w:after="240"/>
      </w:pPr>
      <w:r>
        <w:rPr>
          <w:u w:val="single"/>
        </w:rPr>
        <w:t>Total project cost</w:t>
      </w:r>
      <w:r w:rsidRPr="00100AAB">
        <w:t xml:space="preserve"> </w:t>
      </w:r>
    </w:p>
    <w:p w14:paraId="6B683C14" w14:textId="5045D983" w:rsidR="00DD7FA1" w:rsidRDefault="00DD7FA1" w:rsidP="005E05A9">
      <w:pPr>
        <w:pStyle w:val="Heading1"/>
        <w:spacing w:before="240"/>
      </w:pPr>
      <w:r>
        <w:t xml:space="preserve">In response to the comments and suggestions from the Secretariat, detailed in </w:t>
      </w:r>
      <w:r w:rsidRPr="006F11DC">
        <w:t xml:space="preserve">paragraphs </w:t>
      </w:r>
      <w:r w:rsidR="00C9749B" w:rsidRPr="006F11DC">
        <w:t>31</w:t>
      </w:r>
      <w:r w:rsidRPr="006F11DC">
        <w:t xml:space="preserve"> to 3</w:t>
      </w:r>
      <w:r w:rsidR="00C9749B" w:rsidRPr="006F11DC">
        <w:t>8</w:t>
      </w:r>
      <w:r>
        <w:t xml:space="preserve"> the </w:t>
      </w:r>
      <w:r w:rsidR="00731C0A">
        <w:t xml:space="preserve">relevant </w:t>
      </w:r>
      <w:r>
        <w:t>activities</w:t>
      </w:r>
      <w:r w:rsidR="00731C0A">
        <w:t xml:space="preserve"> and </w:t>
      </w:r>
      <w:r>
        <w:t xml:space="preserve">costs </w:t>
      </w:r>
      <w:r w:rsidR="00C42EF9">
        <w:t xml:space="preserve">were revised </w:t>
      </w:r>
      <w:r>
        <w:t>for stage I</w:t>
      </w:r>
      <w:r w:rsidR="00C42EF9">
        <w:t xml:space="preserve"> </w:t>
      </w:r>
      <w:r>
        <w:t xml:space="preserve">of the </w:t>
      </w:r>
      <w:r w:rsidR="00C42EF9">
        <w:t xml:space="preserve">KIP </w:t>
      </w:r>
      <w:r w:rsidR="001C537A">
        <w:t>and</w:t>
      </w:r>
      <w:r>
        <w:t xml:space="preserve"> are presented in table </w:t>
      </w:r>
      <w:r w:rsidR="00E23202">
        <w:t xml:space="preserve">8 </w:t>
      </w:r>
      <w:r w:rsidR="00304EE1">
        <w:t>in bold</w:t>
      </w:r>
      <w:r>
        <w:t>.</w:t>
      </w:r>
      <w:r w:rsidR="0080419C">
        <w:t xml:space="preserve"> </w:t>
      </w:r>
    </w:p>
    <w:p w14:paraId="04A20EEB" w14:textId="2B849730" w:rsidR="005E05A9" w:rsidRPr="005E05A9" w:rsidRDefault="000C4BBC" w:rsidP="005E05A9">
      <w:r w:rsidRPr="000C4BBC">
        <w:rPr>
          <w:b/>
          <w:bCs/>
        </w:rPr>
        <w:t xml:space="preserve">Table 8. </w:t>
      </w:r>
      <w:r>
        <w:rPr>
          <w:b/>
          <w:bCs/>
        </w:rPr>
        <w:t>Revised s</w:t>
      </w:r>
      <w:r w:rsidRPr="000C4BBC">
        <w:rPr>
          <w:b/>
          <w:bCs/>
        </w:rPr>
        <w:t>ervicing</w:t>
      </w:r>
      <w:r>
        <w:rPr>
          <w:b/>
          <w:bCs/>
        </w:rPr>
        <w:t xml:space="preserve"> sector activities and their </w:t>
      </w:r>
      <w:r w:rsidRPr="00974102">
        <w:rPr>
          <w:b/>
          <w:bCs/>
        </w:rPr>
        <w:t>cost</w:t>
      </w:r>
      <w:r>
        <w:rPr>
          <w:b/>
          <w:bCs/>
        </w:rPr>
        <w:t>s</w:t>
      </w:r>
      <w:r w:rsidRPr="00974102">
        <w:rPr>
          <w:b/>
          <w:bCs/>
        </w:rPr>
        <w:t xml:space="preserve"> </w:t>
      </w:r>
      <w:r>
        <w:rPr>
          <w:b/>
          <w:bCs/>
        </w:rPr>
        <w:t xml:space="preserve">in </w:t>
      </w:r>
      <w:r w:rsidRPr="00974102">
        <w:rPr>
          <w:b/>
          <w:bCs/>
        </w:rPr>
        <w:t>stage</w:t>
      </w:r>
      <w:r>
        <w:rPr>
          <w:b/>
          <w:bCs/>
        </w:rPr>
        <w:t xml:space="preserve"> I</w:t>
      </w:r>
      <w:r w:rsidRPr="00974102">
        <w:rPr>
          <w:b/>
          <w:bCs/>
        </w:rPr>
        <w:t xml:space="preserve"> </w:t>
      </w:r>
      <w:r>
        <w:rPr>
          <w:b/>
          <w:bCs/>
        </w:rPr>
        <w:t xml:space="preserve">and in the first tranche </w:t>
      </w:r>
      <w:r w:rsidR="00F46A43">
        <w:rPr>
          <w:b/>
          <w:bCs/>
        </w:rPr>
        <w:t xml:space="preserve">of </w:t>
      </w:r>
      <w:r w:rsidRPr="00974102">
        <w:rPr>
          <w:b/>
          <w:bCs/>
        </w:rPr>
        <w:t xml:space="preserve">the </w:t>
      </w:r>
      <w:r>
        <w:rPr>
          <w:b/>
          <w:bCs/>
        </w:rPr>
        <w:t>KIP</w:t>
      </w:r>
      <w:r w:rsidRPr="00974102">
        <w:rPr>
          <w:b/>
          <w:bCs/>
        </w:rPr>
        <w:t xml:space="preserve"> for </w:t>
      </w:r>
      <w:r w:rsidRPr="00770DB7">
        <w:rPr>
          <w:b/>
          <w:bCs/>
        </w:rPr>
        <w:t>Bhutan</w:t>
      </w:r>
      <w:r>
        <w:rPr>
          <w:b/>
          <w:bCs/>
        </w:rPr>
        <w:t>,</w:t>
      </w:r>
      <w:r w:rsidRPr="00974102">
        <w:rPr>
          <w:b/>
          <w:bCs/>
        </w:rPr>
        <w:t xml:space="preserve"> as </w:t>
      </w:r>
      <w:r w:rsidR="00F46A43">
        <w:rPr>
          <w:b/>
          <w:bCs/>
        </w:rPr>
        <w:t>agreed</w:t>
      </w:r>
    </w:p>
    <w:tbl>
      <w:tblPr>
        <w:tblStyle w:val="TableGrid"/>
        <w:tblW w:w="5000" w:type="pct"/>
        <w:tblLayout w:type="fixed"/>
        <w:tblCellMar>
          <w:left w:w="57" w:type="dxa"/>
          <w:right w:w="57" w:type="dxa"/>
        </w:tblCellMar>
        <w:tblLook w:val="04A0" w:firstRow="1" w:lastRow="0" w:firstColumn="1" w:lastColumn="0" w:noHBand="0" w:noVBand="1"/>
      </w:tblPr>
      <w:tblGrid>
        <w:gridCol w:w="6091"/>
        <w:gridCol w:w="851"/>
        <w:gridCol w:w="1133"/>
        <w:gridCol w:w="1275"/>
      </w:tblGrid>
      <w:tr w:rsidR="005E05A9" w:rsidRPr="00B966F7" w14:paraId="65E18FD4" w14:textId="77777777" w:rsidTr="00B24B9E">
        <w:trPr>
          <w:trHeight w:val="228"/>
          <w:tblHeader/>
        </w:trPr>
        <w:tc>
          <w:tcPr>
            <w:tcW w:w="3257" w:type="pct"/>
            <w:vMerge w:val="restart"/>
            <w:vAlign w:val="center"/>
          </w:tcPr>
          <w:p w14:paraId="74A4BC1A" w14:textId="77777777" w:rsidR="005E05A9" w:rsidRPr="00B966F7" w:rsidRDefault="005E05A9" w:rsidP="00F85C3A">
            <w:pPr>
              <w:keepNext/>
              <w:keepLines/>
              <w:shd w:val="clear" w:color="auto" w:fill="FFFFFF" w:themeFill="background1"/>
              <w:spacing w:before="20" w:after="20"/>
              <w:jc w:val="center"/>
              <w:rPr>
                <w:b/>
                <w:bCs/>
                <w:sz w:val="20"/>
                <w:szCs w:val="20"/>
              </w:rPr>
            </w:pPr>
            <w:r w:rsidRPr="00B966F7">
              <w:rPr>
                <w:b/>
                <w:bCs/>
                <w:sz w:val="20"/>
                <w:szCs w:val="20"/>
              </w:rPr>
              <w:t>Activity</w:t>
            </w:r>
          </w:p>
        </w:tc>
        <w:tc>
          <w:tcPr>
            <w:tcW w:w="455" w:type="pct"/>
            <w:vMerge w:val="restart"/>
            <w:vAlign w:val="center"/>
          </w:tcPr>
          <w:p w14:paraId="6ED11A91" w14:textId="77777777" w:rsidR="005E05A9" w:rsidRPr="00B966F7" w:rsidRDefault="005E05A9" w:rsidP="00F85C3A">
            <w:pPr>
              <w:spacing w:before="20" w:after="20"/>
              <w:jc w:val="center"/>
              <w:rPr>
                <w:b/>
                <w:bCs/>
                <w:sz w:val="20"/>
                <w:szCs w:val="20"/>
              </w:rPr>
            </w:pPr>
            <w:r w:rsidRPr="00B966F7">
              <w:rPr>
                <w:b/>
                <w:bCs/>
                <w:sz w:val="20"/>
                <w:szCs w:val="20"/>
              </w:rPr>
              <w:t>Agency</w:t>
            </w:r>
          </w:p>
        </w:tc>
        <w:tc>
          <w:tcPr>
            <w:tcW w:w="1288" w:type="pct"/>
            <w:gridSpan w:val="2"/>
            <w:vAlign w:val="center"/>
          </w:tcPr>
          <w:p w14:paraId="66F526E2" w14:textId="77777777" w:rsidR="005E05A9" w:rsidRPr="00B966F7" w:rsidRDefault="005E05A9" w:rsidP="00F85C3A">
            <w:pPr>
              <w:keepNext/>
              <w:keepLines/>
              <w:shd w:val="clear" w:color="auto" w:fill="FFFFFF" w:themeFill="background1"/>
              <w:spacing w:before="20" w:after="20"/>
              <w:jc w:val="center"/>
              <w:rPr>
                <w:b/>
                <w:bCs/>
                <w:sz w:val="20"/>
                <w:szCs w:val="20"/>
              </w:rPr>
            </w:pPr>
            <w:r w:rsidRPr="00B966F7">
              <w:rPr>
                <w:b/>
                <w:bCs/>
                <w:sz w:val="20"/>
                <w:szCs w:val="20"/>
              </w:rPr>
              <w:t>Cost (US $)</w:t>
            </w:r>
          </w:p>
        </w:tc>
      </w:tr>
      <w:tr w:rsidR="005E05A9" w:rsidRPr="00B966F7" w14:paraId="5D0A70C4" w14:textId="77777777" w:rsidTr="00B24B9E">
        <w:trPr>
          <w:trHeight w:val="78"/>
          <w:tblHeader/>
        </w:trPr>
        <w:tc>
          <w:tcPr>
            <w:tcW w:w="3257" w:type="pct"/>
            <w:vMerge/>
            <w:vAlign w:val="center"/>
          </w:tcPr>
          <w:p w14:paraId="1957AF27" w14:textId="77777777" w:rsidR="005E05A9" w:rsidRPr="00B966F7" w:rsidRDefault="005E05A9" w:rsidP="00F85C3A">
            <w:pPr>
              <w:keepNext/>
              <w:keepLines/>
              <w:shd w:val="clear" w:color="auto" w:fill="FFFFFF" w:themeFill="background1"/>
              <w:spacing w:before="20" w:after="20"/>
              <w:jc w:val="center"/>
              <w:rPr>
                <w:b/>
                <w:bCs/>
                <w:sz w:val="20"/>
                <w:szCs w:val="20"/>
              </w:rPr>
            </w:pPr>
          </w:p>
        </w:tc>
        <w:tc>
          <w:tcPr>
            <w:tcW w:w="455" w:type="pct"/>
            <w:vMerge/>
            <w:vAlign w:val="center"/>
          </w:tcPr>
          <w:p w14:paraId="53E73DAA" w14:textId="77777777" w:rsidR="005E05A9" w:rsidRPr="00B966F7" w:rsidRDefault="005E05A9" w:rsidP="00F85C3A">
            <w:pPr>
              <w:spacing w:before="20" w:after="20"/>
              <w:jc w:val="center"/>
              <w:rPr>
                <w:sz w:val="20"/>
                <w:szCs w:val="20"/>
              </w:rPr>
            </w:pPr>
          </w:p>
        </w:tc>
        <w:tc>
          <w:tcPr>
            <w:tcW w:w="606" w:type="pct"/>
            <w:vAlign w:val="center"/>
          </w:tcPr>
          <w:p w14:paraId="69357C12" w14:textId="77777777" w:rsidR="005E05A9" w:rsidRPr="00B966F7" w:rsidRDefault="005E05A9" w:rsidP="00F85C3A">
            <w:pPr>
              <w:keepNext/>
              <w:keepLines/>
              <w:shd w:val="clear" w:color="auto" w:fill="FFFFFF" w:themeFill="background1"/>
              <w:spacing w:before="20" w:after="20"/>
              <w:jc w:val="center"/>
              <w:rPr>
                <w:b/>
                <w:bCs/>
                <w:sz w:val="20"/>
                <w:szCs w:val="20"/>
              </w:rPr>
            </w:pPr>
            <w:r w:rsidRPr="00B966F7">
              <w:rPr>
                <w:b/>
                <w:bCs/>
                <w:sz w:val="20"/>
                <w:szCs w:val="20"/>
              </w:rPr>
              <w:t>Stage I</w:t>
            </w:r>
          </w:p>
        </w:tc>
        <w:tc>
          <w:tcPr>
            <w:tcW w:w="682" w:type="pct"/>
            <w:vAlign w:val="center"/>
          </w:tcPr>
          <w:p w14:paraId="43E5AC29" w14:textId="77777777" w:rsidR="005E05A9" w:rsidRPr="00B966F7" w:rsidRDefault="005E05A9" w:rsidP="00F85C3A">
            <w:pPr>
              <w:keepNext/>
              <w:keepLines/>
              <w:shd w:val="clear" w:color="auto" w:fill="FFFFFF" w:themeFill="background1"/>
              <w:spacing w:before="20" w:after="20"/>
              <w:jc w:val="center"/>
              <w:rPr>
                <w:b/>
                <w:bCs/>
                <w:sz w:val="20"/>
                <w:szCs w:val="20"/>
              </w:rPr>
            </w:pPr>
            <w:r w:rsidRPr="00B966F7">
              <w:rPr>
                <w:b/>
                <w:bCs/>
                <w:sz w:val="20"/>
                <w:szCs w:val="20"/>
              </w:rPr>
              <w:t>First tranche</w:t>
            </w:r>
          </w:p>
        </w:tc>
      </w:tr>
      <w:tr w:rsidR="005E05A9" w:rsidRPr="00B966F7" w14:paraId="135AB307" w14:textId="77777777" w:rsidTr="00282856">
        <w:tc>
          <w:tcPr>
            <w:tcW w:w="5000" w:type="pct"/>
            <w:gridSpan w:val="4"/>
          </w:tcPr>
          <w:p w14:paraId="7495012B" w14:textId="77777777" w:rsidR="005E05A9" w:rsidRPr="00B966F7" w:rsidRDefault="005E05A9" w:rsidP="00F85C3A">
            <w:pPr>
              <w:keepNext/>
              <w:keepLines/>
              <w:shd w:val="clear" w:color="auto" w:fill="FFFFFF" w:themeFill="background1"/>
              <w:spacing w:before="20" w:after="20"/>
              <w:jc w:val="left"/>
              <w:rPr>
                <w:sz w:val="20"/>
                <w:szCs w:val="20"/>
              </w:rPr>
            </w:pPr>
            <w:r w:rsidRPr="00B966F7">
              <w:rPr>
                <w:sz w:val="20"/>
                <w:szCs w:val="20"/>
              </w:rPr>
              <w:t>Component 1. Policy and enforcement capacity building</w:t>
            </w:r>
          </w:p>
        </w:tc>
      </w:tr>
      <w:tr w:rsidR="005E05A9" w:rsidRPr="00B966F7" w14:paraId="32876C0E" w14:textId="77777777" w:rsidTr="00282856">
        <w:tc>
          <w:tcPr>
            <w:tcW w:w="3257" w:type="pct"/>
          </w:tcPr>
          <w:p w14:paraId="1992D64F" w14:textId="5B168E79" w:rsidR="005E05A9" w:rsidRPr="00E6109F" w:rsidRDefault="005E05A9" w:rsidP="00F85C3A">
            <w:pPr>
              <w:keepNext/>
              <w:keepLines/>
              <w:shd w:val="clear" w:color="auto" w:fill="FFFFFF" w:themeFill="background1"/>
              <w:spacing w:before="20" w:after="20"/>
              <w:jc w:val="left"/>
              <w:rPr>
                <w:sz w:val="20"/>
                <w:szCs w:val="20"/>
              </w:rPr>
            </w:pPr>
            <w:r w:rsidRPr="00E6109F">
              <w:rPr>
                <w:sz w:val="20"/>
                <w:szCs w:val="20"/>
              </w:rPr>
              <w:t>1.1 Sector-based dialogues</w:t>
            </w:r>
            <w:r w:rsidR="00E6109F" w:rsidRPr="00E6109F">
              <w:rPr>
                <w:sz w:val="20"/>
                <w:szCs w:val="20"/>
              </w:rPr>
              <w:t>: (</w:t>
            </w:r>
            <w:r w:rsidR="00BD00CD" w:rsidRPr="00BD00CD">
              <w:rPr>
                <w:b/>
                <w:bCs/>
                <w:sz w:val="20"/>
                <w:szCs w:val="20"/>
              </w:rPr>
              <w:t>O</w:t>
            </w:r>
            <w:r w:rsidR="00A61E63" w:rsidRPr="00BD00CD">
              <w:rPr>
                <w:b/>
                <w:bCs/>
                <w:sz w:val="20"/>
                <w:szCs w:val="20"/>
              </w:rPr>
              <w:t>ne</w:t>
            </w:r>
            <w:r w:rsidR="00A61E63" w:rsidRPr="00D374F8">
              <w:rPr>
                <w:b/>
                <w:bCs/>
                <w:sz w:val="20"/>
                <w:szCs w:val="20"/>
              </w:rPr>
              <w:t xml:space="preserve"> of the sectors </w:t>
            </w:r>
            <w:r w:rsidR="007B5D7C" w:rsidRPr="00D374F8">
              <w:rPr>
                <w:b/>
                <w:bCs/>
                <w:sz w:val="20"/>
                <w:szCs w:val="20"/>
              </w:rPr>
              <w:t>targeted</w:t>
            </w:r>
            <w:r w:rsidR="00A61E63" w:rsidRPr="00D374F8">
              <w:rPr>
                <w:b/>
                <w:bCs/>
                <w:sz w:val="20"/>
                <w:szCs w:val="20"/>
              </w:rPr>
              <w:t xml:space="preserve"> will be the</w:t>
            </w:r>
            <w:r w:rsidR="007B5D7C" w:rsidRPr="00D374F8">
              <w:rPr>
                <w:b/>
                <w:bCs/>
                <w:sz w:val="20"/>
                <w:szCs w:val="20"/>
              </w:rPr>
              <w:t xml:space="preserve"> local assembl</w:t>
            </w:r>
            <w:r w:rsidR="00771E77">
              <w:rPr>
                <w:b/>
                <w:bCs/>
                <w:sz w:val="20"/>
                <w:szCs w:val="20"/>
              </w:rPr>
              <w:t>y</w:t>
            </w:r>
            <w:r w:rsidR="007B5D7C" w:rsidRPr="00D374F8">
              <w:rPr>
                <w:b/>
                <w:bCs/>
                <w:sz w:val="20"/>
                <w:szCs w:val="20"/>
              </w:rPr>
              <w:t xml:space="preserve"> and installation sector for </w:t>
            </w:r>
            <w:r w:rsidR="00A61E63" w:rsidRPr="00D374F8">
              <w:rPr>
                <w:b/>
                <w:bCs/>
                <w:sz w:val="20"/>
                <w:szCs w:val="20"/>
              </w:rPr>
              <w:t>industrial refrigeration systems</w:t>
            </w:r>
            <w:r w:rsidR="007B5D7C">
              <w:rPr>
                <w:sz w:val="20"/>
                <w:szCs w:val="20"/>
              </w:rPr>
              <w:t>)</w:t>
            </w:r>
          </w:p>
        </w:tc>
        <w:tc>
          <w:tcPr>
            <w:tcW w:w="455" w:type="pct"/>
          </w:tcPr>
          <w:p w14:paraId="3134421B" w14:textId="77777777" w:rsidR="005E05A9" w:rsidRPr="00B966F7" w:rsidRDefault="005E05A9" w:rsidP="00F85C3A">
            <w:pPr>
              <w:spacing w:before="20" w:after="20"/>
              <w:jc w:val="center"/>
              <w:rPr>
                <w:sz w:val="20"/>
                <w:szCs w:val="20"/>
              </w:rPr>
            </w:pPr>
            <w:r w:rsidRPr="00B966F7">
              <w:rPr>
                <w:sz w:val="20"/>
                <w:szCs w:val="20"/>
              </w:rPr>
              <w:t>UNEP</w:t>
            </w:r>
          </w:p>
        </w:tc>
        <w:tc>
          <w:tcPr>
            <w:tcW w:w="606" w:type="pct"/>
          </w:tcPr>
          <w:p w14:paraId="0BE2F0FE" w14:textId="77777777" w:rsidR="005E05A9" w:rsidRDefault="005E05A9" w:rsidP="00F85C3A">
            <w:pPr>
              <w:keepNext/>
              <w:keepLines/>
              <w:shd w:val="clear" w:color="auto" w:fill="FFFFFF" w:themeFill="background1"/>
              <w:spacing w:before="20" w:after="20"/>
              <w:jc w:val="right"/>
              <w:rPr>
                <w:sz w:val="20"/>
                <w:szCs w:val="20"/>
              </w:rPr>
            </w:pPr>
            <w:r w:rsidRPr="00B966F7">
              <w:rPr>
                <w:sz w:val="20"/>
                <w:szCs w:val="20"/>
              </w:rPr>
              <w:t>3,000</w:t>
            </w:r>
          </w:p>
          <w:p w14:paraId="3CD8E27F" w14:textId="48C08265" w:rsidR="007B5D7C" w:rsidRPr="00B966F7" w:rsidRDefault="007B5D7C" w:rsidP="00F85C3A">
            <w:pPr>
              <w:keepNext/>
              <w:keepLines/>
              <w:shd w:val="clear" w:color="auto" w:fill="FFFFFF" w:themeFill="background1"/>
              <w:spacing w:before="20" w:after="20"/>
              <w:jc w:val="right"/>
              <w:rPr>
                <w:sz w:val="20"/>
                <w:szCs w:val="20"/>
              </w:rPr>
            </w:pPr>
          </w:p>
        </w:tc>
        <w:tc>
          <w:tcPr>
            <w:tcW w:w="682" w:type="pct"/>
          </w:tcPr>
          <w:p w14:paraId="37CBDF3F" w14:textId="77777777" w:rsidR="005E05A9" w:rsidRDefault="005E05A9" w:rsidP="00F85C3A">
            <w:pPr>
              <w:keepNext/>
              <w:keepLines/>
              <w:shd w:val="clear" w:color="auto" w:fill="FFFFFF" w:themeFill="background1"/>
              <w:spacing w:before="20" w:after="20"/>
              <w:jc w:val="right"/>
              <w:rPr>
                <w:sz w:val="20"/>
                <w:szCs w:val="20"/>
              </w:rPr>
            </w:pPr>
            <w:r w:rsidRPr="00B966F7">
              <w:rPr>
                <w:sz w:val="20"/>
                <w:szCs w:val="20"/>
              </w:rPr>
              <w:t>1,500</w:t>
            </w:r>
          </w:p>
          <w:p w14:paraId="6775F00F" w14:textId="1C572719" w:rsidR="007B5D7C" w:rsidRPr="00B966F7" w:rsidRDefault="007B5D7C" w:rsidP="00F85C3A">
            <w:pPr>
              <w:keepNext/>
              <w:keepLines/>
              <w:shd w:val="clear" w:color="auto" w:fill="FFFFFF" w:themeFill="background1"/>
              <w:spacing w:before="20" w:after="20"/>
              <w:jc w:val="right"/>
              <w:rPr>
                <w:sz w:val="20"/>
                <w:szCs w:val="20"/>
              </w:rPr>
            </w:pPr>
          </w:p>
        </w:tc>
      </w:tr>
      <w:tr w:rsidR="005E05A9" w:rsidRPr="00B966F7" w14:paraId="52126B1A" w14:textId="77777777" w:rsidTr="00BF53B5">
        <w:tc>
          <w:tcPr>
            <w:tcW w:w="3257" w:type="pct"/>
            <w:vAlign w:val="center"/>
          </w:tcPr>
          <w:p w14:paraId="1049318D" w14:textId="6DDCE99B" w:rsidR="002A0BE9" w:rsidRPr="00B966F7" w:rsidRDefault="005E05A9" w:rsidP="004A402F">
            <w:pPr>
              <w:keepNext/>
              <w:keepLines/>
              <w:shd w:val="clear" w:color="auto" w:fill="FFFFFF" w:themeFill="background1"/>
              <w:spacing w:before="20" w:after="20"/>
              <w:jc w:val="left"/>
              <w:rPr>
                <w:sz w:val="20"/>
                <w:szCs w:val="20"/>
              </w:rPr>
            </w:pPr>
            <w:r w:rsidRPr="00B966F7">
              <w:rPr>
                <w:color w:val="000000"/>
                <w:sz w:val="20"/>
                <w:szCs w:val="20"/>
              </w:rPr>
              <w:t>1.2 Feasibility of equipment bans and substance restrictions</w:t>
            </w:r>
            <w:r>
              <w:rPr>
                <w:color w:val="000000"/>
                <w:sz w:val="20"/>
                <w:szCs w:val="20"/>
              </w:rPr>
              <w:t xml:space="preserve">: An </w:t>
            </w:r>
            <w:r w:rsidRPr="005855FE">
              <w:rPr>
                <w:color w:val="000000"/>
                <w:sz w:val="20"/>
                <w:szCs w:val="20"/>
              </w:rPr>
              <w:t>assess</w:t>
            </w:r>
            <w:r>
              <w:rPr>
                <w:color w:val="000000"/>
                <w:sz w:val="20"/>
                <w:szCs w:val="20"/>
              </w:rPr>
              <w:t>ment of</w:t>
            </w:r>
            <w:r w:rsidRPr="005855FE">
              <w:rPr>
                <w:color w:val="000000"/>
                <w:sz w:val="20"/>
                <w:szCs w:val="20"/>
              </w:rPr>
              <w:t xml:space="preserve"> the supply chain, market readiness, and availability of low-GWP alternatives</w:t>
            </w:r>
            <w:r w:rsidR="00063309">
              <w:rPr>
                <w:color w:val="000000"/>
                <w:sz w:val="20"/>
                <w:szCs w:val="20"/>
              </w:rPr>
              <w:t>,</w:t>
            </w:r>
            <w:r w:rsidRPr="005855FE">
              <w:rPr>
                <w:color w:val="000000"/>
                <w:sz w:val="20"/>
                <w:szCs w:val="20"/>
              </w:rPr>
              <w:t xml:space="preserve"> </w:t>
            </w:r>
            <w:r>
              <w:rPr>
                <w:color w:val="000000"/>
                <w:sz w:val="20"/>
                <w:szCs w:val="20"/>
              </w:rPr>
              <w:t>including s</w:t>
            </w:r>
            <w:r w:rsidRPr="005855FE">
              <w:rPr>
                <w:color w:val="000000"/>
                <w:sz w:val="20"/>
                <w:szCs w:val="20"/>
              </w:rPr>
              <w:t>takeholder consultations</w:t>
            </w:r>
            <w:r>
              <w:rPr>
                <w:color w:val="000000"/>
                <w:sz w:val="20"/>
                <w:szCs w:val="20"/>
              </w:rPr>
              <w:t>, report and recommendations.</w:t>
            </w:r>
            <w:r w:rsidR="00EE7C46">
              <w:rPr>
                <w:color w:val="000000"/>
                <w:sz w:val="20"/>
                <w:szCs w:val="20"/>
              </w:rPr>
              <w:t xml:space="preserve"> </w:t>
            </w:r>
            <w:r w:rsidR="00EE7C46" w:rsidRPr="009260CD">
              <w:rPr>
                <w:b/>
                <w:bCs/>
                <w:color w:val="000000"/>
                <w:sz w:val="20"/>
                <w:szCs w:val="20"/>
              </w:rPr>
              <w:t xml:space="preserve">The study shall also assess the presence of </w:t>
            </w:r>
            <w:r w:rsidR="009260CD" w:rsidRPr="009260CD">
              <w:rPr>
                <w:b/>
                <w:bCs/>
                <w:color w:val="000000"/>
                <w:sz w:val="20"/>
                <w:szCs w:val="20"/>
              </w:rPr>
              <w:t>small</w:t>
            </w:r>
            <w:r w:rsidR="00F1112D">
              <w:rPr>
                <w:b/>
                <w:bCs/>
                <w:color w:val="000000"/>
                <w:sz w:val="20"/>
                <w:szCs w:val="20"/>
              </w:rPr>
              <w:t>-</w:t>
            </w:r>
            <w:r w:rsidR="009260CD" w:rsidRPr="009260CD">
              <w:rPr>
                <w:b/>
                <w:bCs/>
                <w:color w:val="000000"/>
                <w:sz w:val="20"/>
                <w:szCs w:val="20"/>
              </w:rPr>
              <w:t xml:space="preserve"> and medium</w:t>
            </w:r>
            <w:r w:rsidR="00F1112D">
              <w:rPr>
                <w:b/>
                <w:bCs/>
                <w:color w:val="000000"/>
                <w:sz w:val="20"/>
                <w:szCs w:val="20"/>
              </w:rPr>
              <w:t>-</w:t>
            </w:r>
            <w:r w:rsidR="009260CD" w:rsidRPr="009260CD">
              <w:rPr>
                <w:b/>
                <w:bCs/>
                <w:color w:val="000000"/>
                <w:sz w:val="20"/>
                <w:szCs w:val="20"/>
              </w:rPr>
              <w:t>sized enterprises</w:t>
            </w:r>
            <w:r w:rsidR="00EE7C46" w:rsidRPr="009260CD">
              <w:rPr>
                <w:b/>
                <w:bCs/>
                <w:color w:val="000000"/>
                <w:sz w:val="20"/>
                <w:szCs w:val="20"/>
              </w:rPr>
              <w:t xml:space="preserve"> involved in</w:t>
            </w:r>
            <w:r w:rsidR="009260CD" w:rsidRPr="009260CD">
              <w:rPr>
                <w:b/>
                <w:bCs/>
                <w:color w:val="000000"/>
                <w:sz w:val="20"/>
                <w:szCs w:val="20"/>
              </w:rPr>
              <w:t xml:space="preserve"> the</w:t>
            </w:r>
            <w:r w:rsidR="00EE7C46" w:rsidRPr="009260CD">
              <w:rPr>
                <w:b/>
                <w:bCs/>
                <w:color w:val="000000"/>
                <w:sz w:val="20"/>
                <w:szCs w:val="20"/>
              </w:rPr>
              <w:t xml:space="preserve"> </w:t>
            </w:r>
            <w:r w:rsidR="00F1112D">
              <w:rPr>
                <w:b/>
                <w:bCs/>
                <w:color w:val="000000"/>
                <w:sz w:val="20"/>
                <w:szCs w:val="20"/>
              </w:rPr>
              <w:t xml:space="preserve">local </w:t>
            </w:r>
            <w:r w:rsidR="00EE7C46" w:rsidRPr="009260CD">
              <w:rPr>
                <w:b/>
                <w:bCs/>
                <w:color w:val="000000"/>
                <w:sz w:val="20"/>
                <w:szCs w:val="20"/>
              </w:rPr>
              <w:t xml:space="preserve">assembly </w:t>
            </w:r>
            <w:r w:rsidR="004A402F">
              <w:rPr>
                <w:b/>
                <w:bCs/>
                <w:color w:val="000000"/>
                <w:sz w:val="20"/>
                <w:szCs w:val="20"/>
              </w:rPr>
              <w:t>and installation sub</w:t>
            </w:r>
            <w:r w:rsidR="00EE7C46" w:rsidRPr="009260CD">
              <w:rPr>
                <w:b/>
                <w:bCs/>
                <w:color w:val="000000"/>
                <w:sz w:val="20"/>
                <w:szCs w:val="20"/>
              </w:rPr>
              <w:t>sector, the status of their operations and the related consumption</w:t>
            </w:r>
            <w:r w:rsidR="004A402F">
              <w:rPr>
                <w:b/>
                <w:bCs/>
                <w:color w:val="000000"/>
                <w:sz w:val="20"/>
                <w:szCs w:val="20"/>
              </w:rPr>
              <w:t>, and t</w:t>
            </w:r>
            <w:r w:rsidR="002A0BE9" w:rsidRPr="009260CD">
              <w:rPr>
                <w:b/>
                <w:bCs/>
                <w:sz w:val="20"/>
                <w:szCs w:val="20"/>
              </w:rPr>
              <w:t xml:space="preserve">he feasibility of an early ban on </w:t>
            </w:r>
            <w:r w:rsidR="001E2BDD">
              <w:rPr>
                <w:b/>
                <w:bCs/>
                <w:sz w:val="20"/>
                <w:szCs w:val="20"/>
              </w:rPr>
              <w:t xml:space="preserve">the </w:t>
            </w:r>
            <w:r w:rsidR="002A0BE9" w:rsidRPr="009260CD">
              <w:rPr>
                <w:b/>
                <w:bCs/>
                <w:sz w:val="20"/>
                <w:szCs w:val="20"/>
              </w:rPr>
              <w:t>import of</w:t>
            </w:r>
            <w:r w:rsidR="001E2BDD">
              <w:rPr>
                <w:b/>
                <w:bCs/>
                <w:sz w:val="20"/>
                <w:szCs w:val="20"/>
              </w:rPr>
              <w:t xml:space="preserve"> HFC-based</w:t>
            </w:r>
            <w:r w:rsidR="002A0BE9" w:rsidRPr="009260CD">
              <w:rPr>
                <w:b/>
                <w:bCs/>
                <w:sz w:val="20"/>
                <w:szCs w:val="20"/>
              </w:rPr>
              <w:t xml:space="preserve"> standalone commercial refrigeration equipment.</w:t>
            </w:r>
          </w:p>
        </w:tc>
        <w:tc>
          <w:tcPr>
            <w:tcW w:w="455" w:type="pct"/>
          </w:tcPr>
          <w:p w14:paraId="62FEA73E" w14:textId="77777777" w:rsidR="005E05A9" w:rsidRPr="00B966F7" w:rsidRDefault="005E05A9" w:rsidP="00F85C3A">
            <w:pPr>
              <w:spacing w:before="20" w:after="20"/>
              <w:jc w:val="center"/>
              <w:rPr>
                <w:sz w:val="20"/>
                <w:szCs w:val="20"/>
              </w:rPr>
            </w:pPr>
            <w:r w:rsidRPr="00B966F7">
              <w:rPr>
                <w:sz w:val="20"/>
                <w:szCs w:val="20"/>
              </w:rPr>
              <w:t>UNEP</w:t>
            </w:r>
          </w:p>
        </w:tc>
        <w:tc>
          <w:tcPr>
            <w:tcW w:w="606" w:type="pct"/>
          </w:tcPr>
          <w:p w14:paraId="5E62D821" w14:textId="384EBC00" w:rsidR="005E05A9" w:rsidRPr="009260CD" w:rsidRDefault="005E05A9" w:rsidP="00F85C3A">
            <w:pPr>
              <w:keepNext/>
              <w:keepLines/>
              <w:shd w:val="clear" w:color="auto" w:fill="FFFFFF" w:themeFill="background1"/>
              <w:spacing w:before="20" w:after="20"/>
              <w:jc w:val="right"/>
              <w:rPr>
                <w:b/>
                <w:bCs/>
                <w:sz w:val="20"/>
                <w:szCs w:val="20"/>
              </w:rPr>
            </w:pPr>
            <w:r w:rsidRPr="009260CD">
              <w:rPr>
                <w:b/>
                <w:bCs/>
                <w:sz w:val="20"/>
                <w:szCs w:val="20"/>
              </w:rPr>
              <w:t>1</w:t>
            </w:r>
            <w:r w:rsidR="00934C6E">
              <w:rPr>
                <w:b/>
                <w:bCs/>
                <w:sz w:val="20"/>
                <w:szCs w:val="20"/>
              </w:rPr>
              <w:t>2</w:t>
            </w:r>
            <w:r w:rsidRPr="009260CD">
              <w:rPr>
                <w:b/>
                <w:bCs/>
                <w:sz w:val="20"/>
                <w:szCs w:val="20"/>
              </w:rPr>
              <w:t>,</w:t>
            </w:r>
            <w:r w:rsidR="00934C6E">
              <w:rPr>
                <w:b/>
                <w:bCs/>
                <w:sz w:val="20"/>
                <w:szCs w:val="20"/>
              </w:rPr>
              <w:t>5</w:t>
            </w:r>
            <w:r w:rsidRPr="009260CD">
              <w:rPr>
                <w:b/>
                <w:bCs/>
                <w:sz w:val="20"/>
                <w:szCs w:val="20"/>
              </w:rPr>
              <w:t>00</w:t>
            </w:r>
          </w:p>
        </w:tc>
        <w:tc>
          <w:tcPr>
            <w:tcW w:w="682" w:type="pct"/>
          </w:tcPr>
          <w:p w14:paraId="110A4554" w14:textId="19606B79" w:rsidR="005E05A9" w:rsidRPr="000F2BC5" w:rsidRDefault="005E05A9" w:rsidP="00F85C3A">
            <w:pPr>
              <w:keepNext/>
              <w:keepLines/>
              <w:shd w:val="clear" w:color="auto" w:fill="FFFFFF" w:themeFill="background1"/>
              <w:spacing w:before="20" w:after="20"/>
              <w:jc w:val="right"/>
              <w:rPr>
                <w:sz w:val="20"/>
                <w:szCs w:val="20"/>
              </w:rPr>
            </w:pPr>
            <w:r w:rsidRPr="000F2BC5">
              <w:rPr>
                <w:sz w:val="20"/>
                <w:szCs w:val="20"/>
              </w:rPr>
              <w:t>1</w:t>
            </w:r>
            <w:r w:rsidR="00D92009" w:rsidRPr="000F2BC5">
              <w:rPr>
                <w:sz w:val="20"/>
                <w:szCs w:val="20"/>
              </w:rPr>
              <w:t>0</w:t>
            </w:r>
            <w:r w:rsidRPr="000F2BC5">
              <w:rPr>
                <w:sz w:val="20"/>
                <w:szCs w:val="20"/>
              </w:rPr>
              <w:t>,</w:t>
            </w:r>
            <w:r w:rsidR="00D92009" w:rsidRPr="000F2BC5">
              <w:rPr>
                <w:sz w:val="20"/>
                <w:szCs w:val="20"/>
              </w:rPr>
              <w:t>0</w:t>
            </w:r>
            <w:r w:rsidRPr="000F2BC5">
              <w:rPr>
                <w:sz w:val="20"/>
                <w:szCs w:val="20"/>
              </w:rPr>
              <w:t>00</w:t>
            </w:r>
          </w:p>
        </w:tc>
      </w:tr>
      <w:tr w:rsidR="005E05A9" w:rsidRPr="00B966F7" w14:paraId="77B2EB2F" w14:textId="77777777" w:rsidTr="00282856">
        <w:tc>
          <w:tcPr>
            <w:tcW w:w="3257" w:type="pct"/>
            <w:vAlign w:val="center"/>
          </w:tcPr>
          <w:p w14:paraId="27A39824" w14:textId="113CABEE" w:rsidR="005E05A9" w:rsidRPr="00B966F7" w:rsidRDefault="005E05A9" w:rsidP="00F85C3A">
            <w:pPr>
              <w:keepNext/>
              <w:keepLines/>
              <w:shd w:val="clear" w:color="auto" w:fill="FFFFFF" w:themeFill="background1"/>
              <w:spacing w:before="20" w:after="20"/>
              <w:jc w:val="left"/>
              <w:rPr>
                <w:sz w:val="20"/>
                <w:szCs w:val="20"/>
              </w:rPr>
            </w:pPr>
            <w:r w:rsidRPr="00B966F7">
              <w:rPr>
                <w:color w:val="000000"/>
                <w:sz w:val="20"/>
                <w:szCs w:val="20"/>
              </w:rPr>
              <w:t>1.3 Customs</w:t>
            </w:r>
            <w:r>
              <w:rPr>
                <w:color w:val="000000"/>
                <w:sz w:val="20"/>
                <w:szCs w:val="20"/>
              </w:rPr>
              <w:t xml:space="preserve"> </w:t>
            </w:r>
            <w:r w:rsidRPr="00B966F7">
              <w:rPr>
                <w:color w:val="000000"/>
                <w:sz w:val="20"/>
                <w:szCs w:val="20"/>
              </w:rPr>
              <w:t>capacity building</w:t>
            </w:r>
            <w:r>
              <w:rPr>
                <w:color w:val="000000"/>
                <w:sz w:val="20"/>
                <w:szCs w:val="20"/>
              </w:rPr>
              <w:t xml:space="preserve">: </w:t>
            </w:r>
            <w:r w:rsidR="00A569CC">
              <w:rPr>
                <w:color w:val="000000"/>
                <w:sz w:val="20"/>
                <w:szCs w:val="20"/>
              </w:rPr>
              <w:t>No change</w:t>
            </w:r>
          </w:p>
        </w:tc>
        <w:tc>
          <w:tcPr>
            <w:tcW w:w="455" w:type="pct"/>
          </w:tcPr>
          <w:p w14:paraId="4A1072CC" w14:textId="77777777" w:rsidR="005E05A9" w:rsidRPr="00B966F7" w:rsidRDefault="005E05A9" w:rsidP="00F85C3A">
            <w:pPr>
              <w:spacing w:before="20" w:after="20"/>
              <w:jc w:val="center"/>
              <w:rPr>
                <w:sz w:val="20"/>
                <w:szCs w:val="20"/>
              </w:rPr>
            </w:pPr>
            <w:r w:rsidRPr="00B966F7">
              <w:rPr>
                <w:sz w:val="20"/>
                <w:szCs w:val="20"/>
              </w:rPr>
              <w:t>UNEP</w:t>
            </w:r>
          </w:p>
        </w:tc>
        <w:tc>
          <w:tcPr>
            <w:tcW w:w="606" w:type="pct"/>
          </w:tcPr>
          <w:p w14:paraId="7410CE27" w14:textId="77777777" w:rsidR="005E05A9" w:rsidRPr="00B966F7" w:rsidRDefault="005E05A9" w:rsidP="00F85C3A">
            <w:pPr>
              <w:keepNext/>
              <w:keepLines/>
              <w:shd w:val="clear" w:color="auto" w:fill="FFFFFF" w:themeFill="background1"/>
              <w:spacing w:before="20" w:after="20"/>
              <w:jc w:val="right"/>
              <w:rPr>
                <w:sz w:val="20"/>
                <w:szCs w:val="20"/>
              </w:rPr>
            </w:pPr>
            <w:r w:rsidRPr="00B966F7">
              <w:rPr>
                <w:sz w:val="20"/>
                <w:szCs w:val="20"/>
              </w:rPr>
              <w:t>8,000</w:t>
            </w:r>
          </w:p>
        </w:tc>
        <w:tc>
          <w:tcPr>
            <w:tcW w:w="682" w:type="pct"/>
          </w:tcPr>
          <w:p w14:paraId="43C1AA66" w14:textId="77777777" w:rsidR="005E05A9" w:rsidRPr="00B966F7" w:rsidRDefault="005E05A9" w:rsidP="00F85C3A">
            <w:pPr>
              <w:keepNext/>
              <w:keepLines/>
              <w:shd w:val="clear" w:color="auto" w:fill="FFFFFF" w:themeFill="background1"/>
              <w:spacing w:before="20" w:after="20"/>
              <w:jc w:val="right"/>
              <w:rPr>
                <w:sz w:val="20"/>
                <w:szCs w:val="20"/>
              </w:rPr>
            </w:pPr>
            <w:r w:rsidRPr="00B966F7">
              <w:rPr>
                <w:sz w:val="20"/>
                <w:szCs w:val="20"/>
              </w:rPr>
              <w:t>0</w:t>
            </w:r>
          </w:p>
        </w:tc>
      </w:tr>
      <w:tr w:rsidR="005E05A9" w:rsidRPr="00B966F7" w14:paraId="0EDE9D8F" w14:textId="77777777" w:rsidTr="00282856">
        <w:tc>
          <w:tcPr>
            <w:tcW w:w="3257" w:type="pct"/>
            <w:vAlign w:val="center"/>
          </w:tcPr>
          <w:p w14:paraId="25F56C00" w14:textId="4E8A794F" w:rsidR="005E05A9" w:rsidRPr="00D8448F" w:rsidRDefault="005E05A9" w:rsidP="00F85C3A">
            <w:pPr>
              <w:keepNext/>
              <w:keepLines/>
              <w:shd w:val="clear" w:color="auto" w:fill="FFFFFF" w:themeFill="background1"/>
              <w:spacing w:before="20" w:after="20"/>
              <w:jc w:val="left"/>
              <w:rPr>
                <w:sz w:val="20"/>
                <w:szCs w:val="20"/>
                <w:lang w:val="en-IN"/>
              </w:rPr>
            </w:pPr>
            <w:r w:rsidRPr="00B966F7">
              <w:rPr>
                <w:color w:val="000000"/>
                <w:sz w:val="20"/>
                <w:szCs w:val="20"/>
              </w:rPr>
              <w:t>1.4 Procurement of refrigerant identifier</w:t>
            </w:r>
            <w:r>
              <w:rPr>
                <w:color w:val="000000"/>
                <w:sz w:val="20"/>
                <w:szCs w:val="20"/>
              </w:rPr>
              <w:t xml:space="preserve">: </w:t>
            </w:r>
            <w:r w:rsidR="00A569CC">
              <w:rPr>
                <w:color w:val="000000"/>
                <w:sz w:val="20"/>
                <w:szCs w:val="20"/>
              </w:rPr>
              <w:t>No change</w:t>
            </w:r>
          </w:p>
        </w:tc>
        <w:tc>
          <w:tcPr>
            <w:tcW w:w="455" w:type="pct"/>
          </w:tcPr>
          <w:p w14:paraId="533D14A4" w14:textId="77777777" w:rsidR="005E05A9" w:rsidRPr="00B966F7" w:rsidRDefault="005E05A9" w:rsidP="00F85C3A">
            <w:pPr>
              <w:spacing w:before="20" w:after="20"/>
              <w:jc w:val="center"/>
              <w:rPr>
                <w:sz w:val="20"/>
                <w:szCs w:val="20"/>
              </w:rPr>
            </w:pPr>
            <w:r w:rsidRPr="00B966F7">
              <w:rPr>
                <w:sz w:val="20"/>
                <w:szCs w:val="20"/>
              </w:rPr>
              <w:t>UNDP</w:t>
            </w:r>
          </w:p>
        </w:tc>
        <w:tc>
          <w:tcPr>
            <w:tcW w:w="606" w:type="pct"/>
          </w:tcPr>
          <w:p w14:paraId="694DACD8" w14:textId="77777777" w:rsidR="005E05A9" w:rsidRPr="00B966F7" w:rsidRDefault="005E05A9" w:rsidP="00F85C3A">
            <w:pPr>
              <w:keepNext/>
              <w:keepLines/>
              <w:shd w:val="clear" w:color="auto" w:fill="FFFFFF" w:themeFill="background1"/>
              <w:spacing w:before="20" w:after="20"/>
              <w:jc w:val="right"/>
              <w:rPr>
                <w:sz w:val="20"/>
                <w:szCs w:val="20"/>
              </w:rPr>
            </w:pPr>
            <w:r w:rsidRPr="00B966F7">
              <w:rPr>
                <w:sz w:val="20"/>
                <w:szCs w:val="20"/>
              </w:rPr>
              <w:t>6,000</w:t>
            </w:r>
          </w:p>
        </w:tc>
        <w:tc>
          <w:tcPr>
            <w:tcW w:w="682" w:type="pct"/>
          </w:tcPr>
          <w:p w14:paraId="63ECCF6E" w14:textId="77777777" w:rsidR="005E05A9" w:rsidRPr="00B966F7" w:rsidRDefault="005E05A9" w:rsidP="00F85C3A">
            <w:pPr>
              <w:keepNext/>
              <w:keepLines/>
              <w:shd w:val="clear" w:color="auto" w:fill="FFFFFF" w:themeFill="background1"/>
              <w:spacing w:before="20" w:after="20"/>
              <w:jc w:val="right"/>
              <w:rPr>
                <w:sz w:val="20"/>
                <w:szCs w:val="20"/>
              </w:rPr>
            </w:pPr>
            <w:r w:rsidRPr="00B966F7">
              <w:rPr>
                <w:sz w:val="20"/>
                <w:szCs w:val="20"/>
              </w:rPr>
              <w:t>6,000</w:t>
            </w:r>
          </w:p>
        </w:tc>
      </w:tr>
      <w:tr w:rsidR="005E05A9" w:rsidRPr="00B966F7" w14:paraId="31358246" w14:textId="77777777" w:rsidTr="00282856">
        <w:tc>
          <w:tcPr>
            <w:tcW w:w="3712" w:type="pct"/>
            <w:gridSpan w:val="2"/>
          </w:tcPr>
          <w:p w14:paraId="0D4F2E53" w14:textId="77777777" w:rsidR="005E05A9" w:rsidRPr="008C7EFE" w:rsidRDefault="005E05A9" w:rsidP="00F85C3A">
            <w:pPr>
              <w:shd w:val="clear" w:color="auto" w:fill="FFFFFF" w:themeFill="background1"/>
              <w:spacing w:before="20" w:after="20"/>
              <w:jc w:val="right"/>
              <w:rPr>
                <w:i/>
                <w:iCs/>
                <w:sz w:val="20"/>
                <w:szCs w:val="20"/>
              </w:rPr>
            </w:pPr>
            <w:r w:rsidRPr="008C7EFE">
              <w:rPr>
                <w:i/>
                <w:iCs/>
                <w:sz w:val="20"/>
                <w:szCs w:val="20"/>
              </w:rPr>
              <w:t>Subtotal component 1</w:t>
            </w:r>
          </w:p>
        </w:tc>
        <w:tc>
          <w:tcPr>
            <w:tcW w:w="606" w:type="pct"/>
          </w:tcPr>
          <w:p w14:paraId="31B0E28C" w14:textId="5D921D8E" w:rsidR="005E05A9" w:rsidRPr="004456A1" w:rsidRDefault="004456A1" w:rsidP="00F85C3A">
            <w:pPr>
              <w:shd w:val="clear" w:color="auto" w:fill="FFFFFF" w:themeFill="background1"/>
              <w:spacing w:before="20" w:after="20"/>
              <w:jc w:val="right"/>
              <w:rPr>
                <w:b/>
                <w:bCs/>
                <w:i/>
                <w:iCs/>
                <w:sz w:val="20"/>
                <w:szCs w:val="20"/>
              </w:rPr>
            </w:pPr>
            <w:r w:rsidRPr="004456A1">
              <w:rPr>
                <w:b/>
                <w:bCs/>
                <w:i/>
                <w:iCs/>
                <w:sz w:val="20"/>
                <w:szCs w:val="20"/>
              </w:rPr>
              <w:t>29,500</w:t>
            </w:r>
          </w:p>
        </w:tc>
        <w:tc>
          <w:tcPr>
            <w:tcW w:w="682" w:type="pct"/>
          </w:tcPr>
          <w:p w14:paraId="69EFD7C5" w14:textId="0F9A0D90" w:rsidR="005E05A9" w:rsidRPr="004456A1" w:rsidRDefault="00364935" w:rsidP="00F85C3A">
            <w:pPr>
              <w:shd w:val="clear" w:color="auto" w:fill="FFFFFF" w:themeFill="background1"/>
              <w:spacing w:before="20" w:after="20"/>
              <w:jc w:val="right"/>
              <w:rPr>
                <w:b/>
                <w:bCs/>
                <w:i/>
                <w:iCs/>
                <w:sz w:val="20"/>
                <w:szCs w:val="20"/>
              </w:rPr>
            </w:pPr>
            <w:r>
              <w:rPr>
                <w:b/>
                <w:bCs/>
                <w:i/>
                <w:iCs/>
                <w:sz w:val="20"/>
                <w:szCs w:val="20"/>
              </w:rPr>
              <w:t>17</w:t>
            </w:r>
            <w:r w:rsidR="004456A1" w:rsidRPr="004456A1">
              <w:rPr>
                <w:b/>
                <w:bCs/>
                <w:i/>
                <w:iCs/>
                <w:sz w:val="20"/>
                <w:szCs w:val="20"/>
              </w:rPr>
              <w:t>,</w:t>
            </w:r>
            <w:r>
              <w:rPr>
                <w:b/>
                <w:bCs/>
                <w:i/>
                <w:iCs/>
                <w:sz w:val="20"/>
                <w:szCs w:val="20"/>
              </w:rPr>
              <w:t>5</w:t>
            </w:r>
            <w:r w:rsidR="004456A1" w:rsidRPr="004456A1">
              <w:rPr>
                <w:b/>
                <w:bCs/>
                <w:i/>
                <w:iCs/>
                <w:sz w:val="20"/>
                <w:szCs w:val="20"/>
              </w:rPr>
              <w:t>00</w:t>
            </w:r>
          </w:p>
        </w:tc>
      </w:tr>
      <w:tr w:rsidR="005E05A9" w:rsidRPr="00B966F7" w14:paraId="0AA9DF0E" w14:textId="77777777" w:rsidTr="00282856">
        <w:tc>
          <w:tcPr>
            <w:tcW w:w="5000" w:type="pct"/>
            <w:gridSpan w:val="4"/>
          </w:tcPr>
          <w:p w14:paraId="6CD38BDF" w14:textId="77777777" w:rsidR="005E05A9" w:rsidRPr="00B966F7" w:rsidRDefault="005E05A9" w:rsidP="00F85C3A">
            <w:pPr>
              <w:shd w:val="clear" w:color="auto" w:fill="FFFFFF" w:themeFill="background1"/>
              <w:spacing w:before="20" w:after="20"/>
              <w:jc w:val="left"/>
              <w:rPr>
                <w:sz w:val="20"/>
                <w:szCs w:val="20"/>
              </w:rPr>
            </w:pPr>
            <w:r w:rsidRPr="00B966F7">
              <w:rPr>
                <w:sz w:val="20"/>
                <w:szCs w:val="20"/>
              </w:rPr>
              <w:t>Component 2. RAC</w:t>
            </w:r>
            <w:r>
              <w:rPr>
                <w:sz w:val="20"/>
                <w:szCs w:val="20"/>
              </w:rPr>
              <w:t xml:space="preserve"> sector</w:t>
            </w:r>
            <w:r w:rsidRPr="00B966F7">
              <w:rPr>
                <w:sz w:val="20"/>
                <w:szCs w:val="20"/>
              </w:rPr>
              <w:t xml:space="preserve"> </w:t>
            </w:r>
            <w:r>
              <w:rPr>
                <w:sz w:val="20"/>
                <w:szCs w:val="20"/>
              </w:rPr>
              <w:t>c</w:t>
            </w:r>
            <w:r w:rsidRPr="00B966F7">
              <w:rPr>
                <w:sz w:val="20"/>
                <w:szCs w:val="20"/>
              </w:rPr>
              <w:t>apacity building</w:t>
            </w:r>
          </w:p>
        </w:tc>
      </w:tr>
      <w:tr w:rsidR="005E05A9" w:rsidRPr="00B966F7" w14:paraId="16C8EB9B" w14:textId="77777777" w:rsidTr="00282856">
        <w:trPr>
          <w:trHeight w:val="316"/>
        </w:trPr>
        <w:tc>
          <w:tcPr>
            <w:tcW w:w="3257" w:type="pct"/>
          </w:tcPr>
          <w:p w14:paraId="31DEC513" w14:textId="0C3DB278" w:rsidR="005E05A9" w:rsidRPr="002535C5" w:rsidRDefault="005E05A9" w:rsidP="00F85C3A">
            <w:pPr>
              <w:shd w:val="clear" w:color="auto" w:fill="FFFFFF" w:themeFill="background1"/>
              <w:spacing w:before="20" w:after="20"/>
              <w:rPr>
                <w:sz w:val="20"/>
                <w:szCs w:val="20"/>
                <w:highlight w:val="cyan"/>
              </w:rPr>
            </w:pPr>
            <w:r w:rsidRPr="00B966F7">
              <w:rPr>
                <w:sz w:val="20"/>
                <w:szCs w:val="20"/>
              </w:rPr>
              <w:t>2.1 Supporting</w:t>
            </w:r>
            <w:r>
              <w:rPr>
                <w:sz w:val="20"/>
                <w:szCs w:val="20"/>
              </w:rPr>
              <w:t xml:space="preserve"> </w:t>
            </w:r>
            <w:r w:rsidRPr="00B966F7">
              <w:rPr>
                <w:sz w:val="20"/>
                <w:szCs w:val="20"/>
              </w:rPr>
              <w:t xml:space="preserve">TVET in updating the </w:t>
            </w:r>
            <w:r>
              <w:rPr>
                <w:sz w:val="20"/>
                <w:szCs w:val="20"/>
              </w:rPr>
              <w:t>n</w:t>
            </w:r>
            <w:r w:rsidRPr="00B966F7">
              <w:rPr>
                <w:sz w:val="20"/>
                <w:szCs w:val="20"/>
              </w:rPr>
              <w:t xml:space="preserve">ational </w:t>
            </w:r>
            <w:r>
              <w:rPr>
                <w:sz w:val="20"/>
                <w:szCs w:val="20"/>
              </w:rPr>
              <w:t>c</w:t>
            </w:r>
            <w:r w:rsidRPr="00B966F7">
              <w:rPr>
                <w:sz w:val="20"/>
                <w:szCs w:val="20"/>
              </w:rPr>
              <w:t>ertification curricula</w:t>
            </w:r>
            <w:r>
              <w:rPr>
                <w:sz w:val="20"/>
                <w:szCs w:val="20"/>
              </w:rPr>
              <w:t>:</w:t>
            </w:r>
            <w:r>
              <w:t xml:space="preserve"> </w:t>
            </w:r>
            <w:r w:rsidR="003F0DB2">
              <w:t>N</w:t>
            </w:r>
            <w:r w:rsidR="003D347B">
              <w:rPr>
                <w:sz w:val="20"/>
                <w:szCs w:val="20"/>
              </w:rPr>
              <w:t>o change</w:t>
            </w:r>
          </w:p>
        </w:tc>
        <w:tc>
          <w:tcPr>
            <w:tcW w:w="455" w:type="pct"/>
          </w:tcPr>
          <w:p w14:paraId="4A3B2B17" w14:textId="77777777" w:rsidR="005E05A9" w:rsidRPr="00B966F7" w:rsidRDefault="005E05A9" w:rsidP="00F85C3A">
            <w:pPr>
              <w:spacing w:before="20" w:after="20"/>
              <w:jc w:val="center"/>
              <w:rPr>
                <w:sz w:val="20"/>
                <w:szCs w:val="20"/>
              </w:rPr>
            </w:pPr>
            <w:r w:rsidRPr="00B966F7">
              <w:rPr>
                <w:sz w:val="20"/>
                <w:szCs w:val="20"/>
              </w:rPr>
              <w:t>UNEP</w:t>
            </w:r>
          </w:p>
        </w:tc>
        <w:tc>
          <w:tcPr>
            <w:tcW w:w="606" w:type="pct"/>
          </w:tcPr>
          <w:p w14:paraId="5AF0EC3E" w14:textId="77777777" w:rsidR="005E05A9" w:rsidRPr="00B966F7" w:rsidRDefault="005E05A9" w:rsidP="00F85C3A">
            <w:pPr>
              <w:shd w:val="clear" w:color="auto" w:fill="FFFFFF" w:themeFill="background1"/>
              <w:spacing w:before="20" w:after="20"/>
              <w:jc w:val="right"/>
              <w:rPr>
                <w:sz w:val="20"/>
                <w:szCs w:val="20"/>
              </w:rPr>
            </w:pPr>
            <w:r w:rsidRPr="00B966F7">
              <w:rPr>
                <w:sz w:val="20"/>
                <w:szCs w:val="20"/>
              </w:rPr>
              <w:t>6,000</w:t>
            </w:r>
          </w:p>
        </w:tc>
        <w:tc>
          <w:tcPr>
            <w:tcW w:w="682" w:type="pct"/>
          </w:tcPr>
          <w:p w14:paraId="67A3ED06" w14:textId="77777777" w:rsidR="005E05A9" w:rsidRPr="00B966F7" w:rsidRDefault="005E05A9" w:rsidP="00F85C3A">
            <w:pPr>
              <w:shd w:val="clear" w:color="auto" w:fill="FFFFFF" w:themeFill="background1"/>
              <w:spacing w:before="20" w:after="20"/>
              <w:jc w:val="right"/>
              <w:rPr>
                <w:sz w:val="20"/>
                <w:szCs w:val="20"/>
              </w:rPr>
            </w:pPr>
            <w:r w:rsidRPr="00B966F7">
              <w:rPr>
                <w:sz w:val="20"/>
                <w:szCs w:val="20"/>
              </w:rPr>
              <w:t>0</w:t>
            </w:r>
          </w:p>
        </w:tc>
      </w:tr>
      <w:tr w:rsidR="005E05A9" w:rsidRPr="00B966F7" w14:paraId="5E235B81" w14:textId="77777777" w:rsidTr="00282856">
        <w:tc>
          <w:tcPr>
            <w:tcW w:w="3257" w:type="pct"/>
          </w:tcPr>
          <w:p w14:paraId="3503466B" w14:textId="77777777" w:rsidR="005E05A9" w:rsidRPr="00B966F7" w:rsidRDefault="005E05A9" w:rsidP="00F85C3A">
            <w:pPr>
              <w:shd w:val="clear" w:color="auto" w:fill="FFFFFF" w:themeFill="background1"/>
              <w:spacing w:before="20" w:after="20"/>
              <w:rPr>
                <w:sz w:val="20"/>
                <w:szCs w:val="20"/>
                <w:highlight w:val="cyan"/>
              </w:rPr>
            </w:pPr>
            <w:r w:rsidRPr="00B966F7">
              <w:rPr>
                <w:sz w:val="20"/>
                <w:szCs w:val="20"/>
              </w:rPr>
              <w:lastRenderedPageBreak/>
              <w:t>2.2</w:t>
            </w:r>
            <w:r w:rsidRPr="00590B04">
              <w:rPr>
                <w:sz w:val="20"/>
                <w:szCs w:val="20"/>
              </w:rPr>
              <w:t xml:space="preserve"> </w:t>
            </w:r>
            <w:r>
              <w:rPr>
                <w:sz w:val="20"/>
                <w:szCs w:val="20"/>
              </w:rPr>
              <w:t>Develop</w:t>
            </w:r>
            <w:r w:rsidRPr="00590B04">
              <w:rPr>
                <w:sz w:val="20"/>
                <w:szCs w:val="20"/>
              </w:rPr>
              <w:t xml:space="preserve"> </w:t>
            </w:r>
            <w:r>
              <w:rPr>
                <w:sz w:val="20"/>
                <w:szCs w:val="20"/>
              </w:rPr>
              <w:t>a</w:t>
            </w:r>
            <w:r w:rsidRPr="00590B04">
              <w:rPr>
                <w:sz w:val="20"/>
                <w:szCs w:val="20"/>
              </w:rPr>
              <w:t xml:space="preserve"> national </w:t>
            </w:r>
            <w:r>
              <w:rPr>
                <w:sz w:val="20"/>
                <w:szCs w:val="20"/>
              </w:rPr>
              <w:t>c</w:t>
            </w:r>
            <w:r w:rsidRPr="00590B04">
              <w:rPr>
                <w:sz w:val="20"/>
                <w:szCs w:val="20"/>
              </w:rPr>
              <w:t xml:space="preserve">ode of </w:t>
            </w:r>
            <w:r>
              <w:rPr>
                <w:sz w:val="20"/>
                <w:szCs w:val="20"/>
              </w:rPr>
              <w:t>p</w:t>
            </w:r>
            <w:r w:rsidRPr="00590B04">
              <w:rPr>
                <w:sz w:val="20"/>
                <w:szCs w:val="20"/>
              </w:rPr>
              <w:t xml:space="preserve">ractice for </w:t>
            </w:r>
            <w:r>
              <w:rPr>
                <w:sz w:val="20"/>
                <w:szCs w:val="20"/>
              </w:rPr>
              <w:t xml:space="preserve">the </w:t>
            </w:r>
            <w:r w:rsidRPr="00590B04">
              <w:rPr>
                <w:sz w:val="20"/>
                <w:szCs w:val="20"/>
              </w:rPr>
              <w:t xml:space="preserve">RAC servicing sector </w:t>
            </w:r>
            <w:r w:rsidRPr="002C6EC8">
              <w:rPr>
                <w:sz w:val="20"/>
                <w:szCs w:val="20"/>
              </w:rPr>
              <w:t>includ</w:t>
            </w:r>
            <w:r>
              <w:rPr>
                <w:sz w:val="20"/>
                <w:szCs w:val="20"/>
              </w:rPr>
              <w:t>ing</w:t>
            </w:r>
            <w:r w:rsidRPr="002C6EC8">
              <w:rPr>
                <w:sz w:val="20"/>
                <w:szCs w:val="20"/>
              </w:rPr>
              <w:t xml:space="preserve"> provisions on leak prevention, refrigerant recovery, safe handling, storage, and transport of flammable or toxic refrigerants</w:t>
            </w:r>
            <w:r>
              <w:rPr>
                <w:sz w:val="20"/>
                <w:szCs w:val="20"/>
              </w:rPr>
              <w:t>.</w:t>
            </w:r>
          </w:p>
        </w:tc>
        <w:tc>
          <w:tcPr>
            <w:tcW w:w="455" w:type="pct"/>
          </w:tcPr>
          <w:p w14:paraId="59B137AF" w14:textId="77777777" w:rsidR="005E05A9" w:rsidRPr="00B966F7" w:rsidRDefault="005E05A9" w:rsidP="00F85C3A">
            <w:pPr>
              <w:spacing w:before="20" w:after="20"/>
              <w:jc w:val="center"/>
              <w:rPr>
                <w:sz w:val="20"/>
                <w:szCs w:val="20"/>
              </w:rPr>
            </w:pPr>
            <w:r w:rsidRPr="00B966F7">
              <w:rPr>
                <w:sz w:val="20"/>
                <w:szCs w:val="20"/>
              </w:rPr>
              <w:t>UNEP</w:t>
            </w:r>
          </w:p>
        </w:tc>
        <w:tc>
          <w:tcPr>
            <w:tcW w:w="606" w:type="pct"/>
          </w:tcPr>
          <w:p w14:paraId="7EB212FB" w14:textId="1EB5D76B" w:rsidR="005E05A9" w:rsidRPr="003D347B" w:rsidRDefault="003D347B" w:rsidP="00F85C3A">
            <w:pPr>
              <w:shd w:val="clear" w:color="auto" w:fill="FFFFFF" w:themeFill="background1"/>
              <w:spacing w:before="20" w:after="20"/>
              <w:jc w:val="right"/>
              <w:rPr>
                <w:b/>
                <w:bCs/>
                <w:sz w:val="20"/>
                <w:szCs w:val="20"/>
              </w:rPr>
            </w:pPr>
            <w:r w:rsidRPr="003D347B">
              <w:rPr>
                <w:b/>
                <w:bCs/>
                <w:sz w:val="20"/>
                <w:szCs w:val="20"/>
              </w:rPr>
              <w:t>10</w:t>
            </w:r>
            <w:r w:rsidR="005E05A9" w:rsidRPr="003D347B">
              <w:rPr>
                <w:b/>
                <w:bCs/>
                <w:sz w:val="20"/>
                <w:szCs w:val="20"/>
              </w:rPr>
              <w:t>,000</w:t>
            </w:r>
          </w:p>
        </w:tc>
        <w:tc>
          <w:tcPr>
            <w:tcW w:w="682" w:type="pct"/>
          </w:tcPr>
          <w:p w14:paraId="108F224B" w14:textId="77777777" w:rsidR="005E05A9" w:rsidRPr="00B966F7" w:rsidRDefault="005E05A9" w:rsidP="00F85C3A">
            <w:pPr>
              <w:shd w:val="clear" w:color="auto" w:fill="FFFFFF" w:themeFill="background1"/>
              <w:spacing w:before="20" w:after="20"/>
              <w:jc w:val="right"/>
              <w:rPr>
                <w:sz w:val="20"/>
                <w:szCs w:val="20"/>
              </w:rPr>
            </w:pPr>
            <w:r w:rsidRPr="00B966F7">
              <w:rPr>
                <w:sz w:val="20"/>
                <w:szCs w:val="20"/>
              </w:rPr>
              <w:t>0</w:t>
            </w:r>
          </w:p>
        </w:tc>
      </w:tr>
      <w:tr w:rsidR="005E05A9" w:rsidRPr="00B966F7" w14:paraId="0B208952" w14:textId="77777777" w:rsidTr="00282856">
        <w:tc>
          <w:tcPr>
            <w:tcW w:w="3257" w:type="pct"/>
          </w:tcPr>
          <w:p w14:paraId="0D7A4FEA" w14:textId="71E88B53" w:rsidR="005E05A9" w:rsidRPr="00B966F7" w:rsidRDefault="005E05A9" w:rsidP="00F85C3A">
            <w:pPr>
              <w:shd w:val="clear" w:color="auto" w:fill="FFFFFF" w:themeFill="background1"/>
              <w:spacing w:before="20" w:after="20"/>
              <w:rPr>
                <w:sz w:val="20"/>
                <w:szCs w:val="20"/>
                <w:highlight w:val="cyan"/>
              </w:rPr>
            </w:pPr>
            <w:r w:rsidRPr="00B966F7">
              <w:rPr>
                <w:sz w:val="20"/>
                <w:szCs w:val="20"/>
              </w:rPr>
              <w:t>2.3 Training refrigeration technicians</w:t>
            </w:r>
            <w:r>
              <w:rPr>
                <w:sz w:val="20"/>
                <w:szCs w:val="20"/>
              </w:rPr>
              <w:t xml:space="preserve">: </w:t>
            </w:r>
            <w:r w:rsidR="003F0DB2">
              <w:rPr>
                <w:sz w:val="20"/>
                <w:szCs w:val="20"/>
              </w:rPr>
              <w:t>No change</w:t>
            </w:r>
          </w:p>
        </w:tc>
        <w:tc>
          <w:tcPr>
            <w:tcW w:w="455" w:type="pct"/>
          </w:tcPr>
          <w:p w14:paraId="285874A3" w14:textId="77777777" w:rsidR="005E05A9" w:rsidRPr="00B966F7" w:rsidRDefault="005E05A9" w:rsidP="00F85C3A">
            <w:pPr>
              <w:spacing w:before="20" w:after="20"/>
              <w:jc w:val="center"/>
              <w:rPr>
                <w:sz w:val="20"/>
                <w:szCs w:val="20"/>
              </w:rPr>
            </w:pPr>
            <w:r w:rsidRPr="00B966F7">
              <w:rPr>
                <w:sz w:val="20"/>
                <w:szCs w:val="20"/>
              </w:rPr>
              <w:t>UNEP</w:t>
            </w:r>
          </w:p>
        </w:tc>
        <w:tc>
          <w:tcPr>
            <w:tcW w:w="606" w:type="pct"/>
          </w:tcPr>
          <w:p w14:paraId="647F66A2" w14:textId="77777777" w:rsidR="005E05A9" w:rsidRPr="00B966F7" w:rsidRDefault="005E05A9" w:rsidP="00F85C3A">
            <w:pPr>
              <w:shd w:val="clear" w:color="auto" w:fill="FFFFFF" w:themeFill="background1"/>
              <w:spacing w:before="20" w:after="20"/>
              <w:jc w:val="right"/>
              <w:rPr>
                <w:sz w:val="20"/>
                <w:szCs w:val="20"/>
              </w:rPr>
            </w:pPr>
            <w:r w:rsidRPr="00B966F7">
              <w:rPr>
                <w:sz w:val="20"/>
                <w:szCs w:val="20"/>
              </w:rPr>
              <w:t>22,500</w:t>
            </w:r>
          </w:p>
        </w:tc>
        <w:tc>
          <w:tcPr>
            <w:tcW w:w="682" w:type="pct"/>
          </w:tcPr>
          <w:p w14:paraId="06913164" w14:textId="77777777" w:rsidR="005E05A9" w:rsidRPr="00B966F7" w:rsidRDefault="005E05A9" w:rsidP="00F85C3A">
            <w:pPr>
              <w:shd w:val="clear" w:color="auto" w:fill="FFFFFF" w:themeFill="background1"/>
              <w:spacing w:before="20" w:after="20"/>
              <w:jc w:val="right"/>
              <w:rPr>
                <w:sz w:val="20"/>
                <w:szCs w:val="20"/>
              </w:rPr>
            </w:pPr>
            <w:r w:rsidRPr="00B966F7">
              <w:rPr>
                <w:sz w:val="20"/>
                <w:szCs w:val="20"/>
              </w:rPr>
              <w:t>5,500</w:t>
            </w:r>
          </w:p>
        </w:tc>
      </w:tr>
      <w:tr w:rsidR="005E05A9" w:rsidRPr="00B966F7" w14:paraId="62D06D17" w14:textId="77777777" w:rsidTr="00282856">
        <w:tc>
          <w:tcPr>
            <w:tcW w:w="3257" w:type="pct"/>
          </w:tcPr>
          <w:p w14:paraId="7A40C6E8" w14:textId="1EA34851" w:rsidR="005E05A9" w:rsidRPr="00B966F7" w:rsidRDefault="005E05A9" w:rsidP="00F85C3A">
            <w:pPr>
              <w:shd w:val="clear" w:color="auto" w:fill="FFFFFF" w:themeFill="background1"/>
              <w:spacing w:before="20" w:after="20"/>
              <w:rPr>
                <w:sz w:val="20"/>
                <w:szCs w:val="20"/>
                <w:highlight w:val="cyan"/>
              </w:rPr>
            </w:pPr>
            <w:r w:rsidRPr="00B966F7">
              <w:rPr>
                <w:sz w:val="20"/>
                <w:szCs w:val="20"/>
              </w:rPr>
              <w:t xml:space="preserve">2.4 International </w:t>
            </w:r>
            <w:r>
              <w:rPr>
                <w:sz w:val="20"/>
                <w:szCs w:val="20"/>
              </w:rPr>
              <w:t xml:space="preserve">training for trainers </w:t>
            </w:r>
            <w:r w:rsidRPr="00B966F7">
              <w:rPr>
                <w:sz w:val="20"/>
                <w:szCs w:val="20"/>
              </w:rPr>
              <w:t xml:space="preserve">on R-717 </w:t>
            </w:r>
            <w:r>
              <w:rPr>
                <w:sz w:val="20"/>
                <w:szCs w:val="20"/>
              </w:rPr>
              <w:t>and CO</w:t>
            </w:r>
            <w:r w:rsidRPr="007D1ACE">
              <w:rPr>
                <w:sz w:val="20"/>
                <w:szCs w:val="20"/>
                <w:vertAlign w:val="subscript"/>
              </w:rPr>
              <w:t>2</w:t>
            </w:r>
            <w:r>
              <w:rPr>
                <w:sz w:val="20"/>
                <w:szCs w:val="20"/>
              </w:rPr>
              <w:t xml:space="preserve">: </w:t>
            </w:r>
            <w:r w:rsidR="00D374F8">
              <w:rPr>
                <w:sz w:val="20"/>
                <w:szCs w:val="20"/>
              </w:rPr>
              <w:t>No change</w:t>
            </w:r>
          </w:p>
        </w:tc>
        <w:tc>
          <w:tcPr>
            <w:tcW w:w="455" w:type="pct"/>
          </w:tcPr>
          <w:p w14:paraId="221BB45C" w14:textId="77777777" w:rsidR="005E05A9" w:rsidRPr="00B966F7" w:rsidRDefault="005E05A9" w:rsidP="00F85C3A">
            <w:pPr>
              <w:spacing w:before="20" w:after="20"/>
              <w:jc w:val="center"/>
              <w:rPr>
                <w:b/>
                <w:bCs/>
                <w:sz w:val="20"/>
                <w:szCs w:val="20"/>
              </w:rPr>
            </w:pPr>
            <w:r w:rsidRPr="00B966F7">
              <w:rPr>
                <w:sz w:val="20"/>
                <w:szCs w:val="20"/>
              </w:rPr>
              <w:t>UNEP</w:t>
            </w:r>
          </w:p>
        </w:tc>
        <w:tc>
          <w:tcPr>
            <w:tcW w:w="606" w:type="pct"/>
          </w:tcPr>
          <w:p w14:paraId="1BE2ED7D" w14:textId="77777777" w:rsidR="005E05A9" w:rsidRPr="00B966F7" w:rsidRDefault="005E05A9" w:rsidP="00F85C3A">
            <w:pPr>
              <w:shd w:val="clear" w:color="auto" w:fill="FFFFFF" w:themeFill="background1"/>
              <w:spacing w:before="20" w:after="20"/>
              <w:jc w:val="right"/>
              <w:rPr>
                <w:sz w:val="20"/>
                <w:szCs w:val="20"/>
              </w:rPr>
            </w:pPr>
            <w:r w:rsidRPr="00B966F7">
              <w:rPr>
                <w:sz w:val="20"/>
                <w:szCs w:val="20"/>
              </w:rPr>
              <w:t>12,500</w:t>
            </w:r>
          </w:p>
        </w:tc>
        <w:tc>
          <w:tcPr>
            <w:tcW w:w="682" w:type="pct"/>
          </w:tcPr>
          <w:p w14:paraId="6BBD937F" w14:textId="77777777" w:rsidR="005E05A9" w:rsidRPr="00B966F7" w:rsidRDefault="005E05A9" w:rsidP="00F85C3A">
            <w:pPr>
              <w:shd w:val="clear" w:color="auto" w:fill="FFFFFF" w:themeFill="background1"/>
              <w:spacing w:before="20" w:after="20"/>
              <w:jc w:val="right"/>
              <w:rPr>
                <w:sz w:val="20"/>
                <w:szCs w:val="20"/>
              </w:rPr>
            </w:pPr>
            <w:r w:rsidRPr="00B966F7">
              <w:rPr>
                <w:sz w:val="20"/>
                <w:szCs w:val="20"/>
              </w:rPr>
              <w:t>12,500</w:t>
            </w:r>
          </w:p>
        </w:tc>
      </w:tr>
      <w:tr w:rsidR="005E05A9" w:rsidRPr="00B966F7" w14:paraId="241E48DC" w14:textId="77777777" w:rsidTr="00282856">
        <w:tc>
          <w:tcPr>
            <w:tcW w:w="3712" w:type="pct"/>
            <w:gridSpan w:val="2"/>
          </w:tcPr>
          <w:p w14:paraId="70F5F23B" w14:textId="77777777" w:rsidR="005E05A9" w:rsidRPr="00ED1ED2" w:rsidRDefault="005E05A9" w:rsidP="00F85C3A">
            <w:pPr>
              <w:spacing w:before="20" w:after="20"/>
              <w:jc w:val="right"/>
              <w:rPr>
                <w:i/>
                <w:iCs/>
                <w:sz w:val="20"/>
                <w:szCs w:val="20"/>
              </w:rPr>
            </w:pPr>
            <w:r w:rsidRPr="00ED1ED2">
              <w:rPr>
                <w:i/>
                <w:iCs/>
                <w:sz w:val="20"/>
                <w:szCs w:val="20"/>
              </w:rPr>
              <w:t>Subtotal component 2</w:t>
            </w:r>
          </w:p>
        </w:tc>
        <w:tc>
          <w:tcPr>
            <w:tcW w:w="606" w:type="pct"/>
          </w:tcPr>
          <w:p w14:paraId="265AAA56" w14:textId="6E0421D5" w:rsidR="005E05A9" w:rsidRPr="00ED1ED2" w:rsidRDefault="00D374F8" w:rsidP="00F85C3A">
            <w:pPr>
              <w:shd w:val="clear" w:color="auto" w:fill="FFFFFF" w:themeFill="background1"/>
              <w:spacing w:before="20" w:after="20"/>
              <w:jc w:val="right"/>
              <w:rPr>
                <w:b/>
                <w:bCs/>
                <w:i/>
                <w:iCs/>
                <w:sz w:val="20"/>
                <w:szCs w:val="20"/>
              </w:rPr>
            </w:pPr>
            <w:r w:rsidRPr="00ED1ED2">
              <w:rPr>
                <w:b/>
                <w:bCs/>
                <w:i/>
                <w:iCs/>
                <w:sz w:val="20"/>
                <w:szCs w:val="20"/>
              </w:rPr>
              <w:t>51,000</w:t>
            </w:r>
          </w:p>
        </w:tc>
        <w:tc>
          <w:tcPr>
            <w:tcW w:w="682" w:type="pct"/>
          </w:tcPr>
          <w:p w14:paraId="7F45641A" w14:textId="77777777" w:rsidR="005E05A9" w:rsidRPr="00D846F8" w:rsidRDefault="005E05A9" w:rsidP="00F85C3A">
            <w:pPr>
              <w:shd w:val="clear" w:color="auto" w:fill="FFFFFF" w:themeFill="background1"/>
              <w:spacing w:before="20" w:after="20"/>
              <w:jc w:val="right"/>
              <w:rPr>
                <w:i/>
                <w:iCs/>
                <w:sz w:val="20"/>
                <w:szCs w:val="20"/>
              </w:rPr>
            </w:pPr>
            <w:r w:rsidRPr="00D846F8">
              <w:rPr>
                <w:i/>
                <w:iCs/>
                <w:sz w:val="20"/>
                <w:szCs w:val="20"/>
              </w:rPr>
              <w:t>18,000</w:t>
            </w:r>
          </w:p>
        </w:tc>
      </w:tr>
      <w:tr w:rsidR="005E05A9" w:rsidRPr="00B966F7" w14:paraId="34D515C2" w14:textId="77777777" w:rsidTr="00282856">
        <w:tc>
          <w:tcPr>
            <w:tcW w:w="5000" w:type="pct"/>
            <w:gridSpan w:val="4"/>
          </w:tcPr>
          <w:p w14:paraId="38DDECE0" w14:textId="77777777" w:rsidR="005E05A9" w:rsidRPr="00B966F7" w:rsidRDefault="005E05A9" w:rsidP="00F85C3A">
            <w:pPr>
              <w:shd w:val="clear" w:color="auto" w:fill="FFFFFF" w:themeFill="background1"/>
              <w:spacing w:before="20" w:after="20"/>
              <w:jc w:val="left"/>
              <w:rPr>
                <w:sz w:val="20"/>
                <w:szCs w:val="20"/>
              </w:rPr>
            </w:pPr>
            <w:r w:rsidRPr="00B966F7">
              <w:rPr>
                <w:sz w:val="20"/>
                <w:szCs w:val="20"/>
              </w:rPr>
              <w:t xml:space="preserve">Component 3: MAC </w:t>
            </w:r>
            <w:r>
              <w:rPr>
                <w:sz w:val="20"/>
                <w:szCs w:val="20"/>
              </w:rPr>
              <w:t>c</w:t>
            </w:r>
            <w:r w:rsidRPr="00B966F7">
              <w:rPr>
                <w:sz w:val="20"/>
                <w:szCs w:val="20"/>
              </w:rPr>
              <w:t>apacity building</w:t>
            </w:r>
          </w:p>
        </w:tc>
      </w:tr>
      <w:tr w:rsidR="005E05A9" w:rsidRPr="00B966F7" w14:paraId="08CCC1BA" w14:textId="77777777" w:rsidTr="00282856">
        <w:trPr>
          <w:trHeight w:val="221"/>
        </w:trPr>
        <w:tc>
          <w:tcPr>
            <w:tcW w:w="3257" w:type="pct"/>
          </w:tcPr>
          <w:p w14:paraId="6DB078C8" w14:textId="7A254641" w:rsidR="005E05A9" w:rsidRPr="00B966F7" w:rsidRDefault="005E05A9" w:rsidP="00F85C3A">
            <w:pPr>
              <w:keepNext/>
              <w:spacing w:before="20" w:after="20"/>
              <w:jc w:val="left"/>
              <w:rPr>
                <w:sz w:val="20"/>
                <w:szCs w:val="20"/>
              </w:rPr>
            </w:pPr>
            <w:r w:rsidRPr="00B966F7">
              <w:rPr>
                <w:sz w:val="20"/>
                <w:szCs w:val="20"/>
              </w:rPr>
              <w:t xml:space="preserve">3.1 Consultations on MAC </w:t>
            </w:r>
            <w:r>
              <w:rPr>
                <w:sz w:val="20"/>
                <w:szCs w:val="20"/>
              </w:rPr>
              <w:t xml:space="preserve">sector </w:t>
            </w:r>
            <w:r w:rsidRPr="00961D05">
              <w:rPr>
                <w:sz w:val="20"/>
                <w:szCs w:val="20"/>
              </w:rPr>
              <w:t xml:space="preserve">and curricula: </w:t>
            </w:r>
            <w:r w:rsidR="00BD00CD">
              <w:rPr>
                <w:sz w:val="20"/>
                <w:szCs w:val="20"/>
              </w:rPr>
              <w:t>No change</w:t>
            </w:r>
          </w:p>
        </w:tc>
        <w:tc>
          <w:tcPr>
            <w:tcW w:w="455" w:type="pct"/>
          </w:tcPr>
          <w:p w14:paraId="26169189" w14:textId="77777777" w:rsidR="005E05A9" w:rsidRPr="00B966F7" w:rsidRDefault="005E05A9" w:rsidP="00F85C3A">
            <w:pPr>
              <w:spacing w:before="20" w:after="20"/>
              <w:jc w:val="center"/>
              <w:rPr>
                <w:sz w:val="20"/>
                <w:szCs w:val="20"/>
              </w:rPr>
            </w:pPr>
            <w:r w:rsidRPr="00B966F7">
              <w:rPr>
                <w:sz w:val="20"/>
                <w:szCs w:val="20"/>
              </w:rPr>
              <w:t>UNEP</w:t>
            </w:r>
          </w:p>
        </w:tc>
        <w:tc>
          <w:tcPr>
            <w:tcW w:w="606" w:type="pct"/>
          </w:tcPr>
          <w:p w14:paraId="4AD9F86E" w14:textId="77777777" w:rsidR="005E05A9" w:rsidRPr="00B966F7" w:rsidRDefault="005E05A9" w:rsidP="00F85C3A">
            <w:pPr>
              <w:shd w:val="clear" w:color="auto" w:fill="FFFFFF" w:themeFill="background1"/>
              <w:spacing w:before="20" w:after="20"/>
              <w:jc w:val="right"/>
              <w:rPr>
                <w:sz w:val="20"/>
                <w:szCs w:val="20"/>
              </w:rPr>
            </w:pPr>
            <w:r w:rsidRPr="00B966F7">
              <w:rPr>
                <w:color w:val="000000"/>
                <w:sz w:val="20"/>
                <w:szCs w:val="20"/>
              </w:rPr>
              <w:t>3,000</w:t>
            </w:r>
          </w:p>
        </w:tc>
        <w:tc>
          <w:tcPr>
            <w:tcW w:w="682" w:type="pct"/>
          </w:tcPr>
          <w:p w14:paraId="271C6EA0" w14:textId="77777777" w:rsidR="005E05A9" w:rsidRPr="00B966F7" w:rsidRDefault="005E05A9" w:rsidP="00F85C3A">
            <w:pPr>
              <w:shd w:val="clear" w:color="auto" w:fill="FFFFFF" w:themeFill="background1"/>
              <w:spacing w:before="20" w:after="20"/>
              <w:jc w:val="right"/>
              <w:rPr>
                <w:sz w:val="20"/>
                <w:szCs w:val="20"/>
              </w:rPr>
            </w:pPr>
            <w:r w:rsidRPr="00B966F7">
              <w:rPr>
                <w:color w:val="000000"/>
                <w:sz w:val="20"/>
                <w:szCs w:val="20"/>
              </w:rPr>
              <w:t>1,500</w:t>
            </w:r>
          </w:p>
        </w:tc>
      </w:tr>
      <w:tr w:rsidR="005E05A9" w:rsidRPr="00B966F7" w14:paraId="483592F7" w14:textId="77777777" w:rsidTr="00282856">
        <w:tc>
          <w:tcPr>
            <w:tcW w:w="3257" w:type="pct"/>
          </w:tcPr>
          <w:p w14:paraId="3230A8A1" w14:textId="2BD9B4CA" w:rsidR="005E05A9" w:rsidRPr="00B966F7" w:rsidRDefault="005E05A9" w:rsidP="00F85C3A">
            <w:pPr>
              <w:keepNext/>
              <w:spacing w:before="20" w:after="20"/>
              <w:jc w:val="left"/>
              <w:rPr>
                <w:sz w:val="20"/>
                <w:szCs w:val="20"/>
              </w:rPr>
            </w:pPr>
            <w:r w:rsidRPr="00B966F7">
              <w:rPr>
                <w:sz w:val="20"/>
                <w:szCs w:val="20"/>
              </w:rPr>
              <w:t>3.2 Training on MAC servicing for auto mechanics in collaboration with TVET and industry</w:t>
            </w:r>
            <w:r>
              <w:rPr>
                <w:sz w:val="20"/>
                <w:szCs w:val="20"/>
              </w:rPr>
              <w:t xml:space="preserve">: </w:t>
            </w:r>
            <w:r w:rsidRPr="00BF2B02">
              <w:rPr>
                <w:b/>
                <w:bCs/>
                <w:sz w:val="20"/>
                <w:szCs w:val="20"/>
              </w:rPr>
              <w:t xml:space="preserve">At least </w:t>
            </w:r>
            <w:r w:rsidR="00BF2B02" w:rsidRPr="00BF2B02">
              <w:rPr>
                <w:b/>
                <w:bCs/>
                <w:sz w:val="20"/>
                <w:szCs w:val="20"/>
              </w:rPr>
              <w:t>one</w:t>
            </w:r>
            <w:r w:rsidRPr="00BF2B02">
              <w:rPr>
                <w:b/>
                <w:bCs/>
                <w:sz w:val="20"/>
                <w:szCs w:val="20"/>
              </w:rPr>
              <w:t xml:space="preserve"> training for</w:t>
            </w:r>
            <w:r w:rsidR="00F92B24">
              <w:rPr>
                <w:b/>
                <w:bCs/>
                <w:sz w:val="20"/>
                <w:szCs w:val="20"/>
              </w:rPr>
              <w:t xml:space="preserve"> a total of 15</w:t>
            </w:r>
            <w:r w:rsidRPr="00BF2B02">
              <w:rPr>
                <w:b/>
                <w:bCs/>
                <w:sz w:val="20"/>
                <w:szCs w:val="20"/>
              </w:rPr>
              <w:t xml:space="preserve"> auto mechanics focusing on MAC good servicing practices and providing an overview of HFO-1234yf and other alternatives.</w:t>
            </w:r>
          </w:p>
        </w:tc>
        <w:tc>
          <w:tcPr>
            <w:tcW w:w="455" w:type="pct"/>
          </w:tcPr>
          <w:p w14:paraId="0FC1FAD6" w14:textId="77777777" w:rsidR="005E05A9" w:rsidRPr="00B966F7" w:rsidRDefault="005E05A9" w:rsidP="00F85C3A">
            <w:pPr>
              <w:spacing w:before="20" w:after="20"/>
              <w:jc w:val="center"/>
              <w:rPr>
                <w:sz w:val="20"/>
                <w:szCs w:val="20"/>
              </w:rPr>
            </w:pPr>
            <w:r w:rsidRPr="00B966F7">
              <w:rPr>
                <w:sz w:val="20"/>
                <w:szCs w:val="20"/>
              </w:rPr>
              <w:t>UNEP</w:t>
            </w:r>
          </w:p>
        </w:tc>
        <w:tc>
          <w:tcPr>
            <w:tcW w:w="606" w:type="pct"/>
          </w:tcPr>
          <w:p w14:paraId="1FC0AF1F" w14:textId="6FC88EAA" w:rsidR="005E05A9" w:rsidRPr="000633C9" w:rsidRDefault="00D12652" w:rsidP="00F85C3A">
            <w:pPr>
              <w:shd w:val="clear" w:color="auto" w:fill="FFFFFF" w:themeFill="background1"/>
              <w:spacing w:before="20" w:after="20"/>
              <w:jc w:val="right"/>
              <w:rPr>
                <w:b/>
                <w:bCs/>
                <w:sz w:val="20"/>
                <w:szCs w:val="20"/>
              </w:rPr>
            </w:pPr>
            <w:r w:rsidRPr="000633C9">
              <w:rPr>
                <w:b/>
                <w:bCs/>
                <w:color w:val="000000"/>
                <w:sz w:val="20"/>
                <w:szCs w:val="20"/>
              </w:rPr>
              <w:t>7</w:t>
            </w:r>
            <w:r w:rsidR="005E05A9" w:rsidRPr="000633C9">
              <w:rPr>
                <w:b/>
                <w:bCs/>
                <w:color w:val="000000"/>
                <w:sz w:val="20"/>
                <w:szCs w:val="20"/>
              </w:rPr>
              <w:t>,</w:t>
            </w:r>
            <w:r w:rsidRPr="000633C9">
              <w:rPr>
                <w:b/>
                <w:bCs/>
                <w:color w:val="000000"/>
                <w:sz w:val="20"/>
                <w:szCs w:val="20"/>
              </w:rPr>
              <w:t>5</w:t>
            </w:r>
            <w:r w:rsidR="005E05A9" w:rsidRPr="000633C9">
              <w:rPr>
                <w:b/>
                <w:bCs/>
                <w:color w:val="000000"/>
                <w:sz w:val="20"/>
                <w:szCs w:val="20"/>
              </w:rPr>
              <w:t>00</w:t>
            </w:r>
          </w:p>
        </w:tc>
        <w:tc>
          <w:tcPr>
            <w:tcW w:w="682" w:type="pct"/>
          </w:tcPr>
          <w:p w14:paraId="3E0B07C3" w14:textId="77777777" w:rsidR="005E05A9" w:rsidRPr="00B966F7" w:rsidRDefault="005E05A9" w:rsidP="00F85C3A">
            <w:pPr>
              <w:shd w:val="clear" w:color="auto" w:fill="FFFFFF" w:themeFill="background1"/>
              <w:spacing w:before="20" w:after="20"/>
              <w:jc w:val="right"/>
              <w:rPr>
                <w:sz w:val="20"/>
                <w:szCs w:val="20"/>
              </w:rPr>
            </w:pPr>
            <w:r w:rsidRPr="00B966F7">
              <w:rPr>
                <w:color w:val="000000"/>
                <w:sz w:val="20"/>
                <w:szCs w:val="20"/>
              </w:rPr>
              <w:t>0 </w:t>
            </w:r>
          </w:p>
        </w:tc>
      </w:tr>
      <w:tr w:rsidR="005E05A9" w:rsidRPr="00B966F7" w14:paraId="4F72BDFC" w14:textId="77777777" w:rsidTr="00282856">
        <w:tc>
          <w:tcPr>
            <w:tcW w:w="3712" w:type="pct"/>
            <w:gridSpan w:val="2"/>
          </w:tcPr>
          <w:p w14:paraId="4A53E060" w14:textId="77777777" w:rsidR="005E05A9" w:rsidRPr="00ED1ED2" w:rsidRDefault="005E05A9" w:rsidP="00F85C3A">
            <w:pPr>
              <w:spacing w:before="20" w:after="20"/>
              <w:jc w:val="right"/>
              <w:rPr>
                <w:i/>
                <w:iCs/>
                <w:sz w:val="20"/>
                <w:szCs w:val="20"/>
              </w:rPr>
            </w:pPr>
            <w:r w:rsidRPr="00ED1ED2">
              <w:rPr>
                <w:i/>
                <w:iCs/>
                <w:sz w:val="20"/>
                <w:szCs w:val="20"/>
              </w:rPr>
              <w:t>Subtotal component 3</w:t>
            </w:r>
          </w:p>
        </w:tc>
        <w:tc>
          <w:tcPr>
            <w:tcW w:w="606" w:type="pct"/>
          </w:tcPr>
          <w:p w14:paraId="0ED3AA21" w14:textId="52ABF574" w:rsidR="005E05A9" w:rsidRPr="00D846F8" w:rsidRDefault="005E05A9" w:rsidP="00F85C3A">
            <w:pPr>
              <w:shd w:val="clear" w:color="auto" w:fill="FFFFFF" w:themeFill="background1"/>
              <w:spacing w:before="20" w:after="20"/>
              <w:jc w:val="right"/>
              <w:rPr>
                <w:b/>
                <w:bCs/>
                <w:i/>
                <w:iCs/>
                <w:sz w:val="20"/>
                <w:szCs w:val="20"/>
              </w:rPr>
            </w:pPr>
            <w:r w:rsidRPr="00D846F8">
              <w:rPr>
                <w:b/>
                <w:bCs/>
                <w:i/>
                <w:iCs/>
                <w:sz w:val="20"/>
                <w:szCs w:val="20"/>
              </w:rPr>
              <w:t>1</w:t>
            </w:r>
            <w:r w:rsidR="000633C9" w:rsidRPr="00D846F8">
              <w:rPr>
                <w:b/>
                <w:bCs/>
                <w:i/>
                <w:iCs/>
                <w:sz w:val="20"/>
                <w:szCs w:val="20"/>
              </w:rPr>
              <w:t>0,500</w:t>
            </w:r>
          </w:p>
        </w:tc>
        <w:tc>
          <w:tcPr>
            <w:tcW w:w="682" w:type="pct"/>
          </w:tcPr>
          <w:p w14:paraId="69327300" w14:textId="77777777" w:rsidR="005E05A9" w:rsidRPr="00D846F8" w:rsidRDefault="005E05A9" w:rsidP="00F85C3A">
            <w:pPr>
              <w:shd w:val="clear" w:color="auto" w:fill="FFFFFF" w:themeFill="background1"/>
              <w:spacing w:before="20" w:after="20"/>
              <w:jc w:val="right"/>
              <w:rPr>
                <w:i/>
                <w:iCs/>
                <w:sz w:val="20"/>
                <w:szCs w:val="20"/>
              </w:rPr>
            </w:pPr>
            <w:r w:rsidRPr="00D846F8">
              <w:rPr>
                <w:i/>
                <w:iCs/>
                <w:sz w:val="20"/>
                <w:szCs w:val="20"/>
              </w:rPr>
              <w:t>1,500</w:t>
            </w:r>
          </w:p>
        </w:tc>
      </w:tr>
      <w:tr w:rsidR="005E05A9" w:rsidRPr="00B966F7" w14:paraId="1BFB7827" w14:textId="77777777" w:rsidTr="00282856">
        <w:tc>
          <w:tcPr>
            <w:tcW w:w="5000" w:type="pct"/>
            <w:gridSpan w:val="4"/>
          </w:tcPr>
          <w:p w14:paraId="7FEF5777" w14:textId="747D6E0A" w:rsidR="005E05A9" w:rsidRPr="00B966F7" w:rsidRDefault="005E05A9" w:rsidP="00F85C3A">
            <w:pPr>
              <w:shd w:val="clear" w:color="auto" w:fill="FFFFFF" w:themeFill="background1"/>
              <w:spacing w:before="20" w:after="20"/>
              <w:jc w:val="left"/>
              <w:rPr>
                <w:sz w:val="20"/>
                <w:szCs w:val="20"/>
              </w:rPr>
            </w:pPr>
            <w:r w:rsidRPr="00B966F7">
              <w:rPr>
                <w:sz w:val="20"/>
                <w:szCs w:val="20"/>
              </w:rPr>
              <w:t xml:space="preserve">Component 4: </w:t>
            </w:r>
            <w:r w:rsidR="00AF0477">
              <w:rPr>
                <w:sz w:val="20"/>
                <w:szCs w:val="20"/>
              </w:rPr>
              <w:t>E</w:t>
            </w:r>
            <w:r w:rsidRPr="00B966F7">
              <w:rPr>
                <w:sz w:val="20"/>
                <w:szCs w:val="20"/>
              </w:rPr>
              <w:t>quipment support for technical training institutes</w:t>
            </w:r>
            <w:r w:rsidR="00F14378">
              <w:rPr>
                <w:sz w:val="20"/>
                <w:szCs w:val="20"/>
              </w:rPr>
              <w:t xml:space="preserve"> (</w:t>
            </w:r>
            <w:r w:rsidR="00F14378" w:rsidRPr="00B24B9E">
              <w:rPr>
                <w:b/>
                <w:bCs/>
                <w:sz w:val="20"/>
                <w:szCs w:val="20"/>
              </w:rPr>
              <w:t>component 5 removed</w:t>
            </w:r>
            <w:r w:rsidR="00F14378">
              <w:rPr>
                <w:sz w:val="20"/>
                <w:szCs w:val="20"/>
              </w:rPr>
              <w:t>)</w:t>
            </w:r>
          </w:p>
        </w:tc>
      </w:tr>
      <w:tr w:rsidR="005E05A9" w:rsidRPr="00B966F7" w14:paraId="6506D522" w14:textId="77777777" w:rsidTr="00282856">
        <w:tc>
          <w:tcPr>
            <w:tcW w:w="3257" w:type="pct"/>
          </w:tcPr>
          <w:p w14:paraId="268C08CF" w14:textId="744E9075" w:rsidR="005E05A9" w:rsidRPr="00B966F7" w:rsidRDefault="00655EDD" w:rsidP="00F85C3A">
            <w:pPr>
              <w:keepNext/>
              <w:spacing w:before="20" w:after="20"/>
              <w:jc w:val="left"/>
              <w:rPr>
                <w:sz w:val="20"/>
                <w:szCs w:val="20"/>
              </w:rPr>
            </w:pPr>
            <w:r>
              <w:rPr>
                <w:sz w:val="20"/>
                <w:szCs w:val="20"/>
              </w:rPr>
              <w:t>4</w:t>
            </w:r>
            <w:r w:rsidR="005E05A9" w:rsidRPr="00B966F7">
              <w:rPr>
                <w:sz w:val="20"/>
                <w:szCs w:val="20"/>
              </w:rPr>
              <w:t xml:space="preserve">.1 Procurement of </w:t>
            </w:r>
            <w:r w:rsidR="005E05A9">
              <w:rPr>
                <w:sz w:val="20"/>
                <w:szCs w:val="20"/>
              </w:rPr>
              <w:t>e</w:t>
            </w:r>
            <w:r w:rsidR="005E05A9" w:rsidRPr="00B966F7">
              <w:rPr>
                <w:sz w:val="20"/>
                <w:szCs w:val="20"/>
              </w:rPr>
              <w:t xml:space="preserve">quipment to </w:t>
            </w:r>
            <w:r w:rsidR="005E05A9">
              <w:rPr>
                <w:sz w:val="20"/>
                <w:szCs w:val="20"/>
              </w:rPr>
              <w:t>enhance training c</w:t>
            </w:r>
            <w:r w:rsidR="005E05A9" w:rsidRPr="00B966F7">
              <w:rPr>
                <w:sz w:val="20"/>
                <w:szCs w:val="20"/>
              </w:rPr>
              <w:t>apacities</w:t>
            </w:r>
            <w:r w:rsidR="005E05A9">
              <w:rPr>
                <w:sz w:val="20"/>
                <w:szCs w:val="20"/>
              </w:rPr>
              <w:t>:</w:t>
            </w:r>
            <w:r w:rsidR="005E05A9">
              <w:t xml:space="preserve"> </w:t>
            </w:r>
            <w:r w:rsidR="005E05A9" w:rsidRPr="00C733C6">
              <w:rPr>
                <w:sz w:val="20"/>
                <w:szCs w:val="20"/>
              </w:rPr>
              <w:t xml:space="preserve">Procurement of one set of RAC and MAC training </w:t>
            </w:r>
            <w:r w:rsidR="005E05A9">
              <w:rPr>
                <w:sz w:val="20"/>
                <w:szCs w:val="20"/>
              </w:rPr>
              <w:t>k</w:t>
            </w:r>
            <w:r w:rsidR="005E05A9" w:rsidRPr="00C733C6">
              <w:rPr>
                <w:sz w:val="20"/>
                <w:szCs w:val="20"/>
              </w:rPr>
              <w:t>its</w:t>
            </w:r>
            <w:r w:rsidR="005E05A9">
              <w:rPr>
                <w:rStyle w:val="FootnoteReference"/>
                <w:sz w:val="20"/>
                <w:szCs w:val="20"/>
              </w:rPr>
              <w:footnoteReference w:id="7"/>
            </w:r>
            <w:r w:rsidR="005E05A9" w:rsidRPr="00C733C6">
              <w:rPr>
                <w:sz w:val="20"/>
                <w:szCs w:val="20"/>
              </w:rPr>
              <w:t xml:space="preserve"> for </w:t>
            </w:r>
            <w:r w:rsidR="005E05A9">
              <w:rPr>
                <w:sz w:val="20"/>
                <w:szCs w:val="20"/>
              </w:rPr>
              <w:t>a</w:t>
            </w:r>
            <w:r w:rsidR="005E05A9" w:rsidRPr="00C733C6">
              <w:rPr>
                <w:sz w:val="20"/>
                <w:szCs w:val="20"/>
              </w:rPr>
              <w:t xml:space="preserve"> </w:t>
            </w:r>
            <w:r w:rsidR="005E05A9">
              <w:rPr>
                <w:sz w:val="20"/>
                <w:szCs w:val="20"/>
              </w:rPr>
              <w:t>technical training institution (TTI)</w:t>
            </w:r>
            <w:r w:rsidR="005E05A9" w:rsidRPr="00C733C6">
              <w:rPr>
                <w:sz w:val="20"/>
                <w:szCs w:val="20"/>
              </w:rPr>
              <w:t xml:space="preserve"> </w:t>
            </w:r>
            <w:r w:rsidR="005E05A9">
              <w:rPr>
                <w:sz w:val="20"/>
                <w:szCs w:val="20"/>
              </w:rPr>
              <w:t>f</w:t>
            </w:r>
            <w:r w:rsidR="005E05A9" w:rsidRPr="00C733C6">
              <w:rPr>
                <w:sz w:val="20"/>
                <w:szCs w:val="20"/>
              </w:rPr>
              <w:t>or the technician</w:t>
            </w:r>
            <w:r w:rsidR="005E05A9">
              <w:rPr>
                <w:sz w:val="20"/>
                <w:szCs w:val="20"/>
              </w:rPr>
              <w:t xml:space="preserve"> t</w:t>
            </w:r>
            <w:r w:rsidR="005E05A9" w:rsidRPr="00C733C6">
              <w:rPr>
                <w:sz w:val="20"/>
                <w:szCs w:val="20"/>
              </w:rPr>
              <w:t>raining program</w:t>
            </w:r>
            <w:r w:rsidR="005E05A9">
              <w:rPr>
                <w:sz w:val="20"/>
                <w:szCs w:val="20"/>
              </w:rPr>
              <w:t>me; and the i</w:t>
            </w:r>
            <w:r w:rsidR="005E05A9" w:rsidRPr="00C733C6">
              <w:rPr>
                <w:sz w:val="20"/>
                <w:szCs w:val="20"/>
              </w:rPr>
              <w:t xml:space="preserve">nstallation of </w:t>
            </w:r>
            <w:r w:rsidR="005E05A9">
              <w:rPr>
                <w:sz w:val="20"/>
                <w:szCs w:val="20"/>
              </w:rPr>
              <w:t>HFC-</w:t>
            </w:r>
            <w:r w:rsidR="005E05A9" w:rsidRPr="00C733C6">
              <w:rPr>
                <w:sz w:val="20"/>
                <w:szCs w:val="20"/>
              </w:rPr>
              <w:t>32</w:t>
            </w:r>
            <w:r w:rsidR="005E05A9">
              <w:rPr>
                <w:sz w:val="20"/>
                <w:szCs w:val="20"/>
              </w:rPr>
              <w:t>-</w:t>
            </w:r>
            <w:r w:rsidR="005E05A9" w:rsidRPr="00C733C6">
              <w:rPr>
                <w:sz w:val="20"/>
                <w:szCs w:val="20"/>
              </w:rPr>
              <w:t>based VRF demonstration training unit</w:t>
            </w:r>
            <w:r w:rsidR="005E05A9">
              <w:rPr>
                <w:sz w:val="20"/>
                <w:szCs w:val="20"/>
              </w:rPr>
              <w:t xml:space="preserve"> in a TTI</w:t>
            </w:r>
            <w:r w:rsidR="005E05A9" w:rsidRPr="00C733C6">
              <w:rPr>
                <w:sz w:val="20"/>
                <w:szCs w:val="20"/>
              </w:rPr>
              <w:t xml:space="preserve"> (</w:t>
            </w:r>
            <w:r w:rsidR="005E05A9">
              <w:rPr>
                <w:sz w:val="20"/>
                <w:szCs w:val="20"/>
              </w:rPr>
              <w:t xml:space="preserve">such as a </w:t>
            </w:r>
            <w:r w:rsidR="005E05A9" w:rsidRPr="00C733C6">
              <w:rPr>
                <w:sz w:val="20"/>
                <w:szCs w:val="20"/>
              </w:rPr>
              <w:t>multi-split outdoor unit with 2-3 indoor units)</w:t>
            </w:r>
            <w:r w:rsidR="001E7462">
              <w:rPr>
                <w:sz w:val="20"/>
                <w:szCs w:val="20"/>
              </w:rPr>
              <w:t>,</w:t>
            </w:r>
            <w:r w:rsidR="005E05A9" w:rsidRPr="00C733C6">
              <w:rPr>
                <w:sz w:val="20"/>
                <w:szCs w:val="20"/>
              </w:rPr>
              <w:t xml:space="preserve"> a cold room or condensing demonstration unit</w:t>
            </w:r>
            <w:r w:rsidR="001E7462">
              <w:rPr>
                <w:sz w:val="20"/>
                <w:szCs w:val="20"/>
              </w:rPr>
              <w:t xml:space="preserve"> and </w:t>
            </w:r>
            <w:r w:rsidR="001E7462" w:rsidRPr="001E7462">
              <w:rPr>
                <w:b/>
                <w:bCs/>
              </w:rPr>
              <w:t>a low-GWP MAC training system</w:t>
            </w:r>
            <w:r w:rsidR="005E05A9">
              <w:rPr>
                <w:sz w:val="20"/>
                <w:szCs w:val="20"/>
              </w:rPr>
              <w:t>.</w:t>
            </w:r>
          </w:p>
        </w:tc>
        <w:tc>
          <w:tcPr>
            <w:tcW w:w="455" w:type="pct"/>
          </w:tcPr>
          <w:p w14:paraId="653AC666" w14:textId="77777777" w:rsidR="005E05A9" w:rsidRPr="00B966F7" w:rsidRDefault="005E05A9" w:rsidP="00F85C3A">
            <w:pPr>
              <w:spacing w:before="20" w:after="20"/>
              <w:jc w:val="center"/>
              <w:rPr>
                <w:sz w:val="20"/>
                <w:szCs w:val="20"/>
              </w:rPr>
            </w:pPr>
            <w:r w:rsidRPr="00B966F7">
              <w:rPr>
                <w:sz w:val="20"/>
                <w:szCs w:val="20"/>
              </w:rPr>
              <w:t>UNDP</w:t>
            </w:r>
          </w:p>
        </w:tc>
        <w:tc>
          <w:tcPr>
            <w:tcW w:w="606" w:type="pct"/>
          </w:tcPr>
          <w:p w14:paraId="1ADA2D68" w14:textId="6DDCD771" w:rsidR="005E05A9" w:rsidRPr="000372EA" w:rsidRDefault="00AF0477" w:rsidP="00F85C3A">
            <w:pPr>
              <w:shd w:val="clear" w:color="auto" w:fill="FFFFFF" w:themeFill="background1"/>
              <w:spacing w:before="20" w:after="20"/>
              <w:jc w:val="right"/>
              <w:rPr>
                <w:b/>
                <w:bCs/>
                <w:sz w:val="20"/>
                <w:szCs w:val="20"/>
              </w:rPr>
            </w:pPr>
            <w:r w:rsidRPr="000372EA">
              <w:rPr>
                <w:b/>
                <w:bCs/>
                <w:sz w:val="20"/>
                <w:szCs w:val="20"/>
              </w:rPr>
              <w:t>44</w:t>
            </w:r>
            <w:r w:rsidR="005E05A9" w:rsidRPr="000372EA">
              <w:rPr>
                <w:b/>
                <w:bCs/>
                <w:sz w:val="20"/>
                <w:szCs w:val="20"/>
              </w:rPr>
              <w:t>,000</w:t>
            </w:r>
          </w:p>
        </w:tc>
        <w:tc>
          <w:tcPr>
            <w:tcW w:w="682" w:type="pct"/>
          </w:tcPr>
          <w:p w14:paraId="3F0CB19E" w14:textId="41C40560" w:rsidR="005E05A9" w:rsidRPr="000372EA" w:rsidRDefault="00AF0477" w:rsidP="00F85C3A">
            <w:pPr>
              <w:shd w:val="clear" w:color="auto" w:fill="FFFFFF" w:themeFill="background1"/>
              <w:spacing w:before="20" w:after="20"/>
              <w:jc w:val="right"/>
              <w:rPr>
                <w:b/>
                <w:bCs/>
                <w:sz w:val="20"/>
                <w:szCs w:val="20"/>
              </w:rPr>
            </w:pPr>
            <w:r w:rsidRPr="000372EA">
              <w:rPr>
                <w:b/>
                <w:bCs/>
                <w:sz w:val="20"/>
                <w:szCs w:val="20"/>
              </w:rPr>
              <w:t>44</w:t>
            </w:r>
            <w:r w:rsidR="005E05A9" w:rsidRPr="000372EA">
              <w:rPr>
                <w:b/>
                <w:bCs/>
                <w:sz w:val="20"/>
                <w:szCs w:val="20"/>
              </w:rPr>
              <w:t>,000</w:t>
            </w:r>
          </w:p>
        </w:tc>
      </w:tr>
      <w:tr w:rsidR="005E05A9" w:rsidRPr="00D846F8" w14:paraId="07F637EE" w14:textId="77777777" w:rsidTr="00282856">
        <w:tc>
          <w:tcPr>
            <w:tcW w:w="3712" w:type="pct"/>
            <w:gridSpan w:val="2"/>
          </w:tcPr>
          <w:p w14:paraId="522B7848" w14:textId="69195210" w:rsidR="005E05A9" w:rsidRPr="00D846F8" w:rsidRDefault="005E05A9" w:rsidP="00F85C3A">
            <w:pPr>
              <w:spacing w:before="20" w:after="20"/>
              <w:jc w:val="right"/>
              <w:rPr>
                <w:i/>
                <w:iCs/>
                <w:sz w:val="20"/>
                <w:szCs w:val="20"/>
              </w:rPr>
            </w:pPr>
            <w:r w:rsidRPr="00D846F8">
              <w:rPr>
                <w:i/>
                <w:iCs/>
                <w:sz w:val="20"/>
                <w:szCs w:val="20"/>
              </w:rPr>
              <w:t>Subtotal component 4</w:t>
            </w:r>
          </w:p>
        </w:tc>
        <w:tc>
          <w:tcPr>
            <w:tcW w:w="606" w:type="pct"/>
          </w:tcPr>
          <w:p w14:paraId="68B23074" w14:textId="77777777" w:rsidR="005E05A9" w:rsidRPr="00D846F8" w:rsidRDefault="005E05A9" w:rsidP="00F85C3A">
            <w:pPr>
              <w:shd w:val="clear" w:color="auto" w:fill="FFFFFF" w:themeFill="background1"/>
              <w:spacing w:before="20" w:after="20"/>
              <w:jc w:val="right"/>
              <w:rPr>
                <w:b/>
                <w:bCs/>
                <w:i/>
                <w:iCs/>
                <w:sz w:val="20"/>
                <w:szCs w:val="20"/>
              </w:rPr>
            </w:pPr>
            <w:r w:rsidRPr="00D846F8">
              <w:rPr>
                <w:b/>
                <w:bCs/>
                <w:i/>
                <w:iCs/>
                <w:sz w:val="20"/>
                <w:szCs w:val="20"/>
              </w:rPr>
              <w:t xml:space="preserve">44,000 </w:t>
            </w:r>
          </w:p>
        </w:tc>
        <w:tc>
          <w:tcPr>
            <w:tcW w:w="682" w:type="pct"/>
          </w:tcPr>
          <w:p w14:paraId="16F9CB3A" w14:textId="77777777" w:rsidR="005E05A9" w:rsidRPr="00D846F8" w:rsidRDefault="005E05A9" w:rsidP="00F85C3A">
            <w:pPr>
              <w:shd w:val="clear" w:color="auto" w:fill="FFFFFF" w:themeFill="background1"/>
              <w:spacing w:before="20" w:after="20"/>
              <w:jc w:val="right"/>
              <w:rPr>
                <w:b/>
                <w:bCs/>
                <w:i/>
                <w:iCs/>
                <w:sz w:val="20"/>
                <w:szCs w:val="20"/>
              </w:rPr>
            </w:pPr>
            <w:r w:rsidRPr="00D846F8">
              <w:rPr>
                <w:b/>
                <w:bCs/>
                <w:i/>
                <w:iCs/>
                <w:sz w:val="20"/>
                <w:szCs w:val="20"/>
              </w:rPr>
              <w:t>44,000</w:t>
            </w:r>
          </w:p>
        </w:tc>
      </w:tr>
      <w:tr w:rsidR="005E05A9" w:rsidRPr="00B966F7" w14:paraId="2024C42B" w14:textId="77777777" w:rsidTr="00282856">
        <w:tc>
          <w:tcPr>
            <w:tcW w:w="3257" w:type="pct"/>
          </w:tcPr>
          <w:p w14:paraId="0BCC605C" w14:textId="77777777" w:rsidR="005E05A9" w:rsidRPr="00B966F7" w:rsidRDefault="005E05A9" w:rsidP="00F85C3A">
            <w:pPr>
              <w:keepNext/>
              <w:spacing w:before="20" w:after="20"/>
              <w:jc w:val="left"/>
              <w:rPr>
                <w:sz w:val="20"/>
                <w:szCs w:val="20"/>
              </w:rPr>
            </w:pPr>
            <w:r w:rsidRPr="00B966F7">
              <w:rPr>
                <w:sz w:val="20"/>
                <w:szCs w:val="20"/>
              </w:rPr>
              <w:t>Project implementation and monitoring (see paragraph</w:t>
            </w:r>
            <w:r>
              <w:rPr>
                <w:sz w:val="20"/>
                <w:szCs w:val="20"/>
              </w:rPr>
              <w:t xml:space="preserve"> 23</w:t>
            </w:r>
            <w:r w:rsidRPr="00B966F7">
              <w:rPr>
                <w:sz w:val="20"/>
                <w:szCs w:val="20"/>
              </w:rPr>
              <w:t xml:space="preserve">) </w:t>
            </w:r>
          </w:p>
        </w:tc>
        <w:tc>
          <w:tcPr>
            <w:tcW w:w="455" w:type="pct"/>
          </w:tcPr>
          <w:p w14:paraId="3A99540F" w14:textId="77777777" w:rsidR="005E05A9" w:rsidRPr="00B966F7" w:rsidRDefault="005E05A9" w:rsidP="00F85C3A">
            <w:pPr>
              <w:spacing w:before="20" w:after="20"/>
              <w:jc w:val="center"/>
              <w:rPr>
                <w:sz w:val="20"/>
                <w:szCs w:val="20"/>
              </w:rPr>
            </w:pPr>
            <w:r w:rsidRPr="00B966F7">
              <w:rPr>
                <w:sz w:val="20"/>
                <w:szCs w:val="20"/>
              </w:rPr>
              <w:t>UNEP</w:t>
            </w:r>
          </w:p>
        </w:tc>
        <w:tc>
          <w:tcPr>
            <w:tcW w:w="606" w:type="pct"/>
          </w:tcPr>
          <w:p w14:paraId="273A847D" w14:textId="77777777" w:rsidR="005E05A9" w:rsidRPr="00B966F7" w:rsidRDefault="005E05A9" w:rsidP="00F85C3A">
            <w:pPr>
              <w:shd w:val="clear" w:color="auto" w:fill="FFFFFF" w:themeFill="background1"/>
              <w:spacing w:before="20" w:after="20"/>
              <w:jc w:val="right"/>
              <w:rPr>
                <w:sz w:val="20"/>
                <w:szCs w:val="20"/>
              </w:rPr>
            </w:pPr>
            <w:r>
              <w:rPr>
                <w:sz w:val="20"/>
                <w:szCs w:val="20"/>
              </w:rPr>
              <w:t>0</w:t>
            </w:r>
          </w:p>
        </w:tc>
        <w:tc>
          <w:tcPr>
            <w:tcW w:w="682" w:type="pct"/>
          </w:tcPr>
          <w:p w14:paraId="0AF97C5D" w14:textId="77777777" w:rsidR="005E05A9" w:rsidRPr="00B966F7" w:rsidRDefault="005E05A9" w:rsidP="00F85C3A">
            <w:pPr>
              <w:shd w:val="clear" w:color="auto" w:fill="FFFFFF" w:themeFill="background1"/>
              <w:spacing w:before="20" w:after="20"/>
              <w:jc w:val="right"/>
              <w:rPr>
                <w:sz w:val="20"/>
                <w:szCs w:val="20"/>
              </w:rPr>
            </w:pPr>
            <w:r>
              <w:rPr>
                <w:sz w:val="20"/>
                <w:szCs w:val="20"/>
              </w:rPr>
              <w:t>0</w:t>
            </w:r>
          </w:p>
        </w:tc>
      </w:tr>
      <w:tr w:rsidR="005E05A9" w:rsidRPr="00295C5B" w14:paraId="1A0454EE" w14:textId="77777777" w:rsidTr="00282856">
        <w:tc>
          <w:tcPr>
            <w:tcW w:w="3257" w:type="pct"/>
          </w:tcPr>
          <w:p w14:paraId="3D866AEE" w14:textId="77777777" w:rsidR="005E05A9" w:rsidRPr="002A50DE" w:rsidRDefault="005E05A9" w:rsidP="002A50DE">
            <w:pPr>
              <w:spacing w:before="20" w:after="20"/>
              <w:jc w:val="right"/>
              <w:rPr>
                <w:i/>
                <w:iCs/>
                <w:sz w:val="20"/>
                <w:szCs w:val="20"/>
              </w:rPr>
            </w:pPr>
            <w:r w:rsidRPr="002A50DE">
              <w:rPr>
                <w:i/>
                <w:iCs/>
                <w:sz w:val="20"/>
                <w:szCs w:val="20"/>
              </w:rPr>
              <w:t>Subtotal for UNEP</w:t>
            </w:r>
          </w:p>
        </w:tc>
        <w:tc>
          <w:tcPr>
            <w:tcW w:w="455" w:type="pct"/>
          </w:tcPr>
          <w:p w14:paraId="68C106F9" w14:textId="77777777" w:rsidR="005E05A9" w:rsidRPr="00D846F8" w:rsidRDefault="005E05A9" w:rsidP="00F85C3A">
            <w:pPr>
              <w:spacing w:before="20" w:after="20"/>
              <w:jc w:val="right"/>
              <w:rPr>
                <w:b/>
                <w:bCs/>
                <w:i/>
                <w:iCs/>
                <w:sz w:val="20"/>
                <w:szCs w:val="20"/>
              </w:rPr>
            </w:pPr>
          </w:p>
        </w:tc>
        <w:tc>
          <w:tcPr>
            <w:tcW w:w="606" w:type="pct"/>
          </w:tcPr>
          <w:p w14:paraId="5035687B" w14:textId="77777777" w:rsidR="005E05A9" w:rsidRPr="002A50DE" w:rsidRDefault="005E05A9" w:rsidP="00F85C3A">
            <w:pPr>
              <w:spacing w:before="20" w:after="20"/>
              <w:jc w:val="right"/>
              <w:rPr>
                <w:b/>
                <w:bCs/>
                <w:i/>
                <w:iCs/>
                <w:sz w:val="20"/>
                <w:szCs w:val="20"/>
              </w:rPr>
            </w:pPr>
            <w:r w:rsidRPr="002A50DE">
              <w:rPr>
                <w:i/>
                <w:iCs/>
                <w:sz w:val="20"/>
                <w:szCs w:val="20"/>
              </w:rPr>
              <w:t>85,000</w:t>
            </w:r>
          </w:p>
        </w:tc>
        <w:tc>
          <w:tcPr>
            <w:tcW w:w="682" w:type="pct"/>
          </w:tcPr>
          <w:p w14:paraId="2BF61159" w14:textId="51D5373B" w:rsidR="005E05A9" w:rsidRPr="00B24B9E" w:rsidRDefault="005E05A9" w:rsidP="00F85C3A">
            <w:pPr>
              <w:spacing w:before="20" w:after="20"/>
              <w:jc w:val="right"/>
              <w:rPr>
                <w:i/>
                <w:iCs/>
                <w:sz w:val="20"/>
                <w:szCs w:val="20"/>
              </w:rPr>
            </w:pPr>
            <w:r w:rsidRPr="00B24B9E">
              <w:rPr>
                <w:i/>
                <w:iCs/>
                <w:sz w:val="20"/>
                <w:szCs w:val="20"/>
              </w:rPr>
              <w:t>3</w:t>
            </w:r>
            <w:r w:rsidR="00364935" w:rsidRPr="00B24B9E">
              <w:rPr>
                <w:i/>
                <w:iCs/>
                <w:sz w:val="20"/>
                <w:szCs w:val="20"/>
              </w:rPr>
              <w:t>1</w:t>
            </w:r>
            <w:r w:rsidRPr="00B24B9E">
              <w:rPr>
                <w:i/>
                <w:iCs/>
                <w:sz w:val="20"/>
                <w:szCs w:val="20"/>
              </w:rPr>
              <w:t>,</w:t>
            </w:r>
            <w:r w:rsidR="004B6360" w:rsidRPr="00B24B9E">
              <w:rPr>
                <w:i/>
                <w:iCs/>
                <w:sz w:val="20"/>
                <w:szCs w:val="20"/>
              </w:rPr>
              <w:t>0</w:t>
            </w:r>
            <w:r w:rsidRPr="00B24B9E">
              <w:rPr>
                <w:i/>
                <w:iCs/>
                <w:sz w:val="20"/>
                <w:szCs w:val="20"/>
              </w:rPr>
              <w:t>00</w:t>
            </w:r>
          </w:p>
        </w:tc>
      </w:tr>
      <w:tr w:rsidR="005E05A9" w:rsidRPr="00B966F7" w14:paraId="0BCF86C6" w14:textId="77777777" w:rsidTr="00282856">
        <w:tc>
          <w:tcPr>
            <w:tcW w:w="3257" w:type="pct"/>
          </w:tcPr>
          <w:p w14:paraId="333B00E2" w14:textId="77777777" w:rsidR="005E05A9" w:rsidRPr="002A50DE" w:rsidRDefault="005E05A9" w:rsidP="002A50DE">
            <w:pPr>
              <w:keepNext/>
              <w:spacing w:before="20" w:after="20"/>
              <w:jc w:val="right"/>
              <w:rPr>
                <w:i/>
                <w:iCs/>
                <w:sz w:val="20"/>
                <w:szCs w:val="20"/>
              </w:rPr>
            </w:pPr>
            <w:r w:rsidRPr="002A50DE">
              <w:rPr>
                <w:i/>
                <w:iCs/>
                <w:sz w:val="20"/>
                <w:szCs w:val="20"/>
              </w:rPr>
              <w:t>Subtotal for UNDP</w:t>
            </w:r>
          </w:p>
        </w:tc>
        <w:tc>
          <w:tcPr>
            <w:tcW w:w="455" w:type="pct"/>
            <w:tcBorders>
              <w:bottom w:val="single" w:sz="4" w:space="0" w:color="auto"/>
            </w:tcBorders>
          </w:tcPr>
          <w:p w14:paraId="799DB072" w14:textId="77777777" w:rsidR="005E05A9" w:rsidRPr="00D846F8" w:rsidRDefault="005E05A9" w:rsidP="00F85C3A">
            <w:pPr>
              <w:spacing w:before="20" w:after="20"/>
              <w:jc w:val="right"/>
              <w:rPr>
                <w:b/>
                <w:bCs/>
                <w:i/>
                <w:iCs/>
                <w:sz w:val="20"/>
                <w:szCs w:val="20"/>
              </w:rPr>
            </w:pPr>
          </w:p>
        </w:tc>
        <w:tc>
          <w:tcPr>
            <w:tcW w:w="606" w:type="pct"/>
          </w:tcPr>
          <w:p w14:paraId="3186F728" w14:textId="77777777" w:rsidR="005E05A9" w:rsidRPr="002A50DE" w:rsidRDefault="005E05A9" w:rsidP="00F85C3A">
            <w:pPr>
              <w:spacing w:before="20" w:after="20"/>
              <w:jc w:val="right"/>
              <w:rPr>
                <w:b/>
                <w:bCs/>
                <w:i/>
                <w:iCs/>
                <w:sz w:val="20"/>
                <w:szCs w:val="20"/>
              </w:rPr>
            </w:pPr>
            <w:r w:rsidRPr="002A50DE">
              <w:rPr>
                <w:i/>
                <w:iCs/>
                <w:sz w:val="20"/>
                <w:szCs w:val="20"/>
              </w:rPr>
              <w:t>50,000</w:t>
            </w:r>
          </w:p>
        </w:tc>
        <w:tc>
          <w:tcPr>
            <w:tcW w:w="682" w:type="pct"/>
          </w:tcPr>
          <w:p w14:paraId="21C4892F" w14:textId="77777777" w:rsidR="005E05A9" w:rsidRPr="002A50DE" w:rsidRDefault="005E05A9" w:rsidP="00F85C3A">
            <w:pPr>
              <w:spacing w:before="20" w:after="20"/>
              <w:jc w:val="right"/>
              <w:rPr>
                <w:b/>
                <w:bCs/>
                <w:i/>
                <w:iCs/>
                <w:sz w:val="20"/>
                <w:szCs w:val="20"/>
              </w:rPr>
            </w:pPr>
            <w:r w:rsidRPr="002A50DE">
              <w:rPr>
                <w:i/>
                <w:iCs/>
                <w:sz w:val="20"/>
                <w:szCs w:val="20"/>
              </w:rPr>
              <w:t>50,000</w:t>
            </w:r>
          </w:p>
        </w:tc>
      </w:tr>
      <w:tr w:rsidR="005E05A9" w:rsidRPr="00B966F7" w14:paraId="11178785" w14:textId="77777777" w:rsidTr="00282856">
        <w:tc>
          <w:tcPr>
            <w:tcW w:w="3257" w:type="pct"/>
            <w:tcBorders>
              <w:right w:val="nil"/>
            </w:tcBorders>
          </w:tcPr>
          <w:p w14:paraId="33722456" w14:textId="77777777" w:rsidR="005E05A9" w:rsidRPr="002A50DE" w:rsidRDefault="005E05A9" w:rsidP="00F85C3A">
            <w:pPr>
              <w:shd w:val="clear" w:color="auto" w:fill="FFFFFF" w:themeFill="background1"/>
              <w:spacing w:before="20" w:after="20"/>
              <w:jc w:val="left"/>
              <w:rPr>
                <w:sz w:val="20"/>
                <w:szCs w:val="20"/>
              </w:rPr>
            </w:pPr>
            <w:r w:rsidRPr="002A50DE">
              <w:rPr>
                <w:sz w:val="20"/>
                <w:szCs w:val="20"/>
              </w:rPr>
              <w:t>Total</w:t>
            </w:r>
          </w:p>
        </w:tc>
        <w:tc>
          <w:tcPr>
            <w:tcW w:w="455" w:type="pct"/>
            <w:tcBorders>
              <w:left w:val="nil"/>
            </w:tcBorders>
          </w:tcPr>
          <w:p w14:paraId="3CE8B8E1" w14:textId="77777777" w:rsidR="005E05A9" w:rsidRPr="00B966F7" w:rsidRDefault="005E05A9" w:rsidP="00F85C3A">
            <w:pPr>
              <w:jc w:val="right"/>
              <w:rPr>
                <w:sz w:val="20"/>
                <w:szCs w:val="20"/>
              </w:rPr>
            </w:pPr>
          </w:p>
        </w:tc>
        <w:tc>
          <w:tcPr>
            <w:tcW w:w="606" w:type="pct"/>
          </w:tcPr>
          <w:p w14:paraId="47096E13" w14:textId="77777777" w:rsidR="005E05A9" w:rsidRPr="00D846F8" w:rsidRDefault="005E05A9" w:rsidP="00F85C3A">
            <w:pPr>
              <w:shd w:val="clear" w:color="auto" w:fill="FFFFFF" w:themeFill="background1"/>
              <w:spacing w:before="20" w:after="20"/>
              <w:jc w:val="right"/>
              <w:rPr>
                <w:sz w:val="20"/>
                <w:szCs w:val="20"/>
              </w:rPr>
            </w:pPr>
            <w:r w:rsidRPr="00D846F8">
              <w:rPr>
                <w:sz w:val="20"/>
                <w:szCs w:val="20"/>
              </w:rPr>
              <w:t>135,000</w:t>
            </w:r>
          </w:p>
        </w:tc>
        <w:tc>
          <w:tcPr>
            <w:tcW w:w="682" w:type="pct"/>
          </w:tcPr>
          <w:p w14:paraId="4FD09CAD" w14:textId="5D5BA9F0" w:rsidR="005E05A9" w:rsidRPr="00B33A23" w:rsidRDefault="005E05A9" w:rsidP="00F85C3A">
            <w:pPr>
              <w:shd w:val="clear" w:color="auto" w:fill="FFFFFF" w:themeFill="background1"/>
              <w:spacing w:before="20" w:after="20"/>
              <w:jc w:val="right"/>
              <w:rPr>
                <w:sz w:val="20"/>
                <w:szCs w:val="20"/>
              </w:rPr>
            </w:pPr>
            <w:r w:rsidRPr="00B33A23">
              <w:rPr>
                <w:sz w:val="20"/>
                <w:szCs w:val="20"/>
              </w:rPr>
              <w:t>8</w:t>
            </w:r>
            <w:r w:rsidR="00364935" w:rsidRPr="00B33A23">
              <w:rPr>
                <w:sz w:val="20"/>
                <w:szCs w:val="20"/>
              </w:rPr>
              <w:t>1</w:t>
            </w:r>
            <w:r w:rsidRPr="00B33A23">
              <w:rPr>
                <w:sz w:val="20"/>
                <w:szCs w:val="20"/>
              </w:rPr>
              <w:t>,</w:t>
            </w:r>
            <w:r w:rsidR="004B6360" w:rsidRPr="00B33A23">
              <w:rPr>
                <w:sz w:val="20"/>
                <w:szCs w:val="20"/>
              </w:rPr>
              <w:t>0</w:t>
            </w:r>
            <w:r w:rsidRPr="00B33A23">
              <w:rPr>
                <w:sz w:val="20"/>
                <w:szCs w:val="20"/>
              </w:rPr>
              <w:t>00</w:t>
            </w:r>
          </w:p>
        </w:tc>
      </w:tr>
    </w:tbl>
    <w:p w14:paraId="5E78980D" w14:textId="66CD41F5" w:rsidR="00CB0432" w:rsidRDefault="00CB0432" w:rsidP="00AD5FF2">
      <w:pPr>
        <w:pStyle w:val="Heading1"/>
        <w:spacing w:before="240" w:after="0"/>
      </w:pPr>
      <w:r>
        <w:t xml:space="preserve">At a </w:t>
      </w:r>
      <w:r w:rsidRPr="00EF28A8">
        <w:t xml:space="preserve">total cost </w:t>
      </w:r>
      <w:r>
        <w:t xml:space="preserve">of </w:t>
      </w:r>
      <w:r w:rsidRPr="00EF28A8">
        <w:t>US</w:t>
      </w:r>
      <w:r>
        <w:t> </w:t>
      </w:r>
      <w:r w:rsidRPr="00032F0A">
        <w:t>$</w:t>
      </w:r>
      <w:r w:rsidR="00305C03">
        <w:t>135,000, plus agency support costs</w:t>
      </w:r>
      <w:r>
        <w:t>,</w:t>
      </w:r>
      <w:r w:rsidRPr="00EF28A8">
        <w:t xml:space="preserve"> stage I of the KIP for </w:t>
      </w:r>
      <w:r w:rsidR="00770DB7" w:rsidRPr="00770DB7">
        <w:t>Bhutan</w:t>
      </w:r>
      <w:r>
        <w:t xml:space="preserve"> </w:t>
      </w:r>
      <w:r w:rsidRPr="00EF28A8">
        <w:t>w</w:t>
      </w:r>
      <w:r>
        <w:t>ill</w:t>
      </w:r>
      <w:r w:rsidRPr="00EF28A8">
        <w:t xml:space="preserve"> result in </w:t>
      </w:r>
      <w:r>
        <w:t xml:space="preserve">a </w:t>
      </w:r>
      <w:r w:rsidRPr="00EF28A8">
        <w:t xml:space="preserve">reduction of </w:t>
      </w:r>
      <w:r w:rsidR="008A0049">
        <w:t>1,310</w:t>
      </w:r>
      <w:r>
        <w:t> </w:t>
      </w:r>
      <w:r w:rsidRPr="00EF28A8">
        <w:t>CO</w:t>
      </w:r>
      <w:r w:rsidRPr="00305C03">
        <w:rPr>
          <w:vertAlign w:val="subscript"/>
        </w:rPr>
        <w:t>2</w:t>
      </w:r>
      <w:r>
        <w:noBreakHyphen/>
      </w:r>
      <w:r w:rsidRPr="00EF28A8">
        <w:t>eq</w:t>
      </w:r>
      <w:r>
        <w:t> </w:t>
      </w:r>
      <w:r w:rsidRPr="00EF28A8">
        <w:t xml:space="preserve">tonnes from the country’s HFC </w:t>
      </w:r>
      <w:r w:rsidR="00182BB1">
        <w:t>baseline</w:t>
      </w:r>
      <w:r>
        <w:t xml:space="preserve">. </w:t>
      </w:r>
      <w:r w:rsidRPr="00486E19">
        <w:t xml:space="preserve">Stage I of the KIP will be implemented in </w:t>
      </w:r>
      <w:r w:rsidR="00325526">
        <w:t>two</w:t>
      </w:r>
      <w:r w:rsidRPr="00486E19">
        <w:t xml:space="preserve"> tranches.</w:t>
      </w:r>
    </w:p>
    <w:p w14:paraId="536E127F" w14:textId="77777777" w:rsidR="00CB0432" w:rsidRPr="000947EE" w:rsidRDefault="00CB0432" w:rsidP="00CB0432">
      <w:pPr>
        <w:pStyle w:val="Heading1"/>
        <w:keepNext/>
        <w:numPr>
          <w:ilvl w:val="0"/>
          <w:numId w:val="0"/>
        </w:numPr>
        <w:suppressAutoHyphens/>
        <w:spacing w:before="240"/>
      </w:pPr>
      <w:r w:rsidRPr="000E2999">
        <w:rPr>
          <w:u w:val="single"/>
        </w:rPr>
        <w:t>Implementation plan for the first tranche of the Kigali HFC implementation plan</w:t>
      </w:r>
    </w:p>
    <w:p w14:paraId="672D6199" w14:textId="550405D9" w:rsidR="00CB0432" w:rsidRPr="005A492C" w:rsidRDefault="00CB0432" w:rsidP="00CB0432">
      <w:pPr>
        <w:pStyle w:val="Heading1"/>
      </w:pPr>
      <w:r w:rsidRPr="00B67D86">
        <w:t xml:space="preserve">The agreed plan of action will include the following activities: </w:t>
      </w:r>
    </w:p>
    <w:p w14:paraId="53061820" w14:textId="122269DC" w:rsidR="00CB0432" w:rsidRPr="00603D21" w:rsidRDefault="00133AFE" w:rsidP="00CB0432">
      <w:pPr>
        <w:pStyle w:val="Heading2"/>
      </w:pPr>
      <w:r w:rsidRPr="00603D21">
        <w:t>Policy and enforcement capacity building: Two sector</w:t>
      </w:r>
      <w:r w:rsidRPr="00603D21">
        <w:noBreakHyphen/>
        <w:t>based workshops for importers, end users, and contractors in</w:t>
      </w:r>
      <w:r w:rsidR="00AB704A">
        <w:t xml:space="preserve"> local assembl</w:t>
      </w:r>
      <w:r w:rsidR="00EE591A">
        <w:t>y and installation and the</w:t>
      </w:r>
      <w:r w:rsidR="0032506B">
        <w:t xml:space="preserve"> </w:t>
      </w:r>
      <w:r w:rsidR="00CE76FE">
        <w:t>industrial refrigeration</w:t>
      </w:r>
      <w:r w:rsidR="00EE591A">
        <w:t xml:space="preserve"> subsector</w:t>
      </w:r>
      <w:r w:rsidR="00CE76FE">
        <w:t xml:space="preserve">, to gain a better understanding of the subsector, and </w:t>
      </w:r>
      <w:r w:rsidR="0030154A">
        <w:t xml:space="preserve">transport refrigeration, </w:t>
      </w:r>
      <w:r w:rsidRPr="00603D21">
        <w:t xml:space="preserve">residential and commercial AC </w:t>
      </w:r>
      <w:r w:rsidR="004476C9">
        <w:t>t</w:t>
      </w:r>
      <w:r w:rsidRPr="00603D21">
        <w:t>o raise awareness of new HFC</w:t>
      </w:r>
      <w:r w:rsidRPr="00603D21">
        <w:noBreakHyphen/>
        <w:t>related policies</w:t>
      </w:r>
      <w:r w:rsidR="007A17C3">
        <w:t xml:space="preserve"> </w:t>
      </w:r>
      <w:r w:rsidR="007A17C3" w:rsidRPr="00603D21">
        <w:rPr>
          <w:color w:val="000000"/>
        </w:rPr>
        <w:t>(UNEP)</w:t>
      </w:r>
      <w:r w:rsidR="007A17C3" w:rsidRPr="00603D21">
        <w:t xml:space="preserve"> (US $1,500</w:t>
      </w:r>
      <w:r w:rsidR="007A17C3">
        <w:t>)</w:t>
      </w:r>
      <w:r w:rsidR="00876761">
        <w:t xml:space="preserve">; </w:t>
      </w:r>
      <w:r w:rsidRPr="00603D21">
        <w:t>engage</w:t>
      </w:r>
      <w:r w:rsidR="00876761">
        <w:t>ment of</w:t>
      </w:r>
      <w:r w:rsidRPr="00603D21">
        <w:t xml:space="preserve"> government </w:t>
      </w:r>
      <w:r w:rsidR="00876761">
        <w:t>a</w:t>
      </w:r>
      <w:r w:rsidRPr="00603D21">
        <w:t xml:space="preserve">gencies to explore </w:t>
      </w:r>
      <w:r w:rsidR="00876761">
        <w:t xml:space="preserve">public procurement </w:t>
      </w:r>
      <w:r w:rsidR="007D4E67">
        <w:t xml:space="preserve">policies </w:t>
      </w:r>
      <w:r w:rsidRPr="00603D21">
        <w:t>requiring HFC</w:t>
      </w:r>
      <w:r w:rsidRPr="00603D21">
        <w:noBreakHyphen/>
        <w:t>free equipment in public purchasing;</w:t>
      </w:r>
      <w:r w:rsidR="004368C4" w:rsidRPr="00603D21">
        <w:t xml:space="preserve"> </w:t>
      </w:r>
      <w:r w:rsidR="00996D4F">
        <w:rPr>
          <w:color w:val="000000"/>
        </w:rPr>
        <w:t>f</w:t>
      </w:r>
      <w:r w:rsidR="004368C4" w:rsidRPr="00603D21">
        <w:rPr>
          <w:color w:val="000000"/>
        </w:rPr>
        <w:t xml:space="preserve">easibility </w:t>
      </w:r>
      <w:r w:rsidR="007D4E67">
        <w:rPr>
          <w:color w:val="000000"/>
        </w:rPr>
        <w:t>study on</w:t>
      </w:r>
      <w:r w:rsidR="004368C4" w:rsidRPr="00603D21">
        <w:rPr>
          <w:color w:val="000000"/>
        </w:rPr>
        <w:t xml:space="preserve"> equipment bans and </w:t>
      </w:r>
      <w:r w:rsidR="00BF5451" w:rsidRPr="00BF5451">
        <w:rPr>
          <w:color w:val="000000"/>
        </w:rPr>
        <w:t>assess</w:t>
      </w:r>
      <w:r w:rsidR="00BF5451">
        <w:rPr>
          <w:color w:val="000000"/>
        </w:rPr>
        <w:t>ment of</w:t>
      </w:r>
      <w:r w:rsidR="00BF5451" w:rsidRPr="00BF5451">
        <w:rPr>
          <w:color w:val="000000"/>
        </w:rPr>
        <w:t xml:space="preserve"> the supply chain and availability of low</w:t>
      </w:r>
      <w:r w:rsidR="00BF5451">
        <w:rPr>
          <w:color w:val="000000"/>
        </w:rPr>
        <w:t>-</w:t>
      </w:r>
      <w:r w:rsidR="00BF5451" w:rsidRPr="00BF5451">
        <w:rPr>
          <w:color w:val="000000"/>
        </w:rPr>
        <w:t>GWP alternative</w:t>
      </w:r>
      <w:r w:rsidR="0072662A">
        <w:rPr>
          <w:color w:val="000000"/>
        </w:rPr>
        <w:t>s</w:t>
      </w:r>
      <w:r w:rsidR="00BF5451">
        <w:rPr>
          <w:color w:val="000000"/>
        </w:rPr>
        <w:t xml:space="preserve">, </w:t>
      </w:r>
      <w:r w:rsidR="00996D4F">
        <w:rPr>
          <w:color w:val="000000"/>
        </w:rPr>
        <w:t>including s</w:t>
      </w:r>
      <w:r w:rsidR="004368C4" w:rsidRPr="00603D21">
        <w:rPr>
          <w:color w:val="000000"/>
        </w:rPr>
        <w:t>takeholder consultations, report and recommendation</w:t>
      </w:r>
      <w:r w:rsidR="00996D4F">
        <w:rPr>
          <w:color w:val="000000"/>
        </w:rPr>
        <w:t>s</w:t>
      </w:r>
      <w:r w:rsidR="004C706C">
        <w:rPr>
          <w:color w:val="000000"/>
        </w:rPr>
        <w:t xml:space="preserve"> </w:t>
      </w:r>
      <w:r w:rsidR="00603D21" w:rsidRPr="00603D21">
        <w:rPr>
          <w:color w:val="000000"/>
        </w:rPr>
        <w:t>(UNEP)</w:t>
      </w:r>
      <w:r w:rsidR="00CB0432" w:rsidRPr="00603D21">
        <w:t xml:space="preserve"> (US $</w:t>
      </w:r>
      <w:r w:rsidR="004368C4" w:rsidRPr="00603D21">
        <w:t>1</w:t>
      </w:r>
      <w:r w:rsidR="00F95F7E">
        <w:t>0</w:t>
      </w:r>
      <w:r w:rsidR="00603D21" w:rsidRPr="00603D21">
        <w:t>,</w:t>
      </w:r>
      <w:r w:rsidR="00F95F7E">
        <w:t>0</w:t>
      </w:r>
      <w:r w:rsidR="00603D21" w:rsidRPr="00603D21">
        <w:t>00</w:t>
      </w:r>
      <w:r w:rsidR="00CB0432" w:rsidRPr="00603D21">
        <w:t>);</w:t>
      </w:r>
      <w:r w:rsidR="00603D21" w:rsidRPr="00603D21">
        <w:t xml:space="preserve"> </w:t>
      </w:r>
      <w:r w:rsidR="00BF5451">
        <w:t>p</w:t>
      </w:r>
      <w:r w:rsidR="00603D21" w:rsidRPr="00603D21">
        <w:t>rocurement of one refrigerant identifier to equip the main entry point (UNDP) (US</w:t>
      </w:r>
      <w:r w:rsidR="000157FD">
        <w:t> </w:t>
      </w:r>
      <w:r w:rsidR="00603D21" w:rsidRPr="00603D21">
        <w:t>$6,000);</w:t>
      </w:r>
    </w:p>
    <w:p w14:paraId="2BD872E5" w14:textId="59410BDA" w:rsidR="00CB0432" w:rsidRDefault="00603D21" w:rsidP="00CB0432">
      <w:pPr>
        <w:pStyle w:val="Heading2"/>
      </w:pPr>
      <w:r w:rsidRPr="00603D21">
        <w:t>RAC sector capacity building</w:t>
      </w:r>
      <w:r>
        <w:t>:</w:t>
      </w:r>
      <w:r w:rsidR="00CB0432" w:rsidRPr="002E0658">
        <w:t xml:space="preserve"> </w:t>
      </w:r>
      <w:r w:rsidR="001F4E8A">
        <w:t>One</w:t>
      </w:r>
      <w:r w:rsidRPr="00603D21">
        <w:t xml:space="preserve"> training workshop for </w:t>
      </w:r>
      <w:r w:rsidR="001F4E8A">
        <w:t>11</w:t>
      </w:r>
      <w:r w:rsidRPr="00603D21">
        <w:t xml:space="preserve"> technicians on good servicing practices, leak detection, refrigerant recovery and reuse, and safe handling of low-GWP </w:t>
      </w:r>
      <w:r w:rsidRPr="00603D21">
        <w:lastRenderedPageBreak/>
        <w:t>refrigerants</w:t>
      </w:r>
      <w:r w:rsidR="003A6934">
        <w:t>; and</w:t>
      </w:r>
      <w:r w:rsidR="003A6934" w:rsidRPr="003A6934">
        <w:t xml:space="preserve"> </w:t>
      </w:r>
      <w:r w:rsidR="0012188E">
        <w:t xml:space="preserve">a </w:t>
      </w:r>
      <w:r w:rsidR="003A6934" w:rsidRPr="003A6934">
        <w:t>training programme for two selected trainers in a well</w:t>
      </w:r>
      <w:r w:rsidR="003A6934">
        <w:noBreakHyphen/>
      </w:r>
      <w:r w:rsidR="003A6934" w:rsidRPr="003A6934">
        <w:t>equipped overseas training centre</w:t>
      </w:r>
      <w:r w:rsidRPr="00603D21">
        <w:t xml:space="preserve"> </w:t>
      </w:r>
      <w:r w:rsidR="00CB0432" w:rsidRPr="00DE1CA4">
        <w:t>(</w:t>
      </w:r>
      <w:r w:rsidR="0099738A">
        <w:t>UNEP</w:t>
      </w:r>
      <w:r w:rsidR="00584BE1">
        <w:t>)</w:t>
      </w:r>
      <w:r w:rsidR="00CB0432" w:rsidRPr="002E0658">
        <w:t xml:space="preserve"> (US $</w:t>
      </w:r>
      <w:r w:rsidR="0099738A">
        <w:t>18,000</w:t>
      </w:r>
      <w:r w:rsidR="00CB0432">
        <w:t>)</w:t>
      </w:r>
      <w:r w:rsidR="00CB0432" w:rsidRPr="002E0658">
        <w:t>;</w:t>
      </w:r>
    </w:p>
    <w:p w14:paraId="29BC8AEB" w14:textId="6DDE734D" w:rsidR="00CB0432" w:rsidRPr="002E0658" w:rsidRDefault="0099738A" w:rsidP="00CB0432">
      <w:pPr>
        <w:pStyle w:val="Heading2"/>
      </w:pPr>
      <w:r w:rsidRPr="0099738A">
        <w:t xml:space="preserve">MAC </w:t>
      </w:r>
      <w:r w:rsidR="001C7C24">
        <w:t>c</w:t>
      </w:r>
      <w:r w:rsidRPr="0099738A">
        <w:t>apacity building</w:t>
      </w:r>
      <w:r>
        <w:t xml:space="preserve">: </w:t>
      </w:r>
      <w:r w:rsidR="009007E8" w:rsidRPr="009007E8">
        <w:t>Two consultations with sector experts on updating occupational standards and training programmes for the MAC sector</w:t>
      </w:r>
      <w:r w:rsidR="009007E8">
        <w:t xml:space="preserve">; </w:t>
      </w:r>
      <w:r w:rsidR="009007E8" w:rsidRPr="009007E8">
        <w:t>an</w:t>
      </w:r>
      <w:r w:rsidR="009007E8">
        <w:t xml:space="preserve"> </w:t>
      </w:r>
      <w:r w:rsidR="009007E8" w:rsidRPr="009007E8">
        <w:t>initial review to identify gaps and needs</w:t>
      </w:r>
      <w:r w:rsidR="009007E8">
        <w:t>,</w:t>
      </w:r>
      <w:r w:rsidR="009007E8" w:rsidRPr="009007E8">
        <w:t xml:space="preserve"> with a report and recommendations</w:t>
      </w:r>
      <w:r w:rsidR="009007E8">
        <w:t>,</w:t>
      </w:r>
      <w:r w:rsidR="009007E8" w:rsidRPr="009007E8">
        <w:t xml:space="preserve"> including input from foreign vehicle manufacturers on upcoming trends</w:t>
      </w:r>
      <w:r w:rsidR="009007E8">
        <w:t xml:space="preserve"> </w:t>
      </w:r>
      <w:r w:rsidR="00CB0432" w:rsidRPr="00DE1CA4">
        <w:t>(</w:t>
      </w:r>
      <w:r>
        <w:t>UNEP</w:t>
      </w:r>
      <w:r w:rsidR="00CB0432" w:rsidRPr="00DE1CA4">
        <w:t>)</w:t>
      </w:r>
      <w:r w:rsidR="00CB0432" w:rsidRPr="002E0658">
        <w:t xml:space="preserve"> (US $</w:t>
      </w:r>
      <w:r>
        <w:t>1,500</w:t>
      </w:r>
      <w:r w:rsidR="00CB0432">
        <w:t>)</w:t>
      </w:r>
      <w:r w:rsidR="00CB0432" w:rsidRPr="002E0658">
        <w:t>;</w:t>
      </w:r>
      <w:r w:rsidR="00CB0432">
        <w:t xml:space="preserve"> </w:t>
      </w:r>
      <w:r w:rsidR="00326DA7">
        <w:t>and</w:t>
      </w:r>
    </w:p>
    <w:p w14:paraId="55B47E3F" w14:textId="2CE1C337" w:rsidR="00C145A9" w:rsidRDefault="001C6A40" w:rsidP="00CB0432">
      <w:pPr>
        <w:pStyle w:val="Heading2"/>
      </w:pPr>
      <w:r>
        <w:t>E</w:t>
      </w:r>
      <w:r w:rsidR="00C145A9" w:rsidRPr="00C145A9">
        <w:t>quipment support for technical training institutes</w:t>
      </w:r>
      <w:r w:rsidR="00C145A9">
        <w:t xml:space="preserve">: </w:t>
      </w:r>
      <w:r w:rsidR="0099174D" w:rsidRPr="0099174D">
        <w:t>Procurement of one set of RAC and MAC training kits and installation of an HFC‑32‑based VRF demonstration training unit and a cold room or condensing unit demonstration unit</w:t>
      </w:r>
      <w:r w:rsidR="00727EAB">
        <w:t xml:space="preserve">, and </w:t>
      </w:r>
      <w:r w:rsidR="00727EAB" w:rsidRPr="00727EAB">
        <w:t>a low-GWP MAC training system</w:t>
      </w:r>
      <w:r w:rsidR="0099174D" w:rsidRPr="0099174D">
        <w:t xml:space="preserve"> (UNDP) (US $</w:t>
      </w:r>
      <w:r w:rsidR="004002FD">
        <w:t>44</w:t>
      </w:r>
      <w:r w:rsidR="0099174D" w:rsidRPr="0099174D">
        <w:t>,000).</w:t>
      </w:r>
    </w:p>
    <w:p w14:paraId="796E9F69" w14:textId="1369CA9B" w:rsidR="00CB0432" w:rsidRPr="00FC6ABC" w:rsidRDefault="00CB0432" w:rsidP="00CB0432">
      <w:pPr>
        <w:keepNext/>
        <w:spacing w:after="240"/>
        <w:outlineLvl w:val="0"/>
        <w:rPr>
          <w:bCs/>
        </w:rPr>
      </w:pPr>
      <w:bookmarkStart w:id="4" w:name="_Hlk126916207"/>
      <w:bookmarkStart w:id="5" w:name="_Hlk126916178"/>
      <w:r w:rsidRPr="00DC2B3A">
        <w:rPr>
          <w:bCs/>
          <w:u w:val="single"/>
        </w:rPr>
        <w:t>Co-financing</w:t>
      </w:r>
    </w:p>
    <w:p w14:paraId="55DF9463" w14:textId="4F3C5B1A" w:rsidR="003E1758" w:rsidRPr="003E1758" w:rsidRDefault="00081AD4" w:rsidP="003E1758">
      <w:pPr>
        <w:pStyle w:val="Heading1"/>
        <w:spacing w:before="240"/>
      </w:pPr>
      <w:r>
        <w:t xml:space="preserve">The Government of </w:t>
      </w:r>
      <w:r w:rsidR="00D92432" w:rsidRPr="00D92432">
        <w:t>Bhutan</w:t>
      </w:r>
      <w:r>
        <w:t xml:space="preserve"> will provide co-financing for</w:t>
      </w:r>
      <w:r w:rsidR="00D92432" w:rsidRPr="00D92432">
        <w:t xml:space="preserve"> </w:t>
      </w:r>
      <w:r w:rsidR="00535C39">
        <w:t>s</w:t>
      </w:r>
      <w:r w:rsidR="00D92432" w:rsidRPr="00D92432">
        <w:t>tage I</w:t>
      </w:r>
      <w:r w:rsidR="00535C39">
        <w:t xml:space="preserve"> of the KIP</w:t>
      </w:r>
      <w:r w:rsidR="00D92432" w:rsidRPr="00D92432">
        <w:t xml:space="preserve"> primarily through in‑kind contributions</w:t>
      </w:r>
      <w:r w:rsidR="008B6F93">
        <w:t>,</w:t>
      </w:r>
      <w:r w:rsidR="00D92432" w:rsidRPr="00D92432">
        <w:t xml:space="preserve"> </w:t>
      </w:r>
      <w:r w:rsidR="00D92432">
        <w:t>including</w:t>
      </w:r>
      <w:r w:rsidR="00D92432" w:rsidRPr="00D92432">
        <w:t xml:space="preserve"> </w:t>
      </w:r>
      <w:r w:rsidR="00455DAF">
        <w:t>support</w:t>
      </w:r>
      <w:r w:rsidR="008B6F93">
        <w:t xml:space="preserve"> for</w:t>
      </w:r>
      <w:r w:rsidR="00455DAF">
        <w:t xml:space="preserve"> the</w:t>
      </w:r>
      <w:r w:rsidR="00455DAF" w:rsidRPr="00455DAF">
        <w:t xml:space="preserve"> implementation and monitoring</w:t>
      </w:r>
      <w:r w:rsidR="00455DAF">
        <w:t xml:space="preserve"> through the NOU and the</w:t>
      </w:r>
      <w:r w:rsidR="00455DAF" w:rsidRPr="00455DAF">
        <w:t xml:space="preserve"> </w:t>
      </w:r>
      <w:r w:rsidR="00D92432" w:rsidRPr="00D92432">
        <w:t>provision of office space</w:t>
      </w:r>
      <w:r w:rsidR="00455DAF">
        <w:t>,</w:t>
      </w:r>
      <w:r w:rsidR="00D92432" w:rsidRPr="00D92432">
        <w:t xml:space="preserve"> staff time, technical expertise, participation in regulatory updates, policy coordination, and inter‑agency consultations. </w:t>
      </w:r>
      <w:r w:rsidR="00BD2C1C" w:rsidRPr="00BD2C1C">
        <w:t xml:space="preserve">Throughout KIP implementation, the NOU will collaborate with </w:t>
      </w:r>
      <w:r w:rsidR="009654EE">
        <w:t xml:space="preserve">the </w:t>
      </w:r>
      <w:r w:rsidR="00BD2C1C" w:rsidRPr="00BD2C1C">
        <w:t xml:space="preserve">implementing agencies to seek additional funding </w:t>
      </w:r>
      <w:r w:rsidR="00A616C0">
        <w:t>and contributions</w:t>
      </w:r>
      <w:r w:rsidR="00BD2C1C" w:rsidRPr="00BD2C1C">
        <w:t>, including</w:t>
      </w:r>
      <w:r w:rsidR="009654EE" w:rsidRPr="009654EE">
        <w:t xml:space="preserve"> </w:t>
      </w:r>
      <w:r w:rsidR="00A616C0">
        <w:t>by establishing p</w:t>
      </w:r>
      <w:r w:rsidR="009654EE" w:rsidRPr="009654EE">
        <w:t>artnerships with educational and vocational institutions, as well as industry associations, to strengthen training, certification, and capacity‑building efforts</w:t>
      </w:r>
      <w:r w:rsidR="003E1758">
        <w:t>.</w:t>
      </w:r>
    </w:p>
    <w:p w14:paraId="5D8AC140" w14:textId="77777777" w:rsidR="00CB0432" w:rsidRPr="00DC2B3A" w:rsidRDefault="00CB0432" w:rsidP="00CB0432">
      <w:pPr>
        <w:keepNext/>
        <w:spacing w:before="240" w:after="240"/>
        <w:outlineLvl w:val="0"/>
        <w:rPr>
          <w:bCs/>
          <w:u w:val="single"/>
        </w:rPr>
      </w:pPr>
      <w:bookmarkStart w:id="6" w:name="_Hlk126916238"/>
      <w:r w:rsidRPr="00DC2B3A">
        <w:rPr>
          <w:bCs/>
          <w:u w:val="single"/>
        </w:rPr>
        <w:t>202</w:t>
      </w:r>
      <w:r>
        <w:rPr>
          <w:bCs/>
          <w:u w:val="single"/>
        </w:rPr>
        <w:t>6–</w:t>
      </w:r>
      <w:r w:rsidRPr="00DC2B3A">
        <w:rPr>
          <w:bCs/>
          <w:u w:val="single"/>
        </w:rPr>
        <w:t>202</w:t>
      </w:r>
      <w:r>
        <w:rPr>
          <w:bCs/>
          <w:u w:val="single"/>
        </w:rPr>
        <w:t>8</w:t>
      </w:r>
      <w:r w:rsidRPr="00DC2B3A">
        <w:rPr>
          <w:bCs/>
          <w:u w:val="single"/>
        </w:rPr>
        <w:t xml:space="preserve"> business plan of the Multilateral Fund</w:t>
      </w:r>
    </w:p>
    <w:bookmarkEnd w:id="6"/>
    <w:p w14:paraId="2F248E51" w14:textId="2228BD2C" w:rsidR="00CB0432" w:rsidRPr="00996241" w:rsidRDefault="006F44A7" w:rsidP="00CB0432">
      <w:pPr>
        <w:pStyle w:val="Heading1"/>
      </w:pPr>
      <w:r w:rsidRPr="006F44A7">
        <w:t>UNEP</w:t>
      </w:r>
      <w:r w:rsidR="00CB0432" w:rsidRPr="00996241">
        <w:t xml:space="preserve"> and </w:t>
      </w:r>
      <w:r w:rsidRPr="006F44A7">
        <w:t>UNDP</w:t>
      </w:r>
      <w:r w:rsidR="00CB0432" w:rsidRPr="00996241">
        <w:t xml:space="preserve"> are requesting US $</w:t>
      </w:r>
      <w:r w:rsidR="00CF4EB4">
        <w:t>135,000</w:t>
      </w:r>
      <w:r w:rsidR="00CB0432" w:rsidRPr="00996241">
        <w:t xml:space="preserve">, plus agency support costs, for the implementation of </w:t>
      </w:r>
      <w:r w:rsidR="00CB0432">
        <w:t>s</w:t>
      </w:r>
      <w:r w:rsidR="00CB0432" w:rsidRPr="00996241">
        <w:t>tage </w:t>
      </w:r>
      <w:r w:rsidR="00CB0432">
        <w:t xml:space="preserve">I </w:t>
      </w:r>
      <w:r w:rsidR="00CB0432" w:rsidRPr="00996241">
        <w:t xml:space="preserve">of the </w:t>
      </w:r>
      <w:r w:rsidR="00CB0432">
        <w:t>KI</w:t>
      </w:r>
      <w:r w:rsidR="00CB0432" w:rsidRPr="00996241">
        <w:t xml:space="preserve">P for </w:t>
      </w:r>
      <w:r w:rsidR="00770DB7" w:rsidRPr="00770DB7">
        <w:t>Bhutan</w:t>
      </w:r>
      <w:r w:rsidR="00CB0432" w:rsidRPr="00996241">
        <w:t>. The total value of US $</w:t>
      </w:r>
      <w:r w:rsidR="0050425B">
        <w:t>152,550</w:t>
      </w:r>
      <w:r w:rsidR="00CB0432" w:rsidRPr="00996241">
        <w:t>, including agency support costs</w:t>
      </w:r>
      <w:r w:rsidR="00CB0432">
        <w:t xml:space="preserve">, </w:t>
      </w:r>
      <w:r w:rsidR="00CB0432" w:rsidRPr="00996241">
        <w:t>requested for the p</w:t>
      </w:r>
      <w:r w:rsidR="00CB0432">
        <w:t>eriod of 2026–2028</w:t>
      </w:r>
      <w:r w:rsidR="00CB0432" w:rsidRPr="00996241">
        <w:t>, is US $</w:t>
      </w:r>
      <w:r w:rsidR="0050425B">
        <w:t>600</w:t>
      </w:r>
      <w:r w:rsidR="00CB0432" w:rsidRPr="009B091A">
        <w:t xml:space="preserve"> </w:t>
      </w:r>
      <w:r w:rsidR="00CB0432">
        <w:t xml:space="preserve">above </w:t>
      </w:r>
      <w:r w:rsidR="00CB0432" w:rsidRPr="00996241">
        <w:t>the amount in the business plan.</w:t>
      </w:r>
    </w:p>
    <w:p w14:paraId="287479A4" w14:textId="77777777" w:rsidR="00CB0432" w:rsidRPr="006830D9" w:rsidRDefault="00CB0432" w:rsidP="00CB0432">
      <w:pPr>
        <w:keepNext/>
        <w:spacing w:after="240"/>
        <w:rPr>
          <w:iCs/>
          <w:u w:val="single"/>
        </w:rPr>
      </w:pPr>
      <w:r w:rsidRPr="006830D9">
        <w:rPr>
          <w:iCs/>
          <w:u w:val="single"/>
        </w:rPr>
        <w:t>Gender policy implementation</w:t>
      </w:r>
    </w:p>
    <w:p w14:paraId="68C3092F" w14:textId="437F5CDA" w:rsidR="00FB104B" w:rsidRDefault="00FB104B" w:rsidP="00F10DD0">
      <w:pPr>
        <w:pStyle w:val="Heading1"/>
        <w:spacing w:before="240"/>
      </w:pPr>
      <w:r w:rsidRPr="00FB104B">
        <w:t>In line with decisions 84/92, 90/48, and 92/40, the Government of Bhutan has incorporated the M</w:t>
      </w:r>
      <w:r w:rsidR="006A224F">
        <w:t>ultilateral Fund’</w:t>
      </w:r>
      <w:r w:rsidRPr="00FB104B">
        <w:t xml:space="preserve">s gender policy into the project preparation and formulation for stage I of the KIP. During the project preparation, an assessment of women </w:t>
      </w:r>
      <w:r w:rsidR="00AE3592">
        <w:t xml:space="preserve">working and studying </w:t>
      </w:r>
      <w:r w:rsidRPr="00FB104B">
        <w:t>in the RAC and MAC</w:t>
      </w:r>
      <w:r w:rsidR="00AE3592">
        <w:t xml:space="preserve"> servicing</w:t>
      </w:r>
      <w:r w:rsidRPr="00FB104B">
        <w:t xml:space="preserve"> sector</w:t>
      </w:r>
      <w:r w:rsidR="00BB29CA">
        <w:t>s wa</w:t>
      </w:r>
      <w:r w:rsidR="00AE3592">
        <w:t xml:space="preserve">s </w:t>
      </w:r>
      <w:r w:rsidRPr="00FB104B">
        <w:t>carried out</w:t>
      </w:r>
      <w:r w:rsidR="002464D4">
        <w:t xml:space="preserve"> </w:t>
      </w:r>
      <w:r w:rsidR="002464D4" w:rsidRPr="002464D4">
        <w:t>and the recommendations from this assessment have been incorporated in</w:t>
      </w:r>
      <w:r w:rsidR="003F33B5">
        <w:t>to</w:t>
      </w:r>
      <w:r w:rsidR="002464D4" w:rsidRPr="002464D4">
        <w:t xml:space="preserve"> the project activities under stage I of the KIP</w:t>
      </w:r>
      <w:r w:rsidRPr="00FB104B">
        <w:t xml:space="preserve">. </w:t>
      </w:r>
      <w:r w:rsidR="006B33D6">
        <w:t xml:space="preserve">During the project preparation </w:t>
      </w:r>
      <w:r w:rsidR="00B658DC">
        <w:t xml:space="preserve">50 per cent </w:t>
      </w:r>
      <w:r w:rsidR="006B33D6" w:rsidRPr="00660744">
        <w:t xml:space="preserve">of the personnel hired </w:t>
      </w:r>
      <w:r w:rsidR="00B658DC">
        <w:t xml:space="preserve">were women. </w:t>
      </w:r>
      <w:r w:rsidRPr="00FB104B">
        <w:t xml:space="preserve">During stage I of the KIP, the NOU will collaborate with the TVET </w:t>
      </w:r>
      <w:r w:rsidR="00F97B96">
        <w:t>a</w:t>
      </w:r>
      <w:r w:rsidRPr="00FB104B">
        <w:t>uthority to address social barriers to women’s entry into the RAC sector by raising awareness and introducing RAC professions and career paths to younger demographics and will work with relevant associations to highlight women working in the RAC sector. The NOU will encourage women to apply for technical and administrative positions in the servicing sector and will track the number of women and men engaged in project implementation and the number of women participating in training and workshops organized under the KIP.</w:t>
      </w:r>
      <w:r w:rsidR="002464D4">
        <w:t xml:space="preserve"> </w:t>
      </w:r>
    </w:p>
    <w:p w14:paraId="0BBFEAA9" w14:textId="759345C3" w:rsidR="00CB0432" w:rsidRPr="00D74B54" w:rsidRDefault="00CB0432" w:rsidP="00C65BF1">
      <w:pPr>
        <w:pStyle w:val="Heading1"/>
        <w:keepNext/>
        <w:numPr>
          <w:ilvl w:val="0"/>
          <w:numId w:val="0"/>
        </w:numPr>
        <w:shd w:val="clear" w:color="auto" w:fill="FFFFFF" w:themeFill="background1"/>
        <w:rPr>
          <w:u w:val="single"/>
        </w:rPr>
      </w:pPr>
      <w:bookmarkStart w:id="7" w:name="_Hlk126916186"/>
      <w:bookmarkEnd w:id="4"/>
      <w:bookmarkEnd w:id="5"/>
      <w:r w:rsidRPr="00D74B54">
        <w:rPr>
          <w:u w:val="single"/>
        </w:rPr>
        <w:t>Sustainability of the HFC phase-</w:t>
      </w:r>
      <w:r>
        <w:rPr>
          <w:u w:val="single"/>
        </w:rPr>
        <w:t xml:space="preserve">down </w:t>
      </w:r>
      <w:r w:rsidRPr="00D74B54">
        <w:rPr>
          <w:u w:val="single"/>
        </w:rPr>
        <w:t>and assessment of risks</w:t>
      </w:r>
    </w:p>
    <w:bookmarkEnd w:id="7"/>
    <w:p w14:paraId="66EE776E" w14:textId="73C261C9" w:rsidR="003B30BB" w:rsidRDefault="007D33E5" w:rsidP="00CB0432">
      <w:pPr>
        <w:pStyle w:val="Heading1"/>
        <w:spacing w:before="240"/>
      </w:pPr>
      <w:r>
        <w:t xml:space="preserve">The sustainability of </w:t>
      </w:r>
      <w:r w:rsidR="00614C51">
        <w:t xml:space="preserve">Bhutan’s KIP </w:t>
      </w:r>
      <w:r w:rsidR="00E76239">
        <w:t>will be</w:t>
      </w:r>
      <w:r w:rsidR="00614C51">
        <w:t xml:space="preserve"> </w:t>
      </w:r>
      <w:r w:rsidR="00AD4AF1" w:rsidRPr="00AD4AF1">
        <w:t xml:space="preserve">ensured through the institutionalization of regulatory measures, </w:t>
      </w:r>
      <w:r w:rsidR="00AD4AF1">
        <w:t>including the</w:t>
      </w:r>
      <w:r w:rsidR="002F4801">
        <w:t xml:space="preserve"> early</w:t>
      </w:r>
      <w:r w:rsidR="00AD4AF1">
        <w:t xml:space="preserve"> ban</w:t>
      </w:r>
      <w:r w:rsidR="002F4801">
        <w:t>s</w:t>
      </w:r>
      <w:r w:rsidR="00AD4AF1">
        <w:t xml:space="preserve"> on the import of HFC-based domestic refrigerators and R-410A-based residential ACs, </w:t>
      </w:r>
      <w:r w:rsidR="00AD4AF1" w:rsidRPr="00AD4AF1">
        <w:t>integration of low-GWP and energy-efficiency considerations into national standards and training systems, and continued capacity-building of enforcement authorities, technicians, and market actors, enabling long-term compliance beyond project completion</w:t>
      </w:r>
      <w:r w:rsidR="003B30BB">
        <w:t>.</w:t>
      </w:r>
    </w:p>
    <w:p w14:paraId="39DF813C" w14:textId="5E5B1A95" w:rsidR="007D33E5" w:rsidRPr="007D33E5" w:rsidRDefault="003B30BB" w:rsidP="00CB0432">
      <w:pPr>
        <w:pStyle w:val="Heading1"/>
        <w:spacing w:before="240"/>
      </w:pPr>
      <w:r w:rsidRPr="003B30BB">
        <w:t xml:space="preserve">Key risks include limited technical capacity for handling alternative refrigerants, </w:t>
      </w:r>
      <w:r w:rsidR="007B6896">
        <w:t>limited</w:t>
      </w:r>
      <w:r w:rsidRPr="003B30BB">
        <w:t xml:space="preserve"> enforcement </w:t>
      </w:r>
      <w:r w:rsidR="007B6896">
        <w:t>capacity</w:t>
      </w:r>
      <w:r w:rsidR="00767BDD">
        <w:t xml:space="preserve"> and understanding of the local installation and assembly subsector</w:t>
      </w:r>
      <w:r w:rsidR="007B6896">
        <w:t xml:space="preserve">, </w:t>
      </w:r>
      <w:r w:rsidRPr="003B30BB">
        <w:t>and</w:t>
      </w:r>
      <w:r w:rsidR="007E648B">
        <w:t xml:space="preserve"> the market’s</w:t>
      </w:r>
      <w:r w:rsidRPr="003B30BB">
        <w:t xml:space="preserve"> </w:t>
      </w:r>
      <w:r w:rsidR="00767BDD">
        <w:lastRenderedPageBreak/>
        <w:t xml:space="preserve">dependence on </w:t>
      </w:r>
      <w:r w:rsidR="00C3575A">
        <w:t xml:space="preserve">technologies </w:t>
      </w:r>
      <w:r w:rsidR="00E743CF">
        <w:t xml:space="preserve">provided by countries exporting equipment to Bhutan. </w:t>
      </w:r>
      <w:r w:rsidR="000A654D">
        <w:t>Th</w:t>
      </w:r>
      <w:r w:rsidR="00F45B82">
        <w:t>es</w:t>
      </w:r>
      <w:r w:rsidR="000A654D">
        <w:t xml:space="preserve">e </w:t>
      </w:r>
      <w:r w:rsidRPr="003B30BB">
        <w:t xml:space="preserve">risks are mitigated </w:t>
      </w:r>
      <w:r w:rsidR="00F45B82">
        <w:t xml:space="preserve">by </w:t>
      </w:r>
      <w:r w:rsidRPr="003B30BB">
        <w:t xml:space="preserve">strengthened customs controls, targeted training and awareness activities, improved data and registration systems, and </w:t>
      </w:r>
      <w:r w:rsidR="000A654D">
        <w:t>continued assistance b</w:t>
      </w:r>
      <w:r w:rsidRPr="003B30BB">
        <w:t>y UNEP and UNDP</w:t>
      </w:r>
      <w:r w:rsidR="00AD4AF1" w:rsidRPr="00AD4AF1">
        <w:t>.</w:t>
      </w:r>
      <w:r w:rsidR="000A654D">
        <w:t xml:space="preserve"> </w:t>
      </w:r>
      <w:r w:rsidR="00D954C8">
        <w:t xml:space="preserve">In addition, </w:t>
      </w:r>
      <w:r w:rsidR="002A715F">
        <w:t xml:space="preserve">given the very low consumption in the country, </w:t>
      </w:r>
      <w:r w:rsidR="00D954C8">
        <w:t>the</w:t>
      </w:r>
      <w:r w:rsidR="002A715F">
        <w:t xml:space="preserve">re is substantial </w:t>
      </w:r>
      <w:r w:rsidR="00D954C8">
        <w:t xml:space="preserve">variability in </w:t>
      </w:r>
      <w:r w:rsidR="002A715F">
        <w:t>the country’s annual HFC consumption</w:t>
      </w:r>
      <w:r w:rsidR="001A37AC">
        <w:t>. The Secretariat considered the target proposed by the country prudent</w:t>
      </w:r>
      <w:r w:rsidR="00F45B82">
        <w:t>,</w:t>
      </w:r>
      <w:r w:rsidR="001A37AC">
        <w:t xml:space="preserve"> given the variability in HFC consumption experienced by the country in the 2020</w:t>
      </w:r>
      <w:r w:rsidR="00F45B82">
        <w:t>–</w:t>
      </w:r>
      <w:r w:rsidR="001A37AC">
        <w:t>2025 period</w:t>
      </w:r>
      <w:r w:rsidR="000B06C6">
        <w:t>, and the country’s national circumstances.</w:t>
      </w:r>
      <w:r w:rsidR="001A37AC">
        <w:t xml:space="preserve"> </w:t>
      </w:r>
    </w:p>
    <w:p w14:paraId="64013A48" w14:textId="0FF1F57C" w:rsidR="00CB0432" w:rsidRDefault="00CB0432" w:rsidP="00CB0432">
      <w:pPr>
        <w:keepNext/>
        <w:spacing w:before="240" w:after="240"/>
        <w:rPr>
          <w:highlight w:val="magenta"/>
        </w:rPr>
      </w:pPr>
      <w:bookmarkStart w:id="8" w:name="_Hlk126916245"/>
      <w:r w:rsidRPr="00996241">
        <w:rPr>
          <w:u w:val="single"/>
        </w:rPr>
        <w:t>Impact on the climate</w:t>
      </w:r>
      <w:r>
        <w:rPr>
          <w:u w:val="single"/>
        </w:rPr>
        <w:t xml:space="preserve"> </w:t>
      </w:r>
    </w:p>
    <w:p w14:paraId="29C3724A" w14:textId="6817AD4E" w:rsidR="00CB0432" w:rsidRPr="007C5BBC" w:rsidRDefault="00CB0432" w:rsidP="00CB0432">
      <w:pPr>
        <w:pStyle w:val="Heading1"/>
        <w:rPr>
          <w:bCs/>
          <w:u w:val="single"/>
        </w:rPr>
      </w:pPr>
      <w:r w:rsidRPr="00996241">
        <w:t>The activities proposed, includ</w:t>
      </w:r>
      <w:r>
        <w:t>ing</w:t>
      </w:r>
      <w:r w:rsidRPr="00996241">
        <w:t xml:space="preserve"> </w:t>
      </w:r>
      <w:r w:rsidRPr="00D622F8">
        <w:rPr>
          <w:shd w:val="clear" w:color="auto" w:fill="FFFFFF" w:themeFill="background1"/>
        </w:rPr>
        <w:t xml:space="preserve">efforts to </w:t>
      </w:r>
      <w:r w:rsidR="00FF2D92">
        <w:rPr>
          <w:shd w:val="clear" w:color="auto" w:fill="FFFFFF" w:themeFill="background1"/>
        </w:rPr>
        <w:t xml:space="preserve">strengthen regulatory controls, and build servicing capacity </w:t>
      </w:r>
      <w:r w:rsidR="00843CBD">
        <w:rPr>
          <w:shd w:val="clear" w:color="auto" w:fill="FFFFFF" w:themeFill="background1"/>
        </w:rPr>
        <w:t>to reduce leakage</w:t>
      </w:r>
      <w:r w:rsidR="00FF2D92">
        <w:rPr>
          <w:shd w:val="clear" w:color="auto" w:fill="FFFFFF" w:themeFill="background1"/>
        </w:rPr>
        <w:t xml:space="preserve"> and </w:t>
      </w:r>
      <w:r w:rsidRPr="00D622F8">
        <w:rPr>
          <w:shd w:val="clear" w:color="auto" w:fill="FFFFFF" w:themeFill="background1"/>
        </w:rPr>
        <w:t>promote low</w:t>
      </w:r>
      <w:r w:rsidR="00917670">
        <w:rPr>
          <w:shd w:val="clear" w:color="auto" w:fill="FFFFFF" w:themeFill="background1"/>
        </w:rPr>
        <w:t>-</w:t>
      </w:r>
      <w:r w:rsidRPr="00D622F8">
        <w:rPr>
          <w:shd w:val="clear" w:color="auto" w:fill="FFFFFF" w:themeFill="background1"/>
        </w:rPr>
        <w:t>GWP</w:t>
      </w:r>
      <w:r w:rsidR="00325526">
        <w:rPr>
          <w:shd w:val="clear" w:color="auto" w:fill="FFFFFF" w:themeFill="background1"/>
        </w:rPr>
        <w:t xml:space="preserve"> </w:t>
      </w:r>
      <w:r w:rsidR="00325526" w:rsidRPr="00D622F8">
        <w:rPr>
          <w:shd w:val="clear" w:color="auto" w:fill="FFFFFF" w:themeFill="background1"/>
        </w:rPr>
        <w:t>alternatives</w:t>
      </w:r>
      <w:r w:rsidRPr="00D622F8">
        <w:rPr>
          <w:shd w:val="clear" w:color="auto" w:fill="FFFFFF" w:themeFill="background1"/>
        </w:rPr>
        <w:t xml:space="preserve"> indicate</w:t>
      </w:r>
      <w:r w:rsidRPr="000A4838">
        <w:t xml:space="preserve"> that the implementation of stage I of the KIP will reduce </w:t>
      </w:r>
      <w:r w:rsidRPr="00A57AD3">
        <w:t xml:space="preserve">refrigerant emissions in the atmosphere, resulting in climate benefits. A calculation of the impact on the climate of the activities in the KIP indicates that by 2029, </w:t>
      </w:r>
      <w:r w:rsidR="00770DB7" w:rsidRPr="00A57AD3">
        <w:t>Bhutan</w:t>
      </w:r>
      <w:r w:rsidRPr="00A57AD3">
        <w:t xml:space="preserve"> will have reduced its HFC emissions by approximately </w:t>
      </w:r>
      <w:r w:rsidR="00A57AD3" w:rsidRPr="00A57AD3">
        <w:t>1,310</w:t>
      </w:r>
      <w:r w:rsidRPr="00A57AD3">
        <w:t> CO</w:t>
      </w:r>
      <w:r w:rsidRPr="00A57AD3">
        <w:rPr>
          <w:vertAlign w:val="subscript"/>
        </w:rPr>
        <w:t>2</w:t>
      </w:r>
      <w:r w:rsidRPr="00A57AD3">
        <w:noBreakHyphen/>
        <w:t>eq tonnes, calculated as the difference between the HFC baseline for compliance and the 2029 target</w:t>
      </w:r>
      <w:r w:rsidRPr="00672A25">
        <w:t>, assuming that all consumed HFCs would have eventually been emitted</w:t>
      </w:r>
      <w:r w:rsidRPr="001F327B">
        <w:t>.</w:t>
      </w:r>
      <w:r w:rsidR="00F45B82">
        <w:t xml:space="preserve"> </w:t>
      </w:r>
    </w:p>
    <w:p w14:paraId="4A0455A0" w14:textId="77777777" w:rsidR="00CB0432" w:rsidRPr="00DC2B3A" w:rsidRDefault="00CB0432" w:rsidP="00CB0432">
      <w:pPr>
        <w:pStyle w:val="Heading1"/>
        <w:keepNext/>
        <w:numPr>
          <w:ilvl w:val="0"/>
          <w:numId w:val="0"/>
        </w:numPr>
        <w:spacing w:before="240"/>
        <w:rPr>
          <w:bCs/>
          <w:u w:val="single"/>
        </w:rPr>
      </w:pPr>
      <w:r w:rsidRPr="00DC2B3A">
        <w:rPr>
          <w:bCs/>
          <w:u w:val="single"/>
        </w:rPr>
        <w:t>Draft Agreement</w:t>
      </w:r>
    </w:p>
    <w:bookmarkEnd w:id="8"/>
    <w:p w14:paraId="2355C5AD" w14:textId="26664F82" w:rsidR="00CB0432" w:rsidRPr="000A4838" w:rsidRDefault="00CB0432" w:rsidP="00CB0432">
      <w:pPr>
        <w:pStyle w:val="Heading1"/>
      </w:pPr>
      <w:r w:rsidRPr="00996241">
        <w:t xml:space="preserve">A draft Agreement between the Government of </w:t>
      </w:r>
      <w:r w:rsidR="00770DB7" w:rsidRPr="00770DB7">
        <w:t>Bhutan</w:t>
      </w:r>
      <w:r w:rsidRPr="00996241">
        <w:t xml:space="preserve"> and the Executive Committee for </w:t>
      </w:r>
      <w:r>
        <w:t>s</w:t>
      </w:r>
      <w:r w:rsidRPr="00996241">
        <w:t>tage </w:t>
      </w:r>
      <w:r>
        <w:t xml:space="preserve">I </w:t>
      </w:r>
      <w:r w:rsidRPr="00996241">
        <w:t xml:space="preserve">of the </w:t>
      </w:r>
      <w:r>
        <w:t>KI</w:t>
      </w:r>
      <w:r w:rsidRPr="00996241">
        <w:t xml:space="preserve">P </w:t>
      </w:r>
      <w:bookmarkStart w:id="9" w:name="_Hlk126916251"/>
      <w:r>
        <w:t>is contained in annex </w:t>
      </w:r>
      <w:r w:rsidR="0012000F">
        <w:t>I</w:t>
      </w:r>
      <w:r>
        <w:t xml:space="preserve"> to the present document</w:t>
      </w:r>
      <w:r w:rsidRPr="000A4838">
        <w:t>.</w:t>
      </w:r>
    </w:p>
    <w:p w14:paraId="2C8D3C90" w14:textId="77777777" w:rsidR="00CB0432" w:rsidRPr="00F87C07" w:rsidRDefault="00CB0432" w:rsidP="00CB0432">
      <w:pPr>
        <w:keepNext/>
        <w:suppressAutoHyphens/>
        <w:spacing w:before="240" w:after="240"/>
        <w:rPr>
          <w:iCs/>
          <w:u w:val="single"/>
        </w:rPr>
      </w:pPr>
      <w:r w:rsidRPr="00F87C07">
        <w:rPr>
          <w:iCs/>
          <w:u w:val="single"/>
        </w:rPr>
        <w:t>Coordination of activities in the servicing sector under HCFC phase-out and HFC phase-down plans</w:t>
      </w:r>
    </w:p>
    <w:p w14:paraId="41593B6D" w14:textId="523AAD4B" w:rsidR="00CB0432" w:rsidRPr="00365299" w:rsidRDefault="00273F7C" w:rsidP="00270239">
      <w:pPr>
        <w:pStyle w:val="Heading1"/>
        <w:keepNext/>
        <w:shd w:val="clear" w:color="auto" w:fill="FFFFFF" w:themeFill="background1"/>
      </w:pPr>
      <w:r>
        <w:t xml:space="preserve">The </w:t>
      </w:r>
      <w:r w:rsidR="00E06422">
        <w:t xml:space="preserve">completion of the </w:t>
      </w:r>
      <w:r>
        <w:t xml:space="preserve">HPMP for Bhutan </w:t>
      </w:r>
      <w:r w:rsidR="00E06422">
        <w:t xml:space="preserve">is planned for </w:t>
      </w:r>
      <w:r w:rsidR="00E06422" w:rsidRPr="009805E3">
        <w:t>31</w:t>
      </w:r>
      <w:r w:rsidR="00D04766">
        <w:t xml:space="preserve"> December</w:t>
      </w:r>
      <w:r w:rsidR="009805E3" w:rsidRPr="009805E3">
        <w:t xml:space="preserve"> 202</w:t>
      </w:r>
      <w:r w:rsidR="00183BF3">
        <w:t>7</w:t>
      </w:r>
      <w:r w:rsidR="00E34F31">
        <w:t xml:space="preserve">, resulting in </w:t>
      </w:r>
      <w:r w:rsidR="005E4616" w:rsidRPr="00365299">
        <w:t>simultaneous implementation</w:t>
      </w:r>
      <w:r w:rsidR="005E4616">
        <w:t xml:space="preserve"> of the </w:t>
      </w:r>
      <w:r w:rsidR="00CB0432" w:rsidRPr="00365299">
        <w:t>HPMP and the KIP</w:t>
      </w:r>
      <w:r w:rsidR="009805E3">
        <w:t xml:space="preserve"> </w:t>
      </w:r>
      <w:r w:rsidR="005E4616">
        <w:t xml:space="preserve">for approximately one and a half years. </w:t>
      </w:r>
      <w:r w:rsidR="00791C83">
        <w:t xml:space="preserve">During that time, the KIP will focus on </w:t>
      </w:r>
      <w:r w:rsidR="007D37FE">
        <w:t>engaging stakeholders using HFC-based equipment or consuming HFCs</w:t>
      </w:r>
      <w:r w:rsidR="00D57A69">
        <w:t xml:space="preserve">, exploring public procurement of HFC-free equipment, assessing the feasibility of bans of HFC-based equipment, </w:t>
      </w:r>
      <w:r w:rsidR="0014202E">
        <w:t xml:space="preserve">training RAC technicians and trainers, </w:t>
      </w:r>
      <w:r w:rsidR="005C4EE2">
        <w:t xml:space="preserve">assessing MAC training needs, and providing equipment to support technical training institutes. </w:t>
      </w:r>
      <w:r w:rsidR="004505CA">
        <w:t xml:space="preserve">Those activities were not undertaken under the HPMP. </w:t>
      </w:r>
    </w:p>
    <w:p w14:paraId="174999A5" w14:textId="77777777" w:rsidR="00CB0432" w:rsidRDefault="00CB0432" w:rsidP="00CB0432">
      <w:pPr>
        <w:pStyle w:val="Heading1"/>
        <w:keepNext/>
        <w:numPr>
          <w:ilvl w:val="0"/>
          <w:numId w:val="0"/>
        </w:numPr>
        <w:tabs>
          <w:tab w:val="left" w:pos="720"/>
          <w:tab w:val="left" w:pos="1440"/>
          <w:tab w:val="left" w:pos="2160"/>
          <w:tab w:val="left" w:pos="5239"/>
        </w:tabs>
        <w:autoSpaceDE w:val="0"/>
        <w:autoSpaceDN w:val="0"/>
        <w:adjustRightInd w:val="0"/>
        <w:spacing w:before="360"/>
        <w:rPr>
          <w:b/>
        </w:rPr>
      </w:pPr>
      <w:r>
        <w:rPr>
          <w:b/>
        </w:rPr>
        <w:t>VI.</w:t>
      </w:r>
      <w:r>
        <w:rPr>
          <w:b/>
        </w:rPr>
        <w:tab/>
      </w:r>
      <w:r w:rsidRPr="008212A9">
        <w:rPr>
          <w:b/>
        </w:rPr>
        <w:t>R</w:t>
      </w:r>
      <w:bookmarkEnd w:id="9"/>
      <w:r>
        <w:rPr>
          <w:b/>
        </w:rPr>
        <w:t>ecommendation</w:t>
      </w:r>
    </w:p>
    <w:p w14:paraId="36A1A6E0" w14:textId="77777777" w:rsidR="00CB0432" w:rsidRPr="00364819" w:rsidRDefault="00CB0432" w:rsidP="00CB0432">
      <w:pPr>
        <w:pStyle w:val="Heading1"/>
        <w:keepNext/>
        <w:shd w:val="clear" w:color="auto" w:fill="FFFFFF" w:themeFill="background1"/>
        <w:rPr>
          <w:u w:val="single"/>
        </w:rPr>
      </w:pPr>
      <w:r w:rsidRPr="00996241">
        <w:t>The Executive Committee may wish to consider:</w:t>
      </w:r>
    </w:p>
    <w:p w14:paraId="728BA3B5" w14:textId="034F9F5A" w:rsidR="00CB0432" w:rsidRPr="00996241" w:rsidRDefault="00CB0432" w:rsidP="00406181">
      <w:pPr>
        <w:pStyle w:val="Heading2"/>
      </w:pPr>
      <w:r w:rsidRPr="001D5F39">
        <w:t>Approving, in principle, stage</w:t>
      </w:r>
      <w:r>
        <w:t> I</w:t>
      </w:r>
      <w:r w:rsidRPr="001D5F39">
        <w:t xml:space="preserve"> of the</w:t>
      </w:r>
      <w:r>
        <w:t xml:space="preserve"> Kigali HFC implementation plan (KIP)</w:t>
      </w:r>
      <w:r w:rsidRPr="001D5F39">
        <w:t xml:space="preserve"> for </w:t>
      </w:r>
      <w:r w:rsidR="00770DB7" w:rsidRPr="00770DB7">
        <w:t>Bhutan</w:t>
      </w:r>
      <w:r w:rsidRPr="001D5F39">
        <w:t xml:space="preserve"> for the period 202</w:t>
      </w:r>
      <w:r>
        <w:t>6–</w:t>
      </w:r>
      <w:r w:rsidRPr="0050556C">
        <w:t>2029</w:t>
      </w:r>
      <w:r>
        <w:t xml:space="preserve"> </w:t>
      </w:r>
      <w:r w:rsidRPr="001D5F39">
        <w:t xml:space="preserve">to reduce HFC consumption by </w:t>
      </w:r>
      <w:r>
        <w:t>10 </w:t>
      </w:r>
      <w:r w:rsidRPr="001D5F39">
        <w:t>per</w:t>
      </w:r>
      <w:r>
        <w:t> </w:t>
      </w:r>
      <w:r w:rsidRPr="001D5F39">
        <w:t xml:space="preserve">cent of the country’s </w:t>
      </w:r>
      <w:r w:rsidRPr="00111135">
        <w:t>baseline</w:t>
      </w:r>
      <w:r>
        <w:t xml:space="preserve">, </w:t>
      </w:r>
      <w:r w:rsidRPr="00996241">
        <w:t>in the amount of US $</w:t>
      </w:r>
      <w:r w:rsidR="00B76949">
        <w:t>152,550</w:t>
      </w:r>
      <w:r w:rsidRPr="00996241">
        <w:t>, consisting of US $</w:t>
      </w:r>
      <w:r w:rsidR="00D36736">
        <w:t>85,000</w:t>
      </w:r>
      <w:r w:rsidRPr="003625F2">
        <w:t>,</w:t>
      </w:r>
      <w:r w:rsidRPr="00996241">
        <w:t xml:space="preserve"> plus agency support costs of US $</w:t>
      </w:r>
      <w:r w:rsidR="00D36736">
        <w:t>11,050</w:t>
      </w:r>
      <w:r>
        <w:t>,</w:t>
      </w:r>
      <w:r w:rsidRPr="00996241">
        <w:t xml:space="preserve"> for </w:t>
      </w:r>
      <w:r w:rsidR="006F44A7" w:rsidRPr="006F44A7">
        <w:t>UNEP</w:t>
      </w:r>
      <w:r w:rsidRPr="00996241">
        <w:t xml:space="preserve"> and US $</w:t>
      </w:r>
      <w:r w:rsidR="00D36736">
        <w:t>50,000</w:t>
      </w:r>
      <w:r>
        <w:t>, plus a</w:t>
      </w:r>
      <w:r w:rsidRPr="00996241">
        <w:t>gency support costs of US $</w:t>
      </w:r>
      <w:r w:rsidR="00D36736">
        <w:t>6,500</w:t>
      </w:r>
      <w:r>
        <w:t>,</w:t>
      </w:r>
      <w:r w:rsidRPr="00996241">
        <w:t xml:space="preserve"> for </w:t>
      </w:r>
      <w:r w:rsidR="006F44A7" w:rsidRPr="006F44A7">
        <w:t>UNDP</w:t>
      </w:r>
      <w:r w:rsidRPr="001D5F39">
        <w:t>;</w:t>
      </w:r>
    </w:p>
    <w:p w14:paraId="29396E5F" w14:textId="26E3C5F5" w:rsidR="00024ED3" w:rsidRDefault="00024ED3" w:rsidP="00406181">
      <w:pPr>
        <w:keepNext/>
        <w:numPr>
          <w:ilvl w:val="1"/>
          <w:numId w:val="1"/>
        </w:numPr>
        <w:spacing w:after="240"/>
        <w:outlineLvl w:val="1"/>
      </w:pPr>
      <w:r>
        <w:t xml:space="preserve">Noting the </w:t>
      </w:r>
      <w:r w:rsidR="00B76EB3">
        <w:t xml:space="preserve">commitment of the Government to ban the import of HFC-based domestic refrigerators and </w:t>
      </w:r>
      <w:r w:rsidR="00A14625">
        <w:t>R-410A-based residential air-conditioning units by 1 January 2029;</w:t>
      </w:r>
      <w:r w:rsidR="00204128">
        <w:t xml:space="preserve"> </w:t>
      </w:r>
    </w:p>
    <w:p w14:paraId="0F5EDD84" w14:textId="4D40B179" w:rsidR="00CB0432" w:rsidRDefault="00CB0432" w:rsidP="00F00A62">
      <w:pPr>
        <w:keepLines/>
        <w:widowControl w:val="0"/>
        <w:numPr>
          <w:ilvl w:val="1"/>
          <w:numId w:val="1"/>
        </w:numPr>
        <w:spacing w:after="240"/>
        <w:outlineLvl w:val="1"/>
      </w:pPr>
      <w:r w:rsidRPr="008F5C62">
        <w:t>Approving</w:t>
      </w:r>
      <w:r>
        <w:t>:</w:t>
      </w:r>
    </w:p>
    <w:p w14:paraId="4564C76D" w14:textId="1AAA81CD" w:rsidR="00CB0432" w:rsidRPr="008F5C62" w:rsidRDefault="00CB0432" w:rsidP="00F00A62">
      <w:pPr>
        <w:pStyle w:val="Heading3"/>
        <w:keepLines/>
        <w:widowControl w:val="0"/>
      </w:pPr>
      <w:r>
        <w:t>T</w:t>
      </w:r>
      <w:r w:rsidRPr="008F5C62">
        <w:t xml:space="preserve">he draft Agreement between the Government of </w:t>
      </w:r>
      <w:r w:rsidR="00770DB7" w:rsidRPr="00770DB7">
        <w:t>Bhutan</w:t>
      </w:r>
      <w:r w:rsidRPr="008F5C62">
        <w:t xml:space="preserve"> and the Executive Committee for the reduction in consumption of HFCs in accordance with stage I of the KIP, contained in </w:t>
      </w:r>
      <w:r w:rsidRPr="001A5698">
        <w:rPr>
          <w:shd w:val="clear" w:color="auto" w:fill="FFFFFF" w:themeFill="background1"/>
        </w:rPr>
        <w:t>annex </w:t>
      </w:r>
      <w:r w:rsidR="0012000F">
        <w:rPr>
          <w:shd w:val="clear" w:color="auto" w:fill="FFFFFF" w:themeFill="background1"/>
        </w:rPr>
        <w:t>I</w:t>
      </w:r>
      <w:r w:rsidRPr="001A5698">
        <w:rPr>
          <w:shd w:val="clear" w:color="auto" w:fill="FFFFFF" w:themeFill="background1"/>
        </w:rPr>
        <w:t xml:space="preserve"> to the</w:t>
      </w:r>
      <w:r w:rsidRPr="008F5C62">
        <w:t xml:space="preserve"> present document; </w:t>
      </w:r>
      <w:r w:rsidR="00024ED3">
        <w:t>and</w:t>
      </w:r>
    </w:p>
    <w:p w14:paraId="147408BD" w14:textId="110050D5" w:rsidR="00E402F5" w:rsidRPr="00E402F5" w:rsidRDefault="00CB0432" w:rsidP="00F00A62">
      <w:pPr>
        <w:pStyle w:val="Heading3"/>
        <w:keepLines/>
      </w:pPr>
      <w:r>
        <w:lastRenderedPageBreak/>
        <w:t>T</w:t>
      </w:r>
      <w:r w:rsidRPr="00996241">
        <w:t xml:space="preserve">he first tranche of </w:t>
      </w:r>
      <w:r>
        <w:t>s</w:t>
      </w:r>
      <w:r w:rsidRPr="00996241">
        <w:t>tage </w:t>
      </w:r>
      <w:r>
        <w:t xml:space="preserve">I </w:t>
      </w:r>
      <w:r w:rsidRPr="00996241">
        <w:t xml:space="preserve">of the </w:t>
      </w:r>
      <w:r>
        <w:t>KI</w:t>
      </w:r>
      <w:r w:rsidRPr="00996241">
        <w:t xml:space="preserve">P for </w:t>
      </w:r>
      <w:r w:rsidR="00770DB7" w:rsidRPr="00770DB7">
        <w:t>Bhutan</w:t>
      </w:r>
      <w:r w:rsidRPr="00996241">
        <w:t xml:space="preserve"> and the corresponding tranche implementation plan, in the amount of US $</w:t>
      </w:r>
      <w:r w:rsidR="00F74658">
        <w:t>9</w:t>
      </w:r>
      <w:r w:rsidR="00A66459">
        <w:t>1</w:t>
      </w:r>
      <w:r w:rsidR="009F5C33">
        <w:t>,</w:t>
      </w:r>
      <w:r w:rsidR="00A66459">
        <w:t>530</w:t>
      </w:r>
      <w:r w:rsidRPr="00996241">
        <w:t xml:space="preserve"> consisting of US $</w:t>
      </w:r>
      <w:r w:rsidR="00F74658">
        <w:t>3</w:t>
      </w:r>
      <w:r w:rsidR="00A66459">
        <w:t>1</w:t>
      </w:r>
      <w:r w:rsidR="009F5C33">
        <w:t>,</w:t>
      </w:r>
      <w:r w:rsidR="00A66459">
        <w:t>0</w:t>
      </w:r>
      <w:r w:rsidR="009F5C33">
        <w:t>00</w:t>
      </w:r>
      <w:r w:rsidRPr="003625F2">
        <w:t>,</w:t>
      </w:r>
      <w:r w:rsidRPr="00996241">
        <w:t xml:space="preserve"> plus agency support costs of US $</w:t>
      </w:r>
      <w:r w:rsidR="00A12D0F">
        <w:t>4,</w:t>
      </w:r>
      <w:r w:rsidR="00815977">
        <w:t>030</w:t>
      </w:r>
      <w:r>
        <w:t>,</w:t>
      </w:r>
      <w:r w:rsidRPr="00996241">
        <w:t xml:space="preserve"> for </w:t>
      </w:r>
      <w:r w:rsidR="006F44A7" w:rsidRPr="006F44A7">
        <w:t>UNEP</w:t>
      </w:r>
      <w:r w:rsidRPr="00996241">
        <w:t xml:space="preserve"> and </w:t>
      </w:r>
      <w:r w:rsidR="001A1582" w:rsidRPr="001A1582">
        <w:t>US $50,000, plus agency support costs of US $6,500, for UNDP</w:t>
      </w:r>
      <w:r w:rsidR="001A1582">
        <w:t>.</w:t>
      </w:r>
    </w:p>
    <w:p w14:paraId="492F8FF3" w14:textId="77777777" w:rsidR="00CB0432" w:rsidRPr="00F43ED6" w:rsidRDefault="00CB0432" w:rsidP="00CB0432">
      <w:pPr>
        <w:sectPr w:rsidR="00CB0432" w:rsidRPr="00F43ED6" w:rsidSect="00CB0432">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01AF456E" w14:textId="10BD4D38" w:rsidR="00FC7101" w:rsidRPr="003C7AED" w:rsidRDefault="00FC7101" w:rsidP="00CB0432">
      <w:pPr>
        <w:spacing w:before="360" w:after="240"/>
        <w:jc w:val="center"/>
        <w:rPr>
          <w:b/>
          <w:bCs/>
        </w:rPr>
      </w:pPr>
      <w:r>
        <w:rPr>
          <w:b/>
          <w:bCs/>
        </w:rPr>
        <w:lastRenderedPageBreak/>
        <w:t>Annex I</w:t>
      </w:r>
    </w:p>
    <w:p w14:paraId="472B5FF1" w14:textId="4FA20C39" w:rsidR="00CB0432" w:rsidRPr="003C7AED" w:rsidRDefault="00CB0432" w:rsidP="00CB0432">
      <w:pPr>
        <w:jc w:val="center"/>
        <w:rPr>
          <w:b/>
          <w:bCs/>
        </w:rPr>
      </w:pPr>
      <w:r w:rsidRPr="00F86018">
        <w:rPr>
          <w:b/>
          <w:bCs/>
          <w:shd w:val="clear" w:color="auto" w:fill="FFFFFF" w:themeFill="background1"/>
        </w:rPr>
        <w:t xml:space="preserve">DRAFT </w:t>
      </w:r>
      <w:r w:rsidRPr="003C7AED">
        <w:rPr>
          <w:b/>
          <w:bCs/>
        </w:rPr>
        <w:t xml:space="preserve">AGREEMENT BETWEEN THE GOVERNMENT OF </w:t>
      </w:r>
      <w:r w:rsidR="00246BA8" w:rsidRPr="00246BA8">
        <w:rPr>
          <w:b/>
          <w:bCs/>
        </w:rPr>
        <w:t>BHUTAN</w:t>
      </w:r>
    </w:p>
    <w:p w14:paraId="660C8CAC" w14:textId="77777777" w:rsidR="00CB0432" w:rsidRPr="003C7AED" w:rsidRDefault="00CB0432" w:rsidP="00CB0432">
      <w:pPr>
        <w:jc w:val="center"/>
        <w:rPr>
          <w:b/>
          <w:bCs/>
        </w:rPr>
      </w:pPr>
      <w:r w:rsidRPr="003C7AED">
        <w:rPr>
          <w:b/>
          <w:bCs/>
        </w:rPr>
        <w:t>AND THE EXECUTIVE COMMITTEE OF THE MULTILATERAL FUND</w:t>
      </w:r>
    </w:p>
    <w:p w14:paraId="0A7D8073" w14:textId="77777777" w:rsidR="00CB0432" w:rsidRPr="003C7AED" w:rsidRDefault="00CB0432" w:rsidP="00CB0432">
      <w:pPr>
        <w:jc w:val="center"/>
        <w:rPr>
          <w:b/>
          <w:bCs/>
        </w:rPr>
      </w:pPr>
      <w:r w:rsidRPr="003C7AED">
        <w:rPr>
          <w:b/>
          <w:bCs/>
        </w:rPr>
        <w:t>FOR THE REDUCTION IN CONSUMPTION OF HYDROFLUOROCARBONS</w:t>
      </w:r>
    </w:p>
    <w:p w14:paraId="0BB566B7" w14:textId="77777777" w:rsidR="00CB0432" w:rsidRPr="003C7AED" w:rsidRDefault="00CB0432" w:rsidP="00CB0432">
      <w:pPr>
        <w:spacing w:after="120"/>
        <w:jc w:val="center"/>
        <w:rPr>
          <w:b/>
          <w:bCs/>
        </w:rPr>
      </w:pPr>
      <w:r w:rsidRPr="003C7AED">
        <w:rPr>
          <w:b/>
          <w:bCs/>
        </w:rPr>
        <w:t>IN ACCORDANCE WITH STAGE I OF THE KIGALI HFC IMPLEMENTATION PLAN</w:t>
      </w:r>
    </w:p>
    <w:p w14:paraId="49323107" w14:textId="77777777" w:rsidR="00CB0432" w:rsidRPr="003C7AED" w:rsidRDefault="00CB0432" w:rsidP="00CB0432">
      <w:pPr>
        <w:spacing w:after="240"/>
        <w:jc w:val="center"/>
        <w:rPr>
          <w:b/>
          <w:bCs/>
        </w:rPr>
      </w:pPr>
      <w:r w:rsidRPr="003C7AED">
        <w:rPr>
          <w:b/>
          <w:bCs/>
        </w:rPr>
        <w:t xml:space="preserve">(Period: </w:t>
      </w:r>
      <w:r w:rsidRPr="00246BA8">
        <w:rPr>
          <w:b/>
        </w:rPr>
        <w:t>2026–2029</w:t>
      </w:r>
      <w:r w:rsidRPr="003C7AED">
        <w:rPr>
          <w:b/>
          <w:bCs/>
        </w:rPr>
        <w:t>)</w:t>
      </w:r>
    </w:p>
    <w:p w14:paraId="258FBC60" w14:textId="77777777" w:rsidR="00CB0432" w:rsidRPr="003C7AED" w:rsidRDefault="00CB0432" w:rsidP="00CB0432">
      <w:pPr>
        <w:shd w:val="clear" w:color="auto" w:fill="FFFFFF" w:themeFill="background1"/>
        <w:spacing w:after="240"/>
        <w:rPr>
          <w:b/>
          <w:bCs/>
        </w:rPr>
      </w:pPr>
      <w:r w:rsidRPr="003C7AED">
        <w:rPr>
          <w:b/>
          <w:bCs/>
        </w:rPr>
        <w:t>Purpose</w:t>
      </w:r>
    </w:p>
    <w:p w14:paraId="163A78C2" w14:textId="10E4D2D7" w:rsidR="00CB0432" w:rsidRDefault="00CB0432" w:rsidP="00253D78">
      <w:pPr>
        <w:pStyle w:val="Heading1"/>
        <w:numPr>
          <w:ilvl w:val="0"/>
          <w:numId w:val="9"/>
        </w:numPr>
      </w:pPr>
      <w:r>
        <w:t xml:space="preserve">This Agreement represents the understanding of the Government of </w:t>
      </w:r>
      <w:r w:rsidR="00246BA8">
        <w:t>Bhutan</w:t>
      </w:r>
      <w:r>
        <w:t xml:space="preserve"> (“the Country”) and the Executive Committee with respect to the reduction of controlled use of Annex F substances set out in Appendix 1-A (“The Substances”) to a sustained level of </w:t>
      </w:r>
      <w:r w:rsidR="00A25EE0" w:rsidRPr="00A25EE0">
        <w:t xml:space="preserve">11,795 </w:t>
      </w:r>
      <w:r>
        <w:t>CO</w:t>
      </w:r>
      <w:r w:rsidRPr="000334DC">
        <w:rPr>
          <w:vertAlign w:val="subscript"/>
        </w:rPr>
        <w:t>2</w:t>
      </w:r>
      <w:r>
        <w:t>-equivalent (CO</w:t>
      </w:r>
      <w:r w:rsidRPr="000334DC">
        <w:rPr>
          <w:vertAlign w:val="subscript"/>
        </w:rPr>
        <w:t>2</w:t>
      </w:r>
      <w:r>
        <w:t xml:space="preserve">-eq) tonnes by </w:t>
      </w:r>
      <w:r w:rsidRPr="00232FCE">
        <w:t>1 January 2029</w:t>
      </w:r>
      <w:r>
        <w:t xml:space="preserve"> in compliance with the Montreal Protocol schedule and the terms of this Agreement.</w:t>
      </w:r>
    </w:p>
    <w:p w14:paraId="5C3761B3" w14:textId="39F99AC4" w:rsidR="00CB0432" w:rsidRDefault="00CB0432" w:rsidP="00CB0432">
      <w:pPr>
        <w:pStyle w:val="Heading1"/>
      </w:pPr>
      <w:r>
        <w:t>The Country agrees to meet the annual consumption limits of Annex F substances as set out in row 1.2 of Appendix 2-A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2-A as the final reduction step under this Agreement for Annex F substances specified in Appendix 1-A.</w:t>
      </w:r>
    </w:p>
    <w:p w14:paraId="53ABE4D8" w14:textId="77777777" w:rsidR="00CB0432" w:rsidRDefault="00CB0432" w:rsidP="00CB0432">
      <w:pPr>
        <w:pStyle w:val="Heading1"/>
      </w:pPr>
      <w: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047723FD" w14:textId="77777777" w:rsidR="00CB0432" w:rsidRDefault="00CB0432" w:rsidP="00CB0432">
      <w:pPr>
        <w:pStyle w:val="Heading1"/>
      </w:pPr>
      <w: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69AC5B80" w14:textId="77777777" w:rsidR="00CB0432" w:rsidRPr="003C7AED" w:rsidRDefault="00CB0432" w:rsidP="00CB0432">
      <w:pPr>
        <w:spacing w:before="240" w:after="240"/>
        <w:rPr>
          <w:b/>
          <w:bCs/>
        </w:rPr>
      </w:pPr>
      <w:r w:rsidRPr="003C7AED">
        <w:rPr>
          <w:b/>
          <w:bCs/>
        </w:rPr>
        <w:t>Conditions for funding release</w:t>
      </w:r>
    </w:p>
    <w:p w14:paraId="143F3F5B" w14:textId="358121DD" w:rsidR="00CB0432" w:rsidRDefault="00CB0432" w:rsidP="00CB0432">
      <w:pPr>
        <w:pStyle w:val="Heading1"/>
      </w:pPr>
      <w:r>
        <w:t xml:space="preserve">The Executive Committee will only provide the Funding, in accordance with the Funding Approval Schedule, when the Country satisfies the following conditions at least </w:t>
      </w:r>
      <w:r w:rsidRPr="00232FCE">
        <w:t>10</w:t>
      </w:r>
      <w:r w:rsidR="00232FCE" w:rsidRPr="00232FCE">
        <w:t xml:space="preserve"> </w:t>
      </w:r>
      <w:r w:rsidRPr="00232FCE">
        <w:t>weeks</w:t>
      </w:r>
      <w:r>
        <w:t xml:space="preserve"> in advance of the applicable Executive Committee meeting set out in the Funding Approval Schedule:</w:t>
      </w:r>
    </w:p>
    <w:p w14:paraId="596E3137" w14:textId="77777777" w:rsidR="00CB0432" w:rsidRDefault="00CB0432" w:rsidP="00CB0432">
      <w:pPr>
        <w:pStyle w:val="Heading2"/>
      </w:pPr>
      <w: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362FCCB" w14:textId="77777777" w:rsidR="00CB0432" w:rsidRDefault="00CB0432" w:rsidP="00CB0432">
      <w:pPr>
        <w:pStyle w:val="Heading2"/>
      </w:pPr>
      <w:r>
        <w:t>That the meeting of these Targets has been independently verified for all relevant years, unless the Executive Committee decided that such verification would not be required;</w:t>
      </w:r>
    </w:p>
    <w:p w14:paraId="3788F494" w14:textId="77777777" w:rsidR="00CB0432" w:rsidRDefault="00CB0432" w:rsidP="00CB0432">
      <w:pPr>
        <w:pStyle w:val="Heading2"/>
      </w:pPr>
      <w:r>
        <w:t xml:space="preserve">That the Country had submitted a Tranche Implementation Report in accordance with Appendix 4-A (“Format of Tranche Implementation Reports and Plans”) covering each </w:t>
      </w:r>
      <w:r>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1C1B9CEC" w14:textId="77777777" w:rsidR="00CB0432" w:rsidRDefault="00CB0432" w:rsidP="00CB0432">
      <w:pPr>
        <w:pStyle w:val="Heading2"/>
      </w:pPr>
      <w:r>
        <w:t>That the Country has submitted a Tranche Implementation Plan in accordance with Appendix 4-A covering each calendar year until and including the year for which the Funding Approval Schedule foresees the submission of the next tranche or, in case of the final tranche, until completion of all activities foreseen.</w:t>
      </w:r>
    </w:p>
    <w:p w14:paraId="6A5FC453" w14:textId="77777777" w:rsidR="00CB0432" w:rsidRPr="003C7AED" w:rsidRDefault="00CB0432" w:rsidP="00CB0432">
      <w:pPr>
        <w:spacing w:before="240" w:after="240"/>
        <w:rPr>
          <w:b/>
          <w:bCs/>
        </w:rPr>
      </w:pPr>
      <w:r w:rsidRPr="003C7AED">
        <w:rPr>
          <w:b/>
          <w:bCs/>
        </w:rPr>
        <w:t>Monitoring</w:t>
      </w:r>
    </w:p>
    <w:p w14:paraId="76FBA600" w14:textId="77777777" w:rsidR="00CB0432" w:rsidRDefault="00CB0432" w:rsidP="00CB0432">
      <w:pPr>
        <w:pStyle w:val="Heading1"/>
      </w:pPr>
      <w: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2F1C45E3" w14:textId="77777777" w:rsidR="00CB0432" w:rsidRPr="003C7AED" w:rsidRDefault="00CB0432" w:rsidP="00CB0432">
      <w:pPr>
        <w:spacing w:before="240" w:after="240"/>
        <w:rPr>
          <w:b/>
          <w:bCs/>
        </w:rPr>
      </w:pPr>
      <w:r w:rsidRPr="003C7AED">
        <w:rPr>
          <w:b/>
          <w:bCs/>
        </w:rPr>
        <w:t>Flexibility in the reallocation of funds</w:t>
      </w:r>
    </w:p>
    <w:p w14:paraId="6AB1E0EA" w14:textId="77777777" w:rsidR="00CB0432" w:rsidRDefault="00CB0432" w:rsidP="00CB0432">
      <w:pPr>
        <w:pStyle w:val="Heading1"/>
      </w:pPr>
      <w: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450E6DD7" w14:textId="7FBD10ED" w:rsidR="00CB0432" w:rsidRDefault="00CB0432" w:rsidP="00CB0432">
      <w:pPr>
        <w:pStyle w:val="Heading2"/>
      </w:pPr>
      <w:r>
        <w:t xml:space="preserve">Reallocations categorized as major changes must be documented in advance, either in a Tranche Implementation Plan as foreseen in subparagraph 5(d) above, or as a revision to an existing Tranche Implementation Plan to be submitted </w:t>
      </w:r>
      <w:r w:rsidRPr="00232FCE">
        <w:t>10</w:t>
      </w:r>
      <w:r>
        <w:t xml:space="preserve"> weeks prior to any meeting of the Executive Committee, for its approval. Major changes would relate to:</w:t>
      </w:r>
    </w:p>
    <w:p w14:paraId="55989C1C" w14:textId="77777777" w:rsidR="00CB0432" w:rsidRDefault="00CB0432" w:rsidP="00CB0432">
      <w:pPr>
        <w:pStyle w:val="Heading3"/>
      </w:pPr>
      <w:r>
        <w:t xml:space="preserve">Issues potentially concerning the rules and policies of the Multilateral Fund; </w:t>
      </w:r>
    </w:p>
    <w:p w14:paraId="5AA9B131" w14:textId="77777777" w:rsidR="00CB0432" w:rsidRDefault="00CB0432" w:rsidP="00CB0432">
      <w:pPr>
        <w:pStyle w:val="Heading3"/>
      </w:pPr>
      <w:r>
        <w:t xml:space="preserve">Changes that would modify any clause of this Agreement; </w:t>
      </w:r>
    </w:p>
    <w:p w14:paraId="3AFF8888" w14:textId="77777777" w:rsidR="00CB0432" w:rsidRDefault="00CB0432" w:rsidP="00CB0432">
      <w:pPr>
        <w:pStyle w:val="Heading3"/>
      </w:pPr>
      <w:r>
        <w:t>Changes in the annual levels of funding allocated to the individual bilateral or implementing agencies for the different tranches;</w:t>
      </w:r>
    </w:p>
    <w:p w14:paraId="78259A2D" w14:textId="77777777" w:rsidR="00CB0432" w:rsidRDefault="00CB0432" w:rsidP="00CB0432">
      <w:pPr>
        <w:pStyle w:val="Heading3"/>
      </w:pPr>
      <w:r>
        <w:t>Provision of funding for activities not included in the current endorsed Tranche Implementation Plan, or removal of an activity in the Tranche Implementation Plan, with a cost greater than 30 per cent of the total cost of the last approved tranche;</w:t>
      </w:r>
    </w:p>
    <w:p w14:paraId="5598A935" w14:textId="77777777" w:rsidR="00CB0432" w:rsidRDefault="00CB0432" w:rsidP="00CB0432">
      <w:pPr>
        <w:pStyle w:val="Heading3"/>
      </w:pPr>
      <w:r>
        <w:t>Changes in alternative technologies, on the understanding that any submission for such a request would identify the associated incremental costs, the potential impact on the climate, and any differences in CO</w:t>
      </w:r>
      <w:r w:rsidRPr="00E10E6F">
        <w:rPr>
          <w:vertAlign w:val="subscript"/>
        </w:rPr>
        <w:t>2</w:t>
      </w:r>
      <w:r>
        <w:t>-eq tonnes to be phased down if applicable, as well as confirm that the Country agrees that potential savings related to the change of technology would accordingly decrease the overall funding level under this Agreement;</w:t>
      </w:r>
    </w:p>
    <w:p w14:paraId="5CA02FA4" w14:textId="1DC0CDA0" w:rsidR="00CB0432" w:rsidRDefault="00CB0432" w:rsidP="00CB0432">
      <w:pPr>
        <w:pStyle w:val="Heading2"/>
      </w:pPr>
      <w:r>
        <w:t>Reallocations not categorized as major changes may be incorporated into the approved Tranche Implementation Plan, under implementation at the time, and reported to the Executive Committee in the subsequent Tranche Implementation Report;</w:t>
      </w:r>
      <w:r w:rsidR="00232FCE">
        <w:t xml:space="preserve"> and</w:t>
      </w:r>
    </w:p>
    <w:p w14:paraId="175D8C60" w14:textId="77777777" w:rsidR="00CB0432" w:rsidRDefault="00CB0432" w:rsidP="00CB0432">
      <w:pPr>
        <w:pStyle w:val="Heading2"/>
      </w:pPr>
      <w:r>
        <w:t>Any remaining funds held by the bilateral or implementing agencies or the Country under the Plan will be returned to the Multilateral Fund upon completion of the last tranche foreseen under this Agreement.</w:t>
      </w:r>
    </w:p>
    <w:p w14:paraId="7ADF0AD9" w14:textId="77777777" w:rsidR="00CB0432" w:rsidRDefault="00CB0432" w:rsidP="00CB0432">
      <w:pPr>
        <w:pStyle w:val="Heading1"/>
      </w:pPr>
      <w:r>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59B02E14" w14:textId="77777777" w:rsidR="00CB0432" w:rsidRPr="00D42C3B" w:rsidRDefault="00CB0432" w:rsidP="00CB0432">
      <w:pPr>
        <w:spacing w:before="240" w:after="240"/>
        <w:rPr>
          <w:b/>
          <w:bCs/>
        </w:rPr>
      </w:pPr>
      <w:r w:rsidRPr="00D42C3B">
        <w:rPr>
          <w:b/>
          <w:bCs/>
        </w:rPr>
        <w:t>Bilateral and implementing agencies</w:t>
      </w:r>
    </w:p>
    <w:p w14:paraId="56E489DC" w14:textId="79B2E8DC" w:rsidR="00CB0432" w:rsidRDefault="00CB0432" w:rsidP="00CB0432">
      <w:pPr>
        <w:pStyle w:val="Heading1"/>
      </w:pPr>
      <w:r>
        <w:t xml:space="preserve">The Country agrees to assume overall responsibility for the management and implementation of this Agreement and of all activities undertaken by it or on its behalf to fulfil the obligations under this Agreement. </w:t>
      </w:r>
      <w:r w:rsidR="006F44A7" w:rsidRPr="00232FCE">
        <w:t>UNEP</w:t>
      </w:r>
      <w:r>
        <w:t xml:space="preserve"> has agreed to be the lead implementing agency (the “Lead IA”) </w:t>
      </w:r>
      <w:r w:rsidRPr="00232FCE">
        <w:t xml:space="preserve">and </w:t>
      </w:r>
      <w:r w:rsidR="006F44A7" w:rsidRPr="00232FCE">
        <w:t>UNDP</w:t>
      </w:r>
      <w:r w:rsidRPr="00B24B9E">
        <w:t xml:space="preserve"> </w:t>
      </w:r>
      <w:r w:rsidRPr="003844A0">
        <w:t>has agreed to be the cooperating implementing agency (the “Cooperating IA”) under the lead of the Lead IA</w:t>
      </w:r>
      <w:r>
        <w:t xml:space="preserve"> in respect of the Country’s activities under this Agreement. The Country agrees to evaluations, which might be carried out under the monitoring and evaluation work programmes of the Multilateral Fund or under the evaluation programme of the Lead IA </w:t>
      </w:r>
      <w:r w:rsidRPr="003844A0">
        <w:t>and/or Cooperating IA</w:t>
      </w:r>
      <w:r>
        <w:t xml:space="preserve"> taking part in this Agreement.</w:t>
      </w:r>
    </w:p>
    <w:p w14:paraId="18899989" w14:textId="0DCB1E3A" w:rsidR="00CB0432" w:rsidRDefault="00CB0432" w:rsidP="00CB0432">
      <w:pPr>
        <w:pStyle w:val="Heading1"/>
      </w:pPr>
      <w:r>
        <w:t xml:space="preserve">The Lead IA will be responsible for ensuring coordinated planning, implementation and reporting of all activities under this Agreement, including but not limited to the independent verification as per subparagraph 5(b). </w:t>
      </w:r>
      <w:r w:rsidRPr="003844A0">
        <w:t>The Cooperating IA will support the Lead IA by implementing the Plan under the overall coordination of the Lead IA.</w:t>
      </w:r>
      <w:r>
        <w:t xml:space="preserve"> The role</w:t>
      </w:r>
      <w:r w:rsidRPr="003844A0">
        <w:t>s</w:t>
      </w:r>
      <w:r>
        <w:t xml:space="preserve"> of the Lead IA </w:t>
      </w:r>
      <w:r w:rsidRPr="003844A0">
        <w:t>and Cooperating IA</w:t>
      </w:r>
      <w:r>
        <w:t xml:space="preserve"> is contained in Appendix 6-A </w:t>
      </w:r>
      <w:r w:rsidRPr="003844A0">
        <w:t>and Appendix 6-B, respectively</w:t>
      </w:r>
      <w:r>
        <w:t xml:space="preserve">. The Executive Committee agrees, in principle, to provide the Lead IA </w:t>
      </w:r>
      <w:r w:rsidRPr="003844A0">
        <w:t>and the Cooperating IA</w:t>
      </w:r>
      <w:r>
        <w:t xml:space="preserve"> with the fees set out in row</w:t>
      </w:r>
      <w:r w:rsidRPr="003844A0">
        <w:t>s</w:t>
      </w:r>
      <w:r>
        <w:t xml:space="preserve"> 2.2 </w:t>
      </w:r>
      <w:r w:rsidRPr="003844A0">
        <w:t>and 2.4</w:t>
      </w:r>
      <w:r>
        <w:t xml:space="preserve"> of Appendix 2-A.</w:t>
      </w:r>
    </w:p>
    <w:p w14:paraId="71D3E3B9" w14:textId="77777777" w:rsidR="00CB0432" w:rsidRPr="00D42C3B" w:rsidRDefault="00CB0432" w:rsidP="00CB0432">
      <w:pPr>
        <w:spacing w:before="240" w:after="240"/>
        <w:rPr>
          <w:b/>
          <w:bCs/>
        </w:rPr>
      </w:pPr>
      <w:r w:rsidRPr="00D42C3B">
        <w:rPr>
          <w:b/>
          <w:bCs/>
        </w:rPr>
        <w:t>Non-compliance with the Targets in the Agreement</w:t>
      </w:r>
    </w:p>
    <w:p w14:paraId="68D430EF" w14:textId="77777777" w:rsidR="00CB0432" w:rsidRDefault="00CB0432" w:rsidP="00CB0432">
      <w:pPr>
        <w:pStyle w:val="Heading1"/>
      </w:pPr>
      <w: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E10E6F">
        <w:rPr>
          <w:vertAlign w:val="subscript"/>
        </w:rPr>
        <w:t>2</w:t>
      </w:r>
      <w:r>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2F661D10" w14:textId="77777777" w:rsidR="00CB0432" w:rsidRDefault="00CB0432" w:rsidP="00CB0432">
      <w:pPr>
        <w:pStyle w:val="Heading1"/>
      </w:pPr>
      <w:r>
        <w:t>The Funding of this Agreement will not be modified on the basis of any future Executive Committee decisions that may affect the funding of any other consumption sector projects or any other related activities in the Country.</w:t>
      </w:r>
    </w:p>
    <w:p w14:paraId="7B75B94A" w14:textId="59899C08" w:rsidR="00CB0432" w:rsidRDefault="00CB0432" w:rsidP="00CB0432">
      <w:pPr>
        <w:pStyle w:val="Heading1"/>
      </w:pPr>
      <w:r>
        <w:t xml:space="preserve">The Country will comply with any reasonable request of the Executive Committee, </w:t>
      </w:r>
      <w:r w:rsidRPr="004D4217">
        <w:t>and</w:t>
      </w:r>
      <w:r>
        <w:t xml:space="preserve"> the Lead IA </w:t>
      </w:r>
      <w:r w:rsidRPr="004D4217">
        <w:t>and the Cooperating IA</w:t>
      </w:r>
      <w:r>
        <w:t xml:space="preserve"> to facilitate implementation of this Agreement. In particular, it will provide the Lead IA </w:t>
      </w:r>
      <w:r w:rsidRPr="004D4217">
        <w:t>and the Cooperating IA</w:t>
      </w:r>
      <w:r>
        <w:t xml:space="preserve"> with access to the information necessary to verify compliance with this Agreement.</w:t>
      </w:r>
    </w:p>
    <w:p w14:paraId="6E523AD9" w14:textId="77777777" w:rsidR="00CB0432" w:rsidRPr="00D42C3B" w:rsidRDefault="00CB0432" w:rsidP="00B24B9E">
      <w:pPr>
        <w:spacing w:before="240" w:after="240"/>
        <w:rPr>
          <w:b/>
          <w:bCs/>
        </w:rPr>
      </w:pPr>
      <w:r w:rsidRPr="00D42C3B">
        <w:rPr>
          <w:b/>
          <w:bCs/>
        </w:rPr>
        <w:t>Date of completion</w:t>
      </w:r>
    </w:p>
    <w:p w14:paraId="63A8977B" w14:textId="77777777" w:rsidR="00CB0432" w:rsidRDefault="00CB0432" w:rsidP="00B24B9E">
      <w:pPr>
        <w:pStyle w:val="Heading1"/>
      </w:pPr>
      <w:r>
        <w:t xml:space="preserve">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4-A </w:t>
      </w:r>
      <w:r>
        <w:lastRenderedPageBreak/>
        <w:t>will continue until the time of the completion of the Plan unless otherwise specified by the Executive Committee.</w:t>
      </w:r>
    </w:p>
    <w:p w14:paraId="55C8453D" w14:textId="77777777" w:rsidR="00CB0432" w:rsidRPr="00D42C3B" w:rsidRDefault="00CB0432" w:rsidP="00CB0432">
      <w:pPr>
        <w:spacing w:before="240" w:after="240"/>
        <w:rPr>
          <w:b/>
          <w:bCs/>
        </w:rPr>
      </w:pPr>
      <w:r w:rsidRPr="00D42C3B">
        <w:rPr>
          <w:b/>
          <w:bCs/>
        </w:rPr>
        <w:t>Validity</w:t>
      </w:r>
    </w:p>
    <w:p w14:paraId="7F152327" w14:textId="77777777" w:rsidR="00CB0432" w:rsidRDefault="00CB0432" w:rsidP="00CB0432">
      <w:pPr>
        <w:pStyle w:val="Heading1"/>
      </w:pPr>
      <w: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68F281E2" w14:textId="77777777" w:rsidR="00CB0432" w:rsidRDefault="00CB0432" w:rsidP="00CB0432">
      <w:pPr>
        <w:pStyle w:val="Heading1"/>
      </w:pPr>
      <w:r>
        <w:t>This Agreement may be modified or terminated only by mutual written agreement of the Country and the Executive Committee of the Multilateral Fund.</w:t>
      </w:r>
    </w:p>
    <w:p w14:paraId="3A6D988A" w14:textId="77777777" w:rsidR="00CB0432" w:rsidRPr="003C7AED" w:rsidRDefault="00CB0432" w:rsidP="00CB0432">
      <w:pPr>
        <w:keepNext/>
        <w:spacing w:before="360" w:after="240"/>
        <w:rPr>
          <w:b/>
          <w:bCs/>
        </w:rPr>
      </w:pPr>
      <w:r w:rsidRPr="003C7AED">
        <w:rPr>
          <w:b/>
          <w:bCs/>
        </w:rPr>
        <w:t>APPENDICES</w:t>
      </w:r>
    </w:p>
    <w:p w14:paraId="1981AD05" w14:textId="77777777" w:rsidR="00CB0432" w:rsidRDefault="00CB0432" w:rsidP="00CB0432">
      <w:pPr>
        <w:keepNext/>
        <w:spacing w:before="360" w:after="120"/>
        <w:rPr>
          <w:b/>
          <w:bCs/>
        </w:rPr>
      </w:pPr>
      <w:r w:rsidRPr="003C7AED">
        <w:rPr>
          <w:b/>
          <w:bCs/>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3"/>
        <w:gridCol w:w="5007"/>
      </w:tblGrid>
      <w:tr w:rsidR="00CB0432" w:rsidRPr="00BE00FC" w14:paraId="5780402A" w14:textId="77777777" w:rsidTr="0004063D">
        <w:trPr>
          <w:trHeight w:val="413"/>
        </w:trPr>
        <w:tc>
          <w:tcPr>
            <w:tcW w:w="2348" w:type="pct"/>
            <w:vAlign w:val="center"/>
          </w:tcPr>
          <w:p w14:paraId="1ED745DA" w14:textId="77777777" w:rsidR="00CB0432" w:rsidRPr="00C76F9C" w:rsidRDefault="00CB0432" w:rsidP="0004063D">
            <w:pPr>
              <w:spacing w:before="40" w:after="40"/>
              <w:jc w:val="center"/>
              <w:rPr>
                <w:b/>
                <w:bCs/>
                <w:sz w:val="20"/>
                <w:szCs w:val="20"/>
              </w:rPr>
            </w:pPr>
            <w:bookmarkStart w:id="10" w:name="_Hlk131268561"/>
            <w:r w:rsidRPr="00C76F9C">
              <w:rPr>
                <w:b/>
                <w:bCs/>
                <w:sz w:val="20"/>
                <w:szCs w:val="20"/>
              </w:rPr>
              <w:t>Substances</w:t>
            </w:r>
          </w:p>
        </w:tc>
        <w:tc>
          <w:tcPr>
            <w:tcW w:w="2652" w:type="pct"/>
            <w:vAlign w:val="center"/>
          </w:tcPr>
          <w:p w14:paraId="439F760A" w14:textId="77777777" w:rsidR="00CB0432" w:rsidRPr="00C76F9C" w:rsidRDefault="00CB0432" w:rsidP="0004063D">
            <w:pPr>
              <w:spacing w:before="40" w:after="40"/>
              <w:ind w:left="-112"/>
              <w:jc w:val="center"/>
              <w:rPr>
                <w:b/>
                <w:bCs/>
                <w:sz w:val="20"/>
                <w:szCs w:val="20"/>
              </w:rPr>
            </w:pPr>
            <w:r w:rsidRPr="00C76F9C">
              <w:rPr>
                <w:b/>
                <w:bCs/>
                <w:sz w:val="20"/>
                <w:szCs w:val="20"/>
              </w:rPr>
              <w:t>Starting point for aggregate reductions in consumption</w:t>
            </w:r>
            <w:r>
              <w:rPr>
                <w:b/>
                <w:bCs/>
                <w:sz w:val="20"/>
                <w:szCs w:val="20"/>
              </w:rPr>
              <w:br/>
              <w:t>(CO</w:t>
            </w:r>
            <w:r w:rsidRPr="00C76F9C">
              <w:rPr>
                <w:b/>
                <w:bCs/>
                <w:sz w:val="20"/>
                <w:szCs w:val="20"/>
                <w:vertAlign w:val="subscript"/>
              </w:rPr>
              <w:t>2</w:t>
            </w:r>
            <w:r>
              <w:rPr>
                <w:b/>
                <w:bCs/>
                <w:sz w:val="20"/>
                <w:szCs w:val="20"/>
              </w:rPr>
              <w:t>-eq tonnes)</w:t>
            </w:r>
          </w:p>
        </w:tc>
      </w:tr>
      <w:bookmarkEnd w:id="10"/>
      <w:tr w:rsidR="00CB0432" w:rsidRPr="00C11C7A" w14:paraId="1A543090" w14:textId="77777777" w:rsidTr="00CF2424">
        <w:trPr>
          <w:trHeight w:val="206"/>
        </w:trPr>
        <w:tc>
          <w:tcPr>
            <w:tcW w:w="2348" w:type="pct"/>
            <w:shd w:val="clear" w:color="auto" w:fill="FFFFFF" w:themeFill="background1"/>
            <w:vAlign w:val="center"/>
          </w:tcPr>
          <w:p w14:paraId="6E2A5FA0" w14:textId="77777777" w:rsidR="00CB0432" w:rsidRPr="00CC3A0D" w:rsidRDefault="00CB0432" w:rsidP="0004063D">
            <w:pPr>
              <w:spacing w:before="40" w:after="40"/>
              <w:jc w:val="left"/>
              <w:rPr>
                <w:sz w:val="20"/>
                <w:szCs w:val="20"/>
              </w:rPr>
            </w:pPr>
            <w:r>
              <w:rPr>
                <w:sz w:val="20"/>
                <w:szCs w:val="20"/>
              </w:rPr>
              <w:t>HFCs</w:t>
            </w:r>
          </w:p>
        </w:tc>
        <w:tc>
          <w:tcPr>
            <w:tcW w:w="2652" w:type="pct"/>
            <w:vAlign w:val="center"/>
          </w:tcPr>
          <w:p w14:paraId="6AA36B31" w14:textId="281B75C2" w:rsidR="00CB0432" w:rsidRPr="00CC3A0D" w:rsidRDefault="00CB0432" w:rsidP="0004063D">
            <w:pPr>
              <w:spacing w:before="40" w:after="40"/>
              <w:jc w:val="center"/>
              <w:rPr>
                <w:sz w:val="20"/>
                <w:szCs w:val="20"/>
              </w:rPr>
            </w:pPr>
            <w:r>
              <w:rPr>
                <w:sz w:val="20"/>
                <w:szCs w:val="20"/>
              </w:rPr>
              <w:t xml:space="preserve">n/a </w:t>
            </w:r>
          </w:p>
        </w:tc>
      </w:tr>
    </w:tbl>
    <w:p w14:paraId="3FCE43C8" w14:textId="77777777" w:rsidR="00CB0432" w:rsidRDefault="00CB0432" w:rsidP="0023572D">
      <w:pPr>
        <w:spacing w:before="360" w:after="240"/>
        <w:rPr>
          <w:b/>
          <w:bCs/>
        </w:rPr>
      </w:pPr>
      <w:r w:rsidRPr="003C7AED">
        <w:rPr>
          <w:b/>
          <w:bCs/>
        </w:rPr>
        <w:t>APPENDIX 2-A: THE TARGETS, AND FUNDING</w:t>
      </w:r>
    </w:p>
    <w:tbl>
      <w:tblPr>
        <w:tblW w:w="5000" w:type="pct"/>
        <w:jc w:val="center"/>
        <w:tblCellMar>
          <w:left w:w="85" w:type="dxa"/>
          <w:right w:w="85" w:type="dxa"/>
        </w:tblCellMar>
        <w:tblLook w:val="04A0" w:firstRow="1" w:lastRow="0" w:firstColumn="1" w:lastColumn="0" w:noHBand="0" w:noVBand="1"/>
      </w:tblPr>
      <w:tblGrid>
        <w:gridCol w:w="567"/>
        <w:gridCol w:w="2268"/>
        <w:gridCol w:w="1418"/>
        <w:gridCol w:w="1038"/>
        <w:gridCol w:w="1038"/>
        <w:gridCol w:w="1038"/>
        <w:gridCol w:w="1038"/>
        <w:gridCol w:w="1035"/>
      </w:tblGrid>
      <w:tr w:rsidR="00CB0432" w:rsidRPr="003C7AED" w14:paraId="79C2F665" w14:textId="77777777" w:rsidTr="009A1E51">
        <w:trPr>
          <w:cantSplit/>
          <w:trHeight w:val="52"/>
          <w:tblHeader/>
          <w:jc w:val="center"/>
        </w:trPr>
        <w:tc>
          <w:tcPr>
            <w:tcW w:w="300" w:type="pct"/>
            <w:tcBorders>
              <w:top w:val="single" w:sz="4" w:space="0" w:color="auto"/>
              <w:left w:val="single" w:sz="4" w:space="0" w:color="auto"/>
              <w:bottom w:val="single" w:sz="4" w:space="0" w:color="auto"/>
              <w:right w:val="single" w:sz="4" w:space="0" w:color="auto"/>
            </w:tcBorders>
            <w:vAlign w:val="center"/>
            <w:hideMark/>
          </w:tcPr>
          <w:p w14:paraId="605451FD" w14:textId="77777777" w:rsidR="00CB0432" w:rsidRPr="00CC3A0D" w:rsidRDefault="00CB0432" w:rsidP="0004063D">
            <w:pPr>
              <w:keepNext/>
              <w:keepLines/>
              <w:ind w:left="-85" w:right="-86"/>
              <w:jc w:val="center"/>
              <w:rPr>
                <w:b/>
                <w:color w:val="000000"/>
                <w:sz w:val="20"/>
              </w:rPr>
            </w:pPr>
            <w:r w:rsidRPr="00CC3A0D">
              <w:rPr>
                <w:b/>
                <w:color w:val="000000"/>
                <w:sz w:val="20"/>
              </w:rPr>
              <w:t>Row</w:t>
            </w:r>
          </w:p>
        </w:tc>
        <w:tc>
          <w:tcPr>
            <w:tcW w:w="1952" w:type="pct"/>
            <w:gridSpan w:val="2"/>
            <w:tcBorders>
              <w:top w:val="single" w:sz="4" w:space="0" w:color="auto"/>
              <w:left w:val="nil"/>
              <w:bottom w:val="single" w:sz="4" w:space="0" w:color="auto"/>
              <w:right w:val="single" w:sz="4" w:space="0" w:color="auto"/>
            </w:tcBorders>
            <w:vAlign w:val="center"/>
            <w:hideMark/>
          </w:tcPr>
          <w:p w14:paraId="1DDA51A5" w14:textId="77777777" w:rsidR="00CB0432" w:rsidRPr="00CC3A0D" w:rsidRDefault="00CB0432" w:rsidP="0004063D">
            <w:pPr>
              <w:keepNext/>
              <w:keepLines/>
              <w:jc w:val="center"/>
              <w:rPr>
                <w:b/>
                <w:color w:val="000000"/>
                <w:sz w:val="20"/>
              </w:rPr>
            </w:pPr>
            <w:r w:rsidRPr="00CC3A0D">
              <w:rPr>
                <w:b/>
                <w:color w:val="000000"/>
                <w:sz w:val="20"/>
              </w:rPr>
              <w:t>Particulars</w:t>
            </w:r>
          </w:p>
        </w:tc>
        <w:tc>
          <w:tcPr>
            <w:tcW w:w="550" w:type="pct"/>
            <w:tcBorders>
              <w:top w:val="single" w:sz="4" w:space="0" w:color="auto"/>
              <w:left w:val="single" w:sz="4" w:space="0" w:color="auto"/>
              <w:bottom w:val="single" w:sz="4" w:space="0" w:color="auto"/>
              <w:right w:val="single" w:sz="4" w:space="0" w:color="auto"/>
            </w:tcBorders>
            <w:vAlign w:val="center"/>
          </w:tcPr>
          <w:p w14:paraId="162229A1" w14:textId="77777777" w:rsidR="00CB0432" w:rsidRPr="00CC3A0D" w:rsidRDefault="00CB0432" w:rsidP="0004063D">
            <w:pPr>
              <w:keepNext/>
              <w:keepLines/>
              <w:jc w:val="center"/>
              <w:rPr>
                <w:b/>
                <w:color w:val="000000"/>
                <w:sz w:val="20"/>
              </w:rPr>
            </w:pPr>
            <w:r w:rsidRPr="00CC3A0D">
              <w:rPr>
                <w:b/>
                <w:color w:val="000000"/>
                <w:sz w:val="20"/>
              </w:rPr>
              <w:t>2026</w:t>
            </w:r>
          </w:p>
        </w:tc>
        <w:tc>
          <w:tcPr>
            <w:tcW w:w="550" w:type="pct"/>
            <w:tcBorders>
              <w:top w:val="single" w:sz="4" w:space="0" w:color="auto"/>
              <w:left w:val="nil"/>
              <w:bottom w:val="single" w:sz="4" w:space="0" w:color="auto"/>
              <w:right w:val="single" w:sz="4" w:space="0" w:color="auto"/>
            </w:tcBorders>
            <w:vAlign w:val="center"/>
          </w:tcPr>
          <w:p w14:paraId="37A3B85E" w14:textId="77777777" w:rsidR="00CB0432" w:rsidRPr="00CC3A0D" w:rsidRDefault="00CB0432" w:rsidP="0004063D">
            <w:pPr>
              <w:keepNext/>
              <w:keepLines/>
              <w:jc w:val="center"/>
              <w:rPr>
                <w:b/>
                <w:color w:val="000000"/>
                <w:sz w:val="20"/>
              </w:rPr>
            </w:pPr>
            <w:r w:rsidRPr="00CC3A0D">
              <w:rPr>
                <w:b/>
                <w:color w:val="000000"/>
                <w:sz w:val="20"/>
              </w:rPr>
              <w:t>2027</w:t>
            </w:r>
          </w:p>
        </w:tc>
        <w:tc>
          <w:tcPr>
            <w:tcW w:w="550" w:type="pct"/>
            <w:tcBorders>
              <w:top w:val="single" w:sz="4" w:space="0" w:color="auto"/>
              <w:left w:val="nil"/>
              <w:bottom w:val="single" w:sz="4" w:space="0" w:color="auto"/>
              <w:right w:val="single" w:sz="4" w:space="0" w:color="auto"/>
            </w:tcBorders>
            <w:vAlign w:val="center"/>
          </w:tcPr>
          <w:p w14:paraId="1EE4AE70" w14:textId="77777777" w:rsidR="00CB0432" w:rsidRPr="00CC3A0D" w:rsidRDefault="00CB0432" w:rsidP="0004063D">
            <w:pPr>
              <w:keepNext/>
              <w:keepLines/>
              <w:jc w:val="center"/>
              <w:rPr>
                <w:b/>
                <w:color w:val="000000"/>
                <w:sz w:val="20"/>
              </w:rPr>
            </w:pPr>
            <w:r w:rsidRPr="00CC3A0D">
              <w:rPr>
                <w:b/>
                <w:color w:val="000000"/>
                <w:sz w:val="20"/>
              </w:rPr>
              <w:t>2028</w:t>
            </w:r>
          </w:p>
        </w:tc>
        <w:tc>
          <w:tcPr>
            <w:tcW w:w="550" w:type="pct"/>
            <w:tcBorders>
              <w:top w:val="single" w:sz="4" w:space="0" w:color="auto"/>
              <w:left w:val="nil"/>
              <w:bottom w:val="single" w:sz="4" w:space="0" w:color="auto"/>
              <w:right w:val="single" w:sz="4" w:space="0" w:color="auto"/>
            </w:tcBorders>
            <w:vAlign w:val="center"/>
          </w:tcPr>
          <w:p w14:paraId="4604D2AF" w14:textId="77777777" w:rsidR="00CB0432" w:rsidRPr="00CC3A0D" w:rsidRDefault="00CB0432" w:rsidP="0004063D">
            <w:pPr>
              <w:keepNext/>
              <w:keepLines/>
              <w:jc w:val="center"/>
              <w:rPr>
                <w:b/>
                <w:color w:val="000000"/>
                <w:sz w:val="20"/>
              </w:rPr>
            </w:pPr>
            <w:r w:rsidRPr="00CC3A0D">
              <w:rPr>
                <w:b/>
                <w:color w:val="000000"/>
                <w:sz w:val="20"/>
              </w:rPr>
              <w:t>2029</w:t>
            </w:r>
          </w:p>
        </w:tc>
        <w:tc>
          <w:tcPr>
            <w:tcW w:w="548" w:type="pct"/>
            <w:tcBorders>
              <w:top w:val="single" w:sz="4" w:space="0" w:color="auto"/>
              <w:left w:val="nil"/>
              <w:bottom w:val="single" w:sz="4" w:space="0" w:color="auto"/>
              <w:right w:val="single" w:sz="4" w:space="0" w:color="auto"/>
            </w:tcBorders>
            <w:vAlign w:val="center"/>
          </w:tcPr>
          <w:p w14:paraId="42134ECD" w14:textId="77777777" w:rsidR="00CB0432" w:rsidRPr="00CC3A0D" w:rsidRDefault="00CB0432" w:rsidP="0004063D">
            <w:pPr>
              <w:keepNext/>
              <w:keepLines/>
              <w:jc w:val="center"/>
              <w:rPr>
                <w:b/>
                <w:color w:val="000000"/>
                <w:sz w:val="20"/>
              </w:rPr>
            </w:pPr>
            <w:r w:rsidRPr="00CC3A0D">
              <w:rPr>
                <w:b/>
                <w:color w:val="000000"/>
                <w:sz w:val="20"/>
              </w:rPr>
              <w:t>Total</w:t>
            </w:r>
          </w:p>
        </w:tc>
      </w:tr>
      <w:tr w:rsidR="00CB0432" w:rsidRPr="003C7AED" w14:paraId="6A07AC66" w14:textId="77777777" w:rsidTr="009A1E51">
        <w:trPr>
          <w:trHeight w:val="349"/>
          <w:jc w:val="center"/>
        </w:trPr>
        <w:tc>
          <w:tcPr>
            <w:tcW w:w="300" w:type="pct"/>
            <w:vMerge w:val="restart"/>
            <w:tcBorders>
              <w:top w:val="nil"/>
              <w:left w:val="single" w:sz="4" w:space="0" w:color="auto"/>
              <w:right w:val="single" w:sz="4" w:space="0" w:color="auto"/>
            </w:tcBorders>
            <w:hideMark/>
          </w:tcPr>
          <w:p w14:paraId="47737E6C" w14:textId="77777777" w:rsidR="00CB0432" w:rsidRPr="003C7AED" w:rsidRDefault="00CB0432" w:rsidP="0004063D">
            <w:pPr>
              <w:widowControl w:val="0"/>
              <w:jc w:val="left"/>
              <w:rPr>
                <w:color w:val="000000"/>
                <w:sz w:val="20"/>
                <w:szCs w:val="20"/>
                <w:lang w:eastAsia="en-CA"/>
              </w:rPr>
            </w:pPr>
            <w:r w:rsidRPr="003C7AED">
              <w:rPr>
                <w:color w:val="000000"/>
                <w:sz w:val="20"/>
                <w:szCs w:val="20"/>
                <w:lang w:eastAsia="en-CA"/>
              </w:rPr>
              <w:t>1.1</w:t>
            </w:r>
          </w:p>
        </w:tc>
        <w:tc>
          <w:tcPr>
            <w:tcW w:w="1201" w:type="pct"/>
            <w:vMerge w:val="restart"/>
            <w:tcBorders>
              <w:top w:val="nil"/>
              <w:left w:val="nil"/>
              <w:right w:val="single" w:sz="4" w:space="0" w:color="auto"/>
            </w:tcBorders>
            <w:hideMark/>
          </w:tcPr>
          <w:p w14:paraId="34C5C748" w14:textId="77777777" w:rsidR="00CB0432" w:rsidRPr="003C7AED" w:rsidRDefault="00CB0432" w:rsidP="0004063D">
            <w:pPr>
              <w:widowControl w:val="0"/>
              <w:jc w:val="left"/>
              <w:rPr>
                <w:color w:val="000000"/>
                <w:sz w:val="20"/>
                <w:szCs w:val="20"/>
                <w:lang w:eastAsia="en-CA"/>
              </w:rPr>
            </w:pPr>
            <w:r w:rsidRPr="003C7AED">
              <w:rPr>
                <w:color w:val="000000"/>
                <w:sz w:val="20"/>
                <w:szCs w:val="20"/>
                <w:lang w:eastAsia="en-CA"/>
              </w:rPr>
              <w:t>Montreal Protocol reduction schedule of Annex F substances</w:t>
            </w:r>
          </w:p>
        </w:tc>
        <w:tc>
          <w:tcPr>
            <w:tcW w:w="751" w:type="pct"/>
            <w:tcBorders>
              <w:top w:val="single" w:sz="4" w:space="0" w:color="auto"/>
              <w:left w:val="nil"/>
              <w:bottom w:val="single" w:sz="4" w:space="0" w:color="auto"/>
              <w:right w:val="single" w:sz="4" w:space="0" w:color="auto"/>
            </w:tcBorders>
            <w:tcMar>
              <w:right w:w="57" w:type="dxa"/>
            </w:tcMar>
            <w:vAlign w:val="center"/>
          </w:tcPr>
          <w:p w14:paraId="227AEB07" w14:textId="77777777" w:rsidR="00CB0432" w:rsidRPr="003C7AED" w:rsidRDefault="00CB0432" w:rsidP="0004063D">
            <w:pPr>
              <w:widowControl w:val="0"/>
              <w:ind w:right="-203"/>
              <w:jc w:val="left"/>
              <w:rPr>
                <w:color w:val="000000"/>
                <w:sz w:val="20"/>
                <w:szCs w:val="20"/>
                <w:lang w:eastAsia="en-CA"/>
              </w:rPr>
            </w:pPr>
            <w:r w:rsidRPr="003C7AED">
              <w:rPr>
                <w:sz w:val="20"/>
                <w:szCs w:val="20"/>
              </w:rPr>
              <w:t>%</w:t>
            </w:r>
          </w:p>
        </w:tc>
        <w:tc>
          <w:tcPr>
            <w:tcW w:w="550" w:type="pct"/>
            <w:tcBorders>
              <w:top w:val="nil"/>
              <w:left w:val="single" w:sz="4" w:space="0" w:color="auto"/>
              <w:bottom w:val="single" w:sz="4" w:space="0" w:color="auto"/>
              <w:right w:val="single" w:sz="4" w:space="0" w:color="auto"/>
            </w:tcBorders>
            <w:vAlign w:val="center"/>
          </w:tcPr>
          <w:p w14:paraId="217989E3" w14:textId="77777777" w:rsidR="00CB0432" w:rsidRPr="005763B7" w:rsidRDefault="00CB0432" w:rsidP="0004063D">
            <w:pPr>
              <w:widowControl w:val="0"/>
              <w:jc w:val="center"/>
              <w:rPr>
                <w:color w:val="000000"/>
                <w:sz w:val="20"/>
                <w:szCs w:val="20"/>
                <w:lang w:eastAsia="en-CA"/>
              </w:rPr>
            </w:pPr>
            <w:r w:rsidRPr="005763B7">
              <w:rPr>
                <w:color w:val="000000"/>
                <w:sz w:val="20"/>
                <w:szCs w:val="20"/>
                <w:lang w:eastAsia="en-CA"/>
              </w:rPr>
              <w:t>freeze</w:t>
            </w:r>
          </w:p>
        </w:tc>
        <w:tc>
          <w:tcPr>
            <w:tcW w:w="550" w:type="pct"/>
            <w:tcBorders>
              <w:top w:val="nil"/>
              <w:left w:val="nil"/>
              <w:bottom w:val="single" w:sz="4" w:space="0" w:color="auto"/>
              <w:right w:val="single" w:sz="4" w:space="0" w:color="auto"/>
            </w:tcBorders>
            <w:vAlign w:val="center"/>
          </w:tcPr>
          <w:p w14:paraId="4EAB83D5" w14:textId="77777777" w:rsidR="00CB0432" w:rsidRPr="008431DD" w:rsidRDefault="00CB0432" w:rsidP="0004063D">
            <w:pPr>
              <w:widowControl w:val="0"/>
              <w:jc w:val="center"/>
              <w:rPr>
                <w:color w:val="000000"/>
                <w:sz w:val="20"/>
                <w:szCs w:val="20"/>
                <w:lang w:eastAsia="en-CA"/>
              </w:rPr>
            </w:pPr>
            <w:r w:rsidRPr="008431DD">
              <w:rPr>
                <w:color w:val="000000"/>
                <w:sz w:val="20"/>
                <w:szCs w:val="20"/>
                <w:lang w:eastAsia="en-CA"/>
              </w:rPr>
              <w:t>freeze</w:t>
            </w:r>
          </w:p>
        </w:tc>
        <w:tc>
          <w:tcPr>
            <w:tcW w:w="550" w:type="pct"/>
            <w:tcBorders>
              <w:top w:val="nil"/>
              <w:left w:val="nil"/>
              <w:bottom w:val="single" w:sz="4" w:space="0" w:color="auto"/>
              <w:right w:val="single" w:sz="4" w:space="0" w:color="auto"/>
            </w:tcBorders>
            <w:vAlign w:val="center"/>
          </w:tcPr>
          <w:p w14:paraId="24ED6F54" w14:textId="77777777" w:rsidR="00CB0432" w:rsidRPr="008431DD" w:rsidRDefault="00CB0432" w:rsidP="0004063D">
            <w:pPr>
              <w:widowControl w:val="0"/>
              <w:jc w:val="center"/>
              <w:rPr>
                <w:color w:val="000000"/>
                <w:sz w:val="20"/>
                <w:szCs w:val="20"/>
                <w:lang w:eastAsia="en-CA"/>
              </w:rPr>
            </w:pPr>
            <w:r w:rsidRPr="008431DD">
              <w:rPr>
                <w:color w:val="000000"/>
                <w:sz w:val="20"/>
                <w:szCs w:val="20"/>
                <w:lang w:eastAsia="en-CA"/>
              </w:rPr>
              <w:t>freeze</w:t>
            </w:r>
          </w:p>
        </w:tc>
        <w:tc>
          <w:tcPr>
            <w:tcW w:w="550" w:type="pct"/>
            <w:tcBorders>
              <w:top w:val="nil"/>
              <w:left w:val="nil"/>
              <w:bottom w:val="single" w:sz="4" w:space="0" w:color="auto"/>
              <w:right w:val="single" w:sz="4" w:space="0" w:color="auto"/>
            </w:tcBorders>
            <w:vAlign w:val="center"/>
          </w:tcPr>
          <w:p w14:paraId="43D4A10A" w14:textId="77777777" w:rsidR="00CB0432" w:rsidRPr="008431DD" w:rsidRDefault="00CB0432" w:rsidP="0004063D">
            <w:pPr>
              <w:widowControl w:val="0"/>
              <w:jc w:val="center"/>
              <w:rPr>
                <w:color w:val="000000"/>
                <w:sz w:val="20"/>
                <w:szCs w:val="20"/>
                <w:lang w:eastAsia="en-CA"/>
              </w:rPr>
            </w:pPr>
            <w:r w:rsidRPr="008431DD">
              <w:rPr>
                <w:color w:val="000000"/>
                <w:sz w:val="20"/>
                <w:szCs w:val="20"/>
                <w:lang w:eastAsia="en-CA"/>
              </w:rPr>
              <w:t>10</w:t>
            </w:r>
          </w:p>
        </w:tc>
        <w:tc>
          <w:tcPr>
            <w:tcW w:w="548" w:type="pct"/>
            <w:tcBorders>
              <w:top w:val="nil"/>
              <w:left w:val="nil"/>
              <w:bottom w:val="single" w:sz="4" w:space="0" w:color="auto"/>
              <w:right w:val="single" w:sz="4" w:space="0" w:color="auto"/>
            </w:tcBorders>
            <w:vAlign w:val="center"/>
          </w:tcPr>
          <w:p w14:paraId="4F32C6F6" w14:textId="77777777" w:rsidR="00CB0432" w:rsidRPr="003C7AED" w:rsidRDefault="00CB0432" w:rsidP="0004063D">
            <w:pPr>
              <w:widowControl w:val="0"/>
              <w:jc w:val="center"/>
              <w:rPr>
                <w:color w:val="000000"/>
                <w:sz w:val="20"/>
                <w:szCs w:val="20"/>
                <w:lang w:eastAsia="en-CA"/>
              </w:rPr>
            </w:pPr>
            <w:r w:rsidRPr="003C7AED">
              <w:rPr>
                <w:color w:val="000000"/>
                <w:sz w:val="20"/>
                <w:szCs w:val="20"/>
                <w:lang w:eastAsia="en-CA"/>
              </w:rPr>
              <w:t>n/a</w:t>
            </w:r>
          </w:p>
        </w:tc>
      </w:tr>
      <w:tr w:rsidR="00CB0432" w:rsidRPr="003C7AED" w14:paraId="331F3FAF" w14:textId="77777777" w:rsidTr="009A1E51">
        <w:trPr>
          <w:trHeight w:val="62"/>
          <w:jc w:val="center"/>
        </w:trPr>
        <w:tc>
          <w:tcPr>
            <w:tcW w:w="300" w:type="pct"/>
            <w:vMerge/>
            <w:tcBorders>
              <w:left w:val="single" w:sz="4" w:space="0" w:color="auto"/>
              <w:bottom w:val="single" w:sz="4" w:space="0" w:color="auto"/>
              <w:right w:val="single" w:sz="4" w:space="0" w:color="auto"/>
            </w:tcBorders>
          </w:tcPr>
          <w:p w14:paraId="436DA783" w14:textId="77777777" w:rsidR="00CB0432" w:rsidRPr="00CC3A0D" w:rsidRDefault="00CB0432" w:rsidP="0004063D">
            <w:pPr>
              <w:widowControl w:val="0"/>
              <w:jc w:val="left"/>
              <w:rPr>
                <w:color w:val="000000"/>
                <w:sz w:val="20"/>
              </w:rPr>
            </w:pPr>
          </w:p>
        </w:tc>
        <w:tc>
          <w:tcPr>
            <w:tcW w:w="1201" w:type="pct"/>
            <w:vMerge/>
            <w:tcBorders>
              <w:left w:val="nil"/>
              <w:bottom w:val="single" w:sz="4" w:space="0" w:color="auto"/>
              <w:right w:val="single" w:sz="4" w:space="0" w:color="auto"/>
            </w:tcBorders>
          </w:tcPr>
          <w:p w14:paraId="60C019FD" w14:textId="77777777" w:rsidR="00CB0432" w:rsidRPr="003C7AED" w:rsidRDefault="00CB0432" w:rsidP="0004063D">
            <w:pPr>
              <w:widowControl w:val="0"/>
              <w:jc w:val="left"/>
              <w:rPr>
                <w:color w:val="000000"/>
                <w:sz w:val="20"/>
                <w:szCs w:val="20"/>
                <w:lang w:eastAsia="en-CA"/>
              </w:rPr>
            </w:pPr>
          </w:p>
        </w:tc>
        <w:tc>
          <w:tcPr>
            <w:tcW w:w="751" w:type="pct"/>
            <w:tcBorders>
              <w:top w:val="single" w:sz="4" w:space="0" w:color="auto"/>
              <w:left w:val="nil"/>
              <w:bottom w:val="single" w:sz="4" w:space="0" w:color="auto"/>
              <w:right w:val="single" w:sz="4" w:space="0" w:color="auto"/>
            </w:tcBorders>
            <w:tcMar>
              <w:right w:w="57" w:type="dxa"/>
            </w:tcMar>
            <w:vAlign w:val="center"/>
          </w:tcPr>
          <w:p w14:paraId="44B1F11A" w14:textId="77777777" w:rsidR="00CB0432" w:rsidRPr="00CC3A0D" w:rsidRDefault="00CB0432" w:rsidP="0004063D">
            <w:pPr>
              <w:widowControl w:val="0"/>
              <w:jc w:val="left"/>
              <w:rPr>
                <w:color w:val="000000"/>
                <w:sz w:val="20"/>
              </w:rPr>
            </w:pPr>
            <w:r w:rsidRPr="003C7AED">
              <w:rPr>
                <w:sz w:val="20"/>
                <w:szCs w:val="20"/>
              </w:rPr>
              <w:t>CO</w:t>
            </w:r>
            <w:r w:rsidRPr="003C7AED">
              <w:rPr>
                <w:sz w:val="20"/>
                <w:szCs w:val="20"/>
                <w:vertAlign w:val="subscript"/>
              </w:rPr>
              <w:t>2</w:t>
            </w:r>
            <w:r w:rsidRPr="003C7AED">
              <w:rPr>
                <w:sz w:val="20"/>
                <w:szCs w:val="20"/>
              </w:rPr>
              <w:noBreakHyphen/>
              <w:t>eq</w:t>
            </w:r>
            <w:r>
              <w:rPr>
                <w:sz w:val="20"/>
                <w:szCs w:val="20"/>
              </w:rPr>
              <w:t xml:space="preserve"> </w:t>
            </w:r>
            <w:r w:rsidRPr="003C7AED">
              <w:rPr>
                <w:color w:val="000000"/>
                <w:sz w:val="20"/>
                <w:szCs w:val="20"/>
                <w:lang w:eastAsia="en-CA"/>
              </w:rPr>
              <w:t>tonnes</w:t>
            </w:r>
          </w:p>
        </w:tc>
        <w:tc>
          <w:tcPr>
            <w:tcW w:w="550" w:type="pct"/>
            <w:tcBorders>
              <w:top w:val="single" w:sz="4" w:space="0" w:color="auto"/>
              <w:left w:val="single" w:sz="4" w:space="0" w:color="auto"/>
              <w:bottom w:val="single" w:sz="4" w:space="0" w:color="auto"/>
              <w:right w:val="single" w:sz="4" w:space="0" w:color="auto"/>
            </w:tcBorders>
            <w:vAlign w:val="center"/>
          </w:tcPr>
          <w:p w14:paraId="0921EA18" w14:textId="21B05A85" w:rsidR="00CB0432" w:rsidRPr="005763B7" w:rsidRDefault="008431DD" w:rsidP="0004063D">
            <w:pPr>
              <w:widowControl w:val="0"/>
              <w:jc w:val="right"/>
              <w:rPr>
                <w:color w:val="000000"/>
                <w:sz w:val="20"/>
              </w:rPr>
            </w:pPr>
            <w:r>
              <w:rPr>
                <w:color w:val="000000"/>
                <w:sz w:val="20"/>
              </w:rPr>
              <w:t>13,105</w:t>
            </w:r>
          </w:p>
        </w:tc>
        <w:tc>
          <w:tcPr>
            <w:tcW w:w="550" w:type="pct"/>
            <w:tcBorders>
              <w:top w:val="nil"/>
              <w:left w:val="nil"/>
              <w:bottom w:val="single" w:sz="4" w:space="0" w:color="auto"/>
              <w:right w:val="single" w:sz="4" w:space="0" w:color="auto"/>
            </w:tcBorders>
            <w:vAlign w:val="center"/>
          </w:tcPr>
          <w:p w14:paraId="751E4965" w14:textId="1D8BD99D" w:rsidR="00CB0432" w:rsidRPr="00254455" w:rsidRDefault="008431DD" w:rsidP="0004063D">
            <w:pPr>
              <w:widowControl w:val="0"/>
              <w:jc w:val="right"/>
              <w:rPr>
                <w:color w:val="000000"/>
                <w:sz w:val="20"/>
                <w:highlight w:val="cyan"/>
              </w:rPr>
            </w:pPr>
            <w:r>
              <w:rPr>
                <w:color w:val="000000"/>
                <w:sz w:val="20"/>
              </w:rPr>
              <w:t>13,105</w:t>
            </w:r>
          </w:p>
        </w:tc>
        <w:tc>
          <w:tcPr>
            <w:tcW w:w="550" w:type="pct"/>
            <w:tcBorders>
              <w:top w:val="nil"/>
              <w:left w:val="nil"/>
              <w:bottom w:val="single" w:sz="4" w:space="0" w:color="auto"/>
              <w:right w:val="single" w:sz="4" w:space="0" w:color="auto"/>
            </w:tcBorders>
            <w:vAlign w:val="center"/>
          </w:tcPr>
          <w:p w14:paraId="25F2AE1D" w14:textId="19282013" w:rsidR="00CB0432" w:rsidRPr="00254455" w:rsidRDefault="008431DD" w:rsidP="0004063D">
            <w:pPr>
              <w:widowControl w:val="0"/>
              <w:jc w:val="right"/>
              <w:rPr>
                <w:color w:val="000000"/>
                <w:sz w:val="20"/>
                <w:highlight w:val="cyan"/>
              </w:rPr>
            </w:pPr>
            <w:r>
              <w:rPr>
                <w:color w:val="000000"/>
                <w:sz w:val="20"/>
              </w:rPr>
              <w:t>13,105</w:t>
            </w:r>
          </w:p>
        </w:tc>
        <w:tc>
          <w:tcPr>
            <w:tcW w:w="550" w:type="pct"/>
            <w:tcBorders>
              <w:top w:val="nil"/>
              <w:left w:val="nil"/>
              <w:bottom w:val="single" w:sz="4" w:space="0" w:color="auto"/>
              <w:right w:val="single" w:sz="4" w:space="0" w:color="auto"/>
            </w:tcBorders>
            <w:vAlign w:val="center"/>
          </w:tcPr>
          <w:p w14:paraId="6A0E6347" w14:textId="4F964810" w:rsidR="00CB0432" w:rsidRPr="008431DD" w:rsidRDefault="008431DD" w:rsidP="0004063D">
            <w:pPr>
              <w:widowControl w:val="0"/>
              <w:jc w:val="right"/>
              <w:rPr>
                <w:color w:val="000000"/>
                <w:sz w:val="20"/>
              </w:rPr>
            </w:pPr>
            <w:r w:rsidRPr="008431DD">
              <w:rPr>
                <w:color w:val="000000"/>
                <w:sz w:val="20"/>
              </w:rPr>
              <w:t>11,795</w:t>
            </w:r>
          </w:p>
        </w:tc>
        <w:tc>
          <w:tcPr>
            <w:tcW w:w="548" w:type="pct"/>
            <w:tcBorders>
              <w:top w:val="nil"/>
              <w:left w:val="nil"/>
              <w:bottom w:val="single" w:sz="4" w:space="0" w:color="auto"/>
              <w:right w:val="single" w:sz="4" w:space="0" w:color="auto"/>
            </w:tcBorders>
            <w:vAlign w:val="center"/>
          </w:tcPr>
          <w:p w14:paraId="45038557" w14:textId="77777777" w:rsidR="00CB0432" w:rsidRPr="00CC3A0D" w:rsidRDefault="00CB0432" w:rsidP="0004063D">
            <w:pPr>
              <w:widowControl w:val="0"/>
              <w:jc w:val="center"/>
              <w:rPr>
                <w:color w:val="000000"/>
                <w:sz w:val="20"/>
              </w:rPr>
            </w:pPr>
            <w:r w:rsidRPr="00CC3A0D">
              <w:rPr>
                <w:color w:val="000000"/>
                <w:sz w:val="20"/>
              </w:rPr>
              <w:t>n/a</w:t>
            </w:r>
          </w:p>
        </w:tc>
      </w:tr>
      <w:tr w:rsidR="00CB0432" w:rsidRPr="003C7AED" w14:paraId="0327AAD4" w14:textId="77777777" w:rsidTr="009A1E51">
        <w:trPr>
          <w:trHeight w:val="360"/>
          <w:jc w:val="center"/>
        </w:trPr>
        <w:tc>
          <w:tcPr>
            <w:tcW w:w="300" w:type="pct"/>
            <w:vMerge w:val="restart"/>
            <w:tcBorders>
              <w:top w:val="nil"/>
              <w:left w:val="single" w:sz="4" w:space="0" w:color="auto"/>
              <w:right w:val="single" w:sz="4" w:space="0" w:color="auto"/>
            </w:tcBorders>
            <w:hideMark/>
          </w:tcPr>
          <w:p w14:paraId="50DAF7B0" w14:textId="77777777" w:rsidR="00CB0432" w:rsidRPr="003C7AED" w:rsidRDefault="00CB0432" w:rsidP="0004063D">
            <w:pPr>
              <w:widowControl w:val="0"/>
              <w:jc w:val="left"/>
              <w:rPr>
                <w:color w:val="000000"/>
                <w:sz w:val="20"/>
                <w:szCs w:val="20"/>
                <w:lang w:eastAsia="en-CA"/>
              </w:rPr>
            </w:pPr>
            <w:r w:rsidRPr="003C7AED">
              <w:rPr>
                <w:color w:val="000000"/>
                <w:sz w:val="20"/>
                <w:szCs w:val="20"/>
                <w:lang w:eastAsia="en-CA"/>
              </w:rPr>
              <w:t>1.2</w:t>
            </w:r>
          </w:p>
        </w:tc>
        <w:tc>
          <w:tcPr>
            <w:tcW w:w="1201" w:type="pct"/>
            <w:vMerge w:val="restart"/>
            <w:tcBorders>
              <w:top w:val="nil"/>
              <w:left w:val="nil"/>
              <w:right w:val="single" w:sz="4" w:space="0" w:color="auto"/>
            </w:tcBorders>
            <w:hideMark/>
          </w:tcPr>
          <w:p w14:paraId="7B5CEFFA" w14:textId="77777777" w:rsidR="00CB0432" w:rsidRPr="003C7AED" w:rsidRDefault="00CB0432" w:rsidP="0004063D">
            <w:pPr>
              <w:widowControl w:val="0"/>
              <w:jc w:val="left"/>
              <w:rPr>
                <w:color w:val="000000"/>
                <w:sz w:val="20"/>
                <w:szCs w:val="20"/>
                <w:lang w:eastAsia="en-CA"/>
              </w:rPr>
            </w:pPr>
            <w:r w:rsidRPr="003C7AED">
              <w:rPr>
                <w:color w:val="000000"/>
                <w:sz w:val="20"/>
                <w:szCs w:val="20"/>
                <w:lang w:eastAsia="en-CA"/>
              </w:rPr>
              <w:t>Maximum allowable total consumption of Annex F substances</w:t>
            </w:r>
          </w:p>
        </w:tc>
        <w:tc>
          <w:tcPr>
            <w:tcW w:w="751" w:type="pct"/>
            <w:tcBorders>
              <w:top w:val="single" w:sz="4" w:space="0" w:color="auto"/>
              <w:left w:val="nil"/>
              <w:bottom w:val="single" w:sz="4" w:space="0" w:color="auto"/>
              <w:right w:val="single" w:sz="4" w:space="0" w:color="auto"/>
            </w:tcBorders>
            <w:tcMar>
              <w:right w:w="57" w:type="dxa"/>
            </w:tcMar>
            <w:vAlign w:val="center"/>
          </w:tcPr>
          <w:p w14:paraId="376F503E" w14:textId="77777777" w:rsidR="00CB0432" w:rsidRPr="003C7AED" w:rsidRDefault="00CB0432" w:rsidP="0004063D">
            <w:pPr>
              <w:widowControl w:val="0"/>
              <w:jc w:val="left"/>
              <w:rPr>
                <w:color w:val="000000"/>
                <w:sz w:val="20"/>
                <w:szCs w:val="20"/>
                <w:lang w:eastAsia="en-CA"/>
              </w:rPr>
            </w:pPr>
            <w:r>
              <w:rPr>
                <w:sz w:val="20"/>
                <w:szCs w:val="20"/>
              </w:rPr>
              <w:t xml:space="preserve">Reduction in </w:t>
            </w:r>
            <w:r w:rsidRPr="003C7AED">
              <w:rPr>
                <w:sz w:val="20"/>
                <w:szCs w:val="20"/>
              </w:rPr>
              <w:t>%</w:t>
            </w:r>
          </w:p>
        </w:tc>
        <w:tc>
          <w:tcPr>
            <w:tcW w:w="550" w:type="pct"/>
            <w:tcBorders>
              <w:top w:val="nil"/>
              <w:left w:val="single" w:sz="4" w:space="0" w:color="auto"/>
              <w:bottom w:val="single" w:sz="4" w:space="0" w:color="auto"/>
              <w:right w:val="single" w:sz="4" w:space="0" w:color="auto"/>
            </w:tcBorders>
            <w:vAlign w:val="center"/>
          </w:tcPr>
          <w:p w14:paraId="1F302E41" w14:textId="77777777" w:rsidR="00CB0432" w:rsidRPr="005763B7" w:rsidRDefault="00CB0432" w:rsidP="0004063D">
            <w:pPr>
              <w:widowControl w:val="0"/>
              <w:jc w:val="center"/>
              <w:rPr>
                <w:color w:val="000000"/>
                <w:sz w:val="20"/>
                <w:szCs w:val="20"/>
                <w:lang w:eastAsia="en-CA"/>
              </w:rPr>
            </w:pPr>
            <w:r w:rsidRPr="005763B7">
              <w:rPr>
                <w:color w:val="000000"/>
                <w:sz w:val="20"/>
                <w:szCs w:val="20"/>
                <w:lang w:eastAsia="en-CA"/>
              </w:rPr>
              <w:t>0.0</w:t>
            </w:r>
          </w:p>
        </w:tc>
        <w:tc>
          <w:tcPr>
            <w:tcW w:w="550" w:type="pct"/>
            <w:tcBorders>
              <w:top w:val="nil"/>
              <w:left w:val="nil"/>
              <w:bottom w:val="single" w:sz="4" w:space="0" w:color="auto"/>
              <w:right w:val="single" w:sz="4" w:space="0" w:color="auto"/>
            </w:tcBorders>
            <w:vAlign w:val="center"/>
          </w:tcPr>
          <w:p w14:paraId="166B3255" w14:textId="77777777" w:rsidR="00CB0432" w:rsidRPr="008431DD" w:rsidRDefault="00CB0432" w:rsidP="0004063D">
            <w:pPr>
              <w:widowControl w:val="0"/>
              <w:jc w:val="center"/>
              <w:rPr>
                <w:color w:val="000000"/>
                <w:sz w:val="20"/>
                <w:szCs w:val="20"/>
                <w:lang w:eastAsia="en-CA"/>
              </w:rPr>
            </w:pPr>
            <w:r w:rsidRPr="008431DD">
              <w:rPr>
                <w:color w:val="000000"/>
                <w:sz w:val="20"/>
                <w:szCs w:val="20"/>
                <w:lang w:eastAsia="en-CA"/>
              </w:rPr>
              <w:t>0.0</w:t>
            </w:r>
          </w:p>
        </w:tc>
        <w:tc>
          <w:tcPr>
            <w:tcW w:w="550" w:type="pct"/>
            <w:tcBorders>
              <w:top w:val="nil"/>
              <w:left w:val="nil"/>
              <w:bottom w:val="single" w:sz="4" w:space="0" w:color="auto"/>
              <w:right w:val="single" w:sz="4" w:space="0" w:color="auto"/>
            </w:tcBorders>
            <w:vAlign w:val="center"/>
          </w:tcPr>
          <w:p w14:paraId="29769BA1" w14:textId="77777777" w:rsidR="00CB0432" w:rsidRPr="008431DD" w:rsidRDefault="00CB0432" w:rsidP="0004063D">
            <w:pPr>
              <w:widowControl w:val="0"/>
              <w:jc w:val="center"/>
              <w:rPr>
                <w:color w:val="000000"/>
                <w:sz w:val="20"/>
                <w:szCs w:val="20"/>
                <w:lang w:eastAsia="en-CA"/>
              </w:rPr>
            </w:pPr>
            <w:r w:rsidRPr="008431DD">
              <w:rPr>
                <w:color w:val="000000"/>
                <w:sz w:val="20"/>
                <w:szCs w:val="20"/>
                <w:lang w:eastAsia="en-CA"/>
              </w:rPr>
              <w:t>0.0</w:t>
            </w:r>
          </w:p>
        </w:tc>
        <w:tc>
          <w:tcPr>
            <w:tcW w:w="550" w:type="pct"/>
            <w:tcBorders>
              <w:top w:val="nil"/>
              <w:left w:val="nil"/>
              <w:bottom w:val="single" w:sz="4" w:space="0" w:color="auto"/>
              <w:right w:val="single" w:sz="4" w:space="0" w:color="auto"/>
            </w:tcBorders>
            <w:vAlign w:val="center"/>
          </w:tcPr>
          <w:p w14:paraId="463D4488" w14:textId="77777777" w:rsidR="00CB0432" w:rsidRPr="008431DD" w:rsidRDefault="00CB0432" w:rsidP="0004063D">
            <w:pPr>
              <w:widowControl w:val="0"/>
              <w:jc w:val="center"/>
              <w:rPr>
                <w:color w:val="000000"/>
                <w:sz w:val="20"/>
                <w:szCs w:val="20"/>
                <w:lang w:eastAsia="en-CA"/>
              </w:rPr>
            </w:pPr>
            <w:r w:rsidRPr="008431DD">
              <w:rPr>
                <w:color w:val="000000"/>
                <w:sz w:val="20"/>
                <w:szCs w:val="20"/>
                <w:lang w:eastAsia="en-CA"/>
              </w:rPr>
              <w:t>10.0</w:t>
            </w:r>
          </w:p>
        </w:tc>
        <w:tc>
          <w:tcPr>
            <w:tcW w:w="548" w:type="pct"/>
            <w:tcBorders>
              <w:top w:val="nil"/>
              <w:left w:val="nil"/>
              <w:bottom w:val="single" w:sz="4" w:space="0" w:color="auto"/>
              <w:right w:val="single" w:sz="4" w:space="0" w:color="auto"/>
            </w:tcBorders>
            <w:vAlign w:val="center"/>
          </w:tcPr>
          <w:p w14:paraId="377AF577" w14:textId="77777777" w:rsidR="00CB0432" w:rsidRPr="003C7AED" w:rsidRDefault="00CB0432" w:rsidP="0004063D">
            <w:pPr>
              <w:widowControl w:val="0"/>
              <w:jc w:val="center"/>
              <w:rPr>
                <w:color w:val="000000"/>
                <w:sz w:val="20"/>
                <w:szCs w:val="20"/>
                <w:lang w:eastAsia="en-CA"/>
              </w:rPr>
            </w:pPr>
            <w:r>
              <w:rPr>
                <w:color w:val="000000"/>
                <w:sz w:val="20"/>
                <w:szCs w:val="20"/>
                <w:lang w:eastAsia="en-CA"/>
              </w:rPr>
              <w:t>n/a</w:t>
            </w:r>
          </w:p>
        </w:tc>
      </w:tr>
      <w:tr w:rsidR="00CB0432" w:rsidRPr="003C7AED" w14:paraId="087DA143" w14:textId="77777777" w:rsidTr="009A1E51">
        <w:trPr>
          <w:trHeight w:val="62"/>
          <w:jc w:val="center"/>
        </w:trPr>
        <w:tc>
          <w:tcPr>
            <w:tcW w:w="300" w:type="pct"/>
            <w:vMerge/>
            <w:tcBorders>
              <w:left w:val="single" w:sz="4" w:space="0" w:color="auto"/>
              <w:bottom w:val="single" w:sz="4" w:space="0" w:color="auto"/>
              <w:right w:val="single" w:sz="4" w:space="0" w:color="auto"/>
            </w:tcBorders>
          </w:tcPr>
          <w:p w14:paraId="23D13D44" w14:textId="77777777" w:rsidR="00CB0432" w:rsidRPr="00CC3A0D" w:rsidRDefault="00CB0432" w:rsidP="0004063D">
            <w:pPr>
              <w:widowControl w:val="0"/>
              <w:jc w:val="left"/>
              <w:rPr>
                <w:color w:val="000000"/>
                <w:sz w:val="20"/>
              </w:rPr>
            </w:pPr>
          </w:p>
        </w:tc>
        <w:tc>
          <w:tcPr>
            <w:tcW w:w="1201" w:type="pct"/>
            <w:vMerge/>
            <w:tcBorders>
              <w:left w:val="nil"/>
              <w:bottom w:val="single" w:sz="4" w:space="0" w:color="auto"/>
              <w:right w:val="single" w:sz="4" w:space="0" w:color="auto"/>
            </w:tcBorders>
            <w:vAlign w:val="center"/>
          </w:tcPr>
          <w:p w14:paraId="2D2820AA" w14:textId="77777777" w:rsidR="00CB0432" w:rsidRPr="003C7AED" w:rsidRDefault="00CB0432" w:rsidP="0004063D">
            <w:pPr>
              <w:widowControl w:val="0"/>
              <w:jc w:val="left"/>
              <w:rPr>
                <w:color w:val="000000"/>
                <w:sz w:val="20"/>
                <w:szCs w:val="20"/>
                <w:lang w:eastAsia="en-CA"/>
              </w:rPr>
            </w:pPr>
          </w:p>
        </w:tc>
        <w:tc>
          <w:tcPr>
            <w:tcW w:w="751" w:type="pct"/>
            <w:tcBorders>
              <w:top w:val="single" w:sz="4" w:space="0" w:color="auto"/>
              <w:left w:val="nil"/>
              <w:bottom w:val="single" w:sz="4" w:space="0" w:color="auto"/>
              <w:right w:val="single" w:sz="4" w:space="0" w:color="auto"/>
            </w:tcBorders>
            <w:tcMar>
              <w:right w:w="57" w:type="dxa"/>
            </w:tcMar>
            <w:vAlign w:val="center"/>
          </w:tcPr>
          <w:p w14:paraId="7779E4C2" w14:textId="77777777" w:rsidR="00CB0432" w:rsidRPr="00CC3A0D" w:rsidRDefault="00CB0432" w:rsidP="0004063D">
            <w:pPr>
              <w:widowControl w:val="0"/>
              <w:jc w:val="left"/>
              <w:rPr>
                <w:color w:val="000000"/>
                <w:sz w:val="20"/>
              </w:rPr>
            </w:pPr>
            <w:r w:rsidRPr="003C7AED">
              <w:rPr>
                <w:sz w:val="20"/>
                <w:szCs w:val="20"/>
              </w:rPr>
              <w:t>CO</w:t>
            </w:r>
            <w:r w:rsidRPr="003C7AED">
              <w:rPr>
                <w:sz w:val="20"/>
                <w:szCs w:val="20"/>
                <w:vertAlign w:val="subscript"/>
              </w:rPr>
              <w:t>2</w:t>
            </w:r>
            <w:r w:rsidRPr="003C7AED">
              <w:rPr>
                <w:sz w:val="20"/>
                <w:szCs w:val="20"/>
              </w:rPr>
              <w:noBreakHyphen/>
              <w:t>eq</w:t>
            </w:r>
            <w:r>
              <w:rPr>
                <w:sz w:val="20"/>
                <w:szCs w:val="20"/>
              </w:rPr>
              <w:t xml:space="preserve"> </w:t>
            </w:r>
            <w:r w:rsidRPr="003C7AED">
              <w:rPr>
                <w:color w:val="000000"/>
                <w:sz w:val="20"/>
                <w:szCs w:val="20"/>
                <w:lang w:eastAsia="en-CA"/>
              </w:rPr>
              <w:t>tonnes</w:t>
            </w:r>
          </w:p>
        </w:tc>
        <w:tc>
          <w:tcPr>
            <w:tcW w:w="550" w:type="pct"/>
            <w:tcBorders>
              <w:top w:val="single" w:sz="4" w:space="0" w:color="auto"/>
              <w:left w:val="single" w:sz="4" w:space="0" w:color="auto"/>
              <w:bottom w:val="single" w:sz="4" w:space="0" w:color="auto"/>
              <w:right w:val="single" w:sz="4" w:space="0" w:color="auto"/>
            </w:tcBorders>
            <w:vAlign w:val="center"/>
          </w:tcPr>
          <w:p w14:paraId="1F1DDEA7" w14:textId="191F3CD6" w:rsidR="00CB0432" w:rsidRPr="00254455" w:rsidRDefault="008431DD" w:rsidP="0004063D">
            <w:pPr>
              <w:widowControl w:val="0"/>
              <w:jc w:val="right"/>
              <w:rPr>
                <w:color w:val="000000"/>
                <w:sz w:val="20"/>
                <w:highlight w:val="cyan"/>
              </w:rPr>
            </w:pPr>
            <w:r>
              <w:rPr>
                <w:color w:val="000000"/>
                <w:sz w:val="20"/>
              </w:rPr>
              <w:t>13,105</w:t>
            </w:r>
          </w:p>
        </w:tc>
        <w:tc>
          <w:tcPr>
            <w:tcW w:w="550" w:type="pct"/>
            <w:tcBorders>
              <w:top w:val="nil"/>
              <w:left w:val="nil"/>
              <w:bottom w:val="single" w:sz="4" w:space="0" w:color="auto"/>
              <w:right w:val="single" w:sz="4" w:space="0" w:color="auto"/>
            </w:tcBorders>
            <w:vAlign w:val="center"/>
          </w:tcPr>
          <w:p w14:paraId="57F37D71" w14:textId="5E6D8F1F" w:rsidR="00CB0432" w:rsidRPr="00254455" w:rsidRDefault="008431DD" w:rsidP="0004063D">
            <w:pPr>
              <w:widowControl w:val="0"/>
              <w:jc w:val="right"/>
              <w:rPr>
                <w:color w:val="000000"/>
                <w:sz w:val="20"/>
                <w:highlight w:val="cyan"/>
              </w:rPr>
            </w:pPr>
            <w:r>
              <w:rPr>
                <w:color w:val="000000"/>
                <w:sz w:val="20"/>
              </w:rPr>
              <w:t>13,105</w:t>
            </w:r>
          </w:p>
        </w:tc>
        <w:tc>
          <w:tcPr>
            <w:tcW w:w="550" w:type="pct"/>
            <w:tcBorders>
              <w:top w:val="nil"/>
              <w:left w:val="nil"/>
              <w:bottom w:val="single" w:sz="4" w:space="0" w:color="auto"/>
              <w:right w:val="single" w:sz="4" w:space="0" w:color="auto"/>
            </w:tcBorders>
            <w:vAlign w:val="center"/>
          </w:tcPr>
          <w:p w14:paraId="33202A8C" w14:textId="2C187DA4" w:rsidR="00CB0432" w:rsidRPr="00254455" w:rsidRDefault="008431DD" w:rsidP="0004063D">
            <w:pPr>
              <w:widowControl w:val="0"/>
              <w:jc w:val="right"/>
              <w:rPr>
                <w:color w:val="000000"/>
                <w:sz w:val="20"/>
                <w:highlight w:val="cyan"/>
              </w:rPr>
            </w:pPr>
            <w:r>
              <w:rPr>
                <w:color w:val="000000"/>
                <w:sz w:val="20"/>
              </w:rPr>
              <w:t>13,105</w:t>
            </w:r>
          </w:p>
        </w:tc>
        <w:tc>
          <w:tcPr>
            <w:tcW w:w="550" w:type="pct"/>
            <w:tcBorders>
              <w:top w:val="nil"/>
              <w:left w:val="nil"/>
              <w:bottom w:val="single" w:sz="4" w:space="0" w:color="auto"/>
              <w:right w:val="single" w:sz="4" w:space="0" w:color="auto"/>
            </w:tcBorders>
            <w:vAlign w:val="center"/>
          </w:tcPr>
          <w:p w14:paraId="740D162C" w14:textId="4298CD33" w:rsidR="00CB0432" w:rsidRPr="00254455" w:rsidRDefault="008431DD" w:rsidP="0004063D">
            <w:pPr>
              <w:widowControl w:val="0"/>
              <w:jc w:val="right"/>
              <w:rPr>
                <w:color w:val="000000"/>
                <w:sz w:val="20"/>
                <w:highlight w:val="cyan"/>
              </w:rPr>
            </w:pPr>
            <w:r w:rsidRPr="008431DD">
              <w:rPr>
                <w:color w:val="000000"/>
                <w:sz w:val="20"/>
              </w:rPr>
              <w:t>11,795</w:t>
            </w:r>
          </w:p>
        </w:tc>
        <w:tc>
          <w:tcPr>
            <w:tcW w:w="548" w:type="pct"/>
            <w:tcBorders>
              <w:top w:val="nil"/>
              <w:left w:val="nil"/>
              <w:bottom w:val="single" w:sz="4" w:space="0" w:color="auto"/>
              <w:right w:val="single" w:sz="4" w:space="0" w:color="auto"/>
            </w:tcBorders>
            <w:vAlign w:val="center"/>
          </w:tcPr>
          <w:p w14:paraId="3518839B" w14:textId="77777777" w:rsidR="00CB0432" w:rsidRPr="00CC3A0D" w:rsidRDefault="00CB0432" w:rsidP="0004063D">
            <w:pPr>
              <w:widowControl w:val="0"/>
              <w:jc w:val="center"/>
              <w:rPr>
                <w:color w:val="000000"/>
                <w:sz w:val="20"/>
              </w:rPr>
            </w:pPr>
            <w:r w:rsidRPr="00CC3A0D">
              <w:rPr>
                <w:color w:val="000000"/>
                <w:sz w:val="20"/>
              </w:rPr>
              <w:t>n/a</w:t>
            </w:r>
          </w:p>
        </w:tc>
      </w:tr>
      <w:tr w:rsidR="00CB0432" w:rsidRPr="003C7AED" w14:paraId="20E6077B" w14:textId="77777777" w:rsidTr="009A1E51">
        <w:trPr>
          <w:trHeight w:val="122"/>
          <w:jc w:val="center"/>
        </w:trPr>
        <w:tc>
          <w:tcPr>
            <w:tcW w:w="300" w:type="pct"/>
            <w:tcBorders>
              <w:top w:val="nil"/>
              <w:left w:val="single" w:sz="4" w:space="0" w:color="auto"/>
              <w:bottom w:val="single" w:sz="4" w:space="0" w:color="auto"/>
              <w:right w:val="single" w:sz="4" w:space="0" w:color="auto"/>
            </w:tcBorders>
            <w:hideMark/>
          </w:tcPr>
          <w:p w14:paraId="56A0338C" w14:textId="77777777" w:rsidR="00CB0432" w:rsidRPr="00CC3A0D" w:rsidRDefault="00CB0432" w:rsidP="0004063D">
            <w:pPr>
              <w:keepNext/>
              <w:jc w:val="left"/>
              <w:rPr>
                <w:color w:val="000000"/>
                <w:sz w:val="20"/>
              </w:rPr>
            </w:pPr>
            <w:r w:rsidRPr="00CC3A0D">
              <w:rPr>
                <w:color w:val="000000"/>
                <w:sz w:val="20"/>
              </w:rPr>
              <w:t>2.1</w:t>
            </w:r>
          </w:p>
        </w:tc>
        <w:tc>
          <w:tcPr>
            <w:tcW w:w="1952" w:type="pct"/>
            <w:gridSpan w:val="2"/>
            <w:tcBorders>
              <w:top w:val="nil"/>
              <w:left w:val="nil"/>
              <w:bottom w:val="single" w:sz="4" w:space="0" w:color="auto"/>
              <w:right w:val="single" w:sz="4" w:space="0" w:color="auto"/>
            </w:tcBorders>
            <w:hideMark/>
          </w:tcPr>
          <w:p w14:paraId="5AE66224" w14:textId="00D1C86C" w:rsidR="00CB0432" w:rsidRPr="00CC3A0D" w:rsidRDefault="00CB0432" w:rsidP="0004063D">
            <w:pPr>
              <w:ind w:right="-229"/>
              <w:jc w:val="left"/>
              <w:rPr>
                <w:color w:val="000000"/>
                <w:sz w:val="20"/>
              </w:rPr>
            </w:pPr>
            <w:r w:rsidRPr="00CC3A0D">
              <w:rPr>
                <w:color w:val="000000"/>
                <w:sz w:val="20"/>
              </w:rPr>
              <w:t xml:space="preserve">Lead IA </w:t>
            </w:r>
            <w:r w:rsidRPr="003C7AED">
              <w:rPr>
                <w:color w:val="000000"/>
                <w:sz w:val="20"/>
                <w:szCs w:val="20"/>
                <w:lang w:eastAsia="en-CA"/>
              </w:rPr>
              <w:t>(</w:t>
            </w:r>
            <w:r w:rsidR="006F44A7" w:rsidRPr="004D4217">
              <w:rPr>
                <w:color w:val="000000"/>
                <w:sz w:val="20"/>
                <w:szCs w:val="20"/>
                <w:lang w:eastAsia="en-CA"/>
              </w:rPr>
              <w:t>UNEP</w:t>
            </w:r>
            <w:r w:rsidRPr="003C7AED">
              <w:rPr>
                <w:color w:val="000000"/>
                <w:sz w:val="20"/>
                <w:szCs w:val="20"/>
                <w:lang w:eastAsia="en-CA"/>
              </w:rPr>
              <w:t>)</w:t>
            </w:r>
            <w:r w:rsidRPr="00CC3A0D">
              <w:rPr>
                <w:color w:val="000000"/>
                <w:sz w:val="20"/>
              </w:rPr>
              <w:t xml:space="preserve"> agreed funding (US $)</w:t>
            </w:r>
          </w:p>
        </w:tc>
        <w:tc>
          <w:tcPr>
            <w:tcW w:w="550" w:type="pct"/>
            <w:tcBorders>
              <w:top w:val="single" w:sz="4" w:space="0" w:color="auto"/>
              <w:left w:val="single" w:sz="4" w:space="0" w:color="auto"/>
              <w:bottom w:val="single" w:sz="4" w:space="0" w:color="auto"/>
              <w:right w:val="single" w:sz="4" w:space="0" w:color="auto"/>
            </w:tcBorders>
          </w:tcPr>
          <w:p w14:paraId="3B9A4604" w14:textId="1859989C" w:rsidR="00CB0432" w:rsidRPr="00CC3A0D" w:rsidRDefault="009A1E51" w:rsidP="0004063D">
            <w:pPr>
              <w:jc w:val="right"/>
              <w:rPr>
                <w:color w:val="000000"/>
                <w:sz w:val="20"/>
              </w:rPr>
            </w:pPr>
            <w:r>
              <w:rPr>
                <w:color w:val="000000"/>
                <w:sz w:val="20"/>
                <w:szCs w:val="20"/>
              </w:rPr>
              <w:t>3</w:t>
            </w:r>
            <w:r w:rsidR="00815977">
              <w:rPr>
                <w:color w:val="000000"/>
                <w:sz w:val="20"/>
                <w:szCs w:val="20"/>
              </w:rPr>
              <w:t>1</w:t>
            </w:r>
            <w:r w:rsidR="009C5B09">
              <w:rPr>
                <w:color w:val="000000"/>
                <w:sz w:val="20"/>
                <w:szCs w:val="20"/>
              </w:rPr>
              <w:t>,</w:t>
            </w:r>
            <w:r w:rsidR="00815977">
              <w:rPr>
                <w:color w:val="000000"/>
                <w:sz w:val="20"/>
                <w:szCs w:val="20"/>
              </w:rPr>
              <w:t>0</w:t>
            </w:r>
            <w:r>
              <w:rPr>
                <w:color w:val="000000"/>
                <w:sz w:val="20"/>
                <w:szCs w:val="20"/>
              </w:rPr>
              <w:t>00</w:t>
            </w:r>
          </w:p>
        </w:tc>
        <w:tc>
          <w:tcPr>
            <w:tcW w:w="550" w:type="pct"/>
            <w:tcBorders>
              <w:top w:val="single" w:sz="4" w:space="0" w:color="auto"/>
              <w:left w:val="nil"/>
              <w:bottom w:val="single" w:sz="4" w:space="0" w:color="auto"/>
              <w:right w:val="single" w:sz="4" w:space="0" w:color="auto"/>
            </w:tcBorders>
          </w:tcPr>
          <w:p w14:paraId="287CCF89" w14:textId="300C7730" w:rsidR="00CB0432" w:rsidRPr="00CC3A0D" w:rsidRDefault="009A1E51" w:rsidP="0004063D">
            <w:pPr>
              <w:jc w:val="right"/>
              <w:rPr>
                <w:color w:val="000000"/>
                <w:sz w:val="20"/>
              </w:rPr>
            </w:pPr>
            <w:r>
              <w:rPr>
                <w:color w:val="000000"/>
                <w:sz w:val="20"/>
              </w:rPr>
              <w:t>0</w:t>
            </w:r>
          </w:p>
        </w:tc>
        <w:tc>
          <w:tcPr>
            <w:tcW w:w="550" w:type="pct"/>
            <w:tcBorders>
              <w:top w:val="single" w:sz="4" w:space="0" w:color="auto"/>
              <w:left w:val="nil"/>
              <w:bottom w:val="single" w:sz="4" w:space="0" w:color="auto"/>
              <w:right w:val="single" w:sz="4" w:space="0" w:color="auto"/>
            </w:tcBorders>
          </w:tcPr>
          <w:p w14:paraId="57328A91" w14:textId="4339104F" w:rsidR="00CB0432" w:rsidRPr="00CC3A0D" w:rsidRDefault="00140DC8" w:rsidP="0004063D">
            <w:pPr>
              <w:jc w:val="right"/>
              <w:rPr>
                <w:color w:val="000000"/>
                <w:sz w:val="20"/>
              </w:rPr>
            </w:pPr>
            <w:r>
              <w:rPr>
                <w:color w:val="000000"/>
                <w:sz w:val="20"/>
              </w:rPr>
              <w:t>5</w:t>
            </w:r>
            <w:r w:rsidR="00815977">
              <w:rPr>
                <w:color w:val="000000"/>
                <w:sz w:val="20"/>
              </w:rPr>
              <w:t>4</w:t>
            </w:r>
            <w:r>
              <w:rPr>
                <w:color w:val="000000"/>
                <w:sz w:val="20"/>
              </w:rPr>
              <w:t>,</w:t>
            </w:r>
            <w:r w:rsidR="00815977">
              <w:rPr>
                <w:color w:val="000000"/>
                <w:sz w:val="20"/>
              </w:rPr>
              <w:t>0</w:t>
            </w:r>
            <w:r>
              <w:rPr>
                <w:color w:val="000000"/>
                <w:sz w:val="20"/>
              </w:rPr>
              <w:t>00</w:t>
            </w:r>
          </w:p>
        </w:tc>
        <w:tc>
          <w:tcPr>
            <w:tcW w:w="550" w:type="pct"/>
            <w:tcBorders>
              <w:top w:val="single" w:sz="4" w:space="0" w:color="auto"/>
              <w:left w:val="nil"/>
              <w:bottom w:val="single" w:sz="4" w:space="0" w:color="auto"/>
              <w:right w:val="single" w:sz="4" w:space="0" w:color="auto"/>
            </w:tcBorders>
          </w:tcPr>
          <w:p w14:paraId="48FAC7AC" w14:textId="7BC22E3C" w:rsidR="00CB0432" w:rsidRPr="00CC3A0D" w:rsidRDefault="009A1E51" w:rsidP="0004063D">
            <w:pPr>
              <w:jc w:val="right"/>
              <w:rPr>
                <w:color w:val="000000"/>
                <w:sz w:val="20"/>
              </w:rPr>
            </w:pPr>
            <w:r>
              <w:rPr>
                <w:color w:val="000000"/>
                <w:sz w:val="20"/>
              </w:rPr>
              <w:t>0</w:t>
            </w:r>
          </w:p>
        </w:tc>
        <w:tc>
          <w:tcPr>
            <w:tcW w:w="548" w:type="pct"/>
            <w:tcBorders>
              <w:top w:val="single" w:sz="4" w:space="0" w:color="auto"/>
              <w:left w:val="nil"/>
              <w:bottom w:val="single" w:sz="4" w:space="0" w:color="auto"/>
              <w:right w:val="single" w:sz="4" w:space="0" w:color="auto"/>
            </w:tcBorders>
          </w:tcPr>
          <w:p w14:paraId="57CAFA02" w14:textId="6DCB8811" w:rsidR="00CB0432" w:rsidRPr="00CC3A0D" w:rsidRDefault="009A1E51" w:rsidP="0004063D">
            <w:pPr>
              <w:jc w:val="right"/>
              <w:rPr>
                <w:color w:val="000000"/>
                <w:sz w:val="20"/>
              </w:rPr>
            </w:pPr>
            <w:r>
              <w:rPr>
                <w:color w:val="000000"/>
                <w:sz w:val="20"/>
                <w:szCs w:val="20"/>
              </w:rPr>
              <w:t>85,000</w:t>
            </w:r>
          </w:p>
        </w:tc>
      </w:tr>
      <w:tr w:rsidR="00CB0432" w:rsidRPr="003C7AED" w14:paraId="563C00FD" w14:textId="77777777" w:rsidTr="009A1E51">
        <w:trPr>
          <w:trHeight w:val="59"/>
          <w:jc w:val="center"/>
        </w:trPr>
        <w:tc>
          <w:tcPr>
            <w:tcW w:w="300" w:type="pct"/>
            <w:tcBorders>
              <w:top w:val="nil"/>
              <w:left w:val="single" w:sz="4" w:space="0" w:color="auto"/>
              <w:bottom w:val="single" w:sz="4" w:space="0" w:color="auto"/>
              <w:right w:val="single" w:sz="4" w:space="0" w:color="auto"/>
            </w:tcBorders>
            <w:hideMark/>
          </w:tcPr>
          <w:p w14:paraId="33B9AA9D" w14:textId="77777777" w:rsidR="00CB0432" w:rsidRPr="00CC3A0D" w:rsidRDefault="00CB0432" w:rsidP="0004063D">
            <w:pPr>
              <w:jc w:val="left"/>
              <w:rPr>
                <w:color w:val="000000"/>
                <w:sz w:val="20"/>
              </w:rPr>
            </w:pPr>
            <w:r w:rsidRPr="00CC3A0D">
              <w:rPr>
                <w:color w:val="000000"/>
                <w:sz w:val="20"/>
              </w:rPr>
              <w:t>2.2</w:t>
            </w:r>
          </w:p>
        </w:tc>
        <w:tc>
          <w:tcPr>
            <w:tcW w:w="1952" w:type="pct"/>
            <w:gridSpan w:val="2"/>
            <w:tcBorders>
              <w:top w:val="nil"/>
              <w:left w:val="nil"/>
              <w:bottom w:val="single" w:sz="4" w:space="0" w:color="auto"/>
              <w:right w:val="single" w:sz="4" w:space="0" w:color="auto"/>
            </w:tcBorders>
            <w:hideMark/>
          </w:tcPr>
          <w:p w14:paraId="74D313F6" w14:textId="77777777" w:rsidR="00CB0432" w:rsidRPr="00CC3A0D" w:rsidRDefault="00CB0432" w:rsidP="0004063D">
            <w:pPr>
              <w:ind w:right="-88"/>
              <w:jc w:val="left"/>
              <w:rPr>
                <w:color w:val="000000"/>
                <w:sz w:val="20"/>
              </w:rPr>
            </w:pPr>
            <w:r w:rsidRPr="00CC3A0D">
              <w:rPr>
                <w:color w:val="000000"/>
                <w:sz w:val="20"/>
              </w:rPr>
              <w:t>Support costs for Lead IA (US $)</w:t>
            </w:r>
          </w:p>
        </w:tc>
        <w:tc>
          <w:tcPr>
            <w:tcW w:w="550" w:type="pct"/>
            <w:tcBorders>
              <w:top w:val="single" w:sz="4" w:space="0" w:color="auto"/>
              <w:left w:val="single" w:sz="4" w:space="0" w:color="auto"/>
              <w:bottom w:val="single" w:sz="4" w:space="0" w:color="auto"/>
              <w:right w:val="single" w:sz="4" w:space="0" w:color="auto"/>
            </w:tcBorders>
          </w:tcPr>
          <w:p w14:paraId="1CBDFE96" w14:textId="0A602A96" w:rsidR="00CB0432" w:rsidRPr="00CC3A0D" w:rsidRDefault="009A1E51" w:rsidP="0004063D">
            <w:pPr>
              <w:jc w:val="right"/>
              <w:rPr>
                <w:color w:val="000000"/>
                <w:sz w:val="20"/>
              </w:rPr>
            </w:pPr>
            <w:r>
              <w:rPr>
                <w:color w:val="000000"/>
                <w:sz w:val="20"/>
                <w:szCs w:val="20"/>
              </w:rPr>
              <w:t>4,</w:t>
            </w:r>
            <w:r w:rsidR="00294425">
              <w:rPr>
                <w:color w:val="000000"/>
                <w:sz w:val="20"/>
                <w:szCs w:val="20"/>
              </w:rPr>
              <w:t>030</w:t>
            </w:r>
          </w:p>
        </w:tc>
        <w:tc>
          <w:tcPr>
            <w:tcW w:w="550" w:type="pct"/>
            <w:tcBorders>
              <w:top w:val="single" w:sz="4" w:space="0" w:color="auto"/>
              <w:left w:val="nil"/>
              <w:bottom w:val="single" w:sz="4" w:space="0" w:color="auto"/>
              <w:right w:val="single" w:sz="4" w:space="0" w:color="auto"/>
            </w:tcBorders>
          </w:tcPr>
          <w:p w14:paraId="3FDC717F" w14:textId="69453E55" w:rsidR="00CB0432" w:rsidRPr="00CC3A0D" w:rsidRDefault="009A1E51" w:rsidP="0004063D">
            <w:pPr>
              <w:jc w:val="right"/>
              <w:rPr>
                <w:color w:val="000000"/>
                <w:sz w:val="20"/>
              </w:rPr>
            </w:pPr>
            <w:r>
              <w:rPr>
                <w:color w:val="000000"/>
                <w:sz w:val="20"/>
              </w:rPr>
              <w:t>0</w:t>
            </w:r>
          </w:p>
        </w:tc>
        <w:tc>
          <w:tcPr>
            <w:tcW w:w="550" w:type="pct"/>
            <w:tcBorders>
              <w:top w:val="single" w:sz="4" w:space="0" w:color="auto"/>
              <w:left w:val="nil"/>
              <w:bottom w:val="single" w:sz="4" w:space="0" w:color="auto"/>
              <w:right w:val="single" w:sz="4" w:space="0" w:color="auto"/>
            </w:tcBorders>
          </w:tcPr>
          <w:p w14:paraId="06FAE70A" w14:textId="7BDAF27E" w:rsidR="00CB0432" w:rsidRPr="00CC3A0D" w:rsidRDefault="00815977" w:rsidP="0004063D">
            <w:pPr>
              <w:jc w:val="right"/>
              <w:rPr>
                <w:color w:val="000000"/>
                <w:sz w:val="20"/>
              </w:rPr>
            </w:pPr>
            <w:r>
              <w:rPr>
                <w:color w:val="000000"/>
                <w:sz w:val="20"/>
              </w:rPr>
              <w:t>7,020</w:t>
            </w:r>
          </w:p>
        </w:tc>
        <w:tc>
          <w:tcPr>
            <w:tcW w:w="550" w:type="pct"/>
            <w:tcBorders>
              <w:top w:val="single" w:sz="4" w:space="0" w:color="auto"/>
              <w:left w:val="nil"/>
              <w:bottom w:val="single" w:sz="4" w:space="0" w:color="auto"/>
              <w:right w:val="single" w:sz="4" w:space="0" w:color="auto"/>
            </w:tcBorders>
          </w:tcPr>
          <w:p w14:paraId="627E0C33" w14:textId="6374B426" w:rsidR="00CB0432" w:rsidRPr="00CC3A0D" w:rsidRDefault="009A1E51" w:rsidP="0004063D">
            <w:pPr>
              <w:jc w:val="right"/>
              <w:rPr>
                <w:color w:val="000000"/>
                <w:sz w:val="20"/>
              </w:rPr>
            </w:pPr>
            <w:r>
              <w:rPr>
                <w:color w:val="000000"/>
                <w:sz w:val="20"/>
              </w:rPr>
              <w:t>0</w:t>
            </w:r>
          </w:p>
        </w:tc>
        <w:tc>
          <w:tcPr>
            <w:tcW w:w="548" w:type="pct"/>
            <w:tcBorders>
              <w:top w:val="single" w:sz="4" w:space="0" w:color="auto"/>
              <w:left w:val="nil"/>
              <w:bottom w:val="single" w:sz="4" w:space="0" w:color="auto"/>
              <w:right w:val="single" w:sz="4" w:space="0" w:color="auto"/>
            </w:tcBorders>
          </w:tcPr>
          <w:p w14:paraId="18A6E8C1" w14:textId="342FE5C5" w:rsidR="00CB0432" w:rsidRPr="00CC3A0D" w:rsidRDefault="009A1E51" w:rsidP="0004063D">
            <w:pPr>
              <w:jc w:val="right"/>
              <w:rPr>
                <w:color w:val="000000"/>
                <w:sz w:val="20"/>
              </w:rPr>
            </w:pPr>
            <w:r>
              <w:rPr>
                <w:color w:val="000000"/>
                <w:sz w:val="20"/>
                <w:szCs w:val="20"/>
              </w:rPr>
              <w:t>11,050</w:t>
            </w:r>
          </w:p>
        </w:tc>
      </w:tr>
      <w:tr w:rsidR="00CB0432" w:rsidRPr="003C7AED" w14:paraId="1AACD693" w14:textId="77777777" w:rsidTr="009A1E51">
        <w:trPr>
          <w:trHeight w:val="169"/>
          <w:jc w:val="center"/>
        </w:trPr>
        <w:tc>
          <w:tcPr>
            <w:tcW w:w="300" w:type="pct"/>
            <w:tcBorders>
              <w:top w:val="nil"/>
              <w:left w:val="single" w:sz="4" w:space="0" w:color="auto"/>
              <w:bottom w:val="single" w:sz="4" w:space="0" w:color="auto"/>
              <w:right w:val="single" w:sz="4" w:space="0" w:color="auto"/>
            </w:tcBorders>
            <w:hideMark/>
          </w:tcPr>
          <w:p w14:paraId="56FED1AF" w14:textId="77777777" w:rsidR="00CB0432" w:rsidRPr="00CC3A0D" w:rsidRDefault="00CB0432" w:rsidP="0004063D">
            <w:pPr>
              <w:jc w:val="left"/>
              <w:rPr>
                <w:color w:val="000000"/>
                <w:sz w:val="20"/>
              </w:rPr>
            </w:pPr>
            <w:r w:rsidRPr="00CC3A0D">
              <w:rPr>
                <w:color w:val="000000"/>
                <w:sz w:val="20"/>
              </w:rPr>
              <w:t>2.3</w:t>
            </w:r>
          </w:p>
        </w:tc>
        <w:tc>
          <w:tcPr>
            <w:tcW w:w="1952" w:type="pct"/>
            <w:gridSpan w:val="2"/>
            <w:tcBorders>
              <w:top w:val="nil"/>
              <w:left w:val="nil"/>
              <w:bottom w:val="single" w:sz="4" w:space="0" w:color="auto"/>
              <w:right w:val="single" w:sz="4" w:space="0" w:color="auto"/>
            </w:tcBorders>
            <w:hideMark/>
          </w:tcPr>
          <w:p w14:paraId="08BF165F" w14:textId="50C471BB" w:rsidR="00CB0432" w:rsidRPr="00CC3A0D" w:rsidRDefault="00CB0432" w:rsidP="0004063D">
            <w:pPr>
              <w:jc w:val="left"/>
              <w:rPr>
                <w:color w:val="000000"/>
                <w:sz w:val="20"/>
              </w:rPr>
            </w:pPr>
            <w:r w:rsidRPr="00CC3A0D">
              <w:rPr>
                <w:color w:val="000000"/>
                <w:sz w:val="20"/>
              </w:rPr>
              <w:t xml:space="preserve">Cooperating IA </w:t>
            </w:r>
            <w:r w:rsidRPr="003C7AED">
              <w:rPr>
                <w:color w:val="000000"/>
                <w:sz w:val="20"/>
                <w:szCs w:val="20"/>
                <w:lang w:eastAsia="en-CA"/>
              </w:rPr>
              <w:t>(</w:t>
            </w:r>
            <w:r w:rsidR="006F44A7" w:rsidRPr="004D4217">
              <w:rPr>
                <w:color w:val="000000"/>
                <w:sz w:val="20"/>
                <w:szCs w:val="20"/>
                <w:lang w:eastAsia="en-CA"/>
              </w:rPr>
              <w:t>UNDP</w:t>
            </w:r>
            <w:r w:rsidRPr="003C7AED">
              <w:rPr>
                <w:color w:val="000000"/>
                <w:sz w:val="20"/>
                <w:szCs w:val="20"/>
                <w:lang w:eastAsia="en-CA"/>
              </w:rPr>
              <w:t>)</w:t>
            </w:r>
            <w:r w:rsidRPr="00CC3A0D">
              <w:rPr>
                <w:color w:val="000000"/>
                <w:sz w:val="20"/>
              </w:rPr>
              <w:t xml:space="preserve"> agreed funding (US $)</w:t>
            </w:r>
          </w:p>
        </w:tc>
        <w:tc>
          <w:tcPr>
            <w:tcW w:w="550" w:type="pct"/>
            <w:tcBorders>
              <w:top w:val="single" w:sz="4" w:space="0" w:color="auto"/>
              <w:left w:val="single" w:sz="4" w:space="0" w:color="auto"/>
              <w:bottom w:val="single" w:sz="4" w:space="0" w:color="auto"/>
              <w:right w:val="single" w:sz="4" w:space="0" w:color="auto"/>
            </w:tcBorders>
          </w:tcPr>
          <w:p w14:paraId="4EC75410" w14:textId="328D0478" w:rsidR="00CB0432" w:rsidRPr="00CC3A0D" w:rsidRDefault="009A1E51" w:rsidP="0004063D">
            <w:pPr>
              <w:jc w:val="right"/>
              <w:rPr>
                <w:color w:val="000000"/>
                <w:sz w:val="20"/>
              </w:rPr>
            </w:pPr>
            <w:r>
              <w:rPr>
                <w:color w:val="000000"/>
                <w:sz w:val="20"/>
                <w:szCs w:val="20"/>
              </w:rPr>
              <w:t>50,000</w:t>
            </w:r>
          </w:p>
        </w:tc>
        <w:tc>
          <w:tcPr>
            <w:tcW w:w="550" w:type="pct"/>
            <w:tcBorders>
              <w:top w:val="single" w:sz="4" w:space="0" w:color="auto"/>
              <w:left w:val="nil"/>
              <w:bottom w:val="single" w:sz="4" w:space="0" w:color="auto"/>
              <w:right w:val="single" w:sz="4" w:space="0" w:color="auto"/>
            </w:tcBorders>
          </w:tcPr>
          <w:p w14:paraId="4FF0D915" w14:textId="2075312D" w:rsidR="00CB0432" w:rsidRPr="00CC3A0D" w:rsidRDefault="009A1E51" w:rsidP="0004063D">
            <w:pPr>
              <w:jc w:val="right"/>
              <w:rPr>
                <w:color w:val="000000"/>
                <w:sz w:val="20"/>
              </w:rPr>
            </w:pPr>
            <w:r>
              <w:rPr>
                <w:color w:val="000000"/>
                <w:sz w:val="20"/>
              </w:rPr>
              <w:t>0</w:t>
            </w:r>
          </w:p>
        </w:tc>
        <w:tc>
          <w:tcPr>
            <w:tcW w:w="550" w:type="pct"/>
            <w:tcBorders>
              <w:top w:val="single" w:sz="4" w:space="0" w:color="auto"/>
              <w:left w:val="nil"/>
              <w:bottom w:val="single" w:sz="4" w:space="0" w:color="auto"/>
              <w:right w:val="single" w:sz="4" w:space="0" w:color="auto"/>
            </w:tcBorders>
          </w:tcPr>
          <w:p w14:paraId="65C4CA5A" w14:textId="39AA99FB" w:rsidR="00CB0432" w:rsidRPr="00CC3A0D" w:rsidRDefault="009A1E51" w:rsidP="0004063D">
            <w:pPr>
              <w:jc w:val="right"/>
              <w:rPr>
                <w:color w:val="000000"/>
                <w:sz w:val="20"/>
              </w:rPr>
            </w:pPr>
            <w:r>
              <w:rPr>
                <w:color w:val="000000"/>
                <w:sz w:val="20"/>
                <w:szCs w:val="20"/>
              </w:rPr>
              <w:t>0</w:t>
            </w:r>
          </w:p>
        </w:tc>
        <w:tc>
          <w:tcPr>
            <w:tcW w:w="550" w:type="pct"/>
            <w:tcBorders>
              <w:top w:val="single" w:sz="4" w:space="0" w:color="auto"/>
              <w:left w:val="nil"/>
              <w:bottom w:val="single" w:sz="4" w:space="0" w:color="auto"/>
              <w:right w:val="single" w:sz="4" w:space="0" w:color="auto"/>
            </w:tcBorders>
          </w:tcPr>
          <w:p w14:paraId="4993C2B9" w14:textId="0F2FF57E" w:rsidR="00CB0432" w:rsidRPr="00CC3A0D" w:rsidRDefault="009A1E51" w:rsidP="0004063D">
            <w:pPr>
              <w:jc w:val="right"/>
              <w:rPr>
                <w:color w:val="000000"/>
                <w:sz w:val="20"/>
              </w:rPr>
            </w:pPr>
            <w:r>
              <w:rPr>
                <w:color w:val="000000"/>
                <w:sz w:val="20"/>
              </w:rPr>
              <w:t>0</w:t>
            </w:r>
          </w:p>
        </w:tc>
        <w:tc>
          <w:tcPr>
            <w:tcW w:w="548" w:type="pct"/>
            <w:tcBorders>
              <w:top w:val="single" w:sz="4" w:space="0" w:color="auto"/>
              <w:left w:val="nil"/>
              <w:bottom w:val="single" w:sz="4" w:space="0" w:color="auto"/>
              <w:right w:val="single" w:sz="4" w:space="0" w:color="auto"/>
            </w:tcBorders>
          </w:tcPr>
          <w:p w14:paraId="44A21FDA" w14:textId="2C8E7821" w:rsidR="00CB0432" w:rsidRPr="00CC3A0D" w:rsidRDefault="009A1E51" w:rsidP="0004063D">
            <w:pPr>
              <w:jc w:val="right"/>
              <w:rPr>
                <w:color w:val="000000"/>
                <w:sz w:val="20"/>
              </w:rPr>
            </w:pPr>
            <w:r>
              <w:rPr>
                <w:color w:val="000000"/>
                <w:sz w:val="20"/>
                <w:szCs w:val="20"/>
              </w:rPr>
              <w:t>50,000</w:t>
            </w:r>
          </w:p>
        </w:tc>
      </w:tr>
      <w:tr w:rsidR="00CB0432" w:rsidRPr="003C7AED" w14:paraId="130A0D75" w14:textId="77777777" w:rsidTr="009A1E51">
        <w:trPr>
          <w:trHeight w:val="63"/>
          <w:jc w:val="center"/>
        </w:trPr>
        <w:tc>
          <w:tcPr>
            <w:tcW w:w="300" w:type="pct"/>
            <w:tcBorders>
              <w:top w:val="nil"/>
              <w:left w:val="single" w:sz="4" w:space="0" w:color="auto"/>
              <w:bottom w:val="single" w:sz="4" w:space="0" w:color="auto"/>
              <w:right w:val="single" w:sz="4" w:space="0" w:color="auto"/>
            </w:tcBorders>
            <w:hideMark/>
          </w:tcPr>
          <w:p w14:paraId="73B079D9" w14:textId="77777777" w:rsidR="00CB0432" w:rsidRPr="00CC3A0D" w:rsidRDefault="00CB0432" w:rsidP="0004063D">
            <w:pPr>
              <w:jc w:val="left"/>
              <w:rPr>
                <w:color w:val="000000"/>
                <w:sz w:val="20"/>
              </w:rPr>
            </w:pPr>
            <w:r w:rsidRPr="00CC3A0D">
              <w:rPr>
                <w:color w:val="000000"/>
                <w:sz w:val="20"/>
              </w:rPr>
              <w:t>2.4</w:t>
            </w:r>
          </w:p>
        </w:tc>
        <w:tc>
          <w:tcPr>
            <w:tcW w:w="1952" w:type="pct"/>
            <w:gridSpan w:val="2"/>
            <w:tcBorders>
              <w:top w:val="nil"/>
              <w:left w:val="nil"/>
              <w:bottom w:val="single" w:sz="4" w:space="0" w:color="auto"/>
              <w:right w:val="single" w:sz="4" w:space="0" w:color="auto"/>
            </w:tcBorders>
            <w:hideMark/>
          </w:tcPr>
          <w:p w14:paraId="543F7FBA" w14:textId="77777777" w:rsidR="00CB0432" w:rsidRPr="00CC3A0D" w:rsidRDefault="00CB0432" w:rsidP="0004063D">
            <w:pPr>
              <w:ind w:right="-88"/>
              <w:jc w:val="left"/>
              <w:rPr>
                <w:color w:val="000000"/>
                <w:sz w:val="20"/>
              </w:rPr>
            </w:pPr>
            <w:r w:rsidRPr="00CC3A0D">
              <w:rPr>
                <w:color w:val="000000"/>
                <w:sz w:val="20"/>
              </w:rPr>
              <w:t>Support costs for Cooperating IA (US $)</w:t>
            </w:r>
          </w:p>
        </w:tc>
        <w:tc>
          <w:tcPr>
            <w:tcW w:w="550" w:type="pct"/>
            <w:tcBorders>
              <w:top w:val="single" w:sz="4" w:space="0" w:color="auto"/>
              <w:left w:val="single" w:sz="4" w:space="0" w:color="auto"/>
              <w:bottom w:val="single" w:sz="4" w:space="0" w:color="auto"/>
              <w:right w:val="single" w:sz="4" w:space="0" w:color="auto"/>
            </w:tcBorders>
          </w:tcPr>
          <w:p w14:paraId="4F655280" w14:textId="66F15139" w:rsidR="00CB0432" w:rsidRPr="00CC3A0D" w:rsidRDefault="009A1E51" w:rsidP="0004063D">
            <w:pPr>
              <w:jc w:val="right"/>
              <w:rPr>
                <w:color w:val="000000"/>
                <w:sz w:val="20"/>
              </w:rPr>
            </w:pPr>
            <w:r>
              <w:rPr>
                <w:color w:val="000000"/>
                <w:sz w:val="20"/>
                <w:szCs w:val="20"/>
              </w:rPr>
              <w:t>6,500</w:t>
            </w:r>
          </w:p>
        </w:tc>
        <w:tc>
          <w:tcPr>
            <w:tcW w:w="550" w:type="pct"/>
            <w:tcBorders>
              <w:top w:val="single" w:sz="4" w:space="0" w:color="auto"/>
              <w:left w:val="nil"/>
              <w:bottom w:val="single" w:sz="4" w:space="0" w:color="auto"/>
              <w:right w:val="single" w:sz="4" w:space="0" w:color="auto"/>
            </w:tcBorders>
          </w:tcPr>
          <w:p w14:paraId="7D1ADF13" w14:textId="4AEC4D36" w:rsidR="00CB0432" w:rsidRPr="00CC3A0D" w:rsidRDefault="009A1E51" w:rsidP="0004063D">
            <w:pPr>
              <w:jc w:val="right"/>
              <w:rPr>
                <w:color w:val="000000"/>
                <w:sz w:val="20"/>
              </w:rPr>
            </w:pPr>
            <w:r>
              <w:rPr>
                <w:color w:val="000000"/>
                <w:sz w:val="20"/>
              </w:rPr>
              <w:t>0</w:t>
            </w:r>
          </w:p>
        </w:tc>
        <w:tc>
          <w:tcPr>
            <w:tcW w:w="550" w:type="pct"/>
            <w:tcBorders>
              <w:top w:val="single" w:sz="4" w:space="0" w:color="auto"/>
              <w:left w:val="nil"/>
              <w:bottom w:val="single" w:sz="4" w:space="0" w:color="auto"/>
              <w:right w:val="single" w:sz="4" w:space="0" w:color="auto"/>
            </w:tcBorders>
          </w:tcPr>
          <w:p w14:paraId="0AECCF4C" w14:textId="60E20846" w:rsidR="00CB0432" w:rsidRPr="00CC3A0D" w:rsidRDefault="009A1E51" w:rsidP="0004063D">
            <w:pPr>
              <w:jc w:val="right"/>
              <w:rPr>
                <w:color w:val="000000"/>
                <w:sz w:val="20"/>
              </w:rPr>
            </w:pPr>
            <w:r>
              <w:rPr>
                <w:color w:val="000000"/>
                <w:sz w:val="20"/>
                <w:szCs w:val="20"/>
              </w:rPr>
              <w:t>0</w:t>
            </w:r>
          </w:p>
        </w:tc>
        <w:tc>
          <w:tcPr>
            <w:tcW w:w="550" w:type="pct"/>
            <w:tcBorders>
              <w:top w:val="single" w:sz="4" w:space="0" w:color="auto"/>
              <w:left w:val="nil"/>
              <w:bottom w:val="single" w:sz="4" w:space="0" w:color="auto"/>
              <w:right w:val="single" w:sz="4" w:space="0" w:color="auto"/>
            </w:tcBorders>
          </w:tcPr>
          <w:p w14:paraId="39D93F99" w14:textId="3DE99487" w:rsidR="00CB0432" w:rsidRPr="00CC3A0D" w:rsidRDefault="009A1E51" w:rsidP="0004063D">
            <w:pPr>
              <w:jc w:val="right"/>
              <w:rPr>
                <w:color w:val="000000"/>
                <w:sz w:val="20"/>
              </w:rPr>
            </w:pPr>
            <w:r>
              <w:rPr>
                <w:color w:val="000000"/>
                <w:sz w:val="20"/>
              </w:rPr>
              <w:t>0</w:t>
            </w:r>
          </w:p>
        </w:tc>
        <w:tc>
          <w:tcPr>
            <w:tcW w:w="548" w:type="pct"/>
            <w:tcBorders>
              <w:top w:val="single" w:sz="4" w:space="0" w:color="auto"/>
              <w:left w:val="nil"/>
              <w:bottom w:val="single" w:sz="4" w:space="0" w:color="auto"/>
              <w:right w:val="single" w:sz="4" w:space="0" w:color="auto"/>
            </w:tcBorders>
          </w:tcPr>
          <w:p w14:paraId="5E6991C5" w14:textId="70A3615A" w:rsidR="00CB0432" w:rsidRPr="00CC3A0D" w:rsidRDefault="009A1E51" w:rsidP="0004063D">
            <w:pPr>
              <w:jc w:val="right"/>
              <w:rPr>
                <w:color w:val="000000"/>
                <w:sz w:val="20"/>
              </w:rPr>
            </w:pPr>
            <w:r>
              <w:rPr>
                <w:color w:val="000000"/>
                <w:sz w:val="20"/>
                <w:szCs w:val="20"/>
              </w:rPr>
              <w:t>6,500</w:t>
            </w:r>
          </w:p>
        </w:tc>
      </w:tr>
      <w:tr w:rsidR="00CB0432" w:rsidRPr="003C7AED" w14:paraId="65E15230" w14:textId="77777777" w:rsidTr="009A1E51">
        <w:trPr>
          <w:trHeight w:val="65"/>
          <w:jc w:val="center"/>
        </w:trPr>
        <w:tc>
          <w:tcPr>
            <w:tcW w:w="300" w:type="pct"/>
            <w:tcBorders>
              <w:top w:val="nil"/>
              <w:left w:val="single" w:sz="4" w:space="0" w:color="auto"/>
              <w:bottom w:val="single" w:sz="4" w:space="0" w:color="auto"/>
              <w:right w:val="single" w:sz="4" w:space="0" w:color="auto"/>
            </w:tcBorders>
            <w:shd w:val="clear" w:color="auto" w:fill="FFFFFF" w:themeFill="background1"/>
            <w:hideMark/>
          </w:tcPr>
          <w:p w14:paraId="03B301A6" w14:textId="77777777" w:rsidR="00CB0432" w:rsidRPr="00CC3A0D" w:rsidRDefault="00CB0432" w:rsidP="0004063D">
            <w:pPr>
              <w:jc w:val="left"/>
              <w:rPr>
                <w:color w:val="000000"/>
                <w:sz w:val="20"/>
              </w:rPr>
            </w:pPr>
            <w:r w:rsidRPr="00CC3A0D">
              <w:rPr>
                <w:color w:val="000000"/>
                <w:sz w:val="20"/>
              </w:rPr>
              <w:t>3.1</w:t>
            </w:r>
          </w:p>
        </w:tc>
        <w:tc>
          <w:tcPr>
            <w:tcW w:w="1952" w:type="pct"/>
            <w:gridSpan w:val="2"/>
            <w:tcBorders>
              <w:top w:val="nil"/>
              <w:left w:val="nil"/>
              <w:bottom w:val="single" w:sz="4" w:space="0" w:color="auto"/>
              <w:right w:val="single" w:sz="4" w:space="0" w:color="auto"/>
            </w:tcBorders>
            <w:hideMark/>
          </w:tcPr>
          <w:p w14:paraId="0552DD01" w14:textId="77777777" w:rsidR="00CB0432" w:rsidRPr="00CC3A0D" w:rsidRDefault="00CB0432" w:rsidP="0004063D">
            <w:pPr>
              <w:jc w:val="left"/>
              <w:rPr>
                <w:color w:val="000000"/>
                <w:sz w:val="20"/>
              </w:rPr>
            </w:pPr>
            <w:r w:rsidRPr="00CC3A0D">
              <w:rPr>
                <w:color w:val="000000"/>
                <w:sz w:val="20"/>
              </w:rPr>
              <w:t>Total agreed funding (US $)</w:t>
            </w:r>
          </w:p>
        </w:tc>
        <w:tc>
          <w:tcPr>
            <w:tcW w:w="550" w:type="pct"/>
            <w:tcBorders>
              <w:top w:val="single" w:sz="4" w:space="0" w:color="auto"/>
              <w:left w:val="single" w:sz="4" w:space="0" w:color="auto"/>
              <w:bottom w:val="single" w:sz="4" w:space="0" w:color="auto"/>
              <w:right w:val="single" w:sz="4" w:space="0" w:color="auto"/>
            </w:tcBorders>
          </w:tcPr>
          <w:p w14:paraId="14520EC6" w14:textId="7F398A71" w:rsidR="00CB0432" w:rsidRPr="00CC3A0D" w:rsidRDefault="009A1E51" w:rsidP="0004063D">
            <w:pPr>
              <w:jc w:val="right"/>
              <w:rPr>
                <w:color w:val="000000"/>
                <w:sz w:val="20"/>
              </w:rPr>
            </w:pPr>
            <w:r>
              <w:rPr>
                <w:color w:val="000000"/>
                <w:sz w:val="20"/>
                <w:szCs w:val="20"/>
              </w:rPr>
              <w:t>8</w:t>
            </w:r>
            <w:r w:rsidR="00815977">
              <w:rPr>
                <w:color w:val="000000"/>
                <w:sz w:val="20"/>
                <w:szCs w:val="20"/>
              </w:rPr>
              <w:t>1</w:t>
            </w:r>
            <w:r w:rsidR="009C5B09">
              <w:rPr>
                <w:color w:val="000000"/>
                <w:sz w:val="20"/>
                <w:szCs w:val="20"/>
              </w:rPr>
              <w:t>,</w:t>
            </w:r>
            <w:r w:rsidR="00815977">
              <w:rPr>
                <w:color w:val="000000"/>
                <w:sz w:val="20"/>
                <w:szCs w:val="20"/>
              </w:rPr>
              <w:t>0</w:t>
            </w:r>
            <w:r w:rsidR="009C5B09">
              <w:rPr>
                <w:color w:val="000000"/>
                <w:sz w:val="20"/>
                <w:szCs w:val="20"/>
              </w:rPr>
              <w:t>0</w:t>
            </w:r>
            <w:r>
              <w:rPr>
                <w:color w:val="000000"/>
                <w:sz w:val="20"/>
                <w:szCs w:val="20"/>
              </w:rPr>
              <w:t>0</w:t>
            </w:r>
          </w:p>
        </w:tc>
        <w:tc>
          <w:tcPr>
            <w:tcW w:w="550" w:type="pct"/>
            <w:tcBorders>
              <w:top w:val="single" w:sz="4" w:space="0" w:color="auto"/>
              <w:left w:val="nil"/>
              <w:bottom w:val="single" w:sz="4" w:space="0" w:color="auto"/>
              <w:right w:val="single" w:sz="4" w:space="0" w:color="auto"/>
            </w:tcBorders>
          </w:tcPr>
          <w:p w14:paraId="2B0D79FA" w14:textId="665ADD7E" w:rsidR="00CB0432" w:rsidRPr="00CC3A0D" w:rsidRDefault="009A1E51" w:rsidP="0004063D">
            <w:pPr>
              <w:jc w:val="right"/>
              <w:rPr>
                <w:color w:val="000000"/>
                <w:sz w:val="20"/>
              </w:rPr>
            </w:pPr>
            <w:r>
              <w:rPr>
                <w:color w:val="000000"/>
                <w:sz w:val="20"/>
              </w:rPr>
              <w:t>0</w:t>
            </w:r>
          </w:p>
        </w:tc>
        <w:tc>
          <w:tcPr>
            <w:tcW w:w="550" w:type="pct"/>
            <w:tcBorders>
              <w:top w:val="single" w:sz="4" w:space="0" w:color="auto"/>
              <w:left w:val="nil"/>
              <w:bottom w:val="single" w:sz="4" w:space="0" w:color="auto"/>
              <w:right w:val="single" w:sz="4" w:space="0" w:color="auto"/>
            </w:tcBorders>
          </w:tcPr>
          <w:p w14:paraId="3F0D4091" w14:textId="5B2ADD6C" w:rsidR="00CB0432" w:rsidRPr="00CC3A0D" w:rsidRDefault="00140DC8" w:rsidP="0004063D">
            <w:pPr>
              <w:jc w:val="right"/>
              <w:rPr>
                <w:color w:val="000000"/>
                <w:sz w:val="20"/>
              </w:rPr>
            </w:pPr>
            <w:r>
              <w:rPr>
                <w:color w:val="000000"/>
                <w:sz w:val="20"/>
                <w:szCs w:val="20"/>
              </w:rPr>
              <w:t>5</w:t>
            </w:r>
            <w:r w:rsidR="00815977">
              <w:rPr>
                <w:color w:val="000000"/>
                <w:sz w:val="20"/>
                <w:szCs w:val="20"/>
              </w:rPr>
              <w:t>4,0</w:t>
            </w:r>
            <w:r>
              <w:rPr>
                <w:color w:val="000000"/>
                <w:sz w:val="20"/>
                <w:szCs w:val="20"/>
              </w:rPr>
              <w:t>00</w:t>
            </w:r>
          </w:p>
        </w:tc>
        <w:tc>
          <w:tcPr>
            <w:tcW w:w="550" w:type="pct"/>
            <w:tcBorders>
              <w:top w:val="single" w:sz="4" w:space="0" w:color="auto"/>
              <w:left w:val="nil"/>
              <w:bottom w:val="single" w:sz="4" w:space="0" w:color="auto"/>
              <w:right w:val="single" w:sz="4" w:space="0" w:color="auto"/>
            </w:tcBorders>
          </w:tcPr>
          <w:p w14:paraId="7A72BEDB" w14:textId="44F3C9E5" w:rsidR="00CB0432" w:rsidRPr="00CC3A0D" w:rsidRDefault="009A1E51" w:rsidP="0004063D">
            <w:pPr>
              <w:jc w:val="right"/>
              <w:rPr>
                <w:color w:val="000000"/>
                <w:sz w:val="20"/>
              </w:rPr>
            </w:pPr>
            <w:r>
              <w:rPr>
                <w:color w:val="000000"/>
                <w:sz w:val="20"/>
              </w:rPr>
              <w:t>0</w:t>
            </w:r>
          </w:p>
        </w:tc>
        <w:tc>
          <w:tcPr>
            <w:tcW w:w="548" w:type="pct"/>
            <w:tcBorders>
              <w:top w:val="single" w:sz="4" w:space="0" w:color="auto"/>
              <w:left w:val="nil"/>
              <w:bottom w:val="single" w:sz="4" w:space="0" w:color="auto"/>
              <w:right w:val="single" w:sz="4" w:space="0" w:color="auto"/>
            </w:tcBorders>
          </w:tcPr>
          <w:p w14:paraId="1F10E301" w14:textId="46DAB1F5" w:rsidR="00CB0432" w:rsidRPr="00CC3A0D" w:rsidRDefault="009A1E51" w:rsidP="0004063D">
            <w:pPr>
              <w:jc w:val="right"/>
              <w:rPr>
                <w:color w:val="000000"/>
                <w:sz w:val="20"/>
              </w:rPr>
            </w:pPr>
            <w:r>
              <w:rPr>
                <w:color w:val="000000"/>
                <w:sz w:val="20"/>
                <w:szCs w:val="20"/>
              </w:rPr>
              <w:t>135,000</w:t>
            </w:r>
          </w:p>
        </w:tc>
      </w:tr>
      <w:tr w:rsidR="00CB0432" w:rsidRPr="003C7AED" w14:paraId="44E05C07" w14:textId="77777777" w:rsidTr="009A1E51">
        <w:trPr>
          <w:trHeight w:val="65"/>
          <w:jc w:val="center"/>
        </w:trPr>
        <w:tc>
          <w:tcPr>
            <w:tcW w:w="300" w:type="pct"/>
            <w:tcBorders>
              <w:top w:val="nil"/>
              <w:left w:val="single" w:sz="4" w:space="0" w:color="auto"/>
              <w:bottom w:val="single" w:sz="4" w:space="0" w:color="auto"/>
              <w:right w:val="single" w:sz="4" w:space="0" w:color="auto"/>
            </w:tcBorders>
            <w:shd w:val="clear" w:color="auto" w:fill="FFFFFF" w:themeFill="background1"/>
            <w:hideMark/>
          </w:tcPr>
          <w:p w14:paraId="101AD774" w14:textId="77777777" w:rsidR="00CB0432" w:rsidRPr="00CC3A0D" w:rsidRDefault="00CB0432" w:rsidP="0004063D">
            <w:pPr>
              <w:jc w:val="left"/>
              <w:rPr>
                <w:color w:val="000000"/>
                <w:sz w:val="20"/>
              </w:rPr>
            </w:pPr>
            <w:r w:rsidRPr="00CC3A0D">
              <w:rPr>
                <w:color w:val="000000"/>
                <w:sz w:val="20"/>
              </w:rPr>
              <w:t>3.2</w:t>
            </w:r>
          </w:p>
        </w:tc>
        <w:tc>
          <w:tcPr>
            <w:tcW w:w="1952" w:type="pct"/>
            <w:gridSpan w:val="2"/>
            <w:tcBorders>
              <w:top w:val="nil"/>
              <w:left w:val="nil"/>
              <w:bottom w:val="single" w:sz="4" w:space="0" w:color="auto"/>
              <w:right w:val="single" w:sz="4" w:space="0" w:color="auto"/>
            </w:tcBorders>
            <w:hideMark/>
          </w:tcPr>
          <w:p w14:paraId="70C832B6" w14:textId="77777777" w:rsidR="00CB0432" w:rsidRPr="00CC3A0D" w:rsidRDefault="00CB0432" w:rsidP="0004063D">
            <w:pPr>
              <w:jc w:val="left"/>
              <w:rPr>
                <w:color w:val="000000"/>
                <w:sz w:val="20"/>
              </w:rPr>
            </w:pPr>
            <w:r w:rsidRPr="00CC3A0D">
              <w:rPr>
                <w:color w:val="000000"/>
                <w:sz w:val="20"/>
              </w:rPr>
              <w:t>Total support costs (US $)</w:t>
            </w:r>
          </w:p>
        </w:tc>
        <w:tc>
          <w:tcPr>
            <w:tcW w:w="550" w:type="pct"/>
            <w:tcBorders>
              <w:top w:val="single" w:sz="4" w:space="0" w:color="auto"/>
              <w:left w:val="single" w:sz="4" w:space="0" w:color="auto"/>
              <w:bottom w:val="single" w:sz="4" w:space="0" w:color="auto"/>
              <w:right w:val="single" w:sz="4" w:space="0" w:color="auto"/>
            </w:tcBorders>
          </w:tcPr>
          <w:p w14:paraId="1A7CF405" w14:textId="718092E7" w:rsidR="00CB0432" w:rsidRPr="00CC3A0D" w:rsidRDefault="009A1E51" w:rsidP="0004063D">
            <w:pPr>
              <w:jc w:val="right"/>
              <w:rPr>
                <w:color w:val="000000"/>
                <w:sz w:val="20"/>
              </w:rPr>
            </w:pPr>
            <w:r>
              <w:rPr>
                <w:color w:val="000000"/>
                <w:sz w:val="20"/>
                <w:szCs w:val="20"/>
              </w:rPr>
              <w:t>10,</w:t>
            </w:r>
            <w:r w:rsidR="00140DC8">
              <w:rPr>
                <w:color w:val="000000"/>
                <w:sz w:val="20"/>
                <w:szCs w:val="20"/>
              </w:rPr>
              <w:t>5</w:t>
            </w:r>
            <w:r w:rsidR="00815977">
              <w:rPr>
                <w:color w:val="000000"/>
                <w:sz w:val="20"/>
                <w:szCs w:val="20"/>
              </w:rPr>
              <w:t>30</w:t>
            </w:r>
          </w:p>
        </w:tc>
        <w:tc>
          <w:tcPr>
            <w:tcW w:w="550" w:type="pct"/>
            <w:tcBorders>
              <w:top w:val="single" w:sz="4" w:space="0" w:color="auto"/>
              <w:left w:val="nil"/>
              <w:bottom w:val="single" w:sz="4" w:space="0" w:color="auto"/>
              <w:right w:val="single" w:sz="4" w:space="0" w:color="auto"/>
            </w:tcBorders>
          </w:tcPr>
          <w:p w14:paraId="46AA241B" w14:textId="46F0128D" w:rsidR="00CB0432" w:rsidRPr="00CC3A0D" w:rsidRDefault="009A1E51" w:rsidP="0004063D">
            <w:pPr>
              <w:jc w:val="right"/>
              <w:rPr>
                <w:color w:val="000000"/>
                <w:sz w:val="20"/>
              </w:rPr>
            </w:pPr>
            <w:r>
              <w:rPr>
                <w:color w:val="000000"/>
                <w:sz w:val="20"/>
              </w:rPr>
              <w:t>0</w:t>
            </w:r>
          </w:p>
        </w:tc>
        <w:tc>
          <w:tcPr>
            <w:tcW w:w="550" w:type="pct"/>
            <w:tcBorders>
              <w:top w:val="single" w:sz="4" w:space="0" w:color="auto"/>
              <w:left w:val="nil"/>
              <w:bottom w:val="single" w:sz="4" w:space="0" w:color="auto"/>
              <w:right w:val="single" w:sz="4" w:space="0" w:color="auto"/>
            </w:tcBorders>
          </w:tcPr>
          <w:p w14:paraId="0837F3CF" w14:textId="26794EEE" w:rsidR="00CB0432" w:rsidRPr="00CC3A0D" w:rsidRDefault="00815977" w:rsidP="0004063D">
            <w:pPr>
              <w:jc w:val="right"/>
              <w:rPr>
                <w:color w:val="000000"/>
                <w:sz w:val="20"/>
              </w:rPr>
            </w:pPr>
            <w:r>
              <w:rPr>
                <w:color w:val="000000"/>
                <w:sz w:val="20"/>
              </w:rPr>
              <w:t>7,020</w:t>
            </w:r>
          </w:p>
        </w:tc>
        <w:tc>
          <w:tcPr>
            <w:tcW w:w="550" w:type="pct"/>
            <w:tcBorders>
              <w:top w:val="single" w:sz="4" w:space="0" w:color="auto"/>
              <w:left w:val="nil"/>
              <w:bottom w:val="single" w:sz="4" w:space="0" w:color="auto"/>
              <w:right w:val="single" w:sz="4" w:space="0" w:color="auto"/>
            </w:tcBorders>
          </w:tcPr>
          <w:p w14:paraId="6590F110" w14:textId="579541A3" w:rsidR="00CB0432" w:rsidRPr="00CC3A0D" w:rsidRDefault="009A1E51" w:rsidP="0004063D">
            <w:pPr>
              <w:jc w:val="right"/>
              <w:rPr>
                <w:color w:val="000000"/>
                <w:sz w:val="20"/>
              </w:rPr>
            </w:pPr>
            <w:r>
              <w:rPr>
                <w:color w:val="000000"/>
                <w:sz w:val="20"/>
              </w:rPr>
              <w:t>0</w:t>
            </w:r>
          </w:p>
        </w:tc>
        <w:tc>
          <w:tcPr>
            <w:tcW w:w="548" w:type="pct"/>
            <w:tcBorders>
              <w:top w:val="single" w:sz="4" w:space="0" w:color="auto"/>
              <w:left w:val="nil"/>
              <w:bottom w:val="single" w:sz="4" w:space="0" w:color="auto"/>
              <w:right w:val="single" w:sz="4" w:space="0" w:color="auto"/>
            </w:tcBorders>
          </w:tcPr>
          <w:p w14:paraId="047CDABE" w14:textId="4EE9CC02" w:rsidR="00CB0432" w:rsidRPr="00CC3A0D" w:rsidRDefault="009A1E51" w:rsidP="0004063D">
            <w:pPr>
              <w:jc w:val="right"/>
              <w:rPr>
                <w:color w:val="000000"/>
                <w:sz w:val="20"/>
              </w:rPr>
            </w:pPr>
            <w:r>
              <w:rPr>
                <w:color w:val="000000"/>
                <w:sz w:val="20"/>
                <w:szCs w:val="20"/>
              </w:rPr>
              <w:t>17,550</w:t>
            </w:r>
          </w:p>
        </w:tc>
      </w:tr>
      <w:tr w:rsidR="00CB0432" w:rsidRPr="003C7AED" w14:paraId="6537AC18" w14:textId="77777777" w:rsidTr="009A1E51">
        <w:trPr>
          <w:trHeight w:val="56"/>
          <w:jc w:val="center"/>
        </w:trPr>
        <w:tc>
          <w:tcPr>
            <w:tcW w:w="300" w:type="pct"/>
            <w:tcBorders>
              <w:top w:val="nil"/>
              <w:left w:val="single" w:sz="4" w:space="0" w:color="auto"/>
              <w:bottom w:val="single" w:sz="4" w:space="0" w:color="auto"/>
              <w:right w:val="single" w:sz="4" w:space="0" w:color="auto"/>
            </w:tcBorders>
            <w:shd w:val="clear" w:color="auto" w:fill="FFFFFF" w:themeFill="background1"/>
            <w:hideMark/>
          </w:tcPr>
          <w:p w14:paraId="6E374A70" w14:textId="77777777" w:rsidR="00CB0432" w:rsidRPr="00CC3A0D" w:rsidRDefault="00CB0432" w:rsidP="0004063D">
            <w:pPr>
              <w:jc w:val="left"/>
              <w:rPr>
                <w:color w:val="000000"/>
                <w:sz w:val="20"/>
              </w:rPr>
            </w:pPr>
            <w:r w:rsidRPr="00CC3A0D">
              <w:rPr>
                <w:color w:val="000000"/>
                <w:sz w:val="20"/>
              </w:rPr>
              <w:t>3.3</w:t>
            </w:r>
          </w:p>
        </w:tc>
        <w:tc>
          <w:tcPr>
            <w:tcW w:w="1952" w:type="pct"/>
            <w:gridSpan w:val="2"/>
            <w:tcBorders>
              <w:top w:val="nil"/>
              <w:left w:val="nil"/>
              <w:bottom w:val="single" w:sz="4" w:space="0" w:color="auto"/>
              <w:right w:val="single" w:sz="4" w:space="0" w:color="auto"/>
            </w:tcBorders>
            <w:hideMark/>
          </w:tcPr>
          <w:p w14:paraId="5A2F98FB" w14:textId="77777777" w:rsidR="00CB0432" w:rsidRPr="00CC3A0D" w:rsidRDefault="00CB0432" w:rsidP="0004063D">
            <w:pPr>
              <w:jc w:val="left"/>
              <w:rPr>
                <w:color w:val="000000"/>
                <w:sz w:val="20"/>
              </w:rPr>
            </w:pPr>
            <w:r w:rsidRPr="00CC3A0D">
              <w:rPr>
                <w:color w:val="000000"/>
                <w:sz w:val="20"/>
              </w:rPr>
              <w:t>Total agreed costs (US $)</w:t>
            </w:r>
          </w:p>
        </w:tc>
        <w:tc>
          <w:tcPr>
            <w:tcW w:w="550" w:type="pct"/>
            <w:tcBorders>
              <w:top w:val="single" w:sz="4" w:space="0" w:color="auto"/>
              <w:left w:val="single" w:sz="4" w:space="0" w:color="auto"/>
              <w:bottom w:val="single" w:sz="4" w:space="0" w:color="auto"/>
              <w:right w:val="single" w:sz="4" w:space="0" w:color="auto"/>
            </w:tcBorders>
          </w:tcPr>
          <w:p w14:paraId="56CB3205" w14:textId="06646DD2" w:rsidR="00CB0432" w:rsidRPr="00CC3A0D" w:rsidRDefault="009A1E51" w:rsidP="0004063D">
            <w:pPr>
              <w:jc w:val="right"/>
              <w:rPr>
                <w:color w:val="000000"/>
                <w:sz w:val="20"/>
              </w:rPr>
            </w:pPr>
            <w:r>
              <w:rPr>
                <w:color w:val="000000"/>
                <w:sz w:val="20"/>
                <w:szCs w:val="20"/>
              </w:rPr>
              <w:t>9</w:t>
            </w:r>
            <w:r w:rsidR="00815977">
              <w:rPr>
                <w:color w:val="000000"/>
                <w:sz w:val="20"/>
                <w:szCs w:val="20"/>
              </w:rPr>
              <w:t>1</w:t>
            </w:r>
            <w:r w:rsidR="00140DC8">
              <w:rPr>
                <w:color w:val="000000"/>
                <w:sz w:val="20"/>
                <w:szCs w:val="20"/>
              </w:rPr>
              <w:t>,5</w:t>
            </w:r>
            <w:r w:rsidR="00C31BA7">
              <w:rPr>
                <w:color w:val="000000"/>
                <w:sz w:val="20"/>
                <w:szCs w:val="20"/>
              </w:rPr>
              <w:t>3</w:t>
            </w:r>
            <w:r w:rsidR="00815977">
              <w:rPr>
                <w:color w:val="000000"/>
                <w:sz w:val="20"/>
                <w:szCs w:val="20"/>
              </w:rPr>
              <w:t>0</w:t>
            </w:r>
          </w:p>
        </w:tc>
        <w:tc>
          <w:tcPr>
            <w:tcW w:w="550" w:type="pct"/>
            <w:tcBorders>
              <w:top w:val="single" w:sz="4" w:space="0" w:color="auto"/>
              <w:left w:val="nil"/>
              <w:bottom w:val="single" w:sz="4" w:space="0" w:color="auto"/>
              <w:right w:val="single" w:sz="4" w:space="0" w:color="auto"/>
            </w:tcBorders>
          </w:tcPr>
          <w:p w14:paraId="4C4AD1BE" w14:textId="030474A8" w:rsidR="00CB0432" w:rsidRPr="00CC3A0D" w:rsidRDefault="009A1E51" w:rsidP="0004063D">
            <w:pPr>
              <w:jc w:val="right"/>
              <w:rPr>
                <w:color w:val="000000"/>
                <w:sz w:val="20"/>
              </w:rPr>
            </w:pPr>
            <w:r>
              <w:rPr>
                <w:color w:val="000000"/>
                <w:sz w:val="20"/>
              </w:rPr>
              <w:t>0</w:t>
            </w:r>
          </w:p>
        </w:tc>
        <w:tc>
          <w:tcPr>
            <w:tcW w:w="550" w:type="pct"/>
            <w:tcBorders>
              <w:top w:val="single" w:sz="4" w:space="0" w:color="auto"/>
              <w:left w:val="nil"/>
              <w:bottom w:val="single" w:sz="4" w:space="0" w:color="auto"/>
              <w:right w:val="single" w:sz="4" w:space="0" w:color="auto"/>
            </w:tcBorders>
          </w:tcPr>
          <w:p w14:paraId="6D5D3D63" w14:textId="56E67FBB" w:rsidR="00CB0432" w:rsidRPr="00CC3A0D" w:rsidRDefault="00815977" w:rsidP="0004063D">
            <w:pPr>
              <w:jc w:val="right"/>
              <w:rPr>
                <w:color w:val="000000"/>
                <w:sz w:val="20"/>
              </w:rPr>
            </w:pPr>
            <w:r>
              <w:rPr>
                <w:color w:val="000000"/>
                <w:sz w:val="20"/>
              </w:rPr>
              <w:t>61,020</w:t>
            </w:r>
          </w:p>
        </w:tc>
        <w:tc>
          <w:tcPr>
            <w:tcW w:w="550" w:type="pct"/>
            <w:tcBorders>
              <w:top w:val="single" w:sz="4" w:space="0" w:color="auto"/>
              <w:left w:val="nil"/>
              <w:bottom w:val="single" w:sz="4" w:space="0" w:color="auto"/>
              <w:right w:val="single" w:sz="4" w:space="0" w:color="auto"/>
            </w:tcBorders>
          </w:tcPr>
          <w:p w14:paraId="2D08F73A" w14:textId="1403F631" w:rsidR="00CB0432" w:rsidRPr="00CC3A0D" w:rsidRDefault="009A1E51" w:rsidP="0004063D">
            <w:pPr>
              <w:jc w:val="right"/>
              <w:rPr>
                <w:color w:val="000000"/>
                <w:sz w:val="20"/>
              </w:rPr>
            </w:pPr>
            <w:r>
              <w:rPr>
                <w:color w:val="000000"/>
                <w:sz w:val="20"/>
              </w:rPr>
              <w:t>0</w:t>
            </w:r>
          </w:p>
        </w:tc>
        <w:tc>
          <w:tcPr>
            <w:tcW w:w="548" w:type="pct"/>
            <w:tcBorders>
              <w:top w:val="single" w:sz="4" w:space="0" w:color="auto"/>
              <w:left w:val="nil"/>
              <w:bottom w:val="single" w:sz="4" w:space="0" w:color="auto"/>
              <w:right w:val="single" w:sz="4" w:space="0" w:color="auto"/>
            </w:tcBorders>
          </w:tcPr>
          <w:p w14:paraId="4C013413" w14:textId="7A4457EB" w:rsidR="00CB0432" w:rsidRPr="00CC3A0D" w:rsidRDefault="009A1E51" w:rsidP="0004063D">
            <w:pPr>
              <w:jc w:val="right"/>
              <w:rPr>
                <w:color w:val="000000"/>
                <w:sz w:val="20"/>
              </w:rPr>
            </w:pPr>
            <w:r>
              <w:rPr>
                <w:color w:val="000000"/>
                <w:sz w:val="20"/>
                <w:szCs w:val="20"/>
              </w:rPr>
              <w:t>152,550</w:t>
            </w:r>
          </w:p>
        </w:tc>
      </w:tr>
    </w:tbl>
    <w:p w14:paraId="5ACFA91C" w14:textId="77777777" w:rsidR="00CB0432" w:rsidRPr="003C7AED" w:rsidRDefault="00CB0432" w:rsidP="00CB0432">
      <w:pPr>
        <w:keepNext/>
        <w:spacing w:before="360" w:after="240"/>
        <w:rPr>
          <w:b/>
          <w:bCs/>
        </w:rPr>
      </w:pPr>
      <w:r w:rsidRPr="003C7AED">
        <w:rPr>
          <w:b/>
          <w:bCs/>
        </w:rPr>
        <w:t>APPENDIX 3-A: FUNDING APPROVAL SCHEDULE</w:t>
      </w:r>
    </w:p>
    <w:p w14:paraId="6B9780D2" w14:textId="0B120A36" w:rsidR="00CB0432" w:rsidRDefault="00CB0432" w:rsidP="00253D78">
      <w:pPr>
        <w:pStyle w:val="Heading1"/>
        <w:numPr>
          <w:ilvl w:val="0"/>
          <w:numId w:val="10"/>
        </w:numPr>
      </w:pPr>
      <w:r>
        <w:t xml:space="preserve">Funding for the future tranches will be considered for approval at the </w:t>
      </w:r>
      <w:r w:rsidRPr="0023572D">
        <w:t>firs</w:t>
      </w:r>
      <w:r>
        <w:t>t meeting of the year specified in Appendix 2-A.</w:t>
      </w:r>
    </w:p>
    <w:p w14:paraId="2E35D67A" w14:textId="77777777" w:rsidR="00CB0432" w:rsidRPr="00534159" w:rsidRDefault="00CB0432" w:rsidP="00CB0432">
      <w:pPr>
        <w:keepNext/>
        <w:spacing w:before="360" w:after="240"/>
        <w:rPr>
          <w:b/>
          <w:bCs/>
        </w:rPr>
      </w:pPr>
      <w:r w:rsidRPr="00534159">
        <w:rPr>
          <w:b/>
          <w:bCs/>
        </w:rPr>
        <w:t>APPENDIX 4-A: FORMAT OF THE TRANCHE IMPLEMENTATION REPORTS AND PLANS</w:t>
      </w:r>
    </w:p>
    <w:p w14:paraId="6271C63B" w14:textId="77777777" w:rsidR="00CB0432" w:rsidRDefault="00CB0432" w:rsidP="00253D78">
      <w:pPr>
        <w:pStyle w:val="Heading1"/>
        <w:numPr>
          <w:ilvl w:val="0"/>
          <w:numId w:val="11"/>
        </w:numPr>
      </w:pPr>
      <w:r>
        <w:t xml:space="preserve">The </w:t>
      </w:r>
      <w:r w:rsidRPr="00D42C3B">
        <w:t>submission</w:t>
      </w:r>
      <w:r>
        <w:t xml:space="preserve"> of the Tranche Implementation Report and Plans for each tranche request will consist of four parts:</w:t>
      </w:r>
    </w:p>
    <w:p w14:paraId="41CEC350" w14:textId="77777777" w:rsidR="00CB0432" w:rsidRDefault="00CB0432" w:rsidP="00CB0432">
      <w:pPr>
        <w:pStyle w:val="Heading2"/>
      </w:pPr>
      <w:r>
        <w:t xml:space="preserve">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w:t>
      </w:r>
      <w:r>
        <w:lastRenderedPageBreak/>
        <w:t>context of HFC phase-down pursuant to decision 91/65. The report should include the amount of Annex F substances consumption reduced as a direct result of the implementation of activities, by substance, the alternative technology used and the related phase in of alternatives, to allow the Secretariat to inform the Executive Committee on the resulting change in climate 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427B3E6" w14:textId="77777777" w:rsidR="00CB0432" w:rsidRDefault="00CB0432" w:rsidP="00CB0432">
      <w:pPr>
        <w:pStyle w:val="Heading2"/>
      </w:pPr>
      <w: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722D3E3E" w14:textId="77777777" w:rsidR="00CB0432" w:rsidRDefault="00CB0432" w:rsidP="00CB0432">
      <w:pPr>
        <w:pStyle w:val="Heading2"/>
      </w:pPr>
      <w: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4CB9B97F" w14:textId="77777777" w:rsidR="00CB0432" w:rsidRDefault="00CB0432" w:rsidP="00CB0432">
      <w:pPr>
        <w:pStyle w:val="Heading2"/>
      </w:pPr>
      <w:r>
        <w:t>An Executive Summary of about five paragraphs, summarizing the information contained in subparagraphs 1(a) to 1(c) above.</w:t>
      </w:r>
    </w:p>
    <w:p w14:paraId="0C0E2969" w14:textId="77777777" w:rsidR="00CB0432" w:rsidRDefault="00CB0432" w:rsidP="00CB0432">
      <w:pPr>
        <w:keepNext/>
        <w:shd w:val="clear" w:color="auto" w:fill="FFFFFF" w:themeFill="background1"/>
        <w:spacing w:before="360" w:after="240"/>
        <w:rPr>
          <w:b/>
          <w:bCs/>
        </w:rPr>
      </w:pPr>
      <w:r w:rsidRPr="00534159">
        <w:rPr>
          <w:b/>
          <w:bCs/>
        </w:rPr>
        <w:t>APPENDIX 5-A: MONITORING INSTITUTIONS AND ROLES</w:t>
      </w:r>
    </w:p>
    <w:p w14:paraId="47E9E48D" w14:textId="2AA210AC" w:rsidR="00607C5C" w:rsidRPr="00607C5C" w:rsidRDefault="00607C5C" w:rsidP="00253D78">
      <w:pPr>
        <w:pStyle w:val="Heading1"/>
        <w:numPr>
          <w:ilvl w:val="0"/>
          <w:numId w:val="8"/>
        </w:numPr>
      </w:pPr>
      <w:r w:rsidRPr="00607C5C">
        <w:t xml:space="preserve">The </w:t>
      </w:r>
      <w:r w:rsidR="00237BA1">
        <w:t>n</w:t>
      </w:r>
      <w:r w:rsidRPr="00607C5C">
        <w:t xml:space="preserve">ational </w:t>
      </w:r>
      <w:r w:rsidR="00237BA1">
        <w:t>o</w:t>
      </w:r>
      <w:r w:rsidRPr="00607C5C">
        <w:t xml:space="preserve">zone </w:t>
      </w:r>
      <w:r w:rsidR="00237BA1">
        <w:t>u</w:t>
      </w:r>
      <w:r w:rsidRPr="00607C5C">
        <w:t xml:space="preserve">nit (NOU) will be responsible for the day-to-day execution of all components of the project, including oversight of the monitoring, evaluation and reporting consultant. It will be supported by the administration of the Ministry of Energy and Natural Resources, </w:t>
      </w:r>
      <w:r w:rsidR="00871DEE">
        <w:t xml:space="preserve">and the </w:t>
      </w:r>
      <w:r w:rsidRPr="00607C5C">
        <w:t>Department of Environment and Climate Change.</w:t>
      </w:r>
    </w:p>
    <w:p w14:paraId="72F1D966" w14:textId="53932998" w:rsidR="00607C5C" w:rsidRPr="00607C5C" w:rsidRDefault="00871DEE" w:rsidP="00253D78">
      <w:pPr>
        <w:pStyle w:val="Heading1"/>
        <w:numPr>
          <w:ilvl w:val="0"/>
          <w:numId w:val="11"/>
        </w:numPr>
      </w:pPr>
      <w:r>
        <w:t xml:space="preserve">The </w:t>
      </w:r>
      <w:r w:rsidR="00607C5C" w:rsidRPr="00607C5C">
        <w:t>NOU will be responsible for the monitoring and regular reporting</w:t>
      </w:r>
      <w:r w:rsidR="003A2D11">
        <w:t>,</w:t>
      </w:r>
      <w:r w:rsidR="00607C5C" w:rsidRPr="00607C5C">
        <w:t xml:space="preserve"> </w:t>
      </w:r>
      <w:r w:rsidR="008E4FD0">
        <w:t>which</w:t>
      </w:r>
      <w:r w:rsidR="00607C5C" w:rsidRPr="00607C5C">
        <w:t xml:space="preserve"> will be conducted during the implementation of the Plan to ensure efficient and effective implementation; overall project coordination; stakeholder engagement and coordination; smooth implementation of activities planned under various tranches; delivery of trainings and other expected outcomes; and facilitation of the HFC consumption verification undertaken by the Lead IA. </w:t>
      </w:r>
      <w:r w:rsidR="00DA3BE6">
        <w:t xml:space="preserve">The </w:t>
      </w:r>
      <w:r w:rsidR="00607C5C" w:rsidRPr="00607C5C">
        <w:t>Lead IA will be responsible for ensuring that periodic progress and financial reports are generated, monitor</w:t>
      </w:r>
      <w:r w:rsidR="00DA3BE6">
        <w:t>ing</w:t>
      </w:r>
      <w:r w:rsidR="00607C5C" w:rsidRPr="00607C5C">
        <w:t xml:space="preserve"> progress </w:t>
      </w:r>
      <w:r w:rsidR="001E0A37">
        <w:t>under</w:t>
      </w:r>
      <w:r w:rsidR="00607C5C" w:rsidRPr="00607C5C">
        <w:t xml:space="preserve"> the tranches and disburs</w:t>
      </w:r>
      <w:r w:rsidR="00DA3BE6">
        <w:t>ing</w:t>
      </w:r>
      <w:r w:rsidR="00607C5C" w:rsidRPr="00607C5C">
        <w:t xml:space="preserve"> funds in accordance with the Agreement.</w:t>
      </w:r>
    </w:p>
    <w:p w14:paraId="08804EF3" w14:textId="37A8E893" w:rsidR="00607C5C" w:rsidRPr="00607C5C" w:rsidRDefault="00607C5C" w:rsidP="00253D78">
      <w:pPr>
        <w:pStyle w:val="Heading1"/>
        <w:numPr>
          <w:ilvl w:val="0"/>
          <w:numId w:val="11"/>
        </w:numPr>
      </w:pPr>
      <w:r w:rsidRPr="00607C5C">
        <w:t>The Ministry of Energy and Natural Resources</w:t>
      </w:r>
      <w:r w:rsidR="00877D58">
        <w:t xml:space="preserve"> and the </w:t>
      </w:r>
      <w:r w:rsidRPr="00607C5C">
        <w:t xml:space="preserve">Department of Environment and Climate Change in the Country will be responsible for </w:t>
      </w:r>
      <w:r w:rsidR="001E0A37">
        <w:t xml:space="preserve">ensuring </w:t>
      </w:r>
      <w:r w:rsidRPr="00607C5C">
        <w:t>the sustainability of consumption reduction targets achieved through the Agreement.</w:t>
      </w:r>
    </w:p>
    <w:p w14:paraId="67CA105D" w14:textId="39804267" w:rsidR="00CB0432" w:rsidRPr="00534159" w:rsidRDefault="00CB0432" w:rsidP="00CB0432">
      <w:pPr>
        <w:keepNext/>
        <w:spacing w:before="360" w:after="240"/>
        <w:rPr>
          <w:b/>
          <w:bCs/>
        </w:rPr>
      </w:pPr>
      <w:r w:rsidRPr="00534159">
        <w:rPr>
          <w:b/>
          <w:bCs/>
        </w:rPr>
        <w:lastRenderedPageBreak/>
        <w:t>APPENDIX 6-A: ROLE OF THE LEAD IMPLEMENTING AGENCY</w:t>
      </w:r>
    </w:p>
    <w:p w14:paraId="4DE29B92" w14:textId="77777777" w:rsidR="00CB0432" w:rsidRDefault="00CB0432" w:rsidP="00253D78">
      <w:pPr>
        <w:pStyle w:val="Heading1"/>
        <w:numPr>
          <w:ilvl w:val="0"/>
          <w:numId w:val="12"/>
        </w:numPr>
      </w:pPr>
      <w:r>
        <w:t>The Lead IA will be responsible for a range of activities, including at least the following:</w:t>
      </w:r>
    </w:p>
    <w:p w14:paraId="09771D70" w14:textId="77777777" w:rsidR="00CB0432" w:rsidRDefault="00CB0432" w:rsidP="00CB0432">
      <w:pPr>
        <w:pStyle w:val="Heading2"/>
      </w:pPr>
      <w:r>
        <w:t>Ensuring performance and financial verification in accordance with this Agreement and with its specific internal procedures and requirements as set out in the Country’s Plan;</w:t>
      </w:r>
    </w:p>
    <w:p w14:paraId="39B10CA8" w14:textId="77777777" w:rsidR="00CB0432" w:rsidRDefault="00CB0432" w:rsidP="00CB0432">
      <w:pPr>
        <w:pStyle w:val="Heading2"/>
      </w:pPr>
      <w:r>
        <w:t>Assisting the Country in the preparation of the Tranche Implementation Reports and Plans as per Appendix 4</w:t>
      </w:r>
      <w:r>
        <w:noBreakHyphen/>
        <w:t>A;</w:t>
      </w:r>
    </w:p>
    <w:p w14:paraId="583F60FF" w14:textId="77777777" w:rsidR="00CB0432" w:rsidRDefault="00CB0432" w:rsidP="00CB0432">
      <w:pPr>
        <w:pStyle w:val="Heading2"/>
      </w:pPr>
      <w:r>
        <w:t>Providing independent verification to the Executive Committee that the Targets have been met and associated tranche activities have been completed as indicated in the Tranche Implementation Plan, consistent with Appendix 4-A;</w:t>
      </w:r>
    </w:p>
    <w:p w14:paraId="1278F9EB" w14:textId="77777777" w:rsidR="00CB0432" w:rsidRDefault="00CB0432" w:rsidP="00CB0432">
      <w:pPr>
        <w:pStyle w:val="Heading2"/>
      </w:pPr>
      <w:r>
        <w:t>Ensuring that the experiences and progress are reflected in the updates to the overall Plan and in the future Tranche Implementation Plans, consistent with subparagraph 1(c) of Appendix 4-A;</w:t>
      </w:r>
    </w:p>
    <w:p w14:paraId="461879B2" w14:textId="6ADDC9EE" w:rsidR="00CB0432" w:rsidRDefault="00CB0432" w:rsidP="00CB0432">
      <w:pPr>
        <w:pStyle w:val="Heading2"/>
      </w:pPr>
      <w:r>
        <w:t xml:space="preserve">Fulfilling the reporting requirements of the Tranche Implementation Reports and Plans and of the overall Plan as specified in Appendix 4-A for submission to the Executive Committee </w:t>
      </w:r>
      <w:r w:rsidRPr="001E0A37">
        <w:t>including the activities implemented by the Cooperating IA</w:t>
      </w:r>
      <w:r>
        <w:t>;</w:t>
      </w:r>
    </w:p>
    <w:p w14:paraId="34018CE3" w14:textId="77777777" w:rsidR="00CB0432" w:rsidRDefault="00CB0432" w:rsidP="00CB0432">
      <w:pPr>
        <w:pStyle w:val="Heading2"/>
      </w:pPr>
      <w: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A86B788" w14:textId="77777777" w:rsidR="00CB0432" w:rsidRDefault="00CB0432" w:rsidP="00CB0432">
      <w:pPr>
        <w:pStyle w:val="Heading2"/>
      </w:pPr>
      <w:r>
        <w:t>Ensuring that appropriate independent technical experts carry out the technical reviews;</w:t>
      </w:r>
    </w:p>
    <w:p w14:paraId="5D3BB8CB" w14:textId="77777777" w:rsidR="00CB0432" w:rsidRDefault="00CB0432" w:rsidP="00CB0432">
      <w:pPr>
        <w:pStyle w:val="Heading2"/>
      </w:pPr>
      <w:r>
        <w:t>Carrying out the required supervision missions;</w:t>
      </w:r>
    </w:p>
    <w:p w14:paraId="572D1C29" w14:textId="77777777" w:rsidR="00CB0432" w:rsidRDefault="00CB0432" w:rsidP="00CB0432">
      <w:pPr>
        <w:pStyle w:val="Heading2"/>
      </w:pPr>
      <w:r>
        <w:t>Ensuring the presence of an operating mechanism to allow for an effective and transparent implementation of the Tranche Implementation Plan and accurate data reporting;</w:t>
      </w:r>
    </w:p>
    <w:p w14:paraId="789E379E" w14:textId="479E435C" w:rsidR="00CB0432" w:rsidRDefault="00CB0432" w:rsidP="00CB0432">
      <w:pPr>
        <w:pStyle w:val="Heading2"/>
      </w:pPr>
      <w:r w:rsidRPr="001E0A37">
        <w:t>Coordinating the activities of the Cooperating IA and ensuring the appropriate sequence of activities</w:t>
      </w:r>
      <w:r>
        <w:t>;</w:t>
      </w:r>
    </w:p>
    <w:p w14:paraId="68C8A9B9" w14:textId="09AECFCE" w:rsidR="00CB0432" w:rsidRDefault="00CB0432" w:rsidP="00CB0432">
      <w:pPr>
        <w:pStyle w:val="Heading2"/>
      </w:pPr>
      <w:r>
        <w:t xml:space="preserve">In case of reductions in funding for failure to comply in accordance with paragraph 11 of the Agreement, to determine, in consultation with the Country </w:t>
      </w:r>
      <w:r w:rsidRPr="001E0A37">
        <w:t>and the Cooperating IA</w:t>
      </w:r>
      <w:r>
        <w:t xml:space="preserve">, the allocation of the reductions to the different budget items and to the funding of the Lead IA </w:t>
      </w:r>
      <w:r w:rsidRPr="001E0A37">
        <w:t xml:space="preserve">and </w:t>
      </w:r>
      <w:r w:rsidR="0021167E">
        <w:t xml:space="preserve">each </w:t>
      </w:r>
      <w:r w:rsidRPr="001E0A37">
        <w:t>Cooperating IA</w:t>
      </w:r>
      <w:r>
        <w:t>;</w:t>
      </w:r>
    </w:p>
    <w:p w14:paraId="75240BD3" w14:textId="77777777" w:rsidR="00CB0432" w:rsidRDefault="00CB0432" w:rsidP="00CB0432">
      <w:pPr>
        <w:pStyle w:val="Heading2"/>
      </w:pPr>
      <w:r>
        <w:t>Ensuring that disbursements made to the Country are based on the use of the indicators;</w:t>
      </w:r>
    </w:p>
    <w:p w14:paraId="02E693E5" w14:textId="77777777" w:rsidR="00CB0432" w:rsidRDefault="00CB0432" w:rsidP="00CB0432">
      <w:pPr>
        <w:pStyle w:val="Heading2"/>
      </w:pPr>
      <w:r>
        <w:t>Providing assistance with the policy, management and technical support when required;</w:t>
      </w:r>
    </w:p>
    <w:p w14:paraId="62C45D94" w14:textId="447D32E1" w:rsidR="00CB0432" w:rsidRDefault="00CB0432" w:rsidP="00CB0432">
      <w:pPr>
        <w:pStyle w:val="Heading2"/>
      </w:pPr>
      <w:r w:rsidRPr="001E0A37">
        <w:t>Reaching consensus with the Cooperating IA on any planning, coordination and reporting arrangements required to facilitate the implementation of the Plan</w:t>
      </w:r>
      <w:r>
        <w:t>; and</w:t>
      </w:r>
    </w:p>
    <w:p w14:paraId="2246E91C" w14:textId="77777777" w:rsidR="00CB0432" w:rsidRDefault="00CB0432" w:rsidP="00CB0432">
      <w:pPr>
        <w:pStyle w:val="Heading2"/>
      </w:pPr>
      <w:r>
        <w:t>Timely releasing funds to the Country/participating enterprises for completing the activities related to the project.</w:t>
      </w:r>
    </w:p>
    <w:p w14:paraId="1569A8B2" w14:textId="77777777" w:rsidR="00CB0432" w:rsidRDefault="00CB0432" w:rsidP="00CB0432">
      <w:pPr>
        <w:pStyle w:val="Heading1"/>
      </w:pPr>
      <w:r>
        <w:lastRenderedPageBreak/>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1179801F" w14:textId="0E8BFC1B" w:rsidR="00CB0432" w:rsidRDefault="00CB0432" w:rsidP="001E0A37">
      <w:pPr>
        <w:spacing w:before="360" w:after="240"/>
      </w:pPr>
      <w:r w:rsidRPr="00534159">
        <w:rPr>
          <w:b/>
          <w:bCs/>
        </w:rPr>
        <w:t>APPENDIX 6-B: ROLE OF THE COOPERATING IMPLEMENTING AGENCIES</w:t>
      </w:r>
    </w:p>
    <w:p w14:paraId="7D34D55D" w14:textId="7F517946" w:rsidR="00CB0432" w:rsidRDefault="00CB0432" w:rsidP="00253D78">
      <w:pPr>
        <w:pStyle w:val="Heading1"/>
        <w:numPr>
          <w:ilvl w:val="0"/>
          <w:numId w:val="13"/>
        </w:numPr>
      </w:pPr>
      <w:r>
        <w:t>The Cooperating IA will be responsible for a range of activities. These activities are specified in the Plan, including at least the following:</w:t>
      </w:r>
    </w:p>
    <w:p w14:paraId="6EEA4226" w14:textId="77777777" w:rsidR="00CB0432" w:rsidRDefault="00CB0432" w:rsidP="001E0A37">
      <w:pPr>
        <w:pStyle w:val="Heading2"/>
      </w:pPr>
      <w:r>
        <w:t>Providing assistance for policy development when required;</w:t>
      </w:r>
    </w:p>
    <w:p w14:paraId="2BF8A544" w14:textId="1E9CD7C4" w:rsidR="00CB0432" w:rsidRDefault="00CB0432" w:rsidP="001E0A37">
      <w:pPr>
        <w:pStyle w:val="Heading2"/>
      </w:pPr>
      <w:r>
        <w:t>Assisting the Country in the implementation and assessment of the activities funded by the Cooperating IA, and referring to the Lead IA to ensure a coordinated sequence of activities;</w:t>
      </w:r>
    </w:p>
    <w:p w14:paraId="7CE8E61C" w14:textId="77777777" w:rsidR="00CB0432" w:rsidRDefault="00CB0432" w:rsidP="001E0A37">
      <w:pPr>
        <w:pStyle w:val="Heading2"/>
      </w:pPr>
      <w:r>
        <w:t>Providing reports to the Lead IA on these activities, for inclusion in the consolidated reports as per Appendix 4-A; and</w:t>
      </w:r>
    </w:p>
    <w:p w14:paraId="0DD0BA29" w14:textId="77777777" w:rsidR="00CB0432" w:rsidRDefault="00CB0432" w:rsidP="001E0A37">
      <w:pPr>
        <w:pStyle w:val="Heading2"/>
      </w:pPr>
      <w:r>
        <w:t>Reaching consensus with the Lead IA on any planning, coordination and reporting arrangements required to facilitate the implementation of the Plan.</w:t>
      </w:r>
    </w:p>
    <w:p w14:paraId="1B825F49" w14:textId="77777777" w:rsidR="00CB0432" w:rsidRPr="00534159" w:rsidRDefault="00CB0432" w:rsidP="00CB0432">
      <w:pPr>
        <w:spacing w:before="360" w:after="240"/>
        <w:rPr>
          <w:b/>
          <w:bCs/>
        </w:rPr>
      </w:pPr>
      <w:r w:rsidRPr="00534159">
        <w:rPr>
          <w:b/>
          <w:bCs/>
        </w:rPr>
        <w:t>APPENDIX 7-A: REDUCTIONS IN FUNDING FOR FAILURE TO COMPLY WITH THE TARGETS IN THE AGREEMENT</w:t>
      </w:r>
    </w:p>
    <w:p w14:paraId="738E2352" w14:textId="75BE17BE" w:rsidR="00CB0432" w:rsidRDefault="00CB0432" w:rsidP="00253D78">
      <w:pPr>
        <w:pStyle w:val="Heading1"/>
        <w:numPr>
          <w:ilvl w:val="0"/>
          <w:numId w:val="14"/>
        </w:numPr>
      </w:pPr>
      <w:r>
        <w:t>In accordance with paragraph 11 of the Agreement, the amount of funding provided may be reduced by US $</w:t>
      </w:r>
      <w:r w:rsidRPr="0038210E">
        <w:t>7.00</w:t>
      </w:r>
      <w:r w:rsidRPr="00B810FC">
        <w:rPr>
          <w:shd w:val="clear" w:color="auto" w:fill="FFFFFF" w:themeFill="background1"/>
        </w:rPr>
        <w:t xml:space="preserve"> </w:t>
      </w:r>
      <w:r>
        <w:t>per CO</w:t>
      </w:r>
      <w:r w:rsidRPr="00B810FC">
        <w:rPr>
          <w:vertAlign w:val="subscript"/>
        </w:rPr>
        <w:t>2</w:t>
      </w:r>
      <w:r>
        <w:noBreakHyphen/>
        <w:t>eq tonne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B0432" w:rsidRPr="009B0D30" w14:paraId="05E4B45A" w14:textId="77777777" w:rsidTr="0004063D">
        <w:tc>
          <w:tcPr>
            <w:tcW w:w="1871" w:type="dxa"/>
          </w:tcPr>
          <w:p w14:paraId="5B9F7EB8" w14:textId="77777777" w:rsidR="00CB0432" w:rsidRPr="009B0D30" w:rsidRDefault="00CB0432" w:rsidP="0004063D"/>
        </w:tc>
        <w:tc>
          <w:tcPr>
            <w:tcW w:w="1872" w:type="dxa"/>
          </w:tcPr>
          <w:p w14:paraId="10CD4CD6" w14:textId="77777777" w:rsidR="00CB0432" w:rsidRPr="009B0D30" w:rsidRDefault="00CB0432" w:rsidP="0004063D"/>
        </w:tc>
        <w:tc>
          <w:tcPr>
            <w:tcW w:w="1872" w:type="dxa"/>
            <w:tcBorders>
              <w:bottom w:val="single" w:sz="4" w:space="0" w:color="auto"/>
            </w:tcBorders>
          </w:tcPr>
          <w:p w14:paraId="2F09681D" w14:textId="77777777" w:rsidR="00CB0432" w:rsidRPr="009B0D30" w:rsidRDefault="00CB0432" w:rsidP="0004063D"/>
        </w:tc>
        <w:tc>
          <w:tcPr>
            <w:tcW w:w="1872" w:type="dxa"/>
          </w:tcPr>
          <w:p w14:paraId="16EBE71F" w14:textId="77777777" w:rsidR="00CB0432" w:rsidRPr="009B0D30" w:rsidRDefault="00CB0432" w:rsidP="0004063D"/>
        </w:tc>
        <w:tc>
          <w:tcPr>
            <w:tcW w:w="1873" w:type="dxa"/>
          </w:tcPr>
          <w:p w14:paraId="730E47C8" w14:textId="77777777" w:rsidR="00CB0432" w:rsidRPr="009B0D30" w:rsidRDefault="00CB0432" w:rsidP="0004063D"/>
        </w:tc>
      </w:tr>
    </w:tbl>
    <w:p w14:paraId="31E79B5E" w14:textId="77777777" w:rsidR="00CB0432" w:rsidRPr="009B0D30" w:rsidRDefault="00CB0432" w:rsidP="00CB0432">
      <w:pPr>
        <w:jc w:val="center"/>
      </w:pPr>
    </w:p>
    <w:p w14:paraId="1D40213E" w14:textId="77777777" w:rsidR="00720EE7" w:rsidRPr="009B0D30" w:rsidRDefault="00720EE7" w:rsidP="004669D1">
      <w:pPr>
        <w:jc w:val="center"/>
      </w:pPr>
    </w:p>
    <w:sectPr w:rsidR="00720EE7" w:rsidRPr="009B0D30" w:rsidSect="00981486">
      <w:headerReference w:type="even" r:id="rId20"/>
      <w:headerReference w:type="default" r:id="rId21"/>
      <w:footerReference w:type="even" r:id="rId22"/>
      <w:footerReference w:type="default" r:id="rId23"/>
      <w:pgSz w:w="12240" w:h="15840" w:code="1"/>
      <w:pgMar w:top="720" w:right="135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BFF51" w14:textId="77777777" w:rsidR="00120004" w:rsidRDefault="00120004" w:rsidP="004A504B">
      <w:r>
        <w:separator/>
      </w:r>
    </w:p>
  </w:endnote>
  <w:endnote w:type="continuationSeparator" w:id="0">
    <w:p w14:paraId="0FEC35FB" w14:textId="77777777" w:rsidR="00120004" w:rsidRDefault="0012000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1455D" w14:textId="77777777" w:rsidR="00CB0432" w:rsidRPr="0033525D" w:rsidRDefault="00CB0432">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F2431" w14:textId="77777777" w:rsidR="00CB0432" w:rsidRPr="0033525D" w:rsidRDefault="00CB0432">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A88E0" w14:textId="77777777" w:rsidR="00CB0432" w:rsidRPr="004E6573" w:rsidRDefault="00CB0432" w:rsidP="0004063D">
    <w:pPr>
      <w:pBdr>
        <w:top w:val="single" w:sz="4" w:space="1" w:color="auto"/>
        <w:left w:val="single" w:sz="4" w:space="4" w:color="auto"/>
        <w:bottom w:val="single" w:sz="4" w:space="1" w:color="auto"/>
        <w:right w:val="single" w:sz="4" w:space="4" w:color="auto"/>
      </w:pBdr>
      <w:jc w:val="center"/>
      <w:rPr>
        <w:sz w:val="8"/>
        <w:szCs w:val="8"/>
      </w:rPr>
    </w:pPr>
  </w:p>
  <w:p w14:paraId="36F1BE63" w14:textId="77777777" w:rsidR="00CB0432" w:rsidRDefault="00CB0432" w:rsidP="0004063D">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3219A9A" w14:textId="77777777" w:rsidR="00CB0432" w:rsidRPr="00BD666E" w:rsidRDefault="00CB0432" w:rsidP="0004063D">
    <w:pPr>
      <w:pBdr>
        <w:top w:val="single" w:sz="4" w:space="1" w:color="auto"/>
        <w:left w:val="single" w:sz="4" w:space="4" w:color="auto"/>
        <w:bottom w:val="single" w:sz="4" w:space="1" w:color="auto"/>
        <w:right w:val="single" w:sz="4" w:space="4" w:color="auto"/>
      </w:pBdr>
      <w:jc w:val="center"/>
      <w:rPr>
        <w:sz w:val="10"/>
        <w:szCs w:val="1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0146883"/>
      <w:docPartObj>
        <w:docPartGallery w:val="Page Numbers (Bottom of Page)"/>
        <w:docPartUnique/>
      </w:docPartObj>
    </w:sdtPr>
    <w:sdtEndPr>
      <w:rPr>
        <w:noProof/>
      </w:rPr>
    </w:sdtEndPr>
    <w:sdtContent>
      <w:p w14:paraId="25836CEF" w14:textId="6076208A" w:rsidR="00981486" w:rsidRDefault="0098148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20F28CD" w14:textId="17E0C8C8" w:rsidR="001D79CD" w:rsidRPr="0033525D" w:rsidRDefault="001D79CD">
    <w:pP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638DD" w14:textId="77777777" w:rsidR="001D79CD" w:rsidRPr="0033525D" w:rsidRDefault="001D79CD">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94C9B" w14:textId="77777777" w:rsidR="00120004" w:rsidRDefault="00120004" w:rsidP="004A504B">
      <w:r>
        <w:separator/>
      </w:r>
    </w:p>
  </w:footnote>
  <w:footnote w:type="continuationSeparator" w:id="0">
    <w:p w14:paraId="2F4C6EB7" w14:textId="77777777" w:rsidR="00120004" w:rsidRDefault="00120004" w:rsidP="004A504B">
      <w:r>
        <w:continuationSeparator/>
      </w:r>
    </w:p>
  </w:footnote>
  <w:footnote w:id="1">
    <w:p w14:paraId="6D312550" w14:textId="77777777" w:rsidR="00CB0432" w:rsidRPr="001E1147" w:rsidRDefault="00CB0432" w:rsidP="00CB0432">
      <w:pPr>
        <w:pStyle w:val="FootnoteText"/>
        <w:spacing w:after="120"/>
        <w:rPr>
          <w:lang w:val="en-US"/>
        </w:rPr>
      </w:pPr>
      <w:r w:rsidRPr="001A24C6">
        <w:rPr>
          <w:rStyle w:val="FootnoteReference"/>
        </w:rPr>
        <w:footnoteRef/>
      </w:r>
      <w:r w:rsidRPr="001A24C6">
        <w:t xml:space="preserve"> </w:t>
      </w:r>
      <w:r w:rsidRPr="001E1147">
        <w:rPr>
          <w:lang w:val="en-US"/>
        </w:rPr>
        <w:t>UNEP/OzL.Pro/ExCom/9</w:t>
      </w:r>
      <w:r>
        <w:rPr>
          <w:lang w:val="en-US"/>
        </w:rPr>
        <w:t>8</w:t>
      </w:r>
      <w:r w:rsidRPr="001E1147">
        <w:rPr>
          <w:lang w:val="en-US"/>
        </w:rPr>
        <w:t>/1</w:t>
      </w:r>
    </w:p>
  </w:footnote>
  <w:footnote w:id="2">
    <w:p w14:paraId="11714CED" w14:textId="7408A50B" w:rsidR="00CB0432" w:rsidRPr="00996241" w:rsidRDefault="00CB0432" w:rsidP="00CB0432">
      <w:pPr>
        <w:pStyle w:val="FootnoteText"/>
      </w:pPr>
      <w:r w:rsidRPr="00FE3307">
        <w:rPr>
          <w:rStyle w:val="FootnoteReference"/>
        </w:rPr>
        <w:footnoteRef/>
      </w:r>
      <w:r w:rsidRPr="00FE3307">
        <w:t xml:space="preserve"> </w:t>
      </w:r>
      <w:r w:rsidRPr="009931F4">
        <w:t xml:space="preserve">As per the letter of </w:t>
      </w:r>
      <w:r w:rsidR="00F8540B">
        <w:t>27 February</w:t>
      </w:r>
      <w:r w:rsidRPr="00996241">
        <w:t xml:space="preserve"> 202</w:t>
      </w:r>
      <w:r>
        <w:t>6</w:t>
      </w:r>
      <w:r w:rsidRPr="00996241">
        <w:t xml:space="preserve"> from the Ministry of </w:t>
      </w:r>
      <w:r w:rsidR="00F8540B">
        <w:t xml:space="preserve">Energy and Natural Resources </w:t>
      </w:r>
      <w:r w:rsidRPr="00996241">
        <w:t xml:space="preserve">of </w:t>
      </w:r>
      <w:r w:rsidR="00C24183">
        <w:t>Bhutan</w:t>
      </w:r>
      <w:r w:rsidRPr="00996241">
        <w:t xml:space="preserve"> to </w:t>
      </w:r>
      <w:r w:rsidR="00C24183">
        <w:t>UNEP</w:t>
      </w:r>
      <w:r w:rsidR="006D2451">
        <w:t>.</w:t>
      </w:r>
    </w:p>
  </w:footnote>
  <w:footnote w:id="3">
    <w:p w14:paraId="6E412F26" w14:textId="07B0029D" w:rsidR="00B24B9E" w:rsidRPr="000F7047" w:rsidRDefault="00B24B9E" w:rsidP="00B24B9E">
      <w:pPr>
        <w:pStyle w:val="Heading1"/>
        <w:widowControl w:val="0"/>
        <w:numPr>
          <w:ilvl w:val="0"/>
          <w:numId w:val="0"/>
        </w:numPr>
        <w:tabs>
          <w:tab w:val="num" w:pos="709"/>
        </w:tabs>
        <w:rPr>
          <w:sz w:val="20"/>
          <w:szCs w:val="20"/>
        </w:rPr>
      </w:pPr>
      <w:r w:rsidRPr="00A4702B">
        <w:rPr>
          <w:rStyle w:val="FootnoteReference"/>
          <w:sz w:val="20"/>
          <w:szCs w:val="20"/>
        </w:rPr>
        <w:footnoteRef/>
      </w:r>
      <w:r w:rsidRPr="00A4702B">
        <w:rPr>
          <w:sz w:val="20"/>
          <w:szCs w:val="20"/>
        </w:rPr>
        <w:t xml:space="preserve"> </w:t>
      </w:r>
      <w:r w:rsidR="000F7047" w:rsidRPr="00A4702B">
        <w:rPr>
          <w:sz w:val="20"/>
          <w:szCs w:val="20"/>
        </w:rPr>
        <w:t xml:space="preserve">As reflected in </w:t>
      </w:r>
      <w:r w:rsidR="000F7047" w:rsidRPr="000F7047">
        <w:rPr>
          <w:sz w:val="20"/>
          <w:szCs w:val="20"/>
        </w:rPr>
        <w:t>document UNEP/OzL.Pro/ExCom/98/6</w:t>
      </w:r>
      <w:r w:rsidR="00A4702B">
        <w:rPr>
          <w:sz w:val="20"/>
          <w:szCs w:val="20"/>
        </w:rPr>
        <w:t xml:space="preserve">, </w:t>
      </w:r>
      <w:r w:rsidRPr="000F7047">
        <w:rPr>
          <w:sz w:val="20"/>
          <w:szCs w:val="20"/>
        </w:rPr>
        <w:t>Bhutan is requesting to extend the date of completion of the country’s HPMP to 31 December 2027 at the present meeting</w:t>
      </w:r>
      <w:r w:rsidR="00A4702B">
        <w:rPr>
          <w:sz w:val="20"/>
          <w:szCs w:val="20"/>
        </w:rPr>
        <w:t xml:space="preserve">. </w:t>
      </w:r>
      <w:r w:rsidRPr="000F7047">
        <w:rPr>
          <w:sz w:val="20"/>
          <w:szCs w:val="20"/>
        </w:rPr>
        <w:t xml:space="preserve"> </w:t>
      </w:r>
    </w:p>
  </w:footnote>
  <w:footnote w:id="4">
    <w:p w14:paraId="3C5BE2EE" w14:textId="0B933F8A" w:rsidR="009A3562" w:rsidRPr="009A3562" w:rsidRDefault="009A3562">
      <w:pPr>
        <w:pStyle w:val="FootnoteText"/>
        <w:rPr>
          <w:lang w:val="en-US"/>
        </w:rPr>
      </w:pPr>
      <w:r>
        <w:rPr>
          <w:rStyle w:val="FootnoteReference"/>
        </w:rPr>
        <w:footnoteRef/>
      </w:r>
      <w:r>
        <w:t xml:space="preserve"> </w:t>
      </w:r>
      <w:r w:rsidR="00637DCD">
        <w:rPr>
          <w:lang w:val="en-US"/>
        </w:rPr>
        <w:t xml:space="preserve">Between 2022 and 2025, </w:t>
      </w:r>
      <w:r w:rsidR="00DE6580">
        <w:rPr>
          <w:lang w:val="en-US"/>
        </w:rPr>
        <w:t xml:space="preserve">gross domestic product </w:t>
      </w:r>
      <w:r w:rsidR="00F253EC">
        <w:rPr>
          <w:lang w:val="en-US"/>
        </w:rPr>
        <w:t xml:space="preserve">grew between 4.9 and 8.1 per cent. </w:t>
      </w:r>
      <w:hyperlink r:id="rId1" w:history="1">
        <w:r w:rsidR="00F253EC" w:rsidRPr="0061398C">
          <w:rPr>
            <w:rStyle w:val="Hyperlink"/>
            <w:lang w:val="en-US"/>
          </w:rPr>
          <w:t>https://thedocs.worldbank.org/en/doc/5d1783db09a0e09d15bbcea8ef0cec0b-0500052021/related/mpo-btn.pdf</w:t>
        </w:r>
      </w:hyperlink>
      <w:r w:rsidR="00F253EC">
        <w:rPr>
          <w:lang w:val="en-US"/>
        </w:rPr>
        <w:t xml:space="preserve"> </w:t>
      </w:r>
    </w:p>
  </w:footnote>
  <w:footnote w:id="5">
    <w:p w14:paraId="00011A9C" w14:textId="77777777" w:rsidR="00655EDD" w:rsidRDefault="00655EDD" w:rsidP="00655EDD">
      <w:pPr>
        <w:pStyle w:val="FootnoteText"/>
      </w:pPr>
      <w:r>
        <w:rPr>
          <w:rStyle w:val="FootnoteReference"/>
        </w:rPr>
        <w:footnoteRef/>
      </w:r>
      <w:r>
        <w:t xml:space="preserve"> Including v</w:t>
      </w:r>
      <w:r w:rsidRPr="00C733C6">
        <w:t xml:space="preserve">acuum pump, recovery machines, recovery cylinder, digital vacuum gauge, leak detector, manifold, flaring tool set, </w:t>
      </w:r>
      <w:r>
        <w:t>l</w:t>
      </w:r>
      <w:r w:rsidRPr="00C733C6">
        <w:t>ock ring tools, N2 pressure regulator, exhaust fan</w:t>
      </w:r>
      <w:r>
        <w:t xml:space="preserve">, </w:t>
      </w:r>
      <w:r w:rsidRPr="00C733C6">
        <w:t>and other tools</w:t>
      </w:r>
      <w:r>
        <w:t>.</w:t>
      </w:r>
    </w:p>
  </w:footnote>
  <w:footnote w:id="6">
    <w:p w14:paraId="00552D24" w14:textId="77777777" w:rsidR="00C72258" w:rsidRPr="008758C0" w:rsidRDefault="00C72258" w:rsidP="00C72258">
      <w:pPr>
        <w:pStyle w:val="FootnoteText"/>
      </w:pPr>
      <w:r>
        <w:rPr>
          <w:rStyle w:val="FootnoteReference"/>
        </w:rPr>
        <w:footnoteRef/>
      </w:r>
      <w:r>
        <w:t xml:space="preserve"> </w:t>
      </w:r>
      <w:r w:rsidRPr="00844ACE">
        <w:t>https://gmc.bt</w:t>
      </w:r>
    </w:p>
  </w:footnote>
  <w:footnote w:id="7">
    <w:p w14:paraId="4EB6B7A8" w14:textId="160C5DC4" w:rsidR="005E05A9" w:rsidRDefault="005E05A9" w:rsidP="005E05A9">
      <w:pPr>
        <w:pStyle w:val="FootnoteText"/>
      </w:pPr>
      <w:r>
        <w:rPr>
          <w:rStyle w:val="FootnoteReference"/>
        </w:rPr>
        <w:footnoteRef/>
      </w:r>
      <w:r>
        <w:t xml:space="preserve"> </w:t>
      </w:r>
      <w:r w:rsidR="006A630F">
        <w:t>As indicated in footnote 4</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E402B" w14:textId="056DB9A2" w:rsidR="00CB0432" w:rsidRPr="009B0D30" w:rsidRDefault="00225E20" w:rsidP="0004063D">
    <w:fldSimple w:instr=" DOCPROPERTY &quot;Document number&quot;  \* MERGEFORMAT ">
      <w:r>
        <w:t>UNEP/OzL.Pro/ExCom/98/25</w:t>
      </w:r>
    </w:fldSimple>
  </w:p>
  <w:p w14:paraId="10D089F7" w14:textId="77777777" w:rsidR="00CB0432" w:rsidRDefault="00CB0432"/>
  <w:p w14:paraId="2B498221" w14:textId="77777777" w:rsidR="00CB0432" w:rsidRPr="0033525D" w:rsidRDefault="00CB04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FE0D9" w14:textId="201023E0" w:rsidR="00CB0432" w:rsidRPr="009B0D30" w:rsidRDefault="00225E20" w:rsidP="0004063D">
    <w:pPr>
      <w:jc w:val="right"/>
    </w:pPr>
    <w:fldSimple w:instr=" DOCPROPERTY &quot;Document number&quot;  \* MERGEFORMAT ">
      <w:r>
        <w:t>UNEP/OzL.Pro/ExCom/98/25</w:t>
      </w:r>
    </w:fldSimple>
  </w:p>
  <w:p w14:paraId="77E1D0A7" w14:textId="77777777" w:rsidR="00CB0432" w:rsidRPr="0033525D" w:rsidRDefault="00CB0432" w:rsidP="0004063D">
    <w:pPr>
      <w:jc w:val="right"/>
    </w:pPr>
  </w:p>
  <w:p w14:paraId="2D0E7F1F" w14:textId="77777777" w:rsidR="00CB0432" w:rsidRPr="0033525D" w:rsidRDefault="00CB0432" w:rsidP="0004063D">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C29FE" w14:textId="77777777" w:rsidR="001D79CD" w:rsidRPr="0033525D" w:rsidRDefault="001D79CD" w:rsidP="00764381">
    <w:pPr>
      <w:jc w:val="left"/>
    </w:pPr>
    <w:fldSimple w:instr=" DOCPROPERTY &quot;Document number&quot;  \* MERGEFORMAT ">
      <w:r>
        <w:t>UNEP/OzL.Pro/ExCom/98/25</w:t>
      </w:r>
    </w:fldSimple>
  </w:p>
  <w:p w14:paraId="1AA3D004" w14:textId="4D603597" w:rsidR="001D79CD" w:rsidRPr="0033525D" w:rsidRDefault="001D79CD" w:rsidP="00764381">
    <w:pPr>
      <w:jc w:val="left"/>
    </w:pPr>
    <w:r>
      <w:t>Annex I</w:t>
    </w:r>
  </w:p>
  <w:p w14:paraId="196FDBA8" w14:textId="77777777" w:rsidR="001D79CD" w:rsidRPr="0033525D" w:rsidRDefault="001D79CD" w:rsidP="00CC013B">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13FEA" w14:textId="77777777" w:rsidR="00FC7101" w:rsidRPr="0033525D" w:rsidRDefault="00FC7101" w:rsidP="00237BA1">
    <w:pPr>
      <w:jc w:val="right"/>
    </w:pPr>
    <w:fldSimple w:instr=" DOCPROPERTY &quot;Document number&quot;  \* MERGEFORMAT ">
      <w:r>
        <w:t>UNEP/OzL.Pro/ExCom/98/25</w:t>
      </w:r>
    </w:fldSimple>
  </w:p>
  <w:p w14:paraId="0A5DB1E7" w14:textId="35BF509C" w:rsidR="00FC7101" w:rsidRPr="0033525D" w:rsidRDefault="00FC7101" w:rsidP="00237BA1">
    <w:pPr>
      <w:jc w:val="right"/>
    </w:pPr>
    <w:r>
      <w:t>Annex I</w:t>
    </w:r>
  </w:p>
  <w:p w14:paraId="477E9FBE" w14:textId="77777777" w:rsidR="00FC7101" w:rsidRPr="0033525D" w:rsidRDefault="00FC7101" w:rsidP="00CC013B">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67909A8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b w:val="0"/>
        <w:bCs/>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1793548327">
    <w:abstractNumId w:val="2"/>
  </w:num>
  <w:num w:numId="3" w16cid:durableId="1137381005">
    <w:abstractNumId w:val="3"/>
  </w:num>
  <w:num w:numId="4" w16cid:durableId="671107749">
    <w:abstractNumId w:val="4"/>
  </w:num>
  <w:num w:numId="5" w16cid:durableId="1526870837">
    <w:abstractNumId w:val="6"/>
  </w:num>
  <w:num w:numId="6" w16cid:durableId="1051735893">
    <w:abstractNumId w:val="5"/>
  </w:num>
  <w:num w:numId="7" w16cid:durableId="1395083166">
    <w:abstractNumId w:val="1"/>
  </w:num>
  <w:num w:numId="8"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941276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775543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097730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005581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777258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301430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77670571">
    <w:abstractNumId w:val="0"/>
  </w:num>
  <w:num w:numId="16" w16cid:durableId="458955485">
    <w:abstractNumId w:val="0"/>
  </w:num>
  <w:num w:numId="17" w16cid:durableId="1390954228">
    <w:abstractNumId w:val="0"/>
  </w:num>
  <w:num w:numId="18" w16cid:durableId="1287270113">
    <w:abstractNumId w:val="0"/>
  </w:num>
  <w:num w:numId="19" w16cid:durableId="1457213178">
    <w:abstractNumId w:val="0"/>
  </w:num>
  <w:num w:numId="20" w16cid:durableId="930502876">
    <w:abstractNumId w:val="0"/>
  </w:num>
  <w:num w:numId="21" w16cid:durableId="1863085683">
    <w:abstractNumId w:val="0"/>
  </w:num>
  <w:num w:numId="22" w16cid:durableId="311912778">
    <w:abstractNumId w:val="0"/>
  </w:num>
  <w:num w:numId="23" w16cid:durableId="1123966268">
    <w:abstractNumId w:val="0"/>
  </w:num>
  <w:num w:numId="24" w16cid:durableId="2129158561">
    <w:abstractNumId w:val="0"/>
  </w:num>
  <w:num w:numId="25" w16cid:durableId="1248466567">
    <w:abstractNumId w:val="0"/>
  </w:num>
  <w:num w:numId="26" w16cid:durableId="1531265157">
    <w:abstractNumId w:val="0"/>
  </w:num>
  <w:num w:numId="27" w16cid:durableId="1649557805">
    <w:abstractNumId w:val="0"/>
  </w:num>
  <w:num w:numId="28" w16cid:durableId="1073968225">
    <w:abstractNumId w:val="0"/>
  </w:num>
  <w:num w:numId="29" w16cid:durableId="535892770">
    <w:abstractNumId w:val="0"/>
  </w:num>
  <w:num w:numId="30" w16cid:durableId="1916627616">
    <w:abstractNumId w:val="0"/>
  </w:num>
  <w:num w:numId="31" w16cid:durableId="313024298">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E76631"/>
    <w:rsid w:val="00000FED"/>
    <w:rsid w:val="000024A5"/>
    <w:rsid w:val="00002921"/>
    <w:rsid w:val="0000434E"/>
    <w:rsid w:val="00006C06"/>
    <w:rsid w:val="00007324"/>
    <w:rsid w:val="00010D02"/>
    <w:rsid w:val="00012547"/>
    <w:rsid w:val="000126EC"/>
    <w:rsid w:val="00013C18"/>
    <w:rsid w:val="00014F03"/>
    <w:rsid w:val="000157FD"/>
    <w:rsid w:val="000219FC"/>
    <w:rsid w:val="00021BEC"/>
    <w:rsid w:val="00022FA6"/>
    <w:rsid w:val="00023BB5"/>
    <w:rsid w:val="00024B8A"/>
    <w:rsid w:val="00024ED3"/>
    <w:rsid w:val="00025496"/>
    <w:rsid w:val="00025D35"/>
    <w:rsid w:val="00027178"/>
    <w:rsid w:val="00031260"/>
    <w:rsid w:val="00031960"/>
    <w:rsid w:val="0003681A"/>
    <w:rsid w:val="000368CB"/>
    <w:rsid w:val="000372EA"/>
    <w:rsid w:val="00037BAE"/>
    <w:rsid w:val="00037E98"/>
    <w:rsid w:val="0004063D"/>
    <w:rsid w:val="00042C6B"/>
    <w:rsid w:val="000526F4"/>
    <w:rsid w:val="00053127"/>
    <w:rsid w:val="000554FD"/>
    <w:rsid w:val="000565EB"/>
    <w:rsid w:val="00056D6E"/>
    <w:rsid w:val="00060742"/>
    <w:rsid w:val="0006094A"/>
    <w:rsid w:val="00060E56"/>
    <w:rsid w:val="00063245"/>
    <w:rsid w:val="00063309"/>
    <w:rsid w:val="000633C9"/>
    <w:rsid w:val="00063983"/>
    <w:rsid w:val="00065D34"/>
    <w:rsid w:val="000663D4"/>
    <w:rsid w:val="00071735"/>
    <w:rsid w:val="00072B13"/>
    <w:rsid w:val="00072D6D"/>
    <w:rsid w:val="00073678"/>
    <w:rsid w:val="00075BD1"/>
    <w:rsid w:val="00076903"/>
    <w:rsid w:val="00076B60"/>
    <w:rsid w:val="00076CEE"/>
    <w:rsid w:val="00076EA6"/>
    <w:rsid w:val="00077E95"/>
    <w:rsid w:val="00080ED0"/>
    <w:rsid w:val="00081AD4"/>
    <w:rsid w:val="00085B72"/>
    <w:rsid w:val="00085B8F"/>
    <w:rsid w:val="00085C39"/>
    <w:rsid w:val="00086954"/>
    <w:rsid w:val="00087AFC"/>
    <w:rsid w:val="00090481"/>
    <w:rsid w:val="0009135A"/>
    <w:rsid w:val="00091A22"/>
    <w:rsid w:val="00092DFB"/>
    <w:rsid w:val="00094A60"/>
    <w:rsid w:val="00095ECC"/>
    <w:rsid w:val="000977D8"/>
    <w:rsid w:val="000A0036"/>
    <w:rsid w:val="000A2326"/>
    <w:rsid w:val="000A3818"/>
    <w:rsid w:val="000A52A6"/>
    <w:rsid w:val="000A54AA"/>
    <w:rsid w:val="000A654D"/>
    <w:rsid w:val="000A6704"/>
    <w:rsid w:val="000B0060"/>
    <w:rsid w:val="000B06C6"/>
    <w:rsid w:val="000B324E"/>
    <w:rsid w:val="000B4852"/>
    <w:rsid w:val="000B4AE6"/>
    <w:rsid w:val="000B7632"/>
    <w:rsid w:val="000C2101"/>
    <w:rsid w:val="000C3A33"/>
    <w:rsid w:val="000C4BBC"/>
    <w:rsid w:val="000C4F76"/>
    <w:rsid w:val="000C4F77"/>
    <w:rsid w:val="000C7686"/>
    <w:rsid w:val="000C7EF8"/>
    <w:rsid w:val="000D1003"/>
    <w:rsid w:val="000D1460"/>
    <w:rsid w:val="000D1C3D"/>
    <w:rsid w:val="000D41CD"/>
    <w:rsid w:val="000D4B32"/>
    <w:rsid w:val="000D60E2"/>
    <w:rsid w:val="000D6E3B"/>
    <w:rsid w:val="000E009E"/>
    <w:rsid w:val="000E022E"/>
    <w:rsid w:val="000E07BC"/>
    <w:rsid w:val="000E2313"/>
    <w:rsid w:val="000E2531"/>
    <w:rsid w:val="000E2568"/>
    <w:rsid w:val="000E3086"/>
    <w:rsid w:val="000E31A7"/>
    <w:rsid w:val="000E3C01"/>
    <w:rsid w:val="000E3D0F"/>
    <w:rsid w:val="000E45E1"/>
    <w:rsid w:val="000E4C96"/>
    <w:rsid w:val="000E5B7A"/>
    <w:rsid w:val="000E7268"/>
    <w:rsid w:val="000F1CD4"/>
    <w:rsid w:val="000F2380"/>
    <w:rsid w:val="000F2BC5"/>
    <w:rsid w:val="000F4103"/>
    <w:rsid w:val="000F45E3"/>
    <w:rsid w:val="000F5B7E"/>
    <w:rsid w:val="000F5E51"/>
    <w:rsid w:val="000F7047"/>
    <w:rsid w:val="000F70A7"/>
    <w:rsid w:val="0010181E"/>
    <w:rsid w:val="00102D02"/>
    <w:rsid w:val="00103F71"/>
    <w:rsid w:val="00104568"/>
    <w:rsid w:val="001049B8"/>
    <w:rsid w:val="001059EE"/>
    <w:rsid w:val="0011087E"/>
    <w:rsid w:val="00112E79"/>
    <w:rsid w:val="001139D2"/>
    <w:rsid w:val="001147F4"/>
    <w:rsid w:val="001149C6"/>
    <w:rsid w:val="00114BDC"/>
    <w:rsid w:val="001152DD"/>
    <w:rsid w:val="00115CB2"/>
    <w:rsid w:val="00120004"/>
    <w:rsid w:val="0012000F"/>
    <w:rsid w:val="0012188E"/>
    <w:rsid w:val="00121D7F"/>
    <w:rsid w:val="00122EBC"/>
    <w:rsid w:val="00123D7B"/>
    <w:rsid w:val="00123EA2"/>
    <w:rsid w:val="00127A7B"/>
    <w:rsid w:val="00133AFE"/>
    <w:rsid w:val="00135980"/>
    <w:rsid w:val="00136ACD"/>
    <w:rsid w:val="00140DC8"/>
    <w:rsid w:val="00140F08"/>
    <w:rsid w:val="001413D2"/>
    <w:rsid w:val="0014178B"/>
    <w:rsid w:val="0014200D"/>
    <w:rsid w:val="0014202E"/>
    <w:rsid w:val="00142AB4"/>
    <w:rsid w:val="00145809"/>
    <w:rsid w:val="00146991"/>
    <w:rsid w:val="00147BD9"/>
    <w:rsid w:val="00150168"/>
    <w:rsid w:val="001533E7"/>
    <w:rsid w:val="00154357"/>
    <w:rsid w:val="0015636C"/>
    <w:rsid w:val="001579F4"/>
    <w:rsid w:val="001604E6"/>
    <w:rsid w:val="0016092C"/>
    <w:rsid w:val="00160AAA"/>
    <w:rsid w:val="00162195"/>
    <w:rsid w:val="00164719"/>
    <w:rsid w:val="00165B70"/>
    <w:rsid w:val="00166FC4"/>
    <w:rsid w:val="001677AC"/>
    <w:rsid w:val="001744A7"/>
    <w:rsid w:val="0017524D"/>
    <w:rsid w:val="00177B98"/>
    <w:rsid w:val="001826B6"/>
    <w:rsid w:val="001828D2"/>
    <w:rsid w:val="00182BB1"/>
    <w:rsid w:val="00182E98"/>
    <w:rsid w:val="00183BF3"/>
    <w:rsid w:val="0018619D"/>
    <w:rsid w:val="0018632C"/>
    <w:rsid w:val="0018748C"/>
    <w:rsid w:val="00190A61"/>
    <w:rsid w:val="00190F69"/>
    <w:rsid w:val="0019266B"/>
    <w:rsid w:val="00192AA0"/>
    <w:rsid w:val="001946F6"/>
    <w:rsid w:val="0019473E"/>
    <w:rsid w:val="00194B02"/>
    <w:rsid w:val="001A03A7"/>
    <w:rsid w:val="001A0BF9"/>
    <w:rsid w:val="001A0E94"/>
    <w:rsid w:val="001A113A"/>
    <w:rsid w:val="001A13FA"/>
    <w:rsid w:val="001A1582"/>
    <w:rsid w:val="001A3342"/>
    <w:rsid w:val="001A37AC"/>
    <w:rsid w:val="001A3E3D"/>
    <w:rsid w:val="001A5DB0"/>
    <w:rsid w:val="001B069F"/>
    <w:rsid w:val="001B08B0"/>
    <w:rsid w:val="001B106A"/>
    <w:rsid w:val="001B1CEA"/>
    <w:rsid w:val="001B1E40"/>
    <w:rsid w:val="001B4C36"/>
    <w:rsid w:val="001C0D17"/>
    <w:rsid w:val="001C1589"/>
    <w:rsid w:val="001C46AE"/>
    <w:rsid w:val="001C537A"/>
    <w:rsid w:val="001C6A40"/>
    <w:rsid w:val="001C6D31"/>
    <w:rsid w:val="001C6E39"/>
    <w:rsid w:val="001C73B6"/>
    <w:rsid w:val="001C764E"/>
    <w:rsid w:val="001C7B9B"/>
    <w:rsid w:val="001C7C24"/>
    <w:rsid w:val="001D4697"/>
    <w:rsid w:val="001D4ADA"/>
    <w:rsid w:val="001D7712"/>
    <w:rsid w:val="001D79CD"/>
    <w:rsid w:val="001E0758"/>
    <w:rsid w:val="001E0A37"/>
    <w:rsid w:val="001E1052"/>
    <w:rsid w:val="001E21B1"/>
    <w:rsid w:val="001E21C9"/>
    <w:rsid w:val="001E2BDD"/>
    <w:rsid w:val="001E2CEB"/>
    <w:rsid w:val="001E2E41"/>
    <w:rsid w:val="001E2F93"/>
    <w:rsid w:val="001E309B"/>
    <w:rsid w:val="001E4399"/>
    <w:rsid w:val="001E4667"/>
    <w:rsid w:val="001E49DB"/>
    <w:rsid w:val="001E61E5"/>
    <w:rsid w:val="001E7462"/>
    <w:rsid w:val="001F2159"/>
    <w:rsid w:val="001F2BAE"/>
    <w:rsid w:val="001F4E8A"/>
    <w:rsid w:val="001F6BB2"/>
    <w:rsid w:val="001F6E9C"/>
    <w:rsid w:val="001F7BB1"/>
    <w:rsid w:val="001F7D9E"/>
    <w:rsid w:val="001F7FD4"/>
    <w:rsid w:val="00200DF1"/>
    <w:rsid w:val="00202114"/>
    <w:rsid w:val="00202422"/>
    <w:rsid w:val="0020395B"/>
    <w:rsid w:val="00203CA8"/>
    <w:rsid w:val="00204128"/>
    <w:rsid w:val="002055E3"/>
    <w:rsid w:val="0020575D"/>
    <w:rsid w:val="00206A55"/>
    <w:rsid w:val="002103FC"/>
    <w:rsid w:val="0021167E"/>
    <w:rsid w:val="00212945"/>
    <w:rsid w:val="00212A59"/>
    <w:rsid w:val="00212C27"/>
    <w:rsid w:val="002130B8"/>
    <w:rsid w:val="00216571"/>
    <w:rsid w:val="002219A7"/>
    <w:rsid w:val="00221EEF"/>
    <w:rsid w:val="00222A37"/>
    <w:rsid w:val="00224043"/>
    <w:rsid w:val="00224DFE"/>
    <w:rsid w:val="00224E4B"/>
    <w:rsid w:val="0022596E"/>
    <w:rsid w:val="00225D6A"/>
    <w:rsid w:val="00225E20"/>
    <w:rsid w:val="0022767A"/>
    <w:rsid w:val="00227F4F"/>
    <w:rsid w:val="00232053"/>
    <w:rsid w:val="00232FCE"/>
    <w:rsid w:val="00233841"/>
    <w:rsid w:val="00233AF1"/>
    <w:rsid w:val="0023572D"/>
    <w:rsid w:val="00236333"/>
    <w:rsid w:val="002375DF"/>
    <w:rsid w:val="00237BA1"/>
    <w:rsid w:val="0024191C"/>
    <w:rsid w:val="00242336"/>
    <w:rsid w:val="00244319"/>
    <w:rsid w:val="0024539B"/>
    <w:rsid w:val="002464D4"/>
    <w:rsid w:val="002469C8"/>
    <w:rsid w:val="00246BA8"/>
    <w:rsid w:val="0024713C"/>
    <w:rsid w:val="002502BA"/>
    <w:rsid w:val="00251DFF"/>
    <w:rsid w:val="002524E2"/>
    <w:rsid w:val="00252D7A"/>
    <w:rsid w:val="00253222"/>
    <w:rsid w:val="002535C5"/>
    <w:rsid w:val="00253D78"/>
    <w:rsid w:val="00253EE6"/>
    <w:rsid w:val="00256126"/>
    <w:rsid w:val="00256E85"/>
    <w:rsid w:val="00257C29"/>
    <w:rsid w:val="00262E06"/>
    <w:rsid w:val="0026498B"/>
    <w:rsid w:val="00265AC7"/>
    <w:rsid w:val="00265C97"/>
    <w:rsid w:val="002663B3"/>
    <w:rsid w:val="002668DD"/>
    <w:rsid w:val="002669F5"/>
    <w:rsid w:val="00270239"/>
    <w:rsid w:val="0027389E"/>
    <w:rsid w:val="00273F7C"/>
    <w:rsid w:val="0027567B"/>
    <w:rsid w:val="0027692A"/>
    <w:rsid w:val="00282343"/>
    <w:rsid w:val="00282856"/>
    <w:rsid w:val="00282AE7"/>
    <w:rsid w:val="0028364E"/>
    <w:rsid w:val="00284081"/>
    <w:rsid w:val="002843DB"/>
    <w:rsid w:val="002845CA"/>
    <w:rsid w:val="00285A04"/>
    <w:rsid w:val="00286999"/>
    <w:rsid w:val="002907CE"/>
    <w:rsid w:val="00291880"/>
    <w:rsid w:val="00293E52"/>
    <w:rsid w:val="00294425"/>
    <w:rsid w:val="00295C5B"/>
    <w:rsid w:val="00295F05"/>
    <w:rsid w:val="002A064B"/>
    <w:rsid w:val="002A0A02"/>
    <w:rsid w:val="002A0BE9"/>
    <w:rsid w:val="002A1990"/>
    <w:rsid w:val="002A2001"/>
    <w:rsid w:val="002A25B4"/>
    <w:rsid w:val="002A33CB"/>
    <w:rsid w:val="002A4F6A"/>
    <w:rsid w:val="002A50DE"/>
    <w:rsid w:val="002A58C6"/>
    <w:rsid w:val="002A5C99"/>
    <w:rsid w:val="002A6397"/>
    <w:rsid w:val="002A68F7"/>
    <w:rsid w:val="002A715F"/>
    <w:rsid w:val="002B1F52"/>
    <w:rsid w:val="002B6066"/>
    <w:rsid w:val="002B6F29"/>
    <w:rsid w:val="002B72E9"/>
    <w:rsid w:val="002C1873"/>
    <w:rsid w:val="002C61CC"/>
    <w:rsid w:val="002C6584"/>
    <w:rsid w:val="002C6EC8"/>
    <w:rsid w:val="002C78FB"/>
    <w:rsid w:val="002C7F62"/>
    <w:rsid w:val="002D04E8"/>
    <w:rsid w:val="002D144E"/>
    <w:rsid w:val="002D2B4D"/>
    <w:rsid w:val="002D45BB"/>
    <w:rsid w:val="002D463B"/>
    <w:rsid w:val="002D4672"/>
    <w:rsid w:val="002D58C9"/>
    <w:rsid w:val="002E0FC7"/>
    <w:rsid w:val="002E1D44"/>
    <w:rsid w:val="002E2544"/>
    <w:rsid w:val="002E36BE"/>
    <w:rsid w:val="002E3935"/>
    <w:rsid w:val="002E3CCD"/>
    <w:rsid w:val="002E44B2"/>
    <w:rsid w:val="002E46E3"/>
    <w:rsid w:val="002E5B06"/>
    <w:rsid w:val="002E7C5C"/>
    <w:rsid w:val="002E7E7C"/>
    <w:rsid w:val="002F264C"/>
    <w:rsid w:val="002F289F"/>
    <w:rsid w:val="002F2EC6"/>
    <w:rsid w:val="002F4801"/>
    <w:rsid w:val="002F6E3D"/>
    <w:rsid w:val="002F70A4"/>
    <w:rsid w:val="002F7188"/>
    <w:rsid w:val="0030065C"/>
    <w:rsid w:val="0030154A"/>
    <w:rsid w:val="00303664"/>
    <w:rsid w:val="00303B1C"/>
    <w:rsid w:val="00303C33"/>
    <w:rsid w:val="00304EE1"/>
    <w:rsid w:val="00305C03"/>
    <w:rsid w:val="003066A2"/>
    <w:rsid w:val="00307AA7"/>
    <w:rsid w:val="00310859"/>
    <w:rsid w:val="00311465"/>
    <w:rsid w:val="0031160C"/>
    <w:rsid w:val="0031581F"/>
    <w:rsid w:val="00324222"/>
    <w:rsid w:val="0032506B"/>
    <w:rsid w:val="00325526"/>
    <w:rsid w:val="00325A1C"/>
    <w:rsid w:val="003266C5"/>
    <w:rsid w:val="0032698D"/>
    <w:rsid w:val="00326DA7"/>
    <w:rsid w:val="003306E1"/>
    <w:rsid w:val="00330A0C"/>
    <w:rsid w:val="003310CE"/>
    <w:rsid w:val="003320E4"/>
    <w:rsid w:val="00333567"/>
    <w:rsid w:val="003346AD"/>
    <w:rsid w:val="0033525D"/>
    <w:rsid w:val="003352EE"/>
    <w:rsid w:val="00335513"/>
    <w:rsid w:val="00340A45"/>
    <w:rsid w:val="003414F3"/>
    <w:rsid w:val="00341A2D"/>
    <w:rsid w:val="00344B52"/>
    <w:rsid w:val="00345333"/>
    <w:rsid w:val="00347B77"/>
    <w:rsid w:val="00350843"/>
    <w:rsid w:val="00350F6F"/>
    <w:rsid w:val="003526A0"/>
    <w:rsid w:val="00352806"/>
    <w:rsid w:val="003539BD"/>
    <w:rsid w:val="0035613E"/>
    <w:rsid w:val="00356BD8"/>
    <w:rsid w:val="0035788D"/>
    <w:rsid w:val="00361A39"/>
    <w:rsid w:val="00363C47"/>
    <w:rsid w:val="00363EE9"/>
    <w:rsid w:val="00364935"/>
    <w:rsid w:val="00367456"/>
    <w:rsid w:val="00370E14"/>
    <w:rsid w:val="003710BB"/>
    <w:rsid w:val="00372FB8"/>
    <w:rsid w:val="00376128"/>
    <w:rsid w:val="003771A1"/>
    <w:rsid w:val="0037742E"/>
    <w:rsid w:val="0038056D"/>
    <w:rsid w:val="0038210E"/>
    <w:rsid w:val="0038245A"/>
    <w:rsid w:val="00383F06"/>
    <w:rsid w:val="003844A0"/>
    <w:rsid w:val="0038499F"/>
    <w:rsid w:val="00384A3C"/>
    <w:rsid w:val="003851D2"/>
    <w:rsid w:val="00385364"/>
    <w:rsid w:val="00390DA1"/>
    <w:rsid w:val="00390F27"/>
    <w:rsid w:val="00391DD6"/>
    <w:rsid w:val="0039337A"/>
    <w:rsid w:val="00393F90"/>
    <w:rsid w:val="003954A4"/>
    <w:rsid w:val="0039649F"/>
    <w:rsid w:val="00396605"/>
    <w:rsid w:val="003A05A1"/>
    <w:rsid w:val="003A06A3"/>
    <w:rsid w:val="003A2D11"/>
    <w:rsid w:val="003A3189"/>
    <w:rsid w:val="003A4135"/>
    <w:rsid w:val="003A5194"/>
    <w:rsid w:val="003A51A9"/>
    <w:rsid w:val="003A554D"/>
    <w:rsid w:val="003A6934"/>
    <w:rsid w:val="003A7258"/>
    <w:rsid w:val="003B2383"/>
    <w:rsid w:val="003B30BB"/>
    <w:rsid w:val="003B3973"/>
    <w:rsid w:val="003B3AB8"/>
    <w:rsid w:val="003B4C38"/>
    <w:rsid w:val="003B569D"/>
    <w:rsid w:val="003C0971"/>
    <w:rsid w:val="003C1094"/>
    <w:rsid w:val="003C3C0E"/>
    <w:rsid w:val="003C4F66"/>
    <w:rsid w:val="003C622A"/>
    <w:rsid w:val="003C6AE0"/>
    <w:rsid w:val="003C728B"/>
    <w:rsid w:val="003D0C07"/>
    <w:rsid w:val="003D347B"/>
    <w:rsid w:val="003D3952"/>
    <w:rsid w:val="003D3BEA"/>
    <w:rsid w:val="003D434D"/>
    <w:rsid w:val="003D4FAC"/>
    <w:rsid w:val="003D5887"/>
    <w:rsid w:val="003D6D96"/>
    <w:rsid w:val="003D6F6F"/>
    <w:rsid w:val="003D7508"/>
    <w:rsid w:val="003E1758"/>
    <w:rsid w:val="003E2FA3"/>
    <w:rsid w:val="003E3DB4"/>
    <w:rsid w:val="003E3ECA"/>
    <w:rsid w:val="003E50D9"/>
    <w:rsid w:val="003E7906"/>
    <w:rsid w:val="003E7FF5"/>
    <w:rsid w:val="003F0DB2"/>
    <w:rsid w:val="003F0DE8"/>
    <w:rsid w:val="003F1504"/>
    <w:rsid w:val="003F2577"/>
    <w:rsid w:val="003F33B5"/>
    <w:rsid w:val="003F3A30"/>
    <w:rsid w:val="003F3C50"/>
    <w:rsid w:val="003F46BC"/>
    <w:rsid w:val="004002FD"/>
    <w:rsid w:val="0040042A"/>
    <w:rsid w:val="00403CFB"/>
    <w:rsid w:val="00403DFB"/>
    <w:rsid w:val="00404C36"/>
    <w:rsid w:val="00405F3F"/>
    <w:rsid w:val="00406181"/>
    <w:rsid w:val="00406A6A"/>
    <w:rsid w:val="00406B22"/>
    <w:rsid w:val="0040741A"/>
    <w:rsid w:val="00412188"/>
    <w:rsid w:val="00412609"/>
    <w:rsid w:val="0041468B"/>
    <w:rsid w:val="0041548C"/>
    <w:rsid w:val="00416C52"/>
    <w:rsid w:val="00420223"/>
    <w:rsid w:val="00421324"/>
    <w:rsid w:val="00421819"/>
    <w:rsid w:val="0042285F"/>
    <w:rsid w:val="00424530"/>
    <w:rsid w:val="004254EA"/>
    <w:rsid w:val="00426C81"/>
    <w:rsid w:val="00426E04"/>
    <w:rsid w:val="0042782C"/>
    <w:rsid w:val="00432279"/>
    <w:rsid w:val="004324EC"/>
    <w:rsid w:val="004328A7"/>
    <w:rsid w:val="00434C74"/>
    <w:rsid w:val="0043581E"/>
    <w:rsid w:val="004358D1"/>
    <w:rsid w:val="004368C4"/>
    <w:rsid w:val="00436AA8"/>
    <w:rsid w:val="004421F2"/>
    <w:rsid w:val="00442E61"/>
    <w:rsid w:val="004444D8"/>
    <w:rsid w:val="004446AE"/>
    <w:rsid w:val="004450F1"/>
    <w:rsid w:val="004456A1"/>
    <w:rsid w:val="00446053"/>
    <w:rsid w:val="004465BB"/>
    <w:rsid w:val="004469A5"/>
    <w:rsid w:val="004476C9"/>
    <w:rsid w:val="004503B7"/>
    <w:rsid w:val="004505CA"/>
    <w:rsid w:val="004507B3"/>
    <w:rsid w:val="00450AA6"/>
    <w:rsid w:val="00452AD5"/>
    <w:rsid w:val="00453923"/>
    <w:rsid w:val="00454D4B"/>
    <w:rsid w:val="004553F8"/>
    <w:rsid w:val="00455DAF"/>
    <w:rsid w:val="0045623A"/>
    <w:rsid w:val="0045631F"/>
    <w:rsid w:val="00456915"/>
    <w:rsid w:val="00456AC9"/>
    <w:rsid w:val="00456EB4"/>
    <w:rsid w:val="004619AC"/>
    <w:rsid w:val="00462D1D"/>
    <w:rsid w:val="00465BC4"/>
    <w:rsid w:val="004664F6"/>
    <w:rsid w:val="004669D1"/>
    <w:rsid w:val="004703A2"/>
    <w:rsid w:val="00470584"/>
    <w:rsid w:val="00470CB8"/>
    <w:rsid w:val="004712F1"/>
    <w:rsid w:val="004718F3"/>
    <w:rsid w:val="0047461B"/>
    <w:rsid w:val="00475040"/>
    <w:rsid w:val="00475F08"/>
    <w:rsid w:val="004762A1"/>
    <w:rsid w:val="00476747"/>
    <w:rsid w:val="004777CC"/>
    <w:rsid w:val="00477D5F"/>
    <w:rsid w:val="00480651"/>
    <w:rsid w:val="00480D11"/>
    <w:rsid w:val="00481D35"/>
    <w:rsid w:val="00481EB4"/>
    <w:rsid w:val="0048381F"/>
    <w:rsid w:val="00483D07"/>
    <w:rsid w:val="00483E44"/>
    <w:rsid w:val="00484BF7"/>
    <w:rsid w:val="00485140"/>
    <w:rsid w:val="00485637"/>
    <w:rsid w:val="00485E9E"/>
    <w:rsid w:val="00486607"/>
    <w:rsid w:val="0048686F"/>
    <w:rsid w:val="004921AD"/>
    <w:rsid w:val="00493D40"/>
    <w:rsid w:val="00494083"/>
    <w:rsid w:val="0049570A"/>
    <w:rsid w:val="0049706D"/>
    <w:rsid w:val="00497217"/>
    <w:rsid w:val="004A0FFC"/>
    <w:rsid w:val="004A19D5"/>
    <w:rsid w:val="004A2843"/>
    <w:rsid w:val="004A385E"/>
    <w:rsid w:val="004A3B07"/>
    <w:rsid w:val="004A402F"/>
    <w:rsid w:val="004A44EF"/>
    <w:rsid w:val="004A504B"/>
    <w:rsid w:val="004A6911"/>
    <w:rsid w:val="004A7245"/>
    <w:rsid w:val="004B0DF2"/>
    <w:rsid w:val="004B1846"/>
    <w:rsid w:val="004B4802"/>
    <w:rsid w:val="004B54E0"/>
    <w:rsid w:val="004B62BC"/>
    <w:rsid w:val="004B6352"/>
    <w:rsid w:val="004B6360"/>
    <w:rsid w:val="004B6E30"/>
    <w:rsid w:val="004B7384"/>
    <w:rsid w:val="004C2CB6"/>
    <w:rsid w:val="004C3EDE"/>
    <w:rsid w:val="004C4269"/>
    <w:rsid w:val="004C4E66"/>
    <w:rsid w:val="004C548F"/>
    <w:rsid w:val="004C57BC"/>
    <w:rsid w:val="004C63DF"/>
    <w:rsid w:val="004C706C"/>
    <w:rsid w:val="004D4217"/>
    <w:rsid w:val="004D4D70"/>
    <w:rsid w:val="004D60CA"/>
    <w:rsid w:val="004D6236"/>
    <w:rsid w:val="004D7C74"/>
    <w:rsid w:val="004E2457"/>
    <w:rsid w:val="004E28A1"/>
    <w:rsid w:val="004E2DCA"/>
    <w:rsid w:val="004E2F62"/>
    <w:rsid w:val="004E471A"/>
    <w:rsid w:val="004E4C07"/>
    <w:rsid w:val="004E4DBB"/>
    <w:rsid w:val="004E602B"/>
    <w:rsid w:val="004E7328"/>
    <w:rsid w:val="004E7F9C"/>
    <w:rsid w:val="004F015C"/>
    <w:rsid w:val="004F25B8"/>
    <w:rsid w:val="004F3493"/>
    <w:rsid w:val="004F3946"/>
    <w:rsid w:val="004F504D"/>
    <w:rsid w:val="00501319"/>
    <w:rsid w:val="00501624"/>
    <w:rsid w:val="005030FC"/>
    <w:rsid w:val="005033CC"/>
    <w:rsid w:val="00503975"/>
    <w:rsid w:val="0050410C"/>
    <w:rsid w:val="0050425B"/>
    <w:rsid w:val="00504518"/>
    <w:rsid w:val="0050511F"/>
    <w:rsid w:val="0050556C"/>
    <w:rsid w:val="005105E8"/>
    <w:rsid w:val="00510A35"/>
    <w:rsid w:val="00511BBC"/>
    <w:rsid w:val="00512464"/>
    <w:rsid w:val="00512B09"/>
    <w:rsid w:val="00513CE4"/>
    <w:rsid w:val="00513FD5"/>
    <w:rsid w:val="005156B4"/>
    <w:rsid w:val="0051613E"/>
    <w:rsid w:val="00516F5F"/>
    <w:rsid w:val="00521197"/>
    <w:rsid w:val="00521A49"/>
    <w:rsid w:val="00522C75"/>
    <w:rsid w:val="00522D19"/>
    <w:rsid w:val="00523E95"/>
    <w:rsid w:val="00524DFE"/>
    <w:rsid w:val="00526BCF"/>
    <w:rsid w:val="00527D4D"/>
    <w:rsid w:val="005324A0"/>
    <w:rsid w:val="00534C94"/>
    <w:rsid w:val="00535C39"/>
    <w:rsid w:val="0053610B"/>
    <w:rsid w:val="00540192"/>
    <w:rsid w:val="005419B6"/>
    <w:rsid w:val="0054376B"/>
    <w:rsid w:val="00543A28"/>
    <w:rsid w:val="005446EF"/>
    <w:rsid w:val="00545D1C"/>
    <w:rsid w:val="005467FC"/>
    <w:rsid w:val="00547115"/>
    <w:rsid w:val="0054750B"/>
    <w:rsid w:val="005541AE"/>
    <w:rsid w:val="00555D75"/>
    <w:rsid w:val="00556685"/>
    <w:rsid w:val="00557C54"/>
    <w:rsid w:val="00560DF0"/>
    <w:rsid w:val="00560E8A"/>
    <w:rsid w:val="005612D3"/>
    <w:rsid w:val="00562CC3"/>
    <w:rsid w:val="00563350"/>
    <w:rsid w:val="0056508C"/>
    <w:rsid w:val="00566F5E"/>
    <w:rsid w:val="00572437"/>
    <w:rsid w:val="00572930"/>
    <w:rsid w:val="00573889"/>
    <w:rsid w:val="00573E16"/>
    <w:rsid w:val="00574174"/>
    <w:rsid w:val="00574427"/>
    <w:rsid w:val="00577165"/>
    <w:rsid w:val="00580198"/>
    <w:rsid w:val="00580727"/>
    <w:rsid w:val="005814EB"/>
    <w:rsid w:val="00581FEA"/>
    <w:rsid w:val="005830D3"/>
    <w:rsid w:val="00583751"/>
    <w:rsid w:val="00584BE1"/>
    <w:rsid w:val="005855FE"/>
    <w:rsid w:val="00586122"/>
    <w:rsid w:val="0058701E"/>
    <w:rsid w:val="00590400"/>
    <w:rsid w:val="00590985"/>
    <w:rsid w:val="005909E2"/>
    <w:rsid w:val="00590B04"/>
    <w:rsid w:val="005923FB"/>
    <w:rsid w:val="00593A9F"/>
    <w:rsid w:val="005947FE"/>
    <w:rsid w:val="00596BC2"/>
    <w:rsid w:val="00597055"/>
    <w:rsid w:val="00597523"/>
    <w:rsid w:val="005A332D"/>
    <w:rsid w:val="005A3A31"/>
    <w:rsid w:val="005A3DAA"/>
    <w:rsid w:val="005A5089"/>
    <w:rsid w:val="005A676F"/>
    <w:rsid w:val="005A68C5"/>
    <w:rsid w:val="005A71CD"/>
    <w:rsid w:val="005B48FF"/>
    <w:rsid w:val="005B63C9"/>
    <w:rsid w:val="005C01D6"/>
    <w:rsid w:val="005C08E0"/>
    <w:rsid w:val="005C26A4"/>
    <w:rsid w:val="005C2CAA"/>
    <w:rsid w:val="005C3845"/>
    <w:rsid w:val="005C4EE2"/>
    <w:rsid w:val="005C7764"/>
    <w:rsid w:val="005C779C"/>
    <w:rsid w:val="005C7A40"/>
    <w:rsid w:val="005D05A2"/>
    <w:rsid w:val="005D05FE"/>
    <w:rsid w:val="005D1A3F"/>
    <w:rsid w:val="005D1E4E"/>
    <w:rsid w:val="005D2C04"/>
    <w:rsid w:val="005D5CB3"/>
    <w:rsid w:val="005E05A9"/>
    <w:rsid w:val="005E4616"/>
    <w:rsid w:val="005E5504"/>
    <w:rsid w:val="005E7209"/>
    <w:rsid w:val="005F0CC0"/>
    <w:rsid w:val="005F40A0"/>
    <w:rsid w:val="005F719C"/>
    <w:rsid w:val="005F7715"/>
    <w:rsid w:val="00600A67"/>
    <w:rsid w:val="00600AC6"/>
    <w:rsid w:val="006012A7"/>
    <w:rsid w:val="0060149F"/>
    <w:rsid w:val="00601926"/>
    <w:rsid w:val="00601B28"/>
    <w:rsid w:val="00601BFD"/>
    <w:rsid w:val="00603D21"/>
    <w:rsid w:val="00604052"/>
    <w:rsid w:val="00606D3F"/>
    <w:rsid w:val="00606F37"/>
    <w:rsid w:val="00607C5C"/>
    <w:rsid w:val="00611EB4"/>
    <w:rsid w:val="006141C1"/>
    <w:rsid w:val="006144BB"/>
    <w:rsid w:val="00614C51"/>
    <w:rsid w:val="00614CE1"/>
    <w:rsid w:val="006158D5"/>
    <w:rsid w:val="00616AD0"/>
    <w:rsid w:val="006177A4"/>
    <w:rsid w:val="00621E7E"/>
    <w:rsid w:val="00622989"/>
    <w:rsid w:val="006256F1"/>
    <w:rsid w:val="00625D83"/>
    <w:rsid w:val="0062719A"/>
    <w:rsid w:val="006271C1"/>
    <w:rsid w:val="0062736A"/>
    <w:rsid w:val="00627AAB"/>
    <w:rsid w:val="0063005F"/>
    <w:rsid w:val="006301D0"/>
    <w:rsid w:val="0063051D"/>
    <w:rsid w:val="00632738"/>
    <w:rsid w:val="00633AEC"/>
    <w:rsid w:val="00633CE5"/>
    <w:rsid w:val="00633D85"/>
    <w:rsid w:val="00635B79"/>
    <w:rsid w:val="00637DCD"/>
    <w:rsid w:val="00642DD9"/>
    <w:rsid w:val="00643292"/>
    <w:rsid w:val="0064456B"/>
    <w:rsid w:val="00645907"/>
    <w:rsid w:val="00645D3D"/>
    <w:rsid w:val="00646A65"/>
    <w:rsid w:val="00647A7A"/>
    <w:rsid w:val="00650E0A"/>
    <w:rsid w:val="00652840"/>
    <w:rsid w:val="00652F52"/>
    <w:rsid w:val="006535DD"/>
    <w:rsid w:val="00655CE7"/>
    <w:rsid w:val="00655EDD"/>
    <w:rsid w:val="006573E9"/>
    <w:rsid w:val="006579BD"/>
    <w:rsid w:val="00661456"/>
    <w:rsid w:val="00661ABB"/>
    <w:rsid w:val="006623E7"/>
    <w:rsid w:val="00662B80"/>
    <w:rsid w:val="00664253"/>
    <w:rsid w:val="00665082"/>
    <w:rsid w:val="0066749C"/>
    <w:rsid w:val="00671991"/>
    <w:rsid w:val="006733E2"/>
    <w:rsid w:val="00674F7E"/>
    <w:rsid w:val="00675D0E"/>
    <w:rsid w:val="0067645A"/>
    <w:rsid w:val="00677F50"/>
    <w:rsid w:val="0068038E"/>
    <w:rsid w:val="00681982"/>
    <w:rsid w:val="0068232F"/>
    <w:rsid w:val="00682720"/>
    <w:rsid w:val="006833F6"/>
    <w:rsid w:val="006852C7"/>
    <w:rsid w:val="00685D79"/>
    <w:rsid w:val="00687328"/>
    <w:rsid w:val="00690430"/>
    <w:rsid w:val="00691401"/>
    <w:rsid w:val="00691989"/>
    <w:rsid w:val="006936B7"/>
    <w:rsid w:val="00693991"/>
    <w:rsid w:val="00695ECA"/>
    <w:rsid w:val="00696340"/>
    <w:rsid w:val="006A224F"/>
    <w:rsid w:val="006A5707"/>
    <w:rsid w:val="006A57E3"/>
    <w:rsid w:val="006A60CD"/>
    <w:rsid w:val="006A630F"/>
    <w:rsid w:val="006A7948"/>
    <w:rsid w:val="006B33D6"/>
    <w:rsid w:val="006B4D8B"/>
    <w:rsid w:val="006B5155"/>
    <w:rsid w:val="006B6D96"/>
    <w:rsid w:val="006C0980"/>
    <w:rsid w:val="006C0FCC"/>
    <w:rsid w:val="006C14B0"/>
    <w:rsid w:val="006C150E"/>
    <w:rsid w:val="006C1727"/>
    <w:rsid w:val="006C2224"/>
    <w:rsid w:val="006C32FD"/>
    <w:rsid w:val="006C4859"/>
    <w:rsid w:val="006C4E39"/>
    <w:rsid w:val="006C77EE"/>
    <w:rsid w:val="006D03DA"/>
    <w:rsid w:val="006D0708"/>
    <w:rsid w:val="006D0FCC"/>
    <w:rsid w:val="006D17EF"/>
    <w:rsid w:val="006D2451"/>
    <w:rsid w:val="006E0469"/>
    <w:rsid w:val="006E0D57"/>
    <w:rsid w:val="006E11FC"/>
    <w:rsid w:val="006E127F"/>
    <w:rsid w:val="006E2137"/>
    <w:rsid w:val="006E24F3"/>
    <w:rsid w:val="006E28FB"/>
    <w:rsid w:val="006E378E"/>
    <w:rsid w:val="006E6832"/>
    <w:rsid w:val="006E7CD6"/>
    <w:rsid w:val="006F05FD"/>
    <w:rsid w:val="006F0617"/>
    <w:rsid w:val="006F11DC"/>
    <w:rsid w:val="006F2C7C"/>
    <w:rsid w:val="006F388C"/>
    <w:rsid w:val="006F44A7"/>
    <w:rsid w:val="006F5072"/>
    <w:rsid w:val="006F6061"/>
    <w:rsid w:val="006F7E21"/>
    <w:rsid w:val="007024EC"/>
    <w:rsid w:val="00703DD5"/>
    <w:rsid w:val="007048E2"/>
    <w:rsid w:val="00705189"/>
    <w:rsid w:val="0070616B"/>
    <w:rsid w:val="00706FDA"/>
    <w:rsid w:val="00711F9A"/>
    <w:rsid w:val="00712575"/>
    <w:rsid w:val="00713810"/>
    <w:rsid w:val="007146F2"/>
    <w:rsid w:val="00715CD6"/>
    <w:rsid w:val="00716A17"/>
    <w:rsid w:val="00716C85"/>
    <w:rsid w:val="00716E19"/>
    <w:rsid w:val="00716F03"/>
    <w:rsid w:val="0072050B"/>
    <w:rsid w:val="00720AEF"/>
    <w:rsid w:val="00720EE7"/>
    <w:rsid w:val="00722C1C"/>
    <w:rsid w:val="0072662A"/>
    <w:rsid w:val="0072673D"/>
    <w:rsid w:val="00726A49"/>
    <w:rsid w:val="00726B5E"/>
    <w:rsid w:val="0072780F"/>
    <w:rsid w:val="00727EAB"/>
    <w:rsid w:val="007303A5"/>
    <w:rsid w:val="00730B3E"/>
    <w:rsid w:val="00731C0A"/>
    <w:rsid w:val="00732A2F"/>
    <w:rsid w:val="00733EB7"/>
    <w:rsid w:val="0073420B"/>
    <w:rsid w:val="007357BE"/>
    <w:rsid w:val="00736A93"/>
    <w:rsid w:val="00737358"/>
    <w:rsid w:val="00737550"/>
    <w:rsid w:val="00737C8B"/>
    <w:rsid w:val="00741B70"/>
    <w:rsid w:val="0074402F"/>
    <w:rsid w:val="0074760E"/>
    <w:rsid w:val="00750660"/>
    <w:rsid w:val="007511BC"/>
    <w:rsid w:val="00751E42"/>
    <w:rsid w:val="007531EE"/>
    <w:rsid w:val="00754A33"/>
    <w:rsid w:val="00754ABA"/>
    <w:rsid w:val="007562C4"/>
    <w:rsid w:val="00760E8E"/>
    <w:rsid w:val="00760F9F"/>
    <w:rsid w:val="00762834"/>
    <w:rsid w:val="00763D21"/>
    <w:rsid w:val="00764381"/>
    <w:rsid w:val="007648EA"/>
    <w:rsid w:val="00764D62"/>
    <w:rsid w:val="00765A70"/>
    <w:rsid w:val="00767BDD"/>
    <w:rsid w:val="00767E67"/>
    <w:rsid w:val="00770B71"/>
    <w:rsid w:val="00770DB7"/>
    <w:rsid w:val="007715DA"/>
    <w:rsid w:val="00771E77"/>
    <w:rsid w:val="00772373"/>
    <w:rsid w:val="007726C4"/>
    <w:rsid w:val="00772C82"/>
    <w:rsid w:val="007734A1"/>
    <w:rsid w:val="007765F3"/>
    <w:rsid w:val="00776CE4"/>
    <w:rsid w:val="007805E4"/>
    <w:rsid w:val="007826A5"/>
    <w:rsid w:val="00785241"/>
    <w:rsid w:val="00786088"/>
    <w:rsid w:val="00791C83"/>
    <w:rsid w:val="00792ED5"/>
    <w:rsid w:val="00794695"/>
    <w:rsid w:val="00794765"/>
    <w:rsid w:val="00796D06"/>
    <w:rsid w:val="007A0547"/>
    <w:rsid w:val="007A1546"/>
    <w:rsid w:val="007A17C3"/>
    <w:rsid w:val="007A228C"/>
    <w:rsid w:val="007A368E"/>
    <w:rsid w:val="007A425B"/>
    <w:rsid w:val="007A5868"/>
    <w:rsid w:val="007A5C1C"/>
    <w:rsid w:val="007A60F4"/>
    <w:rsid w:val="007A6378"/>
    <w:rsid w:val="007A6D47"/>
    <w:rsid w:val="007A7D5E"/>
    <w:rsid w:val="007B04CE"/>
    <w:rsid w:val="007B1CF3"/>
    <w:rsid w:val="007B2D0E"/>
    <w:rsid w:val="007B3238"/>
    <w:rsid w:val="007B3D87"/>
    <w:rsid w:val="007B4FF9"/>
    <w:rsid w:val="007B575F"/>
    <w:rsid w:val="007B598C"/>
    <w:rsid w:val="007B5D7C"/>
    <w:rsid w:val="007B6575"/>
    <w:rsid w:val="007B6871"/>
    <w:rsid w:val="007B6896"/>
    <w:rsid w:val="007C1C13"/>
    <w:rsid w:val="007C28BE"/>
    <w:rsid w:val="007C3B4B"/>
    <w:rsid w:val="007C3D33"/>
    <w:rsid w:val="007C4332"/>
    <w:rsid w:val="007C6694"/>
    <w:rsid w:val="007D03A1"/>
    <w:rsid w:val="007D0894"/>
    <w:rsid w:val="007D1245"/>
    <w:rsid w:val="007D1ACE"/>
    <w:rsid w:val="007D294A"/>
    <w:rsid w:val="007D33E5"/>
    <w:rsid w:val="007D356B"/>
    <w:rsid w:val="007D37FE"/>
    <w:rsid w:val="007D3AAF"/>
    <w:rsid w:val="007D47D2"/>
    <w:rsid w:val="007D4B11"/>
    <w:rsid w:val="007D4E67"/>
    <w:rsid w:val="007D53DC"/>
    <w:rsid w:val="007D6EC0"/>
    <w:rsid w:val="007D7A86"/>
    <w:rsid w:val="007D7E1D"/>
    <w:rsid w:val="007E0038"/>
    <w:rsid w:val="007E0571"/>
    <w:rsid w:val="007E26A4"/>
    <w:rsid w:val="007E2C1B"/>
    <w:rsid w:val="007E4AD1"/>
    <w:rsid w:val="007E4AF2"/>
    <w:rsid w:val="007E4BE3"/>
    <w:rsid w:val="007E53C0"/>
    <w:rsid w:val="007E648B"/>
    <w:rsid w:val="007E6799"/>
    <w:rsid w:val="007E74E0"/>
    <w:rsid w:val="007F02D0"/>
    <w:rsid w:val="007F0DB8"/>
    <w:rsid w:val="007F2069"/>
    <w:rsid w:val="007F28E8"/>
    <w:rsid w:val="007F6045"/>
    <w:rsid w:val="007F616E"/>
    <w:rsid w:val="007F7183"/>
    <w:rsid w:val="0080390A"/>
    <w:rsid w:val="00803C85"/>
    <w:rsid w:val="00803EA9"/>
    <w:rsid w:val="00804150"/>
    <w:rsid w:val="0080419C"/>
    <w:rsid w:val="00804438"/>
    <w:rsid w:val="00804E30"/>
    <w:rsid w:val="0080581A"/>
    <w:rsid w:val="00805AEB"/>
    <w:rsid w:val="008063BA"/>
    <w:rsid w:val="0081133E"/>
    <w:rsid w:val="00813B1D"/>
    <w:rsid w:val="00815977"/>
    <w:rsid w:val="00821D57"/>
    <w:rsid w:val="00821DFA"/>
    <w:rsid w:val="008222F4"/>
    <w:rsid w:val="00822F75"/>
    <w:rsid w:val="00823B21"/>
    <w:rsid w:val="00823C5F"/>
    <w:rsid w:val="00824833"/>
    <w:rsid w:val="008260B5"/>
    <w:rsid w:val="00830428"/>
    <w:rsid w:val="0083261A"/>
    <w:rsid w:val="00833F77"/>
    <w:rsid w:val="0083400A"/>
    <w:rsid w:val="008356D5"/>
    <w:rsid w:val="00836554"/>
    <w:rsid w:val="00837D43"/>
    <w:rsid w:val="00837E58"/>
    <w:rsid w:val="00840785"/>
    <w:rsid w:val="00842265"/>
    <w:rsid w:val="00842963"/>
    <w:rsid w:val="008431DD"/>
    <w:rsid w:val="00843658"/>
    <w:rsid w:val="00843664"/>
    <w:rsid w:val="00843CBD"/>
    <w:rsid w:val="00844E2D"/>
    <w:rsid w:val="00845AC6"/>
    <w:rsid w:val="00846708"/>
    <w:rsid w:val="00846930"/>
    <w:rsid w:val="00846A3B"/>
    <w:rsid w:val="00846DD2"/>
    <w:rsid w:val="0084758C"/>
    <w:rsid w:val="00850CAF"/>
    <w:rsid w:val="00850D6F"/>
    <w:rsid w:val="0085360A"/>
    <w:rsid w:val="00854546"/>
    <w:rsid w:val="0085455B"/>
    <w:rsid w:val="00856093"/>
    <w:rsid w:val="00863230"/>
    <w:rsid w:val="00863CED"/>
    <w:rsid w:val="008659B1"/>
    <w:rsid w:val="00866220"/>
    <w:rsid w:val="008717D8"/>
    <w:rsid w:val="00871DEE"/>
    <w:rsid w:val="0087215C"/>
    <w:rsid w:val="008727C4"/>
    <w:rsid w:val="008737E2"/>
    <w:rsid w:val="00875012"/>
    <w:rsid w:val="00875287"/>
    <w:rsid w:val="00876761"/>
    <w:rsid w:val="00877D58"/>
    <w:rsid w:val="00881D61"/>
    <w:rsid w:val="00886000"/>
    <w:rsid w:val="0088677D"/>
    <w:rsid w:val="008875FE"/>
    <w:rsid w:val="00887F8E"/>
    <w:rsid w:val="00890195"/>
    <w:rsid w:val="008929BD"/>
    <w:rsid w:val="00893219"/>
    <w:rsid w:val="008948C4"/>
    <w:rsid w:val="008955AA"/>
    <w:rsid w:val="00895C9A"/>
    <w:rsid w:val="00896234"/>
    <w:rsid w:val="00896FBA"/>
    <w:rsid w:val="00897C8B"/>
    <w:rsid w:val="00897E43"/>
    <w:rsid w:val="008A0049"/>
    <w:rsid w:val="008A025E"/>
    <w:rsid w:val="008A1B98"/>
    <w:rsid w:val="008A417A"/>
    <w:rsid w:val="008A7220"/>
    <w:rsid w:val="008B0956"/>
    <w:rsid w:val="008B2E5F"/>
    <w:rsid w:val="008B2ED4"/>
    <w:rsid w:val="008B4A74"/>
    <w:rsid w:val="008B5A2D"/>
    <w:rsid w:val="008B6EF0"/>
    <w:rsid w:val="008B6F93"/>
    <w:rsid w:val="008C2559"/>
    <w:rsid w:val="008C3582"/>
    <w:rsid w:val="008C4731"/>
    <w:rsid w:val="008C5738"/>
    <w:rsid w:val="008C5B4E"/>
    <w:rsid w:val="008C736A"/>
    <w:rsid w:val="008C7EAD"/>
    <w:rsid w:val="008C7EFE"/>
    <w:rsid w:val="008D08A6"/>
    <w:rsid w:val="008D2C42"/>
    <w:rsid w:val="008D3B7E"/>
    <w:rsid w:val="008D4B01"/>
    <w:rsid w:val="008D6152"/>
    <w:rsid w:val="008D7FB6"/>
    <w:rsid w:val="008E3CD3"/>
    <w:rsid w:val="008E4FD0"/>
    <w:rsid w:val="008E5A7E"/>
    <w:rsid w:val="008E5E0D"/>
    <w:rsid w:val="008E602F"/>
    <w:rsid w:val="008E66BF"/>
    <w:rsid w:val="008E6AF4"/>
    <w:rsid w:val="008F009A"/>
    <w:rsid w:val="008F0F81"/>
    <w:rsid w:val="008F19B1"/>
    <w:rsid w:val="008F1A18"/>
    <w:rsid w:val="008F2522"/>
    <w:rsid w:val="008F338F"/>
    <w:rsid w:val="008F36FB"/>
    <w:rsid w:val="008F4D4D"/>
    <w:rsid w:val="008F5FCB"/>
    <w:rsid w:val="008F6250"/>
    <w:rsid w:val="008F73FF"/>
    <w:rsid w:val="008F78C0"/>
    <w:rsid w:val="009007E8"/>
    <w:rsid w:val="00901948"/>
    <w:rsid w:val="00905AF1"/>
    <w:rsid w:val="009063E3"/>
    <w:rsid w:val="00911966"/>
    <w:rsid w:val="009120F7"/>
    <w:rsid w:val="00912643"/>
    <w:rsid w:val="00912AA5"/>
    <w:rsid w:val="00912BFE"/>
    <w:rsid w:val="00913E6F"/>
    <w:rsid w:val="009140E1"/>
    <w:rsid w:val="00914C2C"/>
    <w:rsid w:val="009153F1"/>
    <w:rsid w:val="00915677"/>
    <w:rsid w:val="00915A4D"/>
    <w:rsid w:val="00916DB0"/>
    <w:rsid w:val="00917670"/>
    <w:rsid w:val="009232E1"/>
    <w:rsid w:val="00923540"/>
    <w:rsid w:val="00923F31"/>
    <w:rsid w:val="0092569F"/>
    <w:rsid w:val="009260CD"/>
    <w:rsid w:val="00926767"/>
    <w:rsid w:val="00927DDD"/>
    <w:rsid w:val="009311AC"/>
    <w:rsid w:val="00931D86"/>
    <w:rsid w:val="0093267A"/>
    <w:rsid w:val="009348A0"/>
    <w:rsid w:val="00934C6E"/>
    <w:rsid w:val="009360D3"/>
    <w:rsid w:val="009361D5"/>
    <w:rsid w:val="009402B2"/>
    <w:rsid w:val="00940DC9"/>
    <w:rsid w:val="00940E48"/>
    <w:rsid w:val="0094154E"/>
    <w:rsid w:val="00942FDD"/>
    <w:rsid w:val="00943014"/>
    <w:rsid w:val="0094377F"/>
    <w:rsid w:val="00952A41"/>
    <w:rsid w:val="00955EB1"/>
    <w:rsid w:val="00957259"/>
    <w:rsid w:val="0096176E"/>
    <w:rsid w:val="00961860"/>
    <w:rsid w:val="00961D05"/>
    <w:rsid w:val="00963668"/>
    <w:rsid w:val="009643EE"/>
    <w:rsid w:val="0096449B"/>
    <w:rsid w:val="009654EE"/>
    <w:rsid w:val="009658E5"/>
    <w:rsid w:val="009659F4"/>
    <w:rsid w:val="00967514"/>
    <w:rsid w:val="00970D60"/>
    <w:rsid w:val="009715E3"/>
    <w:rsid w:val="00971D87"/>
    <w:rsid w:val="00974D03"/>
    <w:rsid w:val="009805E3"/>
    <w:rsid w:val="0098065A"/>
    <w:rsid w:val="00981486"/>
    <w:rsid w:val="0098608C"/>
    <w:rsid w:val="0098762D"/>
    <w:rsid w:val="00991408"/>
    <w:rsid w:val="0099174D"/>
    <w:rsid w:val="009924DD"/>
    <w:rsid w:val="009925D2"/>
    <w:rsid w:val="00994072"/>
    <w:rsid w:val="00994E0F"/>
    <w:rsid w:val="00994E68"/>
    <w:rsid w:val="00995348"/>
    <w:rsid w:val="00995C28"/>
    <w:rsid w:val="00996D4F"/>
    <w:rsid w:val="0099738A"/>
    <w:rsid w:val="009973DF"/>
    <w:rsid w:val="009A083E"/>
    <w:rsid w:val="009A0D08"/>
    <w:rsid w:val="009A13EE"/>
    <w:rsid w:val="009A1E51"/>
    <w:rsid w:val="009A3562"/>
    <w:rsid w:val="009A3633"/>
    <w:rsid w:val="009A463A"/>
    <w:rsid w:val="009A7ADC"/>
    <w:rsid w:val="009B1CB9"/>
    <w:rsid w:val="009B5A79"/>
    <w:rsid w:val="009B62F7"/>
    <w:rsid w:val="009B7A79"/>
    <w:rsid w:val="009C0001"/>
    <w:rsid w:val="009C159E"/>
    <w:rsid w:val="009C19B7"/>
    <w:rsid w:val="009C1F7B"/>
    <w:rsid w:val="009C401F"/>
    <w:rsid w:val="009C585B"/>
    <w:rsid w:val="009C5B09"/>
    <w:rsid w:val="009D1ABB"/>
    <w:rsid w:val="009D2540"/>
    <w:rsid w:val="009D344D"/>
    <w:rsid w:val="009D41B1"/>
    <w:rsid w:val="009D53D4"/>
    <w:rsid w:val="009D53F2"/>
    <w:rsid w:val="009D5771"/>
    <w:rsid w:val="009D5A2C"/>
    <w:rsid w:val="009D71D5"/>
    <w:rsid w:val="009D752B"/>
    <w:rsid w:val="009D794D"/>
    <w:rsid w:val="009D7C51"/>
    <w:rsid w:val="009D7E93"/>
    <w:rsid w:val="009E1CEB"/>
    <w:rsid w:val="009E27E2"/>
    <w:rsid w:val="009E2EB0"/>
    <w:rsid w:val="009E3AF6"/>
    <w:rsid w:val="009E4629"/>
    <w:rsid w:val="009E5A90"/>
    <w:rsid w:val="009E5FE9"/>
    <w:rsid w:val="009F0885"/>
    <w:rsid w:val="009F11C3"/>
    <w:rsid w:val="009F1AF3"/>
    <w:rsid w:val="009F36BF"/>
    <w:rsid w:val="009F3980"/>
    <w:rsid w:val="009F5C33"/>
    <w:rsid w:val="009F6D07"/>
    <w:rsid w:val="00A031A4"/>
    <w:rsid w:val="00A0320A"/>
    <w:rsid w:val="00A05991"/>
    <w:rsid w:val="00A06C79"/>
    <w:rsid w:val="00A07A92"/>
    <w:rsid w:val="00A07C7C"/>
    <w:rsid w:val="00A10979"/>
    <w:rsid w:val="00A111B6"/>
    <w:rsid w:val="00A12D03"/>
    <w:rsid w:val="00A12D0F"/>
    <w:rsid w:val="00A14625"/>
    <w:rsid w:val="00A2102F"/>
    <w:rsid w:val="00A2292D"/>
    <w:rsid w:val="00A25EE0"/>
    <w:rsid w:val="00A25F96"/>
    <w:rsid w:val="00A313F5"/>
    <w:rsid w:val="00A32D4A"/>
    <w:rsid w:val="00A3351C"/>
    <w:rsid w:val="00A344FB"/>
    <w:rsid w:val="00A353B8"/>
    <w:rsid w:val="00A35E2A"/>
    <w:rsid w:val="00A36D26"/>
    <w:rsid w:val="00A42A99"/>
    <w:rsid w:val="00A432E6"/>
    <w:rsid w:val="00A44715"/>
    <w:rsid w:val="00A4489A"/>
    <w:rsid w:val="00A45E16"/>
    <w:rsid w:val="00A4617E"/>
    <w:rsid w:val="00A46393"/>
    <w:rsid w:val="00A4702B"/>
    <w:rsid w:val="00A47530"/>
    <w:rsid w:val="00A5053C"/>
    <w:rsid w:val="00A5151A"/>
    <w:rsid w:val="00A519A6"/>
    <w:rsid w:val="00A52454"/>
    <w:rsid w:val="00A5285E"/>
    <w:rsid w:val="00A52F5C"/>
    <w:rsid w:val="00A53504"/>
    <w:rsid w:val="00A5605B"/>
    <w:rsid w:val="00A569CC"/>
    <w:rsid w:val="00A570C4"/>
    <w:rsid w:val="00A57AD3"/>
    <w:rsid w:val="00A61644"/>
    <w:rsid w:val="00A616C0"/>
    <w:rsid w:val="00A61E63"/>
    <w:rsid w:val="00A6480E"/>
    <w:rsid w:val="00A649D1"/>
    <w:rsid w:val="00A64FD7"/>
    <w:rsid w:val="00A6632B"/>
    <w:rsid w:val="00A66408"/>
    <w:rsid w:val="00A66459"/>
    <w:rsid w:val="00A67134"/>
    <w:rsid w:val="00A7025A"/>
    <w:rsid w:val="00A709CB"/>
    <w:rsid w:val="00A71C75"/>
    <w:rsid w:val="00A71E7F"/>
    <w:rsid w:val="00A72D4F"/>
    <w:rsid w:val="00A72E6F"/>
    <w:rsid w:val="00A731D9"/>
    <w:rsid w:val="00A73A67"/>
    <w:rsid w:val="00A75E18"/>
    <w:rsid w:val="00A7683D"/>
    <w:rsid w:val="00A77E59"/>
    <w:rsid w:val="00A80DF0"/>
    <w:rsid w:val="00A823F6"/>
    <w:rsid w:val="00A8325E"/>
    <w:rsid w:val="00A852F9"/>
    <w:rsid w:val="00A86913"/>
    <w:rsid w:val="00A86F97"/>
    <w:rsid w:val="00A91A3E"/>
    <w:rsid w:val="00A924D8"/>
    <w:rsid w:val="00A92663"/>
    <w:rsid w:val="00A93164"/>
    <w:rsid w:val="00A95E95"/>
    <w:rsid w:val="00A96095"/>
    <w:rsid w:val="00AA0513"/>
    <w:rsid w:val="00AA0A89"/>
    <w:rsid w:val="00AA1F93"/>
    <w:rsid w:val="00AA35F1"/>
    <w:rsid w:val="00AA6652"/>
    <w:rsid w:val="00AA7136"/>
    <w:rsid w:val="00AB2A44"/>
    <w:rsid w:val="00AB2E1F"/>
    <w:rsid w:val="00AB3A60"/>
    <w:rsid w:val="00AB4A0A"/>
    <w:rsid w:val="00AB4FEC"/>
    <w:rsid w:val="00AB606B"/>
    <w:rsid w:val="00AB60DA"/>
    <w:rsid w:val="00AB61D9"/>
    <w:rsid w:val="00AB704A"/>
    <w:rsid w:val="00AB7364"/>
    <w:rsid w:val="00AC01AA"/>
    <w:rsid w:val="00AC1F29"/>
    <w:rsid w:val="00AC2DB4"/>
    <w:rsid w:val="00AC3935"/>
    <w:rsid w:val="00AC45CA"/>
    <w:rsid w:val="00AC4F72"/>
    <w:rsid w:val="00AC5BA8"/>
    <w:rsid w:val="00AD0E45"/>
    <w:rsid w:val="00AD4AF1"/>
    <w:rsid w:val="00AD50AA"/>
    <w:rsid w:val="00AD563D"/>
    <w:rsid w:val="00AD56BF"/>
    <w:rsid w:val="00AD5731"/>
    <w:rsid w:val="00AD6BE4"/>
    <w:rsid w:val="00AD6DE8"/>
    <w:rsid w:val="00AD6E8E"/>
    <w:rsid w:val="00AD74D4"/>
    <w:rsid w:val="00AD77C7"/>
    <w:rsid w:val="00AD7B2B"/>
    <w:rsid w:val="00AE1ED2"/>
    <w:rsid w:val="00AE3592"/>
    <w:rsid w:val="00AE655C"/>
    <w:rsid w:val="00AF0477"/>
    <w:rsid w:val="00AF4613"/>
    <w:rsid w:val="00AF5905"/>
    <w:rsid w:val="00AF6D25"/>
    <w:rsid w:val="00AF741A"/>
    <w:rsid w:val="00AF7C39"/>
    <w:rsid w:val="00B006D2"/>
    <w:rsid w:val="00B01F87"/>
    <w:rsid w:val="00B03603"/>
    <w:rsid w:val="00B04161"/>
    <w:rsid w:val="00B056F9"/>
    <w:rsid w:val="00B05BB5"/>
    <w:rsid w:val="00B06551"/>
    <w:rsid w:val="00B07707"/>
    <w:rsid w:val="00B10BA2"/>
    <w:rsid w:val="00B11E3D"/>
    <w:rsid w:val="00B12BC3"/>
    <w:rsid w:val="00B13355"/>
    <w:rsid w:val="00B1335C"/>
    <w:rsid w:val="00B13847"/>
    <w:rsid w:val="00B1386B"/>
    <w:rsid w:val="00B13D67"/>
    <w:rsid w:val="00B14290"/>
    <w:rsid w:val="00B14E1D"/>
    <w:rsid w:val="00B1647A"/>
    <w:rsid w:val="00B17E82"/>
    <w:rsid w:val="00B22A8E"/>
    <w:rsid w:val="00B243CB"/>
    <w:rsid w:val="00B24B9E"/>
    <w:rsid w:val="00B2588C"/>
    <w:rsid w:val="00B26188"/>
    <w:rsid w:val="00B27F6B"/>
    <w:rsid w:val="00B33A23"/>
    <w:rsid w:val="00B36C47"/>
    <w:rsid w:val="00B40021"/>
    <w:rsid w:val="00B41D2A"/>
    <w:rsid w:val="00B4290C"/>
    <w:rsid w:val="00B44DD4"/>
    <w:rsid w:val="00B454C4"/>
    <w:rsid w:val="00B45603"/>
    <w:rsid w:val="00B46A53"/>
    <w:rsid w:val="00B53AA5"/>
    <w:rsid w:val="00B55263"/>
    <w:rsid w:val="00B561B8"/>
    <w:rsid w:val="00B568DA"/>
    <w:rsid w:val="00B575BA"/>
    <w:rsid w:val="00B60BF1"/>
    <w:rsid w:val="00B61D17"/>
    <w:rsid w:val="00B636A3"/>
    <w:rsid w:val="00B64F68"/>
    <w:rsid w:val="00B658DC"/>
    <w:rsid w:val="00B66274"/>
    <w:rsid w:val="00B662F2"/>
    <w:rsid w:val="00B6765A"/>
    <w:rsid w:val="00B67671"/>
    <w:rsid w:val="00B67711"/>
    <w:rsid w:val="00B71692"/>
    <w:rsid w:val="00B7376F"/>
    <w:rsid w:val="00B74F71"/>
    <w:rsid w:val="00B758AB"/>
    <w:rsid w:val="00B76429"/>
    <w:rsid w:val="00B76949"/>
    <w:rsid w:val="00B76EB3"/>
    <w:rsid w:val="00B771D7"/>
    <w:rsid w:val="00B77267"/>
    <w:rsid w:val="00B810FC"/>
    <w:rsid w:val="00B811BC"/>
    <w:rsid w:val="00B84E8E"/>
    <w:rsid w:val="00B854C0"/>
    <w:rsid w:val="00B86702"/>
    <w:rsid w:val="00B877DE"/>
    <w:rsid w:val="00B87CA6"/>
    <w:rsid w:val="00B87F83"/>
    <w:rsid w:val="00B87FD8"/>
    <w:rsid w:val="00B911F7"/>
    <w:rsid w:val="00B91F3A"/>
    <w:rsid w:val="00B92A2C"/>
    <w:rsid w:val="00B93370"/>
    <w:rsid w:val="00B93745"/>
    <w:rsid w:val="00B9507D"/>
    <w:rsid w:val="00B95614"/>
    <w:rsid w:val="00B956D4"/>
    <w:rsid w:val="00B9619A"/>
    <w:rsid w:val="00B966F7"/>
    <w:rsid w:val="00B96D93"/>
    <w:rsid w:val="00B9790E"/>
    <w:rsid w:val="00B97FBC"/>
    <w:rsid w:val="00BA013D"/>
    <w:rsid w:val="00BA06C2"/>
    <w:rsid w:val="00BA0CF3"/>
    <w:rsid w:val="00BA0D38"/>
    <w:rsid w:val="00BA42F0"/>
    <w:rsid w:val="00BA70C3"/>
    <w:rsid w:val="00BA7432"/>
    <w:rsid w:val="00BA7B40"/>
    <w:rsid w:val="00BA7BEF"/>
    <w:rsid w:val="00BA7FDD"/>
    <w:rsid w:val="00BB29CA"/>
    <w:rsid w:val="00BB3206"/>
    <w:rsid w:val="00BB43BE"/>
    <w:rsid w:val="00BB49F9"/>
    <w:rsid w:val="00BB7C1F"/>
    <w:rsid w:val="00BC1448"/>
    <w:rsid w:val="00BC1AA0"/>
    <w:rsid w:val="00BC2333"/>
    <w:rsid w:val="00BC299B"/>
    <w:rsid w:val="00BC2CEF"/>
    <w:rsid w:val="00BC3835"/>
    <w:rsid w:val="00BC4945"/>
    <w:rsid w:val="00BC5F10"/>
    <w:rsid w:val="00BC6335"/>
    <w:rsid w:val="00BC70B8"/>
    <w:rsid w:val="00BC749C"/>
    <w:rsid w:val="00BC7BD7"/>
    <w:rsid w:val="00BC7EB9"/>
    <w:rsid w:val="00BC7EF7"/>
    <w:rsid w:val="00BD00CD"/>
    <w:rsid w:val="00BD1159"/>
    <w:rsid w:val="00BD2643"/>
    <w:rsid w:val="00BD2C1C"/>
    <w:rsid w:val="00BD42C2"/>
    <w:rsid w:val="00BD4E44"/>
    <w:rsid w:val="00BD4F56"/>
    <w:rsid w:val="00BD5055"/>
    <w:rsid w:val="00BD5320"/>
    <w:rsid w:val="00BD6464"/>
    <w:rsid w:val="00BD6558"/>
    <w:rsid w:val="00BD681C"/>
    <w:rsid w:val="00BE08BF"/>
    <w:rsid w:val="00BE1DC8"/>
    <w:rsid w:val="00BE2DD6"/>
    <w:rsid w:val="00BE3B73"/>
    <w:rsid w:val="00BE3C0E"/>
    <w:rsid w:val="00BE4E62"/>
    <w:rsid w:val="00BE63E3"/>
    <w:rsid w:val="00BE6663"/>
    <w:rsid w:val="00BF11FC"/>
    <w:rsid w:val="00BF2738"/>
    <w:rsid w:val="00BF2B02"/>
    <w:rsid w:val="00BF3214"/>
    <w:rsid w:val="00BF3BA4"/>
    <w:rsid w:val="00BF53B5"/>
    <w:rsid w:val="00BF5451"/>
    <w:rsid w:val="00BF70DB"/>
    <w:rsid w:val="00BF71DE"/>
    <w:rsid w:val="00BF736D"/>
    <w:rsid w:val="00BF7E5F"/>
    <w:rsid w:val="00C00DB1"/>
    <w:rsid w:val="00C01C74"/>
    <w:rsid w:val="00C03281"/>
    <w:rsid w:val="00C034DA"/>
    <w:rsid w:val="00C05027"/>
    <w:rsid w:val="00C0542E"/>
    <w:rsid w:val="00C05CF4"/>
    <w:rsid w:val="00C05F5B"/>
    <w:rsid w:val="00C112EE"/>
    <w:rsid w:val="00C12BB4"/>
    <w:rsid w:val="00C145A9"/>
    <w:rsid w:val="00C14719"/>
    <w:rsid w:val="00C15867"/>
    <w:rsid w:val="00C169A1"/>
    <w:rsid w:val="00C21FB4"/>
    <w:rsid w:val="00C2296D"/>
    <w:rsid w:val="00C22A07"/>
    <w:rsid w:val="00C23155"/>
    <w:rsid w:val="00C240FD"/>
    <w:rsid w:val="00C24183"/>
    <w:rsid w:val="00C2435F"/>
    <w:rsid w:val="00C243C5"/>
    <w:rsid w:val="00C24F97"/>
    <w:rsid w:val="00C3099D"/>
    <w:rsid w:val="00C30AD8"/>
    <w:rsid w:val="00C30EEE"/>
    <w:rsid w:val="00C31BA7"/>
    <w:rsid w:val="00C324D0"/>
    <w:rsid w:val="00C3395C"/>
    <w:rsid w:val="00C34185"/>
    <w:rsid w:val="00C3575A"/>
    <w:rsid w:val="00C3593C"/>
    <w:rsid w:val="00C37FAC"/>
    <w:rsid w:val="00C40C41"/>
    <w:rsid w:val="00C4130F"/>
    <w:rsid w:val="00C42EF9"/>
    <w:rsid w:val="00C43175"/>
    <w:rsid w:val="00C43DD9"/>
    <w:rsid w:val="00C44A90"/>
    <w:rsid w:val="00C4513B"/>
    <w:rsid w:val="00C45885"/>
    <w:rsid w:val="00C46083"/>
    <w:rsid w:val="00C4641F"/>
    <w:rsid w:val="00C476F6"/>
    <w:rsid w:val="00C50600"/>
    <w:rsid w:val="00C50F22"/>
    <w:rsid w:val="00C51A51"/>
    <w:rsid w:val="00C53B28"/>
    <w:rsid w:val="00C5587B"/>
    <w:rsid w:val="00C56987"/>
    <w:rsid w:val="00C5744F"/>
    <w:rsid w:val="00C57971"/>
    <w:rsid w:val="00C600E7"/>
    <w:rsid w:val="00C61084"/>
    <w:rsid w:val="00C61CFC"/>
    <w:rsid w:val="00C6309C"/>
    <w:rsid w:val="00C65BF1"/>
    <w:rsid w:val="00C67A87"/>
    <w:rsid w:val="00C67DF0"/>
    <w:rsid w:val="00C71A74"/>
    <w:rsid w:val="00C72258"/>
    <w:rsid w:val="00C7240F"/>
    <w:rsid w:val="00C730F9"/>
    <w:rsid w:val="00C7310A"/>
    <w:rsid w:val="00C733C6"/>
    <w:rsid w:val="00C73EFF"/>
    <w:rsid w:val="00C74C5A"/>
    <w:rsid w:val="00C760A5"/>
    <w:rsid w:val="00C76428"/>
    <w:rsid w:val="00C76BA4"/>
    <w:rsid w:val="00C76D7F"/>
    <w:rsid w:val="00C80E00"/>
    <w:rsid w:val="00C83A48"/>
    <w:rsid w:val="00C8413C"/>
    <w:rsid w:val="00C848BB"/>
    <w:rsid w:val="00C85865"/>
    <w:rsid w:val="00C85E85"/>
    <w:rsid w:val="00C87FAD"/>
    <w:rsid w:val="00C9148A"/>
    <w:rsid w:val="00C96F4F"/>
    <w:rsid w:val="00C9749B"/>
    <w:rsid w:val="00C9750A"/>
    <w:rsid w:val="00C97B0E"/>
    <w:rsid w:val="00CA2EAE"/>
    <w:rsid w:val="00CA331B"/>
    <w:rsid w:val="00CA4AC1"/>
    <w:rsid w:val="00CA4DF5"/>
    <w:rsid w:val="00CA7551"/>
    <w:rsid w:val="00CA75C8"/>
    <w:rsid w:val="00CA77AC"/>
    <w:rsid w:val="00CB0316"/>
    <w:rsid w:val="00CB0317"/>
    <w:rsid w:val="00CB0432"/>
    <w:rsid w:val="00CB0B11"/>
    <w:rsid w:val="00CB3AE1"/>
    <w:rsid w:val="00CB5354"/>
    <w:rsid w:val="00CB646F"/>
    <w:rsid w:val="00CB690F"/>
    <w:rsid w:val="00CB71B4"/>
    <w:rsid w:val="00CB7727"/>
    <w:rsid w:val="00CB77B1"/>
    <w:rsid w:val="00CC013B"/>
    <w:rsid w:val="00CC14A1"/>
    <w:rsid w:val="00CC4AE5"/>
    <w:rsid w:val="00CC6A14"/>
    <w:rsid w:val="00CC6BC9"/>
    <w:rsid w:val="00CC6E10"/>
    <w:rsid w:val="00CC70A3"/>
    <w:rsid w:val="00CC7F83"/>
    <w:rsid w:val="00CD098D"/>
    <w:rsid w:val="00CD1549"/>
    <w:rsid w:val="00CD2522"/>
    <w:rsid w:val="00CD2AA2"/>
    <w:rsid w:val="00CD53C3"/>
    <w:rsid w:val="00CD542D"/>
    <w:rsid w:val="00CD55DA"/>
    <w:rsid w:val="00CD574E"/>
    <w:rsid w:val="00CE0DFA"/>
    <w:rsid w:val="00CE2715"/>
    <w:rsid w:val="00CE49EC"/>
    <w:rsid w:val="00CE4B91"/>
    <w:rsid w:val="00CE4C22"/>
    <w:rsid w:val="00CE6373"/>
    <w:rsid w:val="00CE63CC"/>
    <w:rsid w:val="00CE6D55"/>
    <w:rsid w:val="00CE76FE"/>
    <w:rsid w:val="00CF2424"/>
    <w:rsid w:val="00CF2500"/>
    <w:rsid w:val="00CF2563"/>
    <w:rsid w:val="00CF41EC"/>
    <w:rsid w:val="00CF4EB4"/>
    <w:rsid w:val="00CF5038"/>
    <w:rsid w:val="00CF5D04"/>
    <w:rsid w:val="00CF613E"/>
    <w:rsid w:val="00CF623D"/>
    <w:rsid w:val="00CF6E8B"/>
    <w:rsid w:val="00D003F4"/>
    <w:rsid w:val="00D00FAE"/>
    <w:rsid w:val="00D022CD"/>
    <w:rsid w:val="00D02409"/>
    <w:rsid w:val="00D039B1"/>
    <w:rsid w:val="00D04766"/>
    <w:rsid w:val="00D04DE4"/>
    <w:rsid w:val="00D05500"/>
    <w:rsid w:val="00D05CA1"/>
    <w:rsid w:val="00D063F1"/>
    <w:rsid w:val="00D064C0"/>
    <w:rsid w:val="00D0753D"/>
    <w:rsid w:val="00D12652"/>
    <w:rsid w:val="00D12A02"/>
    <w:rsid w:val="00D14F22"/>
    <w:rsid w:val="00D176FF"/>
    <w:rsid w:val="00D24241"/>
    <w:rsid w:val="00D24723"/>
    <w:rsid w:val="00D249C4"/>
    <w:rsid w:val="00D2593E"/>
    <w:rsid w:val="00D25C75"/>
    <w:rsid w:val="00D27476"/>
    <w:rsid w:val="00D27FC7"/>
    <w:rsid w:val="00D3015D"/>
    <w:rsid w:val="00D322CC"/>
    <w:rsid w:val="00D3252B"/>
    <w:rsid w:val="00D333EC"/>
    <w:rsid w:val="00D36736"/>
    <w:rsid w:val="00D374F8"/>
    <w:rsid w:val="00D42237"/>
    <w:rsid w:val="00D42800"/>
    <w:rsid w:val="00D42C34"/>
    <w:rsid w:val="00D42DAC"/>
    <w:rsid w:val="00D45682"/>
    <w:rsid w:val="00D468AE"/>
    <w:rsid w:val="00D4718A"/>
    <w:rsid w:val="00D50D20"/>
    <w:rsid w:val="00D519B9"/>
    <w:rsid w:val="00D53831"/>
    <w:rsid w:val="00D57918"/>
    <w:rsid w:val="00D57A69"/>
    <w:rsid w:val="00D620FF"/>
    <w:rsid w:val="00D716A5"/>
    <w:rsid w:val="00D72944"/>
    <w:rsid w:val="00D731B5"/>
    <w:rsid w:val="00D73202"/>
    <w:rsid w:val="00D73B77"/>
    <w:rsid w:val="00D73DC6"/>
    <w:rsid w:val="00D73F36"/>
    <w:rsid w:val="00D74C1A"/>
    <w:rsid w:val="00D75205"/>
    <w:rsid w:val="00D7521D"/>
    <w:rsid w:val="00D754C1"/>
    <w:rsid w:val="00D7795A"/>
    <w:rsid w:val="00D77A35"/>
    <w:rsid w:val="00D77A8D"/>
    <w:rsid w:val="00D807EA"/>
    <w:rsid w:val="00D80A22"/>
    <w:rsid w:val="00D80BD6"/>
    <w:rsid w:val="00D81424"/>
    <w:rsid w:val="00D81B3E"/>
    <w:rsid w:val="00D82104"/>
    <w:rsid w:val="00D8448F"/>
    <w:rsid w:val="00D846F8"/>
    <w:rsid w:val="00D84F5A"/>
    <w:rsid w:val="00D85A07"/>
    <w:rsid w:val="00D85C1E"/>
    <w:rsid w:val="00D8716F"/>
    <w:rsid w:val="00D90C70"/>
    <w:rsid w:val="00D90E49"/>
    <w:rsid w:val="00D91322"/>
    <w:rsid w:val="00D91DAF"/>
    <w:rsid w:val="00D92009"/>
    <w:rsid w:val="00D9223D"/>
    <w:rsid w:val="00D92432"/>
    <w:rsid w:val="00D954C8"/>
    <w:rsid w:val="00D958C5"/>
    <w:rsid w:val="00D95CEF"/>
    <w:rsid w:val="00D95E94"/>
    <w:rsid w:val="00D96106"/>
    <w:rsid w:val="00DA0AFC"/>
    <w:rsid w:val="00DA166F"/>
    <w:rsid w:val="00DA315A"/>
    <w:rsid w:val="00DA3BE6"/>
    <w:rsid w:val="00DA4E6F"/>
    <w:rsid w:val="00DA5AB4"/>
    <w:rsid w:val="00DB40D2"/>
    <w:rsid w:val="00DB712F"/>
    <w:rsid w:val="00DC2A72"/>
    <w:rsid w:val="00DC4084"/>
    <w:rsid w:val="00DC4C81"/>
    <w:rsid w:val="00DC5FC8"/>
    <w:rsid w:val="00DC692A"/>
    <w:rsid w:val="00DC6A10"/>
    <w:rsid w:val="00DC6D65"/>
    <w:rsid w:val="00DD3B59"/>
    <w:rsid w:val="00DD3EC7"/>
    <w:rsid w:val="00DD45A5"/>
    <w:rsid w:val="00DD502B"/>
    <w:rsid w:val="00DD541B"/>
    <w:rsid w:val="00DD7415"/>
    <w:rsid w:val="00DD7BCE"/>
    <w:rsid w:val="00DD7FA1"/>
    <w:rsid w:val="00DE13F5"/>
    <w:rsid w:val="00DE1D5E"/>
    <w:rsid w:val="00DE1F83"/>
    <w:rsid w:val="00DE2055"/>
    <w:rsid w:val="00DE3F39"/>
    <w:rsid w:val="00DE497F"/>
    <w:rsid w:val="00DE63B6"/>
    <w:rsid w:val="00DE64EC"/>
    <w:rsid w:val="00DE657E"/>
    <w:rsid w:val="00DE6580"/>
    <w:rsid w:val="00DE6E06"/>
    <w:rsid w:val="00DF1D98"/>
    <w:rsid w:val="00DF2BCD"/>
    <w:rsid w:val="00DF2F1D"/>
    <w:rsid w:val="00DF3E87"/>
    <w:rsid w:val="00DF42E0"/>
    <w:rsid w:val="00DF4569"/>
    <w:rsid w:val="00DF4704"/>
    <w:rsid w:val="00DF4C2B"/>
    <w:rsid w:val="00DF4F8C"/>
    <w:rsid w:val="00DF6528"/>
    <w:rsid w:val="00DF66D1"/>
    <w:rsid w:val="00DF6A16"/>
    <w:rsid w:val="00E0042E"/>
    <w:rsid w:val="00E00F6C"/>
    <w:rsid w:val="00E013D5"/>
    <w:rsid w:val="00E024AA"/>
    <w:rsid w:val="00E0332E"/>
    <w:rsid w:val="00E035F5"/>
    <w:rsid w:val="00E03AFA"/>
    <w:rsid w:val="00E04D03"/>
    <w:rsid w:val="00E06422"/>
    <w:rsid w:val="00E06673"/>
    <w:rsid w:val="00E0727A"/>
    <w:rsid w:val="00E1190A"/>
    <w:rsid w:val="00E125FB"/>
    <w:rsid w:val="00E1693E"/>
    <w:rsid w:val="00E16D12"/>
    <w:rsid w:val="00E174A5"/>
    <w:rsid w:val="00E20338"/>
    <w:rsid w:val="00E20427"/>
    <w:rsid w:val="00E20584"/>
    <w:rsid w:val="00E2149E"/>
    <w:rsid w:val="00E223E7"/>
    <w:rsid w:val="00E23202"/>
    <w:rsid w:val="00E24235"/>
    <w:rsid w:val="00E250F1"/>
    <w:rsid w:val="00E256A3"/>
    <w:rsid w:val="00E262BC"/>
    <w:rsid w:val="00E26B1A"/>
    <w:rsid w:val="00E26E8D"/>
    <w:rsid w:val="00E30B9B"/>
    <w:rsid w:val="00E32A8B"/>
    <w:rsid w:val="00E32AEC"/>
    <w:rsid w:val="00E32E6B"/>
    <w:rsid w:val="00E33106"/>
    <w:rsid w:val="00E34BA9"/>
    <w:rsid w:val="00E34F31"/>
    <w:rsid w:val="00E3550D"/>
    <w:rsid w:val="00E35D8E"/>
    <w:rsid w:val="00E37891"/>
    <w:rsid w:val="00E402F5"/>
    <w:rsid w:val="00E446C6"/>
    <w:rsid w:val="00E4504B"/>
    <w:rsid w:val="00E46858"/>
    <w:rsid w:val="00E46ABC"/>
    <w:rsid w:val="00E4735A"/>
    <w:rsid w:val="00E50035"/>
    <w:rsid w:val="00E51006"/>
    <w:rsid w:val="00E51211"/>
    <w:rsid w:val="00E514E0"/>
    <w:rsid w:val="00E51FE1"/>
    <w:rsid w:val="00E54108"/>
    <w:rsid w:val="00E54369"/>
    <w:rsid w:val="00E572D6"/>
    <w:rsid w:val="00E5779A"/>
    <w:rsid w:val="00E57B96"/>
    <w:rsid w:val="00E57C4F"/>
    <w:rsid w:val="00E60A37"/>
    <w:rsid w:val="00E6109F"/>
    <w:rsid w:val="00E614E0"/>
    <w:rsid w:val="00E62510"/>
    <w:rsid w:val="00E62DC9"/>
    <w:rsid w:val="00E630E6"/>
    <w:rsid w:val="00E64B58"/>
    <w:rsid w:val="00E654C6"/>
    <w:rsid w:val="00E66106"/>
    <w:rsid w:val="00E72647"/>
    <w:rsid w:val="00E72D46"/>
    <w:rsid w:val="00E736DA"/>
    <w:rsid w:val="00E73F7F"/>
    <w:rsid w:val="00E741A4"/>
    <w:rsid w:val="00E743CF"/>
    <w:rsid w:val="00E746D5"/>
    <w:rsid w:val="00E75D1C"/>
    <w:rsid w:val="00E76239"/>
    <w:rsid w:val="00E763DE"/>
    <w:rsid w:val="00E76631"/>
    <w:rsid w:val="00E7744F"/>
    <w:rsid w:val="00E8114D"/>
    <w:rsid w:val="00E8194D"/>
    <w:rsid w:val="00E81F83"/>
    <w:rsid w:val="00E825BD"/>
    <w:rsid w:val="00E847F6"/>
    <w:rsid w:val="00E90B93"/>
    <w:rsid w:val="00E93065"/>
    <w:rsid w:val="00E93292"/>
    <w:rsid w:val="00E9353B"/>
    <w:rsid w:val="00E93E78"/>
    <w:rsid w:val="00E95C04"/>
    <w:rsid w:val="00E9625D"/>
    <w:rsid w:val="00E97A71"/>
    <w:rsid w:val="00EA2887"/>
    <w:rsid w:val="00EA429F"/>
    <w:rsid w:val="00EA4F9E"/>
    <w:rsid w:val="00EA618B"/>
    <w:rsid w:val="00EA6D3B"/>
    <w:rsid w:val="00EB00AD"/>
    <w:rsid w:val="00EB03E7"/>
    <w:rsid w:val="00EB136C"/>
    <w:rsid w:val="00EB19AC"/>
    <w:rsid w:val="00EB480E"/>
    <w:rsid w:val="00EB5EC6"/>
    <w:rsid w:val="00EB607A"/>
    <w:rsid w:val="00EB7FC9"/>
    <w:rsid w:val="00EC0BE5"/>
    <w:rsid w:val="00EC19DB"/>
    <w:rsid w:val="00EC3882"/>
    <w:rsid w:val="00EC5439"/>
    <w:rsid w:val="00ED1ED2"/>
    <w:rsid w:val="00ED3232"/>
    <w:rsid w:val="00ED3E07"/>
    <w:rsid w:val="00ED408D"/>
    <w:rsid w:val="00ED5FD8"/>
    <w:rsid w:val="00ED6C95"/>
    <w:rsid w:val="00ED7137"/>
    <w:rsid w:val="00EE191C"/>
    <w:rsid w:val="00EE1A24"/>
    <w:rsid w:val="00EE2B16"/>
    <w:rsid w:val="00EE4FAE"/>
    <w:rsid w:val="00EE5033"/>
    <w:rsid w:val="00EE591A"/>
    <w:rsid w:val="00EE686F"/>
    <w:rsid w:val="00EE7C46"/>
    <w:rsid w:val="00EF0DA0"/>
    <w:rsid w:val="00EF0F2F"/>
    <w:rsid w:val="00EF4204"/>
    <w:rsid w:val="00EF65CE"/>
    <w:rsid w:val="00F00A62"/>
    <w:rsid w:val="00F01B9E"/>
    <w:rsid w:val="00F03515"/>
    <w:rsid w:val="00F036EB"/>
    <w:rsid w:val="00F036FF"/>
    <w:rsid w:val="00F04EEC"/>
    <w:rsid w:val="00F05895"/>
    <w:rsid w:val="00F06492"/>
    <w:rsid w:val="00F07186"/>
    <w:rsid w:val="00F07F2E"/>
    <w:rsid w:val="00F10AFA"/>
    <w:rsid w:val="00F10DD0"/>
    <w:rsid w:val="00F1112D"/>
    <w:rsid w:val="00F1248E"/>
    <w:rsid w:val="00F133E9"/>
    <w:rsid w:val="00F14041"/>
    <w:rsid w:val="00F14378"/>
    <w:rsid w:val="00F1486B"/>
    <w:rsid w:val="00F14A23"/>
    <w:rsid w:val="00F205D2"/>
    <w:rsid w:val="00F2098A"/>
    <w:rsid w:val="00F21088"/>
    <w:rsid w:val="00F222FB"/>
    <w:rsid w:val="00F2351E"/>
    <w:rsid w:val="00F23A63"/>
    <w:rsid w:val="00F23BD1"/>
    <w:rsid w:val="00F24CD5"/>
    <w:rsid w:val="00F253EC"/>
    <w:rsid w:val="00F253F9"/>
    <w:rsid w:val="00F25408"/>
    <w:rsid w:val="00F25879"/>
    <w:rsid w:val="00F3010F"/>
    <w:rsid w:val="00F310BE"/>
    <w:rsid w:val="00F31326"/>
    <w:rsid w:val="00F3239B"/>
    <w:rsid w:val="00F327E7"/>
    <w:rsid w:val="00F32A5F"/>
    <w:rsid w:val="00F34966"/>
    <w:rsid w:val="00F34DE8"/>
    <w:rsid w:val="00F35284"/>
    <w:rsid w:val="00F35746"/>
    <w:rsid w:val="00F36371"/>
    <w:rsid w:val="00F41569"/>
    <w:rsid w:val="00F41635"/>
    <w:rsid w:val="00F416C6"/>
    <w:rsid w:val="00F41CA5"/>
    <w:rsid w:val="00F435B3"/>
    <w:rsid w:val="00F447C7"/>
    <w:rsid w:val="00F454F8"/>
    <w:rsid w:val="00F45B82"/>
    <w:rsid w:val="00F46A43"/>
    <w:rsid w:val="00F46C34"/>
    <w:rsid w:val="00F53051"/>
    <w:rsid w:val="00F53B8C"/>
    <w:rsid w:val="00F55419"/>
    <w:rsid w:val="00F554A9"/>
    <w:rsid w:val="00F558AB"/>
    <w:rsid w:val="00F55FA3"/>
    <w:rsid w:val="00F571EF"/>
    <w:rsid w:val="00F60CC4"/>
    <w:rsid w:val="00F615D3"/>
    <w:rsid w:val="00F6279A"/>
    <w:rsid w:val="00F63FFF"/>
    <w:rsid w:val="00F64F9A"/>
    <w:rsid w:val="00F6700D"/>
    <w:rsid w:val="00F708DB"/>
    <w:rsid w:val="00F716FD"/>
    <w:rsid w:val="00F721B6"/>
    <w:rsid w:val="00F7434B"/>
    <w:rsid w:val="00F74658"/>
    <w:rsid w:val="00F75C5F"/>
    <w:rsid w:val="00F7702B"/>
    <w:rsid w:val="00F80355"/>
    <w:rsid w:val="00F80496"/>
    <w:rsid w:val="00F80B3F"/>
    <w:rsid w:val="00F8395E"/>
    <w:rsid w:val="00F8540B"/>
    <w:rsid w:val="00F86F89"/>
    <w:rsid w:val="00F90718"/>
    <w:rsid w:val="00F924A5"/>
    <w:rsid w:val="00F92B24"/>
    <w:rsid w:val="00F9314E"/>
    <w:rsid w:val="00F936D8"/>
    <w:rsid w:val="00F93E66"/>
    <w:rsid w:val="00F9447B"/>
    <w:rsid w:val="00F94ACB"/>
    <w:rsid w:val="00F95F7E"/>
    <w:rsid w:val="00F96F14"/>
    <w:rsid w:val="00F97B96"/>
    <w:rsid w:val="00FA17F2"/>
    <w:rsid w:val="00FA2652"/>
    <w:rsid w:val="00FA31C1"/>
    <w:rsid w:val="00FA3C65"/>
    <w:rsid w:val="00FA55EF"/>
    <w:rsid w:val="00FA6349"/>
    <w:rsid w:val="00FB0C81"/>
    <w:rsid w:val="00FB104B"/>
    <w:rsid w:val="00FB15FB"/>
    <w:rsid w:val="00FB2019"/>
    <w:rsid w:val="00FB2998"/>
    <w:rsid w:val="00FB4322"/>
    <w:rsid w:val="00FB4E70"/>
    <w:rsid w:val="00FB6BB9"/>
    <w:rsid w:val="00FC187F"/>
    <w:rsid w:val="00FC2200"/>
    <w:rsid w:val="00FC2540"/>
    <w:rsid w:val="00FC2659"/>
    <w:rsid w:val="00FC2E55"/>
    <w:rsid w:val="00FC3307"/>
    <w:rsid w:val="00FC50C9"/>
    <w:rsid w:val="00FC55ED"/>
    <w:rsid w:val="00FC5FBB"/>
    <w:rsid w:val="00FC6DA7"/>
    <w:rsid w:val="00FC7101"/>
    <w:rsid w:val="00FC7475"/>
    <w:rsid w:val="00FD1BF9"/>
    <w:rsid w:val="00FD241F"/>
    <w:rsid w:val="00FD332B"/>
    <w:rsid w:val="00FD3DCC"/>
    <w:rsid w:val="00FD705A"/>
    <w:rsid w:val="00FD78B7"/>
    <w:rsid w:val="00FD7FE3"/>
    <w:rsid w:val="00FE1CA5"/>
    <w:rsid w:val="00FE22B5"/>
    <w:rsid w:val="00FE3235"/>
    <w:rsid w:val="00FE3364"/>
    <w:rsid w:val="00FE5814"/>
    <w:rsid w:val="00FE5E4E"/>
    <w:rsid w:val="00FE70A4"/>
    <w:rsid w:val="00FE71BB"/>
    <w:rsid w:val="00FE7396"/>
    <w:rsid w:val="00FE77A1"/>
    <w:rsid w:val="00FF0204"/>
    <w:rsid w:val="00FF0B73"/>
    <w:rsid w:val="00FF1B8E"/>
    <w:rsid w:val="00FF1B97"/>
    <w:rsid w:val="00FF2D92"/>
    <w:rsid w:val="00FF3AED"/>
    <w:rsid w:val="00FF5867"/>
    <w:rsid w:val="0667756A"/>
    <w:rsid w:val="1BEE06CC"/>
    <w:rsid w:val="2283B065"/>
    <w:rsid w:val="422697CD"/>
    <w:rsid w:val="54E11C09"/>
    <w:rsid w:val="5D809952"/>
    <w:rsid w:val="6B001B74"/>
    <w:rsid w:val="6C674329"/>
    <w:rsid w:val="7056158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2F1E83"/>
  <w15:chartTrackingRefBased/>
  <w15:docId w15:val="{D878854C-9C00-4F82-9471-35087A2F0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432"/>
    <w:rPr>
      <w:rFonts w:eastAsia="Times New Roman"/>
      <w:sz w:val="22"/>
      <w:szCs w:val="22"/>
      <w:lang w:val="en-CA"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rFonts w:eastAsia="Times New Roman"/>
      <w:sz w:val="22"/>
      <w:szCs w:val="22"/>
      <w:lang w:val="en-CA" w:eastAsia="en-US"/>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rFonts w:eastAsia="Times New Roman"/>
      <w:sz w:val="22"/>
      <w:szCs w:val="22"/>
      <w:lang w:val="en-CA" w:eastAsia="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rFonts w:eastAsia="Times New Roman"/>
      <w:sz w:val="22"/>
      <w:szCs w:val="22"/>
      <w:lang w:val="en-CA" w:eastAsia="en-US"/>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rFonts w:eastAsia="Times New Roman"/>
      <w:sz w:val="22"/>
      <w:szCs w:val="22"/>
      <w:lang w:val="en-CA" w:eastAsia="en-US"/>
    </w:rPr>
  </w:style>
  <w:style w:type="character" w:customStyle="1" w:styleId="Heading5Char">
    <w:name w:val="Heading 5 Char"/>
    <w:basedOn w:val="DefaultParagraphFont"/>
    <w:link w:val="Heading5"/>
    <w:rsid w:val="00821DFA"/>
    <w:rPr>
      <w:rFonts w:eastAsia="Times New Roman"/>
      <w:sz w:val="22"/>
      <w:szCs w:val="22"/>
      <w:lang w:val="en-CA" w:eastAsia="en-US"/>
    </w:rPr>
  </w:style>
  <w:style w:type="character" w:customStyle="1" w:styleId="Heading6Char">
    <w:name w:val="Heading 6 Char"/>
    <w:basedOn w:val="DefaultParagraphFont"/>
    <w:link w:val="Heading6"/>
    <w:rsid w:val="00720EE7"/>
    <w:rPr>
      <w:rFonts w:ascii="Arial" w:eastAsia="Times New Roman" w:hAnsi="Arial"/>
      <w:i/>
      <w:sz w:val="22"/>
      <w:szCs w:val="22"/>
      <w:lang w:val="en-CA" w:eastAsia="en-US"/>
    </w:rPr>
  </w:style>
  <w:style w:type="character" w:customStyle="1" w:styleId="Heading7Char">
    <w:name w:val="Heading 7 Char"/>
    <w:basedOn w:val="DefaultParagraphFont"/>
    <w:link w:val="Heading7"/>
    <w:rsid w:val="00720EE7"/>
    <w:rPr>
      <w:rFonts w:ascii="Arial" w:eastAsia="Times New Roman" w:hAnsi="Arial"/>
      <w:sz w:val="22"/>
      <w:szCs w:val="22"/>
      <w:lang w:val="en-CA" w:eastAsia="en-US"/>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eastAsia="Times New Roman" w:hAnsi="Arial"/>
      <w:i/>
      <w:sz w:val="18"/>
      <w:szCs w:val="22"/>
      <w:lang w:val="en-CA" w:eastAsia="en-US"/>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uiPriority w:val="11"/>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20EE7"/>
    <w:pPr>
      <w:ind w:left="720"/>
      <w:contextualSpacing/>
    </w:pPr>
    <w:rPr>
      <w:lang w:val="en-GB"/>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CB0432"/>
    <w:rPr>
      <w:rFonts w:eastAsia="Times New Roman"/>
      <w:sz w:val="22"/>
      <w:szCs w:val="22"/>
      <w:lang w:val="en-GB" w:eastAsia="en-US"/>
    </w:rPr>
  </w:style>
  <w:style w:type="paragraph" w:customStyle="1" w:styleId="Default">
    <w:name w:val="Default"/>
    <w:rsid w:val="00CB0432"/>
    <w:pPr>
      <w:widowControl w:val="0"/>
      <w:autoSpaceDE w:val="0"/>
      <w:autoSpaceDN w:val="0"/>
      <w:adjustRightInd w:val="0"/>
      <w:jc w:val="left"/>
    </w:pPr>
    <w:rPr>
      <w:rFonts w:eastAsia="Times New Roman"/>
      <w:color w:val="000000"/>
      <w:sz w:val="24"/>
      <w:szCs w:val="24"/>
      <w:lang w:eastAsia="en-US"/>
    </w:rPr>
  </w:style>
  <w:style w:type="table" w:customStyle="1" w:styleId="TableGrid10">
    <w:name w:val="Table Grid1"/>
    <w:basedOn w:val="TableNormal"/>
    <w:next w:val="TableGrid"/>
    <w:uiPriority w:val="59"/>
    <w:rsid w:val="00CB0432"/>
    <w:rPr>
      <w:rFonts w:eastAsia="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CB0432"/>
    <w:rPr>
      <w:sz w:val="20"/>
      <w:szCs w:val="20"/>
      <w:lang w:val="en-GB"/>
    </w:rPr>
  </w:style>
  <w:style w:type="character" w:customStyle="1" w:styleId="EndnoteTextChar">
    <w:name w:val="Endnote Text Char"/>
    <w:basedOn w:val="DefaultParagraphFont"/>
    <w:link w:val="EndnoteText"/>
    <w:uiPriority w:val="99"/>
    <w:semiHidden/>
    <w:rsid w:val="00CB0432"/>
    <w:rPr>
      <w:rFonts w:eastAsia="Times New Roman"/>
      <w:lang w:val="en-GB" w:eastAsia="en-US"/>
    </w:rPr>
  </w:style>
  <w:style w:type="character" w:styleId="EndnoteReference">
    <w:name w:val="endnote reference"/>
    <w:basedOn w:val="DefaultParagraphFont"/>
    <w:uiPriority w:val="99"/>
    <w:semiHidden/>
    <w:unhideWhenUsed/>
    <w:rsid w:val="00CB0432"/>
    <w:rPr>
      <w:vertAlign w:val="superscript"/>
    </w:rPr>
  </w:style>
  <w:style w:type="character" w:customStyle="1" w:styleId="ui-provider">
    <w:name w:val="ui-provider"/>
    <w:basedOn w:val="DefaultParagraphFont"/>
    <w:rsid w:val="00CB0432"/>
  </w:style>
  <w:style w:type="paragraph" w:styleId="Caption">
    <w:name w:val="caption"/>
    <w:basedOn w:val="Normal"/>
    <w:next w:val="Normal"/>
    <w:qFormat/>
    <w:rsid w:val="00CB0432"/>
    <w:pPr>
      <w:spacing w:after="80"/>
      <w:jc w:val="center"/>
    </w:pPr>
    <w:rPr>
      <w:bCs/>
      <w:color w:val="7F7F7F" w:themeColor="text1" w:themeTint="80"/>
      <w:sz w:val="20"/>
      <w:lang w:val="es-MX" w:eastAsia="es-MX"/>
    </w:rPr>
  </w:style>
  <w:style w:type="paragraph" w:customStyle="1" w:styleId="Footer1">
    <w:name w:val="Footer1"/>
    <w:basedOn w:val="Normal"/>
    <w:rsid w:val="00CB0432"/>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cf01">
    <w:name w:val="cf01"/>
    <w:basedOn w:val="DefaultParagraphFont"/>
    <w:rsid w:val="00CB0432"/>
    <w:rPr>
      <w:rFonts w:ascii="Segoe UI" w:hAnsi="Segoe UI" w:cs="Segoe UI" w:hint="default"/>
      <w:sz w:val="18"/>
      <w:szCs w:val="18"/>
    </w:rPr>
  </w:style>
  <w:style w:type="table" w:customStyle="1" w:styleId="8">
    <w:name w:val="8"/>
    <w:basedOn w:val="TableNormal"/>
    <w:rsid w:val="00CB0432"/>
    <w:rPr>
      <w:rFonts w:eastAsia="Times New Roman"/>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B0432"/>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B0432"/>
  </w:style>
  <w:style w:type="character" w:customStyle="1" w:styleId="eop">
    <w:name w:val="eop"/>
    <w:basedOn w:val="DefaultParagraphFont"/>
    <w:rsid w:val="00CB0432"/>
  </w:style>
  <w:style w:type="table" w:customStyle="1" w:styleId="1">
    <w:name w:val="学术论文的三线表1"/>
    <w:basedOn w:val="TableNormal"/>
    <w:next w:val="TableGrid"/>
    <w:qFormat/>
    <w:rsid w:val="00CB0432"/>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CB0432"/>
    <w:rPr>
      <w:color w:val="2B579A"/>
      <w:shd w:val="clear" w:color="auto" w:fill="E1DFDD"/>
    </w:rPr>
  </w:style>
  <w:style w:type="character" w:styleId="Hyperlink">
    <w:name w:val="Hyperlink"/>
    <w:basedOn w:val="DefaultParagraphFont"/>
    <w:uiPriority w:val="99"/>
    <w:unhideWhenUsed/>
    <w:rsid w:val="00F253EC"/>
    <w:rPr>
      <w:color w:val="0000FF" w:themeColor="hyperlink"/>
      <w:u w:val="single"/>
    </w:rPr>
  </w:style>
  <w:style w:type="character" w:styleId="UnresolvedMention">
    <w:name w:val="Unresolved Mention"/>
    <w:basedOn w:val="DefaultParagraphFont"/>
    <w:uiPriority w:val="99"/>
    <w:semiHidden/>
    <w:unhideWhenUsed/>
    <w:rsid w:val="00F253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s://thedocs.worldbank.org/en/doc/5d1783db09a0e09d15bbcea8ef0cec0b-0500052021/related/mpo-bt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MLF-New-Shared-Drives%20-%20Documents\General\Project%20Review-Master\Bhutan\KIP%20stage%20I%2098th%20FSM\Draft\98th%20ExCom%20KIP%20Stage%20I%20propos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s>
</ds:datastoreItem>
</file>

<file path=customXml/itemProps2.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3.xml><?xml version="1.0" encoding="utf-8"?>
<ds:datastoreItem xmlns:ds="http://schemas.openxmlformats.org/officeDocument/2006/customXml" ds:itemID="{1478DF04-17BB-4DBA-920E-1AD47F115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FD598E-BA5F-4417-814C-C6678068B0C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KIP Stage I proposal template</Template>
  <TotalTime>1</TotalTime>
  <Pages>25</Pages>
  <Words>10146</Words>
  <Characters>57836</Characters>
  <Application>Microsoft Office Word</Application>
  <DocSecurity>0</DocSecurity>
  <Lines>481</Lines>
  <Paragraphs>135</Paragraphs>
  <ScaleCrop>false</ScaleCrop>
  <HeadingPairs>
    <vt:vector size="2" baseType="variant">
      <vt:variant>
        <vt:lpstr>Title</vt:lpstr>
      </vt:variant>
      <vt:variant>
        <vt:i4>1</vt:i4>
      </vt:variant>
    </vt:vector>
  </HeadingPairs>
  <TitlesOfParts>
    <vt:vector size="1" baseType="lpstr">
      <vt:lpstr>Project proposal: Bhutan</vt:lpstr>
    </vt:vector>
  </TitlesOfParts>
  <Company>UNMFS</Company>
  <LinksUpToDate>false</LinksUpToDate>
  <CharactersWithSpaces>67847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Bhutan</dc:title>
  <dc:subject/>
  <dc:creator>FSM KM</dc:creator>
  <cp:keywords/>
  <dc:description>Bhutan KIP stage I</dc:description>
  <cp:lastModifiedBy>Federico San Martini</cp:lastModifiedBy>
  <cp:revision>4</cp:revision>
  <cp:lastPrinted>2001-05-26T19:40:00Z</cp:lastPrinted>
  <dcterms:created xsi:type="dcterms:W3CDTF">2026-05-24T15:17:00Z</dcterms:created>
  <dcterms:modified xsi:type="dcterms:W3CDTF">2026-05-24T17:09:00Z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UNEP/OzL.Pro/ExCom/98/25</vt:lpwstr>
  </property>
  <property fmtid="{D5CDD505-2E9C-101B-9397-08002B2CF9AE}" pid="3" name="Revision date">
    <vt:lpwstr>5/22/2026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